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CF6149C2D4224D368D72D639F9C67A41" style="width:450.75pt;height:424.5pt">
            <v:imagedata r:id="rId8" o:title=""/>
          </v:shape>
        </w:pict>
      </w:r>
    </w:p>
    <w:p>
      <w:pPr>
        <w:rPr>
          <w:noProof/>
        </w:rPr>
        <w:sectPr>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1"/>
          <w:cols w:space="720"/>
          <w:docGrid w:linePitch="360"/>
        </w:sectPr>
      </w:pPr>
    </w:p>
    <w:p>
      <w:pPr>
        <w:pStyle w:val="Annexetitre"/>
        <w:rPr>
          <w:noProof/>
        </w:rPr>
      </w:pPr>
      <w:bookmarkStart w:id="0" w:name="_GoBack"/>
      <w:bookmarkEnd w:id="0"/>
      <w:r>
        <w:rPr>
          <w:noProof/>
        </w:rPr>
        <w:lastRenderedPageBreak/>
        <w:t>ANEXO III (Parte 4)</w:t>
      </w:r>
    </w:p>
    <w:p>
      <w:pPr>
        <w:spacing w:after="240"/>
        <w:jc w:val="center"/>
        <w:rPr>
          <w:b/>
          <w:noProof/>
        </w:rPr>
      </w:pPr>
      <w:r>
        <w:rPr>
          <w:b/>
          <w:noProof/>
        </w:rPr>
        <w:t>LISTA DE ELIMINAÇÃO PAUTAL DA PARTE UE PARA MERCADORIAS ORIGINÁRIAS DO EQUADOR</w:t>
      </w:r>
    </w:p>
    <w:tbl>
      <w:tblPr>
        <w:tblW w:w="14000" w:type="dxa"/>
        <w:tblInd w:w="93" w:type="dxa"/>
        <w:tblLook w:val="04A0" w:firstRow="1" w:lastRow="0" w:firstColumn="1" w:lastColumn="0" w:noHBand="0" w:noVBand="1"/>
      </w:tblPr>
      <w:tblGrid>
        <w:gridCol w:w="1218"/>
        <w:gridCol w:w="9203"/>
        <w:gridCol w:w="2440"/>
        <w:gridCol w:w="1139"/>
      </w:tblGrid>
      <w:tr>
        <w:trPr>
          <w:trHeight w:val="300"/>
          <w:tblHeader/>
        </w:trPr>
        <w:tc>
          <w:tcPr>
            <w:tcW w:w="1218"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
                <w:bCs/>
                <w:noProof/>
                <w:sz w:val="20"/>
                <w:szCs w:val="20"/>
              </w:rPr>
            </w:pPr>
            <w:r>
              <w:rPr>
                <w:rFonts w:ascii="Arial" w:eastAsia="Times New Roman" w:hAnsi="Arial" w:cs="Arial"/>
                <w:b/>
                <w:bCs/>
                <w:noProof/>
                <w:sz w:val="20"/>
                <w:szCs w:val="20"/>
              </w:rPr>
              <w:t>NC 07</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
                <w:bCs/>
                <w:noProof/>
                <w:sz w:val="20"/>
                <w:szCs w:val="20"/>
              </w:rPr>
            </w:pPr>
            <w:r>
              <w:rPr>
                <w:rFonts w:ascii="Arial" w:eastAsia="Times New Roman" w:hAnsi="Arial" w:cs="Arial"/>
                <w:b/>
                <w:bCs/>
                <w:noProof/>
                <w:sz w:val="20"/>
                <w:szCs w:val="20"/>
              </w:rPr>
              <w:t>Designação das mercadorias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
                <w:bCs/>
                <w:noProof/>
                <w:sz w:val="20"/>
                <w:szCs w:val="20"/>
              </w:rPr>
            </w:pPr>
            <w:r>
              <w:rPr>
                <w:rFonts w:ascii="Arial" w:eastAsia="Times New Roman" w:hAnsi="Arial" w:cs="Arial"/>
                <w:b/>
                <w:bCs/>
                <w:noProof/>
                <w:sz w:val="20"/>
                <w:szCs w:val="20"/>
              </w:rPr>
              <w:t>Taxa de base</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
                <w:bCs/>
                <w:noProof/>
                <w:sz w:val="20"/>
                <w:szCs w:val="20"/>
              </w:rPr>
            </w:pPr>
            <w:r>
              <w:rPr>
                <w:rFonts w:ascii="Arial" w:eastAsia="Times New Roman" w:hAnsi="Arial" w:cs="Arial"/>
                <w:b/>
                <w:bCs/>
                <w:noProof/>
                <w:sz w:val="20"/>
                <w:szCs w:val="20"/>
              </w:rPr>
              <w:t>Categoria</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44187900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Painéis montados para revestimento de pavimentos (pisos), de madeira [exceto painéis de camadas múltiplas e painéis para revestimento de pavimentos (pisos) em mosaico]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44189010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de marcenaria ou de carpintaria para construções, de madeira lamelada-colada (exceto janelas, janelas de sacada e respetivos caixilhos e alizares, portas e respetivos caixilhos, alizares e soleiras, cofragens de madeira para betão, fasquias para telhados (</w:t>
            </w:r>
            <w:r>
              <w:rPr>
                <w:rFonts w:ascii="Arial" w:eastAsia="Times New Roman" w:hAnsi="Arial" w:cs="Arial"/>
                <w:bCs/>
                <w:i/>
                <w:noProof/>
                <w:sz w:val="20"/>
                <w:szCs w:val="20"/>
              </w:rPr>
              <w:t>shingles</w:t>
            </w:r>
            <w:r>
              <w:rPr>
                <w:rFonts w:ascii="Arial" w:eastAsia="Times New Roman" w:hAnsi="Arial" w:cs="Arial"/>
                <w:bCs/>
                <w:noProof/>
                <w:sz w:val="20"/>
                <w:szCs w:val="20"/>
              </w:rPr>
              <w:t xml:space="preserve"> e </w:t>
            </w:r>
            <w:r>
              <w:rPr>
                <w:rFonts w:ascii="Arial" w:eastAsia="Times New Roman" w:hAnsi="Arial" w:cs="Arial"/>
                <w:bCs/>
                <w:i/>
                <w:noProof/>
                <w:sz w:val="20"/>
                <w:szCs w:val="20"/>
              </w:rPr>
              <w:t>shakes</w:t>
            </w:r>
            <w:r>
              <w:rPr>
                <w:rFonts w:ascii="Arial" w:eastAsia="Times New Roman" w:hAnsi="Arial" w:cs="Arial"/>
                <w:bCs/>
                <w:noProof/>
                <w:sz w:val="20"/>
                <w:szCs w:val="20"/>
              </w:rPr>
              <w:t>) e construções pré-fabricadas)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44189080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de marcenaria ou de carpintaria para construções, incluindo os painéis celulares, de madeira [exceto de madeira lamelada-colada, bem como janelas, janelas de sacada e respetivos caixilhos e alizares, portas e respetivos caixilhos, alizares e soleiras, postes e vigas, painéis montados para revestimento de pavimentos (pisos), cofragens de madeira para betão, fasquias para telhados (</w:t>
            </w:r>
            <w:r>
              <w:rPr>
                <w:rFonts w:ascii="Arial" w:eastAsia="Times New Roman" w:hAnsi="Arial" w:cs="Arial"/>
                <w:bCs/>
                <w:i/>
                <w:noProof/>
                <w:sz w:val="20"/>
                <w:szCs w:val="20"/>
              </w:rPr>
              <w:t>shingles</w:t>
            </w:r>
            <w:r>
              <w:rPr>
                <w:rFonts w:ascii="Arial" w:eastAsia="Times New Roman" w:hAnsi="Arial" w:cs="Arial"/>
                <w:bCs/>
                <w:noProof/>
                <w:sz w:val="20"/>
                <w:szCs w:val="20"/>
              </w:rPr>
              <w:t xml:space="preserve"> e </w:t>
            </w:r>
            <w:r>
              <w:rPr>
                <w:rFonts w:ascii="Arial" w:eastAsia="Times New Roman" w:hAnsi="Arial" w:cs="Arial"/>
                <w:bCs/>
                <w:i/>
                <w:noProof/>
                <w:sz w:val="20"/>
                <w:szCs w:val="20"/>
              </w:rPr>
              <w:t>shakes</w:t>
            </w:r>
            <w:r>
              <w:rPr>
                <w:rFonts w:ascii="Arial" w:eastAsia="Times New Roman" w:hAnsi="Arial" w:cs="Arial"/>
                <w:bCs/>
                <w:noProof/>
                <w:sz w:val="20"/>
                <w:szCs w:val="20"/>
              </w:rPr>
              <w:t>) e construções pré-fabricadas]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44190010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de madeira para mesa ou cozinha, de Okoumé, Obeche, Sapelli, Sipo, Acaju d'Afrique, Makoré, Iroko, Tiama, Mansonia, Ilomba, Dibétou, Limba, Azobé, Dark Red Meranti, Light Red Meranti, Meranti Bakau, White Lauan, White Meranti, White Seraya, Yellow Meranti, Alan, Keruing, Ramin, Kapur, Teak, Jongkong, Merbau, Jelutong, Kempas, Virola, Mahogany (Mogno) (</w:t>
            </w:r>
            <w:r>
              <w:rPr>
                <w:rFonts w:ascii="Arial" w:eastAsia="Times New Roman" w:hAnsi="Arial" w:cs="Arial"/>
                <w:bCs/>
                <w:i/>
                <w:noProof/>
                <w:sz w:val="20"/>
                <w:szCs w:val="20"/>
              </w:rPr>
              <w:t>Swietenia</w:t>
            </w:r>
            <w:r>
              <w:rPr>
                <w:rFonts w:ascii="Arial" w:eastAsia="Times New Roman" w:hAnsi="Arial" w:cs="Arial"/>
                <w:bCs/>
                <w:noProof/>
                <w:sz w:val="20"/>
                <w:szCs w:val="20"/>
              </w:rPr>
              <w:t xml:space="preserve"> spp.), Imbuia, Balsa, Palissandre de Rio, Palissandre de Pará e Palissandre de Rose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44190090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de madeira para mesa ou cozinha [exceto de Okoumé, Obeche, Sapelli, Sipo, Acaju d'Afrique, Makoré, Iroko, Tiama, Mansonia, Ilomba, Dibétou, Limba, Azobé, Dark Red Meranti, Light Red Meranti, Meranti Bakau, White Lauan, White Meranti, White Seraya, Yellow Meranti, Alan, Keruing, Ramin, Kapur, Teak, Jongkong, Merbau, Jelutong, Kempas, Virola, Mahogany (Mogno) (</w:t>
            </w:r>
            <w:r>
              <w:rPr>
                <w:rFonts w:ascii="Arial" w:eastAsia="Times New Roman" w:hAnsi="Arial" w:cs="Arial"/>
                <w:bCs/>
                <w:i/>
                <w:noProof/>
                <w:sz w:val="20"/>
                <w:szCs w:val="20"/>
              </w:rPr>
              <w:t>Swietenia</w:t>
            </w:r>
            <w:r>
              <w:rPr>
                <w:rFonts w:ascii="Arial" w:eastAsia="Times New Roman" w:hAnsi="Arial" w:cs="Arial"/>
                <w:bCs/>
                <w:noProof/>
                <w:sz w:val="20"/>
                <w:szCs w:val="20"/>
              </w:rPr>
              <w:t xml:space="preserve"> spp.), Imbuia, Balsa, Palissandre de Rio, Palissandre de Pará e Palissandre de Rose, bem como artigos de mobiliário ou de decoração, obras de tanoeiro, partes de madeira de artefactos para serviço de mesa ou de cozinha, escovas e vassouras, peneiras e crivos, manuais]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lastRenderedPageBreak/>
              <w:t>44201011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Estatuetas e outros objetos de ornamentação, de Okoumé, Obeche, Sapelli, Sipo, Acaju d'Afrique, Makoré, Iroko, Tiama, Mansonia, Ilomba, Dibétou, Limba, Azobé, Dark Red Meranti, Light Red Meranti, Meranti Bakau, White Lauan, White Meranti, White Seraya, Yellow Meranti, Alan, Keruing, Ramin, Kapur, Teak, Jongkong, Merbau, Jelutong, Kempas, Virola, Mahogany (Mogno) (</w:t>
            </w:r>
            <w:r>
              <w:rPr>
                <w:rFonts w:ascii="Arial" w:eastAsia="Times New Roman" w:hAnsi="Arial" w:cs="Arial"/>
                <w:bCs/>
                <w:i/>
                <w:noProof/>
                <w:sz w:val="20"/>
                <w:szCs w:val="20"/>
              </w:rPr>
              <w:t>Swietenia</w:t>
            </w:r>
            <w:r>
              <w:rPr>
                <w:rFonts w:ascii="Arial" w:eastAsia="Times New Roman" w:hAnsi="Arial" w:cs="Arial"/>
                <w:bCs/>
                <w:noProof/>
                <w:sz w:val="20"/>
                <w:szCs w:val="20"/>
              </w:rPr>
              <w:t xml:space="preserve"> spp.), Imbuia, Balsa, Palissandre de Rio, Palissandre de Pará e Palissandre de Rose (exceto madeira marchetada e madeira incrustada)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44201019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Estatuetas e outros objetos de ornamentação, de madeira [exceto de Okoumé, Obeche, Sapelli, Sipo, Acaju d'Afrique, Makoré, Iroko, Tiama, Mansonia, Ilomba, Dibétou, Limba, Azobé, Dark Red Meranti, Light Red Meranti, Meranti Bakau, White Lauan, White Meranti, White Seraya, Yellow Meranti, Alan, Keruing, Ramin, Kapur, Teak, Jongkong, Merbau, Jelutong, Kempas, Virola, Mahogany (Mogno) (</w:t>
            </w:r>
            <w:r>
              <w:rPr>
                <w:rFonts w:ascii="Arial" w:eastAsia="Times New Roman" w:hAnsi="Arial" w:cs="Arial"/>
                <w:bCs/>
                <w:i/>
                <w:noProof/>
                <w:sz w:val="20"/>
                <w:szCs w:val="20"/>
              </w:rPr>
              <w:t>Swietenia</w:t>
            </w:r>
            <w:r>
              <w:rPr>
                <w:rFonts w:ascii="Arial" w:eastAsia="Times New Roman" w:hAnsi="Arial" w:cs="Arial"/>
                <w:bCs/>
                <w:noProof/>
                <w:sz w:val="20"/>
                <w:szCs w:val="20"/>
              </w:rPr>
              <w:t xml:space="preserve"> spp.), Imbuia, Balsa, Palissandre de Rio, Palissandre de Pará e Palissandre de Rose, bem como madeira marchetada e madeira incrustada]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44209010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Madeira marchetada e madeira incrustada (exceto estatuetas e outros objetos de ornamentação, móveis e aparelhos de iluminação e suas partes)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44209091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Estojos e guarda-jóias, para joalharia e ourivesaria, e obras semelhantes, bem como artigos de mobiliário de Okoumé, Obeche, Sapelli, Sipo, Acaju d'Afrique, Makoré, Iroko, Tiama, Mansonia, Ilomba, Dibétou, Limba, Azobé, Dark Red Meranti, Light Red Meranti, Meranti Bakau, White Lauan, White Meranti, White Seraya, Yellow Meranti, Alan, Keruing, Ramin, Kapur, Teak, Jongkong, Merbau, Jelutong, Kempas, Virola, Mahogany (Mogno) (</w:t>
            </w:r>
            <w:r>
              <w:rPr>
                <w:rFonts w:ascii="Arial" w:eastAsia="Times New Roman" w:hAnsi="Arial" w:cs="Arial"/>
                <w:bCs/>
                <w:i/>
                <w:noProof/>
                <w:sz w:val="20"/>
                <w:szCs w:val="20"/>
              </w:rPr>
              <w:t>Swietenia</w:t>
            </w:r>
            <w:r>
              <w:rPr>
                <w:rFonts w:ascii="Arial" w:eastAsia="Times New Roman" w:hAnsi="Arial" w:cs="Arial"/>
                <w:bCs/>
                <w:noProof/>
                <w:sz w:val="20"/>
                <w:szCs w:val="20"/>
              </w:rPr>
              <w:t xml:space="preserve"> spp.), Imbuia, Balsa, Palissandre de Rio, Palissandre de Pará e Palissandre de Rose (exceto estatuetas e outros objetos de ornamentação, madeira marchetada e madeira incrustada, bem como móveis e aparelhos de iluminação e suas partes)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lastRenderedPageBreak/>
              <w:t>44209099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Estojos e guarda-jóias, para joalharia e ourivesaria, e obras semelhantes, bem como artigos de mobiliário [exceto de Okoumé, Obeche, Sapelli, Sipo, Acaju d'Afrique, Makoré, Iroko, Tiama, Mansonia, Ilomba, Dibétou, Limba, Azobé, Dark Red Meranti, Light Red Meranti, Meranti Bakau, White Lauan, White Meranti, White Seraya, Yellow Meranti, Alan, Keruing, Ramin, Kapur, Teak, Jongkong, Merbau, Jelutong, Kempas, Virola, Mahogany (Mogno) (</w:t>
            </w:r>
            <w:r>
              <w:rPr>
                <w:rFonts w:ascii="Arial" w:eastAsia="Times New Roman" w:hAnsi="Arial" w:cs="Arial"/>
                <w:bCs/>
                <w:i/>
                <w:noProof/>
                <w:sz w:val="20"/>
                <w:szCs w:val="20"/>
              </w:rPr>
              <w:t>Swietenia</w:t>
            </w:r>
            <w:r>
              <w:rPr>
                <w:rFonts w:ascii="Arial" w:eastAsia="Times New Roman" w:hAnsi="Arial" w:cs="Arial"/>
                <w:bCs/>
                <w:noProof/>
                <w:sz w:val="20"/>
                <w:szCs w:val="20"/>
              </w:rPr>
              <w:t xml:space="preserve"> spp.), Imbuia, Balsa, Palissandre de Rio, Palissandre de Pará e Palissandre de Rose (exceto estatuetas e outros objetos de ornamentação, madeira marchetada e madeira incrustada, bem como móveis e aparelhos de iluminação e suas partes]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44211000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Cabides para vestuário, de madeira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44219091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de painéis de fibras,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44219098</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em madeira,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45011000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Cortiça natural, em bruto ou simplesmente preparada, apenas limpa à superfície ou nos bordos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45019000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cortiça; cortiça triturada, granulada ou pulverizada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45020000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Cortiça natural, sem a crosta ou simplesmente esquadriada, ou em cubos, chapas, folhas ou tiras, de forma quadrada ou retangular (incluindo os esboços com arestas vivas, para rolhas)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45031010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Rolhas de cortiça natural, cilíndricas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45031090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Rolhas de cortiça natural, incluindo os respetivos esboços com arestas vivas (exceto cilíndricas)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lastRenderedPageBreak/>
              <w:t>45039000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de cortiça natural (exceto em cubos, chapas, folhas ou tiras de forma quadrada ou retangular; rolhas e respetivos esboços; calçado e suas partes, palmilhas amovíveis; chapéus e artefactos de uso semelhante, e suas partes; buchas e separadores, para cartuchos; brinquedos, jogos, material de desporto e suas partes)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45041011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Rolhas de cortiça aglomerada, cilíndricas, para vinhos espumantes e vinhos espumosos, incluindo discos de cortiça natural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45041019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Rolhas de cortiça aglomerada, cilíndricas (exceto para vinhos espumantes e vinhos espumosos)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45041091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Ladrilhos de qualquer formato, cubos, blocos, chapas, folhas e tiras, bem como cilindros maciços, incluindo os discos, de cortiça aglomerada, com aglutinantes (exceto rolhas)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45041099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Ladrilhos de qualquer formato, cubos, blocos, chapas, folhas e tiras, bem como cilindros maciços, incluindo os discos, de cortiça aglomerada, sem aglutinantes (exceto rolhas)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45049020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Rolhas de cortiça aglomerada (exceto cilíndricas)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45049080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Cortiça aglomerada, com ou sem aglutinantes, e suas obras (exceto calçado e suas partes, palmilhas amovíveis; chapéus e artefactos de uso semelhante, e suas partes; buchas e separadores, para cartuchos; brinquedos, jogos, material de desporto, e suas partes; cubos, blocos, chapas, folhas e tiras; ladrilhos de qualquer formato; cilindros maciços, incluindo os discos; rolhas)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46012110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Esteiras, capachos e divisórias, tecidos ou paralelizados, em formas planas, confecionados a partir de tranças e de artigos semelhantes de matérias de bambu para entrançar, trabalhados no sentido longitudinal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46012190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Esteiras, capachos e divisórias, de matérias de bambu para entrançar, tecidos ou paralelizados, em formas planas (exceto os confecionados a partir de tranças e de artigos semelhantes de matérias para entrançar, trabalhados no sentido longitudinal)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46012210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Esteiras, capachos e divisórias, tecidos ou paralelizados, em formas planas, confecionados a partir de tranças e de artigos semelhantes de matérias de rotim para entrançar, trabalhados no sentido longitudinal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46012290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Esteiras, capachos e divisórias, de matérias de rotim para entrançar, tecidos ou paralelizados, em formas planas (exceto os confecionados a partir de tranças e de artigos semelhantes de matérias para entrançar, trabalhados no sentido longitudinal)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46012910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Esteiras, capachos e divisórias, de matérias vegetais para entrançar, tecidos ou paralelizados, em formas planas, confecionados a partir de tranças e de artigos semelhantes de matérias para entrançar, trabalhados no sentido longitudinal (exceto de bambu e de rotim)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46012990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Esteiras, capachos e divisórias, de matérias vegetais para entrançar, tecidos ou paralelizados, em formas planas (exceto de bambu e de rotim e os confecionados a partir de tranças e de artigos semelhantes de matérias para entrançar, trabalhados no sentido longitudinal)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46019205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Tranças e artigos semelhantes, trabalhados no sentido longitudinal, de matérias de bambu para entrançar, mesmo reunidos em tiras (exceto cordéis, cordas e cabos;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Matérias para entrançar, tranças e artigos semelhantes de matérias de bambu para entrançar, tecidos ou paralelizados, em formas planas, confecionados a partir de tranças e de artigos semelhantes de matérias para entrançar, trabalhados no sentido longitudinal (exceto esteiras, capachos e divisórias; revestimentos de parede da posição 4814;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Matérias para entrançar, tranças e artigos semelhantes de matérias de bambu para entrançar, tecidos ou paralelizados, em formas planas (exceto os confecionados a partir de tranças e de artigos semelhantes de matérias para entrançar, trabalhados no sentido longitudinal; esteiras, capachos e divisórias; revestimentos de parede da posição 4814;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46019305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Tranças e artigos semelhantes, de matérias de rotim para entrançar, trabalhados no sentido longitudinal, mesmo reunidos em tiras (exceto cordéis, cordas e cabos;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Matérias para entrançar, tranças e artigos semelhantes de matérias de rotim para entrançar, tecidos ou paralelizados, em formas planas, confecionados a partir de tranças e de artigos semelhantes de matérias para entrançar, trabalhados no sentido longitudinal (exceto esteiras, capachos e divisórias; revestimentos de parede da posição 4814;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Matérias para entrançar, tranças e artigos semelhantes de matérias de rotim para entrançar, tecidos ou paralelizados, em formas planas (exceto os confecionados a partir de tranças e de artigos semelhantes de matérias para entrançar, trabalhados no sentido longitudinal; esteiras, capachos e divisórias; revestimentos de parede da posição 4814;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46019405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Tranças e artigos semelhantes de matérias vegetais para entrançar, trabalhados no sentido longitudinal, mesmo reunidos em tiras (exceto de bambu e de rotim, bem como cordéis, cordas e cabos;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46019410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Matérias para entrançar, tranças e artigos semelhantes de matérias vegetais para entrançar, tecidos ou paralelizados, em formas planas, confecionados a partir de tranças e de artigos semelhantes, trabalhados no sentido longitudinal, de matérias para entrançar (exceto de bambu e de rotim, bem como esteiras, capachos e divisórias; revestimentos de parede da posição 4814;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46019490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Matérias para entrançar, tranças e artigos semelhantes de matérias vegetais para entrançar, tecidos ou paralelizados, em formas planas (exceto de bambu e de rotim, bem como os confecionados a partir de tranças e de artigos semelhantes de matérias para entrançar, trabalhados no sentido longitudinal; esteiras, capachos e divisórias; revestimentos de parede da posição 4814;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46019905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Tranças e artigos semelhantes de matérias para entrançar não vegetais, trabalhados no sentido longitudinal, mesmo reunidos em tiras (exceto cordéis, cordas e cabos;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Matérias para entrançar, tranças e artigos semelhantes de matérias não vegetais para entrançar, tecidos ou paralelizados, em formas planas, confecionados a partir de tranças e de artigos semelhantes de matérias para entrançar, trabalhados no sentido longitudinal (exceto revestimentos de parede da posição 4814, bem como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46019990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Matérias para entrançar, tranças e artigos semelhantes de matérias não vegetais para entrançar, tecidos ou paralelizados, em formas planas (exceto os confecionados a partir de tranças e de artigos semelhantes de matérias para entrançar, trabalhados no sentido longitudinal; revestimentos de parede da posição 4814; partes de calçado ou de chapéus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46021100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de cestaria obtidas diretamente na sua forma a partir de matérias de bambu para entrançar ou fabricadas com artigos de matérias de bambu para entrançar da posição 4601, bem como obras de lufa (exceto revestimentos de parede da posição 4814; cordéis, cordas e cabos; calçado, chapéus e artefactos de uso semelhante, e suas partes; veículos e carroçarias para veículos; artefactos do capítulo 94, por exemplo móveis, aparelhos de iluminação)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46021200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de cestaria obtidas diretamente na sua forma a partir de matérias de rotim para entrançar ou fabricadas com artigos de matérias de rotim para entrançar da posição 4601, bem como obras de lufa (exceto revestimentos de parede da posição 4814; cordéis, cordas e cabos; calçado, chapéus e artefactos de uso semelhante, e suas partes; veículos e carroçarias para veículos; artefactos do capítulo 94, por exemplo móveis, aparelhos de iluminação)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46021910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Invólucros para garrafas, destinados a embalagem ou proteção, obtidos diretamente a partir de palha ou de matérias vegetais para entrançar da posição 4601 (exceto de bambu e de rotim)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46021991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de cestaria obtidas diretamente na sua forma a partir de matérias vegetais para entrançar (exceto de bambu e de rotim; tiras simplesmente entrançadas ou artefactos em formas planas; invólucros de palha para garrafas, revestimentos de parede da posição 4814; cordéis, cordas e cabos; calçado, chapéus e artefactos de uso semelhante, e suas partes; veículos e carroçarias para veículos; artefactos do capítulo 94, por exemplo móveis, aparelhos de iluminação)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46021999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de cestaria fabricadas com matérias vegetais para entrançar da posição 4601, bem como obras de lufa (exceto de bambu e de rotim; tiras simplesmente entrançadas ou artefactos em formas planas; invólucros de palha para garrafas, revestimentos de parede da posição 4814; cordéis, cordas e cabos; calçado, chapéus e artefactos de uso semelhante, e suas partes; veículos e carroçarias para veículos; artefactos do capítulo 94, por exemplo móveis, aparelhos de iluminação)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46029000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de cestaria obtidas diretamente na sua forma a partir de matérias não vegetais para entrançar ou fabricadas com matérias não vegetais para entrançar da posição 4601 (exceto revestimentos de parede da posição 4814; cordéis, cordas e cabos; calçado, chapéus e artefactos de uso semelhante, e suas partes; veículos e carroçarias para veículos; artefactos do capítulo 94, por exemplo móveis, aparelhos de iluminação)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47010010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termomecânicas de madeira, não submetidas a um tratamento químico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47010090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mecânicas de madeira, não submetidas a um tratamento químico (exceto pastas termomecânicas de madeira)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47020000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químicas de madeira, para dissolução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47031100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químicas de madeira de coníferas, à soda ou ao sulfato, cruas (exceto para dissolução)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47031900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químicas de madeira de não coníferas, à soda ou ao sulfato, cruas (exceto para dissolução)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47032100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químicas de madeira de coníferas, à soda ou ao sulfato, semibranqueadas ou branqueadas (exceto para dissolução)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47032900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químicas de madeira de não coníferas, à soda ou ao sulfato, semibranqueadas ou branqueadas (exceto para dissolução)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47041100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químicas de madeira de coníferas, ao bissulfito, cruas (exceto para dissolução)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47041900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químicas de madeira de não coníferas, ao bissulfito, cruas (exceto para dissolução)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47042100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químicas de madeira de coníferas, ao bissulfito, semibranqueadas ou branqueadas (exceto para dissolução)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47042900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químicas de madeira de não coníferas, ao bissulfito, semibranqueadas ou branqueadas (exceto para dissolução)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47050000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de madeira obtidas pela combinação de um tratamento mecânico com um tratamento químico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47061000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Pastas de </w:t>
            </w:r>
            <w:r>
              <w:rPr>
                <w:rFonts w:ascii="Arial" w:eastAsia="Times New Roman" w:hAnsi="Arial" w:cs="Arial"/>
                <w:bCs/>
                <w:i/>
                <w:noProof/>
                <w:sz w:val="20"/>
                <w:szCs w:val="20"/>
              </w:rPr>
              <w:t>linters</w:t>
            </w:r>
            <w:r>
              <w:rPr>
                <w:rFonts w:ascii="Arial" w:eastAsia="Times New Roman" w:hAnsi="Arial" w:cs="Arial"/>
                <w:bCs/>
                <w:noProof/>
                <w:sz w:val="20"/>
                <w:szCs w:val="20"/>
              </w:rPr>
              <w:t xml:space="preserve">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47062000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de fibras obtidas a partir de papel ou de cartão reciclados (desperdícios e aparas)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47063000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de matérias fibrosas celulósicas de bambu</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47069100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Pastas mecânicas de matérias fibrosas celulósicas [exceto pastas de bambu, de madeira, de </w:t>
            </w:r>
            <w:r>
              <w:rPr>
                <w:rFonts w:ascii="Arial" w:eastAsia="Times New Roman" w:hAnsi="Arial" w:cs="Arial"/>
                <w:bCs/>
                <w:i/>
                <w:noProof/>
                <w:sz w:val="20"/>
                <w:szCs w:val="20"/>
              </w:rPr>
              <w:t>linters</w:t>
            </w:r>
            <w:r>
              <w:rPr>
                <w:rFonts w:ascii="Arial" w:eastAsia="Times New Roman" w:hAnsi="Arial" w:cs="Arial"/>
                <w:bCs/>
                <w:noProof/>
                <w:sz w:val="20"/>
                <w:szCs w:val="20"/>
              </w:rPr>
              <w:t xml:space="preserve"> de algodão, bem como pastas de fibras obtidas a partir de papel ou de cartão reciclados (desperdícios e aparas)]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47069200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Pastas químicas de matérias fibrosas celulósicas [exceto pastas de bambu, de madeira, de </w:t>
            </w:r>
            <w:r>
              <w:rPr>
                <w:rFonts w:ascii="Arial" w:eastAsia="Times New Roman" w:hAnsi="Arial" w:cs="Arial"/>
                <w:bCs/>
                <w:i/>
                <w:noProof/>
                <w:sz w:val="20"/>
                <w:szCs w:val="20"/>
              </w:rPr>
              <w:t>linters</w:t>
            </w:r>
            <w:r>
              <w:rPr>
                <w:rFonts w:ascii="Arial" w:eastAsia="Times New Roman" w:hAnsi="Arial" w:cs="Arial"/>
                <w:bCs/>
                <w:noProof/>
                <w:sz w:val="20"/>
                <w:szCs w:val="20"/>
              </w:rPr>
              <w:t xml:space="preserve"> de algodão, bem como pastas de fibras obtidas a partir de papel ou de cartão reciclados (desperdícios e aparas)]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47069300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Pastas semiquímicas de matérias fibrosas celulósicas [exceto pastas de bambu, de madeira, de </w:t>
            </w:r>
            <w:r>
              <w:rPr>
                <w:rFonts w:ascii="Arial" w:eastAsia="Times New Roman" w:hAnsi="Arial" w:cs="Arial"/>
                <w:bCs/>
                <w:i/>
                <w:noProof/>
                <w:sz w:val="20"/>
                <w:szCs w:val="20"/>
              </w:rPr>
              <w:t>linters</w:t>
            </w:r>
            <w:r>
              <w:rPr>
                <w:rFonts w:ascii="Arial" w:eastAsia="Times New Roman" w:hAnsi="Arial" w:cs="Arial"/>
                <w:bCs/>
                <w:noProof/>
                <w:sz w:val="20"/>
                <w:szCs w:val="20"/>
              </w:rPr>
              <w:t xml:space="preserve"> de algodão, bem como pastas de fibras obtidas a partir de papel ou de cartão reciclados (desperdícios e aparas)]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47071000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ou cartão para reciclar (desperdícios e aparas) de papéis ou cartões </w:t>
            </w:r>
            <w:r>
              <w:rPr>
                <w:rFonts w:ascii="Arial" w:eastAsia="Times New Roman" w:hAnsi="Arial" w:cs="Arial"/>
                <w:bCs/>
                <w:i/>
                <w:noProof/>
                <w:sz w:val="20"/>
                <w:szCs w:val="20"/>
              </w:rPr>
              <w:t>Kraft</w:t>
            </w:r>
            <w:r>
              <w:rPr>
                <w:rFonts w:ascii="Arial" w:eastAsia="Times New Roman" w:hAnsi="Arial" w:cs="Arial"/>
                <w:bCs/>
                <w:noProof/>
                <w:sz w:val="20"/>
                <w:szCs w:val="20"/>
              </w:rPr>
              <w:t>, crus, ou de papéis ou cartões canelados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47072000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ou cartão para reciclar (desperdícios e aparas) de papéis ou cartões, obtidos principalmente a partir de pasta química branqueada, não corada na massa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47073010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Exemplares antigos e sobras, de jornais e revistas, listas telefónicas, brochuras e folhetos publicitários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47073090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e aparas de papéis ou cartões, obtidos principalmente a partir de pasta mecânica (exceto exemplares antigos e sobras, de jornais e revistas, listas telefónicas, brochuras e folhetos publicitários)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47079010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ou cartão para reciclar (desperdícios e aparas), não selecionados (exceto lã de papel)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47079090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ou cartão para reciclar (desperdícios e aparas), selecionados (exceto somente de papéis ou cartões </w:t>
            </w:r>
            <w:r>
              <w:rPr>
                <w:rFonts w:ascii="Arial" w:eastAsia="Times New Roman" w:hAnsi="Arial" w:cs="Arial"/>
                <w:bCs/>
                <w:i/>
                <w:noProof/>
                <w:sz w:val="20"/>
                <w:szCs w:val="20"/>
              </w:rPr>
              <w:t>Kraft</w:t>
            </w:r>
            <w:r>
              <w:rPr>
                <w:rFonts w:ascii="Arial" w:eastAsia="Times New Roman" w:hAnsi="Arial" w:cs="Arial"/>
                <w:bCs/>
                <w:noProof/>
                <w:sz w:val="20"/>
                <w:szCs w:val="20"/>
              </w:rPr>
              <w:t>, crus, ou de papéis ou cartões, canelados, bem como de produtos obtidos principalmente a partir de pasta química branqueada, não corados na massa ou a partir de pasta mecânica; lã de papel)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48010000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de jornal tal como especificado na nota 4 do capitulo 48,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feitos à mão (folha a folha), de qualquer formato ou dimensões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próprios para fabricação de papéis ou cartões fotossensíveis, termossensíveis ou eletrossensíveis, não revestidos, em rolos ou em folhas de forma quadrada ou retangular, de qualquer formato ou dimensões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48024010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próprio para fabricação de papéis de parede, não revestido, sem fibras obtidas por processo mecânico ou em que a percentagem destas fibras seja &lt;= 10 %, em peso, do conteúdo total de fibras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48024090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próprio para fabricação de papéis de parede, não revestido, com fibras obtidas por processo mecânico em que a percentagem destas fibras seja &gt; 10 %, em peso, do conteúdo total de fibras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48025400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rolos ou em folhas de forma quadrada ou retangular, de qualquer formato ou dimensões, sem fibras obtidas por processo mecânico ou químico-mecânico ou em que a percentagem destas fibras seja &lt;= 10 %, em peso, do conteúdo total de fibras, de peso &lt; 40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48025515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rolos de qualquer formato ou dimensões, sem fibras obtidas por processo mecânico ou químico-mecânico ou em que a percentagem destas fibras seja &lt;= 10 %, em peso, do conteúdo total de fibras, de peso &gt;= 40 g/m² mas &lt; 60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48025525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rolos de qualquer formato ou dimensões, sem fibras obtidas por processo mecânico ou químico-mecânico ou em que a percentagem destas fibras seja &lt;= 10 %, em peso, do conteúdo total de fibras, de peso &gt;= 60 g/m² mas &lt; 75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48025530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rolos de qualquer formato ou dimensões, sem fibras obtidas por processo mecânico ou químico-mecânico ou em que a percentagem destas fibras seja &lt;= 10 %, em peso, do conteúdo total de fibras, de peso &gt;= 75 g/m² mas &lt; 80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48025590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rolos de qualquer formato ou dimensões, sem fibras obtidas por processo mecânico ou químico-mecânico ou em que a percentagem destas fibras seja &lt;= 10 %, em peso, do conteúdo total de fibras, de peso &gt;= 80 g/m² mas &lt;= 150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48025620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folhas de formato retangular, em que um lado mede 297 mm e o outro mede 210 mm (formato A4), sem fibras obtidas por processo mecânico ou químico-mecânico ou em que a percentagem destas fibras seja &lt;= 10 %, em peso, do conteúdo total de fibras, de peso &gt;= 40 g/m² mas &lt;= 150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48025680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folhas de forma quadrada ou retangular nas quais um lado &lt;= 435 mm e o outro &lt;= 297 mm, quando não dobradas, sem fibras obtidas por processo mecânico ou químico-mecânico ou em que a percentagem destas fibras seja &lt;= 10 %, em peso, do conteúdo total de fibras, de peso &gt;= 40 g/m² mas &lt;= 150 g/m², n.e. [exceto papel e cartão em que um lado mede 297 mm e o outro mede 210 mm (formato A4), quando não dobrado]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48025700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folhas de forma quadrada ou retangular nas quais um lado &gt; 435 mm ou um lado &lt;= 435 mm e o outro &gt; 297 mm, quando não dobradas, sem fibras obtidas por processo mecânico ou químico-mecânico ou em que a percentagem destas fibras seja &lt;= 10 %, em peso, do conteúdo total de fibras, de peso &gt;= 40 g/m² mas &lt;= 150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48025810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rolos de qualquer formato ou dimensões, sem fibras obtidas por processo mecânico ou químico-mecânico ou em que a percentagem destas fibras seja &lt;= 10 %, em peso, do conteúdo total de fibras, de peso &gt; 150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48025890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folhas de forma quadrada ou retangular, de qualquer formato ou dimensões, sem fibras obtidas por processo mecânico ou químico-mecânico ou em que a percentagem destas fibras seja &lt;= 10 %, em peso, do conteúdo total de fibras, de peso &gt; 150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48026115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rolos de qualquer formato ou dimensões, de peso &lt; 72 g/m², em que &gt; 50 %, em peso, do conteúdo total de fibras seja constituído por fibras obtidas por processo mecânico,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48026180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rolos de qualquer formato ou dimensões, em que &gt; 10 %, em peso, do conteúdo total de fibras seja constituído por fibras obtidas por processo mecânico ou químico-mecânico, n.e. (exceto produtos de peso &lt; 72 g/m², em que &gt; 50 %, em peso, do conteúdo total de fibras seja constituído por fibras obtidas por processo mecânico)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48026200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folhas de forma quadrada ou retangular nas quais um lado &lt;= 435 mm e o outro &lt;= 297 mm, quando não dobradas, em que &gt; 10 %, em peso, do conteúdo total de fibras seja constituído por fibras obtidas por processo mecânico ou químico-mecânico,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48026900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não revestidos, dos tipos utilizados para escrita, impressão ou outras finalidades gráficas, e papel e cartão para fabricar cartões ou tiras perfurados, não perfurados, em folhas de forma quadrada ou retangular nas quais um lado &gt; 435 mm ou um lado &lt;= 435 mm e o outro &gt; 297 mm, quando não dobradas, em que &gt; 10 %, em peso, do conteúdo total de fibras seja constituído por fibras obtidas por processo mecânico ou químico-mecânico,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48030010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 (</w:t>
            </w:r>
            <w:r>
              <w:rPr>
                <w:rFonts w:ascii="Arial" w:eastAsia="Times New Roman" w:hAnsi="Arial" w:cs="Arial"/>
                <w:bCs/>
                <w:i/>
                <w:noProof/>
                <w:sz w:val="20"/>
                <w:szCs w:val="20"/>
              </w:rPr>
              <w:t>ouate</w:t>
            </w:r>
            <w:r>
              <w:rPr>
                <w:rFonts w:ascii="Arial" w:eastAsia="Times New Roman" w:hAnsi="Arial" w:cs="Arial"/>
                <w:bCs/>
                <w:noProof/>
                <w:sz w:val="20"/>
                <w:szCs w:val="20"/>
              </w:rPr>
              <w:t>) de celulose,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48030031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encrespado, para usos domésticos ou sanitários, e mantas de fibras de celulose, denominados «tecidos», em rolos de largura &gt; 36 cm ou em folhas de forma quadrada ou retangular nas quais um lado &gt; 36 cm e o outro &gt; 15 cm, quando não dobradas, de peso, por dobra, &lt;= 25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48030039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encrespado, para usos domésticos ou sanitários, e mantas de fibras de celulose, denominados «tecidos», em rolos de largura &gt; 36 cm ou em folhas de forma quadrada ou retangular nas quais um lado &gt; 36 cm e o outro &gt; 15 cm, quando não dobradas, de peso, por dobra, &gt; 25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48030090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dos tipos utilizados para papel de toucador, toalhas, guardanapos ou para papéis semelhantes de uso doméstico, higiénico ou toucador, mesmo encrespados, plissados, gofrados, estampados, perfurados, coloridos à superfície, decorados à superfície ou impressos, em rolos de largura &gt; 36 cm ou em folhas de forma quadrada ou retangular nas quais um lado &gt; 36 cm e o outro &gt; 15 cm, quando não dobradas (exceto encrespados, pasta (</w:t>
            </w:r>
            <w:r>
              <w:rPr>
                <w:rFonts w:ascii="Arial" w:eastAsia="Times New Roman" w:hAnsi="Arial" w:cs="Arial"/>
                <w:bCs/>
                <w:i/>
                <w:noProof/>
                <w:sz w:val="20"/>
                <w:szCs w:val="20"/>
              </w:rPr>
              <w:t>ouate</w:t>
            </w:r>
            <w:r>
              <w:rPr>
                <w:rFonts w:ascii="Arial" w:eastAsia="Times New Roman" w:hAnsi="Arial" w:cs="Arial"/>
                <w:bCs/>
                <w:noProof/>
                <w:sz w:val="20"/>
                <w:szCs w:val="20"/>
              </w:rPr>
              <w:t>) de celulose e mantas de fibras de celulose)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48041111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não revestidos, em rolos de largura &gt; 36 cm, crus, cujo conteúdo total de fibras é constituído por &gt;= 80 %, em peso, de fibras de coníferas obtidas pelo processo do sulfato ou da soda, de peso &lt; 150 g/m² (exceto artigos das posições 4802 e 4803)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48041115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não revestidos, em rolos de largura &gt; 36 cm, crus, cujo conteúdo total de fibras é constituído por &gt;= 80 %, em peso, de fibras de coníferas obtidas pelo processo do sulfato ou da soda, de peso &gt;= 150 g/m² mas &lt; 175 g/m² (exceto artigos das posições 4802 e 4803)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48041119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não revestidos, em rolos de largura &gt; 36 cm, crus, cujo conteúdo total de fibras é constituído por &gt;= 80 %, em peso, de fibras de coníferas obtidas pelo processo do sulfato ou da soda, de peso &gt;= 175 g/m² (exceto artigos das posições 4802 e 4803)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48041190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não revestidos, em rolos de largura &gt; 36 cm, crus (exceto de conteúdo total de fibras constituído por &gt; 80 %, em peso, de fibras de coníferas obtidas pelo processo do sulfato ou da soda, bem como artigos das posições 4802 e 4803)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48041911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não revestidos, em rolos de largura &gt; 36 cm, cujo conteúdo total de fibras é constituído por &gt;= 80 %, em peso, de fibras de coníferas obtidas pelo processo do sulfato ou da soda, compostos por uma ou várias camadas cruas e por uma camada exterior branqueada, semibranqueada ou corada na massa, de peso &lt; 150 g/m² (exceto artigos das posições 4802 e 4803)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48041915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não revestidos, em rolos de largura &gt; 36 cm, cujo conteúdo total de fibras é constituído por &gt;= 80 %, em peso, de fibras de coníferas obtidas pelo processo do sulfato ou da soda, compostos por uma ou várias camadas cruas e por uma camada exterior branqueada, semibranqueada ou corada na massa, de peso &gt;= 150 g/m² mas &lt; 175 g/m² (exceto artigos das posições 4802 e 4803)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48041919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não revestidos, em rolos de largura &gt; 36 cm, cujo conteúdo total de fibras é constituído por &gt;= 80 %, em peso, de fibras de coníferas obtidas pelo processo do sulfato ou da soda, compostos por uma ou várias camadas cruas e por uma camada exterior branqueada, semibranqueada ou corada na massa, de peso &gt;= 175 g/m² (exceto artigos das posições 4802 e 4803)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48041931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não revestidos, em rolos de largura &gt; 36 cm, cujo conteúdo total de fibras é constituído por &gt;= 80 %, em peso, de fibras de coníferas obtidas pelo processo do sulfato ou da soda, de peso &lt; 150 g/m² (exceto crus ou compostos por uma ou várias camadas cruas e por uma camada exterior branqueada, semibranqueada ou corada na massa, bem como artigos das posições 4802 e 4803)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48041938</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não revestidos, em rolos de largura &gt; 36 cm, cujo conteúdo total de fibras é constituído por &gt;= 80 %, em peso, de fibras de coníferas obtidas pelo processo do sulfato ou da soda, de peso &gt;= 150 g/m² (exceto crus ou compostos por uma ou várias camadas cruas e por uma camada exterior branqueada, semibranqueada ou corada na massa, bem como artigos das posições 4802 e 4803)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não revestidos, em rolos de largura &gt; 36 cm (exceto crus e cujo conteúdo total de fibras é &gt;= 80 %, em peso, de fibras de coníferas obtidas pelo processo do sulfato ou da soda, bem como artigos das posições 4802 e 4803)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48042110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não revestido, em rolos de largura &gt; 36 cm, cru, cujo conteúdo total de fibras é constituído por &gt;= 80 %, em peso, de fibras de coníferas obtidas pelo processo do sulfato ou da soda (exceto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48042190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não revestido, em rolos de largura &gt; 36 cm, cru (exceto 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cujo conteúdo total de fibras é constituído por &gt;= 80 %, em peso, de fibras de coníferas obtidas pelo processo do sulfato ou da soda, bem como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48042910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não revestido, em rolos de largura &gt; 36 cm, cujo conteúdo total de fibras é constituído por &gt;= 80 %, em peso, de fibras de coníferas obtidas pelo processo do sulfato ou da soda (exceto papéis crus, bem como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48042990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não revestido, em rolos de largura &gt; 36 cm (exceto papéis crus ou cujo conteúdo total de fibras é constituído por &gt;= 80 %, em peso, de fibras de coníferas obtidas pelo processo do sulfato ou da soda, bem como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48043151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w:t>
            </w:r>
            <w:r>
              <w:rPr>
                <w:rFonts w:ascii="Arial" w:eastAsia="Times New Roman" w:hAnsi="Arial" w:cs="Arial"/>
                <w:bCs/>
                <w:i/>
                <w:noProof/>
                <w:sz w:val="20"/>
                <w:szCs w:val="20"/>
              </w:rPr>
              <w:t>Kraft</w:t>
            </w:r>
            <w:r>
              <w:rPr>
                <w:rFonts w:ascii="Arial" w:eastAsia="Times New Roman" w:hAnsi="Arial" w:cs="Arial"/>
                <w:bCs/>
                <w:noProof/>
                <w:sz w:val="20"/>
                <w:szCs w:val="20"/>
              </w:rPr>
              <w:t xml:space="preserve"> utilizados como isolantes para usos eletrotécnicos, não revestidos, em rolos de largura &gt; 36 cm ou em folhas de forma quadrada ou retangular nas quais um lado &gt; 36 cm e o outro &gt; 15 cm, quando não dobradas, de peso &lt;= 150 g/m², crus, cujo conteúdo total de fibras é constituído por &gt;= 80 %, em peso, de fibras de coníferas ou obtidas pelo processo do sulfato ou da soda (exceto 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xml:space="preserve">, e 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48043158</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xml:space="preserve">, não revestidos, em rolos de largura &gt; 36 cm ou em folhas de forma quadrada ou retangular nas quais um lado &gt; 36 cm e o outro &gt; 15 cm, quando não dobradas, de peso &lt;= 150 g/m², crus, cujo conteúdo total de fibras é constituído por &gt;= 80 %, em peso, de fibras de coníferas obtidas pelo processo do sulfato ou da soda (exceto papéis </w:t>
            </w:r>
            <w:r>
              <w:rPr>
                <w:rFonts w:ascii="Arial" w:eastAsia="Times New Roman" w:hAnsi="Arial" w:cs="Arial"/>
                <w:bCs/>
                <w:i/>
                <w:noProof/>
                <w:sz w:val="20"/>
                <w:szCs w:val="20"/>
              </w:rPr>
              <w:t>Kraft</w:t>
            </w:r>
            <w:r>
              <w:rPr>
                <w:rFonts w:ascii="Arial" w:eastAsia="Times New Roman" w:hAnsi="Arial" w:cs="Arial"/>
                <w:bCs/>
                <w:noProof/>
                <w:sz w:val="20"/>
                <w:szCs w:val="20"/>
              </w:rPr>
              <w:t xml:space="preserve"> utilizados como isolantes para usos eletrotécnicos;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48043180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xml:space="preserve">, não revestidos, em rolos de largura &gt; 36 cm ou em folhas de forma quadrada ou retangular nas quais um lado &gt; 36 cm e o outro &gt; 15 cm, quando não dobradas, de peso &lt;= 150 g/m², crus (exceto papéis </w:t>
            </w:r>
            <w:r>
              <w:rPr>
                <w:rFonts w:ascii="Arial" w:eastAsia="Times New Roman" w:hAnsi="Arial" w:cs="Arial"/>
                <w:bCs/>
                <w:i/>
                <w:noProof/>
                <w:sz w:val="20"/>
                <w:szCs w:val="20"/>
              </w:rPr>
              <w:t>Kraft</w:t>
            </w:r>
            <w:r>
              <w:rPr>
                <w:rFonts w:ascii="Arial" w:eastAsia="Times New Roman" w:hAnsi="Arial" w:cs="Arial"/>
                <w:bCs/>
                <w:noProof/>
                <w:sz w:val="20"/>
                <w:szCs w:val="20"/>
              </w:rPr>
              <w:t xml:space="preserve"> de conteúdo total de fibras constituído por &gt;= 80 %, em peso, de fibras de coníferas obtidas pelo processo do sulfato ou da soda; 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xml:space="preserve">, e 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48043951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xml:space="preserve">, não revestidos, em rolos de largura &gt; 36 cm ou em folhas de forma quadrada ou retangular nas quais um lado &gt; 36 cm e o outro &gt; 15 cm, quando não dobradas, de peso &lt;= 150 g/m², branqueados uniformemente na massa, de conteúdo total de fibras constituído por &gt;= 80 %, em peso, de fibras de coníferas obtidas pelo processo do sulfato ou da soda (exceto papéis e cartões destinados à fabricação de fios de papel da posição 5308 ou de fios da posição 5607; papéis </w:t>
            </w:r>
            <w:r>
              <w:rPr>
                <w:rFonts w:ascii="Arial" w:eastAsia="Times New Roman" w:hAnsi="Arial" w:cs="Arial"/>
                <w:bCs/>
                <w:i/>
                <w:noProof/>
                <w:sz w:val="20"/>
                <w:szCs w:val="20"/>
              </w:rPr>
              <w:t>Kraft</w:t>
            </w:r>
            <w:r>
              <w:rPr>
                <w:rFonts w:ascii="Arial" w:eastAsia="Times New Roman" w:hAnsi="Arial" w:cs="Arial"/>
                <w:bCs/>
                <w:noProof/>
                <w:sz w:val="20"/>
                <w:szCs w:val="20"/>
              </w:rPr>
              <w:t xml:space="preserve"> utilizados como isolantes para usos eletrotécnicos;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48043958</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xml:space="preserve">, não revestidos, em rolos de largura &gt; 36 cm ou em folhas de forma quadrada ou retangular nas quais um lado &gt; 36 cm e o outro &gt; 15 cm, quando não dobradas, de peso &lt;= 150 g/m², cujo conteúdo total de fibras é constituído por &gt;= 80 %, em peso, de fibras de coníferas obtidas pelo processo do sulfato ou da soda (exceto papéis e cartões crus ou branqueados uniformemente na massa; 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xml:space="preserve">, 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e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48043980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xml:space="preserve">, não revestidos, em rolos de largura &gt; 36 cm ou em folhas de forma quadrada ou retangular nas quais um lado &gt; 36 cm e o outro &gt; 15 cm, quando não dobradas, de peso &lt;= 150 g/m² (exceto crus e cujo conteúdo total de fibras é constituído por &gt;= 80 %, em peso, de fibras de coníferas obtidas pelo processo do sulfato ou da soda; 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xml:space="preserve">, 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e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48044110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xml:space="preserve">, não revestidos, em rolos de largura &gt; 36 cm ou em folhas de forma quadrada ou retangular nas quais um lado &gt; 36 cm e o outro &gt; 15 cm, quando não dobradas, de peso &gt; 150 g/m² mas &lt; 225 g/m², crus, cujo conteúdo total de fibras é constituído por &gt;= 80 %, em peso, de fibras de coníferas obtidas pelo processo do sulfato ou da soda (exceto 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xml:space="preserve">, 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e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48044191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denominados </w:t>
            </w:r>
            <w:r>
              <w:rPr>
                <w:rFonts w:ascii="Arial" w:eastAsia="Times New Roman" w:hAnsi="Arial" w:cs="Arial"/>
                <w:bCs/>
                <w:i/>
                <w:noProof/>
                <w:sz w:val="20"/>
                <w:szCs w:val="20"/>
              </w:rPr>
              <w:t>saturating</w:t>
            </w:r>
            <w:r>
              <w:rPr>
                <w:rFonts w:ascii="Arial" w:eastAsia="Times New Roman" w:hAnsi="Arial" w:cs="Arial"/>
                <w:bCs/>
                <w:noProof/>
                <w:sz w:val="20"/>
                <w:szCs w:val="20"/>
              </w:rPr>
              <w:t xml:space="preserve"> </w:t>
            </w:r>
            <w:r>
              <w:rPr>
                <w:rFonts w:ascii="Arial" w:eastAsia="Times New Roman" w:hAnsi="Arial" w:cs="Arial"/>
                <w:bCs/>
                <w:i/>
                <w:noProof/>
                <w:sz w:val="20"/>
                <w:szCs w:val="20"/>
              </w:rPr>
              <w:t>Kraft</w:t>
            </w:r>
            <w:r>
              <w:rPr>
                <w:rFonts w:ascii="Arial" w:eastAsia="Times New Roman" w:hAnsi="Arial" w:cs="Arial"/>
                <w:bCs/>
                <w:noProof/>
                <w:sz w:val="20"/>
                <w:szCs w:val="20"/>
              </w:rPr>
              <w:t>, não revestidos, em rolos de largura &gt; 36 cm ou em folhas de forma quadrada ou retangular nas quais um lado &gt; 36 cm e o outro &gt; 15 cm, quando não dobradas, de peso &gt; 150 g/m² mas &lt; 225 g/m²,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48044199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xml:space="preserve">, não revestidos, em rolos de largura &gt; 36 cm ou em folhas de forma quadrada ou retangular nas quais um lado &gt; 36 cm e o outro &gt; 15 cm, quando não dobradas, de peso &gt; 150 g/m² mas &lt; 225 g/m², crus (exceto cujo conteúdo total de fibras é constituído por &gt;= 80 %, em peso, de fibras de coníferas obtidas pelo processo do sulfato ou da soda, bem como papel e cartão denominados </w:t>
            </w:r>
            <w:r>
              <w:rPr>
                <w:rFonts w:ascii="Arial" w:eastAsia="Times New Roman" w:hAnsi="Arial" w:cs="Arial"/>
                <w:bCs/>
                <w:i/>
                <w:noProof/>
                <w:sz w:val="20"/>
                <w:szCs w:val="20"/>
              </w:rPr>
              <w:t>saturating</w:t>
            </w:r>
            <w:r>
              <w:rPr>
                <w:rFonts w:ascii="Arial" w:eastAsia="Times New Roman" w:hAnsi="Arial" w:cs="Arial"/>
                <w:bCs/>
                <w:noProof/>
                <w:sz w:val="20"/>
                <w:szCs w:val="20"/>
              </w:rPr>
              <w:t xml:space="preserve"> </w:t>
            </w:r>
            <w:r>
              <w:rPr>
                <w:rFonts w:ascii="Arial" w:eastAsia="Times New Roman" w:hAnsi="Arial" w:cs="Arial"/>
                <w:bCs/>
                <w:i/>
                <w:noProof/>
                <w:sz w:val="20"/>
                <w:szCs w:val="20"/>
              </w:rPr>
              <w:t>Kraft</w:t>
            </w:r>
            <w:r>
              <w:rPr>
                <w:rFonts w:ascii="Arial" w:eastAsia="Times New Roman" w:hAnsi="Arial" w:cs="Arial"/>
                <w:bCs/>
                <w:noProof/>
                <w:sz w:val="20"/>
                <w:szCs w:val="20"/>
              </w:rPr>
              <w:t xml:space="preserve">, 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xml:space="preserve">, 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e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48044210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não revestidos, em rolos de largura &gt; 36 cm ou em folhas de forma quadrada ou retangular nas quais um lado &gt; 36 cm e o outro &gt; 15 cm, quando não dobradas, de peso &gt; 150 g/m² mas &lt; 225 g/m², branqueados uniformemente na massa e em que &gt; 95 %, em peso, do conteúdo total de fibras seja constituído por fibras de madeira obtidas por processo químico, cujo conteúdo total de fibras é constituído por &gt;= 80 %, em peso, de fibras de coníferas obtidas pelo processo do sulfato ou da soda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48044290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não revestidos, em rolos de largura &gt; 36 cm ou em folhas de forma quadrada ou retangular nas quais um lado &gt; 36 cm e o outro &gt; 15 cm, quando não dobradas, de peso &gt; 150 g/m² mas &lt; 225 g/m², branqueados uniformemente na massa e em que &gt; 95 %, em peso, do conteúdo total de fibras seja constituído por fibras de madeira obtidas por processo químico (exceto cujo conteúdo total de fibras é constituído por &gt;= 80 %, em peso, de fibras de coníferas obtidas pelo processo do sulfato ou da soda)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48044910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não revestidos, em rolos de largura &gt; 36 cm ou em folhas de forma quadrada ou retangular nas quais um lado &gt; 36 cm e o outro &gt; 15 cm, quando não dobradas, de peso &gt; 150 g/m² mas &lt; 225 g/m², cujo conteúdo total de fibras é constituído por &gt;= 80 %, em peso, de fibras de coníferas obtidas pelo processo do sulfato ou da soda (exceto crus, branqueados uniformemente na massa e em que &gt; 95 %, em peso, do conteúdo total de fibras seja constituído por fibras de madeira obtidas por processo químico)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48044990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não revestidos, em rolos de largura &gt; 36 cm ou em folhas de forma quadrada ou retangular nas quais um lado &gt; 36 cm e o outro &gt; 15 cm, quando não dobradas, de peso &gt; 150 g/m² mas &lt; 225 g/m² (exceto crus, branqueados uniformemente na massa e em que &gt; 95 %, em peso, do conteúdo total de fibras seja constituído por fibras de madeira obtidas por processo químico ou constituído por &gt;= 80 %, em peso, de fibras de coníferas obtidas pelo processo do sulfato ou da soda)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48045110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xml:space="preserve">, não revestidos, em rolos de largura &gt; 36 cm ou em folhas de forma quadrada ou retangular nas quais um lado &gt; 36 cm e o outro &gt; 15 cm, quando não dobradas, de peso &gt;= 225 g/m², crus, cujo conteúdo total de fibras é constituído por &gt;= 80 %, em peso, de fibras de coníferas obtidas pelo processo do sulfato ou da soda (exceto 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xml:space="preserve">, 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e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48045190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xml:space="preserve">, não revestidos, em rolos de largura &gt; 36 cm ou em folhas de forma quadrada ou retangular nas quais um lado &gt; 36 cm e o outro &gt; 15 cm, quando não dobradas, de peso &gt;= 225 g/m², crus (exceto cujo conteúdo total de fibras é constituído por &gt;= 80 %, em peso, de fibras de coníferas obtidas pelo processo do sulfato ou da soda, papel e cartão para cobertura, denominados </w:t>
            </w:r>
            <w:r>
              <w:rPr>
                <w:rFonts w:ascii="Arial" w:eastAsia="Times New Roman" w:hAnsi="Arial" w:cs="Arial"/>
                <w:bCs/>
                <w:i/>
                <w:noProof/>
                <w:sz w:val="20"/>
                <w:szCs w:val="20"/>
              </w:rPr>
              <w:t>Kraftliner</w:t>
            </w:r>
            <w:r>
              <w:rPr>
                <w:rFonts w:ascii="Arial" w:eastAsia="Times New Roman" w:hAnsi="Arial" w:cs="Arial"/>
                <w:bCs/>
                <w:noProof/>
                <w:sz w:val="20"/>
                <w:szCs w:val="20"/>
              </w:rPr>
              <w:t xml:space="preserve">, 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e artigos das posições 4802, 4803 ou 4808)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48045210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não revestidos, em rolos de largura &gt; 36 cm ou em folhas de forma quadrada ou retangular nas quais um lado &gt; 36 cm e o outro &gt; 15 cm, quando não dobradas, de peso &gt;= 225 g/m², branqueados uniformemente na massa e em que &gt; 95 %, em peso, do conteúdo total de fibras seja constituído por fibras de madeira obtidas por processo químico e de conteúdo total de fibras constituído por &gt;= 80 %, em peso, de fibras de coníferas obtidas pelo processo do sulfato ou da soda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48045290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não revestidos, em rolos de largura &gt; 36 cm ou em folhas de forma quadrada ou retangular nas quais um lado &gt; 36 cm e o outro &gt; 15 cm, quando não dobradas, de peso &gt;= 225 g/m², branqueados uniformemente na massa e em que &gt; 95 %, em peso, do conteúdo total de fibras seja constituído por fibras de madeira obtidas por processo químico (exceto cujo conteúdo total de fibras é constituído por &gt;= 80 %, em peso, de fibras de coníferas obtidas pelo processo do sulfato ou da soda)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48045910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não revestidos, em rolos de largura &gt; 36 cm ou em folhas de forma quadrada ou retangular nas quais um lado &gt; 36 cm e o outro &gt; 15 cm, quando não dobradas, de peso &gt;= 225 g/m², cujo conteúdo total de fibras é constituído por &gt;= 80 %, em peso, de fibras de coníferas obtidas pelo processo do sulfato ou da soda (exceto papéis e cartões crus ou branqueados uniformemente na massa e em que &gt; 95 %, em peso, do conteúdo total de fibras seja constituído por fibras de madeira obtidas por processo químico)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48045990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w:t>
            </w:r>
            <w:r>
              <w:rPr>
                <w:rFonts w:ascii="Arial" w:eastAsia="Times New Roman" w:hAnsi="Arial" w:cs="Arial"/>
                <w:bCs/>
                <w:i/>
                <w:noProof/>
                <w:sz w:val="20"/>
                <w:szCs w:val="20"/>
              </w:rPr>
              <w:t>Kraft</w:t>
            </w:r>
            <w:r>
              <w:rPr>
                <w:rFonts w:ascii="Arial" w:eastAsia="Times New Roman" w:hAnsi="Arial" w:cs="Arial"/>
                <w:bCs/>
                <w:noProof/>
                <w:sz w:val="20"/>
                <w:szCs w:val="20"/>
              </w:rPr>
              <w:t>, não revestidos, em rolos de largura &gt; 36 cm ou em folhas de forma quadrada ou retangular nas quais um lado &gt; 36 cm e o outro &gt; 15 cm, quando não dobradas, de peso &gt;= 225 g/m² (exceto papéis e cartões crus ou branqueados uniformemente na massa e em que &gt; 95 %, em peso, do conteúdo total de fibras seja constituído por fibras de madeira obtidas por processo químico ou constituído por &gt;= 80 %, em peso, de fibras de coníferas obtidas pelo processo do sulfato ou da soda)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semiquímico para canelar, não revestido, em rolos de largura &gt; 36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palha para canelar, em rolos de largura &gt; 36 cm, de peso &gt;= 130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Wellenstoff</w:t>
            </w:r>
            <w:r>
              <w:rPr>
                <w:rFonts w:ascii="Arial" w:eastAsia="Times New Roman" w:hAnsi="Arial" w:cs="Arial"/>
                <w:bCs/>
                <w:noProof/>
                <w:sz w:val="20"/>
                <w:szCs w:val="20"/>
              </w:rPr>
              <w:t>, não revestido,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para canelar, não revestido, em rolos de largura &gt; 36 cm ou em folhas de forma quadrada ou retangular nas quais um lado &gt; 36 cm e o outro &gt; 15 cm, quando não dobradas (exceto papel semiquímico para canelar, papel palha para canelar e </w:t>
            </w:r>
            <w:r>
              <w:rPr>
                <w:rFonts w:ascii="Arial" w:eastAsia="Times New Roman" w:hAnsi="Arial" w:cs="Arial"/>
                <w:bCs/>
                <w:i/>
                <w:noProof/>
                <w:sz w:val="20"/>
                <w:szCs w:val="20"/>
              </w:rPr>
              <w:t>Wellenstoff</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48052400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Testliner</w:t>
            </w:r>
            <w:r>
              <w:rPr>
                <w:rFonts w:ascii="Arial" w:eastAsia="Times New Roman" w:hAnsi="Arial" w:cs="Arial"/>
                <w:bCs/>
                <w:noProof/>
                <w:sz w:val="20"/>
                <w:szCs w:val="20"/>
              </w:rPr>
              <w:t xml:space="preserve"> (fibras recicladas), não revestido, em rolos de largura &gt; 36 cm ou em folhas de forma quadrada ou retangular nas quais um lado &gt; 36 cm e o outro &gt; 15 cm, quando não dobradas, de peso &lt;= 150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48052500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Testliner</w:t>
            </w:r>
            <w:r>
              <w:rPr>
                <w:rFonts w:ascii="Arial" w:eastAsia="Times New Roman" w:hAnsi="Arial" w:cs="Arial"/>
                <w:bCs/>
                <w:noProof/>
                <w:sz w:val="20"/>
                <w:szCs w:val="20"/>
              </w:rPr>
              <w:t xml:space="preserve"> (fibras recicladas), não revestido nem impregnado, em rolos de largura &gt; 36 cm ou em folhas de forma quadrada ou retangular nas quais um lado &gt; 36 cm e o outro &gt; 15 cm, quando não dobradas, de peso &gt; 150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sulfito para embalagem, não revestido, em rolos de largura &gt; 36 cm ou em folhas de forma quadrada ou retangular nas quais um lado &gt; 36 cm e o outro &gt; 15 cm, quando não dobradas, de peso &lt; 30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sulfito para embalagem, não revestido, em rolos de largura &gt; 36 cm ou em folhas de forma quadrada ou retangular nas quais um lado &gt; 36 cm e o outro &gt; 15 cm, quando não dobradas, de peso &gt;= 30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Papel-filtro e cartão-filtro,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48055000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Papel-feltro e cartão-feltro,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Outros papéis e cartões, não revestidos nem impregnados, em rolos de largura &gt; 36 cm ou em folhas de forma quadrada ou retangular nas quais um lado &gt; 36 cm e o outro &gt; 15 cm, quando não dobradas, de peso &lt;= 150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Papéis e cartões, não revestidos nem impregnados, em rolos de largura &gt; 36 cm ou em folhas de forma quadrada ou retangular nas quais um lado &gt; 36 cm e o outro &gt; 15 cm, quando não dobradas, de peso &gt; 150 g/m² mas &lt; 225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48059320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Papéis e cartões à base de papéis reciclados, não revestidos nem impregnados, em rolos de largura &gt; 36 cm ou em folhas de forma quadrada ou retangular nas quais um lado &gt; 36 cm e o outro &gt; 15 cm, quando não dobradas, de peso &gt;= 225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48059380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Outros papéis e cartões, não revestidos, em rolos de largura &gt; 36 cm ou em folhas de forma quadrada ou retangular nas quais um lado &gt; 36 cm e o outro &gt; 15 cm, quando não dobradas, de peso &gt;= 225 g/m²,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48061000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Papel-pergaminho e cartão-pergaminho (sulfurizados),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48062000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impermeável a gorduras,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48063000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vegetal,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48064010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cristal,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48064090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Papéis calandrados transparentes ou translúcidos, em rolos de largura &gt; 36 cm ou em folhas de forma quadrada ou retangular nas quais um lado &gt; 36 cm e o outro &gt; 15 cm, quando não dobradas [exceto papel-pergaminho e cartão-pergaminho (sulfurizados), papel impermeável a gorduras, papel vegetal e papel cristal]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48070030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obtidos por colagem de folhas sobrepostas, à base de papéis reciclados, mesmo recobertos de outros papéis, não revestidos na superfície, nem impregnados, mesmo reforçados interiormente, em rolos de largura &gt; 36 cm ou em folhas de forma quadrada ou retangular nas quais um lado &gt; 36 cm e o outro &gt; 15 cm, quando não dobradas (exceto papel e cartão estratificados com betume, alcatrão ou asfalto)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48070080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obtidos por colagem de folhas sobrepostas, não revestidos na superfície, nem impregnados, mesmo reforçados interiormente, em rolos de largura &gt; 36 cm ou em folhas de forma quadrada ou retangular nas quais um lado &gt; 36 cm e o outro &gt; 15 cm, quando não dobradas (exceto papel e cartão estratificados com betume, alcatrão ou asfalto; papel palha e cartão palha, mesmo recobertos de outros papéis, que não papel palha; papel e cartão à base de papéis reciclados, mesmo recobertos de outros papéis)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48081000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canelados (mesmo recobertos por colagem), mesmo perfurados,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48082000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encrespado ou plissado, mesmo gofrado, estampado ou perfurado,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48083000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w:t>
            </w:r>
            <w:r>
              <w:rPr>
                <w:rFonts w:ascii="Arial" w:eastAsia="Times New Roman" w:hAnsi="Arial" w:cs="Arial"/>
                <w:bCs/>
                <w:i/>
                <w:noProof/>
                <w:sz w:val="20"/>
                <w:szCs w:val="20"/>
              </w:rPr>
              <w:t>Kraft</w:t>
            </w:r>
            <w:r>
              <w:rPr>
                <w:rFonts w:ascii="Arial" w:eastAsia="Times New Roman" w:hAnsi="Arial" w:cs="Arial"/>
                <w:bCs/>
                <w:noProof/>
                <w:sz w:val="20"/>
                <w:szCs w:val="20"/>
              </w:rPr>
              <w:t xml:space="preserve">, encrespados ou plissados, mesmo gofrados, estampados ou perfurados, em rolos de largura &gt; 36 cm ou em folhas de forma quadrada ou retangular nas quais um lado &gt; 36 cm e o outro &gt; 15 cm, quando não dobradas (exceto 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48089000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encrespados, plissados, gofrados, estampados ou perfurados, em rolos de largura &gt; 36 cm ou em folhas de forma quadrada ou retangular nas quais um lado &gt; 36 cm e o outro &gt; 15 cm, quando não dobradas (exceto papel </w:t>
            </w:r>
            <w:r>
              <w:rPr>
                <w:rFonts w:ascii="Arial" w:eastAsia="Times New Roman" w:hAnsi="Arial" w:cs="Arial"/>
                <w:bCs/>
                <w:i/>
                <w:noProof/>
                <w:sz w:val="20"/>
                <w:szCs w:val="20"/>
              </w:rPr>
              <w:t>Kraft</w:t>
            </w:r>
            <w:r>
              <w:rPr>
                <w:rFonts w:ascii="Arial" w:eastAsia="Times New Roman" w:hAnsi="Arial" w:cs="Arial"/>
                <w:bCs/>
                <w:noProof/>
                <w:sz w:val="20"/>
                <w:szCs w:val="20"/>
              </w:rPr>
              <w:t xml:space="preserve"> para sacos de grande capacidade e outros papéis </w:t>
            </w:r>
            <w:r>
              <w:rPr>
                <w:rFonts w:ascii="Arial" w:eastAsia="Times New Roman" w:hAnsi="Arial" w:cs="Arial"/>
                <w:bCs/>
                <w:i/>
                <w:noProof/>
                <w:sz w:val="20"/>
                <w:szCs w:val="20"/>
              </w:rPr>
              <w:t>Kraft</w:t>
            </w:r>
            <w:r>
              <w:rPr>
                <w:rFonts w:ascii="Arial" w:eastAsia="Times New Roman" w:hAnsi="Arial" w:cs="Arial"/>
                <w:bCs/>
                <w:noProof/>
                <w:sz w:val="20"/>
                <w:szCs w:val="20"/>
              </w:rPr>
              <w:t>, bem como artigos da posição 4803)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48092010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autocopiativo, mesmo impresso, em rolos de largura &gt; 36 cm (exceto papel-químico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48092090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autocopiativo, mesmo impresso, em folhas de forma quadrada ou retangular nas quais um lado &gt; 36 cm e o outro &gt; 15 cm, quando não dobradas (exceto papel-químico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48099010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químico e semelhantes, mesmo impressos, em rolos de largura &gt; 36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48099090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Papéis para cópia ou duplicação, incluindo os papéis revestidos ou impregnados, para estêncil ou para chapas offset, mesmo impressos, em rolos de largura &gt; 36 cm ou em folhas de forma quadrada ou retangular nas quais um lado &gt; 36 cm e o outro &gt; 15 cm, quando não dobradas (exceto papel-químico e semelhantes, bem como papel autocopiativo)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48101320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próprios para fabricação de papéis e cartões fotossensíveis, termossensíveis ou eletrossensíveis, sem fibras obtidas por processo mecânico ou químico-mecânico ou em que a percentagem destas fibras seja &lt;= 10 %, em peso, do conteúdo total de fibras, revestidos de caulino ou de outras substâncias inorgânicas numa ou nas duas faces, em rolos, de peso &lt;= 150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48101380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dos tipos utilizados para escrita, impressão ou outras finalidades gráficas, sem fibras obtidas por processo mecânico ou químico-mecânico ou em que a percentagem destas fibras seja &lt;= 10 %, em peso, do conteúdo total de fibras, revestidos de caulino ou de outras substâncias inorgânicas numa ou nas duas faces, em rolos (exceto papel e cartão próprios para fabricação de papéis e cartões fotossensíveis, termossensíveis ou eletrossensíveis, de peso &lt;= 150 g/m², bem como para máquinas de escritório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48101420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próprios para fabricação de papéis e cartões fotossensíveis, termossensíveis ou eletrossensíveis, sem fibras obtidas por processo mecânico ou químico-mecânico ou em que a percentagem destas fibras seja &lt;= 10 %, em peso, do conteúdo total de fibras, revestidas de caulino ou de outras substâncias inorgânicas numa ou nas duas faces, em folhas de forma quadrada ou retangular nas quais um lado &lt;= 435 mm e o outro &lt;= 297 mm, quando não dobradas, e de peso &lt;= 150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48101480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dos tipos utilizados para escrita, impressão ou outras finalidades gráficas, sem fibras obtidas por processo mecânico ou químico-mecânico ou em que a percentagem destas fibras seja &lt;= 10 %, em peso, do conteúdo total de fibras, revestidas de caulino ou de outras substâncias inorgânicas numa ou nas duas faces, em folhas de forma quadrada ou retangular nas quais um lado &lt;= 435 mm e o outro &lt;= 297 mm, quando não dobradas (exceto papel e cartão próprios para fabricação de papéis e cartões fotossensíveis, termossensíveis ou eletrossensíveis de peso &lt;= 150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próprios para fabricação de papéis e cartões fotossensíveis, termossensíveis ou eletrossensíveis, sem fibras obtidas por processo mecânico ou químico-mecânico ou em que a percentagem destas fibras seja &lt;= 10 %, em peso, do conteúdo total de fibras, revestidas de caulino ou de outras substâncias inorgânicas numa ou nas duas faces, em folhas de forma quadrada ou retangular nas quais um lado &gt; 435 mm ou um lado &lt;= 435 mm e o outro &gt; 297 mm, quando não dobradas, e de peso &lt;= 150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dos tipos utilizados para escrita, impressão ou outras finalidades gráficas, sem fibras obtidas por processo mecânico ou químico-mecânico ou em que a percentagem destas fibras seja &lt;= 10 %, em peso, do conteúdo total de fibras, revestidas de caulino ou de outras substâncias inorgânicas numa ou nas duas faces, em folhas de forma quadrada ou retangular nas quais um lado &gt; 435 mm ou um lado &lt;= 435 mm e o outro &gt; 297 mm, quando não dobradas (exceto papel e cartão próprios para fabricação de papéis e cartões fotossensíveis, termossensíveis ou eletrossensíveis, de peso &lt;= 150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48102210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couché leve (L.W.C. - </w:t>
            </w:r>
            <w:r>
              <w:rPr>
                <w:rFonts w:ascii="Arial" w:eastAsia="Times New Roman" w:hAnsi="Arial" w:cs="Arial"/>
                <w:bCs/>
                <w:i/>
                <w:noProof/>
                <w:sz w:val="20"/>
                <w:szCs w:val="20"/>
              </w:rPr>
              <w:t>light weight coated</w:t>
            </w:r>
            <w:r>
              <w:rPr>
                <w:rFonts w:ascii="Arial" w:eastAsia="Times New Roman" w:hAnsi="Arial" w:cs="Arial"/>
                <w:bCs/>
                <w:noProof/>
                <w:sz w:val="20"/>
                <w:szCs w:val="20"/>
              </w:rPr>
              <w:t>), dos tipos utilizados para escrita, impressão ou outras finalidades gráficas, de peso total &lt;= 72 g/m², peso do revestimento &lt;= 15 g/m² por face, devendo ainda a composição fibrosa do papel-suporte ser constituída por &gt;= 50 %, em peso, de fibras de madeira obtidas por processo mecânico, revestidas de caulino ou de outras substâncias inorgânicas nas duas faces, em rolos de largura &gt; 15 cm ou em folhas de forma quadrada ou retangular nas quais um lado &gt; 36 cm e o outro &gt; 15 cm, quando não dobradas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48102290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couché leve (L.W.C. - </w:t>
            </w:r>
            <w:r>
              <w:rPr>
                <w:rFonts w:ascii="Arial" w:eastAsia="Times New Roman" w:hAnsi="Arial" w:cs="Arial"/>
                <w:bCs/>
                <w:i/>
                <w:noProof/>
                <w:sz w:val="20"/>
                <w:szCs w:val="20"/>
              </w:rPr>
              <w:t>light weight coated</w:t>
            </w:r>
            <w:r>
              <w:rPr>
                <w:rFonts w:ascii="Arial" w:eastAsia="Times New Roman" w:hAnsi="Arial" w:cs="Arial"/>
                <w:bCs/>
                <w:noProof/>
                <w:sz w:val="20"/>
                <w:szCs w:val="20"/>
              </w:rPr>
              <w:t>), dos tipos utilizados para escrita, impressão ou outras finalidades gráficas, de peso total &lt;= 72 g/m², peso do revestimento &lt;= 15 g/m² por face, devendo ainda a composição fibrosa do papel-suporte ser constituída por &gt;= 50 %, em peso, de fibras de madeira obtidas por processo mecânico, revestidas de caulino ou de outras substâncias inorgânicas nas duas faces, em rolos de largura &lt;= 15 cm ou em folhas de forma quadrada ou retangular nas quais um lado &lt;= 36 cm ou um lado &gt; 36 mm e o outro &lt;= 15 cm, quando não dobradas (exceto para máquinas de escritório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48102930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dos tipos utilizados para escrita, impressão ou outras finalidades gráficas, em que &gt; 10 %, em peso, do conteúdo total de fibras seja constituído por fibras obtidas por processo mecânico ou químico-mecânico, revestidas de caulino ou de outras substâncias inorgânicas numa ou nas duas faces, em rolos de qualquer formato ou dimensões [exceto papel couché leve (L.W.C. - </w:t>
            </w:r>
            <w:r>
              <w:rPr>
                <w:rFonts w:ascii="Arial" w:eastAsia="Times New Roman" w:hAnsi="Arial" w:cs="Arial"/>
                <w:bCs/>
                <w:i/>
                <w:noProof/>
                <w:sz w:val="20"/>
                <w:szCs w:val="20"/>
              </w:rPr>
              <w:t>light weight coated</w:t>
            </w:r>
            <w:r>
              <w:rPr>
                <w:rFonts w:ascii="Arial" w:eastAsia="Times New Roman" w:hAnsi="Arial" w:cs="Arial"/>
                <w:bCs/>
                <w:noProof/>
                <w:sz w:val="20"/>
                <w:szCs w:val="20"/>
              </w:rPr>
              <w:t>), bem como para máquinas de escritório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48102980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dos tipos utilizados para escrita, impressão ou outras finalidades gráficas, em que &gt; 10 %, em peso, do conteúdo total de fibras seja constituído por fibras obtidas por processo mecânico ou químico-mecânico, revestidas de caulino ou de outras substâncias inorgânicas numa ou nas duas faces, em folhas de forma quadrada ou retangular de qualquer formato ou dimensões [exceto papel couché leve (L.W.C. - </w:t>
            </w:r>
            <w:r>
              <w:rPr>
                <w:rFonts w:ascii="Arial" w:eastAsia="Times New Roman" w:hAnsi="Arial" w:cs="Arial"/>
                <w:bCs/>
                <w:i/>
                <w:noProof/>
                <w:sz w:val="20"/>
                <w:szCs w:val="20"/>
              </w:rPr>
              <w:t>light weight coated</w:t>
            </w:r>
            <w:r>
              <w:rPr>
                <w:rFonts w:ascii="Arial" w:eastAsia="Times New Roman" w:hAnsi="Arial" w:cs="Arial"/>
                <w:bCs/>
                <w:noProof/>
                <w:sz w:val="20"/>
                <w:szCs w:val="20"/>
              </w:rPr>
              <w:t>), bem como para máquinas de escritório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w:t>
            </w:r>
            <w:r>
              <w:rPr>
                <w:rFonts w:ascii="Arial" w:eastAsia="Times New Roman" w:hAnsi="Arial" w:cs="Arial"/>
                <w:bCs/>
                <w:i/>
                <w:noProof/>
                <w:sz w:val="20"/>
                <w:szCs w:val="20"/>
              </w:rPr>
              <w:t>Kraft</w:t>
            </w:r>
            <w:r>
              <w:rPr>
                <w:rFonts w:ascii="Arial" w:eastAsia="Times New Roman" w:hAnsi="Arial" w:cs="Arial"/>
                <w:bCs/>
                <w:noProof/>
                <w:sz w:val="20"/>
                <w:szCs w:val="20"/>
              </w:rPr>
              <w:t>, branqueados uniformemente na massa e em que &gt; 95 %, em peso, do conteúdo total de fibras, seja constituído por fibras de madeira obtidas por processo químico, revestidos de caulino ou de outras substâncias inorgânicas numa ou nas duas faces, em rolos ou em folhas de forma quadrada ou retangular, de qualquer formato ou dimensões, de peso &lt;= 150 g/m² (exceto dos tipos utilizados para escrita, impressão ou outras finalidades gráficas)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48103210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w:t>
            </w:r>
            <w:r>
              <w:rPr>
                <w:rFonts w:ascii="Arial" w:eastAsia="Times New Roman" w:hAnsi="Arial" w:cs="Arial"/>
                <w:bCs/>
                <w:i/>
                <w:noProof/>
                <w:sz w:val="20"/>
                <w:szCs w:val="20"/>
              </w:rPr>
              <w:t>Kraft</w:t>
            </w:r>
            <w:r>
              <w:rPr>
                <w:rFonts w:ascii="Arial" w:eastAsia="Times New Roman" w:hAnsi="Arial" w:cs="Arial"/>
                <w:bCs/>
                <w:noProof/>
                <w:sz w:val="20"/>
                <w:szCs w:val="20"/>
              </w:rPr>
              <w:t>, branqueados uniformemente na massa e em que &gt; 95 %, em peso, do conteúdo total de fibras, seja constituído por fibras de madeira obtidas por processo químico, revestidos de caulino numa ou nas duas faces, em rolos ou em folhas de forma quadrada ou retangular, de qualquer formato ou dimensões, de peso &gt; 150 g/m² (exceto dos tipos utilizados para escrita, impressão ou outras finalidades gráficas)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48103290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w:t>
            </w:r>
            <w:r>
              <w:rPr>
                <w:rFonts w:ascii="Arial" w:eastAsia="Times New Roman" w:hAnsi="Arial" w:cs="Arial"/>
                <w:bCs/>
                <w:i/>
                <w:noProof/>
                <w:sz w:val="20"/>
                <w:szCs w:val="20"/>
              </w:rPr>
              <w:t>Kraft</w:t>
            </w:r>
            <w:r>
              <w:rPr>
                <w:rFonts w:ascii="Arial" w:eastAsia="Times New Roman" w:hAnsi="Arial" w:cs="Arial"/>
                <w:bCs/>
                <w:noProof/>
                <w:sz w:val="20"/>
                <w:szCs w:val="20"/>
              </w:rPr>
              <w:t>, branqueados uniformemente na massa e em que &gt; 95 %, em peso, do conteúdo total de fibras, seja constituído por fibras de madeira obtidas por processo químico, revestidos de substâncias inorgânicas numa ou nas duas faces, em rolos ou em folhas de forma quadrada ou retangular, de qualquer formato ou dimensões, de peso &gt; 150 g/m² (exceto revestidos de caulino; papel e cartão dos tipos utilizados para finalidades gráficas)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Outro papel e cartão </w:t>
            </w:r>
            <w:r>
              <w:rPr>
                <w:rFonts w:ascii="Arial" w:eastAsia="Times New Roman" w:hAnsi="Arial" w:cs="Arial"/>
                <w:bCs/>
                <w:i/>
                <w:noProof/>
                <w:sz w:val="20"/>
                <w:szCs w:val="20"/>
              </w:rPr>
              <w:t>Kraft</w:t>
            </w:r>
            <w:r>
              <w:rPr>
                <w:rFonts w:ascii="Arial" w:eastAsia="Times New Roman" w:hAnsi="Arial" w:cs="Arial"/>
                <w:bCs/>
                <w:noProof/>
                <w:sz w:val="20"/>
                <w:szCs w:val="20"/>
              </w:rPr>
              <w:t>, revestidos de caulino ou de outras substâncias inorgânicas numa ou nas duas faces, em rolos ou em folhas de forma quadrada ou retangular, de qualquer formato ou dimensões (exceto dos tipos utilizados para escrita, impressão ou outras finalidades gráficas; papel e cartão branqueados uniformemente na massa e em que &gt; 95 %, em peso, do conteúdo total de fibras seja constituído por fibras de madeira obtidas por processo químico)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48109210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de camadas múltiplas, em que cada camada seja branqueada, revestidos de caulino ou de outras substâncias inorgânicas numa ou nas duas faces, em rolos ou em folhas de forma quadrada ou retangular, de qualquer formato ou dimensões (exceto papel e cartão para escrita, impressão ou outras finalidades gráficas, bem como papel e cartão </w:t>
            </w:r>
            <w:r>
              <w:rPr>
                <w:rFonts w:ascii="Arial" w:eastAsia="Times New Roman" w:hAnsi="Arial" w:cs="Arial"/>
                <w:bCs/>
                <w:i/>
                <w:noProof/>
                <w:sz w:val="20"/>
                <w:szCs w:val="20"/>
              </w:rPr>
              <w:t>Kraft</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48109230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de camadas múltiplas, em que apenas uma camada exterior seja branqueada, revestidos de caulino ou de outras substâncias inorgânicas numa ou nas duas faces, em rolos ou em folhas de forma quadrada ou retangular, de qualquer formato ou dimensões (exceto papel e cartão para escrita, impressão ou outras finalidades gráficas, bem como papel e cartão </w:t>
            </w:r>
            <w:r>
              <w:rPr>
                <w:rFonts w:ascii="Arial" w:eastAsia="Times New Roman" w:hAnsi="Arial" w:cs="Arial"/>
                <w:bCs/>
                <w:i/>
                <w:noProof/>
                <w:sz w:val="20"/>
                <w:szCs w:val="20"/>
              </w:rPr>
              <w:t>Kraft</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48109290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Papéis e cartões de camadas múltiplas, revestidos de caulino ou de outras substâncias inorgânicas numa ou nas duas faces, em rolos ou em folhas de forma quadrada ou retangular, de qualquer formato ou dimensões (exceto papéis e cartões em que cada camada seja branqueada ou em que apenas uma camada exterior seja branqueada, papel e cartão para escrita, impressão ou outras finalidades gráficas, bem como papel e cartão </w:t>
            </w:r>
            <w:r>
              <w:rPr>
                <w:rFonts w:ascii="Arial" w:eastAsia="Times New Roman" w:hAnsi="Arial" w:cs="Arial"/>
                <w:bCs/>
                <w:i/>
                <w:noProof/>
                <w:sz w:val="20"/>
                <w:szCs w:val="20"/>
              </w:rPr>
              <w:t>Kraft</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48109910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de pasta branqueada, couchés ou revestidos de caulino numa ou nas duas faces, em rolos ou em folhas de forma quadrada ou retangular, de qualquer formato ou dimensões (exceto papel e cartão para escrita, impressão ou outras finalidades gráficas, papel e cartão </w:t>
            </w:r>
            <w:r>
              <w:rPr>
                <w:rFonts w:ascii="Arial" w:eastAsia="Times New Roman" w:hAnsi="Arial" w:cs="Arial"/>
                <w:bCs/>
                <w:i/>
                <w:noProof/>
                <w:sz w:val="20"/>
                <w:szCs w:val="20"/>
              </w:rPr>
              <w:t>Kraft</w:t>
            </w:r>
            <w:r>
              <w:rPr>
                <w:rFonts w:ascii="Arial" w:eastAsia="Times New Roman" w:hAnsi="Arial" w:cs="Arial"/>
                <w:bCs/>
                <w:noProof/>
                <w:sz w:val="20"/>
                <w:szCs w:val="20"/>
              </w:rPr>
              <w:t>, papéis e cartões de camadas múltiplas, assim como papéis e cartões de outro modo revestidos ou impregnados)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48109930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recobertos com pó de mica numa ou nas duas faces, em rolos ou em folhas de forma quadrada ou retangular, de qualquer formato ou dimensões (exceto papel e cartão para escrita, impressão ou outras finalidades gráficas, papel e cartão </w:t>
            </w:r>
            <w:r>
              <w:rPr>
                <w:rFonts w:ascii="Arial" w:eastAsia="Times New Roman" w:hAnsi="Arial" w:cs="Arial"/>
                <w:bCs/>
                <w:i/>
                <w:noProof/>
                <w:sz w:val="20"/>
                <w:szCs w:val="20"/>
              </w:rPr>
              <w:t>Kraft</w:t>
            </w:r>
            <w:r>
              <w:rPr>
                <w:rFonts w:ascii="Arial" w:eastAsia="Times New Roman" w:hAnsi="Arial" w:cs="Arial"/>
                <w:bCs/>
                <w:noProof/>
                <w:sz w:val="20"/>
                <w:szCs w:val="20"/>
              </w:rPr>
              <w:t>, papéis e cartões de camadas múltiplas e papéis e cartões de outro modo revestidos ou impregnados)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48109990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e cartão, revestidos de substâncias inorgânicas numa ou nas duas faces, em rolos ou em folhas de forma quadrada ou retangular, de qualquer formato ou dimensões (exceto papel e cartão de pasta branqueada, revestidos de caulino, recobertos com pó de mica, papel e cartão dos tipos utilizados para escrita, impressão ou outras finalidades gráficas, papel e cartão </w:t>
            </w:r>
            <w:r>
              <w:rPr>
                <w:rFonts w:ascii="Arial" w:eastAsia="Times New Roman" w:hAnsi="Arial" w:cs="Arial"/>
                <w:bCs/>
                <w:i/>
                <w:noProof/>
                <w:sz w:val="20"/>
                <w:szCs w:val="20"/>
              </w:rPr>
              <w:t>Kraft</w:t>
            </w:r>
            <w:r>
              <w:rPr>
                <w:rFonts w:ascii="Arial" w:eastAsia="Times New Roman" w:hAnsi="Arial" w:cs="Arial"/>
                <w:bCs/>
                <w:noProof/>
                <w:sz w:val="20"/>
                <w:szCs w:val="20"/>
              </w:rPr>
              <w:t>, papéis e cartões de camadas múltiplas e papéis e cartões de outro modo revestidos ou impregnados)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alcatroados, betumados ou asfaltados, em rolos ou em folhas de forma quadrada ou retangular, de qualquer formato ou dimensões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48114120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autoadesivos, coloridos à superfície, decorados à superfície ou impressos, em tiras, em rolos ou em folhas de largura &lt;= 10 cm, cujo revestimento seja de borracha, natural ou sintética, não vulcanizada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48114190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autoadesivos, coloridos à superfície, decorados à superfície ou impressos, em rolos ou em folhas de forma quadrada ou retangular, de qualquer formato ou dimensões (exceto papel e cartão de largura &lt;= 10 cm, cujo revestimento seja de borracha, natural ou sintética, não vulcanizada, assim como os produtos da posição 4810)</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48114900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gomados ou adesivos, coloridos à superfície, decorados à superfície ou impressos, em rolos ou em folhas de forma quadrada ou retangular, de qualquer formato ou dimensões (exceto papel e cartão autoadesivos e produtos da posição 4810)</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48115100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coloridos à superfície, decorados à superfície ou impressos, revestidos, impregnados ou recobertos de plástico, em rolos ou em folhas de forma quadrada ou retangular, de qualquer formato ou dimensões, branqueados, de peso &gt; 150 g/m² (exceto papel e cartão adesivos)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48115900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coloridos à superfície, decorados à superfície ou impressos, revestidos, impregnados ou recobertos de resinas artificiais ou de plástico, em rolos ou em folhas de forma quadrada ou retangular, de qualquer formato ou dimensões (exceto papel e cartão branqueados, de peso &gt; 150 g/m², assim como adesivos)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48116000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e cartão revestidos, impregnados ou recobertos de cera, parafina, estearina, óleo ou de glicerol, em rolos ou em folhas de forma quadrada ou retangular, de qualquer formato ou dimensões (exceto produtos das posições 4803, 4809 ou 4818)</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48119000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cartão, pasta (</w:t>
            </w:r>
            <w:r>
              <w:rPr>
                <w:rFonts w:ascii="Arial" w:eastAsia="Times New Roman" w:hAnsi="Arial" w:cs="Arial"/>
                <w:bCs/>
                <w:i/>
                <w:noProof/>
                <w:sz w:val="20"/>
                <w:szCs w:val="20"/>
              </w:rPr>
              <w:t>ouate</w:t>
            </w:r>
            <w:r>
              <w:rPr>
                <w:rFonts w:ascii="Arial" w:eastAsia="Times New Roman" w:hAnsi="Arial" w:cs="Arial"/>
                <w:bCs/>
                <w:noProof/>
                <w:sz w:val="20"/>
                <w:szCs w:val="20"/>
              </w:rPr>
              <w:t>) de celulose e mantas de fibras de celulose, revestidos, impregnados, recobertos, coloridos à superfície, decorados à superfície ou impressos, em rolos ou em folhas de forma quadrada ou retangular, de qualquer formato ou dimensões (exceto produtos das posições 4803, 4809, 4810 ou 4818 e das subposições 4811 10 a 4811 60)</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48120000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Blocos e chapas, filtrantes, de pasta de papel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48131000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para cigarros, em cadernos ou em tubos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48132000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para cigarros, em rolos de largura &lt;= 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48139010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para cigarros, em rolos de largura &gt; 5 cm mas &lt;= 15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48139090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para cigarros, mesmo cortado nas dimensões próprias (exceto em cadernos ou em tubos, bem como em rolos de largura &lt;= 15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48141000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denominado </w:t>
            </w:r>
            <w:r>
              <w:rPr>
                <w:rFonts w:ascii="Arial" w:eastAsia="Times New Roman" w:hAnsi="Arial" w:cs="Arial"/>
                <w:bCs/>
                <w:i/>
                <w:noProof/>
                <w:sz w:val="20"/>
                <w:szCs w:val="20"/>
              </w:rPr>
              <w:t>Ingrain</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48142000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de parede e revestimentos de parede semelhantes, constituídos por papel revestido ou recoberto, no lado da face, por uma camada de plástico granida, gofrada, colorida, impressa com desenhos ou decorada de qualquer outra forma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48149010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de parede e revestimentos de parede semelhantes, constituídos por papel granido, gofrado, colorido à superfície, impresso com desenhos ou decorado de qualquer outra forma à superfície, revestidos ou recobertos de plástico protetor transparente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48149080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Papel de parede e revestimentos de parede semelhantes, bem como papel para vitrais (exceto papel denominado </w:t>
            </w:r>
            <w:r>
              <w:rPr>
                <w:rFonts w:ascii="Arial" w:eastAsia="Times New Roman" w:hAnsi="Arial" w:cs="Arial"/>
                <w:bCs/>
                <w:i/>
                <w:noProof/>
                <w:sz w:val="20"/>
                <w:szCs w:val="20"/>
              </w:rPr>
              <w:t>Ingrain</w:t>
            </w:r>
            <w:r>
              <w:rPr>
                <w:rFonts w:ascii="Arial" w:eastAsia="Times New Roman" w:hAnsi="Arial" w:cs="Arial"/>
                <w:bCs/>
                <w:noProof/>
                <w:sz w:val="20"/>
                <w:szCs w:val="20"/>
              </w:rPr>
              <w:t xml:space="preserve"> e produtos das subposições 4814 20 e 4814 90 10)</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48162000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autocopiativo, em rolos de largura &lt;= 36 cm ou em folhas de forma quadrada ou retangular cuja maior dimensão não ultrapasse 36 cm, quando não dobradas ou cortadas em formas diferentes da quadrada ou retangular, mesmo acondicionados em caixas (exceto papel-químico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48169000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Papéis para cópia ou duplicação, em rolos de largura &lt;= 36 cm ou em folhas de forma quadrada ou retangular cuja maior dimensão não ultrapasse 36 cm, quando não dobradas ou cortadas em formas diferentes da quadrada ou retangular, mesmo acondicionados em caixas, bem como chapas offset, de papel (exceto papel autocopiativo)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48171000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Envelopes, de papel ou cartão (exceto aerogramas)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48172000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Aerogramas, bilhetes-postais não ilustrados e cartões para correspondência, de papel ou cartão (exceto os que tenham impressa a respetiva franquia)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48173000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Caixas, sacos e semelhantes, de papel ou cartão, que contenham um sortido de artigos para correspondência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higiénico, em rolos de largura &lt;= 36 cm, de peso, por dobra, &lt;= 25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higiénico, em rolos de largura &lt;= 36 cm, de peso, por dobra, &gt; 25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Lenços, incluindo os de desmaquilhagem e toalhas de mão, de pasta de papel, 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48182091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Toalhas de mão, de pasta de papel, 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 em rolos de largura &lt;= 36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48182099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Toalhas de mão, de pasta de papel, 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 (exceto em rolos de largura &lt;= 36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Toalhas de mesa e guardanapos, de pasta de papel, 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mantas de fibras de celulose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48184011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Pensos higiénicos, de pasta de papel, 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48184013</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Tampões higiénicos, de pasta de papel, 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48184019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Artigos de higiene feminina, de pasta de papel, 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 (exceto pensos e tampões higiénicos)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48184090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Fraldas para bebés e artigos higiénicos semelhantes, de pasta de papel, 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48185000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 seus acessórios, de pasta de papel, 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 (exceto calçado e suas partes, incluindo palmilhas amovíveis, reforços interiores e artefactos semelhante amovíveis, polainas, perneiras e artefactos semelhantes, bem como chapéus e artefactos de uso semelhante, e suas partes)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Artigos de pasta de papel, 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 para uso cirúrgico, médico ou higiénico (exceto papel higiénico, lenços, incluindo os de desmaquilhagem, toalhas de mão, toalhas e guardanapos, de mesa, pensos e tampões higiénicos, fraldas para bebés e artigos higiénicos semelhantes, bem como artigos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48189090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mantas de fibras de celulose, para fins domésticos ou sanitários, em rolos de largura &lt;= 36 cm, ou cortados em formas próprias; artigos de pasta de papel, papel,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 para usos domésticos, de toucador, higiénicos ou hospitalares (exceto papel higiénico, lenços, incluindo os de desmaquilhagem, toalhas de mão, toalhas e guardanapos, de mesa, pensos e tampões higiénicos, fraldas para bebés e artigos higiénicos semelhantes, bem como artigos para uso cirúrgico, médico ou higiénico, não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48191000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Caixas de papel ou cartão, canelados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48192000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Caixas e cartonagens, dobráveis, de papel ou cartão, não canelados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48193000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Sacos, de papel, cartão,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 cuja base tenha largura &gt;= 40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48194000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Sacos, bolsas e cartuchos, de papel, cartão,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 (exceto sacos cuja base tenha largura &gt;= 40 cm, bem como capas para discos)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48195000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Embalagens, incluindo as capas para discos, de papel, cartão, pasta (</w:t>
            </w:r>
            <w:r>
              <w:rPr>
                <w:rFonts w:ascii="Arial" w:eastAsia="Times New Roman" w:hAnsi="Arial" w:cs="Arial"/>
                <w:bCs/>
                <w:i/>
                <w:noProof/>
                <w:sz w:val="20"/>
                <w:szCs w:val="20"/>
              </w:rPr>
              <w:t>ouate</w:t>
            </w:r>
            <w:r>
              <w:rPr>
                <w:rFonts w:ascii="Arial" w:eastAsia="Times New Roman" w:hAnsi="Arial" w:cs="Arial"/>
                <w:bCs/>
                <w:noProof/>
                <w:sz w:val="20"/>
                <w:szCs w:val="20"/>
              </w:rPr>
              <w:t>) de celulose ou de mantas de fibras de celulose (exceto caixas de papel ou cartão, canelados, caixas e cartonagens, dobráveis, de papel ou cartão, não canelados, bem como sacos, bolsas e cartuchos)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48196000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Cartonagens para escritórios, lojas e estabelecimentos semelhantes (exceto embalagens)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48201010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Livros de registo e de contabilidade e blocos de encomendas ou de recibos, de papel ou cartão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48201030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Blocos de notas, de papel para cartas e de apontamentos, sem calendários, de papel ou cartão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48201050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Agendas com calendário, de papel ou cartão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48201090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Cadernos de endereços e artigos semelhantes, de papel ou cartão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48202000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Cadernos, de papel ou cartão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48203000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Classificadores, capas para encadernação (exceto as capas para livros) e capas de processos, de papel ou cartão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48204010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Formulários denominados «em contínuo», mesmo com folhas intercaladas de papel-químico, de papel ou cartão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48204090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Formulários em blocos tipo </w:t>
            </w:r>
            <w:r>
              <w:rPr>
                <w:rFonts w:ascii="Arial" w:eastAsia="Times New Roman" w:hAnsi="Arial" w:cs="Arial"/>
                <w:bCs/>
                <w:i/>
                <w:noProof/>
                <w:sz w:val="20"/>
                <w:szCs w:val="20"/>
              </w:rPr>
              <w:t>manifold</w:t>
            </w:r>
            <w:r>
              <w:rPr>
                <w:rFonts w:ascii="Arial" w:eastAsia="Times New Roman" w:hAnsi="Arial" w:cs="Arial"/>
                <w:bCs/>
                <w:noProof/>
                <w:sz w:val="20"/>
                <w:szCs w:val="20"/>
              </w:rPr>
              <w:t>, mesmo com folhas intercaladas de papel-químico, de papel ou cartão (exceto formulários denominados «em contínuo»)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48205000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Álbuns para amostras ou para coleções, de papel ou cartão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48209000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Pastas para documentos e outros artigos escolares, de escritório ou de papelaria, de papel ou cartão, bem como capas para livros, de papel ou cartão (exceto livros de registo e de contabilidade, blocos de notas, de encomendas, de recibos, de apontamentos, de papel para cartas, agendas, cadernos, classificadores, capas para encadernação, capas de processos, formulários em blocos tipo </w:t>
            </w:r>
            <w:r>
              <w:rPr>
                <w:rFonts w:ascii="Arial" w:eastAsia="Times New Roman" w:hAnsi="Arial" w:cs="Arial"/>
                <w:bCs/>
                <w:i/>
                <w:noProof/>
                <w:sz w:val="20"/>
                <w:szCs w:val="20"/>
              </w:rPr>
              <w:t>manifold</w:t>
            </w:r>
            <w:r>
              <w:rPr>
                <w:rFonts w:ascii="Arial" w:eastAsia="Times New Roman" w:hAnsi="Arial" w:cs="Arial"/>
                <w:bCs/>
                <w:noProof/>
                <w:sz w:val="20"/>
                <w:szCs w:val="20"/>
              </w:rPr>
              <w:t>, álbuns para amostras ou para coleções)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48211010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Etiquetas de qualquer espécie, de papel ou cartão, impressas, autoadesivas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48211090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Etiquetas de qualquer espécie, de papel ou cartão, impressas (exceto autoadesivas)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48219010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Etiquetas de qualquer espécie, de papel ou cartão, não impressas, autoadesivas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48219090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Etiquetas de qualquer espécie, de papel ou cartão, não impressas (exceto autoadesivas)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48221000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Carretéis, bobinas, canelas e suportes semelhantes, de pasta de papel, papel ou cartão, mesmo perfurados ou endurecidos, dos tipos utilizados para rolamento de fios têxteis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48229000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Carretéis, bobinas, canelas e suportes semelhantes, de pasta de papel, papel ou cartão, mesmo perfurados ou endurecidos (exceto dos tipos utilizados para rolamento de fios têxteis)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48232000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Papel-filtro e cartão-filtro, em tiras ou em rolos de largura &lt;= 36 cm, em folhas de forma quadrada ou retangular nas quais nenhum lado &gt; 36 cm, quando não dobradas, ou cortadas em formas diferentes da quadrada ou retangular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48234000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Papéis-diagrama para aparelhos registadores, em bobinas de largura &lt;= 36 cm, em folhas de forma quadrada ou retangular nas quais nenhum lado &gt; 36 cm, quando não dobradas, ou em discos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48236100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Bandejas, travessas, pratos, chávenas, taças, copos e artigos semelhantes, de papel de bambu ou cartão de bambu</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48236910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Bandejas, travessas e pratos, de papel ou cartão (exceto de papel de bambu ou de cartão de bambu)</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48236990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Chávenas, taças, copos e artigos semelhantes, de papel ou cartão (exceto de papel de bambu ou de cartão de bambu, bem como bandejas, travessas e pratos)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48237010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Embalagens alveolares para ovos, moldadas, de pasta de papel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48237090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Artigos moldados ou prensados, de pasta de papel,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48239040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Papéis e cartões dos tipos utilizados para escrita, impressão ou outras finalidades gráficas,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48239085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Papéis, cartões, pasta (</w:t>
            </w:r>
            <w:r>
              <w:rPr>
                <w:rFonts w:ascii="Arial" w:eastAsia="Times New Roman" w:hAnsi="Arial" w:cs="Arial"/>
                <w:bCs/>
                <w:i/>
                <w:noProof/>
                <w:sz w:val="20"/>
                <w:szCs w:val="20"/>
              </w:rPr>
              <w:t>ouate</w:t>
            </w:r>
            <w:r>
              <w:rPr>
                <w:rFonts w:ascii="Arial" w:eastAsia="Times New Roman" w:hAnsi="Arial" w:cs="Arial"/>
                <w:bCs/>
                <w:noProof/>
                <w:sz w:val="20"/>
                <w:szCs w:val="20"/>
              </w:rPr>
              <w:t>) de celulose e de mantas de fibras de celulose, em tiras ou em rolos de largura &lt;= 36 cm, em folhas de forma quadrada ou retangular nas quais nenhum lado &gt; 36 cm, quando não dobradas, bem como artigos de pasta de papel, papel, cartão, pasta (</w:t>
            </w:r>
            <w:r>
              <w:rPr>
                <w:rFonts w:ascii="Arial" w:eastAsia="Times New Roman" w:hAnsi="Arial" w:cs="Arial"/>
                <w:bCs/>
                <w:i/>
                <w:noProof/>
                <w:sz w:val="20"/>
                <w:szCs w:val="20"/>
              </w:rPr>
              <w:t>ouate</w:t>
            </w:r>
            <w:r>
              <w:rPr>
                <w:rFonts w:ascii="Arial" w:eastAsia="Times New Roman" w:hAnsi="Arial" w:cs="Arial"/>
                <w:bCs/>
                <w:noProof/>
                <w:sz w:val="20"/>
                <w:szCs w:val="20"/>
              </w:rPr>
              <w:t>) de celulose e de mantas de fibras de celulose,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Livros, brochuras e impressos semelhantes, em folhas soltas, mesmo dobradas (exceto jornais e publicações periódicas, bem como publicações consagradas essencialmente à publicidade)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49019100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Dicionários e enciclopédias, mesmo em fascículos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49019900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Livros, brochuras e impressos semelhantes (exceto em folhas soltas; dicionários e enciclopédias, jornais e publicações periódicas, bem como publicações consagradas essencialmente à publicidade)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49021000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Jornais e publicações periódicas, impressos, mesmo ilustrados ou que contenham publicidade, que se publiquem pelo menos quatro vezes por semana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49029010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Jornais e publicações periódicas, impressos, mesmo ilustrados ou que contenham publicidade, que se publiquem uma vez por semana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49029030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Jornais e publicações periódicas, impressos, mesmo ilustrados ou que contenham publicidade, que se publiquem uma vez por mês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49029090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Jornais e publicações periódicas, impressos, mesmo ilustrados ou que contenham publicidade (exceto os que se publiquem pelo menos quatro vezes por semana, bem como os que se publiquem uma vez por semana ou uma vez por mês)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49030000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Álbuns ou livros de ilustrações e álbuns para desenhar ou colorir, para crianças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49040000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Música manuscrita ou impressa, ilustrada ou não, mesmo encadernada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49051000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Globos, impressos (exceto em relevo)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49059100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cartográficas de qualquer espécie, incluindo as plantas topográficas, sob a forma de livros ou brochuras (exceto globos, bem como mapas e planos, em relevo)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49059900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Obras cartográficas de qualquer espécie, incluindo as cartas murais e as plantas topográficas, impressas (exceto sob a forma de livros ou brochuras, bem como globos e mapas e planos, em relevo)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49060000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Planos, plantas e desenhos, de arquitetura, de engenharia e outros planos e desenhos industriais, comerciais, topográficos ou semelhantes, originais, feitos à mão; textos manuscritos; reproduções fotográficas em papel sensibilizado e cópias a papel-químico dos planos, plantas, desenhos ou textos acima referidos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49070010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Selos postais, fiscais e semelhantes, não obliterados, tendo ou destinando-se a ter curso legal no país em que têm, ou terão, um valor facial reconhecido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49070030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Papel-moeda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49070090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Papel selado; cheques; certificados de ações ou de obrigações e títulos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49081000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Decalcomanias vitrificáveis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49089000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Decalcomanias de qualquer espécie (exceto vitrificadas)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49090010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Cartões-postais impressos ou ilustrados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49090090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Cartões impressos com votos ou mensagens pessoais, mesmo ilustrados, com ou sem envelopes, guarnições ou aplicações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49100000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Calendários de qualquer espécie, impressos, incluindo os blocos-calendários para desfolhar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49111010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Catálogos comerciais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49111090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Impressos publicitários e semelhantes (exceto catálogos comerciais)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49119100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Estampas, gravuras e fotografias,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49119900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Impressos,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50010000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Casulos de bicho-da-seda próprios para dobar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50020000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Seda crua (não fiada)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50030000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seda (incluindo os casulos de bicho-da-seda impróprios para dobar, os desperdícios de fios e os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50040010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seda, crus, decruados ou branqueados (exceto fios de desperdícios de seda, bem como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50040090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seda (exceto fios de seda crus, decruados ou branqueados, fios de desperdícios de seda, bem como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50050010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desperdícios de seda, crus, decruados ou branqueados (exceto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50050090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desperdícios de seda (exceto crus, decruados ou branqueados, bem como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50060010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seda, acondicionados para venda a retalho (exceto fios de desperdícios de seda)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50060090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desperdícios de seda, acondicionados para venda a retalho; pelo-de-messina (crina-de-florença)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Tecidos de </w:t>
            </w:r>
            <w:r>
              <w:rPr>
                <w:rFonts w:ascii="Arial" w:eastAsia="Times New Roman" w:hAnsi="Arial" w:cs="Arial"/>
                <w:bCs/>
                <w:i/>
                <w:noProof/>
                <w:sz w:val="20"/>
                <w:szCs w:val="20"/>
              </w:rPr>
              <w:t>bourrette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50072011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Crepes, que contenham &gt;= 85 %, em peso, de seda ou desperdícios de seda, crus, decruados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50072019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Crepes, que contenham &gt;= 85 %, em peso, de seda ou desperdícios de seda (exceto crus, decruados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50072021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Pongées</w:t>
            </w:r>
            <w:r>
              <w:rPr>
                <w:rFonts w:ascii="Arial" w:eastAsia="Times New Roman" w:hAnsi="Arial" w:cs="Arial"/>
                <w:bCs/>
                <w:noProof/>
                <w:sz w:val="20"/>
                <w:szCs w:val="20"/>
              </w:rPr>
              <w:t xml:space="preserve">, </w:t>
            </w:r>
            <w:r>
              <w:rPr>
                <w:rFonts w:ascii="Arial" w:eastAsia="Times New Roman" w:hAnsi="Arial" w:cs="Arial"/>
                <w:bCs/>
                <w:i/>
                <w:noProof/>
                <w:sz w:val="20"/>
                <w:szCs w:val="20"/>
              </w:rPr>
              <w:t>habutai</w:t>
            </w:r>
            <w:r>
              <w:rPr>
                <w:rFonts w:ascii="Arial" w:eastAsia="Times New Roman" w:hAnsi="Arial" w:cs="Arial"/>
                <w:bCs/>
                <w:noProof/>
                <w:sz w:val="20"/>
                <w:szCs w:val="20"/>
              </w:rPr>
              <w:t xml:space="preserve">, </w:t>
            </w:r>
            <w:r>
              <w:rPr>
                <w:rFonts w:ascii="Arial" w:eastAsia="Times New Roman" w:hAnsi="Arial" w:cs="Arial"/>
                <w:bCs/>
                <w:i/>
                <w:noProof/>
                <w:sz w:val="20"/>
                <w:szCs w:val="20"/>
              </w:rPr>
              <w:t>honan</w:t>
            </w:r>
            <w:r>
              <w:rPr>
                <w:rFonts w:ascii="Arial" w:eastAsia="Times New Roman" w:hAnsi="Arial" w:cs="Arial"/>
                <w:bCs/>
                <w:noProof/>
                <w:sz w:val="20"/>
                <w:szCs w:val="20"/>
              </w:rPr>
              <w:t xml:space="preserve">, </w:t>
            </w:r>
            <w:r>
              <w:rPr>
                <w:rFonts w:ascii="Arial" w:eastAsia="Times New Roman" w:hAnsi="Arial" w:cs="Arial"/>
                <w:bCs/>
                <w:i/>
                <w:noProof/>
                <w:sz w:val="20"/>
                <w:szCs w:val="20"/>
              </w:rPr>
              <w:t>shantoung</w:t>
            </w:r>
            <w:r>
              <w:rPr>
                <w:rFonts w:ascii="Arial" w:eastAsia="Times New Roman" w:hAnsi="Arial" w:cs="Arial"/>
                <w:bCs/>
                <w:noProof/>
                <w:sz w:val="20"/>
                <w:szCs w:val="20"/>
              </w:rPr>
              <w:t xml:space="preserve">, </w:t>
            </w:r>
            <w:r>
              <w:rPr>
                <w:rFonts w:ascii="Arial" w:eastAsia="Times New Roman" w:hAnsi="Arial" w:cs="Arial"/>
                <w:bCs/>
                <w:i/>
                <w:noProof/>
                <w:sz w:val="20"/>
                <w:szCs w:val="20"/>
              </w:rPr>
              <w:t>corah</w:t>
            </w:r>
            <w:r>
              <w:rPr>
                <w:rFonts w:ascii="Arial" w:eastAsia="Times New Roman" w:hAnsi="Arial" w:cs="Arial"/>
                <w:bCs/>
                <w:noProof/>
                <w:sz w:val="20"/>
                <w:szCs w:val="20"/>
              </w:rPr>
              <w:t xml:space="preserve"> e tecidos semelhantes do Extremo Oriente, de seda pura, em ponto de tafetá, crus ou simplesmente decruados (exceto seda pura misturada com borra de seda e desperdícios de borra de seda)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50072031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Pongées</w:t>
            </w:r>
            <w:r>
              <w:rPr>
                <w:rFonts w:ascii="Arial" w:eastAsia="Times New Roman" w:hAnsi="Arial" w:cs="Arial"/>
                <w:bCs/>
                <w:noProof/>
                <w:sz w:val="20"/>
                <w:szCs w:val="20"/>
              </w:rPr>
              <w:t xml:space="preserve">, </w:t>
            </w:r>
            <w:r>
              <w:rPr>
                <w:rFonts w:ascii="Arial" w:eastAsia="Times New Roman" w:hAnsi="Arial" w:cs="Arial"/>
                <w:bCs/>
                <w:i/>
                <w:noProof/>
                <w:sz w:val="20"/>
                <w:szCs w:val="20"/>
              </w:rPr>
              <w:t>habutai</w:t>
            </w:r>
            <w:r>
              <w:rPr>
                <w:rFonts w:ascii="Arial" w:eastAsia="Times New Roman" w:hAnsi="Arial" w:cs="Arial"/>
                <w:bCs/>
                <w:noProof/>
                <w:sz w:val="20"/>
                <w:szCs w:val="20"/>
              </w:rPr>
              <w:t xml:space="preserve">, </w:t>
            </w:r>
            <w:r>
              <w:rPr>
                <w:rFonts w:ascii="Arial" w:eastAsia="Times New Roman" w:hAnsi="Arial" w:cs="Arial"/>
                <w:bCs/>
                <w:i/>
                <w:noProof/>
                <w:sz w:val="20"/>
                <w:szCs w:val="20"/>
              </w:rPr>
              <w:t>honan</w:t>
            </w:r>
            <w:r>
              <w:rPr>
                <w:rFonts w:ascii="Arial" w:eastAsia="Times New Roman" w:hAnsi="Arial" w:cs="Arial"/>
                <w:bCs/>
                <w:noProof/>
                <w:sz w:val="20"/>
                <w:szCs w:val="20"/>
              </w:rPr>
              <w:t xml:space="preserve">, </w:t>
            </w:r>
            <w:r>
              <w:rPr>
                <w:rFonts w:ascii="Arial" w:eastAsia="Times New Roman" w:hAnsi="Arial" w:cs="Arial"/>
                <w:bCs/>
                <w:i/>
                <w:noProof/>
                <w:sz w:val="20"/>
                <w:szCs w:val="20"/>
              </w:rPr>
              <w:t>shantoung</w:t>
            </w:r>
            <w:r>
              <w:rPr>
                <w:rFonts w:ascii="Arial" w:eastAsia="Times New Roman" w:hAnsi="Arial" w:cs="Arial"/>
                <w:bCs/>
                <w:noProof/>
                <w:sz w:val="20"/>
                <w:szCs w:val="20"/>
              </w:rPr>
              <w:t xml:space="preserve">, </w:t>
            </w:r>
            <w:r>
              <w:rPr>
                <w:rFonts w:ascii="Arial" w:eastAsia="Times New Roman" w:hAnsi="Arial" w:cs="Arial"/>
                <w:bCs/>
                <w:i/>
                <w:noProof/>
                <w:sz w:val="20"/>
                <w:szCs w:val="20"/>
              </w:rPr>
              <w:t>corah</w:t>
            </w:r>
            <w:r>
              <w:rPr>
                <w:rFonts w:ascii="Arial" w:eastAsia="Times New Roman" w:hAnsi="Arial" w:cs="Arial"/>
                <w:bCs/>
                <w:noProof/>
                <w:sz w:val="20"/>
                <w:szCs w:val="20"/>
              </w:rPr>
              <w:t xml:space="preserve"> e tecidos semelhantes do Extremo Oriente, de seda pura, em ponto de tafetá (exceto crus ou simplesmente decruados, bem como seda pura misturada com borra de seda e desperdícios de borra de seda)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50072039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Pongées</w:t>
            </w:r>
            <w:r>
              <w:rPr>
                <w:rFonts w:ascii="Arial" w:eastAsia="Times New Roman" w:hAnsi="Arial" w:cs="Arial"/>
                <w:bCs/>
                <w:noProof/>
                <w:sz w:val="20"/>
                <w:szCs w:val="20"/>
              </w:rPr>
              <w:t xml:space="preserve">, </w:t>
            </w:r>
            <w:r>
              <w:rPr>
                <w:rFonts w:ascii="Arial" w:eastAsia="Times New Roman" w:hAnsi="Arial" w:cs="Arial"/>
                <w:bCs/>
                <w:i/>
                <w:noProof/>
                <w:sz w:val="20"/>
                <w:szCs w:val="20"/>
              </w:rPr>
              <w:t>habutai</w:t>
            </w:r>
            <w:r>
              <w:rPr>
                <w:rFonts w:ascii="Arial" w:eastAsia="Times New Roman" w:hAnsi="Arial" w:cs="Arial"/>
                <w:bCs/>
                <w:noProof/>
                <w:sz w:val="20"/>
                <w:szCs w:val="20"/>
              </w:rPr>
              <w:t xml:space="preserve">, </w:t>
            </w:r>
            <w:r>
              <w:rPr>
                <w:rFonts w:ascii="Arial" w:eastAsia="Times New Roman" w:hAnsi="Arial" w:cs="Arial"/>
                <w:bCs/>
                <w:i/>
                <w:noProof/>
                <w:sz w:val="20"/>
                <w:szCs w:val="20"/>
              </w:rPr>
              <w:t>honan</w:t>
            </w:r>
            <w:r>
              <w:rPr>
                <w:rFonts w:ascii="Arial" w:eastAsia="Times New Roman" w:hAnsi="Arial" w:cs="Arial"/>
                <w:bCs/>
                <w:noProof/>
                <w:sz w:val="20"/>
                <w:szCs w:val="20"/>
              </w:rPr>
              <w:t xml:space="preserve">, </w:t>
            </w:r>
            <w:r>
              <w:rPr>
                <w:rFonts w:ascii="Arial" w:eastAsia="Times New Roman" w:hAnsi="Arial" w:cs="Arial"/>
                <w:bCs/>
                <w:i/>
                <w:noProof/>
                <w:sz w:val="20"/>
                <w:szCs w:val="20"/>
              </w:rPr>
              <w:t>shantoung</w:t>
            </w:r>
            <w:r>
              <w:rPr>
                <w:rFonts w:ascii="Arial" w:eastAsia="Times New Roman" w:hAnsi="Arial" w:cs="Arial"/>
                <w:bCs/>
                <w:noProof/>
                <w:sz w:val="20"/>
                <w:szCs w:val="20"/>
              </w:rPr>
              <w:t xml:space="preserve">, </w:t>
            </w:r>
            <w:r>
              <w:rPr>
                <w:rFonts w:ascii="Arial" w:eastAsia="Times New Roman" w:hAnsi="Arial" w:cs="Arial"/>
                <w:bCs/>
                <w:i/>
                <w:noProof/>
                <w:sz w:val="20"/>
                <w:szCs w:val="20"/>
              </w:rPr>
              <w:t>corah</w:t>
            </w:r>
            <w:r>
              <w:rPr>
                <w:rFonts w:ascii="Arial" w:eastAsia="Times New Roman" w:hAnsi="Arial" w:cs="Arial"/>
                <w:bCs/>
                <w:noProof/>
                <w:sz w:val="20"/>
                <w:szCs w:val="20"/>
              </w:rPr>
              <w:t xml:space="preserve"> e tecidos semelhantes do Extremo Oriente, de seda pura (exceto em ponto de tafetá ou seda pura misturada com borra de seda ou com desperdícios de borra de seda)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50072041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claros (abertos), que contenham &gt;= 85 %, em peso, de seda ou de desperdícios de seda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50072051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Tecidos tapados, que contenham &gt;= 85 %, em peso, de seda ou de desperdícios de seda, crus, decruados ou branqueados (exceto crepes, bem como </w:t>
            </w:r>
            <w:r>
              <w:rPr>
                <w:rFonts w:ascii="Arial" w:eastAsia="Times New Roman" w:hAnsi="Arial" w:cs="Arial"/>
                <w:bCs/>
                <w:i/>
                <w:noProof/>
                <w:sz w:val="20"/>
                <w:szCs w:val="20"/>
              </w:rPr>
              <w:t>pongées</w:t>
            </w:r>
            <w:r>
              <w:rPr>
                <w:rFonts w:ascii="Arial" w:eastAsia="Times New Roman" w:hAnsi="Arial" w:cs="Arial"/>
                <w:bCs/>
                <w:noProof/>
                <w:sz w:val="20"/>
                <w:szCs w:val="20"/>
              </w:rPr>
              <w:t xml:space="preserve">, </w:t>
            </w:r>
            <w:r>
              <w:rPr>
                <w:rFonts w:ascii="Arial" w:eastAsia="Times New Roman" w:hAnsi="Arial" w:cs="Arial"/>
                <w:bCs/>
                <w:i/>
                <w:noProof/>
                <w:sz w:val="20"/>
                <w:szCs w:val="20"/>
              </w:rPr>
              <w:t>habutai</w:t>
            </w:r>
            <w:r>
              <w:rPr>
                <w:rFonts w:ascii="Arial" w:eastAsia="Times New Roman" w:hAnsi="Arial" w:cs="Arial"/>
                <w:bCs/>
                <w:noProof/>
                <w:sz w:val="20"/>
                <w:szCs w:val="20"/>
              </w:rPr>
              <w:t xml:space="preserve">, </w:t>
            </w:r>
            <w:r>
              <w:rPr>
                <w:rFonts w:ascii="Arial" w:eastAsia="Times New Roman" w:hAnsi="Arial" w:cs="Arial"/>
                <w:bCs/>
                <w:i/>
                <w:noProof/>
                <w:sz w:val="20"/>
                <w:szCs w:val="20"/>
              </w:rPr>
              <w:t>honan</w:t>
            </w:r>
            <w:r>
              <w:rPr>
                <w:rFonts w:ascii="Arial" w:eastAsia="Times New Roman" w:hAnsi="Arial" w:cs="Arial"/>
                <w:bCs/>
                <w:noProof/>
                <w:sz w:val="20"/>
                <w:szCs w:val="20"/>
              </w:rPr>
              <w:t xml:space="preserve">, </w:t>
            </w:r>
            <w:r>
              <w:rPr>
                <w:rFonts w:ascii="Arial" w:eastAsia="Times New Roman" w:hAnsi="Arial" w:cs="Arial"/>
                <w:bCs/>
                <w:i/>
                <w:noProof/>
                <w:sz w:val="20"/>
                <w:szCs w:val="20"/>
              </w:rPr>
              <w:t>shantoung</w:t>
            </w:r>
            <w:r>
              <w:rPr>
                <w:rFonts w:ascii="Arial" w:eastAsia="Times New Roman" w:hAnsi="Arial" w:cs="Arial"/>
                <w:bCs/>
                <w:noProof/>
                <w:sz w:val="20"/>
                <w:szCs w:val="20"/>
              </w:rPr>
              <w:t xml:space="preserve">, </w:t>
            </w:r>
            <w:r>
              <w:rPr>
                <w:rFonts w:ascii="Arial" w:eastAsia="Times New Roman" w:hAnsi="Arial" w:cs="Arial"/>
                <w:bCs/>
                <w:i/>
                <w:noProof/>
                <w:sz w:val="20"/>
                <w:szCs w:val="20"/>
              </w:rPr>
              <w:t>corah</w:t>
            </w:r>
            <w:r>
              <w:rPr>
                <w:rFonts w:ascii="Arial" w:eastAsia="Times New Roman" w:hAnsi="Arial" w:cs="Arial"/>
                <w:bCs/>
                <w:noProof/>
                <w:sz w:val="20"/>
                <w:szCs w:val="20"/>
              </w:rPr>
              <w:t xml:space="preserve"> e tecidos semelhantes do Extremo Oriente, de seda pura)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50072059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Tecidos tapados, que contenham &gt;= 85 %, em peso, de seda ou de desperdícios de seda, tintos (exceto crepes, bem como </w:t>
            </w:r>
            <w:r>
              <w:rPr>
                <w:rFonts w:ascii="Arial" w:eastAsia="Times New Roman" w:hAnsi="Arial" w:cs="Arial"/>
                <w:bCs/>
                <w:i/>
                <w:noProof/>
                <w:sz w:val="20"/>
                <w:szCs w:val="20"/>
              </w:rPr>
              <w:t>pongées</w:t>
            </w:r>
            <w:r>
              <w:rPr>
                <w:rFonts w:ascii="Arial" w:eastAsia="Times New Roman" w:hAnsi="Arial" w:cs="Arial"/>
                <w:bCs/>
                <w:noProof/>
                <w:sz w:val="20"/>
                <w:szCs w:val="20"/>
              </w:rPr>
              <w:t xml:space="preserve">, </w:t>
            </w:r>
            <w:r>
              <w:rPr>
                <w:rFonts w:ascii="Arial" w:eastAsia="Times New Roman" w:hAnsi="Arial" w:cs="Arial"/>
                <w:bCs/>
                <w:i/>
                <w:noProof/>
                <w:sz w:val="20"/>
                <w:szCs w:val="20"/>
              </w:rPr>
              <w:t>habutai</w:t>
            </w:r>
            <w:r>
              <w:rPr>
                <w:rFonts w:ascii="Arial" w:eastAsia="Times New Roman" w:hAnsi="Arial" w:cs="Arial"/>
                <w:bCs/>
                <w:noProof/>
                <w:sz w:val="20"/>
                <w:szCs w:val="20"/>
              </w:rPr>
              <w:t xml:space="preserve">, </w:t>
            </w:r>
            <w:r>
              <w:rPr>
                <w:rFonts w:ascii="Arial" w:eastAsia="Times New Roman" w:hAnsi="Arial" w:cs="Arial"/>
                <w:bCs/>
                <w:i/>
                <w:noProof/>
                <w:sz w:val="20"/>
                <w:szCs w:val="20"/>
              </w:rPr>
              <w:t>honan</w:t>
            </w:r>
            <w:r>
              <w:rPr>
                <w:rFonts w:ascii="Arial" w:eastAsia="Times New Roman" w:hAnsi="Arial" w:cs="Arial"/>
                <w:bCs/>
                <w:noProof/>
                <w:sz w:val="20"/>
                <w:szCs w:val="20"/>
              </w:rPr>
              <w:t xml:space="preserve">, </w:t>
            </w:r>
            <w:r>
              <w:rPr>
                <w:rFonts w:ascii="Arial" w:eastAsia="Times New Roman" w:hAnsi="Arial" w:cs="Arial"/>
                <w:bCs/>
                <w:i/>
                <w:noProof/>
                <w:sz w:val="20"/>
                <w:szCs w:val="20"/>
              </w:rPr>
              <w:t>shantoung</w:t>
            </w:r>
            <w:r>
              <w:rPr>
                <w:rFonts w:ascii="Arial" w:eastAsia="Times New Roman" w:hAnsi="Arial" w:cs="Arial"/>
                <w:bCs/>
                <w:noProof/>
                <w:sz w:val="20"/>
                <w:szCs w:val="20"/>
              </w:rPr>
              <w:t xml:space="preserve">, </w:t>
            </w:r>
            <w:r>
              <w:rPr>
                <w:rFonts w:ascii="Arial" w:eastAsia="Times New Roman" w:hAnsi="Arial" w:cs="Arial"/>
                <w:bCs/>
                <w:i/>
                <w:noProof/>
                <w:sz w:val="20"/>
                <w:szCs w:val="20"/>
              </w:rPr>
              <w:t>corah</w:t>
            </w:r>
            <w:r>
              <w:rPr>
                <w:rFonts w:ascii="Arial" w:eastAsia="Times New Roman" w:hAnsi="Arial" w:cs="Arial"/>
                <w:bCs/>
                <w:noProof/>
                <w:sz w:val="20"/>
                <w:szCs w:val="20"/>
              </w:rPr>
              <w:t xml:space="preserve"> e tecidos semelhantes do Extremo Oriente, de seda pura)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50072061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Tecidos tapados, que contenham &gt;= 85 %, em peso, de seda ou de desperdícios de seda, de fios de diversas cores, de largura &gt; 57 cm mas &lt;= 75 cm (exceto crepes, bem como </w:t>
            </w:r>
            <w:r>
              <w:rPr>
                <w:rFonts w:ascii="Arial" w:eastAsia="Times New Roman" w:hAnsi="Arial" w:cs="Arial"/>
                <w:bCs/>
                <w:i/>
                <w:noProof/>
                <w:sz w:val="20"/>
                <w:szCs w:val="20"/>
              </w:rPr>
              <w:t>pongées</w:t>
            </w:r>
            <w:r>
              <w:rPr>
                <w:rFonts w:ascii="Arial" w:eastAsia="Times New Roman" w:hAnsi="Arial" w:cs="Arial"/>
                <w:bCs/>
                <w:noProof/>
                <w:sz w:val="20"/>
                <w:szCs w:val="20"/>
              </w:rPr>
              <w:t xml:space="preserve">, </w:t>
            </w:r>
            <w:r>
              <w:rPr>
                <w:rFonts w:ascii="Arial" w:eastAsia="Times New Roman" w:hAnsi="Arial" w:cs="Arial"/>
                <w:bCs/>
                <w:i/>
                <w:noProof/>
                <w:sz w:val="20"/>
                <w:szCs w:val="20"/>
              </w:rPr>
              <w:t>habutai</w:t>
            </w:r>
            <w:r>
              <w:rPr>
                <w:rFonts w:ascii="Arial" w:eastAsia="Times New Roman" w:hAnsi="Arial" w:cs="Arial"/>
                <w:bCs/>
                <w:noProof/>
                <w:sz w:val="20"/>
                <w:szCs w:val="20"/>
              </w:rPr>
              <w:t xml:space="preserve">, </w:t>
            </w:r>
            <w:r>
              <w:rPr>
                <w:rFonts w:ascii="Arial" w:eastAsia="Times New Roman" w:hAnsi="Arial" w:cs="Arial"/>
                <w:bCs/>
                <w:i/>
                <w:noProof/>
                <w:sz w:val="20"/>
                <w:szCs w:val="20"/>
              </w:rPr>
              <w:t>honan</w:t>
            </w:r>
            <w:r>
              <w:rPr>
                <w:rFonts w:ascii="Arial" w:eastAsia="Times New Roman" w:hAnsi="Arial" w:cs="Arial"/>
                <w:bCs/>
                <w:noProof/>
                <w:sz w:val="20"/>
                <w:szCs w:val="20"/>
              </w:rPr>
              <w:t xml:space="preserve">, </w:t>
            </w:r>
            <w:r>
              <w:rPr>
                <w:rFonts w:ascii="Arial" w:eastAsia="Times New Roman" w:hAnsi="Arial" w:cs="Arial"/>
                <w:bCs/>
                <w:i/>
                <w:noProof/>
                <w:sz w:val="20"/>
                <w:szCs w:val="20"/>
              </w:rPr>
              <w:t>shantoung</w:t>
            </w:r>
            <w:r>
              <w:rPr>
                <w:rFonts w:ascii="Arial" w:eastAsia="Times New Roman" w:hAnsi="Arial" w:cs="Arial"/>
                <w:bCs/>
                <w:noProof/>
                <w:sz w:val="20"/>
                <w:szCs w:val="20"/>
              </w:rPr>
              <w:t xml:space="preserve">, </w:t>
            </w:r>
            <w:r>
              <w:rPr>
                <w:rFonts w:ascii="Arial" w:eastAsia="Times New Roman" w:hAnsi="Arial" w:cs="Arial"/>
                <w:bCs/>
                <w:i/>
                <w:noProof/>
                <w:sz w:val="20"/>
                <w:szCs w:val="20"/>
              </w:rPr>
              <w:t>corah</w:t>
            </w:r>
            <w:r>
              <w:rPr>
                <w:rFonts w:ascii="Arial" w:eastAsia="Times New Roman" w:hAnsi="Arial" w:cs="Arial"/>
                <w:bCs/>
                <w:noProof/>
                <w:sz w:val="20"/>
                <w:szCs w:val="20"/>
              </w:rPr>
              <w:t xml:space="preserve"> e tecidos semelhantes do Extremo Oriente, de seda pura)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50072069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Tecidos tapados, que contenham &gt;= 85 %, em peso, de seda ou de desperdícios de seda, de fios de diversas cores (exceto tecidos de largura &gt; 57 cm mas &lt;= 75 cm, crepes, bem como </w:t>
            </w:r>
            <w:r>
              <w:rPr>
                <w:rFonts w:ascii="Arial" w:eastAsia="Times New Roman" w:hAnsi="Arial" w:cs="Arial"/>
                <w:bCs/>
                <w:i/>
                <w:noProof/>
                <w:sz w:val="20"/>
                <w:szCs w:val="20"/>
              </w:rPr>
              <w:t>pongées</w:t>
            </w:r>
            <w:r>
              <w:rPr>
                <w:rFonts w:ascii="Arial" w:eastAsia="Times New Roman" w:hAnsi="Arial" w:cs="Arial"/>
                <w:bCs/>
                <w:noProof/>
                <w:sz w:val="20"/>
                <w:szCs w:val="20"/>
              </w:rPr>
              <w:t xml:space="preserve">, </w:t>
            </w:r>
            <w:r>
              <w:rPr>
                <w:rFonts w:ascii="Arial" w:eastAsia="Times New Roman" w:hAnsi="Arial" w:cs="Arial"/>
                <w:bCs/>
                <w:i/>
                <w:noProof/>
                <w:sz w:val="20"/>
                <w:szCs w:val="20"/>
              </w:rPr>
              <w:t>habutai</w:t>
            </w:r>
            <w:r>
              <w:rPr>
                <w:rFonts w:ascii="Arial" w:eastAsia="Times New Roman" w:hAnsi="Arial" w:cs="Arial"/>
                <w:bCs/>
                <w:noProof/>
                <w:sz w:val="20"/>
                <w:szCs w:val="20"/>
              </w:rPr>
              <w:t xml:space="preserve">, </w:t>
            </w:r>
            <w:r>
              <w:rPr>
                <w:rFonts w:ascii="Arial" w:eastAsia="Times New Roman" w:hAnsi="Arial" w:cs="Arial"/>
                <w:bCs/>
                <w:i/>
                <w:noProof/>
                <w:sz w:val="20"/>
                <w:szCs w:val="20"/>
              </w:rPr>
              <w:t>honan</w:t>
            </w:r>
            <w:r>
              <w:rPr>
                <w:rFonts w:ascii="Arial" w:eastAsia="Times New Roman" w:hAnsi="Arial" w:cs="Arial"/>
                <w:bCs/>
                <w:noProof/>
                <w:sz w:val="20"/>
                <w:szCs w:val="20"/>
              </w:rPr>
              <w:t xml:space="preserve">, </w:t>
            </w:r>
            <w:r>
              <w:rPr>
                <w:rFonts w:ascii="Arial" w:eastAsia="Times New Roman" w:hAnsi="Arial" w:cs="Arial"/>
                <w:bCs/>
                <w:i/>
                <w:noProof/>
                <w:sz w:val="20"/>
                <w:szCs w:val="20"/>
              </w:rPr>
              <w:t>shantoung</w:t>
            </w:r>
            <w:r>
              <w:rPr>
                <w:rFonts w:ascii="Arial" w:eastAsia="Times New Roman" w:hAnsi="Arial" w:cs="Arial"/>
                <w:bCs/>
                <w:noProof/>
                <w:sz w:val="20"/>
                <w:szCs w:val="20"/>
              </w:rPr>
              <w:t xml:space="preserve">, </w:t>
            </w:r>
            <w:r>
              <w:rPr>
                <w:rFonts w:ascii="Arial" w:eastAsia="Times New Roman" w:hAnsi="Arial" w:cs="Arial"/>
                <w:bCs/>
                <w:i/>
                <w:noProof/>
                <w:sz w:val="20"/>
                <w:szCs w:val="20"/>
              </w:rPr>
              <w:t>corah</w:t>
            </w:r>
            <w:r>
              <w:rPr>
                <w:rFonts w:ascii="Arial" w:eastAsia="Times New Roman" w:hAnsi="Arial" w:cs="Arial"/>
                <w:bCs/>
                <w:noProof/>
                <w:sz w:val="20"/>
                <w:szCs w:val="20"/>
              </w:rPr>
              <w:t xml:space="preserve"> e tecidos semelhantes do Extremo Oriente, de seda pura)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50072071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Tecidos tapados, que contenham &gt;= 85 %, em peso, de seda ou de desperdícios de seda, estampados (exceto crepes, bem como </w:t>
            </w:r>
            <w:r>
              <w:rPr>
                <w:rFonts w:ascii="Arial" w:eastAsia="Times New Roman" w:hAnsi="Arial" w:cs="Arial"/>
                <w:bCs/>
                <w:i/>
                <w:noProof/>
                <w:sz w:val="20"/>
                <w:szCs w:val="20"/>
              </w:rPr>
              <w:t>pongées</w:t>
            </w:r>
            <w:r>
              <w:rPr>
                <w:rFonts w:ascii="Arial" w:eastAsia="Times New Roman" w:hAnsi="Arial" w:cs="Arial"/>
                <w:bCs/>
                <w:noProof/>
                <w:sz w:val="20"/>
                <w:szCs w:val="20"/>
              </w:rPr>
              <w:t xml:space="preserve">, </w:t>
            </w:r>
            <w:r>
              <w:rPr>
                <w:rFonts w:ascii="Arial" w:eastAsia="Times New Roman" w:hAnsi="Arial" w:cs="Arial"/>
                <w:bCs/>
                <w:i/>
                <w:noProof/>
                <w:sz w:val="20"/>
                <w:szCs w:val="20"/>
              </w:rPr>
              <w:t>habutai</w:t>
            </w:r>
            <w:r>
              <w:rPr>
                <w:rFonts w:ascii="Arial" w:eastAsia="Times New Roman" w:hAnsi="Arial" w:cs="Arial"/>
                <w:bCs/>
                <w:noProof/>
                <w:sz w:val="20"/>
                <w:szCs w:val="20"/>
              </w:rPr>
              <w:t xml:space="preserve">, </w:t>
            </w:r>
            <w:r>
              <w:rPr>
                <w:rFonts w:ascii="Arial" w:eastAsia="Times New Roman" w:hAnsi="Arial" w:cs="Arial"/>
                <w:bCs/>
                <w:i/>
                <w:noProof/>
                <w:sz w:val="20"/>
                <w:szCs w:val="20"/>
              </w:rPr>
              <w:t>honan</w:t>
            </w:r>
            <w:r>
              <w:rPr>
                <w:rFonts w:ascii="Arial" w:eastAsia="Times New Roman" w:hAnsi="Arial" w:cs="Arial"/>
                <w:bCs/>
                <w:noProof/>
                <w:sz w:val="20"/>
                <w:szCs w:val="20"/>
              </w:rPr>
              <w:t xml:space="preserve">, </w:t>
            </w:r>
            <w:r>
              <w:rPr>
                <w:rFonts w:ascii="Arial" w:eastAsia="Times New Roman" w:hAnsi="Arial" w:cs="Arial"/>
                <w:bCs/>
                <w:i/>
                <w:noProof/>
                <w:sz w:val="20"/>
                <w:szCs w:val="20"/>
              </w:rPr>
              <w:t>shantoung</w:t>
            </w:r>
            <w:r>
              <w:rPr>
                <w:rFonts w:ascii="Arial" w:eastAsia="Times New Roman" w:hAnsi="Arial" w:cs="Arial"/>
                <w:bCs/>
                <w:noProof/>
                <w:sz w:val="20"/>
                <w:szCs w:val="20"/>
              </w:rPr>
              <w:t xml:space="preserve">, </w:t>
            </w:r>
            <w:r>
              <w:rPr>
                <w:rFonts w:ascii="Arial" w:eastAsia="Times New Roman" w:hAnsi="Arial" w:cs="Arial"/>
                <w:bCs/>
                <w:i/>
                <w:noProof/>
                <w:sz w:val="20"/>
                <w:szCs w:val="20"/>
              </w:rPr>
              <w:t>corah</w:t>
            </w:r>
            <w:r>
              <w:rPr>
                <w:rFonts w:ascii="Arial" w:eastAsia="Times New Roman" w:hAnsi="Arial" w:cs="Arial"/>
                <w:bCs/>
                <w:noProof/>
                <w:sz w:val="20"/>
                <w:szCs w:val="20"/>
              </w:rPr>
              <w:t xml:space="preserve"> e tecidos semelhantes do Extremo Oriente, de seda pura)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seda ou de desperdícios de seda, crus, decruados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50079030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seda ou de desperdícios de seda,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50079050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seda ou de desperdícios de seda,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50079090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seda ou de desperdícios de seda,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51011100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Lã suja, de tosquia, incluindo a lã lavada a dorso, não cardada nem penteada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51011900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Lã suja, incluindo a lã lavada a dorso, não cardada nem penteada (exceto lã de tosquia)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51012100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Lã de tosquia, desengordurada, não carbonizada, não cardada nem penteada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51012900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Lã, desengordurada, não carbonizada, não cardada nem penteada (exceto lã de tosquia)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51013000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Lã carbonizada, não cardada nem penteada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51021100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Pelos de cabra-de-caxemira, não cardados nem penteados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51021910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Pelos de coelho-angorá, não cardados nem penteados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51021930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Pelos de alpaca, de lama ou de vicunha, não cardados nem penteados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51021940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Pelos de camelo, de iaque, de cabra-angorá (mohair), de cabra-do-tibete e de cabras semelhantes, não cardados nem penteados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51021990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Pelos de coelhos, de lebre, de castor, de nútria e de rato almiscarado, não cardados nem penteados (exceto de coelho-angorá)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51022000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Pelos grosseiros, não cardados nem penteados [exceto pelos e cerdas utilizados na fabricação de pincéis, escovas e semelhantes, bem como crinas (pelos da crineira e da cauda)]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51031010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da penteação de lã ou de pelos finos, não carbonizados (exceto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51031090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da penteação de lã ou de pelos finos, carbonizados (exceto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51032010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lã ou de pelos finos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51032091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lã ou de pelos finos, não carbonizados (exceto desperdícios de fios, desperdícios da penteação e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51032099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lã ou de pelos finos, carbonizados (exceto desperdícios de fios, desperdícios da penteação e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51033000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pelos grosseiros, incluindo os desperdícios de fios [exceto fiapos, desperdícios de pelos e de cerdas utilizados na fabricação de pincéis, escovas e semelhantes, bem como desperdícios de crinas (pelos da crineira e da cauda)]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51040000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Fiapos de lã ou de pelos finos ou grosseiros, não cardados nem penteados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51051000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Lã cardada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51052100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«Lã penteada a granel»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51052900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Lã penteada (exceto «lã penteada a granel»)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51053100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Pelos de cabra-de-caxemira, cardados ou penteados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51053910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Pelos finos, cardados (exceto lã e pelos de cabra-de-caxemira)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51053990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Pelos finos, penteados (exceto lã e pelos finos de cabra-de-caxemira)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51054000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Pelos grosseiros, cardados ou penteados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51061010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cardada, que contenham &gt;= 85 %, em peso, de lã, crus (exceto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51061090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cardada, que contenham &gt;= 85 %, em peso, de lã (exceto crus, bem como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51062010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cardada que contenham, predominantemente, mas &lt; 85 %, em peso, de lã, e que contenham &gt;= 85 %, em peso, de lã e de pelos finos (exceto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51062091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cardada que contenham, predominantemente, mas &lt; 85 %, em peso, de lã, crus (exceto que contenham &gt;= 85 %, em peso, de lã e de pelos finos, bem como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51062099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cardada que contenham, predominantemente, mas &lt; 85 %, em peso, de lã (exceto fios crus, fios que contenham &gt;= 85 %, em peso, de lã e de pelos finos, bem como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51071010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penteada que contenham &gt;= 85 %, em peso, de lã, crus (exceto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51071090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penteada que contenham &gt;= 85 %, em peso, de lã (exceto crus, bem como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51072010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penteada que contenham, predominantemente, mas &lt; 85 %, em peso, de lã, que contenham &gt;= 85 %, em peso, de lã e de pelos finos, crus (exceto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51072030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penteada que contenham, predominantemente, mas &lt; 85 %, em peso, de lã, que contenham &gt;= 85 %, em peso, de lã e de pelos finos (exceto crus, bem como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51072051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penteada que contenham, predominantemente, mas &lt; 85 %, em peso, de lã, combinados, principal ou unicamente, com fibras sintéticas descontínuas, crus (exceto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51072059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penteada que contenham, predominantemente, mas &lt; 85 %, em peso, de lã, combinados, principal ou unicamente, com fibras sintéticas descontínuas (exceto crus e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51072091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penteada que contenham, predominantemente, mas &lt; 85 %, em peso, de lã, crus (exceto fios combinados, principal ou unicamente, com fibras sintéticas descontínuas, fios que contenham &gt;= 85 %, em peso, de lã e de pelos finos, bem como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51072099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lã penteada que contenham, predominantemente, mas &lt; 85 %, em peso, de lã (exceto fios crus, fios combinados, principal ou unicamente, com fibras sintéticas descontínuas, fios que contenham &gt;= 85 %, em peso, de lã e de pelos finos, bem como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51081010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pelos finos, cardados, crus (exceto de lã ou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51081090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pelos finos, cardados (exceto fios crus, fios de lã, bem como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51082010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pelos finos, penteados, crus (exceto de lã e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51082090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pelos finos, penteados (exceto fios crus, fios de lã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51091010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lã ou de pelos finos, acondicionados para venda a retalho, em bolas, novelos ou meadas, de peso &gt; 125 g mas &lt;= 500 g</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51091090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lã ou de pelos finos, acondicionados para venda a retalho (exceto em bolas, novelos ou meadas, de peso &gt; 125 g mas &lt;= 500 g)</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51099010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lã ou de pelos finos, acondicionados para venda a retalho, em bolas, novelos ou meadas, de peso &gt; 125 g mas &lt;= 500 g</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51099090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lã ou de pelos finos, acondicionados para venda a retalho (exceto em bolas, novelos ou meadas, de peso &gt; 125 g mas &lt;= 500 g)</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51100000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pelos grosseiros ou de crina, incluindo os fios de crina revestidos por enrolamento, mesmo acondicionados para venda a retalho (exceto crinas não ligadas umas às outras)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51111100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lã cardada ou de pelos finos cardados, de peso &lt;= 300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51111910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lã cardada ou de pelos finos cardados, de peso &gt; 300 g/m² mas &lt;= 450 g/m² (exceto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51111990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lã cardada ou de pelos finos cardados, de peso &gt; 450 g/m² (exceto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51112000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cardada ou de pelos finos cardados, combinados, principal ou unicamente, com filamentos sintéticos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51113010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cardada ou de pelos finos cardados, combinados, principal ou unicamente, com fibras sintéticas ou artificiais descontínuas, de peso &lt;= 300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51113030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cardada ou de pelos finos cardados, combinados, principal ou unicamente, com fibras sintéticas ou artificiais descontínuas, de peso &gt; 300 g/m² mas &lt;= 450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51113090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cardada ou de pelos finos cardados, combinados, principal ou unicamente, com fibras sintéticas ou artificiais descontínuas, de peso &gt; 450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51119010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cardada ou de pelos finos cardados, que contenham &gt; 10 %, em peso, de seda ou de desperdícios de seda (exceto combinados, principal ou unicamente, com filamentos sintéticos ou artificiais ou com fibras sintéticas ou artificiais descontínuas)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51119091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cardada ou de pelos finos cardados e de peso &lt;= 300 g/m² (exceto combinados, principal ou unicamente, com filamentos sintéticos ou artificiais ou com fibras sintéticas ou artificiais descontínuas ou que contenham &gt; 10 %, em peso, de seda ou de desperdícios de seda)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51119093</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cardada ou de pelos finos cardados e de peso &gt; 300 g/m² mas &lt;= 450 g/m² (exceto combinados, principal ou unicamente, com filamentos sintéticos ou artificiais ou com fibras sintéticas ou artificiais descontínuas ou que contenham &gt; 10 %, em peso, de seda ou de desperdícios de seda)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51119099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cardada ou de pelos finos cardados e de peso &gt; 450 g/m² (exceto combinados, principal ou unicamente, com filamentos sintéticos ou artificiais ou com fibras sintéticas ou artificiais descontínuas ou que contenham &gt; 10 %, em peso, de seda ou de desperdícios de seda)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51121100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lã penteada ou de pelos finos penteados, de peso &lt;= 200 g/m² (exceto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51121910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lã cardada ou de pelos finos cardados, de peso &gt; 200 g/m² mas &lt;= 375 g/m² (exceto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51121990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lã cardada ou de pelos finos cardados, de peso &gt; 375 g/m² (exceto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51122000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penteada ou de pelos finos penteados, combinados, principal ou unicamente, com filamentos sintéticos ou artificiais (exceto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51123010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penteada ou de pelos finos penteados, combinados, principal ou unicamente, com fibras sintéticas ou artificiais descontínuas, de peso &lt;= 200 g/m² (exceto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51123030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penteada ou de pelos finos penteados, combinados, principal ou unicamente, com fibras sintéticas ou artificiais descontínuas, de peso &gt; 200 g/m² mas &lt;= 375 g/m² (exceto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51123090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penteada ou de pelos finos penteados, combinados, principal ou unicamente, com fibras sintéticas ou artificiais descontínuas, de peso &gt; 375 g/m² (exceto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51129010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penteada ou de pelos finos penteados, que contenham &gt; 10 %, em peso, de seda ou de desperdícios de seda (exceto combinados, principal ou unicamente, com filamentos sintéticos ou artificiais ou com fibras sintéticas ou artificiais descontínuas e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51129091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penteada ou de pelos finos penteados, de peso &lt;= 200 g/m² (exceto combinados, principal ou unicamente, com filamentos sintéticos ou artificiais ou com fibras sintéticas ou artificiais descontínuas ou que contenham &gt; 10 %, em peso, de seda ou de desperdícios de seda e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51129093</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penteada ou de pelos finos penteados, de peso &gt; 200 g/m² mas &lt;= 375 g/m² (exceto combinados, principal ou unicamente, com filamentos sintéticos ou artificiais ou com fibras sintéticas ou artificiais descontínuas ou que contenham &gt; 10 %, em peso, de seda ou de desperdícios de seda e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51129099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lã penteada ou de pelos finos penteados, de peso &gt; 375 g/m² (exceto combinados, principal ou unicamente, com filamentos sintéticos ou artificiais ou com fibras sintéticas ou artificiais descontínuas ou que contenham &gt; 10 %, em peso, de seda ou de desperdícios de seda e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51130000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pelos grosseiros ou de crina (exceto tecidos para usos técnicos da posição 5911)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52010010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Algodão não cardado nem penteado, hidrófilo ou branqueado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52010090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Algodão não cardado nem penteado (exceto hidrófilo ou branqueado)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52021000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fios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52029100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Fiapos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52029900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algodão (exceto desperdícios de fios e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52030000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Algodão cardado ou penteado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52041100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Linhas para costurar que contenham &gt;= 85 %, em peso, de algodão (exceto acondicionadas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52041900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Linhas para costurar que contenham, predominantemente, mas &lt; 85 %, em peso, de algodão (exceto acondicionadas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52042000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Linhas para costurar de algodão, acondicionadas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não penteadas, que contenham &gt;= 85 %, em peso, de algodão, com &gt;= 714,29 decitex (número métrico &lt;= 14)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não penteadas, que contenham &gt;= 85 %, em peso, de algodão, com &gt;= 232,56 decitex mas &lt; 714,29 decitex (número métrico &gt; 14 mas &lt;= 43)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52051300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não penteadas, que contenham &gt;= 85 %, em peso, de algodão, com &gt;= 192,31 decitex mas &lt; 232,56 decitex (número métrico &gt; 43 mas &lt;= 52)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52051400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não penteadas, que contenham &gt;= 85 %, em peso, de algodão, com &gt;= 125 decitex mas &lt; 192,31 decitex (número métrico &gt; 52 mas &lt;= 80)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52051510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não penteadas, que contenham &gt;= 85 %, em peso, de algodão, com &gt;= 83,33 decitex mas &lt; 125 decitex (número métrico &gt; 80 mas &lt;= 120)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52051590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não penteadas, que contenham &gt;= 85 %, em peso, de algodão, com &lt; 83,33 decitex (número métrico &gt; 120)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&gt;= 85 %, em peso, de algodão, com &gt;= 714,29 decitex (número métrico &lt;= 14)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&gt;= 85 %, em peso, de algodão, com &gt;= 232,56 decitex mas &lt; 714,29 decitex (número métrico &gt; 14 mas &lt;= 43)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52052300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&gt;= 85 %, em peso, de algodão, com &gt;= 192,31 decitex mas &lt; 232,56 decitex (número métrico &gt; 43 mas &lt;= 52)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52052400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&gt;= 85 %, em peso, de algodão, com &gt;= 125 decitex mas &lt; 192,31 decitex (número métrico &gt; 52 mas &lt;= 80)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52052600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&gt;= 85 %, em peso, de algodão, com &gt;= 106,38 decitex mas &lt; 125 decitex (número métrico &gt; 80 mas &lt;= 94)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52052700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&gt;= 85 %, em peso, de algodão, com &gt;= 83,33 decitex mas &lt; 106,38 decitex (número métrico &gt; 94 mas &lt;= 120)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52052800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&gt;= 85 %, em peso, de algodão, com &lt; 83,33 decitex (número métrico &gt; 120)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não penteadas, que contenham &gt;= 85 %, em peso, de algodão, com &gt;= 714,29 decitex (número métrico &lt;= 14)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não penteadas, que contenham &gt;= 85 %, em peso, de algodão, com &gt;= 232,56 decitex mas &lt; 714,29 decitex (número métrico &gt; 14 mas &lt;= 43)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52053300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não penteadas, que contenham &gt;= 85 %, em peso, de algodão, com &gt;= 192,31 decitex mas &lt; 232,56 decitex (número métrico &gt; 43 mas &lt;= 52)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52053400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não penteadas, que contenham &gt;= 85 %, em peso, de algodão, com &gt;= 125 decitex mas &lt; 192,31 decitex (número métrico &gt; 52 mas &lt;= 80)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52053500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não penteadas, que contenham &gt;= 85 %, em peso, de algodão, com &lt; 125 decitex (número métrico &gt; 80)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&gt;= 85 %, em peso, de algodão, com &gt;= 714,29 decitex (número métrico &lt;= 14)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&gt;= 85 %, em peso, de algodão, com &gt;= 232,56 decitex mas &lt; 714,29 decitex (número métrico &gt; 14 mas &lt;= 43)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&gt;= 85 %, em peso, de algodão, com &gt;= 192,31 decitex mas &lt; 232,56 decitex (número métrico &gt; 43 mas &lt;= 52)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52054400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&gt;= 85 %, em peso, de algodão, com &gt;= 125 decitex mas &lt; 192,31 decitex (número métrico &gt; 52 mas &lt;= 80)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52054600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&gt;= 85 %, em peso, de algodão, com &gt;= 106,38 decitex mas &lt; 125 decitex (número métrico &gt; 80 mas &lt;= 94)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52054700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&gt;= 85 %, em peso, de algodão, com &gt;= 83,33 decitex mas &lt; 106,38 decitex (número métrico &gt; 94 mas &lt;= 120)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52054800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&gt;= 85 %, em peso, de algodão, com &lt; 83,33 decitex (número métrico &gt; 120)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não penteadas, que contenham, predominantemente, mas &lt; 85 %, em peso, de algodão, com &gt;= 714,29 decitex (número métrico &lt;= 14)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não penteadas, que contenham, predominantemente, mas &lt; 85 %, em peso, de algodão, com &gt;= 232,56 decitex mas &lt; 714,29 decitex (número métrico &gt; 14 mas &lt;= 43)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52061300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não penteadas, que contenham, predominantemente, mas &lt; 85 %, em peso, de algodão, com &gt;= 192,31 decitex mas &lt; 232,56 decitex (número métrico &gt; 43 mas &lt;= 52)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52061400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não penteadas, que contenham, predominantemente, mas &lt; 85 %, em peso, de algodão, com &gt;= 125 decitex mas &lt; 192,31 decitex (número métrico &gt; 52 mas &lt;= 80)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52061500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não penteadas, que contenham, predominantemente, mas &lt; 85 %, em peso, de algodão, com &lt; 125 decitex (número métrico &gt; 80)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predominantemente, mas &lt; 85 %, em peso, de algodão, com &gt;= 714,29 decitex (número métrico &lt;= 14)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predominantemente, mas &lt; 85 %, em peso, de algodão, com &gt;= 232,56 decitex mas &lt; 714,29 decitex (número métrico &gt; 14 mas &lt;= 43)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52062300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predominantemente, mas &lt; 85 %, em peso, de algodão, com &gt;= 192,31 decitex mas &lt; 232,56 decitex (número métrico &gt; 43 mas &lt;= 52)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52062400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predominantemente, mas &lt; 85 %, em peso, de algodão, com &gt;= 125 decitex mas &lt; 192,31 decitex (número métrico &gt; 52 mas &lt;= 80)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52062500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simples de algodão, de fibras penteadas, que contenham, predominantemente, mas &lt; 85 %, em peso, de algodão, com &lt; 125 decitex (número métrico &gt; 80)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não penteadas, que contenham, predominantemente, mas &lt; 85 %, em peso, de algodão, com &gt;= 714,29 decitex (número métrico &lt;= 14)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não penteadas, que contenham, predominantemente, mas &lt; 85 %, em peso, de algodão, com &gt;= 232,56 decitex mas &lt; 714,29 decitex (número métrico &gt; 14 mas &lt;= 43)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52063300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não penteadas, que contenham, predominantemente, mas &lt; 85 %, em peso, de algodão, com &gt;= 192,31 decitex mas &lt; 232,56 decitex (número métrico &gt; 43 mas &lt;= 52)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52063400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não penteadas, que contenham, predominantemente, mas &lt; 85 %, em peso, de algodão, com &gt;= 125 decitex mas &lt; 192,31 decitex (número métrico &gt; 52 mas &lt;= 80)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52063500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não penteadas, que contenham, predominantemente, mas &lt; 85 %, em peso, de algodão, com &lt; 125 decitex (número métrico &gt; 80)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predominantemente, mas &lt; 85 %, em peso, de algodão, com &gt;= 714,29 decitex (número métrico &lt;= 14)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predominantemente, mas &lt; 85 %, em peso, de algodão, com &gt;= 232,56 decitex mas &lt; 714,29 decitex (número métrico &gt; 14 mas &lt;= 43)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predominantemente, mas &lt; 85 %, em peso, de algodão, com &gt;= 192,31 decitex mas &lt; 232,56 decitex (número métrico &gt; 43 mas &lt;= 52)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52064400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predominantemente, mas &lt; 85 %, em peso, de algodão, com &gt;= 125 decitex mas &lt; 192,31 decitex (número métrico &gt; 52 mas &lt;= 80)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52064500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retorcidos ou retorcidos múltiplos de algodão, de fibras penteadas, que contenham, predominantemente, mas &lt; 85 %, em peso, de algodão, com &lt; 125 decitex (número métrico &gt; 80)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52071000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algodão que contenham &gt;= 85 %, em peso, de algodão, acondicionados para venda a retalho (exceto linhas para costurar)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52079000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algodão que contenham, predominantemente, mas &lt; 85 %, em peso, de algodão, acondicionados para venda a retalho (exceto linhas para costurar)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52081110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Gaze para pensos, de algodão, que contenha &gt;= 85 %, em peso, de algodão, em ponto de tafetá, com peso &lt;= 100 g/m², crua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52081190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&lt;= 100 g/m², crus (exceto gaze para pensos)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52081216</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100 g mas &lt;= 130 g/m², crus, de largura &lt;=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52081219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100 g mas &lt;= 130 g/m², crus, de largura &gt;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52081296</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130 g mas &lt;= 200 g/m², crus, de largura &lt;=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52081299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130 g mas &lt;= 200 g/m², crus, de largura &gt;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52081300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&lt;= 200 g/m², em ponto sarjado, incluindo o diagonal, cuja relação de textura não seja superior a 4,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&lt;= 200 g/m², crus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52082110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Gaze para pensos de algodão, que contenham &gt;= 85 %, em peso, de algodão, em ponto de tafetá, com peso &lt;= 100 g/m², branqueada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52082190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&lt;= 100 g/m², branqueados (exceto gaze para pensos)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52082216</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100 g/m² mas &lt;= 130 g/m², branqueados, de largura &lt;=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52082219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100 g/m² mas &lt;= 130 g/m², branqueados, de largura &gt;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52082296</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130 g/m² mas &lt;= 200 g/m², branqueados, de largura &lt;=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52082299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130 g/m² mas &lt;= 200 g/m², branqueados, de largura &gt;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52082300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&lt;= 200 g/m², em ponto sarjado, incluindo o diagonal, cuja relação de textura não seja superior a 4,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&lt;= 200 g/m², branqueados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&lt;= 100 g/m²,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52083216</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100 g/m² mas &lt;= 130 g/m², tintos, de largura &lt;=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52083219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100 g/m² mas &lt;= 130 g/m², tintos, de largura &gt;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52083296</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130 g/m² mas &lt;= 200 g/m², tintos, de largura &lt;=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52083299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130 g/m² mas &lt;= 200 g/m², tintos, de largura &gt;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52083300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&lt;= 200 g/m², em ponto sarjado, incluindo o diagonal, cuja relação de textura não seja superior a 4,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&lt;= 200 g/m², tintos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&lt;= 100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100 g/m² mas &lt;= 200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&lt;= 200 g/m², em ponto sarjado, incluindo o diagonal, cuja relação de textura não seja superior a 4,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&lt;= 200 g/m², de fios de diversas cores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52085100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&lt;= 100 g/m²,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52085200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100 g/m² mas &lt;= 200 g/m²,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52085910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&lt;= 200 g/m², em ponto sarjado, incluindo o diagonal, cuja relação de textura não seja superior a 4,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52085990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&lt;= 200 g/m², estampados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200 g/m²,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&gt; 200 g/m², em ponto sarjado, incluindo o diagonal, cuja relação de textura não seja superior a 4,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&gt; 200 g/m², crus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200 g/m²,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&gt; 200 g/m², em ponto sarjado, incluindo o diagonal, cuja relação de textura não seja superior a 4,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&gt; 200 g/m², branqueados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200 g/m²,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&gt; 200 g/m², em ponto sarjado, incluindo o diagonal, cuja relação de textura não seja superior a 4,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&gt; 200 g/m², tintos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200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Tecidos denominados </w:t>
            </w:r>
            <w:r>
              <w:rPr>
                <w:rFonts w:ascii="Arial" w:eastAsia="Times New Roman" w:hAnsi="Arial" w:cs="Arial"/>
                <w:bCs/>
                <w:i/>
                <w:noProof/>
                <w:sz w:val="20"/>
                <w:szCs w:val="20"/>
              </w:rPr>
              <w:t>Denim</w:t>
            </w:r>
            <w:r>
              <w:rPr>
                <w:rFonts w:ascii="Arial" w:eastAsia="Times New Roman" w:hAnsi="Arial" w:cs="Arial"/>
                <w:bCs/>
                <w:noProof/>
                <w:sz w:val="20"/>
                <w:szCs w:val="20"/>
              </w:rPr>
              <w:t>, que contenham &gt;= 85 %, em peso, de algodão, com peso &gt; 200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&gt; 200 g/m², em ponto sarjado, incluindo o diagonal, cuja relação de textura não seja superior a 4,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&gt; 200 g/m², de fios de diversas cores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52095100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em ponto de tafetá, com peso &gt; 200 g/m²,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52095200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&gt; 200 g/m², em ponto sarjado, incluindo o diagonal, cuja relação de textura não seja superior a 4,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52095900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&gt;= 85 %, em peso, de algodão, com peso &gt; 200 g/m², estampados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52101100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em ponto de tafetá, com peso &lt;= 200 g/m²,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52101900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&lt;= 200 g/m², crus (exceto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52102100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em ponto de tafetá, com peso &lt;= 200 g/m²,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52102900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&lt;= 200 g/m², branqueados (exceto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52103100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em ponto de tafetá, com peso &lt;= 200 g/m²,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52103200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&lt;= 200 g/m², em ponto sarjado, incluindo o diagonal, cuja relação de textura não seja superior a 4,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52103900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&lt;= 200 g/m², tintos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52104100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em ponto de tafetá, com peso &lt;= 200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52104900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&lt;= 200 g/m², de fios de diversas cores (exceto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52105100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em ponto de tafetá, com peso &lt;= 200 g/m²,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52105900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&lt;= 200 g/m², estampados (exceto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em ponto de tafetá, com peso &gt; 200 g/m²,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&gt; 200 g/m², em ponto sarjado, incluindo o diagonal, cuja relação de textura não seja superior a 4,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&gt; 200 g/m², crus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em ponto de tafetá, com peso &gt; 200 g/m²,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em ponto de tafetá, com peso &gt; 200 g/m²,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&gt; 200 g/m², em ponto sarjado, incluindo o diagonal, cuja relação de textura não seja superior a 4,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&gt; 200 g/m², tintos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em ponto de tafetá, com peso &gt; 200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Tecidos denominados </w:t>
            </w:r>
            <w:r>
              <w:rPr>
                <w:rFonts w:ascii="Arial" w:eastAsia="Times New Roman" w:hAnsi="Arial" w:cs="Arial"/>
                <w:bCs/>
                <w:i/>
                <w:noProof/>
                <w:sz w:val="20"/>
                <w:szCs w:val="20"/>
              </w:rPr>
              <w:t>Denim</w:t>
            </w:r>
            <w:r>
              <w:rPr>
                <w:rFonts w:ascii="Arial" w:eastAsia="Times New Roman" w:hAnsi="Arial" w:cs="Arial"/>
                <w:bCs/>
                <w:noProof/>
                <w:sz w:val="20"/>
                <w:szCs w:val="20"/>
              </w:rPr>
              <w:t>, que contenham, predominantemente, mas &lt; 85 %, em peso, de algodão, combinados, principal ou unicamente, com fibras sintéticas ou artificiais, com peso &gt; 200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&gt; 200 g/m², em ponto sarjado, incluindo o diagonal, cuja relação de textura não seja superior a 4,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52114910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Jacquard, que contenham, predominantemente, mas &lt; 85 %, em peso, de algodão, combinados, principal ou unicamente, com fibras sintéticas ou artificiais, com peso &gt; 200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52114990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Tecidos de algodão, que contenham, predominantemente, mas &lt; 85 %, em peso, de algodão, combinados, principal ou unicamente, com fibras sintéticas ou artificiais, com peso &gt; 200 g/m², de fios de diversas cores (exceto em ponto sarjado, incluindo o diagonal, cuja relação de textura não seja superior a 4, tecidos denominados </w:t>
            </w:r>
            <w:r>
              <w:rPr>
                <w:rFonts w:ascii="Arial" w:eastAsia="Times New Roman" w:hAnsi="Arial" w:cs="Arial"/>
                <w:bCs/>
                <w:i/>
                <w:noProof/>
                <w:sz w:val="20"/>
                <w:szCs w:val="20"/>
              </w:rPr>
              <w:t>Denim</w:t>
            </w:r>
            <w:r>
              <w:rPr>
                <w:rFonts w:ascii="Arial" w:eastAsia="Times New Roman" w:hAnsi="Arial" w:cs="Arial"/>
                <w:bCs/>
                <w:noProof/>
                <w:sz w:val="20"/>
                <w:szCs w:val="20"/>
              </w:rPr>
              <w:t>, tecidos Jacquard, bem como tecidos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52115100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em ponto de tafetá, com peso &gt; 200 g/m²,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52115200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&gt; 200 g/m², em ponto sarjado, incluindo o diagonal, cuja relação de textura não seja superior a 4,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52115900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fibras sintéticas ou artificiais, com peso &gt; 200 g/m², estampados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52121110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linho, com peso &lt;= 200 g/m²,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52121190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que não os combinados, principal ou unicamente, com fibras sintéticas ou artificiais, nem os combinados, principal ou unicamente, com linho, com peso &lt;= 200 g/m²,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52121210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linho, com peso &lt;= 200 g/m²,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52121290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que não os combinados, principal ou unicamente, com fibras sintéticas ou artificiais, nem os combinados, principal ou unicamente, com linho, com peso &lt;= 200 g/m²,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52121310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linho, com peso &lt;= 200 g/m²,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52121390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que não os combinados, principal ou unicamente, com fibras sintéticas ou artificiais, nem os combinados, principal ou unicamente, com linho, com peso &lt;= 200 g/m²,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52121410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linho, com peso &lt;= 200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52121490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que não os combinados, principal ou unicamente, com fibras sintéticas ou artificiais, nem os combinados, principal ou unicamente, com linho, com peso &lt;= 200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52121510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linho, com peso &lt;= 200 g/m²,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52121590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que não os combinados, principal ou unicamente, com fibras sintéticas ou artificiais, nem os combinados, principal ou unicamente, com linho, com peso &lt;= 200 g/m²,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52122110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linho, com peso &gt; 200 g/m²,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52122190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que não os combinados, principal ou unicamente, com fibras sintéticas ou artificiais, nem os combinados, principal ou unicamente, com linho, com peso &gt; 200 g/m²,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52122210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linho, com peso &gt; 200 g/m²,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52122290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que não os combinados, principal ou unicamente, com fibras sintéticas ou artificiais, nem os combinados, principal ou unicamente, com linho, com peso &gt; 200 g/m²,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52122310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linho, com peso &gt; 200 g/m²,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52122390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que não os combinados, principal ou unicamente, com fibras sintéticas ou artificiais, nem os combinados, principal ou unicamente, com linho, com peso &gt; 200 g/m²,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52122410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linho, com peso &gt; 200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52122490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que não os combinados, principal ou unicamente, com fibras sintéticas ou artificiais, nem os combinados, principal ou unicamente, com linho, com peso &gt; 200 g/m²,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52122510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combinados, principal ou unicamente, com linho, com peso &gt; 200 g/m²,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52122590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algodão, que contenham, predominantemente, mas &lt; 85 %, em peso, de algodão, que não os combinados, principal ou unicamente, com fibras sintéticas ou artificiais, nem os combinados, principal ou unicamente, com linho, com peso &gt; 200 g/m²,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Linho em bruto ou macerado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53012100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Linho, quebrado ou espadelado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53012900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Linho penteado ou trabalhado de outra forma mas não fiado (exceto quebrado ou espadelado, bem como macerado)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53013010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Estopas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53013090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linho (incluindo os desperdícios de fios e os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53021000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Cânhamo (</w:t>
            </w:r>
            <w:r>
              <w:rPr>
                <w:rFonts w:ascii="Arial" w:eastAsia="Times New Roman" w:hAnsi="Arial" w:cs="Arial"/>
                <w:bCs/>
                <w:i/>
                <w:noProof/>
                <w:sz w:val="20"/>
                <w:szCs w:val="20"/>
              </w:rPr>
              <w:t>Cannabis sativa</w:t>
            </w:r>
            <w:r>
              <w:rPr>
                <w:rFonts w:ascii="Arial" w:eastAsia="Times New Roman" w:hAnsi="Arial" w:cs="Arial"/>
                <w:bCs/>
                <w:noProof/>
                <w:sz w:val="20"/>
                <w:szCs w:val="20"/>
              </w:rPr>
              <w:t xml:space="preserve"> L.), em bruto ou macerado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53029000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Cânhamo (</w:t>
            </w:r>
            <w:r>
              <w:rPr>
                <w:rFonts w:ascii="Arial" w:eastAsia="Times New Roman" w:hAnsi="Arial" w:cs="Arial"/>
                <w:bCs/>
                <w:i/>
                <w:noProof/>
                <w:sz w:val="20"/>
                <w:szCs w:val="20"/>
              </w:rPr>
              <w:t>Cannabis sativa</w:t>
            </w:r>
            <w:r>
              <w:rPr>
                <w:rFonts w:ascii="Arial" w:eastAsia="Times New Roman" w:hAnsi="Arial" w:cs="Arial"/>
                <w:bCs/>
                <w:noProof/>
                <w:sz w:val="20"/>
                <w:szCs w:val="20"/>
              </w:rPr>
              <w:t xml:space="preserve"> L.), trabalhado mas não fiado, bem como estopas e desperdícios de cânhamo, incluindo os desperdícios de fios e fiapos (exceto cânhamo macerado)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53031000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Juta e outras fibras têxteis liberianas, em bruto ou maceradas (exceto linho, cânhamo e rami)</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53039000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Juta e outras fibras têxteis liberianas, trabalhadas mas não fiadas, bem como estopas e desperdícios destas fibras, incluindo os desperdícios de fios e fiapos (exceto fibras têxteis liberianas maceradas, bem como linho, cânhamo e rami)</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53050000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Cairo (fibras de coco), abacá (cânhamo-de-manila ou </w:t>
            </w:r>
            <w:r>
              <w:rPr>
                <w:rFonts w:ascii="Arial" w:eastAsia="Times New Roman" w:hAnsi="Arial" w:cs="Arial"/>
                <w:bCs/>
                <w:i/>
                <w:noProof/>
                <w:sz w:val="20"/>
                <w:szCs w:val="20"/>
              </w:rPr>
              <w:t>Musa textilis Nee</w:t>
            </w:r>
            <w:r>
              <w:rPr>
                <w:rFonts w:ascii="Arial" w:eastAsia="Times New Roman" w:hAnsi="Arial" w:cs="Arial"/>
                <w:bCs/>
                <w:noProof/>
                <w:sz w:val="20"/>
                <w:szCs w:val="20"/>
              </w:rPr>
              <w:t>), rami e outras fibras têxteis vegetais, n.e., em bruto ou trabalhados, mas não fiados; estopas e desperdícios destas fibras, incluindo os desperdícios de fios e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53061010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linho, simples, com &gt;= 833,3 decitex (número métrico &lt;= 12) (exceto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53061030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linho, simples, com &gt;= 277,8 decitex mas &lt; 833,3 decitex (número métrico &gt; 12 mas &lt;= 36) (exceto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53061050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linho, simples, com &lt; 277,8 decitex (número métrico &gt; 36) (exceto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53061090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linho, simples,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53062010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linho, retorcidos ou retorcidos múltiplos (exceto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53062090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linho, retorcidos ou retorcidos múltiplos,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53071010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juta ou de outras fibras têxteis liberianas da posição 5303, simples, com &lt;= 1000 decitex (número métrico &gt;= 10]</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53071090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juta ou de outras fibras têxteis liberianas da posição 5303, simples, com &gt; 1000 decitex (número métrico &lt; 10]</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53072000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juta ou de outras fibras têxteis liberianas da posição 5303, retorcidos ou retorcidos múltiplos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53081000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cairo (fibras de coco)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53082010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cânhamo (exceto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53082090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cânhamo,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53089012</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rami, com &gt;= 277,8 decitex (número métrico &lt;= 36)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53089019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rami, com &lt; 277,8 decitex (número métrico &gt; 36)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53089050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papel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53089090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fibras têxteis vegetais (exceto fios de linho, fios de juta ou de outras fibras têxteis liberianas da posição 5303, fios de cairo (fibras de coco), fios de cânhamo, fios de papel, fios de rami e fios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53091110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linho, que contenham &gt;= 85 %, em peso, de linho,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53091190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linho, que contenham &gt;= 85 %, em peso, de linho,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53091900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linho, que contenham &gt;= 85 %, em peso, de linho, tintos, de fios de diversas cores ou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53092110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linho, que contenham, predominantemente, mas &lt; 85 %, em peso, de linho, crus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53092190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linho, que contenham, predominantemente, mas &lt; 85 %, em peso, de linho,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53092900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linho, que contenham, predominantemente, mas &lt; 85 %, em peso, de linho, tintos, de fios de diversas cores ou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53101010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juta ou de outras fibras têxteis liberianas da posição 5303, crus, de largura &lt;= 150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53101090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juta ou de outras fibras têxteis liberianas da posição 5303, crus, de largura &gt; 150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53109000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juta ou de outras fibras têxteis liberianas da posição 5303, branqueados, tintos, de fios de diversas cores ou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53110010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rami</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53110090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outras fibras têxteis vegetais; tecidos de fios de papel (exceto de linho, de juta ou de outras fibras têxteis liberianas da posição 5303, de rami e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54011012</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Linhas para costurar (fios com alma denominados </w:t>
            </w:r>
            <w:r>
              <w:rPr>
                <w:rFonts w:ascii="Arial" w:eastAsia="Times New Roman" w:hAnsi="Arial" w:cs="Arial"/>
                <w:bCs/>
                <w:i/>
                <w:noProof/>
                <w:sz w:val="20"/>
                <w:szCs w:val="20"/>
              </w:rPr>
              <w:t>core yarn</w:t>
            </w:r>
            <w:r>
              <w:rPr>
                <w:rFonts w:ascii="Arial" w:eastAsia="Times New Roman" w:hAnsi="Arial" w:cs="Arial"/>
                <w:bCs/>
                <w:noProof/>
                <w:sz w:val="20"/>
                <w:szCs w:val="20"/>
              </w:rPr>
              <w:t>) de filamentos de poliéster revestidos com fibras de algodão (exceto acondicionadas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54011014</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Fios com alma denominados </w:t>
            </w:r>
            <w:r>
              <w:rPr>
                <w:rFonts w:ascii="Arial" w:eastAsia="Times New Roman" w:hAnsi="Arial" w:cs="Arial"/>
                <w:bCs/>
                <w:i/>
                <w:noProof/>
                <w:sz w:val="20"/>
                <w:szCs w:val="20"/>
              </w:rPr>
              <w:t>core yarn</w:t>
            </w:r>
            <w:r>
              <w:rPr>
                <w:rFonts w:ascii="Arial" w:eastAsia="Times New Roman" w:hAnsi="Arial" w:cs="Arial"/>
                <w:bCs/>
                <w:noProof/>
                <w:sz w:val="20"/>
                <w:szCs w:val="20"/>
              </w:rPr>
              <w:t xml:space="preserve"> de filamentos sintéticos (exceto acondicionados para venda a retalho e filamentos de poliéster revestidos com fibras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54011016</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Fios texturizados para costurar de filamentos sintéticos (exceto fios com alma denominados </w:t>
            </w:r>
            <w:r>
              <w:rPr>
                <w:rFonts w:ascii="Arial" w:eastAsia="Times New Roman" w:hAnsi="Arial" w:cs="Arial"/>
                <w:bCs/>
                <w:i/>
                <w:noProof/>
                <w:sz w:val="20"/>
                <w:szCs w:val="20"/>
              </w:rPr>
              <w:t>core yarn</w:t>
            </w:r>
            <w:r>
              <w:rPr>
                <w:rFonts w:ascii="Arial" w:eastAsia="Times New Roman" w:hAnsi="Arial" w:cs="Arial"/>
                <w:bCs/>
                <w:noProof/>
                <w:sz w:val="20"/>
                <w:szCs w:val="20"/>
              </w:rPr>
              <w:t xml:space="preserve">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54011018</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Linhas para costurar de filamentos sintéticos (exceto fios com alma denominados </w:t>
            </w:r>
            <w:r>
              <w:rPr>
                <w:rFonts w:ascii="Arial" w:eastAsia="Times New Roman" w:hAnsi="Arial" w:cs="Arial"/>
                <w:bCs/>
                <w:i/>
                <w:noProof/>
                <w:sz w:val="20"/>
                <w:szCs w:val="20"/>
              </w:rPr>
              <w:t>core yarn</w:t>
            </w:r>
            <w:r>
              <w:rPr>
                <w:rFonts w:ascii="Arial" w:eastAsia="Times New Roman" w:hAnsi="Arial" w:cs="Arial"/>
                <w:bCs/>
                <w:noProof/>
                <w:sz w:val="20"/>
                <w:szCs w:val="20"/>
              </w:rPr>
              <w:t xml:space="preserve">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54011090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Linhas para costurar de filamentos sintéticos, acondicionadas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54012010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Linhas para costurar de filamentos artificiais (exceto acondicionadas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54012090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Linhas para costurar de filamentos artificiais, acondicionadas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alta tenacidade, de filamentos de aramidas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alta tenacidade, de filamentos de náilon ou de outras poliamidas (exceto linhas para costurar, fios acondicionados para venda a retalho e fios de alta tenacidade, de aramidas)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alta tenacidade, de poliésteres (exceto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texturizados de filamentos de náilon ou de outras poliamidas, com &lt;= 50 tex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texturizados de filamentos de náilon ou de outras poliamidas, com &gt; 50 tex por fio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54023300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texturizados, de filamentos de poliésteres (exceto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54023400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texturizados, de filamentos sintéticos de polipropileno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texturizados, de filamentos sintéticos (exceto linhas para costurar, fios acondicionados para venda a retalho, bem como fios texturizados, de filamentos de polipropileno, de poliésteres, de náilon ou de outras poliamidas)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54024400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elastómeros, de filamentos sintéticos, simples, sem torção ou com torção &lt;= 50 voltas por metro (exceto linhas para costurar, fios acondicionados para venda a retalho, fios texturizados, bem como fios de filamentos de poliésteres, de náilon ou de outras poliamidas)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54024500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náilon ou de outras poliamidas, incluindo os monofilamentos com &lt; 67 decitex, simples, sem torção ou com torção &lt;= 50 voltas por metro (exceto linhas para costurar, fios acondicionados para venda a retalho, fios de elastómeros, fios de alta tenacidade e fios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54024600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poliésteres, incluindo os monofilamentos com &lt; 67 decitex, simples, sem torção ou com torção &lt;= 50 voltas por metro, parcialmente orientados (exceto fios de elastómeros, linhas para costurar, fios acondicionados para venda a retalho e fios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54024700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poliésteres, incluindo os monofilamentos com &lt; 67 decitex, simples, sem torção ou com torção &lt;= 50 voltas por metro (exceto fios de elastómeros, linhas para costurar, fios acondicionados para venda a retalho, fios texturizados e fios de filamentos de poliésteres parcialmente orientados)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54024800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polipropileno, incluindo os monofilamentos com &lt; 67 decitex, simples, sem torção ou com torção &lt;= 50 voltas por metro (exceto fios de elastómeros, linhas para costurar, fios acondicionados para venda a retalho e fios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sintéticos, incluindo os monofilamentos sintéticos com &lt; 67 decitex, simples, sem torção ou com torção &lt;= 50 voltas por metro (exceto linhas para costurar, fios acondicionados para venda a retalho, fios texturizados, fios de elastómeros e fios de filamentos de poliésteres, de náilon ou de outras poliamidas)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54025100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náilon ou de outras poliamidas, incluindo os monofilamentos com &lt; 67 decitex, simples, com torção &gt; 50 voltas por metro (exceto linhas para costurar, fios acondicionados para venda a retalho, fios de alta tenacidade ou fios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54025200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poliésteres, incluindo os monofilamentos com &lt; 67 decitex, simples, com torção &gt; 50 voltas por metro (exceto linhas para costurar, fios acondicionados para venda a retalho e fios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54025910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polipropileno, incluindo os monofilamentos com &lt; 67 decitex, simples, com torção &gt; 50 voltas por metro (exceto linhas para costurar, fios acondicionados para venda a retalho e fios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54025990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sintéticos, incluindo monofilamentos sintéticos com &lt; 67 decitex, simples, com torção &gt; 50 voltas por metro (exceto linhas para costurar, fios acondicionados para venda a retalho, fios texturizados e fios de filamentos de polipropileno, de poliésteres, de náilon ou de outras poliamidas)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54026100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náilon ou de outras poliamidas, incluindo os monofilamentos com &lt; 67 decitex, retorcidos ou retorcidos múltiplos (exceto linhas para costurar, fios acondicionados para venda a retalho e fios de alta tenacidade ou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54026200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poliésteres, incluindo os monofilamentos com &lt; 67 decitex, retorcidos ou retorcidos múltiplos (exceto linhas para costurar, fios acondicionados para venda a retalho e fios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54026910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sintéticos de polipropileno, incluindo os monofilamentos com &lt; 67 decitex, retorcidos ou retorcidos múltiplos (exceto linhas para costurar, fios acondicionados para venda a retalho e fios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54026990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sintéticos, incluindo os monofilamentos sintéticos com &lt; 67 decitex, retorcidos ou retorcidos múltiplos (exceto linhas para costurar, fios acondicionados para venda a retalho, fios texturizados e fios de filamentos de polipropileno, de poliésteres, de náilon ou de outras poliamidas)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54031000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alta tenacidade, de filamentos de raiom viscose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54033100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raiom viscose, incluindo os monofilamentos com &lt; 67 decitex, simples, sem torção ou com torção &lt;= 120 voltas por metro (exceto linhas para costurar, fios de alta tenacidade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54033200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raiom viscose, incluindo os monofilamentos com &lt; 67 decitex, simples, com torção &gt; 120 voltas por metro (exceto linhas para costurar, fios de alta tenacidade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54033300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acetato de celulose, incluindo os monofilamentos com &lt; 67 decitex, simples (exceto linhas para costurar, fios de alta tenacidade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54033900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artificiais, incluindo os monofilamentos artificiais com &lt; 67 decitex, simples (exceto linhas para costurar, fios de filamentos de viscose ou de acetato de celulose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54034100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raiom viscose, incluindo os monofilamentos com &lt; 67 decitex, retorcidos ou retorcidos múltiplos (exceto linhas para costurar, fios de alta tenacidade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54034200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de acetato de celulose, incluindo os monofilamentos com &lt; 67 decitex, retorcidos ou retorcidos múltiplos (exceto linhas para costurar, fios de alta tenacidade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54034900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artificiais, incluindo os monofilamentos artificiais com &lt; 67 decitex, retorcidos ou retorcidos múltiplos (exceto linhas para costurar, fios de filamentos de viscose ou de acetato de celulose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54041100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Monofilamentos de elastómeros, com &gt;= 67 decitex e cuja maior dimensão da secção transversal &lt;= 1 mm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54041200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Monofilamentos de propileno, com &gt;= 67 decitex e cuja maior dimensão da secção transversal &lt;= 1 mm (exceto de elastómeros)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54041900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Monofilamentos sintéticos, com &gt;= 67 decitex e cuja maior dimensão da secção transversal &lt;= 1 mm (exceto de elastómeros e de polipropileno)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54049011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Lâminas decorativas dos tipos utilizados para embalagens, de polipropileno, cuja largura aparente seja &lt;= 5 mm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54049019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Lâminas e formas semelhantes (palha artificial, por exemplo), de polipropileno, cuja largura aparente seja &lt;= 5 mm (exceto lâminas decorativas dos tipos utilizados para embalagens)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54049090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Lâminas e formas semelhantes (palha artificial, por exemplo), de matérias têxteis sintéticas, cuja largura aparente seja &lt;= 5 mm (exceto de polipropileno)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54050000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Monofilamentos artificiais, com &gt;= 67 decitex e cuja maior dimensão da secção transversal &lt;= 1 mm; lâminas e formas semelhantes (palha artificial, por exemplo), de matérias têxteis sintéticas, cuja largura aparente seja &lt;= 5 mm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54060000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filamentos sintéticos ou artificiais, acondicionados para venda a retalho (exceto linhas para costurar)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obtidos a partir de fios de alta tenacidade, de náilon ou de outras poliamidas ou de poliésteres, incluindo os monofilamentos com &gt;= 67 decitex e cuja maior dimensão da secção transversal &lt;= 1 mm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54072011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obtidos a partir de lâminas ou de formas semelhantes, de polietileno ou de polipropileno, incluindo os monofilamentos com &gt;= 67 decitex e cuja maior dimensão da secção transversal &lt;= 1 mm, de largura &lt; 3 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54072019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obtidos a partir de lâminas ou de formas semelhantes, de polietileno ou de polipropileno, incluindo os monofilamentos com &gt;= 67 decitex e cuja maior dimensão da secção transversal &lt;= 1 mm, de largura &gt;= 3 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obtidos a partir de lâminas ou de formas semelhantes, de filamentos sintéticos, incluindo os monofilamentos com &gt;= 67 decitex e cuja maior dimensão da secção transversal &lt;= 1 mm (exceto de polietileno ou de polipropileno)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de filamentos sintéticos, incluindo os monofilamentos com &gt;= 67 decitex e cuja maior dimensão da secção transversal &lt;= 1 mm, constituídos por mantas de fios têxteis paralelizados que se sobreponham em ângulo agudo ou reto, fixando-se essas mantas entre si nos pontos de cruzamento dos respetivos fios por um aglutinante ou por termossoldadura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náilon ou de outras poliamidas, incluindo os monofilamentos com &gt;= 67 decitex e cuja maior dimensão da secção transversal &lt;= 1 mm,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náilon ou de outras poliamidas, incluindo os monofilamentos com &gt;= 67 decitex e cuja maior dimensão da secção transversal &lt;= 1 mm,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náilon ou de outras poliamidas, incluindo os monofilamentos com &gt;= 67 decitex e cuja maior dimensão da secção transversal &lt;= 1 mm,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54074400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náilon ou de outras poliamidas, incluindo os monofilamentos com &gt;= 67 decitex e cuja maior dimensão da secção transversal &lt;= 1 mm,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54075100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poliéster texturizados, incluindo os monofilamentos com &gt;= 67 decitex e cuja maior dimensão da secção transversal &lt;= 1 mm,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54075200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poliéster texturizados, incluindo os monofilamentos com &gt;= 67 decitex e cuja maior dimensão da secção transversal &lt;= 1 mm,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54075300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poliéster texturizados, incluindo os monofilamentos com &gt;= 67 decitex e cuja maior dimensão da secção transversal &lt;= 1 mm,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54075400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poliéster texturizados, incluindo os monofilamentos com &gt;= 67 decitex e cuja maior dimensão da secção transversal &lt;= 1 mm,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54076110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poliéster não texturizados, incluindo os monofilamentos com &gt;= 67 decitex e cuja maior dimensão da secção transversal &lt;= 1 mm,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54076130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poliéster não texturizados, incluindo os monofilamentos com &gt;= 67 decitex e cuja maior dimensão da secção transversal &lt;= 1 mm,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54076150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poliéster não texturizados, incluindo os monofilamentos com &gt;= 67 decitex e cuja maior dimensão da secção transversal &lt;= 1 mm,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54076190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de poliéster não texturizados, incluindo os monofilamentos com &gt;= 67 decitex e cuja maior dimensão da secção transversal &lt;= 1 mm,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54076910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misturas de filamentos de poliéster texturizados e não texturizados, incluindo os monofilamentos com &gt;= 67 decitex e cuja maior dimensão da secção transversal &lt;= 1 mm,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54076990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misturas de filamentos de poliéster texturizados e não texturizados, incluindo os monofilamentos com &gt;= 67 decitex e cuja maior dimensão da secção transversal &lt;= 1 mm, tintos, de fios de diversas cores ou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54077100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sintéticos, incluindo os monofilamentos com &gt;= 67 decitex e cuja maior dimensão da secção transversal &lt;= 1 mm, crus ou branqueados (exceto de filamentos ou monofilamentos de poliéster, de náilon ou de outras poliamidas, bem como de misturas de filamentos de poliéster texturizados e não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54077200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sintéticos, incluindo os monofilamentos com &gt;= 67 decitex e cuja maior dimensão da secção transversal &lt;= 1 mm, tintos (exceto de filamentos ou monofilamentos de poliéster, de náilon ou de outras poliamidas, bem como de misturas de filamentos de poliéster texturizados e não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54077300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sintéticos, incluindo os monofilamentos com &gt;= 67 decitex e cuja maior dimensão da secção transversal &lt;= 1 mm, de fios de diversas cores (exceto de filamentos ou monofilamentos de poliéster, de náilon ou de outras poliamidas, bem como de misturas de filamentos de poliéster texturizados e não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54077400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sintéticos, incluindo os monofilamentos com &gt;= 67 decitex e cuja maior dimensão da secção transversal &lt;= 1 mm, estampados (exceto de filamentos ou monofilamentos de poliéster, de náilon ou de outras poliamidas, bem como de misturas de filamentos de poliéster texturizados e não texturizados)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54078100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sintéticos, incluindo os monofilamentos com &gt;= 67 decitex e cuja maior dimensão da secção transversal &lt;= 1 mm, combinados, principal ou unicamente, com lã,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54078200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sintéticos, incluindo os monofilamentos com &gt;= 67 decitex e cuja maior dimensão da secção transversal &lt;= 1 mm, combinados, principal ou unicamente, com lã,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54078300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sintéticos, incluindo os monofilamentos com &gt;= 67 decitex e cuja maior dimensão da secção transversal &lt;= 1 mm, combinados, principal ou unicamente, com lã,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54078400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sintéticos, incluindo os monofilamentos com &gt;= 67 decitex e cuja maior dimensão da secção transversal &lt;= 1 mm, combinados, principal ou unicamente, com lã,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sintéticos, incluindo os monofilamentos com &gt;= 67 decitex e cuja maior dimensão da secção transversal &lt;= 1 mm, que não os combinados, principal ou unicamente, com lã,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sintéticos, incluindo os monofilamentos com &gt;= 67 decitex e cuja maior dimensão da secção transversal &lt;= 1 mm, que não os combinados, principal ou unicamente, com lã,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54079300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sintéticos, incluindo os monofilamentos com &gt;= 67 decitex e cuja maior dimensão da secção transversal &lt;= 1 mm, que não os combinados, principal ou unicamente, com lã,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54079400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sintéticos, incluindo os monofilamentos com &gt;= 67 decitex e cuja maior dimensão da secção transversal &lt;= 1 mm, que não os combinados, principal ou unicamente, com lã,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54081000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obtidos a partir de fios de alta tenacidade, de raiom viscose, incluindo os monofilamentos com &gt;= 67 decitex e cuja maior dimensão da secção transversal &lt;= 1 mm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54082100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artificiais, incluindo os monofilamentos com &gt;= 67 decitex e cuja maior dimensão da secção transversal &lt;= 1 mm, crus ou branqueados (exceto os obtidos a partir de fios de alta tenacidade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54082210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artificiais, incluindo os monofilamentos com &gt;= 67 decitex e cuja maior dimensão da secção transversal &lt;= 1 mm, tintos, de largura &gt; 135 cm mas &lt;= 155 cm, em ponto de tafetá, sarjado, diagonal ou cetim (exceto os obtidos a partir de fios de alta tenacidade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54082290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artificiais, incluindo os monofilamentos com &gt;= 67 decitex e cuja maior dimensão da secção transversal &lt;= 1 mm, tintos (exceto de largura &gt; 135 cm mas &lt;= 155 cm, em ponto de tafetá, sarjado, diagonal ou cetim, bem como os obtidos a partir de fios de alta tenacidade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54082310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Jacquard que contenham &gt;= 85 %, em peso, de filamentos artificiais, incluindo os monofilamentos com &gt;= 67 decitex e cuja maior dimensão da secção transversal &lt;= 1 mm, de fios de diversas cores, de largura &gt; 115 cm mas &lt; 140 cm, de peso &gt; 250 g/m² (exceto os obtidos a partir de fios de alta tenacidade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54082390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artificiais, incluindo os monofilamentos com &gt;= 67 decitex e cuja maior dimensão da secção transversal &lt;= 1 mm, de fios de diversas cores (exceto tecidos Jacquard de largura &gt; 115 cm mas &lt; 140 cm, de peso &gt; 250 g/m², bem como os obtidos a partir de fios de alta tenacidade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54082400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&gt;= 85 %, em peso, de filamentos artificiais, incluindo os monofilamentos com &gt;= 67 decitex e cuja maior dimensão da secção transversal &lt;= 1 mm, estampados (exceto os obtidos a partir de fibras de alta tenacidade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54083100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artificiais, incluindo os monofilamentos com &gt;= 67 decitex e cuja maior dimensão da secção transversal &lt;= 1 mm, crus ou branqueados (exceto os obtidos a partir de fibras de alta tenacidade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54083200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artificiais, incluindo os monofilamentos com &gt;= 67 decitex e cuja maior dimensão da secção transversal &lt;= 1 mm, tintos (exceto os obtidos a partir de fibras de alta tenacidade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54083300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artificiais, incluindo os monofilamentos com &gt;= 67 decitex e cuja maior dimensão da secção transversal &lt;= 1 mm, de fios de diversas cores (exceto os obtidos a partir de fibras de alta tenacidade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54083400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que contenham, predominantemente, mas &lt; 85 %, em peso, de filamentos artificiais, incluindo os monofilamentos com &gt;= 67 decitex e cuja maior dimensão da secção transversal &lt;= 1 mm, estampados (exceto os obtidos a partir de fibras de alta tenacidade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Cabos de filamentos de náilon ou de outras poliamidas, na aceção da nota 1 do capítulo 55</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55012000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Cabos de filamentos de poliésteres, na aceção da nota 1 do capítulo 55</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55013000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Cabos de filamentos acrílicos ou modacrílicos, na aceção da nota 1 do capítulo 55</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55014000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Cabos de filamentos sintéticos de polipropileno, na aceção da nota 1 do capítulo 55</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55019000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Cabos de filamentos sintéticos, na aceção da nota 1 do capítulo 55 (exceto de filamentos acrílicos, modacrílicos, de poliésteres, de polipropileno, de náilon ou de outras poliamidas)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55020010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Cabos de filamentos artificiais, na aceção da nota 1 do capítulo 55,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55020040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Cabos de filamentos artificiais, na aceção da nota 1 do capítulo 55, de acetato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55020080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Cabos de filamentos artificiais, na aceção da nota 1 do capítulo 55 (exceto de raiom viscose ou de acetato)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55031100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descontínuas de aramidas, não cardadas, não penteadas nem transformadas de outro modo para fiação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55031900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descontínuas de náilon ou de outras poliamidas, não cardadas, não penteadas nem transformadas de outro modo para fiação (exceto de aramidas)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55032000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descontínuas de poliésteres, não cardadas, não penteadas nem transformadas de outro modo para fiação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55033000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descontínuas acrílicas ou modacrílicas, não cardadas, não penteadas nem transformadas de outro modo para fiação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55034000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descontínuas de polipropileno, não cardadas, não penteadas nem transformadas de outro modo para fiação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55039010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Clorofibras descontínuas, não cardadas, não penteadas nem transformadas de outro modo para fiação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55039090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sintéticas descontínuas, não cardadas, não penteadas nem transformadas de outro modo para fiação (exceto de polipropileno, acrílicas, modacrílicas, de poliésteres, de náilon ou de outras poliamidas, bem como clorofibras descontínuas)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55041000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descontínuas de raiom viscose, não cardadas, não penteadas nem transformadas de outro modo para fiação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55049000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artificiais descontínuas, não cardadas, não penteadas nem transformadas de outro modo para fiação (exceto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55051010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fibras descontínuas de náilon ou de outras poliamidas, incluindo os desperdícios da penteação, os de fios e os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55051030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fibras descontínuas de poliéster, incluindo os desperdícios da penteação, os de fios e os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55051050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fibras descontínuas acrílicas ou modacrílicas, incluindo os desperdícios da penteação, os de fios e os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55051070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fibras descontínuas de polipropileno, incluindo os desperdícios da penteação, os de fios e os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55051090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fibras sintéticas descontínuas, incluindo os desperdícios da penteação, os de fios e os fiapos (exceto os de fibras descontínuas de polipropileno, acrílicas, modacrílicas, de poliésteres, de náilon ou de outras poliamidas)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55052000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de fibras descontínuas artificiais, incluindo os desperdícios da penteação, os de fios e os fiapos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55061000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descontínuas, de náilon ou de outras poliamidas, cardadas, penteadas ou transformadas de outro modo para fiação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55062000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descontínuas de poliésteres, cardadas, penteadas ou transformadas de outro modo para fiação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55063000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descontínuas acrílicas ou modacrílicas, cardadas, penteadas ou transformadas de outro modo para fiação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55069010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Clorofibras descontínuas, cardadas, penteadas ou transformadas de outro modo para fiação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55069090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sintéticas descontínuas, cardadas, penteadas ou transformadas de outro modo para fiação (exceto acrílicas, modacrílicas, de poliésteres, de náilon ou de outras poliamidas, bem como clorofibras descontinuas)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55070000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Fibras artificiais descontínuas, cardadas, penteadas ou transformadas de outro modo para fiação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55081010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Linhas para costurar de fibras sintéticas descontínuas (exceto acondicionadas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55081090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Linhas para costurar de fibras sintéticas descontínuas, acondicionadas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55082010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Linhas para costurar de fibras artificiais descontínuas (exceto acondicionadas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55082090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Linhas para costurar de fibras artificiais descontínuas, acondicionadas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fibras descontínuas de náilon ou de outras poliamidas,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fibras descontínuas de náilon ou de outras poliamidas, retorcidos ou retorcidos múltiplos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fibras descontínuas de poliéster,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fibras descontínuas de poliéster, retorcidos ou retorcidos múltiplos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550931000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fibras descontínuas acrílicas ou modacrílicas,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fibras descontínuas acrílicas ou modacrílicas, retorcidos ou retorcidos múltiplos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fibras sintéticas descontínuas, simples (exceto linhas para costurar, fios acondicionados para venda a retalho e fios de fibras descontínuas acrílicas, modacrílicas, de poliésteres, de náilon ou de outras poliamidas)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fibras sintéticas descontínuas, retorcidos ou retorcidos múltiplos (exceto linhas para costurar, fios acondicionados para venda a retalho e fios de fibras descontínuas acrílicas, modacrílicas, de poliésteres, de náilon ou de outras poliamidas)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55095100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descontínuas de poliéster, combinadas, principal ou unicamente, com fibras artificiais descontínuas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55095200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50 % mas &lt; 85 %, em peso, de fibras descontínuas de poliéster, combinadas, principal ou unicamente, com lã ou pelos finos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55095300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descontínuas de poliéster, combinadas, principal ou unicamente, com algodão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55095900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descontínuas de poliéster, que não as combinadas, principal ou unicamente, com algodão, lã ou pelos finos ou com fibras artificiais descontínuas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55096100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descontínuas acrílicas ou modacrílicas, combinadas, principal ou unicamente, com lã ou pelos finos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55096200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descontínuas acrílicas ou modacrílicas, combinadas, principal ou unicamente, com algodão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55096900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descontínuas acrílicas ou modacrílicas, que não as combinadas, principal ou unicamente, com algodão, lã ou pelos finos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sintéticas descontínuas, combinadas, principal ou unicamente, com lã ou pelos finos (exceto linhas para costurar, fios acondicionados para venda a retalho e fios de fibras descontínuas de poliéster, acrílicas ou modacrílicas)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sintéticas descontínuas, combinadas, principal ou unicamente, com algodão (exceto linhas para costurar, fios acondicionados para venda a retalho e fios de fibras descontínuas de poliéster, acrílicas ou modacrílicas)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55099900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sintéticas descontínuas, que não as combinadas, principal ou unicamente, com algodão, lã ou pelos finos (exceto linhas para costurar, fios acondicionados para venda a retalho e fios de fibras descontínuas de poliéster, acrílicas ou modacrílicas)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55101100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fibras artificiais descontínuas, simples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55101200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fibras artificiais descontínuas, retorcidos ou retorcidos múltiplos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55102000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artificiais descontínuas, combinados, principal ou unicamente, com lã ou pelos finos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55103000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artificiais descontínuas, combinados, principal ou unicamente, com algodão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55109000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artificiais descontínuas, que não os combinados, principal ou unicamente, com algodão, lã ou pelos finos (exceto linhas para costurar e fios acondicionados para venda a retalho)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&gt;= 85 %, em peso, de fibras sintéticas descontínuas, acondicionados para venda a retalho (exceto linhas para costurar)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55112000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que contenham, predominantemente, mas &lt; 85 %, em peso, de fibras sintéticas descontínuas, acondicionados para venda a retalho (exceto linhas para costurar)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55113000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fibras artificiais descontínuas, acondicionados para venda a retalho (exceto linhas para costurar)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55121100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descontínuas de poliéster,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55121910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descontínuas de poliéster,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55121990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descontínuas de poliéster, tintos ou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55122100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descontínuas acrílicas ou modacrílicas,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55122910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descontínuas acrílicas ou modacrílicas,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55122990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descontínuas acrílicas ou modacrílicas, tintos ou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55129100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sintéticas descontínuas, crus ou branqueados (exceto de fibras descontínuas acrílicas, modacrílicas ou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55129910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sintéticas descontínuas, estampados (exceto de fibras descontínuas acrílicas, modacrílicas ou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55129990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sintéticas descontínuas, tintos ou de fios de diversas cores (exceto de fibras descontínuas acrílicas, modacrílicas ou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55131120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&lt;= 170 g/m², em ponto de tafetá, crus ou branqueados, de largura &lt;=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55131190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&lt;= 170 g/m², em ponto de tafetá, crus ou branqueados, de largura &gt;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&lt;= 170 g/m², em ponto sarjado, incluindo o diagonal, cuja relação de textura não seja superior a 4,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55131300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&lt;= 170 g/m², crus ou branqueados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combinados, principal ou unicamente, com algodão, de peso &lt;= 170 g/m², crus ou branqueados (exceto de fibras descontínuas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55132110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&lt;= 170 g/m², em ponto de tafetá, tintos, de largura &lt;= 135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55132130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&lt;= 170 g/m², em ponto de tafetá, tintos, de largura &gt; 135 cm mas &lt;=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55132190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&lt;= 170 g/m², em ponto de tafetá, tintos, de largura &gt; 165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55132310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&lt;= 170 g/m², em ponto sarjado, incluindo o diagonal, cuja relação de textura não seja superior a 4,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55132390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&lt;= 170 g/m², tintos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combinados, principal ou unicamente, com algodão, de peso &lt;= 170 g/m², tintos (exceto de fibras descontínuas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&lt;= 170 g/m², em ponto de tafetá,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combinados, principal ou unicamente, com algodão, de peso &lt;= 170 g/m², de fios de diversas cores (exceto tecidos de fibras descontínuas de poliéster,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&lt;= 170 g/m², em ponto de tafetá,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55134900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combinados, principal ou unicamente, com algodão, de peso &lt;= 170 g/m², estampados (exceto tecidos de fibras descontínuas de poliéster,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em ponto de tafetá,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em ponto sarjado, incluindo o diagonal, cuja relação de textura não seja superior a 4,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crus ou branqueados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combinados, principal ou unicamente, com algodão, de peso &gt; 170 g/m², crus ou branqueados (exceto de fibras descontínuas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em ponto de tafetá,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em ponto sarjado, incluindo o diagonal, cuja relação de textura não seja superior a 4,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55142300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tintos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combinados, principal ou unicamente, com algodão, de peso &gt; 170 g/m², tintos (exceto de fibras descontínuas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em ponto de tafetá,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55143030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em ponto sarjado, incluindo o diagonal, cuja relação de textura não seja superior a 4,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55143050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de fios de diversas cores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combinados, principal ou unicamente, com algodão, de peso &gt; 170 g/m², de fios de diversas cores (exceto de fibras descontínuas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em ponto de tafetá,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em ponto sarjado, incluindo o diagonal, cuja relação de textura não seja superior a 4,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combinados, principal ou unicamente, com algodão, de peso &gt; 170 g/m², estampados (exceto em ponto sarjado, incluindo o diagonal, cuja relação de textura não seja superior a 4, bem como em ponto de tafetá)</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55144900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combinados, principal ou unicamente, com algodão, de peso &gt; 170 g/m², estampados (exceto de fibras descontínuas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combinadas, principal ou unicamente, com fibras descontínuas de raiom viscose,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55151130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combinadas, principal ou unicamente, com fibras descontínuas de raiom viscose,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combinadas, principal ou unicamente, com fibras descontínuas de raiom viscose, tintos ou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combinadas, principal ou unicamente, com filamentos sintéticos ou artificiais,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55151230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combinadas, principal ou unicamente, com filamentos sintéticos ou artificiais,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combinadas, principal ou unicamente, com filamentos sintéticos ou artificiais, tintos ou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55151311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combinadas, principal ou unicamente, com lã ou pelos finos cardados,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55151319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combinadas, principal ou unicamente, com lã ou pelos finos cardados, tintos, de fios de diversas cores ou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55151391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combinadas, principal ou unicamente, com lã ou pelos finos penteados,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55151399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combinadas, principal ou unicamente, com lã ou pelos finos penteados, tintos, de fios de diversas cores ou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que não as combinadas, principal ou unicamente, com lã ou pelos finos, com filamentos sintéticos ou artificiais, com fibras descontínuas de raiom viscose ou com algodão,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55151930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que não as combinadas, principal ou unicamente, com lã ou pelos finos, com filamentos sintéticos ou artificiais, com fibras descontínuas de raiom viscose ou com algodão,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de poliéster, que não as combinadas, principal ou unicamente, com lã ou pelos finos, com filamentos sintéticos ou artificiais, com fibras descontínuas de raiom viscose ou com algodão, tintos ou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55152110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acrílicas ou modacrílicas, combinadas, principal ou unicamente, com filamentos sintéticos ou artificiais,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55152130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acrílicas ou modacrílicas, combinadas, principal ou unicamente, com filamentos sintéticos ou artificiais,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55152190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acrílicas ou modacrílicas, combinadas, principal ou unicamente, com filamentos sintéticos ou artificiais, tintos ou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55152211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acrílicas ou modacrílicas, combinadas, principal ou unicamente, com lã ou pelos finos, cardados,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55152219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acrílicas ou modacrílicas, combinadas, principal ou unicamente, com lã ou pelos finos, cardados, tintos, de fios de diversas cores ou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55152291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acrílicas ou modacrílicas, combinadas, principal ou unicamente, com lã ou pelos finos, penteados,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55152299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acrílicas ou modacrílicas, combinadas, principal ou unicamente, com lã ou pelos finos, penteados, tintos, de fios de diversas cores ou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descontínuas acrílicas ou modacrílicas, que não as combinadas, principal ou unicamente, com lã ou pelos finos, com filamentos sintéticos ou artificiais ou com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55159110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combinadas, principal ou unicamente, com filamentos sintéticos ou artificiais, crus ou branqueados (exceto de fibras descontínuas acrílicas, modacrílicas ou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55159130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combinadas, principal ou unicamente, com filamentos sintéticos ou artificiais, estampados (exceto de fibras descontínuas acrílicas, modacrílicas ou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55159190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combinadas, principal ou unicamente, com filamentos sintéticos ou artificiais, tintos ou de fios de diversas cores (exceto de fibras descontínuas acrílicas, modacrílicas ou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55159920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que não as combinadas, principal ou unicamente, com filamentos sintéticos ou artificiais ou com algodão, crus ou branqueados (exceto de fibras descontínuas acrílicas, modacrílicas ou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55159940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que não as combinadas, principal ou unicamente, com filamentos sintéticos ou artificiais ou com algodão, estampados (exceto de fibras descontínuas acrílicas, modacrílicas ou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55159980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sintéticas descontínuas, que não as combinadas, principal ou unicamente, com filamentos sintéticos ou artificiais ou com algodão, tintos ou de fios de diversas cores (exceto de fibras descontínuas acrílicas, modacrílicas ou de poliéster)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artificiais descontínuas,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artificiais descontínuas,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55161300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artificiais descontínuas,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55161400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&gt;= 85 %, em peso, de fibras artificiais descontínuas,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filamentos sintéticos ou artificiais,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filamentos sintéticos ou artificiais,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55162310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Jacquard que contenham, predominantemente, mas &lt; 85 %, em peso, de fibras artificiais descontínuas, combinadas, principal ou unicamente, com filamentos sintéticos ou artificiais, de fios de diversas cores, de largura &gt;= 140 cm (pano para colchões)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55162390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filamentos sintéticos ou artificiais, de fios de diversas cores (exceto tecidos Jacquard de largura &gt;= 140 cm; pano para colchões)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55162400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filamentos sintéticos ou artificiais,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lã ou pelos finos,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lã ou pelos finos,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55163300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lã ou pelos finos,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55163400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lã ou pelos finos,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algodão,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algodão,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algodão,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55164400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combinadas, principal ou unicamente, com algodão,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que não as combinadas, principal ou unicamente, com algodão, com lã ou pelos finos ou com filamentos sintéticos ou artificiais, crus ou branqueados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que não as combinadas, principal ou unicamente, com algodão, com lã ou pelos finos ou com filamentos sintéticos ou artificiais, tintos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55169300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que não as combinadas, principal ou unicamente, com algodão, com lã ou pelos finos ou com filamentos sintéticos ou artificiais, de fios de diversas cores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55169400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que contenham, predominantemente, mas &lt; 85 %, em peso, de fibras artificiais descontínuas, que não as combinadas, principal ou unicamente, com algodão, com lã ou pelos finos ou com filamentos sintéticos ou artificiais,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56011010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Pensos e tampões higiénicos, fraldas para bebés e artigos higiénicos semelhantes, de pastas (</w:t>
            </w:r>
            <w:r>
              <w:rPr>
                <w:rFonts w:ascii="Arial" w:eastAsia="Times New Roman" w:hAnsi="Arial" w:cs="Arial"/>
                <w:bCs/>
                <w:i/>
                <w:noProof/>
                <w:sz w:val="20"/>
                <w:szCs w:val="20"/>
              </w:rPr>
              <w:t>ouates</w:t>
            </w:r>
            <w:r>
              <w:rPr>
                <w:rFonts w:ascii="Arial" w:eastAsia="Times New Roman" w:hAnsi="Arial" w:cs="Arial"/>
                <w:bCs/>
                <w:noProof/>
                <w:sz w:val="20"/>
                <w:szCs w:val="20"/>
              </w:rPr>
              <w:t>), de matérias têxteis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56011090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Pensos e tampões higiénicos, fraldas para bebés e artigos higiénicos semelhantes, de pastas (</w:t>
            </w:r>
            <w:r>
              <w:rPr>
                <w:rFonts w:ascii="Arial" w:eastAsia="Times New Roman" w:hAnsi="Arial" w:cs="Arial"/>
                <w:bCs/>
                <w:i/>
                <w:noProof/>
                <w:sz w:val="20"/>
                <w:szCs w:val="20"/>
              </w:rPr>
              <w:t>ouates</w:t>
            </w:r>
            <w:r>
              <w:rPr>
                <w:rFonts w:ascii="Arial" w:eastAsia="Times New Roman" w:hAnsi="Arial" w:cs="Arial"/>
                <w:bCs/>
                <w:noProof/>
                <w:sz w:val="20"/>
                <w:szCs w:val="20"/>
              </w:rPr>
              <w:t>), de matérias têxteis vegetais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56012110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w:t>
            </w:r>
            <w:r>
              <w:rPr>
                <w:rFonts w:ascii="Arial" w:eastAsia="Times New Roman" w:hAnsi="Arial" w:cs="Arial"/>
                <w:bCs/>
                <w:i/>
                <w:noProof/>
                <w:sz w:val="20"/>
                <w:szCs w:val="20"/>
              </w:rPr>
              <w:t>ouates</w:t>
            </w:r>
            <w:r>
              <w:rPr>
                <w:rFonts w:ascii="Arial" w:eastAsia="Times New Roman" w:hAnsi="Arial" w:cs="Arial"/>
                <w:bCs/>
                <w:noProof/>
                <w:sz w:val="20"/>
                <w:szCs w:val="20"/>
              </w:rPr>
              <w:t>) de algodão hidrófilo e artigos destas pastas [exceto pensos e tampões higiénicos, fraldas para bebés e artigos higiénicos semelhantes, pastas (</w:t>
            </w:r>
            <w:r>
              <w:rPr>
                <w:rFonts w:ascii="Arial" w:eastAsia="Times New Roman" w:hAnsi="Arial" w:cs="Arial"/>
                <w:bCs/>
                <w:i/>
                <w:noProof/>
                <w:sz w:val="20"/>
                <w:szCs w:val="20"/>
              </w:rPr>
              <w:t>ouates</w:t>
            </w:r>
            <w:r>
              <w:rPr>
                <w:rFonts w:ascii="Arial" w:eastAsia="Times New Roman" w:hAnsi="Arial" w:cs="Arial"/>
                <w:bCs/>
                <w:noProof/>
                <w:sz w:val="20"/>
                <w:szCs w:val="20"/>
              </w:rPr>
              <w:t>) e seus artigos, impregnados ou revestidos de substâncias farmacêuticas ou acondicionados para venda a retalho para usos medicinais, cirúrgicos, odontológicos ou veterinários, bem como os impregnados, revestidos ou recobertos de perfume, de cosméticos, de sabão, de detergente, etc.]</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56012190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w:t>
            </w:r>
            <w:r>
              <w:rPr>
                <w:rFonts w:ascii="Arial" w:eastAsia="Times New Roman" w:hAnsi="Arial" w:cs="Arial"/>
                <w:bCs/>
                <w:i/>
                <w:noProof/>
                <w:sz w:val="20"/>
                <w:szCs w:val="20"/>
              </w:rPr>
              <w:t>ouates</w:t>
            </w:r>
            <w:r>
              <w:rPr>
                <w:rFonts w:ascii="Arial" w:eastAsia="Times New Roman" w:hAnsi="Arial" w:cs="Arial"/>
                <w:bCs/>
                <w:noProof/>
                <w:sz w:val="20"/>
                <w:szCs w:val="20"/>
              </w:rPr>
              <w:t>) de algodão não hidrófilo e artigos destas pastas [exceto pensos e tampões higiénicos, fraldas para bebés e artigos higiénicos semelhantes, pastas (</w:t>
            </w:r>
            <w:r>
              <w:rPr>
                <w:rFonts w:ascii="Arial" w:eastAsia="Times New Roman" w:hAnsi="Arial" w:cs="Arial"/>
                <w:bCs/>
                <w:i/>
                <w:noProof/>
                <w:sz w:val="20"/>
                <w:szCs w:val="20"/>
              </w:rPr>
              <w:t>ouates</w:t>
            </w:r>
            <w:r>
              <w:rPr>
                <w:rFonts w:ascii="Arial" w:eastAsia="Times New Roman" w:hAnsi="Arial" w:cs="Arial"/>
                <w:bCs/>
                <w:noProof/>
                <w:sz w:val="20"/>
                <w:szCs w:val="20"/>
              </w:rPr>
              <w:t>) e seus artigos, impregnados ou revestidos de substâncias farmacêuticas ou acondicionados para venda a retalho para usos medicinais, cirúrgicos, odontológicos ou veterinários, bem como os impregnados, revestidos ou recobertos de perfume, de cosméticos, de sabão, de detergente, etc.]</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56012210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Rolos de pastas (</w:t>
            </w:r>
            <w:r>
              <w:rPr>
                <w:rFonts w:ascii="Arial" w:eastAsia="Times New Roman" w:hAnsi="Arial" w:cs="Arial"/>
                <w:bCs/>
                <w:i/>
                <w:noProof/>
                <w:sz w:val="20"/>
                <w:szCs w:val="20"/>
              </w:rPr>
              <w:t>ouates</w:t>
            </w:r>
            <w:r>
              <w:rPr>
                <w:rFonts w:ascii="Arial" w:eastAsia="Times New Roman" w:hAnsi="Arial" w:cs="Arial"/>
                <w:bCs/>
                <w:noProof/>
                <w:sz w:val="20"/>
                <w:szCs w:val="20"/>
              </w:rPr>
              <w:t>) de fibras sintéticas ou artificiais, de diâmetro &lt;= 8 mm (exceto os completamente revestidos de tecido)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56012291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w:t>
            </w:r>
            <w:r>
              <w:rPr>
                <w:rFonts w:ascii="Arial" w:eastAsia="Times New Roman" w:hAnsi="Arial" w:cs="Arial"/>
                <w:bCs/>
                <w:i/>
                <w:noProof/>
                <w:sz w:val="20"/>
                <w:szCs w:val="20"/>
              </w:rPr>
              <w:t>ouates</w:t>
            </w:r>
            <w:r>
              <w:rPr>
                <w:rFonts w:ascii="Arial" w:eastAsia="Times New Roman" w:hAnsi="Arial" w:cs="Arial"/>
                <w:bCs/>
                <w:noProof/>
                <w:sz w:val="20"/>
                <w:szCs w:val="20"/>
              </w:rPr>
              <w:t>) de fibras sintéticas e artigos destas pastas [exceto rolos de diâmetro &lt;= 8 mm, pensos e tampões higiénicos, fraldas para bebés e artigos higiénicos semelhantes, pastas (</w:t>
            </w:r>
            <w:r>
              <w:rPr>
                <w:rFonts w:ascii="Arial" w:eastAsia="Times New Roman" w:hAnsi="Arial" w:cs="Arial"/>
                <w:bCs/>
                <w:i/>
                <w:noProof/>
                <w:sz w:val="20"/>
                <w:szCs w:val="20"/>
              </w:rPr>
              <w:t>ouates</w:t>
            </w:r>
            <w:r>
              <w:rPr>
                <w:rFonts w:ascii="Arial" w:eastAsia="Times New Roman" w:hAnsi="Arial" w:cs="Arial"/>
                <w:bCs/>
                <w:noProof/>
                <w:sz w:val="20"/>
                <w:szCs w:val="20"/>
              </w:rPr>
              <w:t>) e seus artigos, impregnados ou revestidos de substâncias farmacêuticas ou acondicionados para venda a retalho para usos medicinais, cirúrgicos, odontológicos ou veterinários, bem como os impregnados, revestidos ou recobertos de perfume, de cosméticos, de sabão, de detergente, etc.]</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56012299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w:t>
            </w:r>
            <w:r>
              <w:rPr>
                <w:rFonts w:ascii="Arial" w:eastAsia="Times New Roman" w:hAnsi="Arial" w:cs="Arial"/>
                <w:bCs/>
                <w:i/>
                <w:noProof/>
                <w:sz w:val="20"/>
                <w:szCs w:val="20"/>
              </w:rPr>
              <w:t>ouates</w:t>
            </w:r>
            <w:r>
              <w:rPr>
                <w:rFonts w:ascii="Arial" w:eastAsia="Times New Roman" w:hAnsi="Arial" w:cs="Arial"/>
                <w:bCs/>
                <w:noProof/>
                <w:sz w:val="20"/>
                <w:szCs w:val="20"/>
              </w:rPr>
              <w:t>) de fibras artificiais e artigos destas pastas [exceto rolos de diâmetro &lt;= 8 mm, pensos e tampões higiénicos, fraldas para bebés e artigos higiénicos semelhantes, pastas (</w:t>
            </w:r>
            <w:r>
              <w:rPr>
                <w:rFonts w:ascii="Arial" w:eastAsia="Times New Roman" w:hAnsi="Arial" w:cs="Arial"/>
                <w:bCs/>
                <w:i/>
                <w:noProof/>
                <w:sz w:val="20"/>
                <w:szCs w:val="20"/>
              </w:rPr>
              <w:t>ouates</w:t>
            </w:r>
            <w:r>
              <w:rPr>
                <w:rFonts w:ascii="Arial" w:eastAsia="Times New Roman" w:hAnsi="Arial" w:cs="Arial"/>
                <w:bCs/>
                <w:noProof/>
                <w:sz w:val="20"/>
                <w:szCs w:val="20"/>
              </w:rPr>
              <w:t>) e seus artigos, impregnados ou revestidos de substâncias farmacêuticas ou acondicionados para venda a retalho para usos medicinais, cirúrgicos, odontológicos ou veterinários, bem como os impregnados, revestidos ou recobertos de perfume, de cosméticos, de sabão, de detergente, etc.]</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56012900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Pastas (</w:t>
            </w:r>
            <w:r>
              <w:rPr>
                <w:rFonts w:ascii="Arial" w:eastAsia="Times New Roman" w:hAnsi="Arial" w:cs="Arial"/>
                <w:bCs/>
                <w:i/>
                <w:noProof/>
                <w:sz w:val="20"/>
                <w:szCs w:val="20"/>
              </w:rPr>
              <w:t>ouates</w:t>
            </w:r>
            <w:r>
              <w:rPr>
                <w:rFonts w:ascii="Arial" w:eastAsia="Times New Roman" w:hAnsi="Arial" w:cs="Arial"/>
                <w:bCs/>
                <w:noProof/>
                <w:sz w:val="20"/>
                <w:szCs w:val="20"/>
              </w:rPr>
              <w:t>) de matérias têxteis e artigos destas pastas [exceto de algodão ou de fibras sintéticas ou artificiais; pensos e tampões higiénicos, fraldas para bebés e artigos higiénicos semelhantes, pastas (</w:t>
            </w:r>
            <w:r>
              <w:rPr>
                <w:rFonts w:ascii="Arial" w:eastAsia="Times New Roman" w:hAnsi="Arial" w:cs="Arial"/>
                <w:bCs/>
                <w:i/>
                <w:noProof/>
                <w:sz w:val="20"/>
                <w:szCs w:val="20"/>
              </w:rPr>
              <w:t>ouates</w:t>
            </w:r>
            <w:r>
              <w:rPr>
                <w:rFonts w:ascii="Arial" w:eastAsia="Times New Roman" w:hAnsi="Arial" w:cs="Arial"/>
                <w:bCs/>
                <w:noProof/>
                <w:sz w:val="20"/>
                <w:szCs w:val="20"/>
              </w:rPr>
              <w:t>) e seus artigos, impregnados ou revestidos de substâncias farmacêuticas ou acondicionados para venda a retalho para usos medicinais, cirúrgicos, odontológicos ou veterinários, bem como os impregnados, revestidos ou recobertos de perfume, de cosméticos, de sabão, de detergente, etc.]</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56013000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Tontisses, nós e borbotos de matérias têxteis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56021011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Feltros agulhados de juta ou de outras fibras têxteis liberianas da posição 5303, não impregnados, nem revestidos, nem recobertos, nem estratificados,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56021019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Feltros agulhados, não impregnados, nem revestidos, nem recobertos, nem estratificados, n.e. (exceto de juta ou de outras fibras têxteis liberianas da posição 5303)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56021031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obtidos por costura por entrelaçamento (</w:t>
            </w:r>
            <w:r>
              <w:rPr>
                <w:rFonts w:ascii="Arial" w:eastAsia="Times New Roman" w:hAnsi="Arial" w:cs="Arial"/>
                <w:bCs/>
                <w:i/>
                <w:noProof/>
                <w:sz w:val="20"/>
                <w:szCs w:val="20"/>
              </w:rPr>
              <w:t>cousus-tricotés</w:t>
            </w:r>
            <w:r>
              <w:rPr>
                <w:rFonts w:ascii="Arial" w:eastAsia="Times New Roman" w:hAnsi="Arial" w:cs="Arial"/>
                <w:bCs/>
                <w:noProof/>
                <w:sz w:val="20"/>
                <w:szCs w:val="20"/>
              </w:rPr>
              <w:t>), não impregnados, nem revestidos, nem recobertos, nem estratificados, de lã ou de pelos finos,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56021035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obtidos por costura por entrelaçamento (</w:t>
            </w:r>
            <w:r>
              <w:rPr>
                <w:rFonts w:ascii="Arial" w:eastAsia="Times New Roman" w:hAnsi="Arial" w:cs="Arial"/>
                <w:bCs/>
                <w:i/>
                <w:noProof/>
                <w:sz w:val="20"/>
                <w:szCs w:val="20"/>
              </w:rPr>
              <w:t>cousus-tricotés</w:t>
            </w:r>
            <w:r>
              <w:rPr>
                <w:rFonts w:ascii="Arial" w:eastAsia="Times New Roman" w:hAnsi="Arial" w:cs="Arial"/>
                <w:bCs/>
                <w:noProof/>
                <w:sz w:val="20"/>
                <w:szCs w:val="20"/>
              </w:rPr>
              <w:t>), não impregnados, nem revestidos, nem recobertos, nem estratificados, de pelos grosseiros,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56021039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obtidos por costura por entrelaçamento (</w:t>
            </w:r>
            <w:r>
              <w:rPr>
                <w:rFonts w:ascii="Arial" w:eastAsia="Times New Roman" w:hAnsi="Arial" w:cs="Arial"/>
                <w:bCs/>
                <w:i/>
                <w:noProof/>
                <w:sz w:val="20"/>
                <w:szCs w:val="20"/>
              </w:rPr>
              <w:t>cousus-tricotés</w:t>
            </w:r>
            <w:r>
              <w:rPr>
                <w:rFonts w:ascii="Arial" w:eastAsia="Times New Roman" w:hAnsi="Arial" w:cs="Arial"/>
                <w:bCs/>
                <w:noProof/>
                <w:sz w:val="20"/>
                <w:szCs w:val="20"/>
              </w:rPr>
              <w:t>), não impregnados, nem revestidos, nem recobertos, nem estratificados, n.e. (exceto de lã ou pelos finos ou de pelos grosseiros)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56021090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Feltros agulhados e artefactos obtidos por costura por entrelaçamento (</w:t>
            </w:r>
            <w:r>
              <w:rPr>
                <w:rFonts w:ascii="Arial" w:eastAsia="Times New Roman" w:hAnsi="Arial" w:cs="Arial"/>
                <w:bCs/>
                <w:i/>
                <w:noProof/>
                <w:sz w:val="20"/>
                <w:szCs w:val="20"/>
              </w:rPr>
              <w:t>cousus-tricotés</w:t>
            </w:r>
            <w:r>
              <w:rPr>
                <w:rFonts w:ascii="Arial" w:eastAsia="Times New Roman" w:hAnsi="Arial" w:cs="Arial"/>
                <w:bCs/>
                <w:noProof/>
                <w:sz w:val="20"/>
                <w:szCs w:val="20"/>
              </w:rPr>
              <w:t>), impregnados, revestidos, recobertos ou estratificados,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56022100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Feltros, não impregnados, nem revestidos, nem recobertos, nem estratificados, de lã ou de pelos finos, n.e. [exceto feltros agulhados e artefactos obtidos por costura por entrelaçamento (</w:t>
            </w:r>
            <w:r>
              <w:rPr>
                <w:rFonts w:ascii="Arial" w:eastAsia="Times New Roman" w:hAnsi="Arial" w:cs="Arial"/>
                <w:bCs/>
                <w:i/>
                <w:noProof/>
                <w:sz w:val="20"/>
                <w:szCs w:val="20"/>
              </w:rPr>
              <w:t>cousus-tricotés</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56022900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Feltros, não impregnados, nem revestidos, nem recobertos, nem estratificados [exceto de lã ou de pelos finos, bem como feltros agulhados e artefactos obtidos por costura por entrelaçamento (</w:t>
            </w:r>
            <w:r>
              <w:rPr>
                <w:rFonts w:ascii="Arial" w:eastAsia="Times New Roman" w:hAnsi="Arial" w:cs="Arial"/>
                <w:bCs/>
                <w:i/>
                <w:noProof/>
                <w:sz w:val="20"/>
                <w:szCs w:val="20"/>
              </w:rPr>
              <w:t>cousus-tricotés</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56029000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Feltros, impregnados, revestidos, recobertos ou estratificados [exceto feltros agulhados e artefactos obtidos por costura por entrelaçamento (</w:t>
            </w:r>
            <w:r>
              <w:rPr>
                <w:rFonts w:ascii="Arial" w:eastAsia="Times New Roman" w:hAnsi="Arial" w:cs="Arial"/>
                <w:bCs/>
                <w:i/>
                <w:noProof/>
                <w:sz w:val="20"/>
                <w:szCs w:val="20"/>
              </w:rPr>
              <w:t>cousus-tricotés</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56031110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revestidos ou recobertos, n.e., de filamentos sintéticos ou artificiais, de peso &lt;= 25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56031190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mesmo impregnados ou estratificados, n.e., de filamentos sintéticos ou artificiais, de peso &lt;= 25 g/m² (exceto revestidos ou recobertos)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56031210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revestidos ou recobertos, n.e., de filamentos sintéticos ou artificiais, de peso &gt; 25 g/m² mas &lt;= 70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56031290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mesmo impregnados ou estratificados, n.e., de filamentos sintéticos ou artificiais, de peso &gt; 25 g/m² mas &lt;= 70 g/m² (exceto revestidos ou recobertos)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56031310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revestidos ou recobertos, n.e., de filamentos sintéticos ou artificiais, de peso &gt; 70 g/m² mas &lt;= 150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56031390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mesmo impregnados ou estratificados, n.e., de filamentos sintéticos ou artificiais, de peso &gt; 70 g/m² mas &lt;= 150 g/m² (exceto revestidos ou recobertos)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56031410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revestidos ou recobertos, n.e., de filamentos sintéticos ou artificiais, de peso &gt; 150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56031490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mesmo impregnados ou estratificados, n.e., de filamentos sintéticos ou artificiais, de peso &gt; 150 g/m² (exceto revestidos ou recobertos)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56039110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revestidos ou recobertos, n.e., de peso &lt;= 25 g/m² (exceto de filamentos sintéticos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56039190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mesmo impregnados ou estratificados, n.e., de peso &lt;= 25 g/m² (exceto revestidos ou recobertos, bem como de filamentos sintéticos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56039210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revestidos ou recobertos, n.e., de peso &gt; 25 g/m² mas &lt;= 70 g/m² (exceto de filamentos sintéticos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56039290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mesmo impregnados ou estratificados, n.e., de peso &gt; 25 g/m² mas &lt;= 70 g/m² (exceto revestidos ou recobertos, bem como de filamentos sintéticos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56039310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revestidos ou recobertos, n.e., de peso &gt; 70 g/m² mas &lt;= 150 g/m² (exceto de filamentos sintéticos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56039390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mesmo impregnados ou estratificados, n.e., de peso &gt; 70 g/m² mas &lt;= 150 g/m² (exceto revestidos ou recobertos, bem como de filamentos sintéticos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56039410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revestidos ou recobertos, n.e., de peso &gt; 150 g/m² (exceto de filamentos sintéticos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56039490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Falsos tecidos, mesmo impregnados ou estratificados, n.e., de peso &gt; 150 g/m² (exceto revestidos ou recobertos, bem como de filamentos sintéticos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56041000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e cordas, de borracha, recobertos de têxteis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56049010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alta tenacidade, de poliésteres, de náilon ou de outras poliamidas, ou de raiom viscose, impregnados ou revestidos de borracha ou de plásticos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56049090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têxteis, lâminas e formas semelhantes das posições 5404 ou 5405, impregnados, revestidos, recobertos ou embainhados de borracha ou de plásticos (exceto fios de alta tenacidade, de poliésteres, de náilon ou de outras poliamidas, ou de raiom viscose, impregnados ou revestidos de borracha ou de plásticos, bem como imitações de categute montadas em anzóis ou de outro modo preparadas como linhas de pesca)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56050000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metálicos e fios metalizados, mesmo revestidos por enrolamento, constituídos por fios têxteis, lâminas ou formas semelhantes das posições 5404 ou 5405, combinados com metal sob a forma de fios, de lâminas ou de pós, ou recobertos de metal (exceto fios constituídos por uma mistura de fibras têxteis e fibras metálicas que lhes conferem um efeito antiestático; fios reforçados com um fio de metal; artigos com características de obras de passamanaria)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56060010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denominados de cadeia (</w:t>
            </w:r>
            <w:r>
              <w:rPr>
                <w:rFonts w:ascii="Arial" w:eastAsia="Times New Roman" w:hAnsi="Arial" w:cs="Arial"/>
                <w:bCs/>
                <w:i/>
                <w:noProof/>
                <w:sz w:val="20"/>
                <w:szCs w:val="20"/>
              </w:rPr>
              <w:t>chaînette</w:t>
            </w:r>
            <w:r>
              <w:rPr>
                <w:rFonts w:ascii="Arial" w:eastAsia="Times New Roman" w:hAnsi="Arial" w:cs="Arial"/>
                <w:bCs/>
                <w:noProof/>
                <w:sz w:val="20"/>
                <w:szCs w:val="20"/>
              </w:rPr>
              <w:t>) (exceto fios metálicos e fios metalizados da posição 5605; fios de crina revestidos por enrolamento; fios de borracha revestidos com têxteis; milanesas e outros artefactos semelhantes, revestidos, da posição 5808; fios metálicos revestidos com fios têxteis)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56060091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revestidos por enrolamento (exceto fios metálicos e fios metalizados da posição 5605; fios de crina revestidos por enrolamento; fios de borracha revestidos com têxteis; milanesas e outros artefactos semelhantes, revestidos, da posição 5808; fios metálicos revestidos com fios têxteis)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56060099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de froco (</w:t>
            </w:r>
            <w:r>
              <w:rPr>
                <w:rFonts w:ascii="Arial" w:eastAsia="Times New Roman" w:hAnsi="Arial" w:cs="Arial"/>
                <w:bCs/>
                <w:i/>
                <w:noProof/>
                <w:sz w:val="20"/>
                <w:szCs w:val="20"/>
              </w:rPr>
              <w:t>chenille</w:t>
            </w:r>
            <w:r>
              <w:rPr>
                <w:rFonts w:ascii="Arial" w:eastAsia="Times New Roman" w:hAnsi="Arial" w:cs="Arial"/>
                <w:bCs/>
                <w:noProof/>
                <w:sz w:val="20"/>
                <w:szCs w:val="20"/>
              </w:rPr>
              <w:t>), bem como lâminas e formas semelhantes das posições 5404 ou 5405, revestidas por enrolamento (exceto fios metálicos e fios metalizados da posição 5605; fios de crina revestidos por enrolamento; fios de borracha revestidos com têxteis; milanesas e outros artefactos semelhantes, revestidos, da posição 5808; fios metálicos revestidos com fios têxteis)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Cordéis para atadeiras ou enfardadeiras, de sisal ou de outras fibras têxteis do género Agave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56072910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Cordéis, cordas e cabos, entrançados ou não, mesmo impregnados, revestidos, recobertos ou embainhados de borracha ou de plásticos, de sisal ou de outras fibras têxteis do género Agave, com &gt; 100 000 decitex (10 g/m) (exceto cordéis para atadeiras ou enfardadeiras)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56072990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Cordéis, cordas e cabos, entrançados ou não, mesmo impregnados, revestidos, recobertos ou embainhados de borracha ou de plásticos, de sisal ou de outras fibras têxteis do género Agave, com &lt;= 100 000 decitex (10 g/m) (exceto cordéis para atadeiras ou enfardadeiras)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Cordéis para atadeiras ou enfardadeiras, de polietileno ou de polipropileno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56074911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Cordéis, cordas e cabos, entrançados, mesmo impregnados, revestidos, recobertos ou embainhados de borracha ou de plásticos, de polietileno ou de polipropileno, com &gt; 50 000 decitex (5 g/m) (exceto cordéis para atadeiras ou enfardadeiras)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56074919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Cordéis, cordas e cabos, não entrançados, mesmo impregnados, revestidos, recobertos ou embainhados de borracha ou de plásticos, de polietileno ou de polipropileno, com &gt; 50 000 decitex (5 g/m) (exceto cordéis para atadeiras ou enfardadeiras)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56074990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Cordéis, cordas e cabos, entrançados ou não, mesmo impregnados, revestidos, recobertos ou embainhados de borracha ou de plásticos, de polietileno ou de polipropileno, com &lt;= 50 000 decitex (5 g/m) (exceto cordéis para atadeiras ou enfardadeiras)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56075011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Cordéis, cordas e cabos, entrançados, mesmo impregnados, revestidos, recobertos ou embainhados de borracha ou de plásticos, de náilon ou de outras poliamidas ou de poliésteres, com &gt; 50 000 decitex (5 g/m)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56075019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Cordéis, cordas e cabos, não entrançados, mesmo impregnados, revestidos, recobertos ou embainhados de borracha ou de plásticos, de náilon ou de outras poliamidas ou de poliésteres, com &gt; 50 000 decitex (5 g/m)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56075030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Cordéis, cordas e cabos, entrançados ou não, mesmo impregnados, revestidos, recobertos ou embainhados de borracha ou de plásticos, de náilon ou de outras poliamidas ou de poliésteres, com &gt; 50 000 decitex (5 g/m)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56075090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Cordéis, cordas e cabos, entrançados ou não, mesmo impregnados, revestidos, recobertos ou embainhados de borracha ou de plásticos, de fibras sintéticas (exceto de polietileno, de polipropileno, de poliésteres, de náilon ou de outras poliamidas)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56079020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Cordéis, cordas e cabos, entrançados ou não, mesmo impregnados, revestidos, recobertos ou embainhados de borracha ou de plásticos, de abacá (cânhamo-de-manila ou </w:t>
            </w:r>
            <w:r>
              <w:rPr>
                <w:rFonts w:ascii="Arial" w:eastAsia="Times New Roman" w:hAnsi="Arial" w:cs="Arial"/>
                <w:bCs/>
                <w:i/>
                <w:noProof/>
                <w:sz w:val="20"/>
                <w:szCs w:val="20"/>
              </w:rPr>
              <w:t>Musa textilis Nee</w:t>
            </w:r>
            <w:r>
              <w:rPr>
                <w:rFonts w:ascii="Arial" w:eastAsia="Times New Roman" w:hAnsi="Arial" w:cs="Arial"/>
                <w:bCs/>
                <w:noProof/>
                <w:sz w:val="20"/>
                <w:szCs w:val="20"/>
              </w:rPr>
              <w:t>) ou de outras fibras (de folhas) duras e de juta ou de outras fibras têxteis liberianas da posição 5303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56079090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Cordéis, cordas e cabos, entrançados ou não, mesmo impregnados, revestidos, recobertos ou embainhados de borracha ou de plásticos [exceto de fibras sintéticas, de juta ou de outras fibras têxteis liberianas da posição 5303, de sisal ou de outras fibras têxteis do género Agave, de abacá (cânhamo-de-manila ou </w:t>
            </w:r>
            <w:r>
              <w:rPr>
                <w:rFonts w:ascii="Arial" w:eastAsia="Times New Roman" w:hAnsi="Arial" w:cs="Arial"/>
                <w:bCs/>
                <w:i/>
                <w:noProof/>
                <w:sz w:val="20"/>
                <w:szCs w:val="20"/>
              </w:rPr>
              <w:t>Musa textilis Nee</w:t>
            </w:r>
            <w:r>
              <w:rPr>
                <w:rFonts w:ascii="Arial" w:eastAsia="Times New Roman" w:hAnsi="Arial" w:cs="Arial"/>
                <w:bCs/>
                <w:noProof/>
                <w:sz w:val="20"/>
                <w:szCs w:val="20"/>
              </w:rPr>
              <w:t>) ou de outras fibras (de folhas) duras]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56081111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Redes de malhas com nós, confecionadas para a pesca, obtidas a partir de cordéis, cordas ou cabos, de náilon ou de outras poliamidas (exceto camaroeiros)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56081119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Redes de malhas com nós, confecionadas para a pesca, obtidas a partir de fios, de náilon ou de outras poliamidas (exceto camaroeiros)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56081191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Redes de malhas com nós, confecionadas para a pesca, obtidas a partir de cordéis, cordas ou cabos, de matérias têxteis sintéticas ou artificiais (exceto de náilon ou de outras poliamidas, bem como camaroeiros)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56081199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Redes de malhas com nós, confecionadas para a pesca, de fios de matérias têxteis sintéticas ou artificiais (exceto de náilon ou de outras poliamidas, bem como camaroeiros)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56081911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Redes de malhas com nós, confecionadas, obtidas a partir de cordéis, cordas ou cabos, de náilon ou de outras poliamidas (exceto redes confecionadas para a pesca, redes para o cabelo, redes preparadas para o desporto, camaroeiros e redes semelhantes para qualquer finalidade)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56081919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Redes de malhas com nós, confecionadas, de náilon ou de outras poliamidas (exceto as obtidas a partir de cordéis, cordas ou cabos, bem como redes confecionadas para a pesca, redes para o cabelo, redes preparadas para o desporto, camaroeiros e redes semelhantes para qualquer finalidade)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56081930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Redes de malhas com nós, confecionadas, de matérias têxteis sintéticas ou artificiais (exceto de náilon ou de outras poliamidas, bem como redes confecionadas para a pesca, redes para o cabelo, redes preparadas para o desporto, camaroeiros e redes semelhantes para qualquer finalidade)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56081990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Redes de malhas com nós, em panos ou em peça, obtidas a partir de cordéis, cordas ou cabos, de matérias têxteis sintéticas ou artificiais (exceto redes confecionadas)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56089000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Redes de malhas com nós, em panos ou em peça, obtidas a partir de cordéis, cordas ou cabos, bem como redes confecionadas para a pesca e outras redes confecionadas, de matérias têxteis vegetais (exceto redes para o cabelo, redes preparadas para o desporto, camaroeiros e redes semelhantes para qualquer finalidade)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56090000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Artigos de fios, lâminas ou formas semelhantes das posições 5404 ou 5405, cordéis, cordas ou cabos da posição 5607,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57011010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de lã ou de pelos finos, de pontos nodados ou enrolados, mesmo confecionados, que contenham, em peso, no total, &gt; 10 % de seda ou de borra de seda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57011090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de lã ou de pelos finos, de pontos nodados ou enrolados, mesmo confecionados (exceto que contenham, em peso, no total, &gt; 10 % de seda ou de borra de seda)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 MAX 2,8 €/m2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57019010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de seda, de borra de seda, de fibras sintéticas, de fios metalizados da posição 5605 ou de matérias têxteis com fios de metal incorporados, de pontos nodados ou enrolados, mesmo confecionados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57019090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de matérias têxteis, de pontos nodados ou enrolados, mesmo confecionados (exceto de lã ou de pelos finos, de seda, de borra de seda ou de matérias têxteis com fios de metal incorporados)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 mesmo confecionados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Revestimentos para pavimentos (pisos), de cairo (fibras de coco), tecidos, mesmo confecionados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57023110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Axminster de lã ou de pelos finos, tecidos, não tufados nem flocados, aveludados, não confecionados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57023180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lã ou de pelos finos, tecidos, não tufados nem flocados, aveludados, não confecionados (exceto Axminster,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57023210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Axminster de matérias têxteis sintéticas ou artificiais, tecidos, não tufados nem flocados, aveludados, não confecionados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57023290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matérias têxteis sintéticas ou artificiais, tecidos, não tufados nem flocados, não aveludados, não confecionados (exceto tapetes Axminster,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matérias têxteis vegetais ou de pelos grosseiros, tecidos, não tufados nem flocados, aveludados, não confecionados [exceto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 bem como revestimentos para pavimentos (pisos), de cairo (fibras de coco)]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57024110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Axminster de lã ou de pelos finos, tecidos, não tufados nem flocados, aveludados, confecionados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57024190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lã ou de pelos finos, tecidos, não tufados nem flocados, aveludados, confecionados (exceto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 bem como tapetes Axminster)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57024210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Axminster de matérias têxteis sintéticas ou artificiais, tecidos, não tufados nem flocados, aveludados, confecionados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57024290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matérias têxteis sintéticas ou artificiais, tecidos, não tufados nem flocados, aveludados, confecionados (exceto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 bem como tapetes Axminster)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matérias têxteis vegetais ou de pelos grosseiros, tecidos, não tufados nem flocados, aveludados, confecionados [exceto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 bem como revestimentos para pavimentos (pisos), de cairo (fibras de coco)]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57025010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lã ou de pelos finos, tecidos, não tufados nem flocados, não aveludados, não confecionados (exceto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57025031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polipropileno, tecidos, não tufados nem flocados, não aveludados, não confecionados (exceto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57025039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matérias têxteis sintéticas ou artificiais, tecidos, não tufados nem flocados, não aveludados, não confecionados (exceto de polipropileno, bem como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57025090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matérias têxteis vegetais ou de pelos grosseiros, tecidos, não tufados nem flocados, não aveludados, não confecionados [exceto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 bem como revestimentos para pavimentos (pisos), de cairo (fibras de coco)]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lã ou de pelos finos, tecidos, não tufados nem flocados, não aveludados, confecionados (exceto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57029210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polipropileno, tecidos, não tufados nem flocados, não aveludados, confecionados (exceto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57029290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matérias têxteis sintéticas ou artificiais, tecidos, não tufados nem flocados, não aveludados, confecionados (exceto de polipropileno, bem como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57029900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Tapetes e outros revestimentos para pavimentos (pisos), de matérias têxteis vegetais ou de pelos grosseiros, tecidos, não tufados nem flocados, não aveludados, confecionados [exceto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tecidos à mão, bem como revestimentos para pavimentos (pisos), de cairo (fibras de coco)]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57031000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e outros revestimentos para pavimentos (pisos), de lã ou de pelos finos, tufados, mesmo confecionados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57032011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«Ladrilhos» de náilon ou de outras poliamidas, tufados, de superfície &lt;= 0,3 m²,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57032019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e outros revestimentos para pavimentos (pisos), de náilon ou de outras poliamidas, tufados, mesmo confecionados, estampados (exceto «ladrilhos» de superfície &lt;= 0,3 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57032091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«Ladrilhos» de náilon ou de outras poliamidas, tufados, de superfície &lt;= 0,3 m² (exceto estampados)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57032099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e outros revestimentos para pavimentos (pisos), de náilon ou de outras poliamidas, tufados, mesmo confecionados (exceto estampados, e «ladrilhos» de superfície &lt;= 0,3 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57033011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«Ladrilhos» de polipropileno, tufados, de superfície &lt;= 0,3 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57033019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e outros revestimentos para pavimentos (pisos), de polipropileno, tufados, mesmo confecionados (exceto «ladrilhos» de superfície &lt;= 0,3 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57033081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«Ladrilhos» de matérias têxteis sintéticas ou artificiais, tufados, de superfície &lt;= 0,3 m² (exceto de polipropileno, náilon ou de outras poliamidas)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57033089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e outros revestimentos para pavimentos (pisos), de matérias têxteis sintéticas ou artificiais, tufados, mesmo confecionados (exceto de polipropileno, de náilon ou de outras poliamidas, bem como «ladrilhos» de superfície &lt;= 0,3 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57039010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«Ladrilhos» de matérias têxteis vegetais ou de pelos grosseiros, tufados, de superfície &lt;= 0,3 m², mesmo confecionados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57039090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e outros revestimentos para pavimentos (pisos), de matérias têxteis vegetais ou de pelos grosseiros, tufados, mesmo confecionados (exceto «ladrilhos» de superfície &lt;= 0,3 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57041000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«Ladrilhos» de feltro, não tufados nem flocados, de superfície &lt;= 0,3 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57049000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e outros revestimentos para pavimentos (pisos), de feltro, não tufados nem flocados, mesmo confecionados (exceto «ladrilhos» de superfície &lt;= 0,3 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57050010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e outros revestimentos para pavimentos (pisos), de lã ou de pelos finos, mesmo confecionados (exceto de pontos nodados ou enrolados, tecidos ou tufados, bem como de feltro)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57050030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e outros revestimentos para pavimentos (pisos), de matérias têxteis sintéticas ou artificiais, mesmo confecionados (exceto de pontos nodados ou enrolados, tecidos ou tufados, bem como de feltro)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57050090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Tapetes e outros revestimentos para pavimentos (pisos), de matérias têxteis vegetais ou de pelos grosseiros, mesmo confecionados (exceto de pontos nodados ou enrolados, tecidos ou tufados, bem como de feltro)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tecidos e tecidos de froco (</w:t>
            </w:r>
            <w:r>
              <w:rPr>
                <w:rFonts w:ascii="Arial" w:eastAsia="Times New Roman" w:hAnsi="Arial" w:cs="Arial"/>
                <w:bCs/>
                <w:i/>
                <w:noProof/>
                <w:sz w:val="20"/>
                <w:szCs w:val="20"/>
              </w:rPr>
              <w:t>chenille</w:t>
            </w:r>
            <w:r>
              <w:rPr>
                <w:rFonts w:ascii="Arial" w:eastAsia="Times New Roman" w:hAnsi="Arial" w:cs="Arial"/>
                <w:bCs/>
                <w:noProof/>
                <w:sz w:val="20"/>
                <w:szCs w:val="20"/>
              </w:rPr>
              <w:t>), de lã ou de pelos finos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obtidos por trama, não cortados, de algodão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obtidos por trama, cortados, canelados (</w:t>
            </w:r>
            <w:r>
              <w:rPr>
                <w:rFonts w:ascii="Arial" w:eastAsia="Times New Roman" w:hAnsi="Arial" w:cs="Arial"/>
                <w:bCs/>
                <w:i/>
                <w:noProof/>
                <w:sz w:val="20"/>
                <w:szCs w:val="20"/>
              </w:rPr>
              <w:t>côtelés</w:t>
            </w:r>
            <w:r>
              <w:rPr>
                <w:rFonts w:ascii="Arial" w:eastAsia="Times New Roman" w:hAnsi="Arial" w:cs="Arial"/>
                <w:bCs/>
                <w:noProof/>
                <w:sz w:val="20"/>
                <w:szCs w:val="20"/>
              </w:rPr>
              <w:t>), de algodão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58012300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obtidos por trama, cortados, de algodão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58012400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obtidos por urdidura, não cortados (</w:t>
            </w:r>
            <w:r>
              <w:rPr>
                <w:rFonts w:ascii="Arial" w:eastAsia="Times New Roman" w:hAnsi="Arial" w:cs="Arial"/>
                <w:bCs/>
                <w:i/>
                <w:noProof/>
                <w:sz w:val="20"/>
                <w:szCs w:val="20"/>
              </w:rPr>
              <w:t>épinglés</w:t>
            </w:r>
            <w:r>
              <w:rPr>
                <w:rFonts w:ascii="Arial" w:eastAsia="Times New Roman" w:hAnsi="Arial" w:cs="Arial"/>
                <w:bCs/>
                <w:noProof/>
                <w:sz w:val="20"/>
                <w:szCs w:val="20"/>
              </w:rPr>
              <w:t>), de algodão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58012500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obtidos por urdidura, cortados, de algodão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58012600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froco (</w:t>
            </w:r>
            <w:r>
              <w:rPr>
                <w:rFonts w:ascii="Arial" w:eastAsia="Times New Roman" w:hAnsi="Arial" w:cs="Arial"/>
                <w:bCs/>
                <w:i/>
                <w:noProof/>
                <w:sz w:val="20"/>
                <w:szCs w:val="20"/>
              </w:rPr>
              <w:t>chenille</w:t>
            </w:r>
            <w:r>
              <w:rPr>
                <w:rFonts w:ascii="Arial" w:eastAsia="Times New Roman" w:hAnsi="Arial" w:cs="Arial"/>
                <w:bCs/>
                <w:noProof/>
                <w:sz w:val="20"/>
                <w:szCs w:val="20"/>
              </w:rPr>
              <w:t>), de algodão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obtidos por trama, não cortados, de fibras sintéticas ou artificiais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obtidos por trama, cortados, canelados (</w:t>
            </w:r>
            <w:r>
              <w:rPr>
                <w:rFonts w:ascii="Arial" w:eastAsia="Times New Roman" w:hAnsi="Arial" w:cs="Arial"/>
                <w:bCs/>
                <w:i/>
                <w:noProof/>
                <w:sz w:val="20"/>
                <w:szCs w:val="20"/>
              </w:rPr>
              <w:t>côtelés</w:t>
            </w:r>
            <w:r>
              <w:rPr>
                <w:rFonts w:ascii="Arial" w:eastAsia="Times New Roman" w:hAnsi="Arial" w:cs="Arial"/>
                <w:bCs/>
                <w:noProof/>
                <w:sz w:val="20"/>
                <w:szCs w:val="20"/>
              </w:rPr>
              <w:t>), de fibras sintéticas ou artificiais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58013300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obtidos por trama, cortados, de fibras sintéticas ou artificiais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58013400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obtidos por urdidura, não cortados (</w:t>
            </w:r>
            <w:r>
              <w:rPr>
                <w:rFonts w:ascii="Arial" w:eastAsia="Times New Roman" w:hAnsi="Arial" w:cs="Arial"/>
                <w:bCs/>
                <w:i/>
                <w:noProof/>
                <w:sz w:val="20"/>
                <w:szCs w:val="20"/>
              </w:rPr>
              <w:t>épinglés</w:t>
            </w:r>
            <w:r>
              <w:rPr>
                <w:rFonts w:ascii="Arial" w:eastAsia="Times New Roman" w:hAnsi="Arial" w:cs="Arial"/>
                <w:bCs/>
                <w:noProof/>
                <w:sz w:val="20"/>
                <w:szCs w:val="20"/>
              </w:rPr>
              <w:t>), de fibras sintéticas ou artificiais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58013500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obtidos por urdidura, cortados, de fibras sintéticas ou artificiais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58013600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froco (</w:t>
            </w:r>
            <w:r>
              <w:rPr>
                <w:rFonts w:ascii="Arial" w:eastAsia="Times New Roman" w:hAnsi="Arial" w:cs="Arial"/>
                <w:bCs/>
                <w:i/>
                <w:noProof/>
                <w:sz w:val="20"/>
                <w:szCs w:val="20"/>
              </w:rPr>
              <w:t>chenille</w:t>
            </w:r>
            <w:r>
              <w:rPr>
                <w:rFonts w:ascii="Arial" w:eastAsia="Times New Roman" w:hAnsi="Arial" w:cs="Arial"/>
                <w:bCs/>
                <w:noProof/>
                <w:sz w:val="20"/>
                <w:szCs w:val="20"/>
              </w:rPr>
              <w:t>), de fibras sintéticas ou artificiais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tecidos e tecidos de froco (</w:t>
            </w:r>
            <w:r>
              <w:rPr>
                <w:rFonts w:ascii="Arial" w:eastAsia="Times New Roman" w:hAnsi="Arial" w:cs="Arial"/>
                <w:bCs/>
                <w:i/>
                <w:noProof/>
                <w:sz w:val="20"/>
                <w:szCs w:val="20"/>
              </w:rPr>
              <w:t>chenille</w:t>
            </w:r>
            <w:r>
              <w:rPr>
                <w:rFonts w:ascii="Arial" w:eastAsia="Times New Roman" w:hAnsi="Arial" w:cs="Arial"/>
                <w:bCs/>
                <w:noProof/>
                <w:sz w:val="20"/>
                <w:szCs w:val="20"/>
              </w:rPr>
              <w:t>), de linho (exceto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58019090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tecidos e tecidos de froco (</w:t>
            </w:r>
            <w:r>
              <w:rPr>
                <w:rFonts w:ascii="Arial" w:eastAsia="Times New Roman" w:hAnsi="Arial" w:cs="Arial"/>
                <w:bCs/>
                <w:i/>
                <w:noProof/>
                <w:sz w:val="20"/>
                <w:szCs w:val="20"/>
              </w:rPr>
              <w:t>chenille</w:t>
            </w:r>
            <w:r>
              <w:rPr>
                <w:rFonts w:ascii="Arial" w:eastAsia="Times New Roman" w:hAnsi="Arial" w:cs="Arial"/>
                <w:bCs/>
                <w:noProof/>
                <w:sz w:val="20"/>
                <w:szCs w:val="20"/>
              </w:rPr>
              <w:t>) (exceto de linho, de fibras sintéticas ou artificiais, de lã ou de pelos finos, bem como tecidos turcos, tecidos tufados e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58021100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turcos, de algodão, crus [exceto fitas da posição 5806, bem como tapetes e outros revestimentos para pavimentos (pisos)]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58021900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turcos, de algodão [exceto crus, bem como fitas da posição 5806, tapetes e outros revestimentos para pavimentos (pisos)]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58022000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turcos [exceto de algodão, bem como fitas da posição 5806, tapetes e outros revestimentos para pavimentos (pisos)]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58023000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tufados (exceto tapetes e outros revestimentos para pavimentos (pisos)]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58030010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em ponto de gaze, de algodão (exceto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58030030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em ponto de gaze, de seda ou de desperdícios de seda (exceto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58030090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em ponto de gaze (exceto de seda, desperdícios de seda ou algodão, bem como fitas da posição 5806)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58041011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malhas com nós, simples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58041019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Tules, filó e tecidos de malhas com nós, simples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58041090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Tules, filó e tecidos de malhas com nós, com desenhos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58042110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Rendas em peça, em tiras ou em motivos para aplicar, fabricadas com fusos mecânicos, de fibras sintéticas ou artificiais (exceto produtos das posições 6002 a 6006)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58042190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Rendas em peça, em tiras ou em motivos para aplicar, de fabricação mecânica, de fibras sintéticas ou artificiais (exceto rendas fabricadas com fusos mecânicos, bem como produtos das posições 6002 a 6006)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58042910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Rendas em peça, em tiras ou em motivos para aplicar, fabricadas com fusos mecânicos (exceto rendas de fibras sintéticas ou artificiais, bem como produtos das posições 6002 a 6006)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58042990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Rendas em peça, em tiras ou em motivos para aplicar, de fabricação mecânica (exceto rendas de fibras sintéticas ou artificiais, bem como rendas fabricadas com fusos mecânicos e produtos das posições 6002 a 6006)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58043000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Rendas em peça, em tiras ou em motivos para aplicar, de fabricação manual (exceto produtos das posições 6002 a 6006)</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58050000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Tapeçarias tecidas à mão (género gobelino, flandres, </w:t>
            </w:r>
            <w:r>
              <w:rPr>
                <w:rFonts w:ascii="Arial" w:eastAsia="Times New Roman" w:hAnsi="Arial" w:cs="Arial"/>
                <w:bCs/>
                <w:i/>
                <w:noProof/>
                <w:sz w:val="20"/>
                <w:szCs w:val="20"/>
              </w:rPr>
              <w:t>aubusson</w:t>
            </w:r>
            <w:r>
              <w:rPr>
                <w:rFonts w:ascii="Arial" w:eastAsia="Times New Roman" w:hAnsi="Arial" w:cs="Arial"/>
                <w:bCs/>
                <w:noProof/>
                <w:sz w:val="20"/>
                <w:szCs w:val="20"/>
              </w:rPr>
              <w:t xml:space="preserve">, </w:t>
            </w:r>
            <w:r>
              <w:rPr>
                <w:rFonts w:ascii="Arial" w:eastAsia="Times New Roman" w:hAnsi="Arial" w:cs="Arial"/>
                <w:bCs/>
                <w:i/>
                <w:noProof/>
                <w:sz w:val="20"/>
                <w:szCs w:val="20"/>
              </w:rPr>
              <w:t>beauvais</w:t>
            </w:r>
            <w:r>
              <w:rPr>
                <w:rFonts w:ascii="Arial" w:eastAsia="Times New Roman" w:hAnsi="Arial" w:cs="Arial"/>
                <w:bCs/>
                <w:noProof/>
                <w:sz w:val="20"/>
                <w:szCs w:val="20"/>
              </w:rPr>
              <w:t xml:space="preserve"> e semelhantes) e tapeçarias feitas à agulha (por exemplo, em </w:t>
            </w:r>
            <w:r>
              <w:rPr>
                <w:rFonts w:ascii="Arial" w:eastAsia="Times New Roman" w:hAnsi="Arial" w:cs="Arial"/>
                <w:bCs/>
                <w:i/>
                <w:noProof/>
                <w:sz w:val="20"/>
                <w:szCs w:val="20"/>
              </w:rPr>
              <w:t>petit point</w:t>
            </w:r>
            <w:r>
              <w:rPr>
                <w:rFonts w:ascii="Arial" w:eastAsia="Times New Roman" w:hAnsi="Arial" w:cs="Arial"/>
                <w:bCs/>
                <w:noProof/>
                <w:sz w:val="20"/>
                <w:szCs w:val="20"/>
              </w:rPr>
              <w:t xml:space="preserve">, ponto de cruz), mesmo confecionadas (exceto tapetes denominados </w:t>
            </w:r>
            <w:r>
              <w:rPr>
                <w:rFonts w:ascii="Arial" w:eastAsia="Times New Roman" w:hAnsi="Arial" w:cs="Arial"/>
                <w:bCs/>
                <w:i/>
                <w:noProof/>
                <w:sz w:val="20"/>
                <w:szCs w:val="20"/>
              </w:rPr>
              <w:t>Kelim</w:t>
            </w:r>
            <w:r>
              <w:rPr>
                <w:rFonts w:ascii="Arial" w:eastAsia="Times New Roman" w:hAnsi="Arial" w:cs="Arial"/>
                <w:bCs/>
                <w:noProof/>
                <w:sz w:val="20"/>
                <w:szCs w:val="20"/>
              </w:rPr>
              <w:t xml:space="preserve"> ou </w:t>
            </w:r>
            <w:r>
              <w:rPr>
                <w:rFonts w:ascii="Arial" w:eastAsia="Times New Roman" w:hAnsi="Arial" w:cs="Arial"/>
                <w:bCs/>
                <w:i/>
                <w:noProof/>
                <w:sz w:val="20"/>
                <w:szCs w:val="20"/>
              </w:rPr>
              <w:t>Kilim</w:t>
            </w:r>
            <w:r>
              <w:rPr>
                <w:rFonts w:ascii="Arial" w:eastAsia="Times New Roman" w:hAnsi="Arial" w:cs="Arial"/>
                <w:bCs/>
                <w:noProof/>
                <w:sz w:val="20"/>
                <w:szCs w:val="20"/>
              </w:rPr>
              <w:t xml:space="preserve">, </w:t>
            </w:r>
            <w:r>
              <w:rPr>
                <w:rFonts w:ascii="Arial" w:eastAsia="Times New Roman" w:hAnsi="Arial" w:cs="Arial"/>
                <w:bCs/>
                <w:i/>
                <w:noProof/>
                <w:sz w:val="20"/>
                <w:szCs w:val="20"/>
              </w:rPr>
              <w:t>Schumacks</w:t>
            </w:r>
            <w:r>
              <w:rPr>
                <w:rFonts w:ascii="Arial" w:eastAsia="Times New Roman" w:hAnsi="Arial" w:cs="Arial"/>
                <w:bCs/>
                <w:noProof/>
                <w:sz w:val="20"/>
                <w:szCs w:val="20"/>
              </w:rPr>
              <w:t xml:space="preserve"> ou </w:t>
            </w:r>
            <w:r>
              <w:rPr>
                <w:rFonts w:ascii="Arial" w:eastAsia="Times New Roman" w:hAnsi="Arial" w:cs="Arial"/>
                <w:bCs/>
                <w:i/>
                <w:noProof/>
                <w:sz w:val="20"/>
                <w:szCs w:val="20"/>
              </w:rPr>
              <w:t>Soumak</w:t>
            </w:r>
            <w:r>
              <w:rPr>
                <w:rFonts w:ascii="Arial" w:eastAsia="Times New Roman" w:hAnsi="Arial" w:cs="Arial"/>
                <w:bCs/>
                <w:noProof/>
                <w:sz w:val="20"/>
                <w:szCs w:val="20"/>
              </w:rPr>
              <w:t xml:space="preserve">, </w:t>
            </w:r>
            <w:r>
              <w:rPr>
                <w:rFonts w:ascii="Arial" w:eastAsia="Times New Roman" w:hAnsi="Arial" w:cs="Arial"/>
                <w:bCs/>
                <w:i/>
                <w:noProof/>
                <w:sz w:val="20"/>
                <w:szCs w:val="20"/>
              </w:rPr>
              <w:t>Karamanie</w:t>
            </w:r>
            <w:r>
              <w:rPr>
                <w:rFonts w:ascii="Arial" w:eastAsia="Times New Roman" w:hAnsi="Arial" w:cs="Arial"/>
                <w:bCs/>
                <w:noProof/>
                <w:sz w:val="20"/>
                <w:szCs w:val="20"/>
              </w:rPr>
              <w:t xml:space="preserve"> e tapetes semelhantes, bem como tapeçarias com &gt; 100 anos)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58061000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Fitas de veludo, de pelúcias, de tecidos de froco (</w:t>
            </w:r>
            <w:r>
              <w:rPr>
                <w:rFonts w:ascii="Arial" w:eastAsia="Times New Roman" w:hAnsi="Arial" w:cs="Arial"/>
                <w:bCs/>
                <w:i/>
                <w:noProof/>
                <w:sz w:val="20"/>
                <w:szCs w:val="20"/>
              </w:rPr>
              <w:t>chenille</w:t>
            </w:r>
            <w:r>
              <w:rPr>
                <w:rFonts w:ascii="Arial" w:eastAsia="Times New Roman" w:hAnsi="Arial" w:cs="Arial"/>
                <w:bCs/>
                <w:noProof/>
                <w:sz w:val="20"/>
                <w:szCs w:val="20"/>
              </w:rPr>
              <w:t>) ou de tecidos turcos, de largura &lt;= 30 cm (exceto etiquetas, emblemas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58062000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Fitas de matérias têxteis, tecidas, que contenham, em peso, &gt;= 5 % de fios de elastómeros ou de fios de borracha, de largura &lt;= 30 cm [exceto fitas de veludo, de pelúcias, de tecidos de froco (</w:t>
            </w:r>
            <w:r>
              <w:rPr>
                <w:rFonts w:ascii="Arial" w:eastAsia="Times New Roman" w:hAnsi="Arial" w:cs="Arial"/>
                <w:bCs/>
                <w:i/>
                <w:noProof/>
                <w:sz w:val="20"/>
                <w:szCs w:val="20"/>
              </w:rPr>
              <w:t>chenille</w:t>
            </w:r>
            <w:r>
              <w:rPr>
                <w:rFonts w:ascii="Arial" w:eastAsia="Times New Roman" w:hAnsi="Arial" w:cs="Arial"/>
                <w:bCs/>
                <w:noProof/>
                <w:sz w:val="20"/>
                <w:szCs w:val="20"/>
              </w:rPr>
              <w:t>), de tecidos turcos, etiquetas, emblemas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58063100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Fitas de algodão, tecidas, de largura &lt;= 30 cm,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58063210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Fitas de fibras sintéticas ou artificiais, tecidas, com ourelas verdadeiras, de largura &lt;= 30 cm,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58063290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Fitas de fibras sintéticas ou artificiais, tecidas, sem ourelas verdadeiras, de largura &lt;= 30 cm,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58063900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Fitas de outras matérias têxteis que não o algodão nem fibras sintéticas ou artificiais, tecidas, de largura &lt;= 30 cm,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58064000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Fitas sem trama, de fios ou fibras paralelizados e colados (</w:t>
            </w:r>
            <w:r>
              <w:rPr>
                <w:rFonts w:ascii="Arial" w:eastAsia="Times New Roman" w:hAnsi="Arial" w:cs="Arial"/>
                <w:bCs/>
                <w:i/>
                <w:noProof/>
                <w:sz w:val="20"/>
                <w:szCs w:val="20"/>
              </w:rPr>
              <w:t>bolducs</w:t>
            </w:r>
            <w:r>
              <w:rPr>
                <w:rFonts w:ascii="Arial" w:eastAsia="Times New Roman" w:hAnsi="Arial" w:cs="Arial"/>
                <w:bCs/>
                <w:noProof/>
                <w:sz w:val="20"/>
                <w:szCs w:val="20"/>
              </w:rPr>
              <w:t>), de largura &lt;= 30 cm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58071010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Etiquetas, emblemas e artefactos semelhantes de matérias têxteis, em peça, em fitas ou recortados em forma própria, tecidos, com inscrições ou motivos obtidos por tecelagem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58071090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Etiquetas, emblemas e artefactos semelhantes de matérias têxteis, em peça, em fitas ou recortados em forma própria, tecidos, não bordados (exceto com inscrições ou motivos obtidos por tecelagem)</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58079010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Etiquetas, emblemas e artefactos semelhantes, de feltro ou de falsos tecidos, em peça, em fitas ou recortados em forma própria, não bordados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58079090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Etiquetas, emblemas e artefactos semelhantes, de matérias têxteis, em peça, em fitas ou recortados em forma própria, não bordados (exceto tecidos, bem como de feltro ou de falsos tecidos)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58081000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Tranças em peça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 xml:space="preserve">58089000 </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Artigos de passamanaria e artigos ornamentais análogos, de matérias têxteis, em peça, não bordados, exceto de malha; borlas, pompons e artefactos semelhantes (exceto tranças em peças)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58090000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fios de metal ou de fios têxteis metalizados da posição 5605, dos tipos utilizados em vestuário, para guarnição de interiores ou usos semelhantes,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58101010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Bordados químicos ou aéreos, sobre suporte têxtil, e bordados com fundo recortado, em peça, em tiras ou em motivos para aplicar, de valor &gt; 35 € por kg de peso líquido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58101090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Bordados químicos ou aéreos, sobre suporte têxtil, e bordados com fundo recortado, em peça, em tiras ou em motivos para aplicar, de valor &lt;= 35 € por kg de peso líquido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58109110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Bordados de algodão, sobre suporte têxtil, em peça, em tiras ou em motivos para aplicar, de valor &gt; 17,50 € por kg de peso líquido (exceto bordados químicos ou aéreos e bordados com fundo recortado)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58109190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Bordados de algodão, sobre suporte têxtil, em peça, em tiras ou em motivos para aplicar, de valor &lt;= 17,50 € por kg de peso líquido (exceto bordados químicos ou aéreos e bordados com fundo recortado)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58109210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Bordados de fibras sintéticas ou artificiais, sobre suporte têxtil, em peça, em tiras ou em motivos para aplicar, de valor &gt; 17,50 € por kg de peso líquido (exceto bordados químicos ou aéreos e bordados com fundo recortado)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58109290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Bordados de fibras sintéticas ou artificiais, sobre suporte têxtil, em peça, em tiras ou em motivos para aplicar, de valor &lt;= 17,50 € por kg de peso líquido (exceto bordados químicos ou aéreos e bordados com fundo recortado)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58109910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Bordados de outras matérias que não algodão ou fibras sintéticas ou artificiais, sobre suporte têxtil, em peça, em tiras ou em motivos para aplicar, de valor &gt; 17,50 € por kg de peso líquido (exceto bordados químicos ou aéreos e bordados com fundo recortado)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58109990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Bordados de outras matérias que não algodão ou fibras sintéticas ou artificiais, sobre suporte têxtil, em peça, em tiras ou em motivos para aplicar, de valor &lt;= 17,50 € por kg de peso líquido (exceto bordados químicos ou aéreos e bordados com fundo recortado)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58110000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têxteis acolchoados em peça, constituídos por uma ou várias camadas de matérias têxteis associadas a uma matéria de enchimento ou estofamento, acolchoados por qualquer processo (exceto bordados da posição 5810, bem como artigos para cama e artigos para guarnição de interiores, estofados)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revestidos de cola ou de matérias amiláceas, dos tipos utilizados na encadernação, cartonagem ou usos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59019000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Telas para decalque e telas transparentes para desenho; telas preparadas para pintura; entretelas e tecidos rígidos semelhantes dos tipos utilizados em chapéus e artefactos de uso semelhante (exceto tecidos revestidos de plástico)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59021010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Telas para pneumáticos fabricadas com fios de alta tenacidade de náilon ou de outras poliamidas, impregnadas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59021090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Telas para pneumáticos fabricadas com fios de alta tenacidade de náilon ou de outras poliamidas, mesmo revestidas por imersão ou impregnadas de plástico (exceto impregnadas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59022010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Telas para pneumáticos fabricadas com fios de alta tenacidade de poliésteres, impregnadas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59022090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Telas para pneumáticos fabricadas com fios de alta tenacidade de poliésteres, mesmo revestidas por imersão ou impregnadas de plástico (exceto impregnadas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59029010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Telas para pneumáticos fabricadas com fios de alta tenacidade de raiom viscose, impregnadas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59029090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Telas para pneumáticos fabricadas com fios de alta tenacidade de raiom viscose, mesmo revestidas por imersão ou impregnadas de plástico (exceto impregnadas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59031010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impregnados com poli(cloreto de vinilo) [exceto revestimentos para paredes, de matérias têxteis, impregnados com poli(cloreto de vinilo)]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59031090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revestidos, recobertos ou estratificados com poli(cloreto de vinilo) [exceto revestimentos para paredes, de matérias têxteis, revestidos de poli(cloreto de vinilo); revestimentos para pavimentos constituídos por um induto ou recobrimento de poli(cloreto de vinilo) aplicado sobre suporte têxtil]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59032010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impregnados com poliuretano (exceto revestimentos para paredes, de matérias têxteis, impregnados com poliuretano)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59032090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revestidos, recobertos ou estratificados com poliuretano (exceto revestimentos para paredes, de matérias têxteis, impregnados com poliuretano; revestimentos para pavimentos constituídos por um induto ou recobrimento de poliuretano aplicado sobre suporte têxtil)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59039010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impregnados com outros plásticos que não poli(cloreto de vinilo) nem poliuretano (exceto revestimentos para paredes, de matérias têxteis, impregnados com plásticos)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59039091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revestidos, recobertos ou estratificados com derivados da celulose ou de outra matéria plástica que não poli(cloreto de vinilo) nem poliuretano, em que a matéria têxtil constitui o lado direito (exceto revestimentos para paredes, de matérias têxteis, impregnados com plásticos)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59039099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revestidos, recobertos ou estratificados com outros plásticos que não poli(cloreto de vinilo) nem poliuretano (exceto aqueles em que a matéria têxtil constitui o lado direito; telas para pneumáticos fabricadas com fios de alta tenacidade de náilon ou de outras poliamidas, de poliésteres ou de raiom viscose; revestimentos para paredes, de matérias têxteis, impregnados ou revestidos com plásticos; revestimentos para pavimentos constituídos por um induto ou recobrimento de plástico aplicado sobre suporte têxtil)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59041000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Linóleos, mesmo recortados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59049000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Revestimentos para pavimentos (pisos) constituídos por um induto ou recobrimento aplicado sobre suporte têxtil, mesmo recortados (exceto linóleos)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59050010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Revestimentos para paredes constituídos por fios dispostos paralelamente num suporte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59050030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Revestimentos para paredes, de linho (exceto os constituídos por fios dispostos paralelamente num suporte)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59050050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Revestimentos para paredes, de juta (exceto os constituídos por fios dispostos paralelamente num suporte)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59050070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Revestimentos para paredes, de fibras sintéticas ou artificiais (exceto os constituídos por fios dispostos paralelamente num suporte)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59050090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Revestimentos para paredes, de matérias têxteis (exceto de linho, de juta, de fibras sintéticas ou artificiais, bem como os constituídos por fios dispostos paralelamente num suporte)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59061000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Fitas adesivas, de tecidos com borracha, de largura &lt;= 20 cm (exceto as impregnadas ou recobertas de substâncias farmacêuticas ou acondicionadas para venda a retalho para usos medicinais, cirúrgicos, dentários ou veterinários)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59069100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com borracha,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59069910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Mantas de fios têxteis paralelizados e aglomerados entre si por meio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59069990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com borracha (exceto tecidos de malhas, mantas de fios têxteis paralelizados e aglomerados entre si por meio de borracha, bem como fitas adesivas de largura &lt;= 20 cm, telas para pneumáticos fabricadas com fios de alta tenacidade de náilon ou de outras poliamidas, de poliésteres ou de raiom viscose)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59070010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Telas enceradas e outros tecidos recobertos de um revestimento à base de óleo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59070090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impregnados, revestidos ou recobertos, bem como telas pintadas para cenários teatrais, para fundos de estúdio ou para usos semelhantes, n.e. (exceto telas enceradas e outros tecidos recobertos de um revestimento à base de óleo)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59080000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Mechas de matérias têxteis, tecidas, entrançadas ou tricotadas, para candeeiros, fogareiros, isqueiros, velas e semelhantes; camisas de incandescência e tecidos tubulares tricotados para a sua fabricação, mesmo impregnados (exceto mechas revestidas de cera, da natureza das velas, estopins ou rastilhos e cordões detonantes, mechas constituídas por fios de matérias têxteis, bem como mechas de fibras de vidro)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59090010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Mangueiras e tubos semelhantes, de fibras sintéticas, mesmo impregnados ou revestidos ou com reforço ou acessórios de outras matérias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59090090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Mangueiras e tubos semelhantes, de matérias têxteis, mesmo impregnados ou revestidos ou com reforço ou acessórios de outras matérias (exceto tubos de fibras sintéticas)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59100000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Correias transportadoras ou de transmissão, de matérias têxteis, mesmo impregnadas, revestidas, recobertas de plástico ou estratificadas com plástico ou reforçadas com metal ou com outras matérias (exceto as de espessura &lt; 3 mm e de comprimento indeterminado ou simplesmente cortadas nas dimensões próprias, bem como as constituídas por tecidos impregnados, revestidos, recobertos ou estratificados com borracha e as fabricadas com fios ou cordéis têxteis previamente impregnados, revestidos, recobertos ou embainhados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5,1</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59111000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feltros e tecidos forrados de feltro, combinados com uma ou mais camadas de borracha, couro ou de outras matérias, dos tipos utilizados na fabricação de guarnições de cardas, e produtos análogos para outros usos técnicos, incluindo as fitas de veludo, impregnadas de borracha, para recobrimento de cilindros de teares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59112000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Gazes e telas para peneirar, mesmo confecionadas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59113111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feltrados ou não, de fibras sintéticas, sem fim ou com dispositivos de união, dos tipos utilizados nas máquinas da indústria de papel, de peso &lt; 650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59113119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e feltros, de seda ou de fibras artificiais, sem fim ou com dispositivos de união, dos tipos utilizados nas máquinas para fabricação de papel, incluindo tecidos e feltros de seda ou de fibras sintéticas ou artificiais, dos tipos utilizados em máquinas semelhantes (por exemplo, para fabricação de pasta de papel ou fibrocimento), de peso &lt; 650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59113190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e feltros, sem fim ou com dispositivos de união, dos tipos utilizados nas máquinas para fabricação de papel ou máquinas semelhantes (por exemplo, para fabricação de pasta de papel ou fibrocimento), de peso &lt; 650 g/m² (exceto de seda ou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59113210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e feltros, de seda ou de fibras sintéticas ou artificiais, sem fim ou com dispositivos de união, dos tipos utilizados nas máquinas para fabricação de papel ou máquinas semelhantes (por exemplo, para fabricação de pasta de papel ou fibrocimento), de peso &gt;= 650 g/m²</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59113290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e feltros, sem fim ou com dispositivos de união, dos tipos utilizados nas máquinas para fabricação de papel ou máquinas semelhantes (por exemplo, para fabricação de pasta de papel ou fibrocimento), de peso &gt;= 650 g/m² (exceto de seda ou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59114000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filtrantes (</w:t>
            </w:r>
            <w:r>
              <w:rPr>
                <w:rFonts w:ascii="Arial" w:eastAsia="Times New Roman" w:hAnsi="Arial" w:cs="Arial"/>
                <w:bCs/>
                <w:i/>
                <w:noProof/>
                <w:sz w:val="20"/>
                <w:szCs w:val="20"/>
              </w:rPr>
              <w:t>étreindelles</w:t>
            </w:r>
            <w:r>
              <w:rPr>
                <w:rFonts w:ascii="Arial" w:eastAsia="Times New Roman" w:hAnsi="Arial" w:cs="Arial"/>
                <w:bCs/>
                <w:noProof/>
                <w:sz w:val="20"/>
                <w:szCs w:val="20"/>
              </w:rPr>
              <w:t>) e tecidos espessos, compreendendo os de cabelo, dos tipos usados em prensas de óleo ou outros usos técnicos análogos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59119010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Produtos e artefactos, de feltro, para usos técnicos, indicados na nota 7 do capítulo 59,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59119090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Produtos e artefactos, de matérias têxteis, para usos técnicos, indicados na nota 7 do capítulo 59, n.e. (exceto de feltro)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denominados de «felpa longa» ou «pelo comprido»,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60012100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anéis, de malha,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60012200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anéis, de malha,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60012900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anéis, de malha (exceto de algodão ou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60019100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de malha, de algodão (exceto tecidos denominados de «felpa longa» ou «pelo comprido»)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60019200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de malha, de fibras sintéticas ou artificiais (exceto tecidos denominados de «felpa longa» ou «pelo comprido»)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60019900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Veludos e pelúcias, de malha (exceto de algodão, de fibras sintéticas ou artificiais, bem como os tecidos denominados de «felpa longa» ou «pelo comprido»)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60024000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&lt;= 30 cm, que contenham, em peso, &gt;= 5 % de fios de elastómeros (exceto tecidos de malha que contenham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60029000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&lt;= 30 cm, que contenham, em peso, &gt;= 5 % de fios de elastómeros e de fios de borracha ou que contenham apenas fios de borracha (exceto veludos e pelúcias, incluindo os tecidos denominados de «felpa longa» ou «pelo comprido» e tecidos de anéis, etiquetas, emblemas e artefactos semelhantes, bem como tecidos de malha impregnados, revestidos, recobertos ou estratificados e barreiras antiaderentes esterilizadas para cirurgia ou odontologia da subposição 3006 10 30)</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60031000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&lt;= 30 cm, de lã ou de pelos finos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60032000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&lt;= 30 cm, de algodão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60033010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Rendas Raschel, de largura &lt;= 30 cm, de fibras sintéticas (exceto rendas que contenham, em peso, &gt;= 5 % de fios de elastómeros ou de fios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60033090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&lt;= 30 cm, de fibras sintéticas (exceto rendas Raschel,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 e barreiras antiaderentes esterilizadas para cirurgia ou odontologia da subposição 3006 10 30)</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60034000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&lt;= 30 cm, de fibras artificiais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 e barreiras antiaderentes esterilizadas para cirurgia ou odontologia da subposição 3006 10 30)</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60039000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&lt;= 30 cm (exceto de algodão, fibras sintéticas ou artificiais, lã ou pelos finos,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 e barreiras antiaderentes esterilizadas para cirurgia ou odontologia da subposição 3006 10 30)</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60041000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que contenham, em peso, &gt;= 5 % de fios de elastómeros (exceto tecidos de malha que contenham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60049000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que contenham, em peso, &gt;= 5 % de fios de elastómeros e de fios de borracha ou que contenham apenas fios de borracha (exceto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algodão, crus ou branqueados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algodão, tintos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60052300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algodão, de fios de diversas cores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60052400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algodão, estampados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sintéticas, crus ou branqueados, para cortinados e cortinas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60053150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Rendas Raschel de malha-urdidura (incluindo as fabricados em teares para galões), de largura &gt; 30 cm, de fibras sintéticas, cruas ou branqueadas (exceto rendas para cortinados e cortinas e as que contenham, em peso, &gt;= 5 % de fios de elastómeros ou de fios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sintéticas, crus ou branqueados (exceto tecidos de malha para cortinados e cortinas, rendas Raschel,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sintéticas, tintos, para cortinados e cortinas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60053250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Rendas Raschel de malha-urdidura (incluindo as fabricadas em teares para galões), de largura &gt; 30 cm, de fibras sintéticas, tintas (exceto rendas para cortinados e cortinas e as que contenham, em peso, &gt;= 5 % de fios de elastómeros ou de fios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sintéticas, tintos (exceto tecidos para cortinados e cortinas, rendas Raschel, bem como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sintéticas, de fios de diversas cores, para cortinados e cortinas (exceto tecidos que contenham, em peso, &gt;= 5 % de fios de elastómeros ou de fios de borracha, veludos e pelúcias, incluindo tecidos denominados de «felpa longa» ou «pelo comprido» e tecidos de anéis,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60053350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Rendas Raschel de malha-urdidura (incluindo os fabricados em teares para galões), de largura &gt; 30 cm, de fibras sintéticas, de fios de diversas cores (exceto rendas para cortinados e cortinas e as que contenham, em peso, &gt;= 5 % de fios de elastómeros ou de fios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sintéticas, de fios de diversas cores (exceto tecidos para cortinados e cortinas, rendas Raschel,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60053410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sintéticas, estampados, para cortinados e cortinas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60053450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Rendas Raschel de malha-urdidura (incluindo as fabricadas em teares para galões), de largura &gt; 30 cm, de fibras sintéticas, estampadas (exceto rendas para cortinados e cortinas e as que contenham, em peso, &gt;= 5 % de fios de elastómeros ou de fios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60053490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sintéticas, estampados (exceto tecidos para cortinados e cortinas, rendas Raschel, bem como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artificiais, crus ou branqueados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artificiais, tintos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artificiais, de fios de diversas cores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60054400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fibras artificiais, estampados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de lã ou de pelos finos (exceto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60059090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malha-urdidura (incluindo os fabricados em teares para galões), de largura &gt; 30 cm (exceto de algodão, fibras sintéticas ou artificiais, lã ou pelos finos,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lã ou de pelos finos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algodão, crus ou branqueados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algodão, tintos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60062300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algodão, de fios de diversas cores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60062400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algodão, estampados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60063110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sintéticas, crus ou branqueados, para cortinados e cortinas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60063190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sintéticas, crus ou branqueados [exceto tecidos para cortinados e cortinas, tecidos de malha-urdidura (incluindo os fabricados em teares para galões), tecidos de malha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60063210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sintéticas, tintos, para cortinados e cortinas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60063290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sintéticas, tintos [exceto tecidos para cortinados e cortinas,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60063310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sintéticas, de fios de diversas cores, para cortinados e cortinas [exceto tecidos de malha-urdidura (incluindo os fabricados em teares para galões), tecidos que contenham, em peso, &gt;= 5 % de fios de elastómeros ou de fios de borracha, veludos e pelúcias, incluindo tecidos denominados de «felpa longa» ou «pelo comprido» e tecidos de anéis,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60063390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sintéticas, de fios de diversas cores [exceto tecidos para cortinados e cortinas,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60063410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sintéticas, estampados, para cortinados e cortinas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60063490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sintéticas, estampados [exceto tecidos para cortinados e cortinas,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artificiais, crus ou branqueados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artificiais, tintos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artificiais, de fios de diversas cores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60064400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de fibras artificiais, estampados [exceto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60069000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Tecidos de malha, de largura &gt; 30 cm [exceto de fibras sintéticas ou artificiais, algodão, lã ou pelos finos, tecidos de malha-urdidura (incluindo os fabricados em teares para galões), tecidos que contenham, em peso, &gt;= 5 %, de fios de elastómeros ou de fios de borracha, veludos e pelúcias, incluindo tecidos denominados de «felpa longa» ou «pelo comprido» e tecidos de anéis, etiquetas, emblemas e artefactos semelhantes, bem como tecidos de malha impregnados, revestidos, recobertos ou estratificados]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61012010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Sobretudos, japonas, gabões e capas e semelhantes, de malha, de algodão, de uso masculino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61012090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malha, de algodão, de uso masculino (exceto fatos, conjuntos, casacos, jardineiras e calças)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61013010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Sobretudos, japonas, gabões, capas e semelhantes, de malha, de fibras sintéticas ou artificiais, de uso masculino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61013090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malha, de fibras sintéticas ou artificiais, de uso masculino (exceto fatos, conjuntos, casacos, jardineiras e calças)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61019020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Sobretudos, japonas, gabões, capas e semelhantes, de malha, de matérias têxteis, de uso masculino (exceto de algodão ou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61019080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malha, de matérias têxteis, de uso masculino (exceto de algodão e de fibras sintéticas ou artificiais, bem como fatos, conjuntos, casacos, jardineiras e calças)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61021010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compridos, capas e semelhantes, de malha, de lã ou de pelos finos, de uso feminino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61021090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malha, de lã ou de pelos finos, de uso feminino (exceto fatos de saia-casaco, conjuntos, casacos, vestidos, saias, saias-calças, calças e jardineiras)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61022010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compridos, capas e semelhantes, de malha, de algodão, de uso feminino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61022090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malha, de algodão, de uso feminino (exceto fatos de saia-casaco, conjuntos, casacos, vestidos, saias, saias-calças, calças e jardineiras)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61023010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compridos, capas e semelhantes, de malha, de fibras sintéticas ou artificiais, de uso feminino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61023090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malha, de fibras sintéticas ou artificiais, de uso feminino (exceto fatos de saia-casaco, conjuntos, casacos, vestidos, saias, saias-calças, calças e jardineiras)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61029010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compridos, capas e semelhantes, de malha, de matérias têxteis, de uso feminino (exceto de lã, de pelos finos, de algodão e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61029090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malha, de matérias têxteis, de uso feminino (exceto de lã, de pelos finos, de algodão, de fibras sintéticas ou artificiais, bem como fatos de saia-casaco, conjuntos, casacos, vestidos, saias, saias-calças, calças e jardineiras)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malha, de matérias têxteis, de uso masculino [exceto fatos de treino para desporto, fatos-macacos e conjuntos de esqui e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malha, de algodão, de uso masculino [exceto conjuntos de esqui,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61032300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malha, de fibras sintéticas, de uso masculino [exceto conjuntos de esqui,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malha, de matérias têxteis, de uso masculino [exceto de lã, de pelos finos, de algodão ou de fibras sintéticas, bem como conjuntos de esqui,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malha, de lã ou de pelos finos, de uso masculino (exceto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malha, de algodão, de uso masculino (exceto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61033300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malha, de fibras sintéticas, de uso masculino (exceto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malha, de matérias têxteis, de uso masculino (exceto de lã, de pelos finos, de algodão ou de fibras sintéticas,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jardineiras, calças curtas e calções (</w:t>
            </w:r>
            <w:r>
              <w:rPr>
                <w:rFonts w:ascii="Arial" w:eastAsia="Times New Roman" w:hAnsi="Arial" w:cs="Arial"/>
                <w:bCs/>
                <w:i/>
                <w:noProof/>
                <w:sz w:val="20"/>
                <w:szCs w:val="20"/>
              </w:rPr>
              <w:t>shorts</w:t>
            </w:r>
            <w:r>
              <w:rPr>
                <w:rFonts w:ascii="Arial" w:eastAsia="Times New Roman" w:hAnsi="Arial" w:cs="Arial"/>
                <w:bCs/>
                <w:noProof/>
                <w:sz w:val="20"/>
                <w:szCs w:val="20"/>
              </w:rPr>
              <w:t>), de malha, de lã ou de pelos finos, de uso masculino [exceto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jardineiras, calças curtas e calções (</w:t>
            </w:r>
            <w:r>
              <w:rPr>
                <w:rFonts w:ascii="Arial" w:eastAsia="Times New Roman" w:hAnsi="Arial" w:cs="Arial"/>
                <w:bCs/>
                <w:i/>
                <w:noProof/>
                <w:sz w:val="20"/>
                <w:szCs w:val="20"/>
              </w:rPr>
              <w:t>shorts</w:t>
            </w:r>
            <w:r>
              <w:rPr>
                <w:rFonts w:ascii="Arial" w:eastAsia="Times New Roman" w:hAnsi="Arial" w:cs="Arial"/>
                <w:bCs/>
                <w:noProof/>
                <w:sz w:val="20"/>
                <w:szCs w:val="20"/>
              </w:rPr>
              <w:t>), de malha, de algodão, de uso masculino [exceto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jardineiras, calças curtas e calções (</w:t>
            </w:r>
            <w:r>
              <w:rPr>
                <w:rFonts w:ascii="Arial" w:eastAsia="Times New Roman" w:hAnsi="Arial" w:cs="Arial"/>
                <w:bCs/>
                <w:i/>
                <w:noProof/>
                <w:sz w:val="20"/>
                <w:szCs w:val="20"/>
              </w:rPr>
              <w:t>shorts</w:t>
            </w:r>
            <w:r>
              <w:rPr>
                <w:rFonts w:ascii="Arial" w:eastAsia="Times New Roman" w:hAnsi="Arial" w:cs="Arial"/>
                <w:bCs/>
                <w:noProof/>
                <w:sz w:val="20"/>
                <w:szCs w:val="20"/>
              </w:rPr>
              <w:t>), de malha, de fibras sintéticas, de uso masculino [exceto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61034900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jardineiras, calças curtas e calções (</w:t>
            </w:r>
            <w:r>
              <w:rPr>
                <w:rFonts w:ascii="Arial" w:eastAsia="Times New Roman" w:hAnsi="Arial" w:cs="Arial"/>
                <w:bCs/>
                <w:i/>
                <w:noProof/>
                <w:sz w:val="20"/>
                <w:szCs w:val="20"/>
              </w:rPr>
              <w:t>shorts</w:t>
            </w:r>
            <w:r>
              <w:rPr>
                <w:rFonts w:ascii="Arial" w:eastAsia="Times New Roman" w:hAnsi="Arial" w:cs="Arial"/>
                <w:bCs/>
                <w:noProof/>
                <w:sz w:val="20"/>
                <w:szCs w:val="20"/>
              </w:rPr>
              <w:t>), de malha, de matérias têxteis, de uso masculino [exceto de lã, de pelos finos, de algodão ou de fibras sintéticas, bem como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61041300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saia-casaco, de malha, de fibras sintéticas, de uso feminino (exceto fatos-macacos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saia-casaco, de malha, de matérias têxteis, de uso feminino (exceto de fibras sintéticas, bem como fatos-macacos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malha, de algodão, de uso feminino (exceto conjuntos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61042300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malha, de fibras sintéticas, de uso feminino (exceto conjuntos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malha, de matérias têxteis, de uso feminino (exceto de algodão ou de fibras sintéticas, bem como conjuntos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malha, de lã ou de pelos finos, de uso feminino (exceto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malha, de algodão, de uso feminino (exceto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61043300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malha, de fibras sintéticas, de uso feminino (exceto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malha, de matérias têxteis, de uso feminino (exceto de lã, de pelos finos, de algodão ou de fibras sintéticas,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Vestidos, de malha, de lã ou de pelos finos, de uso feminino (exceto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Vestidos, de malha, de algodão, de uso feminino (exceto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Vestidos, de malha, de fibras sintéticas, de uso feminino (exceto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61044400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Vestidos, de malha, de fibras artificiais, de uso feminino (exceto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Vestidos, de malha, de matérias têxteis, de uso feminino (exceto de lã, de pelos finos, de algodão, de fibras sintéticas ou artificiais, bem como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61045100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Saias e saias-calças, de malha, de lã ou de pelos finos, de uso feminino (exceto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61045200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Saias e saias-calças, de malha, de algodão, de uso feminino (exceto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61045300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Saias e saias-calças, de malha, de fibras sintéticas, de uso feminino (exceto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61045900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Saias e saias-calças, de malha, de matérias têxteis, de uso feminino (exceto de lã, de pelos finos, de algodão ou de fibras sintéticas, bem como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61046100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jardineiras, calças curtas e calções (</w:t>
            </w:r>
            <w:r>
              <w:rPr>
                <w:rFonts w:ascii="Arial" w:eastAsia="Times New Roman" w:hAnsi="Arial" w:cs="Arial"/>
                <w:bCs/>
                <w:i/>
                <w:noProof/>
                <w:sz w:val="20"/>
                <w:szCs w:val="20"/>
              </w:rPr>
              <w:t>shorts</w:t>
            </w:r>
            <w:r>
              <w:rPr>
                <w:rFonts w:ascii="Arial" w:eastAsia="Times New Roman" w:hAnsi="Arial" w:cs="Arial"/>
                <w:bCs/>
                <w:noProof/>
                <w:sz w:val="20"/>
                <w:szCs w:val="20"/>
              </w:rPr>
              <w:t>), de malha, de lã ou de pelos finos, de uso feminino (exceto calcinhas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61046200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jardineiras, calças curtas e calções (</w:t>
            </w:r>
            <w:r>
              <w:rPr>
                <w:rFonts w:ascii="Arial" w:eastAsia="Times New Roman" w:hAnsi="Arial" w:cs="Arial"/>
                <w:bCs/>
                <w:i/>
                <w:noProof/>
                <w:sz w:val="20"/>
                <w:szCs w:val="20"/>
              </w:rPr>
              <w:t>shorts</w:t>
            </w:r>
            <w:r>
              <w:rPr>
                <w:rFonts w:ascii="Arial" w:eastAsia="Times New Roman" w:hAnsi="Arial" w:cs="Arial"/>
                <w:bCs/>
                <w:noProof/>
                <w:sz w:val="20"/>
                <w:szCs w:val="20"/>
              </w:rPr>
              <w:t>), de malha, de algodão, de uso feminino (exceto calcinhas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61046300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jardineiras, calças curtas e calções (</w:t>
            </w:r>
            <w:r>
              <w:rPr>
                <w:rFonts w:ascii="Arial" w:eastAsia="Times New Roman" w:hAnsi="Arial" w:cs="Arial"/>
                <w:bCs/>
                <w:i/>
                <w:noProof/>
                <w:sz w:val="20"/>
                <w:szCs w:val="20"/>
              </w:rPr>
              <w:t>shorts</w:t>
            </w:r>
            <w:r>
              <w:rPr>
                <w:rFonts w:ascii="Arial" w:eastAsia="Times New Roman" w:hAnsi="Arial" w:cs="Arial"/>
                <w:bCs/>
                <w:noProof/>
                <w:sz w:val="20"/>
                <w:szCs w:val="20"/>
              </w:rPr>
              <w:t>), de malha, de fibras sintéticas, de uso feminino (exceto calcinhas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61046900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jardineiras, calças curtas e calções (</w:t>
            </w:r>
            <w:r>
              <w:rPr>
                <w:rFonts w:ascii="Arial" w:eastAsia="Times New Roman" w:hAnsi="Arial" w:cs="Arial"/>
                <w:bCs/>
                <w:i/>
                <w:noProof/>
                <w:sz w:val="20"/>
                <w:szCs w:val="20"/>
              </w:rPr>
              <w:t>shorts</w:t>
            </w:r>
            <w:r>
              <w:rPr>
                <w:rFonts w:ascii="Arial" w:eastAsia="Times New Roman" w:hAnsi="Arial" w:cs="Arial"/>
                <w:bCs/>
                <w:noProof/>
                <w:sz w:val="20"/>
                <w:szCs w:val="20"/>
              </w:rPr>
              <w:t>), de malha, de matérias têxteis, de uso feminino (exceto de lã, de pelos finos, de algodão ou de fibras sintéticas, bem como calcinhas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61051000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Camisas de malha, de algodão, de uso masculino (exceto camisas de noite,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61052010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Camisas de malha, de fibras sintéticas, de uso masculino (exceto camisas de noite,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61052090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Camisas de malha, de fibras artificiais, de uso masculino (exceto camisas de noite,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61059010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Camisas de malha, de lã ou de pelos finos, de uso masculino (exceto camisas de noite,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61059090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Camisas de malha, de matérias têxteis, de uso masculino (exceto de algodão, de fibras sintéticas ou artificiais, de lã ou de pelos finos, bem como camisas de noite,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61061000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Camiseiros, blusas, blusas-camiseiros, de malha, de algodão, de uso feminino (exceto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61062000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Camiseiros, blusas, blusas-camiseiros, de malha, de fibras sintéticas ou artificiais, de uso feminino (exceto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61069010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Camiseiros, blusas, blusas-camiseiros, de malha, de lã ou de pelos finos, de uso feminino (exceto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61069030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Camiseiros, blusas, blusas-camiseiros, de malha, de seda ou de desperdícios de seda, de uso feminino (exceto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61069050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Camiseiros, blusas, blusas-camiseiros, de malha, de linho ou de rami, de uso feminino (exceto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61069090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Camiseiros, blusas, blusas-camiseiros, de malha, de matérias têxteis, de uso feminino (exceto de lã, de pelos finos, de algodão ou de fibras sintéticas ou artificiais, de seda ou de desperdícios de seda, de linho ou de rami, bem como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61071100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Cuecas e ceroulas, de malha, de algodão, de uso masculino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61071200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Cuecas e ceroulas, de malha, de fibras sintéticas ou artificiais, de uso masculino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61071900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Cuecas e ceroulas, de malha, de outras matérias têxteis, de uso masculino (exceto de algodão ou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61072100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Camisas de noite e pijamas, de malha, de algodão, de uso masculino (exceto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61072200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Camisas de noite e pijamas, de malha, de fibras sintéticas ou artificiais, de uso masculino (exceto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61072900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Camisas de noite e pijamas, de malha, de matérias têxteis, de uso masculino (exceto de algodão ou de fibras sintéticas ou artificiais, bem como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61079100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Roupões de banho, robes e semelhantes, de malha, de algodão, de uso masculino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61079900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Roupões de banho, robes e semelhantes, de malha, de matérias têxteis, de uso masculino (exceto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61081100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Combinações e saiotes, de malha, de fibras sintéticas ou artificiais, de uso feminino (exceto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61081900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Combinações e saiotes, de malha, de matérias têxteis, de uso feminino (exceto de fibras sintéticas ou artificiais, bem como </w:t>
            </w: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61082100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Calcinhas de malha, de algodão, de uso feminino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61082200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Calcinhas de malha, de fibras sintéticas ou artificiais, de uso feminino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61082900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Calcinhas de malha, de matérias têxteis, de uso feminino (exceto de algodão ou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61083100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Camisas de noite e pijamas, de malha, de algodão, de uso feminino (exceto </w:t>
            </w:r>
            <w:r>
              <w:rPr>
                <w:rFonts w:ascii="Arial" w:eastAsia="Times New Roman" w:hAnsi="Arial" w:cs="Arial"/>
                <w:bCs/>
                <w:i/>
                <w:noProof/>
                <w:sz w:val="20"/>
                <w:szCs w:val="20"/>
              </w:rPr>
              <w:t>T-shirts</w:t>
            </w:r>
            <w:r>
              <w:rPr>
                <w:rFonts w:ascii="Arial" w:eastAsia="Times New Roman" w:hAnsi="Arial" w:cs="Arial"/>
                <w:bCs/>
                <w:noProof/>
                <w:sz w:val="20"/>
                <w:szCs w:val="20"/>
              </w:rPr>
              <w:t xml:space="preserve">, camisolas interiores e </w:t>
            </w:r>
            <w:r>
              <w:rPr>
                <w:rFonts w:ascii="Arial" w:eastAsia="Times New Roman" w:hAnsi="Arial" w:cs="Arial"/>
                <w:bCs/>
                <w:i/>
                <w:noProof/>
                <w:sz w:val="20"/>
                <w:szCs w:val="20"/>
              </w:rPr>
              <w:t>déshabillés</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61083200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Camisas de noite e pijamas, de malha, de fibras sintéticas ou artificiais, de uso feminino (exceto </w:t>
            </w:r>
            <w:r>
              <w:rPr>
                <w:rFonts w:ascii="Arial" w:eastAsia="Times New Roman" w:hAnsi="Arial" w:cs="Arial"/>
                <w:bCs/>
                <w:i/>
                <w:noProof/>
                <w:sz w:val="20"/>
                <w:szCs w:val="20"/>
              </w:rPr>
              <w:t>T-shirts</w:t>
            </w:r>
            <w:r>
              <w:rPr>
                <w:rFonts w:ascii="Arial" w:eastAsia="Times New Roman" w:hAnsi="Arial" w:cs="Arial"/>
                <w:bCs/>
                <w:noProof/>
                <w:sz w:val="20"/>
                <w:szCs w:val="20"/>
              </w:rPr>
              <w:t xml:space="preserve">, camisolas interiores e </w:t>
            </w:r>
            <w:r>
              <w:rPr>
                <w:rFonts w:ascii="Arial" w:eastAsia="Times New Roman" w:hAnsi="Arial" w:cs="Arial"/>
                <w:bCs/>
                <w:i/>
                <w:noProof/>
                <w:sz w:val="20"/>
                <w:szCs w:val="20"/>
              </w:rPr>
              <w:t>déshabillés</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61083900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Camisas de noite e pijamas, de malha, de matérias têxteis, de uso feminino (exceto de algodão e de fibras sintéticas ou artificiais, bem como </w:t>
            </w:r>
            <w:r>
              <w:rPr>
                <w:rFonts w:ascii="Arial" w:eastAsia="Times New Roman" w:hAnsi="Arial" w:cs="Arial"/>
                <w:bCs/>
                <w:i/>
                <w:noProof/>
                <w:sz w:val="20"/>
                <w:szCs w:val="20"/>
              </w:rPr>
              <w:t>T-shirts</w:t>
            </w:r>
            <w:r>
              <w:rPr>
                <w:rFonts w:ascii="Arial" w:eastAsia="Times New Roman" w:hAnsi="Arial" w:cs="Arial"/>
                <w:bCs/>
                <w:noProof/>
                <w:sz w:val="20"/>
                <w:szCs w:val="20"/>
              </w:rPr>
              <w:t xml:space="preserve">, camisolas interiores e </w:t>
            </w:r>
            <w:r>
              <w:rPr>
                <w:rFonts w:ascii="Arial" w:eastAsia="Times New Roman" w:hAnsi="Arial" w:cs="Arial"/>
                <w:bCs/>
                <w:i/>
                <w:noProof/>
                <w:sz w:val="20"/>
                <w:szCs w:val="20"/>
              </w:rPr>
              <w:t>déshabillés</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61089100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Déshabillés</w:t>
            </w:r>
            <w:r>
              <w:rPr>
                <w:rFonts w:ascii="Arial" w:eastAsia="Times New Roman" w:hAnsi="Arial" w:cs="Arial"/>
                <w:bCs/>
                <w:noProof/>
                <w:sz w:val="20"/>
                <w:szCs w:val="20"/>
              </w:rPr>
              <w:t>, roupões de banho, robes de quarto e semelhantes, de malha, de algodão, de uso feminino (exceto camisolas interiores, combinações, saiotes, calcinhas, camisas de noite, pijamas, sutiãs, cintas, espartilhos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61089200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Déshabillés</w:t>
            </w:r>
            <w:r>
              <w:rPr>
                <w:rFonts w:ascii="Arial" w:eastAsia="Times New Roman" w:hAnsi="Arial" w:cs="Arial"/>
                <w:bCs/>
                <w:noProof/>
                <w:sz w:val="20"/>
                <w:szCs w:val="20"/>
              </w:rPr>
              <w:t>, roupões de banho, robes de quarto e semelhantes, de malha, de fibras sintéticas ou artificiais, de uso feminino (exceto camisolas interiores, combinações, saiotes, calcinhas, camisas de noite, pijamas, sutiãs, cintas, espartilhos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61089900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Déshabillés</w:t>
            </w:r>
            <w:r>
              <w:rPr>
                <w:rFonts w:ascii="Arial" w:eastAsia="Times New Roman" w:hAnsi="Arial" w:cs="Arial"/>
                <w:bCs/>
                <w:noProof/>
                <w:sz w:val="20"/>
                <w:szCs w:val="20"/>
              </w:rPr>
              <w:t>, roupões de banho, robes de quarto e semelhantes, de malha, de matérias têxteis, de uso feminino (exceto de algodão ou de fibras sintéticas ou artificiais, bem como camisolas interiores, combinações, saiotes, calcinhas, camisas de noite, pijamas, sutiãs, cintas, espartilhos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61091000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 de malha,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61099010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 de malha, de lã ou de pelos finos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61099030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T-shirts</w:t>
            </w:r>
            <w:r>
              <w:rPr>
                <w:rFonts w:ascii="Arial" w:eastAsia="Times New Roman" w:hAnsi="Arial" w:cs="Arial"/>
                <w:bCs/>
                <w:noProof/>
                <w:sz w:val="20"/>
                <w:szCs w:val="20"/>
              </w:rPr>
              <w:t>, camisolas interiores e artigos semelhantes, de malha,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61099090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T-shirts</w:t>
            </w:r>
            <w:r>
              <w:rPr>
                <w:rFonts w:ascii="Arial" w:eastAsia="Times New Roman" w:hAnsi="Arial" w:cs="Arial"/>
                <w:bCs/>
                <w:noProof/>
                <w:sz w:val="20"/>
                <w:szCs w:val="20"/>
              </w:rPr>
              <w:t xml:space="preserve"> e camisolas interiores, de malha, de matérias têxteis (exceto de lã, de pelos finos, de algodão ou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61101110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Camisolas e pulôveres, de malha, com &gt;= 50 %, em peso, de lã e pesando &gt;= 600 g por unidade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61101130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coletes e artigos semelhantes, de malha, de lã, de uso masculino (exceto camisolas e pulôveres com &gt;= 50 %, em peso, de lã e pesando &gt;= 600 g por unidade, bem como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61101190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coletes e artigos semelhantes, de malha, de lã, de uso feminino (exceto camisolas e pulôveres com &gt;= 50 %, em peso, de lã e pesando &gt;= 600 g por unidade, bem como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61101210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coletes e artigos semelhantes, de malha, de pelos finos de cabra-de-caxemira, de uso masculino (exceto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61101290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coletes e artigos semelhantes, de malha, de pelos finos de cabra-de-caxemira, de uso feminino (exceto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coletes e artigos semelhantes, de malha, de pelos finos, de uso masculino (exceto de pelos finos de cabra-de-caxemira e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coletes e artigos semelhantes, de malha, de pelos finos, de uso feminino (exceto de pelos finos de cabra-de-caxemira e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Sous-pulls</w:t>
            </w:r>
            <w:r>
              <w:rPr>
                <w:rFonts w:ascii="Arial" w:eastAsia="Times New Roman" w:hAnsi="Arial" w:cs="Arial"/>
                <w:bCs/>
                <w:noProof/>
                <w:sz w:val="20"/>
                <w:szCs w:val="20"/>
              </w:rPr>
              <w:t>, de malha,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61102091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xml:space="preserve">, coletes e artigos semelhantes, de malha, de algodão, de uso masculino (exceto </w:t>
            </w:r>
            <w:r>
              <w:rPr>
                <w:rFonts w:ascii="Arial" w:eastAsia="Times New Roman" w:hAnsi="Arial" w:cs="Arial"/>
                <w:bCs/>
                <w:i/>
                <w:noProof/>
                <w:sz w:val="20"/>
                <w:szCs w:val="20"/>
              </w:rPr>
              <w:t>sous-pulls</w:t>
            </w:r>
            <w:r>
              <w:rPr>
                <w:rFonts w:ascii="Arial" w:eastAsia="Times New Roman" w:hAnsi="Arial" w:cs="Arial"/>
                <w:bCs/>
                <w:noProof/>
                <w:sz w:val="20"/>
                <w:szCs w:val="20"/>
              </w:rPr>
              <w:t xml:space="preserve"> e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61102099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xml:space="preserve">, coletes e artigos semelhantes, de malha, de algodão, de uso feminino (exceto </w:t>
            </w:r>
            <w:r>
              <w:rPr>
                <w:rFonts w:ascii="Arial" w:eastAsia="Times New Roman" w:hAnsi="Arial" w:cs="Arial"/>
                <w:bCs/>
                <w:i/>
                <w:noProof/>
                <w:sz w:val="20"/>
                <w:szCs w:val="20"/>
              </w:rPr>
              <w:t>sous-pulls</w:t>
            </w:r>
            <w:r>
              <w:rPr>
                <w:rFonts w:ascii="Arial" w:eastAsia="Times New Roman" w:hAnsi="Arial" w:cs="Arial"/>
                <w:bCs/>
                <w:noProof/>
                <w:sz w:val="20"/>
                <w:szCs w:val="20"/>
              </w:rPr>
              <w:t xml:space="preserve"> e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Sous-pulls</w:t>
            </w:r>
            <w:r>
              <w:rPr>
                <w:rFonts w:ascii="Arial" w:eastAsia="Times New Roman" w:hAnsi="Arial" w:cs="Arial"/>
                <w:bCs/>
                <w:noProof/>
                <w:sz w:val="20"/>
                <w:szCs w:val="20"/>
              </w:rPr>
              <w:t>, de malha,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61103091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xml:space="preserve">, coletes e artigos semelhantes, de malha, de fibras sintéticas ou artificiais, de uso masculino (exceto </w:t>
            </w:r>
            <w:r>
              <w:rPr>
                <w:rFonts w:ascii="Arial" w:eastAsia="Times New Roman" w:hAnsi="Arial" w:cs="Arial"/>
                <w:bCs/>
                <w:i/>
                <w:noProof/>
                <w:sz w:val="20"/>
                <w:szCs w:val="20"/>
              </w:rPr>
              <w:t>sous-pulls</w:t>
            </w:r>
            <w:r>
              <w:rPr>
                <w:rFonts w:ascii="Arial" w:eastAsia="Times New Roman" w:hAnsi="Arial" w:cs="Arial"/>
                <w:bCs/>
                <w:noProof/>
                <w:sz w:val="20"/>
                <w:szCs w:val="20"/>
              </w:rPr>
              <w:t xml:space="preserve"> e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61103099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xml:space="preserve">, coletes e artigos semelhantes, de malha, de fibras sintéticas ou artificiais, de uso feminino (exceto </w:t>
            </w:r>
            <w:r>
              <w:rPr>
                <w:rFonts w:ascii="Arial" w:eastAsia="Times New Roman" w:hAnsi="Arial" w:cs="Arial"/>
                <w:bCs/>
                <w:i/>
                <w:noProof/>
                <w:sz w:val="20"/>
                <w:szCs w:val="20"/>
              </w:rPr>
              <w:t>sous-pulls</w:t>
            </w:r>
            <w:r>
              <w:rPr>
                <w:rFonts w:ascii="Arial" w:eastAsia="Times New Roman" w:hAnsi="Arial" w:cs="Arial"/>
                <w:bCs/>
                <w:noProof/>
                <w:sz w:val="20"/>
                <w:szCs w:val="20"/>
              </w:rPr>
              <w:t xml:space="preserve"> e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coletes e artigos semelhantes, de malha, de linho ou de rami (exceto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61109090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e pulôveres, </w:t>
            </w:r>
            <w:r>
              <w:rPr>
                <w:rFonts w:ascii="Arial" w:eastAsia="Times New Roman" w:hAnsi="Arial" w:cs="Arial"/>
                <w:bCs/>
                <w:i/>
                <w:noProof/>
                <w:sz w:val="20"/>
                <w:szCs w:val="20"/>
              </w:rPr>
              <w:t>cardigans</w:t>
            </w:r>
            <w:r>
              <w:rPr>
                <w:rFonts w:ascii="Arial" w:eastAsia="Times New Roman" w:hAnsi="Arial" w:cs="Arial"/>
                <w:bCs/>
                <w:noProof/>
                <w:sz w:val="20"/>
                <w:szCs w:val="20"/>
              </w:rPr>
              <w:t>, coletes e artigos semelhantes, de malha, de matérias têxteis (exceto de fibras sintéticas ou artificiais, de lã, de pelos finos, de algodão, de linho ou de rami, bem como coletes acolchoados)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61112010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Luvas de malha, de algodão,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61112090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 seus acessórios, de malha, de algodão, para bebés (exceto luvas e toucas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61113010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Luvas de malha, de fibras sintéticas,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61113090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 seus acessórios, de malha, de fibras sintéticas, para bebés (exceto luvas e toucas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61119011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Luvas de malha, de lã ou de pelos finos,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61119019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 seus acessórios, de malha, de lã ou de pelos finos, para bebés (exceto luvas e toucas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61119090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 seus acessórios, de malha, de matérias têxteis, para bebés (exceto de lã, pelos finos, de algodão ou de fibras sintéticas, bem como toucas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treino para desporto, de malha,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treino para desporto, de malha, de fibras sintéticas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treino para desporto, de malha, de matérias têxteis (exceto de algodão ou de fibras sintéticas)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Fatos-macacos e conjuntos de esqui,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61123110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 de malha, de fibras sintéticas, de uso masculino, que contenham, em peso, &gt;= 5 % de fios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61123190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 de malha, de fibras sintéticas, de uso masculino (exceto artefactos que contenham, em peso, &gt;= 5 % de fios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61123910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 de malha, de matérias têxteis, que contenham, em peso, &gt;= 5 % de fios de borracha, de uso masculino (exceto de fibras sintéticas)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61123990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 de malha, de matérias têxteis, de uso masculino (exceto de fibras sintéticas e artefactos que contenham, em peso, &gt;= 5 % de fios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61124110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banho e biquínis de banho, de malha, de fibras sintéticas, de uso feminino, que contenham, em peso, &gt;= 5 % de fios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61124190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banho e biquínis de banho, de malha, de fibras sintéticas, de uso feminino (exceto artefactos que contenham, em peso, &gt;= 5 % de fios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61124910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banho e biquínis de banho, de malha, de matérias têxteis, de uso feminino, que contenham, em peso, &gt;= 5 % de fios de borracha (exceto de fibras sintéticas)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61124990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banho e biquínis de banho, de malha, de matérias têxteis, de uso feminino (exceto de fibras sintéticas e artefactos que contenham, em peso, &gt;= 5 % de fios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61130010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confecionado com tecidos, de malha, com borracha (exceto vestuário e seus acessórios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61130090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confecionado com tecidos, de malha, impregnados, revestidos, recobertos ou estratificados com plástico ou com outras matérias (exceto tecidos com borracha, bem como vestuário e seus acessórios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61142000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especial de trabalho, para a prática de certos desportos e outros usos, n.e., de malha,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61143000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especial de trabalho, para a prática de certos desportos e outros usos, n.e., de malha,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61149000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especial de trabalho, para a prática de certos desportos e outros usos, n.e., de malha, de matérias têxteis (exceto de algodão e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 para varizes, de malha, de fibras sintéticas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Meias-calças e meias de qualquer espécie de compressão degressiva, de malha, de matérias têxteis (exceto meias para varizes, de fibras sintéticas, e meias-calças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Meias-calças, de malha, de fibras sintéticas, com &lt; 67 decitex, por fio simples (exceto meias-calças e meias de qualquer espécie de compressão degressiva)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Meias-calças, de malha, de fibras sintéticas, com &gt;= 67 decitex, por fio simples (exceto meias-calças e meias de qualquer espécie de compressão degressiva)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Meias-calças, de malha, de matérias têxteis (exceto meias-calças e meias de qualquer espécie de compressão degressiva, meias de fibras sintéticas e meias-calças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61153011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 pelo joelho, de malha, de fibras sintéticas, de senhora, com &lt; 67 decitex, por fio simples (exceto meias-calças e meias de qualquer espécie de compressão degressiva)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61153019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 acima do joelho, de malha, de fibras sintéticas, de senhora, com &lt; 67 decitex, por fio simples (exceto meias-calças e meias de qualquer espécie de compressão degressiva, meias-calças e meias pelo joelho)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 acima do joelho e meias pelo joelho, de malha, de senhora, com &lt; 67 decitex, por fio simples (exceto meias-calças e meias de qualquer espécie de compressão degressiva, meias de fibras sintéticas e meias-calças)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61159400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 acima do joelho ou meias pelo joelho, meias de qualquer espécie e artigos semelhantes, de malha, de lã ou de pelos finos (exceto meias-calças e meias de qualquer espécie de compressão degressiva, meias-calças, meias pelo joelho e meias acima do joelho, de senhora, com &lt; 67 decitex, por fio simples, e meias-calças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61159500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 acima do joelho ou meias pelo joelho, meias de qualquer espécie e artigos semelhantes, de malha, de algodão (exceto meias-calças e meias de qualquer espécie de compressão degressiva, meias-calças, meias pelo joelho e meias acima do joelho, de senhora, com &lt; 67 decitex, por fio simples, e meias-calças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61159610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 pelo joelho, de malha, de fibras sintéticas (exceto meias-calças e meias de qualquer espécie de compressão degressiva, meias acima do joelho, de senhora, com &lt; 67 decitex, por fio simples, e meias-calças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61159691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 de malha, de fibras sintéticas, de senhora (exceto meias-calças e meias de qualquer espécie de compressão degressiva, meias-calças, meias acima do joelho, com &lt; 67 decitex, por fio simples, e meias pelo joelho, de senhora)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61159699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 acima do joelho, meias de qualquer espécie e artigos semelhantes, de malha, de fibras sintéticas (exceto meias-calças e meias de qualquer espécie de compressão degressiva, meias-calças, meias pelo joelho e meias acima do joelho, e meias-calças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61159900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Meias acima do joelho ou meias pelo joelho, meias de qualquer espécie e artigos semelhantes, de malha, de matérias têxteis (exceto de lã, de pelos finos, de algodão ou de fibras sintéticas, meias-calças, meias-calças e meias de qualquer espécie de compressão degressiva, meias-calças, meias pelo joelho e meias acima do joelho, de senhora, com &lt; 67 decitex, por fio simples, e meias-calças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61161020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Luvas, de malha, impregnadas, revestidas ou recobertas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61161080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Mitenes e semelhantes, de malha, impregnadas, revestidas ou recobertas de plásticos ou de borracha, bem como luvas, de malha, impregnadas, revestidas ou recobertas de plásticos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61169100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Luvas, mitenes e semelhantes, de malha, de lã ou de pelos finos (exceto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61169200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Luvas, mitenes e semelhantes, de malha, de algodão (exceto impregnadas, revestidas ou recobertas de plásticos ou de borracha, bem como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61169300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Luvas, mitenes e semelhantes, de malha, de fibras sintéticas (exceto impregnadas, revestidas ou recobertas de plásticos ou de borracha, bem como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61169900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Luvas, mitenes e semelhantes, de malha, de matérias têxteis (exceto de lã, de pelos finos, de algodão ou de fibras sintéticas, impregnadas, revestidas ou recobertas de plásticos ou de borracha, bem como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61171000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Xales, écharpes, lenços de pescoço, cachenés, cachecóis, mantilhas, véus e artefactos semelhantes,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61178010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Acessórios de vestuário, confecionados, de malha elástica e de malha com borracha,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61178080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Gravatas, laços e plastrões e outros acessórios de vestuário confecionados, de malha, n.e. (exceto de malha elástica e de malha com borracha, xales, écharpes, lenços de pescoço, cachenés, cachecóis, mantilhas, véus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61179000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vestuário ou de seus acessórios, de malha,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62011100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Sobretudos, impermeáveis, japonas, gabões, capas e semelhantes, de lã ou de pelos finos,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62011210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Sobretudos, impermeáveis, japonas, gabões, capas e semelhantes, de algodão, de uso masculino, de peso &lt;= 1 kg, por unidade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62011290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Sobretudos, impermeáveis, japonas, gabões, capas e semelhantes, de algodão, de uso masculino, de peso &gt; 1 kg, por unidade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62011310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Sobretudos, impermeáveis, japonas, gabões, capas e semelhantes, de fibras sintéticas ou artificiais, de uso masculino, de peso &lt;= 1 kg, por unidade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62011390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Sobretudos, impermeáveis, japonas, gabões, capas e semelhantes, de fibras sintéticas ou artificiais, de uso masculino, de peso &gt; 1 kg, por unidade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62011900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Sobretudos, impermeáveis, japonas, gabões, capas e semelhantes, de matérias têxteis, de uso masculino (exceto de lã ou de pelos finos, de algodão, de fibras sintéticas ou artificiais, bem como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62019100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lã ou de pelos finos, de uso masculino (exceto de malha, bem como fatos, conjuntos, casacos e calças)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62019200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algodão, de uso masculino (exceto de malha, bem como fatos, conjuntos, casacos, calças e partes superiores de conjuntos de esqui)</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62019300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fibras sintéticas ou artificiais, de uso masculino (exceto de malha, bem como fatos, conjuntos, casacos, calças e partes superiores de conjuntos de esqui)</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62019900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matérias têxteis, de uso masculino (exceto de lã, de pelos finos, de algodão ou de fibras sintéticas ou artificiais, de malha, bem como fatos, conjuntos, casacos e calças)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62021100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compridos, impermeáveis, capas e semelhantes, de lã ou de pelos finos,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62021210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compridos, impermeáveis, capas e semelhantes, de algodão, de uso feminino, de peso &lt;= 1 kg, por unidade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62021290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compridos, impermeáveis, capas e semelhantes, de algodão, de uso feminino, de peso &gt; 1 kg, por unidade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62021310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compridos, impermeáveis, capas e semelhantes, de fibras sintéticas ou artificiais, de uso feminino, de peso &lt;= 1 kg, por unidade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62021390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compridos, impermeáveis, capas e semelhantes, de fibras sintéticas ou artificiais, de uso feminino, de peso &gt; 1 kg, por unidade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62021900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compridos, impermeáveis, capas e semelhantes, de matérias têxteis, de uso feminino (exceto de lã ou de pelos finos, de algodão ou de fibras sintéticas ou artificiais, bem como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62029100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lã ou de pelos finos, de uso feminino (exceto de malha, bem como fatos, conjuntos, casacos e calças)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62029200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algodão, de uso feminino (exceto de malha, bem como fatos, conjuntos, casacos, calças e partes superiores de conjuntos de esqui)</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62029300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fibras sintéticas ou artificiais, de uso feminino (exceto de malha, bem como fatos, conjuntos, casacos, calças e partes superiores de conjuntos de esqui)</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62029900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Anoraques, blusões e semelhantes, de matérias têxteis, de uso feminino (exceto de lã ou de pelos finos, de algodão ou de fibras sintéticas ou artificiais, de malha, bem como fatos, conjuntos, casacos e calças)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lã ou de pelos finos, de uso masculino [exceto de malha, bem como fatos de treino para desporto, fatos-macacos e conjuntos de esqui e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fibras sintéticas, de uso masculino [exceto de malha, bem como fatos de treino para desporto, fatos-macacos e conjuntos de esqui e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algodão, de uso masculino [exceto de malha, bem como fatos de treino para desporto, fatos-macacos e conjuntos de esqui e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62031930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fibras artificiais, de uso masculino [exceto de malha, bem como fatos de treino para desporto, fatos-macacos e conjuntos de esqui e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matérias têxteis, de uso masculino [exceto de lã ou de pelos finos, de algodão, de fibras sintéticas, de malha, bem como fatos de treino para desporto, fatos-macacos e conjuntos de esqui e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62032210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trabalho, de algodão,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62032280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algodão, de uso masculino [exceto de malha, bem como vestuário de trabalho, fatos de treino para desporto, conjuntos de esqui,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62032310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trabalho, de fibras sintéticas,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62032380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fibras sintéticas, de uso masculino [exceto de malha, bem como vestuário de trabalho, fatos de treino para desporto, conjuntos de esqui,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62032911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trabalho, de fibras artificiais,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62032918</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fibras artificiais, de uso masculino [exceto de malha, bem como vestuário de trabalho, fatos de treino para desporto, conjuntos de esqui,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62032930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lã ou de pelos finos, de uso masculino [exceto de malha, bem como conjuntos de esqui,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62032990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matérias têxteis, de uso masculino [exceto de lã, de pelos finos, de algodão, de fibras sintéticas ou artificiais, de malha, bem como conjuntos de esqui,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lã ou de pelos finos, de uso masculino (exceto de malha,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62033210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trabalho, de algodão, de uso masculino (exceto de malha,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62033290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algodão, de uso masculino (exceto de malha e de trabalho,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62033310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trabalho, de fibras sintéticas, de uso masculino (exceto de malha,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62033390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fibras sintéticas, de uso masculino (exceto de malha e de trabalho,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62033911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trabalho, de fibras artificiais, de uso masculino (exceto de malha,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62033919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fibras artificiais, de uso masculino (exceto de malha e de trabalho,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62033990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matérias têxteis, de uso masculino (exceto de lã, de pelos finos, de algodão ou de fibras sintéticas ou artificiais, de malha,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lã ou de pelos finos, de uso masculino (exceto de malha, bem como jardineiras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62034130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lã ou de pelos finos,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de lã ou de pelos finos, de uso masculino [exceto de malha, cuecas e ceroulas e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62034211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trabalho, de algodão, de uso masculino (exceto de malha e jardineiras)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62034231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Calças e calças curtas, de tecidos denominados </w:t>
            </w:r>
            <w:r>
              <w:rPr>
                <w:rFonts w:ascii="Arial" w:eastAsia="Times New Roman" w:hAnsi="Arial" w:cs="Arial"/>
                <w:bCs/>
                <w:i/>
                <w:noProof/>
                <w:sz w:val="20"/>
                <w:szCs w:val="20"/>
              </w:rPr>
              <w:t>Denim</w:t>
            </w:r>
            <w:r>
              <w:rPr>
                <w:rFonts w:ascii="Arial" w:eastAsia="Times New Roman" w:hAnsi="Arial" w:cs="Arial"/>
                <w:bCs/>
                <w:noProof/>
                <w:sz w:val="20"/>
                <w:szCs w:val="20"/>
              </w:rPr>
              <w:t>, de uso masculino (exceto de malha e de trabalho, bem como jardineiras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62034233</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veludos e pelúcias obtidos por trama, cortados, canelados (</w:t>
            </w:r>
            <w:r>
              <w:rPr>
                <w:rFonts w:ascii="Arial" w:eastAsia="Times New Roman" w:hAnsi="Arial" w:cs="Arial"/>
                <w:bCs/>
                <w:i/>
                <w:noProof/>
                <w:sz w:val="20"/>
                <w:szCs w:val="20"/>
              </w:rPr>
              <w:t>côtelés</w:t>
            </w:r>
            <w:r>
              <w:rPr>
                <w:rFonts w:ascii="Arial" w:eastAsia="Times New Roman" w:hAnsi="Arial" w:cs="Arial"/>
                <w:bCs/>
                <w:noProof/>
                <w:sz w:val="20"/>
                <w:szCs w:val="20"/>
              </w:rPr>
              <w:t>), de algodão, de uso masculino (exceto de malha e de trabalho, bem como jardineiras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62034235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Calças e calças curtas, de algodão, de uso masculino [exceto de tecidos denominados </w:t>
            </w:r>
            <w:r>
              <w:rPr>
                <w:rFonts w:ascii="Arial" w:eastAsia="Times New Roman" w:hAnsi="Arial" w:cs="Arial"/>
                <w:bCs/>
                <w:i/>
                <w:noProof/>
                <w:sz w:val="20"/>
                <w:szCs w:val="20"/>
              </w:rPr>
              <w:t>Denim</w:t>
            </w:r>
            <w:r>
              <w:rPr>
                <w:rFonts w:ascii="Arial" w:eastAsia="Times New Roman" w:hAnsi="Arial" w:cs="Arial"/>
                <w:bCs/>
                <w:noProof/>
                <w:sz w:val="20"/>
                <w:szCs w:val="20"/>
              </w:rPr>
              <w:t>, de veludos e pelúcias obtidos por trama, cortados, canelados (</w:t>
            </w:r>
            <w:r>
              <w:rPr>
                <w:rFonts w:ascii="Arial" w:eastAsia="Times New Roman" w:hAnsi="Arial" w:cs="Arial"/>
                <w:bCs/>
                <w:i/>
                <w:noProof/>
                <w:sz w:val="20"/>
                <w:szCs w:val="20"/>
              </w:rPr>
              <w:t>côtelés</w:t>
            </w:r>
            <w:r>
              <w:rPr>
                <w:rFonts w:ascii="Arial" w:eastAsia="Times New Roman" w:hAnsi="Arial" w:cs="Arial"/>
                <w:bCs/>
                <w:noProof/>
                <w:sz w:val="20"/>
                <w:szCs w:val="20"/>
              </w:rPr>
              <w:t>), de malha, de trabalho, bem como jardineiras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62034251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trabalho, de algodão,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62034259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algodão, de uso masculino (exceto de malha e de trabalho)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de algodão, de uso masculino [exceto de malha,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62034311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trabalho, de fibras sintéticas, de uso masculino (exceto de malha e jardineiras)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62034319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fibras sintéticas, de uso masculino (exceto de malha e de trabalho, bem como jardineiras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62034331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trabalho, de fibras sintéticas,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62034339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fibras sintéticas, de uso masculino (exceto de malha e de trabalho)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de fibras sintéticas, de uso masculino [exceto de malha, cuecas e ceroulas e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62034911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trabalho, de fibras artificiais, de uso masculino (exceto de malha e jardineiras)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62034919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fibras artificiais, de uso masculino (exceto de malha e de trabalho, bem como jardineiras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62034931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trabalho, de fibras artificiais,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62034939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fibras artificiais, de uso masculino (exceto de malha e de trabalho)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62034950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de fibras artificiais, de uso masculino [exceto de malha, cuecas e ceroulas e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62034990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jardineiras, calças curtas e calções (</w:t>
            </w:r>
            <w:r>
              <w:rPr>
                <w:rFonts w:ascii="Arial" w:eastAsia="Times New Roman" w:hAnsi="Arial" w:cs="Arial"/>
                <w:bCs/>
                <w:i/>
                <w:noProof/>
                <w:sz w:val="20"/>
                <w:szCs w:val="20"/>
              </w:rPr>
              <w:t>shorts</w:t>
            </w:r>
            <w:r>
              <w:rPr>
                <w:rFonts w:ascii="Arial" w:eastAsia="Times New Roman" w:hAnsi="Arial" w:cs="Arial"/>
                <w:bCs/>
                <w:noProof/>
                <w:sz w:val="20"/>
                <w:szCs w:val="20"/>
              </w:rPr>
              <w:t>), de matérias têxteis, de uso masculino [exceto de lã, de pelos finos, de algodão ou de fibras sintéticas ou artificiais, de malha, cuecas e ceroulas e 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saia-casaco, de lã ou de pelos finos, de uso feminino (exceto de malha, bem como fatos-macacos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saia-casaco, de algodão, de uso feminino (exceto de malha, bem como fatos-macacos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62041300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saia-casaco, de fibras sintéticas, de uso feminino (exceto de malha, bem como fatos-macacos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saia-casaco, de fibras artificiais, de uso feminino (exceto de malha, bem como fatos-macacos de esqui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saia-casaco, de matérias têxteis, de uso feminino (exceto de lã, de pelos finos, de algodão ou de fibras sintéticas ou artificiais, de malha, bem como fatos-macacos de esqui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lã ou de pelos finos, de uso feminino (exceto de malha, bem como fatos-macacos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62042210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trabalho, de algodão,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62042280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algodão, de uso feminino (exceto de malha, bem como vestuário de trabalho, fatos de treino para desporto, conjuntos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62042310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trabalho, de fibras sintéticas,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62042380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fibras sintéticas, de uso feminino (exceto de malha, bem como vestuário de trabalho, fatos de treino para desporto, conjuntos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62042911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trabalho, de fibras artificiais,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62042918</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fibras artificiais, de uso feminino (exceto de malha, bem como vestuário de trabalho, fatos de treino para desporto, conjuntos de esqui,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62042990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de matérias têxteis, de uso feminino (exceto de lã, de pelos finos, de algodão ou de fibras sintéticas ou artificiais, de malha, bem como fatos-macacos de esqui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lã ou de pelos finos, de uso feminino (exceto de malha,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62043210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trabalho, de algodão, de uso feminino (exceto de malha,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62043290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algodão, de uso feminino (exceto de malha e de trabalho,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62043310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trabalho, de fibras sintéticas, de uso feminino (exceto de malha,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62043390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fibras sintéticas, de uso feminino (exceto de malha e de trabalho,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62043911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trabalho, de fibras artificiais, de uso feminino (exceto de malha,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62043919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fibras artificiais, de uso feminino (exceto de malha e de trabalho,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62043990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Casacos de matérias têxteis, de uso feminino (exceto de lã, de pelos finos, de algodão ou de fibras sintéticas ou artificiais, de malha, bem como blusões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Vestidos de lã ou de pelos finos, de uso feminino (exceto de malha e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62044200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Vestidos de algodão, de uso feminino (exceto de malha e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62044300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Vestidos de fibras sintéticas, de uso feminino (exceto de malha e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62044400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Vestidos de fibras artificiais, de uso feminino (exceto de malha e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Vestidos de matérias têxteis, de uso feminino (exceto de lã, de pelos finos, de algodão ou de fibras sintéticas ou artificiais, de malha e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62045100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Saias e saias-calças, de lã ou de pelos finos, de uso feminino (exceto de malha e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62045200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Saias e saias-calças, de algodão, de uso feminino (exceto de malha e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62045300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Saias e saias-calças, de fibras sintéticas, de uso feminino (exceto de malha e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62045910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Saias e saias-calças, de fibras artificiais, de uso feminino (exceto de malha e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62045990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Saias e saias-calças, de matérias têxteis, de uso feminino (exceto de lã, de pelos finos, de algodão ou de fibras sintéticas ou artificiais, de malha e saiotes)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lã ou de pelos finos, de uso feminino (exceto de malha, calcinhas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62046185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e calções (</w:t>
            </w:r>
            <w:r>
              <w:rPr>
                <w:rFonts w:ascii="Arial" w:eastAsia="Times New Roman" w:hAnsi="Arial" w:cs="Arial"/>
                <w:bCs/>
                <w:i/>
                <w:noProof/>
                <w:sz w:val="20"/>
                <w:szCs w:val="20"/>
              </w:rPr>
              <w:t>shorts</w:t>
            </w:r>
            <w:r>
              <w:rPr>
                <w:rFonts w:ascii="Arial" w:eastAsia="Times New Roman" w:hAnsi="Arial" w:cs="Arial"/>
                <w:bCs/>
                <w:noProof/>
                <w:sz w:val="20"/>
                <w:szCs w:val="20"/>
              </w:rPr>
              <w:t>), de lã ou de pelos finos, de uso feminino (exceto de malha, calcinhas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62046211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trabalho, de algodão, de uso feminino (exceto de malha e jardineiras)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62046231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Calças e calças curtas, de tecidos denominados </w:t>
            </w:r>
            <w:r>
              <w:rPr>
                <w:rFonts w:ascii="Arial" w:eastAsia="Times New Roman" w:hAnsi="Arial" w:cs="Arial"/>
                <w:bCs/>
                <w:i/>
                <w:noProof/>
                <w:sz w:val="20"/>
                <w:szCs w:val="20"/>
              </w:rPr>
              <w:t>Denim</w:t>
            </w:r>
            <w:r>
              <w:rPr>
                <w:rFonts w:ascii="Arial" w:eastAsia="Times New Roman" w:hAnsi="Arial" w:cs="Arial"/>
                <w:bCs/>
                <w:noProof/>
                <w:sz w:val="20"/>
                <w:szCs w:val="20"/>
              </w:rPr>
              <w:t>, de uso feminino (exceto de trabalho, bem como jardineiras e calcinhas)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62046233</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veludos e pelúcias obtidos por trama, cortados, canelados (</w:t>
            </w:r>
            <w:r>
              <w:rPr>
                <w:rFonts w:ascii="Arial" w:eastAsia="Times New Roman" w:hAnsi="Arial" w:cs="Arial"/>
                <w:bCs/>
                <w:i/>
                <w:noProof/>
                <w:sz w:val="20"/>
                <w:szCs w:val="20"/>
              </w:rPr>
              <w:t>côtelés</w:t>
            </w:r>
            <w:r>
              <w:rPr>
                <w:rFonts w:ascii="Arial" w:eastAsia="Times New Roman" w:hAnsi="Arial" w:cs="Arial"/>
                <w:bCs/>
                <w:noProof/>
                <w:sz w:val="20"/>
                <w:szCs w:val="20"/>
              </w:rPr>
              <w:t>), de algodão, de uso feminino (exceto de trabalho, bem como jardineiras e calcinhas)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62046239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algodão, de uso feminino [exceto de veludos e pelúcias obtidos por trama, cortados, canelados (</w:t>
            </w:r>
            <w:r>
              <w:rPr>
                <w:rFonts w:ascii="Arial" w:eastAsia="Times New Roman" w:hAnsi="Arial" w:cs="Arial"/>
                <w:bCs/>
                <w:i/>
                <w:noProof/>
                <w:sz w:val="20"/>
                <w:szCs w:val="20"/>
              </w:rPr>
              <w:t>côtelés</w:t>
            </w:r>
            <w:r>
              <w:rPr>
                <w:rFonts w:ascii="Arial" w:eastAsia="Times New Roman" w:hAnsi="Arial" w:cs="Arial"/>
                <w:bCs/>
                <w:noProof/>
                <w:sz w:val="20"/>
                <w:szCs w:val="20"/>
              </w:rPr>
              <w:t xml:space="preserve">), de tecidos denominados </w:t>
            </w:r>
            <w:r>
              <w:rPr>
                <w:rFonts w:ascii="Arial" w:eastAsia="Times New Roman" w:hAnsi="Arial" w:cs="Arial"/>
                <w:bCs/>
                <w:i/>
                <w:noProof/>
                <w:sz w:val="20"/>
                <w:szCs w:val="20"/>
              </w:rPr>
              <w:t>Denim</w:t>
            </w:r>
            <w:r>
              <w:rPr>
                <w:rFonts w:ascii="Arial" w:eastAsia="Times New Roman" w:hAnsi="Arial" w:cs="Arial"/>
                <w:bCs/>
                <w:noProof/>
                <w:sz w:val="20"/>
                <w:szCs w:val="20"/>
              </w:rPr>
              <w:t>, de malha e de trabalho, bem como jardineiras, calcinhas e partes inferiores de fatos de treino para desporto]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62046251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trabalho, de algodão,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62046259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algodão, de uso feminino (exceto de malha e de trabalho)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de algodão, de uso feminino (exceto de malha, calcinhas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62046311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trabalho, de fibras sintéticas, de uso feminino (exceto de malha e jardineiras)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62046318</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fibras sintéticas, de uso feminino [exceto de veludos e pelúcias obtidos por trama, cortados, canelados (</w:t>
            </w:r>
            <w:r>
              <w:rPr>
                <w:rFonts w:ascii="Arial" w:eastAsia="Times New Roman" w:hAnsi="Arial" w:cs="Arial"/>
                <w:bCs/>
                <w:i/>
                <w:noProof/>
                <w:sz w:val="20"/>
                <w:szCs w:val="20"/>
              </w:rPr>
              <w:t>côtelés</w:t>
            </w:r>
            <w:r>
              <w:rPr>
                <w:rFonts w:ascii="Arial" w:eastAsia="Times New Roman" w:hAnsi="Arial" w:cs="Arial"/>
                <w:bCs/>
                <w:noProof/>
                <w:sz w:val="20"/>
                <w:szCs w:val="20"/>
              </w:rPr>
              <w:t xml:space="preserve">), de tecidos denominados </w:t>
            </w:r>
            <w:r>
              <w:rPr>
                <w:rFonts w:ascii="Arial" w:eastAsia="Times New Roman" w:hAnsi="Arial" w:cs="Arial"/>
                <w:bCs/>
                <w:i/>
                <w:noProof/>
                <w:sz w:val="20"/>
                <w:szCs w:val="20"/>
              </w:rPr>
              <w:t>Denim</w:t>
            </w:r>
            <w:r>
              <w:rPr>
                <w:rFonts w:ascii="Arial" w:eastAsia="Times New Roman" w:hAnsi="Arial" w:cs="Arial"/>
                <w:bCs/>
                <w:noProof/>
                <w:sz w:val="20"/>
                <w:szCs w:val="20"/>
              </w:rPr>
              <w:t>, de malha e de trabalho, bem como jardineiras, calcinhas e partes inferiores de fatos de treino para desporto]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62046331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trabalho, de fibras sintéticas,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62046339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fibras sintéticas, de uso feminino (exceto de malha e de trabalho)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de fibras sintéticas, de uso feminino (exceto de malha, calcinhas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62046911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trabalho, de fibras artificiais, de uso feminino (exceto de malha e jardineiras)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62046918</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e calças curtas, de fibras artificiais, de uso feminino [exceto de veludos e pelúcias obtidos por trama, cortados, canelados (</w:t>
            </w:r>
            <w:r>
              <w:rPr>
                <w:rFonts w:ascii="Arial" w:eastAsia="Times New Roman" w:hAnsi="Arial" w:cs="Arial"/>
                <w:bCs/>
                <w:i/>
                <w:noProof/>
                <w:sz w:val="20"/>
                <w:szCs w:val="20"/>
              </w:rPr>
              <w:t>côtelés</w:t>
            </w:r>
            <w:r>
              <w:rPr>
                <w:rFonts w:ascii="Arial" w:eastAsia="Times New Roman" w:hAnsi="Arial" w:cs="Arial"/>
                <w:bCs/>
                <w:noProof/>
                <w:sz w:val="20"/>
                <w:szCs w:val="20"/>
              </w:rPr>
              <w:t xml:space="preserve">), de tecidos denominados </w:t>
            </w:r>
            <w:r>
              <w:rPr>
                <w:rFonts w:ascii="Arial" w:eastAsia="Times New Roman" w:hAnsi="Arial" w:cs="Arial"/>
                <w:bCs/>
                <w:i/>
                <w:noProof/>
                <w:sz w:val="20"/>
                <w:szCs w:val="20"/>
              </w:rPr>
              <w:t>Denim</w:t>
            </w:r>
            <w:r>
              <w:rPr>
                <w:rFonts w:ascii="Arial" w:eastAsia="Times New Roman" w:hAnsi="Arial" w:cs="Arial"/>
                <w:bCs/>
                <w:noProof/>
                <w:sz w:val="20"/>
                <w:szCs w:val="20"/>
              </w:rPr>
              <w:t>, de malha e de trabalho, bem como jardineiras, calcinhas e partes inferiores de fatos de treino para desporto]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62046931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trabalho, de fibras artificiais,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62046939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Jardineiras de fibras artificiais, de uso feminino (exceto de malha e de trabalho)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62046950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de fibras artificiais, de uso feminino (exceto de malha, calcinhas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62046990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Calças, jardineiras, calças curtas e calções (</w:t>
            </w:r>
            <w:r>
              <w:rPr>
                <w:rFonts w:ascii="Arial" w:eastAsia="Times New Roman" w:hAnsi="Arial" w:cs="Arial"/>
                <w:bCs/>
                <w:i/>
                <w:noProof/>
                <w:sz w:val="20"/>
                <w:szCs w:val="20"/>
              </w:rPr>
              <w:t>shorts</w:t>
            </w:r>
            <w:r>
              <w:rPr>
                <w:rFonts w:ascii="Arial" w:eastAsia="Times New Roman" w:hAnsi="Arial" w:cs="Arial"/>
                <w:bCs/>
                <w:noProof/>
                <w:sz w:val="20"/>
                <w:szCs w:val="20"/>
              </w:rPr>
              <w:t>), de matérias têxteis, de uso feminino [exceto de lã, de pelos finos, de algodão ou de fibras sintéticas ou artificiais, de malha, bem como calcinhas e fatos de banho e biquínis de banho]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62052000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Camisas de algodão, de uso masculino (exceto de malha, bem como camisas de noite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62053000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Camisas de fibras sintéticas ou artificiais, de uso masculino (exceto de malha, bem como camisas de noite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62059010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Camisas de linho ou de rami, de uso masculino (exceto de malha, bem como camisas de noite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62059080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Camisas de matérias têxteis, de uso masculino (exceto de algodão, de fibras sintéticas ou artificiais, de linho ou de rami, de malha, bem como camisas de noite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62061000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Camiseiros, blusas, blusas-camiseiros, de seda ou de desperdícios de seda, de uso feminino (exceto de malha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62062000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Camiseiros, blusas, blusas-camiseiros, de lã ou de pelos finos, de uso feminino (exceto de malha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62063000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Camiseiros, blusas, blusas-camiseiros, de algodão, de uso feminino (exceto de malha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62064000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Camiseiros, blusas, blusas-camiseiros, de fibras sintéticas ou artificiais, de uso feminino (exceto de malha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62069010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Camiseiros, blusas, blusas-camiseiros, de linho ou de rami, de uso feminino (exceto de malha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62069090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Camiseiros, blusas, blusas-camiseiros, de matérias têxteis, de uso feminino (exceto de seda, de desperdícios de seda, de lã, de pelos finos, de algodão, de fibras sintéticas ou artificiais, de linho ou de rami, de malha, bem como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62071100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Cuecas e ceroulas, de algodão,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62071900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Cuecas e ceroulas, de matérias têxteis, de uso masculino (exceto de algodão, bem como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62072100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Camisas de noite e pijamas, de algodão, de uso masculino (exceto de malha, bem como camisolas interiores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62072200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Camisas de noite e pijamas, de fibras sintéticas ou artificiais, de uso masculino (exceto de malha, bem como camisolas interiores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62072900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Camisas de noite e pijamas, de matérias têxteis, de uso masculino (exceto de algodão ou de fibras sintéticas ou artificiais, de malha, bem como camisolas interiores e cuecas e ceroulas)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62079100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Camisolas interiores, roupões de banho, robes e semelhantes, de algodão, de uso masculino (exceto de malha, bem como cuecas e ceroulas, camisas de noite e pijamas)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62079910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Camisolas interiores, roupões de banho, robes e semelhantes, de fibras sintéticas ou artificiais, de uso masculino (exceto de malha, bem como cuecas e ceroulas, camisas de noite e pijamas)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62079990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Camisolas interiores, roupões de banho, robes e semelhantes, de matérias têxteis, de uso masculino (exceto de algodão ou de fibras sintéticas ou artificiais, de malha, bem como cuecas e ceroulas, camisas de noite e pijamas)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62081100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Combinações e saiotes, de fibras sintéticas ou artificiais, de uso feminino (exceto de malha e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62081900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Combinações e saiotes, de matérias têxteis, de uso feminino (exceto de fibras sintéticas ou artificiais, de malha, bem como camisolas interiores)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62082100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Camisas de noite e pijamas, de algodão, de uso feminino (exceto de malha, bem como camisolas interiores e </w:t>
            </w:r>
            <w:r>
              <w:rPr>
                <w:rFonts w:ascii="Arial" w:eastAsia="Times New Roman" w:hAnsi="Arial" w:cs="Arial"/>
                <w:bCs/>
                <w:i/>
                <w:noProof/>
                <w:sz w:val="20"/>
                <w:szCs w:val="20"/>
              </w:rPr>
              <w:t>déshabillés</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62082200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Camisas de noite e pijamas, de fibras sintéticas ou artificiais, de uso feminino (exceto de malha, bem como camisolas interiores e </w:t>
            </w:r>
            <w:r>
              <w:rPr>
                <w:rFonts w:ascii="Arial" w:eastAsia="Times New Roman" w:hAnsi="Arial" w:cs="Arial"/>
                <w:bCs/>
                <w:i/>
                <w:noProof/>
                <w:sz w:val="20"/>
                <w:szCs w:val="20"/>
              </w:rPr>
              <w:t>déshabillés</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62082900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Camisas de noite e pijamas, de matérias têxteis, de uso feminino (exceto de algodão, de fibras sintéticas ou artificiais, de malha, bem como camisolas interiores e </w:t>
            </w:r>
            <w:r>
              <w:rPr>
                <w:rFonts w:ascii="Arial" w:eastAsia="Times New Roman" w:hAnsi="Arial" w:cs="Arial"/>
                <w:bCs/>
                <w:i/>
                <w:noProof/>
                <w:sz w:val="20"/>
                <w:szCs w:val="20"/>
              </w:rPr>
              <w:t>déshabillés</w:t>
            </w:r>
            <w:r>
              <w:rPr>
                <w:rFonts w:ascii="Arial" w:eastAsia="Times New Roman" w:hAnsi="Arial" w:cs="Arial"/>
                <w:bCs/>
                <w:noProof/>
                <w:sz w:val="20"/>
                <w:szCs w:val="20"/>
              </w:rPr>
              <w:t>)</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62089100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interiores, calcinhas, </w:t>
            </w:r>
            <w:r>
              <w:rPr>
                <w:rFonts w:ascii="Arial" w:eastAsia="Times New Roman" w:hAnsi="Arial" w:cs="Arial"/>
                <w:bCs/>
                <w:i/>
                <w:noProof/>
                <w:sz w:val="20"/>
                <w:szCs w:val="20"/>
              </w:rPr>
              <w:t>déshabillés</w:t>
            </w:r>
            <w:r>
              <w:rPr>
                <w:rFonts w:ascii="Arial" w:eastAsia="Times New Roman" w:hAnsi="Arial" w:cs="Arial"/>
                <w:bCs/>
                <w:noProof/>
                <w:sz w:val="20"/>
                <w:szCs w:val="20"/>
              </w:rPr>
              <w:t>, roupões de banho, robes de quarto e artefactos semelhantes, de algodão, de uso feminino (exceto de malha, bem como combinações, saiotes, camisas de noite e pijamas, sutiãs, cintas, espartilhos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62089200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interiores, calcinhas, </w:t>
            </w:r>
            <w:r>
              <w:rPr>
                <w:rFonts w:ascii="Arial" w:eastAsia="Times New Roman" w:hAnsi="Arial" w:cs="Arial"/>
                <w:bCs/>
                <w:i/>
                <w:noProof/>
                <w:sz w:val="20"/>
                <w:szCs w:val="20"/>
              </w:rPr>
              <w:t>déshabillés</w:t>
            </w:r>
            <w:r>
              <w:rPr>
                <w:rFonts w:ascii="Arial" w:eastAsia="Times New Roman" w:hAnsi="Arial" w:cs="Arial"/>
                <w:bCs/>
                <w:noProof/>
                <w:sz w:val="20"/>
                <w:szCs w:val="20"/>
              </w:rPr>
              <w:t>, roupões de banho, robes de quarto e artefactos semelhantes, de fibras sintéticas ou artificiais, de uso feminino (exceto de malha, bem como combinações, saiotes, camisas de noite e pijamas, sutiãs, cintas, espartilhos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62089900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Camisolas interiores, calcinhas, </w:t>
            </w:r>
            <w:r>
              <w:rPr>
                <w:rFonts w:ascii="Arial" w:eastAsia="Times New Roman" w:hAnsi="Arial" w:cs="Arial"/>
                <w:bCs/>
                <w:i/>
                <w:noProof/>
                <w:sz w:val="20"/>
                <w:szCs w:val="20"/>
              </w:rPr>
              <w:t>déshabillés</w:t>
            </w:r>
            <w:r>
              <w:rPr>
                <w:rFonts w:ascii="Arial" w:eastAsia="Times New Roman" w:hAnsi="Arial" w:cs="Arial"/>
                <w:bCs/>
                <w:noProof/>
                <w:sz w:val="20"/>
                <w:szCs w:val="20"/>
              </w:rPr>
              <w:t>, roupões de banho, robes de quarto e artefactos semelhantes, de matérias têxteis, de uso feminino (exceto de algodão, de fibras sintéticas ou artificiais, de malha, bem como combinações, saiotes, camisas de noite e pijamas, sutiãs, cintas, espartilhos e artefactos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62092000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 seus acessórios, de algodão, para bebés (exceto de malha, bem como gorros)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62093000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 seus acessórios, de fibras sintéticas, para bebés (exceto de malha, bem como gorros)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62099010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 seus acessórios, de lã ou de pelos finos, para bebés (exceto de malha, bem como gorros)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62099090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e seus acessórios, de matérias têxteis, para bebés (exceto de lã ou de pelos finos, de algodão, de fibras sintéticas, de malha, bem como gorros)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62101010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confecionado com feltros, mesmo impregnados, revestidos, recobertos ou estratificados (exceto vestuário e seus acessórios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62101090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confecionado com falsos tecidos, mesmo impregnados, revestidos, recobertos ou estratificados (exceto vestuário e seus acessórios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62102000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dos tipos abrangidos pelas subposições 6201 11 a 6201 19, com borracha ou impregnados, revestidos ou recobertos com plástico ou com outras matérias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62103000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dos tipos abrangidos pelas subposições 6202 11 a 6202 19, com borracha ou impregnados, revestidos ou recobertos com plástico ou com outras matérias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62104000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confecionado com tecidos, que não de malha, com borracha ou impregnados, revestidos ou recobertos com plástico ou com outras matérias, de uso masculino (exceto vestuário dos tipos abrangidos pelas subposições 6201 11 a 6201 19, e vestuário e seus acessórios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62105000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confecionados com tecidos, que não de malha, com borracha ou impregnados, revestidos ou recobertos com plástico ou com outras matérias, de uso feminino (exceto vestuário dos tipos abrangidos pelas subposições 6202 11 a 6202 19, e vestuário e seus acessórios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Calções (</w:t>
            </w:r>
            <w:r>
              <w:rPr>
                <w:rFonts w:ascii="Arial" w:eastAsia="Times New Roman" w:hAnsi="Arial" w:cs="Arial"/>
                <w:bCs/>
                <w:i/>
                <w:noProof/>
                <w:sz w:val="20"/>
                <w:szCs w:val="20"/>
              </w:rPr>
              <w:t>shorts</w:t>
            </w:r>
            <w:r>
              <w:rPr>
                <w:rFonts w:ascii="Arial" w:eastAsia="Times New Roman" w:hAnsi="Arial" w:cs="Arial"/>
                <w:bCs/>
                <w:noProof/>
                <w:sz w:val="20"/>
                <w:szCs w:val="20"/>
              </w:rPr>
              <w:t xml:space="preserve">) e </w:t>
            </w:r>
            <w:r>
              <w:rPr>
                <w:rFonts w:ascii="Arial" w:eastAsia="Times New Roman" w:hAnsi="Arial" w:cs="Arial"/>
                <w:bCs/>
                <w:i/>
                <w:noProof/>
                <w:sz w:val="20"/>
                <w:szCs w:val="20"/>
              </w:rPr>
              <w:t>slips</w:t>
            </w:r>
            <w:r>
              <w:rPr>
                <w:rFonts w:ascii="Arial" w:eastAsia="Times New Roman" w:hAnsi="Arial" w:cs="Arial"/>
                <w:bCs/>
                <w:noProof/>
                <w:sz w:val="20"/>
                <w:szCs w:val="20"/>
              </w:rPr>
              <w:t xml:space="preserve"> de banho,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banho e biquínis de banho,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Fatos-macacos e conjuntos de esqui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62113210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de trabalho, de algodão,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62113231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treino para desporto, de algodão, com forro, cuja face exterior seja feita de um só e mesmo tecido,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62113241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superiores de fatos de treino para desporto, de algodão, com forro, de uso masculino (exceto de malha, bem como partes superiores de fatos de treino para desporto cuja face exterior seja feita de um só e mesmo tecido)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62113242</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inferiores de fatos de treino para desporto, de algodão, com forro, de uso masculino (exceto de malha, bem como partes inferiores de fatos de treino para desporto cuja face exterior seja feita de um só e mesmo tecido)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62113290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de algodão, n.e.,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62113310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de trabalho, de fibras sintéticas ou artificiais,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62113331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treino para desporto, de fibras sintéticas ou artificiais, com forro, cuja face exterior seja feita de um só e mesmo tecido,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62113341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superiores de fatos de treino para desporto, de fibras sintéticas ou artificiais, com forro, de uso masculino (exceto de malha, bem como partes superiores de fatos de treino para desporto cuja face exterior seja feita de um só e mesmo tecido)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62113342</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inferiores de fatos de treino para desporto, de fibras sintéticas ou artificiais, com forro, de uso masculino (exceto de malha, bem como partes inferiores de fatos de treino para desporto cuja face exterior seja feita de um só e mesmo tecido)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62113390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de fibras sintéticas ou artificiais, n.e., de uso masculino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treino para desporto e outro vestuário, n.e., de matérias têxteis, de uso masculino (exceto de algodão ou de fibras sintéticas ou artificiais, bem como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treino para desporto e outro vestuário, n.e., de lã ou de pelos finos,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Aventais, blusas e outro vestuário de trabalho, de algodão,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62114231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treino para desporto, de algodão, com forro, cuja face exterior seja feita de um só e mesmo tecido,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62114241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superiores de fatos de treino para desporto, de algodão, com forro, de uso feminino (exceto de malha, bem como partes superiores de fatos de treino para desporto cuja face exterior seja feita de um só e mesmo tecido)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62114242</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inferiores de fatos de treino para desporto, de algodão, com forro, de uso feminino (exceto de malha, bem como partes inferiores de fatos de treino para desporto cuja face exterior seja feita de um só e mesmo tecido)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de algodão, n.e.,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Aventais, blusas e outro vestuário de trabalho, de fibras sintéticas ou artificiais,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62114331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treino para desporto, de fibras sintéticas ou artificiais, com forro, cuja face exterior seja feita de um só e mesmo tecido,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62114341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superiores de fatos de treino para desporto, de fibras sintéticas ou artificiais, com forro, de uso feminino (exceto de malha, bem como partes superiores de fatos de treino para desporto cuja face exterior seja feita de um só e mesmo tecido)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62114342</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inferiores de fatos de treino para desporto, de fibras sintéticas ou artificiais, com forro, de uso feminino (exceto de malha, bem como partes inferiores de fatos de treino para desporto cuja face exterior seja feita de um só e mesmo tecido)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Vestuário de fibras sintéticas ou artificiais, n.e., de uso feminino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62114900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Fatos de treino para desporto e outro vestuário, n.e., de matérias têxteis, de uso feminino (exceto de lã ou de pelos finos, de algodão ou de fibras sintéticas ou artificiais, bem como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62121010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Sutiãs e sutiãs de cós alto, de qualquer matéria têxtil, mesmo elásticos, incluindo de malha, apresentados em sortidos acondicionados para a venda a retalho, que contenham um sutiã ou um sutiã de cós alto e umas calcinhas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62121090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Sutiãs e sutiãs de cós alto, de qualquer matéria têxtil, mesmo elásticos, incluindo de malha (exceto apresentados em sortidos acondicionados para a venda a retalho, que contenham um sutiã ou um sutiã de cós alto e umas calcinhas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62122000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Cintas e cintas-calças, de qualquer matéria têxtil, mesmo elásticas, incluindo de malha (exceto cintas e espartilhos exclusivamente de borracha)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62123000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Cintas-sutiãs, de qualquer matéria têxtil, mesmo elásticas, incluindo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62129000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Espartilhos, suspensórios, ligas e artefactos semelhantes, e suas partes, incluindo partes de sutiãs, de cintas, de cintas-calças, de cintas-sutiãs, de qualquer matéria têxtil, mesmo elásticos, incluindo de malha (exceto sutiãs e sutiãs de cós alto, cintas, cintas-calças e cintas-sutiãs completos)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62132000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Lenços de assoar e de bolso, em que nenhum dos lados &lt;= 60 cm, de algodão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62139000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Lenços de assoar e de bolso, em que nenhum dos lados &lt;= 60 cm, de matérias têxteis (exceto de algodão, bem como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62141000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Xales, écharpes, lenços de pescoço, cachenés, cachecóis, mantilhas, véus e artefactos semelhantes, de seda ou de desperdícios de seda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62142000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Xales, écharpes, lenços de pescoço, cachenés, cachecóis, mantilhas, véus e artefactos semelhantes, de lã ou de pelos finos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62143000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Xales, écharpes, lenços de pescoço, cachenés, cachecóis, mantilhas, véus e artefactos semelhantes, de fibras sintéticas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62144000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Xales, écharpes, lenços de pescoço, cachenés, cachecóis, mantilhas, véus e artefactos semelhantes, de fibras artificiais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62149000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Xales, écharpes, lenços de pescoço, cachenés, cachecóis, mantilhas, véus e artefactos semelhantes, de matérias têxteis (exceto de seda ou de desperdícios de seda, de lã ou de pelos finos, de fibras sintéticas ou artificiais, bem como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62151000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Gravatas, laços e plastrões, de seda ou de desperdícios de seda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62152000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Gravatas, laços e plastrões, de fibras sintéticas ou artificiais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62159000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Gravatas, laços e plastrões, de matérias têxteis (exceto de seda ou de desperdícios de seda, de fibras sintéticas ou artificiais, bem como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62160000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Luvas, mitenes e semelhantes, de qualquer matéria têxtil (exceto de malha, bem como luvas para bebés)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62171000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Acessórios confecionados de vestuário, de qualquer matéria têxtil, n.e.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62179000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vestuário ou dos seus acessórios, de qualquer matéria têxtil, n.e.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63011000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Cobertores e mantas, de qualquer matéria têxtil, elétricos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63012010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Cobertores e mantas, de malha, de lã ou de pelos finos (exceto elétricos, toalhas de mesa, colchas, bem como edredões, almofadas, pufes, travesseiros e artigos semelhantes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63012090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Cobertores e mantas, de lã ou de pelos finos (exceto de malha, elétricos, toalhas de mesa, colchas, bem como edredões, almofadas, pufes, travesseiros e artigos semelhantes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63013010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Cobertores e mantas, de malha, de algodão (exceto elétricos, toalhas de mesa, colchas, bem como edredões, almofadas, pufes, travesseiros e artigos semelhantes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63013090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Cobertores e mantas, de algodão (exceto de malha, elétricos, toalhas de mesa, colchas, bem como edredões, almofadas, pufes, travesseiros e artigos semelhantes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63014010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Cobertores e mantas, de malha, de fibras sintéticas (exceto elétricos, toalhas de mesa, colchas, bem como edredões, almofadas, pufes, travesseiros e artigos semelhantes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63014090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Cobertores e mantas, de fibras sintéticas (exceto de malha, elétricos, toalhas de mesa, colchas, bem como edredões, almofadas, pufes, travesseiros e artigos semelhantes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63019010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Cobertores e mantas de malha (exceto de lã ou de pelos finos, de algodão ou de fibras sintéticas, cobertores e mantas elétricos, toalhas de mesa, colchas, bem como edredões, almofadas, pufes, travesseiros e artigos semelhantes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63019090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Cobertores e mantas, de matérias têxteis (exceto de lã ou de pelos finos, de algodão, de fibras sintéticas, de malha, cobertores e mantas elétricos, toalhas de mesa, colchas, bem como edredões, almofadas, pufes, travesseiros e artigos semelhantes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63021000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cama,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63022100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cama, de algodão, estampadas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63022210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cama, de falsos tecidos de fibras sintéticas ou artificiais, estampadas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63022290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cama, de fibras sintéticas ou artificiais, estampadas (exceto de malha, bem como de falsos tecidos)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63022910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cama, de linho ou de rami, estampadas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63022990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cama, de matérias têxteis, estampadas (exceto de algodão, de fibras sintéticas ou artificiais, de linho ou de rami, bem como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63023100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cama, de algodão (exceto estampadas ou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63023210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cama, de falsos tecidos de fibras sintéticas ou artificiais (exceto estampadas)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63023290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cama, de fibras sintéticas ou artificiais (exceto de falsos tecidos, estampadas ou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63023920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cama, de linho ou de rami (exceto estampadas ou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63023990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cama, de matérias têxteis (exceto de algodão, de fibras sintéticas ou artificiais, de linho ou de rami, bem como estampadas ou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mesa,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63025100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mesa, de algodão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63025310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mesa, de falsos tecidos de fibras sintéticas ou artificiais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63025390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mesa, de fibras sintéticas ou artificiais (exceto de falsos tecidos ou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63025910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mesa, de linho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63025990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mesa, de matérias têxteis (exceto de algodão, de linho, de fibras sintéticas ou artificiais ou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63026000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toucador ou de cozinha, de tecidos turcos de algodão (exceto rodilhas, esfregões, panos de prato ou de cozinha e flanelas de limpeza)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toucador ou de cozinha, de algodão (exceto de tecidos turcos, bem como rodilhas, esfregões, panos de prato ou de cozinha e flanelas de limpeza)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63029310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toucador ou de cozinha, de falsos tecidos de fibras sintéticas ou artificiais (exceto rodilhas, esfregões, panos de prato ou de cozinha e flanelas de limpeza)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63029390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toucador ou de cozinha, de fibras sintéticas ou artificiais (exceto de falsos tecidos, bem como rodilhas, esfregões, panos de prato ou de cozinha e flanelas de limpeza)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63029910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toucador ou de cozinha, de linho (exceto rodilhas, esfregões, panos de prato ou de cozinha e flanelas de limpeza)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63029990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Roupas de toucador ou de cozinha, de matérias têxteis (exceto de algodão, de linho, de fibras sintéticas ou artificiais, bem como rodilhas, esfregões, panos de prato ou de cozinha e flanelas de limpeza)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63031200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Cortinados, cortinas, reposteiros e estores, bem como sanefas, de malha, de fibras sintéticas (exceto toldos)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63031900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Cortinados, cortinas, reposteiros e estores, bem como sanefas, de malha (exceto de fibras sintéticas, bem como toldos)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63039100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Cortinados, cortinas, reposteiros e estores, bem como sanefas, de algodão (exceto de malha, bem como toldos)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63039210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Cortinados, cortinas, reposteiros e estores, bem como sanefas, de falsos tecidos de fibras sintéticas (exceto toldos)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63039290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Cortinados, cortinas, reposteiros e estores, bem como sanefas, de fibras sintéticas (exceto de falsos tecidos, de malha, bem como toldos)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63039910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Cortinados, cortinas, reposteiros e estores, bem como sanefas, de falsos tecidos (exceto de algodão ou de fibras sintéticas, bem como toldos)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63039990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Cortinados, cortinas, reposteiros e estores, bem como sanefas, de matérias têxteis (exceto de algodão ou de fibras sintéticas, de falsos tecidos, de malha, bem como toldos)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63041100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Colchas de malha (exceto roupa de cama e edredões)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63041910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Colchas de algodão (exceto de malha, bem como roupa de cama e edredões)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63041930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Colchas de linho ou de rami (exceto de malha, bem como roupa de cama e edredões)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63041990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Colchas de matérias têxteis (exceto de algodão, de linho ou de rami, de malha, bem como roupa de cama e edredões)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63049100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para guarnição de interiores, de malha (exceto cobertores e mantas, roupas de cama, de mesa, de toucador, de cozinha, cortinados, cortinas, reposteiros e estores, sanefas, colchas, abat-jours e artefactos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63049200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para guarnição de interiores, de algodão (exceto de malha, bem como cobertores e mantas, roupas de cama, de mesa, de toucador, de cozinha, cortinados, cortinas, reposteiros e estores, sanefas, colchas, abat-jours e artefactos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63049300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para guarnição de interiores, de fibras sintéticas (exceto de malha, bem como cobertores e mantas, roupas de cama, de mesa, de toucador, de cozinha, cortinados, cortinas, reposteiros e estores, sanefas, colchas, abat-jours e artefactos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63049900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para guarnição de interiores, de matérias têxteis (exceto de algodão ou de fibras sintéticas, de malha, bem como cobertores e mantas, roupas de cama, de mesa, de toucador, de cozinha, cortinados, cortinas, reposteiros e estores, sanefas, colchas, abat-jours e artefactos da posição 9404)</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Sacos de quaisquer dimensões, para embalagem, de juta ou de outras fibras têxteis liberianas da posição 5303, usados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Sacos de quaisquer dimensões, para embalagem, de juta ou de outras fibras têxteis liberianas da posição 5303, novos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Sacos de quaisquer dimensões, para embalagem,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63053211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Recipientes flexíveis para produtos a granel, para embalagem, obtidos a partir de lâminas ou formas semelhantes de polietileno ou de polipropileno,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63053281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Recipientes flexíveis para produtos a granel, para embalagem, obtidos a partir de lâminas ou formas semelhantes de polietileno ou de polipropileno, de tecidos de peso &lt;= 120 g/m²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63053289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Recipientes flexíveis para produtos a granel, para embalagem, obtidos a partir de lâminas ou formas semelhantes de polietileno ou de polipropileno, de tecidos de peso &gt; 120 g/m² (exceto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63053290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Recipientes flexíveis para produtos a granel, para embalagem, de matérias têxteis sintéticas ou artificiais (exceto obtidos a partir de lâminas ou formas semelhantes de polietileno ou de polipropileno)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63053310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Sacos de quaisquer dimensões, para embalagem, obtidos a partir de lâminas ou formas semelhantes de polietileno ou de polipropileno, de malha (exceto recipientes flexíveis para produtos a granel)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63053391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Sacos de quaisquer dimensões, para embalagem, obtidos a partir de lâminas ou formas semelhantes de polietileno ou de polipropileno, de tecidos de peso &lt;= 120 g/m² (exceto de malha, bem como recipientes flexíveis para produtos a granel)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63053399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Sacos de quaisquer dimensões, para embalagem, obtidos a partir de lâminas ou formas semelhantes de polietileno ou de polipropileno, de tecidos de peso &gt; 120 g/m² (exceto de malha, bem como recipientes flexíveis para produtos a granel)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63053900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Sacos de quaisquer dimensões, para embalagem, de matérias têxteis sintéticas ou artificiais (exceto obtidos a partir de lâminas ou formas semelhantes de polietileno ou de polipropileno, bem como recipientes flexíveis para produtos a granel)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63059000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Sacos de quaisquer dimensões, para embalagem, de matérias têxteis (exceto de fibras sintéticas ou artificiais, de algodão, de juta ou de outras fibras têxteis liberianas da posição 5303)</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63061200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Encerados e toldos, de fibras sintéticas (exceto coberturas de proteção planas, de tecidos leves, confecionados como os encerados)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63061900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Encerados e toldos, de matérias têxteis (exceto de fibras sintéticas, bem como coberturas de proteção planas, de tecidos leves, confecionados como os encerados)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63062200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Tendas de fibras sintéticas (exceto guarda-sóis-tendas de praia)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63062900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Tendas de matérias têxteis (exceto de fibras sintéticas, bem como guarda-sóis-tendas de praia)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63063000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Velas para embarcações, para pranchas à vela ou para carros à vela, de matérias têxteis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63064000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Colchões pneumáticos de matérias têxteis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63069100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Artigos para acampamento, de algodão (exceto tendas, toldos, velas, colchões pneumáticos, mochilas para acampamento, mochilas militares e artefactos semelhantes; sacos de dormir, colchões, travesseiros e almofadas, guarnecidos interiormente)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63069900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Artigos para acampamento, de matérias têxteis (exceto de algodão, bem como tendas, toldos, velas, colchões pneumáticos, mochilas para acampamento, mochilas militares e artefactos semelhantes; sacos de dormir, colchões, travesseiros e almofadas, guarnecidos interiormente)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63071010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Rodilhas, esfregões, panos de prato ou de cozinha, flanelas e artefactos de limpeza semelhantes,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63071030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Rodilhas, esfregões, panos de prato ou de cozinha, flanelas e artefactos de limpeza semelhantes, de falsos tecidos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63071090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Rodilhas, esfregões, panos de prato ou de cozinha, flanelas e artefactos de limpeza semelhantes, de qualquer matéria têxtil (exceto de malha ou de falsos tecidos)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63072000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Cintos e coletes salva-vidas, de qualquer matéria têxtil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63079010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de matérias têxteis, confecionados, incluindo os moldes para vestuário, de malha,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63079091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de feltro, confecionados, incluindo os moldes para vestuário, n.e.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63079099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de matérias têxteis, confecionados, incluindo os moldes para vestuário, n.e. (exceto de feltro, e de malha)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63080000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Sortidos constituídos de cortes de tecido e fios, mesmo com acessórios, para confeção de tapetes, tapeçarias, toalhas de mesa ou guardanapos, bordados, ou de artefactos têxteis semelhantes, em embalagens para venda a retalho (exceto sortidos para a confeção de vestuário)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63090000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Artefactos de matérias têxteis, usados - vestuário e seus acessórios, cobertores e mantas, roupas de cama e mesa e artigos para guarnição de interiores - calçado, chapéus e artefactos de uso semelhante, de qualquer matéria têxtil, apresentando evidentes sinais de uso, acondicionados a granel ou em fardos, sacos ou embalagens semelhantes [exceto tapetes e revestimentos para pavimentos (pisos), bem como tapeçarias]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63101010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Trapos, cordéis, cordas e cabos, de matérias têxteis, em forma de desperdícios ou de artefactos inutilizados, escolhidos, de lã, de pelos finos ou grosseiros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63101030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Trapos, cordéis, cordas e cabos, de matérias têxteis, em forma de desperdícios ou de artefactos inutilizados, escolhidos, de linho ou de algodão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63101090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Trapos, cordéis, cordas e cabos, de matérias têxteis, em forma de desperdícios ou de artefactos inutilizados, escolhidos (exceto de linho, de algodão, de lã, de pelos finos ou grosseiros)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63109000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Trapos, cordéis, cordas e cabos, de matérias têxteis, em forma de desperdícios ou de artefactos inutilizados, não escolhidos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64011010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impermeável, com parte superior de borracha e sola exterior de borracha ou plásticos, em que a parte superior não tenha sido reunida à sola exterior por costura ou por meio de rebites, pregos, parafusos, espigões ou dispositivos semelhantes, nem formada por diferentes partes reunidas pelos mesmos processos, com biqueira protetora de metal (exceto calçado fixado em patins, para gelo ou de rodas, caneleiras e outros artefactos de proteção utilizados na prática de desportos)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64011090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impermeável, com parte superior de plásticos e sola exterior de borracha ou plásticos, em que a parte superior não tenha sido reunida à sola exterior por costura ou por meio de rebites, pregos, parafusos, espigões ou dispositivos semelhantes, nem formada por diferentes partes reunidas pelos mesmos processos, com biqueira protetora de metal (exceto calçado fixado em patins, para gelo ou de rodas, caneleiras e outros artefactos de proteção utilizados na prática de desportos)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64019210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impermeável, com parte superior de borracha e sola exterior de borracha ou plásticos, em que a parte superior não tenha sido reunida à sola exterior por costura ou por meio de rebites, pregos, parafusos, espigões ou dispositivos semelhantes, nem formada por diferentes partes reunidas pelos mesmos processos, cobrindo apenas o tornozelo (exceto calçado com biqueira protetora de metal, bem como calçado ortopédico, calçado para desporto, calçado fixado em patins, para gelo ou de rodas, e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64019290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impermeável, com parte superior de plásticos e sola exterior de borracha ou plásticos, em que a parte superior não tenha sido reunida à sola exterior por costura ou por meio de rebites, pregos, parafusos, espigões ou dispositivos semelhantes, nem formada por diferentes partes reunidas pelos mesmos processos, cobrindo apenas o tornozelo (exceto calçado com biqueira protetora de metal, bem como calçado ortopédico, calçado para desporto, calçado fixado em patins, para gelo ou de rodas, e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64019900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impermeável, com parte superior e sola exterior de borracha ou plásticos, em que a parte superior não tenha sido reunida à sola exterior por costura ou por meio de rebites, pregos, parafusos, espigões ou dispositivos semelhantes, nem formada por diferentes partes reunidas pelos mesmos processos (exceto cobrindo o tornozelo mas não o joelho, calçado com biqueira protetora de metal, bem como calçado ortopédico, calçado fixado em patins, para gelo ou de rodas, e calçado para desporto e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64021210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para esqui, com sola exterior e parte superior de borracha ou plásticos (exceto calçado impermeável da posição 6401)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64021290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para surf de neve, com sola exterior e parte superior de borracha ou plásticos (exceto calçado impermeável da posição 6401)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para desporto, com sola exterior e parte superior de borracha ou plásticos (exceto calçado impermeável da posição 6401, calçado para esqui e para surf de neve, bem como calçado fixado em patins, para gelo ou de rodas)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borracha ou plásticos, com parte superior em tiras ou correias fixadas à sola por pregos, tachas, pinos e semelhantes (exceto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64029110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borracha ou plásticos, com biqueira protetora de metal (exceto calçado impermeável da posição 6401, calçado para desporto e calçado ortopédico)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64029190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cobrindo o tornozelo, com sola exterior e parte superior de borracha ou plásticos (exceto com biqueira protetora de metal, bem como calçado impermeável da posição 6401, calçado para desporto, calçado ortopédico e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64029905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borracha ou plásticos, com biqueira protetora de metal (exceto calçado impermeável da posição 6401, calçado para desporto e calçado ortopédico)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64029910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parte superior de borracha e sola exterior de borracha ou plásticos (exceto calçado cobrindo o tornozelo ou com parte superior em tiras ou correias fixadas à sola por pregos, tachas, pinos e semelhantes, bem como calçado impermeável da posição 6401, calçado para desporto, calçado ortopédico e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64029931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parte superior de plásticos e sola exterior de borracha ou plásticos, em que a parte anterior da gáspea é constituída por tiras ou compreende um ou mais cortes, em que a maior altura do salto, incluindo a sola, é &gt; 3 cm (exceto com parte superior em tiras ou correias fixadas à sola por pregos, tachas, pinos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64029939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parte superior de plásticos e sola exterior de borracha ou plásticos, em que a parte anterior da gáspea é constituída por tiras ou compreende um ou mais cortes, em que a altura combinada do salto e da sola é &lt;= 3 cm (exceto com parte superior em tiras ou correias fixadas à sola por pregos, tachas, pinos e semelhantes)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64029950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Pantufas e outro calçado de interior, com sola exterior e parte superior de borracha ou plásticos (exceto calçado cobrindo o tornozelo, calçado em que a parte anterior da gáspea é constituída por tiras ou compreende um ou mais cortes, e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64029991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parte superior de plásticos e sola exterior de borracha ou plásticos, com palmilhas de acabamento, de comprimento &lt; 24 cm (exceto calçado cobrindo o tornozelo, calçado em que a parte anterior da gáspea é constituída por tiras ou compreende um ou mais cortes, calçado com biqueira protetora de metal, calçado de interior, calçado para desporto, calçado impermeável da posição 6401, calçado ortopédico e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64029993</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que não seja reconhecível como calçado para homem ou para senhora, com parte superior de plásticos e sola exterior de borracha ou plásticos, com palmilhas de acabamento, de comprimento &gt;= 24 cm (exceto calçado cobrindo o tornozelo, em que a parte anterior da gáspea é constituída por tiras ou compreende um ou mais cortes, ou com biqueira protetora de metal, calçado de interior, calçado para desporto, calçado impermeável da posição 6401 e calçado ortopédico)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64029996</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de borracha ou plásticos e parte superior de plásticos, com palmilhas de acabamento, de comprimento &gt;= 24 cm, para homem (exceto calçado cobrindo o tornozelo, em que a parte anterior da gáspea é constituída por tiras ou compreende um ou mais cortes, ou com biqueira protetora de metal, calçado de interior, calçado para desporto, calçado impermeável da posição 6401, calçado ortopédico e calçado que não seja reconhecível como calçado para homem ou para senhora)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64029998</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de borracha ou plásticos e parte superior de plásticos, com palmilhas de acabamento, de comprimento &gt;= 24 cm, para senhora (exceto calçado cobrindo o tornozelo, em que a parte anterior da gáspea é constituída por tiras ou compreende um ou mais cortes, ou com biqueira protetora de metal, calçado de interior, calçado para desporto, calçado impermeável da posição 6401, calçado ortopédico e calçado que não seja reconhecível como calçado para homem ou para senhora)</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64031200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para esqui e para surfe de neve, com sola exterior de borracha, plásticos, couro natural ou reconstituído e parte superior de couro natural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64031900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para desporto, com sola exterior de borracha, plásticos, couro natural ou reconstituído e parte superior de couro natural (exceto calçado para esqui e para surf de neve, bem como calçado fixado em patins, para gelo ou de rodas)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64032000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de couro natural e parte superior constituída por tiras de couro natural passando pelo peito do pé e envolvendo o dedo grande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64034000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de borracha, plásticos, couro natural ou reconstituído e parte superior de couro natural, com biqueira protetora de metal (exceto calçado para desporto e calçado ortopédico)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64035105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parte superior de couro natural, cobrindo o tornozelo, com sola de madeira, sem palmilhas de acabamento nem biqueira protetora de metal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64035111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cobrindo o tornozelo, mas não cobrindo a barriga da perna, com palmilhas de acabamento, de comprimento &lt; 24 cm (exceto com biqueira protetora de metal, bem como calçado para desporto, calçado ortopédico e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64035115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cobrindo o tornozelo, mas não cobrindo a barriga da perna, com palmilhas de acabamento, de comprimento &gt;= 24 cm, para homem (exceto com biqueira protetora de metal, bem como calçado para desporto e calçado ortopédico)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64035119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cobrindo o tornozelo, mas não cobrindo a barriga da perna, com palmilhas de acabamento, de comprimento &gt;= 24 cm, para senhora (exceto com biqueira protetora de metal, bem como calçado para desporto e calçado ortopédico)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64035191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cobrindo o tornozelo e a barriga da perna, com palmilhas de acabamento, de comprimento &lt; 24 cm (exceto com biqueira protetora de metal, bem como calçado para desporto, calçado ortopédico e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64035195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cobrindo o tornozelo e a barriga da perna, com palmilhas de acabamento, de comprimento &gt;= 24 cm, para homem (exceto calçado com biqueira protetora de metal, bem como calçado para desporto e calçado ortopédico)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64035199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cobrindo o tornozelo e a barriga da perna, com palmilhas de acabamento, de comprimento &gt;= 24 cm, para senhora (exceto calçado com biqueira protetora de metal, bem como calçado para desporto e calçado ortopédico)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64035905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parte superior de couro natural e com sola de madeira, sem palmilhas de acabamento nem biqueira protetora de metal (exceto cobrindo o tornozelo)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64035911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em que a parte anterior da gáspea é constituída por tiras ou compreende um ou mais cortes, em que a maior altura do salto, incluindo a sola, é &gt; 3 cm (exceto calçado com parte superior constituída por tiras de couro natural passando pelo peito do pé e envolvendo o dedo grande)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64035931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em que a parte anterior da gáspea é constituída por tiras ou compreende um ou mais cortes, em que a maior altura do salto, incluindo a sola, é &lt;= 3 cm, com palmilhas de acabamento, de comprimento &lt; 24 cm (exceto calçado com parte superior constituída por tiras de couro natural passando pelo peito do pé e envolvendo o dedo grande, bem como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64035935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em que a parte anterior da gáspea é constituída por tiras ou compreende um ou mais cortes, em que a maior altura do salto, incluindo a sola, é &lt;= 3 cm, com palmilhas de acabamento, de comprimento &gt;= 24 cm, para homem (exceto calçado com parte superior constituída por tiras de couro natural passando pelo peito do pé e envolvendo o dedo grande)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64035939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em que a parte anterior da gáspea é constituída por tiras ou compreende um ou mais cortes, em que a maior altura do salto, incluindo a sola, é &lt;= 3 cm, com palmilhas de acabamento, de comprimento &gt;= 24 cm, para senhora (exceto calçado com parte superior constituída por tiras de couro natural passando pelo peito do pé e envolvendo o dedo grande)</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64035950</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Pantufas e outro calçado de interior, com sola exterior e parte superior de couro natural (exceto calçado cobrindo o tornozelo, calçado em que a gáspea ou parte superior é constituída por tiras, bem como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64035991</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com palmilhas de acabamento, de comprimento &lt; 24 cm (exceto calçado cobrindo o tornozelo, calçado com biqueira protetora de metal, calçado com sola de madeira, sem palmilhas, calçado em que a gáspea ou parte superior é constituída por tiras, calçado de interior, calçado para desporto, calçado ortopédico e calçado com características de brinquedo)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64035995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com palmilhas de acabamento, de comprimento &gt;= 24 cm, para homem (exceto calçado cobrindo o tornozelo, com biqueira protetora de metal, com sola de madeira, sem palmilhas, calçado em que a gáspea ou parte superior é constituída por tiras, calçado de interior, calçado para desporto e calçado ortopédico)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64035999</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e parte superior de couro natural, com palmilhas de acabamento, de comprimento &gt;= 24 cm, para senhora (exceto calçado cobrindo o tornozelo, com biqueira protetora de metal, com sola de madeira, calçado em que a gáspea ou parte superior é constituída por tiras, calçado de interior, calçado para desporto e calçado ortopédico)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218"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64039105</w:t>
            </w:r>
          </w:p>
        </w:tc>
        <w:tc>
          <w:tcPr>
            <w:tcW w:w="920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Calçado com sola exterior de borracha, plásticos ou couro reconstituído, com parte superior de couro natural, cobrindo o tornozelo, com sola de madeira, sem palmilhas de acabamento nem biqueira protetora de metal</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bl>
    <w:p>
      <w:pPr>
        <w:rPr>
          <w:noProof/>
        </w:rPr>
      </w:pPr>
    </w:p>
    <w:sectPr>
      <w:headerReference w:type="default" r:id="rId15"/>
      <w:footerReference w:type="default" r:id="rId16"/>
      <w:headerReference w:type="first" r:id="rId17"/>
      <w:footerReference w:type="first" r:id="rId18"/>
      <w:pgSz w:w="16839" w:h="11907" w:orient="landscape"/>
      <w:pgMar w:top="1417" w:right="1134" w:bottom="1417" w:left="1134"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PT</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PT</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PT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A46231A"/>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4AD2A732"/>
    <w:lvl w:ilvl="0">
      <w:start w:val="1"/>
      <w:numFmt w:val="decimal"/>
      <w:pStyle w:val="ListNumber3"/>
      <w:lvlText w:val="%1."/>
      <w:lvlJc w:val="left"/>
      <w:pPr>
        <w:tabs>
          <w:tab w:val="num" w:pos="926"/>
        </w:tabs>
        <w:ind w:left="926" w:hanging="360"/>
      </w:pPr>
    </w:lvl>
  </w:abstractNum>
  <w:abstractNum w:abstractNumId="2">
    <w:nsid w:val="FFFFFF7F"/>
    <w:multiLevelType w:val="singleLevel"/>
    <w:tmpl w:val="24449D62"/>
    <w:lvl w:ilvl="0">
      <w:start w:val="1"/>
      <w:numFmt w:val="decimal"/>
      <w:pStyle w:val="ListNumber2"/>
      <w:lvlText w:val="%1."/>
      <w:lvlJc w:val="left"/>
      <w:pPr>
        <w:tabs>
          <w:tab w:val="num" w:pos="643"/>
        </w:tabs>
        <w:ind w:left="643" w:hanging="360"/>
      </w:pPr>
    </w:lvl>
  </w:abstractNum>
  <w:abstractNum w:abstractNumId="3">
    <w:nsid w:val="FFFFFF81"/>
    <w:multiLevelType w:val="singleLevel"/>
    <w:tmpl w:val="8820A2E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1FA967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AE6CD13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6C20A154"/>
    <w:lvl w:ilvl="0">
      <w:start w:val="1"/>
      <w:numFmt w:val="decimal"/>
      <w:pStyle w:val="ListNumber"/>
      <w:lvlText w:val="%1."/>
      <w:lvlJc w:val="left"/>
      <w:pPr>
        <w:tabs>
          <w:tab w:val="num" w:pos="360"/>
        </w:tabs>
        <w:ind w:left="360" w:hanging="360"/>
      </w:pPr>
    </w:lvl>
  </w:abstractNum>
  <w:abstractNum w:abstractNumId="7">
    <w:nsid w:val="FFFFFF89"/>
    <w:multiLevelType w:val="singleLevel"/>
    <w:tmpl w:val="BE80B354"/>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8"/>
  </w:num>
  <w:num w:numId="10">
    <w:abstractNumId w:val="12"/>
  </w:num>
  <w:num w:numId="11">
    <w:abstractNumId w:val="20"/>
  </w:num>
  <w:num w:numId="12">
    <w:abstractNumId w:val="11"/>
  </w:num>
  <w:num w:numId="13">
    <w:abstractNumId w:val="13"/>
  </w:num>
  <w:num w:numId="14">
    <w:abstractNumId w:val="9"/>
  </w:num>
  <w:num w:numId="15">
    <w:abstractNumId w:val="19"/>
  </w:num>
  <w:num w:numId="16">
    <w:abstractNumId w:val="8"/>
  </w:num>
  <w:num w:numId="17">
    <w:abstractNumId w:val="14"/>
  </w:num>
  <w:num w:numId="18">
    <w:abstractNumId w:val="16"/>
  </w:num>
  <w:num w:numId="19">
    <w:abstractNumId w:val="17"/>
  </w:num>
  <w:num w:numId="20">
    <w:abstractNumId w:val="10"/>
  </w:num>
  <w:num w:numId="21">
    <w:abstractNumId w:val="15"/>
  </w:num>
  <w:num w:numId="22">
    <w:abstractNumId w:val="21"/>
  </w:num>
  <w:num w:numId="23">
    <w:abstractNumId w:val="18"/>
  </w:num>
  <w:num w:numId="24">
    <w:abstractNumId w:val="12"/>
  </w:num>
  <w:num w:numId="25">
    <w:abstractNumId w:val="20"/>
  </w:num>
  <w:num w:numId="26">
    <w:abstractNumId w:val="11"/>
  </w:num>
  <w:num w:numId="27">
    <w:abstractNumId w:val="13"/>
  </w:num>
  <w:num w:numId="28">
    <w:abstractNumId w:val="9"/>
  </w:num>
  <w:num w:numId="29">
    <w:abstractNumId w:val="19"/>
  </w:num>
  <w:num w:numId="30">
    <w:abstractNumId w:val="8"/>
  </w:num>
  <w:num w:numId="31">
    <w:abstractNumId w:val="14"/>
  </w:num>
  <w:num w:numId="32">
    <w:abstractNumId w:val="16"/>
  </w:num>
  <w:num w:numId="33">
    <w:abstractNumId w:val="17"/>
  </w:num>
  <w:num w:numId="34">
    <w:abstractNumId w:val="10"/>
  </w:num>
  <w:num w:numId="35">
    <w:abstractNumId w:val="15"/>
  </w:num>
  <w:num w:numId="36">
    <w:abstractNumId w:val="21"/>
  </w:num>
  <w:num w:numId="37">
    <w:abstractNumId w:val="18"/>
  </w:num>
  <w:num w:numId="38">
    <w:abstractNumId w:val="12"/>
  </w:num>
  <w:num w:numId="39">
    <w:abstractNumId w:val="20"/>
  </w:num>
  <w:num w:numId="40">
    <w:abstractNumId w:val="11"/>
  </w:num>
  <w:num w:numId="41">
    <w:abstractNumId w:val="13"/>
  </w:num>
  <w:num w:numId="42">
    <w:abstractNumId w:val="9"/>
  </w:num>
  <w:num w:numId="43">
    <w:abstractNumId w:val="19"/>
  </w:num>
  <w:num w:numId="44">
    <w:abstractNumId w:val="8"/>
  </w:num>
  <w:num w:numId="45">
    <w:abstractNumId w:val="14"/>
  </w:num>
  <w:num w:numId="46">
    <w:abstractNumId w:val="16"/>
  </w:num>
  <w:num w:numId="47">
    <w:abstractNumId w:val="17"/>
  </w:num>
  <w:num w:numId="48">
    <w:abstractNumId w:val="10"/>
  </w:num>
  <w:num w:numId="49">
    <w:abstractNumId w:val="15"/>
  </w:num>
  <w:num w:numId="50">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hideSpellingErrors/>
  <w:hideGrammaticalErrors/>
  <w:attachedTemplate r:id="rId1"/>
  <w:revisionView w:markup="0"/>
  <w:defaultTabStop w:val="720"/>
  <w:hyphenationZone w:val="425"/>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6-03-23 15:51:06"/>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LW_ACCOMPAGNANT" w:val="da"/>
    <w:docVar w:name="LW_ACCOMPAGNANT.CP" w:val="da"/>
    <w:docVar w:name="LW_ANNEX_NBR_FIRST" w:val="4"/>
    <w:docVar w:name="LW_ANNEX_NBR_LAST" w:val="4"/>
    <w:docVar w:name="LW_CONFIDENCE" w:val=" "/>
    <w:docVar w:name="LW_CONST_RESTREINT_UE" w:val="RESTREINT UE"/>
    <w:docVar w:name="LW_CORRIGENDUM" w:val="&lt;UNUSED&gt;"/>
    <w:docVar w:name="LW_COVERPAGE_GUID" w:val="CF6149C2D4224D368D72D639F9C67A41"/>
    <w:docVar w:name="LW_CROSSREFERENCE" w:val="&lt;UNUSED&gt;"/>
    <w:docVar w:name="LW_DocType" w:val="ANNEX"/>
    <w:docVar w:name="LW_EMISSION" w:val="4.4.2016"/>
    <w:docVar w:name="LW_EMISSION_ISODATE" w:val="2016-04-04"/>
    <w:docVar w:name="LW_EMISSION_LOCATION" w:val="BRX"/>
    <w:docVar w:name="LW_EMISSION_PREFIX" w:val="Bruxelas, "/>
    <w:docVar w:name="LW_EMISSION_SUFFIX" w:val=" "/>
    <w:docVar w:name="LW_ID_DOCSTRUCTURE" w:val="COM/ANNEX"/>
    <w:docVar w:name="LW_ID_DOCTYPE" w:val="SG-017"/>
    <w:docVar w:name="LW_LANGUE" w:val="PT"/>
    <w:docVar w:name="LW_MARKING" w:val="&lt;UNUSED&gt;"/>
    <w:docVar w:name="LW_NOM.INST" w:val="COMISSÃO EUROPEIA"/>
    <w:docVar w:name="LW_NOM.INST_JOINTDOC" w:val="&lt;EMPTY&gt;"/>
    <w:docVar w:name="LW_OBJETACTEPRINCIPAL" w:val="relativa à assinatura, em nome da União e dos seus Estados-Membros, e à aplicação provisória do Protocolo de Adesão ao Acordo Comercial entre a União Europeia e os seus Estados-Membros, por um lado, e a Colômbia e o Peru, por outro, para ter em conta a adesão do Equador_x000b_"/>
    <w:docVar w:name="LW_OBJETACTEPRINCIPAL.CP" w:val="relativa à assinatura, em nome da União e dos seus Estados-Membros, e à aplicação provisória do Protocolo de Adesão ao Acordo Comercial entre a União Europeia e os seus Estados-Membros, por um lado, e a Colômbia e o Peru, por outro, para ter em conta a adesão do Equador_x000b_"/>
    <w:docVar w:name="LW_PART_NBR" w:val="4"/>
    <w:docVar w:name="LW_PART_NBR_TOTAL" w:val="7"/>
    <w:docVar w:name="LW_REF.INST.NEW" w:val="COM"/>
    <w:docVar w:name="LW_REF.INST.NEW_ADOPTED" w:val="final"/>
    <w:docVar w:name="LW_REF.INST.NEW_TEXT" w:val="(2016) 173"/>
    <w:docVar w:name="LW_REF.INTERNE" w:val="&lt;UNUSED&gt;"/>
    <w:docVar w:name="LW_SUPERTITRE" w:val="&lt;UNUSED&gt;"/>
    <w:docVar w:name="LW_TITRE.OBJ.CP" w:val="&lt;UNUSED&gt;"/>
    <w:docVar w:name="LW_TYPE.DOC" w:val="ANEXO"/>
    <w:docVar w:name="LW_TYPE.DOC.CP" w:val="ANEXO"/>
    <w:docVar w:name="LW_TYPEACTEPRINCIPAL" w:val="Proposta de Decisão do Conselho"/>
    <w:docVar w:name="LW_TYPEACTEPRINCIPAL.CP" w:val="Proposta de Decisão do Conselho"/>
  </w:docVar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BE" w:eastAsia="fr-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sz w:val="24"/>
      <w:lang w:val="pt-PT"/>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styleId="FollowedHyperlink">
    <w:name w:val="FollowedHyperlink"/>
    <w:uiPriority w:val="99"/>
    <w:semiHidden/>
    <w:unhideWhenUsed/>
    <w:rPr>
      <w:color w:val="800080"/>
      <w:u w:val="single"/>
    </w:rPr>
  </w:style>
  <w:style w:type="paragraph" w:customStyle="1" w:styleId="font5">
    <w:name w:val="font5"/>
    <w:basedOn w:val="Normal"/>
    <w:pPr>
      <w:spacing w:before="100" w:beforeAutospacing="1" w:after="100" w:afterAutospacing="1"/>
      <w:jc w:val="left"/>
    </w:pPr>
    <w:rPr>
      <w:rFonts w:ascii="Arial" w:eastAsia="Times New Roman" w:hAnsi="Arial" w:cs="Arial"/>
      <w:b/>
      <w:bCs/>
      <w:sz w:val="20"/>
      <w:szCs w:val="20"/>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6">
    <w:name w:val="xl66"/>
    <w:basedOn w:val="Normal"/>
    <w:pPr>
      <w:pBdr>
        <w:top w:val="single" w:sz="4" w:space="0" w:color="000000"/>
        <w:left w:val="single" w:sz="4" w:space="0" w:color="000000"/>
      </w:pBdr>
      <w:spacing w:before="100" w:beforeAutospacing="1" w:after="100" w:afterAutospacing="1"/>
      <w:jc w:val="right"/>
    </w:pPr>
    <w:rPr>
      <w:rFonts w:ascii="Arial" w:eastAsia="Times New Roman" w:hAnsi="Arial" w:cs="Arial"/>
      <w:sz w:val="20"/>
      <w:szCs w:val="20"/>
    </w:rPr>
  </w:style>
  <w:style w:type="paragraph" w:customStyle="1" w:styleId="xl67">
    <w:name w:val="xl67"/>
    <w:basedOn w:val="Normal"/>
    <w:pPr>
      <w:spacing w:before="100" w:beforeAutospacing="1" w:after="100" w:afterAutospacing="1"/>
      <w:jc w:val="left"/>
    </w:pPr>
    <w:rPr>
      <w:rFonts w:eastAsia="Times New Roman"/>
      <w:szCs w:val="24"/>
    </w:rPr>
  </w:style>
  <w:style w:type="paragraph" w:customStyle="1" w:styleId="xl68">
    <w:name w:val="xl68"/>
    <w:basedOn w:val="Normal"/>
    <w:pPr>
      <w:spacing w:before="100" w:beforeAutospacing="1" w:after="100" w:afterAutospacing="1"/>
      <w:jc w:val="center"/>
      <w:textAlignment w:val="center"/>
    </w:pPr>
    <w:rPr>
      <w:rFonts w:eastAsia="Times New Roman"/>
      <w:szCs w:val="2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Cs w:val="2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Cs w:val="24"/>
    </w:rPr>
  </w:style>
  <w:style w:type="paragraph" w:customStyle="1" w:styleId="xl80">
    <w:name w:val="xl80"/>
    <w:basedOn w:val="Normal"/>
    <w:pPr>
      <w:pBdr>
        <w:left w:val="single" w:sz="4" w:space="0" w:color="000000"/>
      </w:pBdr>
      <w:spacing w:before="100" w:beforeAutospacing="1" w:after="100" w:afterAutospacing="1"/>
      <w:jc w:val="right"/>
    </w:pPr>
    <w:rPr>
      <w:rFonts w:ascii="Arial" w:eastAsia="Times New Roman" w:hAnsi="Arial" w:cs="Arial"/>
      <w:sz w:val="20"/>
      <w:szCs w:val="20"/>
    </w:rPr>
  </w:style>
  <w:style w:type="paragraph" w:styleId="Caption">
    <w:name w:val="caption"/>
    <w:basedOn w:val="Normal"/>
    <w:next w:val="Normal"/>
    <w:uiPriority w:val="35"/>
    <w:semiHidden/>
    <w:unhideWhenUsed/>
    <w:qFormat/>
    <w:rPr>
      <w:b/>
      <w:bCs/>
      <w:sz w:val="20"/>
      <w:szCs w:val="20"/>
    </w:rPr>
  </w:style>
  <w:style w:type="paragraph" w:styleId="TableofFigures">
    <w:name w:val="table of figures"/>
    <w:basedOn w:val="Normal"/>
    <w:next w:val="Normal"/>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link w:val="CommentText"/>
    <w:uiPriority w:val="99"/>
    <w:semiHidden/>
    <w:rPr>
      <w:rFonts w:ascii="Times New Roman" w:hAnsi="Times New Roma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35"/>
        <w:tab w:val="right" w:pos="9071"/>
      </w:tabs>
      <w:spacing w:before="0"/>
    </w:pPr>
    <w:rPr>
      <w:rFonts w:eastAsiaTheme="minorHAnsi"/>
      <w:lang w:eastAsia="en-US"/>
    </w:rPr>
  </w:style>
  <w:style w:type="character" w:customStyle="1" w:styleId="HeaderChar">
    <w:name w:val="Header Char"/>
    <w:basedOn w:val="DefaultParagraphFont"/>
    <w:link w:val="Header"/>
    <w:uiPriority w:val="99"/>
    <w:rPr>
      <w:rFonts w:ascii="Times New Roman" w:eastAsiaTheme="minorHAnsi" w:hAnsi="Times New Roman"/>
      <w:sz w:val="24"/>
      <w:lang w:val="pt-PT" w:eastAsia="en-US"/>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rFonts w:eastAsiaTheme="minorHAnsi"/>
      <w:lang w:eastAsia="en-US"/>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BE" w:eastAsia="fr-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sz w:val="24"/>
      <w:lang w:val="pt-PT"/>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styleId="FollowedHyperlink">
    <w:name w:val="FollowedHyperlink"/>
    <w:uiPriority w:val="99"/>
    <w:semiHidden/>
    <w:unhideWhenUsed/>
    <w:rPr>
      <w:color w:val="800080"/>
      <w:u w:val="single"/>
    </w:rPr>
  </w:style>
  <w:style w:type="paragraph" w:customStyle="1" w:styleId="font5">
    <w:name w:val="font5"/>
    <w:basedOn w:val="Normal"/>
    <w:pPr>
      <w:spacing w:before="100" w:beforeAutospacing="1" w:after="100" w:afterAutospacing="1"/>
      <w:jc w:val="left"/>
    </w:pPr>
    <w:rPr>
      <w:rFonts w:ascii="Arial" w:eastAsia="Times New Roman" w:hAnsi="Arial" w:cs="Arial"/>
      <w:b/>
      <w:bCs/>
      <w:sz w:val="20"/>
      <w:szCs w:val="20"/>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6">
    <w:name w:val="xl66"/>
    <w:basedOn w:val="Normal"/>
    <w:pPr>
      <w:pBdr>
        <w:top w:val="single" w:sz="4" w:space="0" w:color="000000"/>
        <w:left w:val="single" w:sz="4" w:space="0" w:color="000000"/>
      </w:pBdr>
      <w:spacing w:before="100" w:beforeAutospacing="1" w:after="100" w:afterAutospacing="1"/>
      <w:jc w:val="right"/>
    </w:pPr>
    <w:rPr>
      <w:rFonts w:ascii="Arial" w:eastAsia="Times New Roman" w:hAnsi="Arial" w:cs="Arial"/>
      <w:sz w:val="20"/>
      <w:szCs w:val="20"/>
    </w:rPr>
  </w:style>
  <w:style w:type="paragraph" w:customStyle="1" w:styleId="xl67">
    <w:name w:val="xl67"/>
    <w:basedOn w:val="Normal"/>
    <w:pPr>
      <w:spacing w:before="100" w:beforeAutospacing="1" w:after="100" w:afterAutospacing="1"/>
      <w:jc w:val="left"/>
    </w:pPr>
    <w:rPr>
      <w:rFonts w:eastAsia="Times New Roman"/>
      <w:szCs w:val="24"/>
    </w:rPr>
  </w:style>
  <w:style w:type="paragraph" w:customStyle="1" w:styleId="xl68">
    <w:name w:val="xl68"/>
    <w:basedOn w:val="Normal"/>
    <w:pPr>
      <w:spacing w:before="100" w:beforeAutospacing="1" w:after="100" w:afterAutospacing="1"/>
      <w:jc w:val="center"/>
      <w:textAlignment w:val="center"/>
    </w:pPr>
    <w:rPr>
      <w:rFonts w:eastAsia="Times New Roman"/>
      <w:szCs w:val="2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Cs w:val="2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Cs w:val="24"/>
    </w:rPr>
  </w:style>
  <w:style w:type="paragraph" w:customStyle="1" w:styleId="xl80">
    <w:name w:val="xl80"/>
    <w:basedOn w:val="Normal"/>
    <w:pPr>
      <w:pBdr>
        <w:left w:val="single" w:sz="4" w:space="0" w:color="000000"/>
      </w:pBdr>
      <w:spacing w:before="100" w:beforeAutospacing="1" w:after="100" w:afterAutospacing="1"/>
      <w:jc w:val="right"/>
    </w:pPr>
    <w:rPr>
      <w:rFonts w:ascii="Arial" w:eastAsia="Times New Roman" w:hAnsi="Arial" w:cs="Arial"/>
      <w:sz w:val="20"/>
      <w:szCs w:val="20"/>
    </w:rPr>
  </w:style>
  <w:style w:type="paragraph" w:styleId="Caption">
    <w:name w:val="caption"/>
    <w:basedOn w:val="Normal"/>
    <w:next w:val="Normal"/>
    <w:uiPriority w:val="35"/>
    <w:semiHidden/>
    <w:unhideWhenUsed/>
    <w:qFormat/>
    <w:rPr>
      <w:b/>
      <w:bCs/>
      <w:sz w:val="20"/>
      <w:szCs w:val="20"/>
    </w:rPr>
  </w:style>
  <w:style w:type="paragraph" w:styleId="TableofFigures">
    <w:name w:val="table of figures"/>
    <w:basedOn w:val="Normal"/>
    <w:next w:val="Normal"/>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link w:val="CommentText"/>
    <w:uiPriority w:val="99"/>
    <w:semiHidden/>
    <w:rPr>
      <w:rFonts w:ascii="Times New Roman" w:hAnsi="Times New Roma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35"/>
        <w:tab w:val="right" w:pos="9071"/>
      </w:tabs>
      <w:spacing w:before="0"/>
    </w:pPr>
    <w:rPr>
      <w:rFonts w:eastAsiaTheme="minorHAnsi"/>
      <w:lang w:eastAsia="en-US"/>
    </w:rPr>
  </w:style>
  <w:style w:type="character" w:customStyle="1" w:styleId="HeaderChar">
    <w:name w:val="Header Char"/>
    <w:basedOn w:val="DefaultParagraphFont"/>
    <w:link w:val="Header"/>
    <w:uiPriority w:val="99"/>
    <w:rPr>
      <w:rFonts w:ascii="Times New Roman" w:eastAsiaTheme="minorHAnsi" w:hAnsi="Times New Roman"/>
      <w:sz w:val="24"/>
      <w:lang w:val="pt-PT" w:eastAsia="en-US"/>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rFonts w:eastAsiaTheme="minorHAnsi"/>
      <w:lang w:eastAsia="en-US"/>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080786">
      <w:bodyDiv w:val="1"/>
      <w:marLeft w:val="0"/>
      <w:marRight w:val="0"/>
      <w:marTop w:val="0"/>
      <w:marBottom w:val="0"/>
      <w:divBdr>
        <w:top w:val="none" w:sz="0" w:space="0" w:color="auto"/>
        <w:left w:val="none" w:sz="0" w:space="0" w:color="auto"/>
        <w:bottom w:val="none" w:sz="0" w:space="0" w:color="auto"/>
        <w:right w:val="none" w:sz="0" w:space="0" w:color="auto"/>
      </w:divBdr>
    </w:div>
    <w:div w:id="100370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8"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2</TotalTime>
  <Pages>157</Pages>
  <Words>52495</Words>
  <Characters>271928</Characters>
  <Application>Microsoft Office Word</Application>
  <DocSecurity>0</DocSecurity>
  <Lines>8497</Lines>
  <Paragraphs>7052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317371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cp:revision>
  <cp:lastPrinted>2015-05-26T08:58:00Z</cp:lastPrinted>
  <dcterms:created xsi:type="dcterms:W3CDTF">2016-03-07T10:15:00Z</dcterms:created>
  <dcterms:modified xsi:type="dcterms:W3CDTF">2016-03-23T14:51:00Z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20141001</vt:lpwstr>
  </property>
  <property fmtid="{D5CDD505-2E9C-101B-9397-08002B2CF9AE}" pid="7" name="First annex">
    <vt:lpwstr>4</vt:lpwstr>
  </property>
  <property fmtid="{D5CDD505-2E9C-101B-9397-08002B2CF9AE}" pid="8" name="Last annex">
    <vt:lpwstr>4</vt:lpwstr>
  </property>
  <property fmtid="{D5CDD505-2E9C-101B-9397-08002B2CF9AE}" pid="9" name="Part">
    <vt:lpwstr>4</vt:lpwstr>
  </property>
  <property fmtid="{D5CDD505-2E9C-101B-9397-08002B2CF9AE}" pid="10" name="Total parts">
    <vt:lpwstr>7</vt:lpwstr>
  </property>
  <property fmtid="{D5CDD505-2E9C-101B-9397-08002B2CF9AE}" pid="11" name="LWTemplateID">
    <vt:lpwstr>SG-017</vt:lpwstr>
  </property>
  <property fmtid="{D5CDD505-2E9C-101B-9397-08002B2CF9AE}" pid="12" name="DQCStatus">
    <vt:lpwstr>Green (DQC version 03)</vt:lpwstr>
  </property>
  <property name="OP_sanitized" fmtid="{D5CDD505-2E9C-101B-9397-08002B2CF9AE}" pid="13">
    <vt:lpwstr>True</vt:lpwstr>
  </property>
</Properties>
</file>