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AD74A" w14:textId="3A00FEBF" w:rsidR="007D057D" w:rsidRPr="00A0501D" w:rsidRDefault="00786A82" w:rsidP="00786A82">
      <w:pPr>
        <w:pStyle w:val="Pagedecouverture"/>
        <w:rPr>
          <w:noProof/>
        </w:rPr>
      </w:pPr>
      <w:r>
        <w:rPr>
          <w:noProof/>
        </w:rPr>
        <w:pict w14:anchorId="32A64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2C8E774-B578-4F6D-A382-9F7B627928C2" style="width:455.25pt;height:339.75pt">
            <v:imagedata r:id="rId11" o:title=""/>
          </v:shape>
        </w:pict>
      </w:r>
    </w:p>
    <w:p w14:paraId="4772287F" w14:textId="77777777" w:rsidR="007D057D" w:rsidRPr="00A0501D" w:rsidRDefault="007D057D" w:rsidP="007D057D">
      <w:pPr>
        <w:rPr>
          <w:noProof/>
          <w:szCs w:val="24"/>
        </w:rPr>
        <w:sectPr w:rsidR="007D057D" w:rsidRPr="00A0501D" w:rsidSect="00786A82">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4C7BEB0B" w14:textId="77777777" w:rsidR="007D057D" w:rsidRPr="00A0501D" w:rsidRDefault="007D057D" w:rsidP="009F0C8E">
      <w:pPr>
        <w:pStyle w:val="Annexetitre"/>
        <w:rPr>
          <w:noProof/>
          <w:szCs w:val="24"/>
        </w:rPr>
      </w:pPr>
      <w:bookmarkStart w:id="0" w:name="_Hlk232675373"/>
      <w:bookmarkStart w:id="1" w:name="_GoBack"/>
      <w:bookmarkEnd w:id="1"/>
      <w:r w:rsidRPr="00A0501D">
        <w:rPr>
          <w:noProof/>
        </w:rPr>
        <w:lastRenderedPageBreak/>
        <w:t>I PRIEDAS</w:t>
      </w:r>
    </w:p>
    <w:p w14:paraId="48F4D625" w14:textId="35A217E4" w:rsidR="007D057D" w:rsidRPr="00A0501D" w:rsidRDefault="007D057D" w:rsidP="007D057D">
      <w:pPr>
        <w:shd w:val="clear" w:color="auto" w:fill="FFFFFF"/>
        <w:jc w:val="center"/>
        <w:rPr>
          <w:rFonts w:eastAsia="Times New Roman"/>
          <w:b/>
          <w:bCs/>
          <w:noProof/>
          <w:color w:val="000000"/>
          <w:szCs w:val="24"/>
        </w:rPr>
      </w:pPr>
      <w:r w:rsidRPr="00A0501D">
        <w:rPr>
          <w:b/>
          <w:noProof/>
          <w:color w:val="000000"/>
        </w:rPr>
        <w:t>Produktų, kuriems taikytinos 1 straipsnio a punkte nurodytos prekybos liberalizavimo priemonės, sąrašas</w:t>
      </w:r>
    </w:p>
    <w:bookmarkEnd w:id="0"/>
    <w:p w14:paraId="73C8186A" w14:textId="77777777" w:rsidR="007D057D" w:rsidRPr="00A0501D" w:rsidRDefault="007D057D" w:rsidP="007D057D">
      <w:pPr>
        <w:shd w:val="clear" w:color="auto" w:fill="FFFFFF"/>
        <w:spacing w:after="0"/>
        <w:rPr>
          <w:rFonts w:eastAsia="Times New Roman"/>
          <w:noProof/>
          <w:color w:val="000000"/>
          <w:szCs w:val="24"/>
        </w:rPr>
      </w:pPr>
      <w:r w:rsidRPr="00A0501D">
        <w:rPr>
          <w:noProof/>
          <w:color w:val="000000"/>
        </w:rPr>
        <w:t>Nepaisant Kombinuotosios nomenklatūros (KN) aiškinimo taisyklių, produktų aprašymas turi būti laikomas orientaciniu, o muitų tarifų lengvatos nustatomos pagal KN kodus. Jeigu nurodyti ex KN kodai, muitų tarifų lengvatos turi būti nustatomos kartu pagal KN kodą ir aprašymą.</w:t>
      </w:r>
    </w:p>
    <w:p w14:paraId="5E5D8594" w14:textId="77777777" w:rsidR="007D057D" w:rsidRPr="00A0501D" w:rsidRDefault="007D057D" w:rsidP="007D057D">
      <w:pPr>
        <w:shd w:val="clear" w:color="auto" w:fill="FFFFFF"/>
        <w:spacing w:after="0"/>
        <w:rPr>
          <w:rFonts w:eastAsia="Times New Roman"/>
          <w:noProof/>
          <w:color w:val="000000"/>
          <w:szCs w:val="24"/>
        </w:rPr>
      </w:pPr>
      <w:r w:rsidRPr="00A0501D">
        <w:rPr>
          <w:noProof/>
          <w:color w:val="000000"/>
        </w:rPr>
        <w:t>Produktams, kurių KN kodas pažymėtas žvaigždute (*), taikomos atitinkamuose Sąjungos teisės aktuose nustatytos sąlygos.</w:t>
      </w:r>
    </w:p>
    <w:p w14:paraId="44DA6E55" w14:textId="77777777" w:rsidR="007D057D" w:rsidRPr="00A0501D" w:rsidRDefault="007D057D" w:rsidP="007D057D">
      <w:pPr>
        <w:shd w:val="clear" w:color="auto" w:fill="FFFFFF"/>
        <w:spacing w:after="0"/>
        <w:rPr>
          <w:rFonts w:eastAsia="Times New Roman"/>
          <w:noProof/>
          <w:color w:val="000000"/>
          <w:szCs w:val="24"/>
        </w:rPr>
      </w:pPr>
      <w:r w:rsidRPr="00A0501D">
        <w:rPr>
          <w:noProof/>
          <w:color w:val="000000"/>
        </w:rPr>
        <w:t>Kad būtų paprasčiau, produktai yra suskirstyti į grupes. Grupėms gali būti priskirta produktų, kuriems Bendrojo muitų tarifo muitų taikymas buvo atšauktas arba suspenduotas.</w:t>
      </w:r>
    </w:p>
    <w:p w14:paraId="0AC79E7B" w14:textId="77777777" w:rsidR="007D057D" w:rsidRPr="00A0501D" w:rsidRDefault="007D057D" w:rsidP="007D057D">
      <w:pPr>
        <w:shd w:val="clear" w:color="auto" w:fill="FFFFFF"/>
        <w:spacing w:after="150"/>
        <w:jc w:val="center"/>
        <w:rPr>
          <w:rFonts w:eastAsia="Times New Roman"/>
          <w:noProof/>
          <w:color w:val="000000"/>
          <w:szCs w:val="24"/>
          <w:lang w:eastAsia="en-IE"/>
        </w:rPr>
      </w:pPr>
    </w:p>
    <w:tbl>
      <w:tblPr>
        <w:tblW w:w="12597" w:type="dxa"/>
        <w:jc w:val="center"/>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21"/>
        <w:gridCol w:w="152"/>
        <w:gridCol w:w="2115"/>
        <w:gridCol w:w="10309"/>
      </w:tblGrid>
      <w:tr w:rsidR="007D057D" w:rsidRPr="00A0501D" w14:paraId="472C4C2D"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71781DE" w14:textId="77777777" w:rsidR="007D057D" w:rsidRPr="00A0501D" w:rsidRDefault="007D057D" w:rsidP="000D13AB">
            <w:pPr>
              <w:spacing w:before="60" w:after="60"/>
              <w:rPr>
                <w:rFonts w:eastAsia="Times New Roman"/>
                <w:b/>
                <w:bCs/>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BDDE96E" w14:textId="77777777" w:rsidR="007D057D" w:rsidRPr="00A0501D" w:rsidRDefault="007D057D" w:rsidP="000D13AB">
            <w:pPr>
              <w:spacing w:before="60" w:after="60"/>
              <w:rPr>
                <w:rFonts w:eastAsia="Times New Roman"/>
                <w:b/>
                <w:bCs/>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B50FB41" w14:textId="77777777" w:rsidR="007D057D" w:rsidRPr="00A0501D" w:rsidRDefault="007D057D" w:rsidP="000D13AB">
            <w:pPr>
              <w:spacing w:before="60" w:after="60"/>
              <w:rPr>
                <w:rFonts w:eastAsia="Times New Roman"/>
                <w:b/>
                <w:bCs/>
                <w:noProof/>
                <w:szCs w:val="24"/>
              </w:rPr>
            </w:pPr>
            <w:r w:rsidRPr="00A0501D">
              <w:rPr>
                <w:b/>
                <w:noProof/>
              </w:rPr>
              <w:t>KN kodas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C39B5F" w14:textId="77777777" w:rsidR="007D057D" w:rsidRPr="00A0501D" w:rsidRDefault="007D057D" w:rsidP="000D13AB">
            <w:pPr>
              <w:spacing w:before="60" w:after="60"/>
              <w:rPr>
                <w:rFonts w:eastAsia="Times New Roman"/>
                <w:b/>
                <w:bCs/>
                <w:noProof/>
                <w:szCs w:val="24"/>
              </w:rPr>
            </w:pPr>
            <w:r w:rsidRPr="00A0501D">
              <w:rPr>
                <w:b/>
                <w:noProof/>
              </w:rPr>
              <w:t>Aprašymas</w:t>
            </w:r>
          </w:p>
        </w:tc>
      </w:tr>
      <w:tr w:rsidR="007D057D" w:rsidRPr="00A0501D" w14:paraId="12D810C4"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9732AD3" w14:textId="77777777" w:rsidR="007D057D" w:rsidRPr="00A0501D" w:rsidRDefault="007D057D" w:rsidP="000D13AB">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23E9747"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3E423A" w14:textId="77777777" w:rsidR="007D057D" w:rsidRPr="00A0501D" w:rsidRDefault="170DFF8C" w:rsidP="4751BDE9">
            <w:pPr>
              <w:spacing w:before="60" w:after="60"/>
              <w:rPr>
                <w:rFonts w:eastAsia="Times New Roman"/>
                <w:noProof/>
              </w:rPr>
            </w:pPr>
            <w:r w:rsidRPr="00A0501D">
              <w:rPr>
                <w:noProof/>
              </w:rPr>
              <w:t>0101 29 90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7F9731" w14:textId="77777777" w:rsidR="007D057D" w:rsidRPr="00A0501D" w:rsidRDefault="170DFF8C" w:rsidP="4751BDE9">
            <w:pPr>
              <w:spacing w:before="60" w:after="60"/>
              <w:rPr>
                <w:rFonts w:eastAsia="Times New Roman"/>
                <w:noProof/>
              </w:rPr>
            </w:pPr>
            <w:r w:rsidRPr="00A0501D">
              <w:rPr>
                <w:noProof/>
              </w:rPr>
              <w:t>Gyvi arkliai, išskyrus grynaveislius veislinius gyvulius, išskyrus skerstinus</w:t>
            </w:r>
          </w:p>
        </w:tc>
      </w:tr>
      <w:tr w:rsidR="007D057D" w:rsidRPr="00A0501D" w14:paraId="421B588F" w14:textId="77777777" w:rsidTr="001F5D59">
        <w:trPr>
          <w:trHeight w:val="300"/>
          <w:jc w:val="center"/>
        </w:trPr>
        <w:tc>
          <w:tcPr>
            <w:tcW w:w="21" w:type="dxa"/>
            <w:vMerge/>
            <w:vAlign w:val="center"/>
          </w:tcPr>
          <w:p w14:paraId="0607DA24"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6484D9F"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D6D5F4" w14:textId="77777777" w:rsidR="007D057D" w:rsidRPr="00A0501D" w:rsidRDefault="007D057D" w:rsidP="000D13AB">
            <w:pPr>
              <w:spacing w:before="60" w:after="60"/>
              <w:rPr>
                <w:rFonts w:eastAsia="Times New Roman"/>
                <w:noProof/>
                <w:szCs w:val="24"/>
              </w:rPr>
            </w:pPr>
            <w:r w:rsidRPr="00A0501D">
              <w:rPr>
                <w:noProof/>
              </w:rPr>
              <w:t>0101 30 00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DAE1F6" w14:textId="77777777" w:rsidR="007D057D" w:rsidRPr="00A0501D" w:rsidRDefault="007D057D" w:rsidP="000D13AB">
            <w:pPr>
              <w:spacing w:before="60" w:after="60"/>
              <w:rPr>
                <w:rFonts w:eastAsia="Times New Roman"/>
                <w:noProof/>
                <w:szCs w:val="24"/>
              </w:rPr>
            </w:pPr>
            <w:r w:rsidRPr="00A0501D">
              <w:rPr>
                <w:noProof/>
              </w:rPr>
              <w:t>Gyvi asilai</w:t>
            </w:r>
          </w:p>
        </w:tc>
      </w:tr>
      <w:tr w:rsidR="007D057D" w:rsidRPr="00A0501D" w14:paraId="4FBD0598" w14:textId="77777777" w:rsidTr="001F5D59">
        <w:trPr>
          <w:trHeight w:val="300"/>
          <w:jc w:val="center"/>
        </w:trPr>
        <w:tc>
          <w:tcPr>
            <w:tcW w:w="21" w:type="dxa"/>
            <w:vMerge/>
            <w:vAlign w:val="center"/>
          </w:tcPr>
          <w:p w14:paraId="2E2136A6"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B3A49D5"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62F4DD1" w14:textId="77777777" w:rsidR="007D057D" w:rsidRPr="00A0501D" w:rsidRDefault="007D057D" w:rsidP="000D13AB">
            <w:pPr>
              <w:spacing w:before="60" w:after="60"/>
              <w:rPr>
                <w:rFonts w:eastAsia="Times New Roman"/>
                <w:noProof/>
                <w:szCs w:val="24"/>
              </w:rPr>
            </w:pPr>
            <w:r w:rsidRPr="00A0501D">
              <w:rPr>
                <w:noProof/>
              </w:rPr>
              <w:t>0101 90 00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C911CF" w14:textId="77777777" w:rsidR="007D057D" w:rsidRPr="00A0501D" w:rsidRDefault="007D057D" w:rsidP="000D13AB">
            <w:pPr>
              <w:spacing w:before="60" w:after="60"/>
              <w:rPr>
                <w:rFonts w:eastAsia="Times New Roman"/>
                <w:noProof/>
                <w:szCs w:val="24"/>
              </w:rPr>
            </w:pPr>
            <w:r w:rsidRPr="00A0501D">
              <w:rPr>
                <w:noProof/>
              </w:rPr>
              <w:t>Gyvi mulai ir arklėnai</w:t>
            </w:r>
          </w:p>
        </w:tc>
      </w:tr>
      <w:tr w:rsidR="007D057D" w:rsidRPr="00A0501D" w14:paraId="6AA8F84E" w14:textId="77777777" w:rsidTr="001F5D59">
        <w:trPr>
          <w:trHeight w:val="300"/>
          <w:jc w:val="center"/>
        </w:trPr>
        <w:tc>
          <w:tcPr>
            <w:tcW w:w="21" w:type="dxa"/>
            <w:vMerge/>
            <w:vAlign w:val="center"/>
          </w:tcPr>
          <w:p w14:paraId="218C786E"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4F4D021"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E1565B" w14:textId="77777777" w:rsidR="007D057D" w:rsidRPr="00A0501D" w:rsidRDefault="007D057D" w:rsidP="000D13AB">
            <w:pPr>
              <w:spacing w:before="60" w:after="60"/>
              <w:rPr>
                <w:rFonts w:eastAsia="Times New Roman"/>
                <w:noProof/>
                <w:szCs w:val="24"/>
              </w:rPr>
            </w:pPr>
            <w:r w:rsidRPr="00A0501D">
              <w:rPr>
                <w:noProof/>
              </w:rPr>
              <w:t>0104 20 10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BACF22" w14:textId="77777777" w:rsidR="007D057D" w:rsidRPr="00A0501D" w:rsidRDefault="007D057D" w:rsidP="000D13AB">
            <w:pPr>
              <w:spacing w:before="60" w:after="60"/>
              <w:rPr>
                <w:rFonts w:eastAsia="Times New Roman"/>
                <w:noProof/>
                <w:szCs w:val="24"/>
              </w:rPr>
            </w:pPr>
            <w:r w:rsidRPr="00A0501D">
              <w:rPr>
                <w:noProof/>
              </w:rPr>
              <w:t>Gyvos grynaveislės veislinės ožkos</w:t>
            </w:r>
          </w:p>
        </w:tc>
      </w:tr>
      <w:tr w:rsidR="007D057D" w:rsidRPr="00A0501D" w14:paraId="00D7A632" w14:textId="77777777" w:rsidTr="001F5D59">
        <w:trPr>
          <w:trHeight w:val="300"/>
          <w:jc w:val="center"/>
        </w:trPr>
        <w:tc>
          <w:tcPr>
            <w:tcW w:w="21" w:type="dxa"/>
            <w:vMerge/>
            <w:vAlign w:val="center"/>
          </w:tcPr>
          <w:p w14:paraId="6F4AC7F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2E528D7"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5C9440" w14:textId="77777777" w:rsidR="007D057D" w:rsidRPr="00A0501D" w:rsidRDefault="007D057D" w:rsidP="000D13AB">
            <w:pPr>
              <w:spacing w:before="60" w:after="60"/>
              <w:rPr>
                <w:rFonts w:eastAsia="Times New Roman"/>
                <w:noProof/>
                <w:szCs w:val="24"/>
              </w:rPr>
            </w:pPr>
            <w:r w:rsidRPr="00A0501D">
              <w:rPr>
                <w:noProof/>
              </w:rPr>
              <w:t>0106 14 10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6B0346B" w14:textId="77777777" w:rsidR="007D057D" w:rsidRPr="00A0501D" w:rsidRDefault="007D057D" w:rsidP="000D13AB">
            <w:pPr>
              <w:spacing w:before="60" w:after="60"/>
              <w:rPr>
                <w:rFonts w:eastAsia="Times New Roman"/>
                <w:noProof/>
                <w:szCs w:val="24"/>
              </w:rPr>
            </w:pPr>
            <w:r w:rsidRPr="00A0501D">
              <w:rPr>
                <w:noProof/>
              </w:rPr>
              <w:t>Gyvi naminiai triušiai</w:t>
            </w:r>
          </w:p>
        </w:tc>
      </w:tr>
      <w:tr w:rsidR="007D057D" w:rsidRPr="00A0501D" w14:paraId="68054327" w14:textId="77777777" w:rsidTr="001F5D59">
        <w:trPr>
          <w:trHeight w:val="300"/>
          <w:jc w:val="center"/>
        </w:trPr>
        <w:tc>
          <w:tcPr>
            <w:tcW w:w="21" w:type="dxa"/>
            <w:vMerge/>
            <w:vAlign w:val="center"/>
          </w:tcPr>
          <w:p w14:paraId="6C0F7DEA"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95E6B3A"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4460C5" w14:textId="77777777" w:rsidR="007D057D" w:rsidRPr="00A0501D" w:rsidRDefault="007D057D" w:rsidP="000D13AB">
            <w:pPr>
              <w:spacing w:before="60" w:after="60"/>
              <w:rPr>
                <w:rFonts w:eastAsia="Times New Roman"/>
                <w:noProof/>
                <w:szCs w:val="24"/>
              </w:rPr>
            </w:pPr>
            <w:r w:rsidRPr="00A0501D">
              <w:rPr>
                <w:noProof/>
              </w:rPr>
              <w:t>0106 39 10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413119" w14:textId="77777777" w:rsidR="007D057D" w:rsidRPr="00A0501D" w:rsidRDefault="007D057D" w:rsidP="000D13AB">
            <w:pPr>
              <w:spacing w:before="60" w:after="60"/>
              <w:rPr>
                <w:rFonts w:eastAsia="Times New Roman"/>
                <w:noProof/>
                <w:szCs w:val="24"/>
              </w:rPr>
            </w:pPr>
            <w:r w:rsidRPr="00A0501D">
              <w:rPr>
                <w:noProof/>
              </w:rPr>
              <w:t>Gyvi balandžiai</w:t>
            </w:r>
          </w:p>
        </w:tc>
      </w:tr>
      <w:tr w:rsidR="007D057D" w:rsidRPr="00A0501D" w14:paraId="1A435BE7" w14:textId="77777777" w:rsidTr="001F5D59">
        <w:trPr>
          <w:trHeight w:val="300"/>
          <w:jc w:val="center"/>
        </w:trPr>
        <w:tc>
          <w:tcPr>
            <w:tcW w:w="21" w:type="dxa"/>
            <w:vMerge/>
            <w:vAlign w:val="center"/>
          </w:tcPr>
          <w:p w14:paraId="2CEE1C6A" w14:textId="77777777" w:rsidR="007D057D" w:rsidRPr="00A0501D" w:rsidRDefault="007D057D" w:rsidP="000D13AB">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5C4E1E7"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1B3B21" w14:textId="77777777" w:rsidR="007D057D" w:rsidRPr="00A0501D" w:rsidRDefault="007D057D" w:rsidP="000D13AB">
            <w:pPr>
              <w:spacing w:before="60" w:after="60"/>
              <w:rPr>
                <w:rFonts w:eastAsia="Times New Roman"/>
                <w:noProof/>
                <w:szCs w:val="24"/>
              </w:rPr>
            </w:pPr>
            <w:r w:rsidRPr="00A0501D">
              <w:rPr>
                <w:noProof/>
              </w:rPr>
              <w:t>0205 00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8B81D29" w14:textId="77777777" w:rsidR="007D057D" w:rsidRPr="00A0501D" w:rsidRDefault="007D057D" w:rsidP="000D13AB">
            <w:pPr>
              <w:spacing w:before="60" w:after="60"/>
              <w:rPr>
                <w:rFonts w:eastAsia="Times New Roman"/>
                <w:noProof/>
                <w:szCs w:val="24"/>
              </w:rPr>
            </w:pPr>
            <w:r w:rsidRPr="00A0501D">
              <w:rPr>
                <w:noProof/>
              </w:rPr>
              <w:t>Arklių, asilų, mulų arba arklėnų mėsa, šviežia, atšaldyta arba užšaldyta</w:t>
            </w:r>
          </w:p>
        </w:tc>
      </w:tr>
      <w:tr w:rsidR="007D057D" w:rsidRPr="00A0501D" w14:paraId="51A7C9C8" w14:textId="77777777" w:rsidTr="001F5D59">
        <w:trPr>
          <w:trHeight w:val="300"/>
          <w:jc w:val="center"/>
        </w:trPr>
        <w:tc>
          <w:tcPr>
            <w:tcW w:w="21" w:type="dxa"/>
            <w:vMerge/>
            <w:vAlign w:val="center"/>
          </w:tcPr>
          <w:p w14:paraId="252974A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26BF172"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1A7BA7" w14:textId="77777777" w:rsidR="007D057D" w:rsidRPr="00A0501D" w:rsidRDefault="007D057D" w:rsidP="000D13AB">
            <w:pPr>
              <w:spacing w:before="60" w:after="60"/>
              <w:rPr>
                <w:rFonts w:eastAsia="Times New Roman"/>
                <w:noProof/>
                <w:szCs w:val="24"/>
              </w:rPr>
            </w:pPr>
            <w:r w:rsidRPr="00A0501D">
              <w:rPr>
                <w:noProof/>
              </w:rPr>
              <w:t>0206 80 91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069C53" w14:textId="77777777" w:rsidR="007D057D" w:rsidRPr="00A0501D" w:rsidRDefault="007D057D" w:rsidP="000D13AB">
            <w:pPr>
              <w:spacing w:before="60" w:after="60"/>
              <w:rPr>
                <w:rFonts w:eastAsia="Times New Roman"/>
                <w:noProof/>
                <w:szCs w:val="24"/>
              </w:rPr>
            </w:pPr>
            <w:r w:rsidRPr="00A0501D">
              <w:rPr>
                <w:noProof/>
              </w:rPr>
              <w:t>Arklių, asilų, mulų arba arklėnų mėsos valgomieji subproduktai, švieži arba atšaldyti, išskyrus farmacijos preparatams gaminti skirtus produktus</w:t>
            </w:r>
          </w:p>
        </w:tc>
      </w:tr>
      <w:tr w:rsidR="007D057D" w:rsidRPr="00A0501D" w14:paraId="2377065B" w14:textId="77777777" w:rsidTr="001F5D59">
        <w:trPr>
          <w:trHeight w:val="300"/>
          <w:jc w:val="center"/>
        </w:trPr>
        <w:tc>
          <w:tcPr>
            <w:tcW w:w="21" w:type="dxa"/>
            <w:vMerge/>
            <w:vAlign w:val="center"/>
          </w:tcPr>
          <w:p w14:paraId="2CF4EF4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B8B2BD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51CA1EE" w14:textId="77777777" w:rsidR="007D057D" w:rsidRPr="00A0501D" w:rsidRDefault="007D057D" w:rsidP="000D13AB">
            <w:pPr>
              <w:spacing w:before="60" w:after="60"/>
              <w:rPr>
                <w:rFonts w:eastAsia="Times New Roman"/>
                <w:noProof/>
                <w:szCs w:val="24"/>
              </w:rPr>
            </w:pPr>
            <w:r w:rsidRPr="00A0501D">
              <w:rPr>
                <w:noProof/>
              </w:rPr>
              <w:t>0206 90 91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7CF95C" w14:textId="77777777" w:rsidR="007D057D" w:rsidRPr="00A0501D" w:rsidRDefault="007D057D" w:rsidP="000D13AB">
            <w:pPr>
              <w:spacing w:before="60" w:after="60"/>
              <w:rPr>
                <w:rFonts w:eastAsia="Times New Roman"/>
                <w:noProof/>
                <w:szCs w:val="24"/>
              </w:rPr>
            </w:pPr>
            <w:r w:rsidRPr="00A0501D">
              <w:rPr>
                <w:noProof/>
              </w:rPr>
              <w:t>Arklių, asilų, mulų arba arklėnų mėsos valgomieji subproduktai, užšaldyti, išskyrus farmacijos preparatams gaminti skirtus produktus</w:t>
            </w:r>
          </w:p>
        </w:tc>
      </w:tr>
      <w:tr w:rsidR="007D057D" w:rsidRPr="00A0501D" w14:paraId="11802865" w14:textId="77777777" w:rsidTr="001F5D59">
        <w:trPr>
          <w:trHeight w:val="300"/>
          <w:jc w:val="center"/>
        </w:trPr>
        <w:tc>
          <w:tcPr>
            <w:tcW w:w="21" w:type="dxa"/>
            <w:vMerge/>
            <w:vAlign w:val="center"/>
          </w:tcPr>
          <w:p w14:paraId="283B92EC"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080349D"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16F2C73" w14:textId="77777777" w:rsidR="007D057D" w:rsidRPr="00A0501D" w:rsidRDefault="007D057D" w:rsidP="000D13AB">
            <w:pPr>
              <w:spacing w:before="60" w:after="60"/>
              <w:rPr>
                <w:rFonts w:eastAsia="Times New Roman"/>
                <w:noProof/>
                <w:szCs w:val="24"/>
              </w:rPr>
            </w:pPr>
            <w:r w:rsidRPr="00A0501D">
              <w:rPr>
                <w:noProof/>
              </w:rPr>
              <w:t>0207 14 91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1090135" w14:textId="77777777" w:rsidR="007D057D" w:rsidRPr="00A0501D" w:rsidRDefault="007D057D" w:rsidP="000D13AB">
            <w:pPr>
              <w:spacing w:before="60" w:after="60"/>
              <w:rPr>
                <w:rFonts w:eastAsia="Times New Roman"/>
                <w:noProof/>
                <w:szCs w:val="24"/>
              </w:rPr>
            </w:pPr>
            <w:r w:rsidRPr="00A0501D">
              <w:rPr>
                <w:i/>
                <w:iCs/>
                <w:noProof/>
              </w:rPr>
              <w:t>Gallus domesticus</w:t>
            </w:r>
            <w:r w:rsidRPr="00A0501D">
              <w:rPr>
                <w:noProof/>
              </w:rPr>
              <w:t xml:space="preserve"> rūšies paukščių (vištų ir gaidžių) kepenėlės, užšaldytos</w:t>
            </w:r>
          </w:p>
        </w:tc>
      </w:tr>
      <w:tr w:rsidR="007D057D" w:rsidRPr="00A0501D" w14:paraId="16A228BE" w14:textId="77777777" w:rsidTr="001F5D59">
        <w:trPr>
          <w:trHeight w:val="300"/>
          <w:jc w:val="center"/>
        </w:trPr>
        <w:tc>
          <w:tcPr>
            <w:tcW w:w="21" w:type="dxa"/>
            <w:vMerge/>
            <w:vAlign w:val="center"/>
          </w:tcPr>
          <w:p w14:paraId="7C9A71DF"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C0F6748"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FA04F5" w14:textId="77777777" w:rsidR="007D057D" w:rsidRPr="00A0501D" w:rsidRDefault="170DFF8C" w:rsidP="4751BDE9">
            <w:pPr>
              <w:spacing w:before="60" w:after="60"/>
              <w:rPr>
                <w:rFonts w:eastAsia="Times New Roman"/>
                <w:noProof/>
              </w:rPr>
            </w:pPr>
            <w:r w:rsidRPr="00A0501D">
              <w:rPr>
                <w:noProof/>
              </w:rPr>
              <w:t>0207 27 91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9CEFA3" w14:textId="77777777" w:rsidR="007D057D" w:rsidRPr="00A0501D" w:rsidRDefault="170DFF8C" w:rsidP="4751BDE9">
            <w:pPr>
              <w:spacing w:before="60" w:after="60"/>
              <w:rPr>
                <w:rFonts w:eastAsia="Times New Roman"/>
                <w:noProof/>
              </w:rPr>
            </w:pPr>
            <w:r w:rsidRPr="00A0501D">
              <w:rPr>
                <w:noProof/>
              </w:rPr>
              <w:t>Kalakutų kepenėlės, užšaldytos</w:t>
            </w:r>
          </w:p>
        </w:tc>
      </w:tr>
      <w:tr w:rsidR="007D057D" w:rsidRPr="00A0501D" w14:paraId="784CC739" w14:textId="77777777" w:rsidTr="001F5D59">
        <w:trPr>
          <w:trHeight w:val="300"/>
          <w:jc w:val="center"/>
        </w:trPr>
        <w:tc>
          <w:tcPr>
            <w:tcW w:w="21" w:type="dxa"/>
            <w:vMerge/>
            <w:vAlign w:val="center"/>
          </w:tcPr>
          <w:p w14:paraId="6601C368"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6CB26A6F"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AA159E" w14:textId="77777777" w:rsidR="007D057D" w:rsidRPr="00A0501D" w:rsidRDefault="007D057D" w:rsidP="000D13AB">
            <w:pPr>
              <w:spacing w:before="60" w:after="60"/>
              <w:rPr>
                <w:rFonts w:eastAsia="Times New Roman"/>
                <w:noProof/>
                <w:szCs w:val="24"/>
              </w:rPr>
            </w:pPr>
            <w:r w:rsidRPr="00A0501D">
              <w:rPr>
                <w:noProof/>
              </w:rPr>
              <w:t>0207 45 95</w:t>
            </w:r>
          </w:p>
          <w:p w14:paraId="7F0C1A72" w14:textId="77777777" w:rsidR="007D057D" w:rsidRPr="00A0501D" w:rsidRDefault="007D057D" w:rsidP="000D13AB">
            <w:pPr>
              <w:spacing w:before="60" w:after="60"/>
              <w:rPr>
                <w:rFonts w:eastAsia="Times New Roman"/>
                <w:noProof/>
                <w:szCs w:val="24"/>
              </w:rPr>
            </w:pPr>
            <w:r w:rsidRPr="00A0501D">
              <w:rPr>
                <w:noProof/>
              </w:rPr>
              <w:t>0207 55 95</w:t>
            </w:r>
          </w:p>
          <w:p w14:paraId="0E5F95A2" w14:textId="77777777" w:rsidR="007D057D" w:rsidRPr="00A0501D" w:rsidRDefault="007D057D" w:rsidP="000D13AB">
            <w:pPr>
              <w:spacing w:before="60" w:after="60"/>
              <w:rPr>
                <w:rFonts w:eastAsia="Times New Roman"/>
                <w:noProof/>
                <w:szCs w:val="24"/>
              </w:rPr>
            </w:pPr>
            <w:r w:rsidRPr="00A0501D">
              <w:rPr>
                <w:noProof/>
              </w:rPr>
              <w:t>0207 60 91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FC120A" w14:textId="77777777" w:rsidR="007D057D" w:rsidRPr="00A0501D" w:rsidRDefault="007D057D" w:rsidP="000D13AB">
            <w:pPr>
              <w:spacing w:before="60" w:after="60"/>
              <w:rPr>
                <w:rFonts w:eastAsia="Times New Roman"/>
                <w:noProof/>
                <w:szCs w:val="24"/>
              </w:rPr>
            </w:pPr>
            <w:r w:rsidRPr="00A0501D">
              <w:rPr>
                <w:noProof/>
              </w:rPr>
              <w:t>Ančių, žąsų arba perlinių vištų (patarškų) kepenėlės, užšaldytos, išskyrus ančių arba žąsų riebiąsias kepenėles</w:t>
            </w:r>
          </w:p>
        </w:tc>
      </w:tr>
      <w:tr w:rsidR="007D057D" w:rsidRPr="00A0501D" w14:paraId="6D89307F" w14:textId="77777777" w:rsidTr="001F5D59">
        <w:trPr>
          <w:trHeight w:val="300"/>
          <w:jc w:val="center"/>
        </w:trPr>
        <w:tc>
          <w:tcPr>
            <w:tcW w:w="21" w:type="dxa"/>
            <w:vMerge/>
            <w:vAlign w:val="center"/>
          </w:tcPr>
          <w:p w14:paraId="3483BB63"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3CB88B2C"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BFF865" w14:textId="77777777" w:rsidR="007D057D" w:rsidRPr="00A0501D" w:rsidRDefault="007D057D" w:rsidP="000D13AB">
            <w:pPr>
              <w:spacing w:before="60" w:after="60"/>
              <w:rPr>
                <w:rFonts w:eastAsia="Times New Roman"/>
                <w:noProof/>
                <w:szCs w:val="24"/>
              </w:rPr>
            </w:pPr>
            <w:r w:rsidRPr="00A0501D">
              <w:rPr>
                <w:noProof/>
              </w:rPr>
              <w:t>ex 0208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5A8F342" w14:textId="3BAD1C62" w:rsidR="007D057D" w:rsidRPr="00A0501D" w:rsidRDefault="170DFF8C" w:rsidP="4751BDE9">
            <w:pPr>
              <w:spacing w:before="60" w:after="60"/>
              <w:rPr>
                <w:rFonts w:eastAsia="Times New Roman"/>
                <w:noProof/>
              </w:rPr>
            </w:pPr>
            <w:r w:rsidRPr="00A0501D">
              <w:rPr>
                <w:noProof/>
              </w:rPr>
              <w:t>Kita mėsa ir valgomieji mėsos subproduktai, švieži, atšaldyti arba užšaldyti, išskyrus produktus, priskiriamus 0208 40 20 subpozicijai</w:t>
            </w:r>
          </w:p>
        </w:tc>
      </w:tr>
      <w:tr w:rsidR="007D057D" w:rsidRPr="00A0501D" w14:paraId="2D3D43E4" w14:textId="77777777" w:rsidTr="001F5D59">
        <w:trPr>
          <w:trHeight w:val="300"/>
          <w:jc w:val="center"/>
        </w:trPr>
        <w:tc>
          <w:tcPr>
            <w:tcW w:w="21" w:type="dxa"/>
            <w:vMerge/>
            <w:vAlign w:val="center"/>
          </w:tcPr>
          <w:p w14:paraId="43166C5A"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E47880B"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93AF58C" w14:textId="77777777" w:rsidR="007D057D" w:rsidRPr="00A0501D" w:rsidRDefault="007D057D" w:rsidP="000D13AB">
            <w:pPr>
              <w:spacing w:before="60" w:after="60"/>
              <w:rPr>
                <w:rFonts w:eastAsia="Times New Roman"/>
                <w:noProof/>
                <w:szCs w:val="24"/>
              </w:rPr>
            </w:pPr>
            <w:r w:rsidRPr="00A0501D">
              <w:rPr>
                <w:noProof/>
              </w:rPr>
              <w:t>0210 99 10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5EAD6BF" w14:textId="77777777" w:rsidR="007D057D" w:rsidRPr="00A0501D" w:rsidRDefault="007D057D" w:rsidP="000D13AB">
            <w:pPr>
              <w:spacing w:before="60" w:after="60"/>
              <w:rPr>
                <w:rFonts w:eastAsia="Times New Roman"/>
                <w:noProof/>
                <w:szCs w:val="24"/>
              </w:rPr>
            </w:pPr>
            <w:r w:rsidRPr="00A0501D">
              <w:rPr>
                <w:noProof/>
              </w:rPr>
              <w:t>Arklių mėsa, sūdyta, užpilta sūrymu arba džiovinta (vytinta)</w:t>
            </w:r>
          </w:p>
        </w:tc>
      </w:tr>
      <w:tr w:rsidR="007D057D" w:rsidRPr="00A0501D" w14:paraId="4284D8E3" w14:textId="77777777" w:rsidTr="001F5D59">
        <w:trPr>
          <w:trHeight w:val="300"/>
          <w:jc w:val="center"/>
        </w:trPr>
        <w:tc>
          <w:tcPr>
            <w:tcW w:w="21" w:type="dxa"/>
            <w:vMerge/>
            <w:vAlign w:val="center"/>
          </w:tcPr>
          <w:p w14:paraId="226247E3"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F6CA2F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5B391FF" w14:textId="77777777" w:rsidR="007D057D" w:rsidRPr="00A0501D" w:rsidRDefault="007D057D" w:rsidP="000D13AB">
            <w:pPr>
              <w:spacing w:before="60" w:after="60"/>
              <w:rPr>
                <w:rFonts w:eastAsia="Times New Roman"/>
                <w:noProof/>
                <w:szCs w:val="24"/>
              </w:rPr>
            </w:pPr>
            <w:r w:rsidRPr="00A0501D">
              <w:rPr>
                <w:noProof/>
              </w:rPr>
              <w:t>0210 99 59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F4E86A" w14:textId="77777777" w:rsidR="007D057D" w:rsidRPr="00A0501D" w:rsidRDefault="007D057D" w:rsidP="000D13AB">
            <w:pPr>
              <w:spacing w:before="60" w:after="60"/>
              <w:rPr>
                <w:rFonts w:eastAsia="Times New Roman"/>
                <w:noProof/>
                <w:szCs w:val="24"/>
              </w:rPr>
            </w:pPr>
            <w:r w:rsidRPr="00A0501D">
              <w:rPr>
                <w:noProof/>
              </w:rPr>
              <w:t>Galvijų subproduktai, sūdyti, užpilti sūrymu, džiovinti (vytinti) arba rūkyti, išskyrus storąsias ir plonąsias diafragmas</w:t>
            </w:r>
          </w:p>
        </w:tc>
      </w:tr>
      <w:tr w:rsidR="007D057D" w:rsidRPr="00A0501D" w14:paraId="15C72B8F" w14:textId="77777777" w:rsidTr="001F5D59">
        <w:trPr>
          <w:trHeight w:val="300"/>
          <w:jc w:val="center"/>
        </w:trPr>
        <w:tc>
          <w:tcPr>
            <w:tcW w:w="21" w:type="dxa"/>
            <w:vMerge/>
            <w:vAlign w:val="center"/>
          </w:tcPr>
          <w:p w14:paraId="7D816702"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6859C32A"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A123CF" w14:textId="77777777" w:rsidR="007D057D" w:rsidRPr="00A0501D" w:rsidRDefault="170DFF8C" w:rsidP="4751BDE9">
            <w:pPr>
              <w:spacing w:before="60" w:after="60"/>
              <w:rPr>
                <w:rFonts w:eastAsia="Times New Roman"/>
                <w:noProof/>
              </w:rPr>
            </w:pPr>
            <w:r w:rsidRPr="00A0501D">
              <w:rPr>
                <w:noProof/>
              </w:rPr>
              <w:t>ex 0210 99 85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E79835" w14:textId="77777777" w:rsidR="007D057D" w:rsidRPr="00A0501D" w:rsidRDefault="170DFF8C" w:rsidP="4751BDE9">
            <w:pPr>
              <w:spacing w:before="60" w:after="60"/>
              <w:rPr>
                <w:rFonts w:eastAsia="Times New Roman"/>
                <w:noProof/>
              </w:rPr>
            </w:pPr>
            <w:r w:rsidRPr="00A0501D">
              <w:rPr>
                <w:noProof/>
              </w:rPr>
              <w:t>Avių arba ožkų subproduktai, sūdyti, užpilti sūrymu, džiovinti (vytinti) arba rūkyti</w:t>
            </w:r>
          </w:p>
        </w:tc>
      </w:tr>
      <w:tr w:rsidR="007D057D" w:rsidRPr="00A0501D" w14:paraId="1D856B13" w14:textId="77777777" w:rsidTr="001F5D59">
        <w:trPr>
          <w:trHeight w:val="300"/>
          <w:jc w:val="center"/>
        </w:trPr>
        <w:tc>
          <w:tcPr>
            <w:tcW w:w="21" w:type="dxa"/>
            <w:vMerge/>
            <w:vAlign w:val="center"/>
          </w:tcPr>
          <w:p w14:paraId="14DEBBA2"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3FD0EF8C"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82A274" w14:textId="77777777" w:rsidR="007D057D" w:rsidRPr="00A0501D" w:rsidRDefault="170DFF8C" w:rsidP="4751BDE9">
            <w:pPr>
              <w:spacing w:before="60" w:after="60"/>
              <w:rPr>
                <w:rFonts w:eastAsia="Times New Roman"/>
                <w:noProof/>
              </w:rPr>
            </w:pPr>
            <w:r w:rsidRPr="00A0501D">
              <w:rPr>
                <w:noProof/>
              </w:rPr>
              <w:t>ex 0210 99 85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79F18C1" w14:textId="77777777" w:rsidR="007D057D" w:rsidRPr="00A0501D" w:rsidRDefault="170DFF8C" w:rsidP="4751BDE9">
            <w:pPr>
              <w:spacing w:before="60" w:after="60"/>
              <w:rPr>
                <w:rFonts w:eastAsia="Times New Roman"/>
                <w:noProof/>
              </w:rPr>
            </w:pPr>
            <w:r w:rsidRPr="00A0501D">
              <w:rPr>
                <w:noProof/>
              </w:rPr>
              <w:t>Subproduktai, sūdyti, užpilti sūrymu, džiovinti (vytinti) arba rūkyti, išskyrus naminių paukščių kepenėles ir naminių kiaulių, galvijų, avių arba ožkų subproduktus</w:t>
            </w:r>
          </w:p>
        </w:tc>
      </w:tr>
      <w:tr w:rsidR="007D057D" w:rsidRPr="00A0501D" w14:paraId="059EE37A" w14:textId="77777777" w:rsidTr="001F5D59">
        <w:trPr>
          <w:trHeight w:val="300"/>
          <w:jc w:val="center"/>
        </w:trPr>
        <w:tc>
          <w:tcPr>
            <w:tcW w:w="21" w:type="dxa"/>
            <w:vMerge/>
            <w:vAlign w:val="center"/>
          </w:tcPr>
          <w:p w14:paraId="22696BE8" w14:textId="77777777" w:rsidR="007D057D" w:rsidRPr="00A0501D" w:rsidRDefault="007D057D" w:rsidP="000D13AB">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15D5901"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52C5E45" w14:textId="45F97793" w:rsidR="007D057D" w:rsidRPr="00A0501D" w:rsidRDefault="170DFF8C">
            <w:pPr>
              <w:spacing w:before="60" w:after="60"/>
              <w:rPr>
                <w:rFonts w:eastAsia="Times New Roman"/>
                <w:noProof/>
              </w:rPr>
            </w:pPr>
            <w:r w:rsidRPr="00A0501D">
              <w:rPr>
                <w:noProof/>
              </w:rPr>
              <w:t>0403 20 51</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2294DEB" w14:textId="77777777" w:rsidR="007D057D" w:rsidRPr="00A0501D" w:rsidRDefault="007D057D" w:rsidP="000D13AB">
            <w:pPr>
              <w:spacing w:before="60" w:after="60"/>
              <w:rPr>
                <w:rFonts w:eastAsia="Times New Roman"/>
                <w:noProof/>
                <w:szCs w:val="24"/>
              </w:rPr>
            </w:pPr>
            <w:r w:rsidRPr="00A0501D">
              <w:rPr>
                <w:noProof/>
              </w:rPr>
              <w:t>Jogurtas, aromatizuotas arba į kurį pridėta vaisių, riešutų arba kakavos</w:t>
            </w:r>
          </w:p>
        </w:tc>
      </w:tr>
      <w:tr w:rsidR="007D057D" w:rsidRPr="00A0501D" w14:paraId="48072EF5" w14:textId="77777777" w:rsidTr="001F5D59">
        <w:trPr>
          <w:trHeight w:val="300"/>
          <w:jc w:val="center"/>
        </w:trPr>
        <w:tc>
          <w:tcPr>
            <w:tcW w:w="21" w:type="dxa"/>
            <w:vMerge/>
            <w:vAlign w:val="center"/>
          </w:tcPr>
          <w:p w14:paraId="3B896E27"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253ACCC"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18C21B" w14:textId="22927336" w:rsidR="007D057D" w:rsidRPr="00A0501D" w:rsidRDefault="170DFF8C">
            <w:pPr>
              <w:spacing w:before="60" w:after="60"/>
              <w:rPr>
                <w:rFonts w:eastAsia="Times New Roman"/>
                <w:noProof/>
              </w:rPr>
            </w:pPr>
            <w:r w:rsidRPr="00A0501D">
              <w:rPr>
                <w:noProof/>
              </w:rPr>
              <w:t>0403 20 53</w:t>
            </w:r>
          </w:p>
        </w:tc>
        <w:tc>
          <w:tcPr>
            <w:tcW w:w="10309" w:type="dxa"/>
            <w:vMerge/>
            <w:vAlign w:val="center"/>
            <w:hideMark/>
          </w:tcPr>
          <w:p w14:paraId="73DB8842" w14:textId="77777777" w:rsidR="007D057D" w:rsidRPr="00A0501D" w:rsidRDefault="007D057D" w:rsidP="000D13AB">
            <w:pPr>
              <w:spacing w:after="0"/>
              <w:rPr>
                <w:rFonts w:eastAsia="Times New Roman"/>
                <w:noProof/>
                <w:szCs w:val="24"/>
                <w:lang w:eastAsia="en-IE"/>
              </w:rPr>
            </w:pPr>
          </w:p>
        </w:tc>
      </w:tr>
      <w:tr w:rsidR="007D057D" w:rsidRPr="00A0501D" w14:paraId="182A2D73" w14:textId="77777777" w:rsidTr="001F5D59">
        <w:trPr>
          <w:trHeight w:val="300"/>
          <w:jc w:val="center"/>
        </w:trPr>
        <w:tc>
          <w:tcPr>
            <w:tcW w:w="21" w:type="dxa"/>
            <w:vMerge/>
            <w:vAlign w:val="center"/>
          </w:tcPr>
          <w:p w14:paraId="56A144E5"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3DCE182"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BC3E34F" w14:textId="675A9756" w:rsidR="007D057D" w:rsidRPr="00A0501D" w:rsidRDefault="170DFF8C" w:rsidP="4751BDE9">
            <w:pPr>
              <w:spacing w:before="60" w:after="60"/>
              <w:rPr>
                <w:rFonts w:eastAsia="Times New Roman"/>
                <w:noProof/>
              </w:rPr>
            </w:pPr>
            <w:r w:rsidRPr="00A0501D">
              <w:rPr>
                <w:noProof/>
              </w:rPr>
              <w:t>0403 20 59</w:t>
            </w:r>
          </w:p>
        </w:tc>
        <w:tc>
          <w:tcPr>
            <w:tcW w:w="10309" w:type="dxa"/>
            <w:vMerge/>
            <w:vAlign w:val="center"/>
            <w:hideMark/>
          </w:tcPr>
          <w:p w14:paraId="34F4388C" w14:textId="77777777" w:rsidR="007D057D" w:rsidRPr="00A0501D" w:rsidRDefault="007D057D" w:rsidP="000D13AB">
            <w:pPr>
              <w:spacing w:after="0"/>
              <w:rPr>
                <w:rFonts w:eastAsia="Times New Roman"/>
                <w:noProof/>
                <w:szCs w:val="24"/>
                <w:lang w:eastAsia="en-IE"/>
              </w:rPr>
            </w:pPr>
          </w:p>
        </w:tc>
      </w:tr>
      <w:tr w:rsidR="007D057D" w:rsidRPr="00A0501D" w14:paraId="5DE367C8" w14:textId="77777777" w:rsidTr="001F5D59">
        <w:trPr>
          <w:trHeight w:val="300"/>
          <w:jc w:val="center"/>
        </w:trPr>
        <w:tc>
          <w:tcPr>
            <w:tcW w:w="21" w:type="dxa"/>
            <w:vMerge/>
            <w:vAlign w:val="center"/>
          </w:tcPr>
          <w:p w14:paraId="251E5F68"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93EEF53"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E701520" w14:textId="196CAB57" w:rsidR="007D057D" w:rsidRPr="00A0501D" w:rsidRDefault="170DFF8C">
            <w:pPr>
              <w:spacing w:before="60" w:after="60"/>
              <w:rPr>
                <w:rFonts w:eastAsia="Times New Roman"/>
                <w:noProof/>
              </w:rPr>
            </w:pPr>
            <w:r w:rsidRPr="00A0501D">
              <w:rPr>
                <w:noProof/>
              </w:rPr>
              <w:t>0403 20 91</w:t>
            </w:r>
          </w:p>
        </w:tc>
        <w:tc>
          <w:tcPr>
            <w:tcW w:w="10309" w:type="dxa"/>
            <w:vMerge/>
            <w:vAlign w:val="center"/>
            <w:hideMark/>
          </w:tcPr>
          <w:p w14:paraId="4CE73B86" w14:textId="77777777" w:rsidR="007D057D" w:rsidRPr="00A0501D" w:rsidRDefault="007D057D" w:rsidP="000D13AB">
            <w:pPr>
              <w:spacing w:after="0"/>
              <w:rPr>
                <w:rFonts w:eastAsia="Times New Roman"/>
                <w:noProof/>
                <w:szCs w:val="24"/>
                <w:lang w:eastAsia="en-IE"/>
              </w:rPr>
            </w:pPr>
          </w:p>
        </w:tc>
      </w:tr>
      <w:tr w:rsidR="007D057D" w:rsidRPr="00A0501D" w14:paraId="3233D719" w14:textId="77777777" w:rsidTr="001F5D59">
        <w:trPr>
          <w:trHeight w:val="300"/>
          <w:jc w:val="center"/>
        </w:trPr>
        <w:tc>
          <w:tcPr>
            <w:tcW w:w="21" w:type="dxa"/>
            <w:vMerge/>
            <w:vAlign w:val="center"/>
          </w:tcPr>
          <w:p w14:paraId="78115744"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C4DD652"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23E320" w14:textId="78F5EE10" w:rsidR="007D057D" w:rsidRPr="00A0501D" w:rsidRDefault="170DFF8C">
            <w:pPr>
              <w:spacing w:before="60" w:after="60"/>
              <w:rPr>
                <w:rFonts w:eastAsia="Times New Roman"/>
                <w:noProof/>
              </w:rPr>
            </w:pPr>
            <w:r w:rsidRPr="00A0501D">
              <w:rPr>
                <w:noProof/>
              </w:rPr>
              <w:t>0403 20 93</w:t>
            </w:r>
          </w:p>
        </w:tc>
        <w:tc>
          <w:tcPr>
            <w:tcW w:w="10309" w:type="dxa"/>
            <w:vMerge/>
            <w:vAlign w:val="center"/>
            <w:hideMark/>
          </w:tcPr>
          <w:p w14:paraId="38CD2C93" w14:textId="77777777" w:rsidR="007D057D" w:rsidRPr="00A0501D" w:rsidRDefault="007D057D" w:rsidP="000D13AB">
            <w:pPr>
              <w:spacing w:after="0"/>
              <w:rPr>
                <w:rFonts w:eastAsia="Times New Roman"/>
                <w:noProof/>
                <w:szCs w:val="24"/>
                <w:lang w:eastAsia="en-IE"/>
              </w:rPr>
            </w:pPr>
          </w:p>
        </w:tc>
      </w:tr>
      <w:tr w:rsidR="007D057D" w:rsidRPr="00A0501D" w14:paraId="5B41A0D1" w14:textId="77777777" w:rsidTr="001F5D59">
        <w:trPr>
          <w:trHeight w:val="300"/>
          <w:jc w:val="center"/>
        </w:trPr>
        <w:tc>
          <w:tcPr>
            <w:tcW w:w="21" w:type="dxa"/>
            <w:vMerge/>
            <w:vAlign w:val="center"/>
          </w:tcPr>
          <w:p w14:paraId="09CFAFCE"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F981D84"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B14D30" w14:textId="0DBAC444" w:rsidR="007D057D" w:rsidRPr="00A0501D" w:rsidRDefault="170DFF8C">
            <w:pPr>
              <w:spacing w:before="60" w:after="60"/>
              <w:rPr>
                <w:rFonts w:eastAsia="Times New Roman"/>
                <w:noProof/>
              </w:rPr>
            </w:pPr>
            <w:r w:rsidRPr="00A0501D">
              <w:rPr>
                <w:noProof/>
              </w:rPr>
              <w:t>0403 20 99</w:t>
            </w:r>
          </w:p>
        </w:tc>
        <w:tc>
          <w:tcPr>
            <w:tcW w:w="10309" w:type="dxa"/>
            <w:vMerge/>
            <w:vAlign w:val="center"/>
            <w:hideMark/>
          </w:tcPr>
          <w:p w14:paraId="71EAE434" w14:textId="77777777" w:rsidR="007D057D" w:rsidRPr="00A0501D" w:rsidRDefault="007D057D" w:rsidP="000D13AB">
            <w:pPr>
              <w:spacing w:after="0"/>
              <w:rPr>
                <w:rFonts w:eastAsia="Times New Roman"/>
                <w:noProof/>
                <w:szCs w:val="24"/>
                <w:lang w:eastAsia="en-IE"/>
              </w:rPr>
            </w:pPr>
          </w:p>
        </w:tc>
      </w:tr>
      <w:tr w:rsidR="007D057D" w:rsidRPr="00A0501D" w14:paraId="2F407A98" w14:textId="77777777" w:rsidTr="001F5D59">
        <w:trPr>
          <w:trHeight w:val="300"/>
          <w:jc w:val="center"/>
        </w:trPr>
        <w:tc>
          <w:tcPr>
            <w:tcW w:w="21" w:type="dxa"/>
            <w:vMerge/>
            <w:vAlign w:val="center"/>
          </w:tcPr>
          <w:p w14:paraId="7FC34A9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21071F3"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BF01FAA" w14:textId="77777777" w:rsidR="007D057D" w:rsidRPr="00A0501D" w:rsidRDefault="007D057D" w:rsidP="000D13AB">
            <w:pPr>
              <w:spacing w:before="60" w:after="60"/>
              <w:rPr>
                <w:rFonts w:eastAsia="Times New Roman"/>
                <w:noProof/>
                <w:szCs w:val="24"/>
              </w:rPr>
            </w:pPr>
            <w:r w:rsidRPr="00A0501D">
              <w:rPr>
                <w:noProof/>
              </w:rPr>
              <w:t>0403 90 71</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5FB92ED" w14:textId="77777777" w:rsidR="007D057D" w:rsidRPr="00A0501D" w:rsidRDefault="007D057D" w:rsidP="000D13AB">
            <w:pPr>
              <w:spacing w:before="60" w:after="60"/>
              <w:rPr>
                <w:rFonts w:eastAsia="Times New Roman"/>
                <w:noProof/>
                <w:szCs w:val="24"/>
              </w:rPr>
            </w:pPr>
            <w:r w:rsidRPr="00A0501D">
              <w:rPr>
                <w:noProof/>
              </w:rPr>
              <w:t>Pasukos, rūgpienis ir grietinė, kefyras ir kitoks fermentuotas arba raugintas pienas ir grietinėlė, aromatizuotas arba į kurį pridėta vaisių, riešutų arba kakavos</w:t>
            </w:r>
          </w:p>
        </w:tc>
      </w:tr>
      <w:tr w:rsidR="007D057D" w:rsidRPr="00A0501D" w14:paraId="68EA61C4" w14:textId="77777777" w:rsidTr="001F5D59">
        <w:trPr>
          <w:trHeight w:val="300"/>
          <w:jc w:val="center"/>
        </w:trPr>
        <w:tc>
          <w:tcPr>
            <w:tcW w:w="21" w:type="dxa"/>
            <w:vMerge/>
            <w:vAlign w:val="center"/>
          </w:tcPr>
          <w:p w14:paraId="57ABF3A8"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AAF5715"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ACC5C7" w14:textId="77777777" w:rsidR="007D057D" w:rsidRPr="00A0501D" w:rsidRDefault="007D057D" w:rsidP="000D13AB">
            <w:pPr>
              <w:spacing w:before="60" w:after="60"/>
              <w:rPr>
                <w:rFonts w:eastAsia="Times New Roman"/>
                <w:noProof/>
                <w:szCs w:val="24"/>
              </w:rPr>
            </w:pPr>
            <w:r w:rsidRPr="00A0501D">
              <w:rPr>
                <w:noProof/>
              </w:rPr>
              <w:t>0403 90 73</w:t>
            </w:r>
          </w:p>
        </w:tc>
        <w:tc>
          <w:tcPr>
            <w:tcW w:w="10309" w:type="dxa"/>
            <w:vMerge/>
            <w:vAlign w:val="center"/>
            <w:hideMark/>
          </w:tcPr>
          <w:p w14:paraId="062C3498" w14:textId="77777777" w:rsidR="007D057D" w:rsidRPr="00A0501D" w:rsidRDefault="007D057D" w:rsidP="000D13AB">
            <w:pPr>
              <w:spacing w:after="0"/>
              <w:rPr>
                <w:rFonts w:eastAsia="Times New Roman"/>
                <w:noProof/>
                <w:szCs w:val="24"/>
                <w:lang w:eastAsia="en-IE"/>
              </w:rPr>
            </w:pPr>
          </w:p>
        </w:tc>
      </w:tr>
      <w:tr w:rsidR="007D057D" w:rsidRPr="00A0501D" w14:paraId="46AF2B3E" w14:textId="77777777" w:rsidTr="001F5D59">
        <w:trPr>
          <w:trHeight w:val="300"/>
          <w:jc w:val="center"/>
        </w:trPr>
        <w:tc>
          <w:tcPr>
            <w:tcW w:w="21" w:type="dxa"/>
            <w:vMerge/>
            <w:vAlign w:val="center"/>
          </w:tcPr>
          <w:p w14:paraId="02B57F0A"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7D74627"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8AAFD64" w14:textId="77777777" w:rsidR="007D057D" w:rsidRPr="00A0501D" w:rsidRDefault="007D057D" w:rsidP="000D13AB">
            <w:pPr>
              <w:spacing w:before="60" w:after="60"/>
              <w:rPr>
                <w:rFonts w:eastAsia="Times New Roman"/>
                <w:noProof/>
                <w:szCs w:val="24"/>
              </w:rPr>
            </w:pPr>
            <w:r w:rsidRPr="00A0501D">
              <w:rPr>
                <w:noProof/>
              </w:rPr>
              <w:t>0403 90 79</w:t>
            </w:r>
          </w:p>
        </w:tc>
        <w:tc>
          <w:tcPr>
            <w:tcW w:w="10309" w:type="dxa"/>
            <w:vMerge/>
            <w:vAlign w:val="center"/>
            <w:hideMark/>
          </w:tcPr>
          <w:p w14:paraId="02C7D125" w14:textId="77777777" w:rsidR="007D057D" w:rsidRPr="00A0501D" w:rsidRDefault="007D057D" w:rsidP="000D13AB">
            <w:pPr>
              <w:spacing w:after="0"/>
              <w:rPr>
                <w:rFonts w:eastAsia="Times New Roman"/>
                <w:noProof/>
                <w:szCs w:val="24"/>
                <w:lang w:eastAsia="en-IE"/>
              </w:rPr>
            </w:pPr>
          </w:p>
        </w:tc>
      </w:tr>
      <w:tr w:rsidR="007D057D" w:rsidRPr="00A0501D" w14:paraId="5F6E05A7" w14:textId="77777777" w:rsidTr="001F5D59">
        <w:trPr>
          <w:trHeight w:val="300"/>
          <w:jc w:val="center"/>
        </w:trPr>
        <w:tc>
          <w:tcPr>
            <w:tcW w:w="21" w:type="dxa"/>
            <w:vMerge/>
            <w:vAlign w:val="center"/>
          </w:tcPr>
          <w:p w14:paraId="491AC935"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3A5E56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5D55AA" w14:textId="77777777" w:rsidR="007D057D" w:rsidRPr="00A0501D" w:rsidRDefault="007D057D" w:rsidP="000D13AB">
            <w:pPr>
              <w:spacing w:before="60" w:after="60"/>
              <w:rPr>
                <w:rFonts w:eastAsia="Times New Roman"/>
                <w:noProof/>
                <w:szCs w:val="24"/>
              </w:rPr>
            </w:pPr>
            <w:r w:rsidRPr="00A0501D">
              <w:rPr>
                <w:noProof/>
              </w:rPr>
              <w:t>0403 90 91</w:t>
            </w:r>
          </w:p>
        </w:tc>
        <w:tc>
          <w:tcPr>
            <w:tcW w:w="10309" w:type="dxa"/>
            <w:vMerge/>
            <w:vAlign w:val="center"/>
            <w:hideMark/>
          </w:tcPr>
          <w:p w14:paraId="4DAC20AA" w14:textId="77777777" w:rsidR="007D057D" w:rsidRPr="00A0501D" w:rsidRDefault="007D057D" w:rsidP="000D13AB">
            <w:pPr>
              <w:spacing w:after="0"/>
              <w:rPr>
                <w:rFonts w:eastAsia="Times New Roman"/>
                <w:noProof/>
                <w:szCs w:val="24"/>
                <w:lang w:eastAsia="en-IE"/>
              </w:rPr>
            </w:pPr>
          </w:p>
        </w:tc>
      </w:tr>
      <w:tr w:rsidR="007D057D" w:rsidRPr="00A0501D" w14:paraId="0850B1FA" w14:textId="77777777" w:rsidTr="001F5D59">
        <w:trPr>
          <w:trHeight w:val="300"/>
          <w:jc w:val="center"/>
        </w:trPr>
        <w:tc>
          <w:tcPr>
            <w:tcW w:w="21" w:type="dxa"/>
            <w:vMerge/>
            <w:vAlign w:val="center"/>
          </w:tcPr>
          <w:p w14:paraId="1ADBC717"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C7174A6"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7950675" w14:textId="77777777" w:rsidR="007D057D" w:rsidRPr="00A0501D" w:rsidRDefault="007D057D" w:rsidP="000D13AB">
            <w:pPr>
              <w:spacing w:before="60" w:after="60"/>
              <w:rPr>
                <w:rFonts w:eastAsia="Times New Roman"/>
                <w:noProof/>
                <w:szCs w:val="24"/>
              </w:rPr>
            </w:pPr>
            <w:r w:rsidRPr="00A0501D">
              <w:rPr>
                <w:noProof/>
              </w:rPr>
              <w:t>0403 90 93</w:t>
            </w:r>
          </w:p>
        </w:tc>
        <w:tc>
          <w:tcPr>
            <w:tcW w:w="10309" w:type="dxa"/>
            <w:vMerge/>
            <w:vAlign w:val="center"/>
            <w:hideMark/>
          </w:tcPr>
          <w:p w14:paraId="1B257D9D" w14:textId="77777777" w:rsidR="007D057D" w:rsidRPr="00A0501D" w:rsidRDefault="007D057D" w:rsidP="000D13AB">
            <w:pPr>
              <w:spacing w:after="0"/>
              <w:rPr>
                <w:rFonts w:eastAsia="Times New Roman"/>
                <w:noProof/>
                <w:szCs w:val="24"/>
                <w:lang w:eastAsia="en-IE"/>
              </w:rPr>
            </w:pPr>
          </w:p>
        </w:tc>
      </w:tr>
      <w:tr w:rsidR="007D057D" w:rsidRPr="00A0501D" w14:paraId="4339FA3A" w14:textId="77777777" w:rsidTr="001F5D59">
        <w:trPr>
          <w:trHeight w:val="300"/>
          <w:jc w:val="center"/>
        </w:trPr>
        <w:tc>
          <w:tcPr>
            <w:tcW w:w="21" w:type="dxa"/>
            <w:vMerge/>
            <w:vAlign w:val="center"/>
          </w:tcPr>
          <w:p w14:paraId="1AC8714E"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6AF7AA1"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003C4A" w14:textId="77777777" w:rsidR="007D057D" w:rsidRPr="00A0501D" w:rsidRDefault="007D057D" w:rsidP="000D13AB">
            <w:pPr>
              <w:spacing w:before="60" w:after="60"/>
              <w:rPr>
                <w:rFonts w:eastAsia="Times New Roman"/>
                <w:noProof/>
                <w:szCs w:val="24"/>
              </w:rPr>
            </w:pPr>
            <w:r w:rsidRPr="00A0501D">
              <w:rPr>
                <w:noProof/>
              </w:rPr>
              <w:t>0403 90 99</w:t>
            </w:r>
          </w:p>
        </w:tc>
        <w:tc>
          <w:tcPr>
            <w:tcW w:w="10309" w:type="dxa"/>
            <w:vMerge/>
            <w:vAlign w:val="center"/>
            <w:hideMark/>
          </w:tcPr>
          <w:p w14:paraId="5515DFDD" w14:textId="77777777" w:rsidR="007D057D" w:rsidRPr="00A0501D" w:rsidRDefault="007D057D" w:rsidP="000D13AB">
            <w:pPr>
              <w:spacing w:after="0"/>
              <w:rPr>
                <w:rFonts w:eastAsia="Times New Roman"/>
                <w:noProof/>
                <w:szCs w:val="24"/>
                <w:lang w:eastAsia="en-IE"/>
              </w:rPr>
            </w:pPr>
          </w:p>
        </w:tc>
      </w:tr>
      <w:tr w:rsidR="007D057D" w:rsidRPr="00A0501D" w14:paraId="1969CEC1" w14:textId="77777777" w:rsidTr="001F5D59">
        <w:trPr>
          <w:trHeight w:val="300"/>
          <w:jc w:val="center"/>
        </w:trPr>
        <w:tc>
          <w:tcPr>
            <w:tcW w:w="21" w:type="dxa"/>
            <w:vMerge/>
            <w:vAlign w:val="center"/>
          </w:tcPr>
          <w:p w14:paraId="22414DDA"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3E54625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4C60CB" w14:textId="77777777" w:rsidR="007D057D" w:rsidRPr="00A0501D" w:rsidRDefault="007D057D" w:rsidP="000D13AB">
            <w:pPr>
              <w:spacing w:before="60" w:after="60"/>
              <w:rPr>
                <w:rFonts w:eastAsia="Times New Roman"/>
                <w:noProof/>
                <w:szCs w:val="24"/>
              </w:rPr>
            </w:pPr>
            <w:r w:rsidRPr="00A0501D">
              <w:rPr>
                <w:noProof/>
              </w:rPr>
              <w:t>0405 20 10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B2A1B64" w14:textId="77777777" w:rsidR="007D057D" w:rsidRPr="00A0501D" w:rsidRDefault="007D057D" w:rsidP="000D13AB">
            <w:pPr>
              <w:spacing w:before="60" w:after="60"/>
              <w:rPr>
                <w:rFonts w:eastAsia="Times New Roman"/>
                <w:noProof/>
                <w:szCs w:val="24"/>
              </w:rPr>
            </w:pPr>
            <w:r w:rsidRPr="00A0501D">
              <w:rPr>
                <w:noProof/>
              </w:rPr>
              <w:t>Pieno pastos, kurių riebumas ne mažesnis kaip 39 % masės, bet ne didesnis kaip 75 % masės</w:t>
            </w:r>
          </w:p>
        </w:tc>
      </w:tr>
      <w:tr w:rsidR="007D057D" w:rsidRPr="00A0501D" w14:paraId="2AA70D80" w14:textId="77777777" w:rsidTr="001F5D59">
        <w:trPr>
          <w:trHeight w:val="300"/>
          <w:jc w:val="center"/>
        </w:trPr>
        <w:tc>
          <w:tcPr>
            <w:tcW w:w="21" w:type="dxa"/>
            <w:vMerge/>
            <w:vAlign w:val="center"/>
          </w:tcPr>
          <w:p w14:paraId="0B2D8CAC"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6D7A4BB1"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B6C1C3" w14:textId="77777777" w:rsidR="007D057D" w:rsidRPr="00A0501D" w:rsidRDefault="007D057D" w:rsidP="000D13AB">
            <w:pPr>
              <w:spacing w:before="60" w:after="60"/>
              <w:rPr>
                <w:rFonts w:eastAsia="Times New Roman"/>
                <w:noProof/>
                <w:szCs w:val="24"/>
              </w:rPr>
            </w:pPr>
            <w:r w:rsidRPr="00A0501D">
              <w:rPr>
                <w:noProof/>
              </w:rPr>
              <w:t>0405 20 30</w:t>
            </w:r>
          </w:p>
        </w:tc>
        <w:tc>
          <w:tcPr>
            <w:tcW w:w="10309" w:type="dxa"/>
            <w:vMerge/>
            <w:vAlign w:val="center"/>
            <w:hideMark/>
          </w:tcPr>
          <w:p w14:paraId="0933FE14" w14:textId="77777777" w:rsidR="007D057D" w:rsidRPr="00A0501D" w:rsidRDefault="007D057D" w:rsidP="000D13AB">
            <w:pPr>
              <w:spacing w:after="0"/>
              <w:rPr>
                <w:rFonts w:eastAsia="Times New Roman"/>
                <w:noProof/>
                <w:szCs w:val="24"/>
                <w:lang w:eastAsia="en-IE"/>
              </w:rPr>
            </w:pPr>
          </w:p>
        </w:tc>
      </w:tr>
      <w:tr w:rsidR="007D057D" w:rsidRPr="00A0501D" w14:paraId="655B52B0" w14:textId="77777777" w:rsidTr="001F5D59">
        <w:trPr>
          <w:trHeight w:val="300"/>
          <w:jc w:val="center"/>
        </w:trPr>
        <w:tc>
          <w:tcPr>
            <w:tcW w:w="21" w:type="dxa"/>
            <w:vMerge/>
            <w:vAlign w:val="center"/>
          </w:tcPr>
          <w:p w14:paraId="65BD9EDF"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3684B3C5"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BF14F7B" w14:textId="77777777" w:rsidR="007D057D" w:rsidRPr="00A0501D" w:rsidRDefault="007D057D" w:rsidP="000D13AB">
            <w:pPr>
              <w:spacing w:before="60" w:after="60"/>
              <w:rPr>
                <w:rFonts w:eastAsia="Times New Roman"/>
                <w:noProof/>
                <w:szCs w:val="24"/>
              </w:rPr>
            </w:pPr>
            <w:r w:rsidRPr="00A0501D">
              <w:rPr>
                <w:noProof/>
              </w:rPr>
              <w:t>0407 19 90</w:t>
            </w:r>
          </w:p>
          <w:p w14:paraId="1382DD08" w14:textId="77777777" w:rsidR="007D057D" w:rsidRPr="00A0501D" w:rsidRDefault="007D057D" w:rsidP="000D13AB">
            <w:pPr>
              <w:spacing w:before="60" w:after="60"/>
              <w:rPr>
                <w:rFonts w:eastAsia="Times New Roman"/>
                <w:noProof/>
                <w:szCs w:val="24"/>
              </w:rPr>
            </w:pPr>
            <w:r w:rsidRPr="00A0501D">
              <w:rPr>
                <w:noProof/>
              </w:rPr>
              <w:t>0407 29 90</w:t>
            </w:r>
          </w:p>
          <w:p w14:paraId="1E6629FD" w14:textId="77777777" w:rsidR="007D057D" w:rsidRPr="00A0501D" w:rsidRDefault="007D057D" w:rsidP="000D13AB">
            <w:pPr>
              <w:spacing w:before="60" w:after="60"/>
              <w:rPr>
                <w:rFonts w:eastAsia="Times New Roman"/>
                <w:noProof/>
                <w:szCs w:val="24"/>
              </w:rPr>
            </w:pPr>
            <w:r w:rsidRPr="00A0501D">
              <w:rPr>
                <w:noProof/>
              </w:rPr>
              <w:t>0407 90 90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0659D96" w14:textId="77777777" w:rsidR="007D057D" w:rsidRPr="00A0501D" w:rsidRDefault="007D057D" w:rsidP="000D13AB">
            <w:pPr>
              <w:spacing w:before="60" w:after="60"/>
              <w:rPr>
                <w:rFonts w:eastAsia="Times New Roman"/>
                <w:noProof/>
                <w:szCs w:val="24"/>
              </w:rPr>
            </w:pPr>
            <w:r w:rsidRPr="00A0501D">
              <w:rPr>
                <w:noProof/>
              </w:rPr>
              <w:t>Paukščių kiaušiniai su lukštais, švieži, konservuoti arba virti, išskyrus naminių paukščių</w:t>
            </w:r>
          </w:p>
        </w:tc>
      </w:tr>
      <w:tr w:rsidR="007D057D" w:rsidRPr="00A0501D" w14:paraId="15D1F5BF" w14:textId="77777777" w:rsidTr="001F5D59">
        <w:trPr>
          <w:trHeight w:val="300"/>
          <w:jc w:val="center"/>
        </w:trPr>
        <w:tc>
          <w:tcPr>
            <w:tcW w:w="21" w:type="dxa"/>
            <w:vMerge/>
            <w:vAlign w:val="center"/>
          </w:tcPr>
          <w:p w14:paraId="7B8029E9"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ED4D922"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9AF98B" w14:textId="77777777" w:rsidR="007D057D" w:rsidRPr="00A0501D" w:rsidRDefault="007D057D" w:rsidP="000D13AB">
            <w:pPr>
              <w:spacing w:before="60" w:after="60"/>
              <w:rPr>
                <w:rFonts w:eastAsia="Times New Roman"/>
                <w:noProof/>
                <w:szCs w:val="24"/>
              </w:rPr>
            </w:pPr>
            <w:r w:rsidRPr="00A0501D">
              <w:rPr>
                <w:noProof/>
              </w:rPr>
              <w:t>0409 00 00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641DA4" w14:textId="77777777" w:rsidR="007D057D" w:rsidRPr="00A0501D" w:rsidRDefault="007D057D" w:rsidP="000D13AB">
            <w:pPr>
              <w:spacing w:before="60" w:after="60"/>
              <w:rPr>
                <w:rFonts w:eastAsia="Times New Roman"/>
                <w:noProof/>
                <w:szCs w:val="24"/>
              </w:rPr>
            </w:pPr>
            <w:r w:rsidRPr="00A0501D">
              <w:rPr>
                <w:noProof/>
              </w:rPr>
              <w:t>Natūralus medus</w:t>
            </w:r>
          </w:p>
        </w:tc>
      </w:tr>
      <w:tr w:rsidR="007D057D" w:rsidRPr="00A0501D" w14:paraId="5DD54FE7" w14:textId="77777777" w:rsidTr="001F5D59">
        <w:trPr>
          <w:trHeight w:val="300"/>
          <w:jc w:val="center"/>
        </w:trPr>
        <w:tc>
          <w:tcPr>
            <w:tcW w:w="21" w:type="dxa"/>
            <w:vMerge/>
            <w:vAlign w:val="center"/>
          </w:tcPr>
          <w:p w14:paraId="32CD59B5"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AF74CE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B975E7" w14:textId="604BB5C9" w:rsidR="007D057D" w:rsidRPr="00A0501D" w:rsidRDefault="1D2009F3" w:rsidP="4751BDE9">
            <w:pPr>
              <w:spacing w:before="60" w:after="60"/>
              <w:rPr>
                <w:rFonts w:eastAsia="Times New Roman"/>
                <w:noProof/>
              </w:rPr>
            </w:pPr>
            <w:r w:rsidRPr="00A0501D">
              <w:rPr>
                <w:noProof/>
              </w:rPr>
              <w:t>0410 10 10</w:t>
            </w:r>
          </w:p>
          <w:p w14:paraId="69A78330" w14:textId="725F734B" w:rsidR="007D057D" w:rsidRPr="00A0501D" w:rsidRDefault="1D2009F3" w:rsidP="4751BDE9">
            <w:pPr>
              <w:spacing w:before="60" w:after="60"/>
              <w:rPr>
                <w:rFonts w:eastAsia="Times New Roman"/>
                <w:noProof/>
              </w:rPr>
            </w:pPr>
            <w:r w:rsidRPr="00A0501D">
              <w:rPr>
                <w:noProof/>
              </w:rPr>
              <w:t>0410 10 91</w:t>
            </w:r>
          </w:p>
          <w:p w14:paraId="52830356" w14:textId="17F9557E" w:rsidR="007D057D" w:rsidRPr="00A0501D" w:rsidRDefault="1D2009F3" w:rsidP="4751BDE9">
            <w:pPr>
              <w:spacing w:before="60" w:after="60"/>
              <w:rPr>
                <w:rFonts w:eastAsia="Times New Roman"/>
                <w:noProof/>
              </w:rPr>
            </w:pPr>
            <w:r w:rsidRPr="00A0501D">
              <w:rPr>
                <w:noProof/>
              </w:rPr>
              <w:t>0410 10 99</w:t>
            </w:r>
          </w:p>
          <w:p w14:paraId="4C4CD1DD" w14:textId="4E187D2A" w:rsidR="007D057D" w:rsidRPr="00A0501D" w:rsidRDefault="1D2009F3" w:rsidP="4751BDE9">
            <w:pPr>
              <w:spacing w:before="60" w:after="60"/>
              <w:rPr>
                <w:rFonts w:eastAsia="Times New Roman"/>
                <w:noProof/>
              </w:rPr>
            </w:pPr>
            <w:r w:rsidRPr="00A0501D">
              <w:rPr>
                <w:noProof/>
              </w:rPr>
              <w:t>0410 90 00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A1BF6BC" w14:textId="77777777" w:rsidR="007D057D" w:rsidRPr="00A0501D" w:rsidRDefault="007D057D" w:rsidP="000D13AB">
            <w:pPr>
              <w:spacing w:before="60" w:after="60"/>
              <w:rPr>
                <w:rFonts w:eastAsia="Times New Roman"/>
                <w:noProof/>
                <w:szCs w:val="24"/>
              </w:rPr>
            </w:pPr>
            <w:r w:rsidRPr="00A0501D">
              <w:rPr>
                <w:noProof/>
              </w:rPr>
              <w:t>Gyvūninės kilmės maisto produktai, nenurodyti kitoje vietoje</w:t>
            </w:r>
          </w:p>
        </w:tc>
      </w:tr>
      <w:tr w:rsidR="007D057D" w:rsidRPr="00A0501D" w14:paraId="0862CCAC" w14:textId="77777777" w:rsidTr="001F5D59">
        <w:trPr>
          <w:trHeight w:val="300"/>
          <w:jc w:val="center"/>
        </w:trPr>
        <w:tc>
          <w:tcPr>
            <w:tcW w:w="21" w:type="dxa"/>
            <w:vMerge/>
            <w:vAlign w:val="center"/>
          </w:tcPr>
          <w:p w14:paraId="5B67474E" w14:textId="77777777" w:rsidR="007D057D" w:rsidRPr="00A0501D" w:rsidRDefault="007D057D" w:rsidP="000D13AB">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42754E1"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EFF18A" w14:textId="77777777" w:rsidR="007D057D" w:rsidRPr="00A0501D" w:rsidRDefault="007D057D" w:rsidP="000D13AB">
            <w:pPr>
              <w:spacing w:before="60" w:after="60"/>
              <w:rPr>
                <w:rFonts w:eastAsia="Times New Roman"/>
                <w:noProof/>
                <w:szCs w:val="24"/>
              </w:rPr>
            </w:pPr>
            <w:r w:rsidRPr="00A0501D">
              <w:rPr>
                <w:noProof/>
              </w:rPr>
              <w:t>0511 99 39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711FEA4" w14:textId="77777777" w:rsidR="007D057D" w:rsidRPr="00A0501D" w:rsidRDefault="007D057D" w:rsidP="000D13AB">
            <w:pPr>
              <w:spacing w:before="60" w:after="60"/>
              <w:rPr>
                <w:rFonts w:eastAsia="Times New Roman"/>
                <w:noProof/>
                <w:szCs w:val="24"/>
              </w:rPr>
            </w:pPr>
            <w:r w:rsidRPr="00A0501D">
              <w:rPr>
                <w:noProof/>
              </w:rPr>
              <w:t>Gyvūninės kilmės gamtinės pintys, išskyrus žaliavą</w:t>
            </w:r>
          </w:p>
        </w:tc>
      </w:tr>
      <w:tr w:rsidR="007D057D" w:rsidRPr="00A0501D" w14:paraId="08D6B68A"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15295F6" w14:textId="77777777" w:rsidR="007D057D" w:rsidRPr="00A0501D" w:rsidRDefault="007D057D" w:rsidP="000D13AB">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84FD009"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ECE905" w14:textId="23B71118" w:rsidR="007D057D" w:rsidRPr="00A0501D" w:rsidRDefault="007D057D" w:rsidP="000D13AB">
            <w:pPr>
              <w:spacing w:before="60" w:after="60"/>
              <w:rPr>
                <w:rFonts w:eastAsia="Times New Roman"/>
                <w:noProof/>
                <w:szCs w:val="24"/>
              </w:rPr>
            </w:pPr>
            <w:r w:rsidRPr="00A0501D">
              <w:rPr>
                <w:noProof/>
              </w:rPr>
              <w:t>3 skirsnis</w:t>
            </w:r>
            <w:r w:rsidRPr="00A0501D">
              <w:rPr>
                <w:rStyle w:val="FootnoteReference"/>
                <w:rFonts w:eastAsia="Times New Roman"/>
                <w:noProof/>
                <w:szCs w:val="24"/>
                <w:lang w:eastAsia="en-IE"/>
              </w:rPr>
              <w:footnoteReference w:id="1"/>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B45968" w14:textId="77777777" w:rsidR="007D057D" w:rsidRPr="00A0501D" w:rsidRDefault="007D057D" w:rsidP="000D13AB">
            <w:pPr>
              <w:spacing w:before="60" w:after="60"/>
              <w:rPr>
                <w:rFonts w:eastAsia="Times New Roman"/>
                <w:noProof/>
                <w:szCs w:val="24"/>
              </w:rPr>
            </w:pPr>
            <w:r w:rsidRPr="00A0501D">
              <w:rPr>
                <w:noProof/>
              </w:rPr>
              <w:t>Žuvys ir vėžiagyviai, moliuskai ir kiti vandens bestuburiai</w:t>
            </w:r>
          </w:p>
        </w:tc>
      </w:tr>
      <w:tr w:rsidR="007D057D" w:rsidRPr="00A0501D" w14:paraId="1C8D9DCC"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02571C0" w14:textId="77777777" w:rsidR="007D057D" w:rsidRPr="00A0501D" w:rsidRDefault="007D057D" w:rsidP="000D13AB">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7898D45"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2FD6495" w14:textId="77777777" w:rsidR="007D057D" w:rsidRPr="00A0501D" w:rsidRDefault="007D057D" w:rsidP="000D13AB">
            <w:pPr>
              <w:spacing w:before="60" w:after="60"/>
              <w:rPr>
                <w:rFonts w:eastAsia="Times New Roman"/>
                <w:noProof/>
                <w:szCs w:val="24"/>
              </w:rPr>
            </w:pPr>
            <w:r w:rsidRPr="00A0501D">
              <w:rPr>
                <w:noProof/>
              </w:rPr>
              <w:t>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08A423" w14:textId="77777777" w:rsidR="007D057D" w:rsidRPr="00A0501D" w:rsidRDefault="007D057D" w:rsidP="000D13AB">
            <w:pPr>
              <w:spacing w:before="60" w:after="60"/>
              <w:rPr>
                <w:rFonts w:eastAsia="Times New Roman"/>
                <w:noProof/>
                <w:szCs w:val="24"/>
              </w:rPr>
            </w:pPr>
            <w:r w:rsidRPr="00A0501D">
              <w:rPr>
                <w:noProof/>
              </w:rPr>
              <w:t>Augantys medžiai ir kiti augalai; svogūnėliai, šaknys ir kitos panašios augalų dalys; skintos gėlės ir dekoratyviniai žalumynai</w:t>
            </w:r>
          </w:p>
        </w:tc>
      </w:tr>
      <w:tr w:rsidR="007D057D" w:rsidRPr="00A0501D" w14:paraId="770F8B6F"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FEB4EBB" w14:textId="77777777" w:rsidR="007D057D" w:rsidRPr="00A0501D" w:rsidRDefault="007D057D" w:rsidP="000D13AB">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13861E9" w14:textId="77777777" w:rsidR="007D057D" w:rsidRPr="00A0501D" w:rsidRDefault="007D057D" w:rsidP="000D13AB">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10D26D" w14:textId="77777777" w:rsidR="007D057D" w:rsidRPr="00A0501D" w:rsidRDefault="007D057D" w:rsidP="000D13AB">
            <w:pPr>
              <w:spacing w:before="60" w:after="60"/>
              <w:rPr>
                <w:rFonts w:eastAsia="Times New Roman"/>
                <w:noProof/>
                <w:szCs w:val="24"/>
              </w:rPr>
            </w:pPr>
            <w:r w:rsidRPr="00A0501D">
              <w:rPr>
                <w:noProof/>
              </w:rPr>
              <w:t>0701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6594EF" w14:textId="77777777" w:rsidR="007D057D" w:rsidRPr="00A0501D" w:rsidRDefault="007D057D" w:rsidP="000D13AB">
            <w:pPr>
              <w:spacing w:before="60" w:after="60"/>
              <w:rPr>
                <w:rFonts w:eastAsia="Times New Roman"/>
                <w:noProof/>
                <w:szCs w:val="24"/>
              </w:rPr>
            </w:pPr>
            <w:r w:rsidRPr="00A0501D">
              <w:rPr>
                <w:noProof/>
              </w:rPr>
              <w:t>Bulvės, šviežios arba atšaldytos</w:t>
            </w:r>
          </w:p>
        </w:tc>
      </w:tr>
      <w:tr w:rsidR="007D057D" w:rsidRPr="00A0501D" w14:paraId="70C7DB08" w14:textId="77777777" w:rsidTr="001F5D59">
        <w:trPr>
          <w:trHeight w:val="300"/>
          <w:jc w:val="center"/>
        </w:trPr>
        <w:tc>
          <w:tcPr>
            <w:tcW w:w="21" w:type="dxa"/>
            <w:vMerge/>
            <w:vAlign w:val="center"/>
          </w:tcPr>
          <w:p w14:paraId="2A650FD8"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21DA851"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6CECC8B" w14:textId="77777777" w:rsidR="007D057D" w:rsidRPr="00A0501D" w:rsidRDefault="007D057D" w:rsidP="000D13AB">
            <w:pPr>
              <w:spacing w:before="60" w:after="60"/>
              <w:rPr>
                <w:rFonts w:eastAsia="Times New Roman"/>
                <w:noProof/>
                <w:szCs w:val="24"/>
              </w:rPr>
            </w:pPr>
            <w:r w:rsidRPr="00A0501D">
              <w:rPr>
                <w:noProof/>
              </w:rPr>
              <w:t>0702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689D548" w14:textId="77777777" w:rsidR="007D057D" w:rsidRPr="00A0501D" w:rsidRDefault="007D057D" w:rsidP="000D13AB">
            <w:pPr>
              <w:spacing w:before="60" w:after="60"/>
              <w:rPr>
                <w:rFonts w:eastAsia="Times New Roman"/>
                <w:noProof/>
                <w:szCs w:val="24"/>
              </w:rPr>
            </w:pPr>
            <w:r w:rsidRPr="00A0501D">
              <w:rPr>
                <w:noProof/>
              </w:rPr>
              <w:t>Pomidorai, švieži arba atšaldyti</w:t>
            </w:r>
          </w:p>
        </w:tc>
      </w:tr>
      <w:tr w:rsidR="007D057D" w:rsidRPr="00A0501D" w14:paraId="756C1DE0" w14:textId="77777777" w:rsidTr="001F5D59">
        <w:trPr>
          <w:trHeight w:val="300"/>
          <w:jc w:val="center"/>
        </w:trPr>
        <w:tc>
          <w:tcPr>
            <w:tcW w:w="21" w:type="dxa"/>
            <w:vMerge/>
            <w:vAlign w:val="center"/>
          </w:tcPr>
          <w:p w14:paraId="3E2AC4BB"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9CA1979"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93FDAC6" w14:textId="77777777" w:rsidR="007D057D" w:rsidRPr="00A0501D" w:rsidRDefault="007D057D" w:rsidP="000D13AB">
            <w:pPr>
              <w:spacing w:before="60" w:after="60"/>
              <w:rPr>
                <w:rFonts w:eastAsia="Times New Roman"/>
                <w:noProof/>
                <w:szCs w:val="24"/>
              </w:rPr>
            </w:pPr>
            <w:r w:rsidRPr="00A0501D">
              <w:rPr>
                <w:noProof/>
              </w:rPr>
              <w:t>0703 10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1B8B107" w14:textId="77777777" w:rsidR="007D057D" w:rsidRPr="00A0501D" w:rsidRDefault="007D057D" w:rsidP="000D13AB">
            <w:pPr>
              <w:spacing w:before="60" w:after="60"/>
              <w:rPr>
                <w:rFonts w:eastAsia="Times New Roman"/>
                <w:noProof/>
                <w:szCs w:val="24"/>
              </w:rPr>
            </w:pPr>
            <w:r w:rsidRPr="00A0501D">
              <w:rPr>
                <w:noProof/>
              </w:rPr>
              <w:t>Svogūnai ir valgomieji svogūnėliai, švieži arba atšaldyti</w:t>
            </w:r>
          </w:p>
        </w:tc>
      </w:tr>
      <w:tr w:rsidR="007D057D" w:rsidRPr="00A0501D" w14:paraId="2F86CCC9" w14:textId="77777777" w:rsidTr="001F5D59">
        <w:trPr>
          <w:trHeight w:val="300"/>
          <w:jc w:val="center"/>
        </w:trPr>
        <w:tc>
          <w:tcPr>
            <w:tcW w:w="21" w:type="dxa"/>
            <w:vMerge/>
            <w:vAlign w:val="center"/>
          </w:tcPr>
          <w:p w14:paraId="4FC30D64"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08E58847"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8A9C230" w14:textId="77777777" w:rsidR="007D057D" w:rsidRPr="00A0501D" w:rsidRDefault="007D057D" w:rsidP="000D13AB">
            <w:pPr>
              <w:spacing w:before="60" w:after="60"/>
              <w:rPr>
                <w:rFonts w:eastAsia="Times New Roman"/>
                <w:noProof/>
                <w:szCs w:val="24"/>
              </w:rPr>
            </w:pPr>
            <w:r w:rsidRPr="00A0501D">
              <w:rPr>
                <w:noProof/>
              </w:rPr>
              <w:t>0703 90 00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8BA6B2" w14:textId="77777777" w:rsidR="007D057D" w:rsidRPr="00A0501D" w:rsidRDefault="007D057D" w:rsidP="000D13AB">
            <w:pPr>
              <w:spacing w:before="60" w:after="60"/>
              <w:rPr>
                <w:rFonts w:eastAsia="Times New Roman"/>
                <w:noProof/>
                <w:szCs w:val="24"/>
              </w:rPr>
            </w:pPr>
            <w:r w:rsidRPr="00A0501D">
              <w:rPr>
                <w:noProof/>
              </w:rPr>
              <w:t>Daržiniai porai ir kitos svogūninės daržovės, šviežios arba atšaldytos</w:t>
            </w:r>
          </w:p>
        </w:tc>
      </w:tr>
      <w:tr w:rsidR="007D057D" w:rsidRPr="00A0501D" w14:paraId="70C68110" w14:textId="77777777" w:rsidTr="001F5D59">
        <w:trPr>
          <w:trHeight w:val="300"/>
          <w:jc w:val="center"/>
        </w:trPr>
        <w:tc>
          <w:tcPr>
            <w:tcW w:w="21" w:type="dxa"/>
            <w:vMerge/>
            <w:vAlign w:val="center"/>
          </w:tcPr>
          <w:p w14:paraId="616B17DB"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647F086B"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72E53B" w14:textId="77777777" w:rsidR="007D057D" w:rsidRPr="00A0501D" w:rsidRDefault="007D057D" w:rsidP="000D13AB">
            <w:pPr>
              <w:spacing w:before="60" w:after="60"/>
              <w:rPr>
                <w:rFonts w:eastAsia="Times New Roman"/>
                <w:noProof/>
                <w:szCs w:val="24"/>
              </w:rPr>
            </w:pPr>
            <w:r w:rsidRPr="00A0501D">
              <w:rPr>
                <w:noProof/>
              </w:rPr>
              <w:t>0704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D10C01" w14:textId="77777777" w:rsidR="007D057D" w:rsidRPr="00A0501D" w:rsidRDefault="007D057D" w:rsidP="000D13AB">
            <w:pPr>
              <w:spacing w:before="60" w:after="60"/>
              <w:rPr>
                <w:rFonts w:eastAsia="Times New Roman"/>
                <w:noProof/>
                <w:szCs w:val="24"/>
              </w:rPr>
            </w:pPr>
            <w:r w:rsidRPr="00A0501D">
              <w:rPr>
                <w:noProof/>
              </w:rPr>
              <w:t>Gūžiniai kopūstai, žiediniai kopūstai, ropiniai kopūstai, lapiniai kopūstai ir panašios valgomosios bastučio genties (</w:t>
            </w:r>
            <w:r w:rsidRPr="00A0501D">
              <w:rPr>
                <w:i/>
                <w:iCs/>
                <w:noProof/>
              </w:rPr>
              <w:t>brassica</w:t>
            </w:r>
            <w:r w:rsidRPr="00A0501D">
              <w:rPr>
                <w:noProof/>
              </w:rPr>
              <w:t>) daržovės, šviežios arba atšaldytos</w:t>
            </w:r>
          </w:p>
        </w:tc>
      </w:tr>
      <w:tr w:rsidR="007D057D" w:rsidRPr="00A0501D" w14:paraId="7E833EAF" w14:textId="77777777" w:rsidTr="001F5D59">
        <w:trPr>
          <w:trHeight w:val="300"/>
          <w:jc w:val="center"/>
        </w:trPr>
        <w:tc>
          <w:tcPr>
            <w:tcW w:w="21" w:type="dxa"/>
            <w:vMerge/>
            <w:vAlign w:val="center"/>
          </w:tcPr>
          <w:p w14:paraId="0A524903"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1C7B7DB"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5E51624" w14:textId="77777777" w:rsidR="007D057D" w:rsidRPr="00A0501D" w:rsidRDefault="007D057D" w:rsidP="000D13AB">
            <w:pPr>
              <w:spacing w:before="60" w:after="60"/>
              <w:rPr>
                <w:rFonts w:eastAsia="Times New Roman"/>
                <w:noProof/>
                <w:szCs w:val="24"/>
              </w:rPr>
            </w:pPr>
            <w:r w:rsidRPr="00A0501D">
              <w:rPr>
                <w:noProof/>
              </w:rPr>
              <w:t>0705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8F24CB" w14:textId="77777777" w:rsidR="007D057D" w:rsidRPr="00A0501D" w:rsidRDefault="007D057D" w:rsidP="000D13AB">
            <w:pPr>
              <w:spacing w:before="60" w:after="60"/>
              <w:rPr>
                <w:rFonts w:eastAsia="Times New Roman"/>
                <w:noProof/>
                <w:szCs w:val="24"/>
              </w:rPr>
            </w:pPr>
            <w:r w:rsidRPr="00A0501D">
              <w:rPr>
                <w:noProof/>
              </w:rPr>
              <w:t>Salotos (</w:t>
            </w:r>
            <w:r w:rsidRPr="00A0501D">
              <w:rPr>
                <w:i/>
                <w:noProof/>
              </w:rPr>
              <w:t>Lactuca sativa</w:t>
            </w:r>
            <w:r w:rsidRPr="00A0501D">
              <w:rPr>
                <w:noProof/>
              </w:rPr>
              <w:t>) ir trūkažolės (</w:t>
            </w:r>
            <w:r w:rsidRPr="00A0501D">
              <w:rPr>
                <w:i/>
                <w:noProof/>
              </w:rPr>
              <w:t>Cichorium</w:t>
            </w:r>
            <w:r w:rsidRPr="00A0501D">
              <w:rPr>
                <w:noProof/>
              </w:rPr>
              <w:t xml:space="preserve"> spp.), šviežios arba atšaldytos</w:t>
            </w:r>
          </w:p>
        </w:tc>
      </w:tr>
      <w:tr w:rsidR="007D057D" w:rsidRPr="00A0501D" w14:paraId="689889A9" w14:textId="77777777" w:rsidTr="001F5D59">
        <w:trPr>
          <w:trHeight w:val="300"/>
          <w:jc w:val="center"/>
        </w:trPr>
        <w:tc>
          <w:tcPr>
            <w:tcW w:w="21" w:type="dxa"/>
            <w:vMerge/>
            <w:vAlign w:val="center"/>
          </w:tcPr>
          <w:p w14:paraId="0C08AF98"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44522F9"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5B929C" w14:textId="77777777" w:rsidR="007D057D" w:rsidRPr="00A0501D" w:rsidRDefault="007D057D" w:rsidP="000D13AB">
            <w:pPr>
              <w:spacing w:before="60" w:after="60"/>
              <w:rPr>
                <w:rFonts w:eastAsia="Times New Roman"/>
                <w:noProof/>
                <w:szCs w:val="24"/>
              </w:rPr>
            </w:pPr>
            <w:r w:rsidRPr="00A0501D">
              <w:rPr>
                <w:noProof/>
              </w:rPr>
              <w:t>0706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3143094" w14:textId="77777777" w:rsidR="007D057D" w:rsidRPr="00A0501D" w:rsidRDefault="007D057D" w:rsidP="000D13AB">
            <w:pPr>
              <w:spacing w:before="60" w:after="60"/>
              <w:rPr>
                <w:rFonts w:eastAsia="Times New Roman"/>
                <w:noProof/>
                <w:szCs w:val="24"/>
              </w:rPr>
            </w:pPr>
            <w:r w:rsidRPr="00A0501D">
              <w:rPr>
                <w:noProof/>
              </w:rPr>
              <w:t>Morkos, ropės, burokėliai, puteliai, gumbiniai salierai, ridikai ir panašūs valgomieji šakniavaisiai, švieži arba atšaldyti</w:t>
            </w:r>
          </w:p>
        </w:tc>
      </w:tr>
      <w:tr w:rsidR="007D057D" w:rsidRPr="00A0501D" w14:paraId="78F77FF3" w14:textId="77777777" w:rsidTr="001F5D59">
        <w:trPr>
          <w:trHeight w:val="300"/>
          <w:jc w:val="center"/>
        </w:trPr>
        <w:tc>
          <w:tcPr>
            <w:tcW w:w="21" w:type="dxa"/>
            <w:vMerge/>
            <w:vAlign w:val="center"/>
          </w:tcPr>
          <w:p w14:paraId="3EE607D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9C6943A"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312A7E" w14:textId="77777777" w:rsidR="007D057D" w:rsidRPr="00A0501D" w:rsidRDefault="007D057D" w:rsidP="000D13AB">
            <w:pPr>
              <w:spacing w:before="60" w:after="60"/>
              <w:rPr>
                <w:rFonts w:eastAsia="Times New Roman"/>
                <w:noProof/>
                <w:szCs w:val="24"/>
              </w:rPr>
            </w:pPr>
            <w:r w:rsidRPr="00A0501D">
              <w:rPr>
                <w:noProof/>
              </w:rPr>
              <w:t>0708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38112B" w14:textId="77777777" w:rsidR="007D057D" w:rsidRPr="00A0501D" w:rsidRDefault="007D057D" w:rsidP="000D13AB">
            <w:pPr>
              <w:spacing w:before="60" w:after="60"/>
              <w:rPr>
                <w:rFonts w:eastAsia="Times New Roman"/>
                <w:noProof/>
                <w:szCs w:val="24"/>
              </w:rPr>
            </w:pPr>
            <w:r w:rsidRPr="00A0501D">
              <w:rPr>
                <w:noProof/>
              </w:rPr>
              <w:t>Ankštinės daržovės, gliaudytos arba negliaudytos, šviežios arba atšaldytos</w:t>
            </w:r>
          </w:p>
        </w:tc>
      </w:tr>
      <w:tr w:rsidR="007D057D" w:rsidRPr="00A0501D" w14:paraId="3BABE54C" w14:textId="77777777" w:rsidTr="001F5D59">
        <w:trPr>
          <w:trHeight w:val="300"/>
          <w:jc w:val="center"/>
        </w:trPr>
        <w:tc>
          <w:tcPr>
            <w:tcW w:w="21" w:type="dxa"/>
            <w:vMerge/>
            <w:vAlign w:val="center"/>
          </w:tcPr>
          <w:p w14:paraId="49F48B9B"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459C9CBD"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35D9ED" w14:textId="77777777" w:rsidR="007D057D" w:rsidRPr="00A0501D" w:rsidRDefault="007D057D" w:rsidP="000D13AB">
            <w:pPr>
              <w:spacing w:before="60" w:after="60"/>
              <w:rPr>
                <w:rFonts w:eastAsia="Times New Roman"/>
                <w:noProof/>
                <w:szCs w:val="24"/>
              </w:rPr>
            </w:pPr>
            <w:r w:rsidRPr="00A0501D">
              <w:rPr>
                <w:noProof/>
              </w:rPr>
              <w:t>0709 20 00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0F615B7" w14:textId="77777777" w:rsidR="007D057D" w:rsidRPr="00A0501D" w:rsidRDefault="007D057D" w:rsidP="000D13AB">
            <w:pPr>
              <w:spacing w:before="60" w:after="60"/>
              <w:rPr>
                <w:rFonts w:eastAsia="Times New Roman"/>
                <w:noProof/>
                <w:szCs w:val="24"/>
              </w:rPr>
            </w:pPr>
            <w:r w:rsidRPr="00A0501D">
              <w:rPr>
                <w:noProof/>
              </w:rPr>
              <w:t>Smidrai, švieži arba atšaldyti</w:t>
            </w:r>
          </w:p>
        </w:tc>
      </w:tr>
      <w:tr w:rsidR="007D057D" w:rsidRPr="00A0501D" w14:paraId="42544572" w14:textId="77777777" w:rsidTr="001F5D59">
        <w:trPr>
          <w:trHeight w:val="300"/>
          <w:jc w:val="center"/>
        </w:trPr>
        <w:tc>
          <w:tcPr>
            <w:tcW w:w="21" w:type="dxa"/>
            <w:vMerge/>
            <w:vAlign w:val="center"/>
          </w:tcPr>
          <w:p w14:paraId="4C8869F4"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8558B36"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CA5AB9" w14:textId="77777777" w:rsidR="007D057D" w:rsidRPr="00A0501D" w:rsidRDefault="007D057D" w:rsidP="000D13AB">
            <w:pPr>
              <w:spacing w:before="60" w:after="60"/>
              <w:rPr>
                <w:rFonts w:eastAsia="Times New Roman"/>
                <w:noProof/>
                <w:szCs w:val="24"/>
              </w:rPr>
            </w:pPr>
            <w:r w:rsidRPr="00A0501D">
              <w:rPr>
                <w:noProof/>
              </w:rPr>
              <w:t>0709 30 00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076FAF" w14:textId="77777777" w:rsidR="007D057D" w:rsidRPr="00A0501D" w:rsidRDefault="007D057D" w:rsidP="000D13AB">
            <w:pPr>
              <w:spacing w:before="60" w:after="60"/>
              <w:rPr>
                <w:rFonts w:eastAsia="Times New Roman"/>
                <w:noProof/>
                <w:szCs w:val="24"/>
              </w:rPr>
            </w:pPr>
            <w:r w:rsidRPr="00A0501D">
              <w:rPr>
                <w:noProof/>
              </w:rPr>
              <w:t>Baklažanai, švieži arba atšaldyti</w:t>
            </w:r>
          </w:p>
        </w:tc>
      </w:tr>
      <w:tr w:rsidR="007D057D" w:rsidRPr="00A0501D" w14:paraId="56FD9E4D" w14:textId="77777777" w:rsidTr="001F5D59">
        <w:trPr>
          <w:trHeight w:val="300"/>
          <w:jc w:val="center"/>
        </w:trPr>
        <w:tc>
          <w:tcPr>
            <w:tcW w:w="21" w:type="dxa"/>
            <w:vMerge/>
            <w:vAlign w:val="center"/>
          </w:tcPr>
          <w:p w14:paraId="35F8FB15"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2BC53836"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80A3274" w14:textId="77777777" w:rsidR="007D057D" w:rsidRPr="00A0501D" w:rsidRDefault="007D057D" w:rsidP="000D13AB">
            <w:pPr>
              <w:spacing w:before="60" w:after="60"/>
              <w:rPr>
                <w:rFonts w:eastAsia="Times New Roman"/>
                <w:noProof/>
                <w:szCs w:val="24"/>
              </w:rPr>
            </w:pPr>
            <w:r w:rsidRPr="00A0501D">
              <w:rPr>
                <w:noProof/>
              </w:rPr>
              <w:t>0709 40 00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3E66E1" w14:textId="77777777" w:rsidR="007D057D" w:rsidRPr="00A0501D" w:rsidRDefault="007D057D" w:rsidP="000D13AB">
            <w:pPr>
              <w:spacing w:before="60" w:after="60"/>
              <w:rPr>
                <w:rFonts w:eastAsia="Times New Roman"/>
                <w:noProof/>
                <w:szCs w:val="24"/>
              </w:rPr>
            </w:pPr>
            <w:r w:rsidRPr="00A0501D">
              <w:rPr>
                <w:noProof/>
              </w:rPr>
              <w:t>Lapkotiniai salierai, išskyrus gumbinius salierus, švieži arba atšaldyti</w:t>
            </w:r>
          </w:p>
        </w:tc>
      </w:tr>
      <w:tr w:rsidR="001F5D59" w:rsidRPr="00A0501D" w14:paraId="632706B0" w14:textId="77777777" w:rsidTr="006D277E">
        <w:trPr>
          <w:trHeight w:val="2439"/>
          <w:jc w:val="center"/>
        </w:trPr>
        <w:tc>
          <w:tcPr>
            <w:tcW w:w="21" w:type="dxa"/>
            <w:vMerge/>
            <w:vAlign w:val="center"/>
          </w:tcPr>
          <w:p w14:paraId="5AAEE4A2" w14:textId="77777777" w:rsidR="001F5D59" w:rsidRPr="00A0501D" w:rsidRDefault="001F5D59" w:rsidP="000D13AB">
            <w:pPr>
              <w:spacing w:after="0"/>
              <w:rPr>
                <w:rFonts w:eastAsia="Times New Roman"/>
                <w:noProof/>
                <w:szCs w:val="24"/>
                <w:lang w:eastAsia="en-IE"/>
              </w:rPr>
            </w:pPr>
          </w:p>
        </w:tc>
        <w:tc>
          <w:tcPr>
            <w:tcW w:w="152" w:type="dxa"/>
            <w:vMerge/>
            <w:vAlign w:val="center"/>
          </w:tcPr>
          <w:p w14:paraId="028613F1" w14:textId="77777777" w:rsidR="001F5D59" w:rsidRPr="00A0501D" w:rsidRDefault="001F5D59" w:rsidP="000D13AB">
            <w:pPr>
              <w:spacing w:after="0"/>
              <w:rPr>
                <w:rFonts w:eastAsia="Times New Roman"/>
                <w:noProof/>
                <w:szCs w:val="24"/>
                <w:lang w:eastAsia="en-IE"/>
              </w:rPr>
            </w:pPr>
          </w:p>
        </w:tc>
        <w:tc>
          <w:tcPr>
            <w:tcW w:w="2115" w:type="dxa"/>
            <w:tcBorders>
              <w:top w:val="outset" w:sz="6" w:space="0" w:color="auto"/>
              <w:left w:val="outset" w:sz="6" w:space="0" w:color="auto"/>
              <w:right w:val="outset" w:sz="6" w:space="0" w:color="auto"/>
            </w:tcBorders>
            <w:tcMar>
              <w:top w:w="0" w:type="dxa"/>
              <w:left w:w="0" w:type="dxa"/>
              <w:bottom w:w="0" w:type="dxa"/>
              <w:right w:w="0" w:type="dxa"/>
            </w:tcMar>
            <w:hideMark/>
          </w:tcPr>
          <w:p w14:paraId="7BCDF5FA" w14:textId="663AF384" w:rsidR="001F5D59" w:rsidRPr="00A0501D" w:rsidRDefault="001F5D59" w:rsidP="4751BDE9">
            <w:pPr>
              <w:spacing w:before="60" w:after="60"/>
              <w:rPr>
                <w:rFonts w:eastAsia="Times New Roman"/>
                <w:noProof/>
              </w:rPr>
            </w:pPr>
            <w:r w:rsidRPr="00A0501D">
              <w:rPr>
                <w:noProof/>
              </w:rPr>
              <w:t>0709 51 00</w:t>
            </w:r>
          </w:p>
          <w:p w14:paraId="225ECEEB" w14:textId="400AAF9F" w:rsidR="001F5D59" w:rsidRPr="00A0501D" w:rsidRDefault="001F5D59" w:rsidP="4751BDE9">
            <w:pPr>
              <w:spacing w:before="60" w:after="60"/>
              <w:rPr>
                <w:rFonts w:eastAsia="Times New Roman"/>
                <w:noProof/>
              </w:rPr>
            </w:pPr>
            <w:r w:rsidRPr="00A0501D">
              <w:rPr>
                <w:noProof/>
              </w:rPr>
              <w:t>0709 52 00</w:t>
            </w:r>
          </w:p>
          <w:p w14:paraId="27068E4B" w14:textId="00AE92A7" w:rsidR="001F5D59" w:rsidRPr="00A0501D" w:rsidRDefault="001F5D59" w:rsidP="4751BDE9">
            <w:pPr>
              <w:spacing w:before="60" w:after="60"/>
              <w:rPr>
                <w:rFonts w:eastAsia="Times New Roman"/>
                <w:noProof/>
              </w:rPr>
            </w:pPr>
            <w:r w:rsidRPr="00A0501D">
              <w:rPr>
                <w:noProof/>
              </w:rPr>
              <w:t>0709 53 00</w:t>
            </w:r>
          </w:p>
          <w:p w14:paraId="5805018A" w14:textId="712420CB" w:rsidR="001F5D59" w:rsidRPr="00A0501D" w:rsidRDefault="001F5D59" w:rsidP="4751BDE9">
            <w:pPr>
              <w:spacing w:before="60" w:after="60"/>
              <w:rPr>
                <w:rFonts w:eastAsia="Times New Roman"/>
                <w:noProof/>
              </w:rPr>
            </w:pPr>
            <w:r w:rsidRPr="00A0501D">
              <w:rPr>
                <w:noProof/>
              </w:rPr>
              <w:t>0709 54 00</w:t>
            </w:r>
          </w:p>
          <w:p w14:paraId="3493611B" w14:textId="415F4E4B" w:rsidR="001F5D59" w:rsidRPr="00A0501D" w:rsidRDefault="001F5D59" w:rsidP="4751BDE9">
            <w:pPr>
              <w:spacing w:before="60" w:after="60"/>
              <w:rPr>
                <w:rFonts w:eastAsia="Times New Roman"/>
                <w:noProof/>
              </w:rPr>
            </w:pPr>
            <w:r w:rsidRPr="00A0501D">
              <w:rPr>
                <w:noProof/>
              </w:rPr>
              <w:t>0709 55 00</w:t>
            </w:r>
          </w:p>
          <w:p w14:paraId="6CB7A60B" w14:textId="7931A6DA" w:rsidR="001F5D59" w:rsidRPr="00A0501D" w:rsidRDefault="001F5D59" w:rsidP="4751BDE9">
            <w:pPr>
              <w:spacing w:before="60" w:after="60"/>
              <w:rPr>
                <w:rFonts w:eastAsia="Times New Roman"/>
                <w:noProof/>
              </w:rPr>
            </w:pPr>
            <w:r w:rsidRPr="00A0501D">
              <w:rPr>
                <w:noProof/>
              </w:rPr>
              <w:t>0709 59 00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C69D541" w14:textId="555FDD76" w:rsidR="001F5D59" w:rsidRPr="00A0501D" w:rsidRDefault="001F5D59" w:rsidP="4751BDE9">
            <w:pPr>
              <w:spacing w:before="60" w:after="60"/>
              <w:rPr>
                <w:rFonts w:eastAsia="Times New Roman"/>
                <w:noProof/>
              </w:rPr>
            </w:pPr>
            <w:r w:rsidRPr="00A0501D">
              <w:rPr>
                <w:noProof/>
              </w:rPr>
              <w:t>Grybai, švieži arba atšaldyti</w:t>
            </w:r>
          </w:p>
        </w:tc>
      </w:tr>
      <w:tr w:rsidR="007D057D" w:rsidRPr="00A0501D" w14:paraId="5495CACF" w14:textId="77777777" w:rsidTr="001F5D59">
        <w:trPr>
          <w:trHeight w:val="300"/>
          <w:jc w:val="center"/>
        </w:trPr>
        <w:tc>
          <w:tcPr>
            <w:tcW w:w="21" w:type="dxa"/>
            <w:vMerge/>
            <w:vAlign w:val="center"/>
          </w:tcPr>
          <w:p w14:paraId="53BCE303"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105DD9E3"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B7C8D3D" w14:textId="77777777" w:rsidR="007D057D" w:rsidRPr="00A0501D" w:rsidRDefault="007D057D" w:rsidP="000D13AB">
            <w:pPr>
              <w:spacing w:before="60" w:after="60"/>
              <w:rPr>
                <w:rFonts w:eastAsia="Times New Roman"/>
                <w:noProof/>
                <w:szCs w:val="24"/>
              </w:rPr>
            </w:pPr>
            <w:r w:rsidRPr="00A0501D">
              <w:rPr>
                <w:noProof/>
              </w:rPr>
              <w:t>0709 60 10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434AB4" w14:textId="77777777" w:rsidR="007D057D" w:rsidRPr="00A0501D" w:rsidRDefault="007D057D" w:rsidP="000D13AB">
            <w:pPr>
              <w:spacing w:before="60" w:after="60"/>
              <w:rPr>
                <w:rFonts w:eastAsia="Times New Roman"/>
                <w:noProof/>
                <w:szCs w:val="24"/>
              </w:rPr>
            </w:pPr>
            <w:r w:rsidRPr="00A0501D">
              <w:rPr>
                <w:noProof/>
              </w:rPr>
              <w:t>Saldžiosios paprikos, šviežios arba atšaldytos</w:t>
            </w:r>
          </w:p>
        </w:tc>
      </w:tr>
      <w:tr w:rsidR="007D057D" w:rsidRPr="00A0501D" w14:paraId="3FD22D0D" w14:textId="77777777" w:rsidTr="001F5D59">
        <w:trPr>
          <w:trHeight w:val="300"/>
          <w:jc w:val="center"/>
        </w:trPr>
        <w:tc>
          <w:tcPr>
            <w:tcW w:w="21" w:type="dxa"/>
            <w:vMerge/>
            <w:vAlign w:val="center"/>
          </w:tcPr>
          <w:p w14:paraId="119244F0"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336B6795"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A71820A" w14:textId="77777777" w:rsidR="007D057D" w:rsidRPr="00A0501D" w:rsidRDefault="007D057D" w:rsidP="000D13AB">
            <w:pPr>
              <w:spacing w:before="60" w:after="60"/>
              <w:rPr>
                <w:rFonts w:eastAsia="Times New Roman"/>
                <w:noProof/>
                <w:szCs w:val="24"/>
              </w:rPr>
            </w:pPr>
            <w:r w:rsidRPr="00A0501D">
              <w:rPr>
                <w:noProof/>
              </w:rPr>
              <w:t>0709 60 99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969B57" w14:textId="77777777" w:rsidR="007D057D" w:rsidRPr="00A0501D" w:rsidRDefault="007D057D" w:rsidP="000D13AB">
            <w:pPr>
              <w:spacing w:before="60" w:after="60"/>
              <w:rPr>
                <w:rFonts w:eastAsia="Times New Roman"/>
                <w:noProof/>
                <w:szCs w:val="24"/>
              </w:rPr>
            </w:pPr>
            <w:r w:rsidRPr="00A0501D">
              <w:rPr>
                <w:i/>
                <w:iCs/>
                <w:noProof/>
              </w:rPr>
              <w:t>Capsicum</w:t>
            </w:r>
            <w:r w:rsidRPr="00A0501D">
              <w:rPr>
                <w:noProof/>
              </w:rPr>
              <w:t xml:space="preserve"> genties arba </w:t>
            </w:r>
            <w:r w:rsidRPr="00A0501D">
              <w:rPr>
                <w:i/>
                <w:iCs/>
                <w:noProof/>
              </w:rPr>
              <w:t>Pimenta</w:t>
            </w:r>
            <w:r w:rsidRPr="00A0501D">
              <w:rPr>
                <w:noProof/>
              </w:rPr>
              <w:t xml:space="preserve"> genties vaisiai, švieži arba atšaldyti, išskyrus saldžiąsias paprikas, išskyrus kapsicino arba </w:t>
            </w:r>
            <w:r w:rsidRPr="00A0501D">
              <w:rPr>
                <w:i/>
                <w:iCs/>
                <w:noProof/>
              </w:rPr>
              <w:t>capsicum</w:t>
            </w:r>
            <w:r w:rsidRPr="00A0501D">
              <w:rPr>
                <w:noProof/>
              </w:rPr>
              <w:t xml:space="preserve"> aliejingųjų dervų (oleorezinų) dažikliams gaminti skirtus vaisius ir išskyrus eterinių aliejų arba kvapiųjų dervų ekstraktų pramoninei gamybai skirtus vaisius</w:t>
            </w:r>
          </w:p>
        </w:tc>
      </w:tr>
      <w:tr w:rsidR="007D057D" w:rsidRPr="00A0501D" w14:paraId="1D02D90B" w14:textId="77777777" w:rsidTr="001F5D59">
        <w:trPr>
          <w:trHeight w:val="300"/>
          <w:jc w:val="center"/>
        </w:trPr>
        <w:tc>
          <w:tcPr>
            <w:tcW w:w="21" w:type="dxa"/>
            <w:vMerge/>
            <w:vAlign w:val="center"/>
          </w:tcPr>
          <w:p w14:paraId="7D171A65"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7A5C8A40"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B30B94D" w14:textId="77777777" w:rsidR="007D057D" w:rsidRPr="00A0501D" w:rsidRDefault="007D057D" w:rsidP="000D13AB">
            <w:pPr>
              <w:spacing w:before="60" w:after="60"/>
              <w:rPr>
                <w:rFonts w:eastAsia="Times New Roman"/>
                <w:noProof/>
                <w:szCs w:val="24"/>
              </w:rPr>
            </w:pPr>
            <w:r w:rsidRPr="00A0501D">
              <w:rPr>
                <w:noProof/>
              </w:rPr>
              <w:t>0709 70 00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741A926" w14:textId="77777777" w:rsidR="007D057D" w:rsidRPr="00A0501D" w:rsidRDefault="007D057D" w:rsidP="000D13AB">
            <w:pPr>
              <w:spacing w:before="60" w:after="60"/>
              <w:rPr>
                <w:rFonts w:eastAsia="Times New Roman"/>
                <w:noProof/>
                <w:szCs w:val="24"/>
              </w:rPr>
            </w:pPr>
            <w:r w:rsidRPr="00A0501D">
              <w:rPr>
                <w:noProof/>
              </w:rPr>
              <w:t>Špinatai, špinokai ir daržinės balandūnės (gigantiškieji špinatai), švieži arba atšaldyti</w:t>
            </w:r>
          </w:p>
        </w:tc>
      </w:tr>
      <w:tr w:rsidR="007D057D" w:rsidRPr="00A0501D" w14:paraId="411F963B" w14:textId="77777777" w:rsidTr="001F5D59">
        <w:trPr>
          <w:trHeight w:val="300"/>
          <w:jc w:val="center"/>
        </w:trPr>
        <w:tc>
          <w:tcPr>
            <w:tcW w:w="21" w:type="dxa"/>
            <w:vMerge/>
            <w:vAlign w:val="center"/>
          </w:tcPr>
          <w:p w14:paraId="114D445B" w14:textId="77777777" w:rsidR="007D057D" w:rsidRPr="00A0501D" w:rsidRDefault="007D057D" w:rsidP="000D13AB">
            <w:pPr>
              <w:spacing w:after="0"/>
              <w:rPr>
                <w:rFonts w:eastAsia="Times New Roman"/>
                <w:noProof/>
                <w:szCs w:val="24"/>
                <w:lang w:eastAsia="en-IE"/>
              </w:rPr>
            </w:pPr>
          </w:p>
        </w:tc>
        <w:tc>
          <w:tcPr>
            <w:tcW w:w="152" w:type="dxa"/>
            <w:vMerge/>
            <w:vAlign w:val="center"/>
          </w:tcPr>
          <w:p w14:paraId="5C4403DD" w14:textId="77777777" w:rsidR="007D057D" w:rsidRPr="00A0501D" w:rsidRDefault="007D057D" w:rsidP="000D13AB">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5526F4" w14:textId="77777777" w:rsidR="007D057D" w:rsidRPr="00A0501D" w:rsidRDefault="007D057D" w:rsidP="000D13AB">
            <w:pPr>
              <w:spacing w:before="60" w:after="60"/>
              <w:rPr>
                <w:rFonts w:eastAsia="Times New Roman"/>
                <w:noProof/>
                <w:szCs w:val="24"/>
              </w:rPr>
            </w:pPr>
            <w:r w:rsidRPr="00A0501D">
              <w:rPr>
                <w:noProof/>
              </w:rPr>
              <w:t>0709 92 10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5C4272C" w14:textId="77777777" w:rsidR="007D057D" w:rsidRPr="00A0501D" w:rsidRDefault="007D057D" w:rsidP="000D13AB">
            <w:pPr>
              <w:spacing w:before="60" w:after="60"/>
              <w:rPr>
                <w:rFonts w:eastAsia="Times New Roman"/>
                <w:noProof/>
                <w:szCs w:val="24"/>
              </w:rPr>
            </w:pPr>
            <w:r w:rsidRPr="00A0501D">
              <w:rPr>
                <w:noProof/>
              </w:rPr>
              <w:t>Alyvuogės, šviežios arba atšaldytos, neskirtos aliejaus gamybai</w:t>
            </w:r>
          </w:p>
        </w:tc>
      </w:tr>
      <w:tr w:rsidR="001D47E6" w:rsidRPr="00A0501D" w14:paraId="21B9173B" w14:textId="77777777" w:rsidTr="001F5D59">
        <w:trPr>
          <w:trHeight w:val="300"/>
          <w:jc w:val="center"/>
        </w:trPr>
        <w:tc>
          <w:tcPr>
            <w:tcW w:w="21" w:type="dxa"/>
            <w:vMerge/>
            <w:vAlign w:val="center"/>
          </w:tcPr>
          <w:p w14:paraId="4180D50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67A12E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4336D07" w14:textId="67B41FB8" w:rsidR="001D47E6" w:rsidRPr="00A0501D" w:rsidRDefault="001D47E6" w:rsidP="001D47E6">
            <w:pPr>
              <w:spacing w:before="60" w:after="60"/>
              <w:rPr>
                <w:rFonts w:eastAsia="Times New Roman"/>
                <w:noProof/>
                <w:szCs w:val="24"/>
              </w:rPr>
            </w:pPr>
            <w:r w:rsidRPr="00A0501D">
              <w:rPr>
                <w:noProof/>
              </w:rPr>
              <w:t>0709 93 10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3EA61DD" w14:textId="0629E4D4" w:rsidR="001D47E6" w:rsidRPr="00A0501D" w:rsidRDefault="001D47E6" w:rsidP="001D47E6">
            <w:pPr>
              <w:spacing w:before="60" w:after="60"/>
              <w:rPr>
                <w:rFonts w:eastAsia="Times New Roman"/>
                <w:noProof/>
                <w:szCs w:val="24"/>
              </w:rPr>
            </w:pPr>
            <w:r w:rsidRPr="00A0501D">
              <w:rPr>
                <w:noProof/>
              </w:rPr>
              <w:t>Cukinijos, šviežios arba atšaldytos</w:t>
            </w:r>
          </w:p>
        </w:tc>
      </w:tr>
      <w:tr w:rsidR="001D47E6" w:rsidRPr="00A0501D" w14:paraId="14548279" w14:textId="77777777" w:rsidTr="001F5D59">
        <w:trPr>
          <w:trHeight w:val="300"/>
          <w:jc w:val="center"/>
        </w:trPr>
        <w:tc>
          <w:tcPr>
            <w:tcW w:w="21" w:type="dxa"/>
            <w:vMerge/>
            <w:vAlign w:val="center"/>
          </w:tcPr>
          <w:p w14:paraId="73D327B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6A70F2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FD91F4" w14:textId="77777777" w:rsidR="001D47E6" w:rsidRPr="00A0501D" w:rsidRDefault="001D47E6" w:rsidP="001D47E6">
            <w:pPr>
              <w:spacing w:before="60" w:after="60"/>
              <w:rPr>
                <w:rFonts w:eastAsia="Times New Roman"/>
                <w:noProof/>
                <w:szCs w:val="24"/>
              </w:rPr>
            </w:pPr>
            <w:r w:rsidRPr="00A0501D">
              <w:rPr>
                <w:noProof/>
              </w:rPr>
              <w:t>0709 99 10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D5135D" w14:textId="77777777" w:rsidR="001D47E6" w:rsidRPr="00A0501D" w:rsidRDefault="001D47E6" w:rsidP="001D47E6">
            <w:pPr>
              <w:spacing w:before="60" w:after="60"/>
              <w:rPr>
                <w:rFonts w:eastAsia="Times New Roman"/>
                <w:noProof/>
                <w:szCs w:val="24"/>
              </w:rPr>
            </w:pPr>
            <w:r w:rsidRPr="00A0501D">
              <w:rPr>
                <w:noProof/>
              </w:rPr>
              <w:t>Salotiniai augalai, švieži arba atšaldyti, išskyrus salotas (</w:t>
            </w:r>
            <w:r w:rsidRPr="00A0501D">
              <w:rPr>
                <w:i/>
                <w:iCs/>
                <w:noProof/>
              </w:rPr>
              <w:t>Lactuca sativa</w:t>
            </w:r>
            <w:r w:rsidRPr="00A0501D">
              <w:rPr>
                <w:noProof/>
              </w:rPr>
              <w:t>) ir trūkažoles (</w:t>
            </w:r>
            <w:r w:rsidRPr="00A0501D">
              <w:rPr>
                <w:i/>
                <w:iCs/>
                <w:noProof/>
              </w:rPr>
              <w:t>Cichorium</w:t>
            </w:r>
            <w:r w:rsidRPr="00A0501D">
              <w:rPr>
                <w:noProof/>
              </w:rPr>
              <w:t xml:space="preserve"> spp.)</w:t>
            </w:r>
          </w:p>
        </w:tc>
      </w:tr>
      <w:tr w:rsidR="001D47E6" w:rsidRPr="00A0501D" w14:paraId="5827FAC3" w14:textId="77777777" w:rsidTr="001F5D59">
        <w:trPr>
          <w:trHeight w:val="300"/>
          <w:jc w:val="center"/>
        </w:trPr>
        <w:tc>
          <w:tcPr>
            <w:tcW w:w="21" w:type="dxa"/>
            <w:vMerge/>
            <w:vAlign w:val="center"/>
          </w:tcPr>
          <w:p w14:paraId="091E0B7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0AA8DD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10B1D3" w14:textId="77777777" w:rsidR="001D47E6" w:rsidRPr="00A0501D" w:rsidRDefault="001D47E6" w:rsidP="001D47E6">
            <w:pPr>
              <w:spacing w:before="60" w:after="60"/>
              <w:rPr>
                <w:rFonts w:eastAsia="Times New Roman"/>
                <w:noProof/>
                <w:szCs w:val="24"/>
              </w:rPr>
            </w:pPr>
            <w:r w:rsidRPr="00A0501D">
              <w:rPr>
                <w:noProof/>
              </w:rPr>
              <w:t>0709 99 20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82A606" w14:textId="77777777" w:rsidR="001D47E6" w:rsidRPr="00A0501D" w:rsidRDefault="001D47E6" w:rsidP="001D47E6">
            <w:pPr>
              <w:spacing w:before="60" w:after="60"/>
              <w:rPr>
                <w:rFonts w:eastAsia="Times New Roman"/>
                <w:noProof/>
                <w:szCs w:val="24"/>
              </w:rPr>
            </w:pPr>
            <w:r w:rsidRPr="00A0501D">
              <w:rPr>
                <w:noProof/>
              </w:rPr>
              <w:t>Lapiniai burokėliai ir dygieji artišokai, švieži arba atšaldyti</w:t>
            </w:r>
          </w:p>
        </w:tc>
      </w:tr>
      <w:tr w:rsidR="001D47E6" w:rsidRPr="00A0501D" w14:paraId="3D9795CA" w14:textId="77777777" w:rsidTr="001F5D59">
        <w:trPr>
          <w:trHeight w:val="300"/>
          <w:jc w:val="center"/>
        </w:trPr>
        <w:tc>
          <w:tcPr>
            <w:tcW w:w="21" w:type="dxa"/>
            <w:vMerge/>
            <w:vAlign w:val="center"/>
          </w:tcPr>
          <w:p w14:paraId="762AF8E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99C95C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72B09FA" w14:textId="77777777" w:rsidR="001D47E6" w:rsidRPr="00A0501D" w:rsidRDefault="001D47E6" w:rsidP="001D47E6">
            <w:pPr>
              <w:spacing w:before="60" w:after="60"/>
              <w:rPr>
                <w:rFonts w:eastAsia="Times New Roman"/>
                <w:noProof/>
                <w:szCs w:val="24"/>
              </w:rPr>
            </w:pPr>
            <w:r w:rsidRPr="00A0501D">
              <w:rPr>
                <w:noProof/>
              </w:rPr>
              <w:t>0709 99 40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2A7A04" w14:textId="77777777" w:rsidR="001D47E6" w:rsidRPr="00A0501D" w:rsidRDefault="001D47E6" w:rsidP="001D47E6">
            <w:pPr>
              <w:spacing w:before="60" w:after="60"/>
              <w:rPr>
                <w:rFonts w:eastAsia="Times New Roman"/>
                <w:noProof/>
                <w:szCs w:val="24"/>
              </w:rPr>
            </w:pPr>
            <w:r w:rsidRPr="00A0501D">
              <w:rPr>
                <w:noProof/>
              </w:rPr>
              <w:t>Kaparėliai, švieži arba atšaldyti</w:t>
            </w:r>
          </w:p>
        </w:tc>
      </w:tr>
      <w:tr w:rsidR="001D47E6" w:rsidRPr="00A0501D" w14:paraId="1CBF66A6" w14:textId="77777777" w:rsidTr="001F5D59">
        <w:trPr>
          <w:trHeight w:val="300"/>
          <w:jc w:val="center"/>
        </w:trPr>
        <w:tc>
          <w:tcPr>
            <w:tcW w:w="21" w:type="dxa"/>
            <w:vMerge/>
            <w:vAlign w:val="center"/>
          </w:tcPr>
          <w:p w14:paraId="7B5A31E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E39951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190D97" w14:textId="77777777" w:rsidR="001D47E6" w:rsidRPr="00A0501D" w:rsidRDefault="001D47E6" w:rsidP="001D47E6">
            <w:pPr>
              <w:spacing w:before="60" w:after="60"/>
              <w:rPr>
                <w:rFonts w:eastAsia="Times New Roman"/>
                <w:noProof/>
                <w:szCs w:val="24"/>
              </w:rPr>
            </w:pPr>
            <w:r w:rsidRPr="00A0501D">
              <w:rPr>
                <w:noProof/>
              </w:rPr>
              <w:t>0709 99 50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2B0DDB" w14:textId="77777777" w:rsidR="001D47E6" w:rsidRPr="00A0501D" w:rsidRDefault="001D47E6" w:rsidP="001D47E6">
            <w:pPr>
              <w:spacing w:before="60" w:after="60"/>
              <w:rPr>
                <w:rFonts w:eastAsia="Times New Roman"/>
                <w:noProof/>
                <w:szCs w:val="24"/>
              </w:rPr>
            </w:pPr>
            <w:r w:rsidRPr="00A0501D">
              <w:rPr>
                <w:noProof/>
              </w:rPr>
              <w:t>Pankoliai, švieži arba atšaldyti</w:t>
            </w:r>
          </w:p>
        </w:tc>
      </w:tr>
      <w:tr w:rsidR="001D47E6" w:rsidRPr="00A0501D" w14:paraId="15DD1085" w14:textId="77777777" w:rsidTr="001F5D59">
        <w:trPr>
          <w:trHeight w:val="300"/>
          <w:jc w:val="center"/>
        </w:trPr>
        <w:tc>
          <w:tcPr>
            <w:tcW w:w="21" w:type="dxa"/>
            <w:vMerge/>
            <w:vAlign w:val="center"/>
          </w:tcPr>
          <w:p w14:paraId="75D1AAD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79417A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75D47C0" w14:textId="77777777" w:rsidR="001D47E6" w:rsidRPr="00A0501D" w:rsidRDefault="001D47E6" w:rsidP="001D47E6">
            <w:pPr>
              <w:spacing w:before="60" w:after="60"/>
              <w:rPr>
                <w:rFonts w:eastAsia="Times New Roman"/>
                <w:noProof/>
                <w:szCs w:val="24"/>
              </w:rPr>
            </w:pPr>
            <w:r w:rsidRPr="00A0501D">
              <w:rPr>
                <w:noProof/>
              </w:rPr>
              <w:t>ex 0709 91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966CEA" w14:textId="77777777" w:rsidR="001D47E6" w:rsidRPr="00A0501D" w:rsidRDefault="001D47E6" w:rsidP="001D47E6">
            <w:pPr>
              <w:spacing w:before="60" w:after="60"/>
              <w:rPr>
                <w:rFonts w:eastAsia="Times New Roman"/>
                <w:noProof/>
                <w:szCs w:val="24"/>
              </w:rPr>
            </w:pPr>
            <w:r w:rsidRPr="00A0501D">
              <w:rPr>
                <w:noProof/>
              </w:rPr>
              <w:t>Artišokai, švieži arba atšaldyti, nuo liepos 1 d. iki spalio 31 d.</w:t>
            </w:r>
          </w:p>
        </w:tc>
      </w:tr>
      <w:tr w:rsidR="001D47E6" w:rsidRPr="00A0501D" w14:paraId="52917568" w14:textId="77777777" w:rsidTr="001F5D59">
        <w:trPr>
          <w:trHeight w:val="300"/>
          <w:jc w:val="center"/>
        </w:trPr>
        <w:tc>
          <w:tcPr>
            <w:tcW w:w="21" w:type="dxa"/>
            <w:vMerge/>
            <w:vAlign w:val="center"/>
          </w:tcPr>
          <w:p w14:paraId="5CCF8B0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115FED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DE296A" w14:textId="77777777" w:rsidR="001D47E6" w:rsidRPr="00A0501D" w:rsidRDefault="001D47E6" w:rsidP="001D47E6">
            <w:pPr>
              <w:spacing w:before="60" w:after="60"/>
              <w:rPr>
                <w:rFonts w:eastAsia="Times New Roman"/>
                <w:noProof/>
                <w:szCs w:val="24"/>
              </w:rPr>
            </w:pPr>
            <w:r w:rsidRPr="00A0501D">
              <w:rPr>
                <w:noProof/>
              </w:rPr>
              <w:t>0709 93 90</w:t>
            </w:r>
          </w:p>
          <w:p w14:paraId="5CE7A0E5" w14:textId="77777777" w:rsidR="001D47E6" w:rsidRPr="00A0501D" w:rsidRDefault="001D47E6" w:rsidP="001D47E6">
            <w:pPr>
              <w:spacing w:before="60" w:after="60"/>
              <w:rPr>
                <w:rFonts w:eastAsia="Times New Roman"/>
                <w:noProof/>
                <w:szCs w:val="24"/>
              </w:rPr>
            </w:pPr>
            <w:r w:rsidRPr="00A0501D">
              <w:rPr>
                <w:noProof/>
              </w:rPr>
              <w:t>0709 99 90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1465C8" w14:textId="77777777" w:rsidR="001D47E6" w:rsidRPr="00A0501D" w:rsidRDefault="001D47E6" w:rsidP="001D47E6">
            <w:pPr>
              <w:spacing w:before="60" w:after="60"/>
              <w:rPr>
                <w:rFonts w:eastAsia="Times New Roman"/>
                <w:noProof/>
                <w:szCs w:val="24"/>
              </w:rPr>
            </w:pPr>
            <w:r w:rsidRPr="00A0501D">
              <w:rPr>
                <w:noProof/>
              </w:rPr>
              <w:t>Kitos daržovės, šviežios arba atšaldytos</w:t>
            </w:r>
          </w:p>
        </w:tc>
      </w:tr>
      <w:tr w:rsidR="001D47E6" w:rsidRPr="00A0501D" w14:paraId="1EDCD32C" w14:textId="77777777" w:rsidTr="001F5D59">
        <w:trPr>
          <w:trHeight w:val="300"/>
          <w:jc w:val="center"/>
        </w:trPr>
        <w:tc>
          <w:tcPr>
            <w:tcW w:w="21" w:type="dxa"/>
            <w:vMerge/>
            <w:vAlign w:val="center"/>
          </w:tcPr>
          <w:p w14:paraId="3152091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334CB2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B621EF7" w14:textId="6FA5C278" w:rsidR="001D47E6" w:rsidRPr="00A0501D" w:rsidRDefault="001D47E6" w:rsidP="001D47E6">
            <w:pPr>
              <w:spacing w:before="60" w:after="60"/>
              <w:rPr>
                <w:rFonts w:eastAsia="Times New Roman"/>
                <w:noProof/>
              </w:rPr>
            </w:pPr>
            <w:r w:rsidRPr="00A0501D">
              <w:rPr>
                <w:noProof/>
              </w:rPr>
              <w:t>ex 0710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4A9902" w14:textId="29A868B5" w:rsidR="001D47E6" w:rsidRPr="00A0501D" w:rsidRDefault="001D47E6" w:rsidP="001D47E6">
            <w:pPr>
              <w:spacing w:before="60" w:after="60"/>
              <w:rPr>
                <w:rFonts w:eastAsia="Times New Roman"/>
                <w:noProof/>
              </w:rPr>
            </w:pPr>
            <w:r w:rsidRPr="00A0501D">
              <w:rPr>
                <w:noProof/>
              </w:rPr>
              <w:t>Daržovės (nevirtos arba virtos garuose ar vandenyje), užšaldytos, išskyrus produktus, priskiriamus 0710 40 00 subpozicijai</w:t>
            </w:r>
          </w:p>
        </w:tc>
      </w:tr>
      <w:tr w:rsidR="001D47E6" w:rsidRPr="00A0501D" w14:paraId="6CD949A4" w14:textId="77777777" w:rsidTr="001F5D59">
        <w:trPr>
          <w:trHeight w:val="300"/>
          <w:jc w:val="center"/>
        </w:trPr>
        <w:tc>
          <w:tcPr>
            <w:tcW w:w="21" w:type="dxa"/>
            <w:vMerge/>
            <w:vAlign w:val="center"/>
          </w:tcPr>
          <w:p w14:paraId="189DF29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E712A4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6FDD4D" w14:textId="77777777" w:rsidR="001D47E6" w:rsidRPr="00A0501D" w:rsidRDefault="001D47E6" w:rsidP="001D47E6">
            <w:pPr>
              <w:spacing w:before="60" w:after="60"/>
              <w:rPr>
                <w:rFonts w:eastAsia="Times New Roman"/>
                <w:noProof/>
                <w:szCs w:val="24"/>
              </w:rPr>
            </w:pPr>
            <w:r w:rsidRPr="00A0501D">
              <w:rPr>
                <w:noProof/>
              </w:rPr>
              <w:t>ex 0711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C89C863" w14:textId="33A6E3D1" w:rsidR="001D47E6" w:rsidRPr="00A0501D" w:rsidRDefault="001D47E6" w:rsidP="001D47E6">
            <w:pPr>
              <w:spacing w:before="60" w:after="60"/>
              <w:rPr>
                <w:rFonts w:eastAsia="Times New Roman"/>
                <w:noProof/>
              </w:rPr>
            </w:pPr>
            <w:r w:rsidRPr="00A0501D">
              <w:rPr>
                <w:noProof/>
              </w:rPr>
              <w:t>Konservuotos daržovės, netinkamos ilgai laikyti ir papildomai neapdorojus tiesiogiai vartoti maistui (pavyzdžiui, konservuotos dujiniu sieros dioksidu, sūrymu, sieros vandeniu arba kitais konservuojamais tirpalais), išskyrus produktus, priskiriamus 0711 20 90 ir 0711 90 30 subpozicijoms</w:t>
            </w:r>
          </w:p>
        </w:tc>
      </w:tr>
      <w:tr w:rsidR="001D47E6" w:rsidRPr="00A0501D" w14:paraId="4ADE719A" w14:textId="77777777" w:rsidTr="001F5D59">
        <w:trPr>
          <w:trHeight w:val="300"/>
          <w:jc w:val="center"/>
        </w:trPr>
        <w:tc>
          <w:tcPr>
            <w:tcW w:w="21" w:type="dxa"/>
            <w:vMerge/>
            <w:vAlign w:val="center"/>
          </w:tcPr>
          <w:p w14:paraId="66EB03F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103665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A7A8C2C" w14:textId="77777777" w:rsidR="001D47E6" w:rsidRPr="00A0501D" w:rsidRDefault="001D47E6" w:rsidP="001D47E6">
            <w:pPr>
              <w:spacing w:before="60" w:after="60"/>
              <w:rPr>
                <w:rFonts w:eastAsia="Times New Roman"/>
                <w:noProof/>
                <w:szCs w:val="24"/>
              </w:rPr>
            </w:pPr>
            <w:r w:rsidRPr="00A0501D">
              <w:rPr>
                <w:noProof/>
              </w:rPr>
              <w:t>ex 0712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604908" w14:textId="37B5EC24" w:rsidR="001D47E6" w:rsidRPr="00A0501D" w:rsidRDefault="001D47E6" w:rsidP="001D47E6">
            <w:pPr>
              <w:spacing w:before="60" w:after="60"/>
              <w:rPr>
                <w:rFonts w:eastAsia="Times New Roman"/>
                <w:noProof/>
              </w:rPr>
            </w:pPr>
            <w:r w:rsidRPr="00A0501D">
              <w:rPr>
                <w:noProof/>
              </w:rPr>
              <w:t>Džiovintos daržovės, sveikos, supjaustytos stambiais gabalais, griežinėliais, susmulkintos arba sumaltos į miltelius, bet toliau neapdorotos, išskyrus alyvuoges ir produktus, priskiriamus 0712 90 19 subpozicijai</w:t>
            </w:r>
          </w:p>
        </w:tc>
      </w:tr>
      <w:tr w:rsidR="001D47E6" w:rsidRPr="00A0501D" w14:paraId="5BE507F7" w14:textId="77777777" w:rsidTr="001F5D59">
        <w:trPr>
          <w:trHeight w:val="300"/>
          <w:jc w:val="center"/>
        </w:trPr>
        <w:tc>
          <w:tcPr>
            <w:tcW w:w="21" w:type="dxa"/>
            <w:vMerge/>
            <w:vAlign w:val="center"/>
          </w:tcPr>
          <w:p w14:paraId="52B8F58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CB08BB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EDE558" w14:textId="77777777" w:rsidR="001D47E6" w:rsidRPr="00A0501D" w:rsidRDefault="001D47E6" w:rsidP="001D47E6">
            <w:pPr>
              <w:spacing w:before="60" w:after="60"/>
              <w:rPr>
                <w:rFonts w:eastAsia="Times New Roman"/>
                <w:noProof/>
                <w:szCs w:val="24"/>
              </w:rPr>
            </w:pPr>
            <w:r w:rsidRPr="00A0501D">
              <w:rPr>
                <w:noProof/>
              </w:rPr>
              <w:t>0713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843B55" w14:textId="77777777" w:rsidR="001D47E6" w:rsidRPr="00A0501D" w:rsidRDefault="001D47E6" w:rsidP="001D47E6">
            <w:pPr>
              <w:spacing w:before="60" w:after="60"/>
              <w:rPr>
                <w:rFonts w:eastAsia="Times New Roman"/>
                <w:noProof/>
                <w:szCs w:val="24"/>
              </w:rPr>
            </w:pPr>
            <w:r w:rsidRPr="00A0501D">
              <w:rPr>
                <w:noProof/>
              </w:rPr>
              <w:t>Džiovintos ankštinės daržovės, gliaudytos, su luobelėmis arba be luobelių, skaldytos arba neskaldytos</w:t>
            </w:r>
          </w:p>
        </w:tc>
      </w:tr>
      <w:tr w:rsidR="001D47E6" w:rsidRPr="00A0501D" w14:paraId="25E7A16F" w14:textId="77777777" w:rsidTr="001F5D59">
        <w:trPr>
          <w:trHeight w:val="300"/>
          <w:jc w:val="center"/>
        </w:trPr>
        <w:tc>
          <w:tcPr>
            <w:tcW w:w="21" w:type="dxa"/>
            <w:vMerge/>
            <w:vAlign w:val="center"/>
          </w:tcPr>
          <w:p w14:paraId="7C6F71A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A674B1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B77E5A" w14:textId="77777777" w:rsidR="001D47E6" w:rsidRPr="00A0501D" w:rsidRDefault="001D47E6" w:rsidP="001D47E6">
            <w:pPr>
              <w:spacing w:before="60" w:after="60"/>
              <w:rPr>
                <w:rFonts w:eastAsia="Times New Roman"/>
                <w:noProof/>
                <w:szCs w:val="24"/>
              </w:rPr>
            </w:pPr>
            <w:r w:rsidRPr="00A0501D">
              <w:rPr>
                <w:noProof/>
              </w:rPr>
              <w:t>0714 20 10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771EDB" w14:textId="7F457125" w:rsidR="001D47E6" w:rsidRPr="00A0501D" w:rsidRDefault="001D47E6" w:rsidP="001D47E6">
            <w:pPr>
              <w:spacing w:before="60" w:after="60"/>
              <w:rPr>
                <w:rFonts w:eastAsia="Times New Roman"/>
                <w:noProof/>
              </w:rPr>
            </w:pPr>
            <w:r w:rsidRPr="00A0501D">
              <w:rPr>
                <w:noProof/>
              </w:rPr>
              <w:t>Batatai, švieži, sveiki, skirti vartoti žmonių maistui</w:t>
            </w:r>
          </w:p>
        </w:tc>
      </w:tr>
      <w:tr w:rsidR="001D47E6" w:rsidRPr="00A0501D" w14:paraId="4254666A" w14:textId="77777777" w:rsidTr="001F5D59">
        <w:trPr>
          <w:trHeight w:val="300"/>
          <w:jc w:val="center"/>
        </w:trPr>
        <w:tc>
          <w:tcPr>
            <w:tcW w:w="21" w:type="dxa"/>
            <w:vMerge/>
            <w:vAlign w:val="center"/>
          </w:tcPr>
          <w:p w14:paraId="4228EC0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6F4889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27CDFC" w14:textId="77777777" w:rsidR="001D47E6" w:rsidRPr="00A0501D" w:rsidRDefault="001D47E6" w:rsidP="001D47E6">
            <w:pPr>
              <w:spacing w:before="60" w:after="60"/>
              <w:rPr>
                <w:rFonts w:eastAsia="Times New Roman"/>
                <w:noProof/>
                <w:szCs w:val="24"/>
              </w:rPr>
            </w:pPr>
            <w:r w:rsidRPr="00A0501D">
              <w:rPr>
                <w:noProof/>
              </w:rPr>
              <w:t>0714 20 90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1615F0" w14:textId="77777777" w:rsidR="001D47E6" w:rsidRPr="00A0501D" w:rsidRDefault="001D47E6" w:rsidP="001D47E6">
            <w:pPr>
              <w:spacing w:before="60" w:after="60"/>
              <w:rPr>
                <w:rFonts w:eastAsia="Times New Roman"/>
                <w:noProof/>
                <w:szCs w:val="24"/>
              </w:rPr>
            </w:pPr>
            <w:r w:rsidRPr="00A0501D">
              <w:rPr>
                <w:noProof/>
              </w:rPr>
              <w:t>Batatai, švieži, atšaldyti, užšaldyti arba džiovinti, supjaustyti griežinėliais arba nesupjaustyti, granuliuoti arba negranuliuoti, išskyrus šviežius ir sveikus bei skirtus vartoti žmonių maistui</w:t>
            </w:r>
          </w:p>
        </w:tc>
      </w:tr>
      <w:tr w:rsidR="001D47E6" w:rsidRPr="00A0501D" w14:paraId="3B1E26FD" w14:textId="77777777" w:rsidTr="001F5D59">
        <w:trPr>
          <w:trHeight w:val="300"/>
          <w:jc w:val="center"/>
        </w:trPr>
        <w:tc>
          <w:tcPr>
            <w:tcW w:w="21" w:type="dxa"/>
            <w:vMerge/>
            <w:vAlign w:val="center"/>
          </w:tcPr>
          <w:p w14:paraId="3AE9BC4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3E8225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795E4E" w14:textId="77777777" w:rsidR="001D47E6" w:rsidRPr="00A0501D" w:rsidRDefault="001D47E6" w:rsidP="001D47E6">
            <w:pPr>
              <w:spacing w:before="60" w:after="60"/>
              <w:rPr>
                <w:rFonts w:eastAsia="Times New Roman"/>
                <w:noProof/>
                <w:szCs w:val="24"/>
              </w:rPr>
            </w:pPr>
            <w:r w:rsidRPr="00A0501D">
              <w:rPr>
                <w:noProof/>
              </w:rPr>
              <w:t>0714 90 90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23D138" w14:textId="77777777" w:rsidR="001D47E6" w:rsidRPr="00A0501D" w:rsidRDefault="001D47E6" w:rsidP="001D47E6">
            <w:pPr>
              <w:spacing w:before="60" w:after="60"/>
              <w:rPr>
                <w:rFonts w:eastAsia="Times New Roman"/>
                <w:noProof/>
                <w:szCs w:val="24"/>
              </w:rPr>
            </w:pPr>
            <w:r w:rsidRPr="00A0501D">
              <w:rPr>
                <w:noProof/>
              </w:rPr>
              <w:t>Topinambai ir panašūs šakniavaisiai ir gumbavaisiai, turintys daug inulino, švieži, atšaldyti, užšaldyti arba džiovinti, supjaustyti griežinėliais arba nesupjaustyti, granuliuoti arba negranuliuoti; sago palmės šerdys</w:t>
            </w:r>
          </w:p>
        </w:tc>
      </w:tr>
      <w:tr w:rsidR="001D47E6" w:rsidRPr="00A0501D" w14:paraId="3293D0C2" w14:textId="77777777" w:rsidTr="001F5D59">
        <w:trPr>
          <w:trHeight w:val="300"/>
          <w:jc w:val="center"/>
        </w:trPr>
        <w:tc>
          <w:tcPr>
            <w:tcW w:w="21" w:type="dxa"/>
            <w:vMerge/>
            <w:vAlign w:val="center"/>
          </w:tcPr>
          <w:p w14:paraId="0ECA82FE"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A0FFDE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8C402A" w14:textId="77777777" w:rsidR="001D47E6" w:rsidRPr="00A0501D" w:rsidRDefault="001D47E6" w:rsidP="001D47E6">
            <w:pPr>
              <w:spacing w:before="60" w:after="60"/>
              <w:rPr>
                <w:rFonts w:eastAsia="Times New Roman"/>
                <w:noProof/>
                <w:szCs w:val="24"/>
              </w:rPr>
            </w:pPr>
            <w:r w:rsidRPr="00A0501D">
              <w:rPr>
                <w:noProof/>
              </w:rPr>
              <w:t>0802 11 90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9865C67" w14:textId="77777777" w:rsidR="001D47E6" w:rsidRPr="00A0501D" w:rsidRDefault="001D47E6" w:rsidP="001D47E6">
            <w:pPr>
              <w:spacing w:before="60" w:after="60"/>
              <w:rPr>
                <w:rFonts w:eastAsia="Times New Roman"/>
                <w:noProof/>
                <w:szCs w:val="24"/>
              </w:rPr>
            </w:pPr>
            <w:r w:rsidRPr="00A0501D">
              <w:rPr>
                <w:noProof/>
              </w:rPr>
              <w:t>Migdolai, švieži arba džiovinti, su kevalais arba be kevalų, išgliaudyti arba neišgliaudyti, išskyrus karčiuosius</w:t>
            </w:r>
          </w:p>
        </w:tc>
      </w:tr>
      <w:tr w:rsidR="001D47E6" w:rsidRPr="00A0501D" w14:paraId="527BA84A" w14:textId="77777777" w:rsidTr="001F5D59">
        <w:trPr>
          <w:trHeight w:val="300"/>
          <w:jc w:val="center"/>
        </w:trPr>
        <w:tc>
          <w:tcPr>
            <w:tcW w:w="21" w:type="dxa"/>
            <w:vMerge/>
            <w:vAlign w:val="center"/>
          </w:tcPr>
          <w:p w14:paraId="6BBC675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5D5254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05243C" w14:textId="77777777" w:rsidR="001D47E6" w:rsidRPr="00A0501D" w:rsidRDefault="001D47E6" w:rsidP="001D47E6">
            <w:pPr>
              <w:spacing w:before="60" w:after="60"/>
              <w:rPr>
                <w:rFonts w:eastAsia="Times New Roman"/>
                <w:noProof/>
                <w:szCs w:val="24"/>
              </w:rPr>
            </w:pPr>
            <w:r w:rsidRPr="00A0501D">
              <w:rPr>
                <w:noProof/>
              </w:rPr>
              <w:t>0802 12 90</w:t>
            </w:r>
          </w:p>
        </w:tc>
        <w:tc>
          <w:tcPr>
            <w:tcW w:w="10309" w:type="dxa"/>
            <w:vMerge/>
            <w:vAlign w:val="center"/>
            <w:hideMark/>
          </w:tcPr>
          <w:p w14:paraId="594BF826" w14:textId="77777777" w:rsidR="001D47E6" w:rsidRPr="00A0501D" w:rsidRDefault="001D47E6" w:rsidP="001D47E6">
            <w:pPr>
              <w:spacing w:after="0"/>
              <w:rPr>
                <w:rFonts w:eastAsia="Times New Roman"/>
                <w:noProof/>
                <w:szCs w:val="24"/>
                <w:lang w:eastAsia="en-IE"/>
              </w:rPr>
            </w:pPr>
          </w:p>
        </w:tc>
      </w:tr>
      <w:tr w:rsidR="001D47E6" w:rsidRPr="00A0501D" w14:paraId="1C303F00" w14:textId="77777777" w:rsidTr="001F5D59">
        <w:trPr>
          <w:trHeight w:val="300"/>
          <w:jc w:val="center"/>
        </w:trPr>
        <w:tc>
          <w:tcPr>
            <w:tcW w:w="21" w:type="dxa"/>
            <w:vMerge/>
            <w:vAlign w:val="center"/>
          </w:tcPr>
          <w:p w14:paraId="6CF3FA9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6E17FA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3EAC277" w14:textId="77777777" w:rsidR="001D47E6" w:rsidRPr="00A0501D" w:rsidRDefault="001D47E6" w:rsidP="001D47E6">
            <w:pPr>
              <w:spacing w:before="60" w:after="60"/>
              <w:rPr>
                <w:rFonts w:eastAsia="Times New Roman"/>
                <w:noProof/>
                <w:szCs w:val="24"/>
              </w:rPr>
            </w:pPr>
            <w:r w:rsidRPr="00A0501D">
              <w:rPr>
                <w:noProof/>
              </w:rPr>
              <w:t>0802 21 00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335428" w14:textId="77777777" w:rsidR="001D47E6" w:rsidRPr="00A0501D" w:rsidRDefault="001D47E6" w:rsidP="001D47E6">
            <w:pPr>
              <w:spacing w:before="60" w:after="60"/>
              <w:rPr>
                <w:rFonts w:eastAsia="Times New Roman"/>
                <w:noProof/>
                <w:szCs w:val="24"/>
              </w:rPr>
            </w:pPr>
            <w:r w:rsidRPr="00A0501D">
              <w:rPr>
                <w:noProof/>
              </w:rPr>
              <w:t>Lazdynų (</w:t>
            </w:r>
            <w:r w:rsidRPr="00A0501D">
              <w:rPr>
                <w:i/>
                <w:iCs/>
                <w:noProof/>
              </w:rPr>
              <w:t>Corylus</w:t>
            </w:r>
            <w:r w:rsidRPr="00A0501D">
              <w:rPr>
                <w:noProof/>
              </w:rPr>
              <w:t xml:space="preserve"> spp.) riešutai, švieži arba džiovinti, su kevalais arba be kevalų, išgliaudyti arba neišgliaudyti</w:t>
            </w:r>
          </w:p>
        </w:tc>
      </w:tr>
      <w:tr w:rsidR="001D47E6" w:rsidRPr="00A0501D" w14:paraId="086541EE" w14:textId="77777777" w:rsidTr="001F5D59">
        <w:trPr>
          <w:trHeight w:val="300"/>
          <w:jc w:val="center"/>
        </w:trPr>
        <w:tc>
          <w:tcPr>
            <w:tcW w:w="21" w:type="dxa"/>
            <w:vMerge/>
            <w:vAlign w:val="center"/>
          </w:tcPr>
          <w:p w14:paraId="01EDACE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60E115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BB71F9" w14:textId="77777777" w:rsidR="001D47E6" w:rsidRPr="00A0501D" w:rsidRDefault="001D47E6" w:rsidP="001D47E6">
            <w:pPr>
              <w:spacing w:before="60" w:after="60"/>
              <w:rPr>
                <w:rFonts w:eastAsia="Times New Roman"/>
                <w:noProof/>
                <w:szCs w:val="24"/>
              </w:rPr>
            </w:pPr>
            <w:r w:rsidRPr="00A0501D">
              <w:rPr>
                <w:noProof/>
              </w:rPr>
              <w:t>0802 22 00</w:t>
            </w:r>
          </w:p>
        </w:tc>
        <w:tc>
          <w:tcPr>
            <w:tcW w:w="10309" w:type="dxa"/>
            <w:vMerge/>
            <w:vAlign w:val="center"/>
            <w:hideMark/>
          </w:tcPr>
          <w:p w14:paraId="16103F9E" w14:textId="77777777" w:rsidR="001D47E6" w:rsidRPr="00A0501D" w:rsidRDefault="001D47E6" w:rsidP="001D47E6">
            <w:pPr>
              <w:spacing w:after="0"/>
              <w:rPr>
                <w:rFonts w:eastAsia="Times New Roman"/>
                <w:noProof/>
                <w:szCs w:val="24"/>
                <w:lang w:eastAsia="en-IE"/>
              </w:rPr>
            </w:pPr>
          </w:p>
        </w:tc>
      </w:tr>
      <w:tr w:rsidR="001D47E6" w:rsidRPr="00A0501D" w14:paraId="28D18B47" w14:textId="77777777" w:rsidTr="001F5D59">
        <w:trPr>
          <w:trHeight w:val="300"/>
          <w:jc w:val="center"/>
        </w:trPr>
        <w:tc>
          <w:tcPr>
            <w:tcW w:w="21" w:type="dxa"/>
            <w:vMerge/>
            <w:vAlign w:val="center"/>
          </w:tcPr>
          <w:p w14:paraId="2F9EFD6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16C769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90E69B4" w14:textId="77777777" w:rsidR="001D47E6" w:rsidRPr="00A0501D" w:rsidRDefault="001D47E6" w:rsidP="001D47E6">
            <w:pPr>
              <w:spacing w:before="60" w:after="60"/>
              <w:rPr>
                <w:rFonts w:eastAsia="Times New Roman"/>
                <w:noProof/>
                <w:szCs w:val="24"/>
              </w:rPr>
            </w:pPr>
            <w:r w:rsidRPr="00A0501D">
              <w:rPr>
                <w:noProof/>
              </w:rPr>
              <w:t>0802 31 00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F9F8FA" w14:textId="77777777" w:rsidR="001D47E6" w:rsidRPr="00A0501D" w:rsidRDefault="001D47E6" w:rsidP="001D47E6">
            <w:pPr>
              <w:spacing w:before="60" w:after="60"/>
              <w:rPr>
                <w:rFonts w:eastAsia="Times New Roman"/>
                <w:noProof/>
                <w:szCs w:val="24"/>
              </w:rPr>
            </w:pPr>
            <w:r w:rsidRPr="00A0501D">
              <w:rPr>
                <w:noProof/>
              </w:rPr>
              <w:t>Graikiniai riešutai, švieži arba džiovinti, su kevalais arba be kevalų, išgliaudyti arba neišgliaudyti</w:t>
            </w:r>
          </w:p>
        </w:tc>
      </w:tr>
      <w:tr w:rsidR="001D47E6" w:rsidRPr="00A0501D" w14:paraId="2B218B9C" w14:textId="77777777" w:rsidTr="001F5D59">
        <w:trPr>
          <w:trHeight w:val="300"/>
          <w:jc w:val="center"/>
        </w:trPr>
        <w:tc>
          <w:tcPr>
            <w:tcW w:w="21" w:type="dxa"/>
            <w:vMerge/>
            <w:vAlign w:val="center"/>
          </w:tcPr>
          <w:p w14:paraId="09D8F16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2B177E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527678" w14:textId="77777777" w:rsidR="001D47E6" w:rsidRPr="00A0501D" w:rsidRDefault="001D47E6" w:rsidP="001D47E6">
            <w:pPr>
              <w:spacing w:before="60" w:after="60"/>
              <w:rPr>
                <w:rFonts w:eastAsia="Times New Roman"/>
                <w:noProof/>
                <w:szCs w:val="24"/>
              </w:rPr>
            </w:pPr>
            <w:r w:rsidRPr="00A0501D">
              <w:rPr>
                <w:noProof/>
              </w:rPr>
              <w:t>0802 32 00</w:t>
            </w:r>
          </w:p>
        </w:tc>
        <w:tc>
          <w:tcPr>
            <w:tcW w:w="10309" w:type="dxa"/>
            <w:vMerge/>
            <w:vAlign w:val="center"/>
            <w:hideMark/>
          </w:tcPr>
          <w:p w14:paraId="6F97BC59" w14:textId="77777777" w:rsidR="001D47E6" w:rsidRPr="00A0501D" w:rsidRDefault="001D47E6" w:rsidP="001D47E6">
            <w:pPr>
              <w:spacing w:after="0"/>
              <w:rPr>
                <w:rFonts w:eastAsia="Times New Roman"/>
                <w:noProof/>
                <w:szCs w:val="24"/>
                <w:lang w:eastAsia="en-IE"/>
              </w:rPr>
            </w:pPr>
          </w:p>
        </w:tc>
      </w:tr>
      <w:tr w:rsidR="001D47E6" w:rsidRPr="00A0501D" w14:paraId="7CF0CB43" w14:textId="77777777" w:rsidTr="001F5D59">
        <w:trPr>
          <w:trHeight w:val="300"/>
          <w:jc w:val="center"/>
        </w:trPr>
        <w:tc>
          <w:tcPr>
            <w:tcW w:w="21" w:type="dxa"/>
            <w:vMerge/>
            <w:vAlign w:val="center"/>
          </w:tcPr>
          <w:p w14:paraId="40F59B1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94B9CC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C9FC1E" w14:textId="77777777" w:rsidR="001D47E6" w:rsidRPr="00A0501D" w:rsidRDefault="001D47E6" w:rsidP="001D47E6">
            <w:pPr>
              <w:spacing w:before="60" w:after="60"/>
              <w:rPr>
                <w:rFonts w:eastAsia="Times New Roman"/>
                <w:noProof/>
                <w:szCs w:val="24"/>
              </w:rPr>
            </w:pPr>
            <w:r w:rsidRPr="00A0501D">
              <w:rPr>
                <w:noProof/>
              </w:rPr>
              <w:t>0802 41 00</w:t>
            </w:r>
          </w:p>
          <w:p w14:paraId="63DA00D5" w14:textId="77777777" w:rsidR="001D47E6" w:rsidRPr="00A0501D" w:rsidRDefault="001D47E6" w:rsidP="001D47E6">
            <w:pPr>
              <w:spacing w:before="60" w:after="60"/>
              <w:rPr>
                <w:rFonts w:eastAsia="Times New Roman"/>
                <w:noProof/>
                <w:szCs w:val="24"/>
              </w:rPr>
            </w:pPr>
            <w:r w:rsidRPr="00A0501D">
              <w:rPr>
                <w:noProof/>
              </w:rPr>
              <w:t>0802 42 00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5EE7D6" w14:textId="77777777" w:rsidR="001D47E6" w:rsidRPr="00A0501D" w:rsidRDefault="001D47E6" w:rsidP="001D47E6">
            <w:pPr>
              <w:spacing w:before="60" w:after="60"/>
              <w:rPr>
                <w:rFonts w:eastAsia="Times New Roman"/>
                <w:noProof/>
                <w:szCs w:val="24"/>
              </w:rPr>
            </w:pPr>
            <w:r w:rsidRPr="00A0501D">
              <w:rPr>
                <w:noProof/>
              </w:rPr>
              <w:t>Kaštainiai (</w:t>
            </w:r>
            <w:r w:rsidRPr="00A0501D">
              <w:rPr>
                <w:i/>
                <w:iCs/>
                <w:noProof/>
              </w:rPr>
              <w:t>Castanea</w:t>
            </w:r>
            <w:r w:rsidRPr="00A0501D">
              <w:rPr>
                <w:noProof/>
              </w:rPr>
              <w:t xml:space="preserve"> spp.), švieži arba džiovinti, su kevalais arba be kevalų, išgliaudyti arba neišgliaudyti</w:t>
            </w:r>
          </w:p>
        </w:tc>
      </w:tr>
      <w:tr w:rsidR="001D47E6" w:rsidRPr="00A0501D" w14:paraId="327D8CD8" w14:textId="77777777" w:rsidTr="001F5D59">
        <w:trPr>
          <w:trHeight w:val="300"/>
          <w:jc w:val="center"/>
        </w:trPr>
        <w:tc>
          <w:tcPr>
            <w:tcW w:w="21" w:type="dxa"/>
            <w:vMerge/>
            <w:vAlign w:val="center"/>
          </w:tcPr>
          <w:p w14:paraId="3CB2D75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3FB937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55465C3" w14:textId="77777777" w:rsidR="001D47E6" w:rsidRPr="00A0501D" w:rsidRDefault="001D47E6" w:rsidP="001D47E6">
            <w:pPr>
              <w:spacing w:before="60" w:after="60"/>
              <w:rPr>
                <w:rFonts w:eastAsia="Times New Roman"/>
                <w:noProof/>
                <w:szCs w:val="24"/>
              </w:rPr>
            </w:pPr>
            <w:r w:rsidRPr="00A0501D">
              <w:rPr>
                <w:noProof/>
              </w:rPr>
              <w:t>0802 51 00</w:t>
            </w:r>
          </w:p>
          <w:p w14:paraId="21D0D284" w14:textId="77777777" w:rsidR="001D47E6" w:rsidRPr="00A0501D" w:rsidRDefault="001D47E6" w:rsidP="001D47E6">
            <w:pPr>
              <w:spacing w:before="60" w:after="60"/>
              <w:rPr>
                <w:rFonts w:eastAsia="Times New Roman"/>
                <w:noProof/>
                <w:szCs w:val="24"/>
              </w:rPr>
            </w:pPr>
            <w:r w:rsidRPr="00A0501D">
              <w:rPr>
                <w:noProof/>
              </w:rPr>
              <w:t>0802 52 00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28E246" w14:textId="77777777" w:rsidR="001D47E6" w:rsidRPr="00A0501D" w:rsidRDefault="001D47E6" w:rsidP="001D47E6">
            <w:pPr>
              <w:spacing w:before="60" w:after="60"/>
              <w:rPr>
                <w:rFonts w:eastAsia="Times New Roman"/>
                <w:noProof/>
                <w:szCs w:val="24"/>
              </w:rPr>
            </w:pPr>
            <w:r w:rsidRPr="00A0501D">
              <w:rPr>
                <w:noProof/>
              </w:rPr>
              <w:t>Pistacijos, šviežios arba džiovintos, su kevalais arba be kevalų</w:t>
            </w:r>
          </w:p>
        </w:tc>
      </w:tr>
      <w:tr w:rsidR="001D47E6" w:rsidRPr="00A0501D" w14:paraId="48C860D3" w14:textId="77777777" w:rsidTr="001F5D59">
        <w:trPr>
          <w:trHeight w:val="300"/>
          <w:jc w:val="center"/>
        </w:trPr>
        <w:tc>
          <w:tcPr>
            <w:tcW w:w="21" w:type="dxa"/>
            <w:vMerge/>
            <w:vAlign w:val="center"/>
          </w:tcPr>
          <w:p w14:paraId="1591062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7A5A4D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B0A491" w14:textId="77777777" w:rsidR="001D47E6" w:rsidRPr="00A0501D" w:rsidRDefault="001D47E6" w:rsidP="001D47E6">
            <w:pPr>
              <w:spacing w:before="60" w:after="60"/>
              <w:rPr>
                <w:rFonts w:eastAsia="Times New Roman"/>
                <w:noProof/>
                <w:szCs w:val="24"/>
              </w:rPr>
            </w:pPr>
            <w:r w:rsidRPr="00A0501D">
              <w:rPr>
                <w:noProof/>
              </w:rPr>
              <w:t>0802 61 00</w:t>
            </w:r>
          </w:p>
          <w:p w14:paraId="1BA622D3" w14:textId="77777777" w:rsidR="001D47E6" w:rsidRPr="00A0501D" w:rsidRDefault="001D47E6" w:rsidP="001D47E6">
            <w:pPr>
              <w:spacing w:before="60" w:after="60"/>
              <w:rPr>
                <w:rFonts w:eastAsia="Times New Roman"/>
                <w:noProof/>
                <w:szCs w:val="24"/>
              </w:rPr>
            </w:pPr>
            <w:r w:rsidRPr="00A0501D">
              <w:rPr>
                <w:noProof/>
              </w:rPr>
              <w:t>0802 62 00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92AB74" w14:textId="77777777" w:rsidR="001D47E6" w:rsidRPr="00A0501D" w:rsidRDefault="001D47E6" w:rsidP="001D47E6">
            <w:pPr>
              <w:spacing w:before="60" w:after="60"/>
              <w:rPr>
                <w:rFonts w:eastAsia="Times New Roman"/>
                <w:noProof/>
                <w:szCs w:val="24"/>
              </w:rPr>
            </w:pPr>
            <w:r w:rsidRPr="00A0501D">
              <w:rPr>
                <w:noProof/>
              </w:rPr>
              <w:t>Makadamijos, šviežios arba džiovintos, su kevalais arba be kevalų</w:t>
            </w:r>
          </w:p>
        </w:tc>
      </w:tr>
      <w:tr w:rsidR="001D47E6" w:rsidRPr="00A0501D" w14:paraId="026AE615" w14:textId="77777777" w:rsidTr="001F5D59">
        <w:trPr>
          <w:trHeight w:val="300"/>
          <w:jc w:val="center"/>
        </w:trPr>
        <w:tc>
          <w:tcPr>
            <w:tcW w:w="21" w:type="dxa"/>
            <w:vMerge/>
            <w:vAlign w:val="center"/>
          </w:tcPr>
          <w:p w14:paraId="4A3756C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8088E6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6E9AD7" w14:textId="26129666" w:rsidR="001D47E6" w:rsidRPr="00A0501D" w:rsidRDefault="001D47E6" w:rsidP="001D47E6">
            <w:pPr>
              <w:spacing w:before="60" w:after="60"/>
              <w:rPr>
                <w:rFonts w:eastAsia="Times New Roman"/>
                <w:noProof/>
              </w:rPr>
            </w:pPr>
            <w:r w:rsidRPr="00A0501D">
              <w:rPr>
                <w:noProof/>
              </w:rPr>
              <w:t>0802 91 00</w:t>
            </w:r>
          </w:p>
          <w:p w14:paraId="0B4C8A52" w14:textId="2E5CECC1" w:rsidR="001D47E6" w:rsidRPr="00A0501D" w:rsidRDefault="001D47E6" w:rsidP="001D47E6">
            <w:pPr>
              <w:spacing w:before="60" w:after="60"/>
              <w:rPr>
                <w:rFonts w:eastAsia="Times New Roman"/>
                <w:noProof/>
              </w:rPr>
            </w:pPr>
            <w:r w:rsidRPr="00A0501D">
              <w:rPr>
                <w:noProof/>
              </w:rPr>
              <w:t>0802 92 00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633167" w14:textId="77777777" w:rsidR="001D47E6" w:rsidRPr="00A0501D" w:rsidRDefault="001D47E6" w:rsidP="001D47E6">
            <w:pPr>
              <w:spacing w:before="60" w:after="60"/>
              <w:rPr>
                <w:rFonts w:eastAsia="Times New Roman"/>
                <w:noProof/>
                <w:szCs w:val="24"/>
              </w:rPr>
            </w:pPr>
            <w:r w:rsidRPr="00A0501D">
              <w:rPr>
                <w:noProof/>
              </w:rPr>
              <w:t>Pušų riešutai (</w:t>
            </w:r>
            <w:r w:rsidRPr="00A0501D">
              <w:rPr>
                <w:i/>
                <w:iCs/>
                <w:noProof/>
              </w:rPr>
              <w:t>Pinus</w:t>
            </w:r>
            <w:r w:rsidRPr="00A0501D">
              <w:rPr>
                <w:noProof/>
              </w:rPr>
              <w:t xml:space="preserve"> spp.), švieži arba džiovinti, su kevalais arba be kevalų, išgliaudyti arba neišgliaudyti</w:t>
            </w:r>
          </w:p>
        </w:tc>
      </w:tr>
      <w:tr w:rsidR="001D47E6" w:rsidRPr="00A0501D" w14:paraId="074AF7B4" w14:textId="77777777" w:rsidTr="001F5D59">
        <w:trPr>
          <w:trHeight w:val="300"/>
          <w:jc w:val="center"/>
        </w:trPr>
        <w:tc>
          <w:tcPr>
            <w:tcW w:w="21" w:type="dxa"/>
            <w:vMerge/>
            <w:vAlign w:val="center"/>
          </w:tcPr>
          <w:p w14:paraId="5A0966C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5B9C90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B39C09D" w14:textId="4EB98582" w:rsidR="001D47E6" w:rsidRPr="00A0501D" w:rsidRDefault="001D47E6" w:rsidP="001D47E6">
            <w:pPr>
              <w:spacing w:before="60" w:after="60"/>
              <w:rPr>
                <w:rFonts w:eastAsia="Times New Roman"/>
                <w:noProof/>
              </w:rPr>
            </w:pPr>
            <w:r w:rsidRPr="00A0501D">
              <w:rPr>
                <w:noProof/>
              </w:rPr>
              <w:t>0802 99 10</w:t>
            </w:r>
          </w:p>
          <w:p w14:paraId="3360DF84" w14:textId="2ACE3397" w:rsidR="001D47E6" w:rsidRPr="00A0501D" w:rsidRDefault="001D47E6" w:rsidP="001D47E6">
            <w:pPr>
              <w:spacing w:before="60" w:after="60"/>
              <w:rPr>
                <w:rFonts w:eastAsia="Times New Roman"/>
                <w:noProof/>
              </w:rPr>
            </w:pPr>
            <w:r w:rsidRPr="00A0501D">
              <w:rPr>
                <w:noProof/>
              </w:rPr>
              <w:t>0802 99 90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6B8E9E" w14:textId="77777777" w:rsidR="001D47E6" w:rsidRPr="00A0501D" w:rsidRDefault="001D47E6" w:rsidP="001D47E6">
            <w:pPr>
              <w:spacing w:before="60" w:after="60"/>
              <w:rPr>
                <w:rFonts w:eastAsia="Times New Roman"/>
                <w:noProof/>
                <w:szCs w:val="24"/>
              </w:rPr>
            </w:pPr>
            <w:r w:rsidRPr="00A0501D">
              <w:rPr>
                <w:noProof/>
              </w:rPr>
              <w:t>Kiti riešutai, švieži arba džiovinti, su kevalais arba be kevalų, išgliaudyti arba neišgliaudyti</w:t>
            </w:r>
          </w:p>
        </w:tc>
      </w:tr>
      <w:tr w:rsidR="001D47E6" w:rsidRPr="00A0501D" w14:paraId="73B3E259" w14:textId="77777777" w:rsidTr="001F5D59">
        <w:trPr>
          <w:trHeight w:val="300"/>
          <w:jc w:val="center"/>
        </w:trPr>
        <w:tc>
          <w:tcPr>
            <w:tcW w:w="21" w:type="dxa"/>
            <w:vMerge/>
            <w:vAlign w:val="center"/>
          </w:tcPr>
          <w:p w14:paraId="620D5F9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61A4F8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6A8035" w14:textId="77777777" w:rsidR="001D47E6" w:rsidRPr="00A0501D" w:rsidRDefault="001D47E6" w:rsidP="001D47E6">
            <w:pPr>
              <w:spacing w:before="60" w:after="60"/>
              <w:rPr>
                <w:rFonts w:eastAsia="Times New Roman"/>
                <w:noProof/>
                <w:szCs w:val="24"/>
              </w:rPr>
            </w:pPr>
            <w:r w:rsidRPr="00A0501D">
              <w:rPr>
                <w:noProof/>
              </w:rPr>
              <w:t>0803 10 10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C53CA2" w14:textId="77777777" w:rsidR="001D47E6" w:rsidRPr="00A0501D" w:rsidRDefault="001D47E6" w:rsidP="001D47E6">
            <w:pPr>
              <w:spacing w:before="60" w:after="60"/>
              <w:rPr>
                <w:rFonts w:eastAsia="Times New Roman"/>
                <w:noProof/>
                <w:szCs w:val="24"/>
              </w:rPr>
            </w:pPr>
            <w:r w:rsidRPr="00A0501D">
              <w:rPr>
                <w:noProof/>
              </w:rPr>
              <w:t>Tikrieji bananai (</w:t>
            </w:r>
            <w:r w:rsidRPr="00A0501D">
              <w:rPr>
                <w:i/>
                <w:iCs/>
                <w:noProof/>
              </w:rPr>
              <w:t>plantains</w:t>
            </w:r>
            <w:r w:rsidRPr="00A0501D">
              <w:rPr>
                <w:noProof/>
              </w:rPr>
              <w:t>), švieži</w:t>
            </w:r>
          </w:p>
        </w:tc>
      </w:tr>
      <w:tr w:rsidR="001D47E6" w:rsidRPr="00A0501D" w14:paraId="537A6037" w14:textId="77777777" w:rsidTr="001F5D59">
        <w:trPr>
          <w:trHeight w:val="300"/>
          <w:jc w:val="center"/>
        </w:trPr>
        <w:tc>
          <w:tcPr>
            <w:tcW w:w="21" w:type="dxa"/>
            <w:vMerge/>
            <w:vAlign w:val="center"/>
          </w:tcPr>
          <w:p w14:paraId="56FF65D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EF1FBF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45AE713" w14:textId="77777777" w:rsidR="001D47E6" w:rsidRPr="00A0501D" w:rsidRDefault="001D47E6" w:rsidP="001D47E6">
            <w:pPr>
              <w:spacing w:before="60" w:after="60"/>
              <w:rPr>
                <w:rFonts w:eastAsia="Times New Roman"/>
                <w:noProof/>
                <w:szCs w:val="24"/>
              </w:rPr>
            </w:pPr>
            <w:r w:rsidRPr="00A0501D">
              <w:rPr>
                <w:noProof/>
              </w:rPr>
              <w:t>0803 10 90</w:t>
            </w:r>
          </w:p>
          <w:p w14:paraId="6E5FA947" w14:textId="77777777" w:rsidR="001D47E6" w:rsidRPr="00A0501D" w:rsidRDefault="001D47E6" w:rsidP="001D47E6">
            <w:pPr>
              <w:spacing w:before="60" w:after="60"/>
              <w:rPr>
                <w:rFonts w:eastAsia="Times New Roman"/>
                <w:noProof/>
                <w:szCs w:val="24"/>
              </w:rPr>
            </w:pPr>
            <w:r w:rsidRPr="00A0501D">
              <w:rPr>
                <w:noProof/>
              </w:rPr>
              <w:t>0803 90 90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EDFFC7" w14:textId="77777777" w:rsidR="001D47E6" w:rsidRPr="00A0501D" w:rsidRDefault="001D47E6" w:rsidP="001D47E6">
            <w:pPr>
              <w:spacing w:before="60" w:after="60"/>
              <w:rPr>
                <w:rFonts w:eastAsia="Times New Roman"/>
                <w:noProof/>
                <w:szCs w:val="24"/>
              </w:rPr>
            </w:pPr>
            <w:r w:rsidRPr="00A0501D">
              <w:rPr>
                <w:noProof/>
              </w:rPr>
              <w:t>Bananai, įskaitant tikruosius bananus (</w:t>
            </w:r>
            <w:r w:rsidRPr="00A0501D">
              <w:rPr>
                <w:i/>
                <w:iCs/>
                <w:noProof/>
              </w:rPr>
              <w:t>plantains</w:t>
            </w:r>
            <w:r w:rsidRPr="00A0501D">
              <w:rPr>
                <w:noProof/>
              </w:rPr>
              <w:t>), džiovinti</w:t>
            </w:r>
          </w:p>
        </w:tc>
      </w:tr>
      <w:tr w:rsidR="001D47E6" w:rsidRPr="00A0501D" w14:paraId="5DE3C626" w14:textId="77777777" w:rsidTr="001F5D59">
        <w:trPr>
          <w:trHeight w:val="300"/>
          <w:jc w:val="center"/>
        </w:trPr>
        <w:tc>
          <w:tcPr>
            <w:tcW w:w="21" w:type="dxa"/>
            <w:vMerge/>
            <w:vAlign w:val="center"/>
          </w:tcPr>
          <w:p w14:paraId="18C9FF8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85D17A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60C57F" w14:textId="77777777" w:rsidR="001D47E6" w:rsidRPr="00A0501D" w:rsidRDefault="001D47E6" w:rsidP="001D47E6">
            <w:pPr>
              <w:spacing w:before="60" w:after="60"/>
              <w:rPr>
                <w:rFonts w:eastAsia="Times New Roman"/>
                <w:noProof/>
                <w:szCs w:val="24"/>
              </w:rPr>
            </w:pPr>
            <w:r w:rsidRPr="00A0501D">
              <w:rPr>
                <w:noProof/>
              </w:rPr>
              <w:t>0804 10 00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856797" w14:textId="77777777" w:rsidR="001D47E6" w:rsidRPr="00A0501D" w:rsidRDefault="001D47E6" w:rsidP="001D47E6">
            <w:pPr>
              <w:spacing w:before="60" w:after="60"/>
              <w:rPr>
                <w:rFonts w:eastAsia="Times New Roman"/>
                <w:noProof/>
                <w:szCs w:val="24"/>
              </w:rPr>
            </w:pPr>
            <w:r w:rsidRPr="00A0501D">
              <w:rPr>
                <w:noProof/>
              </w:rPr>
              <w:t>Datulės, šviežios arba džiovintos</w:t>
            </w:r>
          </w:p>
        </w:tc>
      </w:tr>
      <w:tr w:rsidR="001D47E6" w:rsidRPr="00A0501D" w14:paraId="66D64B54" w14:textId="77777777" w:rsidTr="001F5D59">
        <w:trPr>
          <w:trHeight w:val="300"/>
          <w:jc w:val="center"/>
        </w:trPr>
        <w:tc>
          <w:tcPr>
            <w:tcW w:w="21" w:type="dxa"/>
            <w:vMerge/>
            <w:vAlign w:val="center"/>
          </w:tcPr>
          <w:p w14:paraId="063585C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E5A2BA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49E2B6" w14:textId="77777777" w:rsidR="001D47E6" w:rsidRPr="00A0501D" w:rsidRDefault="001D47E6" w:rsidP="001D47E6">
            <w:pPr>
              <w:spacing w:before="60" w:after="60"/>
              <w:rPr>
                <w:rFonts w:eastAsia="Times New Roman"/>
                <w:noProof/>
                <w:szCs w:val="24"/>
              </w:rPr>
            </w:pPr>
            <w:r w:rsidRPr="00A0501D">
              <w:rPr>
                <w:noProof/>
              </w:rPr>
              <w:t>0804 20 10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8B44AC" w14:textId="77777777" w:rsidR="001D47E6" w:rsidRPr="00A0501D" w:rsidRDefault="001D47E6" w:rsidP="001D47E6">
            <w:pPr>
              <w:spacing w:before="60" w:after="60"/>
              <w:rPr>
                <w:rFonts w:eastAsia="Times New Roman"/>
                <w:noProof/>
                <w:szCs w:val="24"/>
              </w:rPr>
            </w:pPr>
            <w:r w:rsidRPr="00A0501D">
              <w:rPr>
                <w:noProof/>
              </w:rPr>
              <w:t>Figos, šviežios arba džiovintos</w:t>
            </w:r>
          </w:p>
        </w:tc>
      </w:tr>
      <w:tr w:rsidR="001D47E6" w:rsidRPr="00A0501D" w14:paraId="6B2F9D12" w14:textId="77777777" w:rsidTr="001F5D59">
        <w:trPr>
          <w:trHeight w:val="300"/>
          <w:jc w:val="center"/>
        </w:trPr>
        <w:tc>
          <w:tcPr>
            <w:tcW w:w="21" w:type="dxa"/>
            <w:vMerge/>
            <w:vAlign w:val="center"/>
          </w:tcPr>
          <w:p w14:paraId="4614D55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849662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E120E4" w14:textId="77777777" w:rsidR="001D47E6" w:rsidRPr="00A0501D" w:rsidRDefault="001D47E6" w:rsidP="001D47E6">
            <w:pPr>
              <w:spacing w:before="60" w:after="60"/>
              <w:rPr>
                <w:rFonts w:eastAsia="Times New Roman"/>
                <w:noProof/>
                <w:szCs w:val="24"/>
              </w:rPr>
            </w:pPr>
            <w:r w:rsidRPr="00A0501D">
              <w:rPr>
                <w:noProof/>
              </w:rPr>
              <w:t>0804 20 90</w:t>
            </w:r>
          </w:p>
        </w:tc>
        <w:tc>
          <w:tcPr>
            <w:tcW w:w="10309" w:type="dxa"/>
            <w:vMerge/>
            <w:vAlign w:val="center"/>
            <w:hideMark/>
          </w:tcPr>
          <w:p w14:paraId="31B7972E" w14:textId="77777777" w:rsidR="001D47E6" w:rsidRPr="00A0501D" w:rsidRDefault="001D47E6" w:rsidP="001D47E6">
            <w:pPr>
              <w:spacing w:after="0"/>
              <w:rPr>
                <w:rFonts w:eastAsia="Times New Roman"/>
                <w:noProof/>
                <w:szCs w:val="24"/>
                <w:lang w:eastAsia="en-IE"/>
              </w:rPr>
            </w:pPr>
          </w:p>
        </w:tc>
      </w:tr>
      <w:tr w:rsidR="001D47E6" w:rsidRPr="00A0501D" w14:paraId="06194159" w14:textId="77777777" w:rsidTr="001F5D59">
        <w:trPr>
          <w:trHeight w:val="300"/>
          <w:jc w:val="center"/>
        </w:trPr>
        <w:tc>
          <w:tcPr>
            <w:tcW w:w="21" w:type="dxa"/>
            <w:vMerge/>
            <w:vAlign w:val="center"/>
          </w:tcPr>
          <w:p w14:paraId="1CA9A1D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2B1A68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4DFCC1" w14:textId="77777777" w:rsidR="001D47E6" w:rsidRPr="00A0501D" w:rsidRDefault="001D47E6" w:rsidP="001D47E6">
            <w:pPr>
              <w:spacing w:before="60" w:after="60"/>
              <w:rPr>
                <w:rFonts w:eastAsia="Times New Roman"/>
                <w:noProof/>
                <w:szCs w:val="24"/>
              </w:rPr>
            </w:pPr>
            <w:r w:rsidRPr="00A0501D">
              <w:rPr>
                <w:noProof/>
              </w:rPr>
              <w:t>0804 30 00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EE65A0C" w14:textId="77777777" w:rsidR="001D47E6" w:rsidRPr="00A0501D" w:rsidRDefault="001D47E6" w:rsidP="001D47E6">
            <w:pPr>
              <w:spacing w:before="60" w:after="60"/>
              <w:rPr>
                <w:rFonts w:eastAsia="Times New Roman"/>
                <w:noProof/>
                <w:szCs w:val="24"/>
              </w:rPr>
            </w:pPr>
            <w:r w:rsidRPr="00A0501D">
              <w:rPr>
                <w:noProof/>
              </w:rPr>
              <w:t>Ananasai, švieži arba džiovinti</w:t>
            </w:r>
          </w:p>
        </w:tc>
      </w:tr>
      <w:tr w:rsidR="001D47E6" w:rsidRPr="00A0501D" w14:paraId="436C59C1" w14:textId="77777777" w:rsidTr="001F5D59">
        <w:trPr>
          <w:trHeight w:val="300"/>
          <w:jc w:val="center"/>
        </w:trPr>
        <w:tc>
          <w:tcPr>
            <w:tcW w:w="21" w:type="dxa"/>
            <w:vMerge/>
            <w:vAlign w:val="center"/>
          </w:tcPr>
          <w:p w14:paraId="11ECB5A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1014B4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9B13EC0" w14:textId="77777777" w:rsidR="001D47E6" w:rsidRPr="00A0501D" w:rsidRDefault="001D47E6" w:rsidP="001D47E6">
            <w:pPr>
              <w:spacing w:before="60" w:after="60"/>
              <w:rPr>
                <w:rFonts w:eastAsia="Times New Roman"/>
                <w:noProof/>
                <w:szCs w:val="24"/>
              </w:rPr>
            </w:pPr>
            <w:r w:rsidRPr="00A0501D">
              <w:rPr>
                <w:noProof/>
              </w:rPr>
              <w:t>0804 40 00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C13DCA" w14:textId="77777777" w:rsidR="001D47E6" w:rsidRPr="00A0501D" w:rsidRDefault="001D47E6" w:rsidP="001D47E6">
            <w:pPr>
              <w:spacing w:before="60" w:after="60"/>
              <w:rPr>
                <w:rFonts w:eastAsia="Times New Roman"/>
                <w:noProof/>
                <w:szCs w:val="24"/>
              </w:rPr>
            </w:pPr>
            <w:r w:rsidRPr="00A0501D">
              <w:rPr>
                <w:noProof/>
              </w:rPr>
              <w:t>Avokadai, švieži arba džiovinti</w:t>
            </w:r>
          </w:p>
        </w:tc>
      </w:tr>
      <w:tr w:rsidR="001D47E6" w:rsidRPr="00A0501D" w14:paraId="0ADBECE3" w14:textId="77777777" w:rsidTr="001F5D59">
        <w:trPr>
          <w:trHeight w:val="300"/>
          <w:jc w:val="center"/>
        </w:trPr>
        <w:tc>
          <w:tcPr>
            <w:tcW w:w="21" w:type="dxa"/>
            <w:vMerge/>
            <w:vAlign w:val="center"/>
          </w:tcPr>
          <w:p w14:paraId="2EBC261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30F210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6737C28" w14:textId="77777777" w:rsidR="001D47E6" w:rsidRPr="00A0501D" w:rsidRDefault="001D47E6" w:rsidP="001D47E6">
            <w:pPr>
              <w:spacing w:before="60" w:after="60"/>
              <w:rPr>
                <w:rFonts w:eastAsia="Times New Roman"/>
                <w:noProof/>
                <w:szCs w:val="24"/>
              </w:rPr>
            </w:pPr>
            <w:r w:rsidRPr="00A0501D">
              <w:rPr>
                <w:noProof/>
              </w:rPr>
              <w:t>ex 0805 21</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6F1095" w14:textId="77777777" w:rsidR="001D47E6" w:rsidRPr="00A0501D" w:rsidRDefault="001D47E6" w:rsidP="001D47E6">
            <w:pPr>
              <w:spacing w:before="60" w:after="60"/>
              <w:rPr>
                <w:rFonts w:eastAsia="Times New Roman"/>
                <w:noProof/>
                <w:szCs w:val="24"/>
              </w:rPr>
            </w:pPr>
            <w:r w:rsidRPr="00A0501D">
              <w:rPr>
                <w:noProof/>
              </w:rPr>
              <w:t>Mandarinai (įskaitant tikruosius mandarinus ir likerinius mandarinus); klementinai, vilkingai ir panašūs citrusinių hibridai, švieži arba džiovinti, nuo kovo 1 d. iki spalio 31 d.</w:t>
            </w:r>
          </w:p>
        </w:tc>
      </w:tr>
      <w:tr w:rsidR="001D47E6" w:rsidRPr="00A0501D" w14:paraId="15049D02" w14:textId="77777777" w:rsidTr="001F5D59">
        <w:trPr>
          <w:trHeight w:val="300"/>
          <w:jc w:val="center"/>
        </w:trPr>
        <w:tc>
          <w:tcPr>
            <w:tcW w:w="21" w:type="dxa"/>
            <w:vMerge/>
            <w:vAlign w:val="center"/>
          </w:tcPr>
          <w:p w14:paraId="321B824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460BD8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538336" w14:textId="77777777" w:rsidR="001D47E6" w:rsidRPr="00A0501D" w:rsidRDefault="001D47E6" w:rsidP="001D47E6">
            <w:pPr>
              <w:spacing w:before="60" w:after="60"/>
              <w:rPr>
                <w:rFonts w:eastAsia="Times New Roman"/>
                <w:noProof/>
                <w:szCs w:val="24"/>
              </w:rPr>
            </w:pPr>
            <w:r w:rsidRPr="00A0501D">
              <w:rPr>
                <w:noProof/>
              </w:rPr>
              <w:t>ex 0805 22 00</w:t>
            </w:r>
          </w:p>
        </w:tc>
        <w:tc>
          <w:tcPr>
            <w:tcW w:w="10309" w:type="dxa"/>
            <w:vMerge/>
            <w:vAlign w:val="center"/>
            <w:hideMark/>
          </w:tcPr>
          <w:p w14:paraId="14DD9E0A" w14:textId="77777777" w:rsidR="001D47E6" w:rsidRPr="00A0501D" w:rsidRDefault="001D47E6" w:rsidP="001D47E6">
            <w:pPr>
              <w:spacing w:after="0"/>
              <w:rPr>
                <w:rFonts w:eastAsia="Times New Roman"/>
                <w:noProof/>
                <w:szCs w:val="24"/>
                <w:lang w:eastAsia="en-IE"/>
              </w:rPr>
            </w:pPr>
          </w:p>
        </w:tc>
      </w:tr>
      <w:tr w:rsidR="001D47E6" w:rsidRPr="00A0501D" w14:paraId="032244F5" w14:textId="77777777" w:rsidTr="001F5D59">
        <w:trPr>
          <w:trHeight w:val="300"/>
          <w:jc w:val="center"/>
        </w:trPr>
        <w:tc>
          <w:tcPr>
            <w:tcW w:w="21" w:type="dxa"/>
            <w:vMerge/>
            <w:vAlign w:val="center"/>
          </w:tcPr>
          <w:p w14:paraId="6D08121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9ABF22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7663C5" w14:textId="77777777" w:rsidR="001D47E6" w:rsidRPr="00A0501D" w:rsidRDefault="001D47E6" w:rsidP="001D47E6">
            <w:pPr>
              <w:spacing w:before="60" w:after="60"/>
              <w:rPr>
                <w:rFonts w:eastAsia="Times New Roman"/>
                <w:noProof/>
                <w:szCs w:val="24"/>
              </w:rPr>
            </w:pPr>
            <w:r w:rsidRPr="00A0501D">
              <w:rPr>
                <w:noProof/>
              </w:rPr>
              <w:t>ex 0805 29 00</w:t>
            </w:r>
          </w:p>
        </w:tc>
        <w:tc>
          <w:tcPr>
            <w:tcW w:w="10309" w:type="dxa"/>
            <w:vMerge/>
            <w:vAlign w:val="center"/>
            <w:hideMark/>
          </w:tcPr>
          <w:p w14:paraId="4CDE319D" w14:textId="77777777" w:rsidR="001D47E6" w:rsidRPr="00A0501D" w:rsidRDefault="001D47E6" w:rsidP="001D47E6">
            <w:pPr>
              <w:spacing w:after="0"/>
              <w:rPr>
                <w:rFonts w:eastAsia="Times New Roman"/>
                <w:noProof/>
                <w:szCs w:val="24"/>
                <w:lang w:eastAsia="en-IE"/>
              </w:rPr>
            </w:pPr>
          </w:p>
        </w:tc>
      </w:tr>
      <w:tr w:rsidR="001D47E6" w:rsidRPr="00A0501D" w14:paraId="456A68FF" w14:textId="77777777" w:rsidTr="001F5D59">
        <w:trPr>
          <w:trHeight w:val="300"/>
          <w:jc w:val="center"/>
        </w:trPr>
        <w:tc>
          <w:tcPr>
            <w:tcW w:w="21" w:type="dxa"/>
            <w:vMerge/>
            <w:vAlign w:val="center"/>
          </w:tcPr>
          <w:p w14:paraId="54BC143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E60581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1FB66E" w14:textId="77777777" w:rsidR="001D47E6" w:rsidRPr="00A0501D" w:rsidRDefault="001D47E6" w:rsidP="001D47E6">
            <w:pPr>
              <w:spacing w:before="60" w:after="60"/>
              <w:rPr>
                <w:rFonts w:eastAsia="Times New Roman"/>
                <w:noProof/>
                <w:szCs w:val="24"/>
              </w:rPr>
            </w:pPr>
            <w:r w:rsidRPr="00A0501D">
              <w:rPr>
                <w:noProof/>
              </w:rPr>
              <w:t>0805 40 00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A67886" w14:textId="77777777" w:rsidR="001D47E6" w:rsidRPr="00A0501D" w:rsidRDefault="001D47E6" w:rsidP="001D47E6">
            <w:pPr>
              <w:spacing w:before="60" w:after="60"/>
              <w:rPr>
                <w:rFonts w:eastAsia="Times New Roman"/>
                <w:noProof/>
                <w:szCs w:val="24"/>
              </w:rPr>
            </w:pPr>
            <w:r w:rsidRPr="00A0501D">
              <w:rPr>
                <w:noProof/>
              </w:rPr>
              <w:t>Greipfrutai, įskaitant didžiuosius greipfrutus, švieži arba džiovinti</w:t>
            </w:r>
          </w:p>
        </w:tc>
      </w:tr>
      <w:tr w:rsidR="001D47E6" w:rsidRPr="00A0501D" w14:paraId="21C73113" w14:textId="77777777" w:rsidTr="001F5D59">
        <w:trPr>
          <w:trHeight w:val="300"/>
          <w:jc w:val="center"/>
        </w:trPr>
        <w:tc>
          <w:tcPr>
            <w:tcW w:w="21" w:type="dxa"/>
            <w:vMerge/>
            <w:vAlign w:val="center"/>
          </w:tcPr>
          <w:p w14:paraId="1E4AE0F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9A4636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85544E" w14:textId="77777777" w:rsidR="001D47E6" w:rsidRPr="00A0501D" w:rsidRDefault="001D47E6" w:rsidP="001D47E6">
            <w:pPr>
              <w:spacing w:before="60" w:after="60"/>
              <w:rPr>
                <w:rFonts w:eastAsia="Times New Roman"/>
                <w:noProof/>
                <w:szCs w:val="24"/>
              </w:rPr>
            </w:pPr>
            <w:r w:rsidRPr="00A0501D">
              <w:rPr>
                <w:noProof/>
              </w:rPr>
              <w:t>0805 50 90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0002CE6" w14:textId="77777777" w:rsidR="001D47E6" w:rsidRPr="00A0501D" w:rsidRDefault="001D47E6" w:rsidP="001D47E6">
            <w:pPr>
              <w:spacing w:before="60" w:after="60"/>
              <w:rPr>
                <w:rFonts w:eastAsia="Times New Roman"/>
                <w:noProof/>
                <w:szCs w:val="24"/>
              </w:rPr>
            </w:pPr>
            <w:r w:rsidRPr="00A0501D">
              <w:rPr>
                <w:noProof/>
              </w:rPr>
              <w:t>Žaliosios citrinos ir persinės citrinos (</w:t>
            </w:r>
            <w:r w:rsidRPr="00A0501D">
              <w:rPr>
                <w:i/>
                <w:iCs/>
                <w:noProof/>
              </w:rPr>
              <w:t>Citrus aurantifolia</w:t>
            </w:r>
            <w:r w:rsidRPr="00A0501D">
              <w:rPr>
                <w:noProof/>
              </w:rPr>
              <w:t xml:space="preserve">, </w:t>
            </w:r>
            <w:r w:rsidRPr="00A0501D">
              <w:rPr>
                <w:i/>
                <w:iCs/>
                <w:noProof/>
              </w:rPr>
              <w:t>Citrus latifolia</w:t>
            </w:r>
            <w:r w:rsidRPr="00A0501D">
              <w:rPr>
                <w:noProof/>
              </w:rPr>
              <w:t>), šviežios arba džiovintos</w:t>
            </w:r>
          </w:p>
        </w:tc>
      </w:tr>
      <w:tr w:rsidR="001D47E6" w:rsidRPr="00A0501D" w14:paraId="257C0C13" w14:textId="77777777" w:rsidTr="001F5D59">
        <w:trPr>
          <w:trHeight w:val="300"/>
          <w:jc w:val="center"/>
        </w:trPr>
        <w:tc>
          <w:tcPr>
            <w:tcW w:w="21" w:type="dxa"/>
            <w:vMerge/>
            <w:vAlign w:val="center"/>
          </w:tcPr>
          <w:p w14:paraId="71B25E3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2D6954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D2A2234" w14:textId="77777777" w:rsidR="001D47E6" w:rsidRPr="00A0501D" w:rsidRDefault="001D47E6" w:rsidP="001D47E6">
            <w:pPr>
              <w:spacing w:before="60" w:after="60"/>
              <w:rPr>
                <w:rFonts w:eastAsia="Times New Roman"/>
                <w:noProof/>
                <w:szCs w:val="24"/>
              </w:rPr>
            </w:pPr>
            <w:r w:rsidRPr="00A0501D">
              <w:rPr>
                <w:noProof/>
              </w:rPr>
              <w:t>0805 90 00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6F1B6E" w14:textId="77777777" w:rsidR="001D47E6" w:rsidRPr="00A0501D" w:rsidRDefault="001D47E6" w:rsidP="001D47E6">
            <w:pPr>
              <w:spacing w:before="60" w:after="60"/>
              <w:rPr>
                <w:rFonts w:eastAsia="Times New Roman"/>
                <w:noProof/>
                <w:szCs w:val="24"/>
              </w:rPr>
            </w:pPr>
            <w:r w:rsidRPr="00A0501D">
              <w:rPr>
                <w:noProof/>
              </w:rPr>
              <w:t>Kiti citrusinių vaisiai, švieži arba džiovinti</w:t>
            </w:r>
          </w:p>
        </w:tc>
      </w:tr>
      <w:tr w:rsidR="001D47E6" w:rsidRPr="00A0501D" w14:paraId="78D453A9" w14:textId="77777777" w:rsidTr="001F5D59">
        <w:trPr>
          <w:trHeight w:val="300"/>
          <w:jc w:val="center"/>
        </w:trPr>
        <w:tc>
          <w:tcPr>
            <w:tcW w:w="21" w:type="dxa"/>
            <w:vMerge/>
            <w:vAlign w:val="center"/>
          </w:tcPr>
          <w:p w14:paraId="22E808D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AA74AE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EF1B8B1" w14:textId="77777777" w:rsidR="001D47E6" w:rsidRPr="00A0501D" w:rsidRDefault="001D47E6" w:rsidP="001D47E6">
            <w:pPr>
              <w:spacing w:before="60" w:after="60"/>
              <w:rPr>
                <w:rFonts w:eastAsia="Times New Roman"/>
                <w:noProof/>
                <w:szCs w:val="24"/>
              </w:rPr>
            </w:pPr>
            <w:r w:rsidRPr="00A0501D">
              <w:rPr>
                <w:noProof/>
              </w:rPr>
              <w:t>0807 11 00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A47354B" w14:textId="77777777" w:rsidR="001D47E6" w:rsidRPr="00A0501D" w:rsidRDefault="001D47E6" w:rsidP="001D47E6">
            <w:pPr>
              <w:spacing w:before="60" w:after="60"/>
              <w:rPr>
                <w:rFonts w:eastAsia="Times New Roman"/>
                <w:noProof/>
                <w:szCs w:val="24"/>
              </w:rPr>
            </w:pPr>
            <w:r w:rsidRPr="00A0501D">
              <w:rPr>
                <w:noProof/>
              </w:rPr>
              <w:t>Melionai (įskaitant arbūzus), švieži</w:t>
            </w:r>
          </w:p>
        </w:tc>
      </w:tr>
      <w:tr w:rsidR="001D47E6" w:rsidRPr="00A0501D" w14:paraId="73508E2B" w14:textId="77777777" w:rsidTr="001F5D59">
        <w:trPr>
          <w:trHeight w:val="300"/>
          <w:jc w:val="center"/>
        </w:trPr>
        <w:tc>
          <w:tcPr>
            <w:tcW w:w="21" w:type="dxa"/>
            <w:vMerge/>
            <w:vAlign w:val="center"/>
          </w:tcPr>
          <w:p w14:paraId="049A7D4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5C58CA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6B287EF" w14:textId="77777777" w:rsidR="001D47E6" w:rsidRPr="00A0501D" w:rsidRDefault="001D47E6" w:rsidP="001D47E6">
            <w:pPr>
              <w:spacing w:before="60" w:after="60"/>
              <w:rPr>
                <w:rFonts w:eastAsia="Times New Roman"/>
                <w:noProof/>
                <w:szCs w:val="24"/>
              </w:rPr>
            </w:pPr>
            <w:r w:rsidRPr="00A0501D">
              <w:rPr>
                <w:noProof/>
              </w:rPr>
              <w:t>0807 19 00</w:t>
            </w:r>
          </w:p>
        </w:tc>
        <w:tc>
          <w:tcPr>
            <w:tcW w:w="10309" w:type="dxa"/>
            <w:vMerge/>
            <w:vAlign w:val="center"/>
            <w:hideMark/>
          </w:tcPr>
          <w:p w14:paraId="3A15D9C8" w14:textId="77777777" w:rsidR="001D47E6" w:rsidRPr="00A0501D" w:rsidRDefault="001D47E6" w:rsidP="001D47E6">
            <w:pPr>
              <w:spacing w:after="0"/>
              <w:rPr>
                <w:rFonts w:eastAsia="Times New Roman"/>
                <w:noProof/>
                <w:szCs w:val="24"/>
                <w:lang w:eastAsia="en-IE"/>
              </w:rPr>
            </w:pPr>
          </w:p>
        </w:tc>
      </w:tr>
      <w:tr w:rsidR="001D47E6" w:rsidRPr="00A0501D" w14:paraId="489C5D18" w14:textId="77777777" w:rsidTr="001F5D59">
        <w:trPr>
          <w:trHeight w:val="300"/>
          <w:jc w:val="center"/>
        </w:trPr>
        <w:tc>
          <w:tcPr>
            <w:tcW w:w="21" w:type="dxa"/>
            <w:vMerge/>
            <w:vAlign w:val="center"/>
          </w:tcPr>
          <w:p w14:paraId="746AF08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59A038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086D49F" w14:textId="77777777" w:rsidR="001D47E6" w:rsidRPr="00A0501D" w:rsidRDefault="001D47E6" w:rsidP="001D47E6">
            <w:pPr>
              <w:spacing w:before="60" w:after="60"/>
              <w:rPr>
                <w:rFonts w:eastAsia="Times New Roman"/>
                <w:noProof/>
                <w:szCs w:val="24"/>
              </w:rPr>
            </w:pPr>
            <w:r w:rsidRPr="00A0501D">
              <w:rPr>
                <w:noProof/>
              </w:rPr>
              <w:t>0808 10 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97AB89" w14:textId="77777777" w:rsidR="001D47E6" w:rsidRPr="00A0501D" w:rsidRDefault="001D47E6" w:rsidP="001D47E6">
            <w:pPr>
              <w:spacing w:before="60" w:after="60"/>
              <w:rPr>
                <w:rFonts w:eastAsia="Times New Roman"/>
                <w:noProof/>
                <w:szCs w:val="24"/>
              </w:rPr>
            </w:pPr>
            <w:r w:rsidRPr="00A0501D">
              <w:rPr>
                <w:noProof/>
              </w:rPr>
              <w:t xml:space="preserve">Obuoliai, švieži </w:t>
            </w:r>
          </w:p>
        </w:tc>
      </w:tr>
      <w:tr w:rsidR="001D47E6" w:rsidRPr="00A0501D" w14:paraId="7D61B3C5" w14:textId="77777777" w:rsidTr="001F5D59">
        <w:trPr>
          <w:trHeight w:val="300"/>
          <w:jc w:val="center"/>
        </w:trPr>
        <w:tc>
          <w:tcPr>
            <w:tcW w:w="21" w:type="dxa"/>
            <w:vMerge/>
            <w:vAlign w:val="center"/>
          </w:tcPr>
          <w:p w14:paraId="31AC2FA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5ACA32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AFD1E89" w14:textId="77777777" w:rsidR="001D47E6" w:rsidRPr="00A0501D" w:rsidRDefault="001D47E6" w:rsidP="001D47E6">
            <w:pPr>
              <w:spacing w:before="60" w:after="60"/>
              <w:rPr>
                <w:rFonts w:eastAsia="Times New Roman"/>
                <w:noProof/>
                <w:szCs w:val="24"/>
              </w:rPr>
            </w:pPr>
            <w:r w:rsidRPr="00A0501D">
              <w:rPr>
                <w:noProof/>
              </w:rPr>
              <w:t>0808 30 10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B894D28" w14:textId="11EBA5C4" w:rsidR="001D47E6" w:rsidRPr="00A0501D" w:rsidRDefault="001D47E6" w:rsidP="001D47E6">
            <w:pPr>
              <w:spacing w:before="60" w:after="60"/>
              <w:rPr>
                <w:rFonts w:eastAsia="Times New Roman"/>
                <w:noProof/>
              </w:rPr>
            </w:pPr>
            <w:r w:rsidRPr="00A0501D">
              <w:rPr>
                <w:noProof/>
              </w:rPr>
              <w:t>Kriaušės, šviežios, skirtos kriaušių sidrui (</w:t>
            </w:r>
            <w:r w:rsidRPr="00A0501D">
              <w:rPr>
                <w:i/>
                <w:iCs/>
                <w:noProof/>
              </w:rPr>
              <w:t>perry</w:t>
            </w:r>
            <w:r w:rsidRPr="00A0501D">
              <w:rPr>
                <w:noProof/>
              </w:rPr>
              <w:t>) gaminti, nesupakuotos, nuo rugpjūčio 1 d. iki gruodžio 31 d.</w:t>
            </w:r>
          </w:p>
        </w:tc>
      </w:tr>
      <w:tr w:rsidR="001D47E6" w:rsidRPr="00A0501D" w14:paraId="01C1A21E" w14:textId="77777777" w:rsidTr="001F5D59">
        <w:trPr>
          <w:trHeight w:val="300"/>
          <w:jc w:val="center"/>
        </w:trPr>
        <w:tc>
          <w:tcPr>
            <w:tcW w:w="21" w:type="dxa"/>
            <w:vMerge/>
            <w:vAlign w:val="center"/>
          </w:tcPr>
          <w:p w14:paraId="283A8E4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970B0B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338AA3C" w14:textId="77777777" w:rsidR="001D47E6" w:rsidRPr="00A0501D" w:rsidRDefault="001D47E6" w:rsidP="001D47E6">
            <w:pPr>
              <w:spacing w:before="60" w:after="60"/>
              <w:rPr>
                <w:rFonts w:eastAsia="Times New Roman"/>
                <w:noProof/>
                <w:szCs w:val="24"/>
              </w:rPr>
            </w:pPr>
            <w:r w:rsidRPr="00A0501D">
              <w:rPr>
                <w:noProof/>
              </w:rPr>
              <w:t>0808 40 00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E79165" w14:textId="77777777" w:rsidR="001D47E6" w:rsidRPr="00A0501D" w:rsidRDefault="001D47E6" w:rsidP="001D47E6">
            <w:pPr>
              <w:spacing w:before="60" w:after="60"/>
              <w:rPr>
                <w:rFonts w:eastAsia="Times New Roman"/>
                <w:noProof/>
                <w:szCs w:val="24"/>
              </w:rPr>
            </w:pPr>
            <w:r w:rsidRPr="00A0501D">
              <w:rPr>
                <w:noProof/>
              </w:rPr>
              <w:t>Svarainiai, švieži</w:t>
            </w:r>
          </w:p>
        </w:tc>
      </w:tr>
      <w:tr w:rsidR="001D47E6" w:rsidRPr="00A0501D" w14:paraId="25C14E80" w14:textId="77777777" w:rsidTr="001F5D59">
        <w:trPr>
          <w:trHeight w:val="300"/>
          <w:jc w:val="center"/>
        </w:trPr>
        <w:tc>
          <w:tcPr>
            <w:tcW w:w="21" w:type="dxa"/>
            <w:vMerge/>
            <w:vAlign w:val="center"/>
          </w:tcPr>
          <w:p w14:paraId="7C7504E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0491D7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FCDE42" w14:textId="77777777" w:rsidR="001D47E6" w:rsidRPr="00A0501D" w:rsidRDefault="001D47E6" w:rsidP="001D47E6">
            <w:pPr>
              <w:spacing w:before="60" w:after="60"/>
              <w:rPr>
                <w:rFonts w:eastAsia="Times New Roman"/>
                <w:noProof/>
                <w:szCs w:val="24"/>
              </w:rPr>
            </w:pPr>
            <w:r w:rsidRPr="00A0501D">
              <w:rPr>
                <w:noProof/>
              </w:rPr>
              <w:t>0809 21 00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E77D5E" w14:textId="77777777" w:rsidR="001D47E6" w:rsidRPr="00A0501D" w:rsidRDefault="001D47E6" w:rsidP="001D47E6">
            <w:pPr>
              <w:spacing w:before="60" w:after="60"/>
              <w:rPr>
                <w:rFonts w:eastAsia="Times New Roman"/>
                <w:noProof/>
                <w:szCs w:val="24"/>
              </w:rPr>
            </w:pPr>
            <w:r w:rsidRPr="00A0501D">
              <w:rPr>
                <w:noProof/>
              </w:rPr>
              <w:t>Rūgščiosios vyšnios (</w:t>
            </w:r>
            <w:r w:rsidRPr="00A0501D">
              <w:rPr>
                <w:i/>
                <w:iCs/>
                <w:noProof/>
              </w:rPr>
              <w:t>Prunus cerasus</w:t>
            </w:r>
            <w:r w:rsidRPr="00A0501D">
              <w:rPr>
                <w:noProof/>
              </w:rPr>
              <w:t>), šviežios</w:t>
            </w:r>
          </w:p>
        </w:tc>
      </w:tr>
      <w:tr w:rsidR="001D47E6" w:rsidRPr="00A0501D" w14:paraId="6FBE8C53" w14:textId="77777777" w:rsidTr="001F5D59">
        <w:trPr>
          <w:trHeight w:val="300"/>
          <w:jc w:val="center"/>
        </w:trPr>
        <w:tc>
          <w:tcPr>
            <w:tcW w:w="21" w:type="dxa"/>
            <w:vMerge/>
            <w:vAlign w:val="center"/>
          </w:tcPr>
          <w:p w14:paraId="03ED45B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0974BD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744C428" w14:textId="77777777" w:rsidR="001D47E6" w:rsidRPr="00A0501D" w:rsidRDefault="001D47E6" w:rsidP="001D47E6">
            <w:pPr>
              <w:spacing w:before="60" w:after="60"/>
              <w:rPr>
                <w:rFonts w:eastAsia="Times New Roman"/>
                <w:noProof/>
                <w:szCs w:val="24"/>
              </w:rPr>
            </w:pPr>
            <w:r w:rsidRPr="00A0501D">
              <w:rPr>
                <w:noProof/>
              </w:rPr>
              <w:t>0809 40 90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425F896" w14:textId="77777777" w:rsidR="001D47E6" w:rsidRPr="00A0501D" w:rsidRDefault="001D47E6" w:rsidP="001D47E6">
            <w:pPr>
              <w:spacing w:before="60" w:after="60"/>
              <w:rPr>
                <w:rFonts w:eastAsia="Times New Roman"/>
                <w:noProof/>
                <w:szCs w:val="24"/>
              </w:rPr>
            </w:pPr>
            <w:r w:rsidRPr="00A0501D">
              <w:rPr>
                <w:noProof/>
              </w:rPr>
              <w:t>Dygiųjų slyvų vaisiai, švieži</w:t>
            </w:r>
          </w:p>
        </w:tc>
      </w:tr>
      <w:tr w:rsidR="001D47E6" w:rsidRPr="00A0501D" w14:paraId="2060ADBB" w14:textId="77777777" w:rsidTr="001F5D59">
        <w:trPr>
          <w:trHeight w:val="300"/>
          <w:jc w:val="center"/>
        </w:trPr>
        <w:tc>
          <w:tcPr>
            <w:tcW w:w="21" w:type="dxa"/>
            <w:vMerge/>
            <w:vAlign w:val="center"/>
          </w:tcPr>
          <w:p w14:paraId="7C1A337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435BBB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703B91" w14:textId="77777777" w:rsidR="001D47E6" w:rsidRPr="00A0501D" w:rsidRDefault="001D47E6" w:rsidP="001D47E6">
            <w:pPr>
              <w:spacing w:before="60" w:after="60"/>
              <w:rPr>
                <w:rFonts w:eastAsia="Times New Roman"/>
                <w:noProof/>
                <w:szCs w:val="24"/>
              </w:rPr>
            </w:pPr>
            <w:r w:rsidRPr="00A0501D">
              <w:rPr>
                <w:noProof/>
              </w:rPr>
              <w:t>0810 20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AA17D2" w14:textId="77777777" w:rsidR="001D47E6" w:rsidRPr="00A0501D" w:rsidRDefault="001D47E6" w:rsidP="001D47E6">
            <w:pPr>
              <w:spacing w:before="60" w:after="60"/>
              <w:rPr>
                <w:rFonts w:eastAsia="Times New Roman"/>
                <w:noProof/>
                <w:szCs w:val="24"/>
              </w:rPr>
            </w:pPr>
            <w:r w:rsidRPr="00A0501D">
              <w:rPr>
                <w:noProof/>
              </w:rPr>
              <w:t>Avietės, gervuogės, šilkmedžio vaisiai ir ilgavaisės gervuogės, švieži</w:t>
            </w:r>
          </w:p>
        </w:tc>
      </w:tr>
      <w:tr w:rsidR="001D47E6" w:rsidRPr="00A0501D" w14:paraId="26A08FCF" w14:textId="77777777" w:rsidTr="001F5D59">
        <w:trPr>
          <w:trHeight w:val="300"/>
          <w:jc w:val="center"/>
        </w:trPr>
        <w:tc>
          <w:tcPr>
            <w:tcW w:w="21" w:type="dxa"/>
            <w:vMerge/>
            <w:vAlign w:val="center"/>
          </w:tcPr>
          <w:p w14:paraId="37F59BA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46027E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7E7E6DE" w14:textId="77777777" w:rsidR="001D47E6" w:rsidRPr="00A0501D" w:rsidRDefault="001D47E6" w:rsidP="001D47E6">
            <w:pPr>
              <w:spacing w:before="60" w:after="60"/>
              <w:rPr>
                <w:rFonts w:eastAsia="Times New Roman"/>
                <w:noProof/>
                <w:szCs w:val="24"/>
              </w:rPr>
            </w:pPr>
            <w:r w:rsidRPr="00A0501D">
              <w:rPr>
                <w:noProof/>
              </w:rPr>
              <w:t>0810 30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690A897" w14:textId="77777777" w:rsidR="001D47E6" w:rsidRPr="00A0501D" w:rsidRDefault="001D47E6" w:rsidP="001D47E6">
            <w:pPr>
              <w:spacing w:before="60" w:after="60"/>
              <w:rPr>
                <w:rFonts w:eastAsia="Times New Roman"/>
                <w:noProof/>
                <w:szCs w:val="24"/>
              </w:rPr>
            </w:pPr>
            <w:r w:rsidRPr="00A0501D">
              <w:rPr>
                <w:noProof/>
              </w:rPr>
              <w:t>Juodieji, baltieji arba raudonieji serbentai ir agrastai, švieži</w:t>
            </w:r>
          </w:p>
        </w:tc>
      </w:tr>
      <w:tr w:rsidR="001D47E6" w:rsidRPr="00A0501D" w14:paraId="6EA1EAF0" w14:textId="77777777" w:rsidTr="001F5D59">
        <w:trPr>
          <w:trHeight w:val="300"/>
          <w:jc w:val="center"/>
        </w:trPr>
        <w:tc>
          <w:tcPr>
            <w:tcW w:w="21" w:type="dxa"/>
            <w:vMerge/>
            <w:vAlign w:val="center"/>
          </w:tcPr>
          <w:p w14:paraId="78B9C1D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94EB73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D8807E" w14:textId="77777777" w:rsidR="001D47E6" w:rsidRPr="00A0501D" w:rsidRDefault="001D47E6" w:rsidP="001D47E6">
            <w:pPr>
              <w:spacing w:before="60" w:after="60"/>
              <w:rPr>
                <w:rFonts w:eastAsia="Times New Roman"/>
                <w:noProof/>
                <w:szCs w:val="24"/>
              </w:rPr>
            </w:pPr>
            <w:r w:rsidRPr="00A0501D">
              <w:rPr>
                <w:noProof/>
              </w:rPr>
              <w:t>0810 40 30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C639BE" w14:textId="77777777" w:rsidR="001D47E6" w:rsidRPr="00A0501D" w:rsidRDefault="001D47E6" w:rsidP="001D47E6">
            <w:pPr>
              <w:spacing w:before="60" w:after="60"/>
              <w:rPr>
                <w:rFonts w:eastAsia="Times New Roman"/>
                <w:noProof/>
                <w:szCs w:val="24"/>
              </w:rPr>
            </w:pPr>
            <w:r w:rsidRPr="00A0501D">
              <w:rPr>
                <w:noProof/>
              </w:rPr>
              <w:t>Mėlynės (</w:t>
            </w:r>
            <w:r w:rsidRPr="00A0501D">
              <w:rPr>
                <w:i/>
                <w:iCs/>
                <w:noProof/>
              </w:rPr>
              <w:t>Vaccinium myrtillus</w:t>
            </w:r>
            <w:r w:rsidRPr="00A0501D">
              <w:rPr>
                <w:noProof/>
              </w:rPr>
              <w:t xml:space="preserve"> rūšies), šviežios</w:t>
            </w:r>
          </w:p>
        </w:tc>
      </w:tr>
      <w:tr w:rsidR="001D47E6" w:rsidRPr="00A0501D" w14:paraId="1228A6CB" w14:textId="77777777" w:rsidTr="001F5D59">
        <w:trPr>
          <w:trHeight w:val="300"/>
          <w:jc w:val="center"/>
        </w:trPr>
        <w:tc>
          <w:tcPr>
            <w:tcW w:w="21" w:type="dxa"/>
            <w:vMerge/>
            <w:vAlign w:val="center"/>
          </w:tcPr>
          <w:p w14:paraId="54BEECE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B92389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3921CA5" w14:textId="77777777" w:rsidR="001D47E6" w:rsidRPr="00A0501D" w:rsidRDefault="001D47E6" w:rsidP="001D47E6">
            <w:pPr>
              <w:spacing w:before="60" w:after="60"/>
              <w:rPr>
                <w:rFonts w:eastAsia="Times New Roman"/>
                <w:noProof/>
                <w:szCs w:val="24"/>
              </w:rPr>
            </w:pPr>
            <w:r w:rsidRPr="00A0501D">
              <w:rPr>
                <w:noProof/>
              </w:rPr>
              <w:t>0810 40 50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61E8B1" w14:textId="77777777" w:rsidR="001D47E6" w:rsidRPr="00A0501D" w:rsidRDefault="001D47E6" w:rsidP="001D47E6">
            <w:pPr>
              <w:spacing w:before="60" w:after="60"/>
              <w:rPr>
                <w:rFonts w:eastAsia="Times New Roman"/>
                <w:noProof/>
                <w:szCs w:val="24"/>
              </w:rPr>
            </w:pPr>
            <w:r w:rsidRPr="00A0501D">
              <w:rPr>
                <w:noProof/>
              </w:rPr>
              <w:t>Stambiauogių spanguolių (</w:t>
            </w:r>
            <w:r w:rsidRPr="00A0501D">
              <w:rPr>
                <w:i/>
                <w:iCs/>
                <w:noProof/>
              </w:rPr>
              <w:t>Vaccinium macrocarpon</w:t>
            </w:r>
            <w:r w:rsidRPr="00A0501D">
              <w:rPr>
                <w:noProof/>
              </w:rPr>
              <w:t xml:space="preserve"> rūšies) ir </w:t>
            </w:r>
            <w:r w:rsidRPr="00A0501D">
              <w:rPr>
                <w:i/>
                <w:iCs/>
                <w:noProof/>
              </w:rPr>
              <w:t>Vaccinium corymbosum</w:t>
            </w:r>
            <w:r w:rsidRPr="00A0501D">
              <w:rPr>
                <w:noProof/>
              </w:rPr>
              <w:t xml:space="preserve"> rūšies augalų vaisiai, švieži</w:t>
            </w:r>
          </w:p>
        </w:tc>
      </w:tr>
      <w:tr w:rsidR="001D47E6" w:rsidRPr="00A0501D" w14:paraId="5DC17105" w14:textId="77777777" w:rsidTr="001F5D59">
        <w:trPr>
          <w:trHeight w:val="300"/>
          <w:jc w:val="center"/>
        </w:trPr>
        <w:tc>
          <w:tcPr>
            <w:tcW w:w="21" w:type="dxa"/>
            <w:vMerge/>
            <w:vAlign w:val="center"/>
          </w:tcPr>
          <w:p w14:paraId="3C93811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1CBB31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A300A6" w14:textId="77777777" w:rsidR="001D47E6" w:rsidRPr="00A0501D" w:rsidRDefault="001D47E6" w:rsidP="001D47E6">
            <w:pPr>
              <w:spacing w:before="60" w:after="60"/>
              <w:rPr>
                <w:rFonts w:eastAsia="Times New Roman"/>
                <w:noProof/>
                <w:szCs w:val="24"/>
              </w:rPr>
            </w:pPr>
            <w:r w:rsidRPr="00A0501D">
              <w:rPr>
                <w:noProof/>
              </w:rPr>
              <w:t>0810 40 90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5CEB73" w14:textId="77777777" w:rsidR="001D47E6" w:rsidRPr="00A0501D" w:rsidRDefault="001D47E6" w:rsidP="001D47E6">
            <w:pPr>
              <w:spacing w:before="60" w:after="60"/>
              <w:rPr>
                <w:rFonts w:eastAsia="Times New Roman"/>
                <w:noProof/>
                <w:szCs w:val="24"/>
              </w:rPr>
            </w:pPr>
            <w:r w:rsidRPr="00A0501D">
              <w:rPr>
                <w:noProof/>
              </w:rPr>
              <w:t>Kiti šilauogių (</w:t>
            </w:r>
            <w:r w:rsidRPr="00A0501D">
              <w:rPr>
                <w:i/>
                <w:iCs/>
                <w:noProof/>
              </w:rPr>
              <w:t>Vaccinium</w:t>
            </w:r>
            <w:r w:rsidRPr="00A0501D">
              <w:rPr>
                <w:noProof/>
              </w:rPr>
              <w:t>) genties augalų vaisiai, švieži</w:t>
            </w:r>
          </w:p>
        </w:tc>
      </w:tr>
      <w:tr w:rsidR="001D47E6" w:rsidRPr="00A0501D" w14:paraId="095067C6" w14:textId="77777777" w:rsidTr="001F5D59">
        <w:trPr>
          <w:trHeight w:val="300"/>
          <w:jc w:val="center"/>
        </w:trPr>
        <w:tc>
          <w:tcPr>
            <w:tcW w:w="21" w:type="dxa"/>
            <w:vMerge/>
            <w:vAlign w:val="center"/>
          </w:tcPr>
          <w:p w14:paraId="6119A94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07FE82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5FAE8F4" w14:textId="77777777" w:rsidR="001D47E6" w:rsidRPr="00A0501D" w:rsidRDefault="001D47E6" w:rsidP="001D47E6">
            <w:pPr>
              <w:spacing w:before="60" w:after="60"/>
              <w:rPr>
                <w:rFonts w:eastAsia="Times New Roman"/>
                <w:noProof/>
                <w:szCs w:val="24"/>
              </w:rPr>
            </w:pPr>
            <w:r w:rsidRPr="00A0501D">
              <w:rPr>
                <w:noProof/>
              </w:rPr>
              <w:t>0810 50 00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5C7B3FA" w14:textId="77777777" w:rsidR="001D47E6" w:rsidRPr="00A0501D" w:rsidRDefault="001D47E6" w:rsidP="001D47E6">
            <w:pPr>
              <w:spacing w:before="60" w:after="60"/>
              <w:rPr>
                <w:rFonts w:eastAsia="Times New Roman"/>
                <w:noProof/>
                <w:szCs w:val="24"/>
              </w:rPr>
            </w:pPr>
            <w:r w:rsidRPr="00A0501D">
              <w:rPr>
                <w:noProof/>
              </w:rPr>
              <w:t>Kiviai, švieži</w:t>
            </w:r>
          </w:p>
        </w:tc>
      </w:tr>
      <w:tr w:rsidR="001D47E6" w:rsidRPr="00A0501D" w14:paraId="32ABEBDE" w14:textId="77777777" w:rsidTr="001F5D59">
        <w:trPr>
          <w:trHeight w:val="300"/>
          <w:jc w:val="center"/>
        </w:trPr>
        <w:tc>
          <w:tcPr>
            <w:tcW w:w="21" w:type="dxa"/>
            <w:vMerge/>
            <w:vAlign w:val="center"/>
          </w:tcPr>
          <w:p w14:paraId="6CA9C46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7E0D3C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2A296E" w14:textId="77777777" w:rsidR="001D47E6" w:rsidRPr="00A0501D" w:rsidRDefault="001D47E6" w:rsidP="001D47E6">
            <w:pPr>
              <w:spacing w:before="60" w:after="60"/>
              <w:rPr>
                <w:rFonts w:eastAsia="Times New Roman"/>
                <w:noProof/>
                <w:szCs w:val="24"/>
              </w:rPr>
            </w:pPr>
            <w:r w:rsidRPr="00A0501D">
              <w:rPr>
                <w:noProof/>
              </w:rPr>
              <w:t>0810 60 00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841F27" w14:textId="77777777" w:rsidR="001D47E6" w:rsidRPr="00A0501D" w:rsidRDefault="001D47E6" w:rsidP="001D47E6">
            <w:pPr>
              <w:spacing w:before="60" w:after="60"/>
              <w:rPr>
                <w:rFonts w:eastAsia="Times New Roman"/>
                <w:noProof/>
                <w:szCs w:val="24"/>
              </w:rPr>
            </w:pPr>
            <w:r w:rsidRPr="00A0501D">
              <w:rPr>
                <w:noProof/>
              </w:rPr>
              <w:t>Durijai, švieži</w:t>
            </w:r>
          </w:p>
        </w:tc>
      </w:tr>
      <w:tr w:rsidR="001D47E6" w:rsidRPr="00A0501D" w14:paraId="171B5D46" w14:textId="77777777" w:rsidTr="001F5D59">
        <w:trPr>
          <w:trHeight w:val="300"/>
          <w:jc w:val="center"/>
        </w:trPr>
        <w:tc>
          <w:tcPr>
            <w:tcW w:w="21" w:type="dxa"/>
            <w:vMerge/>
            <w:vAlign w:val="center"/>
          </w:tcPr>
          <w:p w14:paraId="08846F2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BA9EEC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13A5BE7" w14:textId="77777777" w:rsidR="001D47E6" w:rsidRPr="00A0501D" w:rsidRDefault="001D47E6" w:rsidP="001D47E6">
            <w:pPr>
              <w:spacing w:before="60" w:after="60"/>
              <w:rPr>
                <w:rFonts w:eastAsia="Times New Roman"/>
                <w:noProof/>
                <w:szCs w:val="24"/>
              </w:rPr>
            </w:pPr>
            <w:r w:rsidRPr="00A0501D">
              <w:rPr>
                <w:noProof/>
              </w:rPr>
              <w:t>0810 70 00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E48050" w14:textId="77777777" w:rsidR="001D47E6" w:rsidRPr="00A0501D" w:rsidRDefault="001D47E6" w:rsidP="001D47E6">
            <w:pPr>
              <w:spacing w:before="60" w:after="60"/>
              <w:rPr>
                <w:rFonts w:eastAsia="Times New Roman"/>
                <w:noProof/>
                <w:szCs w:val="24"/>
              </w:rPr>
            </w:pPr>
            <w:r w:rsidRPr="00A0501D">
              <w:rPr>
                <w:noProof/>
              </w:rPr>
              <w:t>Persimonai, švieži</w:t>
            </w:r>
          </w:p>
        </w:tc>
      </w:tr>
      <w:tr w:rsidR="001D47E6" w:rsidRPr="00A0501D" w14:paraId="177343E9" w14:textId="77777777" w:rsidTr="001F5D59">
        <w:trPr>
          <w:trHeight w:val="300"/>
          <w:jc w:val="center"/>
        </w:trPr>
        <w:tc>
          <w:tcPr>
            <w:tcW w:w="21" w:type="dxa"/>
            <w:vMerge/>
            <w:vAlign w:val="center"/>
          </w:tcPr>
          <w:p w14:paraId="0FD6029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02E7BF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560759" w14:textId="1C986E07" w:rsidR="001D47E6" w:rsidRPr="00A0501D" w:rsidRDefault="001D47E6" w:rsidP="001D47E6">
            <w:pPr>
              <w:spacing w:before="60" w:after="60"/>
              <w:rPr>
                <w:rFonts w:eastAsia="Times New Roman"/>
                <w:noProof/>
              </w:rPr>
            </w:pPr>
            <w:r w:rsidRPr="00A0501D">
              <w:rPr>
                <w:noProof/>
              </w:rPr>
              <w:t>0810 90 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964B4A7" w14:textId="77777777" w:rsidR="001D47E6" w:rsidRPr="00A0501D" w:rsidRDefault="001D47E6" w:rsidP="001D47E6">
            <w:pPr>
              <w:spacing w:before="60" w:after="60"/>
              <w:rPr>
                <w:rFonts w:eastAsia="Times New Roman"/>
                <w:noProof/>
              </w:rPr>
            </w:pPr>
            <w:r w:rsidRPr="00A0501D">
              <w:rPr>
                <w:noProof/>
              </w:rPr>
              <w:t>Kiti vaisiai, švieži</w:t>
            </w:r>
          </w:p>
        </w:tc>
      </w:tr>
      <w:tr w:rsidR="001D47E6" w:rsidRPr="00A0501D" w14:paraId="088BC21C" w14:textId="77777777" w:rsidTr="001F5D59">
        <w:trPr>
          <w:trHeight w:val="300"/>
          <w:jc w:val="center"/>
        </w:trPr>
        <w:tc>
          <w:tcPr>
            <w:tcW w:w="21" w:type="dxa"/>
            <w:vMerge/>
            <w:vAlign w:val="center"/>
          </w:tcPr>
          <w:p w14:paraId="3C0101E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DB401D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B6A084" w14:textId="77777777" w:rsidR="001D47E6" w:rsidRPr="00A0501D" w:rsidRDefault="001D47E6" w:rsidP="001D47E6">
            <w:pPr>
              <w:spacing w:before="60" w:after="60"/>
              <w:rPr>
                <w:rFonts w:eastAsia="Times New Roman"/>
                <w:noProof/>
                <w:szCs w:val="24"/>
              </w:rPr>
            </w:pPr>
            <w:r w:rsidRPr="00A0501D">
              <w:rPr>
                <w:noProof/>
              </w:rPr>
              <w:t>0811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38CFE0" w14:textId="77777777" w:rsidR="001D47E6" w:rsidRPr="00A0501D" w:rsidRDefault="001D47E6" w:rsidP="001D47E6">
            <w:pPr>
              <w:spacing w:before="60" w:after="60"/>
              <w:rPr>
                <w:rFonts w:eastAsia="Times New Roman"/>
                <w:noProof/>
                <w:szCs w:val="24"/>
              </w:rPr>
            </w:pPr>
            <w:r w:rsidRPr="00A0501D">
              <w:rPr>
                <w:noProof/>
              </w:rPr>
              <w:t>Vaisiai ir riešutai, nevirti arba išvirti garuose ar vandenyje, užšaldyti, į kuriuos pridėta arba nepridėta cukraus ar kitų saldiklių</w:t>
            </w:r>
          </w:p>
        </w:tc>
      </w:tr>
      <w:tr w:rsidR="001D47E6" w:rsidRPr="00A0501D" w14:paraId="305584A1" w14:textId="77777777" w:rsidTr="001F5D59">
        <w:trPr>
          <w:trHeight w:val="300"/>
          <w:jc w:val="center"/>
        </w:trPr>
        <w:tc>
          <w:tcPr>
            <w:tcW w:w="21" w:type="dxa"/>
            <w:vMerge/>
            <w:vAlign w:val="center"/>
          </w:tcPr>
          <w:p w14:paraId="74A257D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311426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2E2FBC" w14:textId="77777777" w:rsidR="001D47E6" w:rsidRPr="00A0501D" w:rsidRDefault="001D47E6" w:rsidP="001D47E6">
            <w:pPr>
              <w:spacing w:before="60" w:after="60"/>
              <w:rPr>
                <w:rFonts w:eastAsia="Times New Roman"/>
                <w:noProof/>
                <w:szCs w:val="24"/>
              </w:rPr>
            </w:pPr>
            <w:r w:rsidRPr="00A0501D">
              <w:rPr>
                <w:noProof/>
              </w:rPr>
              <w:t>0812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EE9F47F" w14:textId="04CF66EC" w:rsidR="001D47E6" w:rsidRPr="00A0501D" w:rsidRDefault="001D47E6" w:rsidP="001D47E6">
            <w:pPr>
              <w:spacing w:before="60" w:after="60"/>
              <w:rPr>
                <w:rFonts w:eastAsia="Times New Roman"/>
                <w:noProof/>
              </w:rPr>
            </w:pPr>
            <w:r w:rsidRPr="00A0501D">
              <w:rPr>
                <w:noProof/>
              </w:rPr>
              <w:t>Konservuoti vaisiai ir riešutai, netinkami ilgai laikyti ir papildomai neapdorojus tiesiogiai vartoti maistui:</w:t>
            </w:r>
          </w:p>
        </w:tc>
      </w:tr>
      <w:tr w:rsidR="001D47E6" w:rsidRPr="00A0501D" w14:paraId="5DA7E123" w14:textId="77777777" w:rsidTr="001F5D59">
        <w:trPr>
          <w:trHeight w:val="300"/>
          <w:jc w:val="center"/>
        </w:trPr>
        <w:tc>
          <w:tcPr>
            <w:tcW w:w="21" w:type="dxa"/>
            <w:vMerge/>
            <w:vAlign w:val="center"/>
          </w:tcPr>
          <w:p w14:paraId="5BCDDBD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376DE2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23485D6" w14:textId="77777777" w:rsidR="001D47E6" w:rsidRPr="00A0501D" w:rsidRDefault="001D47E6" w:rsidP="001D47E6">
            <w:pPr>
              <w:spacing w:before="60" w:after="60"/>
              <w:rPr>
                <w:rFonts w:eastAsia="Times New Roman"/>
                <w:noProof/>
                <w:szCs w:val="24"/>
              </w:rPr>
            </w:pPr>
            <w:r w:rsidRPr="00A0501D">
              <w:rPr>
                <w:noProof/>
              </w:rPr>
              <w:t>0813 10 00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FF2129" w14:textId="77777777" w:rsidR="001D47E6" w:rsidRPr="00A0501D" w:rsidRDefault="001D47E6" w:rsidP="001D47E6">
            <w:pPr>
              <w:spacing w:before="60" w:after="60"/>
              <w:rPr>
                <w:rFonts w:eastAsia="Times New Roman"/>
                <w:noProof/>
                <w:szCs w:val="24"/>
              </w:rPr>
            </w:pPr>
            <w:r w:rsidRPr="00A0501D">
              <w:rPr>
                <w:noProof/>
              </w:rPr>
              <w:t>Abrikosai, džiovinti</w:t>
            </w:r>
          </w:p>
        </w:tc>
      </w:tr>
      <w:tr w:rsidR="001D47E6" w:rsidRPr="00A0501D" w14:paraId="5199908C" w14:textId="77777777" w:rsidTr="001F5D59">
        <w:trPr>
          <w:trHeight w:val="300"/>
          <w:jc w:val="center"/>
        </w:trPr>
        <w:tc>
          <w:tcPr>
            <w:tcW w:w="21" w:type="dxa"/>
            <w:vMerge/>
            <w:vAlign w:val="center"/>
          </w:tcPr>
          <w:p w14:paraId="0C74D1E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8A4A09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B1CAB9" w14:textId="77777777" w:rsidR="001D47E6" w:rsidRPr="00A0501D" w:rsidRDefault="001D47E6" w:rsidP="001D47E6">
            <w:pPr>
              <w:spacing w:before="60" w:after="60"/>
              <w:rPr>
                <w:rFonts w:eastAsia="Times New Roman"/>
                <w:noProof/>
                <w:szCs w:val="24"/>
              </w:rPr>
            </w:pPr>
            <w:r w:rsidRPr="00A0501D">
              <w:rPr>
                <w:noProof/>
              </w:rPr>
              <w:t>0813 20 00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BAFD70" w14:textId="77777777" w:rsidR="001D47E6" w:rsidRPr="00A0501D" w:rsidRDefault="001D47E6" w:rsidP="001D47E6">
            <w:pPr>
              <w:spacing w:before="60" w:after="60"/>
              <w:rPr>
                <w:rFonts w:eastAsia="Times New Roman"/>
                <w:noProof/>
                <w:szCs w:val="24"/>
              </w:rPr>
            </w:pPr>
            <w:r w:rsidRPr="00A0501D">
              <w:rPr>
                <w:noProof/>
              </w:rPr>
              <w:t>Slyvos, džiovintos</w:t>
            </w:r>
          </w:p>
        </w:tc>
      </w:tr>
      <w:tr w:rsidR="001D47E6" w:rsidRPr="00A0501D" w14:paraId="3A7EC7B8" w14:textId="77777777" w:rsidTr="001F5D59">
        <w:trPr>
          <w:trHeight w:val="300"/>
          <w:jc w:val="center"/>
        </w:trPr>
        <w:tc>
          <w:tcPr>
            <w:tcW w:w="21" w:type="dxa"/>
            <w:vMerge/>
            <w:vAlign w:val="center"/>
          </w:tcPr>
          <w:p w14:paraId="0B4B230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C8C7B8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46C6AD3" w14:textId="77777777" w:rsidR="001D47E6" w:rsidRPr="00A0501D" w:rsidRDefault="001D47E6" w:rsidP="001D47E6">
            <w:pPr>
              <w:spacing w:before="60" w:after="60"/>
              <w:rPr>
                <w:rFonts w:eastAsia="Times New Roman"/>
                <w:noProof/>
                <w:szCs w:val="24"/>
              </w:rPr>
            </w:pPr>
            <w:r w:rsidRPr="00A0501D">
              <w:rPr>
                <w:noProof/>
              </w:rPr>
              <w:t>0813 30 00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E4AE6A3" w14:textId="77777777" w:rsidR="001D47E6" w:rsidRPr="00A0501D" w:rsidRDefault="001D47E6" w:rsidP="001D47E6">
            <w:pPr>
              <w:spacing w:before="60" w:after="60"/>
              <w:rPr>
                <w:rFonts w:eastAsia="Times New Roman"/>
                <w:noProof/>
                <w:szCs w:val="24"/>
              </w:rPr>
            </w:pPr>
            <w:r w:rsidRPr="00A0501D">
              <w:rPr>
                <w:noProof/>
              </w:rPr>
              <w:t>Obuoliai, džiovinti</w:t>
            </w:r>
          </w:p>
        </w:tc>
      </w:tr>
      <w:tr w:rsidR="001D47E6" w:rsidRPr="00A0501D" w14:paraId="2FACB55D" w14:textId="77777777" w:rsidTr="001F5D59">
        <w:trPr>
          <w:trHeight w:val="300"/>
          <w:jc w:val="center"/>
        </w:trPr>
        <w:tc>
          <w:tcPr>
            <w:tcW w:w="21" w:type="dxa"/>
            <w:vMerge/>
            <w:vAlign w:val="center"/>
          </w:tcPr>
          <w:p w14:paraId="2CC0A2C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5318A5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89490C9" w14:textId="77777777" w:rsidR="001D47E6" w:rsidRPr="00A0501D" w:rsidRDefault="001D47E6" w:rsidP="001D47E6">
            <w:pPr>
              <w:spacing w:before="60" w:after="60"/>
              <w:rPr>
                <w:rFonts w:eastAsia="Times New Roman"/>
                <w:noProof/>
                <w:szCs w:val="24"/>
              </w:rPr>
            </w:pPr>
            <w:r w:rsidRPr="00A0501D">
              <w:rPr>
                <w:noProof/>
              </w:rPr>
              <w:t>0813 40 10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832199" w14:textId="77777777" w:rsidR="001D47E6" w:rsidRPr="00A0501D" w:rsidRDefault="001D47E6" w:rsidP="001D47E6">
            <w:pPr>
              <w:spacing w:before="60" w:after="60"/>
              <w:rPr>
                <w:rFonts w:eastAsia="Times New Roman"/>
                <w:noProof/>
                <w:szCs w:val="24"/>
              </w:rPr>
            </w:pPr>
            <w:r w:rsidRPr="00A0501D">
              <w:rPr>
                <w:noProof/>
              </w:rPr>
              <w:t>Persikai, įskaitant nektarinus, džiovinti</w:t>
            </w:r>
          </w:p>
        </w:tc>
      </w:tr>
      <w:tr w:rsidR="001D47E6" w:rsidRPr="00A0501D" w14:paraId="75AA94CB" w14:textId="77777777" w:rsidTr="001F5D59">
        <w:trPr>
          <w:trHeight w:val="300"/>
          <w:jc w:val="center"/>
        </w:trPr>
        <w:tc>
          <w:tcPr>
            <w:tcW w:w="21" w:type="dxa"/>
            <w:vMerge/>
            <w:vAlign w:val="center"/>
          </w:tcPr>
          <w:p w14:paraId="0FB66EE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4C95DA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C1A78F5" w14:textId="77777777" w:rsidR="001D47E6" w:rsidRPr="00A0501D" w:rsidRDefault="001D47E6" w:rsidP="001D47E6">
            <w:pPr>
              <w:spacing w:before="60" w:after="60"/>
              <w:rPr>
                <w:rFonts w:eastAsia="Times New Roman"/>
                <w:noProof/>
                <w:szCs w:val="24"/>
              </w:rPr>
            </w:pPr>
            <w:r w:rsidRPr="00A0501D">
              <w:rPr>
                <w:noProof/>
              </w:rPr>
              <w:t>0813 40 30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E9F05B4" w14:textId="77777777" w:rsidR="001D47E6" w:rsidRPr="00A0501D" w:rsidRDefault="001D47E6" w:rsidP="001D47E6">
            <w:pPr>
              <w:spacing w:before="60" w:after="60"/>
              <w:rPr>
                <w:rFonts w:eastAsia="Times New Roman"/>
                <w:noProof/>
                <w:szCs w:val="24"/>
              </w:rPr>
            </w:pPr>
            <w:r w:rsidRPr="00A0501D">
              <w:rPr>
                <w:noProof/>
              </w:rPr>
              <w:t>Kriaušės, džiovintos</w:t>
            </w:r>
          </w:p>
        </w:tc>
      </w:tr>
      <w:tr w:rsidR="001D47E6" w:rsidRPr="00A0501D" w14:paraId="75C17CF9" w14:textId="77777777" w:rsidTr="001F5D59">
        <w:trPr>
          <w:trHeight w:val="300"/>
          <w:jc w:val="center"/>
        </w:trPr>
        <w:tc>
          <w:tcPr>
            <w:tcW w:w="21" w:type="dxa"/>
            <w:vMerge/>
            <w:vAlign w:val="center"/>
          </w:tcPr>
          <w:p w14:paraId="2C1B17C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66AD8B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08FEFB" w14:textId="77777777" w:rsidR="001D47E6" w:rsidRPr="00A0501D" w:rsidRDefault="001D47E6" w:rsidP="001D47E6">
            <w:pPr>
              <w:spacing w:before="60" w:after="60"/>
              <w:rPr>
                <w:rFonts w:eastAsia="Times New Roman"/>
                <w:noProof/>
                <w:szCs w:val="24"/>
              </w:rPr>
            </w:pPr>
            <w:r w:rsidRPr="00A0501D">
              <w:rPr>
                <w:noProof/>
              </w:rPr>
              <w:t>0813 40 50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2AD1DB" w14:textId="77777777" w:rsidR="001D47E6" w:rsidRPr="00A0501D" w:rsidRDefault="001D47E6" w:rsidP="001D47E6">
            <w:pPr>
              <w:spacing w:before="60" w:after="60"/>
              <w:rPr>
                <w:rFonts w:eastAsia="Times New Roman"/>
                <w:noProof/>
                <w:szCs w:val="24"/>
              </w:rPr>
            </w:pPr>
            <w:r w:rsidRPr="00A0501D">
              <w:rPr>
                <w:noProof/>
              </w:rPr>
              <w:t>Tikrosios papajos, džiovintos</w:t>
            </w:r>
          </w:p>
        </w:tc>
      </w:tr>
      <w:tr w:rsidR="001D47E6" w:rsidRPr="00A0501D" w14:paraId="06A14BAE" w14:textId="77777777" w:rsidTr="001F5D59">
        <w:trPr>
          <w:trHeight w:val="300"/>
          <w:jc w:val="center"/>
        </w:trPr>
        <w:tc>
          <w:tcPr>
            <w:tcW w:w="21" w:type="dxa"/>
            <w:vMerge/>
            <w:vAlign w:val="center"/>
          </w:tcPr>
          <w:p w14:paraId="1AE4421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1C71EF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10218A" w14:textId="4D6F6559" w:rsidR="001D47E6" w:rsidRPr="00A0501D" w:rsidRDefault="001D47E6" w:rsidP="001D47E6">
            <w:pPr>
              <w:spacing w:before="60" w:after="60"/>
              <w:rPr>
                <w:rFonts w:eastAsia="Times New Roman"/>
                <w:noProof/>
              </w:rPr>
            </w:pPr>
            <w:r w:rsidRPr="00A0501D">
              <w:rPr>
                <w:noProof/>
              </w:rPr>
              <w:t>0813 40 65</w:t>
            </w:r>
          </w:p>
          <w:p w14:paraId="0EFC3B62" w14:textId="77777777" w:rsidR="001D47E6" w:rsidRPr="00A0501D" w:rsidRDefault="001D47E6" w:rsidP="001D47E6">
            <w:pPr>
              <w:spacing w:before="60" w:after="60"/>
              <w:rPr>
                <w:rFonts w:eastAsia="Times New Roman"/>
                <w:noProof/>
                <w:szCs w:val="24"/>
              </w:rPr>
            </w:pPr>
            <w:r w:rsidRPr="00A0501D">
              <w:rPr>
                <w:noProof/>
              </w:rPr>
              <w:t>0813 40 95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D7EDAEA" w14:textId="77777777" w:rsidR="001D47E6" w:rsidRPr="00A0501D" w:rsidRDefault="001D47E6" w:rsidP="001D47E6">
            <w:pPr>
              <w:spacing w:before="60" w:after="60"/>
              <w:rPr>
                <w:rFonts w:eastAsia="Times New Roman"/>
                <w:noProof/>
                <w:szCs w:val="24"/>
              </w:rPr>
            </w:pPr>
            <w:r w:rsidRPr="00A0501D">
              <w:rPr>
                <w:noProof/>
              </w:rPr>
              <w:t>Kiti vaisiai, džiovinti, išskyrus 0801–0806 pozicijoms priskiriamus vaisius</w:t>
            </w:r>
          </w:p>
        </w:tc>
      </w:tr>
      <w:tr w:rsidR="001D47E6" w:rsidRPr="00A0501D" w14:paraId="246A1214" w14:textId="77777777" w:rsidTr="001F5D59">
        <w:trPr>
          <w:trHeight w:val="300"/>
          <w:jc w:val="center"/>
        </w:trPr>
        <w:tc>
          <w:tcPr>
            <w:tcW w:w="21" w:type="dxa"/>
            <w:vMerge/>
            <w:vAlign w:val="center"/>
          </w:tcPr>
          <w:p w14:paraId="74E111A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96FEDE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0722B7" w14:textId="77777777" w:rsidR="001D47E6" w:rsidRPr="00A0501D" w:rsidRDefault="001D47E6" w:rsidP="001D47E6">
            <w:pPr>
              <w:spacing w:before="60" w:after="60"/>
              <w:rPr>
                <w:rFonts w:eastAsia="Times New Roman"/>
                <w:noProof/>
                <w:szCs w:val="24"/>
              </w:rPr>
            </w:pPr>
            <w:r w:rsidRPr="00A0501D">
              <w:rPr>
                <w:noProof/>
              </w:rPr>
              <w:t>0813 50 12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CBB84B" w14:textId="4057A8D3" w:rsidR="001D47E6" w:rsidRPr="00A0501D" w:rsidRDefault="001D47E6" w:rsidP="001D47E6">
            <w:pPr>
              <w:spacing w:before="60" w:after="60"/>
              <w:rPr>
                <w:rFonts w:eastAsia="Times New Roman"/>
                <w:noProof/>
              </w:rPr>
            </w:pPr>
            <w:r w:rsidRPr="00A0501D">
              <w:rPr>
                <w:noProof/>
              </w:rPr>
              <w:t>Džiovintų vaisių (išskyrus priskiriamus 0801–0806 pozicijoms) mišiniai iš tikrųjų papajų, tamarindų, anakardžių obuolių, ličių, duonvaisių, sapodilių, pasiflorų, karambolų arba kertuočių, bet be slyvų</w:t>
            </w:r>
          </w:p>
        </w:tc>
      </w:tr>
      <w:tr w:rsidR="001D47E6" w:rsidRPr="00A0501D" w14:paraId="15C4306C" w14:textId="77777777" w:rsidTr="001F5D59">
        <w:trPr>
          <w:trHeight w:val="300"/>
          <w:jc w:val="center"/>
        </w:trPr>
        <w:tc>
          <w:tcPr>
            <w:tcW w:w="21" w:type="dxa"/>
            <w:vMerge/>
            <w:vAlign w:val="center"/>
          </w:tcPr>
          <w:p w14:paraId="1444546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C676DD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ED3981" w14:textId="77777777" w:rsidR="001D47E6" w:rsidRPr="00A0501D" w:rsidRDefault="001D47E6" w:rsidP="001D47E6">
            <w:pPr>
              <w:spacing w:before="60" w:after="60"/>
              <w:rPr>
                <w:rFonts w:eastAsia="Times New Roman"/>
                <w:noProof/>
                <w:szCs w:val="24"/>
              </w:rPr>
            </w:pPr>
            <w:r w:rsidRPr="00A0501D">
              <w:rPr>
                <w:noProof/>
              </w:rPr>
              <w:t>0813 50 15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C3DB63" w14:textId="77777777" w:rsidR="001D47E6" w:rsidRPr="00A0501D" w:rsidRDefault="001D47E6" w:rsidP="001D47E6">
            <w:pPr>
              <w:spacing w:before="60" w:after="60"/>
              <w:rPr>
                <w:rFonts w:eastAsia="Times New Roman"/>
                <w:noProof/>
                <w:szCs w:val="24"/>
              </w:rPr>
            </w:pPr>
            <w:r w:rsidRPr="00A0501D">
              <w:rPr>
                <w:noProof/>
              </w:rPr>
              <w:t>Kiti džiovintų vaisių (išskyrus 0801–0806 pozicijoms priskiriamus vaisius) mišiniai, be slyvų</w:t>
            </w:r>
          </w:p>
        </w:tc>
      </w:tr>
      <w:tr w:rsidR="001D47E6" w:rsidRPr="00A0501D" w14:paraId="537B33AE" w14:textId="77777777" w:rsidTr="001F5D59">
        <w:trPr>
          <w:trHeight w:val="300"/>
          <w:jc w:val="center"/>
        </w:trPr>
        <w:tc>
          <w:tcPr>
            <w:tcW w:w="21" w:type="dxa"/>
            <w:vMerge/>
            <w:vAlign w:val="center"/>
          </w:tcPr>
          <w:p w14:paraId="22824F5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C2A879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6A13EB2" w14:textId="77777777" w:rsidR="001D47E6" w:rsidRPr="00A0501D" w:rsidRDefault="001D47E6" w:rsidP="001D47E6">
            <w:pPr>
              <w:spacing w:before="60" w:after="60"/>
              <w:rPr>
                <w:rFonts w:eastAsia="Times New Roman"/>
                <w:noProof/>
                <w:szCs w:val="24"/>
              </w:rPr>
            </w:pPr>
            <w:r w:rsidRPr="00A0501D">
              <w:rPr>
                <w:noProof/>
              </w:rPr>
              <w:t>0813 50 19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EEF007" w14:textId="77777777" w:rsidR="001D47E6" w:rsidRPr="00A0501D" w:rsidRDefault="001D47E6" w:rsidP="001D47E6">
            <w:pPr>
              <w:spacing w:before="60" w:after="60"/>
              <w:rPr>
                <w:rFonts w:eastAsia="Times New Roman"/>
                <w:noProof/>
                <w:szCs w:val="24"/>
              </w:rPr>
            </w:pPr>
            <w:r w:rsidRPr="00A0501D">
              <w:rPr>
                <w:noProof/>
              </w:rPr>
              <w:t>Džiovintų vaisių (išskyrus 0801–0806 pozicijoms priskiriamus vaisius) mišiniai, su slyvomis</w:t>
            </w:r>
          </w:p>
        </w:tc>
      </w:tr>
      <w:tr w:rsidR="001D47E6" w:rsidRPr="00A0501D" w14:paraId="44CD84E3" w14:textId="77777777" w:rsidTr="001F5D59">
        <w:trPr>
          <w:trHeight w:val="300"/>
          <w:jc w:val="center"/>
        </w:trPr>
        <w:tc>
          <w:tcPr>
            <w:tcW w:w="21" w:type="dxa"/>
            <w:vMerge/>
            <w:vAlign w:val="center"/>
          </w:tcPr>
          <w:p w14:paraId="387A6CD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BAEF4C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1F28E95" w14:textId="77777777" w:rsidR="001D47E6" w:rsidRPr="00A0501D" w:rsidRDefault="001D47E6" w:rsidP="001D47E6">
            <w:pPr>
              <w:spacing w:before="60" w:after="60"/>
              <w:rPr>
                <w:rFonts w:eastAsia="Times New Roman"/>
                <w:noProof/>
                <w:szCs w:val="24"/>
              </w:rPr>
            </w:pPr>
            <w:r w:rsidRPr="00A0501D">
              <w:rPr>
                <w:noProof/>
              </w:rPr>
              <w:t>0813 50 31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1549464" w14:textId="77777777" w:rsidR="001D47E6" w:rsidRPr="00A0501D" w:rsidRDefault="001D47E6" w:rsidP="001D47E6">
            <w:pPr>
              <w:spacing w:before="60" w:after="60"/>
              <w:rPr>
                <w:rFonts w:eastAsia="Times New Roman"/>
                <w:noProof/>
                <w:szCs w:val="24"/>
              </w:rPr>
            </w:pPr>
            <w:r w:rsidRPr="00A0501D">
              <w:rPr>
                <w:noProof/>
              </w:rPr>
              <w:t>Mišiniai, sudaryti tik iš atogrąžų riešutų, priskiriamų 0801 ir 0802 pozicijoms</w:t>
            </w:r>
          </w:p>
        </w:tc>
      </w:tr>
      <w:tr w:rsidR="001D47E6" w:rsidRPr="00A0501D" w14:paraId="6FB30962" w14:textId="77777777" w:rsidTr="001F5D59">
        <w:trPr>
          <w:trHeight w:val="300"/>
          <w:jc w:val="center"/>
        </w:trPr>
        <w:tc>
          <w:tcPr>
            <w:tcW w:w="21" w:type="dxa"/>
            <w:vMerge/>
            <w:vAlign w:val="center"/>
          </w:tcPr>
          <w:p w14:paraId="1B6FDA0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D0BDEB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6ADCDB" w14:textId="77777777" w:rsidR="001D47E6" w:rsidRPr="00A0501D" w:rsidRDefault="001D47E6" w:rsidP="001D47E6">
            <w:pPr>
              <w:spacing w:before="60" w:after="60"/>
              <w:rPr>
                <w:rFonts w:eastAsia="Times New Roman"/>
                <w:noProof/>
                <w:szCs w:val="24"/>
              </w:rPr>
            </w:pPr>
            <w:r w:rsidRPr="00A0501D">
              <w:rPr>
                <w:noProof/>
              </w:rPr>
              <w:t>0813 50 39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A78C03" w14:textId="312FDFB1" w:rsidR="001D47E6" w:rsidRPr="00A0501D" w:rsidRDefault="001D47E6" w:rsidP="001D47E6">
            <w:pPr>
              <w:spacing w:before="60" w:after="60"/>
              <w:rPr>
                <w:rFonts w:eastAsia="Times New Roman"/>
                <w:noProof/>
              </w:rPr>
            </w:pPr>
            <w:r w:rsidRPr="00A0501D">
              <w:rPr>
                <w:noProof/>
              </w:rPr>
              <w:t>Mišiniai, sudaryti tik iš riešutų, priskiriamų 0801 ir 0802 pozicijoms, išskyrus mišinius iš atogrąžų riešutų</w:t>
            </w:r>
          </w:p>
        </w:tc>
      </w:tr>
      <w:tr w:rsidR="001D47E6" w:rsidRPr="00A0501D" w14:paraId="0B2BEA03" w14:textId="77777777" w:rsidTr="001F5D59">
        <w:trPr>
          <w:trHeight w:val="300"/>
          <w:jc w:val="center"/>
        </w:trPr>
        <w:tc>
          <w:tcPr>
            <w:tcW w:w="21" w:type="dxa"/>
            <w:vMerge/>
            <w:vAlign w:val="center"/>
          </w:tcPr>
          <w:p w14:paraId="427BDA9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47D41D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53F2C0" w14:textId="77777777" w:rsidR="001D47E6" w:rsidRPr="00A0501D" w:rsidRDefault="001D47E6" w:rsidP="001D47E6">
            <w:pPr>
              <w:spacing w:before="60" w:after="60"/>
              <w:rPr>
                <w:rFonts w:eastAsia="Times New Roman"/>
                <w:noProof/>
                <w:szCs w:val="24"/>
              </w:rPr>
            </w:pPr>
            <w:r w:rsidRPr="00A0501D">
              <w:rPr>
                <w:noProof/>
              </w:rPr>
              <w:t>0813 50 91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94B68C" w14:textId="77777777" w:rsidR="001D47E6" w:rsidRPr="00A0501D" w:rsidRDefault="001D47E6" w:rsidP="001D47E6">
            <w:pPr>
              <w:spacing w:before="60" w:after="60"/>
              <w:rPr>
                <w:rFonts w:eastAsia="Times New Roman"/>
                <w:noProof/>
                <w:szCs w:val="24"/>
              </w:rPr>
            </w:pPr>
            <w:r w:rsidRPr="00A0501D">
              <w:rPr>
                <w:noProof/>
              </w:rPr>
              <w:t>Kiti 8 skirsniui priskiriamų riešutų ir džiovintų vaisių mišiniai, be slyvų arba figų</w:t>
            </w:r>
          </w:p>
        </w:tc>
      </w:tr>
      <w:tr w:rsidR="001D47E6" w:rsidRPr="00A0501D" w14:paraId="159AC793" w14:textId="77777777" w:rsidTr="001F5D59">
        <w:trPr>
          <w:trHeight w:val="300"/>
          <w:jc w:val="center"/>
        </w:trPr>
        <w:tc>
          <w:tcPr>
            <w:tcW w:w="21" w:type="dxa"/>
            <w:vMerge/>
            <w:vAlign w:val="center"/>
          </w:tcPr>
          <w:p w14:paraId="2EBD1DB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829471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997993" w14:textId="77777777" w:rsidR="001D47E6" w:rsidRPr="00A0501D" w:rsidRDefault="001D47E6" w:rsidP="001D47E6">
            <w:pPr>
              <w:spacing w:before="60" w:after="60"/>
              <w:rPr>
                <w:rFonts w:eastAsia="Times New Roman"/>
                <w:noProof/>
                <w:szCs w:val="24"/>
              </w:rPr>
            </w:pPr>
            <w:r w:rsidRPr="00A0501D">
              <w:rPr>
                <w:noProof/>
              </w:rPr>
              <w:t>0813 50 99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D9E107" w14:textId="77777777" w:rsidR="001D47E6" w:rsidRPr="00A0501D" w:rsidRDefault="001D47E6" w:rsidP="001D47E6">
            <w:pPr>
              <w:spacing w:before="60" w:after="60"/>
              <w:rPr>
                <w:rFonts w:eastAsia="Times New Roman"/>
                <w:noProof/>
                <w:szCs w:val="24"/>
              </w:rPr>
            </w:pPr>
            <w:r w:rsidRPr="00A0501D">
              <w:rPr>
                <w:noProof/>
              </w:rPr>
              <w:t>Kiti 8 skirsniui priskiriamų riešutų ir džiovintų vaisių mišiniai</w:t>
            </w:r>
          </w:p>
        </w:tc>
      </w:tr>
      <w:tr w:rsidR="001D47E6" w:rsidRPr="00A0501D" w14:paraId="750D6A8A" w14:textId="77777777" w:rsidTr="001F5D59">
        <w:trPr>
          <w:trHeight w:val="300"/>
          <w:jc w:val="center"/>
        </w:trPr>
        <w:tc>
          <w:tcPr>
            <w:tcW w:w="21" w:type="dxa"/>
            <w:vMerge/>
            <w:vAlign w:val="center"/>
          </w:tcPr>
          <w:p w14:paraId="6DE719C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5D5F80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984E74" w14:textId="77777777" w:rsidR="001D47E6" w:rsidRPr="00A0501D" w:rsidRDefault="001D47E6" w:rsidP="001D47E6">
            <w:pPr>
              <w:spacing w:before="60" w:after="60"/>
              <w:rPr>
                <w:rFonts w:eastAsia="Times New Roman"/>
                <w:noProof/>
                <w:szCs w:val="24"/>
              </w:rPr>
            </w:pPr>
            <w:r w:rsidRPr="00A0501D">
              <w:rPr>
                <w:noProof/>
              </w:rPr>
              <w:t>0814 00 00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0676EE" w14:textId="77777777" w:rsidR="001D47E6" w:rsidRPr="00A0501D" w:rsidRDefault="001D47E6" w:rsidP="001D47E6">
            <w:pPr>
              <w:spacing w:before="60" w:after="60"/>
              <w:rPr>
                <w:rFonts w:eastAsia="Times New Roman"/>
                <w:noProof/>
                <w:szCs w:val="24"/>
              </w:rPr>
            </w:pPr>
            <w:r w:rsidRPr="00A0501D">
              <w:rPr>
                <w:noProof/>
              </w:rPr>
              <w:t>Citrusinių vaisių žievelės arba melionų (įskaitant arbūzus) luobos, šviežios, užšaldytos, džiovintos arba konservuotos sūrymu, sieros vandeniu arba kitais konservuojamais tirpalais, bet netinkamos ilgai laikyti</w:t>
            </w:r>
          </w:p>
        </w:tc>
      </w:tr>
      <w:tr w:rsidR="001D47E6" w:rsidRPr="00A0501D" w14:paraId="08374201"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EBD276C"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99E144D"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07DC569" w14:textId="77777777" w:rsidR="001D47E6" w:rsidRPr="00A0501D" w:rsidRDefault="001D47E6" w:rsidP="001D47E6">
            <w:pPr>
              <w:spacing w:before="60" w:after="60"/>
              <w:rPr>
                <w:rFonts w:eastAsia="Times New Roman"/>
                <w:noProof/>
              </w:rPr>
            </w:pPr>
            <w:r w:rsidRPr="00A0501D">
              <w:rPr>
                <w:noProof/>
              </w:rPr>
              <w:t>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40B1527" w14:textId="77777777" w:rsidR="001D47E6" w:rsidRPr="00A0501D" w:rsidRDefault="001D47E6" w:rsidP="001D47E6">
            <w:pPr>
              <w:spacing w:before="60" w:after="60"/>
              <w:rPr>
                <w:rFonts w:eastAsia="Times New Roman"/>
                <w:noProof/>
              </w:rPr>
            </w:pPr>
            <w:r w:rsidRPr="00A0501D">
              <w:rPr>
                <w:noProof/>
              </w:rPr>
              <w:t>Kava, arbata, matė ir prieskoniai</w:t>
            </w:r>
          </w:p>
        </w:tc>
      </w:tr>
      <w:tr w:rsidR="001D47E6" w:rsidRPr="00A0501D" w14:paraId="5437F218"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AEBC2C1"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19B4E43"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164C9C" w14:textId="77777777" w:rsidR="001D47E6" w:rsidRPr="00A0501D" w:rsidRDefault="001D47E6" w:rsidP="001D47E6">
            <w:pPr>
              <w:spacing w:before="60" w:after="60"/>
              <w:rPr>
                <w:rFonts w:eastAsia="Times New Roman"/>
                <w:noProof/>
                <w:szCs w:val="24"/>
              </w:rPr>
            </w:pPr>
            <w:r w:rsidRPr="00A0501D">
              <w:rPr>
                <w:noProof/>
              </w:rPr>
              <w:t>1008 50 00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885E892" w14:textId="77777777" w:rsidR="001D47E6" w:rsidRPr="00A0501D" w:rsidRDefault="001D47E6" w:rsidP="001D47E6">
            <w:pPr>
              <w:spacing w:before="60" w:after="60"/>
              <w:rPr>
                <w:rFonts w:eastAsia="Times New Roman"/>
                <w:noProof/>
                <w:szCs w:val="24"/>
              </w:rPr>
            </w:pPr>
            <w:r w:rsidRPr="00A0501D">
              <w:rPr>
                <w:noProof/>
              </w:rPr>
              <w:t>Bolivinės balandos (</w:t>
            </w:r>
            <w:r w:rsidRPr="00A0501D">
              <w:rPr>
                <w:i/>
                <w:noProof/>
              </w:rPr>
              <w:t>Chenopodium quinoa</w:t>
            </w:r>
            <w:r w:rsidRPr="00A0501D">
              <w:rPr>
                <w:noProof/>
              </w:rPr>
              <w:t>)</w:t>
            </w:r>
          </w:p>
        </w:tc>
      </w:tr>
      <w:tr w:rsidR="001D47E6" w:rsidRPr="00A0501D" w14:paraId="357F1C7A" w14:textId="77777777" w:rsidTr="001F5D59">
        <w:trPr>
          <w:trHeight w:val="300"/>
          <w:jc w:val="center"/>
        </w:trPr>
        <w:tc>
          <w:tcPr>
            <w:tcW w:w="21" w:type="dxa"/>
            <w:vMerge/>
            <w:vAlign w:val="center"/>
          </w:tcPr>
          <w:p w14:paraId="014F6062"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D314506"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31E493" w14:textId="76BF574F" w:rsidR="001D47E6" w:rsidRPr="00A0501D" w:rsidRDefault="001D47E6" w:rsidP="001D47E6">
            <w:pPr>
              <w:spacing w:before="60" w:after="60"/>
              <w:rPr>
                <w:rFonts w:eastAsia="Times New Roman"/>
                <w:noProof/>
              </w:rPr>
            </w:pPr>
            <w:r w:rsidRPr="00A0501D">
              <w:rPr>
                <w:noProof/>
              </w:rPr>
              <w:t>ex 1104 29 17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1AC834" w14:textId="77777777" w:rsidR="001D47E6" w:rsidRPr="00A0501D" w:rsidRDefault="001D47E6" w:rsidP="001D47E6">
            <w:pPr>
              <w:spacing w:before="60" w:after="60"/>
              <w:rPr>
                <w:rFonts w:eastAsia="Times New Roman"/>
                <w:noProof/>
              </w:rPr>
            </w:pPr>
            <w:r w:rsidRPr="00A0501D">
              <w:rPr>
                <w:noProof/>
              </w:rPr>
              <w:t>Lukštenti javų grūdai, išskyrus miežių, avižų, kukurūzų, ryžių ir kviečių</w:t>
            </w:r>
          </w:p>
        </w:tc>
      </w:tr>
      <w:tr w:rsidR="001D47E6" w:rsidRPr="00A0501D" w14:paraId="55ED30A0" w14:textId="77777777" w:rsidTr="001F5D59">
        <w:trPr>
          <w:trHeight w:val="300"/>
          <w:jc w:val="center"/>
        </w:trPr>
        <w:tc>
          <w:tcPr>
            <w:tcW w:w="21" w:type="dxa"/>
            <w:vMerge/>
            <w:vAlign w:val="center"/>
          </w:tcPr>
          <w:p w14:paraId="687446E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FD0901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3588F9" w14:textId="77777777" w:rsidR="001D47E6" w:rsidRPr="00A0501D" w:rsidRDefault="001D47E6" w:rsidP="001D47E6">
            <w:pPr>
              <w:spacing w:before="60" w:after="60"/>
              <w:rPr>
                <w:rFonts w:eastAsia="Times New Roman"/>
                <w:noProof/>
                <w:szCs w:val="24"/>
              </w:rPr>
            </w:pPr>
            <w:r w:rsidRPr="00A0501D">
              <w:rPr>
                <w:noProof/>
              </w:rPr>
              <w:t>1105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D4632B" w14:textId="77777777" w:rsidR="001D47E6" w:rsidRPr="00A0501D" w:rsidRDefault="001D47E6" w:rsidP="001D47E6">
            <w:pPr>
              <w:spacing w:before="60" w:after="60"/>
              <w:rPr>
                <w:rFonts w:eastAsia="Times New Roman"/>
                <w:noProof/>
                <w:szCs w:val="24"/>
              </w:rPr>
            </w:pPr>
            <w:r w:rsidRPr="00A0501D">
              <w:rPr>
                <w:noProof/>
              </w:rPr>
              <w:t>Bulvių miltai, rupiniai, milteliai, dribsniai ir granulės</w:t>
            </w:r>
          </w:p>
        </w:tc>
      </w:tr>
      <w:tr w:rsidR="001D47E6" w:rsidRPr="00A0501D" w14:paraId="79F2F083" w14:textId="77777777" w:rsidTr="001F5D59">
        <w:trPr>
          <w:trHeight w:val="300"/>
          <w:jc w:val="center"/>
        </w:trPr>
        <w:tc>
          <w:tcPr>
            <w:tcW w:w="21" w:type="dxa"/>
            <w:vMerge/>
            <w:vAlign w:val="center"/>
          </w:tcPr>
          <w:p w14:paraId="076F595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5C2678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E0B27A6" w14:textId="77777777" w:rsidR="001D47E6" w:rsidRPr="00A0501D" w:rsidRDefault="001D47E6" w:rsidP="001D47E6">
            <w:pPr>
              <w:spacing w:before="60" w:after="60"/>
              <w:rPr>
                <w:rFonts w:eastAsia="Times New Roman"/>
                <w:noProof/>
                <w:szCs w:val="24"/>
              </w:rPr>
            </w:pPr>
            <w:r w:rsidRPr="00A0501D">
              <w:rPr>
                <w:noProof/>
              </w:rPr>
              <w:t>1106 10 00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CFCD137" w14:textId="77777777" w:rsidR="001D47E6" w:rsidRPr="00A0501D" w:rsidRDefault="001D47E6" w:rsidP="001D47E6">
            <w:pPr>
              <w:spacing w:before="60" w:after="60"/>
              <w:rPr>
                <w:rFonts w:eastAsia="Times New Roman"/>
                <w:noProof/>
                <w:szCs w:val="24"/>
              </w:rPr>
            </w:pPr>
            <w:r w:rsidRPr="00A0501D">
              <w:rPr>
                <w:noProof/>
              </w:rPr>
              <w:t>Džiovintų ankštinių daržovių, priskiriamų 0713 pozicijai, miltai, rupiniai ir milteliai</w:t>
            </w:r>
          </w:p>
        </w:tc>
      </w:tr>
      <w:tr w:rsidR="001D47E6" w:rsidRPr="00A0501D" w14:paraId="20F269BD" w14:textId="77777777" w:rsidTr="001F5D59">
        <w:trPr>
          <w:trHeight w:val="300"/>
          <w:jc w:val="center"/>
        </w:trPr>
        <w:tc>
          <w:tcPr>
            <w:tcW w:w="21" w:type="dxa"/>
            <w:vMerge/>
            <w:vAlign w:val="center"/>
          </w:tcPr>
          <w:p w14:paraId="7801C10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656477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7005CB2" w14:textId="77777777" w:rsidR="001D47E6" w:rsidRPr="00A0501D" w:rsidRDefault="001D47E6" w:rsidP="001D47E6">
            <w:pPr>
              <w:spacing w:before="60" w:after="60"/>
              <w:rPr>
                <w:rFonts w:eastAsia="Times New Roman"/>
                <w:noProof/>
                <w:szCs w:val="24"/>
              </w:rPr>
            </w:pPr>
            <w:r w:rsidRPr="00A0501D">
              <w:rPr>
                <w:noProof/>
              </w:rPr>
              <w:t>1106 30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F108FC" w14:textId="77777777" w:rsidR="001D47E6" w:rsidRPr="00A0501D" w:rsidRDefault="001D47E6" w:rsidP="001D47E6">
            <w:pPr>
              <w:spacing w:before="60" w:after="60"/>
              <w:rPr>
                <w:rFonts w:eastAsia="Times New Roman"/>
                <w:noProof/>
                <w:szCs w:val="24"/>
              </w:rPr>
            </w:pPr>
            <w:r w:rsidRPr="00A0501D">
              <w:rPr>
                <w:noProof/>
              </w:rPr>
              <w:t>Miltai, rupiniai ir milteliai iš produktų, priskiriamų 8 skirsniui</w:t>
            </w:r>
          </w:p>
        </w:tc>
      </w:tr>
      <w:tr w:rsidR="001D47E6" w:rsidRPr="00A0501D" w14:paraId="68B9B52E" w14:textId="77777777" w:rsidTr="001F5D59">
        <w:trPr>
          <w:trHeight w:val="300"/>
          <w:jc w:val="center"/>
        </w:trPr>
        <w:tc>
          <w:tcPr>
            <w:tcW w:w="21" w:type="dxa"/>
            <w:vMerge/>
            <w:vAlign w:val="center"/>
          </w:tcPr>
          <w:p w14:paraId="0ECF485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117BCF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B893B6" w14:textId="77777777" w:rsidR="001D47E6" w:rsidRPr="00A0501D" w:rsidRDefault="001D47E6" w:rsidP="001D47E6">
            <w:pPr>
              <w:spacing w:before="60" w:after="60"/>
              <w:rPr>
                <w:rFonts w:eastAsia="Times New Roman"/>
                <w:noProof/>
                <w:szCs w:val="24"/>
              </w:rPr>
            </w:pPr>
            <w:r w:rsidRPr="00A0501D">
              <w:rPr>
                <w:noProof/>
              </w:rPr>
              <w:t>1108 20 00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079A5D" w14:textId="77777777" w:rsidR="001D47E6" w:rsidRPr="00A0501D" w:rsidRDefault="001D47E6" w:rsidP="001D47E6">
            <w:pPr>
              <w:spacing w:before="60" w:after="60"/>
              <w:rPr>
                <w:rFonts w:eastAsia="Times New Roman"/>
                <w:noProof/>
                <w:szCs w:val="24"/>
              </w:rPr>
            </w:pPr>
            <w:r w:rsidRPr="00A0501D">
              <w:rPr>
                <w:noProof/>
              </w:rPr>
              <w:t>Inulinas</w:t>
            </w:r>
          </w:p>
        </w:tc>
      </w:tr>
      <w:tr w:rsidR="001D47E6" w:rsidRPr="00A0501D" w14:paraId="0B7DAE2E" w14:textId="77777777" w:rsidTr="001F5D59">
        <w:trPr>
          <w:trHeight w:val="300"/>
          <w:jc w:val="center"/>
        </w:trPr>
        <w:tc>
          <w:tcPr>
            <w:tcW w:w="21" w:type="dxa"/>
            <w:vMerge/>
            <w:vAlign w:val="center"/>
          </w:tcPr>
          <w:p w14:paraId="376885EB"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FE66AE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9FF44B" w14:textId="77777777" w:rsidR="001D47E6" w:rsidRPr="00A0501D" w:rsidRDefault="001D47E6" w:rsidP="001D47E6">
            <w:pPr>
              <w:spacing w:before="60" w:after="60"/>
              <w:rPr>
                <w:rFonts w:eastAsia="Times New Roman"/>
                <w:noProof/>
                <w:szCs w:val="24"/>
              </w:rPr>
            </w:pPr>
            <w:r w:rsidRPr="00A0501D">
              <w:rPr>
                <w:noProof/>
              </w:rPr>
              <w:t>ex 12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6B8296" w14:textId="26393BE7" w:rsidR="001D47E6" w:rsidRPr="00A0501D" w:rsidRDefault="001D47E6" w:rsidP="001D47E6">
            <w:pPr>
              <w:spacing w:before="60" w:after="60"/>
              <w:rPr>
                <w:rFonts w:eastAsia="Times New Roman"/>
                <w:noProof/>
              </w:rPr>
            </w:pPr>
            <w:r w:rsidRPr="00A0501D">
              <w:rPr>
                <w:noProof/>
              </w:rPr>
              <w:t>Aliejinių kultūrų sėklos ir vaisiai; įvairūs grūdai, sėklos ir vaisiai; augalai, naudojami pramonėje ir medicinoje; šiaudai ir pašarai, išskyrus produktus, priskiriamus 1210 pozicijai bei 1212 91 ir 1212 93 00 subpozicijoms</w:t>
            </w:r>
          </w:p>
        </w:tc>
      </w:tr>
      <w:tr w:rsidR="001D47E6" w:rsidRPr="00A0501D" w14:paraId="1639ECAA" w14:textId="77777777" w:rsidTr="001F5D59">
        <w:trPr>
          <w:trHeight w:val="300"/>
          <w:jc w:val="center"/>
        </w:trPr>
        <w:tc>
          <w:tcPr>
            <w:tcW w:w="21" w:type="dxa"/>
            <w:vMerge/>
            <w:vAlign w:val="center"/>
          </w:tcPr>
          <w:p w14:paraId="6F8FCD96"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ACEDA2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939195" w14:textId="77777777" w:rsidR="001D47E6" w:rsidRPr="00A0501D" w:rsidRDefault="001D47E6" w:rsidP="001D47E6">
            <w:pPr>
              <w:spacing w:before="60" w:after="60"/>
              <w:rPr>
                <w:rFonts w:eastAsia="Times New Roman"/>
                <w:noProof/>
                <w:szCs w:val="24"/>
              </w:rPr>
            </w:pPr>
            <w:r w:rsidRPr="00A0501D">
              <w:rPr>
                <w:noProof/>
              </w:rPr>
              <w:t>13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4500BB" w14:textId="77777777" w:rsidR="001D47E6" w:rsidRPr="00A0501D" w:rsidRDefault="001D47E6" w:rsidP="001D47E6">
            <w:pPr>
              <w:spacing w:before="60" w:after="60"/>
              <w:rPr>
                <w:rFonts w:eastAsia="Times New Roman"/>
                <w:noProof/>
                <w:szCs w:val="24"/>
              </w:rPr>
            </w:pPr>
            <w:r w:rsidRPr="00A0501D">
              <w:rPr>
                <w:noProof/>
              </w:rPr>
              <w:t>Šelakas; lipai, dervos ir kiti augalų syvai bei ekstraktai</w:t>
            </w:r>
          </w:p>
        </w:tc>
      </w:tr>
      <w:tr w:rsidR="001D47E6" w:rsidRPr="00A0501D" w14:paraId="7B323274"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738EA6F"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D867266"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9DF973C" w14:textId="77777777" w:rsidR="001D47E6" w:rsidRPr="00A0501D" w:rsidRDefault="001D47E6" w:rsidP="001D47E6">
            <w:pPr>
              <w:spacing w:before="60" w:after="60"/>
              <w:rPr>
                <w:rFonts w:eastAsia="Times New Roman"/>
                <w:noProof/>
                <w:szCs w:val="24"/>
              </w:rPr>
            </w:pPr>
            <w:r w:rsidRPr="00A0501D">
              <w:rPr>
                <w:noProof/>
              </w:rPr>
              <w:t>1501 90 00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1B9AD17" w14:textId="77777777" w:rsidR="001D47E6" w:rsidRPr="00A0501D" w:rsidRDefault="001D47E6" w:rsidP="001D47E6">
            <w:pPr>
              <w:spacing w:before="60" w:after="60"/>
              <w:rPr>
                <w:rFonts w:eastAsia="Times New Roman"/>
                <w:noProof/>
                <w:szCs w:val="24"/>
              </w:rPr>
            </w:pPr>
            <w:r w:rsidRPr="00A0501D">
              <w:rPr>
                <w:noProof/>
              </w:rPr>
              <w:t>Naminių paukščių riebalai, išskyrus priskiriamus 0209 arba 1503 pozicijai</w:t>
            </w:r>
          </w:p>
        </w:tc>
      </w:tr>
      <w:tr w:rsidR="001D47E6" w:rsidRPr="00A0501D" w14:paraId="3CE4FCD6" w14:textId="77777777" w:rsidTr="001F5D59">
        <w:trPr>
          <w:trHeight w:val="300"/>
          <w:jc w:val="center"/>
        </w:trPr>
        <w:tc>
          <w:tcPr>
            <w:tcW w:w="21" w:type="dxa"/>
            <w:vMerge/>
            <w:vAlign w:val="center"/>
          </w:tcPr>
          <w:p w14:paraId="4FC689F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EA6E1D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335957" w14:textId="77777777" w:rsidR="001D47E6" w:rsidRPr="00A0501D" w:rsidRDefault="001D47E6" w:rsidP="001D47E6">
            <w:pPr>
              <w:spacing w:before="60" w:after="60"/>
              <w:rPr>
                <w:rFonts w:eastAsia="Times New Roman"/>
                <w:noProof/>
                <w:szCs w:val="24"/>
              </w:rPr>
            </w:pPr>
            <w:r w:rsidRPr="00A0501D">
              <w:rPr>
                <w:noProof/>
              </w:rPr>
              <w:t>1502 10 90</w:t>
            </w:r>
          </w:p>
          <w:p w14:paraId="53F71CB8" w14:textId="77777777" w:rsidR="001D47E6" w:rsidRPr="00A0501D" w:rsidRDefault="001D47E6" w:rsidP="001D47E6">
            <w:pPr>
              <w:spacing w:before="60" w:after="60"/>
              <w:rPr>
                <w:rFonts w:eastAsia="Times New Roman"/>
                <w:noProof/>
                <w:szCs w:val="24"/>
              </w:rPr>
            </w:pPr>
            <w:r w:rsidRPr="00A0501D">
              <w:rPr>
                <w:noProof/>
              </w:rPr>
              <w:t>1502 90 90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15AEF0" w14:textId="77777777" w:rsidR="001D47E6" w:rsidRPr="00A0501D" w:rsidRDefault="001D47E6" w:rsidP="001D47E6">
            <w:pPr>
              <w:spacing w:before="60" w:after="60"/>
              <w:rPr>
                <w:rFonts w:eastAsia="Times New Roman"/>
                <w:noProof/>
                <w:szCs w:val="24"/>
              </w:rPr>
            </w:pPr>
            <w:r w:rsidRPr="00A0501D">
              <w:rPr>
                <w:noProof/>
              </w:rPr>
              <w:t>Galvijų, avių arba ožkų riebalai, išskyrus 1503 pozicijai priskiriamus riebalus ir riebalus, skirtus naudoti pramonėje, bet ne maisto produktų gamyboje</w:t>
            </w:r>
          </w:p>
        </w:tc>
      </w:tr>
      <w:tr w:rsidR="001D47E6" w:rsidRPr="00A0501D" w14:paraId="05FB0F37" w14:textId="77777777" w:rsidTr="001F5D59">
        <w:trPr>
          <w:trHeight w:val="300"/>
          <w:jc w:val="center"/>
        </w:trPr>
        <w:tc>
          <w:tcPr>
            <w:tcW w:w="21" w:type="dxa"/>
            <w:vMerge/>
            <w:vAlign w:val="center"/>
          </w:tcPr>
          <w:p w14:paraId="37C47AC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7A7FB3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5E3B29" w14:textId="77777777" w:rsidR="001D47E6" w:rsidRPr="00A0501D" w:rsidRDefault="001D47E6" w:rsidP="001D47E6">
            <w:pPr>
              <w:spacing w:before="60" w:after="60"/>
              <w:rPr>
                <w:rFonts w:eastAsia="Times New Roman"/>
                <w:noProof/>
                <w:szCs w:val="24"/>
              </w:rPr>
            </w:pPr>
            <w:r w:rsidRPr="00A0501D">
              <w:rPr>
                <w:noProof/>
              </w:rPr>
              <w:t>1503 00 19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10723C" w14:textId="77777777" w:rsidR="001D47E6" w:rsidRPr="00A0501D" w:rsidRDefault="001D47E6" w:rsidP="001D47E6">
            <w:pPr>
              <w:spacing w:before="60" w:after="60"/>
              <w:rPr>
                <w:rFonts w:eastAsia="Times New Roman"/>
                <w:noProof/>
                <w:szCs w:val="24"/>
              </w:rPr>
            </w:pPr>
            <w:r w:rsidRPr="00A0501D">
              <w:rPr>
                <w:noProof/>
              </w:rPr>
              <w:t>Taukų stearinas ir oleostearinas, išskyrus pramonėje naudoti skirtą steariną ir oleosteariną</w:t>
            </w:r>
          </w:p>
        </w:tc>
      </w:tr>
      <w:tr w:rsidR="001D47E6" w:rsidRPr="00A0501D" w14:paraId="161F88E0" w14:textId="77777777" w:rsidTr="001F5D59">
        <w:trPr>
          <w:trHeight w:val="300"/>
          <w:jc w:val="center"/>
        </w:trPr>
        <w:tc>
          <w:tcPr>
            <w:tcW w:w="21" w:type="dxa"/>
            <w:vMerge/>
            <w:vAlign w:val="center"/>
          </w:tcPr>
          <w:p w14:paraId="0B8352E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8110C7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170352" w14:textId="77777777" w:rsidR="001D47E6" w:rsidRPr="00A0501D" w:rsidRDefault="001D47E6" w:rsidP="001D47E6">
            <w:pPr>
              <w:spacing w:before="60" w:after="60"/>
              <w:rPr>
                <w:rFonts w:eastAsia="Times New Roman"/>
                <w:noProof/>
                <w:szCs w:val="24"/>
              </w:rPr>
            </w:pPr>
            <w:r w:rsidRPr="00A0501D">
              <w:rPr>
                <w:noProof/>
              </w:rPr>
              <w:t>1503 00 90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AE74A6F" w14:textId="77777777" w:rsidR="001D47E6" w:rsidRPr="00A0501D" w:rsidRDefault="001D47E6" w:rsidP="001D47E6">
            <w:pPr>
              <w:spacing w:before="60" w:after="60"/>
              <w:rPr>
                <w:rFonts w:eastAsia="Times New Roman"/>
                <w:noProof/>
                <w:szCs w:val="24"/>
              </w:rPr>
            </w:pPr>
            <w:r w:rsidRPr="00A0501D">
              <w:rPr>
                <w:noProof/>
              </w:rPr>
              <w:t>Taukų aliejus, oleoaliejus ir lajaus aliejus, neemulsuoti, nesumaišyti arba neapdoroti kitu būdu, išskyrus pramonėje, bet ne maisto produktų gamyboje, skirtą naudoti lajaus aliejų</w:t>
            </w:r>
          </w:p>
        </w:tc>
      </w:tr>
      <w:tr w:rsidR="001D47E6" w:rsidRPr="00A0501D" w14:paraId="466DA9CC" w14:textId="77777777" w:rsidTr="001F5D59">
        <w:trPr>
          <w:trHeight w:val="300"/>
          <w:jc w:val="center"/>
        </w:trPr>
        <w:tc>
          <w:tcPr>
            <w:tcW w:w="21" w:type="dxa"/>
            <w:vMerge/>
            <w:vAlign w:val="center"/>
          </w:tcPr>
          <w:p w14:paraId="52D2B94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91B236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129DFE4" w14:textId="77777777" w:rsidR="001D47E6" w:rsidRPr="00A0501D" w:rsidRDefault="001D47E6" w:rsidP="001D47E6">
            <w:pPr>
              <w:spacing w:before="60" w:after="60"/>
              <w:rPr>
                <w:rFonts w:eastAsia="Times New Roman"/>
                <w:noProof/>
                <w:szCs w:val="24"/>
              </w:rPr>
            </w:pPr>
            <w:r w:rsidRPr="00A0501D">
              <w:rPr>
                <w:noProof/>
              </w:rPr>
              <w:t>1504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7EED97" w14:textId="77777777" w:rsidR="001D47E6" w:rsidRPr="00A0501D" w:rsidRDefault="001D47E6" w:rsidP="001D47E6">
            <w:pPr>
              <w:spacing w:before="60" w:after="60"/>
              <w:rPr>
                <w:rFonts w:eastAsia="Times New Roman"/>
                <w:noProof/>
                <w:szCs w:val="24"/>
              </w:rPr>
            </w:pPr>
            <w:r w:rsidRPr="00A0501D">
              <w:rPr>
                <w:noProof/>
              </w:rPr>
              <w:t>Žuvų arba jūrų žinduolių taukai ir aliejus bei jų frakcijos, nerafinuoti arba rafinuoti, bet chemiškai nemodifikuoti</w:t>
            </w:r>
          </w:p>
        </w:tc>
      </w:tr>
      <w:tr w:rsidR="001D47E6" w:rsidRPr="00A0501D" w14:paraId="0C178232" w14:textId="77777777" w:rsidTr="001F5D59">
        <w:trPr>
          <w:trHeight w:val="300"/>
          <w:jc w:val="center"/>
        </w:trPr>
        <w:tc>
          <w:tcPr>
            <w:tcW w:w="21" w:type="dxa"/>
            <w:vMerge/>
            <w:vAlign w:val="center"/>
          </w:tcPr>
          <w:p w14:paraId="7817DF2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6D9F36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5A99E5" w14:textId="77777777" w:rsidR="001D47E6" w:rsidRPr="00A0501D" w:rsidRDefault="001D47E6" w:rsidP="001D47E6">
            <w:pPr>
              <w:spacing w:before="60" w:after="60"/>
              <w:rPr>
                <w:rFonts w:eastAsia="Times New Roman"/>
                <w:noProof/>
                <w:szCs w:val="24"/>
              </w:rPr>
            </w:pPr>
            <w:r w:rsidRPr="00A0501D">
              <w:rPr>
                <w:noProof/>
              </w:rPr>
              <w:t>1505 00 10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CEAEDF" w14:textId="77777777" w:rsidR="001D47E6" w:rsidRPr="00A0501D" w:rsidRDefault="001D47E6" w:rsidP="001D47E6">
            <w:pPr>
              <w:spacing w:before="60" w:after="60"/>
              <w:rPr>
                <w:rFonts w:eastAsia="Times New Roman"/>
                <w:noProof/>
                <w:szCs w:val="24"/>
              </w:rPr>
            </w:pPr>
            <w:r w:rsidRPr="00A0501D">
              <w:rPr>
                <w:noProof/>
              </w:rPr>
              <w:t>Neapdoroti avių prakaitiniai riebalai</w:t>
            </w:r>
          </w:p>
        </w:tc>
      </w:tr>
      <w:tr w:rsidR="001D47E6" w:rsidRPr="00A0501D" w14:paraId="4CE8CF8C" w14:textId="77777777" w:rsidTr="001F5D59">
        <w:trPr>
          <w:trHeight w:val="300"/>
          <w:jc w:val="center"/>
        </w:trPr>
        <w:tc>
          <w:tcPr>
            <w:tcW w:w="21" w:type="dxa"/>
            <w:vMerge/>
            <w:vAlign w:val="center"/>
          </w:tcPr>
          <w:p w14:paraId="7CEA823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B917D5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781A5CE" w14:textId="77777777" w:rsidR="001D47E6" w:rsidRPr="00A0501D" w:rsidRDefault="001D47E6" w:rsidP="001D47E6">
            <w:pPr>
              <w:spacing w:before="60" w:after="60"/>
              <w:rPr>
                <w:rFonts w:eastAsia="Times New Roman"/>
                <w:noProof/>
                <w:szCs w:val="24"/>
              </w:rPr>
            </w:pPr>
            <w:r w:rsidRPr="00A0501D">
              <w:rPr>
                <w:noProof/>
              </w:rPr>
              <w:t>1507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C2A2B5" w14:textId="77777777" w:rsidR="001D47E6" w:rsidRPr="00A0501D" w:rsidRDefault="001D47E6" w:rsidP="001D47E6">
            <w:pPr>
              <w:spacing w:before="60" w:after="60"/>
              <w:rPr>
                <w:rFonts w:eastAsia="Times New Roman"/>
                <w:noProof/>
                <w:szCs w:val="24"/>
              </w:rPr>
            </w:pPr>
            <w:r w:rsidRPr="00A0501D">
              <w:rPr>
                <w:noProof/>
              </w:rPr>
              <w:t>Sojų pupelių aliejus ir jo frakcijos, nerafinuoti arba rafinuoti, bet chemiškai nemodifikuoti</w:t>
            </w:r>
          </w:p>
        </w:tc>
      </w:tr>
      <w:tr w:rsidR="001D47E6" w:rsidRPr="00A0501D" w14:paraId="30095BC7" w14:textId="77777777" w:rsidTr="001F5D59">
        <w:trPr>
          <w:trHeight w:val="300"/>
          <w:jc w:val="center"/>
        </w:trPr>
        <w:tc>
          <w:tcPr>
            <w:tcW w:w="21" w:type="dxa"/>
            <w:vMerge/>
            <w:vAlign w:val="center"/>
          </w:tcPr>
          <w:p w14:paraId="1A6F06E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067911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37329F" w14:textId="77777777" w:rsidR="001D47E6" w:rsidRPr="00A0501D" w:rsidRDefault="001D47E6" w:rsidP="001D47E6">
            <w:pPr>
              <w:spacing w:before="60" w:after="60"/>
              <w:rPr>
                <w:rFonts w:eastAsia="Times New Roman"/>
                <w:noProof/>
                <w:szCs w:val="24"/>
              </w:rPr>
            </w:pPr>
            <w:r w:rsidRPr="00A0501D">
              <w:rPr>
                <w:noProof/>
              </w:rPr>
              <w:t>1508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9DC7DE" w14:textId="77777777" w:rsidR="001D47E6" w:rsidRPr="00A0501D" w:rsidRDefault="001D47E6" w:rsidP="001D47E6">
            <w:pPr>
              <w:spacing w:before="60" w:after="60"/>
              <w:rPr>
                <w:rFonts w:eastAsia="Times New Roman"/>
                <w:noProof/>
                <w:szCs w:val="24"/>
              </w:rPr>
            </w:pPr>
            <w:r w:rsidRPr="00A0501D">
              <w:rPr>
                <w:noProof/>
              </w:rPr>
              <w:t>Žemės riešutų aliejus ir jo frakcijos, nerafinuoti arba rafinuoti, bet chemiškai nemodifikuoti</w:t>
            </w:r>
          </w:p>
        </w:tc>
      </w:tr>
      <w:tr w:rsidR="001D47E6" w:rsidRPr="00A0501D" w14:paraId="4AF369A1" w14:textId="77777777" w:rsidTr="001F5D59">
        <w:trPr>
          <w:trHeight w:val="300"/>
          <w:jc w:val="center"/>
        </w:trPr>
        <w:tc>
          <w:tcPr>
            <w:tcW w:w="21" w:type="dxa"/>
            <w:vMerge/>
            <w:vAlign w:val="center"/>
          </w:tcPr>
          <w:p w14:paraId="7212A9B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106F70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3F9E17" w14:textId="77777777" w:rsidR="001D47E6" w:rsidRPr="00A0501D" w:rsidRDefault="001D47E6" w:rsidP="001D47E6">
            <w:pPr>
              <w:spacing w:before="60" w:after="60"/>
              <w:rPr>
                <w:rFonts w:eastAsia="Times New Roman"/>
                <w:noProof/>
                <w:szCs w:val="24"/>
              </w:rPr>
            </w:pPr>
            <w:r w:rsidRPr="00A0501D">
              <w:rPr>
                <w:noProof/>
              </w:rPr>
              <w:t>1511 10 90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A083F8" w14:textId="43B58F0D" w:rsidR="001D47E6" w:rsidRPr="00A0501D" w:rsidRDefault="001D47E6" w:rsidP="001D47E6">
            <w:pPr>
              <w:spacing w:before="60" w:after="60"/>
              <w:rPr>
                <w:rFonts w:eastAsia="Times New Roman"/>
                <w:noProof/>
              </w:rPr>
            </w:pPr>
            <w:r w:rsidRPr="00A0501D">
              <w:rPr>
                <w:noProof/>
              </w:rPr>
              <w:t>Palmių aliejus, neapdorotas, išskyrus technikoje arba pramonėje, bet ne maisto produktų gamyboje, skirtą naudoti palmių aliejų, bet chemiškai nemodifikuotą</w:t>
            </w:r>
          </w:p>
        </w:tc>
      </w:tr>
      <w:tr w:rsidR="001D47E6" w:rsidRPr="00A0501D" w14:paraId="7B8A59B7" w14:textId="77777777" w:rsidTr="001F5D59">
        <w:trPr>
          <w:trHeight w:val="300"/>
          <w:jc w:val="center"/>
        </w:trPr>
        <w:tc>
          <w:tcPr>
            <w:tcW w:w="21" w:type="dxa"/>
            <w:vMerge/>
            <w:vAlign w:val="center"/>
          </w:tcPr>
          <w:p w14:paraId="7728299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AD0797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D0D4ED" w14:textId="77777777" w:rsidR="001D47E6" w:rsidRPr="00A0501D" w:rsidRDefault="001D47E6" w:rsidP="001D47E6">
            <w:pPr>
              <w:spacing w:before="60" w:after="60"/>
              <w:rPr>
                <w:rFonts w:eastAsia="Times New Roman"/>
                <w:noProof/>
                <w:szCs w:val="24"/>
              </w:rPr>
            </w:pPr>
            <w:r w:rsidRPr="00A0501D">
              <w:rPr>
                <w:noProof/>
              </w:rPr>
              <w:t>1511 90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88543E5" w14:textId="77777777" w:rsidR="001D47E6" w:rsidRPr="00A0501D" w:rsidRDefault="001D47E6" w:rsidP="001D47E6">
            <w:pPr>
              <w:spacing w:before="60" w:after="60"/>
              <w:rPr>
                <w:rFonts w:eastAsia="Times New Roman"/>
                <w:noProof/>
                <w:szCs w:val="24"/>
              </w:rPr>
            </w:pPr>
            <w:r w:rsidRPr="00A0501D">
              <w:rPr>
                <w:noProof/>
              </w:rPr>
              <w:t>Palmių aliejus ir jo frakcijos, nerafinuoti arba rafinuoti, bet chemiškai nemodifikuoti, išskyrus neapdorotą aliejų</w:t>
            </w:r>
          </w:p>
        </w:tc>
      </w:tr>
      <w:tr w:rsidR="001D47E6" w:rsidRPr="00A0501D" w14:paraId="369B9ABF" w14:textId="77777777" w:rsidTr="001F5D59">
        <w:trPr>
          <w:trHeight w:val="300"/>
          <w:jc w:val="center"/>
        </w:trPr>
        <w:tc>
          <w:tcPr>
            <w:tcW w:w="21" w:type="dxa"/>
            <w:vMerge/>
            <w:vAlign w:val="center"/>
          </w:tcPr>
          <w:p w14:paraId="05A0C42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39203F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AF78AC" w14:textId="77777777" w:rsidR="001D47E6" w:rsidRPr="00A0501D" w:rsidRDefault="001D47E6" w:rsidP="001D47E6">
            <w:pPr>
              <w:spacing w:before="60" w:after="60"/>
              <w:rPr>
                <w:rFonts w:eastAsia="Times New Roman"/>
                <w:noProof/>
                <w:szCs w:val="24"/>
              </w:rPr>
            </w:pPr>
            <w:r w:rsidRPr="00A0501D">
              <w:rPr>
                <w:noProof/>
              </w:rPr>
              <w:t>1512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B512B5" w14:textId="77777777" w:rsidR="001D47E6" w:rsidRPr="00A0501D" w:rsidRDefault="001D47E6" w:rsidP="001D47E6">
            <w:pPr>
              <w:spacing w:before="60" w:after="60"/>
              <w:rPr>
                <w:rFonts w:eastAsia="Times New Roman"/>
                <w:noProof/>
                <w:szCs w:val="24"/>
              </w:rPr>
            </w:pPr>
            <w:r w:rsidRPr="00A0501D">
              <w:rPr>
                <w:noProof/>
              </w:rPr>
              <w:t>Saulėgrąžų, dygminų arba vilnamedžių (medvilnės) aliejus ir jo frakcijos, nerafinuoti arba rafinuoti, bet chemiškai nemodifikuoti</w:t>
            </w:r>
          </w:p>
        </w:tc>
      </w:tr>
      <w:tr w:rsidR="001D47E6" w:rsidRPr="00A0501D" w14:paraId="0CB72AD1" w14:textId="77777777" w:rsidTr="001F5D59">
        <w:trPr>
          <w:trHeight w:val="300"/>
          <w:jc w:val="center"/>
        </w:trPr>
        <w:tc>
          <w:tcPr>
            <w:tcW w:w="21" w:type="dxa"/>
            <w:vMerge/>
            <w:vAlign w:val="center"/>
          </w:tcPr>
          <w:p w14:paraId="0A8C67E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77BE76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76A5C38" w14:textId="77777777" w:rsidR="001D47E6" w:rsidRPr="00A0501D" w:rsidRDefault="001D47E6" w:rsidP="001D47E6">
            <w:pPr>
              <w:spacing w:before="60" w:after="60"/>
              <w:rPr>
                <w:rFonts w:eastAsia="Times New Roman"/>
                <w:noProof/>
                <w:szCs w:val="24"/>
              </w:rPr>
            </w:pPr>
            <w:r w:rsidRPr="00A0501D">
              <w:rPr>
                <w:noProof/>
              </w:rPr>
              <w:t>1513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60DAD0" w14:textId="77777777" w:rsidR="001D47E6" w:rsidRPr="00A0501D" w:rsidRDefault="001D47E6" w:rsidP="001D47E6">
            <w:pPr>
              <w:spacing w:before="60" w:after="60"/>
              <w:rPr>
                <w:rFonts w:eastAsia="Times New Roman"/>
                <w:noProof/>
                <w:szCs w:val="24"/>
              </w:rPr>
            </w:pPr>
            <w:r w:rsidRPr="00A0501D">
              <w:rPr>
                <w:noProof/>
              </w:rPr>
              <w:t>Kokosų, palmių branduolių arba atalių aliejai ir jų frakcijos, nerafinuoti arba rafinuoti, bet chemiškai nemodifikuoti</w:t>
            </w:r>
          </w:p>
        </w:tc>
      </w:tr>
      <w:tr w:rsidR="001D47E6" w:rsidRPr="00A0501D" w14:paraId="7B8FFB13" w14:textId="77777777" w:rsidTr="001F5D59">
        <w:trPr>
          <w:trHeight w:val="300"/>
          <w:jc w:val="center"/>
        </w:trPr>
        <w:tc>
          <w:tcPr>
            <w:tcW w:w="21" w:type="dxa"/>
            <w:vMerge/>
            <w:vAlign w:val="center"/>
          </w:tcPr>
          <w:p w14:paraId="69F251D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0399A1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DA268D" w14:textId="77777777" w:rsidR="001D47E6" w:rsidRPr="00A0501D" w:rsidRDefault="001D47E6" w:rsidP="001D47E6">
            <w:pPr>
              <w:spacing w:before="60" w:after="60"/>
              <w:rPr>
                <w:rFonts w:eastAsia="Times New Roman"/>
                <w:noProof/>
                <w:szCs w:val="24"/>
              </w:rPr>
            </w:pPr>
            <w:r w:rsidRPr="00A0501D">
              <w:rPr>
                <w:noProof/>
              </w:rPr>
              <w:t>1514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05A4CC" w14:textId="77777777" w:rsidR="001D47E6" w:rsidRPr="00A0501D" w:rsidRDefault="001D47E6" w:rsidP="001D47E6">
            <w:pPr>
              <w:spacing w:before="60" w:after="60"/>
              <w:rPr>
                <w:rFonts w:eastAsia="Times New Roman"/>
                <w:noProof/>
                <w:szCs w:val="24"/>
              </w:rPr>
            </w:pPr>
            <w:r w:rsidRPr="00A0501D">
              <w:rPr>
                <w:noProof/>
              </w:rPr>
              <w:t>Rapsų, rapsukų arba garstyčių aliejus ir jo frakcijos, nerafinuoti arba rafinuoti, bet chemiškai nemodifikuoti</w:t>
            </w:r>
          </w:p>
        </w:tc>
      </w:tr>
      <w:tr w:rsidR="001D47E6" w:rsidRPr="00A0501D" w14:paraId="4D21B041" w14:textId="77777777" w:rsidTr="001F5D59">
        <w:trPr>
          <w:trHeight w:val="300"/>
          <w:jc w:val="center"/>
        </w:trPr>
        <w:tc>
          <w:tcPr>
            <w:tcW w:w="21" w:type="dxa"/>
            <w:vMerge/>
            <w:vAlign w:val="center"/>
          </w:tcPr>
          <w:p w14:paraId="5DA0075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F4706D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DE960A" w14:textId="77777777" w:rsidR="001D47E6" w:rsidRPr="00A0501D" w:rsidRDefault="001D47E6" w:rsidP="001D47E6">
            <w:pPr>
              <w:spacing w:before="60" w:after="60"/>
              <w:rPr>
                <w:rFonts w:eastAsia="Times New Roman"/>
                <w:noProof/>
                <w:szCs w:val="24"/>
              </w:rPr>
            </w:pPr>
            <w:r w:rsidRPr="00A0501D">
              <w:rPr>
                <w:noProof/>
              </w:rPr>
              <w:t>1515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02EC3FD" w14:textId="03243B6F" w:rsidR="001D47E6" w:rsidRPr="00A0501D" w:rsidRDefault="001D47E6" w:rsidP="001D47E6">
            <w:pPr>
              <w:spacing w:before="60" w:after="60"/>
              <w:rPr>
                <w:rFonts w:eastAsia="Times New Roman"/>
                <w:noProof/>
              </w:rPr>
            </w:pPr>
            <w:r w:rsidRPr="00A0501D">
              <w:rPr>
                <w:noProof/>
              </w:rPr>
              <w:t>Kiti nelakieji augaliniai arba mikroorganizmų riebalai ir aliejus (įskaitant simondsijų aliejų) bei jų frakcijos, nerafinuoti arba rafinuoti, bet chemiškai nemodifikuoti</w:t>
            </w:r>
          </w:p>
        </w:tc>
      </w:tr>
      <w:tr w:rsidR="001D47E6" w:rsidRPr="00A0501D" w14:paraId="1983E9A5" w14:textId="77777777" w:rsidTr="001F5D59">
        <w:trPr>
          <w:trHeight w:val="300"/>
          <w:jc w:val="center"/>
        </w:trPr>
        <w:tc>
          <w:tcPr>
            <w:tcW w:w="21" w:type="dxa"/>
            <w:vMerge/>
            <w:vAlign w:val="center"/>
          </w:tcPr>
          <w:p w14:paraId="2073847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AAD43F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15FF54" w14:textId="77777777" w:rsidR="001D47E6" w:rsidRPr="00A0501D" w:rsidRDefault="001D47E6" w:rsidP="001D47E6">
            <w:pPr>
              <w:spacing w:before="60" w:after="60"/>
              <w:rPr>
                <w:rFonts w:eastAsia="Times New Roman"/>
                <w:noProof/>
                <w:szCs w:val="24"/>
              </w:rPr>
            </w:pPr>
            <w:r w:rsidRPr="00A0501D">
              <w:rPr>
                <w:noProof/>
              </w:rPr>
              <w:t>1516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F0F8C1" w14:textId="539F43FF" w:rsidR="001D47E6" w:rsidRPr="00A0501D" w:rsidRDefault="001D47E6" w:rsidP="001D47E6">
            <w:pPr>
              <w:spacing w:before="60" w:after="60"/>
              <w:rPr>
                <w:rFonts w:eastAsia="Times New Roman"/>
                <w:noProof/>
              </w:rPr>
            </w:pPr>
            <w:r w:rsidRPr="00A0501D">
              <w:rPr>
                <w:noProof/>
              </w:rPr>
              <w:t>Gyvūniniai, augaliniai arba mikroorganizmų riebalai ir aliejus bei jų frakcijos, visiškai arba iš dalies sukietinti, peresterinti, reesterinti arba elaidinizuoti, nerafinuoti arba rafinuoti, bet toliau neapdoroti</w:t>
            </w:r>
          </w:p>
        </w:tc>
      </w:tr>
      <w:tr w:rsidR="001D47E6" w:rsidRPr="00A0501D" w14:paraId="2FDECF31" w14:textId="77777777" w:rsidTr="001F5D59">
        <w:trPr>
          <w:trHeight w:val="300"/>
          <w:jc w:val="center"/>
        </w:trPr>
        <w:tc>
          <w:tcPr>
            <w:tcW w:w="21" w:type="dxa"/>
            <w:vMerge/>
            <w:vAlign w:val="center"/>
          </w:tcPr>
          <w:p w14:paraId="74A7172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92F7C6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C41113" w14:textId="77777777" w:rsidR="001D47E6" w:rsidRPr="00A0501D" w:rsidRDefault="001D47E6" w:rsidP="001D47E6">
            <w:pPr>
              <w:spacing w:before="60" w:after="60"/>
              <w:rPr>
                <w:rFonts w:eastAsia="Times New Roman"/>
                <w:noProof/>
                <w:szCs w:val="24"/>
              </w:rPr>
            </w:pPr>
            <w:r w:rsidRPr="00A0501D">
              <w:rPr>
                <w:noProof/>
              </w:rPr>
              <w:t>1517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5CFCC56" w14:textId="3BE84C53" w:rsidR="001D47E6" w:rsidRPr="00A0501D" w:rsidRDefault="001D47E6" w:rsidP="001D47E6">
            <w:pPr>
              <w:spacing w:before="60" w:after="60"/>
              <w:rPr>
                <w:rFonts w:eastAsia="Times New Roman"/>
                <w:noProof/>
              </w:rPr>
            </w:pPr>
            <w:r w:rsidRPr="00A0501D">
              <w:rPr>
                <w:noProof/>
              </w:rPr>
              <w:t>Margarinas; gyvūninių arba augalinių arba mikroorganizmų riebalų ir aliejaus bei įvairių 15 skirsniui priskiriamų riebalų arba aliejaus frakcijų valgomieji mišiniai arba preparatai, išskyrus valgomuosius riebalus, aliejų arba jų frakcijas, priskiriamus 1516 pozicijai</w:t>
            </w:r>
          </w:p>
        </w:tc>
      </w:tr>
      <w:tr w:rsidR="001D47E6" w:rsidRPr="00A0501D" w14:paraId="62A1D9CB" w14:textId="77777777" w:rsidTr="001F5D59">
        <w:trPr>
          <w:trHeight w:val="300"/>
          <w:jc w:val="center"/>
        </w:trPr>
        <w:tc>
          <w:tcPr>
            <w:tcW w:w="21" w:type="dxa"/>
            <w:vMerge/>
            <w:vAlign w:val="center"/>
          </w:tcPr>
          <w:p w14:paraId="11BF5D6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56DE5C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4158640" w14:textId="77777777" w:rsidR="001D47E6" w:rsidRPr="00A0501D" w:rsidRDefault="001D47E6" w:rsidP="001D47E6">
            <w:pPr>
              <w:spacing w:before="60" w:after="60"/>
              <w:rPr>
                <w:rFonts w:eastAsia="Times New Roman"/>
                <w:noProof/>
                <w:szCs w:val="24"/>
              </w:rPr>
            </w:pPr>
            <w:r w:rsidRPr="00A0501D">
              <w:rPr>
                <w:noProof/>
              </w:rPr>
              <w:t>1518 00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CBEF23" w14:textId="21491D89" w:rsidR="001D47E6" w:rsidRPr="00A0501D" w:rsidRDefault="001D47E6" w:rsidP="001D47E6">
            <w:pPr>
              <w:spacing w:before="60" w:after="60"/>
              <w:rPr>
                <w:rFonts w:eastAsia="Times New Roman"/>
                <w:noProof/>
              </w:rPr>
            </w:pPr>
            <w:r w:rsidRPr="00A0501D">
              <w:rPr>
                <w:noProof/>
              </w:rPr>
              <w:t>Gyvūniniai, augaliniai arba mikroorganizmų riebalai ir aliejus bei jų frakcijos, kaitinti, oksiduoti, dehidratuoti, sulfuruoti, prapūsti, polimerizuoti šiluma vakuume arba inertinėse dujose arba kitaip chemiškai modifikuoti, išskyrus priskiriamus 1516 pozicijai; nevalgomieji gyvūninių arba augalinių riebalų, aliejaus arba įvairių 15 skirsniui priskiriamų riebalų arba aliejų frakcijų mišiniai arba preparatai, nenurodyti kitoje vietoje</w:t>
            </w:r>
          </w:p>
        </w:tc>
      </w:tr>
      <w:tr w:rsidR="001D47E6" w:rsidRPr="00A0501D" w14:paraId="38175EA4" w14:textId="77777777" w:rsidTr="001F5D59">
        <w:trPr>
          <w:trHeight w:val="300"/>
          <w:jc w:val="center"/>
        </w:trPr>
        <w:tc>
          <w:tcPr>
            <w:tcW w:w="21" w:type="dxa"/>
            <w:vMerge/>
            <w:vAlign w:val="center"/>
          </w:tcPr>
          <w:p w14:paraId="762D36E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FA04D4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C18552" w14:textId="77777777" w:rsidR="001D47E6" w:rsidRPr="00A0501D" w:rsidRDefault="001D47E6" w:rsidP="001D47E6">
            <w:pPr>
              <w:spacing w:before="60" w:after="60"/>
              <w:rPr>
                <w:rFonts w:eastAsia="Times New Roman"/>
                <w:noProof/>
                <w:szCs w:val="24"/>
              </w:rPr>
            </w:pPr>
            <w:r w:rsidRPr="00A0501D">
              <w:rPr>
                <w:noProof/>
              </w:rPr>
              <w:t>1521 90 99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245D2D" w14:textId="77777777" w:rsidR="001D47E6" w:rsidRPr="00A0501D" w:rsidRDefault="001D47E6" w:rsidP="001D47E6">
            <w:pPr>
              <w:spacing w:before="60" w:after="60"/>
              <w:rPr>
                <w:rFonts w:eastAsia="Times New Roman"/>
                <w:noProof/>
                <w:szCs w:val="24"/>
              </w:rPr>
            </w:pPr>
            <w:r w:rsidRPr="00A0501D">
              <w:rPr>
                <w:noProof/>
              </w:rPr>
              <w:t>Bičių vaškas ir kitas vabzdžių vaškas, rafinuoti arba nerafinuoti, dažyti arba nedažyti, išskyrus žaliavinį vašką</w:t>
            </w:r>
          </w:p>
        </w:tc>
      </w:tr>
      <w:tr w:rsidR="001D47E6" w:rsidRPr="00A0501D" w14:paraId="05B49563" w14:textId="77777777" w:rsidTr="001F5D59">
        <w:trPr>
          <w:trHeight w:val="300"/>
          <w:jc w:val="center"/>
        </w:trPr>
        <w:tc>
          <w:tcPr>
            <w:tcW w:w="21" w:type="dxa"/>
            <w:vMerge/>
            <w:vAlign w:val="center"/>
          </w:tcPr>
          <w:p w14:paraId="7396848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0663B4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CFCFAB9" w14:textId="77777777" w:rsidR="001D47E6" w:rsidRPr="00A0501D" w:rsidRDefault="001D47E6" w:rsidP="001D47E6">
            <w:pPr>
              <w:spacing w:before="60" w:after="60"/>
              <w:rPr>
                <w:rFonts w:eastAsia="Times New Roman"/>
                <w:noProof/>
                <w:szCs w:val="24"/>
              </w:rPr>
            </w:pPr>
            <w:r w:rsidRPr="00A0501D">
              <w:rPr>
                <w:noProof/>
              </w:rPr>
              <w:t>1522 00 10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2B3C49" w14:textId="77777777" w:rsidR="001D47E6" w:rsidRPr="00A0501D" w:rsidRDefault="001D47E6" w:rsidP="001D47E6">
            <w:pPr>
              <w:spacing w:before="60" w:after="60"/>
              <w:rPr>
                <w:rFonts w:eastAsia="Times New Roman"/>
                <w:noProof/>
                <w:szCs w:val="24"/>
              </w:rPr>
            </w:pPr>
            <w:r w:rsidRPr="00A0501D">
              <w:rPr>
                <w:noProof/>
              </w:rPr>
              <w:t>Degra</w:t>
            </w:r>
          </w:p>
        </w:tc>
      </w:tr>
      <w:tr w:rsidR="001D47E6" w:rsidRPr="00A0501D" w14:paraId="254D5265" w14:textId="77777777" w:rsidTr="001F5D59">
        <w:trPr>
          <w:trHeight w:val="300"/>
          <w:jc w:val="center"/>
        </w:trPr>
        <w:tc>
          <w:tcPr>
            <w:tcW w:w="21" w:type="dxa"/>
            <w:vMerge/>
            <w:vAlign w:val="center"/>
          </w:tcPr>
          <w:p w14:paraId="7BD3BAC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4B1268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B1FF8C3" w14:textId="77777777" w:rsidR="001D47E6" w:rsidRPr="00A0501D" w:rsidRDefault="001D47E6" w:rsidP="001D47E6">
            <w:pPr>
              <w:spacing w:before="60" w:after="60"/>
              <w:rPr>
                <w:rFonts w:eastAsia="Times New Roman"/>
                <w:noProof/>
                <w:szCs w:val="24"/>
              </w:rPr>
            </w:pPr>
            <w:r w:rsidRPr="00A0501D">
              <w:rPr>
                <w:noProof/>
              </w:rPr>
              <w:t>1522 00 91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972403" w14:textId="77777777" w:rsidR="001D47E6" w:rsidRPr="00A0501D" w:rsidRDefault="001D47E6" w:rsidP="001D47E6">
            <w:pPr>
              <w:spacing w:before="60" w:after="60"/>
              <w:rPr>
                <w:rFonts w:eastAsia="Times New Roman"/>
                <w:noProof/>
                <w:szCs w:val="24"/>
              </w:rPr>
            </w:pPr>
            <w:r w:rsidRPr="00A0501D">
              <w:rPr>
                <w:noProof/>
              </w:rPr>
              <w:t>Aliejaus nuosėdos ir padugnės; soapstokai, išskyrus tuos, kurių sudėtyje yra aliejaus, turinčio alyvuogių aliejaus charakteristikas</w:t>
            </w:r>
          </w:p>
        </w:tc>
      </w:tr>
      <w:tr w:rsidR="001D47E6" w:rsidRPr="00A0501D" w14:paraId="2B72C57E"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25EB539"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65B1EF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BF48EA" w14:textId="77777777" w:rsidR="001D47E6" w:rsidRPr="00A0501D" w:rsidRDefault="001D47E6" w:rsidP="001D47E6">
            <w:pPr>
              <w:spacing w:before="60" w:after="60"/>
              <w:rPr>
                <w:rFonts w:eastAsia="Times New Roman"/>
                <w:noProof/>
                <w:szCs w:val="24"/>
              </w:rPr>
            </w:pPr>
            <w:r w:rsidRPr="00A0501D">
              <w:rPr>
                <w:noProof/>
              </w:rPr>
              <w:t>1601 00 10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5CFD6C" w14:textId="77777777" w:rsidR="001D47E6" w:rsidRPr="00A0501D" w:rsidRDefault="001D47E6" w:rsidP="001D47E6">
            <w:pPr>
              <w:spacing w:before="60" w:after="60"/>
              <w:rPr>
                <w:rFonts w:eastAsia="Times New Roman"/>
                <w:noProof/>
                <w:szCs w:val="24"/>
              </w:rPr>
            </w:pPr>
            <w:r w:rsidRPr="00A0501D">
              <w:rPr>
                <w:noProof/>
              </w:rPr>
              <w:t>Dešros ir panašūs produktai iš kepenų ir maisto produktai, daugiausia pagaminti iš kepenų</w:t>
            </w:r>
          </w:p>
        </w:tc>
      </w:tr>
      <w:tr w:rsidR="001D47E6" w:rsidRPr="00A0501D" w14:paraId="735836E9" w14:textId="77777777" w:rsidTr="001F5D59">
        <w:trPr>
          <w:trHeight w:val="300"/>
          <w:jc w:val="center"/>
        </w:trPr>
        <w:tc>
          <w:tcPr>
            <w:tcW w:w="21" w:type="dxa"/>
            <w:vMerge/>
            <w:vAlign w:val="center"/>
          </w:tcPr>
          <w:p w14:paraId="6D0F418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D5187D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D5657A" w14:textId="77777777" w:rsidR="001D47E6" w:rsidRPr="00A0501D" w:rsidRDefault="001D47E6" w:rsidP="001D47E6">
            <w:pPr>
              <w:spacing w:before="60" w:after="60"/>
              <w:rPr>
                <w:rFonts w:eastAsia="Times New Roman"/>
                <w:noProof/>
                <w:szCs w:val="24"/>
              </w:rPr>
            </w:pPr>
            <w:r w:rsidRPr="00A0501D">
              <w:rPr>
                <w:noProof/>
              </w:rPr>
              <w:t>1602 20 10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A2C47A" w14:textId="77777777" w:rsidR="001D47E6" w:rsidRPr="00A0501D" w:rsidRDefault="001D47E6" w:rsidP="001D47E6">
            <w:pPr>
              <w:spacing w:before="60" w:after="60"/>
              <w:rPr>
                <w:rFonts w:eastAsia="Times New Roman"/>
                <w:noProof/>
                <w:szCs w:val="24"/>
              </w:rPr>
            </w:pPr>
            <w:r w:rsidRPr="00A0501D">
              <w:rPr>
                <w:noProof/>
              </w:rPr>
              <w:t>Žąsų arba ančių kepenėlės, paruoštos arba konservuotos</w:t>
            </w:r>
          </w:p>
        </w:tc>
      </w:tr>
      <w:tr w:rsidR="001D47E6" w:rsidRPr="00A0501D" w14:paraId="1301292F" w14:textId="77777777" w:rsidTr="001F5D59">
        <w:trPr>
          <w:trHeight w:val="300"/>
          <w:jc w:val="center"/>
        </w:trPr>
        <w:tc>
          <w:tcPr>
            <w:tcW w:w="21" w:type="dxa"/>
            <w:vMerge/>
            <w:vAlign w:val="center"/>
          </w:tcPr>
          <w:p w14:paraId="1A3F8A7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2B0FBB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B62DB8" w14:textId="77777777" w:rsidR="001D47E6" w:rsidRPr="00A0501D" w:rsidRDefault="001D47E6" w:rsidP="001D47E6">
            <w:pPr>
              <w:spacing w:before="60" w:after="60"/>
              <w:rPr>
                <w:rFonts w:eastAsia="Times New Roman"/>
                <w:noProof/>
                <w:szCs w:val="24"/>
              </w:rPr>
            </w:pPr>
            <w:r w:rsidRPr="00A0501D">
              <w:rPr>
                <w:noProof/>
              </w:rPr>
              <w:t>1602 41 90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04BE31" w14:textId="77777777" w:rsidR="001D47E6" w:rsidRPr="00A0501D" w:rsidRDefault="001D47E6" w:rsidP="001D47E6">
            <w:pPr>
              <w:spacing w:before="60" w:after="60"/>
              <w:rPr>
                <w:rFonts w:eastAsia="Times New Roman"/>
                <w:noProof/>
                <w:szCs w:val="24"/>
              </w:rPr>
            </w:pPr>
            <w:r w:rsidRPr="00A0501D">
              <w:rPr>
                <w:noProof/>
              </w:rPr>
              <w:t>Kiaulių, išskyrus namines kiaules, kumpiai ir jų dalys, paruošti arba konservuoti</w:t>
            </w:r>
          </w:p>
        </w:tc>
      </w:tr>
      <w:tr w:rsidR="001D47E6" w:rsidRPr="00A0501D" w14:paraId="3AB876E4" w14:textId="77777777" w:rsidTr="001F5D59">
        <w:trPr>
          <w:trHeight w:val="300"/>
          <w:jc w:val="center"/>
        </w:trPr>
        <w:tc>
          <w:tcPr>
            <w:tcW w:w="21" w:type="dxa"/>
            <w:vMerge/>
            <w:vAlign w:val="center"/>
          </w:tcPr>
          <w:p w14:paraId="2E95993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C237BB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4EFAAC" w14:textId="77777777" w:rsidR="001D47E6" w:rsidRPr="00A0501D" w:rsidRDefault="001D47E6" w:rsidP="001D47E6">
            <w:pPr>
              <w:spacing w:before="60" w:after="60"/>
              <w:rPr>
                <w:rFonts w:eastAsia="Times New Roman"/>
                <w:noProof/>
                <w:szCs w:val="24"/>
              </w:rPr>
            </w:pPr>
            <w:r w:rsidRPr="00A0501D">
              <w:rPr>
                <w:noProof/>
              </w:rPr>
              <w:t>1602 42 90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8F3595F" w14:textId="77777777" w:rsidR="001D47E6" w:rsidRPr="00A0501D" w:rsidRDefault="001D47E6" w:rsidP="001D47E6">
            <w:pPr>
              <w:spacing w:before="60" w:after="60"/>
              <w:rPr>
                <w:rFonts w:eastAsia="Times New Roman"/>
                <w:noProof/>
                <w:szCs w:val="24"/>
              </w:rPr>
            </w:pPr>
            <w:r w:rsidRPr="00A0501D">
              <w:rPr>
                <w:noProof/>
              </w:rPr>
              <w:t>Kiaulių, išskyrus namines kiaules, mentės ir jų dalys, paruoštos arba konservuotos</w:t>
            </w:r>
          </w:p>
        </w:tc>
      </w:tr>
      <w:tr w:rsidR="001D47E6" w:rsidRPr="00A0501D" w14:paraId="079DAEEC" w14:textId="77777777" w:rsidTr="001F5D59">
        <w:trPr>
          <w:trHeight w:val="300"/>
          <w:jc w:val="center"/>
        </w:trPr>
        <w:tc>
          <w:tcPr>
            <w:tcW w:w="21" w:type="dxa"/>
            <w:vMerge/>
            <w:vAlign w:val="center"/>
          </w:tcPr>
          <w:p w14:paraId="51B5D97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863FBB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EBBE396" w14:textId="77777777" w:rsidR="001D47E6" w:rsidRPr="00A0501D" w:rsidRDefault="001D47E6" w:rsidP="001D47E6">
            <w:pPr>
              <w:spacing w:before="60" w:after="60"/>
              <w:rPr>
                <w:rFonts w:eastAsia="Times New Roman"/>
                <w:noProof/>
                <w:szCs w:val="24"/>
              </w:rPr>
            </w:pPr>
            <w:r w:rsidRPr="00A0501D">
              <w:rPr>
                <w:noProof/>
              </w:rPr>
              <w:t>1602 49 90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16B800" w14:textId="77777777" w:rsidR="001D47E6" w:rsidRPr="00A0501D" w:rsidRDefault="001D47E6" w:rsidP="001D47E6">
            <w:pPr>
              <w:spacing w:before="60" w:after="60"/>
              <w:rPr>
                <w:rFonts w:eastAsia="Times New Roman"/>
                <w:noProof/>
                <w:szCs w:val="24"/>
              </w:rPr>
            </w:pPr>
            <w:r w:rsidRPr="00A0501D">
              <w:rPr>
                <w:noProof/>
              </w:rPr>
              <w:t>Kiti paruošti arba konservuoti gaminiai iš kiaulių, išskyrus namines kiaules, mėsos arba mėsos subproduktų, įskaitant mišinius</w:t>
            </w:r>
          </w:p>
        </w:tc>
      </w:tr>
      <w:tr w:rsidR="001D47E6" w:rsidRPr="00A0501D" w14:paraId="0341D039" w14:textId="77777777" w:rsidTr="001F5D59">
        <w:trPr>
          <w:trHeight w:val="300"/>
          <w:jc w:val="center"/>
        </w:trPr>
        <w:tc>
          <w:tcPr>
            <w:tcW w:w="21" w:type="dxa"/>
            <w:vMerge/>
            <w:vAlign w:val="center"/>
          </w:tcPr>
          <w:p w14:paraId="474C3BD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29FC7F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C674E4" w14:textId="77777777" w:rsidR="001D47E6" w:rsidRPr="00A0501D" w:rsidRDefault="001D47E6" w:rsidP="001D47E6">
            <w:pPr>
              <w:spacing w:before="60" w:after="60"/>
              <w:rPr>
                <w:rFonts w:eastAsia="Times New Roman"/>
                <w:noProof/>
                <w:szCs w:val="24"/>
              </w:rPr>
            </w:pPr>
            <w:r w:rsidRPr="00A0501D">
              <w:rPr>
                <w:noProof/>
              </w:rPr>
              <w:t>1602 50 31</w:t>
            </w:r>
          </w:p>
          <w:p w14:paraId="167F30D6" w14:textId="77777777" w:rsidR="001D47E6" w:rsidRPr="00A0501D" w:rsidRDefault="001D47E6" w:rsidP="001D47E6">
            <w:pPr>
              <w:spacing w:before="60" w:after="60"/>
              <w:rPr>
                <w:rFonts w:eastAsia="Times New Roman"/>
                <w:noProof/>
                <w:szCs w:val="24"/>
              </w:rPr>
            </w:pPr>
            <w:r w:rsidRPr="00A0501D">
              <w:rPr>
                <w:noProof/>
              </w:rPr>
              <w:t>1602 50 95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814BB3" w14:textId="2A9ACD5D" w:rsidR="001D47E6" w:rsidRPr="00A0501D" w:rsidRDefault="001D47E6" w:rsidP="001D47E6">
            <w:pPr>
              <w:spacing w:before="60" w:after="60"/>
              <w:rPr>
                <w:rFonts w:eastAsia="Times New Roman"/>
                <w:noProof/>
              </w:rPr>
            </w:pPr>
            <w:r w:rsidRPr="00A0501D">
              <w:rPr>
                <w:noProof/>
              </w:rPr>
              <w:t>Kiti paruošti arba konservuoti gaminiai iš galvijų mėsos arba mėsos subproduktų, išskyrus nevirtus arba nekeptus, išskyrus virtos arba keptos mėsos arba subproduktų mišinius su nevirta ir nekepta mėsa arba subproduktais, sandariai įpakuoti arba neįpakuoti</w:t>
            </w:r>
          </w:p>
        </w:tc>
      </w:tr>
      <w:tr w:rsidR="001D47E6" w:rsidRPr="00A0501D" w14:paraId="5C8EA54D" w14:textId="77777777" w:rsidTr="001F5D59">
        <w:trPr>
          <w:trHeight w:val="300"/>
          <w:jc w:val="center"/>
        </w:trPr>
        <w:tc>
          <w:tcPr>
            <w:tcW w:w="21" w:type="dxa"/>
            <w:vMerge/>
            <w:vAlign w:val="center"/>
          </w:tcPr>
          <w:p w14:paraId="0EDDC50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CDD028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5B6C31E" w14:textId="77777777" w:rsidR="001D47E6" w:rsidRPr="00A0501D" w:rsidRDefault="001D47E6" w:rsidP="001D47E6">
            <w:pPr>
              <w:spacing w:before="60" w:after="60"/>
              <w:rPr>
                <w:rFonts w:eastAsia="Times New Roman"/>
                <w:noProof/>
                <w:szCs w:val="24"/>
              </w:rPr>
            </w:pPr>
            <w:r w:rsidRPr="00A0501D">
              <w:rPr>
                <w:noProof/>
              </w:rPr>
              <w:t>1602 90 31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683A39" w14:textId="77777777" w:rsidR="001D47E6" w:rsidRPr="00A0501D" w:rsidRDefault="001D47E6" w:rsidP="001D47E6">
            <w:pPr>
              <w:spacing w:before="60" w:after="60"/>
              <w:rPr>
                <w:rFonts w:eastAsia="Times New Roman"/>
                <w:noProof/>
                <w:szCs w:val="24"/>
              </w:rPr>
            </w:pPr>
            <w:r w:rsidRPr="00A0501D">
              <w:rPr>
                <w:noProof/>
              </w:rPr>
              <w:t>Kiti paruošti arba konservuoti gaminiai iš laukinių žvėrių arba triušių mėsos arba mėsos subproduktų</w:t>
            </w:r>
          </w:p>
        </w:tc>
      </w:tr>
      <w:tr w:rsidR="001D47E6" w:rsidRPr="00A0501D" w14:paraId="4B5A719A" w14:textId="77777777" w:rsidTr="001F5D59">
        <w:trPr>
          <w:trHeight w:val="300"/>
          <w:jc w:val="center"/>
        </w:trPr>
        <w:tc>
          <w:tcPr>
            <w:tcW w:w="21" w:type="dxa"/>
            <w:vMerge/>
            <w:vAlign w:val="center"/>
          </w:tcPr>
          <w:p w14:paraId="676859E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94DF87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40D4C1" w14:textId="77777777" w:rsidR="001D47E6" w:rsidRPr="00A0501D" w:rsidRDefault="001D47E6" w:rsidP="001D47E6">
            <w:pPr>
              <w:spacing w:before="60" w:after="60"/>
              <w:rPr>
                <w:rFonts w:eastAsia="Times New Roman"/>
                <w:noProof/>
                <w:szCs w:val="24"/>
              </w:rPr>
            </w:pPr>
            <w:r w:rsidRPr="00A0501D">
              <w:rPr>
                <w:noProof/>
              </w:rPr>
              <w:t>1602 90 69</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2EB173" w14:textId="77777777" w:rsidR="001D47E6" w:rsidRPr="00A0501D" w:rsidRDefault="001D47E6" w:rsidP="001D47E6">
            <w:pPr>
              <w:spacing w:before="60" w:after="60"/>
              <w:rPr>
                <w:rFonts w:eastAsia="Times New Roman"/>
                <w:noProof/>
                <w:szCs w:val="24"/>
              </w:rPr>
            </w:pPr>
            <w:r w:rsidRPr="00A0501D">
              <w:rPr>
                <w:noProof/>
              </w:rPr>
              <w:t>Kiti paruošti arba konservuoti gaminiai iš avių, ožkų arba kitų gyvūnų mėsos arba mėsos subproduktų, kurių sudėtyje nėra nevirtos ir nekeptos galvijų mėsos arba subproduktų ir kurių sudėtyje nėra naminių kiaulių mėsos arba mėsos subproduktų</w:t>
            </w:r>
          </w:p>
        </w:tc>
      </w:tr>
      <w:tr w:rsidR="001D47E6" w:rsidRPr="00A0501D" w14:paraId="35BD8E91" w14:textId="77777777" w:rsidTr="001F5D59">
        <w:trPr>
          <w:trHeight w:val="300"/>
          <w:jc w:val="center"/>
        </w:trPr>
        <w:tc>
          <w:tcPr>
            <w:tcW w:w="21" w:type="dxa"/>
            <w:vMerge/>
            <w:vAlign w:val="center"/>
          </w:tcPr>
          <w:p w14:paraId="67C4FF3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B7F5B1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D5413E" w14:textId="77777777" w:rsidR="001D47E6" w:rsidRPr="00A0501D" w:rsidRDefault="001D47E6" w:rsidP="001D47E6">
            <w:pPr>
              <w:spacing w:before="60" w:after="60"/>
              <w:rPr>
                <w:rFonts w:eastAsia="Times New Roman"/>
                <w:noProof/>
                <w:szCs w:val="24"/>
              </w:rPr>
            </w:pPr>
            <w:r w:rsidRPr="00A0501D">
              <w:rPr>
                <w:noProof/>
              </w:rPr>
              <w:t>1602 90 91</w:t>
            </w:r>
          </w:p>
        </w:tc>
        <w:tc>
          <w:tcPr>
            <w:tcW w:w="10309" w:type="dxa"/>
            <w:vMerge/>
            <w:vAlign w:val="center"/>
            <w:hideMark/>
          </w:tcPr>
          <w:p w14:paraId="2334A57E" w14:textId="77777777" w:rsidR="001D47E6" w:rsidRPr="00A0501D" w:rsidRDefault="001D47E6" w:rsidP="001D47E6">
            <w:pPr>
              <w:spacing w:after="0"/>
              <w:rPr>
                <w:rFonts w:eastAsia="Times New Roman"/>
                <w:noProof/>
                <w:szCs w:val="24"/>
                <w:lang w:eastAsia="en-IE"/>
              </w:rPr>
            </w:pPr>
          </w:p>
        </w:tc>
      </w:tr>
      <w:tr w:rsidR="001D47E6" w:rsidRPr="00A0501D" w14:paraId="303F40DF" w14:textId="77777777" w:rsidTr="001F5D59">
        <w:trPr>
          <w:trHeight w:val="300"/>
          <w:jc w:val="center"/>
        </w:trPr>
        <w:tc>
          <w:tcPr>
            <w:tcW w:w="21" w:type="dxa"/>
            <w:vMerge/>
            <w:vAlign w:val="center"/>
          </w:tcPr>
          <w:p w14:paraId="4413289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E081EF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899A15C" w14:textId="77777777" w:rsidR="001D47E6" w:rsidRPr="00A0501D" w:rsidRDefault="001D47E6" w:rsidP="001D47E6">
            <w:pPr>
              <w:spacing w:before="60" w:after="60"/>
              <w:rPr>
                <w:rFonts w:eastAsia="Times New Roman"/>
                <w:noProof/>
                <w:szCs w:val="24"/>
              </w:rPr>
            </w:pPr>
            <w:r w:rsidRPr="00A0501D">
              <w:rPr>
                <w:noProof/>
              </w:rPr>
              <w:t>1602 90 95</w:t>
            </w:r>
          </w:p>
        </w:tc>
        <w:tc>
          <w:tcPr>
            <w:tcW w:w="10309" w:type="dxa"/>
            <w:vMerge/>
            <w:vAlign w:val="center"/>
            <w:hideMark/>
          </w:tcPr>
          <w:p w14:paraId="08D00AE9" w14:textId="77777777" w:rsidR="001D47E6" w:rsidRPr="00A0501D" w:rsidRDefault="001D47E6" w:rsidP="001D47E6">
            <w:pPr>
              <w:spacing w:after="0"/>
              <w:rPr>
                <w:rFonts w:eastAsia="Times New Roman"/>
                <w:noProof/>
                <w:szCs w:val="24"/>
                <w:lang w:eastAsia="en-IE"/>
              </w:rPr>
            </w:pPr>
          </w:p>
        </w:tc>
      </w:tr>
      <w:tr w:rsidR="001D47E6" w:rsidRPr="00A0501D" w14:paraId="4311B2C5" w14:textId="77777777" w:rsidTr="001F5D59">
        <w:trPr>
          <w:trHeight w:val="300"/>
          <w:jc w:val="center"/>
        </w:trPr>
        <w:tc>
          <w:tcPr>
            <w:tcW w:w="21" w:type="dxa"/>
            <w:vMerge/>
            <w:vAlign w:val="center"/>
          </w:tcPr>
          <w:p w14:paraId="05A875A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AB5EB1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009D63C" w14:textId="77777777" w:rsidR="001D47E6" w:rsidRPr="00A0501D" w:rsidRDefault="001D47E6" w:rsidP="001D47E6">
            <w:pPr>
              <w:spacing w:before="60" w:after="60"/>
              <w:rPr>
                <w:rFonts w:eastAsia="Times New Roman"/>
                <w:noProof/>
                <w:szCs w:val="24"/>
              </w:rPr>
            </w:pPr>
            <w:r w:rsidRPr="00A0501D">
              <w:rPr>
                <w:noProof/>
              </w:rPr>
              <w:t>1602 90 99</w:t>
            </w:r>
          </w:p>
        </w:tc>
        <w:tc>
          <w:tcPr>
            <w:tcW w:w="10309" w:type="dxa"/>
            <w:vMerge/>
            <w:vAlign w:val="center"/>
            <w:hideMark/>
          </w:tcPr>
          <w:p w14:paraId="346C8AB3" w14:textId="77777777" w:rsidR="001D47E6" w:rsidRPr="00A0501D" w:rsidRDefault="001D47E6" w:rsidP="001D47E6">
            <w:pPr>
              <w:spacing w:after="0"/>
              <w:rPr>
                <w:rFonts w:eastAsia="Times New Roman"/>
                <w:noProof/>
                <w:szCs w:val="24"/>
                <w:lang w:eastAsia="en-IE"/>
              </w:rPr>
            </w:pPr>
          </w:p>
        </w:tc>
      </w:tr>
      <w:tr w:rsidR="001D47E6" w:rsidRPr="00A0501D" w14:paraId="73DB7E9C" w14:textId="77777777" w:rsidTr="001F5D59">
        <w:trPr>
          <w:trHeight w:val="300"/>
          <w:jc w:val="center"/>
        </w:trPr>
        <w:tc>
          <w:tcPr>
            <w:tcW w:w="21" w:type="dxa"/>
            <w:vMerge/>
            <w:vAlign w:val="center"/>
          </w:tcPr>
          <w:p w14:paraId="1903FCD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906C22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35439E7" w14:textId="77777777" w:rsidR="001D47E6" w:rsidRPr="00A0501D" w:rsidRDefault="001D47E6" w:rsidP="001D47E6">
            <w:pPr>
              <w:spacing w:before="60" w:after="60"/>
              <w:rPr>
                <w:rFonts w:eastAsia="Times New Roman"/>
                <w:noProof/>
                <w:szCs w:val="24"/>
              </w:rPr>
            </w:pPr>
            <w:r w:rsidRPr="00A0501D">
              <w:rPr>
                <w:noProof/>
              </w:rPr>
              <w:t>1603 00 10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13E0890" w14:textId="77777777" w:rsidR="001D47E6" w:rsidRPr="00A0501D" w:rsidRDefault="001D47E6" w:rsidP="001D47E6">
            <w:pPr>
              <w:spacing w:before="60" w:after="60"/>
              <w:rPr>
                <w:rFonts w:eastAsia="Times New Roman"/>
                <w:noProof/>
                <w:szCs w:val="24"/>
              </w:rPr>
            </w:pPr>
            <w:r w:rsidRPr="00A0501D">
              <w:rPr>
                <w:noProof/>
              </w:rPr>
              <w:t>Mėsos, žuvies arba vėžiagyvių, moliuskų arba kitų vandens bestuburių ekstraktai ir syvai, tiesiogiai supakuoti į pakuotes, kurių neto masė ne didesnė kaip 1 kg</w:t>
            </w:r>
          </w:p>
        </w:tc>
      </w:tr>
      <w:tr w:rsidR="001D47E6" w:rsidRPr="00A0501D" w14:paraId="69D3A428" w14:textId="77777777" w:rsidTr="001F5D59">
        <w:trPr>
          <w:trHeight w:val="300"/>
          <w:jc w:val="center"/>
        </w:trPr>
        <w:tc>
          <w:tcPr>
            <w:tcW w:w="21" w:type="dxa"/>
            <w:vMerge/>
            <w:vAlign w:val="center"/>
          </w:tcPr>
          <w:p w14:paraId="4695221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249396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2BD99E" w14:textId="77777777" w:rsidR="001D47E6" w:rsidRPr="00A0501D" w:rsidRDefault="001D47E6" w:rsidP="001D47E6">
            <w:pPr>
              <w:spacing w:before="60" w:after="60"/>
              <w:rPr>
                <w:rFonts w:eastAsia="Times New Roman"/>
                <w:noProof/>
                <w:szCs w:val="24"/>
              </w:rPr>
            </w:pPr>
            <w:r w:rsidRPr="00A0501D">
              <w:rPr>
                <w:noProof/>
              </w:rPr>
              <w:t>1604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485AE3" w14:textId="77777777" w:rsidR="001D47E6" w:rsidRPr="00A0501D" w:rsidRDefault="001D47E6" w:rsidP="001D47E6">
            <w:pPr>
              <w:spacing w:before="60" w:after="60"/>
              <w:rPr>
                <w:rFonts w:eastAsia="Times New Roman"/>
                <w:noProof/>
                <w:szCs w:val="24"/>
              </w:rPr>
            </w:pPr>
            <w:r w:rsidRPr="00A0501D">
              <w:rPr>
                <w:noProof/>
              </w:rPr>
              <w:t>Paruošti arba konservuoti gaminiai iš žuvų; ikrai ir ikrų pakaitalai, pagaminti iš žuvų ikrelių</w:t>
            </w:r>
          </w:p>
        </w:tc>
      </w:tr>
      <w:tr w:rsidR="001D47E6" w:rsidRPr="00A0501D" w14:paraId="65A0CB13" w14:textId="77777777" w:rsidTr="001F5D59">
        <w:trPr>
          <w:trHeight w:val="300"/>
          <w:jc w:val="center"/>
        </w:trPr>
        <w:tc>
          <w:tcPr>
            <w:tcW w:w="21" w:type="dxa"/>
            <w:vMerge/>
            <w:vAlign w:val="center"/>
          </w:tcPr>
          <w:p w14:paraId="774D8FB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5900D2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550302" w14:textId="77777777" w:rsidR="001D47E6" w:rsidRPr="00A0501D" w:rsidRDefault="001D47E6" w:rsidP="001D47E6">
            <w:pPr>
              <w:spacing w:before="60" w:after="60"/>
              <w:rPr>
                <w:rFonts w:eastAsia="Times New Roman"/>
                <w:noProof/>
                <w:szCs w:val="24"/>
              </w:rPr>
            </w:pPr>
            <w:r w:rsidRPr="00A0501D">
              <w:rPr>
                <w:noProof/>
              </w:rPr>
              <w:t>1605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26130FB" w14:textId="77777777" w:rsidR="001D47E6" w:rsidRPr="00A0501D" w:rsidRDefault="001D47E6" w:rsidP="001D47E6">
            <w:pPr>
              <w:spacing w:before="60" w:after="60"/>
              <w:rPr>
                <w:rFonts w:eastAsia="Times New Roman"/>
                <w:noProof/>
                <w:szCs w:val="24"/>
              </w:rPr>
            </w:pPr>
            <w:r w:rsidRPr="00A0501D">
              <w:rPr>
                <w:noProof/>
              </w:rPr>
              <w:t>Vėžiagyviai, moliuskai ir kiti vandens bestuburiai, paruošti arba konservuoti gaminiai</w:t>
            </w:r>
          </w:p>
        </w:tc>
      </w:tr>
      <w:tr w:rsidR="001D47E6" w:rsidRPr="00A0501D" w14:paraId="2092EFC9"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49B7317"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A9B2C5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020B61" w14:textId="77777777" w:rsidR="001D47E6" w:rsidRPr="00A0501D" w:rsidRDefault="001D47E6" w:rsidP="001D47E6">
            <w:pPr>
              <w:spacing w:before="60" w:after="60"/>
              <w:rPr>
                <w:rFonts w:eastAsia="Times New Roman"/>
                <w:noProof/>
                <w:szCs w:val="24"/>
              </w:rPr>
            </w:pPr>
            <w:r w:rsidRPr="00A0501D">
              <w:rPr>
                <w:noProof/>
              </w:rPr>
              <w:t>1702 50 00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7B8465" w14:textId="77777777" w:rsidR="001D47E6" w:rsidRPr="00A0501D" w:rsidRDefault="001D47E6" w:rsidP="001D47E6">
            <w:pPr>
              <w:spacing w:before="60" w:after="60"/>
              <w:rPr>
                <w:rFonts w:eastAsia="Times New Roman"/>
                <w:noProof/>
                <w:szCs w:val="24"/>
              </w:rPr>
            </w:pPr>
            <w:r w:rsidRPr="00A0501D">
              <w:rPr>
                <w:noProof/>
              </w:rPr>
              <w:t>Chemiškai gryna fruktozė</w:t>
            </w:r>
          </w:p>
        </w:tc>
      </w:tr>
      <w:tr w:rsidR="001D47E6" w:rsidRPr="00A0501D" w14:paraId="1E79E5D9" w14:textId="77777777" w:rsidTr="001F5D59">
        <w:trPr>
          <w:trHeight w:val="300"/>
          <w:jc w:val="center"/>
        </w:trPr>
        <w:tc>
          <w:tcPr>
            <w:tcW w:w="21" w:type="dxa"/>
            <w:vMerge/>
            <w:vAlign w:val="center"/>
          </w:tcPr>
          <w:p w14:paraId="4005A45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37FACC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4130C3B" w14:textId="77777777" w:rsidR="001D47E6" w:rsidRPr="00A0501D" w:rsidRDefault="001D47E6" w:rsidP="001D47E6">
            <w:pPr>
              <w:spacing w:before="60" w:after="60"/>
              <w:rPr>
                <w:rFonts w:eastAsia="Times New Roman"/>
                <w:noProof/>
                <w:szCs w:val="24"/>
              </w:rPr>
            </w:pPr>
            <w:r w:rsidRPr="00A0501D">
              <w:rPr>
                <w:noProof/>
              </w:rPr>
              <w:t>1702 90 10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9C8FC0A" w14:textId="77777777" w:rsidR="001D47E6" w:rsidRPr="00A0501D" w:rsidRDefault="001D47E6" w:rsidP="001D47E6">
            <w:pPr>
              <w:spacing w:before="60" w:after="60"/>
              <w:rPr>
                <w:rFonts w:eastAsia="Times New Roman"/>
                <w:noProof/>
                <w:szCs w:val="24"/>
              </w:rPr>
            </w:pPr>
            <w:r w:rsidRPr="00A0501D">
              <w:rPr>
                <w:noProof/>
              </w:rPr>
              <w:t>Chemiškai gryna maltozė</w:t>
            </w:r>
          </w:p>
        </w:tc>
      </w:tr>
      <w:tr w:rsidR="001D47E6" w:rsidRPr="00A0501D" w14:paraId="33FA706E" w14:textId="77777777" w:rsidTr="001F5D59">
        <w:trPr>
          <w:trHeight w:val="300"/>
          <w:jc w:val="center"/>
        </w:trPr>
        <w:tc>
          <w:tcPr>
            <w:tcW w:w="21" w:type="dxa"/>
            <w:vMerge/>
            <w:vAlign w:val="center"/>
          </w:tcPr>
          <w:p w14:paraId="457383F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B9B1F5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0DCFFB" w14:textId="36615C5A" w:rsidR="001D47E6" w:rsidRPr="00A0501D" w:rsidRDefault="001D47E6" w:rsidP="001D47E6">
            <w:pPr>
              <w:spacing w:before="60" w:after="60"/>
              <w:rPr>
                <w:rFonts w:eastAsia="Times New Roman"/>
                <w:noProof/>
                <w:szCs w:val="24"/>
              </w:rPr>
            </w:pPr>
            <w:r w:rsidRPr="00A0501D">
              <w:rPr>
                <w:noProof/>
              </w:rPr>
              <w:t>1704</w:t>
            </w:r>
            <w:r w:rsidRPr="00A0501D">
              <w:rPr>
                <w:rStyle w:val="FootnoteReference"/>
                <w:rFonts w:eastAsia="Times New Roman"/>
                <w:noProof/>
                <w:szCs w:val="24"/>
                <w:lang w:eastAsia="en-IE"/>
              </w:rPr>
              <w:footnoteReference w:id="2"/>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1F08A66" w14:textId="77777777" w:rsidR="001D47E6" w:rsidRPr="00A0501D" w:rsidRDefault="001D47E6" w:rsidP="001D47E6">
            <w:pPr>
              <w:spacing w:before="60" w:after="60"/>
              <w:rPr>
                <w:rFonts w:eastAsia="Times New Roman"/>
                <w:noProof/>
                <w:szCs w:val="24"/>
              </w:rPr>
            </w:pPr>
            <w:r w:rsidRPr="00A0501D">
              <w:rPr>
                <w:noProof/>
              </w:rPr>
              <w:t>Konditerijos gaminiai iš cukraus (įskaitant baltąjį šokoladą), neturintys kakavos</w:t>
            </w:r>
          </w:p>
        </w:tc>
      </w:tr>
      <w:tr w:rsidR="001D47E6" w:rsidRPr="00A0501D" w14:paraId="0F61C1A7" w14:textId="77777777" w:rsidTr="001F5D59">
        <w:trPr>
          <w:trHeight w:val="300"/>
          <w:jc w:val="center"/>
        </w:trPr>
        <w:tc>
          <w:tcPr>
            <w:tcW w:w="21" w:type="dxa"/>
            <w:vMerge/>
            <w:vAlign w:val="center"/>
          </w:tcPr>
          <w:p w14:paraId="29B7EBB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FDB082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0D481E1" w14:textId="77777777" w:rsidR="001D47E6" w:rsidRPr="00A0501D" w:rsidRDefault="001D47E6" w:rsidP="001D47E6">
            <w:pPr>
              <w:spacing w:before="60" w:after="60"/>
              <w:rPr>
                <w:rFonts w:eastAsia="Times New Roman"/>
                <w:noProof/>
                <w:szCs w:val="24"/>
              </w:rPr>
            </w:pPr>
            <w:r w:rsidRPr="00A0501D">
              <w:rPr>
                <w:noProof/>
              </w:rPr>
              <w:t>18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877A0A" w14:textId="77777777" w:rsidR="001D47E6" w:rsidRPr="00A0501D" w:rsidRDefault="001D47E6" w:rsidP="001D47E6">
            <w:pPr>
              <w:spacing w:before="60" w:after="60"/>
              <w:rPr>
                <w:rFonts w:eastAsia="Times New Roman"/>
                <w:noProof/>
                <w:szCs w:val="24"/>
              </w:rPr>
            </w:pPr>
            <w:r w:rsidRPr="00A0501D">
              <w:rPr>
                <w:noProof/>
              </w:rPr>
              <w:t>Kakava ir gaminiai iš kakavos</w:t>
            </w:r>
          </w:p>
        </w:tc>
      </w:tr>
      <w:tr w:rsidR="001D47E6" w:rsidRPr="00A0501D" w14:paraId="502FEC54" w14:textId="77777777" w:rsidTr="001F5D59">
        <w:trPr>
          <w:trHeight w:val="300"/>
          <w:jc w:val="center"/>
        </w:trPr>
        <w:tc>
          <w:tcPr>
            <w:tcW w:w="21" w:type="dxa"/>
            <w:vMerge/>
            <w:vAlign w:val="center"/>
          </w:tcPr>
          <w:p w14:paraId="344EEC59"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2CDF383"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03D8FC" w14:textId="77777777" w:rsidR="001D47E6" w:rsidRPr="00A0501D" w:rsidRDefault="001D47E6" w:rsidP="001D47E6">
            <w:pPr>
              <w:spacing w:before="60" w:after="60"/>
              <w:rPr>
                <w:rFonts w:eastAsia="Times New Roman"/>
                <w:noProof/>
                <w:szCs w:val="24"/>
              </w:rPr>
            </w:pPr>
            <w:r w:rsidRPr="00A0501D">
              <w:rPr>
                <w:noProof/>
              </w:rPr>
              <w:t>19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A800B5" w14:textId="77777777" w:rsidR="001D47E6" w:rsidRPr="00A0501D" w:rsidRDefault="001D47E6" w:rsidP="001D47E6">
            <w:pPr>
              <w:spacing w:before="60" w:after="60"/>
              <w:rPr>
                <w:rFonts w:eastAsia="Times New Roman"/>
                <w:noProof/>
                <w:szCs w:val="24"/>
              </w:rPr>
            </w:pPr>
            <w:r w:rsidRPr="00A0501D">
              <w:rPr>
                <w:noProof/>
              </w:rPr>
              <w:t>Gaminiai iš javų, miltų, krakmolo arba pieno; miltiniai konditerijos gaminiai</w:t>
            </w:r>
          </w:p>
        </w:tc>
      </w:tr>
      <w:tr w:rsidR="001D47E6" w:rsidRPr="00A0501D" w14:paraId="03AD6470" w14:textId="77777777" w:rsidTr="001F5D59">
        <w:trPr>
          <w:trHeight w:val="300"/>
          <w:jc w:val="center"/>
        </w:trPr>
        <w:tc>
          <w:tcPr>
            <w:tcW w:w="21" w:type="dxa"/>
            <w:vMerge/>
            <w:vAlign w:val="center"/>
          </w:tcPr>
          <w:p w14:paraId="598A44C8"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87D8692"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A067AD" w14:textId="043351B6" w:rsidR="001D47E6" w:rsidRPr="00A0501D" w:rsidRDefault="001D47E6" w:rsidP="001D47E6">
            <w:pPr>
              <w:spacing w:before="60" w:after="60"/>
              <w:rPr>
                <w:rFonts w:eastAsia="Times New Roman"/>
                <w:noProof/>
              </w:rPr>
            </w:pPr>
            <w:r w:rsidRPr="00A0501D">
              <w:rPr>
                <w:noProof/>
              </w:rPr>
              <w:t>ex 20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B6537C" w14:textId="286F7CC0" w:rsidR="001D47E6" w:rsidRPr="00A0501D" w:rsidRDefault="001D47E6" w:rsidP="001D47E6">
            <w:pPr>
              <w:spacing w:before="60" w:after="60"/>
              <w:rPr>
                <w:rFonts w:eastAsia="Times New Roman"/>
                <w:noProof/>
              </w:rPr>
            </w:pPr>
            <w:r w:rsidRPr="00A0501D">
              <w:rPr>
                <w:noProof/>
              </w:rPr>
              <w:t>Daržovių, vaisių, riešutų arba kitų augalų dalių produktai, išskyrus produktus, priskiriamus  2001 90 30, 2004 90 10 ir 2005 80 00 subpozicijoms</w:t>
            </w:r>
          </w:p>
        </w:tc>
      </w:tr>
      <w:tr w:rsidR="001D47E6" w:rsidRPr="00A0501D" w14:paraId="1AC7EDE9" w14:textId="77777777" w:rsidTr="001F5D59">
        <w:trPr>
          <w:trHeight w:val="300"/>
          <w:jc w:val="center"/>
        </w:trPr>
        <w:tc>
          <w:tcPr>
            <w:tcW w:w="21" w:type="dxa"/>
            <w:vMerge/>
            <w:vAlign w:val="center"/>
          </w:tcPr>
          <w:p w14:paraId="2DF2CC7E"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69BD34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04BB36" w14:textId="77777777" w:rsidR="001D47E6" w:rsidRPr="00A0501D" w:rsidRDefault="001D47E6" w:rsidP="001D47E6">
            <w:pPr>
              <w:spacing w:before="60" w:after="60"/>
              <w:rPr>
                <w:rFonts w:eastAsia="Times New Roman"/>
                <w:noProof/>
                <w:szCs w:val="24"/>
              </w:rPr>
            </w:pPr>
            <w:r w:rsidRPr="00A0501D">
              <w:rPr>
                <w:noProof/>
              </w:rPr>
              <w:t>ex 21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78EC27C" w14:textId="5F0C9DFD" w:rsidR="001D47E6" w:rsidRPr="00A0501D" w:rsidRDefault="001D47E6" w:rsidP="001D47E6">
            <w:pPr>
              <w:spacing w:before="60" w:after="60"/>
              <w:rPr>
                <w:rFonts w:eastAsia="Times New Roman"/>
                <w:noProof/>
              </w:rPr>
            </w:pPr>
            <w:r w:rsidRPr="00A0501D">
              <w:rPr>
                <w:noProof/>
              </w:rPr>
              <w:t>Įvairūs maisto produktai, išskyrus produktus, priskiriamus 2106 10, 2106 90 20, 2106 90 30, 2106 90 51, 2106 90 55, 2106 90 59, 2106 90 92 ir 2106 90 98 subpozicijoms</w:t>
            </w:r>
          </w:p>
        </w:tc>
      </w:tr>
      <w:tr w:rsidR="001D47E6" w:rsidRPr="00A0501D" w14:paraId="5AF504B7" w14:textId="77777777" w:rsidTr="001F5D59">
        <w:trPr>
          <w:trHeight w:val="300"/>
          <w:jc w:val="center"/>
        </w:trPr>
        <w:tc>
          <w:tcPr>
            <w:tcW w:w="21" w:type="dxa"/>
            <w:vMerge/>
            <w:vAlign w:val="center"/>
          </w:tcPr>
          <w:p w14:paraId="02FEB57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084B4C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181D9E" w14:textId="77777777" w:rsidR="001D47E6" w:rsidRPr="00A0501D" w:rsidRDefault="001D47E6" w:rsidP="001D47E6">
            <w:pPr>
              <w:spacing w:before="60" w:after="60"/>
              <w:rPr>
                <w:rFonts w:eastAsia="Times New Roman"/>
                <w:noProof/>
                <w:szCs w:val="24"/>
              </w:rPr>
            </w:pPr>
            <w:r w:rsidRPr="00A0501D">
              <w:rPr>
                <w:noProof/>
              </w:rPr>
              <w:t>ex 22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3539BD" w14:textId="663CC258" w:rsidR="001D47E6" w:rsidRPr="00A0501D" w:rsidRDefault="001D47E6" w:rsidP="001D47E6">
            <w:pPr>
              <w:spacing w:before="60" w:after="60"/>
              <w:rPr>
                <w:rFonts w:eastAsia="Times New Roman"/>
                <w:noProof/>
              </w:rPr>
            </w:pPr>
            <w:r w:rsidRPr="00A0501D">
              <w:rPr>
                <w:noProof/>
              </w:rPr>
              <w:t>Nealkoholiniai ir alkoholiniai gėrimai bei actas, išskyrus produktus, priskiriamus 2207 pozicijai, 2204 10 11–2204 30 10 subpozicijoms ir 2208 40 subpozicijai</w:t>
            </w:r>
          </w:p>
        </w:tc>
      </w:tr>
      <w:tr w:rsidR="001D47E6" w:rsidRPr="00A0501D" w14:paraId="1F0A65E7" w14:textId="77777777" w:rsidTr="001F5D59">
        <w:trPr>
          <w:trHeight w:val="300"/>
          <w:jc w:val="center"/>
        </w:trPr>
        <w:tc>
          <w:tcPr>
            <w:tcW w:w="21" w:type="dxa"/>
            <w:vMerge/>
            <w:vAlign w:val="center"/>
          </w:tcPr>
          <w:p w14:paraId="04C2C078"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E5E62D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034C4A" w14:textId="77777777" w:rsidR="001D47E6" w:rsidRPr="00A0501D" w:rsidRDefault="001D47E6" w:rsidP="001D47E6">
            <w:pPr>
              <w:spacing w:before="60" w:after="60"/>
              <w:rPr>
                <w:rFonts w:eastAsia="Times New Roman"/>
                <w:noProof/>
                <w:szCs w:val="24"/>
              </w:rPr>
            </w:pPr>
            <w:r w:rsidRPr="00A0501D">
              <w:rPr>
                <w:noProof/>
              </w:rPr>
              <w:t>2302 50 00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929FD5" w14:textId="0F0ED1AF" w:rsidR="001D47E6" w:rsidRPr="00A0501D" w:rsidRDefault="001D47E6" w:rsidP="001D47E6">
            <w:pPr>
              <w:spacing w:before="60" w:after="60"/>
              <w:rPr>
                <w:rFonts w:eastAsia="Times New Roman"/>
                <w:noProof/>
              </w:rPr>
            </w:pPr>
            <w:r w:rsidRPr="00A0501D">
              <w:rPr>
                <w:noProof/>
              </w:rPr>
              <w:t>Sėlenos, išsijos ir kitos sijojimo, malimo arba kito javų arba ankštinių augalų apdorojimo liekanos, granuliuotos arba negranuliuotos</w:t>
            </w:r>
          </w:p>
        </w:tc>
      </w:tr>
      <w:tr w:rsidR="001D47E6" w:rsidRPr="00A0501D" w14:paraId="0B8AC777" w14:textId="77777777" w:rsidTr="001F5D59">
        <w:trPr>
          <w:trHeight w:val="300"/>
          <w:jc w:val="center"/>
        </w:trPr>
        <w:tc>
          <w:tcPr>
            <w:tcW w:w="21" w:type="dxa"/>
            <w:vMerge/>
            <w:vAlign w:val="center"/>
          </w:tcPr>
          <w:p w14:paraId="6CF4193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B7966E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6E27E7" w14:textId="77777777" w:rsidR="001D47E6" w:rsidRPr="00A0501D" w:rsidRDefault="001D47E6" w:rsidP="001D47E6">
            <w:pPr>
              <w:spacing w:before="60" w:after="60"/>
              <w:rPr>
                <w:rFonts w:eastAsia="Times New Roman"/>
                <w:noProof/>
                <w:szCs w:val="24"/>
              </w:rPr>
            </w:pPr>
            <w:r w:rsidRPr="00A0501D">
              <w:rPr>
                <w:noProof/>
              </w:rPr>
              <w:t>2307 00 19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FD9D5D" w14:textId="77777777" w:rsidR="001D47E6" w:rsidRPr="00A0501D" w:rsidRDefault="001D47E6" w:rsidP="001D47E6">
            <w:pPr>
              <w:spacing w:before="60" w:after="60"/>
              <w:rPr>
                <w:rFonts w:eastAsia="Times New Roman"/>
                <w:noProof/>
                <w:szCs w:val="24"/>
              </w:rPr>
            </w:pPr>
            <w:r w:rsidRPr="00A0501D">
              <w:rPr>
                <w:noProof/>
              </w:rPr>
              <w:t>Kitos vyno nuosėdos</w:t>
            </w:r>
          </w:p>
        </w:tc>
      </w:tr>
      <w:tr w:rsidR="001D47E6" w:rsidRPr="00A0501D" w14:paraId="24CC61F1" w14:textId="77777777" w:rsidTr="001F5D59">
        <w:trPr>
          <w:trHeight w:val="300"/>
          <w:jc w:val="center"/>
        </w:trPr>
        <w:tc>
          <w:tcPr>
            <w:tcW w:w="21" w:type="dxa"/>
            <w:vMerge/>
            <w:vAlign w:val="center"/>
          </w:tcPr>
          <w:p w14:paraId="6612C91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9B86AC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E5AA84" w14:textId="77777777" w:rsidR="001D47E6" w:rsidRPr="00A0501D" w:rsidRDefault="001D47E6" w:rsidP="001D47E6">
            <w:pPr>
              <w:spacing w:before="60" w:after="60"/>
              <w:rPr>
                <w:rFonts w:eastAsia="Times New Roman"/>
                <w:noProof/>
                <w:szCs w:val="24"/>
              </w:rPr>
            </w:pPr>
            <w:r w:rsidRPr="00A0501D">
              <w:rPr>
                <w:noProof/>
              </w:rPr>
              <w:t>2308 00 19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CB496B" w14:textId="77777777" w:rsidR="001D47E6" w:rsidRPr="00A0501D" w:rsidRDefault="001D47E6" w:rsidP="001D47E6">
            <w:pPr>
              <w:spacing w:before="60" w:after="60"/>
              <w:rPr>
                <w:rFonts w:eastAsia="Times New Roman"/>
                <w:noProof/>
                <w:szCs w:val="24"/>
              </w:rPr>
            </w:pPr>
            <w:r w:rsidRPr="00A0501D">
              <w:rPr>
                <w:noProof/>
              </w:rPr>
              <w:t>Kitos vynuogių išspaudos</w:t>
            </w:r>
          </w:p>
        </w:tc>
      </w:tr>
      <w:tr w:rsidR="001D47E6" w:rsidRPr="00A0501D" w14:paraId="77B380B3" w14:textId="77777777" w:rsidTr="001F5D59">
        <w:trPr>
          <w:trHeight w:val="300"/>
          <w:jc w:val="center"/>
        </w:trPr>
        <w:tc>
          <w:tcPr>
            <w:tcW w:w="21" w:type="dxa"/>
            <w:vMerge/>
            <w:vAlign w:val="center"/>
          </w:tcPr>
          <w:p w14:paraId="4FD62CB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67F7F3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43F528B" w14:textId="77777777" w:rsidR="001D47E6" w:rsidRPr="00A0501D" w:rsidRDefault="001D47E6" w:rsidP="001D47E6">
            <w:pPr>
              <w:spacing w:before="60" w:after="60"/>
              <w:rPr>
                <w:rFonts w:eastAsia="Times New Roman"/>
                <w:noProof/>
                <w:szCs w:val="24"/>
              </w:rPr>
            </w:pPr>
            <w:r w:rsidRPr="00A0501D">
              <w:rPr>
                <w:noProof/>
              </w:rPr>
              <w:t>2308 00 90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4E6CDF" w14:textId="77777777" w:rsidR="001D47E6" w:rsidRPr="00A0501D" w:rsidRDefault="001D47E6" w:rsidP="001D47E6">
            <w:pPr>
              <w:spacing w:before="60" w:after="60"/>
              <w:rPr>
                <w:rFonts w:eastAsia="Times New Roman"/>
                <w:noProof/>
                <w:szCs w:val="24"/>
              </w:rPr>
            </w:pPr>
            <w:r w:rsidRPr="00A0501D">
              <w:rPr>
                <w:noProof/>
              </w:rPr>
              <w:t>Kitos augalinės medžiagos ir augalinės atliekos, augalinės liekanos ir šalutiniai produktai, granuliuoti arba negranuliuoti, naudojami gyvūnų pašarams, nenurodyti kitoje vietoje</w:t>
            </w:r>
          </w:p>
        </w:tc>
      </w:tr>
      <w:tr w:rsidR="001D47E6" w:rsidRPr="00A0501D" w14:paraId="5E89D103" w14:textId="77777777" w:rsidTr="001F5D59">
        <w:trPr>
          <w:trHeight w:val="300"/>
          <w:jc w:val="center"/>
        </w:trPr>
        <w:tc>
          <w:tcPr>
            <w:tcW w:w="21" w:type="dxa"/>
            <w:vMerge/>
            <w:vAlign w:val="center"/>
          </w:tcPr>
          <w:p w14:paraId="3C5D3D2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FFED64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6E6F74" w14:textId="77777777" w:rsidR="001D47E6" w:rsidRPr="00A0501D" w:rsidRDefault="001D47E6" w:rsidP="001D47E6">
            <w:pPr>
              <w:spacing w:before="60" w:after="60"/>
              <w:rPr>
                <w:rFonts w:eastAsia="Times New Roman"/>
                <w:noProof/>
                <w:szCs w:val="24"/>
              </w:rPr>
            </w:pPr>
            <w:r w:rsidRPr="00A0501D">
              <w:rPr>
                <w:noProof/>
              </w:rPr>
              <w:t>2309 10 90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DB687EF" w14:textId="1EF114A9" w:rsidR="001D47E6" w:rsidRPr="00A0501D" w:rsidRDefault="001D47E6" w:rsidP="001D47E6">
            <w:pPr>
              <w:spacing w:before="60" w:after="60"/>
              <w:rPr>
                <w:rFonts w:eastAsia="Times New Roman"/>
                <w:noProof/>
              </w:rPr>
            </w:pPr>
            <w:r w:rsidRPr="00A0501D">
              <w:rPr>
                <w:noProof/>
              </w:rPr>
              <w:t>Kitas šunų arba kačių ėdalas, supakuotas į mažmeninei prekybai skirtas pakuotes, išskyrus tą, kurio sudėtyje yra krakmolo arba gliukozės, gliukozės sirupo, maltodekstrino arba maltodekstrino sirupo, priskiriamų 1702 30 50, 1702 30 90, 1702 40 90, 1702 90 50 ir 2106 90 55 subpozicijoms, arba pieno produktų</w:t>
            </w:r>
          </w:p>
        </w:tc>
      </w:tr>
      <w:tr w:rsidR="001D47E6" w:rsidRPr="00A0501D" w14:paraId="619B603D" w14:textId="77777777" w:rsidTr="001F5D59">
        <w:trPr>
          <w:trHeight w:val="300"/>
          <w:jc w:val="center"/>
        </w:trPr>
        <w:tc>
          <w:tcPr>
            <w:tcW w:w="21" w:type="dxa"/>
            <w:vMerge/>
            <w:vAlign w:val="center"/>
          </w:tcPr>
          <w:p w14:paraId="68243D3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14DAB7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B6F1EF" w14:textId="77777777" w:rsidR="001D47E6" w:rsidRPr="00A0501D" w:rsidRDefault="001D47E6" w:rsidP="001D47E6">
            <w:pPr>
              <w:spacing w:before="60" w:after="60"/>
              <w:rPr>
                <w:rFonts w:eastAsia="Times New Roman"/>
                <w:noProof/>
                <w:szCs w:val="24"/>
              </w:rPr>
            </w:pPr>
            <w:r w:rsidRPr="00A0501D">
              <w:rPr>
                <w:noProof/>
              </w:rPr>
              <w:t>2309 90 10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6C162C" w14:textId="77777777" w:rsidR="001D47E6" w:rsidRPr="00A0501D" w:rsidRDefault="001D47E6" w:rsidP="001D47E6">
            <w:pPr>
              <w:spacing w:before="60" w:after="60"/>
              <w:rPr>
                <w:rFonts w:eastAsia="Times New Roman"/>
                <w:noProof/>
                <w:szCs w:val="24"/>
              </w:rPr>
            </w:pPr>
            <w:r w:rsidRPr="00A0501D">
              <w:rPr>
                <w:noProof/>
              </w:rPr>
              <w:t>Tirpus žuvų arba jūros žinduolių maistas, naudojamas gyvūnų pašarams</w:t>
            </w:r>
          </w:p>
        </w:tc>
      </w:tr>
      <w:tr w:rsidR="001D47E6" w:rsidRPr="00A0501D" w14:paraId="21B512CF" w14:textId="77777777" w:rsidTr="001F5D59">
        <w:trPr>
          <w:trHeight w:val="300"/>
          <w:jc w:val="center"/>
        </w:trPr>
        <w:tc>
          <w:tcPr>
            <w:tcW w:w="21" w:type="dxa"/>
            <w:vMerge/>
            <w:vAlign w:val="center"/>
          </w:tcPr>
          <w:p w14:paraId="20C7DE3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EA5174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7B188D" w14:textId="77777777" w:rsidR="001D47E6" w:rsidRPr="00A0501D" w:rsidRDefault="001D47E6" w:rsidP="001D47E6">
            <w:pPr>
              <w:spacing w:before="60" w:after="60"/>
              <w:rPr>
                <w:rFonts w:eastAsia="Times New Roman"/>
                <w:noProof/>
                <w:szCs w:val="24"/>
              </w:rPr>
            </w:pPr>
            <w:r w:rsidRPr="00A0501D">
              <w:rPr>
                <w:noProof/>
              </w:rPr>
              <w:t>2309 90 91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3698236" w14:textId="77777777" w:rsidR="001D47E6" w:rsidRPr="00A0501D" w:rsidRDefault="001D47E6" w:rsidP="001D47E6">
            <w:pPr>
              <w:spacing w:before="60" w:after="60"/>
              <w:rPr>
                <w:rFonts w:eastAsia="Times New Roman"/>
                <w:noProof/>
                <w:szCs w:val="24"/>
              </w:rPr>
            </w:pPr>
            <w:r w:rsidRPr="00A0501D">
              <w:rPr>
                <w:noProof/>
              </w:rPr>
              <w:t>Cukrinių runkelių becukrė masė su melasos priedais, naudojama gyvūnų pašarams</w:t>
            </w:r>
          </w:p>
        </w:tc>
      </w:tr>
      <w:tr w:rsidR="001D47E6" w:rsidRPr="00A0501D" w14:paraId="5119201A" w14:textId="77777777" w:rsidTr="001F5D59">
        <w:trPr>
          <w:trHeight w:val="300"/>
          <w:jc w:val="center"/>
        </w:trPr>
        <w:tc>
          <w:tcPr>
            <w:tcW w:w="21" w:type="dxa"/>
            <w:vMerge/>
            <w:vAlign w:val="center"/>
          </w:tcPr>
          <w:p w14:paraId="3A9F43B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AF5F6B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066A2E" w14:textId="77777777" w:rsidR="001D47E6" w:rsidRPr="00A0501D" w:rsidRDefault="001D47E6" w:rsidP="001D47E6">
            <w:pPr>
              <w:spacing w:before="60" w:after="60"/>
              <w:rPr>
                <w:rFonts w:eastAsia="Times New Roman"/>
                <w:noProof/>
                <w:szCs w:val="24"/>
              </w:rPr>
            </w:pPr>
            <w:r w:rsidRPr="00A0501D">
              <w:rPr>
                <w:noProof/>
              </w:rPr>
              <w:t>2309 90 96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2413D2" w14:textId="77777777" w:rsidR="001D47E6" w:rsidRPr="00A0501D" w:rsidRDefault="001D47E6" w:rsidP="001D47E6">
            <w:pPr>
              <w:spacing w:before="60" w:after="60"/>
              <w:rPr>
                <w:rFonts w:eastAsia="Times New Roman"/>
                <w:noProof/>
                <w:szCs w:val="24"/>
              </w:rPr>
            </w:pPr>
            <w:r w:rsidRPr="00A0501D">
              <w:rPr>
                <w:noProof/>
              </w:rPr>
              <w:t>Kiti produktai, naudojami gyvūnų pašarams, kurių sudėtyje yra arba nėra ne mažiau kaip 49 % masės cholino chlorido, daugiausia sudaryti iš organinių arba neorganinių medžiagų</w:t>
            </w:r>
          </w:p>
        </w:tc>
      </w:tr>
      <w:tr w:rsidR="001D47E6" w:rsidRPr="00A0501D" w14:paraId="37ACC9E1"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BF163DB"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6909D4E"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EF7D85" w14:textId="77777777" w:rsidR="001D47E6" w:rsidRPr="00A0501D" w:rsidRDefault="001D47E6" w:rsidP="001D47E6">
            <w:pPr>
              <w:spacing w:before="60" w:after="60"/>
              <w:rPr>
                <w:rFonts w:eastAsia="Times New Roman"/>
                <w:noProof/>
              </w:rPr>
            </w:pPr>
            <w:r w:rsidRPr="00A0501D">
              <w:rPr>
                <w:noProof/>
              </w:rPr>
              <w:t>24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AF3C66" w14:textId="22A36EBA" w:rsidR="001D47E6" w:rsidRPr="00A0501D" w:rsidRDefault="001D47E6" w:rsidP="001D47E6">
            <w:pPr>
              <w:spacing w:before="60" w:after="60"/>
              <w:rPr>
                <w:rFonts w:eastAsia="Times New Roman"/>
                <w:noProof/>
              </w:rPr>
            </w:pPr>
            <w:r w:rsidRPr="00A0501D">
              <w:rPr>
                <w:noProof/>
              </w:rPr>
              <w:t>Tabakas ir perdirbti tabako pakaitalai; produktai, kurių sudėtyje yra arba nėra nikotino, įkvėpiami nedeginant; kiti produktai, kurių sudėtyje yra nikotino, skirti tam, kad nikotinas patektų į žmogaus organizmą</w:t>
            </w:r>
          </w:p>
        </w:tc>
      </w:tr>
      <w:tr w:rsidR="001D47E6" w:rsidRPr="00A0501D" w14:paraId="257C991F"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AC998BF"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2F5D9B0"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AD09FB" w14:textId="77777777" w:rsidR="001D47E6" w:rsidRPr="00A0501D" w:rsidRDefault="001D47E6" w:rsidP="001D47E6">
            <w:pPr>
              <w:spacing w:before="60" w:after="60"/>
              <w:rPr>
                <w:rFonts w:eastAsia="Times New Roman"/>
                <w:noProof/>
                <w:szCs w:val="24"/>
              </w:rPr>
            </w:pPr>
            <w:r w:rsidRPr="00A0501D">
              <w:rPr>
                <w:noProof/>
              </w:rPr>
              <w:t>2519 90 10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564C23E" w14:textId="77777777" w:rsidR="001D47E6" w:rsidRPr="00A0501D" w:rsidRDefault="001D47E6" w:rsidP="001D47E6">
            <w:pPr>
              <w:spacing w:before="60" w:after="60"/>
              <w:rPr>
                <w:rFonts w:eastAsia="Times New Roman"/>
                <w:noProof/>
                <w:szCs w:val="24"/>
              </w:rPr>
            </w:pPr>
            <w:r w:rsidRPr="00A0501D">
              <w:rPr>
                <w:noProof/>
              </w:rPr>
              <w:t>Magnio oksidas, išskyrus degtą gamtinį magnio karbonatą</w:t>
            </w:r>
          </w:p>
        </w:tc>
      </w:tr>
      <w:tr w:rsidR="001D47E6" w:rsidRPr="00A0501D" w14:paraId="0A4691A8" w14:textId="77777777" w:rsidTr="001F5D59">
        <w:trPr>
          <w:trHeight w:val="300"/>
          <w:jc w:val="center"/>
        </w:trPr>
        <w:tc>
          <w:tcPr>
            <w:tcW w:w="21" w:type="dxa"/>
            <w:vMerge/>
            <w:vAlign w:val="center"/>
          </w:tcPr>
          <w:p w14:paraId="380AF08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6B9988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91E0D39" w14:textId="77777777" w:rsidR="001D47E6" w:rsidRPr="00A0501D" w:rsidRDefault="001D47E6" w:rsidP="001D47E6">
            <w:pPr>
              <w:spacing w:before="60" w:after="60"/>
              <w:rPr>
                <w:rFonts w:eastAsia="Times New Roman"/>
                <w:noProof/>
                <w:szCs w:val="24"/>
              </w:rPr>
            </w:pPr>
            <w:r w:rsidRPr="00A0501D">
              <w:rPr>
                <w:noProof/>
              </w:rPr>
              <w:t>2522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0EE1FCB" w14:textId="77777777" w:rsidR="001D47E6" w:rsidRPr="00A0501D" w:rsidRDefault="001D47E6" w:rsidP="001D47E6">
            <w:pPr>
              <w:spacing w:before="60" w:after="60"/>
              <w:rPr>
                <w:rFonts w:eastAsia="Times New Roman"/>
                <w:noProof/>
                <w:szCs w:val="24"/>
              </w:rPr>
            </w:pPr>
            <w:r w:rsidRPr="00A0501D">
              <w:rPr>
                <w:noProof/>
              </w:rPr>
              <w:t>Negesintos kalkės, gesintos kalkės ir hidraulinės kalkės, išskyrus kalcio oksidą ir hidroksidą, priskiriamus 2825 pozicijai</w:t>
            </w:r>
          </w:p>
        </w:tc>
      </w:tr>
      <w:tr w:rsidR="001D47E6" w:rsidRPr="00A0501D" w14:paraId="51430F6C" w14:textId="77777777" w:rsidTr="001F5D59">
        <w:trPr>
          <w:trHeight w:val="300"/>
          <w:jc w:val="center"/>
        </w:trPr>
        <w:tc>
          <w:tcPr>
            <w:tcW w:w="21" w:type="dxa"/>
            <w:vMerge/>
            <w:vAlign w:val="center"/>
          </w:tcPr>
          <w:p w14:paraId="504E848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F3E956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F6FF10" w14:textId="77777777" w:rsidR="001D47E6" w:rsidRPr="00A0501D" w:rsidRDefault="001D47E6" w:rsidP="001D47E6">
            <w:pPr>
              <w:spacing w:before="60" w:after="60"/>
              <w:rPr>
                <w:rFonts w:eastAsia="Times New Roman"/>
                <w:noProof/>
                <w:szCs w:val="24"/>
              </w:rPr>
            </w:pPr>
            <w:r w:rsidRPr="00A0501D">
              <w:rPr>
                <w:noProof/>
              </w:rPr>
              <w:t>2523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A3F6E1" w14:textId="77777777" w:rsidR="001D47E6" w:rsidRPr="00A0501D" w:rsidRDefault="001D47E6" w:rsidP="001D47E6">
            <w:pPr>
              <w:spacing w:before="60" w:after="60"/>
              <w:rPr>
                <w:rFonts w:eastAsia="Times New Roman"/>
                <w:noProof/>
                <w:szCs w:val="24"/>
              </w:rPr>
            </w:pPr>
            <w:r w:rsidRPr="00A0501D">
              <w:rPr>
                <w:noProof/>
              </w:rPr>
              <w:t>Portlandcementis, aliuminatinis cementas, šlakinis cementas, supersulfatinis cementas ir panašūs hidrauliniai cementai, dažyti arba nedažyti ar turintys klinkerių pavidalą</w:t>
            </w:r>
          </w:p>
        </w:tc>
      </w:tr>
      <w:tr w:rsidR="001D47E6" w:rsidRPr="00A0501D" w14:paraId="5CA18442" w14:textId="77777777" w:rsidTr="001F5D59">
        <w:trPr>
          <w:trHeight w:val="300"/>
          <w:jc w:val="center"/>
        </w:trPr>
        <w:tc>
          <w:tcPr>
            <w:tcW w:w="21" w:type="dxa"/>
            <w:vMerge/>
            <w:vAlign w:val="center"/>
          </w:tcPr>
          <w:p w14:paraId="14B37B7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494B79C"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54AFAB" w14:textId="77777777" w:rsidR="001D47E6" w:rsidRPr="00A0501D" w:rsidRDefault="001D47E6" w:rsidP="001D47E6">
            <w:pPr>
              <w:spacing w:before="60" w:after="60"/>
              <w:rPr>
                <w:rFonts w:eastAsia="Times New Roman"/>
                <w:noProof/>
                <w:szCs w:val="24"/>
              </w:rPr>
            </w:pPr>
            <w:r w:rsidRPr="00A0501D">
              <w:rPr>
                <w:noProof/>
              </w:rPr>
              <w:t>27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E3FE5A" w14:textId="77777777" w:rsidR="001D47E6" w:rsidRPr="00A0501D" w:rsidRDefault="001D47E6" w:rsidP="001D47E6">
            <w:pPr>
              <w:spacing w:before="60" w:after="60"/>
              <w:rPr>
                <w:rFonts w:eastAsia="Times New Roman"/>
                <w:noProof/>
                <w:szCs w:val="24"/>
              </w:rPr>
            </w:pPr>
            <w:r w:rsidRPr="00A0501D">
              <w:rPr>
                <w:noProof/>
              </w:rPr>
              <w:t>Mineralinis kuras, mineralinės alyvos ir jų distiliavimo produktai; bituminės medžiagos; mineraliniai vaškai</w:t>
            </w:r>
          </w:p>
        </w:tc>
      </w:tr>
      <w:tr w:rsidR="001D47E6" w:rsidRPr="00A0501D" w14:paraId="5A9FCE26"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B5BAF58"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76294DE"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F5D095" w14:textId="77777777" w:rsidR="001D47E6" w:rsidRPr="00A0501D" w:rsidRDefault="001D47E6" w:rsidP="001D47E6">
            <w:pPr>
              <w:spacing w:before="60" w:after="60"/>
              <w:rPr>
                <w:rFonts w:eastAsia="Times New Roman"/>
                <w:noProof/>
                <w:szCs w:val="24"/>
              </w:rPr>
            </w:pPr>
            <w:r w:rsidRPr="00A0501D">
              <w:rPr>
                <w:noProof/>
              </w:rPr>
              <w:t>2801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4FA5FE" w14:textId="77777777" w:rsidR="001D47E6" w:rsidRPr="00A0501D" w:rsidRDefault="001D47E6" w:rsidP="001D47E6">
            <w:pPr>
              <w:spacing w:before="60" w:after="60"/>
              <w:rPr>
                <w:rFonts w:eastAsia="Times New Roman"/>
                <w:noProof/>
                <w:szCs w:val="24"/>
              </w:rPr>
            </w:pPr>
            <w:r w:rsidRPr="00A0501D">
              <w:rPr>
                <w:noProof/>
              </w:rPr>
              <w:t>Fluoras, chloras, bromas ir jodas</w:t>
            </w:r>
          </w:p>
        </w:tc>
      </w:tr>
      <w:tr w:rsidR="001D47E6" w:rsidRPr="00A0501D" w14:paraId="05DDE40B" w14:textId="77777777" w:rsidTr="001F5D59">
        <w:trPr>
          <w:trHeight w:val="300"/>
          <w:jc w:val="center"/>
        </w:trPr>
        <w:tc>
          <w:tcPr>
            <w:tcW w:w="21" w:type="dxa"/>
            <w:vMerge/>
            <w:vAlign w:val="center"/>
          </w:tcPr>
          <w:p w14:paraId="3FB46F9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829709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CFF817" w14:textId="77777777" w:rsidR="001D47E6" w:rsidRPr="00A0501D" w:rsidRDefault="001D47E6" w:rsidP="001D47E6">
            <w:pPr>
              <w:spacing w:before="60" w:after="60"/>
              <w:rPr>
                <w:rFonts w:eastAsia="Times New Roman"/>
                <w:noProof/>
                <w:szCs w:val="24"/>
              </w:rPr>
            </w:pPr>
            <w:r w:rsidRPr="00A0501D">
              <w:rPr>
                <w:noProof/>
              </w:rPr>
              <w:t>2802 00 00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6D518A" w14:textId="77777777" w:rsidR="001D47E6" w:rsidRPr="00A0501D" w:rsidRDefault="001D47E6" w:rsidP="001D47E6">
            <w:pPr>
              <w:spacing w:before="60" w:after="60"/>
              <w:rPr>
                <w:rFonts w:eastAsia="Times New Roman"/>
                <w:noProof/>
                <w:szCs w:val="24"/>
              </w:rPr>
            </w:pPr>
            <w:r w:rsidRPr="00A0501D">
              <w:rPr>
                <w:noProof/>
              </w:rPr>
              <w:t>Siera, sublimacinė arba nusodinamoji; koloidinė siera</w:t>
            </w:r>
          </w:p>
        </w:tc>
      </w:tr>
      <w:tr w:rsidR="001D47E6" w:rsidRPr="00A0501D" w14:paraId="1BB58AAC" w14:textId="77777777" w:rsidTr="001F5D59">
        <w:trPr>
          <w:trHeight w:val="300"/>
          <w:jc w:val="center"/>
        </w:trPr>
        <w:tc>
          <w:tcPr>
            <w:tcW w:w="21" w:type="dxa"/>
            <w:vMerge/>
            <w:vAlign w:val="center"/>
          </w:tcPr>
          <w:p w14:paraId="2C82235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7933E1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6C1BEA4" w14:textId="77777777" w:rsidR="001D47E6" w:rsidRPr="00A0501D" w:rsidRDefault="001D47E6" w:rsidP="001D47E6">
            <w:pPr>
              <w:spacing w:before="60" w:after="60"/>
              <w:rPr>
                <w:rFonts w:eastAsia="Times New Roman"/>
                <w:noProof/>
                <w:szCs w:val="24"/>
              </w:rPr>
            </w:pPr>
            <w:r w:rsidRPr="00A0501D">
              <w:rPr>
                <w:noProof/>
              </w:rPr>
              <w:t>ex 2804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BB5B97" w14:textId="6C75AF51" w:rsidR="001D47E6" w:rsidRPr="00A0501D" w:rsidRDefault="001D47E6" w:rsidP="001D47E6">
            <w:pPr>
              <w:spacing w:before="60" w:after="60"/>
              <w:rPr>
                <w:rFonts w:eastAsia="Times New Roman"/>
                <w:noProof/>
              </w:rPr>
            </w:pPr>
            <w:r w:rsidRPr="00A0501D">
              <w:rPr>
                <w:noProof/>
              </w:rPr>
              <w:t>Vandenilis, inertinės dujos ir kiti nemetalai, išskyrus produktus, priskiriamus 2804 69 00 subpozicijai</w:t>
            </w:r>
          </w:p>
        </w:tc>
      </w:tr>
      <w:tr w:rsidR="001D47E6" w:rsidRPr="00A0501D" w14:paraId="4BBB6C73" w14:textId="77777777" w:rsidTr="001F5D59">
        <w:trPr>
          <w:trHeight w:val="300"/>
          <w:jc w:val="center"/>
        </w:trPr>
        <w:tc>
          <w:tcPr>
            <w:tcW w:w="21" w:type="dxa"/>
            <w:vMerge/>
            <w:vAlign w:val="center"/>
          </w:tcPr>
          <w:p w14:paraId="1E95A1A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D67743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E20EB7" w14:textId="77777777" w:rsidR="001D47E6" w:rsidRPr="00A0501D" w:rsidRDefault="001D47E6" w:rsidP="001D47E6">
            <w:pPr>
              <w:spacing w:before="60" w:after="60"/>
              <w:rPr>
                <w:rFonts w:eastAsia="Times New Roman"/>
                <w:noProof/>
                <w:szCs w:val="24"/>
              </w:rPr>
            </w:pPr>
            <w:r w:rsidRPr="00A0501D">
              <w:rPr>
                <w:noProof/>
              </w:rPr>
              <w:t>2805 19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5B46E3" w14:textId="77777777" w:rsidR="001D47E6" w:rsidRPr="00A0501D" w:rsidRDefault="001D47E6" w:rsidP="001D47E6">
            <w:pPr>
              <w:spacing w:before="60" w:after="60"/>
              <w:rPr>
                <w:rFonts w:eastAsia="Times New Roman"/>
                <w:noProof/>
                <w:szCs w:val="24"/>
              </w:rPr>
            </w:pPr>
            <w:r w:rsidRPr="00A0501D">
              <w:rPr>
                <w:noProof/>
              </w:rPr>
              <w:t>Šarminiai metalai arba šarminių žemių metalai, išskyrus natrį ir kalcį</w:t>
            </w:r>
          </w:p>
        </w:tc>
      </w:tr>
      <w:tr w:rsidR="001D47E6" w:rsidRPr="00A0501D" w14:paraId="60B9D3DC" w14:textId="77777777" w:rsidTr="001F5D59">
        <w:trPr>
          <w:trHeight w:val="300"/>
          <w:jc w:val="center"/>
        </w:trPr>
        <w:tc>
          <w:tcPr>
            <w:tcW w:w="21" w:type="dxa"/>
            <w:vMerge/>
            <w:vAlign w:val="center"/>
          </w:tcPr>
          <w:p w14:paraId="703C468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36A7F3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79F1043" w14:textId="77777777" w:rsidR="001D47E6" w:rsidRPr="00A0501D" w:rsidRDefault="001D47E6" w:rsidP="001D47E6">
            <w:pPr>
              <w:spacing w:before="60" w:after="60"/>
              <w:rPr>
                <w:rFonts w:eastAsia="Times New Roman"/>
                <w:noProof/>
                <w:szCs w:val="24"/>
              </w:rPr>
            </w:pPr>
            <w:r w:rsidRPr="00A0501D">
              <w:rPr>
                <w:noProof/>
              </w:rPr>
              <w:t>2805 30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3FA56A" w14:textId="77777777" w:rsidR="001D47E6" w:rsidRPr="00A0501D" w:rsidRDefault="001D47E6" w:rsidP="001D47E6">
            <w:pPr>
              <w:spacing w:before="60" w:after="60"/>
              <w:rPr>
                <w:rFonts w:eastAsia="Times New Roman"/>
                <w:noProof/>
                <w:szCs w:val="24"/>
              </w:rPr>
            </w:pPr>
            <w:r w:rsidRPr="00A0501D">
              <w:rPr>
                <w:noProof/>
              </w:rPr>
              <w:t>Retųjų žemių metalai (lantanoidai), skandis ir itris, tarpusavyje sumaišyti arba nesumaišyti, sulydyti arba nesulydyti</w:t>
            </w:r>
          </w:p>
        </w:tc>
      </w:tr>
      <w:tr w:rsidR="001D47E6" w:rsidRPr="00A0501D" w14:paraId="13FFF9AF" w14:textId="77777777" w:rsidTr="001F5D59">
        <w:trPr>
          <w:trHeight w:val="300"/>
          <w:jc w:val="center"/>
        </w:trPr>
        <w:tc>
          <w:tcPr>
            <w:tcW w:w="21" w:type="dxa"/>
            <w:vMerge/>
            <w:vAlign w:val="center"/>
          </w:tcPr>
          <w:p w14:paraId="54017E9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862D86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159873" w14:textId="77777777" w:rsidR="001D47E6" w:rsidRPr="00A0501D" w:rsidRDefault="001D47E6" w:rsidP="001D47E6">
            <w:pPr>
              <w:spacing w:before="60" w:after="60"/>
              <w:rPr>
                <w:rFonts w:eastAsia="Times New Roman"/>
                <w:noProof/>
                <w:szCs w:val="24"/>
              </w:rPr>
            </w:pPr>
            <w:r w:rsidRPr="00A0501D">
              <w:rPr>
                <w:noProof/>
              </w:rPr>
              <w:t>2806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865F39" w14:textId="77777777" w:rsidR="001D47E6" w:rsidRPr="00A0501D" w:rsidRDefault="001D47E6" w:rsidP="001D47E6">
            <w:pPr>
              <w:spacing w:before="60" w:after="60"/>
              <w:rPr>
                <w:rFonts w:eastAsia="Times New Roman"/>
                <w:noProof/>
                <w:szCs w:val="24"/>
              </w:rPr>
            </w:pPr>
            <w:r w:rsidRPr="00A0501D">
              <w:rPr>
                <w:noProof/>
              </w:rPr>
              <w:t>Vandenilio chloridas (druskos rūgštis); chlorsulfato rūgštis</w:t>
            </w:r>
          </w:p>
        </w:tc>
      </w:tr>
      <w:tr w:rsidR="001D47E6" w:rsidRPr="00A0501D" w14:paraId="2D2360F9" w14:textId="77777777" w:rsidTr="001F5D59">
        <w:trPr>
          <w:trHeight w:val="300"/>
          <w:jc w:val="center"/>
        </w:trPr>
        <w:tc>
          <w:tcPr>
            <w:tcW w:w="21" w:type="dxa"/>
            <w:vMerge/>
            <w:vAlign w:val="center"/>
          </w:tcPr>
          <w:p w14:paraId="5E1A583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3B7CF5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99F268" w14:textId="77777777" w:rsidR="001D47E6" w:rsidRPr="00A0501D" w:rsidRDefault="001D47E6" w:rsidP="001D47E6">
            <w:pPr>
              <w:spacing w:before="60" w:after="60"/>
              <w:rPr>
                <w:rFonts w:eastAsia="Times New Roman"/>
                <w:noProof/>
                <w:szCs w:val="24"/>
              </w:rPr>
            </w:pPr>
            <w:r w:rsidRPr="00A0501D">
              <w:rPr>
                <w:noProof/>
              </w:rPr>
              <w:t>2807 00 00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F5434C" w14:textId="77777777" w:rsidR="001D47E6" w:rsidRPr="00A0501D" w:rsidRDefault="001D47E6" w:rsidP="001D47E6">
            <w:pPr>
              <w:spacing w:before="60" w:after="60"/>
              <w:rPr>
                <w:rFonts w:eastAsia="Times New Roman"/>
                <w:noProof/>
                <w:szCs w:val="24"/>
              </w:rPr>
            </w:pPr>
            <w:r w:rsidRPr="00A0501D">
              <w:rPr>
                <w:noProof/>
              </w:rPr>
              <w:t>Sieros rūgštis (sulfato rūgštis); oleumas</w:t>
            </w:r>
          </w:p>
        </w:tc>
      </w:tr>
      <w:tr w:rsidR="001D47E6" w:rsidRPr="00A0501D" w14:paraId="170D4ABF" w14:textId="77777777" w:rsidTr="001F5D59">
        <w:trPr>
          <w:trHeight w:val="300"/>
          <w:jc w:val="center"/>
        </w:trPr>
        <w:tc>
          <w:tcPr>
            <w:tcW w:w="21" w:type="dxa"/>
            <w:vMerge/>
            <w:vAlign w:val="center"/>
          </w:tcPr>
          <w:p w14:paraId="414C0A4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D33D74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8D6BE8B" w14:textId="77777777" w:rsidR="001D47E6" w:rsidRPr="00A0501D" w:rsidRDefault="001D47E6" w:rsidP="001D47E6">
            <w:pPr>
              <w:spacing w:before="60" w:after="60"/>
              <w:rPr>
                <w:rFonts w:eastAsia="Times New Roman"/>
                <w:noProof/>
                <w:szCs w:val="24"/>
              </w:rPr>
            </w:pPr>
            <w:r w:rsidRPr="00A0501D">
              <w:rPr>
                <w:noProof/>
              </w:rPr>
              <w:t>2808 00 00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158CF16" w14:textId="77777777" w:rsidR="001D47E6" w:rsidRPr="00A0501D" w:rsidRDefault="001D47E6" w:rsidP="001D47E6">
            <w:pPr>
              <w:spacing w:before="60" w:after="60"/>
              <w:rPr>
                <w:rFonts w:eastAsia="Times New Roman"/>
                <w:noProof/>
                <w:szCs w:val="24"/>
              </w:rPr>
            </w:pPr>
            <w:r w:rsidRPr="00A0501D">
              <w:rPr>
                <w:noProof/>
              </w:rPr>
              <w:t>Azoto rūgštis (nitrato rūgštis); sieros (sulfato) ir azoto (nitrato) rūgščių mišiniai</w:t>
            </w:r>
          </w:p>
        </w:tc>
      </w:tr>
      <w:tr w:rsidR="001D47E6" w:rsidRPr="00A0501D" w14:paraId="3AE6E5AD" w14:textId="77777777" w:rsidTr="001F5D59">
        <w:trPr>
          <w:trHeight w:val="300"/>
          <w:jc w:val="center"/>
        </w:trPr>
        <w:tc>
          <w:tcPr>
            <w:tcW w:w="21" w:type="dxa"/>
            <w:vMerge/>
            <w:vAlign w:val="center"/>
          </w:tcPr>
          <w:p w14:paraId="73F94D5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E19C9A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5A79B6" w14:textId="77777777" w:rsidR="001D47E6" w:rsidRPr="00A0501D" w:rsidRDefault="001D47E6" w:rsidP="001D47E6">
            <w:pPr>
              <w:spacing w:before="60" w:after="60"/>
              <w:rPr>
                <w:rFonts w:eastAsia="Times New Roman"/>
                <w:noProof/>
                <w:szCs w:val="24"/>
              </w:rPr>
            </w:pPr>
            <w:r w:rsidRPr="00A0501D">
              <w:rPr>
                <w:noProof/>
              </w:rPr>
              <w:t>2809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FFC3E17" w14:textId="77777777" w:rsidR="001D47E6" w:rsidRPr="00A0501D" w:rsidRDefault="001D47E6" w:rsidP="001D47E6">
            <w:pPr>
              <w:spacing w:before="60" w:after="60"/>
              <w:rPr>
                <w:rFonts w:eastAsia="Times New Roman"/>
                <w:noProof/>
                <w:szCs w:val="24"/>
              </w:rPr>
            </w:pPr>
            <w:r w:rsidRPr="00A0501D">
              <w:rPr>
                <w:noProof/>
              </w:rPr>
              <w:t>Difosforo pentoksidas; fosforo rūgštis (fosfato rūgštis); polifosforo rūgštys (polifosfato rūgštys), chemijos atžvilgiu apibūdintos arba neapibūdintos</w:t>
            </w:r>
          </w:p>
        </w:tc>
      </w:tr>
      <w:tr w:rsidR="001D47E6" w:rsidRPr="00A0501D" w14:paraId="05E21057" w14:textId="77777777" w:rsidTr="001F5D59">
        <w:trPr>
          <w:trHeight w:val="300"/>
          <w:jc w:val="center"/>
        </w:trPr>
        <w:tc>
          <w:tcPr>
            <w:tcW w:w="21" w:type="dxa"/>
            <w:vMerge/>
            <w:vAlign w:val="center"/>
          </w:tcPr>
          <w:p w14:paraId="4705F84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B12EB9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E44530" w14:textId="77777777" w:rsidR="001D47E6" w:rsidRPr="00A0501D" w:rsidRDefault="001D47E6" w:rsidP="001D47E6">
            <w:pPr>
              <w:spacing w:before="60" w:after="60"/>
              <w:rPr>
                <w:rFonts w:eastAsia="Times New Roman"/>
                <w:noProof/>
                <w:szCs w:val="24"/>
              </w:rPr>
            </w:pPr>
            <w:r w:rsidRPr="00A0501D">
              <w:rPr>
                <w:noProof/>
              </w:rPr>
              <w:t>2810 00 90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3F13A8" w14:textId="77777777" w:rsidR="001D47E6" w:rsidRPr="00A0501D" w:rsidRDefault="001D47E6" w:rsidP="001D47E6">
            <w:pPr>
              <w:spacing w:before="60" w:after="60"/>
              <w:rPr>
                <w:rFonts w:eastAsia="Times New Roman"/>
                <w:noProof/>
                <w:szCs w:val="24"/>
              </w:rPr>
            </w:pPr>
            <w:r w:rsidRPr="00A0501D">
              <w:rPr>
                <w:noProof/>
              </w:rPr>
              <w:t>Boro oksidai, išskyrus diboro trioksidą; boro rūgštys (borato rūgštys)</w:t>
            </w:r>
          </w:p>
        </w:tc>
      </w:tr>
      <w:tr w:rsidR="001D47E6" w:rsidRPr="00A0501D" w14:paraId="1E87296B" w14:textId="77777777" w:rsidTr="001F5D59">
        <w:trPr>
          <w:trHeight w:val="300"/>
          <w:jc w:val="center"/>
        </w:trPr>
        <w:tc>
          <w:tcPr>
            <w:tcW w:w="21" w:type="dxa"/>
            <w:vMerge/>
            <w:vAlign w:val="center"/>
          </w:tcPr>
          <w:p w14:paraId="4C999A3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BBD39A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5A363A" w14:textId="77777777" w:rsidR="001D47E6" w:rsidRPr="00A0501D" w:rsidRDefault="001D47E6" w:rsidP="001D47E6">
            <w:pPr>
              <w:spacing w:before="60" w:after="60"/>
              <w:rPr>
                <w:rFonts w:eastAsia="Times New Roman"/>
                <w:noProof/>
                <w:szCs w:val="24"/>
              </w:rPr>
            </w:pPr>
            <w:r w:rsidRPr="00A0501D">
              <w:rPr>
                <w:noProof/>
              </w:rPr>
              <w:t>2811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0DF387E" w14:textId="77777777" w:rsidR="001D47E6" w:rsidRPr="00A0501D" w:rsidRDefault="001D47E6" w:rsidP="001D47E6">
            <w:pPr>
              <w:spacing w:before="60" w:after="60"/>
              <w:rPr>
                <w:rFonts w:eastAsia="Times New Roman"/>
                <w:noProof/>
                <w:szCs w:val="24"/>
              </w:rPr>
            </w:pPr>
            <w:r w:rsidRPr="00A0501D">
              <w:rPr>
                <w:noProof/>
              </w:rPr>
              <w:t>Kitos neorganinės rūgštys ir kiti neorganiniai nemetalų junginiai su deguonimi</w:t>
            </w:r>
          </w:p>
        </w:tc>
      </w:tr>
      <w:tr w:rsidR="001D47E6" w:rsidRPr="00A0501D" w14:paraId="50C47720" w14:textId="77777777" w:rsidTr="001F5D59">
        <w:trPr>
          <w:trHeight w:val="300"/>
          <w:jc w:val="center"/>
        </w:trPr>
        <w:tc>
          <w:tcPr>
            <w:tcW w:w="21" w:type="dxa"/>
            <w:vMerge/>
            <w:vAlign w:val="center"/>
          </w:tcPr>
          <w:p w14:paraId="424CBA1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48B3A5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C4970AC" w14:textId="77777777" w:rsidR="001D47E6" w:rsidRPr="00A0501D" w:rsidRDefault="001D47E6" w:rsidP="001D47E6">
            <w:pPr>
              <w:spacing w:before="60" w:after="60"/>
              <w:rPr>
                <w:rFonts w:eastAsia="Times New Roman"/>
                <w:noProof/>
                <w:szCs w:val="24"/>
              </w:rPr>
            </w:pPr>
            <w:r w:rsidRPr="00A0501D">
              <w:rPr>
                <w:noProof/>
              </w:rPr>
              <w:t>2812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8744D40" w14:textId="77777777" w:rsidR="001D47E6" w:rsidRPr="00A0501D" w:rsidRDefault="001D47E6" w:rsidP="001D47E6">
            <w:pPr>
              <w:spacing w:before="60" w:after="60"/>
              <w:rPr>
                <w:rFonts w:eastAsia="Times New Roman"/>
                <w:noProof/>
                <w:szCs w:val="24"/>
              </w:rPr>
            </w:pPr>
            <w:r w:rsidRPr="00A0501D">
              <w:rPr>
                <w:noProof/>
              </w:rPr>
              <w:t>Nemetalų halogenidai ir oksohalogenidai</w:t>
            </w:r>
          </w:p>
        </w:tc>
      </w:tr>
      <w:tr w:rsidR="001D47E6" w:rsidRPr="00A0501D" w14:paraId="093E8A06" w14:textId="77777777" w:rsidTr="001F5D59">
        <w:trPr>
          <w:trHeight w:val="300"/>
          <w:jc w:val="center"/>
        </w:trPr>
        <w:tc>
          <w:tcPr>
            <w:tcW w:w="21" w:type="dxa"/>
            <w:vMerge/>
            <w:vAlign w:val="center"/>
          </w:tcPr>
          <w:p w14:paraId="1C1AEF8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063CCE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FB8C955" w14:textId="77777777" w:rsidR="001D47E6" w:rsidRPr="00A0501D" w:rsidRDefault="001D47E6" w:rsidP="001D47E6">
            <w:pPr>
              <w:spacing w:before="60" w:after="60"/>
              <w:rPr>
                <w:rFonts w:eastAsia="Times New Roman"/>
                <w:noProof/>
                <w:szCs w:val="24"/>
              </w:rPr>
            </w:pPr>
            <w:r w:rsidRPr="00A0501D">
              <w:rPr>
                <w:noProof/>
              </w:rPr>
              <w:t>2813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108EAF" w14:textId="77777777" w:rsidR="001D47E6" w:rsidRPr="00A0501D" w:rsidRDefault="001D47E6" w:rsidP="001D47E6">
            <w:pPr>
              <w:spacing w:before="60" w:after="60"/>
              <w:rPr>
                <w:rFonts w:eastAsia="Times New Roman"/>
                <w:noProof/>
                <w:szCs w:val="24"/>
              </w:rPr>
            </w:pPr>
            <w:r w:rsidRPr="00A0501D">
              <w:rPr>
                <w:noProof/>
              </w:rPr>
              <w:t>Nemetalų sulfidai; techninis fosforo trisulfidas</w:t>
            </w:r>
          </w:p>
        </w:tc>
      </w:tr>
      <w:tr w:rsidR="001D47E6" w:rsidRPr="00A0501D" w14:paraId="01752258" w14:textId="77777777" w:rsidTr="001F5D59">
        <w:trPr>
          <w:trHeight w:val="300"/>
          <w:jc w:val="center"/>
        </w:trPr>
        <w:tc>
          <w:tcPr>
            <w:tcW w:w="21" w:type="dxa"/>
            <w:vMerge/>
            <w:vAlign w:val="center"/>
          </w:tcPr>
          <w:p w14:paraId="3F41AF5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5F182E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3815B6" w14:textId="77777777" w:rsidR="001D47E6" w:rsidRPr="00A0501D" w:rsidRDefault="001D47E6" w:rsidP="001D47E6">
            <w:pPr>
              <w:spacing w:before="60" w:after="60"/>
              <w:rPr>
                <w:rFonts w:eastAsia="Times New Roman"/>
                <w:noProof/>
                <w:szCs w:val="24"/>
              </w:rPr>
            </w:pPr>
            <w:r w:rsidRPr="00A0501D">
              <w:rPr>
                <w:noProof/>
              </w:rPr>
              <w:t>2814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BA5C4A0" w14:textId="77777777" w:rsidR="001D47E6" w:rsidRPr="00A0501D" w:rsidRDefault="001D47E6" w:rsidP="001D47E6">
            <w:pPr>
              <w:spacing w:before="60" w:after="60"/>
              <w:rPr>
                <w:rFonts w:eastAsia="Times New Roman"/>
                <w:noProof/>
                <w:szCs w:val="24"/>
              </w:rPr>
            </w:pPr>
            <w:r w:rsidRPr="00A0501D">
              <w:rPr>
                <w:noProof/>
              </w:rPr>
              <w:t>Amoniakas, bevandenis arba vandeninis amoniako tirpalas</w:t>
            </w:r>
          </w:p>
        </w:tc>
      </w:tr>
      <w:tr w:rsidR="001D47E6" w:rsidRPr="00A0501D" w14:paraId="6E60B55F" w14:textId="77777777" w:rsidTr="001F5D59">
        <w:trPr>
          <w:trHeight w:val="300"/>
          <w:jc w:val="center"/>
        </w:trPr>
        <w:tc>
          <w:tcPr>
            <w:tcW w:w="21" w:type="dxa"/>
            <w:vMerge/>
            <w:vAlign w:val="center"/>
          </w:tcPr>
          <w:p w14:paraId="05B332E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6B3C25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932AE4B" w14:textId="77777777" w:rsidR="001D47E6" w:rsidRPr="00A0501D" w:rsidRDefault="001D47E6" w:rsidP="001D47E6">
            <w:pPr>
              <w:spacing w:before="60" w:after="60"/>
              <w:rPr>
                <w:rFonts w:eastAsia="Times New Roman"/>
                <w:noProof/>
                <w:szCs w:val="24"/>
              </w:rPr>
            </w:pPr>
            <w:r w:rsidRPr="00A0501D">
              <w:rPr>
                <w:noProof/>
              </w:rPr>
              <w:t>2815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55606B" w14:textId="77777777" w:rsidR="001D47E6" w:rsidRPr="00A0501D" w:rsidRDefault="001D47E6" w:rsidP="001D47E6">
            <w:pPr>
              <w:spacing w:before="60" w:after="60"/>
              <w:rPr>
                <w:rFonts w:eastAsia="Times New Roman"/>
                <w:noProof/>
                <w:szCs w:val="24"/>
              </w:rPr>
            </w:pPr>
            <w:r w:rsidRPr="00A0501D">
              <w:rPr>
                <w:noProof/>
              </w:rPr>
              <w:t>Natrio hidroksidas (kaustinė soda); kalio hidroksidas (kalio šarmas); natrio arba kalio peroksidas</w:t>
            </w:r>
          </w:p>
        </w:tc>
      </w:tr>
      <w:tr w:rsidR="001D47E6" w:rsidRPr="00A0501D" w14:paraId="52875A26" w14:textId="77777777" w:rsidTr="001F5D59">
        <w:trPr>
          <w:trHeight w:val="300"/>
          <w:jc w:val="center"/>
        </w:trPr>
        <w:tc>
          <w:tcPr>
            <w:tcW w:w="21" w:type="dxa"/>
            <w:vMerge/>
            <w:vAlign w:val="center"/>
          </w:tcPr>
          <w:p w14:paraId="0F1AE8D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6622B3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217510" w14:textId="77777777" w:rsidR="001D47E6" w:rsidRPr="00A0501D" w:rsidRDefault="001D47E6" w:rsidP="001D47E6">
            <w:pPr>
              <w:spacing w:before="60" w:after="60"/>
              <w:rPr>
                <w:rFonts w:eastAsia="Times New Roman"/>
                <w:noProof/>
                <w:szCs w:val="24"/>
              </w:rPr>
            </w:pPr>
            <w:r w:rsidRPr="00A0501D">
              <w:rPr>
                <w:noProof/>
              </w:rPr>
              <w:t>2816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94BF9A" w14:textId="77777777" w:rsidR="001D47E6" w:rsidRPr="00A0501D" w:rsidRDefault="001D47E6" w:rsidP="001D47E6">
            <w:pPr>
              <w:spacing w:before="60" w:after="60"/>
              <w:rPr>
                <w:rFonts w:eastAsia="Times New Roman"/>
                <w:noProof/>
                <w:szCs w:val="24"/>
              </w:rPr>
            </w:pPr>
            <w:r w:rsidRPr="00A0501D">
              <w:rPr>
                <w:noProof/>
              </w:rPr>
              <w:t>Magnio hidroksidas ir peroksidas; stroncio arba bario oksidai, hidroksidai ir peroksidai</w:t>
            </w:r>
          </w:p>
        </w:tc>
      </w:tr>
      <w:tr w:rsidR="001D47E6" w:rsidRPr="00A0501D" w14:paraId="6F820664" w14:textId="77777777" w:rsidTr="001F5D59">
        <w:trPr>
          <w:trHeight w:val="300"/>
          <w:jc w:val="center"/>
        </w:trPr>
        <w:tc>
          <w:tcPr>
            <w:tcW w:w="21" w:type="dxa"/>
            <w:vMerge/>
            <w:vAlign w:val="center"/>
          </w:tcPr>
          <w:p w14:paraId="2D9A508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410140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DD00DF" w14:textId="77777777" w:rsidR="001D47E6" w:rsidRPr="00A0501D" w:rsidRDefault="001D47E6" w:rsidP="001D47E6">
            <w:pPr>
              <w:spacing w:before="60" w:after="60"/>
              <w:rPr>
                <w:rFonts w:eastAsia="Times New Roman"/>
                <w:noProof/>
                <w:szCs w:val="24"/>
              </w:rPr>
            </w:pPr>
            <w:r w:rsidRPr="00A0501D">
              <w:rPr>
                <w:noProof/>
              </w:rPr>
              <w:t>2817 00 00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774AED" w14:textId="77777777" w:rsidR="001D47E6" w:rsidRPr="00A0501D" w:rsidRDefault="001D47E6" w:rsidP="001D47E6">
            <w:pPr>
              <w:spacing w:before="60" w:after="60"/>
              <w:rPr>
                <w:rFonts w:eastAsia="Times New Roman"/>
                <w:noProof/>
                <w:szCs w:val="24"/>
              </w:rPr>
            </w:pPr>
            <w:r w:rsidRPr="00A0501D">
              <w:rPr>
                <w:noProof/>
              </w:rPr>
              <w:t>Cinko oksidas; cinko peroksidas</w:t>
            </w:r>
          </w:p>
        </w:tc>
      </w:tr>
      <w:tr w:rsidR="001D47E6" w:rsidRPr="00A0501D" w14:paraId="78D54E73" w14:textId="77777777" w:rsidTr="001F5D59">
        <w:trPr>
          <w:trHeight w:val="300"/>
          <w:jc w:val="center"/>
        </w:trPr>
        <w:tc>
          <w:tcPr>
            <w:tcW w:w="21" w:type="dxa"/>
            <w:vMerge/>
            <w:vAlign w:val="center"/>
          </w:tcPr>
          <w:p w14:paraId="6A3C0F2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D1F446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911F4E" w14:textId="77777777" w:rsidR="001D47E6" w:rsidRPr="00A0501D" w:rsidRDefault="001D47E6" w:rsidP="001D47E6">
            <w:pPr>
              <w:spacing w:before="60" w:after="60"/>
              <w:rPr>
                <w:rFonts w:eastAsia="Times New Roman"/>
                <w:noProof/>
                <w:szCs w:val="24"/>
              </w:rPr>
            </w:pPr>
            <w:r w:rsidRPr="00A0501D">
              <w:rPr>
                <w:noProof/>
              </w:rPr>
              <w:t>2818 10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16ACA08" w14:textId="77777777" w:rsidR="001D47E6" w:rsidRPr="00A0501D" w:rsidRDefault="001D47E6" w:rsidP="001D47E6">
            <w:pPr>
              <w:spacing w:before="60" w:after="60"/>
              <w:rPr>
                <w:rFonts w:eastAsia="Times New Roman"/>
                <w:noProof/>
                <w:szCs w:val="24"/>
              </w:rPr>
            </w:pPr>
            <w:r w:rsidRPr="00A0501D">
              <w:rPr>
                <w:noProof/>
              </w:rPr>
              <w:t>Dirbtinis korundas, chemijos atžvilgiu apibūdintas arba neapibūdintas</w:t>
            </w:r>
          </w:p>
        </w:tc>
      </w:tr>
      <w:tr w:rsidR="001D47E6" w:rsidRPr="00A0501D" w14:paraId="5823AA95" w14:textId="77777777" w:rsidTr="001F5D59">
        <w:trPr>
          <w:trHeight w:val="300"/>
          <w:jc w:val="center"/>
        </w:trPr>
        <w:tc>
          <w:tcPr>
            <w:tcW w:w="21" w:type="dxa"/>
            <w:vMerge/>
            <w:vAlign w:val="center"/>
          </w:tcPr>
          <w:p w14:paraId="2A2F7EC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B20489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08D21E5" w14:textId="77777777" w:rsidR="001D47E6" w:rsidRPr="00A0501D" w:rsidRDefault="001D47E6" w:rsidP="001D47E6">
            <w:pPr>
              <w:spacing w:before="60" w:after="60"/>
              <w:rPr>
                <w:rFonts w:eastAsia="Times New Roman"/>
                <w:noProof/>
                <w:szCs w:val="24"/>
              </w:rPr>
            </w:pPr>
            <w:r w:rsidRPr="00A0501D">
              <w:rPr>
                <w:noProof/>
              </w:rPr>
              <w:t>2818 20 00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5A16A5" w14:textId="77777777" w:rsidR="001D47E6" w:rsidRPr="00A0501D" w:rsidRDefault="001D47E6" w:rsidP="001D47E6">
            <w:pPr>
              <w:spacing w:before="60" w:after="60"/>
              <w:rPr>
                <w:rFonts w:eastAsia="Times New Roman"/>
                <w:noProof/>
                <w:szCs w:val="24"/>
              </w:rPr>
            </w:pPr>
            <w:r w:rsidRPr="00A0501D">
              <w:rPr>
                <w:noProof/>
              </w:rPr>
              <w:t>Kitas aliuminio oksidas, išskyrus dirbtinį korundą</w:t>
            </w:r>
          </w:p>
        </w:tc>
      </w:tr>
      <w:tr w:rsidR="001D47E6" w:rsidRPr="00A0501D" w14:paraId="0F814D32" w14:textId="77777777" w:rsidTr="001F5D59">
        <w:trPr>
          <w:trHeight w:val="300"/>
          <w:jc w:val="center"/>
        </w:trPr>
        <w:tc>
          <w:tcPr>
            <w:tcW w:w="21" w:type="dxa"/>
            <w:vMerge/>
            <w:vAlign w:val="center"/>
          </w:tcPr>
          <w:p w14:paraId="6B53EC8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DA594B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4707A0" w14:textId="77777777" w:rsidR="001D47E6" w:rsidRPr="00A0501D" w:rsidRDefault="001D47E6" w:rsidP="001D47E6">
            <w:pPr>
              <w:spacing w:before="60" w:after="60"/>
              <w:rPr>
                <w:rFonts w:eastAsia="Times New Roman"/>
                <w:noProof/>
                <w:szCs w:val="24"/>
              </w:rPr>
            </w:pPr>
            <w:r w:rsidRPr="00A0501D">
              <w:rPr>
                <w:noProof/>
              </w:rPr>
              <w:t>2819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FC421E" w14:textId="77777777" w:rsidR="001D47E6" w:rsidRPr="00A0501D" w:rsidRDefault="001D47E6" w:rsidP="001D47E6">
            <w:pPr>
              <w:spacing w:before="60" w:after="60"/>
              <w:rPr>
                <w:rFonts w:eastAsia="Times New Roman"/>
                <w:noProof/>
                <w:szCs w:val="24"/>
              </w:rPr>
            </w:pPr>
            <w:r w:rsidRPr="00A0501D">
              <w:rPr>
                <w:noProof/>
              </w:rPr>
              <w:t>Chromo oksidai ir hidroksidai</w:t>
            </w:r>
          </w:p>
        </w:tc>
      </w:tr>
      <w:tr w:rsidR="001D47E6" w:rsidRPr="00A0501D" w14:paraId="6B056CCA" w14:textId="77777777" w:rsidTr="001F5D59">
        <w:trPr>
          <w:trHeight w:val="300"/>
          <w:jc w:val="center"/>
        </w:trPr>
        <w:tc>
          <w:tcPr>
            <w:tcW w:w="21" w:type="dxa"/>
            <w:vMerge/>
            <w:vAlign w:val="center"/>
          </w:tcPr>
          <w:p w14:paraId="6E7B37E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81C705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60F525D" w14:textId="77777777" w:rsidR="001D47E6" w:rsidRPr="00A0501D" w:rsidRDefault="001D47E6" w:rsidP="001D47E6">
            <w:pPr>
              <w:spacing w:before="60" w:after="60"/>
              <w:rPr>
                <w:rFonts w:eastAsia="Times New Roman"/>
                <w:noProof/>
                <w:szCs w:val="24"/>
              </w:rPr>
            </w:pPr>
            <w:r w:rsidRPr="00A0501D">
              <w:rPr>
                <w:noProof/>
              </w:rPr>
              <w:t>2820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D78490" w14:textId="77777777" w:rsidR="001D47E6" w:rsidRPr="00A0501D" w:rsidRDefault="001D47E6" w:rsidP="001D47E6">
            <w:pPr>
              <w:spacing w:before="60" w:after="60"/>
              <w:rPr>
                <w:rFonts w:eastAsia="Times New Roman"/>
                <w:noProof/>
                <w:szCs w:val="24"/>
              </w:rPr>
            </w:pPr>
            <w:r w:rsidRPr="00A0501D">
              <w:rPr>
                <w:noProof/>
              </w:rPr>
              <w:t>Mangano oksidai</w:t>
            </w:r>
          </w:p>
        </w:tc>
      </w:tr>
      <w:tr w:rsidR="001D47E6" w:rsidRPr="00A0501D" w14:paraId="2BAD5391" w14:textId="77777777" w:rsidTr="001F5D59">
        <w:trPr>
          <w:trHeight w:val="300"/>
          <w:jc w:val="center"/>
        </w:trPr>
        <w:tc>
          <w:tcPr>
            <w:tcW w:w="21" w:type="dxa"/>
            <w:vMerge/>
            <w:vAlign w:val="center"/>
          </w:tcPr>
          <w:p w14:paraId="4A2B717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FAD24F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701B28" w14:textId="77777777" w:rsidR="001D47E6" w:rsidRPr="00A0501D" w:rsidRDefault="001D47E6" w:rsidP="001D47E6">
            <w:pPr>
              <w:spacing w:before="60" w:after="60"/>
              <w:rPr>
                <w:rFonts w:eastAsia="Times New Roman"/>
                <w:noProof/>
                <w:szCs w:val="24"/>
              </w:rPr>
            </w:pPr>
            <w:r w:rsidRPr="00A0501D">
              <w:rPr>
                <w:noProof/>
              </w:rPr>
              <w:t>2821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7CE9815" w14:textId="77777777" w:rsidR="001D47E6" w:rsidRPr="00A0501D" w:rsidRDefault="001D47E6" w:rsidP="001D47E6">
            <w:pPr>
              <w:spacing w:before="60" w:after="60"/>
              <w:rPr>
                <w:rFonts w:eastAsia="Times New Roman"/>
                <w:noProof/>
                <w:szCs w:val="24"/>
              </w:rPr>
            </w:pPr>
            <w:r w:rsidRPr="00A0501D">
              <w:rPr>
                <w:noProof/>
              </w:rPr>
              <w:t>Geležies oksidai ir hidroksidai; žemės dažai (mineraliniai pigmentai), kurių sudėtyje esanti sujungtoji geležis, išreikšta Fe</w:t>
            </w:r>
            <w:r w:rsidRPr="00A0501D">
              <w:rPr>
                <w:noProof/>
                <w:vertAlign w:val="subscript"/>
              </w:rPr>
              <w:t>2</w:t>
            </w:r>
            <w:r w:rsidRPr="00A0501D">
              <w:rPr>
                <w:noProof/>
              </w:rPr>
              <w:t>O</w:t>
            </w:r>
            <w:r w:rsidRPr="00A0501D">
              <w:rPr>
                <w:noProof/>
                <w:vertAlign w:val="subscript"/>
              </w:rPr>
              <w:t>3</w:t>
            </w:r>
            <w:r w:rsidRPr="00A0501D">
              <w:rPr>
                <w:noProof/>
              </w:rPr>
              <w:t>, sudaro ne mažiau kaip 70 % masės</w:t>
            </w:r>
          </w:p>
        </w:tc>
      </w:tr>
      <w:tr w:rsidR="001D47E6" w:rsidRPr="00A0501D" w14:paraId="3AD07104" w14:textId="77777777" w:rsidTr="001F5D59">
        <w:trPr>
          <w:trHeight w:val="300"/>
          <w:jc w:val="center"/>
        </w:trPr>
        <w:tc>
          <w:tcPr>
            <w:tcW w:w="21" w:type="dxa"/>
            <w:vMerge/>
            <w:vAlign w:val="center"/>
          </w:tcPr>
          <w:p w14:paraId="336BB7C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675CF1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968CFC" w14:textId="77777777" w:rsidR="001D47E6" w:rsidRPr="00A0501D" w:rsidRDefault="001D47E6" w:rsidP="001D47E6">
            <w:pPr>
              <w:spacing w:before="60" w:after="60"/>
              <w:rPr>
                <w:rFonts w:eastAsia="Times New Roman"/>
                <w:noProof/>
                <w:szCs w:val="24"/>
              </w:rPr>
            </w:pPr>
            <w:r w:rsidRPr="00A0501D">
              <w:rPr>
                <w:noProof/>
              </w:rPr>
              <w:t>2822 00 00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AAB5B0B" w14:textId="77777777" w:rsidR="001D47E6" w:rsidRPr="00A0501D" w:rsidRDefault="001D47E6" w:rsidP="001D47E6">
            <w:pPr>
              <w:spacing w:before="60" w:after="60"/>
              <w:rPr>
                <w:rFonts w:eastAsia="Times New Roman"/>
                <w:noProof/>
                <w:szCs w:val="24"/>
              </w:rPr>
            </w:pPr>
            <w:r w:rsidRPr="00A0501D">
              <w:rPr>
                <w:noProof/>
              </w:rPr>
              <w:t>Kobalto oksidai ir hidroksidai; techniniai kobalto oksidai</w:t>
            </w:r>
          </w:p>
        </w:tc>
      </w:tr>
      <w:tr w:rsidR="001D47E6" w:rsidRPr="00A0501D" w14:paraId="55CD545B" w14:textId="77777777" w:rsidTr="001F5D59">
        <w:trPr>
          <w:trHeight w:val="300"/>
          <w:jc w:val="center"/>
        </w:trPr>
        <w:tc>
          <w:tcPr>
            <w:tcW w:w="21" w:type="dxa"/>
            <w:vMerge/>
            <w:vAlign w:val="center"/>
          </w:tcPr>
          <w:p w14:paraId="698C6CE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B3A106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948515" w14:textId="77777777" w:rsidR="001D47E6" w:rsidRPr="00A0501D" w:rsidRDefault="001D47E6" w:rsidP="001D47E6">
            <w:pPr>
              <w:spacing w:before="60" w:after="60"/>
              <w:rPr>
                <w:rFonts w:eastAsia="Times New Roman"/>
                <w:noProof/>
                <w:szCs w:val="24"/>
              </w:rPr>
            </w:pPr>
            <w:r w:rsidRPr="00A0501D">
              <w:rPr>
                <w:noProof/>
              </w:rPr>
              <w:t>2823 00 00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C2308D" w14:textId="77777777" w:rsidR="001D47E6" w:rsidRPr="00A0501D" w:rsidRDefault="001D47E6" w:rsidP="001D47E6">
            <w:pPr>
              <w:spacing w:before="60" w:after="60"/>
              <w:rPr>
                <w:rFonts w:eastAsia="Times New Roman"/>
                <w:noProof/>
                <w:szCs w:val="24"/>
              </w:rPr>
            </w:pPr>
            <w:r w:rsidRPr="00A0501D">
              <w:rPr>
                <w:noProof/>
              </w:rPr>
              <w:t>Titano oksidai</w:t>
            </w:r>
          </w:p>
        </w:tc>
      </w:tr>
      <w:tr w:rsidR="001D47E6" w:rsidRPr="00A0501D" w14:paraId="4AFEA22A" w14:textId="77777777" w:rsidTr="001F5D59">
        <w:trPr>
          <w:trHeight w:val="300"/>
          <w:jc w:val="center"/>
        </w:trPr>
        <w:tc>
          <w:tcPr>
            <w:tcW w:w="21" w:type="dxa"/>
            <w:vMerge/>
            <w:vAlign w:val="center"/>
          </w:tcPr>
          <w:p w14:paraId="412A1DA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7C1179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B1E57A" w14:textId="77777777" w:rsidR="001D47E6" w:rsidRPr="00A0501D" w:rsidRDefault="001D47E6" w:rsidP="001D47E6">
            <w:pPr>
              <w:spacing w:before="60" w:after="60"/>
              <w:rPr>
                <w:rFonts w:eastAsia="Times New Roman"/>
                <w:noProof/>
                <w:szCs w:val="24"/>
              </w:rPr>
            </w:pPr>
            <w:r w:rsidRPr="00A0501D">
              <w:rPr>
                <w:noProof/>
              </w:rPr>
              <w:t>2824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BD3DF4" w14:textId="77777777" w:rsidR="001D47E6" w:rsidRPr="00A0501D" w:rsidRDefault="001D47E6" w:rsidP="001D47E6">
            <w:pPr>
              <w:spacing w:before="60" w:after="60"/>
              <w:rPr>
                <w:rFonts w:eastAsia="Times New Roman"/>
                <w:noProof/>
                <w:szCs w:val="24"/>
              </w:rPr>
            </w:pPr>
            <w:r w:rsidRPr="00A0501D">
              <w:rPr>
                <w:noProof/>
              </w:rPr>
              <w:t>Švino oksidai; raudonasis švino surikas ir oranžinis švino surikas</w:t>
            </w:r>
          </w:p>
        </w:tc>
      </w:tr>
      <w:tr w:rsidR="001D47E6" w:rsidRPr="00A0501D" w14:paraId="263E0B8A" w14:textId="77777777" w:rsidTr="001F5D59">
        <w:trPr>
          <w:trHeight w:val="300"/>
          <w:jc w:val="center"/>
        </w:trPr>
        <w:tc>
          <w:tcPr>
            <w:tcW w:w="21" w:type="dxa"/>
            <w:vMerge/>
            <w:vAlign w:val="center"/>
          </w:tcPr>
          <w:p w14:paraId="25A00E0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8463A0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2C9CC0" w14:textId="77777777" w:rsidR="001D47E6" w:rsidRPr="00A0501D" w:rsidRDefault="001D47E6" w:rsidP="001D47E6">
            <w:pPr>
              <w:spacing w:before="60" w:after="60"/>
              <w:rPr>
                <w:rFonts w:eastAsia="Times New Roman"/>
                <w:noProof/>
                <w:szCs w:val="24"/>
              </w:rPr>
            </w:pPr>
            <w:r w:rsidRPr="00A0501D">
              <w:rPr>
                <w:noProof/>
              </w:rPr>
              <w:t>2825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861771" w14:textId="77777777" w:rsidR="001D47E6" w:rsidRPr="00A0501D" w:rsidRDefault="001D47E6" w:rsidP="001D47E6">
            <w:pPr>
              <w:spacing w:before="60" w:after="60"/>
              <w:rPr>
                <w:rFonts w:eastAsia="Times New Roman"/>
                <w:noProof/>
                <w:szCs w:val="24"/>
              </w:rPr>
            </w:pPr>
            <w:r w:rsidRPr="00A0501D">
              <w:rPr>
                <w:noProof/>
              </w:rPr>
              <w:t>Hidrazinas ir hidroksilaminas bei jų neorganinės druskos; kitos neorganinės bazės; kiti metalų oksidai, hidroksidai ir peroksidai</w:t>
            </w:r>
          </w:p>
        </w:tc>
      </w:tr>
      <w:tr w:rsidR="001D47E6" w:rsidRPr="00A0501D" w14:paraId="46668E5C" w14:textId="77777777" w:rsidTr="001F5D59">
        <w:trPr>
          <w:trHeight w:val="300"/>
          <w:jc w:val="center"/>
        </w:trPr>
        <w:tc>
          <w:tcPr>
            <w:tcW w:w="21" w:type="dxa"/>
            <w:vMerge/>
            <w:vAlign w:val="center"/>
          </w:tcPr>
          <w:p w14:paraId="354D7D8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8D5A06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6783D28" w14:textId="77777777" w:rsidR="001D47E6" w:rsidRPr="00A0501D" w:rsidRDefault="001D47E6" w:rsidP="001D47E6">
            <w:pPr>
              <w:spacing w:before="60" w:after="60"/>
              <w:rPr>
                <w:rFonts w:eastAsia="Times New Roman"/>
                <w:noProof/>
                <w:szCs w:val="24"/>
              </w:rPr>
            </w:pPr>
            <w:r w:rsidRPr="00A0501D">
              <w:rPr>
                <w:noProof/>
              </w:rPr>
              <w:t>2826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CEECFE" w14:textId="77777777" w:rsidR="001D47E6" w:rsidRPr="00A0501D" w:rsidRDefault="001D47E6" w:rsidP="001D47E6">
            <w:pPr>
              <w:spacing w:before="60" w:after="60"/>
              <w:rPr>
                <w:rFonts w:eastAsia="Times New Roman"/>
                <w:noProof/>
                <w:szCs w:val="24"/>
              </w:rPr>
            </w:pPr>
            <w:r w:rsidRPr="00A0501D">
              <w:rPr>
                <w:noProof/>
              </w:rPr>
              <w:t>Fluoridai; fluorsilikatai, fluoraliuminatai ir kitos kompleksinės fluoro druskos</w:t>
            </w:r>
          </w:p>
        </w:tc>
      </w:tr>
      <w:tr w:rsidR="001D47E6" w:rsidRPr="00A0501D" w14:paraId="0A763084" w14:textId="77777777" w:rsidTr="001F5D59">
        <w:trPr>
          <w:trHeight w:val="300"/>
          <w:jc w:val="center"/>
        </w:trPr>
        <w:tc>
          <w:tcPr>
            <w:tcW w:w="21" w:type="dxa"/>
            <w:vMerge/>
            <w:vAlign w:val="center"/>
          </w:tcPr>
          <w:p w14:paraId="6770413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882434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5CD1E4" w14:textId="77777777" w:rsidR="001D47E6" w:rsidRPr="00A0501D" w:rsidRDefault="001D47E6" w:rsidP="001D47E6">
            <w:pPr>
              <w:spacing w:before="60" w:after="60"/>
              <w:rPr>
                <w:rFonts w:eastAsia="Times New Roman"/>
                <w:noProof/>
                <w:szCs w:val="24"/>
              </w:rPr>
            </w:pPr>
            <w:r w:rsidRPr="00A0501D">
              <w:rPr>
                <w:noProof/>
              </w:rPr>
              <w:t>2827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ECE767" w14:textId="77777777" w:rsidR="001D47E6" w:rsidRPr="00A0501D" w:rsidRDefault="001D47E6" w:rsidP="001D47E6">
            <w:pPr>
              <w:spacing w:before="60" w:after="60"/>
              <w:rPr>
                <w:rFonts w:eastAsia="Times New Roman"/>
                <w:noProof/>
                <w:szCs w:val="24"/>
              </w:rPr>
            </w:pPr>
            <w:r w:rsidRPr="00A0501D">
              <w:rPr>
                <w:noProof/>
              </w:rPr>
              <w:t>Chloridai, oksochloridai ir hidroksochloridai; bromidai ir oksobromidai; jodidai ir oksojodidai</w:t>
            </w:r>
          </w:p>
        </w:tc>
      </w:tr>
      <w:tr w:rsidR="001D47E6" w:rsidRPr="00A0501D" w14:paraId="6C5426AC" w14:textId="77777777" w:rsidTr="001F5D59">
        <w:trPr>
          <w:trHeight w:val="300"/>
          <w:jc w:val="center"/>
        </w:trPr>
        <w:tc>
          <w:tcPr>
            <w:tcW w:w="21" w:type="dxa"/>
            <w:vMerge/>
            <w:vAlign w:val="center"/>
          </w:tcPr>
          <w:p w14:paraId="732FE01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EB5A02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8CE26D3" w14:textId="77777777" w:rsidR="001D47E6" w:rsidRPr="00A0501D" w:rsidRDefault="001D47E6" w:rsidP="001D47E6">
            <w:pPr>
              <w:spacing w:before="60" w:after="60"/>
              <w:rPr>
                <w:rFonts w:eastAsia="Times New Roman"/>
                <w:noProof/>
                <w:szCs w:val="24"/>
              </w:rPr>
            </w:pPr>
            <w:r w:rsidRPr="00A0501D">
              <w:rPr>
                <w:noProof/>
              </w:rPr>
              <w:t>2828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B45600" w14:textId="77777777" w:rsidR="001D47E6" w:rsidRPr="00A0501D" w:rsidRDefault="001D47E6" w:rsidP="001D47E6">
            <w:pPr>
              <w:spacing w:before="60" w:after="60"/>
              <w:rPr>
                <w:rFonts w:eastAsia="Times New Roman"/>
                <w:noProof/>
                <w:szCs w:val="24"/>
              </w:rPr>
            </w:pPr>
            <w:r w:rsidRPr="00A0501D">
              <w:rPr>
                <w:noProof/>
              </w:rPr>
              <w:t>Hipochloritai; techninis kalcio hipochloritas; chloritai; hipobromitai</w:t>
            </w:r>
          </w:p>
        </w:tc>
      </w:tr>
      <w:tr w:rsidR="001D47E6" w:rsidRPr="00A0501D" w14:paraId="21381491" w14:textId="77777777" w:rsidTr="001F5D59">
        <w:trPr>
          <w:trHeight w:val="300"/>
          <w:jc w:val="center"/>
        </w:trPr>
        <w:tc>
          <w:tcPr>
            <w:tcW w:w="21" w:type="dxa"/>
            <w:vMerge/>
            <w:vAlign w:val="center"/>
          </w:tcPr>
          <w:p w14:paraId="735C8B2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053E60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DACB305" w14:textId="77777777" w:rsidR="001D47E6" w:rsidRPr="00A0501D" w:rsidRDefault="001D47E6" w:rsidP="001D47E6">
            <w:pPr>
              <w:spacing w:before="60" w:after="60"/>
              <w:rPr>
                <w:rFonts w:eastAsia="Times New Roman"/>
                <w:noProof/>
                <w:szCs w:val="24"/>
              </w:rPr>
            </w:pPr>
            <w:r w:rsidRPr="00A0501D">
              <w:rPr>
                <w:noProof/>
              </w:rPr>
              <w:t>2829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5CB929" w14:textId="77777777" w:rsidR="001D47E6" w:rsidRPr="00A0501D" w:rsidRDefault="001D47E6" w:rsidP="001D47E6">
            <w:pPr>
              <w:spacing w:before="60" w:after="60"/>
              <w:rPr>
                <w:rFonts w:eastAsia="Times New Roman"/>
                <w:noProof/>
                <w:szCs w:val="24"/>
              </w:rPr>
            </w:pPr>
            <w:r w:rsidRPr="00A0501D">
              <w:rPr>
                <w:noProof/>
              </w:rPr>
              <w:t>Chloratai ir perchloratai; bromatai ir perbromatai; jodatai ir perjodatai</w:t>
            </w:r>
          </w:p>
        </w:tc>
      </w:tr>
      <w:tr w:rsidR="001D47E6" w:rsidRPr="00A0501D" w14:paraId="12467AD0" w14:textId="77777777" w:rsidTr="001F5D59">
        <w:trPr>
          <w:trHeight w:val="300"/>
          <w:jc w:val="center"/>
        </w:trPr>
        <w:tc>
          <w:tcPr>
            <w:tcW w:w="21" w:type="dxa"/>
            <w:vMerge/>
            <w:vAlign w:val="center"/>
          </w:tcPr>
          <w:p w14:paraId="7F79BAC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BFEE4F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CA2C9FE" w14:textId="77777777" w:rsidR="001D47E6" w:rsidRPr="00A0501D" w:rsidRDefault="001D47E6" w:rsidP="001D47E6">
            <w:pPr>
              <w:spacing w:before="60" w:after="60"/>
              <w:rPr>
                <w:rFonts w:eastAsia="Times New Roman"/>
                <w:noProof/>
                <w:szCs w:val="24"/>
              </w:rPr>
            </w:pPr>
            <w:r w:rsidRPr="00A0501D">
              <w:rPr>
                <w:noProof/>
              </w:rPr>
              <w:t>2830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2C15A1" w14:textId="77777777" w:rsidR="001D47E6" w:rsidRPr="00A0501D" w:rsidRDefault="001D47E6" w:rsidP="001D47E6">
            <w:pPr>
              <w:spacing w:before="60" w:after="60"/>
              <w:rPr>
                <w:rFonts w:eastAsia="Times New Roman"/>
                <w:noProof/>
                <w:szCs w:val="24"/>
              </w:rPr>
            </w:pPr>
            <w:r w:rsidRPr="00A0501D">
              <w:rPr>
                <w:noProof/>
              </w:rPr>
              <w:t>Sulfidai; polisulfidai, chemijos atžvilgiu apibūdinti arba neapibūdinti</w:t>
            </w:r>
          </w:p>
        </w:tc>
      </w:tr>
      <w:tr w:rsidR="001D47E6" w:rsidRPr="00A0501D" w14:paraId="4C860460" w14:textId="77777777" w:rsidTr="001F5D59">
        <w:trPr>
          <w:trHeight w:val="300"/>
          <w:jc w:val="center"/>
        </w:trPr>
        <w:tc>
          <w:tcPr>
            <w:tcW w:w="21" w:type="dxa"/>
            <w:vMerge/>
            <w:vAlign w:val="center"/>
          </w:tcPr>
          <w:p w14:paraId="34E22F5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43E014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9C3EC3E" w14:textId="77777777" w:rsidR="001D47E6" w:rsidRPr="00A0501D" w:rsidRDefault="001D47E6" w:rsidP="001D47E6">
            <w:pPr>
              <w:spacing w:before="60" w:after="60"/>
              <w:rPr>
                <w:rFonts w:eastAsia="Times New Roman"/>
                <w:noProof/>
                <w:szCs w:val="24"/>
              </w:rPr>
            </w:pPr>
            <w:r w:rsidRPr="00A0501D">
              <w:rPr>
                <w:noProof/>
              </w:rPr>
              <w:t>2831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C4ACC22" w14:textId="77777777" w:rsidR="001D47E6" w:rsidRPr="00A0501D" w:rsidRDefault="001D47E6" w:rsidP="001D47E6">
            <w:pPr>
              <w:spacing w:before="60" w:after="60"/>
              <w:rPr>
                <w:rFonts w:eastAsia="Times New Roman"/>
                <w:noProof/>
                <w:szCs w:val="24"/>
              </w:rPr>
            </w:pPr>
            <w:r w:rsidRPr="00A0501D">
              <w:rPr>
                <w:noProof/>
              </w:rPr>
              <w:t>Ditionitai ir sulfoksilatai</w:t>
            </w:r>
          </w:p>
        </w:tc>
      </w:tr>
      <w:tr w:rsidR="001D47E6" w:rsidRPr="00A0501D" w14:paraId="31DCE317" w14:textId="77777777" w:rsidTr="001F5D59">
        <w:trPr>
          <w:trHeight w:val="300"/>
          <w:jc w:val="center"/>
        </w:trPr>
        <w:tc>
          <w:tcPr>
            <w:tcW w:w="21" w:type="dxa"/>
            <w:vMerge/>
            <w:vAlign w:val="center"/>
          </w:tcPr>
          <w:p w14:paraId="4C62B06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116AEA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37BFFE" w14:textId="77777777" w:rsidR="001D47E6" w:rsidRPr="00A0501D" w:rsidRDefault="001D47E6" w:rsidP="001D47E6">
            <w:pPr>
              <w:spacing w:before="60" w:after="60"/>
              <w:rPr>
                <w:rFonts w:eastAsia="Times New Roman"/>
                <w:noProof/>
                <w:szCs w:val="24"/>
              </w:rPr>
            </w:pPr>
            <w:r w:rsidRPr="00A0501D">
              <w:rPr>
                <w:noProof/>
              </w:rPr>
              <w:t>2832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BCD665E" w14:textId="77777777" w:rsidR="001D47E6" w:rsidRPr="00A0501D" w:rsidRDefault="001D47E6" w:rsidP="001D47E6">
            <w:pPr>
              <w:spacing w:before="60" w:after="60"/>
              <w:rPr>
                <w:rFonts w:eastAsia="Times New Roman"/>
                <w:noProof/>
                <w:szCs w:val="24"/>
              </w:rPr>
            </w:pPr>
            <w:r w:rsidRPr="00A0501D">
              <w:rPr>
                <w:noProof/>
              </w:rPr>
              <w:t>Sulfitai; tiosulfatai</w:t>
            </w:r>
          </w:p>
        </w:tc>
      </w:tr>
      <w:tr w:rsidR="001D47E6" w:rsidRPr="00A0501D" w14:paraId="2C79891D" w14:textId="77777777" w:rsidTr="001F5D59">
        <w:trPr>
          <w:trHeight w:val="300"/>
          <w:jc w:val="center"/>
        </w:trPr>
        <w:tc>
          <w:tcPr>
            <w:tcW w:w="21" w:type="dxa"/>
            <w:vMerge/>
            <w:vAlign w:val="center"/>
          </w:tcPr>
          <w:p w14:paraId="0200B30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FE042C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6E60C1" w14:textId="77777777" w:rsidR="001D47E6" w:rsidRPr="00A0501D" w:rsidRDefault="001D47E6" w:rsidP="001D47E6">
            <w:pPr>
              <w:spacing w:before="60" w:after="60"/>
              <w:rPr>
                <w:rFonts w:eastAsia="Times New Roman"/>
                <w:noProof/>
                <w:szCs w:val="24"/>
              </w:rPr>
            </w:pPr>
            <w:r w:rsidRPr="00A0501D">
              <w:rPr>
                <w:noProof/>
              </w:rPr>
              <w:t>2833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8286C8" w14:textId="77777777" w:rsidR="001D47E6" w:rsidRPr="00A0501D" w:rsidRDefault="001D47E6" w:rsidP="001D47E6">
            <w:pPr>
              <w:spacing w:before="60" w:after="60"/>
              <w:rPr>
                <w:rFonts w:eastAsia="Times New Roman"/>
                <w:noProof/>
                <w:szCs w:val="24"/>
              </w:rPr>
            </w:pPr>
            <w:r w:rsidRPr="00A0501D">
              <w:rPr>
                <w:noProof/>
              </w:rPr>
              <w:t>Sulfatai; alūnai; peroksosulfatai (persulfatai)</w:t>
            </w:r>
          </w:p>
        </w:tc>
      </w:tr>
      <w:tr w:rsidR="001D47E6" w:rsidRPr="00A0501D" w14:paraId="5F773CF8" w14:textId="77777777" w:rsidTr="001F5D59">
        <w:trPr>
          <w:trHeight w:val="300"/>
          <w:jc w:val="center"/>
        </w:trPr>
        <w:tc>
          <w:tcPr>
            <w:tcW w:w="21" w:type="dxa"/>
            <w:vMerge/>
            <w:vAlign w:val="center"/>
          </w:tcPr>
          <w:p w14:paraId="4D8DEAF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87AC50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E4FD65" w14:textId="77777777" w:rsidR="001D47E6" w:rsidRPr="00A0501D" w:rsidRDefault="001D47E6" w:rsidP="001D47E6">
            <w:pPr>
              <w:spacing w:before="60" w:after="60"/>
              <w:rPr>
                <w:rFonts w:eastAsia="Times New Roman"/>
                <w:noProof/>
                <w:szCs w:val="24"/>
              </w:rPr>
            </w:pPr>
            <w:r w:rsidRPr="00A0501D">
              <w:rPr>
                <w:noProof/>
              </w:rPr>
              <w:t>2834 10 00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DA0ED2" w14:textId="77777777" w:rsidR="001D47E6" w:rsidRPr="00A0501D" w:rsidRDefault="001D47E6" w:rsidP="001D47E6">
            <w:pPr>
              <w:spacing w:before="60" w:after="60"/>
              <w:rPr>
                <w:rFonts w:eastAsia="Times New Roman"/>
                <w:noProof/>
                <w:szCs w:val="24"/>
              </w:rPr>
            </w:pPr>
            <w:r w:rsidRPr="00A0501D">
              <w:rPr>
                <w:noProof/>
              </w:rPr>
              <w:t>Nitritai</w:t>
            </w:r>
          </w:p>
        </w:tc>
      </w:tr>
      <w:tr w:rsidR="001D47E6" w:rsidRPr="00A0501D" w14:paraId="1EFD7757" w14:textId="77777777" w:rsidTr="001F5D59">
        <w:trPr>
          <w:trHeight w:val="300"/>
          <w:jc w:val="center"/>
        </w:trPr>
        <w:tc>
          <w:tcPr>
            <w:tcW w:w="21" w:type="dxa"/>
            <w:vMerge/>
            <w:vAlign w:val="center"/>
          </w:tcPr>
          <w:p w14:paraId="7C6AD62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9A66AC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05A9786" w14:textId="77777777" w:rsidR="001D47E6" w:rsidRPr="00A0501D" w:rsidRDefault="001D47E6" w:rsidP="001D47E6">
            <w:pPr>
              <w:spacing w:before="60" w:after="60"/>
              <w:rPr>
                <w:rFonts w:eastAsia="Times New Roman"/>
                <w:noProof/>
                <w:szCs w:val="24"/>
              </w:rPr>
            </w:pPr>
            <w:r w:rsidRPr="00A0501D">
              <w:rPr>
                <w:noProof/>
              </w:rPr>
              <w:t>2834 21 00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73E3F8" w14:textId="77777777" w:rsidR="001D47E6" w:rsidRPr="00A0501D" w:rsidRDefault="001D47E6" w:rsidP="001D47E6">
            <w:pPr>
              <w:spacing w:before="60" w:after="60"/>
              <w:rPr>
                <w:rFonts w:eastAsia="Times New Roman"/>
                <w:noProof/>
                <w:szCs w:val="24"/>
              </w:rPr>
            </w:pPr>
            <w:r w:rsidRPr="00A0501D">
              <w:rPr>
                <w:noProof/>
              </w:rPr>
              <w:t>Nitratai</w:t>
            </w:r>
          </w:p>
        </w:tc>
      </w:tr>
      <w:tr w:rsidR="001D47E6" w:rsidRPr="00A0501D" w14:paraId="4CDA26A6" w14:textId="77777777" w:rsidTr="001F5D59">
        <w:trPr>
          <w:trHeight w:val="300"/>
          <w:jc w:val="center"/>
        </w:trPr>
        <w:tc>
          <w:tcPr>
            <w:tcW w:w="21" w:type="dxa"/>
            <w:vMerge/>
            <w:vAlign w:val="center"/>
          </w:tcPr>
          <w:p w14:paraId="7CD7FAB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4B9AAC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D9509C" w14:textId="77777777" w:rsidR="001D47E6" w:rsidRPr="00A0501D" w:rsidRDefault="001D47E6" w:rsidP="001D47E6">
            <w:pPr>
              <w:spacing w:before="60" w:after="60"/>
              <w:rPr>
                <w:rFonts w:eastAsia="Times New Roman"/>
                <w:noProof/>
                <w:szCs w:val="24"/>
              </w:rPr>
            </w:pPr>
            <w:r w:rsidRPr="00A0501D">
              <w:rPr>
                <w:noProof/>
              </w:rPr>
              <w:t>2834 29</w:t>
            </w:r>
          </w:p>
        </w:tc>
        <w:tc>
          <w:tcPr>
            <w:tcW w:w="10309" w:type="dxa"/>
            <w:vMerge/>
            <w:vAlign w:val="center"/>
            <w:hideMark/>
          </w:tcPr>
          <w:p w14:paraId="68F652FA" w14:textId="77777777" w:rsidR="001D47E6" w:rsidRPr="00A0501D" w:rsidRDefault="001D47E6" w:rsidP="001D47E6">
            <w:pPr>
              <w:spacing w:after="0"/>
              <w:rPr>
                <w:rFonts w:eastAsia="Times New Roman"/>
                <w:noProof/>
                <w:szCs w:val="24"/>
                <w:lang w:eastAsia="en-IE"/>
              </w:rPr>
            </w:pPr>
          </w:p>
        </w:tc>
      </w:tr>
      <w:tr w:rsidR="001D47E6" w:rsidRPr="00A0501D" w14:paraId="76A2907D" w14:textId="77777777" w:rsidTr="001F5D59">
        <w:trPr>
          <w:trHeight w:val="300"/>
          <w:jc w:val="center"/>
        </w:trPr>
        <w:tc>
          <w:tcPr>
            <w:tcW w:w="21" w:type="dxa"/>
            <w:vMerge/>
            <w:vAlign w:val="center"/>
          </w:tcPr>
          <w:p w14:paraId="6809825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FDB6F1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40E958" w14:textId="77777777" w:rsidR="001D47E6" w:rsidRPr="00A0501D" w:rsidRDefault="001D47E6" w:rsidP="001D47E6">
            <w:pPr>
              <w:spacing w:before="60" w:after="60"/>
              <w:rPr>
                <w:rFonts w:eastAsia="Times New Roman"/>
                <w:noProof/>
                <w:szCs w:val="24"/>
              </w:rPr>
            </w:pPr>
            <w:r w:rsidRPr="00A0501D">
              <w:rPr>
                <w:noProof/>
              </w:rPr>
              <w:t>2835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544ACB6" w14:textId="77777777" w:rsidR="001D47E6" w:rsidRPr="00A0501D" w:rsidRDefault="001D47E6" w:rsidP="001D47E6">
            <w:pPr>
              <w:spacing w:before="60" w:after="60"/>
              <w:rPr>
                <w:rFonts w:eastAsia="Times New Roman"/>
                <w:noProof/>
                <w:szCs w:val="24"/>
              </w:rPr>
            </w:pPr>
            <w:r w:rsidRPr="00A0501D">
              <w:rPr>
                <w:noProof/>
              </w:rPr>
              <w:t>Fosfinatai (hipofosfitai), fosfonatai (fosfitai) ir fosfatai; polifosfatai, chemijos atžvilgiu apibūdinti arba neapibūdinti</w:t>
            </w:r>
          </w:p>
        </w:tc>
      </w:tr>
      <w:tr w:rsidR="001D47E6" w:rsidRPr="00A0501D" w14:paraId="10229657" w14:textId="77777777" w:rsidTr="001F5D59">
        <w:trPr>
          <w:trHeight w:val="300"/>
          <w:jc w:val="center"/>
        </w:trPr>
        <w:tc>
          <w:tcPr>
            <w:tcW w:w="21" w:type="dxa"/>
            <w:vMerge/>
            <w:vAlign w:val="center"/>
          </w:tcPr>
          <w:p w14:paraId="558E0B7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55A980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F87A03C" w14:textId="77777777" w:rsidR="001D47E6" w:rsidRPr="00A0501D" w:rsidRDefault="001D47E6" w:rsidP="001D47E6">
            <w:pPr>
              <w:spacing w:before="60" w:after="60"/>
              <w:rPr>
                <w:rFonts w:eastAsia="Times New Roman"/>
                <w:noProof/>
                <w:szCs w:val="24"/>
              </w:rPr>
            </w:pPr>
            <w:r w:rsidRPr="00A0501D">
              <w:rPr>
                <w:noProof/>
              </w:rPr>
              <w:t>2836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1AE727" w14:textId="77777777" w:rsidR="001D47E6" w:rsidRPr="00A0501D" w:rsidRDefault="001D47E6" w:rsidP="001D47E6">
            <w:pPr>
              <w:spacing w:before="60" w:after="60"/>
              <w:rPr>
                <w:rFonts w:eastAsia="Times New Roman"/>
                <w:noProof/>
                <w:szCs w:val="24"/>
              </w:rPr>
            </w:pPr>
            <w:r w:rsidRPr="00A0501D">
              <w:rPr>
                <w:noProof/>
              </w:rPr>
              <w:t>Karbonatai; peroksokarbonatai (perkarbonatai); techninis amonio karbonatas, kurio sudėtyje yra amonio karbamato</w:t>
            </w:r>
          </w:p>
        </w:tc>
      </w:tr>
      <w:tr w:rsidR="001D47E6" w:rsidRPr="00A0501D" w14:paraId="4683852F" w14:textId="77777777" w:rsidTr="001F5D59">
        <w:trPr>
          <w:trHeight w:val="300"/>
          <w:jc w:val="center"/>
        </w:trPr>
        <w:tc>
          <w:tcPr>
            <w:tcW w:w="21" w:type="dxa"/>
            <w:vMerge/>
            <w:vAlign w:val="center"/>
          </w:tcPr>
          <w:p w14:paraId="19EE52E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6EF7D2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A1FA99" w14:textId="77777777" w:rsidR="001D47E6" w:rsidRPr="00A0501D" w:rsidRDefault="001D47E6" w:rsidP="001D47E6">
            <w:pPr>
              <w:spacing w:before="60" w:after="60"/>
              <w:rPr>
                <w:rFonts w:eastAsia="Times New Roman"/>
                <w:noProof/>
                <w:szCs w:val="24"/>
              </w:rPr>
            </w:pPr>
            <w:r w:rsidRPr="00A0501D">
              <w:rPr>
                <w:noProof/>
              </w:rPr>
              <w:t>2837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176B7E" w14:textId="77777777" w:rsidR="001D47E6" w:rsidRPr="00A0501D" w:rsidRDefault="001D47E6" w:rsidP="001D47E6">
            <w:pPr>
              <w:spacing w:before="60" w:after="60"/>
              <w:rPr>
                <w:rFonts w:eastAsia="Times New Roman"/>
                <w:noProof/>
                <w:szCs w:val="24"/>
              </w:rPr>
            </w:pPr>
            <w:r w:rsidRPr="00A0501D">
              <w:rPr>
                <w:noProof/>
              </w:rPr>
              <w:t>Cianidai, oksocianidai ir cianidų kompleksai</w:t>
            </w:r>
          </w:p>
        </w:tc>
      </w:tr>
      <w:tr w:rsidR="001D47E6" w:rsidRPr="00A0501D" w14:paraId="5C34A51C" w14:textId="77777777" w:rsidTr="001F5D59">
        <w:trPr>
          <w:trHeight w:val="300"/>
          <w:jc w:val="center"/>
        </w:trPr>
        <w:tc>
          <w:tcPr>
            <w:tcW w:w="21" w:type="dxa"/>
            <w:vMerge/>
            <w:vAlign w:val="center"/>
          </w:tcPr>
          <w:p w14:paraId="3E992FB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5C78E6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3AF4EAD" w14:textId="77777777" w:rsidR="001D47E6" w:rsidRPr="00A0501D" w:rsidRDefault="001D47E6" w:rsidP="001D47E6">
            <w:pPr>
              <w:spacing w:before="60" w:after="60"/>
              <w:rPr>
                <w:rFonts w:eastAsia="Times New Roman"/>
                <w:noProof/>
                <w:szCs w:val="24"/>
              </w:rPr>
            </w:pPr>
            <w:r w:rsidRPr="00A0501D">
              <w:rPr>
                <w:noProof/>
              </w:rPr>
              <w:t>2839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6A1858" w14:textId="77777777" w:rsidR="001D47E6" w:rsidRPr="00A0501D" w:rsidRDefault="001D47E6" w:rsidP="001D47E6">
            <w:pPr>
              <w:spacing w:before="60" w:after="60"/>
              <w:rPr>
                <w:rFonts w:eastAsia="Times New Roman"/>
                <w:noProof/>
                <w:szCs w:val="24"/>
              </w:rPr>
            </w:pPr>
            <w:r w:rsidRPr="00A0501D">
              <w:rPr>
                <w:noProof/>
              </w:rPr>
              <w:t>Silikatai; techniniai šarminių metalų silikatai</w:t>
            </w:r>
          </w:p>
        </w:tc>
      </w:tr>
      <w:tr w:rsidR="001D47E6" w:rsidRPr="00A0501D" w14:paraId="713B4C79" w14:textId="77777777" w:rsidTr="001F5D59">
        <w:trPr>
          <w:trHeight w:val="300"/>
          <w:jc w:val="center"/>
        </w:trPr>
        <w:tc>
          <w:tcPr>
            <w:tcW w:w="21" w:type="dxa"/>
            <w:vMerge/>
            <w:vAlign w:val="center"/>
          </w:tcPr>
          <w:p w14:paraId="6AAF056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76F1F4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D0FBEFB" w14:textId="77777777" w:rsidR="001D47E6" w:rsidRPr="00A0501D" w:rsidRDefault="001D47E6" w:rsidP="001D47E6">
            <w:pPr>
              <w:spacing w:before="60" w:after="60"/>
              <w:rPr>
                <w:rFonts w:eastAsia="Times New Roman"/>
                <w:noProof/>
                <w:szCs w:val="24"/>
              </w:rPr>
            </w:pPr>
            <w:r w:rsidRPr="00A0501D">
              <w:rPr>
                <w:noProof/>
              </w:rPr>
              <w:t>2840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01E9B5E" w14:textId="77777777" w:rsidR="001D47E6" w:rsidRPr="00A0501D" w:rsidRDefault="001D47E6" w:rsidP="001D47E6">
            <w:pPr>
              <w:spacing w:before="60" w:after="60"/>
              <w:rPr>
                <w:rFonts w:eastAsia="Times New Roman"/>
                <w:noProof/>
                <w:szCs w:val="24"/>
              </w:rPr>
            </w:pPr>
            <w:r w:rsidRPr="00A0501D">
              <w:rPr>
                <w:noProof/>
              </w:rPr>
              <w:t>Boratai; peroksoboratai (perboratai)</w:t>
            </w:r>
          </w:p>
        </w:tc>
      </w:tr>
      <w:tr w:rsidR="001D47E6" w:rsidRPr="00A0501D" w14:paraId="2EF27C9C" w14:textId="77777777" w:rsidTr="001F5D59">
        <w:trPr>
          <w:trHeight w:val="300"/>
          <w:jc w:val="center"/>
        </w:trPr>
        <w:tc>
          <w:tcPr>
            <w:tcW w:w="21" w:type="dxa"/>
            <w:vMerge/>
            <w:vAlign w:val="center"/>
          </w:tcPr>
          <w:p w14:paraId="0AF1AA4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41F3EF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DC042C7" w14:textId="77777777" w:rsidR="001D47E6" w:rsidRPr="00A0501D" w:rsidRDefault="001D47E6" w:rsidP="001D47E6">
            <w:pPr>
              <w:spacing w:before="60" w:after="60"/>
              <w:rPr>
                <w:rFonts w:eastAsia="Times New Roman"/>
                <w:noProof/>
                <w:szCs w:val="24"/>
              </w:rPr>
            </w:pPr>
            <w:r w:rsidRPr="00A0501D">
              <w:rPr>
                <w:noProof/>
              </w:rPr>
              <w:t>2841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CEC89A" w14:textId="77777777" w:rsidR="001D47E6" w:rsidRPr="00A0501D" w:rsidRDefault="001D47E6" w:rsidP="001D47E6">
            <w:pPr>
              <w:spacing w:before="60" w:after="60"/>
              <w:rPr>
                <w:rFonts w:eastAsia="Times New Roman"/>
                <w:noProof/>
                <w:szCs w:val="24"/>
              </w:rPr>
            </w:pPr>
            <w:r w:rsidRPr="00A0501D">
              <w:rPr>
                <w:noProof/>
              </w:rPr>
              <w:t>Metalų oksorūgščių ir peroksorūgščių druskos</w:t>
            </w:r>
          </w:p>
        </w:tc>
      </w:tr>
      <w:tr w:rsidR="001D47E6" w:rsidRPr="00A0501D" w14:paraId="4B566B86" w14:textId="77777777" w:rsidTr="001F5D59">
        <w:trPr>
          <w:trHeight w:val="300"/>
          <w:jc w:val="center"/>
        </w:trPr>
        <w:tc>
          <w:tcPr>
            <w:tcW w:w="21" w:type="dxa"/>
            <w:vMerge/>
            <w:vAlign w:val="center"/>
          </w:tcPr>
          <w:p w14:paraId="27A33D2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C6D916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70EC65" w14:textId="77777777" w:rsidR="001D47E6" w:rsidRPr="00A0501D" w:rsidRDefault="001D47E6" w:rsidP="001D47E6">
            <w:pPr>
              <w:spacing w:before="60" w:after="60"/>
              <w:rPr>
                <w:rFonts w:eastAsia="Times New Roman"/>
                <w:noProof/>
                <w:szCs w:val="24"/>
              </w:rPr>
            </w:pPr>
            <w:r w:rsidRPr="00A0501D">
              <w:rPr>
                <w:noProof/>
              </w:rPr>
              <w:t>2842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29CAD0" w14:textId="77777777" w:rsidR="001D47E6" w:rsidRPr="00A0501D" w:rsidRDefault="001D47E6" w:rsidP="001D47E6">
            <w:pPr>
              <w:spacing w:before="60" w:after="60"/>
              <w:rPr>
                <w:rFonts w:eastAsia="Times New Roman"/>
                <w:noProof/>
                <w:szCs w:val="24"/>
              </w:rPr>
            </w:pPr>
            <w:r w:rsidRPr="00A0501D">
              <w:rPr>
                <w:noProof/>
              </w:rPr>
              <w:t>Kitos neorganinių rūgščių arba peroksorūgščių druskos (įskaitant aliumosilikatus, chemijos atžvilgiu apibūdintus arba neapibūdintus), išskyrus azidus</w:t>
            </w:r>
          </w:p>
        </w:tc>
      </w:tr>
      <w:tr w:rsidR="001D47E6" w:rsidRPr="00A0501D" w14:paraId="0D43B338" w14:textId="77777777" w:rsidTr="001F5D59">
        <w:trPr>
          <w:trHeight w:val="300"/>
          <w:jc w:val="center"/>
        </w:trPr>
        <w:tc>
          <w:tcPr>
            <w:tcW w:w="21" w:type="dxa"/>
            <w:vMerge/>
            <w:vAlign w:val="center"/>
          </w:tcPr>
          <w:p w14:paraId="4D67C4F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0FC87B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EFF3C4" w14:textId="77777777" w:rsidR="001D47E6" w:rsidRPr="00A0501D" w:rsidRDefault="001D47E6" w:rsidP="001D47E6">
            <w:pPr>
              <w:spacing w:before="60" w:after="60"/>
              <w:rPr>
                <w:rFonts w:eastAsia="Times New Roman"/>
                <w:noProof/>
                <w:szCs w:val="24"/>
              </w:rPr>
            </w:pPr>
            <w:r w:rsidRPr="00A0501D">
              <w:rPr>
                <w:noProof/>
              </w:rPr>
              <w:t>2843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A677016" w14:textId="77777777" w:rsidR="001D47E6" w:rsidRPr="00A0501D" w:rsidRDefault="001D47E6" w:rsidP="001D47E6">
            <w:pPr>
              <w:spacing w:before="60" w:after="60"/>
              <w:rPr>
                <w:rFonts w:eastAsia="Times New Roman"/>
                <w:noProof/>
                <w:szCs w:val="24"/>
              </w:rPr>
            </w:pPr>
            <w:r w:rsidRPr="00A0501D">
              <w:rPr>
                <w:noProof/>
              </w:rPr>
              <w:t>Tauriųjų metalų koloidai; neorganiniai arba organiniai tauriųjų metalų junginiai, chemijos atžvilgiu apibūdinti arba neapibūdinti; tauriųjų metalų amalgamos</w:t>
            </w:r>
          </w:p>
        </w:tc>
      </w:tr>
      <w:tr w:rsidR="001D47E6" w:rsidRPr="00A0501D" w14:paraId="27B10250" w14:textId="77777777" w:rsidTr="001F5D59">
        <w:trPr>
          <w:trHeight w:val="300"/>
          <w:jc w:val="center"/>
        </w:trPr>
        <w:tc>
          <w:tcPr>
            <w:tcW w:w="21" w:type="dxa"/>
            <w:vMerge/>
            <w:vAlign w:val="center"/>
          </w:tcPr>
          <w:p w14:paraId="793F19C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4CD98A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651328" w14:textId="77777777" w:rsidR="001D47E6" w:rsidRPr="00A0501D" w:rsidRDefault="001D47E6" w:rsidP="001D47E6">
            <w:pPr>
              <w:spacing w:before="60" w:after="60"/>
              <w:rPr>
                <w:rFonts w:eastAsia="Times New Roman"/>
                <w:noProof/>
                <w:szCs w:val="24"/>
              </w:rPr>
            </w:pPr>
            <w:r w:rsidRPr="00A0501D">
              <w:rPr>
                <w:noProof/>
              </w:rPr>
              <w:t>ex 2844 30 11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9CC7FC" w14:textId="77777777" w:rsidR="001D47E6" w:rsidRPr="00A0501D" w:rsidRDefault="001D47E6" w:rsidP="001D47E6">
            <w:pPr>
              <w:spacing w:before="60" w:after="60"/>
              <w:rPr>
                <w:rFonts w:eastAsia="Times New Roman"/>
                <w:noProof/>
                <w:szCs w:val="24"/>
              </w:rPr>
            </w:pPr>
            <w:r w:rsidRPr="00A0501D">
              <w:rPr>
                <w:noProof/>
              </w:rPr>
              <w:t>Kermetai (metalo keramika), kurių sudėtyje yra urano, kuriame sumažintas U-235, arba šio produkto junginių, išskyrus neapdorotus</w:t>
            </w:r>
          </w:p>
        </w:tc>
      </w:tr>
      <w:tr w:rsidR="001D47E6" w:rsidRPr="00A0501D" w14:paraId="7751FA19" w14:textId="77777777" w:rsidTr="001F5D59">
        <w:trPr>
          <w:trHeight w:val="300"/>
          <w:jc w:val="center"/>
        </w:trPr>
        <w:tc>
          <w:tcPr>
            <w:tcW w:w="21" w:type="dxa"/>
            <w:vMerge/>
            <w:vAlign w:val="center"/>
          </w:tcPr>
          <w:p w14:paraId="4CB282E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75437C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EC83B0" w14:textId="77777777" w:rsidR="001D47E6" w:rsidRPr="00A0501D" w:rsidRDefault="001D47E6" w:rsidP="001D47E6">
            <w:pPr>
              <w:spacing w:before="60" w:after="60"/>
              <w:rPr>
                <w:rFonts w:eastAsia="Times New Roman"/>
                <w:noProof/>
                <w:szCs w:val="24"/>
              </w:rPr>
            </w:pPr>
            <w:r w:rsidRPr="00A0501D">
              <w:rPr>
                <w:noProof/>
              </w:rPr>
              <w:t>ex 2844 30 51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84F258" w14:textId="77777777" w:rsidR="001D47E6" w:rsidRPr="00A0501D" w:rsidRDefault="001D47E6" w:rsidP="001D47E6">
            <w:pPr>
              <w:spacing w:before="60" w:after="60"/>
              <w:rPr>
                <w:rFonts w:eastAsia="Times New Roman"/>
                <w:noProof/>
                <w:szCs w:val="24"/>
              </w:rPr>
            </w:pPr>
            <w:r w:rsidRPr="00A0501D">
              <w:rPr>
                <w:noProof/>
              </w:rPr>
              <w:t>Kermetai (metalo keramika), kurių sudėtyje yra torio arba torio junginių, išskyrus neapdorotus produktus</w:t>
            </w:r>
          </w:p>
        </w:tc>
      </w:tr>
      <w:tr w:rsidR="001D47E6" w:rsidRPr="00A0501D" w14:paraId="111F4444" w14:textId="77777777" w:rsidTr="001F5D59">
        <w:trPr>
          <w:trHeight w:val="300"/>
          <w:jc w:val="center"/>
        </w:trPr>
        <w:tc>
          <w:tcPr>
            <w:tcW w:w="21" w:type="dxa"/>
            <w:vMerge/>
            <w:vAlign w:val="center"/>
          </w:tcPr>
          <w:p w14:paraId="1EF4930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7B88C5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DEDC76A" w14:textId="77777777" w:rsidR="001D47E6" w:rsidRPr="00A0501D" w:rsidRDefault="001D47E6" w:rsidP="001D47E6">
            <w:pPr>
              <w:spacing w:before="60" w:after="60"/>
              <w:rPr>
                <w:rFonts w:eastAsia="Times New Roman"/>
                <w:noProof/>
                <w:szCs w:val="24"/>
              </w:rPr>
            </w:pPr>
            <w:r w:rsidRPr="00A0501D">
              <w:rPr>
                <w:noProof/>
              </w:rPr>
              <w:t>2845 90 90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6082278" w14:textId="4D6E8F94" w:rsidR="001D47E6" w:rsidRPr="00A0501D" w:rsidRDefault="001D47E6" w:rsidP="001D47E6">
            <w:pPr>
              <w:spacing w:before="60" w:after="60"/>
              <w:rPr>
                <w:rFonts w:eastAsia="Times New Roman"/>
                <w:noProof/>
              </w:rPr>
            </w:pPr>
            <w:r w:rsidRPr="00A0501D">
              <w:rPr>
                <w:noProof/>
              </w:rPr>
              <w:t>Izotopai, išskyrus priskiriamus 2844 pozicijai; šių izotopų neorganiniai arba organiniai junginiai, chemijos atžvilgiu apibūdinti arba neapibūdinti, išskyrus sunkųjį vandenį (deuterio oksidą) (Euratomas), išskyrus borą, įsodrintą boru-10, ir jo junginius, išskyrus litį, įsodrintą ličiu-6, ir jo junginius, išskyrus helį-3, išskyrus deuterį ir jo junginius, vandenilį ir jo junginius, įsodrintus deuteriu, arba mišinius ir tirpalus, kurių sudėtyje yra šių produktų (Euratomas)</w:t>
            </w:r>
          </w:p>
        </w:tc>
      </w:tr>
      <w:tr w:rsidR="001D47E6" w:rsidRPr="00A0501D" w14:paraId="17D574A6" w14:textId="77777777" w:rsidTr="001F5D59">
        <w:trPr>
          <w:trHeight w:val="300"/>
          <w:jc w:val="center"/>
        </w:trPr>
        <w:tc>
          <w:tcPr>
            <w:tcW w:w="21" w:type="dxa"/>
            <w:vMerge/>
            <w:vAlign w:val="center"/>
          </w:tcPr>
          <w:p w14:paraId="778AA30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C9DBBA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33F936" w14:textId="77777777" w:rsidR="001D47E6" w:rsidRPr="00A0501D" w:rsidRDefault="001D47E6" w:rsidP="001D47E6">
            <w:pPr>
              <w:spacing w:before="60" w:after="60"/>
              <w:rPr>
                <w:rFonts w:eastAsia="Times New Roman"/>
                <w:noProof/>
                <w:szCs w:val="24"/>
              </w:rPr>
            </w:pPr>
            <w:r w:rsidRPr="00A0501D">
              <w:rPr>
                <w:noProof/>
              </w:rPr>
              <w:t>2846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EC71C5" w14:textId="77777777" w:rsidR="001D47E6" w:rsidRPr="00A0501D" w:rsidRDefault="001D47E6" w:rsidP="001D47E6">
            <w:pPr>
              <w:spacing w:before="60" w:after="60"/>
              <w:rPr>
                <w:rFonts w:eastAsia="Times New Roman"/>
                <w:noProof/>
                <w:szCs w:val="24"/>
              </w:rPr>
            </w:pPr>
            <w:r w:rsidRPr="00A0501D">
              <w:rPr>
                <w:noProof/>
              </w:rPr>
              <w:t>Retųjų žemių metalų (lantanoidų), itrio arba skandžio bei šių metalų mišinių neorganiniai arba organiniai junginiai</w:t>
            </w:r>
          </w:p>
        </w:tc>
      </w:tr>
      <w:tr w:rsidR="001D47E6" w:rsidRPr="00A0501D" w14:paraId="4A74DAE2" w14:textId="77777777" w:rsidTr="001F5D59">
        <w:trPr>
          <w:trHeight w:val="300"/>
          <w:jc w:val="center"/>
        </w:trPr>
        <w:tc>
          <w:tcPr>
            <w:tcW w:w="21" w:type="dxa"/>
            <w:vMerge/>
            <w:vAlign w:val="center"/>
          </w:tcPr>
          <w:p w14:paraId="72E8D53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948F28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8C1003" w14:textId="77777777" w:rsidR="001D47E6" w:rsidRPr="00A0501D" w:rsidRDefault="001D47E6" w:rsidP="001D47E6">
            <w:pPr>
              <w:spacing w:before="60" w:after="60"/>
              <w:rPr>
                <w:rFonts w:eastAsia="Times New Roman"/>
                <w:noProof/>
                <w:szCs w:val="24"/>
              </w:rPr>
            </w:pPr>
            <w:r w:rsidRPr="00A0501D">
              <w:rPr>
                <w:noProof/>
              </w:rPr>
              <w:t>2847 00 00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4F1210" w14:textId="77777777" w:rsidR="001D47E6" w:rsidRPr="00A0501D" w:rsidRDefault="001D47E6" w:rsidP="001D47E6">
            <w:pPr>
              <w:spacing w:before="60" w:after="60"/>
              <w:rPr>
                <w:rFonts w:eastAsia="Times New Roman"/>
                <w:noProof/>
                <w:szCs w:val="24"/>
              </w:rPr>
            </w:pPr>
            <w:r w:rsidRPr="00A0501D">
              <w:rPr>
                <w:noProof/>
              </w:rPr>
              <w:t>Vandenilio peroksidas, sukietintas karbamidu arba nesukietintas</w:t>
            </w:r>
          </w:p>
        </w:tc>
      </w:tr>
      <w:tr w:rsidR="001D47E6" w:rsidRPr="00A0501D" w14:paraId="0039CEFD" w14:textId="77777777" w:rsidTr="001F5D59">
        <w:trPr>
          <w:trHeight w:val="300"/>
          <w:jc w:val="center"/>
        </w:trPr>
        <w:tc>
          <w:tcPr>
            <w:tcW w:w="21" w:type="dxa"/>
            <w:vMerge/>
            <w:vAlign w:val="center"/>
          </w:tcPr>
          <w:p w14:paraId="7FFDFF9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E434ED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34B294" w14:textId="77777777" w:rsidR="001D47E6" w:rsidRPr="00A0501D" w:rsidRDefault="001D47E6" w:rsidP="001D47E6">
            <w:pPr>
              <w:spacing w:before="60" w:after="60"/>
              <w:rPr>
                <w:rFonts w:eastAsia="Times New Roman"/>
                <w:noProof/>
                <w:szCs w:val="24"/>
              </w:rPr>
            </w:pPr>
            <w:r w:rsidRPr="00A0501D">
              <w:rPr>
                <w:noProof/>
              </w:rPr>
              <w:t>2849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BB37FC8" w14:textId="77777777" w:rsidR="001D47E6" w:rsidRPr="00A0501D" w:rsidRDefault="001D47E6" w:rsidP="001D47E6">
            <w:pPr>
              <w:spacing w:before="60" w:after="60"/>
              <w:rPr>
                <w:rFonts w:eastAsia="Times New Roman"/>
                <w:noProof/>
                <w:szCs w:val="24"/>
              </w:rPr>
            </w:pPr>
            <w:r w:rsidRPr="00A0501D">
              <w:rPr>
                <w:noProof/>
              </w:rPr>
              <w:t>Karbidai, chemijos atžvilgiu apibūdinti arba neapibūdinti</w:t>
            </w:r>
          </w:p>
        </w:tc>
      </w:tr>
      <w:tr w:rsidR="001D47E6" w:rsidRPr="00A0501D" w14:paraId="161C94AE" w14:textId="77777777" w:rsidTr="001F5D59">
        <w:trPr>
          <w:trHeight w:val="300"/>
          <w:jc w:val="center"/>
        </w:trPr>
        <w:tc>
          <w:tcPr>
            <w:tcW w:w="21" w:type="dxa"/>
            <w:vMerge/>
            <w:vAlign w:val="center"/>
          </w:tcPr>
          <w:p w14:paraId="44C65D4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8F574C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B8E453F" w14:textId="77777777" w:rsidR="001D47E6" w:rsidRPr="00A0501D" w:rsidRDefault="001D47E6" w:rsidP="001D47E6">
            <w:pPr>
              <w:spacing w:before="60" w:after="60"/>
              <w:rPr>
                <w:rFonts w:eastAsia="Times New Roman"/>
                <w:noProof/>
                <w:szCs w:val="24"/>
              </w:rPr>
            </w:pPr>
            <w:r w:rsidRPr="00A0501D">
              <w:rPr>
                <w:noProof/>
              </w:rPr>
              <w:t>2850 00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C034FE3" w14:textId="77777777" w:rsidR="001D47E6" w:rsidRPr="00A0501D" w:rsidRDefault="001D47E6" w:rsidP="001D47E6">
            <w:pPr>
              <w:spacing w:before="60" w:after="60"/>
              <w:rPr>
                <w:rFonts w:eastAsia="Times New Roman"/>
                <w:noProof/>
                <w:szCs w:val="24"/>
              </w:rPr>
            </w:pPr>
            <w:r w:rsidRPr="00A0501D">
              <w:rPr>
                <w:noProof/>
              </w:rPr>
              <w:t>Hidridai, nitridai, azidai, silicidai ir boridai, chemijos atžvilgiu apibūdinti arba neapibūdinti, išskyrus junginius, kurie taip pat yra karbidai, priskiriami 2849 pozicijai</w:t>
            </w:r>
          </w:p>
        </w:tc>
      </w:tr>
      <w:tr w:rsidR="001D47E6" w:rsidRPr="00A0501D" w14:paraId="1B818502" w14:textId="77777777" w:rsidTr="001F5D59">
        <w:trPr>
          <w:trHeight w:val="300"/>
          <w:jc w:val="center"/>
        </w:trPr>
        <w:tc>
          <w:tcPr>
            <w:tcW w:w="21" w:type="dxa"/>
            <w:vMerge/>
            <w:vAlign w:val="center"/>
          </w:tcPr>
          <w:p w14:paraId="6180893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B1BD63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F51B40" w14:textId="77777777" w:rsidR="001D47E6" w:rsidRPr="00A0501D" w:rsidRDefault="001D47E6" w:rsidP="001D47E6">
            <w:pPr>
              <w:spacing w:before="60" w:after="60"/>
              <w:rPr>
                <w:rFonts w:eastAsia="Times New Roman"/>
                <w:noProof/>
                <w:szCs w:val="24"/>
              </w:rPr>
            </w:pPr>
            <w:r w:rsidRPr="00A0501D">
              <w:rPr>
                <w:noProof/>
              </w:rPr>
              <w:t>2852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7232CFB" w14:textId="77777777" w:rsidR="001D47E6" w:rsidRPr="00A0501D" w:rsidRDefault="001D47E6" w:rsidP="001D47E6">
            <w:pPr>
              <w:spacing w:before="60" w:after="60"/>
              <w:rPr>
                <w:rFonts w:eastAsia="Times New Roman"/>
                <w:noProof/>
                <w:szCs w:val="24"/>
              </w:rPr>
            </w:pPr>
            <w:r w:rsidRPr="00A0501D">
              <w:rPr>
                <w:noProof/>
              </w:rPr>
              <w:t>Gyvsidabrio neorganiniai ir organiniai junginiai, chemijos atžvilgiu apibūdinti arba neapibūdinti, išskyrus amalgamas</w:t>
            </w:r>
          </w:p>
        </w:tc>
      </w:tr>
      <w:tr w:rsidR="001D47E6" w:rsidRPr="00A0501D" w14:paraId="7F3F6A78" w14:textId="77777777" w:rsidTr="001F5D59">
        <w:trPr>
          <w:trHeight w:val="300"/>
          <w:jc w:val="center"/>
        </w:trPr>
        <w:tc>
          <w:tcPr>
            <w:tcW w:w="21" w:type="dxa"/>
            <w:vMerge/>
            <w:vAlign w:val="center"/>
          </w:tcPr>
          <w:p w14:paraId="52D85FE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1E37037"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54C546" w14:textId="77777777" w:rsidR="001D47E6" w:rsidRPr="00A0501D" w:rsidRDefault="001D47E6" w:rsidP="001D47E6">
            <w:pPr>
              <w:spacing w:before="60" w:after="60"/>
              <w:rPr>
                <w:rFonts w:eastAsia="Times New Roman"/>
                <w:noProof/>
                <w:szCs w:val="24"/>
              </w:rPr>
            </w:pPr>
            <w:r w:rsidRPr="00A0501D">
              <w:rPr>
                <w:noProof/>
              </w:rPr>
              <w:t>2853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20D95B" w14:textId="77777777" w:rsidR="001D47E6" w:rsidRPr="00A0501D" w:rsidRDefault="001D47E6" w:rsidP="001D47E6">
            <w:pPr>
              <w:spacing w:before="60" w:after="60"/>
              <w:rPr>
                <w:rFonts w:eastAsia="Times New Roman"/>
                <w:noProof/>
                <w:szCs w:val="24"/>
              </w:rPr>
            </w:pPr>
            <w:r w:rsidRPr="00A0501D">
              <w:rPr>
                <w:noProof/>
              </w:rPr>
              <w:t>Fosfidai, chemijos atžvilgiu apibūdinti arba neapibūdinti, išskyrus ferofosforą; kiti neorganiniai junginiai (įskaitant distiliuotą vandenį, vandenį, skirtą laidumui matuoti, taip pat panašaus švarumo vandenį); suskystintas oras (išvalytas arba neišvalytas nuo inertinių dujų); suspaustas oras; amalgamos, išskyrus tauriųjų metalų amalgamas</w:t>
            </w:r>
          </w:p>
        </w:tc>
      </w:tr>
      <w:tr w:rsidR="001D47E6" w:rsidRPr="00A0501D" w14:paraId="051208A8" w14:textId="77777777" w:rsidTr="001F5D59">
        <w:trPr>
          <w:trHeight w:val="300"/>
          <w:jc w:val="center"/>
        </w:trPr>
        <w:tc>
          <w:tcPr>
            <w:tcW w:w="21" w:type="dxa"/>
            <w:vMerge/>
            <w:vAlign w:val="center"/>
          </w:tcPr>
          <w:p w14:paraId="3EE48BCF"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0D454B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C40757" w14:textId="77777777" w:rsidR="001D47E6" w:rsidRPr="00A0501D" w:rsidRDefault="001D47E6" w:rsidP="001D47E6">
            <w:pPr>
              <w:spacing w:before="60" w:after="60"/>
              <w:rPr>
                <w:rFonts w:eastAsia="Times New Roman"/>
                <w:noProof/>
                <w:szCs w:val="24"/>
              </w:rPr>
            </w:pPr>
            <w:r w:rsidRPr="00A0501D">
              <w:rPr>
                <w:noProof/>
              </w:rPr>
              <w:t>2903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5A7A49" w14:textId="77777777" w:rsidR="001D47E6" w:rsidRPr="00A0501D" w:rsidRDefault="001D47E6" w:rsidP="001D47E6">
            <w:pPr>
              <w:spacing w:before="60" w:after="60"/>
              <w:rPr>
                <w:rFonts w:eastAsia="Times New Roman"/>
                <w:noProof/>
                <w:szCs w:val="24"/>
              </w:rPr>
            </w:pPr>
            <w:r w:rsidRPr="00A0501D">
              <w:rPr>
                <w:noProof/>
              </w:rPr>
              <w:t>Halogeninti angliavandenilių dariniai</w:t>
            </w:r>
          </w:p>
        </w:tc>
      </w:tr>
      <w:tr w:rsidR="001D47E6" w:rsidRPr="00A0501D" w14:paraId="1D6D09C9" w14:textId="77777777" w:rsidTr="001F5D59">
        <w:trPr>
          <w:trHeight w:val="300"/>
          <w:jc w:val="center"/>
        </w:trPr>
        <w:tc>
          <w:tcPr>
            <w:tcW w:w="21" w:type="dxa"/>
            <w:vMerge/>
            <w:vAlign w:val="center"/>
          </w:tcPr>
          <w:p w14:paraId="1FE2C91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A49F3D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21D4411" w14:textId="77777777" w:rsidR="001D47E6" w:rsidRPr="00A0501D" w:rsidRDefault="001D47E6" w:rsidP="001D47E6">
            <w:pPr>
              <w:spacing w:before="60" w:after="60"/>
              <w:rPr>
                <w:rFonts w:eastAsia="Times New Roman"/>
                <w:noProof/>
                <w:szCs w:val="24"/>
              </w:rPr>
            </w:pPr>
            <w:r w:rsidRPr="00A0501D">
              <w:rPr>
                <w:noProof/>
              </w:rPr>
              <w:t>2904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C937C4" w14:textId="77777777" w:rsidR="001D47E6" w:rsidRPr="00A0501D" w:rsidRDefault="001D47E6" w:rsidP="001D47E6">
            <w:pPr>
              <w:spacing w:before="60" w:after="60"/>
              <w:rPr>
                <w:rFonts w:eastAsia="Times New Roman"/>
                <w:noProof/>
                <w:szCs w:val="24"/>
              </w:rPr>
            </w:pPr>
            <w:r w:rsidRPr="00A0501D">
              <w:rPr>
                <w:noProof/>
              </w:rPr>
              <w:t>Sulfoninti, nitrinti arba nitrozinti angliavandenilių dariniai, halogeninti arba nehalogeninti</w:t>
            </w:r>
          </w:p>
        </w:tc>
      </w:tr>
      <w:tr w:rsidR="001D47E6" w:rsidRPr="00A0501D" w14:paraId="652239D8" w14:textId="77777777" w:rsidTr="001F5D59">
        <w:trPr>
          <w:trHeight w:val="300"/>
          <w:jc w:val="center"/>
        </w:trPr>
        <w:tc>
          <w:tcPr>
            <w:tcW w:w="21" w:type="dxa"/>
            <w:vMerge/>
            <w:vAlign w:val="center"/>
          </w:tcPr>
          <w:p w14:paraId="7B1D249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8123E2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E82587" w14:textId="77777777" w:rsidR="001D47E6" w:rsidRPr="00A0501D" w:rsidRDefault="001D47E6" w:rsidP="001D47E6">
            <w:pPr>
              <w:spacing w:before="60" w:after="60"/>
              <w:rPr>
                <w:rFonts w:eastAsia="Times New Roman"/>
                <w:noProof/>
                <w:szCs w:val="24"/>
              </w:rPr>
            </w:pPr>
            <w:r w:rsidRPr="00A0501D">
              <w:rPr>
                <w:noProof/>
              </w:rPr>
              <w:t>ex 2905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F49C70" w14:textId="6D8668C0" w:rsidR="001D47E6" w:rsidRPr="00A0501D" w:rsidRDefault="001D47E6" w:rsidP="001D47E6">
            <w:pPr>
              <w:spacing w:before="60" w:after="60"/>
              <w:rPr>
                <w:rFonts w:eastAsia="Times New Roman"/>
                <w:noProof/>
              </w:rPr>
            </w:pPr>
            <w:r w:rsidRPr="00A0501D">
              <w:rPr>
                <w:noProof/>
              </w:rPr>
              <w:t>Alifatiniai alkoholiai ir jų halogeninti, sulfoninti, nitrinti arba nitrozinti dariniai, išskyrus produktus, priskiriamus 2905 43 00 ir 2905 44 subpozicijoms</w:t>
            </w:r>
          </w:p>
        </w:tc>
      </w:tr>
      <w:tr w:rsidR="001D47E6" w:rsidRPr="00A0501D" w14:paraId="369213B3" w14:textId="77777777" w:rsidTr="001F5D59">
        <w:trPr>
          <w:trHeight w:val="300"/>
          <w:jc w:val="center"/>
        </w:trPr>
        <w:tc>
          <w:tcPr>
            <w:tcW w:w="21" w:type="dxa"/>
            <w:vMerge/>
            <w:vAlign w:val="center"/>
          </w:tcPr>
          <w:p w14:paraId="6D12066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78CB60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C30C45A" w14:textId="77777777" w:rsidR="001D47E6" w:rsidRPr="00A0501D" w:rsidRDefault="001D47E6" w:rsidP="001D47E6">
            <w:pPr>
              <w:spacing w:before="60" w:after="60"/>
              <w:rPr>
                <w:rFonts w:eastAsia="Times New Roman"/>
                <w:noProof/>
                <w:szCs w:val="24"/>
              </w:rPr>
            </w:pPr>
            <w:r w:rsidRPr="00A0501D">
              <w:rPr>
                <w:noProof/>
              </w:rPr>
              <w:t>2906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E969F2" w14:textId="77777777" w:rsidR="001D47E6" w:rsidRPr="00A0501D" w:rsidRDefault="001D47E6" w:rsidP="001D47E6">
            <w:pPr>
              <w:spacing w:before="60" w:after="60"/>
              <w:rPr>
                <w:rFonts w:eastAsia="Times New Roman"/>
                <w:noProof/>
                <w:szCs w:val="24"/>
              </w:rPr>
            </w:pPr>
            <w:r w:rsidRPr="00A0501D">
              <w:rPr>
                <w:noProof/>
              </w:rPr>
              <w:t>Cikliniai alkoholiai ir jų halogeninti, sulfoninti, nitrinti arba nitrozinti dariniai</w:t>
            </w:r>
          </w:p>
        </w:tc>
      </w:tr>
      <w:tr w:rsidR="001D47E6" w:rsidRPr="00A0501D" w14:paraId="111B5C70" w14:textId="77777777" w:rsidTr="001F5D59">
        <w:trPr>
          <w:trHeight w:val="300"/>
          <w:jc w:val="center"/>
        </w:trPr>
        <w:tc>
          <w:tcPr>
            <w:tcW w:w="21" w:type="dxa"/>
            <w:vMerge/>
            <w:vAlign w:val="center"/>
          </w:tcPr>
          <w:p w14:paraId="1D0A890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836B01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50D9209" w14:textId="77777777" w:rsidR="001D47E6" w:rsidRPr="00A0501D" w:rsidRDefault="001D47E6" w:rsidP="001D47E6">
            <w:pPr>
              <w:spacing w:before="60" w:after="60"/>
              <w:rPr>
                <w:rFonts w:eastAsia="Times New Roman"/>
                <w:noProof/>
                <w:szCs w:val="24"/>
              </w:rPr>
            </w:pPr>
            <w:r w:rsidRPr="00A0501D">
              <w:rPr>
                <w:noProof/>
              </w:rPr>
              <w:t>2907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4A8218A" w14:textId="77777777" w:rsidR="001D47E6" w:rsidRPr="00A0501D" w:rsidRDefault="001D47E6" w:rsidP="001D47E6">
            <w:pPr>
              <w:spacing w:before="60" w:after="60"/>
              <w:rPr>
                <w:rFonts w:eastAsia="Times New Roman"/>
                <w:noProof/>
                <w:szCs w:val="24"/>
              </w:rPr>
            </w:pPr>
            <w:r w:rsidRPr="00A0501D">
              <w:rPr>
                <w:noProof/>
              </w:rPr>
              <w:t>Fenoliai; fenolalkoholiai</w:t>
            </w:r>
          </w:p>
        </w:tc>
      </w:tr>
      <w:tr w:rsidR="001D47E6" w:rsidRPr="00A0501D" w14:paraId="039F874B" w14:textId="77777777" w:rsidTr="001F5D59">
        <w:trPr>
          <w:trHeight w:val="300"/>
          <w:jc w:val="center"/>
        </w:trPr>
        <w:tc>
          <w:tcPr>
            <w:tcW w:w="21" w:type="dxa"/>
            <w:vMerge/>
            <w:vAlign w:val="center"/>
          </w:tcPr>
          <w:p w14:paraId="61B5FC1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D95028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8EDEC3" w14:textId="77777777" w:rsidR="001D47E6" w:rsidRPr="00A0501D" w:rsidRDefault="001D47E6" w:rsidP="001D47E6">
            <w:pPr>
              <w:spacing w:before="60" w:after="60"/>
              <w:rPr>
                <w:rFonts w:eastAsia="Times New Roman"/>
                <w:noProof/>
                <w:szCs w:val="24"/>
              </w:rPr>
            </w:pPr>
            <w:r w:rsidRPr="00A0501D">
              <w:rPr>
                <w:noProof/>
              </w:rPr>
              <w:t>2908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C04EA5C" w14:textId="77777777" w:rsidR="001D47E6" w:rsidRPr="00A0501D" w:rsidRDefault="001D47E6" w:rsidP="001D47E6">
            <w:pPr>
              <w:spacing w:before="60" w:after="60"/>
              <w:rPr>
                <w:rFonts w:eastAsia="Times New Roman"/>
                <w:noProof/>
                <w:szCs w:val="24"/>
              </w:rPr>
            </w:pPr>
            <w:r w:rsidRPr="00A0501D">
              <w:rPr>
                <w:noProof/>
              </w:rPr>
              <w:t>Halogeninti, sulfoninti, nitrinti arba nitrozinti fenolių arba fenolalkoholių dariniai</w:t>
            </w:r>
          </w:p>
        </w:tc>
      </w:tr>
      <w:tr w:rsidR="001D47E6" w:rsidRPr="00A0501D" w14:paraId="2C469D75" w14:textId="77777777" w:rsidTr="001F5D59">
        <w:trPr>
          <w:trHeight w:val="300"/>
          <w:jc w:val="center"/>
        </w:trPr>
        <w:tc>
          <w:tcPr>
            <w:tcW w:w="21" w:type="dxa"/>
            <w:vMerge/>
            <w:vAlign w:val="center"/>
          </w:tcPr>
          <w:p w14:paraId="1A1600B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927513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637CCD" w14:textId="77777777" w:rsidR="001D47E6" w:rsidRPr="00A0501D" w:rsidRDefault="001D47E6" w:rsidP="001D47E6">
            <w:pPr>
              <w:spacing w:before="60" w:after="60"/>
              <w:rPr>
                <w:rFonts w:eastAsia="Times New Roman"/>
                <w:noProof/>
                <w:szCs w:val="24"/>
              </w:rPr>
            </w:pPr>
            <w:r w:rsidRPr="00A0501D">
              <w:rPr>
                <w:noProof/>
              </w:rPr>
              <w:t>2909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B7ABCD" w14:textId="77777777" w:rsidR="001D47E6" w:rsidRPr="00A0501D" w:rsidRDefault="001D47E6" w:rsidP="001D47E6">
            <w:pPr>
              <w:spacing w:before="60" w:after="60"/>
              <w:rPr>
                <w:rFonts w:eastAsia="Times New Roman"/>
                <w:noProof/>
                <w:szCs w:val="24"/>
              </w:rPr>
            </w:pPr>
            <w:r w:rsidRPr="00A0501D">
              <w:rPr>
                <w:noProof/>
              </w:rPr>
              <w:t>Eteriai, eteralkoholiai, eterfenoliai, eteralkoholfenoliai, alkoholių peroksidai, eterių peroksidai, ketonų peroksidai (chemijos atžvilgiu apibūdinti arba neapibūdinti) ir jų halogeninti, sulfoninti, nitrinti arba nitrozinti dariniai</w:t>
            </w:r>
          </w:p>
        </w:tc>
      </w:tr>
      <w:tr w:rsidR="001D47E6" w:rsidRPr="00A0501D" w14:paraId="278C79BC" w14:textId="77777777" w:rsidTr="001F5D59">
        <w:trPr>
          <w:trHeight w:val="300"/>
          <w:jc w:val="center"/>
        </w:trPr>
        <w:tc>
          <w:tcPr>
            <w:tcW w:w="21" w:type="dxa"/>
            <w:vMerge/>
            <w:vAlign w:val="center"/>
          </w:tcPr>
          <w:p w14:paraId="2C135E0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E0A37A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9062C6D" w14:textId="77777777" w:rsidR="001D47E6" w:rsidRPr="00A0501D" w:rsidRDefault="001D47E6" w:rsidP="001D47E6">
            <w:pPr>
              <w:spacing w:before="60" w:after="60"/>
              <w:rPr>
                <w:rFonts w:eastAsia="Times New Roman"/>
                <w:noProof/>
                <w:szCs w:val="24"/>
              </w:rPr>
            </w:pPr>
            <w:r w:rsidRPr="00A0501D">
              <w:rPr>
                <w:noProof/>
              </w:rPr>
              <w:t>2910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CE3504E" w14:textId="77777777" w:rsidR="001D47E6" w:rsidRPr="00A0501D" w:rsidRDefault="001D47E6" w:rsidP="001D47E6">
            <w:pPr>
              <w:spacing w:before="60" w:after="60"/>
              <w:rPr>
                <w:rFonts w:eastAsia="Times New Roman"/>
                <w:noProof/>
                <w:szCs w:val="24"/>
              </w:rPr>
            </w:pPr>
            <w:r w:rsidRPr="00A0501D">
              <w:rPr>
                <w:noProof/>
              </w:rPr>
              <w:t>Epoksidai, epoksialkoholiai, epoksifenoliai ir epoksieteriai su trinariu žiedu ir jų halogeninti, sulfoninti, nitrinti arba nitrozinti dariniai</w:t>
            </w:r>
          </w:p>
        </w:tc>
      </w:tr>
      <w:tr w:rsidR="001D47E6" w:rsidRPr="00A0501D" w14:paraId="7E5E922C" w14:textId="77777777" w:rsidTr="001F5D59">
        <w:trPr>
          <w:trHeight w:val="300"/>
          <w:jc w:val="center"/>
        </w:trPr>
        <w:tc>
          <w:tcPr>
            <w:tcW w:w="21" w:type="dxa"/>
            <w:vMerge/>
            <w:vAlign w:val="center"/>
          </w:tcPr>
          <w:p w14:paraId="5326DA0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486B88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62BEAF" w14:textId="77777777" w:rsidR="001D47E6" w:rsidRPr="00A0501D" w:rsidRDefault="001D47E6" w:rsidP="001D47E6">
            <w:pPr>
              <w:spacing w:before="60" w:after="60"/>
              <w:rPr>
                <w:rFonts w:eastAsia="Times New Roman"/>
                <w:noProof/>
                <w:szCs w:val="24"/>
              </w:rPr>
            </w:pPr>
            <w:r w:rsidRPr="00A0501D">
              <w:rPr>
                <w:noProof/>
              </w:rPr>
              <w:t>2911 00 00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A3A01A9" w14:textId="77777777" w:rsidR="001D47E6" w:rsidRPr="00A0501D" w:rsidRDefault="001D47E6" w:rsidP="001D47E6">
            <w:pPr>
              <w:spacing w:before="60" w:after="60"/>
              <w:rPr>
                <w:rFonts w:eastAsia="Times New Roman"/>
                <w:noProof/>
                <w:szCs w:val="24"/>
              </w:rPr>
            </w:pPr>
            <w:r w:rsidRPr="00A0501D">
              <w:rPr>
                <w:noProof/>
              </w:rPr>
              <w:t>Acetaliai ir hemiacetaliai, kurių molekulėse yra arba nėra kitų deguoninių funkcinių grupių, ir jų halogeninti, sulfoninti, nitrinti arba nitrozinti dariniai</w:t>
            </w:r>
          </w:p>
        </w:tc>
      </w:tr>
      <w:tr w:rsidR="001D47E6" w:rsidRPr="00A0501D" w14:paraId="7385B2A2" w14:textId="77777777" w:rsidTr="001F5D59">
        <w:trPr>
          <w:trHeight w:val="300"/>
          <w:jc w:val="center"/>
        </w:trPr>
        <w:tc>
          <w:tcPr>
            <w:tcW w:w="21" w:type="dxa"/>
            <w:vMerge/>
            <w:vAlign w:val="center"/>
          </w:tcPr>
          <w:p w14:paraId="0D1AA3C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2093A6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120444" w14:textId="77777777" w:rsidR="001D47E6" w:rsidRPr="00A0501D" w:rsidRDefault="001D47E6" w:rsidP="001D47E6">
            <w:pPr>
              <w:spacing w:before="60" w:after="60"/>
              <w:rPr>
                <w:rFonts w:eastAsia="Times New Roman"/>
                <w:noProof/>
                <w:szCs w:val="24"/>
              </w:rPr>
            </w:pPr>
            <w:r w:rsidRPr="00A0501D">
              <w:rPr>
                <w:noProof/>
              </w:rPr>
              <w:t>2912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3A7ACC" w14:textId="77777777" w:rsidR="001D47E6" w:rsidRPr="00A0501D" w:rsidRDefault="001D47E6" w:rsidP="001D47E6">
            <w:pPr>
              <w:spacing w:before="60" w:after="60"/>
              <w:rPr>
                <w:rFonts w:eastAsia="Times New Roman"/>
                <w:noProof/>
                <w:szCs w:val="24"/>
              </w:rPr>
            </w:pPr>
            <w:r w:rsidRPr="00A0501D">
              <w:rPr>
                <w:noProof/>
              </w:rPr>
              <w:t>Aldehidai, kurių molekulėse yra arba nėra kitų deguoninių funkcinių grupių; cikliniai aldehidų polimerai; paraformaldehidas</w:t>
            </w:r>
          </w:p>
        </w:tc>
      </w:tr>
      <w:tr w:rsidR="001D47E6" w:rsidRPr="00A0501D" w14:paraId="13168632" w14:textId="77777777" w:rsidTr="001F5D59">
        <w:trPr>
          <w:trHeight w:val="300"/>
          <w:jc w:val="center"/>
        </w:trPr>
        <w:tc>
          <w:tcPr>
            <w:tcW w:w="21" w:type="dxa"/>
            <w:vMerge/>
            <w:vAlign w:val="center"/>
          </w:tcPr>
          <w:p w14:paraId="6B22D87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2D7A24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785AAD" w14:textId="77777777" w:rsidR="001D47E6" w:rsidRPr="00A0501D" w:rsidRDefault="001D47E6" w:rsidP="001D47E6">
            <w:pPr>
              <w:spacing w:before="60" w:after="60"/>
              <w:rPr>
                <w:rFonts w:eastAsia="Times New Roman"/>
                <w:noProof/>
                <w:szCs w:val="24"/>
              </w:rPr>
            </w:pPr>
            <w:r w:rsidRPr="00A0501D">
              <w:rPr>
                <w:noProof/>
              </w:rPr>
              <w:t>2913 00 00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53B6821" w14:textId="77777777" w:rsidR="001D47E6" w:rsidRPr="00A0501D" w:rsidRDefault="001D47E6" w:rsidP="001D47E6">
            <w:pPr>
              <w:spacing w:before="60" w:after="60"/>
              <w:rPr>
                <w:rFonts w:eastAsia="Times New Roman"/>
                <w:noProof/>
                <w:szCs w:val="24"/>
              </w:rPr>
            </w:pPr>
            <w:r w:rsidRPr="00A0501D">
              <w:rPr>
                <w:noProof/>
              </w:rPr>
              <w:t>Produktų, priskiriamų 2912 pozicijai, halogeninti, sulfoninti, nitrinti ir nitrozinti dariniai</w:t>
            </w:r>
          </w:p>
        </w:tc>
      </w:tr>
      <w:tr w:rsidR="001D47E6" w:rsidRPr="00A0501D" w14:paraId="7336EF4C" w14:textId="77777777" w:rsidTr="001F5D59">
        <w:trPr>
          <w:trHeight w:val="300"/>
          <w:jc w:val="center"/>
        </w:trPr>
        <w:tc>
          <w:tcPr>
            <w:tcW w:w="21" w:type="dxa"/>
            <w:vMerge/>
            <w:vAlign w:val="center"/>
          </w:tcPr>
          <w:p w14:paraId="6226D53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6CEDA3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896B9D6" w14:textId="77777777" w:rsidR="001D47E6" w:rsidRPr="00A0501D" w:rsidRDefault="001D47E6" w:rsidP="001D47E6">
            <w:pPr>
              <w:spacing w:before="60" w:after="60"/>
              <w:rPr>
                <w:rFonts w:eastAsia="Times New Roman"/>
                <w:noProof/>
                <w:szCs w:val="24"/>
              </w:rPr>
            </w:pPr>
            <w:r w:rsidRPr="00A0501D">
              <w:rPr>
                <w:noProof/>
              </w:rPr>
              <w:t>2914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9642D9E" w14:textId="77777777" w:rsidR="001D47E6" w:rsidRPr="00A0501D" w:rsidRDefault="001D47E6" w:rsidP="001D47E6">
            <w:pPr>
              <w:spacing w:before="60" w:after="60"/>
              <w:rPr>
                <w:rFonts w:eastAsia="Times New Roman"/>
                <w:noProof/>
                <w:szCs w:val="24"/>
              </w:rPr>
            </w:pPr>
            <w:r w:rsidRPr="00A0501D">
              <w:rPr>
                <w:noProof/>
              </w:rPr>
              <w:t>Ketonai ir chinonai, kurių molekulėse yra arba nėra kitų deguoninių funkcinių grupių, ir jų halogeninti, sulfoninti, nitrinti arba nitrozinti dariniai</w:t>
            </w:r>
          </w:p>
        </w:tc>
      </w:tr>
      <w:tr w:rsidR="001D47E6" w:rsidRPr="00A0501D" w14:paraId="15E331E1" w14:textId="77777777" w:rsidTr="001F5D59">
        <w:trPr>
          <w:trHeight w:val="300"/>
          <w:jc w:val="center"/>
        </w:trPr>
        <w:tc>
          <w:tcPr>
            <w:tcW w:w="21" w:type="dxa"/>
            <w:vMerge/>
            <w:vAlign w:val="center"/>
          </w:tcPr>
          <w:p w14:paraId="1D871BD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343C9D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AA41D6B" w14:textId="77777777" w:rsidR="001D47E6" w:rsidRPr="00A0501D" w:rsidRDefault="001D47E6" w:rsidP="001D47E6">
            <w:pPr>
              <w:spacing w:before="60" w:after="60"/>
              <w:rPr>
                <w:rFonts w:eastAsia="Times New Roman"/>
                <w:noProof/>
                <w:szCs w:val="24"/>
              </w:rPr>
            </w:pPr>
            <w:r w:rsidRPr="00A0501D">
              <w:rPr>
                <w:noProof/>
              </w:rPr>
              <w:t>2915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5096E8F" w14:textId="77777777" w:rsidR="001D47E6" w:rsidRPr="00A0501D" w:rsidRDefault="001D47E6" w:rsidP="001D47E6">
            <w:pPr>
              <w:spacing w:before="60" w:after="60"/>
              <w:rPr>
                <w:rFonts w:eastAsia="Times New Roman"/>
                <w:noProof/>
                <w:szCs w:val="24"/>
              </w:rPr>
            </w:pPr>
            <w:r w:rsidRPr="00A0501D">
              <w:rPr>
                <w:noProof/>
              </w:rPr>
              <w:t>Sočiosios alifatinės monokarboksirūgštys ir jų anhidridai, halogenidai, peroksidai ir peroksirūgštys; jų halogeninti, sulfoninti, nitrinti arba nitrozinti dariniai</w:t>
            </w:r>
          </w:p>
        </w:tc>
      </w:tr>
      <w:tr w:rsidR="001D47E6" w:rsidRPr="00A0501D" w14:paraId="53E4F2E3" w14:textId="77777777" w:rsidTr="001F5D59">
        <w:trPr>
          <w:trHeight w:val="300"/>
          <w:jc w:val="center"/>
        </w:trPr>
        <w:tc>
          <w:tcPr>
            <w:tcW w:w="21" w:type="dxa"/>
            <w:vMerge/>
            <w:vAlign w:val="center"/>
          </w:tcPr>
          <w:p w14:paraId="47FD349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7D86DD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FB704F" w14:textId="77777777" w:rsidR="001D47E6" w:rsidRPr="00A0501D" w:rsidRDefault="001D47E6" w:rsidP="001D47E6">
            <w:pPr>
              <w:spacing w:before="60" w:after="60"/>
              <w:rPr>
                <w:rFonts w:eastAsia="Times New Roman"/>
                <w:noProof/>
                <w:szCs w:val="24"/>
              </w:rPr>
            </w:pPr>
            <w:r w:rsidRPr="00A0501D">
              <w:rPr>
                <w:noProof/>
              </w:rPr>
              <w:t>2916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D1042F1" w14:textId="77777777" w:rsidR="001D47E6" w:rsidRPr="00A0501D" w:rsidRDefault="001D47E6" w:rsidP="001D47E6">
            <w:pPr>
              <w:spacing w:before="60" w:after="60"/>
              <w:rPr>
                <w:rFonts w:eastAsia="Times New Roman"/>
                <w:noProof/>
                <w:szCs w:val="24"/>
              </w:rPr>
            </w:pPr>
            <w:r w:rsidRPr="00A0501D">
              <w:rPr>
                <w:noProof/>
              </w:rPr>
              <w:t>Nesočiosios alifatinės monokarboksirūgštys, ciklinės monokarboksirūgštys, jų anhidridai, halogenidai, peroksidai ir peroksirūgštys; jų halogeninti, sulfoninti, nitrinti arba nitrozinti dariniai</w:t>
            </w:r>
          </w:p>
        </w:tc>
      </w:tr>
      <w:tr w:rsidR="001D47E6" w:rsidRPr="00A0501D" w14:paraId="478A18B6" w14:textId="77777777" w:rsidTr="001F5D59">
        <w:trPr>
          <w:trHeight w:val="300"/>
          <w:jc w:val="center"/>
        </w:trPr>
        <w:tc>
          <w:tcPr>
            <w:tcW w:w="21" w:type="dxa"/>
            <w:vMerge/>
            <w:vAlign w:val="center"/>
          </w:tcPr>
          <w:p w14:paraId="1146D86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5E92E3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9E569C" w14:textId="77777777" w:rsidR="001D47E6" w:rsidRPr="00A0501D" w:rsidRDefault="001D47E6" w:rsidP="001D47E6">
            <w:pPr>
              <w:spacing w:before="60" w:after="60"/>
              <w:rPr>
                <w:rFonts w:eastAsia="Times New Roman"/>
                <w:noProof/>
                <w:szCs w:val="24"/>
              </w:rPr>
            </w:pPr>
            <w:r w:rsidRPr="00A0501D">
              <w:rPr>
                <w:noProof/>
              </w:rPr>
              <w:t>2917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6D70B7" w14:textId="77777777" w:rsidR="001D47E6" w:rsidRPr="00A0501D" w:rsidRDefault="001D47E6" w:rsidP="001D47E6">
            <w:pPr>
              <w:spacing w:before="60" w:after="60"/>
              <w:rPr>
                <w:rFonts w:eastAsia="Times New Roman"/>
                <w:noProof/>
                <w:szCs w:val="24"/>
              </w:rPr>
            </w:pPr>
            <w:r w:rsidRPr="00A0501D">
              <w:rPr>
                <w:noProof/>
              </w:rPr>
              <w:t>Polikarboksirūgštys, jų anhidridai, halogenidai, peroksidai ir peroksirūgštys; jų halogeninti, sulfoninti, nitrinti arba nitrozinti dariniai</w:t>
            </w:r>
          </w:p>
        </w:tc>
      </w:tr>
      <w:tr w:rsidR="001D47E6" w:rsidRPr="00A0501D" w14:paraId="0353BB96" w14:textId="77777777" w:rsidTr="001F5D59">
        <w:trPr>
          <w:trHeight w:val="300"/>
          <w:jc w:val="center"/>
        </w:trPr>
        <w:tc>
          <w:tcPr>
            <w:tcW w:w="21" w:type="dxa"/>
            <w:vMerge/>
            <w:vAlign w:val="center"/>
          </w:tcPr>
          <w:p w14:paraId="17E2DE4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57518C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45BC0E" w14:textId="77777777" w:rsidR="001D47E6" w:rsidRPr="00A0501D" w:rsidRDefault="001D47E6" w:rsidP="001D47E6">
            <w:pPr>
              <w:spacing w:before="60" w:after="60"/>
              <w:rPr>
                <w:rFonts w:eastAsia="Times New Roman"/>
                <w:noProof/>
                <w:szCs w:val="24"/>
              </w:rPr>
            </w:pPr>
            <w:r w:rsidRPr="00A0501D">
              <w:rPr>
                <w:noProof/>
              </w:rPr>
              <w:t>2918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64C2C7F" w14:textId="77777777" w:rsidR="001D47E6" w:rsidRPr="00A0501D" w:rsidRDefault="001D47E6" w:rsidP="001D47E6">
            <w:pPr>
              <w:spacing w:before="60" w:after="60"/>
              <w:rPr>
                <w:rFonts w:eastAsia="Times New Roman"/>
                <w:noProof/>
                <w:szCs w:val="24"/>
              </w:rPr>
            </w:pPr>
            <w:r w:rsidRPr="00A0501D">
              <w:rPr>
                <w:noProof/>
              </w:rPr>
              <w:t>Karboksirūgštys, kurių molekulėse yra papildomoji deguoninė funkcinė grupė, ir jų anhidridai, halogenidai, peroksidai ir peroksirūgštys; jų halogeninti, sulfoninti, nitrinti arba nitrozinti dariniai</w:t>
            </w:r>
          </w:p>
        </w:tc>
      </w:tr>
      <w:tr w:rsidR="001D47E6" w:rsidRPr="00A0501D" w14:paraId="520713D4" w14:textId="77777777" w:rsidTr="001F5D59">
        <w:trPr>
          <w:trHeight w:val="300"/>
          <w:jc w:val="center"/>
        </w:trPr>
        <w:tc>
          <w:tcPr>
            <w:tcW w:w="21" w:type="dxa"/>
            <w:vMerge/>
            <w:vAlign w:val="center"/>
          </w:tcPr>
          <w:p w14:paraId="3E502CD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4D58C5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762B6B" w14:textId="77777777" w:rsidR="001D47E6" w:rsidRPr="00A0501D" w:rsidRDefault="001D47E6" w:rsidP="001D47E6">
            <w:pPr>
              <w:spacing w:before="60" w:after="60"/>
              <w:rPr>
                <w:rFonts w:eastAsia="Times New Roman"/>
                <w:noProof/>
                <w:szCs w:val="24"/>
              </w:rPr>
            </w:pPr>
            <w:r w:rsidRPr="00A0501D">
              <w:rPr>
                <w:noProof/>
              </w:rPr>
              <w:t>2919</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6C6FBA" w14:textId="77777777" w:rsidR="001D47E6" w:rsidRPr="00A0501D" w:rsidRDefault="001D47E6" w:rsidP="001D47E6">
            <w:pPr>
              <w:spacing w:before="60" w:after="60"/>
              <w:rPr>
                <w:rFonts w:eastAsia="Times New Roman"/>
                <w:noProof/>
                <w:szCs w:val="24"/>
              </w:rPr>
            </w:pPr>
            <w:r w:rsidRPr="00A0501D">
              <w:rPr>
                <w:noProof/>
              </w:rPr>
              <w:t>Fosfato rūgšties esteriai ir jų druskos, įskaitant laktofosfatus; jų halogeninti, sulfoninti, nitrinti arba nitrozinti dariniai</w:t>
            </w:r>
          </w:p>
        </w:tc>
      </w:tr>
      <w:tr w:rsidR="001D47E6" w:rsidRPr="00A0501D" w14:paraId="12E96DF4" w14:textId="77777777" w:rsidTr="001F5D59">
        <w:trPr>
          <w:trHeight w:val="300"/>
          <w:jc w:val="center"/>
        </w:trPr>
        <w:tc>
          <w:tcPr>
            <w:tcW w:w="21" w:type="dxa"/>
            <w:vMerge/>
            <w:vAlign w:val="center"/>
          </w:tcPr>
          <w:p w14:paraId="74907D0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618C37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1085B9" w14:textId="77777777" w:rsidR="001D47E6" w:rsidRPr="00A0501D" w:rsidRDefault="001D47E6" w:rsidP="001D47E6">
            <w:pPr>
              <w:spacing w:before="60" w:after="60"/>
              <w:rPr>
                <w:rFonts w:eastAsia="Times New Roman"/>
                <w:noProof/>
                <w:szCs w:val="24"/>
              </w:rPr>
            </w:pPr>
            <w:r w:rsidRPr="00A0501D">
              <w:rPr>
                <w:noProof/>
              </w:rPr>
              <w:t>2920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E6F8F4" w14:textId="77777777" w:rsidR="001D47E6" w:rsidRPr="00A0501D" w:rsidRDefault="001D47E6" w:rsidP="001D47E6">
            <w:pPr>
              <w:spacing w:before="60" w:after="60"/>
              <w:rPr>
                <w:rFonts w:eastAsia="Times New Roman"/>
                <w:noProof/>
              </w:rPr>
            </w:pPr>
            <w:r w:rsidRPr="00A0501D">
              <w:rPr>
                <w:noProof/>
              </w:rPr>
              <w:t>Kitų nemetalų neorganinių rūgščių esteriai (išskyrus vandenilio halogenidų esterius) ir jų druskos; jų halogeninti, sulfoninti, nitrinti arba nitrozinti dariniai</w:t>
            </w:r>
          </w:p>
        </w:tc>
      </w:tr>
      <w:tr w:rsidR="001D47E6" w:rsidRPr="00A0501D" w14:paraId="48827883" w14:textId="77777777" w:rsidTr="001F5D59">
        <w:trPr>
          <w:trHeight w:val="300"/>
          <w:jc w:val="center"/>
        </w:trPr>
        <w:tc>
          <w:tcPr>
            <w:tcW w:w="21" w:type="dxa"/>
            <w:vMerge/>
            <w:vAlign w:val="center"/>
          </w:tcPr>
          <w:p w14:paraId="202BDDC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DE8786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600871" w14:textId="77777777" w:rsidR="001D47E6" w:rsidRPr="00A0501D" w:rsidRDefault="001D47E6" w:rsidP="001D47E6">
            <w:pPr>
              <w:spacing w:before="60" w:after="60"/>
              <w:rPr>
                <w:rFonts w:eastAsia="Times New Roman"/>
                <w:noProof/>
                <w:szCs w:val="24"/>
              </w:rPr>
            </w:pPr>
            <w:r w:rsidRPr="00A0501D">
              <w:rPr>
                <w:noProof/>
              </w:rPr>
              <w:t>2921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130CF04" w14:textId="77777777" w:rsidR="001D47E6" w:rsidRPr="00A0501D" w:rsidRDefault="001D47E6" w:rsidP="001D47E6">
            <w:pPr>
              <w:spacing w:before="60" w:after="60"/>
              <w:rPr>
                <w:rFonts w:eastAsia="Times New Roman"/>
                <w:noProof/>
                <w:szCs w:val="24"/>
              </w:rPr>
            </w:pPr>
            <w:r w:rsidRPr="00A0501D">
              <w:rPr>
                <w:noProof/>
              </w:rPr>
              <w:t>Junginiai, kurių molekulėse yra amino funkcinė grupė</w:t>
            </w:r>
          </w:p>
        </w:tc>
      </w:tr>
      <w:tr w:rsidR="001D47E6" w:rsidRPr="00A0501D" w14:paraId="2EF33BA1" w14:textId="77777777" w:rsidTr="001F5D59">
        <w:trPr>
          <w:trHeight w:val="300"/>
          <w:jc w:val="center"/>
        </w:trPr>
        <w:tc>
          <w:tcPr>
            <w:tcW w:w="21" w:type="dxa"/>
            <w:vMerge/>
            <w:vAlign w:val="center"/>
          </w:tcPr>
          <w:p w14:paraId="50560BF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014CD0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0A7364" w14:textId="77777777" w:rsidR="001D47E6" w:rsidRPr="00A0501D" w:rsidRDefault="001D47E6" w:rsidP="001D47E6">
            <w:pPr>
              <w:spacing w:before="60" w:after="60"/>
              <w:rPr>
                <w:rFonts w:eastAsia="Times New Roman"/>
                <w:noProof/>
                <w:szCs w:val="24"/>
              </w:rPr>
            </w:pPr>
            <w:r w:rsidRPr="00A0501D">
              <w:rPr>
                <w:noProof/>
              </w:rPr>
              <w:t>2922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0F981BE" w14:textId="77777777" w:rsidR="001D47E6" w:rsidRPr="00A0501D" w:rsidRDefault="001D47E6" w:rsidP="001D47E6">
            <w:pPr>
              <w:spacing w:before="60" w:after="60"/>
              <w:rPr>
                <w:rFonts w:eastAsia="Times New Roman"/>
                <w:noProof/>
                <w:szCs w:val="24"/>
              </w:rPr>
            </w:pPr>
            <w:r w:rsidRPr="00A0501D">
              <w:rPr>
                <w:noProof/>
              </w:rPr>
              <w:t>Aminojunginiai, kurių molekulėse yra deguoninė funkcinė grupė</w:t>
            </w:r>
          </w:p>
        </w:tc>
      </w:tr>
      <w:tr w:rsidR="001D47E6" w:rsidRPr="00A0501D" w14:paraId="779298E9" w14:textId="77777777" w:rsidTr="001F5D59">
        <w:trPr>
          <w:trHeight w:val="300"/>
          <w:jc w:val="center"/>
        </w:trPr>
        <w:tc>
          <w:tcPr>
            <w:tcW w:w="21" w:type="dxa"/>
            <w:vMerge/>
            <w:vAlign w:val="center"/>
          </w:tcPr>
          <w:p w14:paraId="44434EA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52D3B3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4602C1" w14:textId="77777777" w:rsidR="001D47E6" w:rsidRPr="00A0501D" w:rsidRDefault="001D47E6" w:rsidP="001D47E6">
            <w:pPr>
              <w:spacing w:before="60" w:after="60"/>
              <w:rPr>
                <w:rFonts w:eastAsia="Times New Roman"/>
                <w:noProof/>
                <w:szCs w:val="24"/>
              </w:rPr>
            </w:pPr>
            <w:r w:rsidRPr="00A0501D">
              <w:rPr>
                <w:noProof/>
              </w:rPr>
              <w:t>2923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E4620D" w14:textId="77777777" w:rsidR="001D47E6" w:rsidRPr="00A0501D" w:rsidRDefault="001D47E6" w:rsidP="001D47E6">
            <w:pPr>
              <w:spacing w:before="60" w:after="60"/>
              <w:rPr>
                <w:rFonts w:eastAsia="Times New Roman"/>
                <w:noProof/>
                <w:szCs w:val="24"/>
              </w:rPr>
            </w:pPr>
            <w:r w:rsidRPr="00A0501D">
              <w:rPr>
                <w:noProof/>
              </w:rPr>
              <w:t>Ketvirtinės amonio druskos ir hidroksidai; lecitinai ir kiti fosfoaminolipidai, chemijos atžvilgiu apibūdinti arba neapibūdinti</w:t>
            </w:r>
          </w:p>
        </w:tc>
      </w:tr>
      <w:tr w:rsidR="001D47E6" w:rsidRPr="00A0501D" w14:paraId="6F737117" w14:textId="77777777" w:rsidTr="001F5D59">
        <w:trPr>
          <w:trHeight w:val="300"/>
          <w:jc w:val="center"/>
        </w:trPr>
        <w:tc>
          <w:tcPr>
            <w:tcW w:w="21" w:type="dxa"/>
            <w:vMerge/>
            <w:vAlign w:val="center"/>
          </w:tcPr>
          <w:p w14:paraId="4E011D2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BC83A6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758E6E" w14:textId="77777777" w:rsidR="001D47E6" w:rsidRPr="00A0501D" w:rsidRDefault="001D47E6" w:rsidP="001D47E6">
            <w:pPr>
              <w:spacing w:before="60" w:after="60"/>
              <w:rPr>
                <w:rFonts w:eastAsia="Times New Roman"/>
                <w:noProof/>
                <w:szCs w:val="24"/>
              </w:rPr>
            </w:pPr>
            <w:r w:rsidRPr="00A0501D">
              <w:rPr>
                <w:noProof/>
              </w:rPr>
              <w:t>2924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E60C52" w14:textId="77777777" w:rsidR="001D47E6" w:rsidRPr="00A0501D" w:rsidRDefault="001D47E6" w:rsidP="001D47E6">
            <w:pPr>
              <w:spacing w:before="60" w:after="60"/>
              <w:rPr>
                <w:rFonts w:eastAsia="Times New Roman"/>
                <w:noProof/>
                <w:szCs w:val="24"/>
              </w:rPr>
            </w:pPr>
            <w:r w:rsidRPr="00A0501D">
              <w:rPr>
                <w:noProof/>
              </w:rPr>
              <w:t>Junginiai, kurių molekulėse yra karboksiamido funkcinė grupė; karbonato rūgšties (anglies rūgšties) junginiai, kurių molekulėse yra amido funkcinių grupių</w:t>
            </w:r>
          </w:p>
        </w:tc>
      </w:tr>
      <w:tr w:rsidR="001D47E6" w:rsidRPr="00A0501D" w14:paraId="1FF2A548" w14:textId="77777777" w:rsidTr="001F5D59">
        <w:trPr>
          <w:trHeight w:val="300"/>
          <w:jc w:val="center"/>
        </w:trPr>
        <w:tc>
          <w:tcPr>
            <w:tcW w:w="21" w:type="dxa"/>
            <w:vMerge/>
            <w:vAlign w:val="center"/>
          </w:tcPr>
          <w:p w14:paraId="3AC66E4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980607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D02BA68" w14:textId="77777777" w:rsidR="001D47E6" w:rsidRPr="00A0501D" w:rsidRDefault="001D47E6" w:rsidP="001D47E6">
            <w:pPr>
              <w:spacing w:before="60" w:after="60"/>
              <w:rPr>
                <w:rFonts w:eastAsia="Times New Roman"/>
                <w:noProof/>
                <w:szCs w:val="24"/>
              </w:rPr>
            </w:pPr>
            <w:r w:rsidRPr="00A0501D">
              <w:rPr>
                <w:noProof/>
              </w:rPr>
              <w:t>2925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B6128D" w14:textId="77777777" w:rsidR="001D47E6" w:rsidRPr="00A0501D" w:rsidRDefault="001D47E6" w:rsidP="001D47E6">
            <w:pPr>
              <w:spacing w:before="60" w:after="60"/>
              <w:rPr>
                <w:rFonts w:eastAsia="Times New Roman"/>
                <w:noProof/>
                <w:szCs w:val="24"/>
              </w:rPr>
            </w:pPr>
            <w:r w:rsidRPr="00A0501D">
              <w:rPr>
                <w:noProof/>
              </w:rPr>
              <w:t>Junginiai, kurių molekulėse yra karboksiimido funkcinė grupė (įskaitant sachariną ir jo druskas), taip pat junginiai, kurių molekulėse yra imino funkcinė grupė</w:t>
            </w:r>
          </w:p>
        </w:tc>
      </w:tr>
      <w:tr w:rsidR="001D47E6" w:rsidRPr="00A0501D" w14:paraId="2DDE1DF5" w14:textId="77777777" w:rsidTr="001F5D59">
        <w:trPr>
          <w:trHeight w:val="300"/>
          <w:jc w:val="center"/>
        </w:trPr>
        <w:tc>
          <w:tcPr>
            <w:tcW w:w="21" w:type="dxa"/>
            <w:vMerge/>
            <w:vAlign w:val="center"/>
          </w:tcPr>
          <w:p w14:paraId="3ABB90F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8B4934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8375FE" w14:textId="77777777" w:rsidR="001D47E6" w:rsidRPr="00A0501D" w:rsidRDefault="001D47E6" w:rsidP="001D47E6">
            <w:pPr>
              <w:spacing w:before="60" w:after="60"/>
              <w:rPr>
                <w:rFonts w:eastAsia="Times New Roman"/>
                <w:noProof/>
                <w:szCs w:val="24"/>
              </w:rPr>
            </w:pPr>
            <w:r w:rsidRPr="00A0501D">
              <w:rPr>
                <w:noProof/>
              </w:rPr>
              <w:t>2926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5271A2" w14:textId="77777777" w:rsidR="001D47E6" w:rsidRPr="00A0501D" w:rsidRDefault="001D47E6" w:rsidP="001D47E6">
            <w:pPr>
              <w:spacing w:before="60" w:after="60"/>
              <w:rPr>
                <w:rFonts w:eastAsia="Times New Roman"/>
                <w:noProof/>
                <w:szCs w:val="24"/>
              </w:rPr>
            </w:pPr>
            <w:r w:rsidRPr="00A0501D">
              <w:rPr>
                <w:noProof/>
              </w:rPr>
              <w:t>Junginiai, kurių molekulėse yra nitrilo funkcinė grupė</w:t>
            </w:r>
          </w:p>
        </w:tc>
      </w:tr>
      <w:tr w:rsidR="001D47E6" w:rsidRPr="00A0501D" w14:paraId="190B1B42" w14:textId="77777777" w:rsidTr="001F5D59">
        <w:trPr>
          <w:trHeight w:val="300"/>
          <w:jc w:val="center"/>
        </w:trPr>
        <w:tc>
          <w:tcPr>
            <w:tcW w:w="21" w:type="dxa"/>
            <w:vMerge/>
            <w:vAlign w:val="center"/>
          </w:tcPr>
          <w:p w14:paraId="3D300C2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74E3CC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7F9D7B" w14:textId="77777777" w:rsidR="001D47E6" w:rsidRPr="00A0501D" w:rsidRDefault="001D47E6" w:rsidP="001D47E6">
            <w:pPr>
              <w:spacing w:before="60" w:after="60"/>
              <w:rPr>
                <w:rFonts w:eastAsia="Times New Roman"/>
                <w:noProof/>
                <w:szCs w:val="24"/>
              </w:rPr>
            </w:pPr>
            <w:r w:rsidRPr="00A0501D">
              <w:rPr>
                <w:noProof/>
              </w:rPr>
              <w:t>2927 00 00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C927DD" w14:textId="77777777" w:rsidR="001D47E6" w:rsidRPr="00A0501D" w:rsidRDefault="001D47E6" w:rsidP="001D47E6">
            <w:pPr>
              <w:spacing w:before="60" w:after="60"/>
              <w:rPr>
                <w:rFonts w:eastAsia="Times New Roman"/>
                <w:noProof/>
                <w:szCs w:val="24"/>
              </w:rPr>
            </w:pPr>
            <w:r w:rsidRPr="00A0501D">
              <w:rPr>
                <w:noProof/>
              </w:rPr>
              <w:t>Diazo-, azo- arba azoksijunginiai</w:t>
            </w:r>
          </w:p>
        </w:tc>
      </w:tr>
      <w:tr w:rsidR="001D47E6" w:rsidRPr="00A0501D" w14:paraId="08458875" w14:textId="77777777" w:rsidTr="001F5D59">
        <w:trPr>
          <w:trHeight w:val="300"/>
          <w:jc w:val="center"/>
        </w:trPr>
        <w:tc>
          <w:tcPr>
            <w:tcW w:w="21" w:type="dxa"/>
            <w:vMerge/>
            <w:vAlign w:val="center"/>
          </w:tcPr>
          <w:p w14:paraId="5A2181E0"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280527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FE905F0" w14:textId="77777777" w:rsidR="001D47E6" w:rsidRPr="00A0501D" w:rsidRDefault="001D47E6" w:rsidP="001D47E6">
            <w:pPr>
              <w:spacing w:before="60" w:after="60"/>
              <w:rPr>
                <w:rFonts w:eastAsia="Times New Roman"/>
                <w:noProof/>
                <w:szCs w:val="24"/>
              </w:rPr>
            </w:pPr>
            <w:r w:rsidRPr="00A0501D">
              <w:rPr>
                <w:noProof/>
              </w:rPr>
              <w:t>2928 00 90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958614" w14:textId="7E195817" w:rsidR="001D47E6" w:rsidRPr="00A0501D" w:rsidRDefault="001D47E6" w:rsidP="001D47E6">
            <w:pPr>
              <w:spacing w:before="60" w:after="60"/>
              <w:rPr>
                <w:rFonts w:eastAsia="Times New Roman"/>
                <w:noProof/>
              </w:rPr>
            </w:pPr>
            <w:r w:rsidRPr="00A0501D">
              <w:rPr>
                <w:noProof/>
              </w:rPr>
              <w:t>Hidrazino arba hidroksilamino organiniai dariniai, išskyrus N,N-Bis(2-metoksietil) hidroksilaminą</w:t>
            </w:r>
          </w:p>
        </w:tc>
      </w:tr>
      <w:tr w:rsidR="001D47E6" w:rsidRPr="00A0501D" w14:paraId="49C2FB35" w14:textId="77777777" w:rsidTr="001F5D59">
        <w:trPr>
          <w:trHeight w:val="300"/>
          <w:jc w:val="center"/>
        </w:trPr>
        <w:tc>
          <w:tcPr>
            <w:tcW w:w="21" w:type="dxa"/>
            <w:vMerge/>
            <w:vAlign w:val="center"/>
          </w:tcPr>
          <w:p w14:paraId="6E90A62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E43021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B49ADB" w14:textId="77777777" w:rsidR="001D47E6" w:rsidRPr="00A0501D" w:rsidRDefault="001D47E6" w:rsidP="001D47E6">
            <w:pPr>
              <w:spacing w:before="60" w:after="60"/>
              <w:rPr>
                <w:rFonts w:eastAsia="Times New Roman"/>
                <w:noProof/>
              </w:rPr>
            </w:pPr>
            <w:r w:rsidRPr="00A0501D">
              <w:rPr>
                <w:noProof/>
              </w:rPr>
              <w:t>2929 10 00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A57D41" w14:textId="77777777" w:rsidR="001D47E6" w:rsidRPr="00A0501D" w:rsidRDefault="001D47E6" w:rsidP="001D47E6">
            <w:pPr>
              <w:spacing w:before="60" w:after="60"/>
              <w:rPr>
                <w:rFonts w:eastAsia="Times New Roman"/>
                <w:noProof/>
                <w:szCs w:val="24"/>
              </w:rPr>
            </w:pPr>
            <w:r w:rsidRPr="00A0501D">
              <w:rPr>
                <w:noProof/>
              </w:rPr>
              <w:t>Izocianatai</w:t>
            </w:r>
          </w:p>
        </w:tc>
      </w:tr>
      <w:tr w:rsidR="001D47E6" w:rsidRPr="00A0501D" w14:paraId="521A44F2" w14:textId="77777777" w:rsidTr="001F5D59">
        <w:trPr>
          <w:trHeight w:val="300"/>
          <w:jc w:val="center"/>
        </w:trPr>
        <w:tc>
          <w:tcPr>
            <w:tcW w:w="21" w:type="dxa"/>
            <w:vMerge/>
            <w:vAlign w:val="center"/>
          </w:tcPr>
          <w:p w14:paraId="582BFCDD"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A90979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814EFAD" w14:textId="77777777" w:rsidR="001D47E6" w:rsidRPr="00A0501D" w:rsidRDefault="001D47E6" w:rsidP="001D47E6">
            <w:pPr>
              <w:spacing w:before="60" w:after="60"/>
              <w:rPr>
                <w:rFonts w:eastAsia="Times New Roman"/>
                <w:noProof/>
              </w:rPr>
            </w:pPr>
            <w:r w:rsidRPr="00A0501D">
              <w:rPr>
                <w:noProof/>
              </w:rPr>
              <w:t>2929 90 00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3B7593" w14:textId="77777777" w:rsidR="001D47E6" w:rsidRPr="00A0501D" w:rsidRDefault="001D47E6" w:rsidP="001D47E6">
            <w:pPr>
              <w:spacing w:before="60" w:after="60"/>
              <w:rPr>
                <w:rFonts w:eastAsia="Times New Roman"/>
                <w:noProof/>
                <w:szCs w:val="24"/>
              </w:rPr>
            </w:pPr>
            <w:r w:rsidRPr="00A0501D">
              <w:rPr>
                <w:noProof/>
              </w:rPr>
              <w:t>Kiti junginiai, kurių molekulėse yra kitų azotinių funkcinių grupių</w:t>
            </w:r>
          </w:p>
        </w:tc>
      </w:tr>
      <w:tr w:rsidR="001D47E6" w:rsidRPr="00A0501D" w14:paraId="2FE23FFC" w14:textId="77777777" w:rsidTr="001F5D59">
        <w:trPr>
          <w:trHeight w:val="300"/>
          <w:jc w:val="center"/>
        </w:trPr>
        <w:tc>
          <w:tcPr>
            <w:tcW w:w="21" w:type="dxa"/>
            <w:vMerge/>
            <w:vAlign w:val="center"/>
          </w:tcPr>
          <w:p w14:paraId="54D3C8C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BC9BA4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FD1787" w14:textId="77777777" w:rsidR="001D47E6" w:rsidRPr="00A0501D" w:rsidRDefault="001D47E6" w:rsidP="001D47E6">
            <w:pPr>
              <w:spacing w:before="60" w:after="60"/>
              <w:rPr>
                <w:rFonts w:eastAsia="Times New Roman"/>
                <w:noProof/>
              </w:rPr>
            </w:pPr>
            <w:r w:rsidRPr="00A0501D">
              <w:rPr>
                <w:noProof/>
              </w:rPr>
              <w:t>2930 20 00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C7C8409" w14:textId="77777777" w:rsidR="001D47E6" w:rsidRPr="00A0501D" w:rsidRDefault="001D47E6" w:rsidP="001D47E6">
            <w:pPr>
              <w:spacing w:before="60" w:after="60"/>
              <w:rPr>
                <w:rFonts w:eastAsia="Times New Roman"/>
                <w:noProof/>
              </w:rPr>
            </w:pPr>
            <w:r w:rsidRPr="00A0501D">
              <w:rPr>
                <w:noProof/>
              </w:rPr>
              <w:t>Tiokarbamatai ir ditiokarbamatai bei tiuramo mono-, di- arba tetrasulfidai; ditiokarbonatai (alkoksiditioformiatai)</w:t>
            </w:r>
          </w:p>
        </w:tc>
      </w:tr>
      <w:tr w:rsidR="001D47E6" w:rsidRPr="00A0501D" w14:paraId="5C197EDD" w14:textId="77777777" w:rsidTr="001F5D59">
        <w:trPr>
          <w:trHeight w:val="300"/>
          <w:jc w:val="center"/>
        </w:trPr>
        <w:tc>
          <w:tcPr>
            <w:tcW w:w="21" w:type="dxa"/>
            <w:vMerge/>
            <w:vAlign w:val="center"/>
          </w:tcPr>
          <w:p w14:paraId="15BD83E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27A418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31E277" w14:textId="77777777" w:rsidR="001D47E6" w:rsidRPr="00A0501D" w:rsidRDefault="001D47E6" w:rsidP="001D47E6">
            <w:pPr>
              <w:spacing w:before="60" w:after="60"/>
              <w:rPr>
                <w:rFonts w:eastAsia="Times New Roman"/>
                <w:noProof/>
              </w:rPr>
            </w:pPr>
            <w:r w:rsidRPr="00A0501D">
              <w:rPr>
                <w:noProof/>
              </w:rPr>
              <w:t>2930 30 00</w:t>
            </w:r>
          </w:p>
        </w:tc>
        <w:tc>
          <w:tcPr>
            <w:tcW w:w="10309" w:type="dxa"/>
            <w:vMerge/>
            <w:vAlign w:val="center"/>
            <w:hideMark/>
          </w:tcPr>
          <w:p w14:paraId="5FC9CF10" w14:textId="77777777" w:rsidR="001D47E6" w:rsidRPr="00A0501D" w:rsidRDefault="001D47E6" w:rsidP="001D47E6">
            <w:pPr>
              <w:spacing w:after="0"/>
              <w:rPr>
                <w:rFonts w:eastAsia="Times New Roman"/>
                <w:noProof/>
                <w:szCs w:val="24"/>
                <w:lang w:eastAsia="en-IE"/>
              </w:rPr>
            </w:pPr>
          </w:p>
        </w:tc>
      </w:tr>
      <w:tr w:rsidR="001D47E6" w:rsidRPr="00A0501D" w14:paraId="3EBF374E" w14:textId="77777777" w:rsidTr="001F5D59">
        <w:trPr>
          <w:trHeight w:val="300"/>
          <w:jc w:val="center"/>
        </w:trPr>
        <w:tc>
          <w:tcPr>
            <w:tcW w:w="21" w:type="dxa"/>
            <w:vMerge/>
            <w:vAlign w:val="center"/>
          </w:tcPr>
          <w:p w14:paraId="5924CD4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3E3492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17B01E9" w14:textId="287700C4" w:rsidR="001D47E6" w:rsidRPr="00A0501D" w:rsidRDefault="001D47E6" w:rsidP="001D47E6">
            <w:pPr>
              <w:spacing w:before="60" w:after="60"/>
              <w:rPr>
                <w:rFonts w:eastAsia="Times New Roman"/>
                <w:noProof/>
              </w:rPr>
            </w:pPr>
            <w:r w:rsidRPr="00A0501D">
              <w:rPr>
                <w:noProof/>
              </w:rPr>
              <w:t>ex 2930 90 95</w:t>
            </w:r>
          </w:p>
        </w:tc>
        <w:tc>
          <w:tcPr>
            <w:tcW w:w="10309" w:type="dxa"/>
            <w:vMerge/>
            <w:vAlign w:val="center"/>
            <w:hideMark/>
          </w:tcPr>
          <w:p w14:paraId="17053B43" w14:textId="77777777" w:rsidR="001D47E6" w:rsidRPr="00A0501D" w:rsidRDefault="001D47E6" w:rsidP="001D47E6">
            <w:pPr>
              <w:spacing w:after="0"/>
              <w:rPr>
                <w:rFonts w:eastAsia="Times New Roman"/>
                <w:noProof/>
                <w:szCs w:val="24"/>
                <w:lang w:eastAsia="en-IE"/>
              </w:rPr>
            </w:pPr>
          </w:p>
        </w:tc>
      </w:tr>
      <w:tr w:rsidR="001D47E6" w:rsidRPr="00A0501D" w14:paraId="783C8577" w14:textId="77777777" w:rsidTr="001F5D59">
        <w:trPr>
          <w:trHeight w:val="300"/>
          <w:jc w:val="center"/>
        </w:trPr>
        <w:tc>
          <w:tcPr>
            <w:tcW w:w="21" w:type="dxa"/>
            <w:vMerge/>
            <w:vAlign w:val="center"/>
          </w:tcPr>
          <w:p w14:paraId="48B98D7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175F2A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EB4011" w14:textId="77777777" w:rsidR="001D47E6" w:rsidRPr="00A0501D" w:rsidRDefault="001D47E6" w:rsidP="001D47E6">
            <w:pPr>
              <w:spacing w:before="60" w:after="60"/>
              <w:rPr>
                <w:rFonts w:eastAsia="Times New Roman"/>
                <w:noProof/>
              </w:rPr>
            </w:pPr>
            <w:r w:rsidRPr="00A0501D">
              <w:rPr>
                <w:noProof/>
              </w:rPr>
              <w:t>2930 40 90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005C3FE" w14:textId="40BB8BAE" w:rsidR="001D47E6" w:rsidRPr="00A0501D" w:rsidRDefault="001D47E6" w:rsidP="001D47E6">
            <w:pPr>
              <w:spacing w:before="60" w:after="60"/>
              <w:rPr>
                <w:rFonts w:eastAsia="Times New Roman"/>
                <w:noProof/>
              </w:rPr>
            </w:pPr>
            <w:r w:rsidRPr="00A0501D">
              <w:rPr>
                <w:noProof/>
              </w:rPr>
              <w:t>Metioninas (išskyrus metioniną (INN)), 2-(N,N-dietilamino)etantiolis, bis(2-hidroksietil)sulfidas (tiodiglikolis (INN)), aldikarbas (ISO), kaptafolis (ISO), metamidofosas (ISO) ir kiti organiniai sieros junginiai, išskyrus ditiokarbonatus (ksantatus)</w:t>
            </w:r>
          </w:p>
        </w:tc>
      </w:tr>
      <w:tr w:rsidR="001D47E6" w:rsidRPr="00A0501D" w14:paraId="319C451E" w14:textId="77777777" w:rsidTr="001F5D59">
        <w:trPr>
          <w:trHeight w:val="300"/>
          <w:jc w:val="center"/>
        </w:trPr>
        <w:tc>
          <w:tcPr>
            <w:tcW w:w="21" w:type="dxa"/>
            <w:vMerge/>
            <w:vAlign w:val="center"/>
          </w:tcPr>
          <w:p w14:paraId="44D92E2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ACC629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DEFEFB5" w14:textId="77777777" w:rsidR="001D47E6" w:rsidRPr="00A0501D" w:rsidRDefault="001D47E6" w:rsidP="001D47E6">
            <w:pPr>
              <w:spacing w:before="60" w:after="60"/>
              <w:rPr>
                <w:rFonts w:eastAsia="Times New Roman"/>
                <w:noProof/>
              </w:rPr>
            </w:pPr>
            <w:r w:rsidRPr="00A0501D">
              <w:rPr>
                <w:noProof/>
              </w:rPr>
              <w:t>2930 60 00</w:t>
            </w:r>
          </w:p>
        </w:tc>
        <w:tc>
          <w:tcPr>
            <w:tcW w:w="10309" w:type="dxa"/>
            <w:vMerge/>
            <w:vAlign w:val="center"/>
            <w:hideMark/>
          </w:tcPr>
          <w:p w14:paraId="28CBE851" w14:textId="77777777" w:rsidR="001D47E6" w:rsidRPr="00A0501D" w:rsidRDefault="001D47E6" w:rsidP="001D47E6">
            <w:pPr>
              <w:spacing w:after="0"/>
              <w:rPr>
                <w:rFonts w:eastAsia="Times New Roman"/>
                <w:noProof/>
                <w:szCs w:val="24"/>
                <w:lang w:eastAsia="en-IE"/>
              </w:rPr>
            </w:pPr>
          </w:p>
        </w:tc>
      </w:tr>
      <w:tr w:rsidR="001D47E6" w:rsidRPr="00A0501D" w14:paraId="55517F25" w14:textId="77777777" w:rsidTr="001F5D59">
        <w:trPr>
          <w:trHeight w:val="300"/>
          <w:jc w:val="center"/>
        </w:trPr>
        <w:tc>
          <w:tcPr>
            <w:tcW w:w="21" w:type="dxa"/>
            <w:vMerge/>
            <w:vAlign w:val="center"/>
          </w:tcPr>
          <w:p w14:paraId="531453A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DD94F7C"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CB1586" w14:textId="77777777" w:rsidR="001D47E6" w:rsidRPr="00A0501D" w:rsidRDefault="001D47E6" w:rsidP="001D47E6">
            <w:pPr>
              <w:spacing w:before="60" w:after="60"/>
              <w:rPr>
                <w:rFonts w:eastAsia="Times New Roman"/>
                <w:noProof/>
              </w:rPr>
            </w:pPr>
            <w:r w:rsidRPr="00A0501D">
              <w:rPr>
                <w:noProof/>
              </w:rPr>
              <w:t>2930 70 00</w:t>
            </w:r>
          </w:p>
        </w:tc>
        <w:tc>
          <w:tcPr>
            <w:tcW w:w="10309" w:type="dxa"/>
            <w:vMerge/>
            <w:vAlign w:val="center"/>
            <w:hideMark/>
          </w:tcPr>
          <w:p w14:paraId="1E05887A" w14:textId="77777777" w:rsidR="001D47E6" w:rsidRPr="00A0501D" w:rsidRDefault="001D47E6" w:rsidP="001D47E6">
            <w:pPr>
              <w:spacing w:after="0"/>
              <w:rPr>
                <w:rFonts w:eastAsia="Times New Roman"/>
                <w:noProof/>
                <w:szCs w:val="24"/>
                <w:lang w:eastAsia="en-IE"/>
              </w:rPr>
            </w:pPr>
          </w:p>
        </w:tc>
      </w:tr>
      <w:tr w:rsidR="001D47E6" w:rsidRPr="00A0501D" w14:paraId="79748DB6" w14:textId="77777777" w:rsidTr="001F5D59">
        <w:trPr>
          <w:trHeight w:val="300"/>
          <w:jc w:val="center"/>
        </w:trPr>
        <w:tc>
          <w:tcPr>
            <w:tcW w:w="21" w:type="dxa"/>
            <w:vMerge/>
            <w:vAlign w:val="center"/>
          </w:tcPr>
          <w:p w14:paraId="32878B94"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5027E2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BADE899" w14:textId="77777777" w:rsidR="001D47E6" w:rsidRPr="00A0501D" w:rsidRDefault="001D47E6" w:rsidP="001D47E6">
            <w:pPr>
              <w:spacing w:before="60" w:after="60"/>
              <w:rPr>
                <w:rFonts w:eastAsia="Times New Roman"/>
                <w:noProof/>
              </w:rPr>
            </w:pPr>
            <w:r w:rsidRPr="00A0501D">
              <w:rPr>
                <w:noProof/>
              </w:rPr>
              <w:t>2930 80 00</w:t>
            </w:r>
          </w:p>
        </w:tc>
        <w:tc>
          <w:tcPr>
            <w:tcW w:w="10309" w:type="dxa"/>
            <w:vMerge/>
            <w:vAlign w:val="center"/>
            <w:hideMark/>
          </w:tcPr>
          <w:p w14:paraId="79C0EDED" w14:textId="77777777" w:rsidR="001D47E6" w:rsidRPr="00A0501D" w:rsidRDefault="001D47E6" w:rsidP="001D47E6">
            <w:pPr>
              <w:spacing w:after="0"/>
              <w:rPr>
                <w:rFonts w:eastAsia="Times New Roman"/>
                <w:noProof/>
                <w:szCs w:val="24"/>
                <w:lang w:eastAsia="en-IE"/>
              </w:rPr>
            </w:pPr>
          </w:p>
        </w:tc>
      </w:tr>
      <w:tr w:rsidR="001D47E6" w:rsidRPr="00A0501D" w14:paraId="2002EC53" w14:textId="77777777" w:rsidTr="001F5D59">
        <w:trPr>
          <w:trHeight w:val="300"/>
          <w:jc w:val="center"/>
        </w:trPr>
        <w:tc>
          <w:tcPr>
            <w:tcW w:w="21" w:type="dxa"/>
            <w:vMerge/>
            <w:vAlign w:val="center"/>
          </w:tcPr>
          <w:p w14:paraId="076D7F9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EC5BE0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31795B0" w14:textId="77777777" w:rsidR="001D47E6" w:rsidRPr="00A0501D" w:rsidRDefault="001D47E6" w:rsidP="001D47E6">
            <w:pPr>
              <w:spacing w:before="60" w:after="60"/>
              <w:rPr>
                <w:rFonts w:eastAsia="Times New Roman"/>
                <w:noProof/>
              </w:rPr>
            </w:pPr>
            <w:r w:rsidRPr="00A0501D">
              <w:rPr>
                <w:noProof/>
              </w:rPr>
              <w:t>2930 90 13</w:t>
            </w:r>
          </w:p>
        </w:tc>
        <w:tc>
          <w:tcPr>
            <w:tcW w:w="10309" w:type="dxa"/>
            <w:vMerge/>
            <w:vAlign w:val="center"/>
            <w:hideMark/>
          </w:tcPr>
          <w:p w14:paraId="4AD672E7" w14:textId="77777777" w:rsidR="001D47E6" w:rsidRPr="00A0501D" w:rsidRDefault="001D47E6" w:rsidP="001D47E6">
            <w:pPr>
              <w:spacing w:after="0"/>
              <w:rPr>
                <w:rFonts w:eastAsia="Times New Roman"/>
                <w:noProof/>
                <w:szCs w:val="24"/>
                <w:lang w:eastAsia="en-IE"/>
              </w:rPr>
            </w:pPr>
          </w:p>
        </w:tc>
      </w:tr>
      <w:tr w:rsidR="001D47E6" w:rsidRPr="00A0501D" w14:paraId="3200476A" w14:textId="77777777" w:rsidTr="001F5D59">
        <w:trPr>
          <w:trHeight w:val="300"/>
          <w:jc w:val="center"/>
        </w:trPr>
        <w:tc>
          <w:tcPr>
            <w:tcW w:w="21" w:type="dxa"/>
            <w:vMerge/>
            <w:vAlign w:val="center"/>
          </w:tcPr>
          <w:p w14:paraId="2B30EEE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F4A5AC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8960FB" w14:textId="77777777" w:rsidR="001D47E6" w:rsidRPr="00A0501D" w:rsidRDefault="001D47E6" w:rsidP="001D47E6">
            <w:pPr>
              <w:spacing w:before="60" w:after="60"/>
              <w:rPr>
                <w:rFonts w:eastAsia="Times New Roman"/>
                <w:noProof/>
              </w:rPr>
            </w:pPr>
            <w:r w:rsidRPr="00A0501D">
              <w:rPr>
                <w:noProof/>
              </w:rPr>
              <w:t>2930 90 16</w:t>
            </w:r>
          </w:p>
        </w:tc>
        <w:tc>
          <w:tcPr>
            <w:tcW w:w="10309" w:type="dxa"/>
            <w:vMerge/>
            <w:vAlign w:val="center"/>
            <w:hideMark/>
          </w:tcPr>
          <w:p w14:paraId="5B5A4B1C" w14:textId="77777777" w:rsidR="001D47E6" w:rsidRPr="00A0501D" w:rsidRDefault="001D47E6" w:rsidP="001D47E6">
            <w:pPr>
              <w:spacing w:after="0"/>
              <w:rPr>
                <w:rFonts w:eastAsia="Times New Roman"/>
                <w:noProof/>
                <w:szCs w:val="24"/>
                <w:lang w:eastAsia="en-IE"/>
              </w:rPr>
            </w:pPr>
          </w:p>
        </w:tc>
      </w:tr>
      <w:tr w:rsidR="001D47E6" w:rsidRPr="00A0501D" w14:paraId="0A950F47" w14:textId="77777777" w:rsidTr="001F5D59">
        <w:trPr>
          <w:trHeight w:val="300"/>
          <w:jc w:val="center"/>
        </w:trPr>
        <w:tc>
          <w:tcPr>
            <w:tcW w:w="21" w:type="dxa"/>
            <w:vMerge/>
            <w:vAlign w:val="center"/>
          </w:tcPr>
          <w:p w14:paraId="4FC089F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879CE7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F300ED" w14:textId="22E7E780" w:rsidR="001D47E6" w:rsidRPr="00A0501D" w:rsidRDefault="001D47E6" w:rsidP="001D47E6">
            <w:pPr>
              <w:spacing w:before="60" w:after="60"/>
              <w:rPr>
                <w:rFonts w:eastAsia="Times New Roman"/>
                <w:noProof/>
              </w:rPr>
            </w:pPr>
            <w:r w:rsidRPr="00A0501D">
              <w:rPr>
                <w:noProof/>
              </w:rPr>
              <w:t>ex 2930 90 95</w:t>
            </w:r>
          </w:p>
        </w:tc>
        <w:tc>
          <w:tcPr>
            <w:tcW w:w="10309" w:type="dxa"/>
            <w:vMerge/>
            <w:vAlign w:val="center"/>
            <w:hideMark/>
          </w:tcPr>
          <w:p w14:paraId="7C775F6F" w14:textId="77777777" w:rsidR="001D47E6" w:rsidRPr="00A0501D" w:rsidRDefault="001D47E6" w:rsidP="001D47E6">
            <w:pPr>
              <w:spacing w:after="0"/>
              <w:rPr>
                <w:rFonts w:eastAsia="Times New Roman"/>
                <w:noProof/>
                <w:szCs w:val="24"/>
                <w:lang w:eastAsia="en-IE"/>
              </w:rPr>
            </w:pPr>
          </w:p>
        </w:tc>
      </w:tr>
      <w:tr w:rsidR="001D47E6" w:rsidRPr="00A0501D" w14:paraId="0861C662" w14:textId="77777777" w:rsidTr="001F5D59">
        <w:trPr>
          <w:trHeight w:val="300"/>
          <w:jc w:val="center"/>
        </w:trPr>
        <w:tc>
          <w:tcPr>
            <w:tcW w:w="21" w:type="dxa"/>
            <w:vMerge/>
            <w:vAlign w:val="center"/>
          </w:tcPr>
          <w:p w14:paraId="1377C44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4B1951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BB136CC" w14:textId="77700D40" w:rsidR="001D47E6" w:rsidRPr="00A0501D" w:rsidRDefault="001D47E6" w:rsidP="001D47E6">
            <w:pPr>
              <w:spacing w:before="60" w:after="60"/>
              <w:rPr>
                <w:rFonts w:eastAsia="Times New Roman"/>
                <w:noProof/>
              </w:rPr>
            </w:pPr>
            <w:r w:rsidRPr="00A0501D">
              <w:rPr>
                <w:noProof/>
              </w:rPr>
              <w:t>2931 </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9006CD" w14:textId="77777777" w:rsidR="001D47E6" w:rsidRPr="00A0501D" w:rsidRDefault="001D47E6" w:rsidP="001D47E6">
            <w:pPr>
              <w:spacing w:before="60" w:after="60"/>
              <w:rPr>
                <w:rFonts w:eastAsia="Times New Roman"/>
                <w:noProof/>
                <w:szCs w:val="24"/>
              </w:rPr>
            </w:pPr>
            <w:r w:rsidRPr="00A0501D">
              <w:rPr>
                <w:noProof/>
              </w:rPr>
              <w:t>Kiti organiniai-neorganiniai junginiai</w:t>
            </w:r>
          </w:p>
        </w:tc>
      </w:tr>
      <w:tr w:rsidR="001D47E6" w:rsidRPr="00A0501D" w14:paraId="57D0EA7D" w14:textId="77777777" w:rsidTr="001F5D59">
        <w:trPr>
          <w:trHeight w:val="300"/>
          <w:jc w:val="center"/>
        </w:trPr>
        <w:tc>
          <w:tcPr>
            <w:tcW w:w="21" w:type="dxa"/>
            <w:vMerge/>
            <w:vAlign w:val="center"/>
          </w:tcPr>
          <w:p w14:paraId="2A04644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5871CD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B69DD97" w14:textId="77777777" w:rsidR="001D47E6" w:rsidRPr="00A0501D" w:rsidRDefault="001D47E6" w:rsidP="001D47E6">
            <w:pPr>
              <w:spacing w:before="60" w:after="60"/>
              <w:rPr>
                <w:rFonts w:eastAsia="Times New Roman"/>
                <w:noProof/>
                <w:szCs w:val="24"/>
              </w:rPr>
            </w:pPr>
            <w:r w:rsidRPr="00A0501D">
              <w:rPr>
                <w:noProof/>
              </w:rPr>
              <w:t>2932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66A4E7" w14:textId="77777777" w:rsidR="001D47E6" w:rsidRPr="00A0501D" w:rsidRDefault="001D47E6" w:rsidP="001D47E6">
            <w:pPr>
              <w:spacing w:before="60" w:after="60"/>
              <w:rPr>
                <w:rFonts w:eastAsia="Times New Roman"/>
                <w:noProof/>
                <w:szCs w:val="24"/>
              </w:rPr>
            </w:pPr>
            <w:r w:rsidRPr="00A0501D">
              <w:rPr>
                <w:noProof/>
              </w:rPr>
              <w:t>Heterocikliniai junginiai, kurių molekulėse yra tik deguonies heteroatomas (-ai)</w:t>
            </w:r>
          </w:p>
        </w:tc>
      </w:tr>
      <w:tr w:rsidR="001D47E6" w:rsidRPr="00A0501D" w14:paraId="5D064538" w14:textId="77777777" w:rsidTr="001F5D59">
        <w:trPr>
          <w:trHeight w:val="300"/>
          <w:jc w:val="center"/>
        </w:trPr>
        <w:tc>
          <w:tcPr>
            <w:tcW w:w="21" w:type="dxa"/>
            <w:vMerge/>
            <w:vAlign w:val="center"/>
          </w:tcPr>
          <w:p w14:paraId="04C09C93"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C435AB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FCEC5C" w14:textId="77777777" w:rsidR="001D47E6" w:rsidRPr="00A0501D" w:rsidRDefault="001D47E6" w:rsidP="001D47E6">
            <w:pPr>
              <w:spacing w:before="60" w:after="60"/>
              <w:rPr>
                <w:rFonts w:eastAsia="Times New Roman"/>
                <w:noProof/>
                <w:szCs w:val="24"/>
              </w:rPr>
            </w:pPr>
            <w:r w:rsidRPr="00A0501D">
              <w:rPr>
                <w:noProof/>
              </w:rPr>
              <w:t>2933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046E3E" w14:textId="77777777" w:rsidR="001D47E6" w:rsidRPr="00A0501D" w:rsidRDefault="001D47E6" w:rsidP="001D47E6">
            <w:pPr>
              <w:spacing w:before="60" w:after="60"/>
              <w:rPr>
                <w:rFonts w:eastAsia="Times New Roman"/>
                <w:noProof/>
                <w:szCs w:val="24"/>
              </w:rPr>
            </w:pPr>
            <w:r w:rsidRPr="00A0501D">
              <w:rPr>
                <w:noProof/>
              </w:rPr>
              <w:t>Heterocikliniai junginiai, kurių molekulėse yra tik azoto heteroatomas (-ai)</w:t>
            </w:r>
          </w:p>
        </w:tc>
      </w:tr>
      <w:tr w:rsidR="001D47E6" w:rsidRPr="00A0501D" w14:paraId="4AB2FEF4" w14:textId="77777777" w:rsidTr="001F5D59">
        <w:trPr>
          <w:trHeight w:val="300"/>
          <w:jc w:val="center"/>
        </w:trPr>
        <w:tc>
          <w:tcPr>
            <w:tcW w:w="21" w:type="dxa"/>
            <w:vMerge/>
            <w:vAlign w:val="center"/>
          </w:tcPr>
          <w:p w14:paraId="549A698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2D0623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55054A" w14:textId="77777777" w:rsidR="001D47E6" w:rsidRPr="00A0501D" w:rsidRDefault="001D47E6" w:rsidP="001D47E6">
            <w:pPr>
              <w:spacing w:before="60" w:after="60"/>
              <w:rPr>
                <w:rFonts w:eastAsia="Times New Roman"/>
                <w:noProof/>
                <w:szCs w:val="24"/>
              </w:rPr>
            </w:pPr>
            <w:r w:rsidRPr="00A0501D">
              <w:rPr>
                <w:noProof/>
              </w:rPr>
              <w:t>2934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BB8C6E5" w14:textId="77777777" w:rsidR="001D47E6" w:rsidRPr="00A0501D" w:rsidRDefault="001D47E6" w:rsidP="001D47E6">
            <w:pPr>
              <w:spacing w:before="60" w:after="60"/>
              <w:rPr>
                <w:rFonts w:eastAsia="Times New Roman"/>
                <w:noProof/>
                <w:szCs w:val="24"/>
              </w:rPr>
            </w:pPr>
            <w:r w:rsidRPr="00A0501D">
              <w:rPr>
                <w:noProof/>
              </w:rPr>
              <w:t>Nukleino rūgštys (nukleorūgštys) ir jų druskos, chemijos atžvilgiu apibūdintos arba neapibūdintos; kiti heterocikliniai junginiai</w:t>
            </w:r>
          </w:p>
        </w:tc>
      </w:tr>
      <w:tr w:rsidR="001D47E6" w:rsidRPr="00A0501D" w14:paraId="2BF90DF9" w14:textId="77777777" w:rsidTr="001F5D59">
        <w:trPr>
          <w:trHeight w:val="300"/>
          <w:jc w:val="center"/>
        </w:trPr>
        <w:tc>
          <w:tcPr>
            <w:tcW w:w="21" w:type="dxa"/>
            <w:vMerge/>
            <w:vAlign w:val="center"/>
          </w:tcPr>
          <w:p w14:paraId="4FEBC69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32E2A35"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15F232" w14:textId="77777777" w:rsidR="001D47E6" w:rsidRPr="00A0501D" w:rsidRDefault="001D47E6" w:rsidP="001D47E6">
            <w:pPr>
              <w:spacing w:before="60" w:after="60"/>
              <w:rPr>
                <w:rFonts w:eastAsia="Times New Roman"/>
                <w:noProof/>
                <w:szCs w:val="24"/>
              </w:rPr>
            </w:pPr>
            <w:r w:rsidRPr="00A0501D">
              <w:rPr>
                <w:noProof/>
              </w:rPr>
              <w:t>2935 10 00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F931D2" w14:textId="77777777" w:rsidR="001D47E6" w:rsidRPr="00A0501D" w:rsidRDefault="001D47E6" w:rsidP="001D47E6">
            <w:pPr>
              <w:spacing w:before="60" w:after="60"/>
              <w:rPr>
                <w:rFonts w:eastAsia="Times New Roman"/>
                <w:noProof/>
                <w:szCs w:val="24"/>
              </w:rPr>
            </w:pPr>
            <w:r w:rsidRPr="00A0501D">
              <w:rPr>
                <w:noProof/>
              </w:rPr>
              <w:t>N-metilperfluoroktano sulfamidas</w:t>
            </w:r>
          </w:p>
        </w:tc>
      </w:tr>
      <w:tr w:rsidR="001D47E6" w:rsidRPr="00A0501D" w14:paraId="4BCE3FFC" w14:textId="77777777" w:rsidTr="001F5D59">
        <w:trPr>
          <w:trHeight w:val="300"/>
          <w:jc w:val="center"/>
        </w:trPr>
        <w:tc>
          <w:tcPr>
            <w:tcW w:w="21" w:type="dxa"/>
            <w:vMerge/>
            <w:vAlign w:val="center"/>
          </w:tcPr>
          <w:p w14:paraId="0C99C44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20BA1D4"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4BE0D0" w14:textId="77777777" w:rsidR="001D47E6" w:rsidRPr="00A0501D" w:rsidRDefault="001D47E6" w:rsidP="001D47E6">
            <w:pPr>
              <w:spacing w:before="60" w:after="60"/>
              <w:rPr>
                <w:rFonts w:eastAsia="Times New Roman"/>
                <w:noProof/>
                <w:szCs w:val="24"/>
              </w:rPr>
            </w:pPr>
            <w:r w:rsidRPr="00A0501D">
              <w:rPr>
                <w:noProof/>
              </w:rPr>
              <w:t>2935 20 00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0FC5824" w14:textId="77777777" w:rsidR="001D47E6" w:rsidRPr="00A0501D" w:rsidRDefault="001D47E6" w:rsidP="001D47E6">
            <w:pPr>
              <w:spacing w:before="60" w:after="60"/>
              <w:rPr>
                <w:rFonts w:eastAsia="Times New Roman"/>
                <w:noProof/>
                <w:szCs w:val="24"/>
              </w:rPr>
            </w:pPr>
            <w:r w:rsidRPr="00A0501D">
              <w:rPr>
                <w:noProof/>
              </w:rPr>
              <w:t>N-etilperfluoroktano sulfamidas</w:t>
            </w:r>
          </w:p>
        </w:tc>
      </w:tr>
      <w:tr w:rsidR="001D47E6" w:rsidRPr="00A0501D" w14:paraId="32A9003E" w14:textId="77777777" w:rsidTr="001F5D59">
        <w:trPr>
          <w:trHeight w:val="300"/>
          <w:jc w:val="center"/>
        </w:trPr>
        <w:tc>
          <w:tcPr>
            <w:tcW w:w="21" w:type="dxa"/>
            <w:vMerge/>
            <w:vAlign w:val="center"/>
          </w:tcPr>
          <w:p w14:paraId="4279776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8E6372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DECEBA" w14:textId="77777777" w:rsidR="001D47E6" w:rsidRPr="00A0501D" w:rsidRDefault="001D47E6" w:rsidP="001D47E6">
            <w:pPr>
              <w:spacing w:before="60" w:after="60"/>
              <w:rPr>
                <w:rFonts w:eastAsia="Times New Roman"/>
                <w:noProof/>
                <w:szCs w:val="24"/>
              </w:rPr>
            </w:pPr>
            <w:r w:rsidRPr="00A0501D">
              <w:rPr>
                <w:noProof/>
              </w:rPr>
              <w:t>2935 30 00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AD7D33" w14:textId="77777777" w:rsidR="001D47E6" w:rsidRPr="00A0501D" w:rsidRDefault="001D47E6" w:rsidP="001D47E6">
            <w:pPr>
              <w:spacing w:before="60" w:after="60"/>
              <w:rPr>
                <w:rFonts w:eastAsia="Times New Roman"/>
                <w:noProof/>
                <w:szCs w:val="24"/>
              </w:rPr>
            </w:pPr>
            <w:r w:rsidRPr="00A0501D">
              <w:rPr>
                <w:noProof/>
              </w:rPr>
              <w:t>N-etil-N-(2-hidroksietil) perfluoroktano sulfamidas</w:t>
            </w:r>
          </w:p>
        </w:tc>
      </w:tr>
      <w:tr w:rsidR="001D47E6" w:rsidRPr="00A0501D" w14:paraId="58C6CB56" w14:textId="77777777" w:rsidTr="001F5D59">
        <w:trPr>
          <w:trHeight w:val="300"/>
          <w:jc w:val="center"/>
        </w:trPr>
        <w:tc>
          <w:tcPr>
            <w:tcW w:w="21" w:type="dxa"/>
            <w:vMerge/>
            <w:vAlign w:val="center"/>
          </w:tcPr>
          <w:p w14:paraId="187B27F6"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7B8CF4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F39DA6" w14:textId="77777777" w:rsidR="001D47E6" w:rsidRPr="00A0501D" w:rsidRDefault="001D47E6" w:rsidP="001D47E6">
            <w:pPr>
              <w:spacing w:before="60" w:after="60"/>
              <w:rPr>
                <w:rFonts w:eastAsia="Times New Roman"/>
                <w:noProof/>
                <w:szCs w:val="24"/>
              </w:rPr>
            </w:pPr>
            <w:r w:rsidRPr="00A0501D">
              <w:rPr>
                <w:noProof/>
              </w:rPr>
              <w:t>2935 40 00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7F3A325" w14:textId="77777777" w:rsidR="001D47E6" w:rsidRPr="00A0501D" w:rsidRDefault="001D47E6" w:rsidP="001D47E6">
            <w:pPr>
              <w:spacing w:before="60" w:after="60"/>
              <w:rPr>
                <w:rFonts w:eastAsia="Times New Roman"/>
                <w:noProof/>
                <w:szCs w:val="24"/>
              </w:rPr>
            </w:pPr>
            <w:r w:rsidRPr="00A0501D">
              <w:rPr>
                <w:noProof/>
              </w:rPr>
              <w:t>N-(2-hidroksietil) N-metilperfluoroktano sulfamidas</w:t>
            </w:r>
          </w:p>
        </w:tc>
      </w:tr>
      <w:tr w:rsidR="001D47E6" w:rsidRPr="00A0501D" w14:paraId="0A6C7C47" w14:textId="77777777" w:rsidTr="001F5D59">
        <w:trPr>
          <w:trHeight w:val="300"/>
          <w:jc w:val="center"/>
        </w:trPr>
        <w:tc>
          <w:tcPr>
            <w:tcW w:w="21" w:type="dxa"/>
            <w:vMerge/>
            <w:vAlign w:val="center"/>
          </w:tcPr>
          <w:p w14:paraId="5D7376A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19D0C9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0F9B23B" w14:textId="77777777" w:rsidR="001D47E6" w:rsidRPr="00A0501D" w:rsidRDefault="001D47E6" w:rsidP="001D47E6">
            <w:pPr>
              <w:spacing w:before="60" w:after="60"/>
              <w:rPr>
                <w:rFonts w:eastAsia="Times New Roman"/>
                <w:noProof/>
                <w:szCs w:val="24"/>
              </w:rPr>
            </w:pPr>
            <w:r w:rsidRPr="00A0501D">
              <w:rPr>
                <w:noProof/>
              </w:rPr>
              <w:t>2935 50 00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6378169" w14:textId="77777777" w:rsidR="001D47E6" w:rsidRPr="00A0501D" w:rsidRDefault="001D47E6" w:rsidP="001D47E6">
            <w:pPr>
              <w:spacing w:before="60" w:after="60"/>
              <w:rPr>
                <w:rFonts w:eastAsia="Times New Roman"/>
                <w:noProof/>
                <w:szCs w:val="24"/>
              </w:rPr>
            </w:pPr>
            <w:r w:rsidRPr="00A0501D">
              <w:rPr>
                <w:noProof/>
              </w:rPr>
              <w:t>Kiti perfluoroktano sulfamidai</w:t>
            </w:r>
          </w:p>
        </w:tc>
      </w:tr>
      <w:tr w:rsidR="001D47E6" w:rsidRPr="00A0501D" w14:paraId="4B4A4A97" w14:textId="77777777" w:rsidTr="001F5D59">
        <w:trPr>
          <w:trHeight w:val="300"/>
          <w:jc w:val="center"/>
        </w:trPr>
        <w:tc>
          <w:tcPr>
            <w:tcW w:w="21" w:type="dxa"/>
            <w:vMerge/>
            <w:vAlign w:val="center"/>
          </w:tcPr>
          <w:p w14:paraId="7EE86F2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5FE2B2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CB33BD" w14:textId="77777777" w:rsidR="001D47E6" w:rsidRPr="00A0501D" w:rsidRDefault="001D47E6" w:rsidP="001D47E6">
            <w:pPr>
              <w:spacing w:before="60" w:after="60"/>
              <w:rPr>
                <w:rFonts w:eastAsia="Times New Roman"/>
                <w:noProof/>
                <w:szCs w:val="24"/>
              </w:rPr>
            </w:pPr>
            <w:r w:rsidRPr="00A0501D">
              <w:rPr>
                <w:noProof/>
              </w:rPr>
              <w:t>2935 90 90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8CC40E" w14:textId="77777777" w:rsidR="001D47E6" w:rsidRPr="00A0501D" w:rsidRDefault="001D47E6" w:rsidP="001D47E6">
            <w:pPr>
              <w:spacing w:before="60" w:after="60"/>
              <w:rPr>
                <w:rFonts w:eastAsia="Times New Roman"/>
                <w:noProof/>
                <w:szCs w:val="24"/>
              </w:rPr>
            </w:pPr>
            <w:r w:rsidRPr="00A0501D">
              <w:rPr>
                <w:noProof/>
              </w:rPr>
              <w:t>Kiti sulfamidai</w:t>
            </w:r>
          </w:p>
        </w:tc>
      </w:tr>
      <w:tr w:rsidR="001D47E6" w:rsidRPr="00A0501D" w14:paraId="29001D2F" w14:textId="77777777" w:rsidTr="001F5D59">
        <w:trPr>
          <w:trHeight w:val="300"/>
          <w:jc w:val="center"/>
        </w:trPr>
        <w:tc>
          <w:tcPr>
            <w:tcW w:w="21" w:type="dxa"/>
            <w:vMerge/>
            <w:vAlign w:val="center"/>
          </w:tcPr>
          <w:p w14:paraId="7C1C664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88CD9C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8BB0C8" w14:textId="77777777" w:rsidR="001D47E6" w:rsidRPr="00A0501D" w:rsidRDefault="001D47E6" w:rsidP="001D47E6">
            <w:pPr>
              <w:spacing w:before="60" w:after="60"/>
              <w:rPr>
                <w:rFonts w:eastAsia="Times New Roman"/>
                <w:noProof/>
                <w:szCs w:val="24"/>
              </w:rPr>
            </w:pPr>
            <w:r w:rsidRPr="00A0501D">
              <w:rPr>
                <w:noProof/>
              </w:rPr>
              <w:t>2938</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009F4C6" w14:textId="77777777" w:rsidR="001D47E6" w:rsidRPr="00A0501D" w:rsidRDefault="001D47E6" w:rsidP="001D47E6">
            <w:pPr>
              <w:spacing w:before="60" w:after="60"/>
              <w:rPr>
                <w:rFonts w:eastAsia="Times New Roman"/>
                <w:noProof/>
                <w:szCs w:val="24"/>
              </w:rPr>
            </w:pPr>
            <w:r w:rsidRPr="00A0501D">
              <w:rPr>
                <w:noProof/>
              </w:rPr>
              <w:t>Glikozidai, gamtiniai arba gauti sintezės būdu, taip pat jų druskos, eteriai, esteriai ir kiti dariniai</w:t>
            </w:r>
          </w:p>
        </w:tc>
      </w:tr>
      <w:tr w:rsidR="001D47E6" w:rsidRPr="00A0501D" w14:paraId="56F9641A" w14:textId="77777777" w:rsidTr="001F5D59">
        <w:trPr>
          <w:trHeight w:val="300"/>
          <w:jc w:val="center"/>
        </w:trPr>
        <w:tc>
          <w:tcPr>
            <w:tcW w:w="21" w:type="dxa"/>
            <w:vMerge/>
            <w:vAlign w:val="center"/>
          </w:tcPr>
          <w:p w14:paraId="046C51F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A914BE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31A5262" w14:textId="77777777" w:rsidR="001D47E6" w:rsidRPr="00A0501D" w:rsidRDefault="001D47E6" w:rsidP="001D47E6">
            <w:pPr>
              <w:spacing w:before="60" w:after="60"/>
              <w:rPr>
                <w:rFonts w:eastAsia="Times New Roman"/>
                <w:noProof/>
                <w:szCs w:val="24"/>
              </w:rPr>
            </w:pPr>
            <w:r w:rsidRPr="00A0501D">
              <w:rPr>
                <w:noProof/>
              </w:rPr>
              <w:t>2940 00 00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D75589" w14:textId="641ADA8A" w:rsidR="001D47E6" w:rsidRPr="00A0501D" w:rsidRDefault="001D47E6" w:rsidP="001D47E6">
            <w:pPr>
              <w:spacing w:before="60" w:after="60"/>
              <w:rPr>
                <w:rFonts w:eastAsia="Times New Roman"/>
                <w:noProof/>
              </w:rPr>
            </w:pPr>
            <w:r w:rsidRPr="00A0501D">
              <w:rPr>
                <w:noProof/>
              </w:rPr>
              <w:t>Chemiškai gryni cukrūs, išskyrus sacharozę, laktozę, maltozę, gliukozę ir fruktozę; cukrų eteriai, cukrų acetaliai ir cukrų esteriai bei jų druskos, išskyrus produktus, priskiriamus 2937, 2938 arba 2939 pozicijai</w:t>
            </w:r>
          </w:p>
        </w:tc>
      </w:tr>
      <w:tr w:rsidR="001D47E6" w:rsidRPr="00A0501D" w14:paraId="3BA2E27A" w14:textId="77777777" w:rsidTr="001F5D59">
        <w:trPr>
          <w:trHeight w:val="300"/>
          <w:jc w:val="center"/>
        </w:trPr>
        <w:tc>
          <w:tcPr>
            <w:tcW w:w="21" w:type="dxa"/>
            <w:vMerge/>
            <w:vAlign w:val="center"/>
          </w:tcPr>
          <w:p w14:paraId="3882128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10DEA7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E97349" w14:textId="77777777" w:rsidR="001D47E6" w:rsidRPr="00A0501D" w:rsidRDefault="001D47E6" w:rsidP="001D47E6">
            <w:pPr>
              <w:spacing w:before="60" w:after="60"/>
              <w:rPr>
                <w:rFonts w:eastAsia="Times New Roman"/>
                <w:noProof/>
                <w:szCs w:val="24"/>
              </w:rPr>
            </w:pPr>
            <w:r w:rsidRPr="00A0501D">
              <w:rPr>
                <w:noProof/>
              </w:rPr>
              <w:t>2941 20 30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FF88213" w14:textId="77777777" w:rsidR="001D47E6" w:rsidRPr="00A0501D" w:rsidRDefault="001D47E6" w:rsidP="001D47E6">
            <w:pPr>
              <w:spacing w:before="60" w:after="60"/>
              <w:rPr>
                <w:rFonts w:eastAsia="Times New Roman"/>
                <w:noProof/>
                <w:szCs w:val="24"/>
              </w:rPr>
            </w:pPr>
            <w:r w:rsidRPr="00A0501D">
              <w:rPr>
                <w:noProof/>
              </w:rPr>
              <w:t>Dihidrostreptomicinas, jo druskos, esteriai ir hidratai</w:t>
            </w:r>
          </w:p>
        </w:tc>
      </w:tr>
      <w:tr w:rsidR="001D47E6" w:rsidRPr="00A0501D" w14:paraId="2176DAB9" w14:textId="77777777" w:rsidTr="001F5D59">
        <w:trPr>
          <w:trHeight w:val="300"/>
          <w:jc w:val="center"/>
        </w:trPr>
        <w:tc>
          <w:tcPr>
            <w:tcW w:w="21" w:type="dxa"/>
            <w:vMerge/>
            <w:vAlign w:val="center"/>
          </w:tcPr>
          <w:p w14:paraId="72D7386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59C0908"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135F89" w14:textId="77777777" w:rsidR="001D47E6" w:rsidRPr="00A0501D" w:rsidRDefault="001D47E6" w:rsidP="001D47E6">
            <w:pPr>
              <w:spacing w:before="60" w:after="60"/>
              <w:rPr>
                <w:rFonts w:eastAsia="Times New Roman"/>
                <w:noProof/>
                <w:szCs w:val="24"/>
              </w:rPr>
            </w:pPr>
            <w:r w:rsidRPr="00A0501D">
              <w:rPr>
                <w:noProof/>
              </w:rPr>
              <w:t>2942 00 00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44C644" w14:textId="77777777" w:rsidR="001D47E6" w:rsidRPr="00A0501D" w:rsidRDefault="001D47E6" w:rsidP="001D47E6">
            <w:pPr>
              <w:spacing w:before="60" w:after="60"/>
              <w:rPr>
                <w:rFonts w:eastAsia="Times New Roman"/>
                <w:noProof/>
                <w:szCs w:val="24"/>
              </w:rPr>
            </w:pPr>
            <w:r w:rsidRPr="00A0501D">
              <w:rPr>
                <w:noProof/>
              </w:rPr>
              <w:t>Kiti organiniai junginiai</w:t>
            </w:r>
          </w:p>
        </w:tc>
      </w:tr>
      <w:tr w:rsidR="001D47E6" w:rsidRPr="00A0501D" w14:paraId="61841CEC"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7B1B1A3"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6F8B08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98FD9E" w14:textId="77777777" w:rsidR="001D47E6" w:rsidRPr="00A0501D" w:rsidRDefault="001D47E6" w:rsidP="001D47E6">
            <w:pPr>
              <w:spacing w:before="60" w:after="60"/>
              <w:rPr>
                <w:rFonts w:eastAsia="Times New Roman"/>
                <w:noProof/>
                <w:szCs w:val="24"/>
              </w:rPr>
            </w:pPr>
            <w:r w:rsidRPr="00A0501D">
              <w:rPr>
                <w:noProof/>
              </w:rPr>
              <w:t>3102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465051" w14:textId="77777777" w:rsidR="001D47E6" w:rsidRPr="00A0501D" w:rsidRDefault="001D47E6" w:rsidP="001D47E6">
            <w:pPr>
              <w:spacing w:before="60" w:after="60"/>
              <w:rPr>
                <w:rFonts w:eastAsia="Times New Roman"/>
                <w:noProof/>
                <w:szCs w:val="24"/>
              </w:rPr>
            </w:pPr>
            <w:r w:rsidRPr="00A0501D">
              <w:rPr>
                <w:noProof/>
              </w:rPr>
              <w:t>Mineralinės arba cheminės azoto trąšos</w:t>
            </w:r>
          </w:p>
        </w:tc>
      </w:tr>
      <w:tr w:rsidR="001D47E6" w:rsidRPr="00A0501D" w14:paraId="020ECC68" w14:textId="77777777" w:rsidTr="001F5D59">
        <w:trPr>
          <w:trHeight w:val="300"/>
          <w:jc w:val="center"/>
        </w:trPr>
        <w:tc>
          <w:tcPr>
            <w:tcW w:w="21" w:type="dxa"/>
            <w:vMerge/>
            <w:vAlign w:val="center"/>
          </w:tcPr>
          <w:p w14:paraId="2456805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5869E6A"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78184F" w14:textId="77777777" w:rsidR="001D47E6" w:rsidRPr="00A0501D" w:rsidRDefault="001D47E6" w:rsidP="001D47E6">
            <w:pPr>
              <w:spacing w:before="60" w:after="60"/>
              <w:rPr>
                <w:rFonts w:eastAsia="Times New Roman"/>
                <w:noProof/>
                <w:szCs w:val="24"/>
              </w:rPr>
            </w:pPr>
            <w:r w:rsidRPr="00A0501D">
              <w:rPr>
                <w:noProof/>
              </w:rPr>
              <w:t>3103 11 00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495355" w14:textId="77777777" w:rsidR="001D47E6" w:rsidRPr="00A0501D" w:rsidRDefault="001D47E6" w:rsidP="001D47E6">
            <w:pPr>
              <w:spacing w:before="60" w:after="60"/>
              <w:rPr>
                <w:rFonts w:eastAsia="Times New Roman"/>
                <w:noProof/>
                <w:szCs w:val="24"/>
              </w:rPr>
            </w:pPr>
            <w:r w:rsidRPr="00A0501D">
              <w:rPr>
                <w:noProof/>
              </w:rPr>
              <w:t>Superfosfatai</w:t>
            </w:r>
          </w:p>
        </w:tc>
      </w:tr>
      <w:tr w:rsidR="001D47E6" w:rsidRPr="00A0501D" w14:paraId="68F7E4A0" w14:textId="77777777" w:rsidTr="001F5D59">
        <w:trPr>
          <w:trHeight w:val="300"/>
          <w:jc w:val="center"/>
        </w:trPr>
        <w:tc>
          <w:tcPr>
            <w:tcW w:w="21" w:type="dxa"/>
            <w:vMerge/>
            <w:vAlign w:val="center"/>
          </w:tcPr>
          <w:p w14:paraId="0CC4743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7AC4CC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0A98D2" w14:textId="77777777" w:rsidR="001D47E6" w:rsidRPr="00A0501D" w:rsidRDefault="001D47E6" w:rsidP="001D47E6">
            <w:pPr>
              <w:spacing w:before="60" w:after="60"/>
              <w:rPr>
                <w:rFonts w:eastAsia="Times New Roman"/>
                <w:noProof/>
                <w:szCs w:val="24"/>
              </w:rPr>
            </w:pPr>
            <w:r w:rsidRPr="00A0501D">
              <w:rPr>
                <w:noProof/>
              </w:rPr>
              <w:t>3103 19 00</w:t>
            </w:r>
          </w:p>
        </w:tc>
        <w:tc>
          <w:tcPr>
            <w:tcW w:w="10309" w:type="dxa"/>
            <w:vMerge/>
            <w:vAlign w:val="center"/>
            <w:hideMark/>
          </w:tcPr>
          <w:p w14:paraId="29958ABB" w14:textId="77777777" w:rsidR="001D47E6" w:rsidRPr="00A0501D" w:rsidRDefault="001D47E6" w:rsidP="001D47E6">
            <w:pPr>
              <w:spacing w:after="0"/>
              <w:rPr>
                <w:rFonts w:eastAsia="Times New Roman"/>
                <w:noProof/>
                <w:szCs w:val="24"/>
                <w:lang w:eastAsia="en-IE"/>
              </w:rPr>
            </w:pPr>
          </w:p>
        </w:tc>
      </w:tr>
      <w:tr w:rsidR="001D47E6" w:rsidRPr="00A0501D" w14:paraId="23763694" w14:textId="77777777" w:rsidTr="001F5D59">
        <w:trPr>
          <w:trHeight w:val="300"/>
          <w:jc w:val="center"/>
        </w:trPr>
        <w:tc>
          <w:tcPr>
            <w:tcW w:w="21" w:type="dxa"/>
            <w:vMerge/>
            <w:vAlign w:val="center"/>
          </w:tcPr>
          <w:p w14:paraId="090AACE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99837DD"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A41597" w14:textId="77777777" w:rsidR="001D47E6" w:rsidRPr="00A0501D" w:rsidRDefault="001D47E6" w:rsidP="001D47E6">
            <w:pPr>
              <w:spacing w:before="60" w:after="60"/>
              <w:rPr>
                <w:rFonts w:eastAsia="Times New Roman"/>
                <w:noProof/>
                <w:szCs w:val="24"/>
              </w:rPr>
            </w:pPr>
            <w:r w:rsidRPr="00A0501D">
              <w:rPr>
                <w:noProof/>
              </w:rPr>
              <w:t>3105</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4DD28E2" w14:textId="77777777" w:rsidR="001D47E6" w:rsidRPr="00A0501D" w:rsidRDefault="001D47E6" w:rsidP="001D47E6">
            <w:pPr>
              <w:spacing w:before="60" w:after="60"/>
              <w:rPr>
                <w:rFonts w:eastAsia="Times New Roman"/>
                <w:noProof/>
                <w:szCs w:val="24"/>
              </w:rPr>
            </w:pPr>
            <w:r w:rsidRPr="00A0501D">
              <w:rPr>
                <w:noProof/>
              </w:rPr>
              <w:t>Mineralinės arba cheminės trąšos, kurių sudėtyje yra du arba trys trąšų elementai: azotas, fosforas ir kalis; kitos trąšos; prekės, priskiriamos šiam skirsniui, turinčios tablečių arba panašių formų pavidalą arba supakuotos į pakuotes, kurių bruto masė ne didesnė kaip 10 kg</w:t>
            </w:r>
          </w:p>
        </w:tc>
      </w:tr>
      <w:tr w:rsidR="001D47E6" w:rsidRPr="00A0501D" w14:paraId="55A977D0" w14:textId="77777777" w:rsidTr="001F5D59">
        <w:trPr>
          <w:trHeight w:val="300"/>
          <w:jc w:val="center"/>
        </w:trPr>
        <w:tc>
          <w:tcPr>
            <w:tcW w:w="21" w:type="dxa"/>
            <w:vMerge/>
            <w:vAlign w:val="center"/>
          </w:tcPr>
          <w:p w14:paraId="09188264"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C4EF9C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D099F6" w14:textId="77777777" w:rsidR="001D47E6" w:rsidRPr="00A0501D" w:rsidRDefault="001D47E6" w:rsidP="001D47E6">
            <w:pPr>
              <w:spacing w:before="60" w:after="60"/>
              <w:rPr>
                <w:rFonts w:eastAsia="Times New Roman"/>
                <w:noProof/>
                <w:szCs w:val="24"/>
              </w:rPr>
            </w:pPr>
            <w:r w:rsidRPr="00A0501D">
              <w:rPr>
                <w:noProof/>
              </w:rPr>
              <w:t>ex 32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9AF5053" w14:textId="2501AFD8" w:rsidR="001D47E6" w:rsidRPr="00A0501D" w:rsidRDefault="001D47E6" w:rsidP="001D47E6">
            <w:pPr>
              <w:spacing w:before="60" w:after="60"/>
              <w:rPr>
                <w:rFonts w:eastAsia="Times New Roman"/>
                <w:noProof/>
              </w:rPr>
            </w:pPr>
            <w:r w:rsidRPr="00A0501D">
              <w:rPr>
                <w:noProof/>
              </w:rPr>
              <w:t xml:space="preserve">Rauginimo arba dažymo ekstraktai; taninai ir jų dariniai; dažikliai, pigmentai ir kitos dažiosios medžiagos; dažai ir lakai; glaistai ir kitos mastikos; rašalai; išskyrus produktus, priskiriamus 3201 20 00, 3201 90 20, ex 3201 90 90 (eukalipto rauginimo ekstraktas), ex 3201 90 90 (rauginimo ekstraktai, gauti iš </w:t>
            </w:r>
            <w:r w:rsidRPr="00A0501D">
              <w:rPr>
                <w:i/>
                <w:iCs/>
                <w:noProof/>
              </w:rPr>
              <w:t>Catechu pallidum</w:t>
            </w:r>
            <w:r w:rsidRPr="00A0501D">
              <w:rPr>
                <w:noProof/>
              </w:rPr>
              <w:t xml:space="preserve"> vaisių ir kaukazinių slyvų) ir ex 3201 90 90 (kiti augaliniai rauginimo ekstraktai) subpozicijoms</w:t>
            </w:r>
          </w:p>
        </w:tc>
      </w:tr>
      <w:tr w:rsidR="001D47E6" w:rsidRPr="00A0501D" w14:paraId="477BA96F" w14:textId="77777777" w:rsidTr="001F5D59">
        <w:trPr>
          <w:trHeight w:val="300"/>
          <w:jc w:val="center"/>
        </w:trPr>
        <w:tc>
          <w:tcPr>
            <w:tcW w:w="21" w:type="dxa"/>
            <w:vMerge/>
            <w:vAlign w:val="center"/>
          </w:tcPr>
          <w:p w14:paraId="6166438C"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B3A3BA9"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0F8826" w14:textId="77777777" w:rsidR="001D47E6" w:rsidRPr="00A0501D" w:rsidRDefault="001D47E6" w:rsidP="001D47E6">
            <w:pPr>
              <w:spacing w:before="60" w:after="60"/>
              <w:rPr>
                <w:rFonts w:eastAsia="Times New Roman"/>
                <w:noProof/>
                <w:szCs w:val="24"/>
              </w:rPr>
            </w:pPr>
            <w:r w:rsidRPr="00A0501D">
              <w:rPr>
                <w:noProof/>
              </w:rPr>
              <w:t>33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E71E22" w14:textId="77777777" w:rsidR="001D47E6" w:rsidRPr="00A0501D" w:rsidRDefault="001D47E6" w:rsidP="001D47E6">
            <w:pPr>
              <w:spacing w:before="60" w:after="60"/>
              <w:rPr>
                <w:rFonts w:eastAsia="Times New Roman"/>
                <w:noProof/>
                <w:szCs w:val="24"/>
              </w:rPr>
            </w:pPr>
            <w:r w:rsidRPr="00A0501D">
              <w:rPr>
                <w:noProof/>
              </w:rPr>
              <w:t>Eteriniai aliejai ir kvapieji dervų ekstraktai (rezinoidai); parfumerijos, kosmetikos ir tualetiniai preparatai</w:t>
            </w:r>
          </w:p>
        </w:tc>
      </w:tr>
      <w:tr w:rsidR="001D47E6" w:rsidRPr="00A0501D" w14:paraId="55186AA3" w14:textId="77777777" w:rsidTr="001F5D59">
        <w:trPr>
          <w:trHeight w:val="300"/>
          <w:jc w:val="center"/>
        </w:trPr>
        <w:tc>
          <w:tcPr>
            <w:tcW w:w="21" w:type="dxa"/>
            <w:vMerge/>
            <w:vAlign w:val="center"/>
          </w:tcPr>
          <w:p w14:paraId="6E1FF22B"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A9A5C92"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DE3E1A" w14:textId="77777777" w:rsidR="001D47E6" w:rsidRPr="00A0501D" w:rsidRDefault="001D47E6" w:rsidP="001D47E6">
            <w:pPr>
              <w:spacing w:before="60" w:after="60"/>
              <w:rPr>
                <w:rFonts w:eastAsia="Times New Roman"/>
                <w:noProof/>
                <w:szCs w:val="24"/>
              </w:rPr>
            </w:pPr>
            <w:r w:rsidRPr="00A0501D">
              <w:rPr>
                <w:noProof/>
              </w:rPr>
              <w:t>34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016F51" w14:textId="77777777" w:rsidR="001D47E6" w:rsidRPr="00A0501D" w:rsidRDefault="001D47E6" w:rsidP="001D47E6">
            <w:pPr>
              <w:spacing w:before="60" w:after="60"/>
              <w:rPr>
                <w:rFonts w:eastAsia="Times New Roman"/>
                <w:noProof/>
                <w:szCs w:val="24"/>
              </w:rPr>
            </w:pPr>
            <w:r w:rsidRPr="00A0501D">
              <w:rPr>
                <w:noProof/>
              </w:rPr>
              <w:t>Muilas, organinės paviršinio aktyvumo medžiagos, skalbikliai, tepimo priemonės, dirbtiniai vaškai, paruošti vaškai, blizginimo arba šveitimo priemonės, žvakės ir panašūs dirbiniai, modeliavimo pastos, stomatologiniai vaškai, taip pat stomatologijos preparatai, daugiausia iš gipso</w:t>
            </w:r>
          </w:p>
        </w:tc>
      </w:tr>
      <w:tr w:rsidR="001D47E6" w:rsidRPr="00A0501D" w14:paraId="5EA43306" w14:textId="77777777" w:rsidTr="001F5D59">
        <w:trPr>
          <w:trHeight w:val="300"/>
          <w:jc w:val="center"/>
        </w:trPr>
        <w:tc>
          <w:tcPr>
            <w:tcW w:w="21" w:type="dxa"/>
            <w:vMerge/>
            <w:vAlign w:val="center"/>
          </w:tcPr>
          <w:p w14:paraId="24BFE4DB"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0BB5FC6"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56344D" w14:textId="77777777" w:rsidR="001D47E6" w:rsidRPr="00A0501D" w:rsidRDefault="001D47E6" w:rsidP="001D47E6">
            <w:pPr>
              <w:spacing w:before="60" w:after="60"/>
              <w:rPr>
                <w:rFonts w:eastAsia="Times New Roman"/>
                <w:noProof/>
                <w:szCs w:val="24"/>
              </w:rPr>
            </w:pPr>
            <w:r w:rsidRPr="00A0501D">
              <w:rPr>
                <w:noProof/>
              </w:rPr>
              <w:t>3501</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21541B" w14:textId="77777777" w:rsidR="001D47E6" w:rsidRPr="00A0501D" w:rsidRDefault="001D47E6" w:rsidP="001D47E6">
            <w:pPr>
              <w:spacing w:before="60" w:after="60"/>
              <w:rPr>
                <w:rFonts w:eastAsia="Times New Roman"/>
                <w:noProof/>
                <w:szCs w:val="24"/>
              </w:rPr>
            </w:pPr>
            <w:r w:rsidRPr="00A0501D">
              <w:rPr>
                <w:noProof/>
              </w:rPr>
              <w:t>Kazeinas, kazeinatai ir kiti kazeino dariniai; kazeininiai klijai</w:t>
            </w:r>
          </w:p>
        </w:tc>
      </w:tr>
      <w:tr w:rsidR="001D47E6" w:rsidRPr="00A0501D" w14:paraId="02C724E5" w14:textId="77777777" w:rsidTr="001F5D59">
        <w:trPr>
          <w:trHeight w:val="300"/>
          <w:jc w:val="center"/>
        </w:trPr>
        <w:tc>
          <w:tcPr>
            <w:tcW w:w="21" w:type="dxa"/>
            <w:vMerge/>
            <w:vAlign w:val="center"/>
          </w:tcPr>
          <w:p w14:paraId="5C46554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14183E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6E9807" w14:textId="77777777" w:rsidR="001D47E6" w:rsidRPr="00A0501D" w:rsidRDefault="001D47E6" w:rsidP="001D47E6">
            <w:pPr>
              <w:spacing w:before="60" w:after="60"/>
              <w:rPr>
                <w:rFonts w:eastAsia="Times New Roman"/>
                <w:noProof/>
                <w:szCs w:val="24"/>
              </w:rPr>
            </w:pPr>
            <w:r w:rsidRPr="00A0501D">
              <w:rPr>
                <w:noProof/>
              </w:rPr>
              <w:t>3502 90 90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CB0D39" w14:textId="77777777" w:rsidR="001D47E6" w:rsidRPr="00A0501D" w:rsidRDefault="001D47E6" w:rsidP="001D47E6">
            <w:pPr>
              <w:spacing w:before="60" w:after="60"/>
              <w:rPr>
                <w:rFonts w:eastAsia="Times New Roman"/>
                <w:noProof/>
                <w:szCs w:val="24"/>
              </w:rPr>
            </w:pPr>
            <w:r w:rsidRPr="00A0501D">
              <w:rPr>
                <w:noProof/>
              </w:rPr>
              <w:t>Albuminatai ir kiti albumino dariniai</w:t>
            </w:r>
          </w:p>
        </w:tc>
      </w:tr>
      <w:tr w:rsidR="001D47E6" w:rsidRPr="00A0501D" w14:paraId="4023B8E1" w14:textId="77777777" w:rsidTr="001F5D59">
        <w:trPr>
          <w:trHeight w:val="300"/>
          <w:jc w:val="center"/>
        </w:trPr>
        <w:tc>
          <w:tcPr>
            <w:tcW w:w="21" w:type="dxa"/>
            <w:vMerge/>
            <w:vAlign w:val="center"/>
          </w:tcPr>
          <w:p w14:paraId="2CDF08D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0363A516"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0C0FA36" w14:textId="77777777" w:rsidR="001D47E6" w:rsidRPr="00A0501D" w:rsidRDefault="001D47E6" w:rsidP="001D47E6">
            <w:pPr>
              <w:spacing w:before="60" w:after="60"/>
              <w:rPr>
                <w:rFonts w:eastAsia="Times New Roman"/>
                <w:noProof/>
                <w:szCs w:val="24"/>
              </w:rPr>
            </w:pPr>
            <w:r w:rsidRPr="00A0501D">
              <w:rPr>
                <w:noProof/>
              </w:rPr>
              <w:t>3503 00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4BAC75" w14:textId="77777777" w:rsidR="001D47E6" w:rsidRPr="00A0501D" w:rsidRDefault="001D47E6" w:rsidP="001D47E6">
            <w:pPr>
              <w:spacing w:before="60" w:after="60"/>
              <w:rPr>
                <w:rFonts w:eastAsia="Times New Roman"/>
                <w:noProof/>
                <w:szCs w:val="24"/>
              </w:rPr>
            </w:pPr>
            <w:r w:rsidRPr="00A0501D">
              <w:rPr>
                <w:noProof/>
              </w:rPr>
              <w:t>Želatina (įskaitant želatiną, turinčią stačiakampių (įskaitant kvadratinius) lakštų pavidalą, apdirbtu arba neapdirbtu paviršiumi, dažytą arba nedažytą) ir želatinos dariniai; žuvų klijai; kiti gyvūniniai klijai, išskyrus kazeininius klijus, priskiriamus 3501 pozicijai</w:t>
            </w:r>
          </w:p>
        </w:tc>
      </w:tr>
      <w:tr w:rsidR="001D47E6" w:rsidRPr="00A0501D" w14:paraId="25EEBF41" w14:textId="77777777" w:rsidTr="001F5D59">
        <w:trPr>
          <w:trHeight w:val="300"/>
          <w:jc w:val="center"/>
        </w:trPr>
        <w:tc>
          <w:tcPr>
            <w:tcW w:w="21" w:type="dxa"/>
            <w:vMerge/>
            <w:vAlign w:val="center"/>
          </w:tcPr>
          <w:p w14:paraId="3578684E"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74646A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10ADF0" w14:textId="77777777" w:rsidR="001D47E6" w:rsidRPr="00A0501D" w:rsidRDefault="001D47E6" w:rsidP="001D47E6">
            <w:pPr>
              <w:spacing w:before="60" w:after="60"/>
              <w:rPr>
                <w:rFonts w:eastAsia="Times New Roman"/>
                <w:noProof/>
                <w:szCs w:val="24"/>
              </w:rPr>
            </w:pPr>
            <w:r w:rsidRPr="00A0501D">
              <w:rPr>
                <w:noProof/>
              </w:rPr>
              <w:t>3504 00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ED980C" w14:textId="77777777" w:rsidR="001D47E6" w:rsidRPr="00A0501D" w:rsidRDefault="001D47E6" w:rsidP="001D47E6">
            <w:pPr>
              <w:spacing w:before="60" w:after="60"/>
              <w:rPr>
                <w:rFonts w:eastAsia="Times New Roman"/>
                <w:noProof/>
                <w:szCs w:val="24"/>
              </w:rPr>
            </w:pPr>
            <w:r w:rsidRPr="00A0501D">
              <w:rPr>
                <w:noProof/>
              </w:rPr>
              <w:t>Peptonai ir jų dariniai; kitos baltyminės medžiagos ir jų dariniai, nenurodyti kitoje vietoje; odos milteliai, chromuoti arba nechromuoti</w:t>
            </w:r>
          </w:p>
        </w:tc>
      </w:tr>
      <w:tr w:rsidR="001D47E6" w:rsidRPr="00A0501D" w14:paraId="3C3EA942" w14:textId="77777777" w:rsidTr="001F5D59">
        <w:trPr>
          <w:trHeight w:val="300"/>
          <w:jc w:val="center"/>
        </w:trPr>
        <w:tc>
          <w:tcPr>
            <w:tcW w:w="21" w:type="dxa"/>
            <w:vMerge/>
            <w:vAlign w:val="center"/>
          </w:tcPr>
          <w:p w14:paraId="78B52B6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9502B5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39BD011" w14:textId="77777777" w:rsidR="001D47E6" w:rsidRPr="00A0501D" w:rsidRDefault="001D47E6" w:rsidP="001D47E6">
            <w:pPr>
              <w:spacing w:before="60" w:after="60"/>
              <w:rPr>
                <w:rFonts w:eastAsia="Times New Roman"/>
                <w:noProof/>
                <w:szCs w:val="24"/>
              </w:rPr>
            </w:pPr>
            <w:r w:rsidRPr="00A0501D">
              <w:rPr>
                <w:noProof/>
              </w:rPr>
              <w:t>3506</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8A1B1B" w14:textId="77777777" w:rsidR="001D47E6" w:rsidRPr="00A0501D" w:rsidRDefault="001D47E6" w:rsidP="001D47E6">
            <w:pPr>
              <w:spacing w:before="60" w:after="60"/>
              <w:rPr>
                <w:rFonts w:eastAsia="Times New Roman"/>
                <w:noProof/>
                <w:szCs w:val="24"/>
              </w:rPr>
            </w:pPr>
            <w:r w:rsidRPr="00A0501D">
              <w:rPr>
                <w:noProof/>
              </w:rPr>
              <w:t>Paruošti klijai ir kiti paruošti adhezyvai, nenurodyti kitoje vietoje; produktai, tinkami naudoti kaip klijai arba adhezyvai, pateikiami mažmeninei prekybai kaip klijai arba adhezyvai, kurių neto masė ne didesnė kaip 1 kg</w:t>
            </w:r>
          </w:p>
        </w:tc>
      </w:tr>
      <w:tr w:rsidR="001D47E6" w:rsidRPr="00A0501D" w14:paraId="222F60E8" w14:textId="77777777" w:rsidTr="001F5D59">
        <w:trPr>
          <w:trHeight w:val="300"/>
          <w:jc w:val="center"/>
        </w:trPr>
        <w:tc>
          <w:tcPr>
            <w:tcW w:w="21" w:type="dxa"/>
            <w:vMerge/>
            <w:vAlign w:val="center"/>
          </w:tcPr>
          <w:p w14:paraId="4AF029A2"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7A7A11D3"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0AD406" w14:textId="77777777" w:rsidR="001D47E6" w:rsidRPr="00A0501D" w:rsidRDefault="001D47E6" w:rsidP="001D47E6">
            <w:pPr>
              <w:spacing w:before="60" w:after="60"/>
              <w:rPr>
                <w:rFonts w:eastAsia="Times New Roman"/>
                <w:noProof/>
                <w:szCs w:val="24"/>
              </w:rPr>
            </w:pPr>
            <w:r w:rsidRPr="00A0501D">
              <w:rPr>
                <w:noProof/>
              </w:rPr>
              <w:t>3507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74B423" w14:textId="77777777" w:rsidR="001D47E6" w:rsidRPr="00A0501D" w:rsidRDefault="001D47E6" w:rsidP="001D47E6">
            <w:pPr>
              <w:spacing w:before="60" w:after="60"/>
              <w:rPr>
                <w:rFonts w:eastAsia="Times New Roman"/>
                <w:noProof/>
                <w:szCs w:val="24"/>
              </w:rPr>
            </w:pPr>
            <w:r w:rsidRPr="00A0501D">
              <w:rPr>
                <w:noProof/>
              </w:rPr>
              <w:t>Fermentai (enzimai); paruošti fermentai (enzimai), nenurodyti kitoje vietoje</w:t>
            </w:r>
          </w:p>
        </w:tc>
      </w:tr>
      <w:tr w:rsidR="001D47E6" w:rsidRPr="00A0501D" w14:paraId="3DEAFBDC" w14:textId="77777777" w:rsidTr="001F5D59">
        <w:trPr>
          <w:trHeight w:val="300"/>
          <w:jc w:val="center"/>
        </w:trPr>
        <w:tc>
          <w:tcPr>
            <w:tcW w:w="21" w:type="dxa"/>
            <w:vMerge/>
            <w:vAlign w:val="center"/>
          </w:tcPr>
          <w:p w14:paraId="0EA574FB"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C858CB5" w14:textId="77777777" w:rsidR="001D47E6" w:rsidRPr="00A0501D" w:rsidRDefault="001D47E6" w:rsidP="001D47E6">
            <w:pPr>
              <w:spacing w:before="60" w:after="60"/>
              <w:rPr>
                <w:rFonts w:eastAsia="Times New Roman"/>
                <w:noProof/>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73FF8E" w14:textId="77777777" w:rsidR="001D47E6" w:rsidRPr="00A0501D" w:rsidRDefault="001D47E6" w:rsidP="001D47E6">
            <w:pPr>
              <w:spacing w:before="60" w:after="60"/>
              <w:rPr>
                <w:rFonts w:eastAsia="Times New Roman"/>
                <w:noProof/>
              </w:rPr>
            </w:pPr>
            <w:r w:rsidRPr="00A0501D">
              <w:rPr>
                <w:noProof/>
              </w:rPr>
              <w:t>36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F1FB18B" w14:textId="77777777" w:rsidR="001D47E6" w:rsidRPr="00A0501D" w:rsidRDefault="001D47E6" w:rsidP="001D47E6">
            <w:pPr>
              <w:spacing w:before="60" w:after="60"/>
              <w:rPr>
                <w:rFonts w:eastAsia="Times New Roman"/>
                <w:noProof/>
              </w:rPr>
            </w:pPr>
            <w:r w:rsidRPr="00A0501D">
              <w:rPr>
                <w:noProof/>
              </w:rPr>
              <w:t>Sprogmenys; pirotechnikos gaminiai; degtukai; piroforiniai lydiniai; tam tikros degiosios medžiagos</w:t>
            </w:r>
          </w:p>
        </w:tc>
      </w:tr>
      <w:tr w:rsidR="001D47E6" w:rsidRPr="00A0501D" w14:paraId="65B99FF7" w14:textId="77777777" w:rsidTr="001F5D59">
        <w:trPr>
          <w:trHeight w:val="300"/>
          <w:jc w:val="center"/>
        </w:trPr>
        <w:tc>
          <w:tcPr>
            <w:tcW w:w="21" w:type="dxa"/>
            <w:vMerge/>
            <w:vAlign w:val="center"/>
          </w:tcPr>
          <w:p w14:paraId="7ACD0301"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5F946A2"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71785B2" w14:textId="77777777" w:rsidR="001D47E6" w:rsidRPr="00A0501D" w:rsidRDefault="001D47E6" w:rsidP="001D47E6">
            <w:pPr>
              <w:spacing w:before="60" w:after="60"/>
              <w:rPr>
                <w:rFonts w:eastAsia="Times New Roman"/>
                <w:noProof/>
                <w:szCs w:val="24"/>
              </w:rPr>
            </w:pPr>
            <w:r w:rsidRPr="00A0501D">
              <w:rPr>
                <w:noProof/>
              </w:rPr>
              <w:t>37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70FD7F" w14:textId="77777777" w:rsidR="001D47E6" w:rsidRPr="00A0501D" w:rsidRDefault="001D47E6" w:rsidP="001D47E6">
            <w:pPr>
              <w:spacing w:before="60" w:after="60"/>
              <w:rPr>
                <w:rFonts w:eastAsia="Times New Roman"/>
                <w:noProof/>
                <w:szCs w:val="24"/>
              </w:rPr>
            </w:pPr>
            <w:r w:rsidRPr="00A0501D">
              <w:rPr>
                <w:noProof/>
              </w:rPr>
              <w:t>Fotografijos ir kinematografijos prekės</w:t>
            </w:r>
          </w:p>
        </w:tc>
      </w:tr>
      <w:tr w:rsidR="001D47E6" w:rsidRPr="00A0501D" w14:paraId="161431E6" w14:textId="77777777" w:rsidTr="001F5D59">
        <w:trPr>
          <w:trHeight w:val="300"/>
          <w:jc w:val="center"/>
        </w:trPr>
        <w:tc>
          <w:tcPr>
            <w:tcW w:w="21" w:type="dxa"/>
            <w:vMerge/>
            <w:vAlign w:val="center"/>
          </w:tcPr>
          <w:p w14:paraId="1D3AB4B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0340FE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53AE19" w14:textId="77777777" w:rsidR="001D47E6" w:rsidRPr="00A0501D" w:rsidRDefault="001D47E6" w:rsidP="001D47E6">
            <w:pPr>
              <w:spacing w:before="60" w:after="60"/>
              <w:rPr>
                <w:rFonts w:eastAsia="Times New Roman"/>
                <w:noProof/>
                <w:szCs w:val="24"/>
              </w:rPr>
            </w:pPr>
            <w:r w:rsidRPr="00A0501D">
              <w:rPr>
                <w:noProof/>
              </w:rPr>
              <w:t>ex 38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D4AB525" w14:textId="23D11659" w:rsidR="001D47E6" w:rsidRPr="00A0501D" w:rsidRDefault="001D47E6" w:rsidP="001D47E6">
            <w:pPr>
              <w:spacing w:before="60" w:after="60"/>
              <w:rPr>
                <w:rFonts w:eastAsia="Times New Roman"/>
                <w:noProof/>
              </w:rPr>
            </w:pPr>
            <w:r w:rsidRPr="00A0501D">
              <w:rPr>
                <w:noProof/>
              </w:rPr>
              <w:t>Įvairūs chemijos produktai, išskyrus produktus, priskiriamus 3809 10 ir 3824 60 subpozicijoms</w:t>
            </w:r>
          </w:p>
        </w:tc>
      </w:tr>
      <w:tr w:rsidR="001D47E6" w:rsidRPr="00A0501D" w14:paraId="3CFAC84F"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FCAF5C9"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843E07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F06CA6F" w14:textId="77777777" w:rsidR="001D47E6" w:rsidRPr="00A0501D" w:rsidRDefault="001D47E6" w:rsidP="001D47E6">
            <w:pPr>
              <w:spacing w:before="60" w:after="60"/>
              <w:rPr>
                <w:rFonts w:eastAsia="Times New Roman"/>
                <w:noProof/>
                <w:szCs w:val="24"/>
              </w:rPr>
            </w:pPr>
            <w:r w:rsidRPr="00A0501D">
              <w:rPr>
                <w:noProof/>
              </w:rPr>
              <w:t>39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90EDAC" w14:textId="77777777" w:rsidR="001D47E6" w:rsidRPr="00A0501D" w:rsidRDefault="001D47E6" w:rsidP="001D47E6">
            <w:pPr>
              <w:spacing w:before="60" w:after="60"/>
              <w:rPr>
                <w:rFonts w:eastAsia="Times New Roman"/>
                <w:noProof/>
                <w:szCs w:val="24"/>
              </w:rPr>
            </w:pPr>
            <w:r w:rsidRPr="00A0501D">
              <w:rPr>
                <w:noProof/>
              </w:rPr>
              <w:t>Plastikai ir jų gaminiai</w:t>
            </w:r>
          </w:p>
        </w:tc>
      </w:tr>
      <w:tr w:rsidR="001D47E6" w:rsidRPr="00A0501D" w14:paraId="6E0E6B48"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BE35D08"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C74F00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29C4D2" w14:textId="77777777" w:rsidR="001D47E6" w:rsidRPr="00A0501D" w:rsidRDefault="001D47E6" w:rsidP="001D47E6">
            <w:pPr>
              <w:spacing w:before="60" w:after="60"/>
              <w:rPr>
                <w:rFonts w:eastAsia="Times New Roman"/>
                <w:noProof/>
                <w:szCs w:val="24"/>
              </w:rPr>
            </w:pPr>
            <w:r w:rsidRPr="00A0501D">
              <w:rPr>
                <w:noProof/>
              </w:rPr>
              <w:t>40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6705235" w14:textId="77777777" w:rsidR="001D47E6" w:rsidRPr="00A0501D" w:rsidRDefault="001D47E6" w:rsidP="001D47E6">
            <w:pPr>
              <w:spacing w:before="60" w:after="60"/>
              <w:rPr>
                <w:rFonts w:eastAsia="Times New Roman"/>
                <w:noProof/>
                <w:szCs w:val="24"/>
              </w:rPr>
            </w:pPr>
            <w:r w:rsidRPr="00A0501D">
              <w:rPr>
                <w:noProof/>
              </w:rPr>
              <w:t>Kaučiukas ir jo gaminiai</w:t>
            </w:r>
          </w:p>
        </w:tc>
      </w:tr>
      <w:tr w:rsidR="001D47E6" w:rsidRPr="00A0501D" w14:paraId="15C3C66F"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A36938E" w14:textId="77777777" w:rsidR="001D47E6" w:rsidRPr="00A0501D" w:rsidRDefault="001D47E6" w:rsidP="001D47E6">
            <w:pPr>
              <w:spacing w:before="60" w:after="6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AC785BA"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6213ED" w14:textId="77777777" w:rsidR="001D47E6" w:rsidRPr="00A0501D" w:rsidRDefault="001D47E6" w:rsidP="001D47E6">
            <w:pPr>
              <w:spacing w:before="60" w:after="60"/>
              <w:rPr>
                <w:rFonts w:eastAsia="Times New Roman"/>
                <w:noProof/>
                <w:szCs w:val="24"/>
              </w:rPr>
            </w:pPr>
            <w:r w:rsidRPr="00A0501D">
              <w:rPr>
                <w:noProof/>
              </w:rPr>
              <w:t>ex 4104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A33F64" w14:textId="2578203A" w:rsidR="001D47E6" w:rsidRPr="00A0501D" w:rsidRDefault="001D47E6" w:rsidP="001D47E6">
            <w:pPr>
              <w:spacing w:before="60" w:after="60"/>
              <w:rPr>
                <w:rFonts w:eastAsia="Times New Roman"/>
                <w:noProof/>
              </w:rPr>
            </w:pPr>
            <w:r w:rsidRPr="00A0501D">
              <w:rPr>
                <w:noProof/>
              </w:rPr>
              <w:t>Galvijų (įskaitant buivolus) arba arklinių šeimos gyvūnų odos, raugintos arba krastas, be plaukų, skeltinės arba neskeltinės, bet toliau neapdorotos, išskyrus produktus, priskiriamus 4104 41 19 ir 4104 49 19 subpozicijoms</w:t>
            </w:r>
          </w:p>
        </w:tc>
      </w:tr>
      <w:tr w:rsidR="001D47E6" w:rsidRPr="00A0501D" w14:paraId="14783842" w14:textId="77777777" w:rsidTr="001F5D59">
        <w:trPr>
          <w:trHeight w:val="300"/>
          <w:jc w:val="center"/>
        </w:trPr>
        <w:tc>
          <w:tcPr>
            <w:tcW w:w="21" w:type="dxa"/>
            <w:vMerge/>
            <w:vAlign w:val="center"/>
          </w:tcPr>
          <w:p w14:paraId="12A04168"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28F9E549"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DDE555" w14:textId="77777777" w:rsidR="001D47E6" w:rsidRPr="00A0501D" w:rsidRDefault="001D47E6" w:rsidP="001D47E6">
            <w:pPr>
              <w:spacing w:before="60" w:after="60"/>
              <w:rPr>
                <w:rFonts w:eastAsia="Times New Roman"/>
                <w:noProof/>
              </w:rPr>
            </w:pPr>
            <w:r w:rsidRPr="00A0501D">
              <w:rPr>
                <w:noProof/>
              </w:rPr>
              <w:t>ex 4106 31 00</w:t>
            </w:r>
          </w:p>
        </w:tc>
        <w:tc>
          <w:tcPr>
            <w:tcW w:w="10309"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CB3B01D" w14:textId="77777777" w:rsidR="001D47E6" w:rsidRPr="00A0501D" w:rsidRDefault="001D47E6" w:rsidP="001D47E6">
            <w:pPr>
              <w:spacing w:before="60" w:after="60"/>
              <w:rPr>
                <w:rFonts w:eastAsia="Times New Roman"/>
                <w:noProof/>
              </w:rPr>
            </w:pPr>
            <w:r w:rsidRPr="00A0501D">
              <w:rPr>
                <w:noProof/>
              </w:rPr>
              <w:t>Kiaulenos, raugintos arba krastas, be plaukų, drėgnos (įskaitant šlapiąsias odas), skeltinės, bet toliau neapdorotos, arba sausos (krastas), skeltinės arba neskeltinės, bet toliau neapdorotos</w:t>
            </w:r>
          </w:p>
        </w:tc>
      </w:tr>
      <w:tr w:rsidR="001D47E6" w:rsidRPr="00A0501D" w14:paraId="62576FED" w14:textId="77777777" w:rsidTr="001F5D59">
        <w:trPr>
          <w:trHeight w:val="300"/>
          <w:jc w:val="center"/>
        </w:trPr>
        <w:tc>
          <w:tcPr>
            <w:tcW w:w="21" w:type="dxa"/>
            <w:vMerge/>
            <w:vAlign w:val="center"/>
          </w:tcPr>
          <w:p w14:paraId="6312E8D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77C1231"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D2CC93" w14:textId="77777777" w:rsidR="001D47E6" w:rsidRPr="00A0501D" w:rsidRDefault="001D47E6" w:rsidP="001D47E6">
            <w:pPr>
              <w:spacing w:before="60" w:after="60"/>
              <w:rPr>
                <w:rFonts w:eastAsia="Times New Roman"/>
                <w:noProof/>
              </w:rPr>
            </w:pPr>
            <w:r w:rsidRPr="00A0501D">
              <w:rPr>
                <w:noProof/>
              </w:rPr>
              <w:t>4106 32 00</w:t>
            </w:r>
          </w:p>
        </w:tc>
        <w:tc>
          <w:tcPr>
            <w:tcW w:w="10309" w:type="dxa"/>
            <w:vMerge/>
            <w:vAlign w:val="center"/>
            <w:hideMark/>
          </w:tcPr>
          <w:p w14:paraId="3AFEF706" w14:textId="77777777" w:rsidR="001D47E6" w:rsidRPr="00A0501D" w:rsidRDefault="001D47E6" w:rsidP="001D47E6">
            <w:pPr>
              <w:spacing w:after="0"/>
              <w:rPr>
                <w:rFonts w:eastAsia="Times New Roman"/>
                <w:noProof/>
                <w:szCs w:val="24"/>
                <w:lang w:eastAsia="en-IE"/>
              </w:rPr>
            </w:pPr>
          </w:p>
        </w:tc>
      </w:tr>
      <w:tr w:rsidR="001D47E6" w:rsidRPr="00A0501D" w14:paraId="2DF7D67B" w14:textId="77777777" w:rsidTr="001F5D59">
        <w:trPr>
          <w:trHeight w:val="300"/>
          <w:jc w:val="center"/>
        </w:trPr>
        <w:tc>
          <w:tcPr>
            <w:tcW w:w="21" w:type="dxa"/>
            <w:vMerge/>
            <w:vAlign w:val="center"/>
          </w:tcPr>
          <w:p w14:paraId="4F6DD3A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35C9CF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FF2CB0" w14:textId="77777777" w:rsidR="001D47E6" w:rsidRPr="00A0501D" w:rsidRDefault="001D47E6" w:rsidP="001D47E6">
            <w:pPr>
              <w:spacing w:before="60" w:after="60"/>
              <w:rPr>
                <w:rFonts w:eastAsia="Times New Roman"/>
                <w:noProof/>
                <w:szCs w:val="24"/>
              </w:rPr>
            </w:pPr>
            <w:r w:rsidRPr="00A0501D">
              <w:rPr>
                <w:noProof/>
              </w:rPr>
              <w:t>4107</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623E2C" w14:textId="77777777" w:rsidR="001D47E6" w:rsidRPr="00A0501D" w:rsidRDefault="001D47E6" w:rsidP="001D47E6">
            <w:pPr>
              <w:spacing w:before="60" w:after="60"/>
              <w:rPr>
                <w:rFonts w:eastAsia="Times New Roman"/>
                <w:noProof/>
                <w:szCs w:val="24"/>
              </w:rPr>
            </w:pPr>
            <w:r w:rsidRPr="00A0501D">
              <w:rPr>
                <w:noProof/>
              </w:rPr>
              <w:t>Išdirbtos galvijų (įskaitant buivolus) arba arklinių šeimos gyvūnų odos, toliau apdorotos po rauginimo arba krasto pagaminimo, įskaitant odas, išdirbtas į pergamentą, be plaukų, skeltinės arba neskeltinės, išskyrus išdirbtas odas, priskiriamas 4114 pozicijai</w:t>
            </w:r>
          </w:p>
        </w:tc>
      </w:tr>
      <w:tr w:rsidR="001D47E6" w:rsidRPr="00A0501D" w14:paraId="309309FB" w14:textId="77777777" w:rsidTr="001F5D59">
        <w:trPr>
          <w:trHeight w:val="300"/>
          <w:jc w:val="center"/>
        </w:trPr>
        <w:tc>
          <w:tcPr>
            <w:tcW w:w="21" w:type="dxa"/>
            <w:vMerge/>
            <w:vAlign w:val="center"/>
          </w:tcPr>
          <w:p w14:paraId="17EC04E1"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483D73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0E3807D" w14:textId="77777777" w:rsidR="001D47E6" w:rsidRPr="00A0501D" w:rsidRDefault="001D47E6" w:rsidP="001D47E6">
            <w:pPr>
              <w:spacing w:before="60" w:after="60"/>
              <w:rPr>
                <w:rFonts w:eastAsia="Times New Roman"/>
                <w:noProof/>
                <w:szCs w:val="24"/>
              </w:rPr>
            </w:pPr>
            <w:r w:rsidRPr="00A0501D">
              <w:rPr>
                <w:noProof/>
              </w:rPr>
              <w:t>4112 00 00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C527C2" w14:textId="77777777" w:rsidR="001D47E6" w:rsidRPr="00A0501D" w:rsidRDefault="001D47E6" w:rsidP="001D47E6">
            <w:pPr>
              <w:spacing w:before="60" w:after="60"/>
              <w:rPr>
                <w:rFonts w:eastAsia="Times New Roman"/>
                <w:noProof/>
                <w:szCs w:val="24"/>
              </w:rPr>
            </w:pPr>
            <w:r w:rsidRPr="00A0501D">
              <w:rPr>
                <w:noProof/>
              </w:rPr>
              <w:t>Išdirbtos avių arba ėriukų odos, toliau apdorotos po rauginimo arba krasto pagaminimo, įskaitant odas, išdirbtas į pergamentą, be vilnos, skeltinės arba neskeltinės, išskyrus išdirbtas odas, priskiriamas 4114 pozicijai</w:t>
            </w:r>
          </w:p>
        </w:tc>
      </w:tr>
      <w:tr w:rsidR="001D47E6" w:rsidRPr="00A0501D" w14:paraId="6D9B81B8" w14:textId="77777777" w:rsidTr="001F5D59">
        <w:trPr>
          <w:trHeight w:val="300"/>
          <w:jc w:val="center"/>
        </w:trPr>
        <w:tc>
          <w:tcPr>
            <w:tcW w:w="21" w:type="dxa"/>
            <w:vMerge/>
            <w:vAlign w:val="center"/>
          </w:tcPr>
          <w:p w14:paraId="13F2A71F"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5F0207E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F73416" w14:textId="77777777" w:rsidR="001D47E6" w:rsidRPr="00A0501D" w:rsidRDefault="001D47E6" w:rsidP="001D47E6">
            <w:pPr>
              <w:spacing w:before="60" w:after="60"/>
              <w:rPr>
                <w:rFonts w:eastAsia="Times New Roman"/>
                <w:noProof/>
                <w:szCs w:val="24"/>
              </w:rPr>
            </w:pPr>
            <w:r w:rsidRPr="00A0501D">
              <w:rPr>
                <w:noProof/>
              </w:rPr>
              <w:t>4113</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962F26" w14:textId="4322FF26" w:rsidR="001D47E6" w:rsidRPr="00A0501D" w:rsidRDefault="001D47E6" w:rsidP="001D47E6">
            <w:pPr>
              <w:spacing w:before="60" w:after="60"/>
              <w:rPr>
                <w:rFonts w:eastAsia="Times New Roman"/>
                <w:noProof/>
              </w:rPr>
            </w:pPr>
            <w:r w:rsidRPr="00A0501D">
              <w:rPr>
                <w:noProof/>
              </w:rPr>
              <w:t>Išdirbtos kitų gyvūnų odos, toliau apdorotos po rauginimo arba krasto pagaminimo, įskaitant odas, išdirbtas į pergamentą, be vilnos arba plaukų, skeltinės arba neskeltinės, išskyrus išdirbtas odas, priskiriamas 4114 pozicijai</w:t>
            </w:r>
          </w:p>
        </w:tc>
      </w:tr>
      <w:tr w:rsidR="001D47E6" w:rsidRPr="00A0501D" w14:paraId="3156962C" w14:textId="77777777" w:rsidTr="001F5D59">
        <w:trPr>
          <w:trHeight w:val="300"/>
          <w:jc w:val="center"/>
        </w:trPr>
        <w:tc>
          <w:tcPr>
            <w:tcW w:w="21" w:type="dxa"/>
            <w:vMerge/>
            <w:vAlign w:val="center"/>
          </w:tcPr>
          <w:p w14:paraId="01CC638A"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91343A2"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164E8F" w14:textId="77777777" w:rsidR="001D47E6" w:rsidRPr="00A0501D" w:rsidRDefault="001D47E6" w:rsidP="001D47E6">
            <w:pPr>
              <w:spacing w:before="60" w:after="60"/>
              <w:rPr>
                <w:rFonts w:eastAsia="Times New Roman"/>
                <w:noProof/>
                <w:szCs w:val="24"/>
              </w:rPr>
            </w:pPr>
            <w:r w:rsidRPr="00A0501D">
              <w:rPr>
                <w:noProof/>
              </w:rPr>
              <w:t>4114</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9D090F9" w14:textId="77777777" w:rsidR="001D47E6" w:rsidRPr="00A0501D" w:rsidRDefault="001D47E6" w:rsidP="001D47E6">
            <w:pPr>
              <w:spacing w:before="60" w:after="60"/>
              <w:rPr>
                <w:rFonts w:eastAsia="Times New Roman"/>
                <w:noProof/>
                <w:szCs w:val="24"/>
              </w:rPr>
            </w:pPr>
            <w:r w:rsidRPr="00A0501D">
              <w:rPr>
                <w:noProof/>
              </w:rPr>
              <w:t>Zomša (įskaitant kombinuotą zomšą); lakinės odos ir lakinės laminuotos odos; metalizuotos odos</w:t>
            </w:r>
          </w:p>
        </w:tc>
      </w:tr>
      <w:tr w:rsidR="001D47E6" w:rsidRPr="00A0501D" w14:paraId="2C7C3690" w14:textId="77777777" w:rsidTr="001F5D59">
        <w:trPr>
          <w:trHeight w:val="300"/>
          <w:jc w:val="center"/>
        </w:trPr>
        <w:tc>
          <w:tcPr>
            <w:tcW w:w="21" w:type="dxa"/>
            <w:vMerge/>
            <w:vAlign w:val="center"/>
          </w:tcPr>
          <w:p w14:paraId="61CBD72C"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640A8DDF"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3F18A85" w14:textId="77777777" w:rsidR="001D47E6" w:rsidRPr="00A0501D" w:rsidRDefault="001D47E6" w:rsidP="001D47E6">
            <w:pPr>
              <w:spacing w:before="60" w:after="60"/>
              <w:rPr>
                <w:rFonts w:eastAsia="Times New Roman"/>
                <w:noProof/>
                <w:szCs w:val="24"/>
              </w:rPr>
            </w:pPr>
            <w:r w:rsidRPr="00A0501D">
              <w:rPr>
                <w:noProof/>
              </w:rPr>
              <w:t>4115 10 00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5BB002" w14:textId="77777777" w:rsidR="001D47E6" w:rsidRPr="00A0501D" w:rsidRDefault="001D47E6" w:rsidP="001D47E6">
            <w:pPr>
              <w:spacing w:before="60" w:after="60"/>
              <w:rPr>
                <w:rFonts w:eastAsia="Times New Roman"/>
                <w:noProof/>
                <w:szCs w:val="24"/>
              </w:rPr>
            </w:pPr>
            <w:r w:rsidRPr="00A0501D">
              <w:rPr>
                <w:noProof/>
              </w:rPr>
              <w:t>Kompozicinės odos, daugiausia sudarytos iš išdirbtų odų arba iš odos plaušelių, plokščios, lakštinės arba juostinės, suvyniotos į ritinius arba nesuvyniotos</w:t>
            </w:r>
          </w:p>
        </w:tc>
      </w:tr>
      <w:tr w:rsidR="001D47E6" w:rsidRPr="00A0501D" w14:paraId="16F1CE2B"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445F320"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A8CF10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07BB04" w14:textId="77777777" w:rsidR="001D47E6" w:rsidRPr="00A0501D" w:rsidRDefault="001D47E6" w:rsidP="001D47E6">
            <w:pPr>
              <w:spacing w:before="60" w:after="60"/>
              <w:rPr>
                <w:rFonts w:eastAsia="Times New Roman"/>
                <w:noProof/>
                <w:szCs w:val="24"/>
              </w:rPr>
            </w:pPr>
            <w:r w:rsidRPr="00A0501D">
              <w:rPr>
                <w:noProof/>
              </w:rPr>
              <w:t>42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F9E4CB7" w14:textId="77777777" w:rsidR="001D47E6" w:rsidRPr="00A0501D" w:rsidRDefault="001D47E6" w:rsidP="001D47E6">
            <w:pPr>
              <w:spacing w:before="60" w:after="60"/>
              <w:rPr>
                <w:rFonts w:eastAsia="Times New Roman"/>
                <w:noProof/>
                <w:szCs w:val="24"/>
              </w:rPr>
            </w:pPr>
            <w:r w:rsidRPr="00A0501D">
              <w:rPr>
                <w:noProof/>
              </w:rPr>
              <w:t>Odos dirbiniai; pakinktai ir balnai; kelionės reikmenys, rankinės ir panašūs daiktai; dirbiniai iš gyvūnų žarnų (išskyrus šilkaverpių žarnas)</w:t>
            </w:r>
          </w:p>
        </w:tc>
      </w:tr>
      <w:tr w:rsidR="001D47E6" w:rsidRPr="00A0501D" w14:paraId="4FC67C17" w14:textId="77777777" w:rsidTr="001F5D59">
        <w:trPr>
          <w:trHeight w:val="300"/>
          <w:jc w:val="center"/>
        </w:trPr>
        <w:tc>
          <w:tcPr>
            <w:tcW w:w="21" w:type="dxa"/>
            <w:vMerge/>
            <w:vAlign w:val="center"/>
          </w:tcPr>
          <w:p w14:paraId="557EF840"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30684AC"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C1C70A9" w14:textId="77777777" w:rsidR="001D47E6" w:rsidRPr="00A0501D" w:rsidRDefault="001D47E6" w:rsidP="001D47E6">
            <w:pPr>
              <w:spacing w:before="60" w:after="60"/>
              <w:rPr>
                <w:rFonts w:eastAsia="Times New Roman"/>
                <w:noProof/>
                <w:szCs w:val="24"/>
              </w:rPr>
            </w:pPr>
            <w:r w:rsidRPr="00A0501D">
              <w:rPr>
                <w:noProof/>
              </w:rPr>
              <w:t>43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A1AC362" w14:textId="77777777" w:rsidR="001D47E6" w:rsidRPr="00A0501D" w:rsidRDefault="001D47E6" w:rsidP="001D47E6">
            <w:pPr>
              <w:spacing w:before="60" w:after="60"/>
              <w:rPr>
                <w:rFonts w:eastAsia="Times New Roman"/>
                <w:noProof/>
                <w:szCs w:val="24"/>
              </w:rPr>
            </w:pPr>
            <w:r w:rsidRPr="00A0501D">
              <w:rPr>
                <w:noProof/>
              </w:rPr>
              <w:t>Kailiai ir dirbtiniai kailiai; jų dirbiniai</w:t>
            </w:r>
          </w:p>
        </w:tc>
      </w:tr>
      <w:tr w:rsidR="001D47E6" w:rsidRPr="00A0501D" w14:paraId="000AAA19"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C935101"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A97544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8800A0" w14:textId="77777777" w:rsidR="001D47E6" w:rsidRPr="00A0501D" w:rsidRDefault="001D47E6" w:rsidP="001D47E6">
            <w:pPr>
              <w:spacing w:before="60" w:after="60"/>
              <w:rPr>
                <w:rFonts w:eastAsia="Times New Roman"/>
                <w:noProof/>
                <w:szCs w:val="24"/>
              </w:rPr>
            </w:pPr>
            <w:r w:rsidRPr="00A0501D">
              <w:rPr>
                <w:noProof/>
              </w:rPr>
              <w:t>44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8CF11C" w14:textId="77777777" w:rsidR="001D47E6" w:rsidRPr="00A0501D" w:rsidRDefault="001D47E6" w:rsidP="001D47E6">
            <w:pPr>
              <w:spacing w:before="60" w:after="60"/>
              <w:rPr>
                <w:rFonts w:eastAsia="Times New Roman"/>
                <w:noProof/>
                <w:szCs w:val="24"/>
              </w:rPr>
            </w:pPr>
            <w:r w:rsidRPr="00A0501D">
              <w:rPr>
                <w:noProof/>
              </w:rPr>
              <w:t>Mediena ir medienos gaminiai; medžio anglys</w:t>
            </w:r>
          </w:p>
        </w:tc>
      </w:tr>
      <w:tr w:rsidR="001D47E6" w:rsidRPr="00A0501D" w14:paraId="5A5786EB"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42C3C5A"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014162D"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A3766B" w14:textId="77777777" w:rsidR="001D47E6" w:rsidRPr="00A0501D" w:rsidRDefault="001D47E6" w:rsidP="001D47E6">
            <w:pPr>
              <w:spacing w:before="60" w:after="60"/>
              <w:rPr>
                <w:rFonts w:eastAsia="Times New Roman"/>
                <w:noProof/>
                <w:szCs w:val="24"/>
              </w:rPr>
            </w:pPr>
            <w:r w:rsidRPr="00A0501D">
              <w:rPr>
                <w:noProof/>
              </w:rPr>
              <w:t>45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302B7F2" w14:textId="77777777" w:rsidR="001D47E6" w:rsidRPr="00A0501D" w:rsidRDefault="001D47E6" w:rsidP="001D47E6">
            <w:pPr>
              <w:spacing w:before="60" w:after="60"/>
              <w:rPr>
                <w:rFonts w:eastAsia="Times New Roman"/>
                <w:noProof/>
                <w:szCs w:val="24"/>
              </w:rPr>
            </w:pPr>
            <w:r w:rsidRPr="00A0501D">
              <w:rPr>
                <w:noProof/>
              </w:rPr>
              <w:t>Kamštiena ir kamštienos dirbiniai</w:t>
            </w:r>
          </w:p>
        </w:tc>
      </w:tr>
      <w:tr w:rsidR="001D47E6" w:rsidRPr="00A0501D" w14:paraId="480451FD" w14:textId="77777777" w:rsidTr="001F5D59">
        <w:trPr>
          <w:trHeight w:val="300"/>
          <w:jc w:val="center"/>
        </w:trPr>
        <w:tc>
          <w:tcPr>
            <w:tcW w:w="21" w:type="dxa"/>
            <w:vMerge/>
            <w:vAlign w:val="center"/>
          </w:tcPr>
          <w:p w14:paraId="6ADFD490"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7EA876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5A6F2F" w14:textId="77777777" w:rsidR="001D47E6" w:rsidRPr="00A0501D" w:rsidRDefault="001D47E6" w:rsidP="001D47E6">
            <w:pPr>
              <w:spacing w:before="60" w:after="60"/>
              <w:rPr>
                <w:rFonts w:eastAsia="Times New Roman"/>
                <w:noProof/>
                <w:szCs w:val="24"/>
              </w:rPr>
            </w:pPr>
            <w:r w:rsidRPr="00A0501D">
              <w:rPr>
                <w:noProof/>
              </w:rPr>
              <w:t>46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7685151" w14:textId="77777777" w:rsidR="001D47E6" w:rsidRPr="00A0501D" w:rsidRDefault="001D47E6" w:rsidP="001D47E6">
            <w:pPr>
              <w:spacing w:before="60" w:after="60"/>
              <w:rPr>
                <w:rFonts w:eastAsia="Times New Roman"/>
                <w:noProof/>
                <w:szCs w:val="24"/>
              </w:rPr>
            </w:pPr>
            <w:r w:rsidRPr="00A0501D">
              <w:rPr>
                <w:noProof/>
              </w:rPr>
              <w:t>Dirbiniai iš šiaudų, esparto arba iš kitų pynimo medžiagų; pintinės ir pinti dirbiniai</w:t>
            </w:r>
          </w:p>
        </w:tc>
      </w:tr>
      <w:tr w:rsidR="001D47E6" w:rsidRPr="00A0501D" w14:paraId="24479846"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8CA2E46"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F5E2BB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BEED3B" w14:textId="77777777" w:rsidR="001D47E6" w:rsidRPr="00A0501D" w:rsidRDefault="001D47E6" w:rsidP="001D47E6">
            <w:pPr>
              <w:spacing w:before="60" w:after="60"/>
              <w:rPr>
                <w:rFonts w:eastAsia="Times New Roman"/>
                <w:noProof/>
                <w:szCs w:val="24"/>
              </w:rPr>
            </w:pPr>
            <w:r w:rsidRPr="00A0501D">
              <w:rPr>
                <w:noProof/>
              </w:rPr>
              <w:t>50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9FD8A9" w14:textId="77777777" w:rsidR="001D47E6" w:rsidRPr="00A0501D" w:rsidRDefault="001D47E6" w:rsidP="001D47E6">
            <w:pPr>
              <w:spacing w:before="60" w:after="60"/>
              <w:rPr>
                <w:rFonts w:eastAsia="Times New Roman"/>
                <w:noProof/>
                <w:szCs w:val="24"/>
              </w:rPr>
            </w:pPr>
            <w:r w:rsidRPr="00A0501D">
              <w:rPr>
                <w:noProof/>
              </w:rPr>
              <w:t>Šilkas</w:t>
            </w:r>
          </w:p>
        </w:tc>
      </w:tr>
      <w:tr w:rsidR="001D47E6" w:rsidRPr="00A0501D" w14:paraId="2EB4C6BD" w14:textId="77777777" w:rsidTr="001F5D59">
        <w:trPr>
          <w:trHeight w:val="300"/>
          <w:jc w:val="center"/>
        </w:trPr>
        <w:tc>
          <w:tcPr>
            <w:tcW w:w="21" w:type="dxa"/>
            <w:vMerge/>
            <w:vAlign w:val="center"/>
          </w:tcPr>
          <w:p w14:paraId="69A976D7"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54105E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8C22B1" w14:textId="77777777" w:rsidR="001D47E6" w:rsidRPr="00A0501D" w:rsidRDefault="001D47E6" w:rsidP="001D47E6">
            <w:pPr>
              <w:spacing w:before="60" w:after="60"/>
              <w:rPr>
                <w:rFonts w:eastAsia="Times New Roman"/>
                <w:noProof/>
                <w:szCs w:val="24"/>
              </w:rPr>
            </w:pPr>
            <w:r w:rsidRPr="00A0501D">
              <w:rPr>
                <w:noProof/>
              </w:rPr>
              <w:t>ex 51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D1BCDD8" w14:textId="0540253F" w:rsidR="001D47E6" w:rsidRPr="00A0501D" w:rsidRDefault="001D47E6" w:rsidP="001D47E6">
            <w:pPr>
              <w:spacing w:before="60" w:after="60"/>
              <w:rPr>
                <w:rFonts w:eastAsia="Times New Roman"/>
                <w:noProof/>
              </w:rPr>
            </w:pPr>
            <w:r w:rsidRPr="00A0501D">
              <w:rPr>
                <w:noProof/>
              </w:rPr>
              <w:t>Vilna, švelniavilnių arba šiurkščiavilnių gyvūnų plaukai, išskyrus produktus, priskiriamus 5105 pozicijai; ašutų verpalai ir audiniai</w:t>
            </w:r>
          </w:p>
        </w:tc>
      </w:tr>
      <w:tr w:rsidR="001D47E6" w:rsidRPr="00A0501D" w14:paraId="486E959F" w14:textId="77777777" w:rsidTr="001F5D59">
        <w:trPr>
          <w:trHeight w:val="300"/>
          <w:jc w:val="center"/>
        </w:trPr>
        <w:tc>
          <w:tcPr>
            <w:tcW w:w="21" w:type="dxa"/>
            <w:vMerge/>
            <w:vAlign w:val="center"/>
          </w:tcPr>
          <w:p w14:paraId="68391075"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0394380"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DF6E06" w14:textId="77777777" w:rsidR="001D47E6" w:rsidRPr="00A0501D" w:rsidRDefault="001D47E6" w:rsidP="001D47E6">
            <w:pPr>
              <w:spacing w:before="60" w:after="60"/>
              <w:rPr>
                <w:rFonts w:eastAsia="Times New Roman"/>
                <w:noProof/>
                <w:szCs w:val="24"/>
              </w:rPr>
            </w:pPr>
            <w:r w:rsidRPr="00A0501D">
              <w:rPr>
                <w:noProof/>
              </w:rPr>
              <w:t>52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8CC502" w14:textId="77777777" w:rsidR="001D47E6" w:rsidRPr="00A0501D" w:rsidRDefault="001D47E6" w:rsidP="001D47E6">
            <w:pPr>
              <w:spacing w:before="60" w:after="60"/>
              <w:rPr>
                <w:rFonts w:eastAsia="Times New Roman"/>
                <w:noProof/>
                <w:szCs w:val="24"/>
              </w:rPr>
            </w:pPr>
            <w:r w:rsidRPr="00A0501D">
              <w:rPr>
                <w:noProof/>
              </w:rPr>
              <w:t>Medvilnė</w:t>
            </w:r>
          </w:p>
        </w:tc>
      </w:tr>
      <w:tr w:rsidR="001D47E6" w:rsidRPr="00A0501D" w14:paraId="3343FDA1" w14:textId="77777777" w:rsidTr="001F5D59">
        <w:trPr>
          <w:trHeight w:val="300"/>
          <w:jc w:val="center"/>
        </w:trPr>
        <w:tc>
          <w:tcPr>
            <w:tcW w:w="21" w:type="dxa"/>
            <w:vMerge/>
            <w:vAlign w:val="center"/>
          </w:tcPr>
          <w:p w14:paraId="556EE1EE"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9DE5A4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2392D95" w14:textId="77777777" w:rsidR="001D47E6" w:rsidRPr="00A0501D" w:rsidRDefault="001D47E6" w:rsidP="001D47E6">
            <w:pPr>
              <w:spacing w:before="60" w:after="60"/>
              <w:rPr>
                <w:rFonts w:eastAsia="Times New Roman"/>
                <w:noProof/>
                <w:szCs w:val="24"/>
              </w:rPr>
            </w:pPr>
            <w:r w:rsidRPr="00A0501D">
              <w:rPr>
                <w:noProof/>
              </w:rPr>
              <w:t>53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9668EB" w14:textId="77777777" w:rsidR="001D47E6" w:rsidRPr="00A0501D" w:rsidRDefault="001D47E6" w:rsidP="001D47E6">
            <w:pPr>
              <w:spacing w:before="60" w:after="60"/>
              <w:rPr>
                <w:rFonts w:eastAsia="Times New Roman"/>
                <w:noProof/>
                <w:szCs w:val="24"/>
              </w:rPr>
            </w:pPr>
            <w:r w:rsidRPr="00A0501D">
              <w:rPr>
                <w:noProof/>
              </w:rPr>
              <w:t>Kiti augaliniai tekstilės pluoštai; popieriniai verpalai ir popierinių verpalų audiniai</w:t>
            </w:r>
          </w:p>
        </w:tc>
      </w:tr>
      <w:tr w:rsidR="001D47E6" w:rsidRPr="00A0501D" w14:paraId="6468FECF" w14:textId="77777777" w:rsidTr="001F5D59">
        <w:trPr>
          <w:trHeight w:val="300"/>
          <w:jc w:val="center"/>
        </w:trPr>
        <w:tc>
          <w:tcPr>
            <w:tcW w:w="21" w:type="dxa"/>
            <w:vMerge/>
            <w:vAlign w:val="center"/>
          </w:tcPr>
          <w:p w14:paraId="5265D670"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7E0756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905E8A1" w14:textId="77777777" w:rsidR="001D47E6" w:rsidRPr="00A0501D" w:rsidRDefault="001D47E6" w:rsidP="001D47E6">
            <w:pPr>
              <w:spacing w:before="60" w:after="60"/>
              <w:rPr>
                <w:rFonts w:eastAsia="Times New Roman"/>
                <w:noProof/>
                <w:szCs w:val="24"/>
              </w:rPr>
            </w:pPr>
            <w:r w:rsidRPr="00A0501D">
              <w:rPr>
                <w:noProof/>
              </w:rPr>
              <w:t>54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2BA695E" w14:textId="77777777" w:rsidR="001D47E6" w:rsidRPr="00A0501D" w:rsidRDefault="001D47E6" w:rsidP="001D47E6">
            <w:pPr>
              <w:spacing w:before="60" w:after="60"/>
              <w:rPr>
                <w:rFonts w:eastAsia="Times New Roman"/>
                <w:noProof/>
                <w:szCs w:val="24"/>
              </w:rPr>
            </w:pPr>
            <w:r w:rsidRPr="00A0501D">
              <w:rPr>
                <w:noProof/>
              </w:rPr>
              <w:t>Cheminės gijos; juostelės ir panašūs dirbiniai iš cheminių tekstilės medžiagų</w:t>
            </w:r>
          </w:p>
        </w:tc>
      </w:tr>
      <w:tr w:rsidR="001D47E6" w:rsidRPr="00A0501D" w14:paraId="48C6D2EC" w14:textId="77777777" w:rsidTr="001F5D59">
        <w:trPr>
          <w:trHeight w:val="300"/>
          <w:jc w:val="center"/>
        </w:trPr>
        <w:tc>
          <w:tcPr>
            <w:tcW w:w="21" w:type="dxa"/>
            <w:vMerge/>
            <w:vAlign w:val="center"/>
          </w:tcPr>
          <w:p w14:paraId="2B0425DD"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92D60E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CEA9086" w14:textId="77777777" w:rsidR="001D47E6" w:rsidRPr="00A0501D" w:rsidRDefault="001D47E6" w:rsidP="001D47E6">
            <w:pPr>
              <w:spacing w:before="60" w:after="60"/>
              <w:rPr>
                <w:rFonts w:eastAsia="Times New Roman"/>
                <w:noProof/>
                <w:szCs w:val="24"/>
              </w:rPr>
            </w:pPr>
            <w:r w:rsidRPr="00A0501D">
              <w:rPr>
                <w:noProof/>
              </w:rPr>
              <w:t>55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B73707" w14:textId="77777777" w:rsidR="001D47E6" w:rsidRPr="00A0501D" w:rsidRDefault="001D47E6" w:rsidP="001D47E6">
            <w:pPr>
              <w:spacing w:before="60" w:after="60"/>
              <w:rPr>
                <w:rFonts w:eastAsia="Times New Roman"/>
                <w:noProof/>
                <w:szCs w:val="24"/>
              </w:rPr>
            </w:pPr>
            <w:r w:rsidRPr="00A0501D">
              <w:rPr>
                <w:noProof/>
              </w:rPr>
              <w:t>Cheminiai kuokšteliniai pluoštai</w:t>
            </w:r>
          </w:p>
        </w:tc>
      </w:tr>
      <w:tr w:rsidR="001D47E6" w:rsidRPr="00A0501D" w14:paraId="488223CA" w14:textId="77777777" w:rsidTr="001F5D59">
        <w:trPr>
          <w:trHeight w:val="300"/>
          <w:jc w:val="center"/>
        </w:trPr>
        <w:tc>
          <w:tcPr>
            <w:tcW w:w="21" w:type="dxa"/>
            <w:vMerge/>
            <w:vAlign w:val="center"/>
          </w:tcPr>
          <w:p w14:paraId="0E96773D"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D6907EC"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161BB62" w14:textId="77777777" w:rsidR="001D47E6" w:rsidRPr="00A0501D" w:rsidRDefault="001D47E6" w:rsidP="001D47E6">
            <w:pPr>
              <w:spacing w:before="60" w:after="60"/>
              <w:rPr>
                <w:rFonts w:eastAsia="Times New Roman"/>
                <w:noProof/>
                <w:szCs w:val="24"/>
              </w:rPr>
            </w:pPr>
            <w:r w:rsidRPr="00A0501D">
              <w:rPr>
                <w:noProof/>
              </w:rPr>
              <w:t>56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5E5F7E" w14:textId="77777777" w:rsidR="001D47E6" w:rsidRPr="00A0501D" w:rsidRDefault="001D47E6" w:rsidP="001D47E6">
            <w:pPr>
              <w:spacing w:before="60" w:after="60"/>
              <w:rPr>
                <w:rFonts w:eastAsia="Times New Roman"/>
                <w:noProof/>
                <w:szCs w:val="24"/>
              </w:rPr>
            </w:pPr>
            <w:r w:rsidRPr="00A0501D">
              <w:rPr>
                <w:noProof/>
              </w:rPr>
              <w:t>Vata, veltinys ir neaustinės medžiagos; specialieji siūlai; virvės, virvelės, lynai ir trosai bei jų dirbiniai</w:t>
            </w:r>
          </w:p>
        </w:tc>
      </w:tr>
      <w:tr w:rsidR="001D47E6" w:rsidRPr="00A0501D" w14:paraId="086D82D6" w14:textId="77777777" w:rsidTr="001F5D59">
        <w:trPr>
          <w:trHeight w:val="300"/>
          <w:jc w:val="center"/>
        </w:trPr>
        <w:tc>
          <w:tcPr>
            <w:tcW w:w="21" w:type="dxa"/>
            <w:vMerge/>
            <w:vAlign w:val="center"/>
          </w:tcPr>
          <w:p w14:paraId="43A3D882"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FB5C66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B89025B" w14:textId="77777777" w:rsidR="001D47E6" w:rsidRPr="00A0501D" w:rsidRDefault="001D47E6" w:rsidP="001D47E6">
            <w:pPr>
              <w:spacing w:before="60" w:after="60"/>
              <w:rPr>
                <w:rFonts w:eastAsia="Times New Roman"/>
                <w:noProof/>
                <w:szCs w:val="24"/>
              </w:rPr>
            </w:pPr>
            <w:r w:rsidRPr="00A0501D">
              <w:rPr>
                <w:noProof/>
              </w:rPr>
              <w:t>57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2C4C07" w14:textId="77777777" w:rsidR="001D47E6" w:rsidRPr="00A0501D" w:rsidRDefault="001D47E6" w:rsidP="001D47E6">
            <w:pPr>
              <w:spacing w:before="60" w:after="60"/>
              <w:rPr>
                <w:rFonts w:eastAsia="Times New Roman"/>
                <w:noProof/>
                <w:szCs w:val="24"/>
              </w:rPr>
            </w:pPr>
            <w:r w:rsidRPr="00A0501D">
              <w:rPr>
                <w:noProof/>
              </w:rPr>
              <w:t>Kilimai ir kita tekstilinė grindų danga</w:t>
            </w:r>
          </w:p>
        </w:tc>
      </w:tr>
      <w:tr w:rsidR="001D47E6" w:rsidRPr="00A0501D" w14:paraId="37C59D10" w14:textId="77777777" w:rsidTr="001F5D59">
        <w:trPr>
          <w:trHeight w:val="300"/>
          <w:jc w:val="center"/>
        </w:trPr>
        <w:tc>
          <w:tcPr>
            <w:tcW w:w="21" w:type="dxa"/>
            <w:vMerge/>
            <w:vAlign w:val="center"/>
          </w:tcPr>
          <w:p w14:paraId="6C40FA7F"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3D6C12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0BD38CF" w14:textId="77777777" w:rsidR="001D47E6" w:rsidRPr="00A0501D" w:rsidRDefault="001D47E6" w:rsidP="001D47E6">
            <w:pPr>
              <w:spacing w:before="60" w:after="60"/>
              <w:rPr>
                <w:rFonts w:eastAsia="Times New Roman"/>
                <w:noProof/>
                <w:szCs w:val="24"/>
              </w:rPr>
            </w:pPr>
            <w:r w:rsidRPr="00A0501D">
              <w:rPr>
                <w:noProof/>
              </w:rPr>
              <w:t>58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6391ACA" w14:textId="77777777" w:rsidR="001D47E6" w:rsidRPr="00A0501D" w:rsidRDefault="001D47E6" w:rsidP="001D47E6">
            <w:pPr>
              <w:spacing w:before="60" w:after="60"/>
              <w:rPr>
                <w:rFonts w:eastAsia="Times New Roman"/>
                <w:noProof/>
                <w:szCs w:val="24"/>
              </w:rPr>
            </w:pPr>
            <w:r w:rsidRPr="00A0501D">
              <w:rPr>
                <w:noProof/>
              </w:rPr>
              <w:t>Specialieji audiniai; siūtiniai pūkiniai tekstilės audiniai; nėriniai; gobelenai; apsiuvai; siuvinėjimai</w:t>
            </w:r>
          </w:p>
        </w:tc>
      </w:tr>
      <w:tr w:rsidR="001D47E6" w:rsidRPr="00A0501D" w14:paraId="72C4A4FE" w14:textId="77777777" w:rsidTr="001F5D59">
        <w:trPr>
          <w:trHeight w:val="300"/>
          <w:jc w:val="center"/>
        </w:trPr>
        <w:tc>
          <w:tcPr>
            <w:tcW w:w="21" w:type="dxa"/>
            <w:vMerge/>
            <w:vAlign w:val="center"/>
          </w:tcPr>
          <w:p w14:paraId="332734F2"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227025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9219C1" w14:textId="77777777" w:rsidR="001D47E6" w:rsidRPr="00A0501D" w:rsidRDefault="001D47E6" w:rsidP="001D47E6">
            <w:pPr>
              <w:spacing w:before="60" w:after="60"/>
              <w:rPr>
                <w:rFonts w:eastAsia="Times New Roman"/>
                <w:noProof/>
                <w:szCs w:val="24"/>
              </w:rPr>
            </w:pPr>
            <w:r w:rsidRPr="00A0501D">
              <w:rPr>
                <w:noProof/>
              </w:rPr>
              <w:t>59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F2B989" w14:textId="77777777" w:rsidR="001D47E6" w:rsidRPr="00A0501D" w:rsidRDefault="001D47E6" w:rsidP="001D47E6">
            <w:pPr>
              <w:spacing w:before="60" w:after="60"/>
              <w:rPr>
                <w:rFonts w:eastAsia="Times New Roman"/>
                <w:noProof/>
                <w:szCs w:val="24"/>
              </w:rPr>
            </w:pPr>
            <w:r w:rsidRPr="00A0501D">
              <w:rPr>
                <w:noProof/>
              </w:rPr>
              <w:t>Įmirkyti, aptraukti, padengti arba laminuoti tekstilės audiniai; tekstilės dirbiniai, tinkami naudoti pramonėje</w:t>
            </w:r>
          </w:p>
        </w:tc>
      </w:tr>
      <w:tr w:rsidR="001D47E6" w:rsidRPr="00A0501D" w14:paraId="378F2BC3" w14:textId="77777777" w:rsidTr="001F5D59">
        <w:trPr>
          <w:trHeight w:val="300"/>
          <w:jc w:val="center"/>
        </w:trPr>
        <w:tc>
          <w:tcPr>
            <w:tcW w:w="21" w:type="dxa"/>
            <w:vMerge/>
            <w:vAlign w:val="center"/>
          </w:tcPr>
          <w:p w14:paraId="7CFA9783"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493648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583F366" w14:textId="77777777" w:rsidR="001D47E6" w:rsidRPr="00A0501D" w:rsidRDefault="001D47E6" w:rsidP="001D47E6">
            <w:pPr>
              <w:spacing w:before="60" w:after="60"/>
              <w:rPr>
                <w:rFonts w:eastAsia="Times New Roman"/>
                <w:noProof/>
                <w:szCs w:val="24"/>
              </w:rPr>
            </w:pPr>
            <w:r w:rsidRPr="00A0501D">
              <w:rPr>
                <w:noProof/>
              </w:rPr>
              <w:t>60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21D428F" w14:textId="77777777" w:rsidR="001D47E6" w:rsidRPr="00A0501D" w:rsidRDefault="001D47E6" w:rsidP="001D47E6">
            <w:pPr>
              <w:spacing w:before="60" w:after="60"/>
              <w:rPr>
                <w:rFonts w:eastAsia="Times New Roman"/>
                <w:noProof/>
                <w:szCs w:val="24"/>
              </w:rPr>
            </w:pPr>
            <w:r w:rsidRPr="00A0501D">
              <w:rPr>
                <w:noProof/>
              </w:rPr>
              <w:t>Megztinės arba nertinės medžiagos</w:t>
            </w:r>
          </w:p>
        </w:tc>
      </w:tr>
      <w:tr w:rsidR="001D47E6" w:rsidRPr="00A0501D" w14:paraId="51AB8CC4"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A8E9A15"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BB9D1A0"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ABB13B" w14:textId="77777777" w:rsidR="001D47E6" w:rsidRPr="00A0501D" w:rsidRDefault="001D47E6" w:rsidP="001D47E6">
            <w:pPr>
              <w:spacing w:before="60" w:after="60"/>
              <w:rPr>
                <w:rFonts w:eastAsia="Times New Roman"/>
                <w:noProof/>
                <w:szCs w:val="24"/>
              </w:rPr>
            </w:pPr>
            <w:r w:rsidRPr="00A0501D">
              <w:rPr>
                <w:noProof/>
              </w:rPr>
              <w:t>61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FBAF08F" w14:textId="77777777" w:rsidR="001D47E6" w:rsidRPr="00A0501D" w:rsidRDefault="001D47E6" w:rsidP="001D47E6">
            <w:pPr>
              <w:spacing w:before="60" w:after="60"/>
              <w:rPr>
                <w:rFonts w:eastAsia="Times New Roman"/>
                <w:noProof/>
                <w:szCs w:val="24"/>
              </w:rPr>
            </w:pPr>
            <w:r w:rsidRPr="00A0501D">
              <w:rPr>
                <w:noProof/>
              </w:rPr>
              <w:t>Megzti arba nerti drabužiai ir jų priedai</w:t>
            </w:r>
          </w:p>
        </w:tc>
      </w:tr>
      <w:tr w:rsidR="001D47E6" w:rsidRPr="00A0501D" w14:paraId="4A3760D1" w14:textId="77777777" w:rsidTr="001F5D59">
        <w:trPr>
          <w:trHeight w:val="300"/>
          <w:jc w:val="center"/>
        </w:trPr>
        <w:tc>
          <w:tcPr>
            <w:tcW w:w="21" w:type="dxa"/>
            <w:vMerge/>
            <w:vAlign w:val="center"/>
          </w:tcPr>
          <w:p w14:paraId="3D442DD8"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B9F8DDC"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121B52" w14:textId="77777777" w:rsidR="001D47E6" w:rsidRPr="00A0501D" w:rsidRDefault="001D47E6" w:rsidP="001D47E6">
            <w:pPr>
              <w:spacing w:before="60" w:after="60"/>
              <w:rPr>
                <w:rFonts w:eastAsia="Times New Roman"/>
                <w:noProof/>
                <w:szCs w:val="24"/>
              </w:rPr>
            </w:pPr>
            <w:r w:rsidRPr="00A0501D">
              <w:rPr>
                <w:noProof/>
              </w:rPr>
              <w:t>62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AEEFEE" w14:textId="77777777" w:rsidR="001D47E6" w:rsidRPr="00A0501D" w:rsidRDefault="001D47E6" w:rsidP="001D47E6">
            <w:pPr>
              <w:spacing w:before="60" w:after="60"/>
              <w:rPr>
                <w:rFonts w:eastAsia="Times New Roman"/>
                <w:noProof/>
                <w:szCs w:val="24"/>
              </w:rPr>
            </w:pPr>
            <w:r w:rsidRPr="00A0501D">
              <w:rPr>
                <w:noProof/>
              </w:rPr>
              <w:t>Drabužiai ir jų priedai, išskyrus megztus ir nertus</w:t>
            </w:r>
          </w:p>
        </w:tc>
      </w:tr>
      <w:tr w:rsidR="001D47E6" w:rsidRPr="00A0501D" w14:paraId="04C58469" w14:textId="77777777" w:rsidTr="001F5D59">
        <w:trPr>
          <w:trHeight w:val="300"/>
          <w:jc w:val="center"/>
        </w:trPr>
        <w:tc>
          <w:tcPr>
            <w:tcW w:w="21" w:type="dxa"/>
            <w:vMerge/>
            <w:vAlign w:val="center"/>
          </w:tcPr>
          <w:p w14:paraId="498A0638"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F1D7972"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8C8E1DB" w14:textId="77777777" w:rsidR="001D47E6" w:rsidRPr="00A0501D" w:rsidRDefault="001D47E6" w:rsidP="001D47E6">
            <w:pPr>
              <w:spacing w:before="60" w:after="60"/>
              <w:rPr>
                <w:rFonts w:eastAsia="Times New Roman"/>
                <w:noProof/>
                <w:szCs w:val="24"/>
              </w:rPr>
            </w:pPr>
            <w:r w:rsidRPr="00A0501D">
              <w:rPr>
                <w:noProof/>
              </w:rPr>
              <w:t>63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D8D676D" w14:textId="77777777" w:rsidR="001D47E6" w:rsidRPr="00A0501D" w:rsidRDefault="001D47E6" w:rsidP="001D47E6">
            <w:pPr>
              <w:spacing w:before="60" w:after="60"/>
              <w:rPr>
                <w:rFonts w:eastAsia="Times New Roman"/>
                <w:noProof/>
                <w:szCs w:val="24"/>
              </w:rPr>
            </w:pPr>
            <w:r w:rsidRPr="00A0501D">
              <w:rPr>
                <w:noProof/>
              </w:rPr>
              <w:t>Kiti gatavi tekstilės dirbiniai; rinkiniai; dėvėti drabužiai ir dėvėti tekstilės dirbiniai; skudurai</w:t>
            </w:r>
          </w:p>
        </w:tc>
      </w:tr>
      <w:tr w:rsidR="001D47E6" w:rsidRPr="00A0501D" w14:paraId="28655833"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8757262"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CB1E2F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F5CA42D" w14:textId="77777777" w:rsidR="001D47E6" w:rsidRPr="00A0501D" w:rsidRDefault="001D47E6" w:rsidP="001D47E6">
            <w:pPr>
              <w:spacing w:before="60" w:after="60"/>
              <w:rPr>
                <w:rFonts w:eastAsia="Times New Roman"/>
                <w:noProof/>
                <w:szCs w:val="24"/>
              </w:rPr>
            </w:pPr>
            <w:r w:rsidRPr="00A0501D">
              <w:rPr>
                <w:noProof/>
              </w:rPr>
              <w:t>64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0131DA6" w14:textId="77777777" w:rsidR="001D47E6" w:rsidRPr="00A0501D" w:rsidRDefault="001D47E6" w:rsidP="001D47E6">
            <w:pPr>
              <w:spacing w:before="60" w:after="60"/>
              <w:rPr>
                <w:rFonts w:eastAsia="Times New Roman"/>
                <w:noProof/>
                <w:szCs w:val="24"/>
              </w:rPr>
            </w:pPr>
            <w:r w:rsidRPr="00A0501D">
              <w:rPr>
                <w:noProof/>
              </w:rPr>
              <w:t>Avalynė, getrai ir panašūs dirbiniai; tokių dirbinių dalys</w:t>
            </w:r>
          </w:p>
        </w:tc>
      </w:tr>
      <w:tr w:rsidR="001D47E6" w:rsidRPr="00A0501D" w14:paraId="20CFBAF8"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2F56FC6"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CCDD13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DF7C4C" w14:textId="77777777" w:rsidR="001D47E6" w:rsidRPr="00A0501D" w:rsidRDefault="001D47E6" w:rsidP="001D47E6">
            <w:pPr>
              <w:spacing w:before="60" w:after="60"/>
              <w:rPr>
                <w:rFonts w:eastAsia="Times New Roman"/>
                <w:noProof/>
                <w:szCs w:val="24"/>
              </w:rPr>
            </w:pPr>
            <w:r w:rsidRPr="00A0501D">
              <w:rPr>
                <w:noProof/>
              </w:rPr>
              <w:t>65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EB06999" w14:textId="77777777" w:rsidR="001D47E6" w:rsidRPr="00A0501D" w:rsidRDefault="001D47E6" w:rsidP="001D47E6">
            <w:pPr>
              <w:spacing w:before="60" w:after="60"/>
              <w:rPr>
                <w:rFonts w:eastAsia="Times New Roman"/>
                <w:noProof/>
                <w:szCs w:val="24"/>
              </w:rPr>
            </w:pPr>
            <w:r w:rsidRPr="00A0501D">
              <w:rPr>
                <w:noProof/>
              </w:rPr>
              <w:t>Galvos apdangalai ir jų dalys</w:t>
            </w:r>
          </w:p>
        </w:tc>
      </w:tr>
      <w:tr w:rsidR="001D47E6" w:rsidRPr="00A0501D" w14:paraId="653CA6BC" w14:textId="77777777" w:rsidTr="001F5D59">
        <w:trPr>
          <w:trHeight w:val="300"/>
          <w:jc w:val="center"/>
        </w:trPr>
        <w:tc>
          <w:tcPr>
            <w:tcW w:w="21" w:type="dxa"/>
            <w:vMerge/>
            <w:vAlign w:val="center"/>
          </w:tcPr>
          <w:p w14:paraId="5C449243"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DABE9D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73673E2" w14:textId="77777777" w:rsidR="001D47E6" w:rsidRPr="00A0501D" w:rsidRDefault="001D47E6" w:rsidP="001D47E6">
            <w:pPr>
              <w:spacing w:before="60" w:after="60"/>
              <w:rPr>
                <w:rFonts w:eastAsia="Times New Roman"/>
                <w:noProof/>
                <w:szCs w:val="24"/>
              </w:rPr>
            </w:pPr>
            <w:r w:rsidRPr="00A0501D">
              <w:rPr>
                <w:noProof/>
              </w:rPr>
              <w:t>66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F088755" w14:textId="77777777" w:rsidR="001D47E6" w:rsidRPr="00A0501D" w:rsidRDefault="001D47E6" w:rsidP="001D47E6">
            <w:pPr>
              <w:spacing w:before="60" w:after="60"/>
              <w:rPr>
                <w:rFonts w:eastAsia="Times New Roman"/>
                <w:noProof/>
                <w:szCs w:val="24"/>
              </w:rPr>
            </w:pPr>
            <w:r w:rsidRPr="00A0501D">
              <w:rPr>
                <w:noProof/>
              </w:rPr>
              <w:t>Skėčiai, skėčiai nuo saulės, lazdos, lazdos-sėdynės, vytiniai, botagai ir jų dalys</w:t>
            </w:r>
          </w:p>
        </w:tc>
      </w:tr>
      <w:tr w:rsidR="001D47E6" w:rsidRPr="00A0501D" w14:paraId="33144F3B" w14:textId="77777777" w:rsidTr="001F5D59">
        <w:trPr>
          <w:trHeight w:val="300"/>
          <w:jc w:val="center"/>
        </w:trPr>
        <w:tc>
          <w:tcPr>
            <w:tcW w:w="21" w:type="dxa"/>
            <w:vMerge/>
            <w:vAlign w:val="center"/>
          </w:tcPr>
          <w:p w14:paraId="62D578D9"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28A150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65521C7" w14:textId="77777777" w:rsidR="001D47E6" w:rsidRPr="00A0501D" w:rsidRDefault="001D47E6" w:rsidP="001D47E6">
            <w:pPr>
              <w:spacing w:before="60" w:after="60"/>
              <w:rPr>
                <w:rFonts w:eastAsia="Times New Roman"/>
                <w:noProof/>
                <w:szCs w:val="24"/>
              </w:rPr>
            </w:pPr>
            <w:r w:rsidRPr="00A0501D">
              <w:rPr>
                <w:noProof/>
              </w:rPr>
              <w:t>67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AFDBBA4" w14:textId="77777777" w:rsidR="001D47E6" w:rsidRPr="00A0501D" w:rsidRDefault="001D47E6" w:rsidP="001D47E6">
            <w:pPr>
              <w:spacing w:before="60" w:after="60"/>
              <w:rPr>
                <w:rFonts w:eastAsia="Times New Roman"/>
                <w:noProof/>
                <w:szCs w:val="24"/>
              </w:rPr>
            </w:pPr>
            <w:r w:rsidRPr="00A0501D">
              <w:rPr>
                <w:noProof/>
              </w:rPr>
              <w:t>Paruoštos naudoti plunksnos ir pūkai bei dirbiniai iš plunksnų arba iš pūkų; dirbtinės gėlės; dirbiniai iš žmonių plaukų</w:t>
            </w:r>
          </w:p>
        </w:tc>
      </w:tr>
      <w:tr w:rsidR="001D47E6" w:rsidRPr="00A0501D" w14:paraId="50801887"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D305D4E"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3784F2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9807E01" w14:textId="77777777" w:rsidR="001D47E6" w:rsidRPr="00A0501D" w:rsidRDefault="001D47E6" w:rsidP="001D47E6">
            <w:pPr>
              <w:spacing w:before="60" w:after="60"/>
              <w:rPr>
                <w:rFonts w:eastAsia="Times New Roman"/>
                <w:noProof/>
                <w:szCs w:val="24"/>
              </w:rPr>
            </w:pPr>
            <w:r w:rsidRPr="00A0501D">
              <w:rPr>
                <w:noProof/>
              </w:rPr>
              <w:t>68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16EBE1C" w14:textId="77777777" w:rsidR="001D47E6" w:rsidRPr="00A0501D" w:rsidRDefault="001D47E6" w:rsidP="001D47E6">
            <w:pPr>
              <w:spacing w:before="60" w:after="60"/>
              <w:rPr>
                <w:rFonts w:eastAsia="Times New Roman"/>
                <w:noProof/>
                <w:szCs w:val="24"/>
              </w:rPr>
            </w:pPr>
            <w:r w:rsidRPr="00A0501D">
              <w:rPr>
                <w:noProof/>
              </w:rPr>
              <w:t>Dirbiniai iš akmens, gipso, cemento, asbesto, žėručio arba panašių medžiagų</w:t>
            </w:r>
          </w:p>
        </w:tc>
      </w:tr>
      <w:tr w:rsidR="001D47E6" w:rsidRPr="00A0501D" w14:paraId="0CF192A5" w14:textId="77777777" w:rsidTr="001F5D59">
        <w:trPr>
          <w:trHeight w:val="300"/>
          <w:jc w:val="center"/>
        </w:trPr>
        <w:tc>
          <w:tcPr>
            <w:tcW w:w="21" w:type="dxa"/>
            <w:vMerge/>
            <w:vAlign w:val="center"/>
          </w:tcPr>
          <w:p w14:paraId="5D39E382"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0D9E4B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282F4D" w14:textId="77777777" w:rsidR="001D47E6" w:rsidRPr="00A0501D" w:rsidRDefault="001D47E6" w:rsidP="001D47E6">
            <w:pPr>
              <w:spacing w:before="60" w:after="60"/>
              <w:rPr>
                <w:rFonts w:eastAsia="Times New Roman"/>
                <w:noProof/>
                <w:szCs w:val="24"/>
              </w:rPr>
            </w:pPr>
            <w:r w:rsidRPr="00A0501D">
              <w:rPr>
                <w:noProof/>
              </w:rPr>
              <w:t>69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AB6940" w14:textId="77777777" w:rsidR="001D47E6" w:rsidRPr="00A0501D" w:rsidRDefault="001D47E6" w:rsidP="001D47E6">
            <w:pPr>
              <w:spacing w:before="60" w:after="60"/>
              <w:rPr>
                <w:rFonts w:eastAsia="Times New Roman"/>
                <w:noProof/>
                <w:szCs w:val="24"/>
              </w:rPr>
            </w:pPr>
            <w:r w:rsidRPr="00A0501D">
              <w:rPr>
                <w:noProof/>
              </w:rPr>
              <w:t>Keramikos dirbiniai</w:t>
            </w:r>
          </w:p>
        </w:tc>
      </w:tr>
      <w:tr w:rsidR="001D47E6" w:rsidRPr="00A0501D" w14:paraId="1B848658" w14:textId="77777777" w:rsidTr="001F5D59">
        <w:trPr>
          <w:trHeight w:val="300"/>
          <w:jc w:val="center"/>
        </w:trPr>
        <w:tc>
          <w:tcPr>
            <w:tcW w:w="21" w:type="dxa"/>
            <w:vMerge/>
            <w:vAlign w:val="center"/>
          </w:tcPr>
          <w:p w14:paraId="2A9387F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8D458F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65B8BA" w14:textId="77777777" w:rsidR="001D47E6" w:rsidRPr="00A0501D" w:rsidRDefault="001D47E6" w:rsidP="001D47E6">
            <w:pPr>
              <w:spacing w:before="60" w:after="60"/>
              <w:rPr>
                <w:rFonts w:eastAsia="Times New Roman"/>
                <w:noProof/>
                <w:szCs w:val="24"/>
              </w:rPr>
            </w:pPr>
            <w:r w:rsidRPr="00A0501D">
              <w:rPr>
                <w:noProof/>
              </w:rPr>
              <w:t>70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6C65A7" w14:textId="77777777" w:rsidR="001D47E6" w:rsidRPr="00A0501D" w:rsidRDefault="001D47E6" w:rsidP="001D47E6">
            <w:pPr>
              <w:spacing w:before="60" w:after="60"/>
              <w:rPr>
                <w:rFonts w:eastAsia="Times New Roman"/>
                <w:noProof/>
                <w:szCs w:val="24"/>
              </w:rPr>
            </w:pPr>
            <w:r w:rsidRPr="00A0501D">
              <w:rPr>
                <w:noProof/>
              </w:rPr>
              <w:t>Stiklas ir stiklo dirbiniai</w:t>
            </w:r>
          </w:p>
        </w:tc>
      </w:tr>
      <w:tr w:rsidR="001D47E6" w:rsidRPr="00A0501D" w14:paraId="76C9314B"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622AD2B"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B5A243C"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2CF4EE" w14:textId="77777777" w:rsidR="001D47E6" w:rsidRPr="00A0501D" w:rsidRDefault="001D47E6" w:rsidP="001D47E6">
            <w:pPr>
              <w:spacing w:before="60" w:after="60"/>
              <w:rPr>
                <w:rFonts w:eastAsia="Times New Roman"/>
                <w:noProof/>
                <w:szCs w:val="24"/>
              </w:rPr>
            </w:pPr>
            <w:r w:rsidRPr="00A0501D">
              <w:rPr>
                <w:noProof/>
              </w:rPr>
              <w:t>71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3BD0DDA" w14:textId="77777777" w:rsidR="001D47E6" w:rsidRPr="00A0501D" w:rsidRDefault="001D47E6" w:rsidP="001D47E6">
            <w:pPr>
              <w:spacing w:before="60" w:after="60"/>
              <w:rPr>
                <w:rFonts w:eastAsia="Times New Roman"/>
                <w:noProof/>
                <w:szCs w:val="24"/>
              </w:rPr>
            </w:pPr>
            <w:r w:rsidRPr="00A0501D">
              <w:rPr>
                <w:noProof/>
              </w:rPr>
              <w:t>Gamtiniai arba dirbtiniu būdu išauginti perlai, brangakmeniai arba pusbrangiai akmenys, taurieji metalai, metalai, plakiruoti tauriuoju metalu, bei jų dirbiniai; dirbtinė bižuterija; monetos</w:t>
            </w:r>
          </w:p>
        </w:tc>
      </w:tr>
      <w:tr w:rsidR="001D47E6" w:rsidRPr="00A0501D" w14:paraId="7E6E913D"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F7506EE"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7979587"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D50374E" w14:textId="77777777" w:rsidR="001D47E6" w:rsidRPr="00A0501D" w:rsidRDefault="001D47E6" w:rsidP="001D47E6">
            <w:pPr>
              <w:spacing w:before="60" w:after="60"/>
              <w:rPr>
                <w:rFonts w:eastAsia="Times New Roman"/>
                <w:noProof/>
                <w:szCs w:val="24"/>
              </w:rPr>
            </w:pPr>
            <w:r w:rsidRPr="00A0501D">
              <w:rPr>
                <w:noProof/>
              </w:rPr>
              <w:t>7202</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668E51" w14:textId="77777777" w:rsidR="001D47E6" w:rsidRPr="00A0501D" w:rsidRDefault="001D47E6" w:rsidP="001D47E6">
            <w:pPr>
              <w:spacing w:before="60" w:after="60"/>
              <w:rPr>
                <w:rFonts w:eastAsia="Times New Roman"/>
                <w:noProof/>
                <w:szCs w:val="24"/>
              </w:rPr>
            </w:pPr>
            <w:r w:rsidRPr="00A0501D">
              <w:rPr>
                <w:noProof/>
              </w:rPr>
              <w:t>Ferolydiniai</w:t>
            </w:r>
          </w:p>
        </w:tc>
      </w:tr>
      <w:tr w:rsidR="001D47E6" w:rsidRPr="00A0501D" w14:paraId="48E1E694" w14:textId="77777777" w:rsidTr="001F5D59">
        <w:trPr>
          <w:trHeight w:val="300"/>
          <w:jc w:val="center"/>
        </w:trPr>
        <w:tc>
          <w:tcPr>
            <w:tcW w:w="21" w:type="dxa"/>
            <w:vMerge/>
            <w:vAlign w:val="center"/>
          </w:tcPr>
          <w:p w14:paraId="72C6CCDD"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FAE364A"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965A666" w14:textId="77777777" w:rsidR="001D47E6" w:rsidRPr="00A0501D" w:rsidRDefault="001D47E6" w:rsidP="001D47E6">
            <w:pPr>
              <w:spacing w:before="60" w:after="60"/>
              <w:rPr>
                <w:rFonts w:eastAsia="Times New Roman"/>
                <w:noProof/>
                <w:szCs w:val="24"/>
              </w:rPr>
            </w:pPr>
            <w:r w:rsidRPr="00A0501D">
              <w:rPr>
                <w:noProof/>
              </w:rPr>
              <w:t>73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BAD7802" w14:textId="516EEC33" w:rsidR="001D47E6" w:rsidRPr="00A0501D" w:rsidRDefault="001D47E6" w:rsidP="001D47E6">
            <w:pPr>
              <w:spacing w:before="60" w:after="60"/>
              <w:rPr>
                <w:rFonts w:eastAsia="Times New Roman"/>
                <w:noProof/>
              </w:rPr>
            </w:pPr>
            <w:r w:rsidRPr="00A0501D">
              <w:rPr>
                <w:noProof/>
              </w:rPr>
              <w:t>Gaminiai iš geležies arba iš plieno (iš juodųjų metalų), išskyrus produktus, priskiriamus šioms subpozicijoms: 7301 10 00, 7302 10 22, 7302 10 28, 7302 10 40, 7302 10 50, 7302 40 00, 7304 11 00, 7304 19 10, 7304 19 30, 7304 19 90, 7304 22 00, 7304 23 00, 7304 24 00, 7304 29 10, 7304 29 30, 7304 29 90, 7304 31 20, 7304 31 80, 7304 39 50, 7304 39 82, 7304 39 83, 7304 39 88, 7304 41 00, 7304 49 83, 7304 49 85, 7304 49 89, 7304 51 81, 7304 51 89, 7304 59 30, 7304 59 82, 7304 59 83, 7304 59 89, 7304 90  00, 7305 11 00, 7305 12 00, 7305 19 00, 7305 20 00, 7305 31 00, 7305 39 00, 7305 90 00, 7306 11 00, 7306 19 00, 7306 21 00, 7306 29 00, 7306 30 12, 7306 30 18, 7306 30 41, 7306 30 49, 7306 30 72, 7306 30 77, 7306 30 80, 7306 40 20, 7306 40 80, 7306 50 21, 7306 50 29, 7306 50 80, 7306 61 10, 7306 61 92, 7306 61 99, 7306 69 10, 7306 69 90 ir 7306 90 00</w:t>
            </w:r>
          </w:p>
        </w:tc>
      </w:tr>
      <w:tr w:rsidR="001D47E6" w:rsidRPr="00A0501D" w14:paraId="01CA44A8"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D578D5D"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2D6FB3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C6FF29A" w14:textId="77777777" w:rsidR="001D47E6" w:rsidRPr="00A0501D" w:rsidRDefault="001D47E6" w:rsidP="001D47E6">
            <w:pPr>
              <w:spacing w:before="60" w:after="60"/>
              <w:rPr>
                <w:rFonts w:eastAsia="Times New Roman"/>
                <w:noProof/>
                <w:szCs w:val="24"/>
              </w:rPr>
            </w:pPr>
            <w:r w:rsidRPr="00A0501D">
              <w:rPr>
                <w:noProof/>
              </w:rPr>
              <w:t>74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DBAC952" w14:textId="77777777" w:rsidR="001D47E6" w:rsidRPr="00A0501D" w:rsidRDefault="001D47E6" w:rsidP="001D47E6">
            <w:pPr>
              <w:spacing w:before="60" w:after="60"/>
              <w:rPr>
                <w:rFonts w:eastAsia="Times New Roman"/>
                <w:noProof/>
                <w:szCs w:val="24"/>
              </w:rPr>
            </w:pPr>
            <w:r w:rsidRPr="00A0501D">
              <w:rPr>
                <w:noProof/>
              </w:rPr>
              <w:t>Varis ir vario gaminiai</w:t>
            </w:r>
          </w:p>
        </w:tc>
      </w:tr>
      <w:tr w:rsidR="001D47E6" w:rsidRPr="00A0501D" w14:paraId="043F60DF" w14:textId="77777777" w:rsidTr="001F5D59">
        <w:trPr>
          <w:trHeight w:val="300"/>
          <w:jc w:val="center"/>
        </w:trPr>
        <w:tc>
          <w:tcPr>
            <w:tcW w:w="21" w:type="dxa"/>
            <w:vMerge/>
            <w:vAlign w:val="center"/>
          </w:tcPr>
          <w:p w14:paraId="47B889DE"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D8DE345"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547B7A" w14:textId="77777777" w:rsidR="001D47E6" w:rsidRPr="00A0501D" w:rsidRDefault="001D47E6" w:rsidP="001D47E6">
            <w:pPr>
              <w:spacing w:before="60" w:after="60"/>
              <w:rPr>
                <w:rFonts w:eastAsia="Times New Roman"/>
                <w:noProof/>
                <w:szCs w:val="24"/>
              </w:rPr>
            </w:pPr>
            <w:r w:rsidRPr="00A0501D">
              <w:rPr>
                <w:noProof/>
              </w:rPr>
              <w:t>7505 12 00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F11ADA5" w14:textId="77777777" w:rsidR="001D47E6" w:rsidRPr="00A0501D" w:rsidRDefault="001D47E6" w:rsidP="001D47E6">
            <w:pPr>
              <w:spacing w:before="60" w:after="60"/>
              <w:rPr>
                <w:rFonts w:eastAsia="Times New Roman"/>
                <w:noProof/>
                <w:szCs w:val="24"/>
              </w:rPr>
            </w:pPr>
            <w:r w:rsidRPr="00A0501D">
              <w:rPr>
                <w:noProof/>
              </w:rPr>
              <w:t>Nikelio lydinių strypai, juostos ir profiliai</w:t>
            </w:r>
          </w:p>
        </w:tc>
      </w:tr>
      <w:tr w:rsidR="001D47E6" w:rsidRPr="00A0501D" w14:paraId="2062FC0A" w14:textId="77777777" w:rsidTr="001F5D59">
        <w:trPr>
          <w:trHeight w:val="300"/>
          <w:jc w:val="center"/>
        </w:trPr>
        <w:tc>
          <w:tcPr>
            <w:tcW w:w="21" w:type="dxa"/>
            <w:vMerge/>
            <w:vAlign w:val="center"/>
          </w:tcPr>
          <w:p w14:paraId="0E73FAE5"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26CD94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D8CB43" w14:textId="77777777" w:rsidR="001D47E6" w:rsidRPr="00A0501D" w:rsidRDefault="001D47E6" w:rsidP="001D47E6">
            <w:pPr>
              <w:spacing w:before="60" w:after="60"/>
              <w:rPr>
                <w:rFonts w:eastAsia="Times New Roman"/>
                <w:noProof/>
                <w:szCs w:val="24"/>
              </w:rPr>
            </w:pPr>
            <w:r w:rsidRPr="00A0501D">
              <w:rPr>
                <w:noProof/>
              </w:rPr>
              <w:t>7505 22 00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FAD24F" w14:textId="77777777" w:rsidR="001D47E6" w:rsidRPr="00A0501D" w:rsidRDefault="001D47E6" w:rsidP="001D47E6">
            <w:pPr>
              <w:spacing w:before="60" w:after="60"/>
              <w:rPr>
                <w:rFonts w:eastAsia="Times New Roman"/>
                <w:noProof/>
                <w:szCs w:val="24"/>
              </w:rPr>
            </w:pPr>
            <w:r w:rsidRPr="00A0501D">
              <w:rPr>
                <w:noProof/>
              </w:rPr>
              <w:t>Nikelio lydinių viela</w:t>
            </w:r>
          </w:p>
        </w:tc>
      </w:tr>
      <w:tr w:rsidR="001D47E6" w:rsidRPr="00A0501D" w14:paraId="04C478E5" w14:textId="77777777" w:rsidTr="001F5D59">
        <w:trPr>
          <w:trHeight w:val="300"/>
          <w:jc w:val="center"/>
        </w:trPr>
        <w:tc>
          <w:tcPr>
            <w:tcW w:w="21" w:type="dxa"/>
            <w:vMerge/>
            <w:vAlign w:val="center"/>
          </w:tcPr>
          <w:p w14:paraId="106BCF39"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12F96B0B"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8C345B" w14:textId="77777777" w:rsidR="001D47E6" w:rsidRPr="00A0501D" w:rsidRDefault="001D47E6" w:rsidP="001D47E6">
            <w:pPr>
              <w:spacing w:before="60" w:after="60"/>
              <w:rPr>
                <w:rFonts w:eastAsia="Times New Roman"/>
                <w:noProof/>
                <w:szCs w:val="24"/>
              </w:rPr>
            </w:pPr>
            <w:r w:rsidRPr="00A0501D">
              <w:rPr>
                <w:noProof/>
              </w:rPr>
              <w:t>7506 20 00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EC132BD" w14:textId="77777777" w:rsidR="001D47E6" w:rsidRPr="00A0501D" w:rsidRDefault="001D47E6" w:rsidP="001D47E6">
            <w:pPr>
              <w:spacing w:before="60" w:after="60"/>
              <w:rPr>
                <w:rFonts w:eastAsia="Times New Roman"/>
                <w:noProof/>
                <w:szCs w:val="24"/>
              </w:rPr>
            </w:pPr>
            <w:r w:rsidRPr="00A0501D">
              <w:rPr>
                <w:noProof/>
              </w:rPr>
              <w:t>Nikelio lydinių plokštės, lakštai, juostelės ir folija</w:t>
            </w:r>
          </w:p>
        </w:tc>
      </w:tr>
      <w:tr w:rsidR="001D47E6" w:rsidRPr="00A0501D" w14:paraId="20699578" w14:textId="77777777" w:rsidTr="001F5D59">
        <w:trPr>
          <w:trHeight w:val="300"/>
          <w:jc w:val="center"/>
        </w:trPr>
        <w:tc>
          <w:tcPr>
            <w:tcW w:w="21" w:type="dxa"/>
            <w:vMerge/>
            <w:vAlign w:val="center"/>
          </w:tcPr>
          <w:p w14:paraId="005EA2F7"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499E92EE"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3778CF3" w14:textId="77777777" w:rsidR="001D47E6" w:rsidRPr="00A0501D" w:rsidRDefault="001D47E6" w:rsidP="001D47E6">
            <w:pPr>
              <w:spacing w:before="60" w:after="60"/>
              <w:rPr>
                <w:rFonts w:eastAsia="Times New Roman"/>
                <w:noProof/>
                <w:szCs w:val="24"/>
              </w:rPr>
            </w:pPr>
            <w:r w:rsidRPr="00A0501D">
              <w:rPr>
                <w:noProof/>
              </w:rPr>
              <w:t>7507 20 00</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C67425B" w14:textId="77777777" w:rsidR="001D47E6" w:rsidRPr="00A0501D" w:rsidRDefault="001D47E6" w:rsidP="001D47E6">
            <w:pPr>
              <w:spacing w:before="60" w:after="60"/>
              <w:rPr>
                <w:rFonts w:eastAsia="Times New Roman"/>
                <w:noProof/>
                <w:szCs w:val="24"/>
              </w:rPr>
            </w:pPr>
            <w:r w:rsidRPr="00A0501D">
              <w:rPr>
                <w:noProof/>
              </w:rPr>
              <w:t>Nikelio vamzdžių arba vamzdelių jungiamosios detalės</w:t>
            </w:r>
          </w:p>
        </w:tc>
      </w:tr>
      <w:tr w:rsidR="001D47E6" w:rsidRPr="00A0501D" w14:paraId="723F6921" w14:textId="77777777" w:rsidTr="001F5D59">
        <w:trPr>
          <w:trHeight w:val="300"/>
          <w:jc w:val="center"/>
        </w:trPr>
        <w:tc>
          <w:tcPr>
            <w:tcW w:w="21" w:type="dxa"/>
            <w:vMerge/>
            <w:vAlign w:val="center"/>
          </w:tcPr>
          <w:p w14:paraId="0D97F28A"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94058B9"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987AB6" w14:textId="77777777" w:rsidR="001D47E6" w:rsidRPr="00A0501D" w:rsidRDefault="001D47E6" w:rsidP="001D47E6">
            <w:pPr>
              <w:spacing w:before="60" w:after="60"/>
              <w:rPr>
                <w:rFonts w:eastAsia="Times New Roman"/>
                <w:noProof/>
                <w:szCs w:val="24"/>
              </w:rPr>
            </w:pPr>
            <w:r w:rsidRPr="00A0501D">
              <w:rPr>
                <w:noProof/>
              </w:rPr>
              <w:t>ex 76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8A87939" w14:textId="62925179" w:rsidR="001D47E6" w:rsidRPr="00A0501D" w:rsidRDefault="001D47E6" w:rsidP="001D47E6">
            <w:pPr>
              <w:spacing w:before="60" w:after="60"/>
              <w:rPr>
                <w:rFonts w:eastAsia="Times New Roman"/>
                <w:noProof/>
              </w:rPr>
            </w:pPr>
            <w:r w:rsidRPr="00A0501D">
              <w:rPr>
                <w:noProof/>
              </w:rPr>
              <w:t xml:space="preserve">Aliuminis ir aliuminio gaminiai, išskyrus produktus, priskiriamus 7601 ir 7607 pozicijoms </w:t>
            </w:r>
          </w:p>
        </w:tc>
      </w:tr>
      <w:tr w:rsidR="001D47E6" w:rsidRPr="00A0501D" w14:paraId="6DF5EF77" w14:textId="77777777" w:rsidTr="001F5D59">
        <w:trPr>
          <w:trHeight w:val="300"/>
          <w:jc w:val="center"/>
        </w:trPr>
        <w:tc>
          <w:tcPr>
            <w:tcW w:w="21" w:type="dxa"/>
            <w:vMerge/>
            <w:vAlign w:val="center"/>
          </w:tcPr>
          <w:p w14:paraId="05B106B6" w14:textId="77777777" w:rsidR="001D47E6" w:rsidRPr="00A0501D" w:rsidRDefault="001D47E6" w:rsidP="001D47E6">
            <w:pPr>
              <w:spacing w:after="0"/>
              <w:rPr>
                <w:rFonts w:eastAsia="Times New Roman"/>
                <w:noProof/>
                <w:szCs w:val="24"/>
                <w:lang w:eastAsia="en-IE"/>
              </w:rPr>
            </w:pPr>
          </w:p>
        </w:tc>
        <w:tc>
          <w:tcPr>
            <w:tcW w:w="152"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35B20F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0DCF46" w14:textId="7ABF1AE8" w:rsidR="001D47E6" w:rsidRPr="00A0501D" w:rsidRDefault="001D47E6" w:rsidP="001D47E6">
            <w:pPr>
              <w:spacing w:before="60" w:after="60"/>
              <w:rPr>
                <w:rFonts w:eastAsia="Times New Roman"/>
                <w:noProof/>
              </w:rPr>
            </w:pPr>
            <w:r w:rsidRPr="00A0501D">
              <w:rPr>
                <w:noProof/>
              </w:rPr>
              <w:t>78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ED574FD" w14:textId="6D9AF1A1" w:rsidR="001D47E6" w:rsidRPr="00A0501D" w:rsidRDefault="001D47E6" w:rsidP="001D47E6">
            <w:pPr>
              <w:spacing w:before="60" w:after="60"/>
              <w:rPr>
                <w:rFonts w:eastAsia="Times New Roman"/>
                <w:noProof/>
              </w:rPr>
            </w:pPr>
            <w:r w:rsidRPr="00A0501D">
              <w:rPr>
                <w:noProof/>
              </w:rPr>
              <w:t xml:space="preserve">Švinas ir švino gaminiai </w:t>
            </w:r>
          </w:p>
        </w:tc>
      </w:tr>
      <w:tr w:rsidR="001D47E6" w:rsidRPr="00A0501D" w14:paraId="2925BD66" w14:textId="77777777" w:rsidTr="001F5D59">
        <w:trPr>
          <w:trHeight w:val="300"/>
          <w:jc w:val="center"/>
        </w:trPr>
        <w:tc>
          <w:tcPr>
            <w:tcW w:w="21" w:type="dxa"/>
            <w:vMerge/>
            <w:vAlign w:val="center"/>
          </w:tcPr>
          <w:p w14:paraId="0EF0951B" w14:textId="77777777" w:rsidR="001D47E6" w:rsidRPr="00A0501D" w:rsidRDefault="001D47E6" w:rsidP="001D47E6">
            <w:pPr>
              <w:spacing w:after="0"/>
              <w:rPr>
                <w:rFonts w:eastAsia="Times New Roman"/>
                <w:noProof/>
                <w:szCs w:val="24"/>
                <w:lang w:eastAsia="en-IE"/>
              </w:rPr>
            </w:pPr>
          </w:p>
        </w:tc>
        <w:tc>
          <w:tcPr>
            <w:tcW w:w="152" w:type="dxa"/>
            <w:vMerge/>
            <w:vAlign w:val="center"/>
          </w:tcPr>
          <w:p w14:paraId="3E94DD70" w14:textId="77777777" w:rsidR="001D47E6" w:rsidRPr="00A0501D" w:rsidRDefault="001D47E6" w:rsidP="001D47E6">
            <w:pPr>
              <w:spacing w:after="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FFFE71A" w14:textId="297DA2AA" w:rsidR="001D47E6" w:rsidRPr="00A0501D" w:rsidRDefault="001D47E6" w:rsidP="001D47E6">
            <w:pPr>
              <w:spacing w:before="60" w:after="60"/>
              <w:rPr>
                <w:rFonts w:eastAsia="Times New Roman"/>
                <w:noProof/>
                <w:lang w:eastAsia="en-IE"/>
              </w:rPr>
            </w:pP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751D358" w14:textId="32459A92" w:rsidR="001D47E6" w:rsidRPr="00A0501D" w:rsidRDefault="001D47E6" w:rsidP="001D47E6">
            <w:pPr>
              <w:spacing w:before="60" w:after="60"/>
              <w:rPr>
                <w:rFonts w:eastAsia="Times New Roman"/>
                <w:noProof/>
                <w:lang w:eastAsia="en-IE"/>
              </w:rPr>
            </w:pPr>
          </w:p>
        </w:tc>
      </w:tr>
      <w:tr w:rsidR="001D47E6" w:rsidRPr="00A0501D" w14:paraId="61E690EC" w14:textId="77777777" w:rsidTr="001F5D59">
        <w:trPr>
          <w:trHeight w:val="300"/>
          <w:jc w:val="center"/>
        </w:trPr>
        <w:tc>
          <w:tcPr>
            <w:tcW w:w="21" w:type="dxa"/>
            <w:vMerge/>
            <w:vAlign w:val="center"/>
          </w:tcPr>
          <w:p w14:paraId="27DFB125"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B9BB00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BD09B6" w14:textId="77777777" w:rsidR="001D47E6" w:rsidRPr="00A0501D" w:rsidRDefault="001D47E6" w:rsidP="001D47E6">
            <w:pPr>
              <w:spacing w:before="60" w:after="60"/>
              <w:rPr>
                <w:rFonts w:eastAsia="Times New Roman"/>
                <w:noProof/>
                <w:szCs w:val="24"/>
              </w:rPr>
            </w:pPr>
            <w:r w:rsidRPr="00A0501D">
              <w:rPr>
                <w:noProof/>
              </w:rPr>
              <w:t>ex 79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52A46B0" w14:textId="17645922" w:rsidR="001D47E6" w:rsidRPr="00A0501D" w:rsidRDefault="001D47E6" w:rsidP="001D47E6">
            <w:pPr>
              <w:spacing w:before="60" w:after="60"/>
              <w:rPr>
                <w:rFonts w:eastAsia="Times New Roman"/>
                <w:noProof/>
              </w:rPr>
            </w:pPr>
            <w:r w:rsidRPr="00A0501D">
              <w:rPr>
                <w:noProof/>
              </w:rPr>
              <w:t>Cinkas ir cinko gaminiai, išskyrus produktus, priskiriamus 7901 ir 7903 pozicijoms</w:t>
            </w:r>
          </w:p>
        </w:tc>
      </w:tr>
      <w:tr w:rsidR="001D47E6" w:rsidRPr="00A0501D" w14:paraId="3187B5C6" w14:textId="77777777" w:rsidTr="001F5D59">
        <w:trPr>
          <w:trHeight w:val="300"/>
          <w:jc w:val="center"/>
        </w:trPr>
        <w:tc>
          <w:tcPr>
            <w:tcW w:w="21" w:type="dxa"/>
            <w:vMerge/>
            <w:vAlign w:val="center"/>
          </w:tcPr>
          <w:p w14:paraId="65529668"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C610A7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1DB6CA5" w14:textId="77777777" w:rsidR="001D47E6" w:rsidRPr="00A0501D" w:rsidRDefault="001D47E6" w:rsidP="001D47E6">
            <w:pPr>
              <w:spacing w:before="60" w:after="60"/>
              <w:rPr>
                <w:rFonts w:eastAsia="Times New Roman"/>
                <w:noProof/>
                <w:szCs w:val="24"/>
              </w:rPr>
            </w:pPr>
            <w:r w:rsidRPr="00A0501D">
              <w:rPr>
                <w:noProof/>
              </w:rPr>
              <w:t>ex 81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9E3C19E" w14:textId="4DB4A6C6" w:rsidR="001D47E6" w:rsidRPr="00A0501D" w:rsidRDefault="001D47E6" w:rsidP="001D47E6">
            <w:pPr>
              <w:spacing w:before="60" w:after="60"/>
              <w:rPr>
                <w:rFonts w:eastAsia="Times New Roman"/>
                <w:noProof/>
              </w:rPr>
            </w:pPr>
            <w:r w:rsidRPr="00A0501D">
              <w:rPr>
                <w:noProof/>
              </w:rPr>
              <w:t>Kiti netaurieji metalai; kermetai; gaminiai iš šių medžiagų, išskyrus produktus, priskiriamus 8101 10 00, 8101 94 00, 8102 10 00, 8102 94 00, 8104 11 00, 8104 19 00, 8112 69 10, 8108 20 00, 8108 30 00, 8109 21 00, 8109 29 00, 8110 10 00, 8112 21 90, 8112 51 00 , 8112 59 00, 8112 92 ir 8113 00 20 subpozicijoms</w:t>
            </w:r>
          </w:p>
        </w:tc>
      </w:tr>
      <w:tr w:rsidR="001D47E6" w:rsidRPr="00A0501D" w14:paraId="271BCD1B" w14:textId="77777777" w:rsidTr="001F5D59">
        <w:trPr>
          <w:trHeight w:val="300"/>
          <w:jc w:val="center"/>
        </w:trPr>
        <w:tc>
          <w:tcPr>
            <w:tcW w:w="21" w:type="dxa"/>
            <w:vMerge/>
            <w:vAlign w:val="center"/>
          </w:tcPr>
          <w:p w14:paraId="3E552BA5"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478340D"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271D220" w14:textId="77777777" w:rsidR="001D47E6" w:rsidRPr="00A0501D" w:rsidRDefault="001D47E6" w:rsidP="001D47E6">
            <w:pPr>
              <w:spacing w:before="60" w:after="60"/>
              <w:rPr>
                <w:rFonts w:eastAsia="Times New Roman"/>
                <w:noProof/>
                <w:szCs w:val="24"/>
              </w:rPr>
            </w:pPr>
            <w:r w:rsidRPr="00A0501D">
              <w:rPr>
                <w:noProof/>
              </w:rPr>
              <w:t>82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971C0D" w14:textId="77777777" w:rsidR="001D47E6" w:rsidRPr="00A0501D" w:rsidRDefault="001D47E6" w:rsidP="001D47E6">
            <w:pPr>
              <w:spacing w:before="60" w:after="60"/>
              <w:rPr>
                <w:rFonts w:eastAsia="Times New Roman"/>
                <w:noProof/>
                <w:szCs w:val="24"/>
              </w:rPr>
            </w:pPr>
            <w:r w:rsidRPr="00A0501D">
              <w:rPr>
                <w:noProof/>
              </w:rPr>
              <w:t>Įrankiai, padargai, peiliai, šaukštai ir šakutės iš netauriųjų metalų; jų dalys iš netauriųjų metalų</w:t>
            </w:r>
          </w:p>
        </w:tc>
      </w:tr>
      <w:tr w:rsidR="001D47E6" w:rsidRPr="00A0501D" w14:paraId="0541A67A" w14:textId="77777777" w:rsidTr="001F5D59">
        <w:trPr>
          <w:trHeight w:val="300"/>
          <w:jc w:val="center"/>
        </w:trPr>
        <w:tc>
          <w:tcPr>
            <w:tcW w:w="21" w:type="dxa"/>
            <w:vMerge/>
            <w:vAlign w:val="center"/>
          </w:tcPr>
          <w:p w14:paraId="709848FE"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D351D5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B3E0E3" w14:textId="77777777" w:rsidR="001D47E6" w:rsidRPr="00A0501D" w:rsidRDefault="001D47E6" w:rsidP="001D47E6">
            <w:pPr>
              <w:spacing w:before="60" w:after="60"/>
              <w:rPr>
                <w:rFonts w:eastAsia="Times New Roman"/>
                <w:noProof/>
                <w:szCs w:val="24"/>
              </w:rPr>
            </w:pPr>
            <w:r w:rsidRPr="00A0501D">
              <w:rPr>
                <w:noProof/>
              </w:rPr>
              <w:t>83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C71A1E" w14:textId="77777777" w:rsidR="001D47E6" w:rsidRPr="00A0501D" w:rsidRDefault="001D47E6" w:rsidP="001D47E6">
            <w:pPr>
              <w:spacing w:before="60" w:after="60"/>
              <w:rPr>
                <w:rFonts w:eastAsia="Times New Roman"/>
                <w:noProof/>
                <w:szCs w:val="24"/>
              </w:rPr>
            </w:pPr>
            <w:r w:rsidRPr="00A0501D">
              <w:rPr>
                <w:noProof/>
              </w:rPr>
              <w:t>Įvairūs gaminiai iš netauriųjų metalų</w:t>
            </w:r>
          </w:p>
        </w:tc>
      </w:tr>
      <w:tr w:rsidR="001D47E6" w:rsidRPr="00A0501D" w14:paraId="744700EA"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29C44ED"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00D113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593728" w14:textId="77777777" w:rsidR="001D47E6" w:rsidRPr="00A0501D" w:rsidRDefault="001D47E6" w:rsidP="001D47E6">
            <w:pPr>
              <w:spacing w:before="60" w:after="60"/>
              <w:rPr>
                <w:rFonts w:eastAsia="Times New Roman"/>
                <w:noProof/>
                <w:szCs w:val="24"/>
              </w:rPr>
            </w:pPr>
            <w:r w:rsidRPr="00A0501D">
              <w:rPr>
                <w:noProof/>
              </w:rPr>
              <w:t>84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A5AF68" w14:textId="77777777" w:rsidR="001D47E6" w:rsidRPr="00A0501D" w:rsidRDefault="001D47E6" w:rsidP="001D47E6">
            <w:pPr>
              <w:spacing w:before="60" w:after="60"/>
              <w:rPr>
                <w:rFonts w:eastAsia="Times New Roman"/>
                <w:noProof/>
                <w:szCs w:val="24"/>
              </w:rPr>
            </w:pPr>
            <w:r w:rsidRPr="00A0501D">
              <w:rPr>
                <w:noProof/>
              </w:rPr>
              <w:t>Branduoliniai reaktoriai, katilai, mašinos ir mechaniniai įrenginiai; jų dalys</w:t>
            </w:r>
          </w:p>
        </w:tc>
      </w:tr>
      <w:tr w:rsidR="001D47E6" w:rsidRPr="00A0501D" w14:paraId="65F21EB8" w14:textId="77777777" w:rsidTr="001F5D59">
        <w:trPr>
          <w:trHeight w:val="300"/>
          <w:jc w:val="center"/>
        </w:trPr>
        <w:tc>
          <w:tcPr>
            <w:tcW w:w="21" w:type="dxa"/>
            <w:vMerge/>
            <w:vAlign w:val="center"/>
          </w:tcPr>
          <w:p w14:paraId="62FAFA5B"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1635DE2"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C15855C" w14:textId="77777777" w:rsidR="001D47E6" w:rsidRPr="00A0501D" w:rsidRDefault="001D47E6" w:rsidP="001D47E6">
            <w:pPr>
              <w:spacing w:before="60" w:after="60"/>
              <w:rPr>
                <w:rFonts w:eastAsia="Times New Roman"/>
                <w:noProof/>
                <w:szCs w:val="24"/>
              </w:rPr>
            </w:pPr>
            <w:r w:rsidRPr="00A0501D">
              <w:rPr>
                <w:noProof/>
              </w:rPr>
              <w:t>85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0AA0798" w14:textId="77777777" w:rsidR="001D47E6" w:rsidRPr="00A0501D" w:rsidRDefault="001D47E6" w:rsidP="001D47E6">
            <w:pPr>
              <w:spacing w:before="60" w:after="60"/>
              <w:rPr>
                <w:rFonts w:eastAsia="Times New Roman"/>
                <w:noProof/>
                <w:szCs w:val="24"/>
              </w:rPr>
            </w:pPr>
            <w:r w:rsidRPr="00A0501D">
              <w:rPr>
                <w:noProof/>
              </w:rPr>
              <w:t>Elektros mašinos ir įranga bei jų dalys; garso įrašymo ir atkūrimo aparatai, televizinio vaizdo ir garso įrašymo ir atkūrimo aparatai, šių gaminių dalys ir reikmenys</w:t>
            </w:r>
          </w:p>
        </w:tc>
      </w:tr>
      <w:tr w:rsidR="001D47E6" w:rsidRPr="00A0501D" w14:paraId="01013D8D" w14:textId="77777777" w:rsidTr="001F5D59">
        <w:trPr>
          <w:trHeight w:val="300"/>
          <w:jc w:val="center"/>
        </w:trPr>
        <w:tc>
          <w:tcPr>
            <w:tcW w:w="2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4916425"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8BB971D"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FA10BCD" w14:textId="77777777" w:rsidR="001D47E6" w:rsidRPr="00A0501D" w:rsidRDefault="001D47E6" w:rsidP="001D47E6">
            <w:pPr>
              <w:spacing w:before="60" w:after="60"/>
              <w:rPr>
                <w:rFonts w:eastAsia="Times New Roman"/>
                <w:noProof/>
                <w:szCs w:val="24"/>
              </w:rPr>
            </w:pPr>
            <w:r w:rsidRPr="00A0501D">
              <w:rPr>
                <w:noProof/>
              </w:rPr>
              <w:t>86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04E9044" w14:textId="77777777" w:rsidR="001D47E6" w:rsidRPr="00A0501D" w:rsidRDefault="001D47E6" w:rsidP="001D47E6">
            <w:pPr>
              <w:spacing w:before="60" w:after="60"/>
              <w:rPr>
                <w:rFonts w:eastAsia="Times New Roman"/>
                <w:noProof/>
                <w:szCs w:val="24"/>
              </w:rPr>
            </w:pPr>
            <w:r w:rsidRPr="00A0501D">
              <w:rPr>
                <w:noProof/>
              </w:rPr>
              <w:t>Geležinkelio arba tramvajaus lokomotyvai, riedmenys ir jų dalys; geležinkelių arba tramvajų bėgių įrenginiai ir įtaisai bei jų dalys; visų rūšių mechaninė (įskaitant elektromechaninę) eismo signalizacijos įranga</w:t>
            </w:r>
          </w:p>
        </w:tc>
      </w:tr>
      <w:tr w:rsidR="001D47E6" w:rsidRPr="00A0501D" w14:paraId="4C36351D"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7A2EA38"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0002F54"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2246559" w14:textId="77777777" w:rsidR="001D47E6" w:rsidRPr="00A0501D" w:rsidRDefault="001D47E6" w:rsidP="001D47E6">
            <w:pPr>
              <w:spacing w:before="60" w:after="60"/>
              <w:rPr>
                <w:rFonts w:eastAsia="Times New Roman"/>
                <w:noProof/>
                <w:szCs w:val="24"/>
              </w:rPr>
            </w:pPr>
            <w:r w:rsidRPr="00A0501D">
              <w:rPr>
                <w:noProof/>
              </w:rPr>
              <w:t>87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50CF87" w14:textId="77777777" w:rsidR="001D47E6" w:rsidRPr="00A0501D" w:rsidRDefault="001D47E6" w:rsidP="001D47E6">
            <w:pPr>
              <w:spacing w:before="60" w:after="60"/>
              <w:rPr>
                <w:rFonts w:eastAsia="Times New Roman"/>
                <w:noProof/>
                <w:szCs w:val="24"/>
              </w:rPr>
            </w:pPr>
            <w:r w:rsidRPr="00A0501D">
              <w:rPr>
                <w:noProof/>
              </w:rPr>
              <w:t>Antžeminio transporto priemonės, išskyrus geležinkelio ir tramvajaus riedmenis; jų dalys ir reikmenys</w:t>
            </w:r>
          </w:p>
        </w:tc>
      </w:tr>
      <w:tr w:rsidR="001D47E6" w:rsidRPr="00A0501D" w14:paraId="6C4BD910" w14:textId="77777777" w:rsidTr="001F5D59">
        <w:trPr>
          <w:trHeight w:val="300"/>
          <w:jc w:val="center"/>
        </w:trPr>
        <w:tc>
          <w:tcPr>
            <w:tcW w:w="21" w:type="dxa"/>
            <w:vMerge/>
            <w:vAlign w:val="center"/>
          </w:tcPr>
          <w:p w14:paraId="56A06B2B"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33C39A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7D484A" w14:textId="77777777" w:rsidR="001D47E6" w:rsidRPr="00A0501D" w:rsidRDefault="001D47E6" w:rsidP="001D47E6">
            <w:pPr>
              <w:spacing w:before="60" w:after="60"/>
              <w:rPr>
                <w:rFonts w:eastAsia="Times New Roman"/>
                <w:noProof/>
                <w:szCs w:val="24"/>
              </w:rPr>
            </w:pPr>
            <w:r w:rsidRPr="00A0501D">
              <w:rPr>
                <w:noProof/>
              </w:rPr>
              <w:t>88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4AF954" w14:textId="77777777" w:rsidR="001D47E6" w:rsidRPr="00A0501D" w:rsidRDefault="001D47E6" w:rsidP="001D47E6">
            <w:pPr>
              <w:spacing w:before="60" w:after="60"/>
              <w:rPr>
                <w:rFonts w:eastAsia="Times New Roman"/>
                <w:noProof/>
                <w:szCs w:val="24"/>
              </w:rPr>
            </w:pPr>
            <w:r w:rsidRPr="00A0501D">
              <w:rPr>
                <w:noProof/>
              </w:rPr>
              <w:t>Orlaiviai, erdvėlaiviai ir jų dalys</w:t>
            </w:r>
          </w:p>
        </w:tc>
      </w:tr>
      <w:tr w:rsidR="001D47E6" w:rsidRPr="00A0501D" w14:paraId="7FFDE212" w14:textId="77777777" w:rsidTr="001F5D59">
        <w:trPr>
          <w:trHeight w:val="300"/>
          <w:jc w:val="center"/>
        </w:trPr>
        <w:tc>
          <w:tcPr>
            <w:tcW w:w="21" w:type="dxa"/>
            <w:vMerge/>
            <w:vAlign w:val="center"/>
          </w:tcPr>
          <w:p w14:paraId="34D33AF1"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688FA6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FFB2CDD" w14:textId="77777777" w:rsidR="001D47E6" w:rsidRPr="00A0501D" w:rsidRDefault="001D47E6" w:rsidP="001D47E6">
            <w:pPr>
              <w:spacing w:before="60" w:after="60"/>
              <w:rPr>
                <w:rFonts w:eastAsia="Times New Roman"/>
                <w:noProof/>
                <w:szCs w:val="24"/>
              </w:rPr>
            </w:pPr>
            <w:r w:rsidRPr="00A0501D">
              <w:rPr>
                <w:noProof/>
              </w:rPr>
              <w:t>89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1F50643" w14:textId="77777777" w:rsidR="001D47E6" w:rsidRPr="00A0501D" w:rsidRDefault="001D47E6" w:rsidP="001D47E6">
            <w:pPr>
              <w:spacing w:before="60" w:after="60"/>
              <w:rPr>
                <w:rFonts w:eastAsia="Times New Roman"/>
                <w:noProof/>
                <w:szCs w:val="24"/>
              </w:rPr>
            </w:pPr>
            <w:r w:rsidRPr="00A0501D">
              <w:rPr>
                <w:noProof/>
              </w:rPr>
              <w:t>Laivai, valtys ir plaukiojantieji įrenginiai</w:t>
            </w:r>
          </w:p>
        </w:tc>
      </w:tr>
      <w:tr w:rsidR="001D47E6" w:rsidRPr="00A0501D" w14:paraId="69BCC7A7"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9D6D369"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1793B2F"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E06453" w14:textId="77777777" w:rsidR="001D47E6" w:rsidRPr="00A0501D" w:rsidRDefault="001D47E6" w:rsidP="001D47E6">
            <w:pPr>
              <w:spacing w:before="60" w:after="60"/>
              <w:rPr>
                <w:rFonts w:eastAsia="Times New Roman"/>
                <w:noProof/>
                <w:szCs w:val="24"/>
              </w:rPr>
            </w:pPr>
            <w:r w:rsidRPr="00A0501D">
              <w:rPr>
                <w:noProof/>
              </w:rPr>
              <w:t>90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5758D5B" w14:textId="77777777" w:rsidR="001D47E6" w:rsidRPr="00A0501D" w:rsidRDefault="001D47E6" w:rsidP="001D47E6">
            <w:pPr>
              <w:spacing w:before="60" w:after="60"/>
              <w:rPr>
                <w:rFonts w:eastAsia="Times New Roman"/>
                <w:noProof/>
                <w:szCs w:val="24"/>
              </w:rPr>
            </w:pPr>
            <w:r w:rsidRPr="00A0501D">
              <w:rPr>
                <w:noProof/>
              </w:rPr>
              <w:t>Optikos, fotografijos, kinematografijos, matavimo, tikrinimo, tikslieji, medicinos arba chirurgijos prietaisai ir aparatai; jų dalys ir reikmenys</w:t>
            </w:r>
          </w:p>
        </w:tc>
      </w:tr>
      <w:tr w:rsidR="001D47E6" w:rsidRPr="00A0501D" w14:paraId="65A813A1" w14:textId="77777777" w:rsidTr="001F5D59">
        <w:trPr>
          <w:trHeight w:val="300"/>
          <w:jc w:val="center"/>
        </w:trPr>
        <w:tc>
          <w:tcPr>
            <w:tcW w:w="21" w:type="dxa"/>
            <w:vMerge/>
            <w:vAlign w:val="center"/>
          </w:tcPr>
          <w:p w14:paraId="0A444B94"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914348B"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30B927" w14:textId="77777777" w:rsidR="001D47E6" w:rsidRPr="00A0501D" w:rsidRDefault="001D47E6" w:rsidP="001D47E6">
            <w:pPr>
              <w:spacing w:before="60" w:after="60"/>
              <w:rPr>
                <w:rFonts w:eastAsia="Times New Roman"/>
                <w:noProof/>
                <w:szCs w:val="24"/>
              </w:rPr>
            </w:pPr>
            <w:r w:rsidRPr="00A0501D">
              <w:rPr>
                <w:noProof/>
              </w:rPr>
              <w:t>91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33BBC00" w14:textId="77777777" w:rsidR="001D47E6" w:rsidRPr="00A0501D" w:rsidRDefault="001D47E6" w:rsidP="001D47E6">
            <w:pPr>
              <w:spacing w:before="60" w:after="60"/>
              <w:rPr>
                <w:rFonts w:eastAsia="Times New Roman"/>
                <w:noProof/>
                <w:szCs w:val="24"/>
              </w:rPr>
            </w:pPr>
            <w:r w:rsidRPr="00A0501D">
              <w:rPr>
                <w:noProof/>
              </w:rPr>
              <w:t>Laikrodžiai ir jų dalys</w:t>
            </w:r>
          </w:p>
        </w:tc>
      </w:tr>
      <w:tr w:rsidR="001D47E6" w:rsidRPr="00A0501D" w14:paraId="686E3290" w14:textId="77777777" w:rsidTr="001F5D59">
        <w:trPr>
          <w:trHeight w:val="300"/>
          <w:jc w:val="center"/>
        </w:trPr>
        <w:tc>
          <w:tcPr>
            <w:tcW w:w="21" w:type="dxa"/>
            <w:vMerge/>
            <w:vAlign w:val="center"/>
          </w:tcPr>
          <w:p w14:paraId="7C05FA33"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C5C7A41"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2CACFAD" w14:textId="77777777" w:rsidR="001D47E6" w:rsidRPr="00A0501D" w:rsidRDefault="001D47E6" w:rsidP="001D47E6">
            <w:pPr>
              <w:spacing w:before="60" w:after="60"/>
              <w:rPr>
                <w:rFonts w:eastAsia="Times New Roman"/>
                <w:noProof/>
                <w:szCs w:val="24"/>
              </w:rPr>
            </w:pPr>
            <w:r w:rsidRPr="00A0501D">
              <w:rPr>
                <w:noProof/>
              </w:rPr>
              <w:t>92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8E054D" w14:textId="77777777" w:rsidR="001D47E6" w:rsidRPr="00A0501D" w:rsidRDefault="001D47E6" w:rsidP="001D47E6">
            <w:pPr>
              <w:spacing w:before="60" w:after="60"/>
              <w:rPr>
                <w:rFonts w:eastAsia="Times New Roman"/>
                <w:noProof/>
                <w:szCs w:val="24"/>
              </w:rPr>
            </w:pPr>
            <w:r w:rsidRPr="00A0501D">
              <w:rPr>
                <w:noProof/>
              </w:rPr>
              <w:t>Muzikos instrumentai; šių dirbinių dalys ir reikmenys</w:t>
            </w:r>
          </w:p>
        </w:tc>
      </w:tr>
      <w:tr w:rsidR="001D47E6" w:rsidRPr="00A0501D" w14:paraId="338FC260" w14:textId="77777777" w:rsidTr="001F5D59">
        <w:trPr>
          <w:trHeight w:val="300"/>
          <w:jc w:val="center"/>
        </w:trPr>
        <w:tc>
          <w:tcPr>
            <w:tcW w:w="21" w:type="dxa"/>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696A51D" w14:textId="77777777" w:rsidR="001D47E6" w:rsidRPr="00A0501D" w:rsidRDefault="001D47E6" w:rsidP="001D47E6">
            <w:pPr>
              <w:spacing w:before="60" w:after="6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C492B78"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E155D94" w14:textId="77777777" w:rsidR="001D47E6" w:rsidRPr="00A0501D" w:rsidRDefault="001D47E6" w:rsidP="001D47E6">
            <w:pPr>
              <w:spacing w:before="60" w:after="60"/>
              <w:rPr>
                <w:rFonts w:eastAsia="Times New Roman"/>
                <w:noProof/>
                <w:szCs w:val="24"/>
              </w:rPr>
            </w:pPr>
            <w:r w:rsidRPr="00A0501D">
              <w:rPr>
                <w:noProof/>
              </w:rPr>
              <w:t>94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4B3DF70" w14:textId="110C33A6" w:rsidR="001D47E6" w:rsidRPr="00A0501D" w:rsidRDefault="001D47E6" w:rsidP="001D47E6">
            <w:pPr>
              <w:spacing w:before="60" w:after="60"/>
              <w:rPr>
                <w:rFonts w:eastAsia="Times New Roman"/>
                <w:noProof/>
              </w:rPr>
            </w:pPr>
            <w:r w:rsidRPr="00A0501D">
              <w:rPr>
                <w:noProof/>
              </w:rPr>
              <w:t>Baldai; patalynės reikmenys, čiužiniai, čiužinių karkasai, dekoratyvinės pagalvėlės ir panašūs kimštiniai baldų reikmenys; šviestuvai ir apšvietimo įranga, nenurodyti kitoje vietoje; šviečiantieji ženklai, šviečiančiosios iškabos ir panašūs dirbiniai; surenkamieji statiniai</w:t>
            </w:r>
          </w:p>
        </w:tc>
      </w:tr>
      <w:tr w:rsidR="001D47E6" w:rsidRPr="00A0501D" w14:paraId="4173F5F7" w14:textId="77777777" w:rsidTr="001F5D59">
        <w:trPr>
          <w:trHeight w:val="300"/>
          <w:jc w:val="center"/>
        </w:trPr>
        <w:tc>
          <w:tcPr>
            <w:tcW w:w="21" w:type="dxa"/>
            <w:vMerge/>
            <w:vAlign w:val="center"/>
          </w:tcPr>
          <w:p w14:paraId="2D20ABED"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9706EC6"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9568D4D" w14:textId="77777777" w:rsidR="001D47E6" w:rsidRPr="00A0501D" w:rsidRDefault="001D47E6" w:rsidP="001D47E6">
            <w:pPr>
              <w:spacing w:before="60" w:after="60"/>
              <w:rPr>
                <w:rFonts w:eastAsia="Times New Roman"/>
                <w:noProof/>
                <w:szCs w:val="24"/>
              </w:rPr>
            </w:pPr>
            <w:r w:rsidRPr="00A0501D">
              <w:rPr>
                <w:noProof/>
              </w:rPr>
              <w:t>95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77A7FB" w14:textId="77777777" w:rsidR="001D47E6" w:rsidRPr="00A0501D" w:rsidRDefault="001D47E6" w:rsidP="001D47E6">
            <w:pPr>
              <w:spacing w:before="60" w:after="60"/>
              <w:rPr>
                <w:rFonts w:eastAsia="Times New Roman"/>
                <w:noProof/>
                <w:szCs w:val="24"/>
              </w:rPr>
            </w:pPr>
            <w:r w:rsidRPr="00A0501D">
              <w:rPr>
                <w:noProof/>
              </w:rPr>
              <w:t>Žaislai, žaidimai ir sporto reikmenys; jų dalys ir reikmenys</w:t>
            </w:r>
          </w:p>
        </w:tc>
      </w:tr>
      <w:tr w:rsidR="001D47E6" w:rsidRPr="00A0501D" w14:paraId="1A0E2F93" w14:textId="77777777" w:rsidTr="001F5D59">
        <w:trPr>
          <w:trHeight w:val="300"/>
          <w:jc w:val="center"/>
        </w:trPr>
        <w:tc>
          <w:tcPr>
            <w:tcW w:w="21" w:type="dxa"/>
            <w:vMerge/>
            <w:vAlign w:val="center"/>
          </w:tcPr>
          <w:p w14:paraId="18AFDDE6" w14:textId="77777777" w:rsidR="001D47E6" w:rsidRPr="00A0501D" w:rsidRDefault="001D47E6" w:rsidP="001D47E6">
            <w:pPr>
              <w:spacing w:after="0"/>
              <w:rPr>
                <w:rFonts w:eastAsia="Times New Roman"/>
                <w:noProof/>
                <w:szCs w:val="24"/>
                <w:lang w:eastAsia="en-IE"/>
              </w:rPr>
            </w:pPr>
          </w:p>
        </w:tc>
        <w:tc>
          <w:tcPr>
            <w:tcW w:w="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DE079E0" w14:textId="77777777" w:rsidR="001D47E6" w:rsidRPr="00A0501D" w:rsidRDefault="001D47E6" w:rsidP="001D47E6">
            <w:pPr>
              <w:spacing w:before="60" w:after="60"/>
              <w:rPr>
                <w:rFonts w:eastAsia="Times New Roman"/>
                <w:noProof/>
                <w:szCs w:val="24"/>
                <w:lang w:eastAsia="en-IE"/>
              </w:rPr>
            </w:pPr>
          </w:p>
        </w:tc>
        <w:tc>
          <w:tcPr>
            <w:tcW w:w="211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7B05E7E" w14:textId="77777777" w:rsidR="001D47E6" w:rsidRPr="00A0501D" w:rsidRDefault="001D47E6" w:rsidP="001D47E6">
            <w:pPr>
              <w:spacing w:before="60" w:after="60"/>
              <w:rPr>
                <w:rFonts w:eastAsia="Times New Roman"/>
                <w:noProof/>
                <w:szCs w:val="24"/>
              </w:rPr>
            </w:pPr>
            <w:r w:rsidRPr="00A0501D">
              <w:rPr>
                <w:noProof/>
              </w:rPr>
              <w:t>96 skirsnis</w:t>
            </w:r>
          </w:p>
        </w:tc>
        <w:tc>
          <w:tcPr>
            <w:tcW w:w="103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25D2A0" w14:textId="77777777" w:rsidR="001D47E6" w:rsidRPr="00A0501D" w:rsidRDefault="001D47E6" w:rsidP="001D47E6">
            <w:pPr>
              <w:spacing w:before="60" w:after="60"/>
              <w:rPr>
                <w:rFonts w:eastAsia="Times New Roman"/>
                <w:noProof/>
                <w:szCs w:val="24"/>
              </w:rPr>
            </w:pPr>
            <w:r w:rsidRPr="00A0501D">
              <w:rPr>
                <w:noProof/>
              </w:rPr>
              <w:t>Įvairūs pramonės dirbiniai</w:t>
            </w:r>
          </w:p>
        </w:tc>
      </w:tr>
    </w:tbl>
    <w:p w14:paraId="2D43E003" w14:textId="77777777" w:rsidR="007D057D" w:rsidRPr="00A0501D" w:rsidRDefault="007D057D" w:rsidP="007D057D">
      <w:pPr>
        <w:shd w:val="clear" w:color="auto" w:fill="FFFFFF"/>
        <w:jc w:val="center"/>
        <w:rPr>
          <w:rFonts w:eastAsia="Times New Roman"/>
          <w:i/>
          <w:iCs/>
          <w:noProof/>
          <w:color w:val="000000"/>
          <w:szCs w:val="24"/>
          <w:lang w:eastAsia="en-IE"/>
        </w:rPr>
      </w:pPr>
    </w:p>
    <w:p w14:paraId="6F7E2E41" w14:textId="77777777" w:rsidR="009F0C8E" w:rsidRPr="00A0501D" w:rsidRDefault="009F0C8E" w:rsidP="007D057D">
      <w:pPr>
        <w:rPr>
          <w:rFonts w:eastAsia="Times New Roman"/>
          <w:i/>
          <w:iCs/>
          <w:noProof/>
          <w:color w:val="000000"/>
          <w:szCs w:val="24"/>
          <w:lang w:eastAsia="en-IE"/>
        </w:rPr>
        <w:sectPr w:rsidR="009F0C8E" w:rsidRPr="00A0501D" w:rsidSect="00786A82">
          <w:headerReference w:type="even" r:id="rId18"/>
          <w:headerReference w:type="default" r:id="rId19"/>
          <w:footerReference w:type="even" r:id="rId20"/>
          <w:footerReference w:type="default" r:id="rId21"/>
          <w:headerReference w:type="first" r:id="rId22"/>
          <w:footerReference w:type="first" r:id="rId23"/>
          <w:pgSz w:w="16839" w:h="11907" w:orient="landscape"/>
          <w:pgMar w:top="1417" w:right="1134" w:bottom="1417" w:left="1134" w:header="709" w:footer="709" w:gutter="0"/>
          <w:cols w:space="720"/>
          <w:docGrid w:linePitch="360"/>
        </w:sectPr>
      </w:pPr>
    </w:p>
    <w:p w14:paraId="2D7F6913" w14:textId="77777777" w:rsidR="007D057D" w:rsidRPr="00A0501D" w:rsidRDefault="007D057D" w:rsidP="009F0C8E">
      <w:pPr>
        <w:pStyle w:val="Annexetitre"/>
        <w:rPr>
          <w:noProof/>
          <w:szCs w:val="24"/>
        </w:rPr>
      </w:pPr>
      <w:r w:rsidRPr="00A0501D">
        <w:rPr>
          <w:noProof/>
        </w:rPr>
        <w:t>II PRIEDAS</w:t>
      </w:r>
    </w:p>
    <w:p w14:paraId="0BEEDA11" w14:textId="77777777" w:rsidR="007D057D" w:rsidRPr="00A0501D" w:rsidRDefault="170DFF8C" w:rsidP="4751BDE9">
      <w:pPr>
        <w:shd w:val="clear" w:color="auto" w:fill="FFFFFF" w:themeFill="background1"/>
        <w:jc w:val="center"/>
        <w:rPr>
          <w:rFonts w:eastAsia="Times New Roman"/>
          <w:b/>
          <w:bCs/>
          <w:noProof/>
          <w:color w:val="000000"/>
        </w:rPr>
      </w:pPr>
      <w:r w:rsidRPr="00A0501D">
        <w:rPr>
          <w:b/>
          <w:noProof/>
          <w:color w:val="000000" w:themeColor="text1"/>
        </w:rPr>
        <w:t>Produktų, kuriems taikytinos 1 straipsnio b punkte nurodytos prekybos liberalizavimo priemonės, sąrašas</w:t>
      </w:r>
    </w:p>
    <w:p w14:paraId="2149DFBC" w14:textId="77777777" w:rsidR="000D13AB" w:rsidRPr="00A0501D" w:rsidRDefault="000D13AB" w:rsidP="000D13AB">
      <w:pPr>
        <w:shd w:val="clear" w:color="auto" w:fill="FFFFFF"/>
        <w:spacing w:after="0"/>
        <w:rPr>
          <w:rFonts w:eastAsia="Times New Roman"/>
          <w:b/>
          <w:bCs/>
          <w:noProof/>
          <w:color w:val="000000"/>
          <w:szCs w:val="24"/>
        </w:rPr>
      </w:pPr>
      <w:r w:rsidRPr="00A0501D">
        <w:rPr>
          <w:b/>
          <w:noProof/>
          <w:color w:val="000000"/>
        </w:rPr>
        <w:t>Nepaisant Kombinuotosios nomenklatūros aiškinimo taisyklių turi būti laikoma, kad lentelės antroje skiltyje pateiktas produktų aprašymas yra tik nurodomojo pobūdžio. Šiame priede pateiktos lengvatų sistemos taikymas nustatomas pagal lentelės pirmoje skiltyje nustatytus šio reglamento priėmimo metu galiojančius KN kodus.</w:t>
      </w:r>
    </w:p>
    <w:p w14:paraId="653081AF" w14:textId="77777777" w:rsidR="007D057D" w:rsidRPr="00A0501D" w:rsidRDefault="007D057D" w:rsidP="007D057D">
      <w:pPr>
        <w:shd w:val="clear" w:color="auto" w:fill="FFFFFF"/>
        <w:spacing w:after="0"/>
        <w:rPr>
          <w:rFonts w:eastAsia="Times New Roman"/>
          <w:b/>
          <w:bCs/>
          <w:noProof/>
          <w:color w:val="000000"/>
          <w:szCs w:val="24"/>
          <w:lang w:eastAsia="en-IE"/>
        </w:rPr>
      </w:pPr>
    </w:p>
    <w:p w14:paraId="10EC09AB" w14:textId="77777777" w:rsidR="007D057D" w:rsidRPr="00A0501D" w:rsidRDefault="007D057D" w:rsidP="007D057D">
      <w:pPr>
        <w:shd w:val="clear" w:color="auto" w:fill="FFFFFF"/>
        <w:spacing w:after="0"/>
        <w:rPr>
          <w:rFonts w:eastAsia="Times New Roman"/>
          <w:b/>
          <w:bCs/>
          <w:noProof/>
          <w:color w:val="000000"/>
          <w:szCs w:val="24"/>
          <w:lang w:eastAsia="en-IE"/>
        </w:rPr>
      </w:pPr>
    </w:p>
    <w:tbl>
      <w:tblPr>
        <w:tblW w:w="10995" w:type="dxa"/>
        <w:jc w:val="center"/>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21"/>
        <w:gridCol w:w="21"/>
        <w:gridCol w:w="1095"/>
        <w:gridCol w:w="5441"/>
        <w:gridCol w:w="2302"/>
        <w:gridCol w:w="2115"/>
      </w:tblGrid>
      <w:tr w:rsidR="000D13AB" w:rsidRPr="00A0501D" w14:paraId="59DFE069" w14:textId="421FAF46" w:rsidTr="001F5D59">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A3B9899" w14:textId="77777777" w:rsidR="000D13AB" w:rsidRPr="00A0501D" w:rsidRDefault="000D13AB" w:rsidP="000D13AB">
            <w:pPr>
              <w:spacing w:before="60" w:after="60"/>
              <w:rPr>
                <w:rFonts w:eastAsia="Times New Roman"/>
                <w:b/>
                <w:bCs/>
                <w:noProof/>
                <w:szCs w:val="24"/>
                <w:lang w:eastAsia="en-IE"/>
              </w:rPr>
            </w:pP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B59F740" w14:textId="77777777" w:rsidR="000D13AB" w:rsidRPr="00A0501D" w:rsidRDefault="000D13AB" w:rsidP="000D13AB">
            <w:pPr>
              <w:spacing w:before="60" w:after="60"/>
              <w:rPr>
                <w:rFonts w:eastAsia="Times New Roman"/>
                <w:b/>
                <w:bCs/>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56F5200" w14:textId="77777777" w:rsidR="000D13AB" w:rsidRPr="00A0501D" w:rsidRDefault="000D13AB" w:rsidP="000D13AB">
            <w:pPr>
              <w:spacing w:before="60" w:after="60"/>
              <w:rPr>
                <w:rFonts w:eastAsia="Times New Roman"/>
                <w:b/>
                <w:bCs/>
                <w:noProof/>
                <w:szCs w:val="24"/>
              </w:rPr>
            </w:pPr>
            <w:r w:rsidRPr="00A0501D">
              <w:rPr>
                <w:b/>
                <w:noProof/>
              </w:rPr>
              <w:t>KN kodas</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A9BEAA" w14:textId="77777777" w:rsidR="000D13AB" w:rsidRPr="00A0501D" w:rsidRDefault="000D13AB" w:rsidP="000D13AB">
            <w:pPr>
              <w:spacing w:before="60" w:after="60"/>
              <w:rPr>
                <w:rFonts w:eastAsia="Times New Roman"/>
                <w:b/>
                <w:bCs/>
                <w:noProof/>
                <w:szCs w:val="24"/>
              </w:rPr>
            </w:pPr>
            <w:r w:rsidRPr="00A0501D">
              <w:rPr>
                <w:b/>
                <w:noProof/>
              </w:rPr>
              <w:t>Aprašymas</w:t>
            </w:r>
          </w:p>
        </w:tc>
        <w:tc>
          <w:tcPr>
            <w:tcW w:w="2302" w:type="dxa"/>
            <w:tcBorders>
              <w:top w:val="outset" w:sz="6" w:space="0" w:color="auto"/>
              <w:left w:val="outset" w:sz="6" w:space="0" w:color="auto"/>
              <w:bottom w:val="outset" w:sz="6" w:space="0" w:color="auto"/>
              <w:right w:val="outset" w:sz="6" w:space="0" w:color="auto"/>
            </w:tcBorders>
          </w:tcPr>
          <w:p w14:paraId="6D04528D" w14:textId="77777777" w:rsidR="000D13AB" w:rsidRPr="00A0501D" w:rsidRDefault="000D13AB" w:rsidP="000D13AB">
            <w:pPr>
              <w:spacing w:before="60" w:after="60"/>
              <w:rPr>
                <w:rFonts w:eastAsia="Times New Roman"/>
                <w:b/>
                <w:bCs/>
                <w:noProof/>
                <w:szCs w:val="24"/>
              </w:rPr>
            </w:pPr>
            <w:r w:rsidRPr="00A0501D">
              <w:rPr>
                <w:b/>
                <w:noProof/>
              </w:rPr>
              <w:t>Apimtis (tonomis)</w:t>
            </w:r>
          </w:p>
        </w:tc>
        <w:tc>
          <w:tcPr>
            <w:tcW w:w="2115" w:type="dxa"/>
            <w:tcBorders>
              <w:top w:val="outset" w:sz="6" w:space="0" w:color="auto"/>
              <w:left w:val="outset" w:sz="6" w:space="0" w:color="auto"/>
              <w:bottom w:val="outset" w:sz="6" w:space="0" w:color="auto"/>
              <w:right w:val="outset" w:sz="6" w:space="0" w:color="auto"/>
            </w:tcBorders>
          </w:tcPr>
          <w:p w14:paraId="5493D969" w14:textId="0D105182" w:rsidR="000D13AB" w:rsidRPr="00A0501D" w:rsidRDefault="000D13AB" w:rsidP="000D13AB">
            <w:pPr>
              <w:spacing w:before="60" w:after="60"/>
              <w:rPr>
                <w:rFonts w:eastAsia="Times New Roman"/>
                <w:b/>
                <w:bCs/>
                <w:noProof/>
                <w:szCs w:val="24"/>
              </w:rPr>
            </w:pPr>
            <w:r w:rsidRPr="00A0501D">
              <w:rPr>
                <w:b/>
                <w:noProof/>
              </w:rPr>
              <w:t>Eilės numeris</w:t>
            </w:r>
          </w:p>
        </w:tc>
      </w:tr>
      <w:tr w:rsidR="000D13AB" w:rsidRPr="00A0501D" w14:paraId="6748DF97" w14:textId="78E33952" w:rsidTr="001F5D59">
        <w:trPr>
          <w:jc w:val="center"/>
        </w:trPr>
        <w:tc>
          <w:tcPr>
            <w:tcW w:w="0" w:type="auto"/>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CB0F947" w14:textId="77777777" w:rsidR="000D13AB" w:rsidRPr="00A0501D" w:rsidRDefault="000D13AB" w:rsidP="000D13AB">
            <w:pPr>
              <w:spacing w:before="60" w:after="60"/>
              <w:rPr>
                <w:rFonts w:eastAsia="Times New Roman"/>
                <w:noProof/>
                <w:szCs w:val="24"/>
                <w:lang w:eastAsia="en-IE"/>
              </w:rPr>
            </w:pPr>
          </w:p>
        </w:tc>
        <w:tc>
          <w:tcPr>
            <w:tcW w:w="0" w:type="auto"/>
            <w:vMerge w:val="restart"/>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C581088" w14:textId="77777777" w:rsidR="000D13AB" w:rsidRPr="00A0501D" w:rsidRDefault="000D13AB" w:rsidP="000D13AB">
            <w:pPr>
              <w:spacing w:before="60" w:after="6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497EEF12" w14:textId="77777777" w:rsidR="000D13AB" w:rsidRPr="00A0501D" w:rsidRDefault="000D13AB" w:rsidP="000D13AB">
            <w:pPr>
              <w:spacing w:before="60" w:after="60"/>
              <w:rPr>
                <w:rFonts w:eastAsia="Times New Roman"/>
                <w:noProof/>
                <w:szCs w:val="24"/>
              </w:rPr>
            </w:pPr>
            <w:r w:rsidRPr="00A0501D">
              <w:rPr>
                <w:noProof/>
              </w:rPr>
              <w:t>0707 00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5A67230" w14:textId="77777777" w:rsidR="000D13AB" w:rsidRPr="00A0501D" w:rsidRDefault="79A068BC" w:rsidP="4751BDE9">
            <w:pPr>
              <w:spacing w:before="60" w:after="60"/>
              <w:rPr>
                <w:rFonts w:eastAsia="Times New Roman"/>
                <w:noProof/>
              </w:rPr>
            </w:pPr>
            <w:r w:rsidRPr="00A0501D">
              <w:rPr>
                <w:noProof/>
              </w:rPr>
              <w:t>Agurkai ir dygliuotieji agurkai (kornišonai), švieži arba atšaldyti</w:t>
            </w:r>
          </w:p>
        </w:tc>
        <w:tc>
          <w:tcPr>
            <w:tcW w:w="2302" w:type="dxa"/>
            <w:tcBorders>
              <w:top w:val="outset" w:sz="6" w:space="0" w:color="auto"/>
              <w:left w:val="outset" w:sz="6" w:space="0" w:color="auto"/>
              <w:bottom w:val="outset" w:sz="6" w:space="0" w:color="auto"/>
              <w:right w:val="outset" w:sz="6" w:space="0" w:color="auto"/>
            </w:tcBorders>
          </w:tcPr>
          <w:p w14:paraId="7D775D72" w14:textId="77777777" w:rsidR="000D13AB" w:rsidRPr="00A0501D" w:rsidRDefault="000D13AB" w:rsidP="000D13AB">
            <w:pPr>
              <w:spacing w:before="60" w:after="60"/>
              <w:jc w:val="center"/>
              <w:rPr>
                <w:rFonts w:eastAsia="Times New Roman"/>
                <w:noProof/>
                <w:szCs w:val="24"/>
              </w:rPr>
            </w:pPr>
            <w:r w:rsidRPr="00A0501D">
              <w:rPr>
                <w:noProof/>
              </w:rPr>
              <w:t>6 500</w:t>
            </w:r>
          </w:p>
        </w:tc>
        <w:tc>
          <w:tcPr>
            <w:tcW w:w="2115" w:type="dxa"/>
            <w:tcBorders>
              <w:top w:val="outset" w:sz="6" w:space="0" w:color="auto"/>
              <w:left w:val="outset" w:sz="6" w:space="0" w:color="auto"/>
              <w:bottom w:val="outset" w:sz="6" w:space="0" w:color="auto"/>
              <w:right w:val="outset" w:sz="6" w:space="0" w:color="auto"/>
            </w:tcBorders>
          </w:tcPr>
          <w:p w14:paraId="401B0A02" w14:textId="0BE89AD8" w:rsidR="000D13AB" w:rsidRPr="00A0501D" w:rsidRDefault="496037AE" w:rsidP="4751BDE9">
            <w:pPr>
              <w:spacing w:before="60" w:after="60"/>
              <w:jc w:val="center"/>
              <w:rPr>
                <w:rFonts w:eastAsia="Times New Roman"/>
                <w:noProof/>
              </w:rPr>
            </w:pPr>
            <w:r w:rsidRPr="00A0501D">
              <w:rPr>
                <w:noProof/>
              </w:rPr>
              <w:t>090190</w:t>
            </w:r>
          </w:p>
        </w:tc>
      </w:tr>
      <w:tr w:rsidR="000D13AB" w:rsidRPr="00A0501D" w14:paraId="51000063" w14:textId="02A38827" w:rsidTr="001F5D59">
        <w:trPr>
          <w:jc w:val="center"/>
        </w:trPr>
        <w:tc>
          <w:tcPr>
            <w:tcW w:w="0" w:type="auto"/>
            <w:vMerge/>
            <w:tcMar>
              <w:top w:w="0" w:type="dxa"/>
              <w:left w:w="0" w:type="dxa"/>
              <w:bottom w:w="0" w:type="dxa"/>
              <w:right w:w="0" w:type="dxa"/>
            </w:tcMar>
          </w:tcPr>
          <w:p w14:paraId="71B68363" w14:textId="77777777" w:rsidR="000D13AB" w:rsidRPr="00A0501D" w:rsidRDefault="000D13AB" w:rsidP="000D13AB">
            <w:pPr>
              <w:spacing w:before="60" w:after="60"/>
              <w:rPr>
                <w:rFonts w:eastAsia="Times New Roman"/>
                <w:noProof/>
                <w:szCs w:val="24"/>
                <w:lang w:eastAsia="en-IE"/>
              </w:rPr>
            </w:pPr>
          </w:p>
        </w:tc>
        <w:tc>
          <w:tcPr>
            <w:tcW w:w="0" w:type="auto"/>
            <w:vMerge/>
            <w:tcMar>
              <w:top w:w="0" w:type="dxa"/>
              <w:left w:w="0" w:type="dxa"/>
              <w:bottom w:w="0" w:type="dxa"/>
              <w:right w:w="0" w:type="dxa"/>
            </w:tcMar>
          </w:tcPr>
          <w:p w14:paraId="01DB5D83" w14:textId="77777777" w:rsidR="000D13AB" w:rsidRPr="00A0501D" w:rsidRDefault="000D13AB" w:rsidP="000D13AB">
            <w:pPr>
              <w:spacing w:before="60" w:after="6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79F1779" w14:textId="77777777" w:rsidR="000D13AB" w:rsidRPr="00A0501D" w:rsidRDefault="000D13AB" w:rsidP="000D13AB">
            <w:pPr>
              <w:spacing w:before="60" w:after="60"/>
              <w:rPr>
                <w:rFonts w:eastAsia="Times New Roman"/>
                <w:noProof/>
                <w:szCs w:val="24"/>
              </w:rPr>
            </w:pPr>
            <w:r w:rsidRPr="00A0501D">
              <w:rPr>
                <w:noProof/>
              </w:rPr>
              <w:t>0806</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D544F3C" w14:textId="77777777" w:rsidR="000D13AB" w:rsidRPr="00A0501D" w:rsidRDefault="79A068BC" w:rsidP="4751BDE9">
            <w:pPr>
              <w:spacing w:before="60" w:after="60"/>
              <w:rPr>
                <w:rFonts w:eastAsia="Times New Roman"/>
                <w:noProof/>
              </w:rPr>
            </w:pPr>
            <w:r w:rsidRPr="00A0501D">
              <w:rPr>
                <w:noProof/>
              </w:rPr>
              <w:t>Vynuogės, šviežios arba džiovintos</w:t>
            </w:r>
          </w:p>
        </w:tc>
        <w:tc>
          <w:tcPr>
            <w:tcW w:w="2302" w:type="dxa"/>
            <w:tcBorders>
              <w:top w:val="outset" w:sz="6" w:space="0" w:color="auto"/>
              <w:left w:val="outset" w:sz="6" w:space="0" w:color="auto"/>
              <w:bottom w:val="outset" w:sz="6" w:space="0" w:color="auto"/>
              <w:right w:val="outset" w:sz="6" w:space="0" w:color="auto"/>
            </w:tcBorders>
          </w:tcPr>
          <w:p w14:paraId="767065D8" w14:textId="77777777" w:rsidR="000D13AB" w:rsidRPr="00A0501D" w:rsidRDefault="000D13AB" w:rsidP="000D13AB">
            <w:pPr>
              <w:spacing w:before="60" w:after="60"/>
              <w:jc w:val="center"/>
              <w:rPr>
                <w:rFonts w:eastAsia="Times New Roman"/>
                <w:noProof/>
                <w:szCs w:val="24"/>
              </w:rPr>
            </w:pPr>
            <w:r w:rsidRPr="00A0501D">
              <w:rPr>
                <w:noProof/>
              </w:rPr>
              <w:t>5 000</w:t>
            </w:r>
          </w:p>
        </w:tc>
        <w:tc>
          <w:tcPr>
            <w:tcW w:w="2115" w:type="dxa"/>
            <w:tcBorders>
              <w:top w:val="outset" w:sz="6" w:space="0" w:color="auto"/>
              <w:left w:val="outset" w:sz="6" w:space="0" w:color="auto"/>
              <w:bottom w:val="outset" w:sz="6" w:space="0" w:color="auto"/>
              <w:right w:val="outset" w:sz="6" w:space="0" w:color="auto"/>
            </w:tcBorders>
          </w:tcPr>
          <w:p w14:paraId="56AAF9B6" w14:textId="197474FE" w:rsidR="000D13AB" w:rsidRPr="00A0501D" w:rsidRDefault="7B22E553" w:rsidP="4751BDE9">
            <w:pPr>
              <w:spacing w:before="60" w:after="60"/>
              <w:jc w:val="center"/>
              <w:rPr>
                <w:noProof/>
              </w:rPr>
            </w:pPr>
            <w:r w:rsidRPr="00A0501D">
              <w:rPr>
                <w:noProof/>
              </w:rPr>
              <w:t>090191</w:t>
            </w:r>
          </w:p>
        </w:tc>
      </w:tr>
      <w:tr w:rsidR="000D13AB" w:rsidRPr="00A0501D" w14:paraId="09C97385" w14:textId="3173BE9F" w:rsidTr="001F5D59">
        <w:trPr>
          <w:jc w:val="center"/>
        </w:trPr>
        <w:tc>
          <w:tcPr>
            <w:tcW w:w="0" w:type="auto"/>
            <w:vMerge/>
            <w:vAlign w:val="center"/>
          </w:tcPr>
          <w:p w14:paraId="081BA59E"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27AD5519"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FA66A7C" w14:textId="77777777" w:rsidR="000D13AB" w:rsidRPr="00A0501D" w:rsidRDefault="000D13AB" w:rsidP="000D13AB">
            <w:pPr>
              <w:spacing w:before="60" w:after="60"/>
              <w:rPr>
                <w:rFonts w:eastAsia="Times New Roman"/>
                <w:noProof/>
                <w:szCs w:val="24"/>
              </w:rPr>
            </w:pPr>
            <w:r w:rsidRPr="00A0501D">
              <w:rPr>
                <w:noProof/>
              </w:rPr>
              <w:t>0808 30 90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6E4FFF0B" w14:textId="77777777" w:rsidR="000D13AB" w:rsidRPr="00A0501D" w:rsidRDefault="000D13AB" w:rsidP="000D13AB">
            <w:pPr>
              <w:spacing w:before="60" w:after="60"/>
              <w:rPr>
                <w:rFonts w:eastAsia="Times New Roman"/>
                <w:noProof/>
                <w:szCs w:val="24"/>
              </w:rPr>
            </w:pPr>
            <w:r w:rsidRPr="00A0501D">
              <w:rPr>
                <w:noProof/>
              </w:rPr>
              <w:t>Kriaušės, išskyrus kriaušes, skirtas sidrui (</w:t>
            </w:r>
            <w:r w:rsidRPr="00A0501D">
              <w:rPr>
                <w:i/>
                <w:iCs/>
                <w:noProof/>
              </w:rPr>
              <w:t>perry</w:t>
            </w:r>
            <w:r w:rsidRPr="00A0501D">
              <w:rPr>
                <w:noProof/>
              </w:rPr>
              <w:t>) gaminti, nesupakuotos, nuo rugpjūčio 1 d. iki gruodžio 31 d., šviežios</w:t>
            </w:r>
          </w:p>
        </w:tc>
        <w:tc>
          <w:tcPr>
            <w:tcW w:w="2302" w:type="dxa"/>
            <w:tcBorders>
              <w:top w:val="outset" w:sz="6" w:space="0" w:color="auto"/>
              <w:left w:val="outset" w:sz="6" w:space="0" w:color="auto"/>
              <w:bottom w:val="outset" w:sz="6" w:space="0" w:color="auto"/>
              <w:right w:val="outset" w:sz="6" w:space="0" w:color="auto"/>
            </w:tcBorders>
          </w:tcPr>
          <w:p w14:paraId="0DF84DB3" w14:textId="77777777" w:rsidR="000D13AB" w:rsidRPr="00A0501D" w:rsidRDefault="000D13AB" w:rsidP="000D13AB">
            <w:pPr>
              <w:spacing w:before="60" w:after="60"/>
              <w:jc w:val="center"/>
              <w:rPr>
                <w:rFonts w:eastAsia="Times New Roman"/>
                <w:noProof/>
                <w:szCs w:val="24"/>
              </w:rPr>
            </w:pPr>
            <w:r w:rsidRPr="00A0501D">
              <w:rPr>
                <w:noProof/>
              </w:rPr>
              <w:t>750</w:t>
            </w:r>
          </w:p>
        </w:tc>
        <w:tc>
          <w:tcPr>
            <w:tcW w:w="2115" w:type="dxa"/>
            <w:tcBorders>
              <w:top w:val="outset" w:sz="6" w:space="0" w:color="auto"/>
              <w:left w:val="outset" w:sz="6" w:space="0" w:color="auto"/>
              <w:bottom w:val="outset" w:sz="6" w:space="0" w:color="auto"/>
              <w:right w:val="outset" w:sz="6" w:space="0" w:color="auto"/>
            </w:tcBorders>
          </w:tcPr>
          <w:p w14:paraId="40649CAC" w14:textId="2C2EEEEA" w:rsidR="000D13AB" w:rsidRPr="00A0501D" w:rsidRDefault="799256ED" w:rsidP="4751BDE9">
            <w:pPr>
              <w:spacing w:before="60" w:after="60"/>
              <w:jc w:val="center"/>
              <w:rPr>
                <w:noProof/>
              </w:rPr>
            </w:pPr>
            <w:r w:rsidRPr="00A0501D">
              <w:rPr>
                <w:noProof/>
              </w:rPr>
              <w:t>090192</w:t>
            </w:r>
          </w:p>
        </w:tc>
      </w:tr>
      <w:tr w:rsidR="000D13AB" w:rsidRPr="00A0501D" w14:paraId="78984F69" w14:textId="132B2FA4" w:rsidTr="001F5D59">
        <w:trPr>
          <w:jc w:val="center"/>
        </w:trPr>
        <w:tc>
          <w:tcPr>
            <w:tcW w:w="0" w:type="auto"/>
            <w:vMerge/>
            <w:vAlign w:val="center"/>
          </w:tcPr>
          <w:p w14:paraId="10615E3B"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0268B7A8"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65A60AE" w14:textId="77777777" w:rsidR="000D13AB" w:rsidRPr="00A0501D" w:rsidRDefault="000D13AB" w:rsidP="000D13AB">
            <w:pPr>
              <w:spacing w:before="60" w:after="60"/>
              <w:rPr>
                <w:rFonts w:eastAsia="Times New Roman"/>
                <w:noProof/>
                <w:szCs w:val="24"/>
              </w:rPr>
            </w:pPr>
            <w:r w:rsidRPr="00A0501D">
              <w:rPr>
                <w:noProof/>
              </w:rPr>
              <w:t>0809 10 10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543BB2FA" w14:textId="77777777" w:rsidR="000D13AB" w:rsidRPr="00A0501D" w:rsidRDefault="000D13AB" w:rsidP="000D13AB">
            <w:pPr>
              <w:spacing w:before="60" w:after="60"/>
              <w:rPr>
                <w:rFonts w:eastAsia="Times New Roman"/>
                <w:noProof/>
                <w:szCs w:val="24"/>
              </w:rPr>
            </w:pPr>
            <w:r w:rsidRPr="00A0501D">
              <w:rPr>
                <w:noProof/>
              </w:rPr>
              <w:t>Abrikosai, švieži</w:t>
            </w:r>
          </w:p>
        </w:tc>
        <w:tc>
          <w:tcPr>
            <w:tcW w:w="2302" w:type="dxa"/>
            <w:tcBorders>
              <w:top w:val="outset" w:sz="6" w:space="0" w:color="auto"/>
              <w:left w:val="outset" w:sz="6" w:space="0" w:color="auto"/>
              <w:bottom w:val="outset" w:sz="6" w:space="0" w:color="auto"/>
              <w:right w:val="outset" w:sz="6" w:space="0" w:color="auto"/>
            </w:tcBorders>
          </w:tcPr>
          <w:p w14:paraId="114E0166" w14:textId="77777777" w:rsidR="000D13AB" w:rsidRPr="00A0501D" w:rsidRDefault="000D13AB" w:rsidP="000D13AB">
            <w:pPr>
              <w:spacing w:before="60" w:after="60"/>
              <w:jc w:val="center"/>
              <w:rPr>
                <w:rFonts w:eastAsia="Times New Roman"/>
                <w:noProof/>
                <w:szCs w:val="24"/>
              </w:rPr>
            </w:pPr>
            <w:r w:rsidRPr="00A0501D">
              <w:rPr>
                <w:noProof/>
              </w:rPr>
              <w:t>7 000</w:t>
            </w:r>
          </w:p>
        </w:tc>
        <w:tc>
          <w:tcPr>
            <w:tcW w:w="2115" w:type="dxa"/>
            <w:tcBorders>
              <w:top w:val="outset" w:sz="6" w:space="0" w:color="auto"/>
              <w:left w:val="outset" w:sz="6" w:space="0" w:color="auto"/>
              <w:bottom w:val="outset" w:sz="6" w:space="0" w:color="auto"/>
              <w:right w:val="outset" w:sz="6" w:space="0" w:color="auto"/>
            </w:tcBorders>
          </w:tcPr>
          <w:p w14:paraId="7ACF5674" w14:textId="71FCFF8B" w:rsidR="000D13AB" w:rsidRPr="00A0501D" w:rsidRDefault="06683406" w:rsidP="4751BDE9">
            <w:pPr>
              <w:spacing w:before="60" w:after="60"/>
              <w:jc w:val="center"/>
              <w:rPr>
                <w:noProof/>
              </w:rPr>
            </w:pPr>
            <w:r w:rsidRPr="00A0501D">
              <w:rPr>
                <w:noProof/>
              </w:rPr>
              <w:t>090193</w:t>
            </w:r>
          </w:p>
        </w:tc>
      </w:tr>
      <w:tr w:rsidR="000D13AB" w:rsidRPr="00A0501D" w14:paraId="3DC9C90B" w14:textId="7DD5A3F4" w:rsidTr="001F5D59">
        <w:trPr>
          <w:jc w:val="center"/>
        </w:trPr>
        <w:tc>
          <w:tcPr>
            <w:tcW w:w="0" w:type="auto"/>
            <w:vMerge/>
            <w:vAlign w:val="center"/>
          </w:tcPr>
          <w:p w14:paraId="062B798A"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4CE2697D"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4F5CFC1" w14:textId="77777777" w:rsidR="000D13AB" w:rsidRPr="00A0501D" w:rsidRDefault="000D13AB" w:rsidP="000D13AB">
            <w:pPr>
              <w:spacing w:before="60" w:after="60"/>
              <w:rPr>
                <w:rFonts w:eastAsia="Times New Roman"/>
                <w:noProof/>
                <w:szCs w:val="24"/>
              </w:rPr>
            </w:pPr>
            <w:r w:rsidRPr="00A0501D">
              <w:rPr>
                <w:noProof/>
              </w:rPr>
              <w:t>0809 29 00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52FF5CF" w14:textId="77777777" w:rsidR="000D13AB" w:rsidRPr="00A0501D" w:rsidRDefault="000D13AB" w:rsidP="000D13AB">
            <w:pPr>
              <w:spacing w:before="60" w:after="60"/>
              <w:rPr>
                <w:rFonts w:eastAsia="Times New Roman"/>
                <w:noProof/>
                <w:szCs w:val="24"/>
              </w:rPr>
            </w:pPr>
            <w:r w:rsidRPr="00A0501D">
              <w:rPr>
                <w:noProof/>
              </w:rPr>
              <w:t>Vyšnios, išskyrus rūgščiąsias vyšnias (</w:t>
            </w:r>
            <w:r w:rsidRPr="00A0501D">
              <w:rPr>
                <w:i/>
                <w:iCs/>
                <w:noProof/>
              </w:rPr>
              <w:t>Prunus cerasus</w:t>
            </w:r>
            <w:r w:rsidRPr="00A0501D">
              <w:rPr>
                <w:noProof/>
              </w:rPr>
              <w:t>), šviežios</w:t>
            </w:r>
          </w:p>
        </w:tc>
        <w:tc>
          <w:tcPr>
            <w:tcW w:w="2302" w:type="dxa"/>
            <w:tcBorders>
              <w:top w:val="outset" w:sz="6" w:space="0" w:color="auto"/>
              <w:left w:val="outset" w:sz="6" w:space="0" w:color="auto"/>
              <w:bottom w:val="outset" w:sz="6" w:space="0" w:color="auto"/>
              <w:right w:val="outset" w:sz="6" w:space="0" w:color="auto"/>
            </w:tcBorders>
          </w:tcPr>
          <w:p w14:paraId="1BF5BFBF" w14:textId="77777777" w:rsidR="000D13AB" w:rsidRPr="00A0501D" w:rsidRDefault="000D13AB" w:rsidP="000D13AB">
            <w:pPr>
              <w:spacing w:before="60" w:after="60"/>
              <w:jc w:val="center"/>
              <w:rPr>
                <w:rFonts w:eastAsia="Times New Roman"/>
                <w:noProof/>
                <w:szCs w:val="24"/>
              </w:rPr>
            </w:pPr>
            <w:r w:rsidRPr="00A0501D">
              <w:rPr>
                <w:noProof/>
              </w:rPr>
              <w:t>2 000</w:t>
            </w:r>
          </w:p>
        </w:tc>
        <w:tc>
          <w:tcPr>
            <w:tcW w:w="2115" w:type="dxa"/>
            <w:tcBorders>
              <w:top w:val="outset" w:sz="6" w:space="0" w:color="auto"/>
              <w:left w:val="outset" w:sz="6" w:space="0" w:color="auto"/>
              <w:bottom w:val="outset" w:sz="6" w:space="0" w:color="auto"/>
              <w:right w:val="outset" w:sz="6" w:space="0" w:color="auto"/>
            </w:tcBorders>
          </w:tcPr>
          <w:p w14:paraId="07FFC812" w14:textId="5A64505B" w:rsidR="000D13AB" w:rsidRPr="00A0501D" w:rsidRDefault="12A84AFB" w:rsidP="4751BDE9">
            <w:pPr>
              <w:spacing w:before="60" w:after="60"/>
              <w:jc w:val="center"/>
              <w:rPr>
                <w:noProof/>
              </w:rPr>
            </w:pPr>
            <w:r w:rsidRPr="00A0501D">
              <w:rPr>
                <w:noProof/>
              </w:rPr>
              <w:t>090194</w:t>
            </w:r>
          </w:p>
        </w:tc>
      </w:tr>
      <w:tr w:rsidR="000D13AB" w:rsidRPr="00A0501D" w14:paraId="6413008C" w14:textId="0FC6A75D" w:rsidTr="001F5D59">
        <w:trPr>
          <w:jc w:val="center"/>
        </w:trPr>
        <w:tc>
          <w:tcPr>
            <w:tcW w:w="0" w:type="auto"/>
            <w:vMerge/>
            <w:vAlign w:val="center"/>
          </w:tcPr>
          <w:p w14:paraId="01328FDB"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0BC56468"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2EA9A4D4" w14:textId="77777777" w:rsidR="000D13AB" w:rsidRPr="00A0501D" w:rsidRDefault="000D13AB" w:rsidP="000D13AB">
            <w:pPr>
              <w:spacing w:before="60" w:after="60"/>
              <w:rPr>
                <w:rFonts w:eastAsia="Times New Roman"/>
                <w:noProof/>
                <w:szCs w:val="24"/>
              </w:rPr>
            </w:pPr>
            <w:r w:rsidRPr="00A0501D">
              <w:rPr>
                <w:noProof/>
              </w:rPr>
              <w:t>0809 30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3D251D17" w14:textId="77777777" w:rsidR="000D13AB" w:rsidRPr="00A0501D" w:rsidRDefault="000D13AB" w:rsidP="000D13AB">
            <w:pPr>
              <w:spacing w:before="60" w:after="60"/>
              <w:rPr>
                <w:rFonts w:eastAsia="Times New Roman"/>
                <w:noProof/>
                <w:szCs w:val="24"/>
              </w:rPr>
            </w:pPr>
            <w:r w:rsidRPr="00A0501D">
              <w:rPr>
                <w:noProof/>
              </w:rPr>
              <w:t>Persikai, įskaitant nektarinus, švieži</w:t>
            </w:r>
          </w:p>
        </w:tc>
        <w:tc>
          <w:tcPr>
            <w:tcW w:w="2302" w:type="dxa"/>
            <w:tcBorders>
              <w:top w:val="outset" w:sz="6" w:space="0" w:color="auto"/>
              <w:left w:val="outset" w:sz="6" w:space="0" w:color="auto"/>
              <w:bottom w:val="outset" w:sz="6" w:space="0" w:color="auto"/>
              <w:right w:val="outset" w:sz="6" w:space="0" w:color="auto"/>
            </w:tcBorders>
          </w:tcPr>
          <w:p w14:paraId="53D9C2CC" w14:textId="77777777" w:rsidR="000D13AB" w:rsidRPr="00A0501D" w:rsidRDefault="000D13AB" w:rsidP="000D13AB">
            <w:pPr>
              <w:spacing w:before="60" w:after="60"/>
              <w:jc w:val="center"/>
              <w:rPr>
                <w:rFonts w:eastAsia="Times New Roman"/>
                <w:noProof/>
                <w:szCs w:val="24"/>
              </w:rPr>
            </w:pPr>
            <w:r w:rsidRPr="00A0501D">
              <w:rPr>
                <w:noProof/>
              </w:rPr>
              <w:t>3 500</w:t>
            </w:r>
          </w:p>
        </w:tc>
        <w:tc>
          <w:tcPr>
            <w:tcW w:w="2115" w:type="dxa"/>
            <w:tcBorders>
              <w:top w:val="outset" w:sz="6" w:space="0" w:color="auto"/>
              <w:left w:val="outset" w:sz="6" w:space="0" w:color="auto"/>
              <w:bottom w:val="outset" w:sz="6" w:space="0" w:color="auto"/>
              <w:right w:val="outset" w:sz="6" w:space="0" w:color="auto"/>
            </w:tcBorders>
          </w:tcPr>
          <w:p w14:paraId="530F444B" w14:textId="69876F4E" w:rsidR="000D13AB" w:rsidRPr="00A0501D" w:rsidRDefault="289F936B" w:rsidP="4751BDE9">
            <w:pPr>
              <w:spacing w:before="60" w:after="60"/>
              <w:jc w:val="center"/>
              <w:rPr>
                <w:noProof/>
              </w:rPr>
            </w:pPr>
            <w:r w:rsidRPr="00A0501D">
              <w:rPr>
                <w:noProof/>
              </w:rPr>
              <w:t>090195</w:t>
            </w:r>
          </w:p>
        </w:tc>
      </w:tr>
      <w:tr w:rsidR="000D13AB" w:rsidRPr="00A0501D" w14:paraId="158663D0" w14:textId="59316FF1" w:rsidTr="001F5D59">
        <w:trPr>
          <w:jc w:val="center"/>
        </w:trPr>
        <w:tc>
          <w:tcPr>
            <w:tcW w:w="0" w:type="auto"/>
            <w:vMerge/>
            <w:vAlign w:val="center"/>
          </w:tcPr>
          <w:p w14:paraId="4808DF0A"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176156DB"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0C4DC955" w14:textId="77777777" w:rsidR="000D13AB" w:rsidRPr="00A0501D" w:rsidRDefault="000D13AB" w:rsidP="000D13AB">
            <w:pPr>
              <w:spacing w:before="60" w:after="60"/>
              <w:rPr>
                <w:rFonts w:eastAsia="Times New Roman"/>
                <w:noProof/>
                <w:szCs w:val="24"/>
              </w:rPr>
            </w:pPr>
            <w:r w:rsidRPr="00A0501D">
              <w:rPr>
                <w:noProof/>
              </w:rPr>
              <w:t>0809 40 05</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1F317715" w14:textId="77777777" w:rsidR="000D13AB" w:rsidRPr="00A0501D" w:rsidRDefault="000D13AB" w:rsidP="000D13AB">
            <w:pPr>
              <w:spacing w:before="60" w:after="60"/>
              <w:rPr>
                <w:rFonts w:eastAsia="Times New Roman"/>
                <w:noProof/>
                <w:szCs w:val="24"/>
              </w:rPr>
            </w:pPr>
            <w:r w:rsidRPr="00A0501D">
              <w:rPr>
                <w:noProof/>
              </w:rPr>
              <w:t>Slyvos, šviežios</w:t>
            </w:r>
          </w:p>
        </w:tc>
        <w:tc>
          <w:tcPr>
            <w:tcW w:w="2302" w:type="dxa"/>
            <w:tcBorders>
              <w:top w:val="outset" w:sz="6" w:space="0" w:color="auto"/>
              <w:left w:val="outset" w:sz="6" w:space="0" w:color="auto"/>
              <w:bottom w:val="outset" w:sz="6" w:space="0" w:color="auto"/>
              <w:right w:val="outset" w:sz="6" w:space="0" w:color="auto"/>
            </w:tcBorders>
          </w:tcPr>
          <w:p w14:paraId="47B212C1" w14:textId="77777777" w:rsidR="000D13AB" w:rsidRPr="00A0501D" w:rsidRDefault="000D13AB" w:rsidP="000D13AB">
            <w:pPr>
              <w:spacing w:before="60" w:after="60"/>
              <w:jc w:val="center"/>
              <w:rPr>
                <w:rFonts w:eastAsia="Times New Roman"/>
                <w:noProof/>
                <w:szCs w:val="24"/>
              </w:rPr>
            </w:pPr>
            <w:r w:rsidRPr="00A0501D">
              <w:rPr>
                <w:noProof/>
              </w:rPr>
              <w:t>1 500</w:t>
            </w:r>
          </w:p>
        </w:tc>
        <w:tc>
          <w:tcPr>
            <w:tcW w:w="2115" w:type="dxa"/>
            <w:tcBorders>
              <w:top w:val="outset" w:sz="6" w:space="0" w:color="auto"/>
              <w:left w:val="outset" w:sz="6" w:space="0" w:color="auto"/>
              <w:bottom w:val="outset" w:sz="6" w:space="0" w:color="auto"/>
              <w:right w:val="outset" w:sz="6" w:space="0" w:color="auto"/>
            </w:tcBorders>
          </w:tcPr>
          <w:p w14:paraId="58A04452" w14:textId="6BF50F84" w:rsidR="000D13AB" w:rsidRPr="00A0501D" w:rsidRDefault="2A289695" w:rsidP="4751BDE9">
            <w:pPr>
              <w:spacing w:before="60" w:after="60"/>
              <w:jc w:val="center"/>
              <w:rPr>
                <w:noProof/>
              </w:rPr>
            </w:pPr>
            <w:r w:rsidRPr="00A0501D">
              <w:rPr>
                <w:noProof/>
              </w:rPr>
              <w:t>090196</w:t>
            </w:r>
          </w:p>
        </w:tc>
      </w:tr>
      <w:tr w:rsidR="000D13AB" w:rsidRPr="00A0501D" w14:paraId="376F49D8" w14:textId="40B36F21" w:rsidTr="001F5D59">
        <w:trPr>
          <w:jc w:val="center"/>
        </w:trPr>
        <w:tc>
          <w:tcPr>
            <w:tcW w:w="0" w:type="auto"/>
            <w:vMerge/>
            <w:vAlign w:val="center"/>
          </w:tcPr>
          <w:p w14:paraId="5FAFD30A" w14:textId="77777777" w:rsidR="000D13AB" w:rsidRPr="00A0501D" w:rsidRDefault="000D13AB" w:rsidP="000D13AB">
            <w:pPr>
              <w:spacing w:after="0"/>
              <w:rPr>
                <w:rFonts w:eastAsia="Times New Roman"/>
                <w:noProof/>
                <w:szCs w:val="24"/>
                <w:lang w:eastAsia="en-IE"/>
              </w:rPr>
            </w:pPr>
          </w:p>
        </w:tc>
        <w:tc>
          <w:tcPr>
            <w:tcW w:w="0" w:type="auto"/>
            <w:vMerge/>
            <w:vAlign w:val="center"/>
          </w:tcPr>
          <w:p w14:paraId="7740147A" w14:textId="77777777" w:rsidR="000D13AB" w:rsidRPr="00A0501D" w:rsidRDefault="000D13AB" w:rsidP="000D13AB">
            <w:pPr>
              <w:spacing w:after="0"/>
              <w:rPr>
                <w:rFonts w:eastAsia="Times New Roman"/>
                <w:noProof/>
                <w:szCs w:val="24"/>
                <w:lang w:eastAsia="en-IE"/>
              </w:rPr>
            </w:pPr>
          </w:p>
        </w:tc>
        <w:tc>
          <w:tcPr>
            <w:tcW w:w="109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05E7119" w14:textId="77777777" w:rsidR="000D13AB" w:rsidRPr="00A0501D" w:rsidRDefault="000D13AB" w:rsidP="000D13AB">
            <w:pPr>
              <w:spacing w:before="60" w:after="60"/>
              <w:rPr>
                <w:rFonts w:eastAsia="Times New Roman"/>
                <w:noProof/>
                <w:szCs w:val="24"/>
              </w:rPr>
            </w:pPr>
            <w:r w:rsidRPr="00A0501D">
              <w:rPr>
                <w:noProof/>
              </w:rPr>
              <w:t>0810 10 00</w:t>
            </w:r>
          </w:p>
        </w:tc>
        <w:tc>
          <w:tcPr>
            <w:tcW w:w="54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14:paraId="7225B1C2" w14:textId="77777777" w:rsidR="000D13AB" w:rsidRPr="00A0501D" w:rsidRDefault="000D13AB" w:rsidP="000D13AB">
            <w:pPr>
              <w:spacing w:before="60" w:after="60"/>
              <w:rPr>
                <w:rFonts w:eastAsia="Times New Roman"/>
                <w:noProof/>
                <w:szCs w:val="24"/>
              </w:rPr>
            </w:pPr>
            <w:r w:rsidRPr="00A0501D">
              <w:rPr>
                <w:noProof/>
              </w:rPr>
              <w:t>Braškės ir žemuogės, šviežios</w:t>
            </w:r>
          </w:p>
        </w:tc>
        <w:tc>
          <w:tcPr>
            <w:tcW w:w="2302" w:type="dxa"/>
            <w:tcBorders>
              <w:top w:val="outset" w:sz="6" w:space="0" w:color="auto"/>
              <w:left w:val="outset" w:sz="6" w:space="0" w:color="auto"/>
              <w:bottom w:val="outset" w:sz="6" w:space="0" w:color="auto"/>
              <w:right w:val="outset" w:sz="6" w:space="0" w:color="auto"/>
            </w:tcBorders>
          </w:tcPr>
          <w:p w14:paraId="2B214C0D" w14:textId="77777777" w:rsidR="000D13AB" w:rsidRPr="00A0501D" w:rsidRDefault="000D13AB" w:rsidP="000D13AB">
            <w:pPr>
              <w:spacing w:before="60" w:after="60"/>
              <w:jc w:val="center"/>
              <w:rPr>
                <w:rFonts w:eastAsia="Times New Roman"/>
                <w:noProof/>
                <w:szCs w:val="24"/>
              </w:rPr>
            </w:pPr>
            <w:r w:rsidRPr="00A0501D">
              <w:rPr>
                <w:noProof/>
              </w:rPr>
              <w:t>2 500</w:t>
            </w:r>
          </w:p>
        </w:tc>
        <w:tc>
          <w:tcPr>
            <w:tcW w:w="2115" w:type="dxa"/>
            <w:tcBorders>
              <w:top w:val="outset" w:sz="6" w:space="0" w:color="auto"/>
              <w:left w:val="outset" w:sz="6" w:space="0" w:color="auto"/>
              <w:bottom w:val="outset" w:sz="6" w:space="0" w:color="auto"/>
              <w:right w:val="outset" w:sz="6" w:space="0" w:color="auto"/>
            </w:tcBorders>
          </w:tcPr>
          <w:p w14:paraId="3EBB2173" w14:textId="1181F8CB" w:rsidR="000D13AB" w:rsidRPr="00A0501D" w:rsidRDefault="770CB012" w:rsidP="4751BDE9">
            <w:pPr>
              <w:spacing w:before="60" w:after="60"/>
              <w:jc w:val="center"/>
              <w:rPr>
                <w:noProof/>
              </w:rPr>
            </w:pPr>
            <w:r w:rsidRPr="00A0501D">
              <w:rPr>
                <w:noProof/>
              </w:rPr>
              <w:t>090197</w:t>
            </w:r>
          </w:p>
        </w:tc>
      </w:tr>
    </w:tbl>
    <w:p w14:paraId="5507AAEE" w14:textId="77777777" w:rsidR="00905D22" w:rsidRPr="00A0501D" w:rsidRDefault="00905D22" w:rsidP="009F0C8E">
      <w:pPr>
        <w:rPr>
          <w:noProof/>
          <w:szCs w:val="24"/>
        </w:rPr>
      </w:pPr>
    </w:p>
    <w:sectPr w:rsidR="00905D22" w:rsidRPr="00A0501D" w:rsidSect="00786A82">
      <w:pgSz w:w="16839" w:h="11907" w:orient="landscape"/>
      <w:pgMar w:top="1417" w:right="1134" w:bottom="1417"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28F92" w14:textId="77777777" w:rsidR="00D83EC8" w:rsidRDefault="00D83EC8" w:rsidP="007D057D">
      <w:pPr>
        <w:spacing w:before="0" w:after="0"/>
      </w:pPr>
      <w:r>
        <w:separator/>
      </w:r>
    </w:p>
  </w:endnote>
  <w:endnote w:type="continuationSeparator" w:id="0">
    <w:p w14:paraId="0A4938EB" w14:textId="77777777" w:rsidR="00D83EC8" w:rsidRDefault="00D83EC8" w:rsidP="007D057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9D587" w14:textId="08C9CC27" w:rsidR="00786A82" w:rsidRPr="00786A82" w:rsidRDefault="00786A82" w:rsidP="00786A82">
    <w:pPr>
      <w:pStyle w:val="Footer"/>
      <w:rPr>
        <w:rFonts w:ascii="Arial" w:hAnsi="Arial" w:cs="Arial"/>
        <w:b/>
        <w:sz w:val="48"/>
      </w:rPr>
    </w:pPr>
    <w:r w:rsidRPr="00786A82">
      <w:rPr>
        <w:rFonts w:ascii="Arial" w:hAnsi="Arial" w:cs="Arial"/>
        <w:b/>
        <w:sz w:val="48"/>
      </w:rPr>
      <w:t>LT</w:t>
    </w:r>
    <w:r w:rsidRPr="00786A82">
      <w:rPr>
        <w:rFonts w:ascii="Arial" w:hAnsi="Arial" w:cs="Arial"/>
        <w:b/>
        <w:sz w:val="48"/>
      </w:rPr>
      <w:tab/>
    </w:r>
    <w:r w:rsidRPr="00786A82">
      <w:rPr>
        <w:rFonts w:ascii="Arial" w:hAnsi="Arial" w:cs="Arial"/>
        <w:b/>
        <w:sz w:val="48"/>
      </w:rPr>
      <w:tab/>
    </w:r>
    <w:r w:rsidRPr="00786A82">
      <w:tab/>
    </w:r>
    <w:r w:rsidRPr="00786A82">
      <w:rPr>
        <w:rFonts w:ascii="Arial" w:hAnsi="Arial" w:cs="Arial"/>
        <w:b/>
        <w:sz w:val="48"/>
      </w:rPr>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A5817" w14:textId="1A34908B" w:rsidR="00786A82" w:rsidRPr="00786A82" w:rsidRDefault="00786A82" w:rsidP="00786A82">
    <w:pPr>
      <w:pStyle w:val="Footer"/>
      <w:rPr>
        <w:rFonts w:ascii="Arial" w:hAnsi="Arial" w:cs="Arial"/>
        <w:b/>
        <w:sz w:val="48"/>
      </w:rPr>
    </w:pPr>
    <w:r w:rsidRPr="00786A82">
      <w:rPr>
        <w:rFonts w:ascii="Arial" w:hAnsi="Arial" w:cs="Arial"/>
        <w:b/>
        <w:sz w:val="48"/>
      </w:rPr>
      <w:t>LT</w:t>
    </w:r>
    <w:r w:rsidRPr="00786A82">
      <w:rPr>
        <w:rFonts w:ascii="Arial" w:hAnsi="Arial" w:cs="Arial"/>
        <w:b/>
        <w:sz w:val="48"/>
      </w:rPr>
      <w:tab/>
    </w:r>
    <w:r w:rsidRPr="00786A82">
      <w:rPr>
        <w:rFonts w:ascii="Arial" w:hAnsi="Arial" w:cs="Arial"/>
        <w:b/>
        <w:sz w:val="48"/>
      </w:rPr>
      <w:tab/>
    </w:r>
    <w:r w:rsidRPr="00786A82">
      <w:tab/>
    </w:r>
    <w:r w:rsidRPr="00786A82">
      <w:rPr>
        <w:rFonts w:ascii="Arial" w:hAnsi="Arial" w:cs="Arial"/>
        <w:b/>
        <w:sz w:val="48"/>
      </w:rPr>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49BAD" w14:textId="77777777" w:rsidR="00786A82" w:rsidRPr="00786A82" w:rsidRDefault="00786A82" w:rsidP="00786A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A57F2" w14:textId="77777777" w:rsidR="00786A82" w:rsidRDefault="00786A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CA609" w14:textId="534295FF" w:rsidR="00786A82" w:rsidRPr="00786A82" w:rsidRDefault="00786A82" w:rsidP="00786A82">
    <w:pPr>
      <w:pStyle w:val="FooterLandscape"/>
      <w:rPr>
        <w:rFonts w:ascii="Arial" w:hAnsi="Arial" w:cs="Arial"/>
        <w:b/>
        <w:sz w:val="48"/>
      </w:rPr>
    </w:pPr>
    <w:r w:rsidRPr="00786A82">
      <w:rPr>
        <w:rFonts w:ascii="Arial" w:hAnsi="Arial" w:cs="Arial"/>
        <w:b/>
        <w:sz w:val="48"/>
      </w:rPr>
      <w:t>LT</w:t>
    </w:r>
    <w:r w:rsidRPr="00786A82">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86A82">
      <w:tab/>
    </w:r>
    <w:r w:rsidRPr="00786A82">
      <w:rPr>
        <w:rFonts w:ascii="Arial" w:hAnsi="Arial" w:cs="Arial"/>
        <w:b/>
        <w:sz w:val="48"/>
      </w:rPr>
      <w:t>LT</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9E647" w14:textId="77777777" w:rsidR="00786A82" w:rsidRDefault="00786A82" w:rsidP="00786A82">
    <w:pPr>
      <w:pStyle w:val="FooterLandscap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38BEE" w14:textId="77777777" w:rsidR="00D83EC8" w:rsidRDefault="00D83EC8" w:rsidP="007D057D">
      <w:pPr>
        <w:spacing w:before="0" w:after="0"/>
      </w:pPr>
      <w:r>
        <w:separator/>
      </w:r>
    </w:p>
  </w:footnote>
  <w:footnote w:type="continuationSeparator" w:id="0">
    <w:p w14:paraId="222BDE5C" w14:textId="77777777" w:rsidR="00D83EC8" w:rsidRDefault="00D83EC8" w:rsidP="007D057D">
      <w:pPr>
        <w:spacing w:before="0" w:after="0"/>
      </w:pPr>
      <w:r>
        <w:continuationSeparator/>
      </w:r>
    </w:p>
  </w:footnote>
  <w:footnote w:id="1">
    <w:p w14:paraId="02B2B5C8" w14:textId="46F14744" w:rsidR="009F0C8E" w:rsidRPr="009F0C8E" w:rsidRDefault="009F0C8E">
      <w:pPr>
        <w:pStyle w:val="FootnoteText"/>
      </w:pPr>
      <w:r>
        <w:rPr>
          <w:rStyle w:val="FootnoteReference"/>
        </w:rPr>
        <w:footnoteRef/>
      </w:r>
      <w:r>
        <w:tab/>
        <w:t>Produktams, priskiriamiems 0306 13 subpozicijai, taikomas 3,6 % muitas.</w:t>
      </w:r>
    </w:p>
  </w:footnote>
  <w:footnote w:id="2">
    <w:p w14:paraId="222A4158" w14:textId="29FDBC82" w:rsidR="001D47E6" w:rsidRPr="009F0C8E" w:rsidRDefault="001D47E6">
      <w:pPr>
        <w:pStyle w:val="FootnoteText"/>
      </w:pPr>
      <w:r>
        <w:rPr>
          <w:rStyle w:val="FootnoteReference"/>
        </w:rPr>
        <w:footnoteRef/>
      </w:r>
      <w:r>
        <w:tab/>
        <w:t>Produktams, priskiriamiems 1704 10 90 subpozicijai, taikomas ne didesnis kaip 16 % muitinės vertės specifinis muitas.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79D34" w14:textId="77777777" w:rsidR="00786A82" w:rsidRPr="00786A82" w:rsidRDefault="00786A82" w:rsidP="00786A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DF51E" w14:textId="77777777" w:rsidR="00786A82" w:rsidRPr="00786A82" w:rsidRDefault="00786A82" w:rsidP="00786A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3DB5F" w14:textId="77777777" w:rsidR="00786A82" w:rsidRPr="00786A82" w:rsidRDefault="00786A82" w:rsidP="00786A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5D47E" w14:textId="77777777" w:rsidR="00786A82" w:rsidRDefault="00786A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60690" w14:textId="77777777" w:rsidR="00786A82" w:rsidRPr="00786A82" w:rsidRDefault="00786A82" w:rsidP="00786A82">
    <w:pPr>
      <w:pStyle w:val="HeaderLandscap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4398F" w14:textId="77777777" w:rsidR="00786A82" w:rsidRDefault="00786A82" w:rsidP="00786A82">
    <w:pPr>
      <w:pStyle w:val="HeaderLandscap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D18A46A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5E8A76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F4A78FE"/>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DC887E2"/>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5"/>
  </w:num>
  <w:num w:numId="6">
    <w:abstractNumId w:val="8"/>
  </w:num>
  <w:num w:numId="7">
    <w:abstractNumId w:val="17"/>
  </w:num>
  <w:num w:numId="8">
    <w:abstractNumId w:val="7"/>
  </w:num>
  <w:num w:numId="9">
    <w:abstractNumId w:val="9"/>
  </w:num>
  <w:num w:numId="10">
    <w:abstractNumId w:val="10"/>
  </w:num>
  <w:num w:numId="11">
    <w:abstractNumId w:val="5"/>
  </w:num>
  <w:num w:numId="12">
    <w:abstractNumId w:val="16"/>
  </w:num>
  <w:num w:numId="13">
    <w:abstractNumId w:val="4"/>
  </w:num>
  <w:num w:numId="14">
    <w:abstractNumId w:val="11"/>
  </w:num>
  <w:num w:numId="15">
    <w:abstractNumId w:val="13"/>
  </w:num>
  <w:num w:numId="16">
    <w:abstractNumId w:val="14"/>
  </w:num>
  <w:num w:numId="17">
    <w:abstractNumId w:val="6"/>
  </w:num>
  <w:num w:numId="18">
    <w:abstractNumId w:val="12"/>
  </w:num>
  <w:num w:numId="19">
    <w:abstractNumId w:val="18"/>
  </w:num>
  <w:num w:numId="20">
    <w:abstractNumId w:val="15"/>
  </w:num>
  <w:num w:numId="21">
    <w:abstractNumId w:val="8"/>
  </w:num>
  <w:num w:numId="22">
    <w:abstractNumId w:val="17"/>
  </w:num>
  <w:num w:numId="23">
    <w:abstractNumId w:val="7"/>
  </w:num>
  <w:num w:numId="24">
    <w:abstractNumId w:val="9"/>
  </w:num>
  <w:num w:numId="25">
    <w:abstractNumId w:val="10"/>
  </w:num>
  <w:num w:numId="26">
    <w:abstractNumId w:val="5"/>
  </w:num>
  <w:num w:numId="27">
    <w:abstractNumId w:val="16"/>
  </w:num>
  <w:num w:numId="28">
    <w:abstractNumId w:val="4"/>
  </w:num>
  <w:num w:numId="29">
    <w:abstractNumId w:val="11"/>
  </w:num>
  <w:num w:numId="30">
    <w:abstractNumId w:val="13"/>
  </w:num>
  <w:num w:numId="31">
    <w:abstractNumId w:val="14"/>
  </w:num>
  <w:num w:numId="32">
    <w:abstractNumId w:val="6"/>
  </w:num>
  <w:num w:numId="33">
    <w:abstractNumId w:val="12"/>
  </w:num>
  <w:num w:numId="34">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6-07-24 18:52:4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prie"/>
    <w:docVar w:name="LW_ACCOMPAGNANT.CP" w:val="prie"/>
    <w:docVar w:name="LW_ANNEX_NBR_FIRST" w:val="1"/>
    <w:docVar w:name="LW_ANNEX_NBR_LAST" w:val="2"/>
    <w:docVar w:name="LW_ANNEX_UNIQUE" w:val="0"/>
    <w:docVar w:name="LW_CORRIGENDUM" w:val="&lt;UNUSED&gt;"/>
    <w:docVar w:name="LW_COVERPAGE_EXISTS" w:val="True"/>
    <w:docVar w:name="LW_COVERPAGE_GUID" w:val="F2C8E774-B578-4F6D-A382-9F7B627928C2"/>
    <w:docVar w:name="LW_COVERPAGE_TYPE" w:val="1"/>
    <w:docVar w:name="LW_CreatedUtc" w:val="2026-06-19T12:42:56.2323116Z"/>
    <w:docVar w:name="LW_CROSSREFERENCE" w:val="&lt;UNUSED&gt;"/>
    <w:docVar w:name="LW_DocType" w:val="ANNEX"/>
    <w:docVar w:name="LW_EMISSION" w:val="2026 07 02"/>
    <w:docVar w:name="LW_EMISSION_ISODATE" w:val="2026-07-02"/>
    <w:docVar w:name="LW_EMISSION_LOCATION" w:val="BRX"/>
    <w:docVar w:name="LW_EMISSION_PREFIX" w:val="Briuselis, "/>
    <w:docVar w:name="LW_EMISSION_SUFFIX" w:val=" "/>
    <w:docVar w:name="LW_ID_DOCSTRUCTURE" w:val="COM/ANNEX"/>
    <w:docVar w:name="LW_ID_DOCTYPE" w:val="SG-017"/>
    <w:docVar w:name="LW_LANGUE" w:val="LT"/>
    <w:docVar w:name="LW_LEVEL_OF_SENSITIVITY" w:val="Standard treatment"/>
    <w:docVar w:name="LW_NOM.INST" w:val="EUROPOS KOMISIJA"/>
    <w:docVar w:name="LW_NOM.INST_JOINTDOC" w:val="&lt;EMPTY&gt;"/>
    <w:docVar w:name="LW_OBJETACTEPRINCIPAL" w:val="d\u279?l Arm\u279?nijos produktams taikytin\u371? laikin\u371? prekybos liberalizavimo priemoni\u371?"/>
    <w:docVar w:name="LW_OBJETACTEPRINCIPAL.CP" w:val="d\u279?l Arm\u279?nijos produktams taikytin\u371? laikin\u371? prekybos liberalizavimo priemoni\u371?"/>
    <w:docVar w:name="LW_PART_NBR" w:val="&lt;UNUSED&gt;"/>
    <w:docVar w:name="LW_PART_NBR_TOTAL" w:val="&lt;UNUSED&gt;"/>
    <w:docVar w:name="LW_REF.INST.NEW" w:val="COM"/>
    <w:docVar w:name="LW_REF.INST.NEW_ADOPTED" w:val="final"/>
    <w:docVar w:name="LW_REF.INST.NEW_TEXT" w:val="(2026) 34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RIEDAI"/>
    <w:docVar w:name="LW_TYPE.DOC.CP" w:val="PRIEDAI"/>
    <w:docVar w:name="LW_TYPEACTEPRINCIPAL" w:val="Pasi\u363?lymo d\u279?l Europos Parlamento ir Tarybos reglamento"/>
    <w:docVar w:name="LW_TYPEACTEPRINCIPAL.CP" w:val="Pasi\u363?lymo d\u279?l Europos Parlamento ir Tarybos reglamento"/>
    <w:docVar w:name="LwApiVersions" w:val="LW4CoDe 1.24.5.0; LW 9.2, Build 20251112"/>
  </w:docVars>
  <w:rsids>
    <w:rsidRoot w:val="007D057D"/>
    <w:rsid w:val="00006E67"/>
    <w:rsid w:val="00084196"/>
    <w:rsid w:val="000A221B"/>
    <w:rsid w:val="000D13AB"/>
    <w:rsid w:val="000E7EBB"/>
    <w:rsid w:val="001069BE"/>
    <w:rsid w:val="001439A2"/>
    <w:rsid w:val="00165C4F"/>
    <w:rsid w:val="00183776"/>
    <w:rsid w:val="00194696"/>
    <w:rsid w:val="001C1C8C"/>
    <w:rsid w:val="001D47E6"/>
    <w:rsid w:val="001F343E"/>
    <w:rsid w:val="001F3D6F"/>
    <w:rsid w:val="001F5D59"/>
    <w:rsid w:val="0020019F"/>
    <w:rsid w:val="00216A90"/>
    <w:rsid w:val="00232FFF"/>
    <w:rsid w:val="002546C3"/>
    <w:rsid w:val="002F1282"/>
    <w:rsid w:val="00361E43"/>
    <w:rsid w:val="003D05F0"/>
    <w:rsid w:val="004118B1"/>
    <w:rsid w:val="004351B0"/>
    <w:rsid w:val="00455A60"/>
    <w:rsid w:val="004663CF"/>
    <w:rsid w:val="00492EB7"/>
    <w:rsid w:val="004E5A30"/>
    <w:rsid w:val="004F16F9"/>
    <w:rsid w:val="00522F33"/>
    <w:rsid w:val="0055352E"/>
    <w:rsid w:val="00565DEC"/>
    <w:rsid w:val="00573B4C"/>
    <w:rsid w:val="00626E37"/>
    <w:rsid w:val="006734B4"/>
    <w:rsid w:val="00690D7C"/>
    <w:rsid w:val="006A6BCB"/>
    <w:rsid w:val="006B23D7"/>
    <w:rsid w:val="006E70BA"/>
    <w:rsid w:val="006F4A06"/>
    <w:rsid w:val="007131B2"/>
    <w:rsid w:val="00730D9A"/>
    <w:rsid w:val="00786A82"/>
    <w:rsid w:val="0079523E"/>
    <w:rsid w:val="007D057D"/>
    <w:rsid w:val="0082257B"/>
    <w:rsid w:val="008758F1"/>
    <w:rsid w:val="008D3E9D"/>
    <w:rsid w:val="008D6398"/>
    <w:rsid w:val="00905D22"/>
    <w:rsid w:val="00924721"/>
    <w:rsid w:val="00924C05"/>
    <w:rsid w:val="00943E02"/>
    <w:rsid w:val="009B431F"/>
    <w:rsid w:val="009DC92B"/>
    <w:rsid w:val="009E20BD"/>
    <w:rsid w:val="009F0C8E"/>
    <w:rsid w:val="00A0501D"/>
    <w:rsid w:val="00A219CC"/>
    <w:rsid w:val="00A36477"/>
    <w:rsid w:val="00A562E8"/>
    <w:rsid w:val="00A6243B"/>
    <w:rsid w:val="00A71F6D"/>
    <w:rsid w:val="00AB0250"/>
    <w:rsid w:val="00AB32BA"/>
    <w:rsid w:val="00AC180F"/>
    <w:rsid w:val="00B12BA3"/>
    <w:rsid w:val="00B1342C"/>
    <w:rsid w:val="00B419C3"/>
    <w:rsid w:val="00B705C3"/>
    <w:rsid w:val="00B71320"/>
    <w:rsid w:val="00BA4F3C"/>
    <w:rsid w:val="00BB30BC"/>
    <w:rsid w:val="00C21C69"/>
    <w:rsid w:val="00C86BDB"/>
    <w:rsid w:val="00C902D2"/>
    <w:rsid w:val="00C953CA"/>
    <w:rsid w:val="00D06684"/>
    <w:rsid w:val="00D328C4"/>
    <w:rsid w:val="00D33986"/>
    <w:rsid w:val="00D83EC8"/>
    <w:rsid w:val="00DB2B8F"/>
    <w:rsid w:val="00DF220E"/>
    <w:rsid w:val="00E12B03"/>
    <w:rsid w:val="00E134CE"/>
    <w:rsid w:val="00E325D5"/>
    <w:rsid w:val="00E411F8"/>
    <w:rsid w:val="00E43388"/>
    <w:rsid w:val="00E43496"/>
    <w:rsid w:val="00E47893"/>
    <w:rsid w:val="00E51715"/>
    <w:rsid w:val="00E8045B"/>
    <w:rsid w:val="00E8699D"/>
    <w:rsid w:val="00EB4C63"/>
    <w:rsid w:val="00EC7E3B"/>
    <w:rsid w:val="00F0005F"/>
    <w:rsid w:val="00F65DC1"/>
    <w:rsid w:val="00F7024E"/>
    <w:rsid w:val="00F82260"/>
    <w:rsid w:val="00F94F2D"/>
    <w:rsid w:val="00FA597C"/>
    <w:rsid w:val="00FC5722"/>
    <w:rsid w:val="010EC836"/>
    <w:rsid w:val="01C52F66"/>
    <w:rsid w:val="02DA0090"/>
    <w:rsid w:val="040727CD"/>
    <w:rsid w:val="047995DE"/>
    <w:rsid w:val="04BCE006"/>
    <w:rsid w:val="04C68177"/>
    <w:rsid w:val="06683406"/>
    <w:rsid w:val="06DC61AD"/>
    <w:rsid w:val="07022231"/>
    <w:rsid w:val="086B7D69"/>
    <w:rsid w:val="09B6F330"/>
    <w:rsid w:val="0A01E49C"/>
    <w:rsid w:val="0A8FF8EA"/>
    <w:rsid w:val="0B60AAE5"/>
    <w:rsid w:val="0C26E44E"/>
    <w:rsid w:val="0CF23EA8"/>
    <w:rsid w:val="0DC380E1"/>
    <w:rsid w:val="0E7C835C"/>
    <w:rsid w:val="0E94073F"/>
    <w:rsid w:val="0F59D869"/>
    <w:rsid w:val="10A95FB8"/>
    <w:rsid w:val="11183B35"/>
    <w:rsid w:val="116860DB"/>
    <w:rsid w:val="12A84AFB"/>
    <w:rsid w:val="138A9E0F"/>
    <w:rsid w:val="138F344C"/>
    <w:rsid w:val="13B220D1"/>
    <w:rsid w:val="14283EE9"/>
    <w:rsid w:val="143CDD92"/>
    <w:rsid w:val="14436CC3"/>
    <w:rsid w:val="1486987D"/>
    <w:rsid w:val="14C4E0E7"/>
    <w:rsid w:val="157F3536"/>
    <w:rsid w:val="166B6C2F"/>
    <w:rsid w:val="166E51A4"/>
    <w:rsid w:val="1685F888"/>
    <w:rsid w:val="170DFF8C"/>
    <w:rsid w:val="17423C68"/>
    <w:rsid w:val="18B875B0"/>
    <w:rsid w:val="198EEF35"/>
    <w:rsid w:val="199D0283"/>
    <w:rsid w:val="19F3E7DF"/>
    <w:rsid w:val="1AAEAEEA"/>
    <w:rsid w:val="1C40AC44"/>
    <w:rsid w:val="1D0C90CD"/>
    <w:rsid w:val="1D2009F3"/>
    <w:rsid w:val="1D8DBA30"/>
    <w:rsid w:val="1DD8F2A9"/>
    <w:rsid w:val="1E74A875"/>
    <w:rsid w:val="1F336237"/>
    <w:rsid w:val="1FAB294C"/>
    <w:rsid w:val="2006C5E3"/>
    <w:rsid w:val="20681895"/>
    <w:rsid w:val="210CE62B"/>
    <w:rsid w:val="239AF3C9"/>
    <w:rsid w:val="24B30C30"/>
    <w:rsid w:val="25969A52"/>
    <w:rsid w:val="2605F8E1"/>
    <w:rsid w:val="2607C671"/>
    <w:rsid w:val="2658B022"/>
    <w:rsid w:val="26984C61"/>
    <w:rsid w:val="276F925C"/>
    <w:rsid w:val="27DAA89C"/>
    <w:rsid w:val="289F936B"/>
    <w:rsid w:val="2A289695"/>
    <w:rsid w:val="2D689CCD"/>
    <w:rsid w:val="2D867B49"/>
    <w:rsid w:val="2D91560A"/>
    <w:rsid w:val="2E3047E7"/>
    <w:rsid w:val="2EA82A8D"/>
    <w:rsid w:val="2F1E1E85"/>
    <w:rsid w:val="2F91E418"/>
    <w:rsid w:val="3088267E"/>
    <w:rsid w:val="30992BFE"/>
    <w:rsid w:val="30A22F7F"/>
    <w:rsid w:val="3134885A"/>
    <w:rsid w:val="31B51ED9"/>
    <w:rsid w:val="31E2A518"/>
    <w:rsid w:val="33210489"/>
    <w:rsid w:val="3422F6F6"/>
    <w:rsid w:val="3452D332"/>
    <w:rsid w:val="34BEF4A3"/>
    <w:rsid w:val="35274727"/>
    <w:rsid w:val="355678D9"/>
    <w:rsid w:val="358CE5E1"/>
    <w:rsid w:val="373594A6"/>
    <w:rsid w:val="37867BF4"/>
    <w:rsid w:val="37A50CED"/>
    <w:rsid w:val="37F4AD25"/>
    <w:rsid w:val="38AD576F"/>
    <w:rsid w:val="391B9BD9"/>
    <w:rsid w:val="3BC6381E"/>
    <w:rsid w:val="3C08BB99"/>
    <w:rsid w:val="3C2FB0D0"/>
    <w:rsid w:val="3C822D60"/>
    <w:rsid w:val="3C9C5D01"/>
    <w:rsid w:val="3CB6A529"/>
    <w:rsid w:val="3CDA64F9"/>
    <w:rsid w:val="3EA5CE61"/>
    <w:rsid w:val="3EAC9DC7"/>
    <w:rsid w:val="4005C40D"/>
    <w:rsid w:val="42E38B6D"/>
    <w:rsid w:val="42F61B09"/>
    <w:rsid w:val="44A0CD44"/>
    <w:rsid w:val="457B92EB"/>
    <w:rsid w:val="46D6CBF0"/>
    <w:rsid w:val="4751BDE9"/>
    <w:rsid w:val="47694AED"/>
    <w:rsid w:val="496037AE"/>
    <w:rsid w:val="4980155B"/>
    <w:rsid w:val="4A60A51C"/>
    <w:rsid w:val="4B68C7F7"/>
    <w:rsid w:val="4BC442D7"/>
    <w:rsid w:val="4C50BB5C"/>
    <w:rsid w:val="4D7AB08D"/>
    <w:rsid w:val="4D914BD8"/>
    <w:rsid w:val="4DAA6E9E"/>
    <w:rsid w:val="4DF13380"/>
    <w:rsid w:val="4E8936F1"/>
    <w:rsid w:val="4FD315B1"/>
    <w:rsid w:val="509AAB71"/>
    <w:rsid w:val="50BF7328"/>
    <w:rsid w:val="5291E424"/>
    <w:rsid w:val="52E3522B"/>
    <w:rsid w:val="530C88F9"/>
    <w:rsid w:val="537CCF7A"/>
    <w:rsid w:val="571A17F9"/>
    <w:rsid w:val="572A321C"/>
    <w:rsid w:val="573769AA"/>
    <w:rsid w:val="57F58292"/>
    <w:rsid w:val="58150175"/>
    <w:rsid w:val="582C8B42"/>
    <w:rsid w:val="58BA5E1E"/>
    <w:rsid w:val="595D6136"/>
    <w:rsid w:val="5A0C7A49"/>
    <w:rsid w:val="5A66DC5F"/>
    <w:rsid w:val="5A92661F"/>
    <w:rsid w:val="5AE7494E"/>
    <w:rsid w:val="5B0079B5"/>
    <w:rsid w:val="5B4E6289"/>
    <w:rsid w:val="5BB35DDE"/>
    <w:rsid w:val="5E32C7C2"/>
    <w:rsid w:val="5E9BC9BA"/>
    <w:rsid w:val="5EF5F40F"/>
    <w:rsid w:val="5FBC3C92"/>
    <w:rsid w:val="5FD812BF"/>
    <w:rsid w:val="605A9BAF"/>
    <w:rsid w:val="60D3E6DB"/>
    <w:rsid w:val="610DE09E"/>
    <w:rsid w:val="611B9236"/>
    <w:rsid w:val="622AA85B"/>
    <w:rsid w:val="6285080A"/>
    <w:rsid w:val="629C1B83"/>
    <w:rsid w:val="62CC1982"/>
    <w:rsid w:val="666BA453"/>
    <w:rsid w:val="66EF646E"/>
    <w:rsid w:val="672E4555"/>
    <w:rsid w:val="67D659B8"/>
    <w:rsid w:val="680285AB"/>
    <w:rsid w:val="6950D1EA"/>
    <w:rsid w:val="6977EC57"/>
    <w:rsid w:val="699A70E6"/>
    <w:rsid w:val="699F02C3"/>
    <w:rsid w:val="6A4AD53F"/>
    <w:rsid w:val="6A4FB4A7"/>
    <w:rsid w:val="6A5D14A9"/>
    <w:rsid w:val="6B7A3507"/>
    <w:rsid w:val="6B8F9A43"/>
    <w:rsid w:val="6BD46076"/>
    <w:rsid w:val="6C165560"/>
    <w:rsid w:val="6C46D861"/>
    <w:rsid w:val="6D8E7F41"/>
    <w:rsid w:val="6DBCF564"/>
    <w:rsid w:val="6E1C6899"/>
    <w:rsid w:val="6E6794AD"/>
    <w:rsid w:val="6ECB69FB"/>
    <w:rsid w:val="6EEB9866"/>
    <w:rsid w:val="6F2D9F2B"/>
    <w:rsid w:val="7012AC39"/>
    <w:rsid w:val="70FDE7F9"/>
    <w:rsid w:val="71969DA5"/>
    <w:rsid w:val="725BC501"/>
    <w:rsid w:val="727B85E5"/>
    <w:rsid w:val="72DCD38C"/>
    <w:rsid w:val="730F1FA8"/>
    <w:rsid w:val="73482052"/>
    <w:rsid w:val="7366A1CC"/>
    <w:rsid w:val="73D13EAD"/>
    <w:rsid w:val="74324672"/>
    <w:rsid w:val="74624289"/>
    <w:rsid w:val="74D820DA"/>
    <w:rsid w:val="74E19CC3"/>
    <w:rsid w:val="75BFF3FF"/>
    <w:rsid w:val="75ED890E"/>
    <w:rsid w:val="764430E0"/>
    <w:rsid w:val="76947E45"/>
    <w:rsid w:val="770CB012"/>
    <w:rsid w:val="773ACB18"/>
    <w:rsid w:val="79641C2B"/>
    <w:rsid w:val="799256ED"/>
    <w:rsid w:val="79A068BC"/>
    <w:rsid w:val="7B22E553"/>
    <w:rsid w:val="7BAA2D05"/>
    <w:rsid w:val="7C2ABBAB"/>
    <w:rsid w:val="7C5C3331"/>
    <w:rsid w:val="7D36CD59"/>
    <w:rsid w:val="7D65CDD6"/>
    <w:rsid w:val="7E50723B"/>
    <w:rsid w:val="7E8680F8"/>
    <w:rsid w:val="7EA39DA8"/>
    <w:rsid w:val="7F92EFB7"/>
    <w:rsid w:val="7FF97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C02FA96"/>
  <w15:docId w15:val="{6EC1B0A9-F6FB-42F5-BFB2-D0551B0B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lt-LT"/>
    </w:rPr>
  </w:style>
  <w:style w:type="paragraph" w:styleId="Heading1">
    <w:name w:val="heading 1"/>
    <w:basedOn w:val="Normal"/>
    <w:next w:val="Text1"/>
    <w:link w:val="Heading1Char"/>
    <w:uiPriority w:val="9"/>
    <w:qFormat/>
    <w:pPr>
      <w:keepNext/>
      <w:numPr>
        <w:numId w:val="2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7"/>
      </w:numPr>
      <w:outlineLvl w:val="6"/>
    </w:pPr>
    <w:rPr>
      <w:rFonts w:eastAsiaTheme="majorEastAsia"/>
      <w:iCs/>
    </w:rPr>
  </w:style>
  <w:style w:type="paragraph" w:styleId="Heading8">
    <w:name w:val="heading 8"/>
    <w:basedOn w:val="Normal"/>
    <w:next w:val="Normal"/>
    <w:link w:val="Heading8Char"/>
    <w:uiPriority w:val="9"/>
    <w:semiHidden/>
    <w:unhideWhenUsed/>
    <w:qFormat/>
    <w:rsid w:val="007D057D"/>
    <w:pPr>
      <w:keepNext/>
      <w:keepLines/>
      <w:spacing w:before="0" w:after="0" w:line="276"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7D057D"/>
    <w:pPr>
      <w:keepNext/>
      <w:keepLines/>
      <w:spacing w:before="0" w:after="0" w:line="276"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7D057D"/>
    <w:rPr>
      <w:rFonts w:eastAsiaTheme="majorEastAsia" w:cstheme="majorBidi"/>
      <w:i/>
      <w:iCs/>
      <w:color w:val="272727" w:themeColor="text1" w:themeTint="D8"/>
      <w:kern w:val="2"/>
      <w:lang w:val="lt-LT"/>
      <w14:ligatures w14:val="standardContextual"/>
    </w:rPr>
  </w:style>
  <w:style w:type="character" w:customStyle="1" w:styleId="Heading9Char">
    <w:name w:val="Heading 9 Char"/>
    <w:basedOn w:val="DefaultParagraphFont"/>
    <w:link w:val="Heading9"/>
    <w:uiPriority w:val="9"/>
    <w:semiHidden/>
    <w:rsid w:val="007D057D"/>
    <w:rPr>
      <w:rFonts w:eastAsiaTheme="majorEastAsia" w:cstheme="majorBidi"/>
      <w:color w:val="272727" w:themeColor="text1" w:themeTint="D8"/>
      <w:kern w:val="2"/>
      <w:lang w:val="lt-LT"/>
      <w14:ligatures w14:val="standardContextual"/>
    </w:rPr>
  </w:style>
  <w:style w:type="paragraph" w:styleId="Title">
    <w:name w:val="Title"/>
    <w:basedOn w:val="Normal"/>
    <w:next w:val="Normal"/>
    <w:link w:val="TitleChar"/>
    <w:uiPriority w:val="10"/>
    <w:qFormat/>
    <w:rsid w:val="007D057D"/>
    <w:pPr>
      <w:spacing w:before="0"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057D"/>
    <w:rPr>
      <w:rFonts w:asciiTheme="majorHAnsi" w:eastAsiaTheme="majorEastAsia" w:hAnsiTheme="majorHAnsi" w:cstheme="majorBidi"/>
      <w:spacing w:val="-10"/>
      <w:kern w:val="28"/>
      <w:sz w:val="56"/>
      <w:szCs w:val="56"/>
      <w:lang w:val="lt-LT"/>
      <w14:ligatures w14:val="standardContextual"/>
    </w:rPr>
  </w:style>
  <w:style w:type="paragraph" w:styleId="Subtitle">
    <w:name w:val="Subtitle"/>
    <w:basedOn w:val="Normal"/>
    <w:next w:val="Normal"/>
    <w:link w:val="SubtitleChar"/>
    <w:uiPriority w:val="11"/>
    <w:qFormat/>
    <w:rsid w:val="007D057D"/>
    <w:pPr>
      <w:numPr>
        <w:ilvl w:val="1"/>
      </w:numPr>
      <w:spacing w:before="0" w:after="160" w:line="276"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057D"/>
    <w:rPr>
      <w:rFonts w:eastAsiaTheme="majorEastAsia" w:cstheme="majorBidi"/>
      <w:color w:val="595959" w:themeColor="text1" w:themeTint="A6"/>
      <w:spacing w:val="15"/>
      <w:kern w:val="2"/>
      <w:sz w:val="28"/>
      <w:szCs w:val="28"/>
      <w:lang w:val="lt-LT"/>
      <w14:ligatures w14:val="standardContextual"/>
    </w:rPr>
  </w:style>
  <w:style w:type="paragraph" w:styleId="Quote">
    <w:name w:val="Quote"/>
    <w:basedOn w:val="Normal"/>
    <w:next w:val="Normal"/>
    <w:link w:val="QuoteChar"/>
    <w:uiPriority w:val="29"/>
    <w:qFormat/>
    <w:rsid w:val="007D057D"/>
    <w:pPr>
      <w:spacing w:before="160" w:after="160" w:line="276" w:lineRule="auto"/>
      <w:jc w:val="center"/>
    </w:pPr>
    <w:rPr>
      <w:rFonts w:asciiTheme="minorHAnsi" w:hAnsiTheme="minorHAnsi" w:cstheme="minorBid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7D057D"/>
    <w:rPr>
      <w:i/>
      <w:iCs/>
      <w:color w:val="404040" w:themeColor="text1" w:themeTint="BF"/>
      <w:kern w:val="2"/>
      <w:lang w:val="lt-LT"/>
      <w14:ligatures w14:val="standardContextual"/>
    </w:rPr>
  </w:style>
  <w:style w:type="paragraph" w:styleId="ListParagraph">
    <w:name w:val="List Paragraph"/>
    <w:basedOn w:val="Normal"/>
    <w:uiPriority w:val="34"/>
    <w:qFormat/>
    <w:rsid w:val="007D057D"/>
    <w:pPr>
      <w:spacing w:before="0" w:after="200" w:line="276" w:lineRule="auto"/>
      <w:ind w:left="720"/>
      <w:contextualSpacing/>
      <w:jc w:val="left"/>
    </w:pPr>
    <w:rPr>
      <w:rFonts w:asciiTheme="minorHAnsi" w:hAnsiTheme="minorHAnsi" w:cstheme="minorBidi"/>
      <w:kern w:val="2"/>
      <w:sz w:val="22"/>
      <w14:ligatures w14:val="standardContextual"/>
    </w:rPr>
  </w:style>
  <w:style w:type="character" w:styleId="IntenseEmphasis">
    <w:name w:val="Intense Emphasis"/>
    <w:basedOn w:val="DefaultParagraphFont"/>
    <w:uiPriority w:val="21"/>
    <w:qFormat/>
    <w:rsid w:val="007D057D"/>
    <w:rPr>
      <w:i/>
      <w:iCs/>
      <w:color w:val="365F91" w:themeColor="accent1" w:themeShade="BF"/>
    </w:rPr>
  </w:style>
  <w:style w:type="paragraph" w:styleId="IntenseQuote">
    <w:name w:val="Intense Quote"/>
    <w:basedOn w:val="Normal"/>
    <w:next w:val="Normal"/>
    <w:link w:val="IntenseQuoteChar"/>
    <w:uiPriority w:val="30"/>
    <w:qFormat/>
    <w:rsid w:val="007D057D"/>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hAnsiTheme="minorHAnsi" w:cstheme="minorBidi"/>
      <w:i/>
      <w:iCs/>
      <w:color w:val="365F9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7D057D"/>
    <w:rPr>
      <w:i/>
      <w:iCs/>
      <w:color w:val="365F91" w:themeColor="accent1" w:themeShade="BF"/>
      <w:kern w:val="2"/>
      <w:lang w:val="lt-LT"/>
      <w14:ligatures w14:val="standardContextual"/>
    </w:rPr>
  </w:style>
  <w:style w:type="character" w:styleId="IntenseReference">
    <w:name w:val="Intense Reference"/>
    <w:basedOn w:val="DefaultParagraphFont"/>
    <w:uiPriority w:val="32"/>
    <w:qFormat/>
    <w:rsid w:val="007D057D"/>
    <w:rPr>
      <w:b/>
      <w:bCs/>
      <w:smallCaps/>
      <w:color w:val="365F91" w:themeColor="accent1" w:themeShade="BF"/>
      <w:spacing w:val="5"/>
    </w:rPr>
  </w:style>
  <w:style w:type="numbering" w:customStyle="1" w:styleId="NoList1">
    <w:name w:val="No List1"/>
    <w:next w:val="NoList"/>
    <w:uiPriority w:val="99"/>
    <w:semiHidden/>
    <w:unhideWhenUsed/>
    <w:rsid w:val="007D057D"/>
  </w:style>
  <w:style w:type="paragraph" w:customStyle="1" w:styleId="msonormal0">
    <w:name w:val="msonormal"/>
    <w:basedOn w:val="Normal"/>
    <w:rsid w:val="007D057D"/>
    <w:pPr>
      <w:spacing w:before="100" w:beforeAutospacing="1" w:after="100" w:afterAutospacing="1"/>
      <w:jc w:val="left"/>
    </w:pPr>
    <w:rPr>
      <w:rFonts w:eastAsia="Times New Roman"/>
      <w:szCs w:val="24"/>
      <w:lang w:eastAsia="en-IE"/>
    </w:rPr>
  </w:style>
  <w:style w:type="paragraph" w:customStyle="1" w:styleId="title-annex-1">
    <w:name w:val="title-annex-1"/>
    <w:basedOn w:val="Normal"/>
    <w:rsid w:val="007D057D"/>
    <w:pPr>
      <w:spacing w:before="100" w:beforeAutospacing="1" w:after="100" w:afterAutospacing="1"/>
      <w:jc w:val="left"/>
    </w:pPr>
    <w:rPr>
      <w:rFonts w:eastAsia="Times New Roman"/>
      <w:szCs w:val="24"/>
      <w:lang w:eastAsia="en-IE"/>
    </w:rPr>
  </w:style>
  <w:style w:type="paragraph" w:customStyle="1" w:styleId="title-gr-seq-level-1">
    <w:name w:val="title-gr-seq-level-1"/>
    <w:basedOn w:val="Normal"/>
    <w:rsid w:val="007D057D"/>
    <w:pPr>
      <w:spacing w:before="100" w:beforeAutospacing="1" w:after="100" w:afterAutospacing="1"/>
      <w:jc w:val="left"/>
    </w:pPr>
    <w:rPr>
      <w:rFonts w:eastAsia="Times New Roman"/>
      <w:szCs w:val="24"/>
      <w:lang w:eastAsia="en-IE"/>
    </w:rPr>
  </w:style>
  <w:style w:type="character" w:customStyle="1" w:styleId="boldface">
    <w:name w:val="boldface"/>
    <w:basedOn w:val="DefaultParagraphFont"/>
    <w:rsid w:val="007D057D"/>
  </w:style>
  <w:style w:type="paragraph" w:customStyle="1" w:styleId="norm">
    <w:name w:val="norm"/>
    <w:basedOn w:val="Normal"/>
    <w:rsid w:val="007D057D"/>
    <w:pPr>
      <w:spacing w:before="100" w:beforeAutospacing="1" w:after="100" w:afterAutospacing="1"/>
      <w:jc w:val="left"/>
    </w:pPr>
    <w:rPr>
      <w:rFonts w:eastAsia="Times New Roman"/>
      <w:szCs w:val="24"/>
      <w:lang w:eastAsia="en-IE"/>
    </w:rPr>
  </w:style>
  <w:style w:type="paragraph" w:styleId="NormalWeb">
    <w:name w:val="Normal (Web)"/>
    <w:basedOn w:val="Normal"/>
    <w:uiPriority w:val="99"/>
    <w:semiHidden/>
    <w:unhideWhenUsed/>
    <w:rsid w:val="007D057D"/>
    <w:pPr>
      <w:spacing w:before="100" w:beforeAutospacing="1" w:after="100" w:afterAutospacing="1"/>
      <w:jc w:val="left"/>
    </w:pPr>
    <w:rPr>
      <w:rFonts w:eastAsia="Times New Roman"/>
      <w:szCs w:val="24"/>
      <w:lang w:eastAsia="en-IE"/>
    </w:rPr>
  </w:style>
  <w:style w:type="paragraph" w:customStyle="1" w:styleId="tbl-norm">
    <w:name w:val="tbl-norm"/>
    <w:basedOn w:val="Normal"/>
    <w:rsid w:val="007D057D"/>
    <w:pPr>
      <w:spacing w:before="100" w:beforeAutospacing="1" w:after="100" w:afterAutospacing="1"/>
      <w:jc w:val="left"/>
    </w:pPr>
    <w:rPr>
      <w:rFonts w:eastAsia="Times New Roman"/>
      <w:szCs w:val="24"/>
      <w:lang w:eastAsia="en-IE"/>
    </w:rPr>
  </w:style>
  <w:style w:type="paragraph" w:customStyle="1" w:styleId="Normal1">
    <w:name w:val="Normal1"/>
    <w:basedOn w:val="Normal"/>
    <w:rsid w:val="007D057D"/>
    <w:pPr>
      <w:spacing w:before="100" w:beforeAutospacing="1" w:after="100" w:afterAutospacing="1"/>
      <w:jc w:val="left"/>
    </w:pPr>
    <w:rPr>
      <w:rFonts w:eastAsia="Times New Roman"/>
      <w:szCs w:val="24"/>
      <w:lang w:eastAsia="en-IE"/>
    </w:rPr>
  </w:style>
  <w:style w:type="character" w:customStyle="1" w:styleId="italics">
    <w:name w:val="italics"/>
    <w:basedOn w:val="DefaultParagraphFont"/>
    <w:rsid w:val="007D057D"/>
  </w:style>
  <w:style w:type="character" w:styleId="Hyperlink">
    <w:name w:val="Hyperlink"/>
    <w:basedOn w:val="DefaultParagraphFont"/>
    <w:uiPriority w:val="99"/>
    <w:unhideWhenUsed/>
    <w:rsid w:val="007D057D"/>
    <w:rPr>
      <w:color w:val="0000FF"/>
      <w:u w:val="single"/>
    </w:rPr>
  </w:style>
  <w:style w:type="character" w:styleId="FollowedHyperlink">
    <w:name w:val="FollowedHyperlink"/>
    <w:basedOn w:val="DefaultParagraphFont"/>
    <w:uiPriority w:val="99"/>
    <w:semiHidden/>
    <w:unhideWhenUsed/>
    <w:rsid w:val="007D057D"/>
    <w:rPr>
      <w:color w:val="800080"/>
      <w:u w:val="single"/>
    </w:rPr>
  </w:style>
  <w:style w:type="character" w:customStyle="1" w:styleId="superscript">
    <w:name w:val="superscript"/>
    <w:basedOn w:val="DefaultParagraphFont"/>
    <w:rsid w:val="007D057D"/>
  </w:style>
  <w:style w:type="character" w:customStyle="1" w:styleId="subscript">
    <w:name w:val="subscript"/>
    <w:basedOn w:val="DefaultParagraphFont"/>
    <w:rsid w:val="007D057D"/>
  </w:style>
  <w:style w:type="paragraph" w:customStyle="1" w:styleId="inline-element">
    <w:name w:val="inline-element"/>
    <w:basedOn w:val="Normal"/>
    <w:rsid w:val="007D057D"/>
    <w:pPr>
      <w:spacing w:before="100" w:beforeAutospacing="1" w:after="100" w:afterAutospacing="1"/>
      <w:jc w:val="left"/>
    </w:pPr>
    <w:rPr>
      <w:rFonts w:eastAsia="Times New Roman"/>
      <w:szCs w:val="24"/>
      <w:lang w:eastAsia="en-IE"/>
    </w:rPr>
  </w:style>
  <w:style w:type="paragraph" w:customStyle="1" w:styleId="modref">
    <w:name w:val="modref"/>
    <w:basedOn w:val="Normal"/>
    <w:rsid w:val="007D057D"/>
    <w:pPr>
      <w:spacing w:before="100" w:beforeAutospacing="1" w:after="100" w:afterAutospacing="1"/>
      <w:jc w:val="left"/>
    </w:pPr>
    <w:rPr>
      <w:rFonts w:eastAsia="Times New Roman"/>
      <w:szCs w:val="24"/>
      <w:lang w:eastAsia="en-IE"/>
    </w:rPr>
  </w:style>
  <w:style w:type="paragraph" w:styleId="Revision">
    <w:name w:val="Revision"/>
    <w:hidden/>
    <w:uiPriority w:val="99"/>
    <w:semiHidden/>
    <w:rsid w:val="007D057D"/>
    <w:pPr>
      <w:spacing w:after="0" w:line="240" w:lineRule="auto"/>
    </w:pPr>
    <w:rPr>
      <w:kern w:val="2"/>
      <w14:ligatures w14:val="standardContextual"/>
    </w:rPr>
  </w:style>
  <w:style w:type="character" w:styleId="CommentReference">
    <w:name w:val="annotation reference"/>
    <w:basedOn w:val="DefaultParagraphFont"/>
    <w:uiPriority w:val="99"/>
    <w:semiHidden/>
    <w:unhideWhenUsed/>
    <w:rsid w:val="007D057D"/>
    <w:rPr>
      <w:sz w:val="16"/>
      <w:szCs w:val="16"/>
    </w:rPr>
  </w:style>
  <w:style w:type="paragraph" w:styleId="CommentText">
    <w:name w:val="annotation text"/>
    <w:basedOn w:val="Normal"/>
    <w:link w:val="CommentTextChar"/>
    <w:uiPriority w:val="99"/>
    <w:unhideWhenUsed/>
    <w:rsid w:val="007D057D"/>
    <w:pPr>
      <w:spacing w:before="0" w:after="200"/>
      <w:jc w:val="left"/>
    </w:pPr>
    <w:rPr>
      <w:rFonts w:ascii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7D057D"/>
    <w:rPr>
      <w:kern w:val="2"/>
      <w:sz w:val="20"/>
      <w:szCs w:val="20"/>
      <w:lang w:val="lt-LT"/>
      <w14:ligatures w14:val="standardContextual"/>
    </w:rPr>
  </w:style>
  <w:style w:type="paragraph" w:styleId="CommentSubject">
    <w:name w:val="annotation subject"/>
    <w:basedOn w:val="CommentText"/>
    <w:next w:val="CommentText"/>
    <w:link w:val="CommentSubjectChar"/>
    <w:uiPriority w:val="99"/>
    <w:semiHidden/>
    <w:unhideWhenUsed/>
    <w:rsid w:val="007D057D"/>
    <w:rPr>
      <w:b/>
      <w:bCs/>
    </w:rPr>
  </w:style>
  <w:style w:type="character" w:customStyle="1" w:styleId="CommentSubjectChar">
    <w:name w:val="Comment Subject Char"/>
    <w:basedOn w:val="CommentTextChar"/>
    <w:link w:val="CommentSubject"/>
    <w:uiPriority w:val="99"/>
    <w:semiHidden/>
    <w:rsid w:val="007D057D"/>
    <w:rPr>
      <w:b/>
      <w:bCs/>
      <w:kern w:val="2"/>
      <w:sz w:val="20"/>
      <w:szCs w:val="20"/>
      <w:lang w:val="lt-LT"/>
      <w14:ligatures w14:val="standardContextual"/>
    </w:rPr>
  </w:style>
  <w:style w:type="character" w:customStyle="1" w:styleId="UnresolvedMention">
    <w:name w:val="Unresolved Mention"/>
    <w:basedOn w:val="DefaultParagraphFont"/>
    <w:uiPriority w:val="99"/>
    <w:semiHidden/>
    <w:unhideWhenUsed/>
    <w:rsid w:val="003D05F0"/>
    <w:rPr>
      <w:color w:val="605E5C"/>
      <w:shd w:val="clear" w:color="auto" w:fill="E1DFDD"/>
    </w:rPr>
  </w:style>
  <w:style w:type="paragraph" w:styleId="ListBullet">
    <w:name w:val="List Bullet"/>
    <w:basedOn w:val="Normal"/>
    <w:uiPriority w:val="99"/>
    <w:semiHidden/>
    <w:unhideWhenUsed/>
    <w:rsid w:val="00216A90"/>
    <w:pPr>
      <w:numPr>
        <w:numId w:val="1"/>
      </w:numPr>
      <w:contextualSpacing/>
    </w:pPr>
  </w:style>
  <w:style w:type="paragraph" w:styleId="ListBullet2">
    <w:name w:val="List Bullet 2"/>
    <w:basedOn w:val="Normal"/>
    <w:uiPriority w:val="99"/>
    <w:semiHidden/>
    <w:unhideWhenUsed/>
    <w:rsid w:val="00216A90"/>
    <w:pPr>
      <w:numPr>
        <w:numId w:val="2"/>
      </w:numPr>
      <w:contextualSpacing/>
    </w:pPr>
  </w:style>
  <w:style w:type="paragraph" w:styleId="ListBullet3">
    <w:name w:val="List Bullet 3"/>
    <w:basedOn w:val="Normal"/>
    <w:uiPriority w:val="99"/>
    <w:semiHidden/>
    <w:unhideWhenUsed/>
    <w:rsid w:val="00216A90"/>
    <w:pPr>
      <w:numPr>
        <w:numId w:val="3"/>
      </w:numPr>
      <w:contextualSpacing/>
    </w:pPr>
  </w:style>
  <w:style w:type="paragraph" w:styleId="ListBullet4">
    <w:name w:val="List Bullet 4"/>
    <w:basedOn w:val="Normal"/>
    <w:uiPriority w:val="99"/>
    <w:semiHidden/>
    <w:unhideWhenUsed/>
    <w:rsid w:val="00216A90"/>
    <w:pPr>
      <w:numPr>
        <w:numId w:val="4"/>
      </w:numPr>
      <w:contextualSpacing/>
    </w:pPr>
  </w:style>
  <w:style w:type="character" w:customStyle="1" w:styleId="HeaderChar">
    <w:name w:val="Header Char"/>
    <w:basedOn w:val="DefaultParagraphFont"/>
    <w:link w:val="Header"/>
    <w:uiPriority w:val="99"/>
    <w:rsid w:val="00786A82"/>
    <w:rPr>
      <w:rFonts w:ascii="Times New Roman" w:hAnsi="Times New Roman" w:cs="Times New Roman"/>
      <w:sz w:val="24"/>
      <w:lang w:val="lt-LT"/>
    </w:rPr>
  </w:style>
  <w:style w:type="character" w:customStyle="1" w:styleId="FooterChar">
    <w:name w:val="Footer Char"/>
    <w:basedOn w:val="DefaultParagraphFont"/>
    <w:link w:val="Footer"/>
    <w:uiPriority w:val="99"/>
    <w:rsid w:val="00786A82"/>
    <w:rPr>
      <w:rFonts w:ascii="Times New Roman" w:hAnsi="Times New Roman" w:cs="Times New Roman"/>
      <w:sz w:val="24"/>
      <w:lang w:val="lt-L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786A82"/>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86A82"/>
    <w:pPr>
      <w:spacing w:before="0"/>
      <w:jc w:val="right"/>
    </w:pPr>
    <w:rPr>
      <w:sz w:val="28"/>
    </w:rPr>
  </w:style>
  <w:style w:type="paragraph" w:customStyle="1" w:styleId="FooterSensitivity">
    <w:name w:val="Footer Sensitivity"/>
    <w:basedOn w:val="Normal"/>
    <w:rsid w:val="00786A82"/>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0"/>
      </w:numPr>
    </w:pPr>
  </w:style>
  <w:style w:type="paragraph" w:customStyle="1" w:styleId="Tiret1">
    <w:name w:val="Tiret 1"/>
    <w:basedOn w:val="Point1"/>
    <w:pPr>
      <w:numPr>
        <w:numId w:val="21"/>
      </w:numPr>
    </w:pPr>
  </w:style>
  <w:style w:type="paragraph" w:customStyle="1" w:styleId="Tiret2">
    <w:name w:val="Tiret 2"/>
    <w:basedOn w:val="Point2"/>
    <w:pPr>
      <w:numPr>
        <w:numId w:val="22"/>
      </w:numPr>
    </w:pPr>
  </w:style>
  <w:style w:type="paragraph" w:customStyle="1" w:styleId="Tiret3">
    <w:name w:val="Tiret 3"/>
    <w:basedOn w:val="Point3"/>
    <w:pPr>
      <w:numPr>
        <w:numId w:val="23"/>
      </w:numPr>
    </w:pPr>
  </w:style>
  <w:style w:type="paragraph" w:customStyle="1" w:styleId="Tiret4">
    <w:name w:val="Tiret 4"/>
    <w:basedOn w:val="Point4"/>
    <w:pPr>
      <w:numPr>
        <w:numId w:val="24"/>
      </w:numPr>
    </w:pPr>
  </w:style>
  <w:style w:type="paragraph" w:customStyle="1" w:styleId="Tiret5">
    <w:name w:val="Tiret 5"/>
    <w:basedOn w:val="Point5"/>
    <w:pPr>
      <w:numPr>
        <w:numId w:val="2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6"/>
      </w:numPr>
    </w:pPr>
  </w:style>
  <w:style w:type="paragraph" w:customStyle="1" w:styleId="NumPar2">
    <w:name w:val="NumPar 2"/>
    <w:basedOn w:val="Normal"/>
    <w:next w:val="Text1"/>
    <w:pPr>
      <w:numPr>
        <w:ilvl w:val="1"/>
        <w:numId w:val="26"/>
      </w:numPr>
    </w:pPr>
  </w:style>
  <w:style w:type="paragraph" w:customStyle="1" w:styleId="NumPar3">
    <w:name w:val="NumPar 3"/>
    <w:basedOn w:val="Normal"/>
    <w:next w:val="Text1"/>
    <w:pPr>
      <w:numPr>
        <w:ilvl w:val="2"/>
        <w:numId w:val="26"/>
      </w:numPr>
    </w:pPr>
  </w:style>
  <w:style w:type="paragraph" w:customStyle="1" w:styleId="NumPar4">
    <w:name w:val="NumPar 4"/>
    <w:basedOn w:val="Normal"/>
    <w:next w:val="Text1"/>
    <w:pPr>
      <w:numPr>
        <w:ilvl w:val="3"/>
        <w:numId w:val="26"/>
      </w:numPr>
    </w:pPr>
  </w:style>
  <w:style w:type="paragraph" w:customStyle="1" w:styleId="NumPar5">
    <w:name w:val="NumPar 5"/>
    <w:basedOn w:val="Normal"/>
    <w:next w:val="Text2"/>
    <w:pPr>
      <w:numPr>
        <w:ilvl w:val="4"/>
        <w:numId w:val="26"/>
      </w:numPr>
    </w:pPr>
  </w:style>
  <w:style w:type="paragraph" w:customStyle="1" w:styleId="NumPar6">
    <w:name w:val="NumPar 6"/>
    <w:basedOn w:val="Normal"/>
    <w:next w:val="Text2"/>
    <w:pPr>
      <w:numPr>
        <w:ilvl w:val="5"/>
        <w:numId w:val="26"/>
      </w:numPr>
    </w:pPr>
  </w:style>
  <w:style w:type="paragraph" w:customStyle="1" w:styleId="NumPar7">
    <w:name w:val="NumPar 7"/>
    <w:basedOn w:val="Normal"/>
    <w:next w:val="Text2"/>
    <w:pPr>
      <w:numPr>
        <w:ilvl w:val="6"/>
        <w:numId w:val="2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8"/>
      </w:numPr>
    </w:pPr>
  </w:style>
  <w:style w:type="paragraph" w:customStyle="1" w:styleId="Point1number">
    <w:name w:val="Point 1 (number)"/>
    <w:basedOn w:val="Normal"/>
    <w:pPr>
      <w:numPr>
        <w:ilvl w:val="2"/>
        <w:numId w:val="28"/>
      </w:numPr>
    </w:pPr>
  </w:style>
  <w:style w:type="paragraph" w:customStyle="1" w:styleId="Point2number">
    <w:name w:val="Point 2 (number)"/>
    <w:basedOn w:val="Normal"/>
    <w:pPr>
      <w:numPr>
        <w:ilvl w:val="4"/>
        <w:numId w:val="28"/>
      </w:numPr>
    </w:pPr>
  </w:style>
  <w:style w:type="paragraph" w:customStyle="1" w:styleId="Point3number">
    <w:name w:val="Point 3 (number)"/>
    <w:basedOn w:val="Normal"/>
    <w:pPr>
      <w:numPr>
        <w:ilvl w:val="6"/>
        <w:numId w:val="28"/>
      </w:numPr>
    </w:pPr>
  </w:style>
  <w:style w:type="paragraph" w:customStyle="1" w:styleId="Point0letter">
    <w:name w:val="Point 0 (letter)"/>
    <w:basedOn w:val="Normal"/>
    <w:pPr>
      <w:numPr>
        <w:ilvl w:val="1"/>
        <w:numId w:val="28"/>
      </w:numPr>
    </w:pPr>
  </w:style>
  <w:style w:type="paragraph" w:customStyle="1" w:styleId="Point1letter">
    <w:name w:val="Point 1 (letter)"/>
    <w:basedOn w:val="Normal"/>
    <w:pPr>
      <w:numPr>
        <w:ilvl w:val="3"/>
        <w:numId w:val="28"/>
      </w:numPr>
    </w:pPr>
  </w:style>
  <w:style w:type="paragraph" w:customStyle="1" w:styleId="Point2letter">
    <w:name w:val="Point 2 (letter)"/>
    <w:basedOn w:val="Normal"/>
    <w:pPr>
      <w:numPr>
        <w:ilvl w:val="5"/>
        <w:numId w:val="28"/>
      </w:numPr>
    </w:pPr>
  </w:style>
  <w:style w:type="paragraph" w:customStyle="1" w:styleId="Point3letter">
    <w:name w:val="Point 3 (letter)"/>
    <w:basedOn w:val="Normal"/>
    <w:pPr>
      <w:numPr>
        <w:ilvl w:val="7"/>
        <w:numId w:val="28"/>
      </w:numPr>
    </w:pPr>
  </w:style>
  <w:style w:type="paragraph" w:customStyle="1" w:styleId="Point4letter">
    <w:name w:val="Point 4 (letter)"/>
    <w:basedOn w:val="Normal"/>
    <w:pPr>
      <w:numPr>
        <w:ilvl w:val="8"/>
        <w:numId w:val="28"/>
      </w:numPr>
    </w:pPr>
  </w:style>
  <w:style w:type="paragraph" w:customStyle="1" w:styleId="Bullet0">
    <w:name w:val="Bullet 0"/>
    <w:basedOn w:val="Normal"/>
    <w:pPr>
      <w:numPr>
        <w:numId w:val="29"/>
      </w:numPr>
    </w:pPr>
  </w:style>
  <w:style w:type="paragraph" w:customStyle="1" w:styleId="Bullet1">
    <w:name w:val="Bullet 1"/>
    <w:basedOn w:val="Normal"/>
    <w:pPr>
      <w:numPr>
        <w:numId w:val="30"/>
      </w:numPr>
    </w:pPr>
  </w:style>
  <w:style w:type="paragraph" w:customStyle="1" w:styleId="Bullet2">
    <w:name w:val="Bullet 2"/>
    <w:basedOn w:val="Normal"/>
    <w:pPr>
      <w:numPr>
        <w:numId w:val="31"/>
      </w:numPr>
    </w:pPr>
  </w:style>
  <w:style w:type="paragraph" w:customStyle="1" w:styleId="Bullet3">
    <w:name w:val="Bullet 3"/>
    <w:basedOn w:val="Normal"/>
    <w:pPr>
      <w:numPr>
        <w:numId w:val="32"/>
      </w:numPr>
    </w:pPr>
  </w:style>
  <w:style w:type="paragraph" w:customStyle="1" w:styleId="Bullet4">
    <w:name w:val="Bullet 4"/>
    <w:basedOn w:val="Normal"/>
    <w:pPr>
      <w:numPr>
        <w:numId w:val="3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A562E8"/>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411F8"/>
    <w:pPr>
      <w:spacing w:after="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411F8"/>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411F8"/>
    <w:pPr>
      <w:spacing w:before="360" w:after="240"/>
      <w:jc w:val="center"/>
    </w:pPr>
  </w:style>
  <w:style w:type="paragraph" w:styleId="Header">
    <w:name w:val="header"/>
    <w:basedOn w:val="Normal"/>
    <w:link w:val="HeaderChar"/>
    <w:uiPriority w:val="99"/>
    <w:unhideWhenUsed/>
    <w:rsid w:val="00786A82"/>
    <w:pPr>
      <w:tabs>
        <w:tab w:val="center" w:pos="4535"/>
        <w:tab w:val="right" w:pos="9071"/>
      </w:tabs>
      <w:spacing w:before="0"/>
    </w:pPr>
  </w:style>
  <w:style w:type="paragraph" w:customStyle="1" w:styleId="HeaderLandscape">
    <w:name w:val="HeaderLandscape"/>
    <w:basedOn w:val="Normal"/>
    <w:rsid w:val="00786A82"/>
    <w:pPr>
      <w:tabs>
        <w:tab w:val="center" w:pos="7285"/>
        <w:tab w:val="right" w:pos="14003"/>
      </w:tabs>
      <w:spacing w:before="0"/>
    </w:pPr>
  </w:style>
  <w:style w:type="paragraph" w:styleId="Footer">
    <w:name w:val="footer"/>
    <w:basedOn w:val="Normal"/>
    <w:link w:val="FooterChar"/>
    <w:uiPriority w:val="99"/>
    <w:unhideWhenUsed/>
    <w:rsid w:val="00786A82"/>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786A82"/>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95744">
      <w:bodyDiv w:val="1"/>
      <w:marLeft w:val="0"/>
      <w:marRight w:val="0"/>
      <w:marTop w:val="0"/>
      <w:marBottom w:val="0"/>
      <w:divBdr>
        <w:top w:val="none" w:sz="0" w:space="0" w:color="auto"/>
        <w:left w:val="none" w:sz="0" w:space="0" w:color="auto"/>
        <w:bottom w:val="none" w:sz="0" w:space="0" w:color="auto"/>
        <w:right w:val="none" w:sz="0" w:space="0" w:color="auto"/>
      </w:divBdr>
    </w:div>
    <w:div w:id="130993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023F3DA295BC40B457EDEB272DB010" ma:contentTypeVersion="3" ma:contentTypeDescription="Create a new document." ma:contentTypeScope="" ma:versionID="1cd63a8104f8c74d8a816e312448f243">
  <xsd:schema xmlns:xsd="http://www.w3.org/2001/XMLSchema" xmlns:xs="http://www.w3.org/2001/XMLSchema" xmlns:p="http://schemas.microsoft.com/office/2006/metadata/properties" xmlns:ns2="57ca3aaa-3bee-47d5-80a6-afd159f6b250" targetNamespace="http://schemas.microsoft.com/office/2006/metadata/properties" ma:root="true" ma:fieldsID="74aefbd5d5081bfda26c09cd7171af2c" ns2:_="">
    <xsd:import namespace="57ca3aaa-3bee-47d5-80a6-afd159f6b2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a3aaa-3bee-47d5-80a6-afd159f6b2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1F3A5-CD6E-44B0-AD20-C843BE524A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AB0D6A-0436-41A9-9050-45846F924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a3aaa-3bee-47d5-80a6-afd159f6b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154964-A1B0-4811-9BDB-9A760806B945}">
  <ds:schemaRefs>
    <ds:schemaRef ds:uri="http://schemas.microsoft.com/sharepoint/v3/contenttype/forms"/>
  </ds:schemaRefs>
</ds:datastoreItem>
</file>

<file path=customXml/itemProps4.xml><?xml version="1.0" encoding="utf-8"?>
<ds:datastoreItem xmlns:ds="http://schemas.openxmlformats.org/officeDocument/2006/customXml" ds:itemID="{D0E6C973-EAB9-4AC0-9179-22719D29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16</TotalTime>
  <Pages>20</Pages>
  <Words>5983</Words>
  <Characters>34108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20</cp:revision>
  <dcterms:created xsi:type="dcterms:W3CDTF">2026-06-24T16:49:00Z</dcterms:created>
  <dcterms:modified xsi:type="dcterms:W3CDTF">2026-07-24T16:52:00Z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9.2, Build 20250828</vt:lpwstr>
  </property>
  <property fmtid="{D5CDD505-2E9C-101B-9397-08002B2CF9AE}" pid="5" name="Created using">
    <vt:lpwstr>LW 9.2, Build 20250828</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2026-06-19T12:44:02Z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9b0ba47c-777b-4fb9-9c0a-a3cb4daad496</vt:lpwstr>
  </property>
  <property fmtid="{D5CDD505-2E9C-101B-9397-08002B2CF9AE}" pid="19" name="MSIP_Label_6bd9ddd1-4d20-43f6-abfa-fc3c07406f94_ContentBits">
    <vt:lpwstr>0</vt:lpwstr>
  </property>
  <property fmtid="{D5CDD505-2E9C-101B-9397-08002B2CF9AE}" pid="20" name="MSIP_Label_6bd9ddd1-4d20-43f6-abfa-fc3c07406f94_Tag">
    <vt:lpwstr>10, 3, 0, 1</vt:lpwstr>
  </property>
  <property fmtid="{D5CDD505-2E9C-101B-9397-08002B2CF9AE}" pid="21" name="ContentTypeId">
    <vt:lpwstr>0x010100DD023F3DA295BC40B457EDEB272DB010</vt:lpwstr>
  </property>
  <property fmtid="{D5CDD505-2E9C-101B-9397-08002B2CF9AE}" pid="22" name="MediaServiceImageTags">
    <vt:lpwstr/>
  </property>
  <property fmtid="{D5CDD505-2E9C-101B-9397-08002B2CF9AE}" pid="23" name="DQCStatus">
    <vt:lpwstr>Green (DQC version 03)</vt:lpwstr>
  </property>
  <property name="OP_sanitized" fmtid="{D5CDD505-2E9C-101B-9397-08002B2CF9AE}" pid="24">
    <vt:lpwstr>True</vt:lpwstr>
  </property>
</Properties>
</file>