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50CF6" w14:textId="0F279BE9" w:rsidR="00E35A31" w:rsidRPr="000A506B" w:rsidRDefault="00A7317A" w:rsidP="00A7317A">
      <w:pPr>
        <w:pStyle w:val="Pagedecouverture"/>
        <w:rPr>
          <w:noProof/>
        </w:rPr>
      </w:pPr>
      <w:r>
        <w:rPr>
          <w:noProof/>
        </w:rPr>
        <w:pict w14:anchorId="3AA9E4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330057B8-65F2-4EB2-8960-1418EEE9318F" style="width:455.25pt;height:354.75pt">
            <v:imagedata r:id="rId10" o:title=""/>
          </v:shape>
        </w:pict>
      </w:r>
    </w:p>
    <w:p w14:paraId="156F2903" w14:textId="77777777" w:rsidR="00E35A31" w:rsidRPr="000A506B" w:rsidRDefault="00E35A31" w:rsidP="00E35A31">
      <w:pPr>
        <w:rPr>
          <w:noProof/>
        </w:rPr>
        <w:sectPr w:rsidR="00E35A31" w:rsidRPr="000A506B" w:rsidSect="00A7317A">
          <w:headerReference w:type="even" r:id="rId11"/>
          <w:headerReference w:type="default" r:id="rId12"/>
          <w:footerReference w:type="even" r:id="rId13"/>
          <w:footerReference w:type="default" r:id="rId14"/>
          <w:headerReference w:type="first" r:id="rId15"/>
          <w:footerReference w:type="first" r:id="rId16"/>
          <w:pgSz w:w="11907" w:h="16839"/>
          <w:pgMar w:top="1134" w:right="1417" w:bottom="1134" w:left="1417" w:header="709" w:footer="709" w:gutter="0"/>
          <w:pgNumType w:start="0"/>
          <w:cols w:space="720"/>
          <w:docGrid w:linePitch="360"/>
        </w:sectPr>
      </w:pPr>
    </w:p>
    <w:p w14:paraId="6485244A" w14:textId="22FE9E24" w:rsidR="00E35A31" w:rsidRPr="000A506B" w:rsidRDefault="00E35A31" w:rsidP="00E35A31">
      <w:pPr>
        <w:pStyle w:val="Annexetitre"/>
        <w:rPr>
          <w:noProof/>
        </w:rPr>
      </w:pPr>
      <w:bookmarkStart w:id="0" w:name="_GoBack"/>
      <w:bookmarkEnd w:id="0"/>
      <w:r w:rsidRPr="000A506B">
        <w:rPr>
          <w:noProof/>
        </w:rPr>
        <w:lastRenderedPageBreak/>
        <w:t>BILAG</w:t>
      </w:r>
    </w:p>
    <w:p w14:paraId="49B3FD32" w14:textId="12F83BBC" w:rsidR="00E35A31" w:rsidRPr="000A506B" w:rsidRDefault="003951D0" w:rsidP="00E35A31">
      <w:pPr>
        <w:jc w:val="center"/>
        <w:rPr>
          <w:bCs/>
          <w:iCs/>
          <w:noProof/>
          <w:color w:val="333333"/>
          <w:szCs w:val="27"/>
          <w:shd w:val="clear" w:color="auto" w:fill="FFFFFF"/>
        </w:rPr>
      </w:pPr>
      <w:r>
        <w:rPr>
          <w:noProof/>
          <w:color w:val="333333"/>
          <w:shd w:val="clear" w:color="auto" w:fill="FFFFFF"/>
        </w:rPr>
        <w:t>”</w:t>
      </w:r>
      <w:r w:rsidR="00E35A31" w:rsidRPr="000A506B">
        <w:rPr>
          <w:noProof/>
          <w:color w:val="333333"/>
          <w:shd w:val="clear" w:color="auto" w:fill="FFFFFF"/>
        </w:rPr>
        <w:t>BILAG</w:t>
      </w:r>
    </w:p>
    <w:p w14:paraId="37D722C8" w14:textId="77777777" w:rsidR="00E35A31" w:rsidRPr="000A506B" w:rsidRDefault="00E35A31" w:rsidP="00E35A31">
      <w:pPr>
        <w:rPr>
          <w:noProof/>
        </w:rPr>
      </w:pPr>
    </w:p>
    <w:tbl>
      <w:tblPr>
        <w:tblStyle w:val="Listtable"/>
        <w:tblW w:w="9193" w:type="dxa"/>
        <w:tblLook w:val="04A0" w:firstRow="1" w:lastRow="0" w:firstColumn="1" w:lastColumn="0" w:noHBand="0" w:noVBand="1"/>
      </w:tblPr>
      <w:tblGrid>
        <w:gridCol w:w="600"/>
        <w:gridCol w:w="962"/>
        <w:gridCol w:w="432"/>
        <w:gridCol w:w="3449"/>
        <w:gridCol w:w="1228"/>
        <w:gridCol w:w="1286"/>
        <w:gridCol w:w="1236"/>
      </w:tblGrid>
      <w:tr w:rsidR="00A57D6F" w:rsidRPr="000A506B" w14:paraId="6BF94042" w14:textId="77777777" w:rsidTr="00A57D6F">
        <w:tc>
          <w:tcPr>
            <w:tcW w:w="0" w:type="auto"/>
          </w:tcPr>
          <w:p w14:paraId="30C97FDD" w14:textId="77777777" w:rsidR="00A57D6F" w:rsidRPr="000A506B" w:rsidRDefault="00A57D6F" w:rsidP="00A57D6F">
            <w:pPr>
              <w:pStyle w:val="Paragraph"/>
              <w:jc w:val="center"/>
              <w:rPr>
                <w:noProof/>
              </w:rPr>
            </w:pPr>
            <w:r w:rsidRPr="000A506B">
              <w:rPr>
                <w:noProof/>
              </w:rPr>
              <w:t>Løbenr.</w:t>
            </w:r>
          </w:p>
        </w:tc>
        <w:tc>
          <w:tcPr>
            <w:tcW w:w="1109" w:type="dxa"/>
          </w:tcPr>
          <w:p w14:paraId="3D3B1AE6" w14:textId="77777777" w:rsidR="00A57D6F" w:rsidRPr="000A506B" w:rsidRDefault="00A57D6F" w:rsidP="00A57D6F">
            <w:pPr>
              <w:pStyle w:val="Paragraph"/>
              <w:jc w:val="center"/>
              <w:rPr>
                <w:noProof/>
              </w:rPr>
            </w:pPr>
            <w:r w:rsidRPr="000A506B">
              <w:rPr>
                <w:noProof/>
              </w:rPr>
              <w:t>KN-kode</w:t>
            </w:r>
          </w:p>
        </w:tc>
        <w:tc>
          <w:tcPr>
            <w:tcW w:w="754" w:type="dxa"/>
          </w:tcPr>
          <w:p w14:paraId="1F83CCB0" w14:textId="77777777" w:rsidR="00A57D6F" w:rsidRPr="000A506B" w:rsidRDefault="00A57D6F" w:rsidP="00A57D6F">
            <w:pPr>
              <w:pStyle w:val="Paragraph"/>
              <w:jc w:val="center"/>
              <w:rPr>
                <w:noProof/>
              </w:rPr>
            </w:pPr>
            <w:r w:rsidRPr="000A506B">
              <w:rPr>
                <w:noProof/>
              </w:rPr>
              <w:t>Taric</w:t>
            </w:r>
          </w:p>
        </w:tc>
        <w:tc>
          <w:tcPr>
            <w:tcW w:w="4649" w:type="dxa"/>
            <w:vAlign w:val="center"/>
          </w:tcPr>
          <w:p w14:paraId="4A575784" w14:textId="4C71610C" w:rsidR="00A57D6F" w:rsidRPr="000A506B" w:rsidRDefault="00A57D6F" w:rsidP="00A57D6F">
            <w:pPr>
              <w:pStyle w:val="Paragraph"/>
              <w:jc w:val="center"/>
              <w:rPr>
                <w:noProof/>
              </w:rPr>
            </w:pPr>
            <w:r w:rsidRPr="000A506B">
              <w:rPr>
                <w:noProof/>
              </w:rPr>
              <w:t>Varebeskrivelse</w:t>
            </w:r>
          </w:p>
        </w:tc>
        <w:tc>
          <w:tcPr>
            <w:tcW w:w="0" w:type="auto"/>
          </w:tcPr>
          <w:p w14:paraId="459CCDB7" w14:textId="77777777" w:rsidR="00A57D6F" w:rsidRPr="000A506B" w:rsidRDefault="00A57D6F" w:rsidP="00A57D6F">
            <w:pPr>
              <w:pStyle w:val="Paragraph"/>
              <w:jc w:val="center"/>
              <w:rPr>
                <w:noProof/>
              </w:rPr>
            </w:pPr>
            <w:r w:rsidRPr="000A506B">
              <w:rPr>
                <w:noProof/>
              </w:rPr>
              <w:t>Kontingentperiode</w:t>
            </w:r>
          </w:p>
        </w:tc>
        <w:tc>
          <w:tcPr>
            <w:tcW w:w="0" w:type="auto"/>
          </w:tcPr>
          <w:p w14:paraId="2B8CC8E9" w14:textId="77777777" w:rsidR="00A57D6F" w:rsidRPr="000A506B" w:rsidRDefault="00A57D6F" w:rsidP="00A57D6F">
            <w:pPr>
              <w:pStyle w:val="Paragraph"/>
              <w:jc w:val="center"/>
              <w:rPr>
                <w:noProof/>
              </w:rPr>
            </w:pPr>
            <w:r w:rsidRPr="000A506B">
              <w:rPr>
                <w:noProof/>
              </w:rPr>
              <w:t>Kontingentmængde</w:t>
            </w:r>
          </w:p>
        </w:tc>
        <w:tc>
          <w:tcPr>
            <w:tcW w:w="588" w:type="dxa"/>
          </w:tcPr>
          <w:p w14:paraId="53046DE8" w14:textId="354BE2AD" w:rsidR="00A57D6F" w:rsidRPr="000A506B" w:rsidRDefault="00A57D6F" w:rsidP="00A57D6F">
            <w:pPr>
              <w:pStyle w:val="Paragraph"/>
              <w:jc w:val="center"/>
              <w:rPr>
                <w:noProof/>
              </w:rPr>
            </w:pPr>
            <w:r w:rsidRPr="000A506B">
              <w:rPr>
                <w:noProof/>
              </w:rPr>
              <w:t>Kontingenttoldsats</w:t>
            </w:r>
          </w:p>
        </w:tc>
      </w:tr>
      <w:tr w:rsidR="00A57D6F" w:rsidRPr="000A506B" w14:paraId="12DD18D1" w14:textId="77777777" w:rsidTr="00A57D6F">
        <w:tc>
          <w:tcPr>
            <w:tcW w:w="0" w:type="auto"/>
          </w:tcPr>
          <w:p w14:paraId="54232228" w14:textId="77777777" w:rsidR="00A57D6F" w:rsidRPr="000A506B" w:rsidRDefault="00A57D6F" w:rsidP="00A57D6F">
            <w:pPr>
              <w:pStyle w:val="Paragraph"/>
              <w:rPr>
                <w:noProof/>
              </w:rPr>
            </w:pPr>
            <w:r w:rsidRPr="000A506B">
              <w:rPr>
                <w:noProof/>
              </w:rPr>
              <w:t>09.2010</w:t>
            </w:r>
          </w:p>
        </w:tc>
        <w:tc>
          <w:tcPr>
            <w:tcW w:w="1109" w:type="dxa"/>
          </w:tcPr>
          <w:p w14:paraId="62E22DDF" w14:textId="77777777" w:rsidR="00A57D6F" w:rsidRPr="000A506B" w:rsidRDefault="00A57D6F" w:rsidP="00A57D6F">
            <w:pPr>
              <w:pStyle w:val="Paragraph"/>
              <w:jc w:val="right"/>
              <w:rPr>
                <w:noProof/>
              </w:rPr>
            </w:pPr>
            <w:r w:rsidRPr="000A506B">
              <w:rPr>
                <w:noProof/>
              </w:rPr>
              <w:t>ex 2912 29 00</w:t>
            </w:r>
          </w:p>
        </w:tc>
        <w:tc>
          <w:tcPr>
            <w:tcW w:w="754" w:type="dxa"/>
          </w:tcPr>
          <w:p w14:paraId="1A06BFF2" w14:textId="77777777" w:rsidR="00A57D6F" w:rsidRPr="000A506B" w:rsidRDefault="00A57D6F" w:rsidP="00A57D6F">
            <w:pPr>
              <w:pStyle w:val="Paragraph"/>
              <w:jc w:val="center"/>
              <w:rPr>
                <w:noProof/>
              </w:rPr>
            </w:pPr>
            <w:r w:rsidRPr="000A506B">
              <w:rPr>
                <w:noProof/>
              </w:rPr>
              <w:t>75</w:t>
            </w:r>
          </w:p>
        </w:tc>
        <w:tc>
          <w:tcPr>
            <w:tcW w:w="4649" w:type="dxa"/>
          </w:tcPr>
          <w:p w14:paraId="12ED8713" w14:textId="34A4F0FC" w:rsidR="00A57D6F" w:rsidRPr="003951D0" w:rsidRDefault="00A57D6F" w:rsidP="00A57D6F">
            <w:pPr>
              <w:pStyle w:val="Paragraph"/>
              <w:rPr>
                <w:noProof/>
                <w:lang w:val="da-DK"/>
              </w:rPr>
            </w:pPr>
            <w:r w:rsidRPr="003951D0">
              <w:rPr>
                <w:noProof/>
                <w:lang w:val="da-DK"/>
              </w:rPr>
              <w:t>Cyclohex-3-en-1-carbaldehyd (CAS RN 100-50-5) med en renhedsgrad på 98 vægtprocent eller derover</w:t>
            </w:r>
          </w:p>
        </w:tc>
        <w:tc>
          <w:tcPr>
            <w:tcW w:w="0" w:type="auto"/>
          </w:tcPr>
          <w:p w14:paraId="32F12D1E" w14:textId="77777777" w:rsidR="00A57D6F" w:rsidRPr="000A506B" w:rsidRDefault="00A57D6F" w:rsidP="00A57D6F">
            <w:pPr>
              <w:pStyle w:val="Paragraph"/>
              <w:rPr>
                <w:noProof/>
              </w:rPr>
            </w:pPr>
            <w:r w:rsidRPr="000A506B">
              <w:rPr>
                <w:noProof/>
              </w:rPr>
              <w:t>01.01-31.12</w:t>
            </w:r>
          </w:p>
        </w:tc>
        <w:tc>
          <w:tcPr>
            <w:tcW w:w="0" w:type="auto"/>
          </w:tcPr>
          <w:p w14:paraId="695CAC91" w14:textId="77777777" w:rsidR="00A57D6F" w:rsidRPr="000A506B" w:rsidRDefault="00A57D6F" w:rsidP="00A57D6F">
            <w:pPr>
              <w:pStyle w:val="Paragraph"/>
              <w:rPr>
                <w:noProof/>
              </w:rPr>
            </w:pPr>
            <w:r w:rsidRPr="000A506B">
              <w:rPr>
                <w:noProof/>
              </w:rPr>
              <w:t>155 000 kg</w:t>
            </w:r>
          </w:p>
        </w:tc>
        <w:tc>
          <w:tcPr>
            <w:tcW w:w="588" w:type="dxa"/>
          </w:tcPr>
          <w:p w14:paraId="23551A42" w14:textId="77777777" w:rsidR="00A57D6F" w:rsidRPr="000A506B" w:rsidRDefault="00A57D6F" w:rsidP="00A57D6F">
            <w:pPr>
              <w:pStyle w:val="Paragraph"/>
              <w:rPr>
                <w:noProof/>
              </w:rPr>
            </w:pPr>
            <w:r w:rsidRPr="000A506B">
              <w:rPr>
                <w:noProof/>
              </w:rPr>
              <w:t>0 %</w:t>
            </w:r>
          </w:p>
        </w:tc>
      </w:tr>
      <w:tr w:rsidR="00A57D6F" w:rsidRPr="000A506B" w14:paraId="075BBB7B" w14:textId="77777777" w:rsidTr="00A57D6F">
        <w:tc>
          <w:tcPr>
            <w:tcW w:w="0" w:type="auto"/>
          </w:tcPr>
          <w:p w14:paraId="470DBE4D" w14:textId="77777777" w:rsidR="00A57D6F" w:rsidRPr="000A506B" w:rsidRDefault="00A57D6F" w:rsidP="00A57D6F">
            <w:pPr>
              <w:pStyle w:val="Paragraph"/>
              <w:rPr>
                <w:noProof/>
              </w:rPr>
            </w:pPr>
            <w:r w:rsidRPr="000A506B">
              <w:rPr>
                <w:noProof/>
              </w:rPr>
              <w:t>09.2017</w:t>
            </w:r>
          </w:p>
        </w:tc>
        <w:tc>
          <w:tcPr>
            <w:tcW w:w="1109" w:type="dxa"/>
          </w:tcPr>
          <w:p w14:paraId="754A6889" w14:textId="77777777" w:rsidR="00A57D6F" w:rsidRPr="000A506B" w:rsidRDefault="00A57D6F" w:rsidP="00A57D6F">
            <w:pPr>
              <w:pStyle w:val="Paragraph"/>
              <w:jc w:val="right"/>
              <w:rPr>
                <w:noProof/>
              </w:rPr>
            </w:pPr>
            <w:r w:rsidRPr="000A506B">
              <w:rPr>
                <w:noProof/>
              </w:rPr>
              <w:t>ex 2918 11 00</w:t>
            </w:r>
          </w:p>
        </w:tc>
        <w:tc>
          <w:tcPr>
            <w:tcW w:w="754" w:type="dxa"/>
          </w:tcPr>
          <w:p w14:paraId="4299446F" w14:textId="77777777" w:rsidR="00A57D6F" w:rsidRPr="000A506B" w:rsidRDefault="00A57D6F" w:rsidP="00A57D6F">
            <w:pPr>
              <w:pStyle w:val="Paragraph"/>
              <w:jc w:val="center"/>
              <w:rPr>
                <w:noProof/>
              </w:rPr>
            </w:pPr>
            <w:r w:rsidRPr="000A506B">
              <w:rPr>
                <w:noProof/>
              </w:rPr>
              <w:t>20</w:t>
            </w:r>
          </w:p>
        </w:tc>
        <w:tc>
          <w:tcPr>
            <w:tcW w:w="4649" w:type="dxa"/>
          </w:tcPr>
          <w:p w14:paraId="36BDD567" w14:textId="77777777" w:rsidR="00A57D6F" w:rsidRPr="003951D0" w:rsidRDefault="00A57D6F" w:rsidP="00A57D6F">
            <w:pPr>
              <w:pStyle w:val="Paragraph"/>
              <w:rPr>
                <w:noProof/>
                <w:lang w:val="da-DK"/>
              </w:rPr>
            </w:pPr>
            <w:r w:rsidRPr="003951D0">
              <w:rPr>
                <w:noProof/>
                <w:lang w:val="da-DK"/>
              </w:rPr>
              <w:t>L-(+)-mælkesyre (CAS RN 79-33-4) med en renhedsgrad på 99 vægtprocent eller derover til brug ved fremstilling af:</w:t>
            </w:r>
          </w:p>
          <w:tbl>
            <w:tblPr>
              <w:tblStyle w:val="Listdash"/>
              <w:tblW w:w="0" w:type="auto"/>
              <w:tblLook w:val="0000" w:firstRow="0" w:lastRow="0" w:firstColumn="0" w:lastColumn="0" w:noHBand="0" w:noVBand="0"/>
            </w:tblPr>
            <w:tblGrid>
              <w:gridCol w:w="220"/>
              <w:gridCol w:w="3109"/>
            </w:tblGrid>
            <w:tr w:rsidR="00A57D6F" w:rsidRPr="000A506B" w14:paraId="7DD61C3A" w14:textId="77777777" w:rsidTr="008569FA">
              <w:tc>
                <w:tcPr>
                  <w:tcW w:w="0" w:type="auto"/>
                </w:tcPr>
                <w:p w14:paraId="2BB0B2CD" w14:textId="77777777" w:rsidR="00A57D6F" w:rsidRPr="000A506B" w:rsidRDefault="00A57D6F" w:rsidP="00A57D6F">
                  <w:pPr>
                    <w:pStyle w:val="Paragraph"/>
                    <w:rPr>
                      <w:noProof/>
                    </w:rPr>
                  </w:pPr>
                  <w:r w:rsidRPr="000A506B">
                    <w:rPr>
                      <w:noProof/>
                    </w:rPr>
                    <w:t>—</w:t>
                  </w:r>
                </w:p>
              </w:tc>
              <w:tc>
                <w:tcPr>
                  <w:tcW w:w="0" w:type="auto"/>
                </w:tcPr>
                <w:p w14:paraId="34C828E8" w14:textId="77777777" w:rsidR="00A57D6F" w:rsidRPr="003951D0" w:rsidRDefault="00A57D6F" w:rsidP="00A57D6F">
                  <w:pPr>
                    <w:pStyle w:val="Paragraph"/>
                    <w:rPr>
                      <w:noProof/>
                      <w:lang w:val="da-DK"/>
                    </w:rPr>
                  </w:pPr>
                  <w:r w:rsidRPr="003951D0">
                    <w:rPr>
                      <w:noProof/>
                      <w:lang w:val="da-DK"/>
                    </w:rPr>
                    <w:t>estere og andre derivater (dvs. produkter med nye intramolekylære bånd, dannet ved kemiske reaktioner) eller</w:t>
                  </w:r>
                </w:p>
              </w:tc>
            </w:tr>
            <w:tr w:rsidR="00A57D6F" w:rsidRPr="000A506B" w14:paraId="455D972F" w14:textId="77777777" w:rsidTr="008569FA">
              <w:tc>
                <w:tcPr>
                  <w:tcW w:w="0" w:type="auto"/>
                </w:tcPr>
                <w:p w14:paraId="1A05D602" w14:textId="77777777" w:rsidR="00A57D6F" w:rsidRPr="000A506B" w:rsidRDefault="00A57D6F" w:rsidP="00A57D6F">
                  <w:pPr>
                    <w:pStyle w:val="Paragraph"/>
                    <w:rPr>
                      <w:noProof/>
                    </w:rPr>
                  </w:pPr>
                  <w:r w:rsidRPr="000A506B">
                    <w:rPr>
                      <w:noProof/>
                    </w:rPr>
                    <w:t>—</w:t>
                  </w:r>
                </w:p>
              </w:tc>
              <w:tc>
                <w:tcPr>
                  <w:tcW w:w="0" w:type="auto"/>
                </w:tcPr>
                <w:p w14:paraId="6CEFC4CB" w14:textId="77777777" w:rsidR="00A57D6F" w:rsidRPr="003951D0" w:rsidRDefault="00A57D6F" w:rsidP="00A57D6F">
                  <w:pPr>
                    <w:pStyle w:val="Paragraph"/>
                    <w:rPr>
                      <w:noProof/>
                      <w:lang w:val="da-DK"/>
                    </w:rPr>
                  </w:pPr>
                  <w:r w:rsidRPr="003951D0">
                    <w:rPr>
                      <w:noProof/>
                      <w:lang w:val="da-DK"/>
                    </w:rPr>
                    <w:t>opløsninger, der fremstilles under god fremstillingspraksis (GMP), og som skal leveres til medicinalindustrien</w:t>
                  </w:r>
                </w:p>
              </w:tc>
            </w:tr>
          </w:tbl>
          <w:p w14:paraId="34B567BE" w14:textId="327DAE3B" w:rsidR="00A57D6F" w:rsidRPr="000A506B" w:rsidRDefault="00A57D6F" w:rsidP="00A57D6F">
            <w:pPr>
              <w:pStyle w:val="Paragraph"/>
              <w:rPr>
                <w:noProof/>
              </w:rPr>
            </w:pPr>
            <w:r w:rsidRPr="003951D0">
              <w:rPr>
                <w:noProof/>
                <w:lang w:val="da-DK"/>
              </w:rPr>
              <w:t xml:space="preserve"> </w:t>
            </w:r>
            <w:r w:rsidRPr="000A506B">
              <w:rPr>
                <w:rStyle w:val="FootnoteReference"/>
                <w:noProof/>
              </w:rPr>
              <w:t>(1)</w:t>
            </w:r>
          </w:p>
        </w:tc>
        <w:tc>
          <w:tcPr>
            <w:tcW w:w="0" w:type="auto"/>
          </w:tcPr>
          <w:p w14:paraId="47907D71" w14:textId="77777777" w:rsidR="00A57D6F" w:rsidRPr="000A506B" w:rsidRDefault="00A57D6F" w:rsidP="00A57D6F">
            <w:pPr>
              <w:pStyle w:val="Paragraph"/>
              <w:rPr>
                <w:noProof/>
              </w:rPr>
            </w:pPr>
            <w:r w:rsidRPr="000A506B">
              <w:rPr>
                <w:noProof/>
              </w:rPr>
              <w:t>01.01-31.12</w:t>
            </w:r>
          </w:p>
        </w:tc>
        <w:tc>
          <w:tcPr>
            <w:tcW w:w="0" w:type="auto"/>
          </w:tcPr>
          <w:p w14:paraId="0D292528" w14:textId="77777777" w:rsidR="00A57D6F" w:rsidRPr="000A506B" w:rsidRDefault="00A57D6F" w:rsidP="00A57D6F">
            <w:pPr>
              <w:pStyle w:val="Paragraph"/>
              <w:rPr>
                <w:noProof/>
              </w:rPr>
            </w:pPr>
            <w:r w:rsidRPr="000A506B">
              <w:rPr>
                <w:noProof/>
              </w:rPr>
              <w:t>55 000 ton</w:t>
            </w:r>
          </w:p>
        </w:tc>
        <w:tc>
          <w:tcPr>
            <w:tcW w:w="588" w:type="dxa"/>
          </w:tcPr>
          <w:p w14:paraId="7E831F7B" w14:textId="77777777" w:rsidR="00A57D6F" w:rsidRPr="000A506B" w:rsidRDefault="00A57D6F" w:rsidP="00A57D6F">
            <w:pPr>
              <w:pStyle w:val="Paragraph"/>
              <w:rPr>
                <w:noProof/>
              </w:rPr>
            </w:pPr>
            <w:r w:rsidRPr="000A506B">
              <w:rPr>
                <w:noProof/>
              </w:rPr>
              <w:t>0 %</w:t>
            </w:r>
          </w:p>
        </w:tc>
      </w:tr>
      <w:tr w:rsidR="00A57D6F" w:rsidRPr="000A506B" w14:paraId="57C71B2A" w14:textId="77777777" w:rsidTr="00A57D6F">
        <w:tc>
          <w:tcPr>
            <w:tcW w:w="0" w:type="auto"/>
          </w:tcPr>
          <w:p w14:paraId="653412A8" w14:textId="77777777" w:rsidR="00A57D6F" w:rsidRPr="000A506B" w:rsidRDefault="00A57D6F" w:rsidP="00A57D6F">
            <w:pPr>
              <w:pStyle w:val="Paragraph"/>
              <w:rPr>
                <w:noProof/>
              </w:rPr>
            </w:pPr>
            <w:r w:rsidRPr="000A506B">
              <w:rPr>
                <w:noProof/>
              </w:rPr>
              <w:t>09.2025</w:t>
            </w:r>
          </w:p>
        </w:tc>
        <w:tc>
          <w:tcPr>
            <w:tcW w:w="1109" w:type="dxa"/>
          </w:tcPr>
          <w:p w14:paraId="19BCA0FC" w14:textId="77777777" w:rsidR="00A57D6F" w:rsidRPr="000A506B" w:rsidRDefault="00A57D6F" w:rsidP="00A57D6F">
            <w:pPr>
              <w:pStyle w:val="Paragraph"/>
              <w:jc w:val="right"/>
              <w:rPr>
                <w:noProof/>
              </w:rPr>
            </w:pPr>
            <w:r w:rsidRPr="000A506B">
              <w:rPr>
                <w:noProof/>
              </w:rPr>
              <w:t>ex 2933 59 95</w:t>
            </w:r>
          </w:p>
        </w:tc>
        <w:tc>
          <w:tcPr>
            <w:tcW w:w="754" w:type="dxa"/>
          </w:tcPr>
          <w:p w14:paraId="747890E0" w14:textId="77777777" w:rsidR="00A57D6F" w:rsidRPr="000A506B" w:rsidRDefault="00A57D6F" w:rsidP="00A57D6F">
            <w:pPr>
              <w:pStyle w:val="Paragraph"/>
              <w:jc w:val="center"/>
              <w:rPr>
                <w:noProof/>
              </w:rPr>
            </w:pPr>
            <w:r w:rsidRPr="000A506B">
              <w:rPr>
                <w:noProof/>
              </w:rPr>
              <w:t>82</w:t>
            </w:r>
          </w:p>
        </w:tc>
        <w:tc>
          <w:tcPr>
            <w:tcW w:w="4649" w:type="dxa"/>
          </w:tcPr>
          <w:p w14:paraId="41C1D0E2" w14:textId="1A91E434" w:rsidR="00A57D6F" w:rsidRPr="003951D0" w:rsidRDefault="00A57D6F" w:rsidP="00A57D6F">
            <w:pPr>
              <w:pStyle w:val="Paragraph"/>
              <w:rPr>
                <w:noProof/>
                <w:lang w:val="da-DK"/>
              </w:rPr>
            </w:pPr>
            <w:r w:rsidRPr="003951D0">
              <w:rPr>
                <w:noProof/>
                <w:lang w:val="da-DK"/>
              </w:rPr>
              <w:t>Ametoctradin (ISO) (CAS RN 865318-97-4) med en renhedsgrad på 98 vægtprocent eller derover</w:t>
            </w:r>
          </w:p>
        </w:tc>
        <w:tc>
          <w:tcPr>
            <w:tcW w:w="0" w:type="auto"/>
          </w:tcPr>
          <w:p w14:paraId="06052E18" w14:textId="77777777" w:rsidR="00A57D6F" w:rsidRPr="000A506B" w:rsidRDefault="00A57D6F" w:rsidP="00A57D6F">
            <w:pPr>
              <w:pStyle w:val="Paragraph"/>
              <w:rPr>
                <w:noProof/>
              </w:rPr>
            </w:pPr>
            <w:r w:rsidRPr="000A506B">
              <w:rPr>
                <w:noProof/>
              </w:rPr>
              <w:t>01.01-31.12</w:t>
            </w:r>
          </w:p>
        </w:tc>
        <w:tc>
          <w:tcPr>
            <w:tcW w:w="0" w:type="auto"/>
          </w:tcPr>
          <w:p w14:paraId="0FC60858" w14:textId="77777777" w:rsidR="00A57D6F" w:rsidRPr="000A506B" w:rsidRDefault="00A57D6F" w:rsidP="00A57D6F">
            <w:pPr>
              <w:pStyle w:val="Paragraph"/>
              <w:rPr>
                <w:noProof/>
              </w:rPr>
            </w:pPr>
            <w:r w:rsidRPr="000A506B">
              <w:rPr>
                <w:noProof/>
              </w:rPr>
              <w:t>353 500 kg</w:t>
            </w:r>
          </w:p>
        </w:tc>
        <w:tc>
          <w:tcPr>
            <w:tcW w:w="588" w:type="dxa"/>
          </w:tcPr>
          <w:p w14:paraId="3B3ABF3B" w14:textId="77777777" w:rsidR="00A57D6F" w:rsidRPr="000A506B" w:rsidRDefault="00A57D6F" w:rsidP="00A57D6F">
            <w:pPr>
              <w:pStyle w:val="Paragraph"/>
              <w:rPr>
                <w:noProof/>
              </w:rPr>
            </w:pPr>
            <w:r w:rsidRPr="000A506B">
              <w:rPr>
                <w:noProof/>
              </w:rPr>
              <w:t>0 %</w:t>
            </w:r>
          </w:p>
        </w:tc>
      </w:tr>
      <w:tr w:rsidR="00A57D6F" w:rsidRPr="000A506B" w14:paraId="32F18FDE" w14:textId="77777777" w:rsidTr="00A57D6F">
        <w:tc>
          <w:tcPr>
            <w:tcW w:w="0" w:type="auto"/>
          </w:tcPr>
          <w:p w14:paraId="0C6A0735" w14:textId="77777777" w:rsidR="00A57D6F" w:rsidRPr="000A506B" w:rsidRDefault="00A57D6F" w:rsidP="00A57D6F">
            <w:pPr>
              <w:pStyle w:val="Paragraph"/>
              <w:rPr>
                <w:noProof/>
              </w:rPr>
            </w:pPr>
            <w:r w:rsidRPr="000A506B">
              <w:rPr>
                <w:noProof/>
              </w:rPr>
              <w:t>09.2027</w:t>
            </w:r>
          </w:p>
        </w:tc>
        <w:tc>
          <w:tcPr>
            <w:tcW w:w="1109" w:type="dxa"/>
          </w:tcPr>
          <w:p w14:paraId="5AA333C6" w14:textId="77777777" w:rsidR="00A57D6F" w:rsidRPr="000A506B" w:rsidRDefault="00A57D6F" w:rsidP="00A57D6F">
            <w:pPr>
              <w:pStyle w:val="Paragraph"/>
              <w:jc w:val="right"/>
              <w:rPr>
                <w:noProof/>
              </w:rPr>
            </w:pPr>
            <w:r w:rsidRPr="000A506B">
              <w:rPr>
                <w:noProof/>
              </w:rPr>
              <w:t>ex 3815 19 90</w:t>
            </w:r>
          </w:p>
        </w:tc>
        <w:tc>
          <w:tcPr>
            <w:tcW w:w="754" w:type="dxa"/>
          </w:tcPr>
          <w:p w14:paraId="4206239F" w14:textId="77777777" w:rsidR="00A57D6F" w:rsidRPr="000A506B" w:rsidRDefault="00A57D6F" w:rsidP="00A57D6F">
            <w:pPr>
              <w:pStyle w:val="Paragraph"/>
              <w:jc w:val="center"/>
              <w:rPr>
                <w:noProof/>
              </w:rPr>
            </w:pPr>
            <w:r w:rsidRPr="000A506B">
              <w:rPr>
                <w:noProof/>
              </w:rPr>
              <w:t>82</w:t>
            </w:r>
          </w:p>
        </w:tc>
        <w:tc>
          <w:tcPr>
            <w:tcW w:w="4649" w:type="dxa"/>
          </w:tcPr>
          <w:p w14:paraId="5143A367" w14:textId="69EC5F67" w:rsidR="00A57D6F" w:rsidRPr="003951D0" w:rsidRDefault="00A57D6F" w:rsidP="00A57D6F">
            <w:pPr>
              <w:pStyle w:val="Paragraph"/>
              <w:rPr>
                <w:noProof/>
                <w:lang w:val="da-DK"/>
              </w:rPr>
            </w:pPr>
            <w:r w:rsidRPr="003951D0">
              <w:rPr>
                <w:noProof/>
                <w:lang w:val="da-DK"/>
              </w:rPr>
              <w:t>Katalysator bestående af organo-metalliske forbindelser af bor, titan og aluminium på et bærestof af siliciumdioxid, i form af pulver</w:t>
            </w:r>
          </w:p>
        </w:tc>
        <w:tc>
          <w:tcPr>
            <w:tcW w:w="0" w:type="auto"/>
          </w:tcPr>
          <w:p w14:paraId="0A8FF14C" w14:textId="77777777" w:rsidR="00A57D6F" w:rsidRPr="000A506B" w:rsidRDefault="00A57D6F" w:rsidP="00A57D6F">
            <w:pPr>
              <w:pStyle w:val="Paragraph"/>
              <w:rPr>
                <w:noProof/>
              </w:rPr>
            </w:pPr>
            <w:r w:rsidRPr="000A506B">
              <w:rPr>
                <w:noProof/>
              </w:rPr>
              <w:t>01.01-31.12</w:t>
            </w:r>
          </w:p>
        </w:tc>
        <w:tc>
          <w:tcPr>
            <w:tcW w:w="0" w:type="auto"/>
          </w:tcPr>
          <w:p w14:paraId="4F28A189" w14:textId="77777777" w:rsidR="00A57D6F" w:rsidRPr="000A506B" w:rsidRDefault="00A57D6F" w:rsidP="00A57D6F">
            <w:pPr>
              <w:pStyle w:val="Paragraph"/>
              <w:rPr>
                <w:noProof/>
              </w:rPr>
            </w:pPr>
            <w:r w:rsidRPr="000A506B">
              <w:rPr>
                <w:noProof/>
              </w:rPr>
              <w:t>15 600 kg</w:t>
            </w:r>
          </w:p>
        </w:tc>
        <w:tc>
          <w:tcPr>
            <w:tcW w:w="588" w:type="dxa"/>
          </w:tcPr>
          <w:p w14:paraId="64C9F60F" w14:textId="77777777" w:rsidR="00A57D6F" w:rsidRPr="000A506B" w:rsidRDefault="00A57D6F" w:rsidP="00A57D6F">
            <w:pPr>
              <w:pStyle w:val="Paragraph"/>
              <w:rPr>
                <w:noProof/>
              </w:rPr>
            </w:pPr>
            <w:r w:rsidRPr="000A506B">
              <w:rPr>
                <w:noProof/>
              </w:rPr>
              <w:t>0 %</w:t>
            </w:r>
          </w:p>
        </w:tc>
      </w:tr>
      <w:tr w:rsidR="00A57D6F" w:rsidRPr="000A506B" w14:paraId="0F199895" w14:textId="77777777" w:rsidTr="00A57D6F">
        <w:tc>
          <w:tcPr>
            <w:tcW w:w="0" w:type="auto"/>
          </w:tcPr>
          <w:p w14:paraId="7828F922" w14:textId="5838D65F" w:rsidR="00A57D6F" w:rsidRPr="000A506B" w:rsidRDefault="00A57D6F" w:rsidP="00A57D6F">
            <w:pPr>
              <w:pStyle w:val="Paragraph"/>
              <w:rPr>
                <w:noProof/>
              </w:rPr>
            </w:pPr>
            <w:r w:rsidRPr="000A506B">
              <w:rPr>
                <w:noProof/>
              </w:rPr>
              <w:t>09.2029</w:t>
            </w:r>
          </w:p>
        </w:tc>
        <w:tc>
          <w:tcPr>
            <w:tcW w:w="1109" w:type="dxa"/>
          </w:tcPr>
          <w:p w14:paraId="56EA841D" w14:textId="77777777" w:rsidR="00A57D6F" w:rsidRPr="000A506B" w:rsidRDefault="00A57D6F" w:rsidP="00A57D6F">
            <w:pPr>
              <w:pStyle w:val="Paragraph"/>
              <w:jc w:val="right"/>
              <w:rPr>
                <w:noProof/>
              </w:rPr>
            </w:pPr>
            <w:r w:rsidRPr="000A506B">
              <w:rPr>
                <w:noProof/>
              </w:rPr>
              <w:t>ex 8409 91 00</w:t>
            </w:r>
          </w:p>
        </w:tc>
        <w:tc>
          <w:tcPr>
            <w:tcW w:w="754" w:type="dxa"/>
          </w:tcPr>
          <w:p w14:paraId="7DDB22A0" w14:textId="77777777" w:rsidR="00A57D6F" w:rsidRPr="000A506B" w:rsidRDefault="00A57D6F" w:rsidP="00A57D6F">
            <w:pPr>
              <w:pStyle w:val="Paragraph"/>
              <w:jc w:val="center"/>
              <w:rPr>
                <w:noProof/>
              </w:rPr>
            </w:pPr>
            <w:r w:rsidRPr="000A506B">
              <w:rPr>
                <w:noProof/>
              </w:rPr>
              <w:t>63</w:t>
            </w:r>
          </w:p>
        </w:tc>
        <w:tc>
          <w:tcPr>
            <w:tcW w:w="4649" w:type="dxa"/>
          </w:tcPr>
          <w:p w14:paraId="2C14DB52" w14:textId="77777777" w:rsidR="00A57D6F" w:rsidRPr="003951D0" w:rsidRDefault="00A57D6F" w:rsidP="00A57D6F">
            <w:pPr>
              <w:pStyle w:val="Paragraph"/>
              <w:rPr>
                <w:noProof/>
                <w:lang w:val="da-DK"/>
              </w:rPr>
            </w:pPr>
            <w:r w:rsidRPr="003951D0">
              <w:rPr>
                <w:noProof/>
                <w:lang w:val="da-DK"/>
              </w:rPr>
              <w:t>Topstykke til en firecylindret motor med 10 kerner, fremstillet af aluminiumlegering EN AC-45500, med følgende egenskaber:</w:t>
            </w:r>
          </w:p>
          <w:tbl>
            <w:tblPr>
              <w:tblStyle w:val="Listdash"/>
              <w:tblW w:w="0" w:type="auto"/>
              <w:tblLook w:val="0000" w:firstRow="0" w:lastRow="0" w:firstColumn="0" w:lastColumn="0" w:noHBand="0" w:noVBand="0"/>
            </w:tblPr>
            <w:tblGrid>
              <w:gridCol w:w="220"/>
              <w:gridCol w:w="3109"/>
            </w:tblGrid>
            <w:tr w:rsidR="00A57D6F" w:rsidRPr="000A506B" w14:paraId="7B79C1A4" w14:textId="77777777" w:rsidTr="008569FA">
              <w:tc>
                <w:tcPr>
                  <w:tcW w:w="0" w:type="auto"/>
                </w:tcPr>
                <w:p w14:paraId="372E97A8" w14:textId="77777777" w:rsidR="00A57D6F" w:rsidRPr="000A506B" w:rsidRDefault="00A57D6F" w:rsidP="00A57D6F">
                  <w:pPr>
                    <w:pStyle w:val="Paragraph"/>
                    <w:rPr>
                      <w:noProof/>
                    </w:rPr>
                  </w:pPr>
                  <w:r w:rsidRPr="000A506B">
                    <w:rPr>
                      <w:noProof/>
                    </w:rPr>
                    <w:t>—</w:t>
                  </w:r>
                </w:p>
              </w:tc>
              <w:tc>
                <w:tcPr>
                  <w:tcW w:w="0" w:type="auto"/>
                </w:tcPr>
                <w:p w14:paraId="117CCAB8" w14:textId="77777777" w:rsidR="00A57D6F" w:rsidRPr="000A506B" w:rsidRDefault="00A57D6F" w:rsidP="00A57D6F">
                  <w:pPr>
                    <w:pStyle w:val="Paragraph"/>
                    <w:rPr>
                      <w:noProof/>
                    </w:rPr>
                  </w:pPr>
                  <w:r w:rsidRPr="000A506B">
                    <w:rPr>
                      <w:noProof/>
                    </w:rPr>
                    <w:t>ingen andre komponenter</w:t>
                  </w:r>
                </w:p>
              </w:tc>
            </w:tr>
            <w:tr w:rsidR="00A57D6F" w:rsidRPr="000A506B" w14:paraId="396579BD" w14:textId="77777777" w:rsidTr="008569FA">
              <w:tc>
                <w:tcPr>
                  <w:tcW w:w="0" w:type="auto"/>
                </w:tcPr>
                <w:p w14:paraId="0906B7C1" w14:textId="77777777" w:rsidR="00A57D6F" w:rsidRPr="000A506B" w:rsidRDefault="00A57D6F" w:rsidP="00A57D6F">
                  <w:pPr>
                    <w:pStyle w:val="Paragraph"/>
                    <w:rPr>
                      <w:noProof/>
                    </w:rPr>
                  </w:pPr>
                  <w:r w:rsidRPr="000A506B">
                    <w:rPr>
                      <w:noProof/>
                    </w:rPr>
                    <w:t>—</w:t>
                  </w:r>
                </w:p>
              </w:tc>
              <w:tc>
                <w:tcPr>
                  <w:tcW w:w="0" w:type="auto"/>
                </w:tcPr>
                <w:p w14:paraId="61C40E4D" w14:textId="77777777" w:rsidR="00A57D6F" w:rsidRPr="003951D0" w:rsidRDefault="00A57D6F" w:rsidP="00A57D6F">
                  <w:pPr>
                    <w:pStyle w:val="Paragraph"/>
                    <w:rPr>
                      <w:noProof/>
                      <w:lang w:val="da-DK"/>
                    </w:rPr>
                  </w:pPr>
                  <w:r w:rsidRPr="003951D0">
                    <w:rPr>
                      <w:noProof/>
                      <w:lang w:val="da-DK"/>
                    </w:rPr>
                    <w:t>en hårdhed på 90 HB eller derover</w:t>
                  </w:r>
                </w:p>
              </w:tc>
            </w:tr>
            <w:tr w:rsidR="00A57D6F" w:rsidRPr="000A506B" w14:paraId="5F76CC75" w14:textId="77777777" w:rsidTr="008569FA">
              <w:tc>
                <w:tcPr>
                  <w:tcW w:w="0" w:type="auto"/>
                </w:tcPr>
                <w:p w14:paraId="04FC125E" w14:textId="77777777" w:rsidR="00A57D6F" w:rsidRPr="000A506B" w:rsidRDefault="00A57D6F" w:rsidP="00A57D6F">
                  <w:pPr>
                    <w:pStyle w:val="Paragraph"/>
                    <w:rPr>
                      <w:noProof/>
                    </w:rPr>
                  </w:pPr>
                  <w:r w:rsidRPr="000A506B">
                    <w:rPr>
                      <w:noProof/>
                    </w:rPr>
                    <w:t>—</w:t>
                  </w:r>
                </w:p>
              </w:tc>
              <w:tc>
                <w:tcPr>
                  <w:tcW w:w="0" w:type="auto"/>
                </w:tcPr>
                <w:p w14:paraId="5559574B" w14:textId="77777777" w:rsidR="00A57D6F" w:rsidRPr="003951D0" w:rsidRDefault="00A57D6F" w:rsidP="00A57D6F">
                  <w:pPr>
                    <w:pStyle w:val="Paragraph"/>
                    <w:rPr>
                      <w:noProof/>
                      <w:lang w:val="da-DK"/>
                    </w:rPr>
                  </w:pPr>
                  <w:r w:rsidRPr="003951D0">
                    <w:rPr>
                      <w:noProof/>
                      <w:lang w:val="da-DK"/>
                    </w:rPr>
                    <w:t>støbefejl på ikke over 0,4 mm og ikke over 10 fejl pr. cm</w:t>
                  </w:r>
                  <w:r w:rsidRPr="003951D0">
                    <w:rPr>
                      <w:noProof/>
                      <w:vertAlign w:val="superscript"/>
                      <w:lang w:val="da-DK"/>
                    </w:rPr>
                    <w:t>2</w:t>
                  </w:r>
                </w:p>
              </w:tc>
            </w:tr>
            <w:tr w:rsidR="00A57D6F" w:rsidRPr="000A506B" w14:paraId="47B02D7A" w14:textId="77777777" w:rsidTr="008569FA">
              <w:tc>
                <w:tcPr>
                  <w:tcW w:w="0" w:type="auto"/>
                </w:tcPr>
                <w:p w14:paraId="6B8E9A24" w14:textId="77777777" w:rsidR="00A57D6F" w:rsidRPr="000A506B" w:rsidRDefault="00A57D6F" w:rsidP="00A57D6F">
                  <w:pPr>
                    <w:pStyle w:val="Paragraph"/>
                    <w:rPr>
                      <w:noProof/>
                    </w:rPr>
                  </w:pPr>
                  <w:r w:rsidRPr="000A506B">
                    <w:rPr>
                      <w:noProof/>
                    </w:rPr>
                    <w:t>—</w:t>
                  </w:r>
                </w:p>
              </w:tc>
              <w:tc>
                <w:tcPr>
                  <w:tcW w:w="0" w:type="auto"/>
                </w:tcPr>
                <w:p w14:paraId="58BC37A9" w14:textId="77777777" w:rsidR="00A57D6F" w:rsidRPr="003951D0" w:rsidRDefault="00A57D6F" w:rsidP="00A57D6F">
                  <w:pPr>
                    <w:pStyle w:val="Paragraph"/>
                    <w:rPr>
                      <w:noProof/>
                      <w:lang w:val="da-DK"/>
                    </w:rPr>
                  </w:pPr>
                  <w:r w:rsidRPr="003951D0">
                    <w:rPr>
                      <w:noProof/>
                      <w:lang w:val="da-DK"/>
                    </w:rPr>
                    <w:t>et dendrit-armrum i forbrændingskammeret på ikke over 25 </w:t>
                  </w:r>
                  <w:r w:rsidRPr="000A506B">
                    <w:rPr>
                      <w:noProof/>
                    </w:rPr>
                    <w:t>μ</w:t>
                  </w:r>
                  <w:r w:rsidRPr="003951D0">
                    <w:rPr>
                      <w:noProof/>
                      <w:lang w:val="da-DK"/>
                    </w:rPr>
                    <w:t>m</w:t>
                  </w:r>
                </w:p>
              </w:tc>
            </w:tr>
            <w:tr w:rsidR="00A57D6F" w:rsidRPr="000A506B" w14:paraId="3C5ED2F7" w14:textId="77777777" w:rsidTr="008569FA">
              <w:tc>
                <w:tcPr>
                  <w:tcW w:w="0" w:type="auto"/>
                </w:tcPr>
                <w:p w14:paraId="4CCD8E6A" w14:textId="77777777" w:rsidR="00A57D6F" w:rsidRPr="000A506B" w:rsidRDefault="00A57D6F" w:rsidP="00A57D6F">
                  <w:pPr>
                    <w:pStyle w:val="Paragraph"/>
                    <w:rPr>
                      <w:noProof/>
                    </w:rPr>
                  </w:pPr>
                  <w:r w:rsidRPr="000A506B">
                    <w:rPr>
                      <w:noProof/>
                    </w:rPr>
                    <w:t>—</w:t>
                  </w:r>
                </w:p>
              </w:tc>
              <w:tc>
                <w:tcPr>
                  <w:tcW w:w="0" w:type="auto"/>
                </w:tcPr>
                <w:p w14:paraId="04DD6455" w14:textId="77777777" w:rsidR="00A57D6F" w:rsidRPr="000A506B" w:rsidRDefault="00A57D6F" w:rsidP="00A57D6F">
                  <w:pPr>
                    <w:pStyle w:val="Paragraph"/>
                    <w:rPr>
                      <w:noProof/>
                    </w:rPr>
                  </w:pPr>
                  <w:r w:rsidRPr="000A506B">
                    <w:rPr>
                      <w:noProof/>
                    </w:rPr>
                    <w:t>dobbelt vandkappe</w:t>
                  </w:r>
                </w:p>
              </w:tc>
            </w:tr>
            <w:tr w:rsidR="00A57D6F" w:rsidRPr="000A506B" w14:paraId="2B9040EB" w14:textId="77777777" w:rsidTr="008569FA">
              <w:tc>
                <w:tcPr>
                  <w:tcW w:w="0" w:type="auto"/>
                </w:tcPr>
                <w:p w14:paraId="1CD02F84" w14:textId="77777777" w:rsidR="00A57D6F" w:rsidRPr="000A506B" w:rsidRDefault="00A57D6F" w:rsidP="00A57D6F">
                  <w:pPr>
                    <w:pStyle w:val="Paragraph"/>
                    <w:rPr>
                      <w:noProof/>
                    </w:rPr>
                  </w:pPr>
                  <w:r w:rsidRPr="000A506B">
                    <w:rPr>
                      <w:noProof/>
                    </w:rPr>
                    <w:t>—</w:t>
                  </w:r>
                </w:p>
              </w:tc>
              <w:tc>
                <w:tcPr>
                  <w:tcW w:w="0" w:type="auto"/>
                </w:tcPr>
                <w:p w14:paraId="79BB9000" w14:textId="77777777" w:rsidR="00A57D6F" w:rsidRPr="003951D0" w:rsidRDefault="00A57D6F" w:rsidP="00A57D6F">
                  <w:pPr>
                    <w:pStyle w:val="Paragraph"/>
                    <w:rPr>
                      <w:noProof/>
                      <w:lang w:val="da-DK"/>
                    </w:rPr>
                  </w:pPr>
                  <w:r w:rsidRPr="003951D0">
                    <w:rPr>
                      <w:noProof/>
                      <w:lang w:val="da-DK"/>
                    </w:rPr>
                    <w:t>en vægt på 14 kg eller derover, men ikke over 19 kg</w:t>
                  </w:r>
                </w:p>
              </w:tc>
            </w:tr>
            <w:tr w:rsidR="00A57D6F" w:rsidRPr="000A506B" w14:paraId="46F9ED24" w14:textId="77777777" w:rsidTr="008569FA">
              <w:tc>
                <w:tcPr>
                  <w:tcW w:w="0" w:type="auto"/>
                </w:tcPr>
                <w:p w14:paraId="58174705" w14:textId="77777777" w:rsidR="00A57D6F" w:rsidRPr="000A506B" w:rsidRDefault="00A57D6F" w:rsidP="00A57D6F">
                  <w:pPr>
                    <w:pStyle w:val="Paragraph"/>
                    <w:rPr>
                      <w:noProof/>
                    </w:rPr>
                  </w:pPr>
                  <w:r w:rsidRPr="000A506B">
                    <w:rPr>
                      <w:noProof/>
                    </w:rPr>
                    <w:t>—</w:t>
                  </w:r>
                </w:p>
              </w:tc>
              <w:tc>
                <w:tcPr>
                  <w:tcW w:w="0" w:type="auto"/>
                </w:tcPr>
                <w:p w14:paraId="100C67E1" w14:textId="77777777" w:rsidR="00A57D6F" w:rsidRPr="003951D0" w:rsidRDefault="00A57D6F" w:rsidP="00A57D6F">
                  <w:pPr>
                    <w:pStyle w:val="Paragraph"/>
                    <w:rPr>
                      <w:noProof/>
                      <w:lang w:val="da-DK"/>
                    </w:rPr>
                  </w:pPr>
                  <w:r w:rsidRPr="003951D0">
                    <w:rPr>
                      <w:noProof/>
                      <w:lang w:val="da-DK"/>
                    </w:rPr>
                    <w:t>en længde på 460 mm eller derover, men ikke over 510 mm</w:t>
                  </w:r>
                </w:p>
              </w:tc>
            </w:tr>
            <w:tr w:rsidR="00A57D6F" w:rsidRPr="000A506B" w14:paraId="7CF640CB" w14:textId="77777777" w:rsidTr="008569FA">
              <w:tc>
                <w:tcPr>
                  <w:tcW w:w="0" w:type="auto"/>
                </w:tcPr>
                <w:p w14:paraId="7D0B6613" w14:textId="77777777" w:rsidR="00A57D6F" w:rsidRPr="000A506B" w:rsidRDefault="00A57D6F" w:rsidP="00A57D6F">
                  <w:pPr>
                    <w:pStyle w:val="Paragraph"/>
                    <w:rPr>
                      <w:noProof/>
                    </w:rPr>
                  </w:pPr>
                  <w:r w:rsidRPr="000A506B">
                    <w:rPr>
                      <w:noProof/>
                    </w:rPr>
                    <w:t>—</w:t>
                  </w:r>
                </w:p>
              </w:tc>
              <w:tc>
                <w:tcPr>
                  <w:tcW w:w="0" w:type="auto"/>
                </w:tcPr>
                <w:p w14:paraId="3957EB9A" w14:textId="77777777" w:rsidR="00A57D6F" w:rsidRPr="003951D0" w:rsidRDefault="00A57D6F" w:rsidP="00A57D6F">
                  <w:pPr>
                    <w:pStyle w:val="Paragraph"/>
                    <w:rPr>
                      <w:noProof/>
                      <w:lang w:val="da-DK"/>
                    </w:rPr>
                  </w:pPr>
                  <w:r w:rsidRPr="003951D0">
                    <w:rPr>
                      <w:noProof/>
                      <w:lang w:val="da-DK"/>
                    </w:rPr>
                    <w:t>en højde på 260 mm eller derover, men ikke over 286 mm</w:t>
                  </w:r>
                </w:p>
              </w:tc>
            </w:tr>
            <w:tr w:rsidR="00A57D6F" w:rsidRPr="000A506B" w14:paraId="58F862D3" w14:textId="77777777" w:rsidTr="008569FA">
              <w:tc>
                <w:tcPr>
                  <w:tcW w:w="0" w:type="auto"/>
                </w:tcPr>
                <w:p w14:paraId="0E20A163" w14:textId="77777777" w:rsidR="00A57D6F" w:rsidRPr="000A506B" w:rsidRDefault="00A57D6F" w:rsidP="00A57D6F">
                  <w:pPr>
                    <w:pStyle w:val="Paragraph"/>
                    <w:rPr>
                      <w:noProof/>
                    </w:rPr>
                  </w:pPr>
                  <w:r w:rsidRPr="000A506B">
                    <w:rPr>
                      <w:noProof/>
                    </w:rPr>
                    <w:t>—</w:t>
                  </w:r>
                </w:p>
              </w:tc>
              <w:tc>
                <w:tcPr>
                  <w:tcW w:w="0" w:type="auto"/>
                </w:tcPr>
                <w:p w14:paraId="14DC0D56" w14:textId="77777777" w:rsidR="00A57D6F" w:rsidRPr="003951D0" w:rsidRDefault="00A57D6F" w:rsidP="00A57D6F">
                  <w:pPr>
                    <w:pStyle w:val="Paragraph"/>
                    <w:rPr>
                      <w:noProof/>
                      <w:lang w:val="da-DK"/>
                    </w:rPr>
                  </w:pPr>
                  <w:r w:rsidRPr="003951D0">
                    <w:rPr>
                      <w:noProof/>
                      <w:lang w:val="da-DK"/>
                    </w:rPr>
                    <w:t>en bredde på 140 mm eller derover, men ikke over 150 mm</w:t>
                  </w:r>
                </w:p>
              </w:tc>
            </w:tr>
          </w:tbl>
          <w:p w14:paraId="052EACEA" w14:textId="77777777" w:rsidR="00A57D6F" w:rsidRPr="003951D0" w:rsidRDefault="00A57D6F" w:rsidP="00A57D6F">
            <w:pPr>
              <w:pStyle w:val="Paragraph"/>
              <w:rPr>
                <w:noProof/>
                <w:lang w:val="da-DK"/>
              </w:rPr>
            </w:pPr>
          </w:p>
        </w:tc>
        <w:tc>
          <w:tcPr>
            <w:tcW w:w="0" w:type="auto"/>
          </w:tcPr>
          <w:p w14:paraId="661D4B4D" w14:textId="77777777" w:rsidR="00A57D6F" w:rsidRPr="000A506B" w:rsidRDefault="00A57D6F" w:rsidP="00A57D6F">
            <w:pPr>
              <w:pStyle w:val="Paragraph"/>
              <w:rPr>
                <w:noProof/>
              </w:rPr>
            </w:pPr>
            <w:r w:rsidRPr="000A506B">
              <w:rPr>
                <w:noProof/>
              </w:rPr>
              <w:t>01.01-31.12</w:t>
            </w:r>
          </w:p>
        </w:tc>
        <w:tc>
          <w:tcPr>
            <w:tcW w:w="0" w:type="auto"/>
          </w:tcPr>
          <w:p w14:paraId="0CDEA54A" w14:textId="77777777" w:rsidR="00A57D6F" w:rsidRPr="000A506B" w:rsidRDefault="00A57D6F" w:rsidP="00A57D6F">
            <w:pPr>
              <w:pStyle w:val="Paragraph"/>
              <w:rPr>
                <w:noProof/>
              </w:rPr>
            </w:pPr>
            <w:r w:rsidRPr="000A506B">
              <w:rPr>
                <w:noProof/>
              </w:rPr>
              <w:t>200 000 stk.</w:t>
            </w:r>
          </w:p>
        </w:tc>
        <w:tc>
          <w:tcPr>
            <w:tcW w:w="588" w:type="dxa"/>
          </w:tcPr>
          <w:p w14:paraId="5477B2F7" w14:textId="77777777" w:rsidR="00A57D6F" w:rsidRPr="000A506B" w:rsidRDefault="00A57D6F" w:rsidP="00A57D6F">
            <w:pPr>
              <w:pStyle w:val="Paragraph"/>
              <w:rPr>
                <w:noProof/>
              </w:rPr>
            </w:pPr>
            <w:r w:rsidRPr="000A506B">
              <w:rPr>
                <w:noProof/>
              </w:rPr>
              <w:t>0 %</w:t>
            </w:r>
          </w:p>
        </w:tc>
      </w:tr>
      <w:tr w:rsidR="00A57D6F" w:rsidRPr="000A506B" w14:paraId="24B2987B" w14:textId="77777777" w:rsidTr="00A57D6F">
        <w:tc>
          <w:tcPr>
            <w:tcW w:w="0" w:type="auto"/>
          </w:tcPr>
          <w:p w14:paraId="63FF405A" w14:textId="77777777" w:rsidR="00A57D6F" w:rsidRPr="000A506B" w:rsidRDefault="00A57D6F" w:rsidP="00A57D6F">
            <w:pPr>
              <w:pStyle w:val="Paragraph"/>
              <w:rPr>
                <w:noProof/>
              </w:rPr>
            </w:pPr>
            <w:r w:rsidRPr="000A506B">
              <w:rPr>
                <w:noProof/>
              </w:rPr>
              <w:t>09.2031</w:t>
            </w:r>
          </w:p>
        </w:tc>
        <w:tc>
          <w:tcPr>
            <w:tcW w:w="1109" w:type="dxa"/>
          </w:tcPr>
          <w:p w14:paraId="5254ADB0" w14:textId="77777777" w:rsidR="00A57D6F" w:rsidRPr="000A506B" w:rsidRDefault="00A57D6F" w:rsidP="00A57D6F">
            <w:pPr>
              <w:pStyle w:val="Paragraph"/>
              <w:jc w:val="right"/>
              <w:rPr>
                <w:noProof/>
              </w:rPr>
            </w:pPr>
            <w:r w:rsidRPr="000A506B">
              <w:rPr>
                <w:noProof/>
              </w:rPr>
              <w:t>ex 8411 99 00</w:t>
            </w:r>
          </w:p>
        </w:tc>
        <w:tc>
          <w:tcPr>
            <w:tcW w:w="754" w:type="dxa"/>
          </w:tcPr>
          <w:p w14:paraId="15980F7C" w14:textId="77777777" w:rsidR="00A57D6F" w:rsidRPr="000A506B" w:rsidRDefault="00A57D6F" w:rsidP="00A57D6F">
            <w:pPr>
              <w:pStyle w:val="Paragraph"/>
              <w:jc w:val="center"/>
              <w:rPr>
                <w:noProof/>
              </w:rPr>
            </w:pPr>
            <w:r w:rsidRPr="000A506B">
              <w:rPr>
                <w:noProof/>
              </w:rPr>
              <w:t>45</w:t>
            </w:r>
          </w:p>
        </w:tc>
        <w:tc>
          <w:tcPr>
            <w:tcW w:w="4649" w:type="dxa"/>
          </w:tcPr>
          <w:p w14:paraId="4BF41689" w14:textId="77777777" w:rsidR="00A57D6F" w:rsidRPr="003951D0" w:rsidRDefault="00A57D6F" w:rsidP="00A57D6F">
            <w:pPr>
              <w:pStyle w:val="Paragraph"/>
              <w:rPr>
                <w:noProof/>
                <w:lang w:val="da-DK"/>
              </w:rPr>
            </w:pPr>
            <w:r w:rsidRPr="003951D0">
              <w:rPr>
                <w:noProof/>
                <w:lang w:val="da-DK"/>
              </w:rPr>
              <w:t>Turbineringssegmenter, guide- og rotorblade som dele til en stationær gasturbine til elproduktion eller som et mekanisk drev</w:t>
            </w:r>
          </w:p>
          <w:tbl>
            <w:tblPr>
              <w:tblStyle w:val="Listdash"/>
              <w:tblW w:w="0" w:type="auto"/>
              <w:tblLook w:val="0000" w:firstRow="0" w:lastRow="0" w:firstColumn="0" w:lastColumn="0" w:noHBand="0" w:noVBand="0"/>
            </w:tblPr>
            <w:tblGrid>
              <w:gridCol w:w="220"/>
              <w:gridCol w:w="3109"/>
            </w:tblGrid>
            <w:tr w:rsidR="00A57D6F" w:rsidRPr="000A506B" w14:paraId="5856F316" w14:textId="77777777" w:rsidTr="008569FA">
              <w:tc>
                <w:tcPr>
                  <w:tcW w:w="0" w:type="auto"/>
                </w:tcPr>
                <w:p w14:paraId="6E117676" w14:textId="77777777" w:rsidR="00A57D6F" w:rsidRPr="000A506B" w:rsidRDefault="00A57D6F" w:rsidP="00A57D6F">
                  <w:pPr>
                    <w:pStyle w:val="Paragraph"/>
                    <w:rPr>
                      <w:noProof/>
                    </w:rPr>
                  </w:pPr>
                  <w:r w:rsidRPr="000A506B">
                    <w:rPr>
                      <w:noProof/>
                    </w:rPr>
                    <w:t>—</w:t>
                  </w:r>
                </w:p>
              </w:tc>
              <w:tc>
                <w:tcPr>
                  <w:tcW w:w="0" w:type="auto"/>
                </w:tcPr>
                <w:p w14:paraId="2EFA6DE7" w14:textId="77777777" w:rsidR="00A57D6F" w:rsidRPr="000A506B" w:rsidRDefault="00A57D6F" w:rsidP="00A57D6F">
                  <w:pPr>
                    <w:pStyle w:val="Paragraph"/>
                    <w:rPr>
                      <w:noProof/>
                    </w:rPr>
                  </w:pPr>
                  <w:r w:rsidRPr="000A506B">
                    <w:rPr>
                      <w:noProof/>
                    </w:rPr>
                    <w:t>fremstillet af nikkelbaserede superlegeringer</w:t>
                  </w:r>
                </w:p>
              </w:tc>
            </w:tr>
            <w:tr w:rsidR="00A57D6F" w:rsidRPr="000A506B" w14:paraId="62D20F18" w14:textId="77777777" w:rsidTr="008569FA">
              <w:tc>
                <w:tcPr>
                  <w:tcW w:w="0" w:type="auto"/>
                </w:tcPr>
                <w:p w14:paraId="1AB8675D" w14:textId="77777777" w:rsidR="00A57D6F" w:rsidRPr="000A506B" w:rsidRDefault="00A57D6F" w:rsidP="00A57D6F">
                  <w:pPr>
                    <w:pStyle w:val="Paragraph"/>
                    <w:rPr>
                      <w:noProof/>
                    </w:rPr>
                  </w:pPr>
                  <w:r w:rsidRPr="000A506B">
                    <w:rPr>
                      <w:noProof/>
                    </w:rPr>
                    <w:t>—</w:t>
                  </w:r>
                </w:p>
              </w:tc>
              <w:tc>
                <w:tcPr>
                  <w:tcW w:w="0" w:type="auto"/>
                </w:tcPr>
                <w:p w14:paraId="2F62227E" w14:textId="77777777" w:rsidR="00A57D6F" w:rsidRPr="003951D0" w:rsidRDefault="00A57D6F" w:rsidP="00A57D6F">
                  <w:pPr>
                    <w:pStyle w:val="Paragraph"/>
                    <w:rPr>
                      <w:noProof/>
                      <w:lang w:val="da-DK"/>
                    </w:rPr>
                  </w:pPr>
                  <w:r w:rsidRPr="003951D0">
                    <w:rPr>
                      <w:noProof/>
                      <w:lang w:val="da-DK"/>
                    </w:rPr>
                    <w:t>beregnet til en driftstemperatur på over 600 K, men ikke over 1600 K</w:t>
                  </w:r>
                </w:p>
              </w:tc>
            </w:tr>
            <w:tr w:rsidR="00A57D6F" w:rsidRPr="000A506B" w14:paraId="72A20E06" w14:textId="77777777" w:rsidTr="008569FA">
              <w:tc>
                <w:tcPr>
                  <w:tcW w:w="0" w:type="auto"/>
                </w:tcPr>
                <w:p w14:paraId="2F99E4F6" w14:textId="77777777" w:rsidR="00A57D6F" w:rsidRPr="000A506B" w:rsidRDefault="00A57D6F" w:rsidP="00A57D6F">
                  <w:pPr>
                    <w:pStyle w:val="Paragraph"/>
                    <w:rPr>
                      <w:noProof/>
                    </w:rPr>
                  </w:pPr>
                  <w:r w:rsidRPr="000A506B">
                    <w:rPr>
                      <w:noProof/>
                    </w:rPr>
                    <w:t>—</w:t>
                  </w:r>
                </w:p>
              </w:tc>
              <w:tc>
                <w:tcPr>
                  <w:tcW w:w="0" w:type="auto"/>
                </w:tcPr>
                <w:p w14:paraId="3DF171A8" w14:textId="77777777" w:rsidR="00A57D6F" w:rsidRPr="003951D0" w:rsidRDefault="00A57D6F" w:rsidP="00A57D6F">
                  <w:pPr>
                    <w:pStyle w:val="Paragraph"/>
                    <w:rPr>
                      <w:noProof/>
                      <w:lang w:val="da-DK"/>
                    </w:rPr>
                  </w:pPr>
                  <w:r w:rsidRPr="003951D0">
                    <w:rPr>
                      <w:noProof/>
                      <w:lang w:val="da-DK"/>
                    </w:rPr>
                    <w:t>med en længde på højst 500 mm</w:t>
                  </w:r>
                </w:p>
              </w:tc>
            </w:tr>
            <w:tr w:rsidR="00A57D6F" w:rsidRPr="000A506B" w14:paraId="066A6725" w14:textId="77777777" w:rsidTr="008569FA">
              <w:tc>
                <w:tcPr>
                  <w:tcW w:w="0" w:type="auto"/>
                </w:tcPr>
                <w:p w14:paraId="4E00EDC5" w14:textId="77777777" w:rsidR="00A57D6F" w:rsidRPr="000A506B" w:rsidRDefault="00A57D6F" w:rsidP="00A57D6F">
                  <w:pPr>
                    <w:pStyle w:val="Paragraph"/>
                    <w:rPr>
                      <w:noProof/>
                    </w:rPr>
                  </w:pPr>
                  <w:r w:rsidRPr="000A506B">
                    <w:rPr>
                      <w:noProof/>
                    </w:rPr>
                    <w:t>—</w:t>
                  </w:r>
                </w:p>
              </w:tc>
              <w:tc>
                <w:tcPr>
                  <w:tcW w:w="0" w:type="auto"/>
                </w:tcPr>
                <w:p w14:paraId="14AE867F" w14:textId="77777777" w:rsidR="00A57D6F" w:rsidRPr="003951D0" w:rsidRDefault="00A57D6F" w:rsidP="00A57D6F">
                  <w:pPr>
                    <w:pStyle w:val="Paragraph"/>
                    <w:rPr>
                      <w:noProof/>
                      <w:lang w:val="da-DK"/>
                    </w:rPr>
                  </w:pPr>
                  <w:r w:rsidRPr="003951D0">
                    <w:rPr>
                      <w:noProof/>
                      <w:lang w:val="da-DK"/>
                    </w:rPr>
                    <w:t>med en bredde på højst 900 mm</w:t>
                  </w:r>
                </w:p>
              </w:tc>
            </w:tr>
            <w:tr w:rsidR="00A57D6F" w:rsidRPr="000A506B" w14:paraId="14549CFA" w14:textId="77777777" w:rsidTr="008569FA">
              <w:tc>
                <w:tcPr>
                  <w:tcW w:w="0" w:type="auto"/>
                </w:tcPr>
                <w:p w14:paraId="3B03A1FA" w14:textId="77777777" w:rsidR="00A57D6F" w:rsidRPr="000A506B" w:rsidRDefault="00A57D6F" w:rsidP="00A57D6F">
                  <w:pPr>
                    <w:pStyle w:val="Paragraph"/>
                    <w:rPr>
                      <w:noProof/>
                    </w:rPr>
                  </w:pPr>
                  <w:r w:rsidRPr="000A506B">
                    <w:rPr>
                      <w:noProof/>
                    </w:rPr>
                    <w:t>—</w:t>
                  </w:r>
                </w:p>
              </w:tc>
              <w:tc>
                <w:tcPr>
                  <w:tcW w:w="0" w:type="auto"/>
                </w:tcPr>
                <w:p w14:paraId="1569BBC1" w14:textId="77777777" w:rsidR="00A57D6F" w:rsidRPr="003951D0" w:rsidRDefault="00A57D6F" w:rsidP="00A57D6F">
                  <w:pPr>
                    <w:pStyle w:val="Paragraph"/>
                    <w:rPr>
                      <w:noProof/>
                      <w:lang w:val="da-DK"/>
                    </w:rPr>
                  </w:pPr>
                  <w:r w:rsidRPr="003951D0">
                    <w:rPr>
                      <w:noProof/>
                      <w:lang w:val="da-DK"/>
                    </w:rPr>
                    <w:t>med en højde på højst 1300 mm</w:t>
                  </w:r>
                </w:p>
              </w:tc>
            </w:tr>
          </w:tbl>
          <w:p w14:paraId="6E0FFCC2" w14:textId="77777777" w:rsidR="00A57D6F" w:rsidRPr="003951D0" w:rsidRDefault="00A57D6F" w:rsidP="00A57D6F">
            <w:pPr>
              <w:pStyle w:val="Paragraph"/>
              <w:rPr>
                <w:noProof/>
                <w:lang w:val="da-DK"/>
              </w:rPr>
            </w:pPr>
          </w:p>
        </w:tc>
        <w:tc>
          <w:tcPr>
            <w:tcW w:w="0" w:type="auto"/>
          </w:tcPr>
          <w:p w14:paraId="402789F8" w14:textId="77777777" w:rsidR="00A57D6F" w:rsidRPr="000A506B" w:rsidRDefault="00A57D6F" w:rsidP="00A57D6F">
            <w:pPr>
              <w:pStyle w:val="Paragraph"/>
              <w:rPr>
                <w:noProof/>
              </w:rPr>
            </w:pPr>
            <w:r w:rsidRPr="000A506B">
              <w:rPr>
                <w:noProof/>
              </w:rPr>
              <w:t>01.01-31.12</w:t>
            </w:r>
          </w:p>
        </w:tc>
        <w:tc>
          <w:tcPr>
            <w:tcW w:w="0" w:type="auto"/>
          </w:tcPr>
          <w:p w14:paraId="47E4C6E9" w14:textId="77777777" w:rsidR="00A57D6F" w:rsidRPr="000A506B" w:rsidRDefault="00A57D6F" w:rsidP="00A57D6F">
            <w:pPr>
              <w:pStyle w:val="Paragraph"/>
              <w:rPr>
                <w:noProof/>
              </w:rPr>
            </w:pPr>
            <w:r w:rsidRPr="000A506B">
              <w:rPr>
                <w:noProof/>
              </w:rPr>
              <w:t>615 ton</w:t>
            </w:r>
          </w:p>
        </w:tc>
        <w:tc>
          <w:tcPr>
            <w:tcW w:w="588" w:type="dxa"/>
          </w:tcPr>
          <w:p w14:paraId="2EAFADFD" w14:textId="77777777" w:rsidR="00A57D6F" w:rsidRPr="000A506B" w:rsidRDefault="00A57D6F" w:rsidP="00A57D6F">
            <w:pPr>
              <w:pStyle w:val="Paragraph"/>
              <w:rPr>
                <w:noProof/>
              </w:rPr>
            </w:pPr>
            <w:r w:rsidRPr="000A506B">
              <w:rPr>
                <w:noProof/>
              </w:rPr>
              <w:t>0 %</w:t>
            </w:r>
          </w:p>
        </w:tc>
      </w:tr>
      <w:tr w:rsidR="00A57D6F" w:rsidRPr="000A506B" w14:paraId="3A02A788" w14:textId="77777777" w:rsidTr="00A57D6F">
        <w:tc>
          <w:tcPr>
            <w:tcW w:w="0" w:type="auto"/>
          </w:tcPr>
          <w:p w14:paraId="72906ACA" w14:textId="77777777" w:rsidR="00A57D6F" w:rsidRPr="000A506B" w:rsidRDefault="00A57D6F" w:rsidP="00A57D6F">
            <w:pPr>
              <w:pStyle w:val="Paragraph"/>
              <w:rPr>
                <w:noProof/>
              </w:rPr>
            </w:pPr>
            <w:r w:rsidRPr="000A506B">
              <w:rPr>
                <w:noProof/>
              </w:rPr>
              <w:t>09.2032</w:t>
            </w:r>
          </w:p>
        </w:tc>
        <w:tc>
          <w:tcPr>
            <w:tcW w:w="1109" w:type="dxa"/>
          </w:tcPr>
          <w:p w14:paraId="295DCBDC" w14:textId="77777777" w:rsidR="00A57D6F" w:rsidRPr="000A506B" w:rsidRDefault="00A57D6F" w:rsidP="00A57D6F">
            <w:pPr>
              <w:pStyle w:val="Paragraph"/>
              <w:jc w:val="right"/>
              <w:rPr>
                <w:noProof/>
              </w:rPr>
            </w:pPr>
            <w:r w:rsidRPr="000A506B">
              <w:rPr>
                <w:noProof/>
              </w:rPr>
              <w:t>ex 2920 29 00</w:t>
            </w:r>
          </w:p>
        </w:tc>
        <w:tc>
          <w:tcPr>
            <w:tcW w:w="754" w:type="dxa"/>
          </w:tcPr>
          <w:p w14:paraId="0E626FCC" w14:textId="77777777" w:rsidR="00A57D6F" w:rsidRPr="000A506B" w:rsidRDefault="00A57D6F" w:rsidP="00A57D6F">
            <w:pPr>
              <w:pStyle w:val="Paragraph"/>
              <w:jc w:val="center"/>
              <w:rPr>
                <w:noProof/>
              </w:rPr>
            </w:pPr>
            <w:r w:rsidRPr="000A506B">
              <w:rPr>
                <w:noProof/>
              </w:rPr>
              <w:t>35</w:t>
            </w:r>
          </w:p>
        </w:tc>
        <w:tc>
          <w:tcPr>
            <w:tcW w:w="4649" w:type="dxa"/>
          </w:tcPr>
          <w:p w14:paraId="72137DC8" w14:textId="0D16EFB3" w:rsidR="00A57D6F" w:rsidRPr="003951D0" w:rsidRDefault="00A57D6F" w:rsidP="00A57D6F">
            <w:pPr>
              <w:pStyle w:val="Paragraph"/>
              <w:rPr>
                <w:noProof/>
                <w:lang w:val="da-DK"/>
              </w:rPr>
            </w:pPr>
            <w:r w:rsidRPr="003951D0">
              <w:rPr>
                <w:noProof/>
                <w:lang w:val="da-DK"/>
              </w:rPr>
              <w:t>Fosetyl-natrium (ISO)(CAS RN 39148-16-8) i form af en vandig opløsning med et indhold på 39 vægtprocent eller derover, men ikke over 41 vægtprocent, af fosetyl-natrium</w:t>
            </w:r>
          </w:p>
        </w:tc>
        <w:tc>
          <w:tcPr>
            <w:tcW w:w="0" w:type="auto"/>
          </w:tcPr>
          <w:p w14:paraId="68C18E44" w14:textId="77777777" w:rsidR="00A57D6F" w:rsidRPr="000A506B" w:rsidRDefault="00A57D6F" w:rsidP="00A57D6F">
            <w:pPr>
              <w:pStyle w:val="Paragraph"/>
              <w:rPr>
                <w:noProof/>
              </w:rPr>
            </w:pPr>
            <w:r w:rsidRPr="000A506B">
              <w:rPr>
                <w:noProof/>
              </w:rPr>
              <w:t>01.01-31.12</w:t>
            </w:r>
          </w:p>
        </w:tc>
        <w:tc>
          <w:tcPr>
            <w:tcW w:w="0" w:type="auto"/>
          </w:tcPr>
          <w:p w14:paraId="647BA868" w14:textId="77777777" w:rsidR="00A57D6F" w:rsidRPr="000A506B" w:rsidRDefault="00A57D6F" w:rsidP="00A57D6F">
            <w:pPr>
              <w:pStyle w:val="Paragraph"/>
              <w:rPr>
                <w:noProof/>
              </w:rPr>
            </w:pPr>
            <w:r w:rsidRPr="000A506B">
              <w:rPr>
                <w:noProof/>
              </w:rPr>
              <w:t>521 ton</w:t>
            </w:r>
          </w:p>
        </w:tc>
        <w:tc>
          <w:tcPr>
            <w:tcW w:w="588" w:type="dxa"/>
          </w:tcPr>
          <w:p w14:paraId="76F89896" w14:textId="77777777" w:rsidR="00A57D6F" w:rsidRPr="000A506B" w:rsidRDefault="00A57D6F" w:rsidP="00A57D6F">
            <w:pPr>
              <w:pStyle w:val="Paragraph"/>
              <w:rPr>
                <w:noProof/>
              </w:rPr>
            </w:pPr>
            <w:r w:rsidRPr="000A506B">
              <w:rPr>
                <w:noProof/>
              </w:rPr>
              <w:t>0 %</w:t>
            </w:r>
          </w:p>
        </w:tc>
      </w:tr>
      <w:tr w:rsidR="00A57D6F" w:rsidRPr="000A506B" w14:paraId="658DD6E3" w14:textId="77777777" w:rsidTr="00A57D6F">
        <w:tc>
          <w:tcPr>
            <w:tcW w:w="0" w:type="auto"/>
          </w:tcPr>
          <w:p w14:paraId="12E1DBC2" w14:textId="77777777" w:rsidR="00A57D6F" w:rsidRPr="000A506B" w:rsidRDefault="00A57D6F" w:rsidP="00A57D6F">
            <w:pPr>
              <w:pStyle w:val="Paragraph"/>
              <w:rPr>
                <w:noProof/>
              </w:rPr>
            </w:pPr>
            <w:r w:rsidRPr="000A506B">
              <w:rPr>
                <w:noProof/>
              </w:rPr>
              <w:t>09.2033</w:t>
            </w:r>
          </w:p>
        </w:tc>
        <w:tc>
          <w:tcPr>
            <w:tcW w:w="1109" w:type="dxa"/>
          </w:tcPr>
          <w:p w14:paraId="7DB862A9" w14:textId="77777777" w:rsidR="00A57D6F" w:rsidRPr="000A506B" w:rsidRDefault="00A57D6F" w:rsidP="00A57D6F">
            <w:pPr>
              <w:pStyle w:val="Paragraph"/>
              <w:jc w:val="right"/>
              <w:rPr>
                <w:noProof/>
              </w:rPr>
            </w:pPr>
            <w:r w:rsidRPr="000A506B">
              <w:rPr>
                <w:noProof/>
              </w:rPr>
              <w:t>ex 3811 29 00</w:t>
            </w:r>
          </w:p>
        </w:tc>
        <w:tc>
          <w:tcPr>
            <w:tcW w:w="754" w:type="dxa"/>
          </w:tcPr>
          <w:p w14:paraId="25ADEEA6" w14:textId="77777777" w:rsidR="00A57D6F" w:rsidRPr="000A506B" w:rsidRDefault="00A57D6F" w:rsidP="00A57D6F">
            <w:pPr>
              <w:pStyle w:val="Paragraph"/>
              <w:jc w:val="center"/>
              <w:rPr>
                <w:noProof/>
              </w:rPr>
            </w:pPr>
            <w:r w:rsidRPr="000A506B">
              <w:rPr>
                <w:noProof/>
              </w:rPr>
              <w:t>79</w:t>
            </w:r>
          </w:p>
        </w:tc>
        <w:tc>
          <w:tcPr>
            <w:tcW w:w="4649" w:type="dxa"/>
          </w:tcPr>
          <w:p w14:paraId="43F66771" w14:textId="77777777" w:rsidR="00A57D6F" w:rsidRPr="003951D0" w:rsidRDefault="00A57D6F" w:rsidP="00A57D6F">
            <w:pPr>
              <w:pStyle w:val="Paragraph"/>
              <w:rPr>
                <w:noProof/>
                <w:lang w:val="da-DK"/>
              </w:rPr>
            </w:pPr>
            <w:r w:rsidRPr="003951D0">
              <w:rPr>
                <w:noProof/>
                <w:lang w:val="da-DK"/>
              </w:rPr>
              <w:t>Tilsætningsstoffer, der består af reaktionsprodukterne af 1,3,4-thiadiazolidin-2,5-dithion med hydrogenperoxid og tert-nonanethiol, med et indhold af:</w:t>
            </w:r>
          </w:p>
          <w:tbl>
            <w:tblPr>
              <w:tblStyle w:val="Listdash"/>
              <w:tblW w:w="0" w:type="auto"/>
              <w:tblLook w:val="0000" w:firstRow="0" w:lastRow="0" w:firstColumn="0" w:lastColumn="0" w:noHBand="0" w:noVBand="0"/>
            </w:tblPr>
            <w:tblGrid>
              <w:gridCol w:w="220"/>
              <w:gridCol w:w="3109"/>
            </w:tblGrid>
            <w:tr w:rsidR="00A57D6F" w:rsidRPr="000A506B" w14:paraId="56AF08D5" w14:textId="77777777" w:rsidTr="008569FA">
              <w:tc>
                <w:tcPr>
                  <w:tcW w:w="0" w:type="auto"/>
                </w:tcPr>
                <w:p w14:paraId="5EEB237B" w14:textId="77777777" w:rsidR="00A57D6F" w:rsidRPr="000A506B" w:rsidRDefault="00A57D6F" w:rsidP="00A57D6F">
                  <w:pPr>
                    <w:pStyle w:val="Paragraph"/>
                    <w:rPr>
                      <w:noProof/>
                    </w:rPr>
                  </w:pPr>
                  <w:r w:rsidRPr="000A506B">
                    <w:rPr>
                      <w:noProof/>
                    </w:rPr>
                    <w:t>—</w:t>
                  </w:r>
                </w:p>
              </w:tc>
              <w:tc>
                <w:tcPr>
                  <w:tcW w:w="0" w:type="auto"/>
                </w:tcPr>
                <w:p w14:paraId="7DBCFFD2" w14:textId="77777777" w:rsidR="00A57D6F" w:rsidRPr="003951D0" w:rsidRDefault="00A57D6F" w:rsidP="00A57D6F">
                  <w:pPr>
                    <w:pStyle w:val="Paragraph"/>
                    <w:rPr>
                      <w:noProof/>
                      <w:lang w:val="da-DK"/>
                    </w:rPr>
                  </w:pPr>
                  <w:r w:rsidRPr="003951D0">
                    <w:rPr>
                      <w:noProof/>
                      <w:lang w:val="da-DK"/>
                    </w:rPr>
                    <w:t>70 vægtprocent eller derover af 2,5-bis(tert-nonyldithio)-[1,3,4]-thiadiazol (CAS RN 89347-09-1), og</w:t>
                  </w:r>
                </w:p>
              </w:tc>
            </w:tr>
            <w:tr w:rsidR="00A57D6F" w:rsidRPr="000A506B" w14:paraId="0D40065B" w14:textId="77777777" w:rsidTr="008569FA">
              <w:tc>
                <w:tcPr>
                  <w:tcW w:w="0" w:type="auto"/>
                </w:tcPr>
                <w:p w14:paraId="13F2C2CD" w14:textId="77777777" w:rsidR="00A57D6F" w:rsidRPr="003951D0" w:rsidRDefault="00A57D6F" w:rsidP="00A57D6F">
                  <w:pPr>
                    <w:pStyle w:val="Paragraph"/>
                    <w:rPr>
                      <w:noProof/>
                      <w:lang w:val="da-DK"/>
                    </w:rPr>
                  </w:pPr>
                  <w:r w:rsidRPr="003951D0">
                    <w:rPr>
                      <w:noProof/>
                      <w:lang w:val="da-DK"/>
                    </w:rPr>
                    <w:t>—</w:t>
                  </w:r>
                </w:p>
              </w:tc>
              <w:tc>
                <w:tcPr>
                  <w:tcW w:w="0" w:type="auto"/>
                </w:tcPr>
                <w:p w14:paraId="6327E9C5" w14:textId="77777777" w:rsidR="00A57D6F" w:rsidRPr="003951D0" w:rsidRDefault="00A57D6F" w:rsidP="00A57D6F">
                  <w:pPr>
                    <w:pStyle w:val="Paragraph"/>
                    <w:rPr>
                      <w:noProof/>
                      <w:lang w:val="da-DK"/>
                    </w:rPr>
                  </w:pPr>
                  <w:r w:rsidRPr="003951D0">
                    <w:rPr>
                      <w:noProof/>
                      <w:lang w:val="da-DK"/>
                    </w:rPr>
                    <w:t>10 vægtprocent eller derover af 5-(tert-nonyldithio)-1,3,4-thiadiazol-2(3H)-thion (CAS RN 97503-12-3)</w:t>
                  </w:r>
                </w:p>
              </w:tc>
            </w:tr>
          </w:tbl>
          <w:p w14:paraId="6C409817" w14:textId="77777777" w:rsidR="00A57D6F" w:rsidRPr="003951D0" w:rsidRDefault="00A57D6F" w:rsidP="00A57D6F">
            <w:pPr>
              <w:pStyle w:val="Paragraph"/>
              <w:rPr>
                <w:noProof/>
                <w:lang w:val="da-DK"/>
              </w:rPr>
            </w:pPr>
            <w:r w:rsidRPr="003951D0">
              <w:rPr>
                <w:noProof/>
                <w:lang w:val="da-DK"/>
              </w:rPr>
              <w:t>til brug ved fremstilling af blandinger af additiver til smøreolier</w:t>
            </w:r>
          </w:p>
          <w:p w14:paraId="11C88B54" w14:textId="05178BB1" w:rsidR="00A57D6F" w:rsidRPr="000A506B" w:rsidRDefault="00A57D6F" w:rsidP="00A57D6F">
            <w:pPr>
              <w:pStyle w:val="Paragraph"/>
              <w:rPr>
                <w:noProof/>
              </w:rPr>
            </w:pPr>
            <w:r w:rsidRPr="003951D0">
              <w:rPr>
                <w:noProof/>
                <w:lang w:val="da-DK"/>
              </w:rPr>
              <w:t xml:space="preserve"> </w:t>
            </w:r>
            <w:r w:rsidRPr="000A506B">
              <w:rPr>
                <w:rStyle w:val="FootnoteReference"/>
                <w:noProof/>
              </w:rPr>
              <w:t>(1)</w:t>
            </w:r>
          </w:p>
        </w:tc>
        <w:tc>
          <w:tcPr>
            <w:tcW w:w="0" w:type="auto"/>
          </w:tcPr>
          <w:p w14:paraId="62D37D05" w14:textId="77777777" w:rsidR="00A57D6F" w:rsidRPr="000A506B" w:rsidRDefault="00A57D6F" w:rsidP="00A57D6F">
            <w:pPr>
              <w:pStyle w:val="Paragraph"/>
              <w:rPr>
                <w:noProof/>
              </w:rPr>
            </w:pPr>
            <w:r w:rsidRPr="000A506B">
              <w:rPr>
                <w:noProof/>
              </w:rPr>
              <w:t>01.01-31.12</w:t>
            </w:r>
          </w:p>
        </w:tc>
        <w:tc>
          <w:tcPr>
            <w:tcW w:w="0" w:type="auto"/>
          </w:tcPr>
          <w:p w14:paraId="66702379" w14:textId="77777777" w:rsidR="00A57D6F" w:rsidRPr="000A506B" w:rsidRDefault="00A57D6F" w:rsidP="00A57D6F">
            <w:pPr>
              <w:pStyle w:val="Paragraph"/>
              <w:rPr>
                <w:noProof/>
              </w:rPr>
            </w:pPr>
            <w:r w:rsidRPr="000A506B">
              <w:rPr>
                <w:noProof/>
              </w:rPr>
              <w:t>500 ton</w:t>
            </w:r>
          </w:p>
        </w:tc>
        <w:tc>
          <w:tcPr>
            <w:tcW w:w="588" w:type="dxa"/>
          </w:tcPr>
          <w:p w14:paraId="770DC00E" w14:textId="77777777" w:rsidR="00A57D6F" w:rsidRPr="000A506B" w:rsidRDefault="00A57D6F" w:rsidP="00A57D6F">
            <w:pPr>
              <w:pStyle w:val="Paragraph"/>
              <w:rPr>
                <w:noProof/>
              </w:rPr>
            </w:pPr>
            <w:r w:rsidRPr="000A506B">
              <w:rPr>
                <w:noProof/>
              </w:rPr>
              <w:t>0 %</w:t>
            </w:r>
          </w:p>
        </w:tc>
      </w:tr>
      <w:tr w:rsidR="00A57D6F" w:rsidRPr="000A506B" w14:paraId="47A53B79" w14:textId="77777777" w:rsidTr="00A57D6F">
        <w:tc>
          <w:tcPr>
            <w:tcW w:w="0" w:type="auto"/>
          </w:tcPr>
          <w:p w14:paraId="0D79C1C5" w14:textId="77777777" w:rsidR="00A57D6F" w:rsidRPr="000A506B" w:rsidRDefault="00A57D6F" w:rsidP="00A57D6F">
            <w:pPr>
              <w:pStyle w:val="Paragraph"/>
              <w:rPr>
                <w:noProof/>
              </w:rPr>
            </w:pPr>
            <w:r w:rsidRPr="000A506B">
              <w:rPr>
                <w:noProof/>
              </w:rPr>
              <w:t>09.2034</w:t>
            </w:r>
          </w:p>
          <w:p w14:paraId="130B6D59" w14:textId="77777777" w:rsidR="00A57D6F" w:rsidRPr="000A506B" w:rsidRDefault="00A57D6F" w:rsidP="00A57D6F">
            <w:pPr>
              <w:pStyle w:val="Paragraph"/>
              <w:rPr>
                <w:noProof/>
              </w:rPr>
            </w:pPr>
          </w:p>
        </w:tc>
        <w:tc>
          <w:tcPr>
            <w:tcW w:w="1109" w:type="dxa"/>
          </w:tcPr>
          <w:p w14:paraId="386EAD73" w14:textId="77777777" w:rsidR="00A57D6F" w:rsidRPr="000A506B" w:rsidRDefault="00A57D6F" w:rsidP="00A57D6F">
            <w:pPr>
              <w:pStyle w:val="Paragraph"/>
              <w:jc w:val="right"/>
              <w:rPr>
                <w:noProof/>
              </w:rPr>
            </w:pPr>
            <w:r w:rsidRPr="000A506B">
              <w:rPr>
                <w:noProof/>
              </w:rPr>
              <w:t>ex 9029 20 31</w:t>
            </w:r>
          </w:p>
          <w:p w14:paraId="0900DE83" w14:textId="77777777" w:rsidR="00A57D6F" w:rsidRPr="000A506B" w:rsidRDefault="00A57D6F" w:rsidP="00A57D6F">
            <w:pPr>
              <w:pStyle w:val="Paragraph"/>
              <w:jc w:val="right"/>
              <w:rPr>
                <w:noProof/>
              </w:rPr>
            </w:pPr>
            <w:r w:rsidRPr="000A506B">
              <w:rPr>
                <w:noProof/>
              </w:rPr>
              <w:t>ex 9029 90 00</w:t>
            </w:r>
          </w:p>
        </w:tc>
        <w:tc>
          <w:tcPr>
            <w:tcW w:w="754" w:type="dxa"/>
          </w:tcPr>
          <w:p w14:paraId="0164F0E1" w14:textId="77777777" w:rsidR="00A57D6F" w:rsidRPr="000A506B" w:rsidRDefault="00A57D6F" w:rsidP="00A57D6F">
            <w:pPr>
              <w:pStyle w:val="Paragraph"/>
              <w:jc w:val="center"/>
              <w:rPr>
                <w:noProof/>
              </w:rPr>
            </w:pPr>
            <w:r w:rsidRPr="000A506B">
              <w:rPr>
                <w:noProof/>
              </w:rPr>
              <w:t>50</w:t>
            </w:r>
          </w:p>
          <w:p w14:paraId="18799E70" w14:textId="77777777" w:rsidR="00A57D6F" w:rsidRPr="000A506B" w:rsidRDefault="00A57D6F" w:rsidP="00A57D6F">
            <w:pPr>
              <w:pStyle w:val="Paragraph"/>
              <w:jc w:val="center"/>
              <w:rPr>
                <w:noProof/>
              </w:rPr>
            </w:pPr>
            <w:r w:rsidRPr="000A506B">
              <w:rPr>
                <w:noProof/>
              </w:rPr>
              <w:t>50</w:t>
            </w:r>
          </w:p>
        </w:tc>
        <w:tc>
          <w:tcPr>
            <w:tcW w:w="4649" w:type="dxa"/>
          </w:tcPr>
          <w:p w14:paraId="7356B6FA" w14:textId="77777777" w:rsidR="00A57D6F" w:rsidRPr="003951D0" w:rsidRDefault="00A57D6F" w:rsidP="00A57D6F">
            <w:pPr>
              <w:pStyle w:val="Paragraph"/>
              <w:rPr>
                <w:noProof/>
                <w:lang w:val="da-DK"/>
              </w:rPr>
            </w:pPr>
            <w:r w:rsidRPr="003951D0">
              <w:rPr>
                <w:noProof/>
                <w:lang w:val="da-DK"/>
              </w:rPr>
              <w:t>Kombiinstrumentbræt, som kommunikerer via CAN-BUS-protokollen og/eller K-ledningen, med:</w:t>
            </w:r>
          </w:p>
          <w:tbl>
            <w:tblPr>
              <w:tblStyle w:val="Listdash"/>
              <w:tblW w:w="0" w:type="auto"/>
              <w:tblLook w:val="0000" w:firstRow="0" w:lastRow="0" w:firstColumn="0" w:lastColumn="0" w:noHBand="0" w:noVBand="0"/>
            </w:tblPr>
            <w:tblGrid>
              <w:gridCol w:w="220"/>
              <w:gridCol w:w="2966"/>
            </w:tblGrid>
            <w:tr w:rsidR="00A57D6F" w:rsidRPr="000A506B" w14:paraId="281D8A5D" w14:textId="77777777" w:rsidTr="008569FA">
              <w:tc>
                <w:tcPr>
                  <w:tcW w:w="0" w:type="auto"/>
                </w:tcPr>
                <w:p w14:paraId="60B67F11" w14:textId="77777777" w:rsidR="00A57D6F" w:rsidRPr="000A506B" w:rsidRDefault="00A57D6F" w:rsidP="00A57D6F">
                  <w:pPr>
                    <w:pStyle w:val="Paragraph"/>
                    <w:rPr>
                      <w:noProof/>
                    </w:rPr>
                  </w:pPr>
                  <w:r w:rsidRPr="000A506B">
                    <w:rPr>
                      <w:noProof/>
                    </w:rPr>
                    <w:t>—</w:t>
                  </w:r>
                </w:p>
              </w:tc>
              <w:tc>
                <w:tcPr>
                  <w:tcW w:w="0" w:type="auto"/>
                </w:tcPr>
                <w:p w14:paraId="54359EE5" w14:textId="77777777" w:rsidR="00A57D6F" w:rsidRPr="000A506B" w:rsidRDefault="00A57D6F" w:rsidP="00A57D6F">
                  <w:pPr>
                    <w:pStyle w:val="Paragraph"/>
                    <w:rPr>
                      <w:noProof/>
                    </w:rPr>
                  </w:pPr>
                  <w:r w:rsidRPr="000A506B">
                    <w:rPr>
                      <w:noProof/>
                    </w:rPr>
                    <w:t>eller uden stepmotorer</w:t>
                  </w:r>
                </w:p>
              </w:tc>
            </w:tr>
            <w:tr w:rsidR="00A57D6F" w:rsidRPr="000A506B" w14:paraId="7C1F6EB5" w14:textId="77777777" w:rsidTr="008569FA">
              <w:tc>
                <w:tcPr>
                  <w:tcW w:w="0" w:type="auto"/>
                </w:tcPr>
                <w:p w14:paraId="1051DD17" w14:textId="77777777" w:rsidR="00A57D6F" w:rsidRPr="000A506B" w:rsidRDefault="00A57D6F" w:rsidP="00A57D6F">
                  <w:pPr>
                    <w:pStyle w:val="Paragraph"/>
                    <w:rPr>
                      <w:noProof/>
                    </w:rPr>
                  </w:pPr>
                  <w:r w:rsidRPr="000A506B">
                    <w:rPr>
                      <w:noProof/>
                    </w:rPr>
                    <w:t>—</w:t>
                  </w:r>
                </w:p>
              </w:tc>
              <w:tc>
                <w:tcPr>
                  <w:tcW w:w="0" w:type="auto"/>
                </w:tcPr>
                <w:p w14:paraId="2F9B83E3" w14:textId="77777777" w:rsidR="00A57D6F" w:rsidRPr="003951D0" w:rsidRDefault="00A57D6F" w:rsidP="00A57D6F">
                  <w:pPr>
                    <w:pStyle w:val="Paragraph"/>
                    <w:rPr>
                      <w:noProof/>
                      <w:lang w:val="da-DK"/>
                    </w:rPr>
                  </w:pPr>
                  <w:r w:rsidRPr="003951D0">
                    <w:rPr>
                      <w:noProof/>
                      <w:lang w:val="da-DK"/>
                    </w:rPr>
                    <w:t>analoge eller digitale indikatorer og skiver</w:t>
                  </w:r>
                </w:p>
              </w:tc>
            </w:tr>
            <w:tr w:rsidR="00A57D6F" w:rsidRPr="000A506B" w14:paraId="0B83A406" w14:textId="77777777" w:rsidTr="008569FA">
              <w:tc>
                <w:tcPr>
                  <w:tcW w:w="0" w:type="auto"/>
                </w:tcPr>
                <w:p w14:paraId="5CE70E63" w14:textId="77777777" w:rsidR="00A57D6F" w:rsidRPr="000A506B" w:rsidRDefault="00A57D6F" w:rsidP="00A57D6F">
                  <w:pPr>
                    <w:pStyle w:val="Paragraph"/>
                    <w:rPr>
                      <w:noProof/>
                    </w:rPr>
                  </w:pPr>
                  <w:r w:rsidRPr="000A506B">
                    <w:rPr>
                      <w:noProof/>
                    </w:rPr>
                    <w:t>—</w:t>
                  </w:r>
                </w:p>
              </w:tc>
              <w:tc>
                <w:tcPr>
                  <w:tcW w:w="0" w:type="auto"/>
                </w:tcPr>
                <w:p w14:paraId="271FD6E4" w14:textId="77777777" w:rsidR="00A57D6F" w:rsidRPr="000A506B" w:rsidRDefault="00A57D6F" w:rsidP="00A57D6F">
                  <w:pPr>
                    <w:pStyle w:val="Paragraph"/>
                    <w:rPr>
                      <w:noProof/>
                    </w:rPr>
                  </w:pPr>
                  <w:r w:rsidRPr="000A506B">
                    <w:rPr>
                      <w:noProof/>
                    </w:rPr>
                    <w:t>eller uden mikroprocessorstyring</w:t>
                  </w:r>
                </w:p>
              </w:tc>
            </w:tr>
            <w:tr w:rsidR="00A57D6F" w:rsidRPr="000A506B" w14:paraId="31DA7E02" w14:textId="77777777" w:rsidTr="008569FA">
              <w:tc>
                <w:tcPr>
                  <w:tcW w:w="0" w:type="auto"/>
                </w:tcPr>
                <w:p w14:paraId="543840B0" w14:textId="77777777" w:rsidR="00A57D6F" w:rsidRPr="000A506B" w:rsidRDefault="00A57D6F" w:rsidP="00A57D6F">
                  <w:pPr>
                    <w:pStyle w:val="Paragraph"/>
                    <w:rPr>
                      <w:noProof/>
                    </w:rPr>
                  </w:pPr>
                  <w:r w:rsidRPr="000A506B">
                    <w:rPr>
                      <w:noProof/>
                    </w:rPr>
                    <w:t>—</w:t>
                  </w:r>
                </w:p>
              </w:tc>
              <w:tc>
                <w:tcPr>
                  <w:tcW w:w="0" w:type="auto"/>
                </w:tcPr>
                <w:p w14:paraId="0D1676DC" w14:textId="77777777" w:rsidR="00A57D6F" w:rsidRPr="003951D0" w:rsidRDefault="00A57D6F" w:rsidP="00A57D6F">
                  <w:pPr>
                    <w:pStyle w:val="Paragraph"/>
                    <w:rPr>
                      <w:noProof/>
                      <w:lang w:val="da-DK"/>
                    </w:rPr>
                  </w:pPr>
                  <w:r w:rsidRPr="003951D0">
                    <w:rPr>
                      <w:noProof/>
                      <w:lang w:val="da-DK"/>
                    </w:rPr>
                    <w:t>eller uden LED-indikatorer eller LCD-skærm</w:t>
                  </w:r>
                </w:p>
              </w:tc>
            </w:tr>
            <w:tr w:rsidR="00A57D6F" w:rsidRPr="000A506B" w14:paraId="1C8BFBC6" w14:textId="77777777" w:rsidTr="008569FA">
              <w:tc>
                <w:tcPr>
                  <w:tcW w:w="0" w:type="auto"/>
                </w:tcPr>
                <w:p w14:paraId="2620F363" w14:textId="77777777" w:rsidR="00A57D6F" w:rsidRPr="000A506B" w:rsidRDefault="00A57D6F" w:rsidP="00A57D6F">
                  <w:pPr>
                    <w:pStyle w:val="Paragraph"/>
                    <w:rPr>
                      <w:noProof/>
                    </w:rPr>
                  </w:pPr>
                  <w:r w:rsidRPr="000A506B">
                    <w:rPr>
                      <w:noProof/>
                    </w:rPr>
                    <w:t>—</w:t>
                  </w:r>
                </w:p>
              </w:tc>
              <w:tc>
                <w:tcPr>
                  <w:tcW w:w="0" w:type="auto"/>
                </w:tcPr>
                <w:p w14:paraId="5925DC94" w14:textId="77777777" w:rsidR="00A57D6F" w:rsidRPr="000A506B" w:rsidRDefault="00A57D6F" w:rsidP="00A57D6F">
                  <w:pPr>
                    <w:pStyle w:val="Paragraph"/>
                    <w:rPr>
                      <w:noProof/>
                    </w:rPr>
                  </w:pPr>
                  <w:r w:rsidRPr="000A506B">
                    <w:rPr>
                      <w:noProof/>
                    </w:rPr>
                    <w:t>der som minimum viser:</w:t>
                  </w:r>
                </w:p>
              </w:tc>
            </w:tr>
            <w:tr w:rsidR="00A57D6F" w:rsidRPr="000A506B" w14:paraId="2F793BBB" w14:textId="77777777" w:rsidTr="008569FA">
              <w:tc>
                <w:tcPr>
                  <w:tcW w:w="0" w:type="auto"/>
                </w:tcPr>
                <w:p w14:paraId="4146A4E2" w14:textId="77777777" w:rsidR="00A57D6F" w:rsidRPr="000A506B" w:rsidRDefault="00A57D6F" w:rsidP="00A57D6F">
                  <w:pPr>
                    <w:pStyle w:val="Paragraph"/>
                    <w:rPr>
                      <w:noProof/>
                    </w:rPr>
                  </w:pPr>
                  <w:r w:rsidRPr="000A506B">
                    <w:rPr>
                      <w:noProof/>
                    </w:rPr>
                    <w:t>—</w:t>
                  </w:r>
                </w:p>
              </w:tc>
              <w:tc>
                <w:tcPr>
                  <w:tcW w:w="0" w:type="auto"/>
                </w:tcPr>
                <w:p w14:paraId="4E3056A8" w14:textId="77777777" w:rsidR="00A57D6F" w:rsidRPr="000A506B" w:rsidRDefault="00A57D6F" w:rsidP="00A57D6F">
                  <w:pPr>
                    <w:pStyle w:val="Paragraph"/>
                    <w:rPr>
                      <w:noProof/>
                    </w:rPr>
                  </w:pPr>
                  <w:r w:rsidRPr="000A506B">
                    <w:rPr>
                      <w:noProof/>
                    </w:rPr>
                    <w:t>hastighed</w:t>
                  </w:r>
                </w:p>
              </w:tc>
            </w:tr>
            <w:tr w:rsidR="00A57D6F" w:rsidRPr="000A506B" w14:paraId="26C89338" w14:textId="77777777" w:rsidTr="008569FA">
              <w:tc>
                <w:tcPr>
                  <w:tcW w:w="0" w:type="auto"/>
                </w:tcPr>
                <w:p w14:paraId="58F54076" w14:textId="77777777" w:rsidR="00A57D6F" w:rsidRPr="000A506B" w:rsidRDefault="00A57D6F" w:rsidP="00A57D6F">
                  <w:pPr>
                    <w:pStyle w:val="Paragraph"/>
                    <w:rPr>
                      <w:noProof/>
                    </w:rPr>
                  </w:pPr>
                  <w:r w:rsidRPr="000A506B">
                    <w:rPr>
                      <w:noProof/>
                    </w:rPr>
                    <w:t>—</w:t>
                  </w:r>
                </w:p>
              </w:tc>
              <w:tc>
                <w:tcPr>
                  <w:tcW w:w="0" w:type="auto"/>
                </w:tcPr>
                <w:p w14:paraId="53B6CC4D" w14:textId="77777777" w:rsidR="00A57D6F" w:rsidRPr="000A506B" w:rsidRDefault="00A57D6F" w:rsidP="00A57D6F">
                  <w:pPr>
                    <w:pStyle w:val="Paragraph"/>
                    <w:rPr>
                      <w:noProof/>
                    </w:rPr>
                  </w:pPr>
                  <w:r w:rsidRPr="000A506B">
                    <w:rPr>
                      <w:noProof/>
                    </w:rPr>
                    <w:t>motorens omdrejningstal</w:t>
                  </w:r>
                </w:p>
              </w:tc>
            </w:tr>
            <w:tr w:rsidR="00A57D6F" w:rsidRPr="000A506B" w14:paraId="2A975F2E" w14:textId="77777777" w:rsidTr="008569FA">
              <w:tc>
                <w:tcPr>
                  <w:tcW w:w="0" w:type="auto"/>
                </w:tcPr>
                <w:p w14:paraId="77C49EBC" w14:textId="77777777" w:rsidR="00A57D6F" w:rsidRPr="000A506B" w:rsidRDefault="00A57D6F" w:rsidP="00A57D6F">
                  <w:pPr>
                    <w:pStyle w:val="Paragraph"/>
                    <w:rPr>
                      <w:noProof/>
                    </w:rPr>
                  </w:pPr>
                  <w:r w:rsidRPr="000A506B">
                    <w:rPr>
                      <w:noProof/>
                    </w:rPr>
                    <w:t>—</w:t>
                  </w:r>
                </w:p>
              </w:tc>
              <w:tc>
                <w:tcPr>
                  <w:tcW w:w="0" w:type="auto"/>
                </w:tcPr>
                <w:p w14:paraId="4D0A98DE" w14:textId="77777777" w:rsidR="00A57D6F" w:rsidRPr="003951D0" w:rsidRDefault="00A57D6F" w:rsidP="00A57D6F">
                  <w:pPr>
                    <w:pStyle w:val="Paragraph"/>
                    <w:rPr>
                      <w:noProof/>
                      <w:lang w:val="da-DK"/>
                    </w:rPr>
                  </w:pPr>
                  <w:r w:rsidRPr="003951D0">
                    <w:rPr>
                      <w:noProof/>
                      <w:lang w:val="da-DK"/>
                    </w:rPr>
                    <w:t>motortemperatur</w:t>
                  </w:r>
                </w:p>
              </w:tc>
            </w:tr>
            <w:tr w:rsidR="00A57D6F" w:rsidRPr="000A506B" w14:paraId="0A4EEB91" w14:textId="77777777" w:rsidTr="008569FA">
              <w:tc>
                <w:tcPr>
                  <w:tcW w:w="0" w:type="auto"/>
                </w:tcPr>
                <w:p w14:paraId="0C2B3C15" w14:textId="77777777" w:rsidR="00A57D6F" w:rsidRPr="003951D0" w:rsidRDefault="00A57D6F" w:rsidP="00A57D6F">
                  <w:pPr>
                    <w:pStyle w:val="Paragraph"/>
                    <w:rPr>
                      <w:noProof/>
                      <w:lang w:val="da-DK"/>
                    </w:rPr>
                  </w:pPr>
                  <w:r w:rsidRPr="003951D0">
                    <w:rPr>
                      <w:noProof/>
                      <w:lang w:val="da-DK"/>
                    </w:rPr>
                    <w:t>—</w:t>
                  </w:r>
                </w:p>
              </w:tc>
              <w:tc>
                <w:tcPr>
                  <w:tcW w:w="0" w:type="auto"/>
                </w:tcPr>
                <w:p w14:paraId="71ACB955" w14:textId="77777777" w:rsidR="00A57D6F" w:rsidRPr="003951D0" w:rsidRDefault="00A57D6F" w:rsidP="00A57D6F">
                  <w:pPr>
                    <w:pStyle w:val="Paragraph"/>
                    <w:rPr>
                      <w:noProof/>
                      <w:lang w:val="da-DK"/>
                    </w:rPr>
                  </w:pPr>
                  <w:r w:rsidRPr="003951D0">
                    <w:rPr>
                      <w:noProof/>
                      <w:lang w:val="da-DK"/>
                    </w:rPr>
                    <w:t>brændstofstand</w:t>
                  </w:r>
                </w:p>
              </w:tc>
            </w:tr>
          </w:tbl>
          <w:p w14:paraId="10AFCC8E" w14:textId="77777777" w:rsidR="00A57D6F" w:rsidRPr="003951D0" w:rsidRDefault="00A57D6F" w:rsidP="00A57D6F">
            <w:pPr>
              <w:pStyle w:val="Paragraph"/>
              <w:rPr>
                <w:noProof/>
                <w:lang w:val="da-DK"/>
              </w:rPr>
            </w:pPr>
            <w:r w:rsidRPr="003951D0">
              <w:rPr>
                <w:noProof/>
                <w:lang w:val="da-DK"/>
              </w:rPr>
              <w:t>til brug ved fremstilling af varer henhørende under kapitel 87</w:t>
            </w:r>
          </w:p>
          <w:p w14:paraId="434723E0" w14:textId="77777777" w:rsidR="00A57D6F" w:rsidRPr="000A506B" w:rsidRDefault="00A57D6F" w:rsidP="00A57D6F">
            <w:pPr>
              <w:pStyle w:val="Paragraph"/>
              <w:rPr>
                <w:noProof/>
              </w:rPr>
            </w:pPr>
            <w:r w:rsidRPr="003951D0">
              <w:rPr>
                <w:noProof/>
                <w:lang w:val="da-DK"/>
              </w:rPr>
              <w:t xml:space="preserve"> </w:t>
            </w:r>
            <w:r w:rsidRPr="000A506B">
              <w:rPr>
                <w:rStyle w:val="FootnoteReference"/>
                <w:noProof/>
              </w:rPr>
              <w:t>(1)</w:t>
            </w:r>
          </w:p>
          <w:p w14:paraId="6E86075B" w14:textId="77777777" w:rsidR="00A57D6F" w:rsidRPr="000A506B" w:rsidRDefault="00A57D6F" w:rsidP="00A57D6F">
            <w:pPr>
              <w:pStyle w:val="Paragraph"/>
              <w:rPr>
                <w:noProof/>
              </w:rPr>
            </w:pPr>
          </w:p>
        </w:tc>
        <w:tc>
          <w:tcPr>
            <w:tcW w:w="0" w:type="auto"/>
          </w:tcPr>
          <w:p w14:paraId="3F4D52E7" w14:textId="77777777" w:rsidR="00A57D6F" w:rsidRPr="000A506B" w:rsidRDefault="00A57D6F" w:rsidP="00A57D6F">
            <w:pPr>
              <w:pStyle w:val="Paragraph"/>
              <w:rPr>
                <w:noProof/>
              </w:rPr>
            </w:pPr>
            <w:r w:rsidRPr="000A506B">
              <w:rPr>
                <w:noProof/>
              </w:rPr>
              <w:t>01.01-31.12</w:t>
            </w:r>
          </w:p>
          <w:p w14:paraId="14724D73" w14:textId="77777777" w:rsidR="00A57D6F" w:rsidRPr="000A506B" w:rsidRDefault="00A57D6F" w:rsidP="00A57D6F">
            <w:pPr>
              <w:pStyle w:val="Paragraph"/>
              <w:rPr>
                <w:noProof/>
              </w:rPr>
            </w:pPr>
          </w:p>
        </w:tc>
        <w:tc>
          <w:tcPr>
            <w:tcW w:w="0" w:type="auto"/>
          </w:tcPr>
          <w:p w14:paraId="0011ECFA" w14:textId="77777777" w:rsidR="00A57D6F" w:rsidRPr="000A506B" w:rsidRDefault="00A57D6F" w:rsidP="00A57D6F">
            <w:pPr>
              <w:pStyle w:val="Paragraph"/>
              <w:rPr>
                <w:noProof/>
              </w:rPr>
            </w:pPr>
            <w:r w:rsidRPr="000A506B">
              <w:rPr>
                <w:noProof/>
              </w:rPr>
              <w:t>160 000 stk.</w:t>
            </w:r>
          </w:p>
          <w:p w14:paraId="4ABCEF23" w14:textId="77777777" w:rsidR="00A57D6F" w:rsidRPr="000A506B" w:rsidRDefault="00A57D6F" w:rsidP="00A57D6F">
            <w:pPr>
              <w:pStyle w:val="Paragraph"/>
              <w:rPr>
                <w:noProof/>
              </w:rPr>
            </w:pPr>
          </w:p>
        </w:tc>
        <w:tc>
          <w:tcPr>
            <w:tcW w:w="588" w:type="dxa"/>
          </w:tcPr>
          <w:p w14:paraId="4D2EF406" w14:textId="77777777" w:rsidR="00A57D6F" w:rsidRPr="000A506B" w:rsidRDefault="00A57D6F" w:rsidP="00A57D6F">
            <w:pPr>
              <w:pStyle w:val="Paragraph"/>
              <w:rPr>
                <w:noProof/>
              </w:rPr>
            </w:pPr>
            <w:r w:rsidRPr="000A506B">
              <w:rPr>
                <w:noProof/>
              </w:rPr>
              <w:t>0 %</w:t>
            </w:r>
          </w:p>
          <w:p w14:paraId="1D545749" w14:textId="77777777" w:rsidR="00A57D6F" w:rsidRPr="000A506B" w:rsidRDefault="00A57D6F" w:rsidP="00A57D6F">
            <w:pPr>
              <w:pStyle w:val="Paragraph"/>
              <w:rPr>
                <w:noProof/>
              </w:rPr>
            </w:pPr>
          </w:p>
        </w:tc>
      </w:tr>
      <w:tr w:rsidR="00A57D6F" w:rsidRPr="000A506B" w14:paraId="2798E06F" w14:textId="77777777" w:rsidTr="00A57D6F">
        <w:tc>
          <w:tcPr>
            <w:tcW w:w="0" w:type="auto"/>
          </w:tcPr>
          <w:p w14:paraId="28E77463" w14:textId="77777777" w:rsidR="00A57D6F" w:rsidRPr="000A506B" w:rsidRDefault="00A57D6F" w:rsidP="00A57D6F">
            <w:pPr>
              <w:pStyle w:val="Paragraph"/>
              <w:rPr>
                <w:noProof/>
              </w:rPr>
            </w:pPr>
            <w:r w:rsidRPr="000A506B">
              <w:rPr>
                <w:noProof/>
              </w:rPr>
              <w:t>09.2035</w:t>
            </w:r>
          </w:p>
        </w:tc>
        <w:tc>
          <w:tcPr>
            <w:tcW w:w="1109" w:type="dxa"/>
          </w:tcPr>
          <w:p w14:paraId="5268D53A" w14:textId="77777777" w:rsidR="00A57D6F" w:rsidRPr="000A506B" w:rsidRDefault="00A57D6F" w:rsidP="00A57D6F">
            <w:pPr>
              <w:pStyle w:val="Paragraph"/>
              <w:jc w:val="right"/>
              <w:rPr>
                <w:noProof/>
              </w:rPr>
            </w:pPr>
            <w:r w:rsidRPr="000A506B">
              <w:rPr>
                <w:noProof/>
              </w:rPr>
              <w:t>ex 8409 91 00</w:t>
            </w:r>
          </w:p>
        </w:tc>
        <w:tc>
          <w:tcPr>
            <w:tcW w:w="754" w:type="dxa"/>
          </w:tcPr>
          <w:p w14:paraId="1AC8F50E" w14:textId="77777777" w:rsidR="00A57D6F" w:rsidRPr="000A506B" w:rsidRDefault="00A57D6F" w:rsidP="00A57D6F">
            <w:pPr>
              <w:pStyle w:val="Paragraph"/>
              <w:jc w:val="center"/>
              <w:rPr>
                <w:noProof/>
              </w:rPr>
            </w:pPr>
            <w:r w:rsidRPr="000A506B">
              <w:rPr>
                <w:noProof/>
              </w:rPr>
              <w:t>83</w:t>
            </w:r>
          </w:p>
        </w:tc>
        <w:tc>
          <w:tcPr>
            <w:tcW w:w="4649" w:type="dxa"/>
          </w:tcPr>
          <w:p w14:paraId="1B381C5F" w14:textId="77777777" w:rsidR="00A57D6F" w:rsidRPr="003951D0" w:rsidRDefault="00A57D6F" w:rsidP="00A57D6F">
            <w:pPr>
              <w:pStyle w:val="Paragraph"/>
              <w:rPr>
                <w:noProof/>
                <w:lang w:val="da-DK"/>
              </w:rPr>
            </w:pPr>
            <w:r w:rsidRPr="003951D0">
              <w:rPr>
                <w:noProof/>
                <w:lang w:val="da-DK"/>
              </w:rPr>
              <w:t>Plejlstang til forbindelse af stempler til krumtapakslen i en personbilmotor:</w:t>
            </w:r>
          </w:p>
          <w:tbl>
            <w:tblPr>
              <w:tblStyle w:val="Listdash"/>
              <w:tblW w:w="0" w:type="auto"/>
              <w:tblLook w:val="0000" w:firstRow="0" w:lastRow="0" w:firstColumn="0" w:lastColumn="0" w:noHBand="0" w:noVBand="0"/>
            </w:tblPr>
            <w:tblGrid>
              <w:gridCol w:w="220"/>
              <w:gridCol w:w="3109"/>
            </w:tblGrid>
            <w:tr w:rsidR="00A57D6F" w:rsidRPr="000A506B" w14:paraId="7F156EDB" w14:textId="77777777" w:rsidTr="008569FA">
              <w:tc>
                <w:tcPr>
                  <w:tcW w:w="0" w:type="auto"/>
                </w:tcPr>
                <w:p w14:paraId="52A533BD" w14:textId="77777777" w:rsidR="00A57D6F" w:rsidRPr="000A506B" w:rsidRDefault="00A57D6F" w:rsidP="00A57D6F">
                  <w:pPr>
                    <w:pStyle w:val="Paragraph"/>
                    <w:rPr>
                      <w:noProof/>
                    </w:rPr>
                  </w:pPr>
                  <w:r w:rsidRPr="000A506B">
                    <w:rPr>
                      <w:noProof/>
                    </w:rPr>
                    <w:t>—</w:t>
                  </w:r>
                </w:p>
              </w:tc>
              <w:tc>
                <w:tcPr>
                  <w:tcW w:w="0" w:type="auto"/>
                </w:tcPr>
                <w:p w14:paraId="26BEC196" w14:textId="77777777" w:rsidR="00A57D6F" w:rsidRPr="003951D0" w:rsidRDefault="00A57D6F" w:rsidP="00A57D6F">
                  <w:pPr>
                    <w:pStyle w:val="Paragraph"/>
                    <w:rPr>
                      <w:noProof/>
                      <w:lang w:val="da-DK"/>
                    </w:rPr>
                  </w:pPr>
                  <w:r w:rsidRPr="003951D0">
                    <w:rPr>
                      <w:noProof/>
                      <w:lang w:val="da-DK"/>
                    </w:rPr>
                    <w:t>fremstillet af en legering, der består 96 % stål, mens resten er titan, vanadium, aluminium, chrom, nikkel, kobber, phosphor, silicium, svovl og mangan</w:t>
                  </w:r>
                </w:p>
              </w:tc>
            </w:tr>
            <w:tr w:rsidR="00A57D6F" w:rsidRPr="000A506B" w14:paraId="0A5E6385" w14:textId="77777777" w:rsidTr="008569FA">
              <w:tc>
                <w:tcPr>
                  <w:tcW w:w="0" w:type="auto"/>
                </w:tcPr>
                <w:p w14:paraId="744ABFD1" w14:textId="77777777" w:rsidR="00A57D6F" w:rsidRPr="000A506B" w:rsidRDefault="00A57D6F" w:rsidP="00A57D6F">
                  <w:pPr>
                    <w:pStyle w:val="Paragraph"/>
                    <w:rPr>
                      <w:noProof/>
                    </w:rPr>
                  </w:pPr>
                  <w:r w:rsidRPr="000A506B">
                    <w:rPr>
                      <w:noProof/>
                    </w:rPr>
                    <w:t>—</w:t>
                  </w:r>
                </w:p>
              </w:tc>
              <w:tc>
                <w:tcPr>
                  <w:tcW w:w="0" w:type="auto"/>
                </w:tcPr>
                <w:p w14:paraId="72ADA34B" w14:textId="77777777" w:rsidR="00A57D6F" w:rsidRPr="000A506B" w:rsidRDefault="00A57D6F" w:rsidP="00A57D6F">
                  <w:pPr>
                    <w:pStyle w:val="Paragraph"/>
                    <w:rPr>
                      <w:noProof/>
                    </w:rPr>
                  </w:pPr>
                  <w:r w:rsidRPr="000A506B">
                    <w:rPr>
                      <w:noProof/>
                    </w:rPr>
                    <w:t>med to plejlstangsbolte</w:t>
                  </w:r>
                </w:p>
              </w:tc>
            </w:tr>
            <w:tr w:rsidR="00A57D6F" w:rsidRPr="000A506B" w14:paraId="38AFF5EA" w14:textId="77777777" w:rsidTr="008569FA">
              <w:tc>
                <w:tcPr>
                  <w:tcW w:w="0" w:type="auto"/>
                </w:tcPr>
                <w:p w14:paraId="621C8EC0" w14:textId="77777777" w:rsidR="00A57D6F" w:rsidRPr="000A506B" w:rsidRDefault="00A57D6F" w:rsidP="00A57D6F">
                  <w:pPr>
                    <w:pStyle w:val="Paragraph"/>
                    <w:rPr>
                      <w:noProof/>
                    </w:rPr>
                  </w:pPr>
                  <w:r w:rsidRPr="000A506B">
                    <w:rPr>
                      <w:noProof/>
                    </w:rPr>
                    <w:t>—</w:t>
                  </w:r>
                </w:p>
              </w:tc>
              <w:tc>
                <w:tcPr>
                  <w:tcW w:w="0" w:type="auto"/>
                </w:tcPr>
                <w:p w14:paraId="7C9D46BF" w14:textId="77777777" w:rsidR="00A57D6F" w:rsidRPr="000A506B" w:rsidRDefault="00A57D6F" w:rsidP="00A57D6F">
                  <w:pPr>
                    <w:pStyle w:val="Paragraph"/>
                    <w:rPr>
                      <w:noProof/>
                    </w:rPr>
                  </w:pPr>
                  <w:r w:rsidRPr="000A506B">
                    <w:rPr>
                      <w:noProof/>
                    </w:rPr>
                    <w:t>med en bøsning</w:t>
                  </w:r>
                </w:p>
              </w:tc>
            </w:tr>
            <w:tr w:rsidR="00A57D6F" w:rsidRPr="000A506B" w14:paraId="1FC3E15E" w14:textId="77777777" w:rsidTr="008569FA">
              <w:tc>
                <w:tcPr>
                  <w:tcW w:w="0" w:type="auto"/>
                </w:tcPr>
                <w:p w14:paraId="5179D478" w14:textId="77777777" w:rsidR="00A57D6F" w:rsidRPr="000A506B" w:rsidRDefault="00A57D6F" w:rsidP="00A57D6F">
                  <w:pPr>
                    <w:pStyle w:val="Paragraph"/>
                    <w:rPr>
                      <w:noProof/>
                    </w:rPr>
                  </w:pPr>
                  <w:r w:rsidRPr="000A506B">
                    <w:rPr>
                      <w:noProof/>
                    </w:rPr>
                    <w:t>—</w:t>
                  </w:r>
                </w:p>
              </w:tc>
              <w:tc>
                <w:tcPr>
                  <w:tcW w:w="0" w:type="auto"/>
                </w:tcPr>
                <w:p w14:paraId="49D8DDDA" w14:textId="77777777" w:rsidR="00A57D6F" w:rsidRPr="003951D0" w:rsidRDefault="00A57D6F" w:rsidP="00A57D6F">
                  <w:pPr>
                    <w:pStyle w:val="Paragraph"/>
                    <w:rPr>
                      <w:noProof/>
                      <w:lang w:val="da-DK"/>
                    </w:rPr>
                  </w:pPr>
                  <w:r w:rsidRPr="003951D0">
                    <w:rPr>
                      <w:noProof/>
                      <w:lang w:val="da-DK"/>
                    </w:rPr>
                    <w:t>med en længde på 120 mm eller derover, men ikke over 160 mm</w:t>
                  </w:r>
                </w:p>
              </w:tc>
            </w:tr>
            <w:tr w:rsidR="00A57D6F" w:rsidRPr="000A506B" w14:paraId="7E4B1E16" w14:textId="77777777" w:rsidTr="008569FA">
              <w:tc>
                <w:tcPr>
                  <w:tcW w:w="0" w:type="auto"/>
                </w:tcPr>
                <w:p w14:paraId="38A99F93" w14:textId="77777777" w:rsidR="00A57D6F" w:rsidRPr="000A506B" w:rsidRDefault="00A57D6F" w:rsidP="00A57D6F">
                  <w:pPr>
                    <w:pStyle w:val="Paragraph"/>
                    <w:rPr>
                      <w:noProof/>
                    </w:rPr>
                  </w:pPr>
                  <w:r w:rsidRPr="000A506B">
                    <w:rPr>
                      <w:noProof/>
                    </w:rPr>
                    <w:t>—</w:t>
                  </w:r>
                </w:p>
              </w:tc>
              <w:tc>
                <w:tcPr>
                  <w:tcW w:w="0" w:type="auto"/>
                </w:tcPr>
                <w:p w14:paraId="5E5BAEBB" w14:textId="77777777" w:rsidR="00A57D6F" w:rsidRPr="003951D0" w:rsidRDefault="00A57D6F" w:rsidP="00A57D6F">
                  <w:pPr>
                    <w:pStyle w:val="Paragraph"/>
                    <w:rPr>
                      <w:noProof/>
                      <w:lang w:val="da-DK"/>
                    </w:rPr>
                  </w:pPr>
                  <w:r w:rsidRPr="003951D0">
                    <w:rPr>
                      <w:noProof/>
                      <w:lang w:val="da-DK"/>
                    </w:rPr>
                    <w:t>med en overfladeruhed, der svarer til ISO 4287-1997</w:t>
                  </w:r>
                </w:p>
              </w:tc>
            </w:tr>
          </w:tbl>
          <w:p w14:paraId="22CE3040" w14:textId="77777777" w:rsidR="00A57D6F" w:rsidRPr="003951D0" w:rsidRDefault="00A57D6F" w:rsidP="00A57D6F">
            <w:pPr>
              <w:pStyle w:val="Paragraph"/>
              <w:rPr>
                <w:noProof/>
                <w:lang w:val="da-DK"/>
              </w:rPr>
            </w:pPr>
            <w:r w:rsidRPr="003951D0">
              <w:rPr>
                <w:noProof/>
                <w:lang w:val="da-DK"/>
              </w:rPr>
              <w:t>til brug ved fremstilling af motorer med gnisttænding til motorkøretøjer</w:t>
            </w:r>
          </w:p>
          <w:p w14:paraId="5A70DCB1" w14:textId="5B1DBD46" w:rsidR="00A57D6F" w:rsidRPr="000A506B" w:rsidRDefault="00A57D6F" w:rsidP="00A57D6F">
            <w:pPr>
              <w:pStyle w:val="Paragraph"/>
              <w:rPr>
                <w:noProof/>
              </w:rPr>
            </w:pPr>
            <w:r w:rsidRPr="003951D0">
              <w:rPr>
                <w:noProof/>
                <w:lang w:val="da-DK"/>
              </w:rPr>
              <w:t xml:space="preserve"> </w:t>
            </w:r>
            <w:r w:rsidRPr="000A506B">
              <w:rPr>
                <w:rStyle w:val="FootnoteReference"/>
                <w:noProof/>
              </w:rPr>
              <w:t>(1)</w:t>
            </w:r>
          </w:p>
        </w:tc>
        <w:tc>
          <w:tcPr>
            <w:tcW w:w="0" w:type="auto"/>
          </w:tcPr>
          <w:p w14:paraId="4F4E9767" w14:textId="77777777" w:rsidR="00A57D6F" w:rsidRPr="000A506B" w:rsidRDefault="00A57D6F" w:rsidP="00A57D6F">
            <w:pPr>
              <w:pStyle w:val="Paragraph"/>
              <w:rPr>
                <w:noProof/>
              </w:rPr>
            </w:pPr>
            <w:r w:rsidRPr="000A506B">
              <w:rPr>
                <w:noProof/>
              </w:rPr>
              <w:t>01.01-31.12</w:t>
            </w:r>
          </w:p>
        </w:tc>
        <w:tc>
          <w:tcPr>
            <w:tcW w:w="0" w:type="auto"/>
          </w:tcPr>
          <w:p w14:paraId="1513272F" w14:textId="77777777" w:rsidR="00A57D6F" w:rsidRPr="000A506B" w:rsidRDefault="00A57D6F" w:rsidP="00A57D6F">
            <w:pPr>
              <w:pStyle w:val="Paragraph"/>
              <w:rPr>
                <w:noProof/>
              </w:rPr>
            </w:pPr>
            <w:r w:rsidRPr="000A506B">
              <w:rPr>
                <w:noProof/>
              </w:rPr>
              <w:t>570 000 stk.</w:t>
            </w:r>
          </w:p>
        </w:tc>
        <w:tc>
          <w:tcPr>
            <w:tcW w:w="588" w:type="dxa"/>
          </w:tcPr>
          <w:p w14:paraId="1AD2E49B" w14:textId="77777777" w:rsidR="00A57D6F" w:rsidRPr="000A506B" w:rsidRDefault="00A57D6F" w:rsidP="00A57D6F">
            <w:pPr>
              <w:pStyle w:val="Paragraph"/>
              <w:rPr>
                <w:noProof/>
              </w:rPr>
            </w:pPr>
            <w:r w:rsidRPr="000A506B">
              <w:rPr>
                <w:noProof/>
              </w:rPr>
              <w:t>0 %</w:t>
            </w:r>
          </w:p>
        </w:tc>
      </w:tr>
      <w:tr w:rsidR="00A57D6F" w:rsidRPr="000A506B" w14:paraId="6F9D4A77" w14:textId="77777777" w:rsidTr="00A57D6F">
        <w:tc>
          <w:tcPr>
            <w:tcW w:w="0" w:type="auto"/>
          </w:tcPr>
          <w:p w14:paraId="2EE6B8CC" w14:textId="1784EFA1" w:rsidR="00A57D6F" w:rsidRPr="000A506B" w:rsidRDefault="00A57D6F" w:rsidP="00A57D6F">
            <w:pPr>
              <w:pStyle w:val="Paragraph"/>
              <w:rPr>
                <w:noProof/>
              </w:rPr>
            </w:pPr>
            <w:r w:rsidRPr="000A506B">
              <w:rPr>
                <w:noProof/>
              </w:rPr>
              <w:t>09.2516</w:t>
            </w:r>
          </w:p>
        </w:tc>
        <w:tc>
          <w:tcPr>
            <w:tcW w:w="1109" w:type="dxa"/>
          </w:tcPr>
          <w:p w14:paraId="644C45F8" w14:textId="77777777" w:rsidR="00A57D6F" w:rsidRPr="000A506B" w:rsidRDefault="00A57D6F" w:rsidP="00A57D6F">
            <w:pPr>
              <w:pStyle w:val="Paragraph"/>
              <w:jc w:val="right"/>
              <w:rPr>
                <w:noProof/>
              </w:rPr>
            </w:pPr>
            <w:r w:rsidRPr="000A506B">
              <w:rPr>
                <w:noProof/>
              </w:rPr>
              <w:t>ex 2933 39 99</w:t>
            </w:r>
          </w:p>
        </w:tc>
        <w:tc>
          <w:tcPr>
            <w:tcW w:w="754" w:type="dxa"/>
          </w:tcPr>
          <w:p w14:paraId="5D252F75" w14:textId="77777777" w:rsidR="00A57D6F" w:rsidRPr="000A506B" w:rsidRDefault="00A57D6F" w:rsidP="00A57D6F">
            <w:pPr>
              <w:pStyle w:val="Paragraph"/>
              <w:jc w:val="center"/>
              <w:rPr>
                <w:noProof/>
              </w:rPr>
            </w:pPr>
            <w:r w:rsidRPr="000A506B">
              <w:rPr>
                <w:noProof/>
              </w:rPr>
              <w:t>95</w:t>
            </w:r>
          </w:p>
        </w:tc>
        <w:tc>
          <w:tcPr>
            <w:tcW w:w="4649" w:type="dxa"/>
          </w:tcPr>
          <w:p w14:paraId="4989342C" w14:textId="1EF2FED9" w:rsidR="00A57D6F" w:rsidRPr="003951D0" w:rsidRDefault="00A57D6F" w:rsidP="00A57D6F">
            <w:pPr>
              <w:pStyle w:val="Paragraph"/>
              <w:rPr>
                <w:noProof/>
                <w:lang w:val="da-DK"/>
              </w:rPr>
            </w:pPr>
            <w:r w:rsidRPr="003951D0">
              <w:rPr>
                <w:noProof/>
                <w:lang w:val="da-DK"/>
              </w:rPr>
              <w:t>Fluopyram (ISO) (CAS RN 658066-35-4) med en renhedsgrad på 96,5 vægtprocent eller derover</w:t>
            </w:r>
          </w:p>
        </w:tc>
        <w:tc>
          <w:tcPr>
            <w:tcW w:w="0" w:type="auto"/>
          </w:tcPr>
          <w:p w14:paraId="24C54420" w14:textId="77777777" w:rsidR="00A57D6F" w:rsidRPr="000A506B" w:rsidRDefault="00A57D6F" w:rsidP="00A57D6F">
            <w:pPr>
              <w:pStyle w:val="Paragraph"/>
              <w:rPr>
                <w:noProof/>
              </w:rPr>
            </w:pPr>
            <w:r w:rsidRPr="000A506B">
              <w:rPr>
                <w:noProof/>
              </w:rPr>
              <w:t>01.07-31.12</w:t>
            </w:r>
          </w:p>
        </w:tc>
        <w:tc>
          <w:tcPr>
            <w:tcW w:w="0" w:type="auto"/>
          </w:tcPr>
          <w:p w14:paraId="3ED33F50" w14:textId="77777777" w:rsidR="00A57D6F" w:rsidRPr="000A506B" w:rsidRDefault="00A57D6F" w:rsidP="00A57D6F">
            <w:pPr>
              <w:pStyle w:val="Paragraph"/>
              <w:rPr>
                <w:noProof/>
              </w:rPr>
            </w:pPr>
            <w:r w:rsidRPr="000A506B">
              <w:rPr>
                <w:noProof/>
              </w:rPr>
              <w:t>75 ton</w:t>
            </w:r>
          </w:p>
        </w:tc>
        <w:tc>
          <w:tcPr>
            <w:tcW w:w="588" w:type="dxa"/>
          </w:tcPr>
          <w:p w14:paraId="4930C909" w14:textId="77777777" w:rsidR="00A57D6F" w:rsidRPr="000A506B" w:rsidRDefault="00A57D6F" w:rsidP="00A57D6F">
            <w:pPr>
              <w:pStyle w:val="Paragraph"/>
              <w:rPr>
                <w:noProof/>
              </w:rPr>
            </w:pPr>
            <w:r w:rsidRPr="000A506B">
              <w:rPr>
                <w:noProof/>
              </w:rPr>
              <w:t>0 %</w:t>
            </w:r>
          </w:p>
        </w:tc>
      </w:tr>
      <w:tr w:rsidR="00A57D6F" w:rsidRPr="000A506B" w14:paraId="4EFD763E" w14:textId="77777777" w:rsidTr="00A57D6F">
        <w:tc>
          <w:tcPr>
            <w:tcW w:w="0" w:type="auto"/>
          </w:tcPr>
          <w:p w14:paraId="003E9C2A" w14:textId="61E9A34A" w:rsidR="00A57D6F" w:rsidRPr="000A506B" w:rsidRDefault="00A57D6F" w:rsidP="00A57D6F">
            <w:pPr>
              <w:pStyle w:val="Paragraph"/>
              <w:rPr>
                <w:noProof/>
              </w:rPr>
            </w:pPr>
            <w:r w:rsidRPr="000A506B">
              <w:rPr>
                <w:noProof/>
              </w:rPr>
              <w:t>09.2517</w:t>
            </w:r>
          </w:p>
        </w:tc>
        <w:tc>
          <w:tcPr>
            <w:tcW w:w="1109" w:type="dxa"/>
          </w:tcPr>
          <w:p w14:paraId="7CF99E24" w14:textId="77777777" w:rsidR="00A57D6F" w:rsidRPr="000A506B" w:rsidRDefault="00A57D6F" w:rsidP="00A57D6F">
            <w:pPr>
              <w:pStyle w:val="Paragraph"/>
              <w:jc w:val="right"/>
              <w:rPr>
                <w:noProof/>
              </w:rPr>
            </w:pPr>
            <w:r w:rsidRPr="000A506B">
              <w:rPr>
                <w:noProof/>
              </w:rPr>
              <w:t>ex 1517 90 99</w:t>
            </w:r>
          </w:p>
        </w:tc>
        <w:tc>
          <w:tcPr>
            <w:tcW w:w="754" w:type="dxa"/>
          </w:tcPr>
          <w:p w14:paraId="0F34D5B3" w14:textId="77777777" w:rsidR="00A57D6F" w:rsidRPr="000A506B" w:rsidRDefault="00A57D6F" w:rsidP="00A57D6F">
            <w:pPr>
              <w:pStyle w:val="Paragraph"/>
              <w:jc w:val="center"/>
              <w:rPr>
                <w:noProof/>
              </w:rPr>
            </w:pPr>
            <w:r w:rsidRPr="000A506B">
              <w:rPr>
                <w:noProof/>
              </w:rPr>
              <w:t>92</w:t>
            </w:r>
          </w:p>
        </w:tc>
        <w:tc>
          <w:tcPr>
            <w:tcW w:w="4649" w:type="dxa"/>
          </w:tcPr>
          <w:p w14:paraId="6B278B31" w14:textId="77777777" w:rsidR="00A57D6F" w:rsidRPr="003951D0" w:rsidRDefault="00A57D6F" w:rsidP="00A57D6F">
            <w:pPr>
              <w:pStyle w:val="Paragraph"/>
              <w:rPr>
                <w:noProof/>
                <w:lang w:val="da-DK"/>
              </w:rPr>
            </w:pPr>
            <w:r w:rsidRPr="003951D0">
              <w:rPr>
                <w:noProof/>
                <w:lang w:val="da-DK"/>
              </w:rPr>
              <w:t>Mikrobiel olie, raffineret, der anvendes til fremstilling af andre produkter end foder: </w:t>
            </w:r>
          </w:p>
          <w:tbl>
            <w:tblPr>
              <w:tblStyle w:val="Listdash"/>
              <w:tblW w:w="0" w:type="auto"/>
              <w:tblLook w:val="0000" w:firstRow="0" w:lastRow="0" w:firstColumn="0" w:lastColumn="0" w:noHBand="0" w:noVBand="0"/>
            </w:tblPr>
            <w:tblGrid>
              <w:gridCol w:w="220"/>
              <w:gridCol w:w="3109"/>
            </w:tblGrid>
            <w:tr w:rsidR="00A57D6F" w:rsidRPr="000A506B" w14:paraId="4F090DC2" w14:textId="77777777" w:rsidTr="008569FA">
              <w:tc>
                <w:tcPr>
                  <w:tcW w:w="0" w:type="auto"/>
                </w:tcPr>
                <w:p w14:paraId="6713D820" w14:textId="77777777" w:rsidR="00A57D6F" w:rsidRPr="000A506B" w:rsidRDefault="00A57D6F" w:rsidP="00A57D6F">
                  <w:pPr>
                    <w:pStyle w:val="Paragraph"/>
                    <w:rPr>
                      <w:noProof/>
                    </w:rPr>
                  </w:pPr>
                  <w:r w:rsidRPr="000A506B">
                    <w:rPr>
                      <w:noProof/>
                    </w:rPr>
                    <w:t>—</w:t>
                  </w:r>
                </w:p>
              </w:tc>
              <w:tc>
                <w:tcPr>
                  <w:tcW w:w="0" w:type="auto"/>
                </w:tcPr>
                <w:p w14:paraId="7F57313E" w14:textId="77777777" w:rsidR="00A57D6F" w:rsidRPr="003951D0" w:rsidRDefault="00A57D6F" w:rsidP="00A57D6F">
                  <w:pPr>
                    <w:pStyle w:val="Paragraph"/>
                    <w:rPr>
                      <w:noProof/>
                      <w:lang w:val="da-DK"/>
                    </w:rPr>
                  </w:pPr>
                  <w:r w:rsidRPr="003951D0">
                    <w:rPr>
                      <w:noProof/>
                      <w:lang w:val="da-DK"/>
                    </w:rPr>
                    <w:t>med indhold af eicosapentaensyre på 10 vægtprocent og derover, men ikke over 80 vægtprocent, og </w:t>
                  </w:r>
                </w:p>
              </w:tc>
            </w:tr>
            <w:tr w:rsidR="00A57D6F" w:rsidRPr="000A506B" w14:paraId="68192B0B" w14:textId="77777777" w:rsidTr="008569FA">
              <w:tc>
                <w:tcPr>
                  <w:tcW w:w="0" w:type="auto"/>
                </w:tcPr>
                <w:p w14:paraId="2961BD98" w14:textId="77777777" w:rsidR="00A57D6F" w:rsidRPr="000A506B" w:rsidRDefault="00A57D6F" w:rsidP="00A57D6F">
                  <w:pPr>
                    <w:pStyle w:val="Paragraph"/>
                    <w:rPr>
                      <w:noProof/>
                    </w:rPr>
                  </w:pPr>
                  <w:r w:rsidRPr="000A506B">
                    <w:rPr>
                      <w:noProof/>
                    </w:rPr>
                    <w:t>—</w:t>
                  </w:r>
                </w:p>
              </w:tc>
              <w:tc>
                <w:tcPr>
                  <w:tcW w:w="0" w:type="auto"/>
                </w:tcPr>
                <w:p w14:paraId="25B33C33" w14:textId="77777777" w:rsidR="00A57D6F" w:rsidRPr="003951D0" w:rsidRDefault="00A57D6F" w:rsidP="00A57D6F">
                  <w:pPr>
                    <w:pStyle w:val="Paragraph"/>
                    <w:rPr>
                      <w:noProof/>
                      <w:lang w:val="da-DK"/>
                    </w:rPr>
                  </w:pPr>
                  <w:r w:rsidRPr="003951D0">
                    <w:rPr>
                      <w:noProof/>
                      <w:lang w:val="da-DK"/>
                    </w:rPr>
                    <w:t>med en eicosapentaensyre-/(eicosapentaensyre + docosahexensyre) værdi på 0,2 eller derover, og</w:t>
                  </w:r>
                </w:p>
              </w:tc>
            </w:tr>
            <w:tr w:rsidR="00A57D6F" w:rsidRPr="000A506B" w14:paraId="71A42AAD" w14:textId="77777777" w:rsidTr="008569FA">
              <w:tc>
                <w:tcPr>
                  <w:tcW w:w="0" w:type="auto"/>
                </w:tcPr>
                <w:p w14:paraId="28953FE1" w14:textId="77777777" w:rsidR="00A57D6F" w:rsidRPr="000A506B" w:rsidRDefault="00A57D6F" w:rsidP="00A57D6F">
                  <w:pPr>
                    <w:pStyle w:val="Paragraph"/>
                    <w:rPr>
                      <w:noProof/>
                    </w:rPr>
                  </w:pPr>
                  <w:r w:rsidRPr="000A506B">
                    <w:rPr>
                      <w:noProof/>
                    </w:rPr>
                    <w:t>—</w:t>
                  </w:r>
                </w:p>
              </w:tc>
              <w:tc>
                <w:tcPr>
                  <w:tcW w:w="0" w:type="auto"/>
                </w:tcPr>
                <w:p w14:paraId="00C07063" w14:textId="77777777" w:rsidR="00A57D6F" w:rsidRPr="000A506B" w:rsidRDefault="00A57D6F" w:rsidP="00A57D6F">
                  <w:pPr>
                    <w:pStyle w:val="Paragraph"/>
                    <w:rPr>
                      <w:noProof/>
                    </w:rPr>
                  </w:pPr>
                  <w:r w:rsidRPr="000A506B">
                    <w:rPr>
                      <w:noProof/>
                    </w:rPr>
                    <w:t>standardiseret med vegetabilsk olie</w:t>
                  </w:r>
                </w:p>
              </w:tc>
            </w:tr>
          </w:tbl>
          <w:p w14:paraId="291A6613" w14:textId="77777777" w:rsidR="00A57D6F" w:rsidRPr="000A506B" w:rsidRDefault="00A57D6F" w:rsidP="00A57D6F">
            <w:pPr>
              <w:pStyle w:val="Paragraph"/>
              <w:rPr>
                <w:noProof/>
              </w:rPr>
            </w:pPr>
          </w:p>
        </w:tc>
        <w:tc>
          <w:tcPr>
            <w:tcW w:w="0" w:type="auto"/>
          </w:tcPr>
          <w:p w14:paraId="023B6C58" w14:textId="77777777" w:rsidR="00A57D6F" w:rsidRPr="000A506B" w:rsidRDefault="00A57D6F" w:rsidP="00A57D6F">
            <w:pPr>
              <w:pStyle w:val="Paragraph"/>
              <w:rPr>
                <w:noProof/>
              </w:rPr>
            </w:pPr>
            <w:r w:rsidRPr="000A506B">
              <w:rPr>
                <w:noProof/>
              </w:rPr>
              <w:t>01.07-31.12</w:t>
            </w:r>
          </w:p>
        </w:tc>
        <w:tc>
          <w:tcPr>
            <w:tcW w:w="0" w:type="auto"/>
          </w:tcPr>
          <w:p w14:paraId="3CB81E2C" w14:textId="77777777" w:rsidR="00A57D6F" w:rsidRPr="000A506B" w:rsidRDefault="00A57D6F" w:rsidP="00A57D6F">
            <w:pPr>
              <w:pStyle w:val="Paragraph"/>
              <w:rPr>
                <w:noProof/>
              </w:rPr>
            </w:pPr>
            <w:r w:rsidRPr="000A506B">
              <w:rPr>
                <w:noProof/>
              </w:rPr>
              <w:t>250 ton</w:t>
            </w:r>
          </w:p>
        </w:tc>
        <w:tc>
          <w:tcPr>
            <w:tcW w:w="588" w:type="dxa"/>
          </w:tcPr>
          <w:p w14:paraId="7E6A4C49" w14:textId="77777777" w:rsidR="00A57D6F" w:rsidRPr="000A506B" w:rsidRDefault="00A57D6F" w:rsidP="00A57D6F">
            <w:pPr>
              <w:pStyle w:val="Paragraph"/>
              <w:rPr>
                <w:noProof/>
              </w:rPr>
            </w:pPr>
            <w:r w:rsidRPr="000A506B">
              <w:rPr>
                <w:noProof/>
              </w:rPr>
              <w:t>0 %</w:t>
            </w:r>
          </w:p>
        </w:tc>
      </w:tr>
      <w:tr w:rsidR="00A57D6F" w:rsidRPr="000A506B" w14:paraId="33E4174E" w14:textId="77777777" w:rsidTr="00A57D6F">
        <w:tc>
          <w:tcPr>
            <w:tcW w:w="0" w:type="auto"/>
          </w:tcPr>
          <w:p w14:paraId="6CAE0DC0" w14:textId="5B2A49BD" w:rsidR="00A57D6F" w:rsidRPr="000A506B" w:rsidRDefault="00A57D6F" w:rsidP="00A57D6F">
            <w:pPr>
              <w:pStyle w:val="Paragraph"/>
              <w:rPr>
                <w:noProof/>
              </w:rPr>
            </w:pPr>
            <w:r w:rsidRPr="000A506B">
              <w:rPr>
                <w:noProof/>
              </w:rPr>
              <w:t>09.2518</w:t>
            </w:r>
          </w:p>
        </w:tc>
        <w:tc>
          <w:tcPr>
            <w:tcW w:w="1109" w:type="dxa"/>
          </w:tcPr>
          <w:p w14:paraId="6C5267CC" w14:textId="77777777" w:rsidR="00A57D6F" w:rsidRPr="000A506B" w:rsidRDefault="00A57D6F" w:rsidP="00A57D6F">
            <w:pPr>
              <w:pStyle w:val="Paragraph"/>
              <w:jc w:val="right"/>
              <w:rPr>
                <w:noProof/>
              </w:rPr>
            </w:pPr>
            <w:r w:rsidRPr="000A506B">
              <w:rPr>
                <w:noProof/>
              </w:rPr>
              <w:t>ex 8544 30 00</w:t>
            </w:r>
          </w:p>
        </w:tc>
        <w:tc>
          <w:tcPr>
            <w:tcW w:w="754" w:type="dxa"/>
          </w:tcPr>
          <w:p w14:paraId="3064F06D" w14:textId="77777777" w:rsidR="00A57D6F" w:rsidRPr="000A506B" w:rsidRDefault="00A57D6F" w:rsidP="00A57D6F">
            <w:pPr>
              <w:pStyle w:val="Paragraph"/>
              <w:jc w:val="center"/>
              <w:rPr>
                <w:noProof/>
              </w:rPr>
            </w:pPr>
            <w:r w:rsidRPr="000A506B">
              <w:rPr>
                <w:noProof/>
              </w:rPr>
              <w:t>63</w:t>
            </w:r>
          </w:p>
        </w:tc>
        <w:tc>
          <w:tcPr>
            <w:tcW w:w="4649" w:type="dxa"/>
          </w:tcPr>
          <w:p w14:paraId="42062F34" w14:textId="77777777" w:rsidR="00A57D6F" w:rsidRPr="003951D0" w:rsidRDefault="00A57D6F" w:rsidP="00A57D6F">
            <w:pPr>
              <w:pStyle w:val="Paragraph"/>
              <w:rPr>
                <w:noProof/>
                <w:lang w:val="da-DK"/>
              </w:rPr>
            </w:pPr>
            <w:r w:rsidRPr="003951D0">
              <w:rPr>
                <w:noProof/>
                <w:lang w:val="da-DK"/>
              </w:rPr>
              <w:t>Elektriske ledningsnet eller kabel til motorkøretøjers baksystemer (i henhold til IATF 16949: 2016): </w:t>
            </w:r>
          </w:p>
          <w:tbl>
            <w:tblPr>
              <w:tblStyle w:val="Listdash"/>
              <w:tblW w:w="0" w:type="auto"/>
              <w:tblLook w:val="0000" w:firstRow="0" w:lastRow="0" w:firstColumn="0" w:lastColumn="0" w:noHBand="0" w:noVBand="0"/>
            </w:tblPr>
            <w:tblGrid>
              <w:gridCol w:w="220"/>
              <w:gridCol w:w="2971"/>
            </w:tblGrid>
            <w:tr w:rsidR="00A57D6F" w:rsidRPr="000A506B" w14:paraId="24000C51" w14:textId="77777777" w:rsidTr="008569FA">
              <w:tc>
                <w:tcPr>
                  <w:tcW w:w="0" w:type="auto"/>
                </w:tcPr>
                <w:p w14:paraId="024DA2C1" w14:textId="77777777" w:rsidR="00A57D6F" w:rsidRPr="000A506B" w:rsidRDefault="00A57D6F" w:rsidP="00A57D6F">
                  <w:pPr>
                    <w:pStyle w:val="Paragraph"/>
                    <w:rPr>
                      <w:noProof/>
                    </w:rPr>
                  </w:pPr>
                  <w:r w:rsidRPr="000A506B">
                    <w:rPr>
                      <w:noProof/>
                    </w:rPr>
                    <w:t>—</w:t>
                  </w:r>
                </w:p>
              </w:tc>
              <w:tc>
                <w:tcPr>
                  <w:tcW w:w="0" w:type="auto"/>
                </w:tcPr>
                <w:p w14:paraId="776976D0" w14:textId="77777777" w:rsidR="00A57D6F" w:rsidRPr="003951D0" w:rsidRDefault="00A57D6F" w:rsidP="00A57D6F">
                  <w:pPr>
                    <w:pStyle w:val="Paragraph"/>
                    <w:rPr>
                      <w:noProof/>
                      <w:lang w:val="da-DK"/>
                    </w:rPr>
                  </w:pPr>
                  <w:r w:rsidRPr="003951D0">
                    <w:rPr>
                      <w:noProof/>
                      <w:lang w:val="da-DK"/>
                    </w:rPr>
                    <w:t>med en nominel spænding på 12 V eller 24 V</w:t>
                  </w:r>
                </w:p>
              </w:tc>
            </w:tr>
            <w:tr w:rsidR="00A57D6F" w:rsidRPr="000A506B" w14:paraId="7CEE2FC1" w14:textId="77777777" w:rsidTr="008569FA">
              <w:tc>
                <w:tcPr>
                  <w:tcW w:w="0" w:type="auto"/>
                </w:tcPr>
                <w:p w14:paraId="30E5487B" w14:textId="77777777" w:rsidR="00A57D6F" w:rsidRPr="000A506B" w:rsidRDefault="00A57D6F" w:rsidP="00A57D6F">
                  <w:pPr>
                    <w:pStyle w:val="Paragraph"/>
                    <w:rPr>
                      <w:noProof/>
                    </w:rPr>
                  </w:pPr>
                  <w:r w:rsidRPr="000A506B">
                    <w:rPr>
                      <w:noProof/>
                    </w:rPr>
                    <w:t>—</w:t>
                  </w:r>
                </w:p>
              </w:tc>
              <w:tc>
                <w:tcPr>
                  <w:tcW w:w="0" w:type="auto"/>
                </w:tcPr>
                <w:p w14:paraId="671A7458" w14:textId="77777777" w:rsidR="00A57D6F" w:rsidRPr="003951D0" w:rsidRDefault="00A57D6F" w:rsidP="00A57D6F">
                  <w:pPr>
                    <w:pStyle w:val="Paragraph"/>
                    <w:rPr>
                      <w:noProof/>
                      <w:lang w:val="da-DK"/>
                    </w:rPr>
                  </w:pPr>
                  <w:r w:rsidRPr="003951D0">
                    <w:rPr>
                      <w:noProof/>
                      <w:lang w:val="da-DK"/>
                    </w:rPr>
                    <w:t>udstyret med konnektorer i begge ender</w:t>
                  </w:r>
                </w:p>
              </w:tc>
            </w:tr>
          </w:tbl>
          <w:p w14:paraId="58AAEC82" w14:textId="77777777" w:rsidR="00A57D6F" w:rsidRPr="003951D0" w:rsidRDefault="00A57D6F" w:rsidP="00A57D6F">
            <w:pPr>
              <w:pStyle w:val="Paragraph"/>
              <w:rPr>
                <w:noProof/>
                <w:lang w:val="da-DK"/>
              </w:rPr>
            </w:pPr>
            <w:r w:rsidRPr="003951D0">
              <w:rPr>
                <w:noProof/>
                <w:lang w:val="da-DK"/>
              </w:rPr>
              <w:t>til brug ved fremstilling af baksystemer til motorkøretøjer</w:t>
            </w:r>
          </w:p>
          <w:p w14:paraId="1F43025D" w14:textId="3040188F" w:rsidR="00A57D6F" w:rsidRPr="000A506B" w:rsidRDefault="00A57D6F" w:rsidP="00A57D6F">
            <w:pPr>
              <w:pStyle w:val="Paragraph"/>
              <w:rPr>
                <w:noProof/>
              </w:rPr>
            </w:pPr>
            <w:r w:rsidRPr="003951D0">
              <w:rPr>
                <w:noProof/>
                <w:lang w:val="da-DK"/>
              </w:rPr>
              <w:t xml:space="preserve"> </w:t>
            </w:r>
            <w:r w:rsidRPr="000A506B">
              <w:rPr>
                <w:rStyle w:val="FootnoteReference"/>
                <w:noProof/>
              </w:rPr>
              <w:t>(1)</w:t>
            </w:r>
          </w:p>
        </w:tc>
        <w:tc>
          <w:tcPr>
            <w:tcW w:w="0" w:type="auto"/>
          </w:tcPr>
          <w:p w14:paraId="72B8E2A2" w14:textId="77777777" w:rsidR="00A57D6F" w:rsidRPr="000A506B" w:rsidRDefault="00A57D6F" w:rsidP="00A57D6F">
            <w:pPr>
              <w:pStyle w:val="Paragraph"/>
              <w:rPr>
                <w:noProof/>
              </w:rPr>
            </w:pPr>
            <w:r w:rsidRPr="000A506B">
              <w:rPr>
                <w:noProof/>
              </w:rPr>
              <w:t>01.07-31.12</w:t>
            </w:r>
          </w:p>
        </w:tc>
        <w:tc>
          <w:tcPr>
            <w:tcW w:w="0" w:type="auto"/>
          </w:tcPr>
          <w:p w14:paraId="39DB6626" w14:textId="77777777" w:rsidR="00A57D6F" w:rsidRPr="000A506B" w:rsidRDefault="00A57D6F" w:rsidP="00A57D6F">
            <w:pPr>
              <w:pStyle w:val="Paragraph"/>
              <w:rPr>
                <w:noProof/>
              </w:rPr>
            </w:pPr>
            <w:r w:rsidRPr="000A506B">
              <w:rPr>
                <w:noProof/>
              </w:rPr>
              <w:t>3 525 000 stk.</w:t>
            </w:r>
          </w:p>
        </w:tc>
        <w:tc>
          <w:tcPr>
            <w:tcW w:w="588" w:type="dxa"/>
          </w:tcPr>
          <w:p w14:paraId="30EA9F0A" w14:textId="77777777" w:rsidR="00A57D6F" w:rsidRPr="000A506B" w:rsidRDefault="00A57D6F" w:rsidP="00A57D6F">
            <w:pPr>
              <w:pStyle w:val="Paragraph"/>
              <w:rPr>
                <w:noProof/>
              </w:rPr>
            </w:pPr>
            <w:r w:rsidRPr="000A506B">
              <w:rPr>
                <w:noProof/>
              </w:rPr>
              <w:t>0 %</w:t>
            </w:r>
          </w:p>
        </w:tc>
      </w:tr>
      <w:tr w:rsidR="00A57D6F" w:rsidRPr="000A506B" w14:paraId="442E93CA" w14:textId="77777777" w:rsidTr="00A57D6F">
        <w:tc>
          <w:tcPr>
            <w:tcW w:w="0" w:type="auto"/>
          </w:tcPr>
          <w:p w14:paraId="505EC88D" w14:textId="005BBB2B" w:rsidR="00A57D6F" w:rsidRPr="000A506B" w:rsidRDefault="00A57D6F" w:rsidP="00A57D6F">
            <w:pPr>
              <w:pStyle w:val="Paragraph"/>
              <w:rPr>
                <w:noProof/>
              </w:rPr>
            </w:pPr>
            <w:r w:rsidRPr="000A506B">
              <w:rPr>
                <w:noProof/>
              </w:rPr>
              <w:t>09.2519</w:t>
            </w:r>
          </w:p>
        </w:tc>
        <w:tc>
          <w:tcPr>
            <w:tcW w:w="1109" w:type="dxa"/>
          </w:tcPr>
          <w:p w14:paraId="5F40B26C" w14:textId="77777777" w:rsidR="00A57D6F" w:rsidRPr="000A506B" w:rsidRDefault="00A57D6F" w:rsidP="00A57D6F">
            <w:pPr>
              <w:pStyle w:val="Paragraph"/>
              <w:jc w:val="right"/>
              <w:rPr>
                <w:noProof/>
              </w:rPr>
            </w:pPr>
            <w:r w:rsidRPr="000A506B">
              <w:rPr>
                <w:noProof/>
              </w:rPr>
              <w:t>ex 8544 30 00</w:t>
            </w:r>
          </w:p>
        </w:tc>
        <w:tc>
          <w:tcPr>
            <w:tcW w:w="754" w:type="dxa"/>
          </w:tcPr>
          <w:p w14:paraId="5009B3F9" w14:textId="77777777" w:rsidR="00A57D6F" w:rsidRPr="000A506B" w:rsidRDefault="00A57D6F" w:rsidP="00A57D6F">
            <w:pPr>
              <w:pStyle w:val="Paragraph"/>
              <w:jc w:val="center"/>
              <w:rPr>
                <w:noProof/>
              </w:rPr>
            </w:pPr>
            <w:r w:rsidRPr="000A506B">
              <w:rPr>
                <w:noProof/>
              </w:rPr>
              <w:t>75</w:t>
            </w:r>
          </w:p>
        </w:tc>
        <w:tc>
          <w:tcPr>
            <w:tcW w:w="4649" w:type="dxa"/>
          </w:tcPr>
          <w:p w14:paraId="25FAFDEB" w14:textId="77777777" w:rsidR="00A57D6F" w:rsidRPr="003951D0" w:rsidRDefault="00A57D6F" w:rsidP="00A57D6F">
            <w:pPr>
              <w:pStyle w:val="Paragraph"/>
              <w:rPr>
                <w:noProof/>
                <w:lang w:val="da-DK"/>
              </w:rPr>
            </w:pPr>
            <w:r w:rsidRPr="003951D0">
              <w:rPr>
                <w:noProof/>
                <w:lang w:val="da-DK"/>
              </w:rPr>
              <w:t>Ledningsnet til tilslutning af det integrerede batterisystem til bilens kontrolsystemer, der indeholder:</w:t>
            </w:r>
          </w:p>
          <w:tbl>
            <w:tblPr>
              <w:tblStyle w:val="Listdash"/>
              <w:tblW w:w="0" w:type="auto"/>
              <w:tblLook w:val="0000" w:firstRow="0" w:lastRow="0" w:firstColumn="0" w:lastColumn="0" w:noHBand="0" w:noVBand="0"/>
            </w:tblPr>
            <w:tblGrid>
              <w:gridCol w:w="220"/>
              <w:gridCol w:w="2984"/>
            </w:tblGrid>
            <w:tr w:rsidR="00A57D6F" w:rsidRPr="000A506B" w14:paraId="24F4357A" w14:textId="77777777" w:rsidTr="008569FA">
              <w:tc>
                <w:tcPr>
                  <w:tcW w:w="0" w:type="auto"/>
                </w:tcPr>
                <w:p w14:paraId="28EBDD4A" w14:textId="77777777" w:rsidR="00A57D6F" w:rsidRPr="000A506B" w:rsidRDefault="00A57D6F" w:rsidP="00A57D6F">
                  <w:pPr>
                    <w:pStyle w:val="Paragraph"/>
                    <w:rPr>
                      <w:noProof/>
                    </w:rPr>
                  </w:pPr>
                  <w:r w:rsidRPr="000A506B">
                    <w:rPr>
                      <w:noProof/>
                    </w:rPr>
                    <w:t>—</w:t>
                  </w:r>
                </w:p>
              </w:tc>
              <w:tc>
                <w:tcPr>
                  <w:tcW w:w="0" w:type="auto"/>
                </w:tcPr>
                <w:p w14:paraId="7B952D35" w14:textId="77777777" w:rsidR="00A57D6F" w:rsidRPr="000A506B" w:rsidRDefault="00A57D6F" w:rsidP="00A57D6F">
                  <w:pPr>
                    <w:pStyle w:val="Paragraph"/>
                    <w:rPr>
                      <w:noProof/>
                    </w:rPr>
                  </w:pPr>
                  <w:r w:rsidRPr="000A506B">
                    <w:rPr>
                      <w:noProof/>
                    </w:rPr>
                    <w:t>en vandtæt indgangskonnektor</w:t>
                  </w:r>
                </w:p>
              </w:tc>
            </w:tr>
            <w:tr w:rsidR="00A57D6F" w:rsidRPr="000A506B" w14:paraId="165BC901" w14:textId="77777777" w:rsidTr="008569FA">
              <w:tc>
                <w:tcPr>
                  <w:tcW w:w="0" w:type="auto"/>
                </w:tcPr>
                <w:p w14:paraId="47B46076" w14:textId="77777777" w:rsidR="00A57D6F" w:rsidRPr="000A506B" w:rsidRDefault="00A57D6F" w:rsidP="00A57D6F">
                  <w:pPr>
                    <w:pStyle w:val="Paragraph"/>
                    <w:rPr>
                      <w:noProof/>
                    </w:rPr>
                  </w:pPr>
                  <w:r w:rsidRPr="000A506B">
                    <w:rPr>
                      <w:noProof/>
                    </w:rPr>
                    <w:t>—</w:t>
                  </w:r>
                </w:p>
              </w:tc>
              <w:tc>
                <w:tcPr>
                  <w:tcW w:w="0" w:type="auto"/>
                </w:tcPr>
                <w:p w14:paraId="6DE57238" w14:textId="77777777" w:rsidR="00A57D6F" w:rsidRPr="000A506B" w:rsidRDefault="00A57D6F" w:rsidP="00A57D6F">
                  <w:pPr>
                    <w:pStyle w:val="Paragraph"/>
                    <w:rPr>
                      <w:noProof/>
                    </w:rPr>
                  </w:pPr>
                  <w:r w:rsidRPr="000A506B">
                    <w:rPr>
                      <w:noProof/>
                    </w:rPr>
                    <w:t>fire eller flere udgangskonnektorer</w:t>
                  </w:r>
                </w:p>
              </w:tc>
            </w:tr>
            <w:tr w:rsidR="00A57D6F" w:rsidRPr="000A506B" w14:paraId="46F0DF38" w14:textId="77777777" w:rsidTr="008569FA">
              <w:tc>
                <w:tcPr>
                  <w:tcW w:w="0" w:type="auto"/>
                </w:tcPr>
                <w:p w14:paraId="5A3AEC2D" w14:textId="77777777" w:rsidR="00A57D6F" w:rsidRPr="000A506B" w:rsidRDefault="00A57D6F" w:rsidP="00A57D6F">
                  <w:pPr>
                    <w:pStyle w:val="Paragraph"/>
                    <w:rPr>
                      <w:noProof/>
                    </w:rPr>
                  </w:pPr>
                  <w:r w:rsidRPr="000A506B">
                    <w:rPr>
                      <w:noProof/>
                    </w:rPr>
                    <w:t>—</w:t>
                  </w:r>
                </w:p>
              </w:tc>
              <w:tc>
                <w:tcPr>
                  <w:tcW w:w="0" w:type="auto"/>
                </w:tcPr>
                <w:p w14:paraId="218358C2" w14:textId="77777777" w:rsidR="00A57D6F" w:rsidRPr="003951D0" w:rsidRDefault="00A57D6F" w:rsidP="00A57D6F">
                  <w:pPr>
                    <w:pStyle w:val="Paragraph"/>
                    <w:rPr>
                      <w:noProof/>
                      <w:lang w:val="da-DK"/>
                    </w:rPr>
                  </w:pPr>
                  <w:r w:rsidRPr="003951D0">
                    <w:rPr>
                      <w:noProof/>
                      <w:lang w:val="da-DK"/>
                    </w:rPr>
                    <w:t>to eller flere plastclips beregnet til fastgørelse</w:t>
                  </w:r>
                </w:p>
              </w:tc>
            </w:tr>
          </w:tbl>
          <w:p w14:paraId="21B051E5" w14:textId="77777777" w:rsidR="00A57D6F" w:rsidRPr="003951D0" w:rsidRDefault="00A57D6F" w:rsidP="00A57D6F">
            <w:pPr>
              <w:pStyle w:val="Paragraph"/>
              <w:rPr>
                <w:noProof/>
                <w:lang w:val="da-DK"/>
              </w:rPr>
            </w:pPr>
            <w:r w:rsidRPr="003951D0">
              <w:rPr>
                <w:noProof/>
                <w:lang w:val="da-DK"/>
              </w:rPr>
              <w:t>til brug ved produktion af genopladelige batterier til hybridkøretøjer og elkøretøjer</w:t>
            </w:r>
          </w:p>
          <w:p w14:paraId="6DC6FA13" w14:textId="04427CE9" w:rsidR="00A57D6F" w:rsidRPr="000A506B" w:rsidRDefault="00A57D6F" w:rsidP="00A57D6F">
            <w:pPr>
              <w:pStyle w:val="Paragraph"/>
              <w:rPr>
                <w:noProof/>
              </w:rPr>
            </w:pPr>
            <w:r w:rsidRPr="003951D0">
              <w:rPr>
                <w:noProof/>
                <w:lang w:val="da-DK"/>
              </w:rPr>
              <w:t xml:space="preserve"> </w:t>
            </w:r>
            <w:r w:rsidRPr="000A506B">
              <w:rPr>
                <w:rStyle w:val="FootnoteReference"/>
                <w:noProof/>
              </w:rPr>
              <w:t>(1)</w:t>
            </w:r>
          </w:p>
        </w:tc>
        <w:tc>
          <w:tcPr>
            <w:tcW w:w="0" w:type="auto"/>
          </w:tcPr>
          <w:p w14:paraId="22181DDC" w14:textId="77777777" w:rsidR="00A57D6F" w:rsidRPr="000A506B" w:rsidRDefault="00A57D6F" w:rsidP="00A57D6F">
            <w:pPr>
              <w:pStyle w:val="Paragraph"/>
              <w:rPr>
                <w:noProof/>
              </w:rPr>
            </w:pPr>
            <w:r w:rsidRPr="000A506B">
              <w:rPr>
                <w:noProof/>
              </w:rPr>
              <w:t>01.07-31.12</w:t>
            </w:r>
          </w:p>
        </w:tc>
        <w:tc>
          <w:tcPr>
            <w:tcW w:w="0" w:type="auto"/>
          </w:tcPr>
          <w:p w14:paraId="123E5778" w14:textId="77777777" w:rsidR="00A57D6F" w:rsidRPr="000A506B" w:rsidRDefault="00A57D6F" w:rsidP="00A57D6F">
            <w:pPr>
              <w:pStyle w:val="Paragraph"/>
              <w:rPr>
                <w:noProof/>
              </w:rPr>
            </w:pPr>
            <w:r w:rsidRPr="000A506B">
              <w:rPr>
                <w:noProof/>
              </w:rPr>
              <w:t>50 000 stk.</w:t>
            </w:r>
          </w:p>
        </w:tc>
        <w:tc>
          <w:tcPr>
            <w:tcW w:w="588" w:type="dxa"/>
          </w:tcPr>
          <w:p w14:paraId="7CAE4233" w14:textId="77777777" w:rsidR="00A57D6F" w:rsidRPr="000A506B" w:rsidRDefault="00A57D6F" w:rsidP="00A57D6F">
            <w:pPr>
              <w:pStyle w:val="Paragraph"/>
              <w:rPr>
                <w:noProof/>
              </w:rPr>
            </w:pPr>
            <w:r w:rsidRPr="000A506B">
              <w:rPr>
                <w:noProof/>
              </w:rPr>
              <w:t>0 %</w:t>
            </w:r>
          </w:p>
        </w:tc>
      </w:tr>
      <w:tr w:rsidR="00A57D6F" w:rsidRPr="000A506B" w14:paraId="15D26948" w14:textId="77777777" w:rsidTr="00A57D6F">
        <w:tc>
          <w:tcPr>
            <w:tcW w:w="0" w:type="auto"/>
          </w:tcPr>
          <w:p w14:paraId="49E89090" w14:textId="77777777" w:rsidR="00A57D6F" w:rsidRPr="000A506B" w:rsidRDefault="00A57D6F" w:rsidP="00A57D6F">
            <w:pPr>
              <w:pStyle w:val="Paragraph"/>
              <w:rPr>
                <w:noProof/>
              </w:rPr>
            </w:pPr>
            <w:r w:rsidRPr="000A506B">
              <w:rPr>
                <w:noProof/>
              </w:rPr>
              <w:t>09.2540</w:t>
            </w:r>
          </w:p>
        </w:tc>
        <w:tc>
          <w:tcPr>
            <w:tcW w:w="1109" w:type="dxa"/>
          </w:tcPr>
          <w:p w14:paraId="79FEB887" w14:textId="77777777" w:rsidR="00A57D6F" w:rsidRPr="000A506B" w:rsidRDefault="00A57D6F" w:rsidP="00A57D6F">
            <w:pPr>
              <w:pStyle w:val="Paragraph"/>
              <w:jc w:val="right"/>
              <w:rPr>
                <w:noProof/>
              </w:rPr>
            </w:pPr>
            <w:r w:rsidRPr="000A506B">
              <w:rPr>
                <w:noProof/>
              </w:rPr>
              <w:t>ex 2917 37 00</w:t>
            </w:r>
          </w:p>
        </w:tc>
        <w:tc>
          <w:tcPr>
            <w:tcW w:w="754" w:type="dxa"/>
          </w:tcPr>
          <w:p w14:paraId="3BFA198A" w14:textId="77777777" w:rsidR="00A57D6F" w:rsidRPr="000A506B" w:rsidRDefault="00A57D6F" w:rsidP="00A57D6F">
            <w:pPr>
              <w:pStyle w:val="Paragraph"/>
              <w:jc w:val="center"/>
              <w:rPr>
                <w:noProof/>
              </w:rPr>
            </w:pPr>
            <w:r w:rsidRPr="000A506B">
              <w:rPr>
                <w:noProof/>
              </w:rPr>
              <w:t>10</w:t>
            </w:r>
          </w:p>
        </w:tc>
        <w:tc>
          <w:tcPr>
            <w:tcW w:w="4649" w:type="dxa"/>
          </w:tcPr>
          <w:p w14:paraId="63F2694D" w14:textId="05BEAB66" w:rsidR="00A57D6F" w:rsidRPr="003951D0" w:rsidRDefault="00A57D6F" w:rsidP="00A57D6F">
            <w:pPr>
              <w:pStyle w:val="Paragraph"/>
              <w:rPr>
                <w:noProof/>
                <w:lang w:val="da-DK"/>
              </w:rPr>
            </w:pPr>
            <w:r w:rsidRPr="003951D0">
              <w:rPr>
                <w:noProof/>
                <w:lang w:val="da-DK"/>
              </w:rPr>
              <w:t>Dimetylterephtalat (CAS RN 120-61-6) med en renhedsgrad på 95 vægtprocent eller derover</w:t>
            </w:r>
          </w:p>
        </w:tc>
        <w:tc>
          <w:tcPr>
            <w:tcW w:w="0" w:type="auto"/>
          </w:tcPr>
          <w:p w14:paraId="35568EC1" w14:textId="77777777" w:rsidR="00A57D6F" w:rsidRPr="000A506B" w:rsidRDefault="00A57D6F" w:rsidP="00A57D6F">
            <w:pPr>
              <w:pStyle w:val="Paragraph"/>
              <w:rPr>
                <w:noProof/>
              </w:rPr>
            </w:pPr>
            <w:r w:rsidRPr="000A506B">
              <w:rPr>
                <w:noProof/>
              </w:rPr>
              <w:t>01.01-31.12</w:t>
            </w:r>
          </w:p>
        </w:tc>
        <w:tc>
          <w:tcPr>
            <w:tcW w:w="0" w:type="auto"/>
          </w:tcPr>
          <w:p w14:paraId="54AF5954" w14:textId="77777777" w:rsidR="00A57D6F" w:rsidRPr="000A506B" w:rsidRDefault="00A57D6F" w:rsidP="00A57D6F">
            <w:pPr>
              <w:pStyle w:val="Paragraph"/>
              <w:rPr>
                <w:noProof/>
              </w:rPr>
            </w:pPr>
            <w:r w:rsidRPr="000A506B">
              <w:rPr>
                <w:noProof/>
              </w:rPr>
              <w:t>57 500 ton</w:t>
            </w:r>
          </w:p>
        </w:tc>
        <w:tc>
          <w:tcPr>
            <w:tcW w:w="588" w:type="dxa"/>
          </w:tcPr>
          <w:p w14:paraId="6602D5D6" w14:textId="77777777" w:rsidR="00A57D6F" w:rsidRPr="000A506B" w:rsidRDefault="00A57D6F" w:rsidP="00A57D6F">
            <w:pPr>
              <w:pStyle w:val="Paragraph"/>
              <w:rPr>
                <w:noProof/>
              </w:rPr>
            </w:pPr>
            <w:r w:rsidRPr="000A506B">
              <w:rPr>
                <w:noProof/>
              </w:rPr>
              <w:t>0 %</w:t>
            </w:r>
          </w:p>
        </w:tc>
      </w:tr>
      <w:tr w:rsidR="00A57D6F" w:rsidRPr="000A506B" w14:paraId="40441BA9" w14:textId="77777777" w:rsidTr="00A57D6F">
        <w:tc>
          <w:tcPr>
            <w:tcW w:w="0" w:type="auto"/>
          </w:tcPr>
          <w:p w14:paraId="441DB045" w14:textId="77777777" w:rsidR="00A57D6F" w:rsidRPr="000A506B" w:rsidRDefault="00A57D6F" w:rsidP="00A57D6F">
            <w:pPr>
              <w:pStyle w:val="Paragraph"/>
              <w:rPr>
                <w:noProof/>
              </w:rPr>
            </w:pPr>
            <w:r w:rsidRPr="000A506B">
              <w:rPr>
                <w:noProof/>
              </w:rPr>
              <w:t>09.2541</w:t>
            </w:r>
          </w:p>
        </w:tc>
        <w:tc>
          <w:tcPr>
            <w:tcW w:w="1109" w:type="dxa"/>
          </w:tcPr>
          <w:p w14:paraId="42001AFC" w14:textId="77777777" w:rsidR="00A57D6F" w:rsidRPr="000A506B" w:rsidRDefault="00A57D6F" w:rsidP="00A57D6F">
            <w:pPr>
              <w:pStyle w:val="Paragraph"/>
              <w:jc w:val="right"/>
              <w:rPr>
                <w:noProof/>
              </w:rPr>
            </w:pPr>
            <w:r w:rsidRPr="000A506B">
              <w:rPr>
                <w:noProof/>
              </w:rPr>
              <w:t>ex 2933 19 90</w:t>
            </w:r>
          </w:p>
        </w:tc>
        <w:tc>
          <w:tcPr>
            <w:tcW w:w="754" w:type="dxa"/>
          </w:tcPr>
          <w:p w14:paraId="1918202C" w14:textId="77777777" w:rsidR="00A57D6F" w:rsidRPr="000A506B" w:rsidRDefault="00A57D6F" w:rsidP="00A57D6F">
            <w:pPr>
              <w:pStyle w:val="Paragraph"/>
              <w:jc w:val="center"/>
              <w:rPr>
                <w:noProof/>
              </w:rPr>
            </w:pPr>
            <w:r w:rsidRPr="000A506B">
              <w:rPr>
                <w:noProof/>
              </w:rPr>
              <w:t>73</w:t>
            </w:r>
          </w:p>
        </w:tc>
        <w:tc>
          <w:tcPr>
            <w:tcW w:w="4649" w:type="dxa"/>
          </w:tcPr>
          <w:p w14:paraId="5B84AEDC" w14:textId="7EC216BB" w:rsidR="00A57D6F" w:rsidRPr="003951D0" w:rsidRDefault="00A57D6F" w:rsidP="00A57D6F">
            <w:pPr>
              <w:pStyle w:val="Paragraph"/>
              <w:rPr>
                <w:noProof/>
                <w:lang w:val="da-DK"/>
              </w:rPr>
            </w:pPr>
            <w:r w:rsidRPr="003951D0">
              <w:rPr>
                <w:noProof/>
                <w:lang w:val="da-DK"/>
              </w:rPr>
              <w:t>2,4-dihydro-2,5-dimethyl-3H-pyrazol-3-on (CAS RN 2749-59-9) med en renhedsgrad på 99 vægtprocent eller derover</w:t>
            </w:r>
          </w:p>
        </w:tc>
        <w:tc>
          <w:tcPr>
            <w:tcW w:w="0" w:type="auto"/>
          </w:tcPr>
          <w:p w14:paraId="550A0DF4" w14:textId="77777777" w:rsidR="00A57D6F" w:rsidRPr="000A506B" w:rsidRDefault="00A57D6F" w:rsidP="00A57D6F">
            <w:pPr>
              <w:pStyle w:val="Paragraph"/>
              <w:rPr>
                <w:noProof/>
              </w:rPr>
            </w:pPr>
            <w:r w:rsidRPr="000A506B">
              <w:rPr>
                <w:noProof/>
              </w:rPr>
              <w:t>01.01-31.12</w:t>
            </w:r>
          </w:p>
        </w:tc>
        <w:tc>
          <w:tcPr>
            <w:tcW w:w="0" w:type="auto"/>
          </w:tcPr>
          <w:p w14:paraId="7DC6262C" w14:textId="77777777" w:rsidR="00A57D6F" w:rsidRPr="000A506B" w:rsidRDefault="00A57D6F" w:rsidP="00A57D6F">
            <w:pPr>
              <w:pStyle w:val="Paragraph"/>
              <w:rPr>
                <w:noProof/>
              </w:rPr>
            </w:pPr>
            <w:r w:rsidRPr="000A506B">
              <w:rPr>
                <w:noProof/>
              </w:rPr>
              <w:t>150 ton</w:t>
            </w:r>
          </w:p>
        </w:tc>
        <w:tc>
          <w:tcPr>
            <w:tcW w:w="588" w:type="dxa"/>
          </w:tcPr>
          <w:p w14:paraId="35B372B3" w14:textId="77777777" w:rsidR="00A57D6F" w:rsidRPr="000A506B" w:rsidRDefault="00A57D6F" w:rsidP="00A57D6F">
            <w:pPr>
              <w:pStyle w:val="Paragraph"/>
              <w:rPr>
                <w:noProof/>
              </w:rPr>
            </w:pPr>
            <w:r w:rsidRPr="000A506B">
              <w:rPr>
                <w:noProof/>
              </w:rPr>
              <w:t>0 %</w:t>
            </w:r>
          </w:p>
        </w:tc>
      </w:tr>
      <w:tr w:rsidR="00A57D6F" w:rsidRPr="000A506B" w14:paraId="03EE6D81" w14:textId="77777777" w:rsidTr="00A57D6F">
        <w:tc>
          <w:tcPr>
            <w:tcW w:w="0" w:type="auto"/>
          </w:tcPr>
          <w:p w14:paraId="0FE60C0C" w14:textId="77777777" w:rsidR="00A57D6F" w:rsidRPr="000A506B" w:rsidRDefault="00A57D6F" w:rsidP="00A57D6F">
            <w:pPr>
              <w:pStyle w:val="Paragraph"/>
              <w:rPr>
                <w:noProof/>
              </w:rPr>
            </w:pPr>
            <w:r w:rsidRPr="000A506B">
              <w:rPr>
                <w:noProof/>
              </w:rPr>
              <w:t>09.2542</w:t>
            </w:r>
          </w:p>
        </w:tc>
        <w:tc>
          <w:tcPr>
            <w:tcW w:w="1109" w:type="dxa"/>
          </w:tcPr>
          <w:p w14:paraId="0768E02F" w14:textId="77777777" w:rsidR="00A57D6F" w:rsidRPr="000A506B" w:rsidRDefault="00A57D6F" w:rsidP="00A57D6F">
            <w:pPr>
              <w:pStyle w:val="Paragraph"/>
              <w:jc w:val="right"/>
              <w:rPr>
                <w:noProof/>
              </w:rPr>
            </w:pPr>
            <w:r w:rsidRPr="000A506B">
              <w:rPr>
                <w:noProof/>
              </w:rPr>
              <w:t>ex 3824 99 92</w:t>
            </w:r>
          </w:p>
        </w:tc>
        <w:tc>
          <w:tcPr>
            <w:tcW w:w="754" w:type="dxa"/>
          </w:tcPr>
          <w:p w14:paraId="5D6D2AE9" w14:textId="77777777" w:rsidR="00A57D6F" w:rsidRPr="000A506B" w:rsidRDefault="00A57D6F" w:rsidP="00A57D6F">
            <w:pPr>
              <w:pStyle w:val="Paragraph"/>
              <w:jc w:val="center"/>
              <w:rPr>
                <w:noProof/>
              </w:rPr>
            </w:pPr>
            <w:r w:rsidRPr="000A506B">
              <w:rPr>
                <w:noProof/>
              </w:rPr>
              <w:t>97</w:t>
            </w:r>
          </w:p>
        </w:tc>
        <w:tc>
          <w:tcPr>
            <w:tcW w:w="4649" w:type="dxa"/>
          </w:tcPr>
          <w:p w14:paraId="6BCA9ABD" w14:textId="76EF0A5A" w:rsidR="00A57D6F" w:rsidRPr="003951D0" w:rsidRDefault="00A57D6F" w:rsidP="00A57D6F">
            <w:pPr>
              <w:pStyle w:val="Paragraph"/>
              <w:rPr>
                <w:noProof/>
                <w:lang w:val="da-DK"/>
              </w:rPr>
            </w:pPr>
            <w:r w:rsidRPr="003951D0">
              <w:rPr>
                <w:noProof/>
                <w:lang w:val="da-DK"/>
              </w:rPr>
              <w:t>Blanding med indhold af bis[3-(triethoxysilyl)propyl]polysulfider (CAS RN 211519-85-6) med en renhedsgrad på 84 vægtprocent eller derover</w:t>
            </w:r>
          </w:p>
        </w:tc>
        <w:tc>
          <w:tcPr>
            <w:tcW w:w="0" w:type="auto"/>
          </w:tcPr>
          <w:p w14:paraId="5393ADCF" w14:textId="77777777" w:rsidR="00A57D6F" w:rsidRPr="000A506B" w:rsidRDefault="00A57D6F" w:rsidP="00A57D6F">
            <w:pPr>
              <w:pStyle w:val="Paragraph"/>
              <w:rPr>
                <w:noProof/>
              </w:rPr>
            </w:pPr>
            <w:r w:rsidRPr="000A506B">
              <w:rPr>
                <w:noProof/>
              </w:rPr>
              <w:t>01.01-31.12</w:t>
            </w:r>
          </w:p>
        </w:tc>
        <w:tc>
          <w:tcPr>
            <w:tcW w:w="0" w:type="auto"/>
          </w:tcPr>
          <w:p w14:paraId="637FCAB2" w14:textId="77777777" w:rsidR="00A57D6F" w:rsidRPr="000A506B" w:rsidRDefault="00A57D6F" w:rsidP="00A57D6F">
            <w:pPr>
              <w:pStyle w:val="Paragraph"/>
              <w:rPr>
                <w:noProof/>
              </w:rPr>
            </w:pPr>
            <w:r w:rsidRPr="000A506B">
              <w:rPr>
                <w:noProof/>
              </w:rPr>
              <w:t>2 000 ton</w:t>
            </w:r>
          </w:p>
        </w:tc>
        <w:tc>
          <w:tcPr>
            <w:tcW w:w="588" w:type="dxa"/>
          </w:tcPr>
          <w:p w14:paraId="388FE91A" w14:textId="77777777" w:rsidR="00A57D6F" w:rsidRPr="000A506B" w:rsidRDefault="00A57D6F" w:rsidP="00A57D6F">
            <w:pPr>
              <w:pStyle w:val="Paragraph"/>
              <w:rPr>
                <w:noProof/>
              </w:rPr>
            </w:pPr>
            <w:r w:rsidRPr="000A506B">
              <w:rPr>
                <w:noProof/>
              </w:rPr>
              <w:t>0 %</w:t>
            </w:r>
          </w:p>
        </w:tc>
      </w:tr>
      <w:tr w:rsidR="00A57D6F" w:rsidRPr="000A506B" w14:paraId="29DB3300" w14:textId="77777777" w:rsidTr="00A57D6F">
        <w:tc>
          <w:tcPr>
            <w:tcW w:w="0" w:type="auto"/>
          </w:tcPr>
          <w:p w14:paraId="6CEBA648" w14:textId="77777777" w:rsidR="00A57D6F" w:rsidRPr="000A506B" w:rsidRDefault="00A57D6F" w:rsidP="00A57D6F">
            <w:pPr>
              <w:pStyle w:val="Paragraph"/>
              <w:rPr>
                <w:noProof/>
              </w:rPr>
            </w:pPr>
            <w:r w:rsidRPr="000A506B">
              <w:rPr>
                <w:noProof/>
              </w:rPr>
              <w:t>09.2543</w:t>
            </w:r>
          </w:p>
        </w:tc>
        <w:tc>
          <w:tcPr>
            <w:tcW w:w="1109" w:type="dxa"/>
          </w:tcPr>
          <w:p w14:paraId="27570FBE" w14:textId="77777777" w:rsidR="00A57D6F" w:rsidRPr="000A506B" w:rsidRDefault="00A57D6F" w:rsidP="00A57D6F">
            <w:pPr>
              <w:pStyle w:val="Paragraph"/>
              <w:jc w:val="right"/>
              <w:rPr>
                <w:noProof/>
              </w:rPr>
            </w:pPr>
            <w:r w:rsidRPr="000A506B">
              <w:rPr>
                <w:noProof/>
              </w:rPr>
              <w:t>ex 2933 39 99</w:t>
            </w:r>
          </w:p>
        </w:tc>
        <w:tc>
          <w:tcPr>
            <w:tcW w:w="754" w:type="dxa"/>
          </w:tcPr>
          <w:p w14:paraId="5203C1F7" w14:textId="77777777" w:rsidR="00A57D6F" w:rsidRPr="000A506B" w:rsidRDefault="00A57D6F" w:rsidP="00A57D6F">
            <w:pPr>
              <w:pStyle w:val="Paragraph"/>
              <w:jc w:val="center"/>
              <w:rPr>
                <w:noProof/>
              </w:rPr>
            </w:pPr>
            <w:r w:rsidRPr="000A506B">
              <w:rPr>
                <w:noProof/>
              </w:rPr>
              <w:t>13</w:t>
            </w:r>
          </w:p>
        </w:tc>
        <w:tc>
          <w:tcPr>
            <w:tcW w:w="4649" w:type="dxa"/>
          </w:tcPr>
          <w:p w14:paraId="35B49462" w14:textId="4B6D19CD" w:rsidR="00A57D6F" w:rsidRPr="003951D0" w:rsidRDefault="00A57D6F" w:rsidP="00A57D6F">
            <w:pPr>
              <w:pStyle w:val="Paragraph"/>
              <w:rPr>
                <w:noProof/>
                <w:lang w:val="da-DK"/>
              </w:rPr>
            </w:pPr>
            <w:r w:rsidRPr="003951D0">
              <w:rPr>
                <w:noProof/>
                <w:lang w:val="da-DK"/>
              </w:rPr>
              <w:t>Imazamox (ISO) (CAS RN 114311-32-9) med en renhedsgrad på 95 vægtprocent eller derover</w:t>
            </w:r>
          </w:p>
        </w:tc>
        <w:tc>
          <w:tcPr>
            <w:tcW w:w="0" w:type="auto"/>
          </w:tcPr>
          <w:p w14:paraId="287B7673" w14:textId="77777777" w:rsidR="00A57D6F" w:rsidRPr="000A506B" w:rsidRDefault="00A57D6F" w:rsidP="00A57D6F">
            <w:pPr>
              <w:pStyle w:val="Paragraph"/>
              <w:rPr>
                <w:noProof/>
              </w:rPr>
            </w:pPr>
            <w:r w:rsidRPr="000A506B">
              <w:rPr>
                <w:noProof/>
              </w:rPr>
              <w:t>01.01-31.12</w:t>
            </w:r>
          </w:p>
        </w:tc>
        <w:tc>
          <w:tcPr>
            <w:tcW w:w="0" w:type="auto"/>
          </w:tcPr>
          <w:p w14:paraId="237BE3CF" w14:textId="77777777" w:rsidR="00A57D6F" w:rsidRPr="000A506B" w:rsidRDefault="00A57D6F" w:rsidP="00A57D6F">
            <w:pPr>
              <w:pStyle w:val="Paragraph"/>
              <w:rPr>
                <w:noProof/>
              </w:rPr>
            </w:pPr>
            <w:r w:rsidRPr="000A506B">
              <w:rPr>
                <w:noProof/>
              </w:rPr>
              <w:t>300 ton</w:t>
            </w:r>
          </w:p>
        </w:tc>
        <w:tc>
          <w:tcPr>
            <w:tcW w:w="588" w:type="dxa"/>
          </w:tcPr>
          <w:p w14:paraId="62DF415B" w14:textId="77777777" w:rsidR="00A57D6F" w:rsidRPr="000A506B" w:rsidRDefault="00A57D6F" w:rsidP="00A57D6F">
            <w:pPr>
              <w:pStyle w:val="Paragraph"/>
              <w:rPr>
                <w:noProof/>
              </w:rPr>
            </w:pPr>
            <w:r w:rsidRPr="000A506B">
              <w:rPr>
                <w:noProof/>
              </w:rPr>
              <w:t>0 %</w:t>
            </w:r>
          </w:p>
        </w:tc>
      </w:tr>
      <w:tr w:rsidR="00A57D6F" w:rsidRPr="000A506B" w14:paraId="617D1D3E" w14:textId="77777777" w:rsidTr="00A57D6F">
        <w:tc>
          <w:tcPr>
            <w:tcW w:w="0" w:type="auto"/>
          </w:tcPr>
          <w:p w14:paraId="594052E7" w14:textId="77777777" w:rsidR="00A57D6F" w:rsidRPr="000A506B" w:rsidRDefault="00A57D6F" w:rsidP="00A57D6F">
            <w:pPr>
              <w:pStyle w:val="Paragraph"/>
              <w:rPr>
                <w:noProof/>
              </w:rPr>
            </w:pPr>
            <w:r w:rsidRPr="000A506B">
              <w:rPr>
                <w:noProof/>
              </w:rPr>
              <w:t>09.2544</w:t>
            </w:r>
          </w:p>
        </w:tc>
        <w:tc>
          <w:tcPr>
            <w:tcW w:w="1109" w:type="dxa"/>
          </w:tcPr>
          <w:p w14:paraId="13B941D6" w14:textId="77777777" w:rsidR="00A57D6F" w:rsidRPr="000A506B" w:rsidRDefault="00A57D6F" w:rsidP="00A57D6F">
            <w:pPr>
              <w:pStyle w:val="Paragraph"/>
              <w:jc w:val="right"/>
              <w:rPr>
                <w:noProof/>
              </w:rPr>
            </w:pPr>
            <w:r w:rsidRPr="000A506B">
              <w:rPr>
                <w:noProof/>
              </w:rPr>
              <w:t>ex 2933 99 80</w:t>
            </w:r>
          </w:p>
        </w:tc>
        <w:tc>
          <w:tcPr>
            <w:tcW w:w="754" w:type="dxa"/>
          </w:tcPr>
          <w:p w14:paraId="451F6105" w14:textId="77777777" w:rsidR="00A57D6F" w:rsidRPr="000A506B" w:rsidRDefault="00A57D6F" w:rsidP="00A57D6F">
            <w:pPr>
              <w:pStyle w:val="Paragraph"/>
              <w:jc w:val="center"/>
              <w:rPr>
                <w:noProof/>
              </w:rPr>
            </w:pPr>
            <w:r w:rsidRPr="000A506B">
              <w:rPr>
                <w:noProof/>
              </w:rPr>
              <w:t>23</w:t>
            </w:r>
          </w:p>
        </w:tc>
        <w:tc>
          <w:tcPr>
            <w:tcW w:w="4649" w:type="dxa"/>
          </w:tcPr>
          <w:p w14:paraId="7061722A" w14:textId="09135E1F" w:rsidR="00A57D6F" w:rsidRPr="003951D0" w:rsidRDefault="00A57D6F" w:rsidP="00A57D6F">
            <w:pPr>
              <w:pStyle w:val="Paragraph"/>
              <w:rPr>
                <w:noProof/>
                <w:lang w:val="da-DK"/>
              </w:rPr>
            </w:pPr>
            <w:r w:rsidRPr="003951D0">
              <w:rPr>
                <w:noProof/>
                <w:lang w:val="da-DK"/>
              </w:rPr>
              <w:t>Tebuconazol (ISO) (CAS RN 107534-96-3) med en renhed på 95 vægtprocent og derover</w:t>
            </w:r>
          </w:p>
        </w:tc>
        <w:tc>
          <w:tcPr>
            <w:tcW w:w="0" w:type="auto"/>
          </w:tcPr>
          <w:p w14:paraId="13E8E374" w14:textId="77777777" w:rsidR="00A57D6F" w:rsidRPr="000A506B" w:rsidRDefault="00A57D6F" w:rsidP="00A57D6F">
            <w:pPr>
              <w:pStyle w:val="Paragraph"/>
              <w:rPr>
                <w:noProof/>
              </w:rPr>
            </w:pPr>
            <w:r w:rsidRPr="000A506B">
              <w:rPr>
                <w:noProof/>
              </w:rPr>
              <w:t>01.01-31.12</w:t>
            </w:r>
          </w:p>
        </w:tc>
        <w:tc>
          <w:tcPr>
            <w:tcW w:w="0" w:type="auto"/>
          </w:tcPr>
          <w:p w14:paraId="686A9083" w14:textId="77777777" w:rsidR="00A57D6F" w:rsidRPr="000A506B" w:rsidRDefault="00A57D6F" w:rsidP="00A57D6F">
            <w:pPr>
              <w:pStyle w:val="Paragraph"/>
              <w:rPr>
                <w:noProof/>
              </w:rPr>
            </w:pPr>
            <w:r w:rsidRPr="000A506B">
              <w:rPr>
                <w:noProof/>
              </w:rPr>
              <w:t>150 ton</w:t>
            </w:r>
          </w:p>
        </w:tc>
        <w:tc>
          <w:tcPr>
            <w:tcW w:w="588" w:type="dxa"/>
          </w:tcPr>
          <w:p w14:paraId="5B36D458" w14:textId="77777777" w:rsidR="00A57D6F" w:rsidRPr="000A506B" w:rsidRDefault="00A57D6F" w:rsidP="00A57D6F">
            <w:pPr>
              <w:pStyle w:val="Paragraph"/>
              <w:rPr>
                <w:noProof/>
              </w:rPr>
            </w:pPr>
            <w:r w:rsidRPr="000A506B">
              <w:rPr>
                <w:noProof/>
              </w:rPr>
              <w:t>0 %</w:t>
            </w:r>
          </w:p>
        </w:tc>
      </w:tr>
      <w:tr w:rsidR="00A57D6F" w:rsidRPr="000A506B" w14:paraId="6D6A446C" w14:textId="77777777" w:rsidTr="00A57D6F">
        <w:tc>
          <w:tcPr>
            <w:tcW w:w="0" w:type="auto"/>
          </w:tcPr>
          <w:p w14:paraId="17D7B53C" w14:textId="77777777" w:rsidR="00A57D6F" w:rsidRPr="000A506B" w:rsidRDefault="00A57D6F" w:rsidP="00A57D6F">
            <w:pPr>
              <w:pStyle w:val="Paragraph"/>
              <w:rPr>
                <w:noProof/>
              </w:rPr>
            </w:pPr>
            <w:r w:rsidRPr="000A506B">
              <w:rPr>
                <w:noProof/>
              </w:rPr>
              <w:t>09.2545</w:t>
            </w:r>
          </w:p>
        </w:tc>
        <w:tc>
          <w:tcPr>
            <w:tcW w:w="1109" w:type="dxa"/>
          </w:tcPr>
          <w:p w14:paraId="49506CE1" w14:textId="77777777" w:rsidR="00A57D6F" w:rsidRPr="000A506B" w:rsidRDefault="00A57D6F" w:rsidP="00A57D6F">
            <w:pPr>
              <w:pStyle w:val="Paragraph"/>
              <w:jc w:val="right"/>
              <w:rPr>
                <w:noProof/>
              </w:rPr>
            </w:pPr>
            <w:r w:rsidRPr="000A506B">
              <w:rPr>
                <w:noProof/>
              </w:rPr>
              <w:t>ex 2922 29 00</w:t>
            </w:r>
          </w:p>
        </w:tc>
        <w:tc>
          <w:tcPr>
            <w:tcW w:w="754" w:type="dxa"/>
          </w:tcPr>
          <w:p w14:paraId="2D6DC26A" w14:textId="77777777" w:rsidR="00A57D6F" w:rsidRPr="000A506B" w:rsidRDefault="00A57D6F" w:rsidP="00A57D6F">
            <w:pPr>
              <w:pStyle w:val="Paragraph"/>
              <w:jc w:val="center"/>
              <w:rPr>
                <w:noProof/>
              </w:rPr>
            </w:pPr>
            <w:r w:rsidRPr="000A506B">
              <w:rPr>
                <w:noProof/>
              </w:rPr>
              <w:t>63</w:t>
            </w:r>
          </w:p>
        </w:tc>
        <w:tc>
          <w:tcPr>
            <w:tcW w:w="4649" w:type="dxa"/>
          </w:tcPr>
          <w:p w14:paraId="05DEB06F" w14:textId="5F3A5CC4" w:rsidR="00A57D6F" w:rsidRPr="003951D0" w:rsidRDefault="00A57D6F" w:rsidP="00A57D6F">
            <w:pPr>
              <w:pStyle w:val="Paragraph"/>
              <w:rPr>
                <w:noProof/>
                <w:lang w:val="da-DK"/>
              </w:rPr>
            </w:pPr>
            <w:r w:rsidRPr="003951D0">
              <w:rPr>
                <w:noProof/>
                <w:lang w:val="da-DK"/>
              </w:rPr>
              <w:t>Aclonifen (ISO) (CAS RN 74070-46-5) af renhed på 97 vægtprocent eller derover</w:t>
            </w:r>
          </w:p>
        </w:tc>
        <w:tc>
          <w:tcPr>
            <w:tcW w:w="0" w:type="auto"/>
          </w:tcPr>
          <w:p w14:paraId="777F3147" w14:textId="77777777" w:rsidR="00A57D6F" w:rsidRPr="000A506B" w:rsidRDefault="00A57D6F" w:rsidP="00A57D6F">
            <w:pPr>
              <w:pStyle w:val="Paragraph"/>
              <w:rPr>
                <w:noProof/>
              </w:rPr>
            </w:pPr>
            <w:r w:rsidRPr="000A506B">
              <w:rPr>
                <w:noProof/>
              </w:rPr>
              <w:t>01.01-31.12</w:t>
            </w:r>
          </w:p>
        </w:tc>
        <w:tc>
          <w:tcPr>
            <w:tcW w:w="0" w:type="auto"/>
          </w:tcPr>
          <w:p w14:paraId="6592568B" w14:textId="77777777" w:rsidR="00A57D6F" w:rsidRPr="000A506B" w:rsidRDefault="00A57D6F" w:rsidP="00A57D6F">
            <w:pPr>
              <w:pStyle w:val="Paragraph"/>
              <w:rPr>
                <w:noProof/>
              </w:rPr>
            </w:pPr>
            <w:r w:rsidRPr="000A506B">
              <w:rPr>
                <w:noProof/>
              </w:rPr>
              <w:t>4 000 ton</w:t>
            </w:r>
          </w:p>
        </w:tc>
        <w:tc>
          <w:tcPr>
            <w:tcW w:w="588" w:type="dxa"/>
          </w:tcPr>
          <w:p w14:paraId="3A0F061C" w14:textId="77777777" w:rsidR="00A57D6F" w:rsidRPr="000A506B" w:rsidRDefault="00A57D6F" w:rsidP="00A57D6F">
            <w:pPr>
              <w:pStyle w:val="Paragraph"/>
              <w:rPr>
                <w:noProof/>
              </w:rPr>
            </w:pPr>
            <w:r w:rsidRPr="000A506B">
              <w:rPr>
                <w:noProof/>
              </w:rPr>
              <w:t>0 %</w:t>
            </w:r>
          </w:p>
        </w:tc>
      </w:tr>
      <w:tr w:rsidR="00A57D6F" w:rsidRPr="000A506B" w14:paraId="1C372326" w14:textId="77777777" w:rsidTr="00A57D6F">
        <w:tc>
          <w:tcPr>
            <w:tcW w:w="0" w:type="auto"/>
          </w:tcPr>
          <w:p w14:paraId="20CFE4CA" w14:textId="77777777" w:rsidR="00A57D6F" w:rsidRPr="000A506B" w:rsidRDefault="00A57D6F" w:rsidP="00A57D6F">
            <w:pPr>
              <w:pStyle w:val="Paragraph"/>
              <w:rPr>
                <w:noProof/>
              </w:rPr>
            </w:pPr>
            <w:r w:rsidRPr="000A506B">
              <w:rPr>
                <w:noProof/>
              </w:rPr>
              <w:t>09.2546</w:t>
            </w:r>
          </w:p>
        </w:tc>
        <w:tc>
          <w:tcPr>
            <w:tcW w:w="1109" w:type="dxa"/>
          </w:tcPr>
          <w:p w14:paraId="6288CF1B" w14:textId="77777777" w:rsidR="00A57D6F" w:rsidRPr="000A506B" w:rsidRDefault="00A57D6F" w:rsidP="00A57D6F">
            <w:pPr>
              <w:pStyle w:val="Paragraph"/>
              <w:jc w:val="right"/>
              <w:rPr>
                <w:noProof/>
              </w:rPr>
            </w:pPr>
            <w:r w:rsidRPr="000A506B">
              <w:rPr>
                <w:noProof/>
              </w:rPr>
              <w:t>ex 2933 39 99</w:t>
            </w:r>
          </w:p>
        </w:tc>
        <w:tc>
          <w:tcPr>
            <w:tcW w:w="754" w:type="dxa"/>
          </w:tcPr>
          <w:p w14:paraId="357E21B7" w14:textId="77777777" w:rsidR="00A57D6F" w:rsidRPr="000A506B" w:rsidRDefault="00A57D6F" w:rsidP="00A57D6F">
            <w:pPr>
              <w:pStyle w:val="Paragraph"/>
              <w:jc w:val="center"/>
              <w:rPr>
                <w:noProof/>
              </w:rPr>
            </w:pPr>
            <w:r w:rsidRPr="000A506B">
              <w:rPr>
                <w:noProof/>
              </w:rPr>
              <w:t>46</w:t>
            </w:r>
          </w:p>
        </w:tc>
        <w:tc>
          <w:tcPr>
            <w:tcW w:w="4649" w:type="dxa"/>
          </w:tcPr>
          <w:p w14:paraId="238CF765" w14:textId="5D05A232" w:rsidR="00A57D6F" w:rsidRPr="003951D0" w:rsidRDefault="00A57D6F" w:rsidP="00A57D6F">
            <w:pPr>
              <w:pStyle w:val="Paragraph"/>
              <w:rPr>
                <w:noProof/>
                <w:lang w:val="da-DK"/>
              </w:rPr>
            </w:pPr>
            <w:r w:rsidRPr="003951D0">
              <w:rPr>
                <w:noProof/>
                <w:lang w:val="da-DK"/>
              </w:rPr>
              <w:t>Fluopicolid (ISO) (CAS RN 239110-15-7) med et indhold på 97 vægtprocent eller derover</w:t>
            </w:r>
          </w:p>
        </w:tc>
        <w:tc>
          <w:tcPr>
            <w:tcW w:w="0" w:type="auto"/>
          </w:tcPr>
          <w:p w14:paraId="0CC94F61" w14:textId="77777777" w:rsidR="00A57D6F" w:rsidRPr="000A506B" w:rsidRDefault="00A57D6F" w:rsidP="00A57D6F">
            <w:pPr>
              <w:pStyle w:val="Paragraph"/>
              <w:rPr>
                <w:noProof/>
              </w:rPr>
            </w:pPr>
            <w:r w:rsidRPr="000A506B">
              <w:rPr>
                <w:noProof/>
              </w:rPr>
              <w:t>01.01-31.12</w:t>
            </w:r>
          </w:p>
        </w:tc>
        <w:tc>
          <w:tcPr>
            <w:tcW w:w="0" w:type="auto"/>
          </w:tcPr>
          <w:p w14:paraId="21F703DF" w14:textId="77777777" w:rsidR="00A57D6F" w:rsidRPr="000A506B" w:rsidRDefault="00A57D6F" w:rsidP="00A57D6F">
            <w:pPr>
              <w:pStyle w:val="Paragraph"/>
              <w:rPr>
                <w:noProof/>
              </w:rPr>
            </w:pPr>
            <w:r w:rsidRPr="000A506B">
              <w:rPr>
                <w:noProof/>
              </w:rPr>
              <w:t>250 ton</w:t>
            </w:r>
          </w:p>
        </w:tc>
        <w:tc>
          <w:tcPr>
            <w:tcW w:w="588" w:type="dxa"/>
          </w:tcPr>
          <w:p w14:paraId="1C5C4E5E" w14:textId="77777777" w:rsidR="00A57D6F" w:rsidRPr="000A506B" w:rsidRDefault="00A57D6F" w:rsidP="00A57D6F">
            <w:pPr>
              <w:pStyle w:val="Paragraph"/>
              <w:rPr>
                <w:noProof/>
              </w:rPr>
            </w:pPr>
            <w:r w:rsidRPr="000A506B">
              <w:rPr>
                <w:noProof/>
              </w:rPr>
              <w:t>0 %</w:t>
            </w:r>
          </w:p>
        </w:tc>
      </w:tr>
      <w:tr w:rsidR="00A57D6F" w:rsidRPr="000A506B" w14:paraId="790A5024" w14:textId="77777777" w:rsidTr="00A57D6F">
        <w:tc>
          <w:tcPr>
            <w:tcW w:w="0" w:type="auto"/>
          </w:tcPr>
          <w:p w14:paraId="0A4C28B9" w14:textId="77777777" w:rsidR="00A57D6F" w:rsidRPr="000A506B" w:rsidRDefault="00A57D6F" w:rsidP="00A57D6F">
            <w:pPr>
              <w:pStyle w:val="Paragraph"/>
              <w:rPr>
                <w:noProof/>
              </w:rPr>
            </w:pPr>
            <w:r w:rsidRPr="000A506B">
              <w:rPr>
                <w:noProof/>
              </w:rPr>
              <w:t>09.2547</w:t>
            </w:r>
          </w:p>
        </w:tc>
        <w:tc>
          <w:tcPr>
            <w:tcW w:w="1109" w:type="dxa"/>
          </w:tcPr>
          <w:p w14:paraId="26C2F25D" w14:textId="77777777" w:rsidR="00A57D6F" w:rsidRPr="000A506B" w:rsidRDefault="00A57D6F" w:rsidP="00A57D6F">
            <w:pPr>
              <w:pStyle w:val="Paragraph"/>
              <w:jc w:val="right"/>
              <w:rPr>
                <w:noProof/>
              </w:rPr>
            </w:pPr>
            <w:r w:rsidRPr="000A506B">
              <w:rPr>
                <w:noProof/>
              </w:rPr>
              <w:t>ex 2933 69 80</w:t>
            </w:r>
          </w:p>
        </w:tc>
        <w:tc>
          <w:tcPr>
            <w:tcW w:w="754" w:type="dxa"/>
          </w:tcPr>
          <w:p w14:paraId="1FD89342" w14:textId="77777777" w:rsidR="00A57D6F" w:rsidRPr="000A506B" w:rsidRDefault="00A57D6F" w:rsidP="00A57D6F">
            <w:pPr>
              <w:pStyle w:val="Paragraph"/>
              <w:jc w:val="center"/>
              <w:rPr>
                <w:noProof/>
              </w:rPr>
            </w:pPr>
            <w:r w:rsidRPr="000A506B">
              <w:rPr>
                <w:noProof/>
              </w:rPr>
              <w:t>13</w:t>
            </w:r>
          </w:p>
        </w:tc>
        <w:tc>
          <w:tcPr>
            <w:tcW w:w="4649" w:type="dxa"/>
          </w:tcPr>
          <w:p w14:paraId="6001D67C" w14:textId="3C2C2D95" w:rsidR="00A57D6F" w:rsidRPr="003951D0" w:rsidRDefault="00A57D6F" w:rsidP="00A57D6F">
            <w:pPr>
              <w:pStyle w:val="Paragraph"/>
              <w:rPr>
                <w:noProof/>
                <w:lang w:val="da-DK"/>
              </w:rPr>
            </w:pPr>
            <w:r w:rsidRPr="003951D0">
              <w:rPr>
                <w:noProof/>
                <w:lang w:val="da-DK"/>
              </w:rPr>
              <w:t>Metribuzin (ISO) (CAS RN 21087-64-9) af renhed på 93 vægtprocent eller derover</w:t>
            </w:r>
          </w:p>
        </w:tc>
        <w:tc>
          <w:tcPr>
            <w:tcW w:w="0" w:type="auto"/>
          </w:tcPr>
          <w:p w14:paraId="3DD66621" w14:textId="77777777" w:rsidR="00A57D6F" w:rsidRPr="000A506B" w:rsidRDefault="00A57D6F" w:rsidP="00A57D6F">
            <w:pPr>
              <w:pStyle w:val="Paragraph"/>
              <w:rPr>
                <w:noProof/>
              </w:rPr>
            </w:pPr>
            <w:r w:rsidRPr="000A506B">
              <w:rPr>
                <w:noProof/>
              </w:rPr>
              <w:t>01.01-31.12</w:t>
            </w:r>
          </w:p>
        </w:tc>
        <w:tc>
          <w:tcPr>
            <w:tcW w:w="0" w:type="auto"/>
          </w:tcPr>
          <w:p w14:paraId="6518E4EA" w14:textId="77777777" w:rsidR="00A57D6F" w:rsidRPr="000A506B" w:rsidRDefault="00A57D6F" w:rsidP="00A57D6F">
            <w:pPr>
              <w:pStyle w:val="Paragraph"/>
              <w:rPr>
                <w:noProof/>
              </w:rPr>
            </w:pPr>
            <w:r w:rsidRPr="000A506B">
              <w:rPr>
                <w:noProof/>
              </w:rPr>
              <w:t>225 ton</w:t>
            </w:r>
          </w:p>
        </w:tc>
        <w:tc>
          <w:tcPr>
            <w:tcW w:w="588" w:type="dxa"/>
          </w:tcPr>
          <w:p w14:paraId="0712D88D" w14:textId="77777777" w:rsidR="00A57D6F" w:rsidRPr="000A506B" w:rsidRDefault="00A57D6F" w:rsidP="00A57D6F">
            <w:pPr>
              <w:pStyle w:val="Paragraph"/>
              <w:rPr>
                <w:noProof/>
              </w:rPr>
            </w:pPr>
            <w:r w:rsidRPr="000A506B">
              <w:rPr>
                <w:noProof/>
              </w:rPr>
              <w:t>0 %</w:t>
            </w:r>
          </w:p>
        </w:tc>
      </w:tr>
      <w:tr w:rsidR="00A57D6F" w:rsidRPr="000A506B" w14:paraId="7A54242B" w14:textId="77777777" w:rsidTr="00A57D6F">
        <w:tc>
          <w:tcPr>
            <w:tcW w:w="0" w:type="auto"/>
          </w:tcPr>
          <w:p w14:paraId="1BB17AC1" w14:textId="77777777" w:rsidR="00A57D6F" w:rsidRPr="000A506B" w:rsidRDefault="00A57D6F" w:rsidP="00A57D6F">
            <w:pPr>
              <w:pStyle w:val="Paragraph"/>
              <w:rPr>
                <w:noProof/>
              </w:rPr>
            </w:pPr>
            <w:r w:rsidRPr="000A506B">
              <w:rPr>
                <w:noProof/>
              </w:rPr>
              <w:t>09.2548</w:t>
            </w:r>
          </w:p>
        </w:tc>
        <w:tc>
          <w:tcPr>
            <w:tcW w:w="1109" w:type="dxa"/>
          </w:tcPr>
          <w:p w14:paraId="02BEF364" w14:textId="77777777" w:rsidR="00A57D6F" w:rsidRPr="000A506B" w:rsidRDefault="00A57D6F" w:rsidP="00A57D6F">
            <w:pPr>
              <w:pStyle w:val="Paragraph"/>
              <w:jc w:val="right"/>
              <w:rPr>
                <w:noProof/>
              </w:rPr>
            </w:pPr>
            <w:r w:rsidRPr="000A506B">
              <w:rPr>
                <w:noProof/>
              </w:rPr>
              <w:t>ex 2934 99 90</w:t>
            </w:r>
          </w:p>
        </w:tc>
        <w:tc>
          <w:tcPr>
            <w:tcW w:w="754" w:type="dxa"/>
          </w:tcPr>
          <w:p w14:paraId="728BFC6C" w14:textId="77777777" w:rsidR="00A57D6F" w:rsidRPr="000A506B" w:rsidRDefault="00A57D6F" w:rsidP="00A57D6F">
            <w:pPr>
              <w:pStyle w:val="Paragraph"/>
              <w:jc w:val="center"/>
              <w:rPr>
                <w:noProof/>
              </w:rPr>
            </w:pPr>
            <w:r w:rsidRPr="000A506B">
              <w:rPr>
                <w:noProof/>
              </w:rPr>
              <w:t>24</w:t>
            </w:r>
          </w:p>
        </w:tc>
        <w:tc>
          <w:tcPr>
            <w:tcW w:w="4649" w:type="dxa"/>
          </w:tcPr>
          <w:p w14:paraId="063493F3" w14:textId="10A85B47" w:rsidR="00A57D6F" w:rsidRPr="003951D0" w:rsidRDefault="00A57D6F" w:rsidP="00A57D6F">
            <w:pPr>
              <w:pStyle w:val="Paragraph"/>
              <w:rPr>
                <w:noProof/>
                <w:lang w:val="da-DK"/>
              </w:rPr>
            </w:pPr>
            <w:r w:rsidRPr="003951D0">
              <w:rPr>
                <w:noProof/>
                <w:lang w:val="da-DK"/>
              </w:rPr>
              <w:t>Flufenacet (ISO) (CAS RN 142459-58-3)</w:t>
            </w:r>
            <w:r w:rsidR="000A506B" w:rsidRPr="003951D0">
              <w:rPr>
                <w:noProof/>
                <w:lang w:val="da-DK"/>
              </w:rPr>
              <w:t xml:space="preserve"> </w:t>
            </w:r>
            <w:r w:rsidRPr="003951D0">
              <w:rPr>
                <w:noProof/>
                <w:lang w:val="da-DK"/>
              </w:rPr>
              <w:t>med en renhed på 95 vægtprocent og derover</w:t>
            </w:r>
          </w:p>
        </w:tc>
        <w:tc>
          <w:tcPr>
            <w:tcW w:w="0" w:type="auto"/>
          </w:tcPr>
          <w:p w14:paraId="7A51F533" w14:textId="77777777" w:rsidR="00A57D6F" w:rsidRPr="000A506B" w:rsidRDefault="00A57D6F" w:rsidP="00A57D6F">
            <w:pPr>
              <w:pStyle w:val="Paragraph"/>
              <w:rPr>
                <w:noProof/>
              </w:rPr>
            </w:pPr>
            <w:r w:rsidRPr="000A506B">
              <w:rPr>
                <w:noProof/>
              </w:rPr>
              <w:t>01.01-31.12</w:t>
            </w:r>
          </w:p>
        </w:tc>
        <w:tc>
          <w:tcPr>
            <w:tcW w:w="0" w:type="auto"/>
          </w:tcPr>
          <w:p w14:paraId="3538A3DC" w14:textId="77777777" w:rsidR="00A57D6F" w:rsidRPr="000A506B" w:rsidRDefault="00A57D6F" w:rsidP="00A57D6F">
            <w:pPr>
              <w:pStyle w:val="Paragraph"/>
              <w:rPr>
                <w:noProof/>
              </w:rPr>
            </w:pPr>
            <w:r w:rsidRPr="000A506B">
              <w:rPr>
                <w:noProof/>
              </w:rPr>
              <w:t>900 ton</w:t>
            </w:r>
          </w:p>
        </w:tc>
        <w:tc>
          <w:tcPr>
            <w:tcW w:w="588" w:type="dxa"/>
          </w:tcPr>
          <w:p w14:paraId="58F2EBFD" w14:textId="77777777" w:rsidR="00A57D6F" w:rsidRPr="000A506B" w:rsidRDefault="00A57D6F" w:rsidP="00A57D6F">
            <w:pPr>
              <w:pStyle w:val="Paragraph"/>
              <w:rPr>
                <w:noProof/>
              </w:rPr>
            </w:pPr>
            <w:r w:rsidRPr="000A506B">
              <w:rPr>
                <w:noProof/>
              </w:rPr>
              <w:t>0 %</w:t>
            </w:r>
          </w:p>
        </w:tc>
      </w:tr>
      <w:tr w:rsidR="00A57D6F" w:rsidRPr="000A506B" w14:paraId="270DC6CA" w14:textId="77777777" w:rsidTr="00A57D6F">
        <w:tc>
          <w:tcPr>
            <w:tcW w:w="0" w:type="auto"/>
          </w:tcPr>
          <w:p w14:paraId="08FC8EF8" w14:textId="77777777" w:rsidR="00A57D6F" w:rsidRPr="000A506B" w:rsidRDefault="00A57D6F" w:rsidP="00A57D6F">
            <w:pPr>
              <w:pStyle w:val="Paragraph"/>
              <w:rPr>
                <w:noProof/>
              </w:rPr>
            </w:pPr>
            <w:r w:rsidRPr="000A506B">
              <w:rPr>
                <w:noProof/>
              </w:rPr>
              <w:t>09.2549</w:t>
            </w:r>
          </w:p>
        </w:tc>
        <w:tc>
          <w:tcPr>
            <w:tcW w:w="1109" w:type="dxa"/>
          </w:tcPr>
          <w:p w14:paraId="5C05719F" w14:textId="77777777" w:rsidR="00A57D6F" w:rsidRPr="000A506B" w:rsidRDefault="00A57D6F" w:rsidP="00A57D6F">
            <w:pPr>
              <w:pStyle w:val="Paragraph"/>
              <w:jc w:val="right"/>
              <w:rPr>
                <w:noProof/>
              </w:rPr>
            </w:pPr>
            <w:r w:rsidRPr="000A506B">
              <w:rPr>
                <w:noProof/>
              </w:rPr>
              <w:t>ex 2934 99 90</w:t>
            </w:r>
          </w:p>
        </w:tc>
        <w:tc>
          <w:tcPr>
            <w:tcW w:w="754" w:type="dxa"/>
          </w:tcPr>
          <w:p w14:paraId="57E4BD12" w14:textId="77777777" w:rsidR="00A57D6F" w:rsidRPr="000A506B" w:rsidRDefault="00A57D6F" w:rsidP="00A57D6F">
            <w:pPr>
              <w:pStyle w:val="Paragraph"/>
              <w:jc w:val="center"/>
              <w:rPr>
                <w:noProof/>
              </w:rPr>
            </w:pPr>
            <w:r w:rsidRPr="000A506B">
              <w:rPr>
                <w:noProof/>
              </w:rPr>
              <w:t>16</w:t>
            </w:r>
          </w:p>
        </w:tc>
        <w:tc>
          <w:tcPr>
            <w:tcW w:w="4649" w:type="dxa"/>
          </w:tcPr>
          <w:p w14:paraId="25F21132" w14:textId="1EF7251D" w:rsidR="00A57D6F" w:rsidRPr="000A506B" w:rsidRDefault="00A57D6F" w:rsidP="00A57D6F">
            <w:pPr>
              <w:pStyle w:val="Paragraph"/>
              <w:rPr>
                <w:noProof/>
              </w:rPr>
            </w:pPr>
            <w:r w:rsidRPr="000A506B">
              <w:rPr>
                <w:noProof/>
              </w:rPr>
              <w:t>Difenoconazol (ISO) (CAS RN 119446-68-3)</w:t>
            </w:r>
          </w:p>
        </w:tc>
        <w:tc>
          <w:tcPr>
            <w:tcW w:w="0" w:type="auto"/>
          </w:tcPr>
          <w:p w14:paraId="31318773" w14:textId="77777777" w:rsidR="00A57D6F" w:rsidRPr="000A506B" w:rsidRDefault="00A57D6F" w:rsidP="00A57D6F">
            <w:pPr>
              <w:pStyle w:val="Paragraph"/>
              <w:rPr>
                <w:noProof/>
              </w:rPr>
            </w:pPr>
            <w:r w:rsidRPr="000A506B">
              <w:rPr>
                <w:noProof/>
              </w:rPr>
              <w:t>01.01-31.12</w:t>
            </w:r>
          </w:p>
        </w:tc>
        <w:tc>
          <w:tcPr>
            <w:tcW w:w="0" w:type="auto"/>
          </w:tcPr>
          <w:p w14:paraId="54261F57" w14:textId="77777777" w:rsidR="00A57D6F" w:rsidRPr="000A506B" w:rsidRDefault="00A57D6F" w:rsidP="00A57D6F">
            <w:pPr>
              <w:pStyle w:val="Paragraph"/>
              <w:rPr>
                <w:noProof/>
              </w:rPr>
            </w:pPr>
            <w:r w:rsidRPr="000A506B">
              <w:rPr>
                <w:noProof/>
              </w:rPr>
              <w:t>1 000 ton</w:t>
            </w:r>
          </w:p>
        </w:tc>
        <w:tc>
          <w:tcPr>
            <w:tcW w:w="588" w:type="dxa"/>
          </w:tcPr>
          <w:p w14:paraId="558D4145" w14:textId="77777777" w:rsidR="00A57D6F" w:rsidRPr="000A506B" w:rsidRDefault="00A57D6F" w:rsidP="00A57D6F">
            <w:pPr>
              <w:pStyle w:val="Paragraph"/>
              <w:rPr>
                <w:noProof/>
              </w:rPr>
            </w:pPr>
            <w:r w:rsidRPr="000A506B">
              <w:rPr>
                <w:noProof/>
              </w:rPr>
              <w:t>0 %</w:t>
            </w:r>
          </w:p>
        </w:tc>
      </w:tr>
      <w:tr w:rsidR="00A57D6F" w:rsidRPr="000A506B" w14:paraId="5AEB00B3" w14:textId="77777777" w:rsidTr="00A57D6F">
        <w:tc>
          <w:tcPr>
            <w:tcW w:w="0" w:type="auto"/>
          </w:tcPr>
          <w:p w14:paraId="568FFB3D" w14:textId="77777777" w:rsidR="00A57D6F" w:rsidRPr="000A506B" w:rsidRDefault="00A57D6F" w:rsidP="00A57D6F">
            <w:pPr>
              <w:pStyle w:val="Paragraph"/>
              <w:rPr>
                <w:noProof/>
              </w:rPr>
            </w:pPr>
            <w:r w:rsidRPr="000A506B">
              <w:rPr>
                <w:noProof/>
              </w:rPr>
              <w:t>09.2550</w:t>
            </w:r>
          </w:p>
        </w:tc>
        <w:tc>
          <w:tcPr>
            <w:tcW w:w="1109" w:type="dxa"/>
          </w:tcPr>
          <w:p w14:paraId="6CA6346A" w14:textId="77777777" w:rsidR="00A57D6F" w:rsidRPr="000A506B" w:rsidRDefault="00A57D6F" w:rsidP="00A57D6F">
            <w:pPr>
              <w:pStyle w:val="Paragraph"/>
              <w:jc w:val="right"/>
              <w:rPr>
                <w:noProof/>
              </w:rPr>
            </w:pPr>
            <w:r w:rsidRPr="000A506B">
              <w:rPr>
                <w:noProof/>
              </w:rPr>
              <w:t>ex 2926 90 70</w:t>
            </w:r>
          </w:p>
        </w:tc>
        <w:tc>
          <w:tcPr>
            <w:tcW w:w="754" w:type="dxa"/>
          </w:tcPr>
          <w:p w14:paraId="3F35BDDE" w14:textId="77777777" w:rsidR="00A57D6F" w:rsidRPr="000A506B" w:rsidRDefault="00A57D6F" w:rsidP="00A57D6F">
            <w:pPr>
              <w:pStyle w:val="Paragraph"/>
              <w:jc w:val="center"/>
              <w:rPr>
                <w:noProof/>
              </w:rPr>
            </w:pPr>
            <w:r w:rsidRPr="000A506B">
              <w:rPr>
                <w:noProof/>
              </w:rPr>
              <w:t>31</w:t>
            </w:r>
          </w:p>
        </w:tc>
        <w:tc>
          <w:tcPr>
            <w:tcW w:w="4649" w:type="dxa"/>
          </w:tcPr>
          <w:p w14:paraId="26A48E78" w14:textId="0A5781A9" w:rsidR="00A57D6F" w:rsidRPr="003951D0" w:rsidRDefault="00A57D6F" w:rsidP="00A57D6F">
            <w:pPr>
              <w:pStyle w:val="Paragraph"/>
              <w:rPr>
                <w:noProof/>
                <w:lang w:val="da-DK"/>
              </w:rPr>
            </w:pPr>
            <w:r w:rsidRPr="003951D0">
              <w:rPr>
                <w:noProof/>
                <w:lang w:val="da-DK"/>
              </w:rPr>
              <w:t>Lambda-cyhalothrin (ISO) (CAS RN 91465-08-6) med en renhedsgrad på 97 vægtprocent eller derover</w:t>
            </w:r>
          </w:p>
        </w:tc>
        <w:tc>
          <w:tcPr>
            <w:tcW w:w="0" w:type="auto"/>
          </w:tcPr>
          <w:p w14:paraId="4E93BF1E" w14:textId="77777777" w:rsidR="00A57D6F" w:rsidRPr="000A506B" w:rsidRDefault="00A57D6F" w:rsidP="00A57D6F">
            <w:pPr>
              <w:pStyle w:val="Paragraph"/>
              <w:rPr>
                <w:noProof/>
              </w:rPr>
            </w:pPr>
            <w:r w:rsidRPr="000A506B">
              <w:rPr>
                <w:noProof/>
              </w:rPr>
              <w:t>01.01-31.12</w:t>
            </w:r>
          </w:p>
        </w:tc>
        <w:tc>
          <w:tcPr>
            <w:tcW w:w="0" w:type="auto"/>
          </w:tcPr>
          <w:p w14:paraId="1517CDF3" w14:textId="77777777" w:rsidR="00A57D6F" w:rsidRPr="000A506B" w:rsidRDefault="00A57D6F" w:rsidP="00A57D6F">
            <w:pPr>
              <w:pStyle w:val="Paragraph"/>
              <w:rPr>
                <w:noProof/>
              </w:rPr>
            </w:pPr>
            <w:r w:rsidRPr="000A506B">
              <w:rPr>
                <w:noProof/>
              </w:rPr>
              <w:t>2 200 ton</w:t>
            </w:r>
          </w:p>
        </w:tc>
        <w:tc>
          <w:tcPr>
            <w:tcW w:w="588" w:type="dxa"/>
          </w:tcPr>
          <w:p w14:paraId="4D4493E8" w14:textId="77777777" w:rsidR="00A57D6F" w:rsidRPr="000A506B" w:rsidRDefault="00A57D6F" w:rsidP="00A57D6F">
            <w:pPr>
              <w:pStyle w:val="Paragraph"/>
              <w:rPr>
                <w:noProof/>
              </w:rPr>
            </w:pPr>
            <w:r w:rsidRPr="000A506B">
              <w:rPr>
                <w:noProof/>
              </w:rPr>
              <w:t>0 %</w:t>
            </w:r>
          </w:p>
        </w:tc>
      </w:tr>
      <w:tr w:rsidR="00A57D6F" w:rsidRPr="000A506B" w14:paraId="3DC410DB" w14:textId="77777777" w:rsidTr="00A57D6F">
        <w:tc>
          <w:tcPr>
            <w:tcW w:w="0" w:type="auto"/>
          </w:tcPr>
          <w:p w14:paraId="0486AF91" w14:textId="77777777" w:rsidR="00A57D6F" w:rsidRPr="000A506B" w:rsidRDefault="00A57D6F" w:rsidP="00A57D6F">
            <w:pPr>
              <w:pStyle w:val="Paragraph"/>
              <w:rPr>
                <w:noProof/>
              </w:rPr>
            </w:pPr>
            <w:r w:rsidRPr="000A506B">
              <w:rPr>
                <w:noProof/>
              </w:rPr>
              <w:t>09.2552</w:t>
            </w:r>
          </w:p>
        </w:tc>
        <w:tc>
          <w:tcPr>
            <w:tcW w:w="1109" w:type="dxa"/>
          </w:tcPr>
          <w:p w14:paraId="3E0A0DAA" w14:textId="77777777" w:rsidR="00A57D6F" w:rsidRPr="000A506B" w:rsidRDefault="00A57D6F" w:rsidP="00A57D6F">
            <w:pPr>
              <w:pStyle w:val="Paragraph"/>
              <w:jc w:val="right"/>
              <w:rPr>
                <w:noProof/>
              </w:rPr>
            </w:pPr>
            <w:r w:rsidRPr="000A506B">
              <w:rPr>
                <w:noProof/>
              </w:rPr>
              <w:t>ex 8482 99 00</w:t>
            </w:r>
          </w:p>
        </w:tc>
        <w:tc>
          <w:tcPr>
            <w:tcW w:w="754" w:type="dxa"/>
          </w:tcPr>
          <w:p w14:paraId="22BB113F" w14:textId="77777777" w:rsidR="00A57D6F" w:rsidRPr="000A506B" w:rsidRDefault="00A57D6F" w:rsidP="00A57D6F">
            <w:pPr>
              <w:pStyle w:val="Paragraph"/>
              <w:jc w:val="center"/>
              <w:rPr>
                <w:noProof/>
              </w:rPr>
            </w:pPr>
            <w:r w:rsidRPr="000A506B">
              <w:rPr>
                <w:noProof/>
              </w:rPr>
              <w:t>70</w:t>
            </w:r>
          </w:p>
        </w:tc>
        <w:tc>
          <w:tcPr>
            <w:tcW w:w="4649" w:type="dxa"/>
          </w:tcPr>
          <w:p w14:paraId="5A15E5BE" w14:textId="77777777" w:rsidR="00A57D6F" w:rsidRPr="000A506B" w:rsidRDefault="00A57D6F" w:rsidP="00A57D6F">
            <w:pPr>
              <w:pStyle w:val="Paragraph"/>
              <w:rPr>
                <w:noProof/>
              </w:rPr>
            </w:pPr>
            <w:r w:rsidRPr="000A506B">
              <w:rPr>
                <w:noProof/>
              </w:rPr>
              <w:t>Han- og hundele af lejehuse</w:t>
            </w:r>
          </w:p>
          <w:tbl>
            <w:tblPr>
              <w:tblStyle w:val="Listdash"/>
              <w:tblW w:w="0" w:type="auto"/>
              <w:tblLook w:val="0000" w:firstRow="0" w:lastRow="0" w:firstColumn="0" w:lastColumn="0" w:noHBand="0" w:noVBand="0"/>
            </w:tblPr>
            <w:tblGrid>
              <w:gridCol w:w="220"/>
              <w:gridCol w:w="3109"/>
            </w:tblGrid>
            <w:tr w:rsidR="00A57D6F" w:rsidRPr="000A506B" w14:paraId="49E1BC06" w14:textId="77777777" w:rsidTr="008569FA">
              <w:tc>
                <w:tcPr>
                  <w:tcW w:w="0" w:type="auto"/>
                </w:tcPr>
                <w:p w14:paraId="151B9074" w14:textId="77777777" w:rsidR="00A57D6F" w:rsidRPr="000A506B" w:rsidRDefault="00A57D6F" w:rsidP="00A57D6F">
                  <w:pPr>
                    <w:pStyle w:val="Paragraph"/>
                    <w:rPr>
                      <w:noProof/>
                    </w:rPr>
                  </w:pPr>
                  <w:r w:rsidRPr="000A506B">
                    <w:rPr>
                      <w:noProof/>
                    </w:rPr>
                    <w:t>—</w:t>
                  </w:r>
                </w:p>
              </w:tc>
              <w:tc>
                <w:tcPr>
                  <w:tcW w:w="0" w:type="auto"/>
                </w:tcPr>
                <w:p w14:paraId="5D81713B" w14:textId="77777777" w:rsidR="00A57D6F" w:rsidRPr="000A506B" w:rsidRDefault="00A57D6F" w:rsidP="00A57D6F">
                  <w:pPr>
                    <w:pStyle w:val="Paragraph"/>
                    <w:rPr>
                      <w:noProof/>
                    </w:rPr>
                  </w:pPr>
                  <w:r w:rsidRPr="000A506B">
                    <w:rPr>
                      <w:noProof/>
                    </w:rPr>
                    <w:t>fremstillet af fladvalset stål</w:t>
                  </w:r>
                </w:p>
              </w:tc>
            </w:tr>
            <w:tr w:rsidR="00A57D6F" w:rsidRPr="000A506B" w14:paraId="5CFD3CF5" w14:textId="77777777" w:rsidTr="008569FA">
              <w:tc>
                <w:tcPr>
                  <w:tcW w:w="0" w:type="auto"/>
                </w:tcPr>
                <w:p w14:paraId="73F718FA" w14:textId="77777777" w:rsidR="00A57D6F" w:rsidRPr="000A506B" w:rsidRDefault="00A57D6F" w:rsidP="00A57D6F">
                  <w:pPr>
                    <w:pStyle w:val="Paragraph"/>
                    <w:rPr>
                      <w:noProof/>
                    </w:rPr>
                  </w:pPr>
                  <w:r w:rsidRPr="000A506B">
                    <w:rPr>
                      <w:noProof/>
                    </w:rPr>
                    <w:t>—</w:t>
                  </w:r>
                </w:p>
              </w:tc>
              <w:tc>
                <w:tcPr>
                  <w:tcW w:w="0" w:type="auto"/>
                </w:tcPr>
                <w:p w14:paraId="6986371D" w14:textId="77777777" w:rsidR="00A57D6F" w:rsidRPr="003951D0" w:rsidRDefault="00A57D6F" w:rsidP="00A57D6F">
                  <w:pPr>
                    <w:pStyle w:val="Paragraph"/>
                    <w:rPr>
                      <w:noProof/>
                      <w:lang w:val="da-DK"/>
                    </w:rPr>
                  </w:pPr>
                  <w:r w:rsidRPr="003951D0">
                    <w:rPr>
                      <w:noProof/>
                      <w:lang w:val="da-DK"/>
                    </w:rPr>
                    <w:t>med en diameter på 14,5 mm eller derover, men ikke over 420 mm</w:t>
                  </w:r>
                </w:p>
              </w:tc>
            </w:tr>
            <w:tr w:rsidR="00A57D6F" w:rsidRPr="000A506B" w14:paraId="06B348BB" w14:textId="77777777" w:rsidTr="008569FA">
              <w:tc>
                <w:tcPr>
                  <w:tcW w:w="0" w:type="auto"/>
                </w:tcPr>
                <w:p w14:paraId="7A1872A5" w14:textId="77777777" w:rsidR="00A57D6F" w:rsidRPr="000A506B" w:rsidRDefault="00A57D6F" w:rsidP="00A57D6F">
                  <w:pPr>
                    <w:pStyle w:val="Paragraph"/>
                    <w:rPr>
                      <w:noProof/>
                    </w:rPr>
                  </w:pPr>
                  <w:r w:rsidRPr="000A506B">
                    <w:rPr>
                      <w:noProof/>
                    </w:rPr>
                    <w:t>—</w:t>
                  </w:r>
                </w:p>
              </w:tc>
              <w:tc>
                <w:tcPr>
                  <w:tcW w:w="0" w:type="auto"/>
                </w:tcPr>
                <w:p w14:paraId="16F31682" w14:textId="77777777" w:rsidR="00A57D6F" w:rsidRPr="003951D0" w:rsidRDefault="00A57D6F" w:rsidP="00A57D6F">
                  <w:pPr>
                    <w:pStyle w:val="Paragraph"/>
                    <w:rPr>
                      <w:noProof/>
                      <w:lang w:val="da-DK"/>
                    </w:rPr>
                  </w:pPr>
                  <w:r w:rsidRPr="003951D0">
                    <w:rPr>
                      <w:noProof/>
                      <w:lang w:val="da-DK"/>
                    </w:rPr>
                    <w:t>han-delen er forsynet med nitter</w:t>
                  </w:r>
                </w:p>
              </w:tc>
            </w:tr>
            <w:tr w:rsidR="00A57D6F" w:rsidRPr="000A506B" w14:paraId="0C72E6F4" w14:textId="77777777" w:rsidTr="008569FA">
              <w:tc>
                <w:tcPr>
                  <w:tcW w:w="0" w:type="auto"/>
                </w:tcPr>
                <w:p w14:paraId="26F9D6B2" w14:textId="77777777" w:rsidR="00A57D6F" w:rsidRPr="000A506B" w:rsidRDefault="00A57D6F" w:rsidP="00A57D6F">
                  <w:pPr>
                    <w:pStyle w:val="Paragraph"/>
                    <w:rPr>
                      <w:noProof/>
                    </w:rPr>
                  </w:pPr>
                  <w:r w:rsidRPr="000A506B">
                    <w:rPr>
                      <w:noProof/>
                    </w:rPr>
                    <w:t>—</w:t>
                  </w:r>
                </w:p>
              </w:tc>
              <w:tc>
                <w:tcPr>
                  <w:tcW w:w="0" w:type="auto"/>
                </w:tcPr>
                <w:p w14:paraId="59AE3D4F" w14:textId="77777777" w:rsidR="00A57D6F" w:rsidRPr="003951D0" w:rsidRDefault="00A57D6F" w:rsidP="00A57D6F">
                  <w:pPr>
                    <w:pStyle w:val="Paragraph"/>
                    <w:rPr>
                      <w:noProof/>
                      <w:lang w:val="da-DK"/>
                    </w:rPr>
                  </w:pPr>
                  <w:r w:rsidRPr="003951D0">
                    <w:rPr>
                      <w:noProof/>
                      <w:lang w:val="da-DK"/>
                    </w:rPr>
                    <w:t>hun-delen er forsynet med huller</w:t>
                  </w:r>
                </w:p>
              </w:tc>
            </w:tr>
          </w:tbl>
          <w:p w14:paraId="2F12DDA8" w14:textId="77777777" w:rsidR="00A57D6F" w:rsidRPr="003951D0" w:rsidRDefault="00A57D6F" w:rsidP="00A57D6F">
            <w:pPr>
              <w:pStyle w:val="Paragraph"/>
              <w:rPr>
                <w:noProof/>
                <w:lang w:val="da-DK"/>
              </w:rPr>
            </w:pPr>
            <w:r w:rsidRPr="003951D0">
              <w:rPr>
                <w:noProof/>
                <w:lang w:val="da-DK"/>
              </w:rPr>
              <w:t>bestemt til fremstilling af dybe sporkuglelejer</w:t>
            </w:r>
          </w:p>
          <w:p w14:paraId="4C18741A" w14:textId="01CE46A9" w:rsidR="00A57D6F" w:rsidRPr="000A506B" w:rsidRDefault="00A57D6F" w:rsidP="00A57D6F">
            <w:pPr>
              <w:pStyle w:val="Paragraph"/>
              <w:rPr>
                <w:noProof/>
              </w:rPr>
            </w:pPr>
            <w:r w:rsidRPr="003951D0">
              <w:rPr>
                <w:noProof/>
                <w:lang w:val="da-DK"/>
              </w:rPr>
              <w:t xml:space="preserve"> </w:t>
            </w:r>
            <w:r w:rsidRPr="000A506B">
              <w:rPr>
                <w:rStyle w:val="FootnoteReference"/>
                <w:noProof/>
              </w:rPr>
              <w:t>(1)</w:t>
            </w:r>
          </w:p>
        </w:tc>
        <w:tc>
          <w:tcPr>
            <w:tcW w:w="0" w:type="auto"/>
          </w:tcPr>
          <w:p w14:paraId="42B25356" w14:textId="77777777" w:rsidR="00A57D6F" w:rsidRPr="000A506B" w:rsidRDefault="00A57D6F" w:rsidP="00A57D6F">
            <w:pPr>
              <w:pStyle w:val="Paragraph"/>
              <w:rPr>
                <w:noProof/>
              </w:rPr>
            </w:pPr>
            <w:r w:rsidRPr="000A506B">
              <w:rPr>
                <w:noProof/>
              </w:rPr>
              <w:t>01.01-31.12</w:t>
            </w:r>
          </w:p>
        </w:tc>
        <w:tc>
          <w:tcPr>
            <w:tcW w:w="0" w:type="auto"/>
          </w:tcPr>
          <w:p w14:paraId="4E33F431" w14:textId="77777777" w:rsidR="00A57D6F" w:rsidRPr="000A506B" w:rsidRDefault="00A57D6F" w:rsidP="00A57D6F">
            <w:pPr>
              <w:pStyle w:val="Paragraph"/>
              <w:rPr>
                <w:noProof/>
              </w:rPr>
            </w:pPr>
            <w:r w:rsidRPr="000A506B">
              <w:rPr>
                <w:noProof/>
              </w:rPr>
              <w:t>1 221 ton</w:t>
            </w:r>
          </w:p>
        </w:tc>
        <w:tc>
          <w:tcPr>
            <w:tcW w:w="588" w:type="dxa"/>
          </w:tcPr>
          <w:p w14:paraId="3A2BCF7F" w14:textId="77777777" w:rsidR="00A57D6F" w:rsidRPr="000A506B" w:rsidRDefault="00A57D6F" w:rsidP="00A57D6F">
            <w:pPr>
              <w:pStyle w:val="Paragraph"/>
              <w:rPr>
                <w:noProof/>
              </w:rPr>
            </w:pPr>
            <w:r w:rsidRPr="000A506B">
              <w:rPr>
                <w:noProof/>
              </w:rPr>
              <w:t>0 %</w:t>
            </w:r>
          </w:p>
        </w:tc>
      </w:tr>
      <w:tr w:rsidR="00A57D6F" w:rsidRPr="000A506B" w14:paraId="5E709625" w14:textId="77777777" w:rsidTr="00A57D6F">
        <w:tc>
          <w:tcPr>
            <w:tcW w:w="0" w:type="auto"/>
          </w:tcPr>
          <w:p w14:paraId="25C7739B" w14:textId="77777777" w:rsidR="00A57D6F" w:rsidRPr="000A506B" w:rsidRDefault="00A57D6F" w:rsidP="00A57D6F">
            <w:pPr>
              <w:pStyle w:val="Paragraph"/>
              <w:rPr>
                <w:noProof/>
              </w:rPr>
            </w:pPr>
            <w:r w:rsidRPr="000A506B">
              <w:rPr>
                <w:noProof/>
              </w:rPr>
              <w:t>09.2553</w:t>
            </w:r>
          </w:p>
        </w:tc>
        <w:tc>
          <w:tcPr>
            <w:tcW w:w="1109" w:type="dxa"/>
          </w:tcPr>
          <w:p w14:paraId="6FAAD72D" w14:textId="77777777" w:rsidR="00A57D6F" w:rsidRPr="000A506B" w:rsidRDefault="00A57D6F" w:rsidP="00A57D6F">
            <w:pPr>
              <w:pStyle w:val="Paragraph"/>
              <w:jc w:val="right"/>
              <w:rPr>
                <w:noProof/>
              </w:rPr>
            </w:pPr>
            <w:r w:rsidRPr="000A506B">
              <w:rPr>
                <w:noProof/>
              </w:rPr>
              <w:t>ex 8482 99 00</w:t>
            </w:r>
          </w:p>
        </w:tc>
        <w:tc>
          <w:tcPr>
            <w:tcW w:w="754" w:type="dxa"/>
          </w:tcPr>
          <w:p w14:paraId="080DB956" w14:textId="77777777" w:rsidR="00A57D6F" w:rsidRPr="000A506B" w:rsidRDefault="00A57D6F" w:rsidP="00A57D6F">
            <w:pPr>
              <w:pStyle w:val="Paragraph"/>
              <w:jc w:val="center"/>
              <w:rPr>
                <w:noProof/>
              </w:rPr>
            </w:pPr>
            <w:r w:rsidRPr="000A506B">
              <w:rPr>
                <w:noProof/>
              </w:rPr>
              <w:t>80</w:t>
            </w:r>
          </w:p>
        </w:tc>
        <w:tc>
          <w:tcPr>
            <w:tcW w:w="4649" w:type="dxa"/>
          </w:tcPr>
          <w:p w14:paraId="61795F97" w14:textId="77777777" w:rsidR="00A57D6F" w:rsidRPr="000A506B" w:rsidRDefault="00A57D6F" w:rsidP="00A57D6F">
            <w:pPr>
              <w:pStyle w:val="Paragraph"/>
              <w:rPr>
                <w:noProof/>
              </w:rPr>
            </w:pPr>
            <w:r w:rsidRPr="000A506B">
              <w:rPr>
                <w:noProof/>
              </w:rPr>
              <w:t>Lokkede lejehuse med forskellig diameter</w:t>
            </w:r>
          </w:p>
          <w:tbl>
            <w:tblPr>
              <w:tblStyle w:val="Listdash"/>
              <w:tblW w:w="0" w:type="auto"/>
              <w:tblLook w:val="0000" w:firstRow="0" w:lastRow="0" w:firstColumn="0" w:lastColumn="0" w:noHBand="0" w:noVBand="0"/>
            </w:tblPr>
            <w:tblGrid>
              <w:gridCol w:w="220"/>
              <w:gridCol w:w="2909"/>
            </w:tblGrid>
            <w:tr w:rsidR="00A57D6F" w:rsidRPr="000A506B" w14:paraId="43713AAB" w14:textId="77777777" w:rsidTr="008569FA">
              <w:tc>
                <w:tcPr>
                  <w:tcW w:w="0" w:type="auto"/>
                </w:tcPr>
                <w:p w14:paraId="0855056B" w14:textId="77777777" w:rsidR="00A57D6F" w:rsidRPr="000A506B" w:rsidRDefault="00A57D6F" w:rsidP="00A57D6F">
                  <w:pPr>
                    <w:pStyle w:val="Paragraph"/>
                    <w:rPr>
                      <w:noProof/>
                    </w:rPr>
                  </w:pPr>
                  <w:r w:rsidRPr="000A506B">
                    <w:rPr>
                      <w:noProof/>
                    </w:rPr>
                    <w:t>—</w:t>
                  </w:r>
                </w:p>
              </w:tc>
              <w:tc>
                <w:tcPr>
                  <w:tcW w:w="0" w:type="auto"/>
                </w:tcPr>
                <w:p w14:paraId="40BD9105" w14:textId="77777777" w:rsidR="00A57D6F" w:rsidRPr="000A506B" w:rsidRDefault="00A57D6F" w:rsidP="00A57D6F">
                  <w:pPr>
                    <w:pStyle w:val="Paragraph"/>
                    <w:rPr>
                      <w:noProof/>
                    </w:rPr>
                  </w:pPr>
                  <w:r w:rsidRPr="000A506B">
                    <w:rPr>
                      <w:noProof/>
                    </w:rPr>
                    <w:t>fremstillet af fladvalset stål </w:t>
                  </w:r>
                </w:p>
              </w:tc>
            </w:tr>
            <w:tr w:rsidR="00A57D6F" w:rsidRPr="000A506B" w14:paraId="335CBC71" w14:textId="77777777" w:rsidTr="008569FA">
              <w:tc>
                <w:tcPr>
                  <w:tcW w:w="0" w:type="auto"/>
                </w:tcPr>
                <w:p w14:paraId="69E48165" w14:textId="77777777" w:rsidR="00A57D6F" w:rsidRPr="000A506B" w:rsidRDefault="00A57D6F" w:rsidP="00A57D6F">
                  <w:pPr>
                    <w:pStyle w:val="Paragraph"/>
                    <w:rPr>
                      <w:noProof/>
                    </w:rPr>
                  </w:pPr>
                  <w:r w:rsidRPr="000A506B">
                    <w:rPr>
                      <w:noProof/>
                    </w:rPr>
                    <w:t>—</w:t>
                  </w:r>
                </w:p>
              </w:tc>
              <w:tc>
                <w:tcPr>
                  <w:tcW w:w="0" w:type="auto"/>
                </w:tcPr>
                <w:p w14:paraId="7E44E045" w14:textId="77777777" w:rsidR="00A57D6F" w:rsidRPr="003951D0" w:rsidRDefault="00A57D6F" w:rsidP="00A57D6F">
                  <w:pPr>
                    <w:pStyle w:val="Paragraph"/>
                    <w:rPr>
                      <w:noProof/>
                      <w:lang w:val="da-DK"/>
                    </w:rPr>
                  </w:pPr>
                  <w:r w:rsidRPr="003951D0">
                    <w:rPr>
                      <w:noProof/>
                      <w:lang w:val="da-DK"/>
                    </w:rPr>
                    <w:t>med en trækstyrke på 270 MPa eller derover</w:t>
                  </w:r>
                </w:p>
              </w:tc>
            </w:tr>
          </w:tbl>
          <w:p w14:paraId="07B5FAD2" w14:textId="77777777" w:rsidR="00A57D6F" w:rsidRPr="000A506B" w:rsidRDefault="00A57D6F" w:rsidP="00A57D6F">
            <w:pPr>
              <w:pStyle w:val="Paragraph"/>
              <w:rPr>
                <w:noProof/>
              </w:rPr>
            </w:pPr>
            <w:r w:rsidRPr="000A506B">
              <w:rPr>
                <w:noProof/>
              </w:rPr>
              <w:t>til fremstilling af koniske rullelejer</w:t>
            </w:r>
          </w:p>
          <w:p w14:paraId="482CD8DC" w14:textId="6B63ED81" w:rsidR="00A57D6F" w:rsidRPr="000A506B" w:rsidRDefault="00A57D6F" w:rsidP="00A57D6F">
            <w:pPr>
              <w:pStyle w:val="Paragraph"/>
              <w:rPr>
                <w:noProof/>
              </w:rPr>
            </w:pPr>
            <w:r w:rsidRPr="000A506B">
              <w:rPr>
                <w:noProof/>
              </w:rPr>
              <w:t xml:space="preserve"> </w:t>
            </w:r>
            <w:r w:rsidRPr="000A506B">
              <w:rPr>
                <w:rStyle w:val="FootnoteReference"/>
                <w:noProof/>
              </w:rPr>
              <w:t>(1)</w:t>
            </w:r>
          </w:p>
        </w:tc>
        <w:tc>
          <w:tcPr>
            <w:tcW w:w="0" w:type="auto"/>
          </w:tcPr>
          <w:p w14:paraId="701B2E4F" w14:textId="77777777" w:rsidR="00A57D6F" w:rsidRPr="000A506B" w:rsidRDefault="00A57D6F" w:rsidP="00A57D6F">
            <w:pPr>
              <w:pStyle w:val="Paragraph"/>
              <w:rPr>
                <w:noProof/>
              </w:rPr>
            </w:pPr>
            <w:r w:rsidRPr="000A506B">
              <w:rPr>
                <w:noProof/>
              </w:rPr>
              <w:t>01.01-31.12</w:t>
            </w:r>
          </w:p>
        </w:tc>
        <w:tc>
          <w:tcPr>
            <w:tcW w:w="0" w:type="auto"/>
          </w:tcPr>
          <w:p w14:paraId="5DCC778C" w14:textId="77777777" w:rsidR="00A57D6F" w:rsidRPr="000A506B" w:rsidRDefault="00A57D6F" w:rsidP="00A57D6F">
            <w:pPr>
              <w:pStyle w:val="Paragraph"/>
              <w:rPr>
                <w:noProof/>
              </w:rPr>
            </w:pPr>
            <w:r w:rsidRPr="000A506B">
              <w:rPr>
                <w:noProof/>
              </w:rPr>
              <w:t>8 000 000 stk.</w:t>
            </w:r>
          </w:p>
        </w:tc>
        <w:tc>
          <w:tcPr>
            <w:tcW w:w="588" w:type="dxa"/>
          </w:tcPr>
          <w:p w14:paraId="0813109A" w14:textId="77777777" w:rsidR="00A57D6F" w:rsidRPr="000A506B" w:rsidRDefault="00A57D6F" w:rsidP="00A57D6F">
            <w:pPr>
              <w:pStyle w:val="Paragraph"/>
              <w:rPr>
                <w:noProof/>
              </w:rPr>
            </w:pPr>
            <w:r w:rsidRPr="000A506B">
              <w:rPr>
                <w:noProof/>
              </w:rPr>
              <w:t>0 %</w:t>
            </w:r>
          </w:p>
        </w:tc>
      </w:tr>
      <w:tr w:rsidR="00A57D6F" w:rsidRPr="000A506B" w14:paraId="66A1B146" w14:textId="77777777" w:rsidTr="00A57D6F">
        <w:tc>
          <w:tcPr>
            <w:tcW w:w="0" w:type="auto"/>
          </w:tcPr>
          <w:p w14:paraId="203CFE1B" w14:textId="77777777" w:rsidR="00A57D6F" w:rsidRPr="000A506B" w:rsidRDefault="00A57D6F" w:rsidP="00A57D6F">
            <w:pPr>
              <w:pStyle w:val="Paragraph"/>
              <w:rPr>
                <w:noProof/>
              </w:rPr>
            </w:pPr>
            <w:r w:rsidRPr="000A506B">
              <w:rPr>
                <w:noProof/>
              </w:rPr>
              <w:t>09.2554</w:t>
            </w:r>
          </w:p>
          <w:p w14:paraId="5EED2487" w14:textId="77777777" w:rsidR="00A57D6F" w:rsidRPr="000A506B" w:rsidRDefault="00A57D6F" w:rsidP="00A57D6F">
            <w:pPr>
              <w:pStyle w:val="Paragraph"/>
              <w:rPr>
                <w:noProof/>
              </w:rPr>
            </w:pPr>
          </w:p>
          <w:p w14:paraId="4A9F3D43" w14:textId="77777777" w:rsidR="00A57D6F" w:rsidRPr="000A506B" w:rsidRDefault="00A57D6F" w:rsidP="00A57D6F">
            <w:pPr>
              <w:pStyle w:val="Paragraph"/>
              <w:rPr>
                <w:noProof/>
              </w:rPr>
            </w:pPr>
          </w:p>
        </w:tc>
        <w:tc>
          <w:tcPr>
            <w:tcW w:w="1109" w:type="dxa"/>
          </w:tcPr>
          <w:p w14:paraId="59FE1498" w14:textId="77777777" w:rsidR="00A57D6F" w:rsidRPr="000A506B" w:rsidRDefault="00A57D6F" w:rsidP="00A57D6F">
            <w:pPr>
              <w:pStyle w:val="Paragraph"/>
              <w:jc w:val="right"/>
              <w:rPr>
                <w:noProof/>
              </w:rPr>
            </w:pPr>
            <w:r w:rsidRPr="000A506B">
              <w:rPr>
                <w:noProof/>
              </w:rPr>
              <w:t>ex 8505 11 10</w:t>
            </w:r>
          </w:p>
          <w:p w14:paraId="03690295" w14:textId="77777777" w:rsidR="00A57D6F" w:rsidRPr="000A506B" w:rsidRDefault="00A57D6F" w:rsidP="00A57D6F">
            <w:pPr>
              <w:pStyle w:val="Paragraph"/>
              <w:jc w:val="right"/>
              <w:rPr>
                <w:noProof/>
              </w:rPr>
            </w:pPr>
            <w:r w:rsidRPr="000A506B">
              <w:rPr>
                <w:noProof/>
              </w:rPr>
              <w:t>ex 8505 11 90</w:t>
            </w:r>
          </w:p>
          <w:p w14:paraId="6E94CF2A" w14:textId="77777777" w:rsidR="00A57D6F" w:rsidRPr="000A506B" w:rsidRDefault="00A57D6F" w:rsidP="00A57D6F">
            <w:pPr>
              <w:pStyle w:val="Paragraph"/>
              <w:jc w:val="right"/>
              <w:rPr>
                <w:noProof/>
              </w:rPr>
            </w:pPr>
            <w:r w:rsidRPr="000A506B">
              <w:rPr>
                <w:noProof/>
              </w:rPr>
              <w:t>ex 8505 19 90</w:t>
            </w:r>
          </w:p>
        </w:tc>
        <w:tc>
          <w:tcPr>
            <w:tcW w:w="754" w:type="dxa"/>
          </w:tcPr>
          <w:p w14:paraId="5DDC7192" w14:textId="77777777" w:rsidR="00A57D6F" w:rsidRPr="000A506B" w:rsidRDefault="00A57D6F" w:rsidP="00A57D6F">
            <w:pPr>
              <w:pStyle w:val="Paragraph"/>
              <w:jc w:val="center"/>
              <w:rPr>
                <w:noProof/>
              </w:rPr>
            </w:pPr>
            <w:r w:rsidRPr="000A506B">
              <w:rPr>
                <w:noProof/>
              </w:rPr>
              <w:t>74</w:t>
            </w:r>
          </w:p>
          <w:p w14:paraId="6CFDDCDB" w14:textId="77777777" w:rsidR="00A57D6F" w:rsidRPr="000A506B" w:rsidRDefault="00A57D6F" w:rsidP="00A57D6F">
            <w:pPr>
              <w:pStyle w:val="Paragraph"/>
              <w:jc w:val="center"/>
              <w:rPr>
                <w:noProof/>
              </w:rPr>
            </w:pPr>
            <w:r w:rsidRPr="000A506B">
              <w:rPr>
                <w:noProof/>
              </w:rPr>
              <w:t>74</w:t>
            </w:r>
          </w:p>
          <w:p w14:paraId="620EB032" w14:textId="77777777" w:rsidR="00A57D6F" w:rsidRPr="000A506B" w:rsidRDefault="00A57D6F" w:rsidP="00A57D6F">
            <w:pPr>
              <w:pStyle w:val="Paragraph"/>
              <w:jc w:val="center"/>
              <w:rPr>
                <w:noProof/>
              </w:rPr>
            </w:pPr>
            <w:r w:rsidRPr="000A506B">
              <w:rPr>
                <w:noProof/>
              </w:rPr>
              <w:t>74</w:t>
            </w:r>
          </w:p>
        </w:tc>
        <w:tc>
          <w:tcPr>
            <w:tcW w:w="4649" w:type="dxa"/>
          </w:tcPr>
          <w:p w14:paraId="739B55F0" w14:textId="77777777" w:rsidR="00A57D6F" w:rsidRPr="003951D0" w:rsidRDefault="00A57D6F" w:rsidP="00A57D6F">
            <w:pPr>
              <w:pStyle w:val="Paragraph"/>
              <w:rPr>
                <w:noProof/>
                <w:lang w:val="da-DK"/>
              </w:rPr>
            </w:pPr>
            <w:r w:rsidRPr="003951D0">
              <w:rPr>
                <w:noProof/>
                <w:lang w:val="da-DK"/>
              </w:rPr>
              <w:t>Varer med form som flade stænger, buede stænger, kvartmanchetter eller trapezform, også buede, med afrundede hjørner eller skrå sider, fremstillet af ferrit, kobolt, samarium eller andre sjældne jordarters metaller eller legeringer heraf</w:t>
            </w:r>
          </w:p>
          <w:tbl>
            <w:tblPr>
              <w:tblStyle w:val="Listdash"/>
              <w:tblW w:w="0" w:type="auto"/>
              <w:tblLook w:val="0000" w:firstRow="0" w:lastRow="0" w:firstColumn="0" w:lastColumn="0" w:noHBand="0" w:noVBand="0"/>
            </w:tblPr>
            <w:tblGrid>
              <w:gridCol w:w="220"/>
              <w:gridCol w:w="3109"/>
            </w:tblGrid>
            <w:tr w:rsidR="00A57D6F" w:rsidRPr="000A506B" w14:paraId="52831267" w14:textId="77777777" w:rsidTr="008569FA">
              <w:tc>
                <w:tcPr>
                  <w:tcW w:w="0" w:type="auto"/>
                </w:tcPr>
                <w:p w14:paraId="293CBD91" w14:textId="77777777" w:rsidR="00A57D6F" w:rsidRPr="000A506B" w:rsidRDefault="00A57D6F" w:rsidP="00A57D6F">
                  <w:pPr>
                    <w:pStyle w:val="Paragraph"/>
                    <w:rPr>
                      <w:noProof/>
                    </w:rPr>
                  </w:pPr>
                  <w:r w:rsidRPr="000A506B">
                    <w:rPr>
                      <w:noProof/>
                    </w:rPr>
                    <w:t>—</w:t>
                  </w:r>
                </w:p>
              </w:tc>
              <w:tc>
                <w:tcPr>
                  <w:tcW w:w="0" w:type="auto"/>
                </w:tcPr>
                <w:p w14:paraId="1A413460" w14:textId="77777777" w:rsidR="00A57D6F" w:rsidRPr="000A506B" w:rsidRDefault="00A57D6F" w:rsidP="00A57D6F">
                  <w:pPr>
                    <w:pStyle w:val="Paragraph"/>
                    <w:rPr>
                      <w:noProof/>
                    </w:rPr>
                  </w:pPr>
                  <w:r w:rsidRPr="000A506B">
                    <w:rPr>
                      <w:noProof/>
                    </w:rPr>
                    <w:t>også overstøbt med polymerer </w:t>
                  </w:r>
                </w:p>
              </w:tc>
            </w:tr>
            <w:tr w:rsidR="00A57D6F" w:rsidRPr="000A506B" w14:paraId="79310071" w14:textId="77777777" w:rsidTr="008569FA">
              <w:tc>
                <w:tcPr>
                  <w:tcW w:w="0" w:type="auto"/>
                </w:tcPr>
                <w:p w14:paraId="0965D6DB" w14:textId="77777777" w:rsidR="00A57D6F" w:rsidRPr="000A506B" w:rsidRDefault="00A57D6F" w:rsidP="00A57D6F">
                  <w:pPr>
                    <w:pStyle w:val="Paragraph"/>
                    <w:rPr>
                      <w:noProof/>
                    </w:rPr>
                  </w:pPr>
                  <w:r w:rsidRPr="000A506B">
                    <w:rPr>
                      <w:noProof/>
                    </w:rPr>
                    <w:t>—</w:t>
                  </w:r>
                </w:p>
              </w:tc>
              <w:tc>
                <w:tcPr>
                  <w:tcW w:w="0" w:type="auto"/>
                </w:tcPr>
                <w:p w14:paraId="22F05671" w14:textId="77777777" w:rsidR="00A57D6F" w:rsidRPr="003951D0" w:rsidRDefault="00A57D6F" w:rsidP="00A57D6F">
                  <w:pPr>
                    <w:pStyle w:val="Paragraph"/>
                    <w:rPr>
                      <w:noProof/>
                      <w:lang w:val="da-DK"/>
                    </w:rPr>
                  </w:pPr>
                  <w:r w:rsidRPr="003951D0">
                    <w:rPr>
                      <w:noProof/>
                      <w:lang w:val="da-DK"/>
                    </w:rPr>
                    <w:t>også overtrukket eller passiveret med overfladebehandling</w:t>
                  </w:r>
                </w:p>
              </w:tc>
            </w:tr>
          </w:tbl>
          <w:p w14:paraId="67EAF59F" w14:textId="77777777" w:rsidR="00A57D6F" w:rsidRPr="000A506B" w:rsidRDefault="00A57D6F" w:rsidP="00A57D6F">
            <w:pPr>
              <w:pStyle w:val="Paragraph"/>
              <w:rPr>
                <w:noProof/>
              </w:rPr>
            </w:pPr>
            <w:r w:rsidRPr="000A506B">
              <w:rPr>
                <w:noProof/>
              </w:rPr>
              <w:t>med:</w:t>
            </w:r>
          </w:p>
          <w:tbl>
            <w:tblPr>
              <w:tblStyle w:val="Listdash"/>
              <w:tblW w:w="0" w:type="auto"/>
              <w:tblLook w:val="0000" w:firstRow="0" w:lastRow="0" w:firstColumn="0" w:lastColumn="0" w:noHBand="0" w:noVBand="0"/>
            </w:tblPr>
            <w:tblGrid>
              <w:gridCol w:w="220"/>
              <w:gridCol w:w="3109"/>
            </w:tblGrid>
            <w:tr w:rsidR="00A57D6F" w:rsidRPr="000A506B" w14:paraId="3F98511B" w14:textId="77777777" w:rsidTr="008569FA">
              <w:tc>
                <w:tcPr>
                  <w:tcW w:w="0" w:type="auto"/>
                </w:tcPr>
                <w:p w14:paraId="3BDDB74B" w14:textId="77777777" w:rsidR="00A57D6F" w:rsidRPr="000A506B" w:rsidRDefault="00A57D6F" w:rsidP="00A57D6F">
                  <w:pPr>
                    <w:pStyle w:val="Paragraph"/>
                    <w:rPr>
                      <w:noProof/>
                    </w:rPr>
                  </w:pPr>
                  <w:r w:rsidRPr="000A506B">
                    <w:rPr>
                      <w:noProof/>
                    </w:rPr>
                    <w:t>—</w:t>
                  </w:r>
                </w:p>
              </w:tc>
              <w:tc>
                <w:tcPr>
                  <w:tcW w:w="0" w:type="auto"/>
                </w:tcPr>
                <w:p w14:paraId="43CD8C9E" w14:textId="77777777" w:rsidR="00A57D6F" w:rsidRPr="003951D0" w:rsidRDefault="00A57D6F" w:rsidP="00A57D6F">
                  <w:pPr>
                    <w:pStyle w:val="Paragraph"/>
                    <w:rPr>
                      <w:noProof/>
                      <w:lang w:val="da-DK"/>
                    </w:rPr>
                  </w:pPr>
                  <w:r w:rsidRPr="003951D0">
                    <w:rPr>
                      <w:noProof/>
                      <w:lang w:val="da-DK"/>
                    </w:rPr>
                    <w:t>en længde på 5 mm eller derover, men ikke over 60 mm</w:t>
                  </w:r>
                </w:p>
              </w:tc>
            </w:tr>
            <w:tr w:rsidR="00A57D6F" w:rsidRPr="000A506B" w14:paraId="2AD202B9" w14:textId="77777777" w:rsidTr="008569FA">
              <w:tc>
                <w:tcPr>
                  <w:tcW w:w="0" w:type="auto"/>
                </w:tcPr>
                <w:p w14:paraId="516C4C21" w14:textId="77777777" w:rsidR="00A57D6F" w:rsidRPr="000A506B" w:rsidRDefault="00A57D6F" w:rsidP="00A57D6F">
                  <w:pPr>
                    <w:pStyle w:val="Paragraph"/>
                    <w:rPr>
                      <w:noProof/>
                    </w:rPr>
                  </w:pPr>
                  <w:r w:rsidRPr="000A506B">
                    <w:rPr>
                      <w:noProof/>
                    </w:rPr>
                    <w:t>—</w:t>
                  </w:r>
                </w:p>
              </w:tc>
              <w:tc>
                <w:tcPr>
                  <w:tcW w:w="0" w:type="auto"/>
                </w:tcPr>
                <w:p w14:paraId="42B1673A" w14:textId="77777777" w:rsidR="00A57D6F" w:rsidRPr="003951D0" w:rsidRDefault="00A57D6F" w:rsidP="00A57D6F">
                  <w:pPr>
                    <w:pStyle w:val="Paragraph"/>
                    <w:rPr>
                      <w:noProof/>
                      <w:lang w:val="da-DK"/>
                    </w:rPr>
                  </w:pPr>
                  <w:r w:rsidRPr="003951D0">
                    <w:rPr>
                      <w:noProof/>
                      <w:lang w:val="da-DK"/>
                    </w:rPr>
                    <w:t>en bredde på 5 mm eller derover, men ikke over 40 mm</w:t>
                  </w:r>
                </w:p>
              </w:tc>
            </w:tr>
            <w:tr w:rsidR="00A57D6F" w:rsidRPr="000A506B" w14:paraId="0369A3D4" w14:textId="77777777" w:rsidTr="008569FA">
              <w:tc>
                <w:tcPr>
                  <w:tcW w:w="0" w:type="auto"/>
                </w:tcPr>
                <w:p w14:paraId="55BF4733" w14:textId="77777777" w:rsidR="00A57D6F" w:rsidRPr="000A506B" w:rsidRDefault="00A57D6F" w:rsidP="00A57D6F">
                  <w:pPr>
                    <w:pStyle w:val="Paragraph"/>
                    <w:rPr>
                      <w:noProof/>
                    </w:rPr>
                  </w:pPr>
                  <w:r w:rsidRPr="000A506B">
                    <w:rPr>
                      <w:noProof/>
                    </w:rPr>
                    <w:t>—</w:t>
                  </w:r>
                </w:p>
              </w:tc>
              <w:tc>
                <w:tcPr>
                  <w:tcW w:w="0" w:type="auto"/>
                </w:tcPr>
                <w:p w14:paraId="261B611F" w14:textId="77777777" w:rsidR="00A57D6F" w:rsidRPr="003951D0" w:rsidRDefault="00A57D6F" w:rsidP="00A57D6F">
                  <w:pPr>
                    <w:pStyle w:val="Paragraph"/>
                    <w:rPr>
                      <w:noProof/>
                      <w:lang w:val="da-DK"/>
                    </w:rPr>
                  </w:pPr>
                  <w:r w:rsidRPr="003951D0">
                    <w:rPr>
                      <w:noProof/>
                      <w:lang w:val="da-DK"/>
                    </w:rPr>
                    <w:t>en tykkelse på 3 mm eller derover, men ikke over 15 mm</w:t>
                  </w:r>
                </w:p>
              </w:tc>
            </w:tr>
          </w:tbl>
          <w:p w14:paraId="06BEAD06" w14:textId="77777777" w:rsidR="00A57D6F" w:rsidRPr="003951D0" w:rsidRDefault="00A57D6F" w:rsidP="00A57D6F">
            <w:pPr>
              <w:pStyle w:val="Paragraph"/>
              <w:rPr>
                <w:noProof/>
                <w:lang w:val="da-DK"/>
              </w:rPr>
            </w:pPr>
            <w:r w:rsidRPr="003951D0">
              <w:rPr>
                <w:noProof/>
                <w:lang w:val="da-DK"/>
              </w:rPr>
              <w:t>til fremstilling af permanente magneter ved magnetisering</w:t>
            </w:r>
          </w:p>
          <w:p w14:paraId="5C006AB6" w14:textId="77777777" w:rsidR="00A57D6F" w:rsidRPr="003951D0" w:rsidRDefault="00A57D6F" w:rsidP="00A57D6F">
            <w:pPr>
              <w:pStyle w:val="Paragraph"/>
              <w:rPr>
                <w:noProof/>
                <w:lang w:val="da-DK"/>
              </w:rPr>
            </w:pPr>
          </w:p>
          <w:p w14:paraId="374606B8" w14:textId="77777777" w:rsidR="00A57D6F" w:rsidRPr="003951D0" w:rsidRDefault="00A57D6F" w:rsidP="00A57D6F">
            <w:pPr>
              <w:pStyle w:val="Paragraph"/>
              <w:rPr>
                <w:noProof/>
                <w:lang w:val="da-DK"/>
              </w:rPr>
            </w:pPr>
          </w:p>
        </w:tc>
        <w:tc>
          <w:tcPr>
            <w:tcW w:w="0" w:type="auto"/>
          </w:tcPr>
          <w:p w14:paraId="57FAB1E5" w14:textId="77777777" w:rsidR="00A57D6F" w:rsidRPr="000A506B" w:rsidRDefault="00A57D6F" w:rsidP="00A57D6F">
            <w:pPr>
              <w:pStyle w:val="Paragraph"/>
              <w:rPr>
                <w:noProof/>
              </w:rPr>
            </w:pPr>
            <w:r w:rsidRPr="000A506B">
              <w:rPr>
                <w:noProof/>
              </w:rPr>
              <w:t>01.01-31.12</w:t>
            </w:r>
          </w:p>
          <w:p w14:paraId="478772DC" w14:textId="77777777" w:rsidR="00A57D6F" w:rsidRPr="000A506B" w:rsidRDefault="00A57D6F" w:rsidP="00A57D6F">
            <w:pPr>
              <w:pStyle w:val="Paragraph"/>
              <w:rPr>
                <w:noProof/>
              </w:rPr>
            </w:pPr>
          </w:p>
          <w:p w14:paraId="324E4581" w14:textId="77777777" w:rsidR="00A57D6F" w:rsidRPr="000A506B" w:rsidRDefault="00A57D6F" w:rsidP="00A57D6F">
            <w:pPr>
              <w:pStyle w:val="Paragraph"/>
              <w:rPr>
                <w:noProof/>
              </w:rPr>
            </w:pPr>
          </w:p>
        </w:tc>
        <w:tc>
          <w:tcPr>
            <w:tcW w:w="0" w:type="auto"/>
          </w:tcPr>
          <w:p w14:paraId="7FCD28B2" w14:textId="77777777" w:rsidR="00A57D6F" w:rsidRPr="000A506B" w:rsidRDefault="00A57D6F" w:rsidP="00A57D6F">
            <w:pPr>
              <w:pStyle w:val="Paragraph"/>
              <w:rPr>
                <w:noProof/>
              </w:rPr>
            </w:pPr>
            <w:r w:rsidRPr="000A506B">
              <w:rPr>
                <w:noProof/>
              </w:rPr>
              <w:t>460 ton</w:t>
            </w:r>
          </w:p>
          <w:p w14:paraId="7C9F35C3" w14:textId="77777777" w:rsidR="00A57D6F" w:rsidRPr="000A506B" w:rsidRDefault="00A57D6F" w:rsidP="00A57D6F">
            <w:pPr>
              <w:pStyle w:val="Paragraph"/>
              <w:rPr>
                <w:noProof/>
              </w:rPr>
            </w:pPr>
          </w:p>
          <w:p w14:paraId="02DE78D9" w14:textId="77777777" w:rsidR="00A57D6F" w:rsidRPr="000A506B" w:rsidRDefault="00A57D6F" w:rsidP="00A57D6F">
            <w:pPr>
              <w:pStyle w:val="Paragraph"/>
              <w:rPr>
                <w:noProof/>
              </w:rPr>
            </w:pPr>
          </w:p>
        </w:tc>
        <w:tc>
          <w:tcPr>
            <w:tcW w:w="588" w:type="dxa"/>
          </w:tcPr>
          <w:p w14:paraId="2BCECBD0" w14:textId="77777777" w:rsidR="00A57D6F" w:rsidRPr="000A506B" w:rsidRDefault="00A57D6F" w:rsidP="00A57D6F">
            <w:pPr>
              <w:pStyle w:val="Paragraph"/>
              <w:rPr>
                <w:noProof/>
              </w:rPr>
            </w:pPr>
            <w:r w:rsidRPr="000A506B">
              <w:rPr>
                <w:noProof/>
              </w:rPr>
              <w:t>0 %</w:t>
            </w:r>
          </w:p>
          <w:p w14:paraId="376DC022" w14:textId="77777777" w:rsidR="00A57D6F" w:rsidRPr="000A506B" w:rsidRDefault="00A57D6F" w:rsidP="00A57D6F">
            <w:pPr>
              <w:pStyle w:val="Paragraph"/>
              <w:rPr>
                <w:noProof/>
              </w:rPr>
            </w:pPr>
          </w:p>
          <w:p w14:paraId="0870B378" w14:textId="77777777" w:rsidR="00A57D6F" w:rsidRPr="000A506B" w:rsidRDefault="00A57D6F" w:rsidP="00A57D6F">
            <w:pPr>
              <w:pStyle w:val="Paragraph"/>
              <w:rPr>
                <w:noProof/>
              </w:rPr>
            </w:pPr>
          </w:p>
        </w:tc>
      </w:tr>
      <w:tr w:rsidR="00A57D6F" w:rsidRPr="000A506B" w14:paraId="5E0434EC" w14:textId="77777777" w:rsidTr="00A57D6F">
        <w:tc>
          <w:tcPr>
            <w:tcW w:w="0" w:type="auto"/>
          </w:tcPr>
          <w:p w14:paraId="641AAA7C" w14:textId="77777777" w:rsidR="00A57D6F" w:rsidRPr="000A506B" w:rsidRDefault="00A57D6F" w:rsidP="00A57D6F">
            <w:pPr>
              <w:pStyle w:val="Paragraph"/>
              <w:rPr>
                <w:noProof/>
              </w:rPr>
            </w:pPr>
            <w:r w:rsidRPr="000A506B">
              <w:rPr>
                <w:noProof/>
              </w:rPr>
              <w:t>09.2555</w:t>
            </w:r>
          </w:p>
        </w:tc>
        <w:tc>
          <w:tcPr>
            <w:tcW w:w="1109" w:type="dxa"/>
          </w:tcPr>
          <w:p w14:paraId="6E0B5200" w14:textId="77777777" w:rsidR="00A57D6F" w:rsidRPr="000A506B" w:rsidRDefault="00A57D6F" w:rsidP="00A57D6F">
            <w:pPr>
              <w:pStyle w:val="Paragraph"/>
              <w:jc w:val="right"/>
              <w:rPr>
                <w:noProof/>
              </w:rPr>
            </w:pPr>
            <w:r w:rsidRPr="000A506B">
              <w:rPr>
                <w:noProof/>
              </w:rPr>
              <w:t>ex 8505 11 10</w:t>
            </w:r>
          </w:p>
        </w:tc>
        <w:tc>
          <w:tcPr>
            <w:tcW w:w="754" w:type="dxa"/>
          </w:tcPr>
          <w:p w14:paraId="4355CCFA" w14:textId="77777777" w:rsidR="00A57D6F" w:rsidRPr="000A506B" w:rsidRDefault="00A57D6F" w:rsidP="00A57D6F">
            <w:pPr>
              <w:pStyle w:val="Paragraph"/>
              <w:jc w:val="center"/>
              <w:rPr>
                <w:noProof/>
              </w:rPr>
            </w:pPr>
            <w:r w:rsidRPr="000A506B">
              <w:rPr>
                <w:noProof/>
              </w:rPr>
              <w:t>76</w:t>
            </w:r>
          </w:p>
        </w:tc>
        <w:tc>
          <w:tcPr>
            <w:tcW w:w="4649" w:type="dxa"/>
          </w:tcPr>
          <w:p w14:paraId="170AB66A" w14:textId="77777777" w:rsidR="00A57D6F" w:rsidRPr="009D30FC" w:rsidRDefault="00A57D6F" w:rsidP="00A57D6F">
            <w:pPr>
              <w:pStyle w:val="Paragraph"/>
              <w:rPr>
                <w:noProof/>
                <w:lang w:val="da-DK"/>
              </w:rPr>
            </w:pPr>
            <w:r w:rsidRPr="009D30FC">
              <w:rPr>
                <w:noProof/>
                <w:lang w:val="da-DK"/>
              </w:rPr>
              <w:t>Varer af en legering af neodym eller en legering af samarium</w:t>
            </w:r>
          </w:p>
          <w:tbl>
            <w:tblPr>
              <w:tblStyle w:val="Listdash"/>
              <w:tblW w:w="0" w:type="auto"/>
              <w:tblLook w:val="0000" w:firstRow="0" w:lastRow="0" w:firstColumn="0" w:lastColumn="0" w:noHBand="0" w:noVBand="0"/>
            </w:tblPr>
            <w:tblGrid>
              <w:gridCol w:w="220"/>
              <w:gridCol w:w="3109"/>
            </w:tblGrid>
            <w:tr w:rsidR="00A57D6F" w:rsidRPr="000A506B" w14:paraId="153A54BE" w14:textId="77777777" w:rsidTr="008569FA">
              <w:tc>
                <w:tcPr>
                  <w:tcW w:w="0" w:type="auto"/>
                </w:tcPr>
                <w:p w14:paraId="1104C25F" w14:textId="77777777" w:rsidR="00A57D6F" w:rsidRPr="000A506B" w:rsidRDefault="00A57D6F" w:rsidP="00A57D6F">
                  <w:pPr>
                    <w:pStyle w:val="Paragraph"/>
                    <w:rPr>
                      <w:noProof/>
                    </w:rPr>
                  </w:pPr>
                  <w:r w:rsidRPr="000A506B">
                    <w:rPr>
                      <w:noProof/>
                    </w:rPr>
                    <w:t>—</w:t>
                  </w:r>
                </w:p>
              </w:tc>
              <w:tc>
                <w:tcPr>
                  <w:tcW w:w="0" w:type="auto"/>
                </w:tcPr>
                <w:p w14:paraId="7EA18362" w14:textId="77777777" w:rsidR="00A57D6F" w:rsidRPr="009D30FC" w:rsidRDefault="00A57D6F" w:rsidP="00A57D6F">
                  <w:pPr>
                    <w:pStyle w:val="Paragraph"/>
                    <w:rPr>
                      <w:noProof/>
                      <w:lang w:val="da-DK"/>
                    </w:rPr>
                  </w:pPr>
                  <w:r w:rsidRPr="009D30FC">
                    <w:rPr>
                      <w:noProof/>
                      <w:lang w:val="da-DK"/>
                    </w:rPr>
                    <w:t>også overtrukket eller passiveret ved overfladebehandling</w:t>
                  </w:r>
                </w:p>
              </w:tc>
            </w:tr>
            <w:tr w:rsidR="00A57D6F" w:rsidRPr="000A506B" w14:paraId="1F243D3B" w14:textId="77777777" w:rsidTr="008569FA">
              <w:tc>
                <w:tcPr>
                  <w:tcW w:w="0" w:type="auto"/>
                </w:tcPr>
                <w:p w14:paraId="79D1C686" w14:textId="77777777" w:rsidR="00A57D6F" w:rsidRPr="009D30FC" w:rsidRDefault="00A57D6F" w:rsidP="00A57D6F">
                  <w:pPr>
                    <w:pStyle w:val="Paragraph"/>
                    <w:rPr>
                      <w:noProof/>
                      <w:lang w:val="da-DK"/>
                    </w:rPr>
                  </w:pPr>
                  <w:r w:rsidRPr="009D30FC">
                    <w:rPr>
                      <w:noProof/>
                      <w:lang w:val="da-DK"/>
                    </w:rPr>
                    <w:t>—</w:t>
                  </w:r>
                </w:p>
              </w:tc>
              <w:tc>
                <w:tcPr>
                  <w:tcW w:w="0" w:type="auto"/>
                </w:tcPr>
                <w:p w14:paraId="7FBA0A25" w14:textId="77777777" w:rsidR="00A57D6F" w:rsidRPr="009D30FC" w:rsidRDefault="00A57D6F" w:rsidP="00A57D6F">
                  <w:pPr>
                    <w:pStyle w:val="Paragraph"/>
                    <w:rPr>
                      <w:noProof/>
                      <w:lang w:val="da-DK"/>
                    </w:rPr>
                  </w:pPr>
                  <w:r w:rsidRPr="009D30FC">
                    <w:rPr>
                      <w:noProof/>
                      <w:lang w:val="da-DK"/>
                    </w:rPr>
                    <w:t>også dækket med zink</w:t>
                  </w:r>
                </w:p>
              </w:tc>
            </w:tr>
            <w:tr w:rsidR="00A57D6F" w:rsidRPr="000A506B" w14:paraId="2CD19BE4" w14:textId="77777777" w:rsidTr="008569FA">
              <w:tc>
                <w:tcPr>
                  <w:tcW w:w="0" w:type="auto"/>
                </w:tcPr>
                <w:p w14:paraId="4C4DC9CA" w14:textId="77777777" w:rsidR="00A57D6F" w:rsidRPr="009D30FC" w:rsidRDefault="00A57D6F" w:rsidP="00A57D6F">
                  <w:pPr>
                    <w:pStyle w:val="Paragraph"/>
                    <w:rPr>
                      <w:noProof/>
                      <w:lang w:val="da-DK"/>
                    </w:rPr>
                  </w:pPr>
                  <w:r w:rsidRPr="009D30FC">
                    <w:rPr>
                      <w:noProof/>
                      <w:lang w:val="da-DK"/>
                    </w:rPr>
                    <w:t>—</w:t>
                  </w:r>
                </w:p>
              </w:tc>
              <w:tc>
                <w:tcPr>
                  <w:tcW w:w="0" w:type="auto"/>
                </w:tcPr>
                <w:p w14:paraId="5F431D8D" w14:textId="77777777" w:rsidR="00A57D6F" w:rsidRPr="009D30FC" w:rsidRDefault="00A57D6F" w:rsidP="00A57D6F">
                  <w:pPr>
                    <w:pStyle w:val="Paragraph"/>
                    <w:rPr>
                      <w:noProof/>
                      <w:lang w:val="da-DK"/>
                    </w:rPr>
                  </w:pPr>
                  <w:r w:rsidRPr="009D30FC">
                    <w:rPr>
                      <w:noProof/>
                      <w:lang w:val="da-DK"/>
                    </w:rPr>
                    <w:t>i rektangulær form</w:t>
                  </w:r>
                </w:p>
              </w:tc>
            </w:tr>
          </w:tbl>
          <w:p w14:paraId="0056425D" w14:textId="77777777" w:rsidR="00A57D6F" w:rsidRPr="009D30FC" w:rsidRDefault="00A57D6F" w:rsidP="00A57D6F">
            <w:pPr>
              <w:pStyle w:val="Paragraph"/>
              <w:rPr>
                <w:noProof/>
                <w:lang w:val="da-DK"/>
              </w:rPr>
            </w:pPr>
            <w:r w:rsidRPr="009D30FC">
              <w:rPr>
                <w:noProof/>
                <w:lang w:val="da-DK"/>
              </w:rPr>
              <w:t>med:</w:t>
            </w:r>
          </w:p>
          <w:tbl>
            <w:tblPr>
              <w:tblStyle w:val="Listdash"/>
              <w:tblW w:w="0" w:type="auto"/>
              <w:tblLook w:val="0000" w:firstRow="0" w:lastRow="0" w:firstColumn="0" w:lastColumn="0" w:noHBand="0" w:noVBand="0"/>
            </w:tblPr>
            <w:tblGrid>
              <w:gridCol w:w="220"/>
              <w:gridCol w:w="3109"/>
            </w:tblGrid>
            <w:tr w:rsidR="00A57D6F" w:rsidRPr="000A506B" w14:paraId="494F257A" w14:textId="77777777" w:rsidTr="008569FA">
              <w:tc>
                <w:tcPr>
                  <w:tcW w:w="0" w:type="auto"/>
                </w:tcPr>
                <w:p w14:paraId="083C96AC" w14:textId="77777777" w:rsidR="00A57D6F" w:rsidRPr="000A506B" w:rsidRDefault="00A57D6F" w:rsidP="00A57D6F">
                  <w:pPr>
                    <w:pStyle w:val="Paragraph"/>
                    <w:rPr>
                      <w:noProof/>
                    </w:rPr>
                  </w:pPr>
                  <w:r w:rsidRPr="000A506B">
                    <w:rPr>
                      <w:noProof/>
                    </w:rPr>
                    <w:t>—</w:t>
                  </w:r>
                </w:p>
              </w:tc>
              <w:tc>
                <w:tcPr>
                  <w:tcW w:w="0" w:type="auto"/>
                </w:tcPr>
                <w:p w14:paraId="176CF066" w14:textId="77777777" w:rsidR="00A57D6F" w:rsidRPr="009D30FC" w:rsidRDefault="00A57D6F" w:rsidP="00A57D6F">
                  <w:pPr>
                    <w:pStyle w:val="Paragraph"/>
                    <w:rPr>
                      <w:noProof/>
                      <w:lang w:val="da-DK"/>
                    </w:rPr>
                  </w:pPr>
                  <w:r w:rsidRPr="009D30FC">
                    <w:rPr>
                      <w:noProof/>
                      <w:lang w:val="da-DK"/>
                    </w:rPr>
                    <w:t>en længde på 13,8 mm eller derover, men ikke over 45,2 mm</w:t>
                  </w:r>
                </w:p>
              </w:tc>
            </w:tr>
            <w:tr w:rsidR="00A57D6F" w:rsidRPr="000A506B" w14:paraId="3AF69A7E" w14:textId="77777777" w:rsidTr="008569FA">
              <w:tc>
                <w:tcPr>
                  <w:tcW w:w="0" w:type="auto"/>
                </w:tcPr>
                <w:p w14:paraId="7C5D9F42" w14:textId="77777777" w:rsidR="00A57D6F" w:rsidRPr="000A506B" w:rsidRDefault="00A57D6F" w:rsidP="00A57D6F">
                  <w:pPr>
                    <w:pStyle w:val="Paragraph"/>
                    <w:rPr>
                      <w:noProof/>
                    </w:rPr>
                  </w:pPr>
                  <w:r w:rsidRPr="000A506B">
                    <w:rPr>
                      <w:noProof/>
                    </w:rPr>
                    <w:t>—</w:t>
                  </w:r>
                </w:p>
              </w:tc>
              <w:tc>
                <w:tcPr>
                  <w:tcW w:w="0" w:type="auto"/>
                </w:tcPr>
                <w:p w14:paraId="2EB398B8" w14:textId="77777777" w:rsidR="00A57D6F" w:rsidRPr="009D30FC" w:rsidRDefault="00A57D6F" w:rsidP="00A57D6F">
                  <w:pPr>
                    <w:pStyle w:val="Paragraph"/>
                    <w:rPr>
                      <w:noProof/>
                      <w:lang w:val="da-DK"/>
                    </w:rPr>
                  </w:pPr>
                  <w:r w:rsidRPr="009D30FC">
                    <w:rPr>
                      <w:noProof/>
                      <w:lang w:val="da-DK"/>
                    </w:rPr>
                    <w:t>en bredde på 7,8 mm eller derover, men ikke over 25,2 mm</w:t>
                  </w:r>
                </w:p>
              </w:tc>
            </w:tr>
            <w:tr w:rsidR="00A57D6F" w:rsidRPr="000A506B" w14:paraId="5D598F71" w14:textId="77777777" w:rsidTr="008569FA">
              <w:tc>
                <w:tcPr>
                  <w:tcW w:w="0" w:type="auto"/>
                </w:tcPr>
                <w:p w14:paraId="2191B0D6" w14:textId="77777777" w:rsidR="00A57D6F" w:rsidRPr="000A506B" w:rsidRDefault="00A57D6F" w:rsidP="00A57D6F">
                  <w:pPr>
                    <w:pStyle w:val="Paragraph"/>
                    <w:rPr>
                      <w:noProof/>
                    </w:rPr>
                  </w:pPr>
                  <w:r w:rsidRPr="000A506B">
                    <w:rPr>
                      <w:noProof/>
                    </w:rPr>
                    <w:t>—</w:t>
                  </w:r>
                </w:p>
              </w:tc>
              <w:tc>
                <w:tcPr>
                  <w:tcW w:w="0" w:type="auto"/>
                </w:tcPr>
                <w:p w14:paraId="6D39CC25" w14:textId="77777777" w:rsidR="00A57D6F" w:rsidRPr="009D30FC" w:rsidRDefault="00A57D6F" w:rsidP="00A57D6F">
                  <w:pPr>
                    <w:pStyle w:val="Paragraph"/>
                    <w:rPr>
                      <w:noProof/>
                      <w:lang w:val="da-DK"/>
                    </w:rPr>
                  </w:pPr>
                  <w:r w:rsidRPr="009D30FC">
                    <w:rPr>
                      <w:noProof/>
                      <w:lang w:val="da-DK"/>
                    </w:rPr>
                    <w:t>en højde på 1,3 mm eller derover, men ikke over 4,7 mm</w:t>
                  </w:r>
                </w:p>
              </w:tc>
            </w:tr>
          </w:tbl>
          <w:p w14:paraId="097B11F1" w14:textId="4FE0C063" w:rsidR="00A57D6F" w:rsidRPr="009D30FC" w:rsidRDefault="00A57D6F" w:rsidP="00A57D6F">
            <w:pPr>
              <w:pStyle w:val="Paragraph"/>
              <w:rPr>
                <w:noProof/>
                <w:lang w:val="da-DK"/>
              </w:rPr>
            </w:pPr>
            <w:r w:rsidRPr="009D30FC">
              <w:rPr>
                <w:noProof/>
                <w:lang w:val="da-DK"/>
              </w:rPr>
              <w:t>til fremstilling af permanente magneter ved magnetisering</w:t>
            </w:r>
          </w:p>
        </w:tc>
        <w:tc>
          <w:tcPr>
            <w:tcW w:w="0" w:type="auto"/>
          </w:tcPr>
          <w:p w14:paraId="6F98FA9A" w14:textId="77777777" w:rsidR="00A57D6F" w:rsidRPr="000A506B" w:rsidRDefault="00A57D6F" w:rsidP="00A57D6F">
            <w:pPr>
              <w:pStyle w:val="Paragraph"/>
              <w:rPr>
                <w:noProof/>
              </w:rPr>
            </w:pPr>
            <w:r w:rsidRPr="000A506B">
              <w:rPr>
                <w:noProof/>
              </w:rPr>
              <w:t>01.01-31.12</w:t>
            </w:r>
          </w:p>
        </w:tc>
        <w:tc>
          <w:tcPr>
            <w:tcW w:w="0" w:type="auto"/>
          </w:tcPr>
          <w:p w14:paraId="5AD2CFE5" w14:textId="77777777" w:rsidR="00A57D6F" w:rsidRPr="000A506B" w:rsidRDefault="00A57D6F" w:rsidP="00A57D6F">
            <w:pPr>
              <w:pStyle w:val="Paragraph"/>
              <w:rPr>
                <w:noProof/>
              </w:rPr>
            </w:pPr>
            <w:r w:rsidRPr="000A506B">
              <w:rPr>
                <w:noProof/>
              </w:rPr>
              <w:t>350 ton</w:t>
            </w:r>
          </w:p>
        </w:tc>
        <w:tc>
          <w:tcPr>
            <w:tcW w:w="588" w:type="dxa"/>
          </w:tcPr>
          <w:p w14:paraId="647E5809" w14:textId="77777777" w:rsidR="00A57D6F" w:rsidRPr="000A506B" w:rsidRDefault="00A57D6F" w:rsidP="00A57D6F">
            <w:pPr>
              <w:pStyle w:val="Paragraph"/>
              <w:rPr>
                <w:noProof/>
              </w:rPr>
            </w:pPr>
            <w:r w:rsidRPr="000A506B">
              <w:rPr>
                <w:noProof/>
              </w:rPr>
              <w:t>0 %</w:t>
            </w:r>
          </w:p>
        </w:tc>
      </w:tr>
      <w:tr w:rsidR="00A57D6F" w:rsidRPr="000A506B" w14:paraId="628DC966" w14:textId="77777777" w:rsidTr="00A57D6F">
        <w:tc>
          <w:tcPr>
            <w:tcW w:w="0" w:type="auto"/>
          </w:tcPr>
          <w:p w14:paraId="626F31E6" w14:textId="77777777" w:rsidR="00A57D6F" w:rsidRPr="000A506B" w:rsidRDefault="00A57D6F" w:rsidP="00A57D6F">
            <w:pPr>
              <w:pStyle w:val="Paragraph"/>
              <w:rPr>
                <w:noProof/>
              </w:rPr>
            </w:pPr>
            <w:r w:rsidRPr="000A506B">
              <w:rPr>
                <w:noProof/>
              </w:rPr>
              <w:t>09.2556</w:t>
            </w:r>
          </w:p>
        </w:tc>
        <w:tc>
          <w:tcPr>
            <w:tcW w:w="1109" w:type="dxa"/>
          </w:tcPr>
          <w:p w14:paraId="5EDA4189" w14:textId="77777777" w:rsidR="00A57D6F" w:rsidRPr="000A506B" w:rsidRDefault="00A57D6F" w:rsidP="00A57D6F">
            <w:pPr>
              <w:pStyle w:val="Paragraph"/>
              <w:jc w:val="right"/>
              <w:rPr>
                <w:noProof/>
              </w:rPr>
            </w:pPr>
            <w:r w:rsidRPr="000A506B">
              <w:rPr>
                <w:noProof/>
              </w:rPr>
              <w:t>ex 8505 11 10</w:t>
            </w:r>
          </w:p>
        </w:tc>
        <w:tc>
          <w:tcPr>
            <w:tcW w:w="754" w:type="dxa"/>
          </w:tcPr>
          <w:p w14:paraId="7610FDB5" w14:textId="77777777" w:rsidR="00A57D6F" w:rsidRPr="000A506B" w:rsidRDefault="00A57D6F" w:rsidP="00A57D6F">
            <w:pPr>
              <w:pStyle w:val="Paragraph"/>
              <w:jc w:val="center"/>
              <w:rPr>
                <w:noProof/>
              </w:rPr>
            </w:pPr>
            <w:r w:rsidRPr="000A506B">
              <w:rPr>
                <w:noProof/>
              </w:rPr>
              <w:t>77</w:t>
            </w:r>
          </w:p>
        </w:tc>
        <w:tc>
          <w:tcPr>
            <w:tcW w:w="4649" w:type="dxa"/>
          </w:tcPr>
          <w:p w14:paraId="7C4163BD" w14:textId="77777777" w:rsidR="00A57D6F" w:rsidRPr="009D30FC" w:rsidRDefault="00A57D6F" w:rsidP="00A57D6F">
            <w:pPr>
              <w:pStyle w:val="Paragraph"/>
              <w:rPr>
                <w:noProof/>
                <w:lang w:val="da-DK"/>
              </w:rPr>
            </w:pPr>
            <w:r w:rsidRPr="009D30FC">
              <w:rPr>
                <w:noProof/>
                <w:lang w:val="da-DK"/>
              </w:rPr>
              <w:t>Varer fremstillet af en legering af neodym, med form som buede rektangler, også overtrukket eller passiveret med overfladebehandling, med:</w:t>
            </w:r>
          </w:p>
          <w:tbl>
            <w:tblPr>
              <w:tblStyle w:val="Listdash"/>
              <w:tblW w:w="0" w:type="auto"/>
              <w:tblLook w:val="0000" w:firstRow="0" w:lastRow="0" w:firstColumn="0" w:lastColumn="0" w:noHBand="0" w:noVBand="0"/>
            </w:tblPr>
            <w:tblGrid>
              <w:gridCol w:w="220"/>
              <w:gridCol w:w="3109"/>
            </w:tblGrid>
            <w:tr w:rsidR="00A57D6F" w:rsidRPr="000A506B" w14:paraId="1E9BC9ED" w14:textId="77777777" w:rsidTr="008569FA">
              <w:tc>
                <w:tcPr>
                  <w:tcW w:w="0" w:type="auto"/>
                </w:tcPr>
                <w:p w14:paraId="739C3854" w14:textId="77777777" w:rsidR="00A57D6F" w:rsidRPr="000A506B" w:rsidRDefault="00A57D6F" w:rsidP="00A57D6F">
                  <w:pPr>
                    <w:pStyle w:val="Paragraph"/>
                    <w:rPr>
                      <w:noProof/>
                    </w:rPr>
                  </w:pPr>
                  <w:r w:rsidRPr="000A506B">
                    <w:rPr>
                      <w:noProof/>
                    </w:rPr>
                    <w:t>—</w:t>
                  </w:r>
                </w:p>
              </w:tc>
              <w:tc>
                <w:tcPr>
                  <w:tcW w:w="0" w:type="auto"/>
                </w:tcPr>
                <w:p w14:paraId="4B29D34B" w14:textId="77777777" w:rsidR="00A57D6F" w:rsidRPr="009D30FC" w:rsidRDefault="00A57D6F" w:rsidP="00A57D6F">
                  <w:pPr>
                    <w:pStyle w:val="Paragraph"/>
                    <w:rPr>
                      <w:noProof/>
                      <w:lang w:val="da-DK"/>
                    </w:rPr>
                  </w:pPr>
                  <w:r w:rsidRPr="009D30FC">
                    <w:rPr>
                      <w:noProof/>
                      <w:lang w:val="da-DK"/>
                    </w:rPr>
                    <w:t>en bredde på 9,1 mm eller derover, men ikke over 10,5 mm </w:t>
                  </w:r>
                </w:p>
              </w:tc>
            </w:tr>
            <w:tr w:rsidR="00A57D6F" w:rsidRPr="000A506B" w14:paraId="58F4A211" w14:textId="77777777" w:rsidTr="008569FA">
              <w:tc>
                <w:tcPr>
                  <w:tcW w:w="0" w:type="auto"/>
                </w:tcPr>
                <w:p w14:paraId="599E4F3B" w14:textId="77777777" w:rsidR="00A57D6F" w:rsidRPr="000A506B" w:rsidRDefault="00A57D6F" w:rsidP="00A57D6F">
                  <w:pPr>
                    <w:pStyle w:val="Paragraph"/>
                    <w:rPr>
                      <w:noProof/>
                    </w:rPr>
                  </w:pPr>
                  <w:r w:rsidRPr="000A506B">
                    <w:rPr>
                      <w:noProof/>
                    </w:rPr>
                    <w:t>—</w:t>
                  </w:r>
                </w:p>
              </w:tc>
              <w:tc>
                <w:tcPr>
                  <w:tcW w:w="0" w:type="auto"/>
                </w:tcPr>
                <w:p w14:paraId="295264E0" w14:textId="77777777" w:rsidR="00A57D6F" w:rsidRPr="009D30FC" w:rsidRDefault="00A57D6F" w:rsidP="00A57D6F">
                  <w:pPr>
                    <w:pStyle w:val="Paragraph"/>
                    <w:rPr>
                      <w:noProof/>
                      <w:lang w:val="da-DK"/>
                    </w:rPr>
                  </w:pPr>
                  <w:r w:rsidRPr="009D30FC">
                    <w:rPr>
                      <w:noProof/>
                      <w:lang w:val="da-DK"/>
                    </w:rPr>
                    <w:t>en længde på 20 mm eller derover, men ikke over 30,1 mm </w:t>
                  </w:r>
                </w:p>
              </w:tc>
            </w:tr>
          </w:tbl>
          <w:p w14:paraId="37FFD894" w14:textId="3BFA44F6" w:rsidR="00A57D6F" w:rsidRPr="009D30FC" w:rsidRDefault="00A57D6F" w:rsidP="00A57D6F">
            <w:pPr>
              <w:pStyle w:val="Paragraph"/>
              <w:rPr>
                <w:noProof/>
                <w:lang w:val="da-DK"/>
              </w:rPr>
            </w:pPr>
            <w:r w:rsidRPr="009D30FC">
              <w:rPr>
                <w:noProof/>
                <w:lang w:val="da-DK"/>
              </w:rPr>
              <w:t>til fremstilling af permanente magneter ved magnetisering</w:t>
            </w:r>
          </w:p>
        </w:tc>
        <w:tc>
          <w:tcPr>
            <w:tcW w:w="0" w:type="auto"/>
          </w:tcPr>
          <w:p w14:paraId="3B63CFF7" w14:textId="77777777" w:rsidR="00A57D6F" w:rsidRPr="000A506B" w:rsidRDefault="00A57D6F" w:rsidP="00A57D6F">
            <w:pPr>
              <w:pStyle w:val="Paragraph"/>
              <w:rPr>
                <w:noProof/>
              </w:rPr>
            </w:pPr>
            <w:r w:rsidRPr="000A506B">
              <w:rPr>
                <w:noProof/>
              </w:rPr>
              <w:t>01.01-31.12</w:t>
            </w:r>
          </w:p>
        </w:tc>
        <w:tc>
          <w:tcPr>
            <w:tcW w:w="0" w:type="auto"/>
          </w:tcPr>
          <w:p w14:paraId="7F2E05C7" w14:textId="77777777" w:rsidR="00A57D6F" w:rsidRPr="000A506B" w:rsidRDefault="00A57D6F" w:rsidP="00A57D6F">
            <w:pPr>
              <w:pStyle w:val="Paragraph"/>
              <w:rPr>
                <w:noProof/>
              </w:rPr>
            </w:pPr>
            <w:r w:rsidRPr="000A506B">
              <w:rPr>
                <w:noProof/>
              </w:rPr>
              <w:t>50 ton</w:t>
            </w:r>
          </w:p>
        </w:tc>
        <w:tc>
          <w:tcPr>
            <w:tcW w:w="588" w:type="dxa"/>
          </w:tcPr>
          <w:p w14:paraId="23A09556" w14:textId="77777777" w:rsidR="00A57D6F" w:rsidRPr="000A506B" w:rsidRDefault="00A57D6F" w:rsidP="00A57D6F">
            <w:pPr>
              <w:pStyle w:val="Paragraph"/>
              <w:rPr>
                <w:noProof/>
              </w:rPr>
            </w:pPr>
            <w:r w:rsidRPr="000A506B">
              <w:rPr>
                <w:noProof/>
              </w:rPr>
              <w:t>0 %</w:t>
            </w:r>
          </w:p>
        </w:tc>
      </w:tr>
      <w:tr w:rsidR="00A57D6F" w:rsidRPr="000A506B" w14:paraId="44A93A70" w14:textId="77777777" w:rsidTr="00A57D6F">
        <w:tc>
          <w:tcPr>
            <w:tcW w:w="0" w:type="auto"/>
          </w:tcPr>
          <w:p w14:paraId="747440FE" w14:textId="77777777" w:rsidR="00A57D6F" w:rsidRPr="000A506B" w:rsidRDefault="00A57D6F" w:rsidP="00A57D6F">
            <w:pPr>
              <w:pStyle w:val="Paragraph"/>
              <w:rPr>
                <w:noProof/>
              </w:rPr>
            </w:pPr>
            <w:r w:rsidRPr="000A506B">
              <w:rPr>
                <w:noProof/>
              </w:rPr>
              <w:t>09.2557</w:t>
            </w:r>
          </w:p>
        </w:tc>
        <w:tc>
          <w:tcPr>
            <w:tcW w:w="1109" w:type="dxa"/>
          </w:tcPr>
          <w:p w14:paraId="2AEE428A" w14:textId="77777777" w:rsidR="00A57D6F" w:rsidRPr="000A506B" w:rsidRDefault="00A57D6F" w:rsidP="00A57D6F">
            <w:pPr>
              <w:pStyle w:val="Paragraph"/>
              <w:jc w:val="right"/>
              <w:rPr>
                <w:noProof/>
              </w:rPr>
            </w:pPr>
            <w:r w:rsidRPr="000A506B">
              <w:rPr>
                <w:noProof/>
              </w:rPr>
              <w:t>ex 8482 99 00</w:t>
            </w:r>
          </w:p>
        </w:tc>
        <w:tc>
          <w:tcPr>
            <w:tcW w:w="754" w:type="dxa"/>
          </w:tcPr>
          <w:p w14:paraId="117B8220" w14:textId="77777777" w:rsidR="00A57D6F" w:rsidRPr="000A506B" w:rsidRDefault="00A57D6F" w:rsidP="00A57D6F">
            <w:pPr>
              <w:pStyle w:val="Paragraph"/>
              <w:jc w:val="center"/>
              <w:rPr>
                <w:noProof/>
              </w:rPr>
            </w:pPr>
            <w:r w:rsidRPr="000A506B">
              <w:rPr>
                <w:noProof/>
              </w:rPr>
              <w:t>60</w:t>
            </w:r>
          </w:p>
        </w:tc>
        <w:tc>
          <w:tcPr>
            <w:tcW w:w="4649" w:type="dxa"/>
          </w:tcPr>
          <w:p w14:paraId="0B346298" w14:textId="77777777" w:rsidR="00A57D6F" w:rsidRPr="009D30FC" w:rsidRDefault="00A57D6F" w:rsidP="00A57D6F">
            <w:pPr>
              <w:pStyle w:val="Paragraph"/>
              <w:rPr>
                <w:noProof/>
                <w:lang w:val="da-DK"/>
              </w:rPr>
            </w:pPr>
            <w:r w:rsidRPr="009D30FC">
              <w:rPr>
                <w:noProof/>
                <w:lang w:val="da-DK"/>
              </w:rPr>
              <w:t>Indvendige eller udvendige ringe fremstillet af stål, uhærdet eller uslebet, udvendig ring med indvendig(e) lejeskål(e), indvendig ring med udvendig(e) lejeskål(e), med en udvendig diameter på:</w:t>
            </w:r>
          </w:p>
          <w:tbl>
            <w:tblPr>
              <w:tblStyle w:val="Listdash"/>
              <w:tblW w:w="0" w:type="auto"/>
              <w:tblLook w:val="0000" w:firstRow="0" w:lastRow="0" w:firstColumn="0" w:lastColumn="0" w:noHBand="0" w:noVBand="0"/>
            </w:tblPr>
            <w:tblGrid>
              <w:gridCol w:w="220"/>
              <w:gridCol w:w="3109"/>
            </w:tblGrid>
            <w:tr w:rsidR="00A57D6F" w:rsidRPr="000A506B" w14:paraId="5F5BB477" w14:textId="77777777" w:rsidTr="008569FA">
              <w:tc>
                <w:tcPr>
                  <w:tcW w:w="0" w:type="auto"/>
                </w:tcPr>
                <w:p w14:paraId="73B710CC" w14:textId="77777777" w:rsidR="00A57D6F" w:rsidRPr="000A506B" w:rsidRDefault="00A57D6F" w:rsidP="00A57D6F">
                  <w:pPr>
                    <w:pStyle w:val="Paragraph"/>
                    <w:rPr>
                      <w:noProof/>
                    </w:rPr>
                  </w:pPr>
                  <w:r w:rsidRPr="000A506B">
                    <w:rPr>
                      <w:noProof/>
                    </w:rPr>
                    <w:t>—</w:t>
                  </w:r>
                </w:p>
              </w:tc>
              <w:tc>
                <w:tcPr>
                  <w:tcW w:w="0" w:type="auto"/>
                </w:tcPr>
                <w:p w14:paraId="510C490F" w14:textId="77777777" w:rsidR="00A57D6F" w:rsidRPr="009D30FC" w:rsidRDefault="00A57D6F" w:rsidP="00A57D6F">
                  <w:pPr>
                    <w:pStyle w:val="Paragraph"/>
                    <w:rPr>
                      <w:noProof/>
                      <w:lang w:val="da-DK"/>
                    </w:rPr>
                  </w:pPr>
                  <w:r w:rsidRPr="009D30FC">
                    <w:rPr>
                      <w:noProof/>
                      <w:lang w:val="da-DK"/>
                    </w:rPr>
                    <w:t>14 mm eller derover, men ikke over 77 mm, for den indvendige ring,</w:t>
                  </w:r>
                </w:p>
              </w:tc>
            </w:tr>
            <w:tr w:rsidR="00A57D6F" w:rsidRPr="000A506B" w14:paraId="05DBDF11" w14:textId="77777777" w:rsidTr="008569FA">
              <w:tc>
                <w:tcPr>
                  <w:tcW w:w="0" w:type="auto"/>
                </w:tcPr>
                <w:p w14:paraId="5C272846" w14:textId="77777777" w:rsidR="00A57D6F" w:rsidRPr="000A506B" w:rsidRDefault="00A57D6F" w:rsidP="00A57D6F">
                  <w:pPr>
                    <w:pStyle w:val="Paragraph"/>
                    <w:rPr>
                      <w:noProof/>
                    </w:rPr>
                  </w:pPr>
                  <w:r w:rsidRPr="000A506B">
                    <w:rPr>
                      <w:noProof/>
                    </w:rPr>
                    <w:t>—</w:t>
                  </w:r>
                </w:p>
              </w:tc>
              <w:tc>
                <w:tcPr>
                  <w:tcW w:w="0" w:type="auto"/>
                </w:tcPr>
                <w:p w14:paraId="6540E69C" w14:textId="77777777" w:rsidR="00A57D6F" w:rsidRPr="009D30FC" w:rsidRDefault="00A57D6F" w:rsidP="00A57D6F">
                  <w:pPr>
                    <w:pStyle w:val="Paragraph"/>
                    <w:rPr>
                      <w:noProof/>
                      <w:lang w:val="da-DK"/>
                    </w:rPr>
                  </w:pPr>
                  <w:r w:rsidRPr="009D30FC">
                    <w:rPr>
                      <w:noProof/>
                      <w:lang w:val="da-DK"/>
                    </w:rPr>
                    <w:t>26 mm eller derover, men ikke over 101 mm, for den udvendige ring</w:t>
                  </w:r>
                </w:p>
              </w:tc>
            </w:tr>
          </w:tbl>
          <w:p w14:paraId="5F095455" w14:textId="77777777" w:rsidR="00A57D6F" w:rsidRPr="009D30FC" w:rsidRDefault="00A57D6F" w:rsidP="00A57D6F">
            <w:pPr>
              <w:pStyle w:val="Paragraph"/>
              <w:rPr>
                <w:noProof/>
                <w:lang w:val="da-DK"/>
              </w:rPr>
            </w:pPr>
            <w:r w:rsidRPr="009D30FC">
              <w:rPr>
                <w:noProof/>
                <w:lang w:val="da-DK"/>
              </w:rPr>
              <w:t>til brug ved fremstilling af lejer</w:t>
            </w:r>
          </w:p>
          <w:p w14:paraId="2857DBFD" w14:textId="03F533D3"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5C381440" w14:textId="77777777" w:rsidR="00A57D6F" w:rsidRPr="000A506B" w:rsidRDefault="00A57D6F" w:rsidP="00A57D6F">
            <w:pPr>
              <w:pStyle w:val="Paragraph"/>
              <w:rPr>
                <w:noProof/>
              </w:rPr>
            </w:pPr>
            <w:r w:rsidRPr="000A506B">
              <w:rPr>
                <w:noProof/>
              </w:rPr>
              <w:t>01.01-31.12</w:t>
            </w:r>
          </w:p>
        </w:tc>
        <w:tc>
          <w:tcPr>
            <w:tcW w:w="0" w:type="auto"/>
          </w:tcPr>
          <w:p w14:paraId="6E6DC74B" w14:textId="77777777" w:rsidR="00A57D6F" w:rsidRPr="000A506B" w:rsidRDefault="00A57D6F" w:rsidP="00A57D6F">
            <w:pPr>
              <w:pStyle w:val="Paragraph"/>
              <w:rPr>
                <w:noProof/>
              </w:rPr>
            </w:pPr>
            <w:r w:rsidRPr="000A506B">
              <w:rPr>
                <w:noProof/>
              </w:rPr>
              <w:t>2 000 stk.</w:t>
            </w:r>
          </w:p>
        </w:tc>
        <w:tc>
          <w:tcPr>
            <w:tcW w:w="588" w:type="dxa"/>
          </w:tcPr>
          <w:p w14:paraId="0483859B" w14:textId="77777777" w:rsidR="00A57D6F" w:rsidRPr="000A506B" w:rsidRDefault="00A57D6F" w:rsidP="00A57D6F">
            <w:pPr>
              <w:pStyle w:val="Paragraph"/>
              <w:rPr>
                <w:noProof/>
              </w:rPr>
            </w:pPr>
            <w:r w:rsidRPr="000A506B">
              <w:rPr>
                <w:noProof/>
              </w:rPr>
              <w:t>0 %</w:t>
            </w:r>
          </w:p>
        </w:tc>
      </w:tr>
      <w:tr w:rsidR="00A57D6F" w:rsidRPr="000A506B" w14:paraId="52214D28" w14:textId="77777777" w:rsidTr="00A57D6F">
        <w:tc>
          <w:tcPr>
            <w:tcW w:w="0" w:type="auto"/>
          </w:tcPr>
          <w:p w14:paraId="2B33BE32" w14:textId="77777777" w:rsidR="00A57D6F" w:rsidRPr="000A506B" w:rsidRDefault="00A57D6F" w:rsidP="00A57D6F">
            <w:pPr>
              <w:pStyle w:val="Paragraph"/>
              <w:rPr>
                <w:noProof/>
              </w:rPr>
            </w:pPr>
            <w:r w:rsidRPr="000A506B">
              <w:rPr>
                <w:noProof/>
              </w:rPr>
              <w:t>09.2558</w:t>
            </w:r>
          </w:p>
        </w:tc>
        <w:tc>
          <w:tcPr>
            <w:tcW w:w="1109" w:type="dxa"/>
          </w:tcPr>
          <w:p w14:paraId="7B144007" w14:textId="77777777" w:rsidR="00A57D6F" w:rsidRPr="000A506B" w:rsidRDefault="00A57D6F" w:rsidP="00A57D6F">
            <w:pPr>
              <w:pStyle w:val="Paragraph"/>
              <w:jc w:val="right"/>
              <w:rPr>
                <w:noProof/>
              </w:rPr>
            </w:pPr>
            <w:r w:rsidRPr="000A506B">
              <w:rPr>
                <w:noProof/>
              </w:rPr>
              <w:t>ex 8543 70 90</w:t>
            </w:r>
          </w:p>
        </w:tc>
        <w:tc>
          <w:tcPr>
            <w:tcW w:w="754" w:type="dxa"/>
          </w:tcPr>
          <w:p w14:paraId="52E951C4" w14:textId="77777777" w:rsidR="00A57D6F" w:rsidRPr="000A506B" w:rsidRDefault="00A57D6F" w:rsidP="00A57D6F">
            <w:pPr>
              <w:pStyle w:val="Paragraph"/>
              <w:jc w:val="center"/>
              <w:rPr>
                <w:noProof/>
              </w:rPr>
            </w:pPr>
            <w:r w:rsidRPr="000A506B">
              <w:rPr>
                <w:noProof/>
              </w:rPr>
              <w:t>87</w:t>
            </w:r>
          </w:p>
        </w:tc>
        <w:tc>
          <w:tcPr>
            <w:tcW w:w="4649" w:type="dxa"/>
          </w:tcPr>
          <w:p w14:paraId="70D1CB30" w14:textId="77777777" w:rsidR="00A57D6F" w:rsidRPr="009D30FC" w:rsidRDefault="00A57D6F" w:rsidP="00A57D6F">
            <w:pPr>
              <w:pStyle w:val="Paragraph"/>
              <w:rPr>
                <w:noProof/>
                <w:lang w:val="da-DK"/>
              </w:rPr>
            </w:pPr>
            <w:r w:rsidRPr="009D30FC">
              <w:rPr>
                <w:noProof/>
                <w:lang w:val="da-DK"/>
              </w:rPr>
              <w:t>En elektronisk lydgenerator, der genererer et analogt signal til en anordning til frembringelse af motorlyd, og som indeholder:</w:t>
            </w:r>
          </w:p>
          <w:tbl>
            <w:tblPr>
              <w:tblStyle w:val="Listdash"/>
              <w:tblW w:w="0" w:type="auto"/>
              <w:tblLook w:val="0000" w:firstRow="0" w:lastRow="0" w:firstColumn="0" w:lastColumn="0" w:noHBand="0" w:noVBand="0"/>
            </w:tblPr>
            <w:tblGrid>
              <w:gridCol w:w="220"/>
              <w:gridCol w:w="3109"/>
            </w:tblGrid>
            <w:tr w:rsidR="00A57D6F" w:rsidRPr="000A506B" w14:paraId="18A8FB88" w14:textId="77777777" w:rsidTr="008569FA">
              <w:tc>
                <w:tcPr>
                  <w:tcW w:w="0" w:type="auto"/>
                </w:tcPr>
                <w:p w14:paraId="3B6CF0B7" w14:textId="77777777" w:rsidR="00A57D6F" w:rsidRPr="000A506B" w:rsidRDefault="00A57D6F" w:rsidP="00A57D6F">
                  <w:pPr>
                    <w:pStyle w:val="Paragraph"/>
                    <w:rPr>
                      <w:noProof/>
                    </w:rPr>
                  </w:pPr>
                  <w:r w:rsidRPr="000A506B">
                    <w:rPr>
                      <w:noProof/>
                    </w:rPr>
                    <w:t>—</w:t>
                  </w:r>
                </w:p>
              </w:tc>
              <w:tc>
                <w:tcPr>
                  <w:tcW w:w="0" w:type="auto"/>
                </w:tcPr>
                <w:p w14:paraId="5D5B751F" w14:textId="77777777" w:rsidR="00A57D6F" w:rsidRPr="009D30FC" w:rsidRDefault="00A57D6F" w:rsidP="00A57D6F">
                  <w:pPr>
                    <w:pStyle w:val="Paragraph"/>
                    <w:rPr>
                      <w:noProof/>
                      <w:lang w:val="da-DK"/>
                    </w:rPr>
                  </w:pPr>
                  <w:r w:rsidRPr="009D30FC">
                    <w:rPr>
                      <w:noProof/>
                      <w:lang w:val="da-DK"/>
                    </w:rPr>
                    <w:t>et trykt kredsløbskort med mikroprocessor og lydforstærker</w:t>
                  </w:r>
                </w:p>
              </w:tc>
            </w:tr>
            <w:tr w:rsidR="00A57D6F" w:rsidRPr="000A506B" w14:paraId="5DCD6FBD" w14:textId="77777777" w:rsidTr="008569FA">
              <w:tc>
                <w:tcPr>
                  <w:tcW w:w="0" w:type="auto"/>
                </w:tcPr>
                <w:p w14:paraId="25C65F02" w14:textId="77777777" w:rsidR="00A57D6F" w:rsidRPr="000A506B" w:rsidRDefault="00A57D6F" w:rsidP="00A57D6F">
                  <w:pPr>
                    <w:pStyle w:val="Paragraph"/>
                    <w:rPr>
                      <w:noProof/>
                    </w:rPr>
                  </w:pPr>
                  <w:r w:rsidRPr="000A506B">
                    <w:rPr>
                      <w:noProof/>
                    </w:rPr>
                    <w:t>—</w:t>
                  </w:r>
                </w:p>
              </w:tc>
              <w:tc>
                <w:tcPr>
                  <w:tcW w:w="0" w:type="auto"/>
                </w:tcPr>
                <w:p w14:paraId="463797F5" w14:textId="77777777" w:rsidR="00A57D6F" w:rsidRPr="000A506B" w:rsidRDefault="00A57D6F" w:rsidP="00A57D6F">
                  <w:pPr>
                    <w:pStyle w:val="Paragraph"/>
                    <w:rPr>
                      <w:noProof/>
                    </w:rPr>
                  </w:pPr>
                  <w:r w:rsidRPr="000A506B">
                    <w:rPr>
                      <w:noProof/>
                    </w:rPr>
                    <w:t>en stikforbindelse</w:t>
                  </w:r>
                </w:p>
              </w:tc>
            </w:tr>
            <w:tr w:rsidR="00A57D6F" w:rsidRPr="000A506B" w14:paraId="55F9615D" w14:textId="77777777" w:rsidTr="008569FA">
              <w:tc>
                <w:tcPr>
                  <w:tcW w:w="0" w:type="auto"/>
                </w:tcPr>
                <w:p w14:paraId="2D44886B" w14:textId="77777777" w:rsidR="00A57D6F" w:rsidRPr="000A506B" w:rsidRDefault="00A57D6F" w:rsidP="00A57D6F">
                  <w:pPr>
                    <w:pStyle w:val="Paragraph"/>
                    <w:rPr>
                      <w:noProof/>
                    </w:rPr>
                  </w:pPr>
                  <w:r w:rsidRPr="000A506B">
                    <w:rPr>
                      <w:noProof/>
                    </w:rPr>
                    <w:t>—</w:t>
                  </w:r>
                </w:p>
              </w:tc>
              <w:tc>
                <w:tcPr>
                  <w:tcW w:w="0" w:type="auto"/>
                </w:tcPr>
                <w:p w14:paraId="393233C8" w14:textId="77777777" w:rsidR="00A57D6F" w:rsidRPr="000A506B" w:rsidRDefault="00A57D6F" w:rsidP="00A57D6F">
                  <w:pPr>
                    <w:pStyle w:val="Paragraph"/>
                    <w:rPr>
                      <w:noProof/>
                    </w:rPr>
                  </w:pPr>
                  <w:r w:rsidRPr="000A506B">
                    <w:rPr>
                      <w:noProof/>
                    </w:rPr>
                    <w:t>et plasthus</w:t>
                  </w:r>
                </w:p>
              </w:tc>
            </w:tr>
            <w:tr w:rsidR="00A57D6F" w:rsidRPr="000A506B" w14:paraId="63F1185F" w14:textId="77777777" w:rsidTr="008569FA">
              <w:tc>
                <w:tcPr>
                  <w:tcW w:w="0" w:type="auto"/>
                </w:tcPr>
                <w:p w14:paraId="5B19013A" w14:textId="77777777" w:rsidR="00A57D6F" w:rsidRPr="000A506B" w:rsidRDefault="00A57D6F" w:rsidP="00A57D6F">
                  <w:pPr>
                    <w:pStyle w:val="Paragraph"/>
                    <w:rPr>
                      <w:noProof/>
                    </w:rPr>
                  </w:pPr>
                  <w:r w:rsidRPr="000A506B">
                    <w:rPr>
                      <w:noProof/>
                    </w:rPr>
                    <w:t>—</w:t>
                  </w:r>
                </w:p>
              </w:tc>
              <w:tc>
                <w:tcPr>
                  <w:tcW w:w="0" w:type="auto"/>
                </w:tcPr>
                <w:p w14:paraId="6951031B" w14:textId="77777777" w:rsidR="00A57D6F" w:rsidRPr="009D30FC" w:rsidRDefault="00A57D6F" w:rsidP="00A57D6F">
                  <w:pPr>
                    <w:pStyle w:val="Paragraph"/>
                    <w:rPr>
                      <w:noProof/>
                      <w:lang w:val="da-DK"/>
                    </w:rPr>
                  </w:pPr>
                  <w:r w:rsidRPr="009D30FC">
                    <w:rPr>
                      <w:noProof/>
                      <w:lang w:val="da-DK"/>
                    </w:rPr>
                    <w:t>med eller uden holder af metal</w:t>
                  </w:r>
                </w:p>
              </w:tc>
            </w:tr>
          </w:tbl>
          <w:p w14:paraId="3340CE21" w14:textId="77777777" w:rsidR="00A57D6F" w:rsidRPr="009D30FC" w:rsidRDefault="00A57D6F" w:rsidP="00A57D6F">
            <w:pPr>
              <w:pStyle w:val="Paragraph"/>
              <w:rPr>
                <w:noProof/>
                <w:lang w:val="da-DK"/>
              </w:rPr>
            </w:pPr>
            <w:r w:rsidRPr="009D30FC">
              <w:rPr>
                <w:noProof/>
                <w:lang w:val="da-DK"/>
              </w:rPr>
              <w:t>til brug ved fremstilling af varer henhørende under kapitel 87</w:t>
            </w:r>
          </w:p>
          <w:p w14:paraId="709E8ACE" w14:textId="583084C1"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6CB388BE" w14:textId="77777777" w:rsidR="00A57D6F" w:rsidRPr="000A506B" w:rsidRDefault="00A57D6F" w:rsidP="00A57D6F">
            <w:pPr>
              <w:pStyle w:val="Paragraph"/>
              <w:rPr>
                <w:noProof/>
              </w:rPr>
            </w:pPr>
            <w:r w:rsidRPr="000A506B">
              <w:rPr>
                <w:noProof/>
              </w:rPr>
              <w:t>01.01-31.12</w:t>
            </w:r>
          </w:p>
        </w:tc>
        <w:tc>
          <w:tcPr>
            <w:tcW w:w="0" w:type="auto"/>
          </w:tcPr>
          <w:p w14:paraId="3E91DBD5" w14:textId="77777777" w:rsidR="00A57D6F" w:rsidRPr="000A506B" w:rsidRDefault="00A57D6F" w:rsidP="00A57D6F">
            <w:pPr>
              <w:pStyle w:val="Paragraph"/>
              <w:rPr>
                <w:noProof/>
              </w:rPr>
            </w:pPr>
            <w:r w:rsidRPr="000A506B">
              <w:rPr>
                <w:noProof/>
              </w:rPr>
              <w:t>30 000 stk.</w:t>
            </w:r>
          </w:p>
        </w:tc>
        <w:tc>
          <w:tcPr>
            <w:tcW w:w="588" w:type="dxa"/>
          </w:tcPr>
          <w:p w14:paraId="7CAB4920" w14:textId="77777777" w:rsidR="00A57D6F" w:rsidRPr="000A506B" w:rsidRDefault="00A57D6F" w:rsidP="00A57D6F">
            <w:pPr>
              <w:pStyle w:val="Paragraph"/>
              <w:rPr>
                <w:noProof/>
              </w:rPr>
            </w:pPr>
            <w:r w:rsidRPr="000A506B">
              <w:rPr>
                <w:noProof/>
              </w:rPr>
              <w:t>0 %</w:t>
            </w:r>
          </w:p>
        </w:tc>
      </w:tr>
      <w:tr w:rsidR="00A57D6F" w:rsidRPr="000A506B" w14:paraId="7CFE6A81" w14:textId="77777777" w:rsidTr="00A57D6F">
        <w:tc>
          <w:tcPr>
            <w:tcW w:w="0" w:type="auto"/>
          </w:tcPr>
          <w:p w14:paraId="6299CD2C" w14:textId="77777777" w:rsidR="00A57D6F" w:rsidRPr="000A506B" w:rsidRDefault="00A57D6F" w:rsidP="00A57D6F">
            <w:pPr>
              <w:pStyle w:val="Paragraph"/>
              <w:rPr>
                <w:noProof/>
              </w:rPr>
            </w:pPr>
            <w:r w:rsidRPr="000A506B">
              <w:rPr>
                <w:noProof/>
              </w:rPr>
              <w:t>09.2559</w:t>
            </w:r>
          </w:p>
          <w:p w14:paraId="4161026D" w14:textId="77777777" w:rsidR="00A57D6F" w:rsidRPr="000A506B" w:rsidRDefault="00A57D6F" w:rsidP="00A57D6F">
            <w:pPr>
              <w:pStyle w:val="Paragraph"/>
              <w:rPr>
                <w:noProof/>
              </w:rPr>
            </w:pPr>
          </w:p>
        </w:tc>
        <w:tc>
          <w:tcPr>
            <w:tcW w:w="1109" w:type="dxa"/>
          </w:tcPr>
          <w:p w14:paraId="41A6E996" w14:textId="77777777" w:rsidR="00A57D6F" w:rsidRPr="000A506B" w:rsidRDefault="00A57D6F" w:rsidP="00A57D6F">
            <w:pPr>
              <w:pStyle w:val="Paragraph"/>
              <w:jc w:val="right"/>
              <w:rPr>
                <w:noProof/>
              </w:rPr>
            </w:pPr>
            <w:r w:rsidRPr="000A506B">
              <w:rPr>
                <w:noProof/>
              </w:rPr>
              <w:t>ex 8501 40 20</w:t>
            </w:r>
          </w:p>
          <w:p w14:paraId="3B5BFF1A" w14:textId="77777777" w:rsidR="00A57D6F" w:rsidRPr="000A506B" w:rsidRDefault="00A57D6F" w:rsidP="00A57D6F">
            <w:pPr>
              <w:pStyle w:val="Paragraph"/>
              <w:jc w:val="right"/>
              <w:rPr>
                <w:noProof/>
              </w:rPr>
            </w:pPr>
            <w:r w:rsidRPr="000A506B">
              <w:rPr>
                <w:noProof/>
              </w:rPr>
              <w:t>ex 8501 40 80</w:t>
            </w:r>
          </w:p>
        </w:tc>
        <w:tc>
          <w:tcPr>
            <w:tcW w:w="754" w:type="dxa"/>
          </w:tcPr>
          <w:p w14:paraId="53565998" w14:textId="77777777" w:rsidR="00A57D6F" w:rsidRPr="000A506B" w:rsidRDefault="00A57D6F" w:rsidP="00A57D6F">
            <w:pPr>
              <w:pStyle w:val="Paragraph"/>
              <w:jc w:val="center"/>
              <w:rPr>
                <w:noProof/>
              </w:rPr>
            </w:pPr>
            <w:r w:rsidRPr="000A506B">
              <w:rPr>
                <w:noProof/>
              </w:rPr>
              <w:t>70</w:t>
            </w:r>
          </w:p>
          <w:p w14:paraId="32B7EB32" w14:textId="77777777" w:rsidR="00A57D6F" w:rsidRPr="000A506B" w:rsidRDefault="00A57D6F" w:rsidP="00A57D6F">
            <w:pPr>
              <w:pStyle w:val="Paragraph"/>
              <w:jc w:val="center"/>
              <w:rPr>
                <w:noProof/>
              </w:rPr>
            </w:pPr>
            <w:r w:rsidRPr="000A506B">
              <w:rPr>
                <w:noProof/>
              </w:rPr>
              <w:t>70</w:t>
            </w:r>
          </w:p>
        </w:tc>
        <w:tc>
          <w:tcPr>
            <w:tcW w:w="4649" w:type="dxa"/>
          </w:tcPr>
          <w:p w14:paraId="5861C5DD" w14:textId="77777777" w:rsidR="00A57D6F" w:rsidRPr="009D30FC" w:rsidRDefault="00A57D6F" w:rsidP="00A57D6F">
            <w:pPr>
              <w:pStyle w:val="Paragraph"/>
              <w:rPr>
                <w:noProof/>
                <w:lang w:val="da-DK"/>
              </w:rPr>
            </w:pPr>
            <w:r w:rsidRPr="009D30FC">
              <w:rPr>
                <w:noProof/>
                <w:lang w:val="da-DK"/>
              </w:rPr>
              <w:t>Elektrisk vekselstrømsmotor, enfaset, også med kommutator</w:t>
            </w:r>
          </w:p>
          <w:tbl>
            <w:tblPr>
              <w:tblStyle w:val="Listdash"/>
              <w:tblW w:w="0" w:type="auto"/>
              <w:tblLook w:val="0000" w:firstRow="0" w:lastRow="0" w:firstColumn="0" w:lastColumn="0" w:noHBand="0" w:noVBand="0"/>
            </w:tblPr>
            <w:tblGrid>
              <w:gridCol w:w="220"/>
              <w:gridCol w:w="3109"/>
            </w:tblGrid>
            <w:tr w:rsidR="00A57D6F" w:rsidRPr="000A506B" w14:paraId="29DE4D9B" w14:textId="77777777" w:rsidTr="008569FA">
              <w:tc>
                <w:tcPr>
                  <w:tcW w:w="0" w:type="auto"/>
                </w:tcPr>
                <w:p w14:paraId="39F0A2C0" w14:textId="77777777" w:rsidR="00A57D6F" w:rsidRPr="000A506B" w:rsidRDefault="00A57D6F" w:rsidP="00A57D6F">
                  <w:pPr>
                    <w:pStyle w:val="Paragraph"/>
                    <w:rPr>
                      <w:noProof/>
                    </w:rPr>
                  </w:pPr>
                  <w:r w:rsidRPr="000A506B">
                    <w:rPr>
                      <w:noProof/>
                    </w:rPr>
                    <w:t>—</w:t>
                  </w:r>
                </w:p>
              </w:tc>
              <w:tc>
                <w:tcPr>
                  <w:tcW w:w="0" w:type="auto"/>
                </w:tcPr>
                <w:p w14:paraId="5FA07611" w14:textId="77777777" w:rsidR="00A57D6F" w:rsidRPr="009D30FC" w:rsidRDefault="00A57D6F" w:rsidP="00A57D6F">
                  <w:pPr>
                    <w:pStyle w:val="Paragraph"/>
                    <w:rPr>
                      <w:noProof/>
                      <w:lang w:val="da-DK"/>
                    </w:rPr>
                  </w:pPr>
                  <w:r w:rsidRPr="009D30FC">
                    <w:rPr>
                      <w:noProof/>
                      <w:lang w:val="da-DK"/>
                    </w:rPr>
                    <w:t>med en nominel effekt på 180 W eller derover</w:t>
                  </w:r>
                </w:p>
              </w:tc>
            </w:tr>
            <w:tr w:rsidR="00A57D6F" w:rsidRPr="000A506B" w14:paraId="321BC9A2" w14:textId="77777777" w:rsidTr="008569FA">
              <w:tc>
                <w:tcPr>
                  <w:tcW w:w="0" w:type="auto"/>
                </w:tcPr>
                <w:p w14:paraId="50540E92" w14:textId="77777777" w:rsidR="00A57D6F" w:rsidRPr="000A506B" w:rsidRDefault="00A57D6F" w:rsidP="00A57D6F">
                  <w:pPr>
                    <w:pStyle w:val="Paragraph"/>
                    <w:rPr>
                      <w:noProof/>
                    </w:rPr>
                  </w:pPr>
                  <w:r w:rsidRPr="000A506B">
                    <w:rPr>
                      <w:noProof/>
                    </w:rPr>
                    <w:t>—</w:t>
                  </w:r>
                </w:p>
              </w:tc>
              <w:tc>
                <w:tcPr>
                  <w:tcW w:w="0" w:type="auto"/>
                </w:tcPr>
                <w:p w14:paraId="43BFDA05" w14:textId="77777777" w:rsidR="00A57D6F" w:rsidRPr="009D30FC" w:rsidRDefault="00A57D6F" w:rsidP="00A57D6F">
                  <w:pPr>
                    <w:pStyle w:val="Paragraph"/>
                    <w:rPr>
                      <w:noProof/>
                      <w:lang w:val="da-DK"/>
                    </w:rPr>
                  </w:pPr>
                  <w:r w:rsidRPr="009D30FC">
                    <w:rPr>
                      <w:noProof/>
                      <w:lang w:val="da-DK"/>
                    </w:rPr>
                    <w:t>med en indgangseffekt på 150 W eller derover, men ikke over 2 700 W</w:t>
                  </w:r>
                </w:p>
              </w:tc>
            </w:tr>
            <w:tr w:rsidR="00A57D6F" w:rsidRPr="000A506B" w14:paraId="6A3F008E" w14:textId="77777777" w:rsidTr="008569FA">
              <w:tc>
                <w:tcPr>
                  <w:tcW w:w="0" w:type="auto"/>
                </w:tcPr>
                <w:p w14:paraId="6F132131" w14:textId="77777777" w:rsidR="00A57D6F" w:rsidRPr="000A506B" w:rsidRDefault="00A57D6F" w:rsidP="00A57D6F">
                  <w:pPr>
                    <w:pStyle w:val="Paragraph"/>
                    <w:rPr>
                      <w:noProof/>
                    </w:rPr>
                  </w:pPr>
                  <w:r w:rsidRPr="000A506B">
                    <w:rPr>
                      <w:noProof/>
                    </w:rPr>
                    <w:t>—</w:t>
                  </w:r>
                </w:p>
              </w:tc>
              <w:tc>
                <w:tcPr>
                  <w:tcW w:w="0" w:type="auto"/>
                </w:tcPr>
                <w:p w14:paraId="4BED50BB" w14:textId="77777777" w:rsidR="00A57D6F" w:rsidRPr="009D30FC" w:rsidRDefault="00A57D6F" w:rsidP="00A57D6F">
                  <w:pPr>
                    <w:pStyle w:val="Paragraph"/>
                    <w:rPr>
                      <w:noProof/>
                      <w:lang w:val="da-DK"/>
                    </w:rPr>
                  </w:pPr>
                  <w:r w:rsidRPr="009D30FC">
                    <w:rPr>
                      <w:noProof/>
                      <w:lang w:val="da-DK"/>
                    </w:rPr>
                    <w:t>med en udvendig diameter på over 44,8 mm, men ikke over 135,2 mm</w:t>
                  </w:r>
                </w:p>
              </w:tc>
            </w:tr>
            <w:tr w:rsidR="00A57D6F" w:rsidRPr="000A506B" w14:paraId="5FB2C7E3" w14:textId="77777777" w:rsidTr="008569FA">
              <w:tc>
                <w:tcPr>
                  <w:tcW w:w="0" w:type="auto"/>
                </w:tcPr>
                <w:p w14:paraId="0E0533A3" w14:textId="77777777" w:rsidR="00A57D6F" w:rsidRPr="000A506B" w:rsidRDefault="00A57D6F" w:rsidP="00A57D6F">
                  <w:pPr>
                    <w:pStyle w:val="Paragraph"/>
                    <w:rPr>
                      <w:noProof/>
                    </w:rPr>
                  </w:pPr>
                  <w:r w:rsidRPr="000A506B">
                    <w:rPr>
                      <w:noProof/>
                    </w:rPr>
                    <w:t>—</w:t>
                  </w:r>
                </w:p>
              </w:tc>
              <w:tc>
                <w:tcPr>
                  <w:tcW w:w="0" w:type="auto"/>
                </w:tcPr>
                <w:p w14:paraId="789AA4D7" w14:textId="77777777" w:rsidR="00A57D6F" w:rsidRPr="009D30FC" w:rsidRDefault="00A57D6F" w:rsidP="00A57D6F">
                  <w:pPr>
                    <w:pStyle w:val="Paragraph"/>
                    <w:rPr>
                      <w:noProof/>
                      <w:lang w:val="da-DK"/>
                    </w:rPr>
                  </w:pPr>
                  <w:r w:rsidRPr="009D30FC">
                    <w:rPr>
                      <w:noProof/>
                      <w:lang w:val="da-DK"/>
                    </w:rPr>
                    <w:t>med en nominel hastighed på over 10 000 omdrejninger pr. minut, men ikke over 50 000 omdrejninger pr. minut</w:t>
                  </w:r>
                </w:p>
              </w:tc>
            </w:tr>
            <w:tr w:rsidR="00A57D6F" w:rsidRPr="000A506B" w14:paraId="3ACF752E" w14:textId="77777777" w:rsidTr="008569FA">
              <w:tc>
                <w:tcPr>
                  <w:tcW w:w="0" w:type="auto"/>
                </w:tcPr>
                <w:p w14:paraId="68AB2C00" w14:textId="77777777" w:rsidR="00A57D6F" w:rsidRPr="000A506B" w:rsidRDefault="00A57D6F" w:rsidP="00A57D6F">
                  <w:pPr>
                    <w:pStyle w:val="Paragraph"/>
                    <w:rPr>
                      <w:noProof/>
                    </w:rPr>
                  </w:pPr>
                  <w:r w:rsidRPr="000A506B">
                    <w:rPr>
                      <w:noProof/>
                    </w:rPr>
                    <w:t>—</w:t>
                  </w:r>
                </w:p>
              </w:tc>
              <w:tc>
                <w:tcPr>
                  <w:tcW w:w="0" w:type="auto"/>
                </w:tcPr>
                <w:p w14:paraId="09C3E25B" w14:textId="77777777" w:rsidR="00A57D6F" w:rsidRPr="009D30FC" w:rsidRDefault="00A57D6F" w:rsidP="00A57D6F">
                  <w:pPr>
                    <w:pStyle w:val="Paragraph"/>
                    <w:rPr>
                      <w:noProof/>
                      <w:lang w:val="da-DK"/>
                    </w:rPr>
                  </w:pPr>
                  <w:r w:rsidRPr="009D30FC">
                    <w:rPr>
                      <w:noProof/>
                      <w:lang w:val="da-DK"/>
                    </w:rPr>
                    <w:t>også udstyret med ventilator til luftindtag</w:t>
                  </w:r>
                </w:p>
              </w:tc>
            </w:tr>
            <w:tr w:rsidR="00A57D6F" w:rsidRPr="000A506B" w14:paraId="058BE2DA" w14:textId="77777777" w:rsidTr="008569FA">
              <w:tc>
                <w:tcPr>
                  <w:tcW w:w="0" w:type="auto"/>
                </w:tcPr>
                <w:p w14:paraId="43CF416C" w14:textId="77777777" w:rsidR="00A57D6F" w:rsidRPr="000A506B" w:rsidRDefault="00A57D6F" w:rsidP="00A57D6F">
                  <w:pPr>
                    <w:pStyle w:val="Paragraph"/>
                    <w:rPr>
                      <w:noProof/>
                    </w:rPr>
                  </w:pPr>
                  <w:r w:rsidRPr="000A506B">
                    <w:rPr>
                      <w:noProof/>
                    </w:rPr>
                    <w:t>—</w:t>
                  </w:r>
                </w:p>
              </w:tc>
              <w:tc>
                <w:tcPr>
                  <w:tcW w:w="0" w:type="auto"/>
                </w:tcPr>
                <w:p w14:paraId="010DB2AA" w14:textId="77777777" w:rsidR="00A57D6F" w:rsidRPr="009D30FC" w:rsidRDefault="00A57D6F" w:rsidP="00A57D6F">
                  <w:pPr>
                    <w:pStyle w:val="Paragraph"/>
                    <w:rPr>
                      <w:noProof/>
                      <w:lang w:val="da-DK"/>
                    </w:rPr>
                  </w:pPr>
                  <w:r w:rsidRPr="009D30FC">
                    <w:rPr>
                      <w:noProof/>
                      <w:lang w:val="da-DK"/>
                    </w:rPr>
                    <w:t>også med mekanisk anordning (tandhjul, skruer, gearforbindelse osv.) på akslen</w:t>
                  </w:r>
                </w:p>
              </w:tc>
            </w:tr>
          </w:tbl>
          <w:p w14:paraId="628A766C" w14:textId="77777777" w:rsidR="00A57D6F" w:rsidRPr="009D30FC" w:rsidRDefault="00A57D6F" w:rsidP="00A57D6F">
            <w:pPr>
              <w:pStyle w:val="Paragraph"/>
              <w:rPr>
                <w:noProof/>
                <w:lang w:val="da-DK"/>
              </w:rPr>
            </w:pPr>
            <w:r w:rsidRPr="009D30FC">
              <w:rPr>
                <w:noProof/>
                <w:lang w:val="da-DK"/>
              </w:rPr>
              <w:t>til brug ved fremstilling af husholdningsapparater</w:t>
            </w:r>
          </w:p>
          <w:p w14:paraId="74EDFF88" w14:textId="77777777"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p w14:paraId="67CB988A" w14:textId="77777777" w:rsidR="00A57D6F" w:rsidRPr="000A506B" w:rsidRDefault="00A57D6F" w:rsidP="00A57D6F">
            <w:pPr>
              <w:pStyle w:val="Paragraph"/>
              <w:rPr>
                <w:noProof/>
              </w:rPr>
            </w:pPr>
          </w:p>
        </w:tc>
        <w:tc>
          <w:tcPr>
            <w:tcW w:w="0" w:type="auto"/>
          </w:tcPr>
          <w:p w14:paraId="63947CFA" w14:textId="77777777" w:rsidR="00A57D6F" w:rsidRPr="000A506B" w:rsidRDefault="00A57D6F" w:rsidP="00A57D6F">
            <w:pPr>
              <w:pStyle w:val="Paragraph"/>
              <w:rPr>
                <w:noProof/>
              </w:rPr>
            </w:pPr>
            <w:r w:rsidRPr="000A506B">
              <w:rPr>
                <w:noProof/>
              </w:rPr>
              <w:t>01.01-31.12</w:t>
            </w:r>
          </w:p>
          <w:p w14:paraId="528B6A4C" w14:textId="77777777" w:rsidR="00A57D6F" w:rsidRPr="000A506B" w:rsidRDefault="00A57D6F" w:rsidP="00A57D6F">
            <w:pPr>
              <w:pStyle w:val="Paragraph"/>
              <w:rPr>
                <w:noProof/>
              </w:rPr>
            </w:pPr>
          </w:p>
        </w:tc>
        <w:tc>
          <w:tcPr>
            <w:tcW w:w="0" w:type="auto"/>
          </w:tcPr>
          <w:p w14:paraId="4979B987" w14:textId="77777777" w:rsidR="00A57D6F" w:rsidRPr="000A506B" w:rsidRDefault="00A57D6F" w:rsidP="00A57D6F">
            <w:pPr>
              <w:pStyle w:val="Paragraph"/>
              <w:rPr>
                <w:noProof/>
              </w:rPr>
            </w:pPr>
            <w:r w:rsidRPr="000A506B">
              <w:rPr>
                <w:noProof/>
              </w:rPr>
              <w:t>2 000 000 stk.</w:t>
            </w:r>
          </w:p>
          <w:p w14:paraId="5DCF5AAA" w14:textId="77777777" w:rsidR="00A57D6F" w:rsidRPr="000A506B" w:rsidRDefault="00A57D6F" w:rsidP="00A57D6F">
            <w:pPr>
              <w:pStyle w:val="Paragraph"/>
              <w:rPr>
                <w:noProof/>
              </w:rPr>
            </w:pPr>
          </w:p>
        </w:tc>
        <w:tc>
          <w:tcPr>
            <w:tcW w:w="588" w:type="dxa"/>
          </w:tcPr>
          <w:p w14:paraId="76D617CD" w14:textId="77777777" w:rsidR="00A57D6F" w:rsidRPr="000A506B" w:rsidRDefault="00A57D6F" w:rsidP="00A57D6F">
            <w:pPr>
              <w:pStyle w:val="Paragraph"/>
              <w:rPr>
                <w:noProof/>
              </w:rPr>
            </w:pPr>
            <w:r w:rsidRPr="000A506B">
              <w:rPr>
                <w:noProof/>
              </w:rPr>
              <w:t>0 %</w:t>
            </w:r>
          </w:p>
          <w:p w14:paraId="0E5C10D5" w14:textId="77777777" w:rsidR="00A57D6F" w:rsidRPr="000A506B" w:rsidRDefault="00A57D6F" w:rsidP="00A57D6F">
            <w:pPr>
              <w:pStyle w:val="Paragraph"/>
              <w:rPr>
                <w:noProof/>
              </w:rPr>
            </w:pPr>
          </w:p>
        </w:tc>
      </w:tr>
      <w:tr w:rsidR="00A57D6F" w:rsidRPr="000A506B" w14:paraId="111EDABA" w14:textId="77777777" w:rsidTr="00A57D6F">
        <w:tc>
          <w:tcPr>
            <w:tcW w:w="0" w:type="auto"/>
          </w:tcPr>
          <w:p w14:paraId="4748E0BB" w14:textId="77777777" w:rsidR="00A57D6F" w:rsidRPr="000A506B" w:rsidRDefault="00A57D6F" w:rsidP="00A57D6F">
            <w:pPr>
              <w:pStyle w:val="Paragraph"/>
              <w:rPr>
                <w:noProof/>
              </w:rPr>
            </w:pPr>
            <w:r w:rsidRPr="000A506B">
              <w:rPr>
                <w:noProof/>
              </w:rPr>
              <w:t>09.2560</w:t>
            </w:r>
          </w:p>
        </w:tc>
        <w:tc>
          <w:tcPr>
            <w:tcW w:w="1109" w:type="dxa"/>
          </w:tcPr>
          <w:p w14:paraId="51E2482A" w14:textId="77777777" w:rsidR="00A57D6F" w:rsidRPr="000A506B" w:rsidRDefault="00A57D6F" w:rsidP="00A57D6F">
            <w:pPr>
              <w:pStyle w:val="Paragraph"/>
              <w:jc w:val="right"/>
              <w:rPr>
                <w:noProof/>
              </w:rPr>
            </w:pPr>
            <w:r w:rsidRPr="000A506B">
              <w:rPr>
                <w:noProof/>
              </w:rPr>
              <w:t>ex 8501 31 00</w:t>
            </w:r>
          </w:p>
        </w:tc>
        <w:tc>
          <w:tcPr>
            <w:tcW w:w="754" w:type="dxa"/>
          </w:tcPr>
          <w:p w14:paraId="70F7521D" w14:textId="77777777" w:rsidR="00A57D6F" w:rsidRPr="000A506B" w:rsidRDefault="00A57D6F" w:rsidP="00A57D6F">
            <w:pPr>
              <w:pStyle w:val="Paragraph"/>
              <w:jc w:val="center"/>
              <w:rPr>
                <w:noProof/>
              </w:rPr>
            </w:pPr>
            <w:r w:rsidRPr="000A506B">
              <w:rPr>
                <w:noProof/>
              </w:rPr>
              <w:t>85</w:t>
            </w:r>
          </w:p>
        </w:tc>
        <w:tc>
          <w:tcPr>
            <w:tcW w:w="4649" w:type="dxa"/>
          </w:tcPr>
          <w:p w14:paraId="6970ED61" w14:textId="77777777" w:rsidR="00A57D6F" w:rsidRPr="009D30FC" w:rsidRDefault="00A57D6F" w:rsidP="00A57D6F">
            <w:pPr>
              <w:pStyle w:val="Paragraph"/>
              <w:rPr>
                <w:noProof/>
                <w:lang w:val="da-DK"/>
              </w:rPr>
            </w:pPr>
            <w:r w:rsidRPr="009D30FC">
              <w:rPr>
                <w:noProof/>
                <w:lang w:val="da-DK"/>
              </w:rPr>
              <w:t>Kraftoverføringsanordning til styring af turboladeres effekt, bestående af:</w:t>
            </w:r>
          </w:p>
          <w:tbl>
            <w:tblPr>
              <w:tblStyle w:val="Listdash"/>
              <w:tblW w:w="0" w:type="auto"/>
              <w:tblLook w:val="0000" w:firstRow="0" w:lastRow="0" w:firstColumn="0" w:lastColumn="0" w:noHBand="0" w:noVBand="0"/>
            </w:tblPr>
            <w:tblGrid>
              <w:gridCol w:w="220"/>
              <w:gridCol w:w="3109"/>
            </w:tblGrid>
            <w:tr w:rsidR="00A57D6F" w:rsidRPr="000A506B" w14:paraId="3D6D7DAE" w14:textId="77777777" w:rsidTr="008569FA">
              <w:tc>
                <w:tcPr>
                  <w:tcW w:w="0" w:type="auto"/>
                </w:tcPr>
                <w:p w14:paraId="2C4F8E83" w14:textId="77777777" w:rsidR="00A57D6F" w:rsidRPr="000A506B" w:rsidRDefault="00A57D6F" w:rsidP="00A57D6F">
                  <w:pPr>
                    <w:pStyle w:val="Paragraph"/>
                    <w:rPr>
                      <w:noProof/>
                    </w:rPr>
                  </w:pPr>
                  <w:r w:rsidRPr="000A506B">
                    <w:rPr>
                      <w:noProof/>
                    </w:rPr>
                    <w:t>—</w:t>
                  </w:r>
                </w:p>
              </w:tc>
              <w:tc>
                <w:tcPr>
                  <w:tcW w:w="0" w:type="auto"/>
                </w:tcPr>
                <w:p w14:paraId="031AFD21" w14:textId="77777777" w:rsidR="00A57D6F" w:rsidRPr="009D30FC" w:rsidRDefault="00A57D6F" w:rsidP="00A57D6F">
                  <w:pPr>
                    <w:pStyle w:val="Paragraph"/>
                    <w:rPr>
                      <w:noProof/>
                      <w:lang w:val="da-DK"/>
                    </w:rPr>
                  </w:pPr>
                  <w:r w:rsidRPr="009D30FC">
                    <w:rPr>
                      <w:noProof/>
                      <w:lang w:val="da-DK"/>
                    </w:rPr>
                    <w:t>en jævnstrømsmotor med en effekt på 600 W og derunder</w:t>
                  </w:r>
                </w:p>
              </w:tc>
            </w:tr>
            <w:tr w:rsidR="00A57D6F" w:rsidRPr="000A506B" w14:paraId="415F46CD" w14:textId="77777777" w:rsidTr="008569FA">
              <w:tc>
                <w:tcPr>
                  <w:tcW w:w="0" w:type="auto"/>
                </w:tcPr>
                <w:p w14:paraId="2C7B59E0" w14:textId="77777777" w:rsidR="00A57D6F" w:rsidRPr="000A506B" w:rsidRDefault="00A57D6F" w:rsidP="00A57D6F">
                  <w:pPr>
                    <w:pStyle w:val="Paragraph"/>
                    <w:rPr>
                      <w:noProof/>
                    </w:rPr>
                  </w:pPr>
                  <w:r w:rsidRPr="000A506B">
                    <w:rPr>
                      <w:noProof/>
                    </w:rPr>
                    <w:t>—</w:t>
                  </w:r>
                </w:p>
              </w:tc>
              <w:tc>
                <w:tcPr>
                  <w:tcW w:w="0" w:type="auto"/>
                </w:tcPr>
                <w:p w14:paraId="1333B2CE" w14:textId="77777777" w:rsidR="00A57D6F" w:rsidRPr="009D30FC" w:rsidRDefault="00A57D6F" w:rsidP="00A57D6F">
                  <w:pPr>
                    <w:pStyle w:val="Paragraph"/>
                    <w:rPr>
                      <w:noProof/>
                      <w:lang w:val="da-DK"/>
                    </w:rPr>
                  </w:pPr>
                  <w:r w:rsidRPr="009D30FC">
                    <w:rPr>
                      <w:noProof/>
                      <w:lang w:val="da-DK"/>
                    </w:rPr>
                    <w:t>til brug med en forsyningsspænding på 8 V eller derover, men ikke over 48 V</w:t>
                  </w:r>
                </w:p>
              </w:tc>
            </w:tr>
            <w:tr w:rsidR="00A57D6F" w:rsidRPr="000A506B" w14:paraId="47D3C5A0" w14:textId="77777777" w:rsidTr="008569FA">
              <w:tc>
                <w:tcPr>
                  <w:tcW w:w="0" w:type="auto"/>
                </w:tcPr>
                <w:p w14:paraId="7F2C08A0" w14:textId="77777777" w:rsidR="00A57D6F" w:rsidRPr="000A506B" w:rsidRDefault="00A57D6F" w:rsidP="00A57D6F">
                  <w:pPr>
                    <w:pStyle w:val="Paragraph"/>
                    <w:rPr>
                      <w:noProof/>
                    </w:rPr>
                  </w:pPr>
                  <w:r w:rsidRPr="000A506B">
                    <w:rPr>
                      <w:noProof/>
                    </w:rPr>
                    <w:t>—</w:t>
                  </w:r>
                </w:p>
              </w:tc>
              <w:tc>
                <w:tcPr>
                  <w:tcW w:w="0" w:type="auto"/>
                </w:tcPr>
                <w:p w14:paraId="5753E061" w14:textId="77777777" w:rsidR="00A57D6F" w:rsidRPr="009D30FC" w:rsidRDefault="00A57D6F" w:rsidP="00A57D6F">
                  <w:pPr>
                    <w:pStyle w:val="Paragraph"/>
                    <w:rPr>
                      <w:noProof/>
                      <w:lang w:val="da-DK"/>
                    </w:rPr>
                  </w:pPr>
                  <w:r w:rsidRPr="009D30FC">
                    <w:rPr>
                      <w:noProof/>
                      <w:lang w:val="da-DK"/>
                    </w:rPr>
                    <w:t>med motorforbindelse (plug-in-forbindelse)</w:t>
                  </w:r>
                </w:p>
              </w:tc>
            </w:tr>
            <w:tr w:rsidR="00A57D6F" w:rsidRPr="000A506B" w14:paraId="575651E2" w14:textId="77777777" w:rsidTr="008569FA">
              <w:tc>
                <w:tcPr>
                  <w:tcW w:w="0" w:type="auto"/>
                </w:tcPr>
                <w:p w14:paraId="2251638B" w14:textId="77777777" w:rsidR="00A57D6F" w:rsidRPr="000A506B" w:rsidRDefault="00A57D6F" w:rsidP="00A57D6F">
                  <w:pPr>
                    <w:pStyle w:val="Paragraph"/>
                    <w:rPr>
                      <w:noProof/>
                    </w:rPr>
                  </w:pPr>
                  <w:r w:rsidRPr="000A506B">
                    <w:rPr>
                      <w:noProof/>
                    </w:rPr>
                    <w:t>—</w:t>
                  </w:r>
                </w:p>
              </w:tc>
              <w:tc>
                <w:tcPr>
                  <w:tcW w:w="0" w:type="auto"/>
                </w:tcPr>
                <w:p w14:paraId="27648BDC" w14:textId="77777777" w:rsidR="00A57D6F" w:rsidRPr="000A506B" w:rsidRDefault="00A57D6F" w:rsidP="00A57D6F">
                  <w:pPr>
                    <w:pStyle w:val="Paragraph"/>
                    <w:rPr>
                      <w:noProof/>
                    </w:rPr>
                  </w:pPr>
                  <w:r w:rsidRPr="000A506B">
                    <w:rPr>
                      <w:noProof/>
                    </w:rPr>
                    <w:t>også med positionssensor</w:t>
                  </w:r>
                </w:p>
              </w:tc>
            </w:tr>
            <w:tr w:rsidR="00A57D6F" w:rsidRPr="000A506B" w14:paraId="6026DA73" w14:textId="77777777" w:rsidTr="008569FA">
              <w:tc>
                <w:tcPr>
                  <w:tcW w:w="0" w:type="auto"/>
                </w:tcPr>
                <w:p w14:paraId="25903893" w14:textId="77777777" w:rsidR="00A57D6F" w:rsidRPr="000A506B" w:rsidRDefault="00A57D6F" w:rsidP="00A57D6F">
                  <w:pPr>
                    <w:pStyle w:val="Paragraph"/>
                    <w:rPr>
                      <w:noProof/>
                    </w:rPr>
                  </w:pPr>
                  <w:r w:rsidRPr="000A506B">
                    <w:rPr>
                      <w:noProof/>
                    </w:rPr>
                    <w:t>—</w:t>
                  </w:r>
                </w:p>
              </w:tc>
              <w:tc>
                <w:tcPr>
                  <w:tcW w:w="0" w:type="auto"/>
                </w:tcPr>
                <w:p w14:paraId="28D72157" w14:textId="77777777" w:rsidR="00A57D6F" w:rsidRPr="009D30FC" w:rsidRDefault="00A57D6F" w:rsidP="00A57D6F">
                  <w:pPr>
                    <w:pStyle w:val="Paragraph"/>
                    <w:rPr>
                      <w:noProof/>
                      <w:lang w:val="da-DK"/>
                    </w:rPr>
                  </w:pPr>
                  <w:r w:rsidRPr="009D30FC">
                    <w:rPr>
                      <w:noProof/>
                      <w:lang w:val="da-DK"/>
                    </w:rPr>
                    <w:t>også med integreret styre- og effektelektronik</w:t>
                  </w:r>
                </w:p>
              </w:tc>
            </w:tr>
            <w:tr w:rsidR="00A57D6F" w:rsidRPr="000A506B" w14:paraId="64659D9A" w14:textId="77777777" w:rsidTr="008569FA">
              <w:tc>
                <w:tcPr>
                  <w:tcW w:w="0" w:type="auto"/>
                </w:tcPr>
                <w:p w14:paraId="4D97516E" w14:textId="77777777" w:rsidR="00A57D6F" w:rsidRPr="000A506B" w:rsidRDefault="00A57D6F" w:rsidP="00A57D6F">
                  <w:pPr>
                    <w:pStyle w:val="Paragraph"/>
                    <w:rPr>
                      <w:noProof/>
                    </w:rPr>
                  </w:pPr>
                  <w:r w:rsidRPr="000A506B">
                    <w:rPr>
                      <w:noProof/>
                    </w:rPr>
                    <w:t>—</w:t>
                  </w:r>
                </w:p>
              </w:tc>
              <w:tc>
                <w:tcPr>
                  <w:tcW w:w="0" w:type="auto"/>
                </w:tcPr>
                <w:p w14:paraId="411BD921" w14:textId="77777777" w:rsidR="00A57D6F" w:rsidRPr="009D30FC" w:rsidRDefault="00A57D6F" w:rsidP="00A57D6F">
                  <w:pPr>
                    <w:pStyle w:val="Paragraph"/>
                    <w:rPr>
                      <w:noProof/>
                      <w:lang w:val="da-DK"/>
                    </w:rPr>
                  </w:pPr>
                  <w:r w:rsidRPr="009D30FC">
                    <w:rPr>
                      <w:noProof/>
                      <w:lang w:val="da-DK"/>
                    </w:rPr>
                    <w:t>også med fjedermekanisme til nulstilling af stang</w:t>
                  </w:r>
                </w:p>
              </w:tc>
            </w:tr>
            <w:tr w:rsidR="00A57D6F" w:rsidRPr="000A506B" w14:paraId="22B98706" w14:textId="77777777" w:rsidTr="008569FA">
              <w:tc>
                <w:tcPr>
                  <w:tcW w:w="0" w:type="auto"/>
                </w:tcPr>
                <w:p w14:paraId="295C1C40" w14:textId="77777777" w:rsidR="00A57D6F" w:rsidRPr="000A506B" w:rsidRDefault="00A57D6F" w:rsidP="00A57D6F">
                  <w:pPr>
                    <w:pStyle w:val="Paragraph"/>
                    <w:rPr>
                      <w:noProof/>
                    </w:rPr>
                  </w:pPr>
                  <w:r w:rsidRPr="000A506B">
                    <w:rPr>
                      <w:noProof/>
                    </w:rPr>
                    <w:t>—</w:t>
                  </w:r>
                </w:p>
              </w:tc>
              <w:tc>
                <w:tcPr>
                  <w:tcW w:w="0" w:type="auto"/>
                </w:tcPr>
                <w:p w14:paraId="4DB48E07" w14:textId="77777777" w:rsidR="00A57D6F" w:rsidRPr="009D30FC" w:rsidRDefault="00A57D6F" w:rsidP="00A57D6F">
                  <w:pPr>
                    <w:pStyle w:val="Paragraph"/>
                    <w:rPr>
                      <w:noProof/>
                      <w:lang w:val="da-DK"/>
                    </w:rPr>
                  </w:pPr>
                  <w:r w:rsidRPr="009D30FC">
                    <w:rPr>
                      <w:noProof/>
                      <w:lang w:val="da-DK"/>
                    </w:rPr>
                    <w:t>indbygget i et hus med reduktionsgear og stang fastgjort til motorakslen, eller</w:t>
                  </w:r>
                </w:p>
              </w:tc>
            </w:tr>
            <w:tr w:rsidR="00A57D6F" w:rsidRPr="000A506B" w14:paraId="5E13B64E" w14:textId="77777777" w:rsidTr="008569FA">
              <w:tc>
                <w:tcPr>
                  <w:tcW w:w="0" w:type="auto"/>
                </w:tcPr>
                <w:p w14:paraId="427DBAE9" w14:textId="77777777" w:rsidR="00A57D6F" w:rsidRPr="000A506B" w:rsidRDefault="00A57D6F" w:rsidP="00A57D6F">
                  <w:pPr>
                    <w:pStyle w:val="Paragraph"/>
                    <w:rPr>
                      <w:noProof/>
                    </w:rPr>
                  </w:pPr>
                  <w:r w:rsidRPr="000A506B">
                    <w:rPr>
                      <w:noProof/>
                    </w:rPr>
                    <w:t>—</w:t>
                  </w:r>
                </w:p>
              </w:tc>
              <w:tc>
                <w:tcPr>
                  <w:tcW w:w="0" w:type="auto"/>
                </w:tcPr>
                <w:p w14:paraId="6C784C4A" w14:textId="77777777" w:rsidR="00A57D6F" w:rsidRPr="009D30FC" w:rsidRDefault="00A57D6F" w:rsidP="00A57D6F">
                  <w:pPr>
                    <w:pStyle w:val="Paragraph"/>
                    <w:rPr>
                      <w:noProof/>
                      <w:lang w:val="da-DK"/>
                    </w:rPr>
                  </w:pPr>
                  <w:r w:rsidRPr="009D30FC">
                    <w:rPr>
                      <w:noProof/>
                      <w:lang w:val="da-DK"/>
                    </w:rPr>
                    <w:t>indbygget i et hus med gevind integreret i motorens rotor til lineær bevægelse af den integrerede kontrolstang</w:t>
                  </w:r>
                </w:p>
              </w:tc>
            </w:tr>
          </w:tbl>
          <w:p w14:paraId="27935896" w14:textId="77777777" w:rsidR="00A57D6F" w:rsidRPr="009D30FC" w:rsidRDefault="00A57D6F" w:rsidP="00A57D6F">
            <w:pPr>
              <w:pStyle w:val="Paragraph"/>
              <w:rPr>
                <w:noProof/>
                <w:lang w:val="da-DK"/>
              </w:rPr>
            </w:pPr>
          </w:p>
        </w:tc>
        <w:tc>
          <w:tcPr>
            <w:tcW w:w="0" w:type="auto"/>
          </w:tcPr>
          <w:p w14:paraId="35517824" w14:textId="77777777" w:rsidR="00A57D6F" w:rsidRPr="000A506B" w:rsidRDefault="00A57D6F" w:rsidP="00A57D6F">
            <w:pPr>
              <w:pStyle w:val="Paragraph"/>
              <w:rPr>
                <w:noProof/>
              </w:rPr>
            </w:pPr>
            <w:r w:rsidRPr="000A506B">
              <w:rPr>
                <w:noProof/>
              </w:rPr>
              <w:t>01.01-31.12</w:t>
            </w:r>
          </w:p>
        </w:tc>
        <w:tc>
          <w:tcPr>
            <w:tcW w:w="0" w:type="auto"/>
          </w:tcPr>
          <w:p w14:paraId="117AC8FC" w14:textId="77777777" w:rsidR="00A57D6F" w:rsidRPr="000A506B" w:rsidRDefault="00A57D6F" w:rsidP="00A57D6F">
            <w:pPr>
              <w:pStyle w:val="Paragraph"/>
              <w:rPr>
                <w:noProof/>
              </w:rPr>
            </w:pPr>
            <w:r w:rsidRPr="000A506B">
              <w:rPr>
                <w:noProof/>
              </w:rPr>
              <w:t>650 000 stk.</w:t>
            </w:r>
          </w:p>
        </w:tc>
        <w:tc>
          <w:tcPr>
            <w:tcW w:w="588" w:type="dxa"/>
          </w:tcPr>
          <w:p w14:paraId="2E7D1F19" w14:textId="77777777" w:rsidR="00A57D6F" w:rsidRPr="000A506B" w:rsidRDefault="00A57D6F" w:rsidP="00A57D6F">
            <w:pPr>
              <w:pStyle w:val="Paragraph"/>
              <w:rPr>
                <w:noProof/>
              </w:rPr>
            </w:pPr>
            <w:r w:rsidRPr="000A506B">
              <w:rPr>
                <w:noProof/>
              </w:rPr>
              <w:t>0 %</w:t>
            </w:r>
          </w:p>
        </w:tc>
      </w:tr>
      <w:tr w:rsidR="00A57D6F" w:rsidRPr="000A506B" w14:paraId="01F6F28A" w14:textId="77777777" w:rsidTr="00A57D6F">
        <w:tc>
          <w:tcPr>
            <w:tcW w:w="0" w:type="auto"/>
          </w:tcPr>
          <w:p w14:paraId="67B9C079" w14:textId="77777777" w:rsidR="00A57D6F" w:rsidRPr="000A506B" w:rsidRDefault="00A57D6F" w:rsidP="00A57D6F">
            <w:pPr>
              <w:pStyle w:val="Paragraph"/>
              <w:rPr>
                <w:noProof/>
              </w:rPr>
            </w:pPr>
            <w:r w:rsidRPr="000A506B">
              <w:rPr>
                <w:noProof/>
              </w:rPr>
              <w:t>09.2561</w:t>
            </w:r>
          </w:p>
        </w:tc>
        <w:tc>
          <w:tcPr>
            <w:tcW w:w="1109" w:type="dxa"/>
          </w:tcPr>
          <w:p w14:paraId="5C19D6EB" w14:textId="77777777" w:rsidR="00A57D6F" w:rsidRPr="000A506B" w:rsidRDefault="00A57D6F" w:rsidP="00A57D6F">
            <w:pPr>
              <w:pStyle w:val="Paragraph"/>
              <w:jc w:val="right"/>
              <w:rPr>
                <w:noProof/>
              </w:rPr>
            </w:pPr>
            <w:r w:rsidRPr="000A506B">
              <w:rPr>
                <w:noProof/>
              </w:rPr>
              <w:t>ex 3912 39 85</w:t>
            </w:r>
          </w:p>
        </w:tc>
        <w:tc>
          <w:tcPr>
            <w:tcW w:w="754" w:type="dxa"/>
          </w:tcPr>
          <w:p w14:paraId="6656E3F7" w14:textId="77777777" w:rsidR="00A57D6F" w:rsidRPr="000A506B" w:rsidRDefault="00A57D6F" w:rsidP="00A57D6F">
            <w:pPr>
              <w:pStyle w:val="Paragraph"/>
              <w:jc w:val="center"/>
              <w:rPr>
                <w:noProof/>
              </w:rPr>
            </w:pPr>
            <w:r w:rsidRPr="000A506B">
              <w:rPr>
                <w:noProof/>
              </w:rPr>
              <w:t>60</w:t>
            </w:r>
          </w:p>
        </w:tc>
        <w:tc>
          <w:tcPr>
            <w:tcW w:w="4649" w:type="dxa"/>
          </w:tcPr>
          <w:p w14:paraId="3545BF41" w14:textId="77777777" w:rsidR="00A57D6F" w:rsidRPr="009D30FC" w:rsidRDefault="00A57D6F" w:rsidP="00A57D6F">
            <w:pPr>
              <w:pStyle w:val="Paragraph"/>
              <w:rPr>
                <w:noProof/>
                <w:lang w:val="da-DK"/>
              </w:rPr>
            </w:pPr>
            <w:r w:rsidRPr="009D30FC">
              <w:rPr>
                <w:noProof/>
                <w:lang w:val="da-DK"/>
              </w:rPr>
              <w:t>Hypromellose (INN) (CAS RN 9004-65-3) til brug ved fremstilling af kosttilskud eller lægemidler</w:t>
            </w:r>
          </w:p>
          <w:p w14:paraId="3593E722" w14:textId="4FC6F030"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585B3CFF" w14:textId="77777777" w:rsidR="00A57D6F" w:rsidRPr="000A506B" w:rsidRDefault="00A57D6F" w:rsidP="00A57D6F">
            <w:pPr>
              <w:pStyle w:val="Paragraph"/>
              <w:rPr>
                <w:noProof/>
              </w:rPr>
            </w:pPr>
            <w:r w:rsidRPr="000A506B">
              <w:rPr>
                <w:noProof/>
              </w:rPr>
              <w:t>01.01-31.12</w:t>
            </w:r>
          </w:p>
        </w:tc>
        <w:tc>
          <w:tcPr>
            <w:tcW w:w="0" w:type="auto"/>
          </w:tcPr>
          <w:p w14:paraId="3F3FD715" w14:textId="77777777" w:rsidR="00A57D6F" w:rsidRPr="000A506B" w:rsidRDefault="00A57D6F" w:rsidP="00A57D6F">
            <w:pPr>
              <w:pStyle w:val="Paragraph"/>
              <w:rPr>
                <w:noProof/>
              </w:rPr>
            </w:pPr>
            <w:r w:rsidRPr="000A506B">
              <w:rPr>
                <w:noProof/>
              </w:rPr>
              <w:t>2 750 ton</w:t>
            </w:r>
          </w:p>
        </w:tc>
        <w:tc>
          <w:tcPr>
            <w:tcW w:w="588" w:type="dxa"/>
          </w:tcPr>
          <w:p w14:paraId="0F2B0F4F" w14:textId="77777777" w:rsidR="00A57D6F" w:rsidRPr="000A506B" w:rsidRDefault="00A57D6F" w:rsidP="00A57D6F">
            <w:pPr>
              <w:pStyle w:val="Paragraph"/>
              <w:rPr>
                <w:noProof/>
              </w:rPr>
            </w:pPr>
            <w:r w:rsidRPr="000A506B">
              <w:rPr>
                <w:noProof/>
              </w:rPr>
              <w:t>0 %</w:t>
            </w:r>
          </w:p>
        </w:tc>
      </w:tr>
      <w:tr w:rsidR="00A57D6F" w:rsidRPr="000A506B" w14:paraId="65976E46" w14:textId="77777777" w:rsidTr="00A57D6F">
        <w:tc>
          <w:tcPr>
            <w:tcW w:w="0" w:type="auto"/>
          </w:tcPr>
          <w:p w14:paraId="79C34B61" w14:textId="77777777" w:rsidR="00A57D6F" w:rsidRPr="000A506B" w:rsidRDefault="00A57D6F" w:rsidP="00A57D6F">
            <w:pPr>
              <w:pStyle w:val="Paragraph"/>
              <w:rPr>
                <w:noProof/>
              </w:rPr>
            </w:pPr>
            <w:r w:rsidRPr="000A506B">
              <w:rPr>
                <w:noProof/>
              </w:rPr>
              <w:t>09.2562</w:t>
            </w:r>
          </w:p>
        </w:tc>
        <w:tc>
          <w:tcPr>
            <w:tcW w:w="1109" w:type="dxa"/>
          </w:tcPr>
          <w:p w14:paraId="542FD1BC" w14:textId="77777777" w:rsidR="00A57D6F" w:rsidRPr="000A506B" w:rsidRDefault="00A57D6F" w:rsidP="00A57D6F">
            <w:pPr>
              <w:pStyle w:val="Paragraph"/>
              <w:jc w:val="right"/>
              <w:rPr>
                <w:noProof/>
              </w:rPr>
            </w:pPr>
            <w:r w:rsidRPr="000A506B">
              <w:rPr>
                <w:noProof/>
              </w:rPr>
              <w:t>ex 8482 99 00</w:t>
            </w:r>
          </w:p>
        </w:tc>
        <w:tc>
          <w:tcPr>
            <w:tcW w:w="754" w:type="dxa"/>
          </w:tcPr>
          <w:p w14:paraId="498DEFB0" w14:textId="77777777" w:rsidR="00A57D6F" w:rsidRPr="000A506B" w:rsidRDefault="00A57D6F" w:rsidP="00A57D6F">
            <w:pPr>
              <w:pStyle w:val="Paragraph"/>
              <w:jc w:val="center"/>
              <w:rPr>
                <w:noProof/>
              </w:rPr>
            </w:pPr>
            <w:r w:rsidRPr="000A506B">
              <w:rPr>
                <w:noProof/>
              </w:rPr>
              <w:t>30</w:t>
            </w:r>
          </w:p>
        </w:tc>
        <w:tc>
          <w:tcPr>
            <w:tcW w:w="4649" w:type="dxa"/>
          </w:tcPr>
          <w:p w14:paraId="1DF93788" w14:textId="77777777" w:rsidR="00A57D6F" w:rsidRPr="000A506B" w:rsidRDefault="00A57D6F" w:rsidP="00A57D6F">
            <w:pPr>
              <w:pStyle w:val="Paragraph"/>
              <w:rPr>
                <w:noProof/>
              </w:rPr>
            </w:pPr>
            <w:r w:rsidRPr="000A506B">
              <w:rPr>
                <w:noProof/>
              </w:rPr>
              <w:t>Messingbure med følgende egenskaber:</w:t>
            </w:r>
          </w:p>
          <w:tbl>
            <w:tblPr>
              <w:tblStyle w:val="Listdash"/>
              <w:tblW w:w="0" w:type="auto"/>
              <w:tblLook w:val="0000" w:firstRow="0" w:lastRow="0" w:firstColumn="0" w:lastColumn="0" w:noHBand="0" w:noVBand="0"/>
            </w:tblPr>
            <w:tblGrid>
              <w:gridCol w:w="220"/>
              <w:gridCol w:w="3109"/>
            </w:tblGrid>
            <w:tr w:rsidR="00A57D6F" w:rsidRPr="000A506B" w14:paraId="2CF831ED" w14:textId="77777777" w:rsidTr="008569FA">
              <w:tc>
                <w:tcPr>
                  <w:tcW w:w="0" w:type="auto"/>
                </w:tcPr>
                <w:p w14:paraId="7CD42AED" w14:textId="77777777" w:rsidR="00A57D6F" w:rsidRPr="000A506B" w:rsidRDefault="00A57D6F" w:rsidP="00A57D6F">
                  <w:pPr>
                    <w:pStyle w:val="Paragraph"/>
                    <w:rPr>
                      <w:noProof/>
                    </w:rPr>
                  </w:pPr>
                  <w:r w:rsidRPr="000A506B">
                    <w:rPr>
                      <w:noProof/>
                    </w:rPr>
                    <w:t>—</w:t>
                  </w:r>
                </w:p>
              </w:tc>
              <w:tc>
                <w:tcPr>
                  <w:tcW w:w="0" w:type="auto"/>
                </w:tcPr>
                <w:p w14:paraId="727FD416" w14:textId="77777777" w:rsidR="00A57D6F" w:rsidRPr="000A506B" w:rsidRDefault="00A57D6F" w:rsidP="00A57D6F">
                  <w:pPr>
                    <w:pStyle w:val="Paragraph"/>
                    <w:rPr>
                      <w:noProof/>
                    </w:rPr>
                  </w:pPr>
                  <w:r w:rsidRPr="000A506B">
                    <w:rPr>
                      <w:noProof/>
                    </w:rPr>
                    <w:t>strengstøbte eller centrifugalt støbte</w:t>
                  </w:r>
                </w:p>
              </w:tc>
            </w:tr>
            <w:tr w:rsidR="00A57D6F" w:rsidRPr="000A506B" w14:paraId="60BBB48C" w14:textId="77777777" w:rsidTr="008569FA">
              <w:tc>
                <w:tcPr>
                  <w:tcW w:w="0" w:type="auto"/>
                </w:tcPr>
                <w:p w14:paraId="48A01429" w14:textId="77777777" w:rsidR="00A57D6F" w:rsidRPr="000A506B" w:rsidRDefault="00A57D6F" w:rsidP="00A57D6F">
                  <w:pPr>
                    <w:pStyle w:val="Paragraph"/>
                    <w:rPr>
                      <w:noProof/>
                    </w:rPr>
                  </w:pPr>
                  <w:r w:rsidRPr="000A506B">
                    <w:rPr>
                      <w:noProof/>
                    </w:rPr>
                    <w:t>—</w:t>
                  </w:r>
                </w:p>
              </w:tc>
              <w:tc>
                <w:tcPr>
                  <w:tcW w:w="0" w:type="auto"/>
                </w:tcPr>
                <w:p w14:paraId="4032322D" w14:textId="77777777" w:rsidR="00A57D6F" w:rsidRPr="000A506B" w:rsidRDefault="00A57D6F" w:rsidP="00A57D6F">
                  <w:pPr>
                    <w:pStyle w:val="Paragraph"/>
                    <w:rPr>
                      <w:noProof/>
                    </w:rPr>
                  </w:pPr>
                  <w:r w:rsidRPr="000A506B">
                    <w:rPr>
                      <w:noProof/>
                    </w:rPr>
                    <w:t>drejede</w:t>
                  </w:r>
                </w:p>
              </w:tc>
            </w:tr>
            <w:tr w:rsidR="00A57D6F" w:rsidRPr="000A506B" w14:paraId="5EDC81A2" w14:textId="77777777" w:rsidTr="008569FA">
              <w:tc>
                <w:tcPr>
                  <w:tcW w:w="0" w:type="auto"/>
                </w:tcPr>
                <w:p w14:paraId="1C0A54A6" w14:textId="77777777" w:rsidR="00A57D6F" w:rsidRPr="000A506B" w:rsidRDefault="00A57D6F" w:rsidP="00A57D6F">
                  <w:pPr>
                    <w:pStyle w:val="Paragraph"/>
                    <w:rPr>
                      <w:noProof/>
                    </w:rPr>
                  </w:pPr>
                  <w:r w:rsidRPr="000A506B">
                    <w:rPr>
                      <w:noProof/>
                    </w:rPr>
                    <w:t>—</w:t>
                  </w:r>
                </w:p>
              </w:tc>
              <w:tc>
                <w:tcPr>
                  <w:tcW w:w="0" w:type="auto"/>
                </w:tcPr>
                <w:p w14:paraId="535E2C76" w14:textId="77777777" w:rsidR="00A57D6F" w:rsidRPr="009D30FC" w:rsidRDefault="00A57D6F" w:rsidP="00A57D6F">
                  <w:pPr>
                    <w:pStyle w:val="Paragraph"/>
                    <w:rPr>
                      <w:noProof/>
                      <w:lang w:val="da-DK"/>
                    </w:rPr>
                  </w:pPr>
                  <w:r w:rsidRPr="009D30FC">
                    <w:rPr>
                      <w:noProof/>
                      <w:lang w:val="da-DK"/>
                    </w:rPr>
                    <w:t>med indhold af zink på 35 vægtprocent eller derover, men ikke over 38 vægtprocent</w:t>
                  </w:r>
                </w:p>
              </w:tc>
            </w:tr>
            <w:tr w:rsidR="00A57D6F" w:rsidRPr="000A506B" w14:paraId="4E1F62D2" w14:textId="77777777" w:rsidTr="008569FA">
              <w:tc>
                <w:tcPr>
                  <w:tcW w:w="0" w:type="auto"/>
                </w:tcPr>
                <w:p w14:paraId="4C660ABA" w14:textId="77777777" w:rsidR="00A57D6F" w:rsidRPr="000A506B" w:rsidRDefault="00A57D6F" w:rsidP="00A57D6F">
                  <w:pPr>
                    <w:pStyle w:val="Paragraph"/>
                    <w:rPr>
                      <w:noProof/>
                    </w:rPr>
                  </w:pPr>
                  <w:r w:rsidRPr="000A506B">
                    <w:rPr>
                      <w:noProof/>
                    </w:rPr>
                    <w:t>—</w:t>
                  </w:r>
                </w:p>
              </w:tc>
              <w:tc>
                <w:tcPr>
                  <w:tcW w:w="0" w:type="auto"/>
                </w:tcPr>
                <w:p w14:paraId="01B66A79" w14:textId="77777777" w:rsidR="00A57D6F" w:rsidRPr="009D30FC" w:rsidRDefault="00A57D6F" w:rsidP="00A57D6F">
                  <w:pPr>
                    <w:pStyle w:val="Paragraph"/>
                    <w:rPr>
                      <w:noProof/>
                      <w:lang w:val="da-DK"/>
                    </w:rPr>
                  </w:pPr>
                  <w:r w:rsidRPr="009D30FC">
                    <w:rPr>
                      <w:noProof/>
                      <w:lang w:val="da-DK"/>
                    </w:rPr>
                    <w:t>med indhold af bly på 0,75 vægtprocent eller derover, men ikke over 1,25 vægtprocent</w:t>
                  </w:r>
                </w:p>
              </w:tc>
            </w:tr>
            <w:tr w:rsidR="00A57D6F" w:rsidRPr="000A506B" w14:paraId="1657BFE3" w14:textId="77777777" w:rsidTr="008569FA">
              <w:tc>
                <w:tcPr>
                  <w:tcW w:w="0" w:type="auto"/>
                </w:tcPr>
                <w:p w14:paraId="251EFB58" w14:textId="77777777" w:rsidR="00A57D6F" w:rsidRPr="000A506B" w:rsidRDefault="00A57D6F" w:rsidP="00A57D6F">
                  <w:pPr>
                    <w:pStyle w:val="Paragraph"/>
                    <w:rPr>
                      <w:noProof/>
                    </w:rPr>
                  </w:pPr>
                  <w:r w:rsidRPr="000A506B">
                    <w:rPr>
                      <w:noProof/>
                    </w:rPr>
                    <w:t>—</w:t>
                  </w:r>
                </w:p>
              </w:tc>
              <w:tc>
                <w:tcPr>
                  <w:tcW w:w="0" w:type="auto"/>
                </w:tcPr>
                <w:p w14:paraId="309D1C69" w14:textId="77777777" w:rsidR="00A57D6F" w:rsidRPr="009D30FC" w:rsidRDefault="00A57D6F" w:rsidP="00A57D6F">
                  <w:pPr>
                    <w:pStyle w:val="Paragraph"/>
                    <w:rPr>
                      <w:noProof/>
                      <w:lang w:val="da-DK"/>
                    </w:rPr>
                  </w:pPr>
                  <w:r w:rsidRPr="009D30FC">
                    <w:rPr>
                      <w:noProof/>
                      <w:lang w:val="da-DK"/>
                    </w:rPr>
                    <w:t>med indhold af aluminium på 1,0 vægtprocent eller derover, men ikke over 1,4 vægtprocent</w:t>
                  </w:r>
                </w:p>
              </w:tc>
            </w:tr>
            <w:tr w:rsidR="00A57D6F" w:rsidRPr="000A506B" w14:paraId="2BCC1FD9" w14:textId="77777777" w:rsidTr="008569FA">
              <w:tc>
                <w:tcPr>
                  <w:tcW w:w="0" w:type="auto"/>
                </w:tcPr>
                <w:p w14:paraId="3F6935D7" w14:textId="77777777" w:rsidR="00A57D6F" w:rsidRPr="000A506B" w:rsidRDefault="00A57D6F" w:rsidP="00A57D6F">
                  <w:pPr>
                    <w:pStyle w:val="Paragraph"/>
                    <w:rPr>
                      <w:noProof/>
                    </w:rPr>
                  </w:pPr>
                  <w:r w:rsidRPr="000A506B">
                    <w:rPr>
                      <w:noProof/>
                    </w:rPr>
                    <w:t>—</w:t>
                  </w:r>
                </w:p>
              </w:tc>
              <w:tc>
                <w:tcPr>
                  <w:tcW w:w="0" w:type="auto"/>
                </w:tcPr>
                <w:p w14:paraId="424352CB" w14:textId="77777777" w:rsidR="00A57D6F" w:rsidRPr="009D30FC" w:rsidRDefault="00A57D6F" w:rsidP="00A57D6F">
                  <w:pPr>
                    <w:pStyle w:val="Paragraph"/>
                    <w:rPr>
                      <w:noProof/>
                      <w:lang w:val="da-DK"/>
                    </w:rPr>
                  </w:pPr>
                  <w:r w:rsidRPr="009D30FC">
                    <w:rPr>
                      <w:noProof/>
                      <w:lang w:val="da-DK"/>
                    </w:rPr>
                    <w:t>med en trækstyrke på 415 Pa eller derover</w:t>
                  </w:r>
                </w:p>
              </w:tc>
            </w:tr>
          </w:tbl>
          <w:p w14:paraId="34A0E473" w14:textId="50EE8319" w:rsidR="00A57D6F" w:rsidRPr="009D30FC" w:rsidRDefault="00A57D6F" w:rsidP="00A57D6F">
            <w:pPr>
              <w:pStyle w:val="Paragraph"/>
              <w:rPr>
                <w:noProof/>
                <w:lang w:val="da-DK"/>
              </w:rPr>
            </w:pPr>
            <w:r w:rsidRPr="009D30FC">
              <w:rPr>
                <w:noProof/>
                <w:lang w:val="da-DK"/>
              </w:rPr>
              <w:t>af den art der anvendes til fremstilling af kuglelejer</w:t>
            </w:r>
          </w:p>
        </w:tc>
        <w:tc>
          <w:tcPr>
            <w:tcW w:w="0" w:type="auto"/>
          </w:tcPr>
          <w:p w14:paraId="782B8608" w14:textId="77777777" w:rsidR="00A57D6F" w:rsidRPr="000A506B" w:rsidRDefault="00A57D6F" w:rsidP="00A57D6F">
            <w:pPr>
              <w:pStyle w:val="Paragraph"/>
              <w:rPr>
                <w:noProof/>
              </w:rPr>
            </w:pPr>
            <w:r w:rsidRPr="000A506B">
              <w:rPr>
                <w:noProof/>
              </w:rPr>
              <w:t>01.01-31.12</w:t>
            </w:r>
          </w:p>
        </w:tc>
        <w:tc>
          <w:tcPr>
            <w:tcW w:w="0" w:type="auto"/>
          </w:tcPr>
          <w:p w14:paraId="38C1E621" w14:textId="77777777" w:rsidR="00A57D6F" w:rsidRPr="000A506B" w:rsidRDefault="00A57D6F" w:rsidP="00A57D6F">
            <w:pPr>
              <w:pStyle w:val="Paragraph"/>
              <w:rPr>
                <w:noProof/>
              </w:rPr>
            </w:pPr>
            <w:r w:rsidRPr="000A506B">
              <w:rPr>
                <w:noProof/>
              </w:rPr>
              <w:t>550 000 stk.</w:t>
            </w:r>
          </w:p>
        </w:tc>
        <w:tc>
          <w:tcPr>
            <w:tcW w:w="588" w:type="dxa"/>
          </w:tcPr>
          <w:p w14:paraId="01A65855" w14:textId="77777777" w:rsidR="00A57D6F" w:rsidRPr="000A506B" w:rsidRDefault="00A57D6F" w:rsidP="00A57D6F">
            <w:pPr>
              <w:pStyle w:val="Paragraph"/>
              <w:rPr>
                <w:noProof/>
              </w:rPr>
            </w:pPr>
            <w:r w:rsidRPr="000A506B">
              <w:rPr>
                <w:noProof/>
              </w:rPr>
              <w:t>0 %</w:t>
            </w:r>
          </w:p>
        </w:tc>
      </w:tr>
      <w:tr w:rsidR="00A57D6F" w:rsidRPr="000A506B" w14:paraId="633750A3" w14:textId="77777777" w:rsidTr="00A57D6F">
        <w:tc>
          <w:tcPr>
            <w:tcW w:w="0" w:type="auto"/>
          </w:tcPr>
          <w:p w14:paraId="7D6E5283" w14:textId="77777777" w:rsidR="00A57D6F" w:rsidRPr="000A506B" w:rsidRDefault="00A57D6F" w:rsidP="00A57D6F">
            <w:pPr>
              <w:pStyle w:val="Paragraph"/>
              <w:rPr>
                <w:noProof/>
              </w:rPr>
            </w:pPr>
            <w:r w:rsidRPr="000A506B">
              <w:rPr>
                <w:noProof/>
              </w:rPr>
              <w:t>09.2564</w:t>
            </w:r>
          </w:p>
          <w:p w14:paraId="0C606427" w14:textId="77777777" w:rsidR="00A57D6F" w:rsidRPr="000A506B" w:rsidRDefault="00A57D6F" w:rsidP="00A57D6F">
            <w:pPr>
              <w:pStyle w:val="Paragraph"/>
              <w:rPr>
                <w:noProof/>
              </w:rPr>
            </w:pPr>
          </w:p>
          <w:p w14:paraId="68EEE9AF" w14:textId="77777777" w:rsidR="00A57D6F" w:rsidRPr="000A506B" w:rsidRDefault="00A57D6F" w:rsidP="00A57D6F">
            <w:pPr>
              <w:pStyle w:val="Paragraph"/>
              <w:rPr>
                <w:noProof/>
              </w:rPr>
            </w:pPr>
          </w:p>
        </w:tc>
        <w:tc>
          <w:tcPr>
            <w:tcW w:w="1109" w:type="dxa"/>
          </w:tcPr>
          <w:p w14:paraId="3087BD49" w14:textId="77777777" w:rsidR="00A57D6F" w:rsidRPr="000A506B" w:rsidRDefault="00A57D6F" w:rsidP="00A57D6F">
            <w:pPr>
              <w:pStyle w:val="Paragraph"/>
              <w:jc w:val="right"/>
              <w:rPr>
                <w:noProof/>
              </w:rPr>
            </w:pPr>
            <w:r w:rsidRPr="000A506B">
              <w:rPr>
                <w:noProof/>
              </w:rPr>
              <w:t>ex 8714 91 10</w:t>
            </w:r>
          </w:p>
          <w:p w14:paraId="627563C6" w14:textId="77777777" w:rsidR="00A57D6F" w:rsidRPr="000A506B" w:rsidRDefault="00A57D6F" w:rsidP="00A57D6F">
            <w:pPr>
              <w:pStyle w:val="Paragraph"/>
              <w:jc w:val="right"/>
              <w:rPr>
                <w:noProof/>
              </w:rPr>
            </w:pPr>
            <w:r w:rsidRPr="000A506B">
              <w:rPr>
                <w:noProof/>
              </w:rPr>
              <w:t>ex 8714 91 10</w:t>
            </w:r>
          </w:p>
          <w:p w14:paraId="4C817CFE" w14:textId="77777777" w:rsidR="00A57D6F" w:rsidRPr="000A506B" w:rsidRDefault="00A57D6F" w:rsidP="00A57D6F">
            <w:pPr>
              <w:pStyle w:val="Paragraph"/>
              <w:jc w:val="right"/>
              <w:rPr>
                <w:noProof/>
              </w:rPr>
            </w:pPr>
            <w:r w:rsidRPr="000A506B">
              <w:rPr>
                <w:noProof/>
              </w:rPr>
              <w:t>ex 8714 91 10</w:t>
            </w:r>
          </w:p>
        </w:tc>
        <w:tc>
          <w:tcPr>
            <w:tcW w:w="754" w:type="dxa"/>
          </w:tcPr>
          <w:p w14:paraId="1EA502DA" w14:textId="77777777" w:rsidR="00A57D6F" w:rsidRPr="000A506B" w:rsidRDefault="00A57D6F" w:rsidP="00A57D6F">
            <w:pPr>
              <w:pStyle w:val="Paragraph"/>
              <w:jc w:val="center"/>
              <w:rPr>
                <w:noProof/>
              </w:rPr>
            </w:pPr>
            <w:r w:rsidRPr="000A506B">
              <w:rPr>
                <w:noProof/>
              </w:rPr>
              <w:t>25</w:t>
            </w:r>
          </w:p>
          <w:p w14:paraId="3B6B3239" w14:textId="77777777" w:rsidR="00A57D6F" w:rsidRPr="000A506B" w:rsidRDefault="00A57D6F" w:rsidP="00A57D6F">
            <w:pPr>
              <w:pStyle w:val="Paragraph"/>
              <w:jc w:val="center"/>
              <w:rPr>
                <w:noProof/>
              </w:rPr>
            </w:pPr>
            <w:r w:rsidRPr="000A506B">
              <w:rPr>
                <w:noProof/>
              </w:rPr>
              <w:t>35</w:t>
            </w:r>
          </w:p>
          <w:p w14:paraId="1A72840F" w14:textId="77777777" w:rsidR="00A57D6F" w:rsidRPr="000A506B" w:rsidRDefault="00A57D6F" w:rsidP="00A57D6F">
            <w:pPr>
              <w:pStyle w:val="Paragraph"/>
              <w:jc w:val="center"/>
              <w:rPr>
                <w:noProof/>
              </w:rPr>
            </w:pPr>
            <w:r w:rsidRPr="000A506B">
              <w:rPr>
                <w:noProof/>
              </w:rPr>
              <w:t>77</w:t>
            </w:r>
          </w:p>
        </w:tc>
        <w:tc>
          <w:tcPr>
            <w:tcW w:w="4649" w:type="dxa"/>
          </w:tcPr>
          <w:p w14:paraId="692849EB" w14:textId="77777777" w:rsidR="00A57D6F" w:rsidRPr="009D30FC" w:rsidRDefault="00A57D6F" w:rsidP="00A57D6F">
            <w:pPr>
              <w:pStyle w:val="Paragraph"/>
              <w:rPr>
                <w:noProof/>
                <w:lang w:val="da-DK"/>
              </w:rPr>
            </w:pPr>
            <w:r w:rsidRPr="009D30FC">
              <w:rPr>
                <w:noProof/>
                <w:lang w:val="da-DK"/>
              </w:rPr>
              <w:t>Stel i aluminium eller aluminium og kulstoffibre og kunstharpiks til brug ved fremstilling af cykler (herunder elektriske cykler)</w:t>
            </w:r>
          </w:p>
          <w:p w14:paraId="49A8B588" w14:textId="77777777"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p w14:paraId="6848F13B" w14:textId="77777777" w:rsidR="00A57D6F" w:rsidRPr="000A506B" w:rsidRDefault="00A57D6F" w:rsidP="00A57D6F">
            <w:pPr>
              <w:pStyle w:val="Paragraph"/>
              <w:rPr>
                <w:noProof/>
              </w:rPr>
            </w:pPr>
          </w:p>
          <w:p w14:paraId="22614960" w14:textId="77777777" w:rsidR="00A57D6F" w:rsidRPr="000A506B" w:rsidRDefault="00A57D6F" w:rsidP="00A57D6F">
            <w:pPr>
              <w:pStyle w:val="Paragraph"/>
              <w:rPr>
                <w:noProof/>
              </w:rPr>
            </w:pPr>
          </w:p>
        </w:tc>
        <w:tc>
          <w:tcPr>
            <w:tcW w:w="0" w:type="auto"/>
          </w:tcPr>
          <w:p w14:paraId="683ADEC6" w14:textId="77777777" w:rsidR="00A57D6F" w:rsidRPr="000A506B" w:rsidRDefault="00A57D6F" w:rsidP="00A57D6F">
            <w:pPr>
              <w:pStyle w:val="Paragraph"/>
              <w:rPr>
                <w:noProof/>
              </w:rPr>
            </w:pPr>
            <w:r w:rsidRPr="000A506B">
              <w:rPr>
                <w:noProof/>
              </w:rPr>
              <w:t>01.01-31.12</w:t>
            </w:r>
          </w:p>
          <w:p w14:paraId="35813C7B" w14:textId="77777777" w:rsidR="00A57D6F" w:rsidRPr="000A506B" w:rsidRDefault="00A57D6F" w:rsidP="00A57D6F">
            <w:pPr>
              <w:pStyle w:val="Paragraph"/>
              <w:rPr>
                <w:noProof/>
              </w:rPr>
            </w:pPr>
          </w:p>
          <w:p w14:paraId="39F9F966" w14:textId="77777777" w:rsidR="00A57D6F" w:rsidRPr="000A506B" w:rsidRDefault="00A57D6F" w:rsidP="00A57D6F">
            <w:pPr>
              <w:pStyle w:val="Paragraph"/>
              <w:rPr>
                <w:noProof/>
              </w:rPr>
            </w:pPr>
          </w:p>
        </w:tc>
        <w:tc>
          <w:tcPr>
            <w:tcW w:w="0" w:type="auto"/>
          </w:tcPr>
          <w:p w14:paraId="45E1992B" w14:textId="77777777" w:rsidR="00A57D6F" w:rsidRPr="000A506B" w:rsidRDefault="00A57D6F" w:rsidP="00A57D6F">
            <w:pPr>
              <w:pStyle w:val="Paragraph"/>
              <w:rPr>
                <w:noProof/>
              </w:rPr>
            </w:pPr>
            <w:r w:rsidRPr="000A506B">
              <w:rPr>
                <w:noProof/>
              </w:rPr>
              <w:t>9 600 000 stk.</w:t>
            </w:r>
          </w:p>
          <w:p w14:paraId="7ABDDBA9" w14:textId="77777777" w:rsidR="00A57D6F" w:rsidRPr="000A506B" w:rsidRDefault="00A57D6F" w:rsidP="00A57D6F">
            <w:pPr>
              <w:pStyle w:val="Paragraph"/>
              <w:rPr>
                <w:noProof/>
              </w:rPr>
            </w:pPr>
          </w:p>
          <w:p w14:paraId="60A0E8D0" w14:textId="77777777" w:rsidR="00A57D6F" w:rsidRPr="000A506B" w:rsidRDefault="00A57D6F" w:rsidP="00A57D6F">
            <w:pPr>
              <w:pStyle w:val="Paragraph"/>
              <w:rPr>
                <w:noProof/>
              </w:rPr>
            </w:pPr>
          </w:p>
        </w:tc>
        <w:tc>
          <w:tcPr>
            <w:tcW w:w="588" w:type="dxa"/>
          </w:tcPr>
          <w:p w14:paraId="18106EAC" w14:textId="77777777" w:rsidR="00A57D6F" w:rsidRPr="000A506B" w:rsidRDefault="00A57D6F" w:rsidP="00A57D6F">
            <w:pPr>
              <w:pStyle w:val="Paragraph"/>
              <w:rPr>
                <w:noProof/>
              </w:rPr>
            </w:pPr>
            <w:r w:rsidRPr="000A506B">
              <w:rPr>
                <w:noProof/>
              </w:rPr>
              <w:t>0 %</w:t>
            </w:r>
          </w:p>
          <w:p w14:paraId="497280AB" w14:textId="77777777" w:rsidR="00A57D6F" w:rsidRPr="000A506B" w:rsidRDefault="00A57D6F" w:rsidP="00A57D6F">
            <w:pPr>
              <w:pStyle w:val="Paragraph"/>
              <w:rPr>
                <w:noProof/>
              </w:rPr>
            </w:pPr>
          </w:p>
          <w:p w14:paraId="48BF0533" w14:textId="77777777" w:rsidR="00A57D6F" w:rsidRPr="000A506B" w:rsidRDefault="00A57D6F" w:rsidP="00A57D6F">
            <w:pPr>
              <w:pStyle w:val="Paragraph"/>
              <w:rPr>
                <w:noProof/>
              </w:rPr>
            </w:pPr>
          </w:p>
        </w:tc>
      </w:tr>
      <w:tr w:rsidR="00A57D6F" w:rsidRPr="000A506B" w14:paraId="6D0F2673" w14:textId="77777777" w:rsidTr="00A57D6F">
        <w:tc>
          <w:tcPr>
            <w:tcW w:w="0" w:type="auto"/>
          </w:tcPr>
          <w:p w14:paraId="5C1D789F" w14:textId="77777777" w:rsidR="00A57D6F" w:rsidRPr="000A506B" w:rsidRDefault="00A57D6F" w:rsidP="00A57D6F">
            <w:pPr>
              <w:pStyle w:val="Paragraph"/>
              <w:rPr>
                <w:noProof/>
              </w:rPr>
            </w:pPr>
            <w:r w:rsidRPr="000A506B">
              <w:rPr>
                <w:noProof/>
              </w:rPr>
              <w:t>09.2565</w:t>
            </w:r>
          </w:p>
        </w:tc>
        <w:tc>
          <w:tcPr>
            <w:tcW w:w="1109" w:type="dxa"/>
          </w:tcPr>
          <w:p w14:paraId="71A94BD1" w14:textId="77777777" w:rsidR="00A57D6F" w:rsidRPr="000A506B" w:rsidRDefault="00A57D6F" w:rsidP="00A57D6F">
            <w:pPr>
              <w:pStyle w:val="Paragraph"/>
              <w:jc w:val="right"/>
              <w:rPr>
                <w:noProof/>
              </w:rPr>
            </w:pPr>
            <w:r w:rsidRPr="000A506B">
              <w:rPr>
                <w:noProof/>
              </w:rPr>
              <w:t>ex 2914 19 90</w:t>
            </w:r>
          </w:p>
        </w:tc>
        <w:tc>
          <w:tcPr>
            <w:tcW w:w="754" w:type="dxa"/>
          </w:tcPr>
          <w:p w14:paraId="06CE8BE3" w14:textId="77777777" w:rsidR="00A57D6F" w:rsidRPr="000A506B" w:rsidRDefault="00A57D6F" w:rsidP="00A57D6F">
            <w:pPr>
              <w:pStyle w:val="Paragraph"/>
              <w:jc w:val="center"/>
              <w:rPr>
                <w:noProof/>
              </w:rPr>
            </w:pPr>
            <w:r w:rsidRPr="000A506B">
              <w:rPr>
                <w:noProof/>
              </w:rPr>
              <w:t>70</w:t>
            </w:r>
          </w:p>
        </w:tc>
        <w:tc>
          <w:tcPr>
            <w:tcW w:w="4649" w:type="dxa"/>
          </w:tcPr>
          <w:p w14:paraId="43BE635F" w14:textId="515B4192" w:rsidR="00A57D6F" w:rsidRPr="009D30FC" w:rsidRDefault="00A57D6F" w:rsidP="00A57D6F">
            <w:pPr>
              <w:pStyle w:val="Paragraph"/>
              <w:rPr>
                <w:noProof/>
                <w:lang w:val="da-DK"/>
              </w:rPr>
            </w:pPr>
            <w:r w:rsidRPr="009D30FC">
              <w:rPr>
                <w:noProof/>
                <w:lang w:val="da-DK"/>
              </w:rPr>
              <w:t>Calcium acetylacetonat (CAS RN 19372-44-2) med en renhedsgrad på 95 vægtprocent eller derover</w:t>
            </w:r>
          </w:p>
        </w:tc>
        <w:tc>
          <w:tcPr>
            <w:tcW w:w="0" w:type="auto"/>
          </w:tcPr>
          <w:p w14:paraId="0B3354F2" w14:textId="77777777" w:rsidR="00A57D6F" w:rsidRPr="000A506B" w:rsidRDefault="00A57D6F" w:rsidP="00A57D6F">
            <w:pPr>
              <w:pStyle w:val="Paragraph"/>
              <w:rPr>
                <w:noProof/>
              </w:rPr>
            </w:pPr>
            <w:r w:rsidRPr="000A506B">
              <w:rPr>
                <w:noProof/>
              </w:rPr>
              <w:t>01.01-31.12</w:t>
            </w:r>
          </w:p>
        </w:tc>
        <w:tc>
          <w:tcPr>
            <w:tcW w:w="0" w:type="auto"/>
          </w:tcPr>
          <w:p w14:paraId="4B4E7E16" w14:textId="77777777" w:rsidR="00A57D6F" w:rsidRPr="000A506B" w:rsidRDefault="00A57D6F" w:rsidP="00A57D6F">
            <w:pPr>
              <w:pStyle w:val="Paragraph"/>
              <w:rPr>
                <w:noProof/>
              </w:rPr>
            </w:pPr>
            <w:r w:rsidRPr="000A506B">
              <w:rPr>
                <w:noProof/>
              </w:rPr>
              <w:t>400 ton</w:t>
            </w:r>
          </w:p>
        </w:tc>
        <w:tc>
          <w:tcPr>
            <w:tcW w:w="588" w:type="dxa"/>
          </w:tcPr>
          <w:p w14:paraId="1D47F859" w14:textId="77777777" w:rsidR="00A57D6F" w:rsidRPr="000A506B" w:rsidRDefault="00A57D6F" w:rsidP="00A57D6F">
            <w:pPr>
              <w:pStyle w:val="Paragraph"/>
              <w:rPr>
                <w:noProof/>
              </w:rPr>
            </w:pPr>
            <w:r w:rsidRPr="000A506B">
              <w:rPr>
                <w:noProof/>
              </w:rPr>
              <w:t>0 %</w:t>
            </w:r>
          </w:p>
        </w:tc>
      </w:tr>
      <w:tr w:rsidR="00A57D6F" w:rsidRPr="000A506B" w14:paraId="7B0CE43F" w14:textId="77777777" w:rsidTr="00A57D6F">
        <w:tc>
          <w:tcPr>
            <w:tcW w:w="0" w:type="auto"/>
          </w:tcPr>
          <w:p w14:paraId="79430BDA" w14:textId="77777777" w:rsidR="00A57D6F" w:rsidRPr="000A506B" w:rsidRDefault="00A57D6F" w:rsidP="00A57D6F">
            <w:pPr>
              <w:pStyle w:val="Paragraph"/>
              <w:rPr>
                <w:noProof/>
              </w:rPr>
            </w:pPr>
            <w:r w:rsidRPr="000A506B">
              <w:rPr>
                <w:noProof/>
              </w:rPr>
              <w:t>09.2566</w:t>
            </w:r>
          </w:p>
        </w:tc>
        <w:tc>
          <w:tcPr>
            <w:tcW w:w="1109" w:type="dxa"/>
          </w:tcPr>
          <w:p w14:paraId="1C2A90A0" w14:textId="77777777" w:rsidR="00A57D6F" w:rsidRPr="000A506B" w:rsidRDefault="00A57D6F" w:rsidP="00A57D6F">
            <w:pPr>
              <w:pStyle w:val="Paragraph"/>
              <w:jc w:val="right"/>
              <w:rPr>
                <w:noProof/>
              </w:rPr>
            </w:pPr>
            <w:r w:rsidRPr="000A506B">
              <w:rPr>
                <w:noProof/>
              </w:rPr>
              <w:t>ex 2933 99 80</w:t>
            </w:r>
          </w:p>
        </w:tc>
        <w:tc>
          <w:tcPr>
            <w:tcW w:w="754" w:type="dxa"/>
          </w:tcPr>
          <w:p w14:paraId="27FB094B" w14:textId="77777777" w:rsidR="00A57D6F" w:rsidRPr="000A506B" w:rsidRDefault="00A57D6F" w:rsidP="00A57D6F">
            <w:pPr>
              <w:pStyle w:val="Paragraph"/>
              <w:jc w:val="center"/>
              <w:rPr>
                <w:noProof/>
              </w:rPr>
            </w:pPr>
            <w:r w:rsidRPr="000A506B">
              <w:rPr>
                <w:noProof/>
              </w:rPr>
              <w:t>05</w:t>
            </w:r>
          </w:p>
        </w:tc>
        <w:tc>
          <w:tcPr>
            <w:tcW w:w="4649" w:type="dxa"/>
          </w:tcPr>
          <w:p w14:paraId="180F8D1E" w14:textId="34EF4F6A" w:rsidR="00A57D6F" w:rsidRPr="009D30FC" w:rsidRDefault="00A57D6F" w:rsidP="00A57D6F">
            <w:pPr>
              <w:pStyle w:val="Paragraph"/>
              <w:rPr>
                <w:noProof/>
                <w:lang w:val="da-DK"/>
              </w:rPr>
            </w:pPr>
            <w:r w:rsidRPr="009D30FC">
              <w:rPr>
                <w:noProof/>
                <w:lang w:val="da-DK"/>
              </w:rPr>
              <w:t>1,4,7,10-Tetraazacyclododecan (CAS RN 294-90-6) med en renhedsgrad på 96 vægtprocent eller derover</w:t>
            </w:r>
          </w:p>
        </w:tc>
        <w:tc>
          <w:tcPr>
            <w:tcW w:w="0" w:type="auto"/>
          </w:tcPr>
          <w:p w14:paraId="74A35F3D" w14:textId="77777777" w:rsidR="00A57D6F" w:rsidRPr="000A506B" w:rsidRDefault="00A57D6F" w:rsidP="00A57D6F">
            <w:pPr>
              <w:pStyle w:val="Paragraph"/>
              <w:rPr>
                <w:noProof/>
              </w:rPr>
            </w:pPr>
            <w:r w:rsidRPr="000A506B">
              <w:rPr>
                <w:noProof/>
              </w:rPr>
              <w:t>01.01-31.12</w:t>
            </w:r>
          </w:p>
        </w:tc>
        <w:tc>
          <w:tcPr>
            <w:tcW w:w="0" w:type="auto"/>
          </w:tcPr>
          <w:p w14:paraId="3A898CFD" w14:textId="77777777" w:rsidR="00A57D6F" w:rsidRPr="000A506B" w:rsidRDefault="00A57D6F" w:rsidP="00A57D6F">
            <w:pPr>
              <w:pStyle w:val="Paragraph"/>
              <w:rPr>
                <w:noProof/>
              </w:rPr>
            </w:pPr>
            <w:r w:rsidRPr="000A506B">
              <w:rPr>
                <w:noProof/>
              </w:rPr>
              <w:t>60 ton</w:t>
            </w:r>
          </w:p>
        </w:tc>
        <w:tc>
          <w:tcPr>
            <w:tcW w:w="588" w:type="dxa"/>
          </w:tcPr>
          <w:p w14:paraId="49F29A0E" w14:textId="77777777" w:rsidR="00A57D6F" w:rsidRPr="000A506B" w:rsidRDefault="00A57D6F" w:rsidP="00A57D6F">
            <w:pPr>
              <w:pStyle w:val="Paragraph"/>
              <w:rPr>
                <w:noProof/>
              </w:rPr>
            </w:pPr>
            <w:r w:rsidRPr="000A506B">
              <w:rPr>
                <w:noProof/>
              </w:rPr>
              <w:t>0 %</w:t>
            </w:r>
          </w:p>
        </w:tc>
      </w:tr>
      <w:tr w:rsidR="00A57D6F" w:rsidRPr="000A506B" w14:paraId="23C8FC58" w14:textId="77777777" w:rsidTr="00A57D6F">
        <w:tc>
          <w:tcPr>
            <w:tcW w:w="0" w:type="auto"/>
          </w:tcPr>
          <w:p w14:paraId="389D4AEF" w14:textId="77777777" w:rsidR="00A57D6F" w:rsidRPr="000A506B" w:rsidRDefault="00A57D6F" w:rsidP="00A57D6F">
            <w:pPr>
              <w:pStyle w:val="Paragraph"/>
              <w:rPr>
                <w:noProof/>
              </w:rPr>
            </w:pPr>
            <w:r w:rsidRPr="000A506B">
              <w:rPr>
                <w:noProof/>
              </w:rPr>
              <w:t>09.2567</w:t>
            </w:r>
          </w:p>
        </w:tc>
        <w:tc>
          <w:tcPr>
            <w:tcW w:w="1109" w:type="dxa"/>
          </w:tcPr>
          <w:p w14:paraId="05508B05" w14:textId="77777777" w:rsidR="00A57D6F" w:rsidRPr="000A506B" w:rsidRDefault="00A57D6F" w:rsidP="00A57D6F">
            <w:pPr>
              <w:pStyle w:val="Paragraph"/>
              <w:jc w:val="right"/>
              <w:rPr>
                <w:noProof/>
              </w:rPr>
            </w:pPr>
            <w:r w:rsidRPr="000A506B">
              <w:rPr>
                <w:noProof/>
              </w:rPr>
              <w:t>ex 2903 22 00</w:t>
            </w:r>
          </w:p>
        </w:tc>
        <w:tc>
          <w:tcPr>
            <w:tcW w:w="754" w:type="dxa"/>
          </w:tcPr>
          <w:p w14:paraId="7DF1EA45" w14:textId="77777777" w:rsidR="00A57D6F" w:rsidRPr="000A506B" w:rsidRDefault="00A57D6F" w:rsidP="00A57D6F">
            <w:pPr>
              <w:pStyle w:val="Paragraph"/>
              <w:jc w:val="center"/>
              <w:rPr>
                <w:noProof/>
              </w:rPr>
            </w:pPr>
            <w:r w:rsidRPr="000A506B">
              <w:rPr>
                <w:noProof/>
              </w:rPr>
              <w:t>10</w:t>
            </w:r>
          </w:p>
        </w:tc>
        <w:tc>
          <w:tcPr>
            <w:tcW w:w="4649" w:type="dxa"/>
          </w:tcPr>
          <w:p w14:paraId="11234765" w14:textId="5BC65306" w:rsidR="00A57D6F" w:rsidRPr="009D30FC" w:rsidRDefault="00A57D6F" w:rsidP="00A57D6F">
            <w:pPr>
              <w:pStyle w:val="Paragraph"/>
              <w:rPr>
                <w:noProof/>
                <w:lang w:val="da-DK"/>
              </w:rPr>
            </w:pPr>
            <w:r w:rsidRPr="009D30FC">
              <w:rPr>
                <w:noProof/>
                <w:lang w:val="da-DK"/>
              </w:rPr>
              <w:t>Trichlorethen (CAS RN 79-01-6) med en renhedsgrad på 99 vægtprocent eller derover</w:t>
            </w:r>
          </w:p>
        </w:tc>
        <w:tc>
          <w:tcPr>
            <w:tcW w:w="0" w:type="auto"/>
          </w:tcPr>
          <w:p w14:paraId="281FE93E" w14:textId="77777777" w:rsidR="00A57D6F" w:rsidRPr="000A506B" w:rsidRDefault="00A57D6F" w:rsidP="00A57D6F">
            <w:pPr>
              <w:pStyle w:val="Paragraph"/>
              <w:rPr>
                <w:noProof/>
              </w:rPr>
            </w:pPr>
            <w:r w:rsidRPr="000A506B">
              <w:rPr>
                <w:noProof/>
              </w:rPr>
              <w:t>01.01-31.12</w:t>
            </w:r>
          </w:p>
        </w:tc>
        <w:tc>
          <w:tcPr>
            <w:tcW w:w="0" w:type="auto"/>
          </w:tcPr>
          <w:p w14:paraId="6B43B07C" w14:textId="77777777" w:rsidR="00A57D6F" w:rsidRPr="000A506B" w:rsidRDefault="00A57D6F" w:rsidP="00A57D6F">
            <w:pPr>
              <w:pStyle w:val="Paragraph"/>
              <w:rPr>
                <w:noProof/>
              </w:rPr>
            </w:pPr>
            <w:r w:rsidRPr="000A506B">
              <w:rPr>
                <w:noProof/>
              </w:rPr>
              <w:t>11 885 000 kg</w:t>
            </w:r>
          </w:p>
        </w:tc>
        <w:tc>
          <w:tcPr>
            <w:tcW w:w="588" w:type="dxa"/>
          </w:tcPr>
          <w:p w14:paraId="1ED67165" w14:textId="77777777" w:rsidR="00A57D6F" w:rsidRPr="000A506B" w:rsidRDefault="00A57D6F" w:rsidP="00A57D6F">
            <w:pPr>
              <w:pStyle w:val="Paragraph"/>
              <w:rPr>
                <w:noProof/>
              </w:rPr>
            </w:pPr>
            <w:r w:rsidRPr="000A506B">
              <w:rPr>
                <w:noProof/>
              </w:rPr>
              <w:t>0 %</w:t>
            </w:r>
          </w:p>
        </w:tc>
      </w:tr>
      <w:tr w:rsidR="00A57D6F" w:rsidRPr="000A506B" w14:paraId="1C1CA57A" w14:textId="77777777" w:rsidTr="00A57D6F">
        <w:tc>
          <w:tcPr>
            <w:tcW w:w="0" w:type="auto"/>
          </w:tcPr>
          <w:p w14:paraId="70858ED6" w14:textId="77777777" w:rsidR="00A57D6F" w:rsidRPr="000A506B" w:rsidRDefault="00A57D6F" w:rsidP="00A57D6F">
            <w:pPr>
              <w:pStyle w:val="Paragraph"/>
              <w:rPr>
                <w:noProof/>
              </w:rPr>
            </w:pPr>
            <w:r w:rsidRPr="000A506B">
              <w:rPr>
                <w:noProof/>
              </w:rPr>
              <w:t>09.2568</w:t>
            </w:r>
          </w:p>
        </w:tc>
        <w:tc>
          <w:tcPr>
            <w:tcW w:w="1109" w:type="dxa"/>
          </w:tcPr>
          <w:p w14:paraId="4EC5A3E6" w14:textId="77777777" w:rsidR="00A57D6F" w:rsidRPr="000A506B" w:rsidRDefault="00A57D6F" w:rsidP="00A57D6F">
            <w:pPr>
              <w:pStyle w:val="Paragraph"/>
              <w:jc w:val="right"/>
              <w:rPr>
                <w:noProof/>
              </w:rPr>
            </w:pPr>
            <w:r w:rsidRPr="000A506B">
              <w:rPr>
                <w:noProof/>
              </w:rPr>
              <w:t>ex 3824 99 96</w:t>
            </w:r>
          </w:p>
        </w:tc>
        <w:tc>
          <w:tcPr>
            <w:tcW w:w="754" w:type="dxa"/>
          </w:tcPr>
          <w:p w14:paraId="0F2D87A6" w14:textId="77777777" w:rsidR="00A57D6F" w:rsidRPr="000A506B" w:rsidRDefault="00A57D6F" w:rsidP="00A57D6F">
            <w:pPr>
              <w:pStyle w:val="Paragraph"/>
              <w:jc w:val="center"/>
              <w:rPr>
                <w:noProof/>
              </w:rPr>
            </w:pPr>
            <w:r w:rsidRPr="000A506B">
              <w:rPr>
                <w:noProof/>
              </w:rPr>
              <w:t>91</w:t>
            </w:r>
          </w:p>
        </w:tc>
        <w:tc>
          <w:tcPr>
            <w:tcW w:w="4649" w:type="dxa"/>
          </w:tcPr>
          <w:p w14:paraId="626BEBE3" w14:textId="77777777" w:rsidR="00A57D6F" w:rsidRPr="009D30FC" w:rsidRDefault="00A57D6F" w:rsidP="00A57D6F">
            <w:pPr>
              <w:pStyle w:val="Paragraph"/>
              <w:rPr>
                <w:noProof/>
                <w:lang w:val="da-DK"/>
              </w:rPr>
            </w:pPr>
            <w:r w:rsidRPr="009D30FC">
              <w:rPr>
                <w:noProof/>
                <w:lang w:val="da-DK"/>
              </w:rPr>
              <w:t>Blanding i form af tabletter med indhold af:</w:t>
            </w:r>
          </w:p>
          <w:tbl>
            <w:tblPr>
              <w:tblStyle w:val="Listdash"/>
              <w:tblW w:w="0" w:type="auto"/>
              <w:tblLook w:val="0000" w:firstRow="0" w:lastRow="0" w:firstColumn="0" w:lastColumn="0" w:noHBand="0" w:noVBand="0"/>
            </w:tblPr>
            <w:tblGrid>
              <w:gridCol w:w="220"/>
              <w:gridCol w:w="3109"/>
            </w:tblGrid>
            <w:tr w:rsidR="00A57D6F" w:rsidRPr="000A506B" w14:paraId="0A4403E2" w14:textId="77777777" w:rsidTr="008569FA">
              <w:tc>
                <w:tcPr>
                  <w:tcW w:w="0" w:type="auto"/>
                </w:tcPr>
                <w:p w14:paraId="61455415" w14:textId="77777777" w:rsidR="00A57D6F" w:rsidRPr="000A506B" w:rsidRDefault="00A57D6F" w:rsidP="00A57D6F">
                  <w:pPr>
                    <w:pStyle w:val="Paragraph"/>
                    <w:rPr>
                      <w:noProof/>
                    </w:rPr>
                  </w:pPr>
                  <w:r w:rsidRPr="000A506B">
                    <w:rPr>
                      <w:noProof/>
                    </w:rPr>
                    <w:t>—</w:t>
                  </w:r>
                </w:p>
              </w:tc>
              <w:tc>
                <w:tcPr>
                  <w:tcW w:w="0" w:type="auto"/>
                </w:tcPr>
                <w:p w14:paraId="3BB783B1" w14:textId="77777777" w:rsidR="00A57D6F" w:rsidRPr="009D30FC" w:rsidRDefault="00A57D6F" w:rsidP="00A57D6F">
                  <w:pPr>
                    <w:pStyle w:val="Paragraph"/>
                    <w:rPr>
                      <w:noProof/>
                      <w:lang w:val="da-DK"/>
                    </w:rPr>
                  </w:pPr>
                  <w:r w:rsidRPr="009D30FC">
                    <w:rPr>
                      <w:noProof/>
                      <w:lang w:val="da-DK"/>
                    </w:rPr>
                    <w:t>49 vægtprocent eller derover, men ikke over 50 vægtprocent bis[3-(triethoxysilyl)propyl]polysulfider (CAS RN 211519-85-6) og</w:t>
                  </w:r>
                </w:p>
              </w:tc>
            </w:tr>
            <w:tr w:rsidR="00A57D6F" w:rsidRPr="000A506B" w14:paraId="35EE71D9" w14:textId="77777777" w:rsidTr="008569FA">
              <w:tc>
                <w:tcPr>
                  <w:tcW w:w="0" w:type="auto"/>
                </w:tcPr>
                <w:p w14:paraId="6E559BC3" w14:textId="77777777" w:rsidR="00A57D6F" w:rsidRPr="000A506B" w:rsidRDefault="00A57D6F" w:rsidP="00A57D6F">
                  <w:pPr>
                    <w:pStyle w:val="Paragraph"/>
                    <w:rPr>
                      <w:noProof/>
                    </w:rPr>
                  </w:pPr>
                  <w:r w:rsidRPr="000A506B">
                    <w:rPr>
                      <w:noProof/>
                    </w:rPr>
                    <w:t>—</w:t>
                  </w:r>
                </w:p>
              </w:tc>
              <w:tc>
                <w:tcPr>
                  <w:tcW w:w="0" w:type="auto"/>
                </w:tcPr>
                <w:p w14:paraId="65457D8D" w14:textId="77777777" w:rsidR="00A57D6F" w:rsidRPr="009D30FC" w:rsidRDefault="00A57D6F" w:rsidP="00A57D6F">
                  <w:pPr>
                    <w:pStyle w:val="Paragraph"/>
                    <w:rPr>
                      <w:noProof/>
                      <w:lang w:val="da-DK"/>
                    </w:rPr>
                  </w:pPr>
                  <w:r w:rsidRPr="009D30FC">
                    <w:rPr>
                      <w:noProof/>
                      <w:lang w:val="da-DK"/>
                    </w:rPr>
                    <w:t>50 vægtprocent eller derover, men ikke over 51 vægtprocent kønrøg (CAS RN 1333-86-4)</w:t>
                  </w:r>
                </w:p>
              </w:tc>
            </w:tr>
          </w:tbl>
          <w:p w14:paraId="0E70C78A" w14:textId="179273B1" w:rsidR="00A57D6F" w:rsidRPr="009D30FC" w:rsidRDefault="00A57D6F" w:rsidP="00A57D6F">
            <w:pPr>
              <w:pStyle w:val="Paragraph"/>
              <w:rPr>
                <w:noProof/>
                <w:lang w:val="da-DK"/>
              </w:rPr>
            </w:pPr>
            <w:r w:rsidRPr="009D30FC">
              <w:rPr>
                <w:noProof/>
                <w:lang w:val="da-DK"/>
              </w:rPr>
              <w:t>hvoraf 75 % vægtprocent eller derover kan passere gennem en sigte med en maskestørrelse på 0,60 mm, men ikke over 10 % kan passere gennem en sigte med en maskestørrelse på 0,25 mm (som fastslået efter ASTM D1511-metoden)</w:t>
            </w:r>
          </w:p>
        </w:tc>
        <w:tc>
          <w:tcPr>
            <w:tcW w:w="0" w:type="auto"/>
          </w:tcPr>
          <w:p w14:paraId="75BEA133" w14:textId="77777777" w:rsidR="00A57D6F" w:rsidRPr="000A506B" w:rsidRDefault="00A57D6F" w:rsidP="00A57D6F">
            <w:pPr>
              <w:pStyle w:val="Paragraph"/>
              <w:rPr>
                <w:noProof/>
              </w:rPr>
            </w:pPr>
            <w:r w:rsidRPr="000A506B">
              <w:rPr>
                <w:noProof/>
              </w:rPr>
              <w:t>01.01-31.12</w:t>
            </w:r>
          </w:p>
        </w:tc>
        <w:tc>
          <w:tcPr>
            <w:tcW w:w="0" w:type="auto"/>
          </w:tcPr>
          <w:p w14:paraId="2D3B0BC7" w14:textId="77777777" w:rsidR="00A57D6F" w:rsidRPr="000A506B" w:rsidRDefault="00A57D6F" w:rsidP="00A57D6F">
            <w:pPr>
              <w:pStyle w:val="Paragraph"/>
              <w:rPr>
                <w:noProof/>
              </w:rPr>
            </w:pPr>
            <w:r w:rsidRPr="000A506B">
              <w:rPr>
                <w:noProof/>
              </w:rPr>
              <w:t>2 100 ton</w:t>
            </w:r>
          </w:p>
        </w:tc>
        <w:tc>
          <w:tcPr>
            <w:tcW w:w="588" w:type="dxa"/>
          </w:tcPr>
          <w:p w14:paraId="4D3F9AA6" w14:textId="77777777" w:rsidR="00A57D6F" w:rsidRPr="000A506B" w:rsidRDefault="00A57D6F" w:rsidP="00A57D6F">
            <w:pPr>
              <w:pStyle w:val="Paragraph"/>
              <w:rPr>
                <w:noProof/>
              </w:rPr>
            </w:pPr>
            <w:r w:rsidRPr="000A506B">
              <w:rPr>
                <w:noProof/>
              </w:rPr>
              <w:t>0 %</w:t>
            </w:r>
          </w:p>
        </w:tc>
      </w:tr>
      <w:tr w:rsidR="00A57D6F" w:rsidRPr="000A506B" w14:paraId="696329F3" w14:textId="77777777" w:rsidTr="00A57D6F">
        <w:tc>
          <w:tcPr>
            <w:tcW w:w="0" w:type="auto"/>
          </w:tcPr>
          <w:p w14:paraId="120504A0" w14:textId="77777777" w:rsidR="00A57D6F" w:rsidRPr="000A506B" w:rsidRDefault="00A57D6F" w:rsidP="00A57D6F">
            <w:pPr>
              <w:pStyle w:val="Paragraph"/>
              <w:rPr>
                <w:noProof/>
              </w:rPr>
            </w:pPr>
            <w:r w:rsidRPr="000A506B">
              <w:rPr>
                <w:noProof/>
              </w:rPr>
              <w:t>09.2569</w:t>
            </w:r>
          </w:p>
        </w:tc>
        <w:tc>
          <w:tcPr>
            <w:tcW w:w="1109" w:type="dxa"/>
          </w:tcPr>
          <w:p w14:paraId="658F36A7" w14:textId="77777777" w:rsidR="00A57D6F" w:rsidRPr="000A506B" w:rsidRDefault="00A57D6F" w:rsidP="00A57D6F">
            <w:pPr>
              <w:pStyle w:val="Paragraph"/>
              <w:jc w:val="right"/>
              <w:rPr>
                <w:noProof/>
              </w:rPr>
            </w:pPr>
            <w:r w:rsidRPr="000A506B">
              <w:rPr>
                <w:noProof/>
              </w:rPr>
              <w:t>ex 8414 90 00</w:t>
            </w:r>
          </w:p>
        </w:tc>
        <w:tc>
          <w:tcPr>
            <w:tcW w:w="754" w:type="dxa"/>
          </w:tcPr>
          <w:p w14:paraId="42309E47" w14:textId="77777777" w:rsidR="00A57D6F" w:rsidRPr="000A506B" w:rsidRDefault="00A57D6F" w:rsidP="00A57D6F">
            <w:pPr>
              <w:pStyle w:val="Paragraph"/>
              <w:jc w:val="center"/>
              <w:rPr>
                <w:noProof/>
              </w:rPr>
            </w:pPr>
            <w:r w:rsidRPr="000A506B">
              <w:rPr>
                <w:noProof/>
              </w:rPr>
              <w:t>80</w:t>
            </w:r>
          </w:p>
        </w:tc>
        <w:tc>
          <w:tcPr>
            <w:tcW w:w="4649" w:type="dxa"/>
          </w:tcPr>
          <w:p w14:paraId="686D0951" w14:textId="77777777" w:rsidR="00A57D6F" w:rsidRPr="009D30FC" w:rsidRDefault="00A57D6F" w:rsidP="00A57D6F">
            <w:pPr>
              <w:pStyle w:val="Paragraph"/>
              <w:rPr>
                <w:noProof/>
                <w:lang w:val="da-DK"/>
              </w:rPr>
            </w:pPr>
            <w:r w:rsidRPr="009D30FC">
              <w:rPr>
                <w:noProof/>
                <w:lang w:val="da-DK"/>
              </w:rPr>
              <w:t>Turboladerhjulkasse af støbt aluminiumlegering eller støbejern:</w:t>
            </w:r>
          </w:p>
          <w:tbl>
            <w:tblPr>
              <w:tblStyle w:val="Listdash"/>
              <w:tblW w:w="0" w:type="auto"/>
              <w:tblLook w:val="0000" w:firstRow="0" w:lastRow="0" w:firstColumn="0" w:lastColumn="0" w:noHBand="0" w:noVBand="0"/>
            </w:tblPr>
            <w:tblGrid>
              <w:gridCol w:w="220"/>
              <w:gridCol w:w="3109"/>
            </w:tblGrid>
            <w:tr w:rsidR="00A57D6F" w:rsidRPr="000A506B" w14:paraId="78EA6E99" w14:textId="77777777" w:rsidTr="008569FA">
              <w:tc>
                <w:tcPr>
                  <w:tcW w:w="0" w:type="auto"/>
                </w:tcPr>
                <w:p w14:paraId="3A0B5539" w14:textId="77777777" w:rsidR="00A57D6F" w:rsidRPr="000A506B" w:rsidRDefault="00A57D6F" w:rsidP="00A57D6F">
                  <w:pPr>
                    <w:pStyle w:val="Paragraph"/>
                    <w:rPr>
                      <w:noProof/>
                    </w:rPr>
                  </w:pPr>
                  <w:r w:rsidRPr="000A506B">
                    <w:rPr>
                      <w:noProof/>
                    </w:rPr>
                    <w:t>—</w:t>
                  </w:r>
                </w:p>
              </w:tc>
              <w:tc>
                <w:tcPr>
                  <w:tcW w:w="0" w:type="auto"/>
                </w:tcPr>
                <w:p w14:paraId="5FD13BA7" w14:textId="77777777" w:rsidR="00A57D6F" w:rsidRPr="009D30FC" w:rsidRDefault="00A57D6F" w:rsidP="00A57D6F">
                  <w:pPr>
                    <w:pStyle w:val="Paragraph"/>
                    <w:rPr>
                      <w:noProof/>
                      <w:lang w:val="da-DK"/>
                    </w:rPr>
                  </w:pPr>
                  <w:r w:rsidRPr="009D30FC">
                    <w:rPr>
                      <w:noProof/>
                      <w:lang w:val="da-DK"/>
                    </w:rPr>
                    <w:t> med en varmebestandighed på op til 400 °C</w:t>
                  </w:r>
                </w:p>
              </w:tc>
            </w:tr>
            <w:tr w:rsidR="00A57D6F" w:rsidRPr="000A506B" w14:paraId="39BD3D29" w14:textId="77777777" w:rsidTr="008569FA">
              <w:tc>
                <w:tcPr>
                  <w:tcW w:w="0" w:type="auto"/>
                </w:tcPr>
                <w:p w14:paraId="54A1EA3A" w14:textId="77777777" w:rsidR="00A57D6F" w:rsidRPr="000A506B" w:rsidRDefault="00A57D6F" w:rsidP="00A57D6F">
                  <w:pPr>
                    <w:pStyle w:val="Paragraph"/>
                    <w:rPr>
                      <w:noProof/>
                    </w:rPr>
                  </w:pPr>
                  <w:r w:rsidRPr="000A506B">
                    <w:rPr>
                      <w:noProof/>
                    </w:rPr>
                    <w:t>—</w:t>
                  </w:r>
                </w:p>
              </w:tc>
              <w:tc>
                <w:tcPr>
                  <w:tcW w:w="0" w:type="auto"/>
                </w:tcPr>
                <w:p w14:paraId="62A39CA4" w14:textId="77777777" w:rsidR="00A57D6F" w:rsidRPr="009D30FC" w:rsidRDefault="00A57D6F" w:rsidP="00A57D6F">
                  <w:pPr>
                    <w:pStyle w:val="Paragraph"/>
                    <w:rPr>
                      <w:noProof/>
                      <w:lang w:val="da-DK"/>
                    </w:rPr>
                  </w:pPr>
                  <w:r w:rsidRPr="009D30FC">
                    <w:rPr>
                      <w:noProof/>
                      <w:lang w:val="da-DK"/>
                    </w:rPr>
                    <w:t> med et hul på 30 mm eller derover, men ikke over 300 mm, til indsætning af kompressorhjulet</w:t>
                  </w:r>
                </w:p>
              </w:tc>
            </w:tr>
          </w:tbl>
          <w:p w14:paraId="2BE011DB" w14:textId="77777777" w:rsidR="00A57D6F" w:rsidRPr="000A506B" w:rsidRDefault="00A57D6F" w:rsidP="00A57D6F">
            <w:pPr>
              <w:pStyle w:val="Paragraph"/>
              <w:rPr>
                <w:noProof/>
              </w:rPr>
            </w:pPr>
            <w:r w:rsidRPr="000A506B">
              <w:rPr>
                <w:noProof/>
              </w:rPr>
              <w:t>til brug i bilindustrien</w:t>
            </w:r>
          </w:p>
          <w:p w14:paraId="7D276E15" w14:textId="4E19CEBB" w:rsidR="00A57D6F" w:rsidRPr="000A506B" w:rsidRDefault="00A57D6F" w:rsidP="00A57D6F">
            <w:pPr>
              <w:pStyle w:val="Paragraph"/>
              <w:rPr>
                <w:noProof/>
              </w:rPr>
            </w:pPr>
            <w:r w:rsidRPr="000A506B">
              <w:rPr>
                <w:noProof/>
              </w:rPr>
              <w:t xml:space="preserve"> </w:t>
            </w:r>
            <w:r w:rsidRPr="000A506B">
              <w:rPr>
                <w:rStyle w:val="FootnoteReference"/>
                <w:noProof/>
              </w:rPr>
              <w:t>(1)</w:t>
            </w:r>
          </w:p>
        </w:tc>
        <w:tc>
          <w:tcPr>
            <w:tcW w:w="0" w:type="auto"/>
          </w:tcPr>
          <w:p w14:paraId="335550BD" w14:textId="77777777" w:rsidR="00A57D6F" w:rsidRPr="000A506B" w:rsidRDefault="00A57D6F" w:rsidP="00A57D6F">
            <w:pPr>
              <w:pStyle w:val="Paragraph"/>
              <w:rPr>
                <w:noProof/>
              </w:rPr>
            </w:pPr>
            <w:r w:rsidRPr="000A506B">
              <w:rPr>
                <w:noProof/>
              </w:rPr>
              <w:t>01.01-31.12</w:t>
            </w:r>
          </w:p>
        </w:tc>
        <w:tc>
          <w:tcPr>
            <w:tcW w:w="0" w:type="auto"/>
          </w:tcPr>
          <w:p w14:paraId="6B072A97" w14:textId="77777777" w:rsidR="00A57D6F" w:rsidRPr="000A506B" w:rsidRDefault="00A57D6F" w:rsidP="00A57D6F">
            <w:pPr>
              <w:pStyle w:val="Paragraph"/>
              <w:rPr>
                <w:noProof/>
              </w:rPr>
            </w:pPr>
            <w:r w:rsidRPr="000A506B">
              <w:rPr>
                <w:noProof/>
              </w:rPr>
              <w:t>4 000 000 stk.</w:t>
            </w:r>
          </w:p>
        </w:tc>
        <w:tc>
          <w:tcPr>
            <w:tcW w:w="588" w:type="dxa"/>
          </w:tcPr>
          <w:p w14:paraId="0CF9E216" w14:textId="77777777" w:rsidR="00A57D6F" w:rsidRPr="000A506B" w:rsidRDefault="00A57D6F" w:rsidP="00A57D6F">
            <w:pPr>
              <w:pStyle w:val="Paragraph"/>
              <w:rPr>
                <w:noProof/>
              </w:rPr>
            </w:pPr>
            <w:r w:rsidRPr="000A506B">
              <w:rPr>
                <w:noProof/>
              </w:rPr>
              <w:t>0 %</w:t>
            </w:r>
          </w:p>
        </w:tc>
      </w:tr>
      <w:tr w:rsidR="00A57D6F" w:rsidRPr="000A506B" w14:paraId="65944D0A" w14:textId="77777777" w:rsidTr="00A57D6F">
        <w:tc>
          <w:tcPr>
            <w:tcW w:w="0" w:type="auto"/>
          </w:tcPr>
          <w:p w14:paraId="1C4D45D1" w14:textId="77777777" w:rsidR="00A57D6F" w:rsidRPr="000A506B" w:rsidRDefault="00A57D6F" w:rsidP="00A57D6F">
            <w:pPr>
              <w:pStyle w:val="Paragraph"/>
              <w:rPr>
                <w:noProof/>
              </w:rPr>
            </w:pPr>
            <w:r w:rsidRPr="000A506B">
              <w:rPr>
                <w:noProof/>
              </w:rPr>
              <w:t>09.2570</w:t>
            </w:r>
          </w:p>
        </w:tc>
        <w:tc>
          <w:tcPr>
            <w:tcW w:w="1109" w:type="dxa"/>
          </w:tcPr>
          <w:p w14:paraId="5B7C240A" w14:textId="77777777" w:rsidR="00A57D6F" w:rsidRPr="000A506B" w:rsidRDefault="00A57D6F" w:rsidP="00A57D6F">
            <w:pPr>
              <w:pStyle w:val="Paragraph"/>
              <w:jc w:val="right"/>
              <w:rPr>
                <w:noProof/>
              </w:rPr>
            </w:pPr>
            <w:r w:rsidRPr="000A506B">
              <w:rPr>
                <w:noProof/>
              </w:rPr>
              <w:t>ex 8482 91 90</w:t>
            </w:r>
          </w:p>
        </w:tc>
        <w:tc>
          <w:tcPr>
            <w:tcW w:w="754" w:type="dxa"/>
          </w:tcPr>
          <w:p w14:paraId="447F678D" w14:textId="77777777" w:rsidR="00A57D6F" w:rsidRPr="000A506B" w:rsidRDefault="00A57D6F" w:rsidP="00A57D6F">
            <w:pPr>
              <w:pStyle w:val="Paragraph"/>
              <w:jc w:val="center"/>
              <w:rPr>
                <w:noProof/>
              </w:rPr>
            </w:pPr>
            <w:r w:rsidRPr="000A506B">
              <w:rPr>
                <w:noProof/>
              </w:rPr>
              <w:t>10</w:t>
            </w:r>
          </w:p>
        </w:tc>
        <w:tc>
          <w:tcPr>
            <w:tcW w:w="4649" w:type="dxa"/>
          </w:tcPr>
          <w:p w14:paraId="4F1CC369" w14:textId="77777777" w:rsidR="00A57D6F" w:rsidRPr="009D30FC" w:rsidRDefault="00A57D6F" w:rsidP="00A57D6F">
            <w:pPr>
              <w:pStyle w:val="Paragraph"/>
              <w:rPr>
                <w:noProof/>
                <w:lang w:val="da-DK"/>
              </w:rPr>
            </w:pPr>
            <w:r w:rsidRPr="009D30FC">
              <w:rPr>
                <w:noProof/>
                <w:lang w:val="da-DK"/>
              </w:rPr>
              <w:t>Valser med logaritmisk profil og diameter på 25 mm eller derover, men ikke over 70 mm, eller kugler med en diameter på 30 mm eller derover, men ikke over 100 mm</w:t>
            </w:r>
          </w:p>
          <w:tbl>
            <w:tblPr>
              <w:tblStyle w:val="Listdash"/>
              <w:tblW w:w="0" w:type="auto"/>
              <w:tblLook w:val="0000" w:firstRow="0" w:lastRow="0" w:firstColumn="0" w:lastColumn="0" w:noHBand="0" w:noVBand="0"/>
            </w:tblPr>
            <w:tblGrid>
              <w:gridCol w:w="220"/>
              <w:gridCol w:w="3109"/>
            </w:tblGrid>
            <w:tr w:rsidR="00A57D6F" w:rsidRPr="000A506B" w14:paraId="42327D5F" w14:textId="77777777" w:rsidTr="008569FA">
              <w:tc>
                <w:tcPr>
                  <w:tcW w:w="0" w:type="auto"/>
                </w:tcPr>
                <w:p w14:paraId="1D816711" w14:textId="77777777" w:rsidR="00A57D6F" w:rsidRPr="000A506B" w:rsidRDefault="00A57D6F" w:rsidP="00A57D6F">
                  <w:pPr>
                    <w:pStyle w:val="Paragraph"/>
                    <w:rPr>
                      <w:noProof/>
                    </w:rPr>
                  </w:pPr>
                  <w:r w:rsidRPr="000A506B">
                    <w:rPr>
                      <w:noProof/>
                    </w:rPr>
                    <w:t>—</w:t>
                  </w:r>
                </w:p>
              </w:tc>
              <w:tc>
                <w:tcPr>
                  <w:tcW w:w="0" w:type="auto"/>
                </w:tcPr>
                <w:p w14:paraId="085BBB70" w14:textId="77777777" w:rsidR="00A57D6F" w:rsidRPr="009D30FC" w:rsidRDefault="00A57D6F" w:rsidP="00A57D6F">
                  <w:pPr>
                    <w:pStyle w:val="Paragraph"/>
                    <w:rPr>
                      <w:noProof/>
                      <w:lang w:val="da-DK"/>
                    </w:rPr>
                  </w:pPr>
                  <w:r w:rsidRPr="009D30FC">
                    <w:rPr>
                      <w:noProof/>
                      <w:lang w:val="da-DK"/>
                    </w:rPr>
                    <w:t>bestående af 100Cr6-stål eller 100CrMnSi6-4-stål (ISO 3290)</w:t>
                  </w:r>
                </w:p>
              </w:tc>
            </w:tr>
            <w:tr w:rsidR="00A57D6F" w:rsidRPr="000A506B" w14:paraId="71F044B1" w14:textId="77777777" w:rsidTr="008569FA">
              <w:tc>
                <w:tcPr>
                  <w:tcW w:w="0" w:type="auto"/>
                </w:tcPr>
                <w:p w14:paraId="26007C81" w14:textId="77777777" w:rsidR="00A57D6F" w:rsidRPr="000A506B" w:rsidRDefault="00A57D6F" w:rsidP="00A57D6F">
                  <w:pPr>
                    <w:pStyle w:val="Paragraph"/>
                    <w:rPr>
                      <w:noProof/>
                    </w:rPr>
                  </w:pPr>
                  <w:r w:rsidRPr="000A506B">
                    <w:rPr>
                      <w:noProof/>
                    </w:rPr>
                    <w:t>—</w:t>
                  </w:r>
                </w:p>
              </w:tc>
              <w:tc>
                <w:tcPr>
                  <w:tcW w:w="0" w:type="auto"/>
                </w:tcPr>
                <w:p w14:paraId="7BB53647" w14:textId="77777777" w:rsidR="00A57D6F" w:rsidRPr="009D30FC" w:rsidRDefault="00A57D6F" w:rsidP="00A57D6F">
                  <w:pPr>
                    <w:pStyle w:val="Paragraph"/>
                    <w:rPr>
                      <w:noProof/>
                      <w:lang w:val="da-DK"/>
                    </w:rPr>
                  </w:pPr>
                  <w:r w:rsidRPr="009D30FC">
                    <w:rPr>
                      <w:noProof/>
                      <w:lang w:val="da-DK"/>
                    </w:rPr>
                    <w:t>med en afvigelse på højst 0,5 mm som fastslået efter FBH-metoden</w:t>
                  </w:r>
                </w:p>
              </w:tc>
            </w:tr>
          </w:tbl>
          <w:p w14:paraId="298820BB" w14:textId="77777777" w:rsidR="00A57D6F" w:rsidRPr="000A506B" w:rsidRDefault="00A57D6F" w:rsidP="00A57D6F">
            <w:pPr>
              <w:pStyle w:val="Paragraph"/>
              <w:rPr>
                <w:noProof/>
              </w:rPr>
            </w:pPr>
            <w:r w:rsidRPr="000A506B">
              <w:rPr>
                <w:noProof/>
              </w:rPr>
              <w:t>til brug i vindturbineindustrien</w:t>
            </w:r>
          </w:p>
          <w:p w14:paraId="46661B21" w14:textId="665C6519" w:rsidR="00A57D6F" w:rsidRPr="000A506B" w:rsidRDefault="00A57D6F" w:rsidP="00A57D6F">
            <w:pPr>
              <w:pStyle w:val="Paragraph"/>
              <w:rPr>
                <w:noProof/>
              </w:rPr>
            </w:pPr>
            <w:r w:rsidRPr="000A506B">
              <w:rPr>
                <w:noProof/>
              </w:rPr>
              <w:t xml:space="preserve"> </w:t>
            </w:r>
            <w:r w:rsidRPr="000A506B">
              <w:rPr>
                <w:rStyle w:val="FootnoteReference"/>
                <w:noProof/>
              </w:rPr>
              <w:t>(1)</w:t>
            </w:r>
          </w:p>
        </w:tc>
        <w:tc>
          <w:tcPr>
            <w:tcW w:w="0" w:type="auto"/>
          </w:tcPr>
          <w:p w14:paraId="0FF038EE" w14:textId="77777777" w:rsidR="00A57D6F" w:rsidRPr="000A506B" w:rsidRDefault="00A57D6F" w:rsidP="00A57D6F">
            <w:pPr>
              <w:pStyle w:val="Paragraph"/>
              <w:rPr>
                <w:noProof/>
              </w:rPr>
            </w:pPr>
            <w:r w:rsidRPr="000A506B">
              <w:rPr>
                <w:noProof/>
              </w:rPr>
              <w:t>01.01-31.12</w:t>
            </w:r>
          </w:p>
        </w:tc>
        <w:tc>
          <w:tcPr>
            <w:tcW w:w="0" w:type="auto"/>
          </w:tcPr>
          <w:p w14:paraId="0DC4AA7A" w14:textId="77777777" w:rsidR="00A57D6F" w:rsidRPr="000A506B" w:rsidRDefault="00A57D6F" w:rsidP="00A57D6F">
            <w:pPr>
              <w:pStyle w:val="Paragraph"/>
              <w:rPr>
                <w:noProof/>
              </w:rPr>
            </w:pPr>
            <w:r w:rsidRPr="000A506B">
              <w:rPr>
                <w:noProof/>
              </w:rPr>
              <w:t>600 000 stk.</w:t>
            </w:r>
          </w:p>
        </w:tc>
        <w:tc>
          <w:tcPr>
            <w:tcW w:w="588" w:type="dxa"/>
          </w:tcPr>
          <w:p w14:paraId="4CCCBDA5" w14:textId="77777777" w:rsidR="00A57D6F" w:rsidRPr="000A506B" w:rsidRDefault="00A57D6F" w:rsidP="00A57D6F">
            <w:pPr>
              <w:pStyle w:val="Paragraph"/>
              <w:rPr>
                <w:noProof/>
              </w:rPr>
            </w:pPr>
            <w:r w:rsidRPr="000A506B">
              <w:rPr>
                <w:noProof/>
              </w:rPr>
              <w:t>0 %</w:t>
            </w:r>
          </w:p>
        </w:tc>
      </w:tr>
      <w:tr w:rsidR="00A57D6F" w:rsidRPr="000A506B" w14:paraId="577EAB6E" w14:textId="77777777" w:rsidTr="00A57D6F">
        <w:tc>
          <w:tcPr>
            <w:tcW w:w="0" w:type="auto"/>
          </w:tcPr>
          <w:p w14:paraId="055C5A45" w14:textId="77777777" w:rsidR="00A57D6F" w:rsidRPr="000A506B" w:rsidRDefault="00A57D6F" w:rsidP="00A57D6F">
            <w:pPr>
              <w:pStyle w:val="Paragraph"/>
              <w:rPr>
                <w:noProof/>
              </w:rPr>
            </w:pPr>
            <w:r w:rsidRPr="000A506B">
              <w:rPr>
                <w:noProof/>
              </w:rPr>
              <w:t>09.2572</w:t>
            </w:r>
          </w:p>
          <w:p w14:paraId="42FFB02E" w14:textId="77777777" w:rsidR="00A57D6F" w:rsidRPr="000A506B" w:rsidRDefault="00A57D6F" w:rsidP="00A57D6F">
            <w:pPr>
              <w:pStyle w:val="Paragraph"/>
              <w:rPr>
                <w:noProof/>
              </w:rPr>
            </w:pPr>
          </w:p>
        </w:tc>
        <w:tc>
          <w:tcPr>
            <w:tcW w:w="1109" w:type="dxa"/>
          </w:tcPr>
          <w:p w14:paraId="6616A781" w14:textId="77777777" w:rsidR="00A57D6F" w:rsidRPr="000A506B" w:rsidRDefault="00A57D6F" w:rsidP="00A57D6F">
            <w:pPr>
              <w:pStyle w:val="Paragraph"/>
              <w:jc w:val="right"/>
              <w:rPr>
                <w:noProof/>
              </w:rPr>
            </w:pPr>
            <w:r w:rsidRPr="000A506B">
              <w:rPr>
                <w:noProof/>
              </w:rPr>
              <w:t>ex 5205 26 00</w:t>
            </w:r>
          </w:p>
          <w:p w14:paraId="0E24F50E" w14:textId="77777777" w:rsidR="00A57D6F" w:rsidRPr="000A506B" w:rsidRDefault="00A57D6F" w:rsidP="00A57D6F">
            <w:pPr>
              <w:pStyle w:val="Paragraph"/>
              <w:jc w:val="right"/>
              <w:rPr>
                <w:noProof/>
              </w:rPr>
            </w:pPr>
            <w:r w:rsidRPr="000A506B">
              <w:rPr>
                <w:noProof/>
              </w:rPr>
              <w:t>ex 5205 27 00</w:t>
            </w:r>
          </w:p>
        </w:tc>
        <w:tc>
          <w:tcPr>
            <w:tcW w:w="754" w:type="dxa"/>
          </w:tcPr>
          <w:p w14:paraId="3AD9D0DC" w14:textId="77777777" w:rsidR="00A57D6F" w:rsidRPr="000A506B" w:rsidRDefault="00A57D6F" w:rsidP="00A57D6F">
            <w:pPr>
              <w:pStyle w:val="Paragraph"/>
              <w:jc w:val="center"/>
              <w:rPr>
                <w:noProof/>
              </w:rPr>
            </w:pPr>
            <w:r w:rsidRPr="000A506B">
              <w:rPr>
                <w:noProof/>
              </w:rPr>
              <w:t>10</w:t>
            </w:r>
          </w:p>
          <w:p w14:paraId="512E594B" w14:textId="77777777" w:rsidR="00A57D6F" w:rsidRPr="000A506B" w:rsidRDefault="00A57D6F" w:rsidP="00A57D6F">
            <w:pPr>
              <w:pStyle w:val="Paragraph"/>
              <w:jc w:val="center"/>
              <w:rPr>
                <w:noProof/>
              </w:rPr>
            </w:pPr>
            <w:r w:rsidRPr="000A506B">
              <w:rPr>
                <w:noProof/>
              </w:rPr>
              <w:t>10</w:t>
            </w:r>
          </w:p>
        </w:tc>
        <w:tc>
          <w:tcPr>
            <w:tcW w:w="4649" w:type="dxa"/>
          </w:tcPr>
          <w:p w14:paraId="019F4EA5" w14:textId="77777777" w:rsidR="00A57D6F" w:rsidRPr="000A506B" w:rsidRDefault="00A57D6F" w:rsidP="00A57D6F">
            <w:pPr>
              <w:pStyle w:val="Paragraph"/>
              <w:rPr>
                <w:noProof/>
              </w:rPr>
            </w:pPr>
            <w:r w:rsidRPr="000A506B">
              <w:rPr>
                <w:noProof/>
              </w:rPr>
              <w:t>Ubehandlet hvidt enkelttrådet bomuldsgarn</w:t>
            </w:r>
          </w:p>
          <w:tbl>
            <w:tblPr>
              <w:tblStyle w:val="Listdash"/>
              <w:tblW w:w="0" w:type="auto"/>
              <w:tblLook w:val="0000" w:firstRow="0" w:lastRow="0" w:firstColumn="0" w:lastColumn="0" w:noHBand="0" w:noVBand="0"/>
            </w:tblPr>
            <w:tblGrid>
              <w:gridCol w:w="220"/>
              <w:gridCol w:w="3109"/>
            </w:tblGrid>
            <w:tr w:rsidR="00A57D6F" w:rsidRPr="000A506B" w14:paraId="1D55D573" w14:textId="77777777" w:rsidTr="008569FA">
              <w:tc>
                <w:tcPr>
                  <w:tcW w:w="0" w:type="auto"/>
                </w:tcPr>
                <w:p w14:paraId="5798CC42" w14:textId="77777777" w:rsidR="00A57D6F" w:rsidRPr="000A506B" w:rsidRDefault="00A57D6F" w:rsidP="00A57D6F">
                  <w:pPr>
                    <w:pStyle w:val="Paragraph"/>
                    <w:rPr>
                      <w:noProof/>
                    </w:rPr>
                  </w:pPr>
                  <w:r w:rsidRPr="000A506B">
                    <w:rPr>
                      <w:noProof/>
                    </w:rPr>
                    <w:t>—</w:t>
                  </w:r>
                </w:p>
              </w:tc>
              <w:tc>
                <w:tcPr>
                  <w:tcW w:w="0" w:type="auto"/>
                </w:tcPr>
                <w:p w14:paraId="1BE0E249" w14:textId="77777777" w:rsidR="00A57D6F" w:rsidRPr="000A506B" w:rsidRDefault="00A57D6F" w:rsidP="00A57D6F">
                  <w:pPr>
                    <w:pStyle w:val="Paragraph"/>
                    <w:rPr>
                      <w:noProof/>
                    </w:rPr>
                  </w:pPr>
                  <w:r w:rsidRPr="000A506B">
                    <w:rPr>
                      <w:noProof/>
                    </w:rPr>
                    <w:t>af kæmmede fibre</w:t>
                  </w:r>
                </w:p>
              </w:tc>
            </w:tr>
            <w:tr w:rsidR="00A57D6F" w:rsidRPr="000A506B" w14:paraId="7AC4390B" w14:textId="77777777" w:rsidTr="008569FA">
              <w:tc>
                <w:tcPr>
                  <w:tcW w:w="0" w:type="auto"/>
                </w:tcPr>
                <w:p w14:paraId="00EA68D5" w14:textId="77777777" w:rsidR="00A57D6F" w:rsidRPr="000A506B" w:rsidRDefault="00A57D6F" w:rsidP="00A57D6F">
                  <w:pPr>
                    <w:pStyle w:val="Paragraph"/>
                    <w:rPr>
                      <w:noProof/>
                    </w:rPr>
                  </w:pPr>
                  <w:r w:rsidRPr="000A506B">
                    <w:rPr>
                      <w:noProof/>
                    </w:rPr>
                    <w:t>—</w:t>
                  </w:r>
                </w:p>
              </w:tc>
              <w:tc>
                <w:tcPr>
                  <w:tcW w:w="0" w:type="auto"/>
                </w:tcPr>
                <w:p w14:paraId="3BC474DE" w14:textId="77777777" w:rsidR="00A57D6F" w:rsidRPr="009D30FC" w:rsidRDefault="00A57D6F" w:rsidP="00A57D6F">
                  <w:pPr>
                    <w:pStyle w:val="Paragraph"/>
                    <w:rPr>
                      <w:noProof/>
                      <w:lang w:val="da-DK"/>
                    </w:rPr>
                  </w:pPr>
                  <w:r w:rsidRPr="009D30FC">
                    <w:rPr>
                      <w:noProof/>
                      <w:lang w:val="da-DK"/>
                    </w:rPr>
                    <w:t>med en gennemsnitlig fiberlængde på 36,5 mm eller derover</w:t>
                  </w:r>
                </w:p>
              </w:tc>
            </w:tr>
            <w:tr w:rsidR="00A57D6F" w:rsidRPr="000A506B" w14:paraId="0183DFA4" w14:textId="77777777" w:rsidTr="008569FA">
              <w:tc>
                <w:tcPr>
                  <w:tcW w:w="0" w:type="auto"/>
                </w:tcPr>
                <w:p w14:paraId="54CD62D7" w14:textId="77777777" w:rsidR="00A57D6F" w:rsidRPr="000A506B" w:rsidRDefault="00A57D6F" w:rsidP="00A57D6F">
                  <w:pPr>
                    <w:pStyle w:val="Paragraph"/>
                    <w:rPr>
                      <w:noProof/>
                    </w:rPr>
                  </w:pPr>
                  <w:r w:rsidRPr="000A506B">
                    <w:rPr>
                      <w:noProof/>
                    </w:rPr>
                    <w:t>—</w:t>
                  </w:r>
                </w:p>
              </w:tc>
              <w:tc>
                <w:tcPr>
                  <w:tcW w:w="0" w:type="auto"/>
                </w:tcPr>
                <w:p w14:paraId="6655B815" w14:textId="77777777" w:rsidR="00A57D6F" w:rsidRPr="009D30FC" w:rsidRDefault="00A57D6F" w:rsidP="00A57D6F">
                  <w:pPr>
                    <w:pStyle w:val="Paragraph"/>
                    <w:rPr>
                      <w:noProof/>
                      <w:lang w:val="da-DK"/>
                    </w:rPr>
                  </w:pPr>
                  <w:r w:rsidRPr="009D30FC">
                    <w:rPr>
                      <w:noProof/>
                      <w:lang w:val="da-DK"/>
                    </w:rPr>
                    <w:t>produceret ved kompakt ringspinding med pneumatisk kompression</w:t>
                  </w:r>
                </w:p>
              </w:tc>
            </w:tr>
            <w:tr w:rsidR="00A57D6F" w:rsidRPr="000A506B" w14:paraId="7D7C6282" w14:textId="77777777" w:rsidTr="008569FA">
              <w:tc>
                <w:tcPr>
                  <w:tcW w:w="0" w:type="auto"/>
                </w:tcPr>
                <w:p w14:paraId="3B273A2B" w14:textId="77777777" w:rsidR="00A57D6F" w:rsidRPr="000A506B" w:rsidRDefault="00A57D6F" w:rsidP="00A57D6F">
                  <w:pPr>
                    <w:pStyle w:val="Paragraph"/>
                    <w:rPr>
                      <w:noProof/>
                    </w:rPr>
                  </w:pPr>
                  <w:r w:rsidRPr="000A506B">
                    <w:rPr>
                      <w:noProof/>
                    </w:rPr>
                    <w:t>—</w:t>
                  </w:r>
                </w:p>
              </w:tc>
              <w:tc>
                <w:tcPr>
                  <w:tcW w:w="0" w:type="auto"/>
                </w:tcPr>
                <w:p w14:paraId="6AEF682C" w14:textId="77777777" w:rsidR="00A57D6F" w:rsidRPr="009D30FC" w:rsidRDefault="00A57D6F" w:rsidP="00A57D6F">
                  <w:pPr>
                    <w:pStyle w:val="Paragraph"/>
                    <w:rPr>
                      <w:noProof/>
                      <w:lang w:val="da-DK"/>
                    </w:rPr>
                  </w:pPr>
                  <w:r w:rsidRPr="009D30FC">
                    <w:rPr>
                      <w:noProof/>
                      <w:lang w:val="da-DK"/>
                    </w:rPr>
                    <w:t>med en rivstyrke på 26,5 cN/tex eller derover (ifølge ISO 2062:2009, ved en hastighed på 5,000 mm/min)</w:t>
                  </w:r>
                </w:p>
              </w:tc>
            </w:tr>
          </w:tbl>
          <w:p w14:paraId="27DBFF40" w14:textId="77777777" w:rsidR="00A57D6F" w:rsidRPr="009D30FC" w:rsidRDefault="00A57D6F" w:rsidP="00A57D6F">
            <w:pPr>
              <w:pStyle w:val="Paragraph"/>
              <w:rPr>
                <w:noProof/>
                <w:lang w:val="da-DK"/>
              </w:rPr>
            </w:pPr>
          </w:p>
          <w:p w14:paraId="5FC32100" w14:textId="77777777" w:rsidR="00A57D6F" w:rsidRPr="009D30FC" w:rsidRDefault="00A57D6F" w:rsidP="00A57D6F">
            <w:pPr>
              <w:pStyle w:val="Paragraph"/>
              <w:rPr>
                <w:noProof/>
                <w:lang w:val="da-DK"/>
              </w:rPr>
            </w:pPr>
          </w:p>
        </w:tc>
        <w:tc>
          <w:tcPr>
            <w:tcW w:w="0" w:type="auto"/>
          </w:tcPr>
          <w:p w14:paraId="5BA78C3B" w14:textId="77777777" w:rsidR="00A57D6F" w:rsidRPr="000A506B" w:rsidRDefault="00A57D6F" w:rsidP="00A57D6F">
            <w:pPr>
              <w:pStyle w:val="Paragraph"/>
              <w:rPr>
                <w:noProof/>
              </w:rPr>
            </w:pPr>
            <w:r w:rsidRPr="000A506B">
              <w:rPr>
                <w:noProof/>
              </w:rPr>
              <w:t>01.01-31.12</w:t>
            </w:r>
          </w:p>
          <w:p w14:paraId="45BBAD91" w14:textId="77777777" w:rsidR="00A57D6F" w:rsidRPr="000A506B" w:rsidRDefault="00A57D6F" w:rsidP="00A57D6F">
            <w:pPr>
              <w:pStyle w:val="Paragraph"/>
              <w:rPr>
                <w:noProof/>
              </w:rPr>
            </w:pPr>
          </w:p>
        </w:tc>
        <w:tc>
          <w:tcPr>
            <w:tcW w:w="0" w:type="auto"/>
          </w:tcPr>
          <w:p w14:paraId="4BFE705D" w14:textId="77777777" w:rsidR="00A57D6F" w:rsidRPr="000A506B" w:rsidRDefault="00A57D6F" w:rsidP="00A57D6F">
            <w:pPr>
              <w:pStyle w:val="Paragraph"/>
              <w:rPr>
                <w:noProof/>
              </w:rPr>
            </w:pPr>
            <w:r w:rsidRPr="000A506B">
              <w:rPr>
                <w:noProof/>
              </w:rPr>
              <w:t>50 000 ton</w:t>
            </w:r>
          </w:p>
          <w:p w14:paraId="7B296DB5" w14:textId="77777777" w:rsidR="00A57D6F" w:rsidRPr="000A506B" w:rsidRDefault="00A57D6F" w:rsidP="00A57D6F">
            <w:pPr>
              <w:pStyle w:val="Paragraph"/>
              <w:rPr>
                <w:noProof/>
              </w:rPr>
            </w:pPr>
          </w:p>
        </w:tc>
        <w:tc>
          <w:tcPr>
            <w:tcW w:w="588" w:type="dxa"/>
          </w:tcPr>
          <w:p w14:paraId="7F62B55B" w14:textId="77777777" w:rsidR="00A57D6F" w:rsidRPr="000A506B" w:rsidRDefault="00A57D6F" w:rsidP="00A57D6F">
            <w:pPr>
              <w:pStyle w:val="Paragraph"/>
              <w:rPr>
                <w:noProof/>
              </w:rPr>
            </w:pPr>
            <w:r w:rsidRPr="000A506B">
              <w:rPr>
                <w:noProof/>
              </w:rPr>
              <w:t>0 %</w:t>
            </w:r>
          </w:p>
          <w:p w14:paraId="08D466F6" w14:textId="77777777" w:rsidR="00A57D6F" w:rsidRPr="000A506B" w:rsidRDefault="00A57D6F" w:rsidP="00A57D6F">
            <w:pPr>
              <w:pStyle w:val="Paragraph"/>
              <w:rPr>
                <w:noProof/>
              </w:rPr>
            </w:pPr>
          </w:p>
        </w:tc>
      </w:tr>
      <w:tr w:rsidR="00A57D6F" w:rsidRPr="000A506B" w14:paraId="139973A2" w14:textId="77777777" w:rsidTr="00A57D6F">
        <w:tc>
          <w:tcPr>
            <w:tcW w:w="0" w:type="auto"/>
          </w:tcPr>
          <w:p w14:paraId="3183806A" w14:textId="77777777" w:rsidR="00A57D6F" w:rsidRPr="000A506B" w:rsidRDefault="00A57D6F" w:rsidP="00A57D6F">
            <w:pPr>
              <w:pStyle w:val="Paragraph"/>
              <w:rPr>
                <w:noProof/>
              </w:rPr>
            </w:pPr>
            <w:r w:rsidRPr="000A506B">
              <w:rPr>
                <w:noProof/>
              </w:rPr>
              <w:t>09.2573</w:t>
            </w:r>
          </w:p>
        </w:tc>
        <w:tc>
          <w:tcPr>
            <w:tcW w:w="1109" w:type="dxa"/>
          </w:tcPr>
          <w:p w14:paraId="1CE23A1A" w14:textId="77777777" w:rsidR="00A57D6F" w:rsidRPr="000A506B" w:rsidRDefault="00A57D6F" w:rsidP="00A57D6F">
            <w:pPr>
              <w:pStyle w:val="Paragraph"/>
              <w:jc w:val="right"/>
              <w:rPr>
                <w:noProof/>
              </w:rPr>
            </w:pPr>
            <w:r w:rsidRPr="000A506B">
              <w:rPr>
                <w:noProof/>
              </w:rPr>
              <w:t>ex 3913 10 00</w:t>
            </w:r>
          </w:p>
        </w:tc>
        <w:tc>
          <w:tcPr>
            <w:tcW w:w="754" w:type="dxa"/>
          </w:tcPr>
          <w:p w14:paraId="2DDBB7E3" w14:textId="77777777" w:rsidR="00A57D6F" w:rsidRPr="000A506B" w:rsidRDefault="00A57D6F" w:rsidP="00A57D6F">
            <w:pPr>
              <w:pStyle w:val="Paragraph"/>
              <w:jc w:val="center"/>
              <w:rPr>
                <w:noProof/>
              </w:rPr>
            </w:pPr>
            <w:r w:rsidRPr="000A506B">
              <w:rPr>
                <w:noProof/>
              </w:rPr>
              <w:t>20</w:t>
            </w:r>
          </w:p>
        </w:tc>
        <w:tc>
          <w:tcPr>
            <w:tcW w:w="4649" w:type="dxa"/>
          </w:tcPr>
          <w:p w14:paraId="3DDC14FD" w14:textId="77777777" w:rsidR="00A57D6F" w:rsidRPr="009D30FC" w:rsidRDefault="00A57D6F" w:rsidP="00A57D6F">
            <w:pPr>
              <w:pStyle w:val="Paragraph"/>
              <w:rPr>
                <w:noProof/>
                <w:lang w:val="da-DK"/>
              </w:rPr>
            </w:pPr>
            <w:r w:rsidRPr="009D30FC">
              <w:rPr>
                <w:noProof/>
                <w:lang w:val="da-DK"/>
              </w:rPr>
              <w:t>Natriumalginat udvundet fra brunalger (CAS RN 9005-38-3), med</w:t>
            </w:r>
          </w:p>
          <w:tbl>
            <w:tblPr>
              <w:tblStyle w:val="Listdash"/>
              <w:tblW w:w="0" w:type="auto"/>
              <w:tblLook w:val="0000" w:firstRow="0" w:lastRow="0" w:firstColumn="0" w:lastColumn="0" w:noHBand="0" w:noVBand="0"/>
            </w:tblPr>
            <w:tblGrid>
              <w:gridCol w:w="220"/>
              <w:gridCol w:w="3109"/>
            </w:tblGrid>
            <w:tr w:rsidR="00A57D6F" w:rsidRPr="000A506B" w14:paraId="45B45A7C" w14:textId="77777777" w:rsidTr="008569FA">
              <w:tc>
                <w:tcPr>
                  <w:tcW w:w="0" w:type="auto"/>
                </w:tcPr>
                <w:p w14:paraId="3F1E067A" w14:textId="77777777" w:rsidR="00A57D6F" w:rsidRPr="000A506B" w:rsidRDefault="00A57D6F" w:rsidP="00A57D6F">
                  <w:pPr>
                    <w:pStyle w:val="Paragraph"/>
                    <w:rPr>
                      <w:noProof/>
                    </w:rPr>
                  </w:pPr>
                  <w:r w:rsidRPr="000A506B">
                    <w:rPr>
                      <w:noProof/>
                    </w:rPr>
                    <w:t>—</w:t>
                  </w:r>
                </w:p>
              </w:tc>
              <w:tc>
                <w:tcPr>
                  <w:tcW w:w="0" w:type="auto"/>
                </w:tcPr>
                <w:p w14:paraId="7DEB449E" w14:textId="77777777" w:rsidR="00A57D6F" w:rsidRPr="009D30FC" w:rsidRDefault="00A57D6F" w:rsidP="00A57D6F">
                  <w:pPr>
                    <w:pStyle w:val="Paragraph"/>
                    <w:rPr>
                      <w:noProof/>
                      <w:lang w:val="da-DK"/>
                    </w:rPr>
                  </w:pPr>
                  <w:r w:rsidRPr="009D30FC">
                    <w:rPr>
                      <w:noProof/>
                      <w:lang w:val="da-DK"/>
                    </w:rPr>
                    <w:t>et tørringstab på ikke over 15 vægtprocent (4 timer ved 105 °C)</w:t>
                  </w:r>
                </w:p>
              </w:tc>
            </w:tr>
            <w:tr w:rsidR="00A57D6F" w:rsidRPr="000A506B" w14:paraId="0F8FB059" w14:textId="77777777" w:rsidTr="008569FA">
              <w:tc>
                <w:tcPr>
                  <w:tcW w:w="0" w:type="auto"/>
                </w:tcPr>
                <w:p w14:paraId="33000EE7" w14:textId="77777777" w:rsidR="00A57D6F" w:rsidRPr="000A506B" w:rsidRDefault="00A57D6F" w:rsidP="00A57D6F">
                  <w:pPr>
                    <w:pStyle w:val="Paragraph"/>
                    <w:rPr>
                      <w:noProof/>
                    </w:rPr>
                  </w:pPr>
                  <w:r w:rsidRPr="000A506B">
                    <w:rPr>
                      <w:noProof/>
                    </w:rPr>
                    <w:t>—</w:t>
                  </w:r>
                </w:p>
              </w:tc>
              <w:tc>
                <w:tcPr>
                  <w:tcW w:w="0" w:type="auto"/>
                </w:tcPr>
                <w:p w14:paraId="2448952D" w14:textId="77777777" w:rsidR="00A57D6F" w:rsidRPr="009D30FC" w:rsidRDefault="00A57D6F" w:rsidP="00A57D6F">
                  <w:pPr>
                    <w:pStyle w:val="Paragraph"/>
                    <w:rPr>
                      <w:noProof/>
                      <w:lang w:val="da-DK"/>
                    </w:rPr>
                  </w:pPr>
                  <w:r w:rsidRPr="009D30FC">
                    <w:rPr>
                      <w:noProof/>
                      <w:lang w:val="da-DK"/>
                    </w:rPr>
                    <w:t>en ikke-vandopløselig fraktion på ikke over 2 vægtprocent, beregnet på grundlag af tørsubstansen</w:t>
                  </w:r>
                </w:p>
              </w:tc>
            </w:tr>
          </w:tbl>
          <w:p w14:paraId="36ADFB9F" w14:textId="77777777" w:rsidR="00A57D6F" w:rsidRPr="009D30FC" w:rsidRDefault="00A57D6F" w:rsidP="00A57D6F">
            <w:pPr>
              <w:pStyle w:val="Paragraph"/>
              <w:rPr>
                <w:noProof/>
                <w:lang w:val="da-DK"/>
              </w:rPr>
            </w:pPr>
          </w:p>
        </w:tc>
        <w:tc>
          <w:tcPr>
            <w:tcW w:w="0" w:type="auto"/>
          </w:tcPr>
          <w:p w14:paraId="5CCD8FB2" w14:textId="77777777" w:rsidR="00A57D6F" w:rsidRPr="000A506B" w:rsidRDefault="00A57D6F" w:rsidP="00A57D6F">
            <w:pPr>
              <w:pStyle w:val="Paragraph"/>
              <w:rPr>
                <w:noProof/>
              </w:rPr>
            </w:pPr>
            <w:r w:rsidRPr="000A506B">
              <w:rPr>
                <w:noProof/>
              </w:rPr>
              <w:t>01.01-31.12</w:t>
            </w:r>
          </w:p>
        </w:tc>
        <w:tc>
          <w:tcPr>
            <w:tcW w:w="0" w:type="auto"/>
          </w:tcPr>
          <w:p w14:paraId="550E7F59" w14:textId="77777777" w:rsidR="00A57D6F" w:rsidRPr="000A506B" w:rsidRDefault="00A57D6F" w:rsidP="00A57D6F">
            <w:pPr>
              <w:pStyle w:val="Paragraph"/>
              <w:rPr>
                <w:noProof/>
              </w:rPr>
            </w:pPr>
            <w:r w:rsidRPr="000A506B">
              <w:rPr>
                <w:noProof/>
              </w:rPr>
              <w:t>2 000 ton</w:t>
            </w:r>
          </w:p>
        </w:tc>
        <w:tc>
          <w:tcPr>
            <w:tcW w:w="588" w:type="dxa"/>
          </w:tcPr>
          <w:p w14:paraId="28385173" w14:textId="77777777" w:rsidR="00A57D6F" w:rsidRPr="000A506B" w:rsidRDefault="00A57D6F" w:rsidP="00A57D6F">
            <w:pPr>
              <w:pStyle w:val="Paragraph"/>
              <w:rPr>
                <w:noProof/>
              </w:rPr>
            </w:pPr>
            <w:r w:rsidRPr="000A506B">
              <w:rPr>
                <w:noProof/>
              </w:rPr>
              <w:t>0 %</w:t>
            </w:r>
          </w:p>
        </w:tc>
      </w:tr>
      <w:tr w:rsidR="00A57D6F" w:rsidRPr="000A506B" w14:paraId="209DDC95" w14:textId="77777777" w:rsidTr="00A57D6F">
        <w:tc>
          <w:tcPr>
            <w:tcW w:w="0" w:type="auto"/>
          </w:tcPr>
          <w:p w14:paraId="00F5D2F1" w14:textId="77777777" w:rsidR="00A57D6F" w:rsidRPr="000A506B" w:rsidRDefault="00A57D6F" w:rsidP="00A57D6F">
            <w:pPr>
              <w:pStyle w:val="Paragraph"/>
              <w:rPr>
                <w:noProof/>
              </w:rPr>
            </w:pPr>
            <w:r w:rsidRPr="000A506B">
              <w:rPr>
                <w:noProof/>
              </w:rPr>
              <w:t>09.2574</w:t>
            </w:r>
          </w:p>
        </w:tc>
        <w:tc>
          <w:tcPr>
            <w:tcW w:w="1109" w:type="dxa"/>
          </w:tcPr>
          <w:p w14:paraId="71AA06CB" w14:textId="77777777" w:rsidR="00A57D6F" w:rsidRPr="000A506B" w:rsidRDefault="00A57D6F" w:rsidP="00A57D6F">
            <w:pPr>
              <w:pStyle w:val="Paragraph"/>
              <w:jc w:val="right"/>
              <w:rPr>
                <w:noProof/>
              </w:rPr>
            </w:pPr>
            <w:r w:rsidRPr="000A506B">
              <w:rPr>
                <w:noProof/>
              </w:rPr>
              <w:t>ex 8537 10 91</w:t>
            </w:r>
          </w:p>
        </w:tc>
        <w:tc>
          <w:tcPr>
            <w:tcW w:w="754" w:type="dxa"/>
          </w:tcPr>
          <w:p w14:paraId="22D39023" w14:textId="77777777" w:rsidR="00A57D6F" w:rsidRPr="000A506B" w:rsidRDefault="00A57D6F" w:rsidP="00A57D6F">
            <w:pPr>
              <w:pStyle w:val="Paragraph"/>
              <w:jc w:val="center"/>
              <w:rPr>
                <w:noProof/>
              </w:rPr>
            </w:pPr>
            <w:r w:rsidRPr="000A506B">
              <w:rPr>
                <w:noProof/>
              </w:rPr>
              <w:t>73</w:t>
            </w:r>
          </w:p>
        </w:tc>
        <w:tc>
          <w:tcPr>
            <w:tcW w:w="4649" w:type="dxa"/>
          </w:tcPr>
          <w:p w14:paraId="166D075F" w14:textId="77777777" w:rsidR="00A57D6F" w:rsidRPr="000A506B" w:rsidRDefault="00A57D6F" w:rsidP="00A57D6F">
            <w:pPr>
              <w:pStyle w:val="Paragraph"/>
              <w:rPr>
                <w:noProof/>
              </w:rPr>
            </w:pPr>
            <w:r w:rsidRPr="000A506B">
              <w:rPr>
                <w:noProof/>
              </w:rPr>
              <w:t>Multifunktionel enhed (instrumentklynge) med</w:t>
            </w:r>
          </w:p>
          <w:tbl>
            <w:tblPr>
              <w:tblStyle w:val="Listdash"/>
              <w:tblW w:w="0" w:type="auto"/>
              <w:tblLook w:val="0000" w:firstRow="0" w:lastRow="0" w:firstColumn="0" w:lastColumn="0" w:noHBand="0" w:noVBand="0"/>
            </w:tblPr>
            <w:tblGrid>
              <w:gridCol w:w="220"/>
              <w:gridCol w:w="3109"/>
            </w:tblGrid>
            <w:tr w:rsidR="00A57D6F" w:rsidRPr="000A506B" w14:paraId="5809897E" w14:textId="77777777" w:rsidTr="008569FA">
              <w:tc>
                <w:tcPr>
                  <w:tcW w:w="0" w:type="auto"/>
                </w:tcPr>
                <w:p w14:paraId="6FC09476" w14:textId="77777777" w:rsidR="00A57D6F" w:rsidRPr="000A506B" w:rsidRDefault="00A57D6F" w:rsidP="00A57D6F">
                  <w:pPr>
                    <w:pStyle w:val="Paragraph"/>
                    <w:rPr>
                      <w:noProof/>
                    </w:rPr>
                  </w:pPr>
                  <w:r w:rsidRPr="000A506B">
                    <w:rPr>
                      <w:noProof/>
                    </w:rPr>
                    <w:t>—</w:t>
                  </w:r>
                </w:p>
              </w:tc>
              <w:tc>
                <w:tcPr>
                  <w:tcW w:w="0" w:type="auto"/>
                </w:tcPr>
                <w:p w14:paraId="4A0C619C" w14:textId="77777777" w:rsidR="00A57D6F" w:rsidRPr="009D30FC" w:rsidRDefault="00A57D6F" w:rsidP="00A57D6F">
                  <w:pPr>
                    <w:pStyle w:val="Paragraph"/>
                    <w:rPr>
                      <w:noProof/>
                      <w:lang w:val="da-DK"/>
                    </w:rPr>
                  </w:pPr>
                  <w:r w:rsidRPr="009D30FC">
                    <w:rPr>
                      <w:noProof/>
                      <w:lang w:val="da-DK"/>
                    </w:rPr>
                    <w:t>buet TFT-LCD-skærm (radius 750 mm) med berøringsfølsom overflade</w:t>
                  </w:r>
                </w:p>
              </w:tc>
            </w:tr>
            <w:tr w:rsidR="00A57D6F" w:rsidRPr="000A506B" w14:paraId="303F19D3" w14:textId="77777777" w:rsidTr="008569FA">
              <w:tc>
                <w:tcPr>
                  <w:tcW w:w="0" w:type="auto"/>
                </w:tcPr>
                <w:p w14:paraId="00EC8F3A" w14:textId="77777777" w:rsidR="00A57D6F" w:rsidRPr="000A506B" w:rsidRDefault="00A57D6F" w:rsidP="00A57D6F">
                  <w:pPr>
                    <w:pStyle w:val="Paragraph"/>
                    <w:rPr>
                      <w:noProof/>
                    </w:rPr>
                  </w:pPr>
                  <w:r w:rsidRPr="000A506B">
                    <w:rPr>
                      <w:noProof/>
                    </w:rPr>
                    <w:t>—</w:t>
                  </w:r>
                </w:p>
              </w:tc>
              <w:tc>
                <w:tcPr>
                  <w:tcW w:w="0" w:type="auto"/>
                </w:tcPr>
                <w:p w14:paraId="0E3F5F7E" w14:textId="77777777" w:rsidR="00A57D6F" w:rsidRPr="000A506B" w:rsidRDefault="00A57D6F" w:rsidP="00A57D6F">
                  <w:pPr>
                    <w:pStyle w:val="Paragraph"/>
                    <w:rPr>
                      <w:noProof/>
                    </w:rPr>
                  </w:pPr>
                  <w:r w:rsidRPr="000A506B">
                    <w:rPr>
                      <w:noProof/>
                    </w:rPr>
                    <w:t>mikroprocessorer og hukommelseschips</w:t>
                  </w:r>
                </w:p>
              </w:tc>
            </w:tr>
            <w:tr w:rsidR="00A57D6F" w:rsidRPr="000A506B" w14:paraId="7395C75C" w14:textId="77777777" w:rsidTr="008569FA">
              <w:tc>
                <w:tcPr>
                  <w:tcW w:w="0" w:type="auto"/>
                </w:tcPr>
                <w:p w14:paraId="7FCE89B4" w14:textId="77777777" w:rsidR="00A57D6F" w:rsidRPr="000A506B" w:rsidRDefault="00A57D6F" w:rsidP="00A57D6F">
                  <w:pPr>
                    <w:pStyle w:val="Paragraph"/>
                    <w:rPr>
                      <w:noProof/>
                    </w:rPr>
                  </w:pPr>
                  <w:r w:rsidRPr="000A506B">
                    <w:rPr>
                      <w:noProof/>
                    </w:rPr>
                    <w:t>—</w:t>
                  </w:r>
                </w:p>
              </w:tc>
              <w:tc>
                <w:tcPr>
                  <w:tcW w:w="0" w:type="auto"/>
                </w:tcPr>
                <w:p w14:paraId="3185C2FA" w14:textId="77777777" w:rsidR="00A57D6F" w:rsidRPr="000A506B" w:rsidRDefault="00A57D6F" w:rsidP="00A57D6F">
                  <w:pPr>
                    <w:pStyle w:val="Paragraph"/>
                    <w:rPr>
                      <w:noProof/>
                    </w:rPr>
                  </w:pPr>
                  <w:r w:rsidRPr="000A506B">
                    <w:rPr>
                      <w:noProof/>
                    </w:rPr>
                    <w:t>akustisk modul og højttaler</w:t>
                  </w:r>
                </w:p>
              </w:tc>
            </w:tr>
            <w:tr w:rsidR="00A57D6F" w:rsidRPr="000A506B" w14:paraId="02A12FBA" w14:textId="77777777" w:rsidTr="008569FA">
              <w:tc>
                <w:tcPr>
                  <w:tcW w:w="0" w:type="auto"/>
                </w:tcPr>
                <w:p w14:paraId="540E0CC1" w14:textId="77777777" w:rsidR="00A57D6F" w:rsidRPr="000A506B" w:rsidRDefault="00A57D6F" w:rsidP="00A57D6F">
                  <w:pPr>
                    <w:pStyle w:val="Paragraph"/>
                    <w:rPr>
                      <w:noProof/>
                    </w:rPr>
                  </w:pPr>
                  <w:r w:rsidRPr="000A506B">
                    <w:rPr>
                      <w:noProof/>
                    </w:rPr>
                    <w:t>—</w:t>
                  </w:r>
                </w:p>
              </w:tc>
              <w:tc>
                <w:tcPr>
                  <w:tcW w:w="0" w:type="auto"/>
                </w:tcPr>
                <w:p w14:paraId="3A0C3D87" w14:textId="77777777" w:rsidR="00A57D6F" w:rsidRPr="009D30FC" w:rsidRDefault="00A57D6F" w:rsidP="00A57D6F">
                  <w:pPr>
                    <w:pStyle w:val="Paragraph"/>
                    <w:rPr>
                      <w:noProof/>
                      <w:lang w:val="da-DK"/>
                    </w:rPr>
                  </w:pPr>
                  <w:r w:rsidRPr="009D30FC">
                    <w:rPr>
                      <w:noProof/>
                      <w:lang w:val="da-DK"/>
                    </w:rPr>
                    <w:t>tilslutninger til CAN, 3 X LIN-bus, LVDS og Ethernet</w:t>
                  </w:r>
                </w:p>
              </w:tc>
            </w:tr>
            <w:tr w:rsidR="00A57D6F" w:rsidRPr="000A506B" w14:paraId="059AE1C6" w14:textId="77777777" w:rsidTr="008569FA">
              <w:tc>
                <w:tcPr>
                  <w:tcW w:w="0" w:type="auto"/>
                </w:tcPr>
                <w:p w14:paraId="7CB09136" w14:textId="77777777" w:rsidR="00A57D6F" w:rsidRPr="000A506B" w:rsidRDefault="00A57D6F" w:rsidP="00A57D6F">
                  <w:pPr>
                    <w:pStyle w:val="Paragraph"/>
                    <w:rPr>
                      <w:noProof/>
                    </w:rPr>
                  </w:pPr>
                  <w:r w:rsidRPr="000A506B">
                    <w:rPr>
                      <w:noProof/>
                    </w:rPr>
                    <w:t>—</w:t>
                  </w:r>
                </w:p>
              </w:tc>
              <w:tc>
                <w:tcPr>
                  <w:tcW w:w="0" w:type="auto"/>
                </w:tcPr>
                <w:p w14:paraId="1CBFCFFD" w14:textId="77777777" w:rsidR="00A57D6F" w:rsidRPr="009D30FC" w:rsidRDefault="00A57D6F" w:rsidP="00A57D6F">
                  <w:pPr>
                    <w:pStyle w:val="Paragraph"/>
                    <w:rPr>
                      <w:noProof/>
                      <w:lang w:val="da-DK"/>
                    </w:rPr>
                  </w:pPr>
                  <w:r w:rsidRPr="009D30FC">
                    <w:rPr>
                      <w:noProof/>
                      <w:lang w:val="da-DK"/>
                    </w:rPr>
                    <w:t>beregnet til at styre forskellige funktioner (f.eks. ophæng, belysning) og</w:t>
                  </w:r>
                </w:p>
              </w:tc>
            </w:tr>
            <w:tr w:rsidR="00A57D6F" w:rsidRPr="000A506B" w14:paraId="47C25493" w14:textId="77777777" w:rsidTr="008569FA">
              <w:tc>
                <w:tcPr>
                  <w:tcW w:w="0" w:type="auto"/>
                </w:tcPr>
                <w:p w14:paraId="21D419A3" w14:textId="77777777" w:rsidR="00A57D6F" w:rsidRPr="000A506B" w:rsidRDefault="00A57D6F" w:rsidP="00A57D6F">
                  <w:pPr>
                    <w:pStyle w:val="Paragraph"/>
                    <w:rPr>
                      <w:noProof/>
                    </w:rPr>
                  </w:pPr>
                  <w:r w:rsidRPr="000A506B">
                    <w:rPr>
                      <w:noProof/>
                    </w:rPr>
                    <w:t>—</w:t>
                  </w:r>
                </w:p>
              </w:tc>
              <w:tc>
                <w:tcPr>
                  <w:tcW w:w="0" w:type="auto"/>
                </w:tcPr>
                <w:p w14:paraId="60E8383D" w14:textId="77777777" w:rsidR="00A57D6F" w:rsidRPr="009D30FC" w:rsidRDefault="00A57D6F" w:rsidP="00A57D6F">
                  <w:pPr>
                    <w:pStyle w:val="Paragraph"/>
                    <w:rPr>
                      <w:noProof/>
                      <w:lang w:val="da-DK"/>
                    </w:rPr>
                  </w:pPr>
                  <w:r w:rsidRPr="009D30FC">
                    <w:rPr>
                      <w:noProof/>
                      <w:lang w:val="da-DK"/>
                    </w:rPr>
                    <w:t>til situationsrelateret visning af køretøjs- og navigationsdata (f.eks. hastighed, kilometertæller, opladningsniveau for traktionsbatteriet)</w:t>
                  </w:r>
                </w:p>
              </w:tc>
            </w:tr>
          </w:tbl>
          <w:p w14:paraId="05337222" w14:textId="77777777" w:rsidR="00A57D6F" w:rsidRPr="009D30FC" w:rsidRDefault="00A57D6F" w:rsidP="00A57D6F">
            <w:pPr>
              <w:pStyle w:val="Paragraph"/>
              <w:rPr>
                <w:noProof/>
                <w:lang w:val="da-DK"/>
              </w:rPr>
            </w:pPr>
            <w:r w:rsidRPr="009D30FC">
              <w:rPr>
                <w:noProof/>
                <w:lang w:val="da-DK"/>
              </w:rPr>
              <w:t>til anvendelse ved fremstilling af personbiler, der udelukkende er drevet af en elektrisk motor, som henhører under HS-underposition 8703 80</w:t>
            </w:r>
          </w:p>
          <w:p w14:paraId="0E6CD8DD" w14:textId="21AE36F4"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2CFA476D" w14:textId="77777777" w:rsidR="00A57D6F" w:rsidRPr="000A506B" w:rsidRDefault="00A57D6F" w:rsidP="00A57D6F">
            <w:pPr>
              <w:pStyle w:val="Paragraph"/>
              <w:rPr>
                <w:noProof/>
              </w:rPr>
            </w:pPr>
            <w:r w:rsidRPr="000A506B">
              <w:rPr>
                <w:noProof/>
              </w:rPr>
              <w:t>01.01-31.12</w:t>
            </w:r>
          </w:p>
        </w:tc>
        <w:tc>
          <w:tcPr>
            <w:tcW w:w="0" w:type="auto"/>
          </w:tcPr>
          <w:p w14:paraId="1892DDD1" w14:textId="77777777" w:rsidR="00A57D6F" w:rsidRPr="000A506B" w:rsidRDefault="00A57D6F" w:rsidP="00A57D6F">
            <w:pPr>
              <w:pStyle w:val="Paragraph"/>
              <w:rPr>
                <w:noProof/>
              </w:rPr>
            </w:pPr>
            <w:r w:rsidRPr="000A506B">
              <w:rPr>
                <w:noProof/>
              </w:rPr>
              <w:t>66 900 stk.</w:t>
            </w:r>
          </w:p>
        </w:tc>
        <w:tc>
          <w:tcPr>
            <w:tcW w:w="588" w:type="dxa"/>
          </w:tcPr>
          <w:p w14:paraId="55545DC3" w14:textId="77777777" w:rsidR="00A57D6F" w:rsidRPr="000A506B" w:rsidRDefault="00A57D6F" w:rsidP="00A57D6F">
            <w:pPr>
              <w:pStyle w:val="Paragraph"/>
              <w:rPr>
                <w:noProof/>
              </w:rPr>
            </w:pPr>
            <w:r w:rsidRPr="000A506B">
              <w:rPr>
                <w:noProof/>
              </w:rPr>
              <w:t>0 %</w:t>
            </w:r>
          </w:p>
        </w:tc>
      </w:tr>
      <w:tr w:rsidR="00A57D6F" w:rsidRPr="000A506B" w14:paraId="74E97E6A" w14:textId="77777777" w:rsidTr="00A57D6F">
        <w:tc>
          <w:tcPr>
            <w:tcW w:w="0" w:type="auto"/>
          </w:tcPr>
          <w:p w14:paraId="6323F254" w14:textId="77777777" w:rsidR="00A57D6F" w:rsidRPr="000A506B" w:rsidRDefault="00A57D6F" w:rsidP="00A57D6F">
            <w:pPr>
              <w:pStyle w:val="Paragraph"/>
              <w:rPr>
                <w:noProof/>
              </w:rPr>
            </w:pPr>
            <w:r w:rsidRPr="000A506B">
              <w:rPr>
                <w:noProof/>
              </w:rPr>
              <w:t>09.2575</w:t>
            </w:r>
          </w:p>
        </w:tc>
        <w:tc>
          <w:tcPr>
            <w:tcW w:w="1109" w:type="dxa"/>
          </w:tcPr>
          <w:p w14:paraId="7514752D" w14:textId="77777777" w:rsidR="00A57D6F" w:rsidRPr="000A506B" w:rsidRDefault="00A57D6F" w:rsidP="00A57D6F">
            <w:pPr>
              <w:pStyle w:val="Paragraph"/>
              <w:jc w:val="right"/>
              <w:rPr>
                <w:noProof/>
              </w:rPr>
            </w:pPr>
            <w:r w:rsidRPr="000A506B">
              <w:rPr>
                <w:noProof/>
              </w:rPr>
              <w:t>ex 2923 90 00</w:t>
            </w:r>
          </w:p>
        </w:tc>
        <w:tc>
          <w:tcPr>
            <w:tcW w:w="754" w:type="dxa"/>
          </w:tcPr>
          <w:p w14:paraId="2CE0386F" w14:textId="77777777" w:rsidR="00A57D6F" w:rsidRPr="000A506B" w:rsidRDefault="00A57D6F" w:rsidP="00A57D6F">
            <w:pPr>
              <w:pStyle w:val="Paragraph"/>
              <w:jc w:val="center"/>
              <w:rPr>
                <w:noProof/>
              </w:rPr>
            </w:pPr>
            <w:r w:rsidRPr="000A506B">
              <w:rPr>
                <w:noProof/>
              </w:rPr>
              <w:t>87</w:t>
            </w:r>
          </w:p>
        </w:tc>
        <w:tc>
          <w:tcPr>
            <w:tcW w:w="4649" w:type="dxa"/>
          </w:tcPr>
          <w:p w14:paraId="1EC84F41" w14:textId="337EF5C0" w:rsidR="00A57D6F" w:rsidRPr="009D30FC" w:rsidRDefault="00A57D6F" w:rsidP="00A57D6F">
            <w:pPr>
              <w:pStyle w:val="Paragraph"/>
              <w:rPr>
                <w:noProof/>
                <w:lang w:val="da-DK"/>
              </w:rPr>
            </w:pPr>
            <w:r w:rsidRPr="009D30FC">
              <w:rPr>
                <w:noProof/>
                <w:lang w:val="da-DK"/>
              </w:rPr>
              <w:t>(3-Chlor-2-hydroxypropyl)trimethylammoniumchlorid (CAS RN 3327-22-8) i form af en vandig opløsning med indhold af (3-chlor-2-hydroxypropyl)trimethylammoniumchlorid på 65 vægtprocent eller derover, men ikke over 71 vægtprocent</w:t>
            </w:r>
          </w:p>
        </w:tc>
        <w:tc>
          <w:tcPr>
            <w:tcW w:w="0" w:type="auto"/>
          </w:tcPr>
          <w:p w14:paraId="2C19DE18" w14:textId="77777777" w:rsidR="00A57D6F" w:rsidRPr="000A506B" w:rsidRDefault="00A57D6F" w:rsidP="00A57D6F">
            <w:pPr>
              <w:pStyle w:val="Paragraph"/>
              <w:rPr>
                <w:noProof/>
              </w:rPr>
            </w:pPr>
            <w:r w:rsidRPr="000A506B">
              <w:rPr>
                <w:noProof/>
              </w:rPr>
              <w:t>01.01-31.12</w:t>
            </w:r>
          </w:p>
        </w:tc>
        <w:tc>
          <w:tcPr>
            <w:tcW w:w="0" w:type="auto"/>
          </w:tcPr>
          <w:p w14:paraId="7769FFC1" w14:textId="77777777" w:rsidR="00A57D6F" w:rsidRPr="000A506B" w:rsidRDefault="00A57D6F" w:rsidP="00A57D6F">
            <w:pPr>
              <w:pStyle w:val="Paragraph"/>
              <w:rPr>
                <w:noProof/>
              </w:rPr>
            </w:pPr>
            <w:r w:rsidRPr="000A506B">
              <w:rPr>
                <w:noProof/>
              </w:rPr>
              <w:t>9 500 ton</w:t>
            </w:r>
          </w:p>
        </w:tc>
        <w:tc>
          <w:tcPr>
            <w:tcW w:w="588" w:type="dxa"/>
          </w:tcPr>
          <w:p w14:paraId="3885826E" w14:textId="77777777" w:rsidR="00A57D6F" w:rsidRPr="000A506B" w:rsidRDefault="00A57D6F" w:rsidP="00A57D6F">
            <w:pPr>
              <w:pStyle w:val="Paragraph"/>
              <w:rPr>
                <w:noProof/>
              </w:rPr>
            </w:pPr>
            <w:r w:rsidRPr="000A506B">
              <w:rPr>
                <w:noProof/>
              </w:rPr>
              <w:t>0 %</w:t>
            </w:r>
          </w:p>
        </w:tc>
      </w:tr>
      <w:tr w:rsidR="00A57D6F" w:rsidRPr="000A506B" w14:paraId="4C6D758B" w14:textId="77777777" w:rsidTr="00A57D6F">
        <w:tc>
          <w:tcPr>
            <w:tcW w:w="0" w:type="auto"/>
          </w:tcPr>
          <w:p w14:paraId="3CA39B26" w14:textId="77777777" w:rsidR="00A57D6F" w:rsidRPr="000A506B" w:rsidRDefault="00A57D6F" w:rsidP="00A57D6F">
            <w:pPr>
              <w:pStyle w:val="Paragraph"/>
              <w:rPr>
                <w:noProof/>
              </w:rPr>
            </w:pPr>
            <w:r w:rsidRPr="000A506B">
              <w:rPr>
                <w:noProof/>
              </w:rPr>
              <w:t>09.2578</w:t>
            </w:r>
          </w:p>
        </w:tc>
        <w:tc>
          <w:tcPr>
            <w:tcW w:w="1109" w:type="dxa"/>
          </w:tcPr>
          <w:p w14:paraId="6B83D758" w14:textId="77777777" w:rsidR="00A57D6F" w:rsidRPr="000A506B" w:rsidRDefault="00A57D6F" w:rsidP="00A57D6F">
            <w:pPr>
              <w:pStyle w:val="Paragraph"/>
              <w:jc w:val="right"/>
              <w:rPr>
                <w:noProof/>
              </w:rPr>
            </w:pPr>
            <w:r w:rsidRPr="000A506B">
              <w:rPr>
                <w:noProof/>
              </w:rPr>
              <w:t>ex 2811 19 80</w:t>
            </w:r>
          </w:p>
        </w:tc>
        <w:tc>
          <w:tcPr>
            <w:tcW w:w="754" w:type="dxa"/>
          </w:tcPr>
          <w:p w14:paraId="3BE9434E" w14:textId="77777777" w:rsidR="00A57D6F" w:rsidRPr="000A506B" w:rsidRDefault="00A57D6F" w:rsidP="00A57D6F">
            <w:pPr>
              <w:pStyle w:val="Paragraph"/>
              <w:jc w:val="center"/>
              <w:rPr>
                <w:noProof/>
              </w:rPr>
            </w:pPr>
            <w:r w:rsidRPr="000A506B">
              <w:rPr>
                <w:noProof/>
              </w:rPr>
              <w:t>50</w:t>
            </w:r>
          </w:p>
        </w:tc>
        <w:tc>
          <w:tcPr>
            <w:tcW w:w="4649" w:type="dxa"/>
          </w:tcPr>
          <w:p w14:paraId="4A08B051" w14:textId="28A688B0" w:rsidR="00A57D6F" w:rsidRPr="009D30FC" w:rsidRDefault="00A57D6F" w:rsidP="00A57D6F">
            <w:pPr>
              <w:pStyle w:val="Paragraph"/>
              <w:rPr>
                <w:noProof/>
                <w:lang w:val="da-DK"/>
              </w:rPr>
            </w:pPr>
            <w:r w:rsidRPr="009D30FC">
              <w:rPr>
                <w:noProof/>
                <w:lang w:val="da-DK"/>
              </w:rPr>
              <w:t>Sulfamidsyre (CAS RN 5329-14-6) med en renhedsgrad på 95 vægtprocent eller derover, også tilsat op til 5 % siliciumdioxid som antiklumpningsmiddel (CAS RN 112926-00-8)</w:t>
            </w:r>
          </w:p>
        </w:tc>
        <w:tc>
          <w:tcPr>
            <w:tcW w:w="0" w:type="auto"/>
          </w:tcPr>
          <w:p w14:paraId="4BFA021A" w14:textId="77777777" w:rsidR="00A57D6F" w:rsidRPr="000A506B" w:rsidRDefault="00A57D6F" w:rsidP="00A57D6F">
            <w:pPr>
              <w:pStyle w:val="Paragraph"/>
              <w:rPr>
                <w:noProof/>
              </w:rPr>
            </w:pPr>
            <w:r w:rsidRPr="000A506B">
              <w:rPr>
                <w:noProof/>
              </w:rPr>
              <w:t>01.01-31.12</w:t>
            </w:r>
          </w:p>
        </w:tc>
        <w:tc>
          <w:tcPr>
            <w:tcW w:w="0" w:type="auto"/>
          </w:tcPr>
          <w:p w14:paraId="512F6C05" w14:textId="77777777" w:rsidR="00A57D6F" w:rsidRPr="000A506B" w:rsidRDefault="00A57D6F" w:rsidP="00A57D6F">
            <w:pPr>
              <w:pStyle w:val="Paragraph"/>
              <w:rPr>
                <w:noProof/>
              </w:rPr>
            </w:pPr>
            <w:r w:rsidRPr="000A506B">
              <w:rPr>
                <w:noProof/>
              </w:rPr>
              <w:t>27 000 ton</w:t>
            </w:r>
          </w:p>
        </w:tc>
        <w:tc>
          <w:tcPr>
            <w:tcW w:w="588" w:type="dxa"/>
          </w:tcPr>
          <w:p w14:paraId="234FEE16" w14:textId="77777777" w:rsidR="00A57D6F" w:rsidRPr="000A506B" w:rsidRDefault="00A57D6F" w:rsidP="00A57D6F">
            <w:pPr>
              <w:pStyle w:val="Paragraph"/>
              <w:rPr>
                <w:noProof/>
              </w:rPr>
            </w:pPr>
            <w:r w:rsidRPr="000A506B">
              <w:rPr>
                <w:noProof/>
              </w:rPr>
              <w:t>0 %</w:t>
            </w:r>
          </w:p>
        </w:tc>
      </w:tr>
      <w:tr w:rsidR="00A57D6F" w:rsidRPr="000A506B" w14:paraId="4A7CBA10" w14:textId="77777777" w:rsidTr="00A57D6F">
        <w:tc>
          <w:tcPr>
            <w:tcW w:w="0" w:type="auto"/>
          </w:tcPr>
          <w:p w14:paraId="1E432E23" w14:textId="77777777" w:rsidR="00A57D6F" w:rsidRPr="000A506B" w:rsidRDefault="00A57D6F" w:rsidP="00A57D6F">
            <w:pPr>
              <w:pStyle w:val="Paragraph"/>
              <w:rPr>
                <w:noProof/>
              </w:rPr>
            </w:pPr>
            <w:r w:rsidRPr="000A506B">
              <w:rPr>
                <w:noProof/>
              </w:rPr>
              <w:t>09.2580</w:t>
            </w:r>
          </w:p>
        </w:tc>
        <w:tc>
          <w:tcPr>
            <w:tcW w:w="1109" w:type="dxa"/>
          </w:tcPr>
          <w:p w14:paraId="124DC9FD" w14:textId="77777777" w:rsidR="00A57D6F" w:rsidRPr="000A506B" w:rsidRDefault="00A57D6F" w:rsidP="00A57D6F">
            <w:pPr>
              <w:pStyle w:val="Paragraph"/>
              <w:jc w:val="right"/>
              <w:rPr>
                <w:noProof/>
              </w:rPr>
            </w:pPr>
            <w:r w:rsidRPr="000A506B">
              <w:rPr>
                <w:noProof/>
              </w:rPr>
              <w:t>ex 2931 90 00</w:t>
            </w:r>
          </w:p>
        </w:tc>
        <w:tc>
          <w:tcPr>
            <w:tcW w:w="754" w:type="dxa"/>
          </w:tcPr>
          <w:p w14:paraId="4D4A9725" w14:textId="77777777" w:rsidR="00A57D6F" w:rsidRPr="000A506B" w:rsidRDefault="00A57D6F" w:rsidP="00A57D6F">
            <w:pPr>
              <w:pStyle w:val="Paragraph"/>
              <w:jc w:val="center"/>
              <w:rPr>
                <w:noProof/>
              </w:rPr>
            </w:pPr>
            <w:r w:rsidRPr="000A506B">
              <w:rPr>
                <w:noProof/>
              </w:rPr>
              <w:t>75</w:t>
            </w:r>
          </w:p>
        </w:tc>
        <w:tc>
          <w:tcPr>
            <w:tcW w:w="4649" w:type="dxa"/>
          </w:tcPr>
          <w:p w14:paraId="17D69BC9" w14:textId="77777777" w:rsidR="00A57D6F" w:rsidRPr="009D30FC" w:rsidRDefault="00A57D6F" w:rsidP="00A57D6F">
            <w:pPr>
              <w:pStyle w:val="Paragraph"/>
              <w:rPr>
                <w:noProof/>
                <w:lang w:val="da-DK"/>
              </w:rPr>
            </w:pPr>
            <w:r w:rsidRPr="009D30FC">
              <w:rPr>
                <w:noProof/>
                <w:lang w:val="da-DK"/>
              </w:rPr>
              <w:t>Hexadecyltrimethoxysilan (CAS RN 16415-12-6) af en renhedsgrad på mindst 95 % vægtprocent, til brug ved fremstilling af polyetylen</w:t>
            </w:r>
          </w:p>
          <w:p w14:paraId="0282769A" w14:textId="1F232B50"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253A852D" w14:textId="77777777" w:rsidR="00A57D6F" w:rsidRPr="000A506B" w:rsidRDefault="00A57D6F" w:rsidP="00A57D6F">
            <w:pPr>
              <w:pStyle w:val="Paragraph"/>
              <w:rPr>
                <w:noProof/>
              </w:rPr>
            </w:pPr>
            <w:r w:rsidRPr="000A506B">
              <w:rPr>
                <w:noProof/>
              </w:rPr>
              <w:t>01.01-31.12</w:t>
            </w:r>
          </w:p>
        </w:tc>
        <w:tc>
          <w:tcPr>
            <w:tcW w:w="0" w:type="auto"/>
          </w:tcPr>
          <w:p w14:paraId="5113CAB1" w14:textId="77777777" w:rsidR="00A57D6F" w:rsidRPr="000A506B" w:rsidRDefault="00A57D6F" w:rsidP="00A57D6F">
            <w:pPr>
              <w:pStyle w:val="Paragraph"/>
              <w:rPr>
                <w:noProof/>
              </w:rPr>
            </w:pPr>
            <w:r w:rsidRPr="000A506B">
              <w:rPr>
                <w:noProof/>
              </w:rPr>
              <w:t>165 ton</w:t>
            </w:r>
          </w:p>
        </w:tc>
        <w:tc>
          <w:tcPr>
            <w:tcW w:w="588" w:type="dxa"/>
          </w:tcPr>
          <w:p w14:paraId="7F53BCBE" w14:textId="77777777" w:rsidR="00A57D6F" w:rsidRPr="000A506B" w:rsidRDefault="00A57D6F" w:rsidP="00A57D6F">
            <w:pPr>
              <w:pStyle w:val="Paragraph"/>
              <w:rPr>
                <w:noProof/>
              </w:rPr>
            </w:pPr>
            <w:r w:rsidRPr="000A506B">
              <w:rPr>
                <w:noProof/>
              </w:rPr>
              <w:t>0 %</w:t>
            </w:r>
          </w:p>
        </w:tc>
      </w:tr>
      <w:tr w:rsidR="00A57D6F" w:rsidRPr="000A506B" w14:paraId="5DCA54B6" w14:textId="77777777" w:rsidTr="00A57D6F">
        <w:tc>
          <w:tcPr>
            <w:tcW w:w="0" w:type="auto"/>
          </w:tcPr>
          <w:p w14:paraId="2DFAC72A" w14:textId="77777777" w:rsidR="00A57D6F" w:rsidRPr="000A506B" w:rsidRDefault="00A57D6F" w:rsidP="00A57D6F">
            <w:pPr>
              <w:pStyle w:val="Paragraph"/>
              <w:rPr>
                <w:noProof/>
              </w:rPr>
            </w:pPr>
            <w:r w:rsidRPr="000A506B">
              <w:rPr>
                <w:noProof/>
              </w:rPr>
              <w:t>09.2585</w:t>
            </w:r>
          </w:p>
          <w:p w14:paraId="08B75773" w14:textId="77777777" w:rsidR="00A57D6F" w:rsidRPr="000A506B" w:rsidRDefault="00A57D6F" w:rsidP="00A57D6F">
            <w:pPr>
              <w:pStyle w:val="Paragraph"/>
              <w:rPr>
                <w:noProof/>
              </w:rPr>
            </w:pPr>
          </w:p>
          <w:p w14:paraId="7CA28B4C" w14:textId="77777777" w:rsidR="00A57D6F" w:rsidRPr="000A506B" w:rsidRDefault="00A57D6F" w:rsidP="00A57D6F">
            <w:pPr>
              <w:pStyle w:val="Paragraph"/>
              <w:rPr>
                <w:noProof/>
              </w:rPr>
            </w:pPr>
          </w:p>
        </w:tc>
        <w:tc>
          <w:tcPr>
            <w:tcW w:w="1109" w:type="dxa"/>
          </w:tcPr>
          <w:p w14:paraId="02C6EF7B" w14:textId="77777777" w:rsidR="00A57D6F" w:rsidRPr="000A506B" w:rsidRDefault="00A57D6F" w:rsidP="00A57D6F">
            <w:pPr>
              <w:pStyle w:val="Paragraph"/>
              <w:jc w:val="right"/>
              <w:rPr>
                <w:noProof/>
              </w:rPr>
            </w:pPr>
            <w:r w:rsidRPr="000A506B">
              <w:rPr>
                <w:noProof/>
              </w:rPr>
              <w:t>ex 3907 61 00</w:t>
            </w:r>
          </w:p>
          <w:p w14:paraId="24DDE161" w14:textId="77777777" w:rsidR="00A57D6F" w:rsidRPr="000A506B" w:rsidRDefault="00A57D6F" w:rsidP="00A57D6F">
            <w:pPr>
              <w:pStyle w:val="Paragraph"/>
              <w:jc w:val="right"/>
              <w:rPr>
                <w:noProof/>
              </w:rPr>
            </w:pPr>
            <w:r w:rsidRPr="000A506B">
              <w:rPr>
                <w:noProof/>
              </w:rPr>
              <w:t>ex 3907 69 00</w:t>
            </w:r>
          </w:p>
          <w:p w14:paraId="6F1C19B5" w14:textId="77777777" w:rsidR="00A57D6F" w:rsidRPr="000A506B" w:rsidRDefault="00A57D6F" w:rsidP="00A57D6F">
            <w:pPr>
              <w:pStyle w:val="Paragraph"/>
              <w:jc w:val="right"/>
              <w:rPr>
                <w:noProof/>
              </w:rPr>
            </w:pPr>
            <w:r w:rsidRPr="000A506B">
              <w:rPr>
                <w:noProof/>
              </w:rPr>
              <w:t>ex 3907 99 80</w:t>
            </w:r>
          </w:p>
        </w:tc>
        <w:tc>
          <w:tcPr>
            <w:tcW w:w="754" w:type="dxa"/>
          </w:tcPr>
          <w:p w14:paraId="241332EF" w14:textId="77777777" w:rsidR="00A57D6F" w:rsidRPr="000A506B" w:rsidRDefault="00A57D6F" w:rsidP="00A57D6F">
            <w:pPr>
              <w:pStyle w:val="Paragraph"/>
              <w:jc w:val="center"/>
              <w:rPr>
                <w:noProof/>
              </w:rPr>
            </w:pPr>
            <w:r w:rsidRPr="000A506B">
              <w:rPr>
                <w:noProof/>
              </w:rPr>
              <w:t>20</w:t>
            </w:r>
          </w:p>
          <w:p w14:paraId="0F95D02C" w14:textId="77777777" w:rsidR="00A57D6F" w:rsidRPr="000A506B" w:rsidRDefault="00A57D6F" w:rsidP="00A57D6F">
            <w:pPr>
              <w:pStyle w:val="Paragraph"/>
              <w:jc w:val="center"/>
              <w:rPr>
                <w:noProof/>
              </w:rPr>
            </w:pPr>
            <w:r w:rsidRPr="000A506B">
              <w:rPr>
                <w:noProof/>
              </w:rPr>
              <w:t>20</w:t>
            </w:r>
          </w:p>
          <w:p w14:paraId="015FD731" w14:textId="77777777" w:rsidR="00A57D6F" w:rsidRPr="000A506B" w:rsidRDefault="00A57D6F" w:rsidP="00A57D6F">
            <w:pPr>
              <w:pStyle w:val="Paragraph"/>
              <w:jc w:val="center"/>
              <w:rPr>
                <w:noProof/>
              </w:rPr>
            </w:pPr>
            <w:r w:rsidRPr="000A506B">
              <w:rPr>
                <w:noProof/>
              </w:rPr>
              <w:t>70</w:t>
            </w:r>
          </w:p>
        </w:tc>
        <w:tc>
          <w:tcPr>
            <w:tcW w:w="4649" w:type="dxa"/>
          </w:tcPr>
          <w:p w14:paraId="234165DE" w14:textId="77777777" w:rsidR="00A57D6F" w:rsidRPr="009D30FC" w:rsidRDefault="00A57D6F" w:rsidP="00A57D6F">
            <w:pPr>
              <w:pStyle w:val="Paragraph"/>
              <w:rPr>
                <w:noProof/>
                <w:lang w:val="da-DK"/>
              </w:rPr>
            </w:pPr>
            <w:r w:rsidRPr="009D30FC">
              <w:rPr>
                <w:noProof/>
                <w:lang w:val="da-DK"/>
              </w:rPr>
              <w:t>Copolymer af poly(ethylenterephthalat) og cyclohexandimethanol, med indhold af cyclohexandimethanol på over 10 vægtprocent</w:t>
            </w:r>
          </w:p>
          <w:p w14:paraId="1EEDCC45" w14:textId="77777777" w:rsidR="00A57D6F" w:rsidRPr="009D30FC" w:rsidRDefault="00A57D6F" w:rsidP="00A57D6F">
            <w:pPr>
              <w:pStyle w:val="Paragraph"/>
              <w:rPr>
                <w:noProof/>
                <w:lang w:val="da-DK"/>
              </w:rPr>
            </w:pPr>
          </w:p>
          <w:p w14:paraId="1C551957" w14:textId="77777777" w:rsidR="00A57D6F" w:rsidRPr="009D30FC" w:rsidRDefault="00A57D6F" w:rsidP="00A57D6F">
            <w:pPr>
              <w:pStyle w:val="Paragraph"/>
              <w:rPr>
                <w:noProof/>
                <w:lang w:val="da-DK"/>
              </w:rPr>
            </w:pPr>
          </w:p>
        </w:tc>
        <w:tc>
          <w:tcPr>
            <w:tcW w:w="0" w:type="auto"/>
          </w:tcPr>
          <w:p w14:paraId="5A7038F7" w14:textId="77777777" w:rsidR="00A57D6F" w:rsidRPr="000A506B" w:rsidRDefault="00A57D6F" w:rsidP="00A57D6F">
            <w:pPr>
              <w:pStyle w:val="Paragraph"/>
              <w:rPr>
                <w:noProof/>
              </w:rPr>
            </w:pPr>
            <w:r w:rsidRPr="000A506B">
              <w:rPr>
                <w:noProof/>
              </w:rPr>
              <w:t>01.01-31.12</w:t>
            </w:r>
          </w:p>
          <w:p w14:paraId="1E463BCA" w14:textId="77777777" w:rsidR="00A57D6F" w:rsidRPr="000A506B" w:rsidRDefault="00A57D6F" w:rsidP="00A57D6F">
            <w:pPr>
              <w:pStyle w:val="Paragraph"/>
              <w:rPr>
                <w:noProof/>
              </w:rPr>
            </w:pPr>
          </w:p>
          <w:p w14:paraId="077088FB" w14:textId="77777777" w:rsidR="00A57D6F" w:rsidRPr="000A506B" w:rsidRDefault="00A57D6F" w:rsidP="00A57D6F">
            <w:pPr>
              <w:pStyle w:val="Paragraph"/>
              <w:rPr>
                <w:noProof/>
              </w:rPr>
            </w:pPr>
          </w:p>
        </w:tc>
        <w:tc>
          <w:tcPr>
            <w:tcW w:w="0" w:type="auto"/>
          </w:tcPr>
          <w:p w14:paraId="0343BB70" w14:textId="77777777" w:rsidR="00A57D6F" w:rsidRPr="000A506B" w:rsidRDefault="00A57D6F" w:rsidP="00A57D6F">
            <w:pPr>
              <w:pStyle w:val="Paragraph"/>
              <w:rPr>
                <w:noProof/>
              </w:rPr>
            </w:pPr>
            <w:r w:rsidRPr="000A506B">
              <w:rPr>
                <w:noProof/>
              </w:rPr>
              <w:t>60 000 ton</w:t>
            </w:r>
          </w:p>
          <w:p w14:paraId="587A5848" w14:textId="77777777" w:rsidR="00A57D6F" w:rsidRPr="000A506B" w:rsidRDefault="00A57D6F" w:rsidP="00A57D6F">
            <w:pPr>
              <w:pStyle w:val="Paragraph"/>
              <w:rPr>
                <w:noProof/>
              </w:rPr>
            </w:pPr>
          </w:p>
          <w:p w14:paraId="68999C85" w14:textId="77777777" w:rsidR="00A57D6F" w:rsidRPr="000A506B" w:rsidRDefault="00A57D6F" w:rsidP="00A57D6F">
            <w:pPr>
              <w:pStyle w:val="Paragraph"/>
              <w:rPr>
                <w:noProof/>
              </w:rPr>
            </w:pPr>
          </w:p>
        </w:tc>
        <w:tc>
          <w:tcPr>
            <w:tcW w:w="588" w:type="dxa"/>
          </w:tcPr>
          <w:p w14:paraId="68168D67" w14:textId="77777777" w:rsidR="00A57D6F" w:rsidRPr="000A506B" w:rsidRDefault="00A57D6F" w:rsidP="00A57D6F">
            <w:pPr>
              <w:pStyle w:val="Paragraph"/>
              <w:rPr>
                <w:noProof/>
              </w:rPr>
            </w:pPr>
            <w:r w:rsidRPr="000A506B">
              <w:rPr>
                <w:noProof/>
              </w:rPr>
              <w:t>2 %</w:t>
            </w:r>
          </w:p>
          <w:p w14:paraId="443BA89F" w14:textId="77777777" w:rsidR="00A57D6F" w:rsidRPr="000A506B" w:rsidRDefault="00A57D6F" w:rsidP="00A57D6F">
            <w:pPr>
              <w:pStyle w:val="Paragraph"/>
              <w:rPr>
                <w:noProof/>
              </w:rPr>
            </w:pPr>
          </w:p>
          <w:p w14:paraId="3FC0AD6F" w14:textId="77777777" w:rsidR="00A57D6F" w:rsidRPr="000A506B" w:rsidRDefault="00A57D6F" w:rsidP="00A57D6F">
            <w:pPr>
              <w:pStyle w:val="Paragraph"/>
              <w:rPr>
                <w:noProof/>
              </w:rPr>
            </w:pPr>
          </w:p>
        </w:tc>
      </w:tr>
      <w:tr w:rsidR="00A57D6F" w:rsidRPr="000A506B" w14:paraId="27A20F55" w14:textId="77777777" w:rsidTr="00A57D6F">
        <w:tc>
          <w:tcPr>
            <w:tcW w:w="0" w:type="auto"/>
          </w:tcPr>
          <w:p w14:paraId="3620BEB5" w14:textId="77777777" w:rsidR="00A57D6F" w:rsidRPr="000A506B" w:rsidRDefault="00A57D6F" w:rsidP="00A57D6F">
            <w:pPr>
              <w:pStyle w:val="Paragraph"/>
              <w:rPr>
                <w:noProof/>
              </w:rPr>
            </w:pPr>
            <w:r w:rsidRPr="000A506B">
              <w:rPr>
                <w:noProof/>
              </w:rPr>
              <w:t>09.2593</w:t>
            </w:r>
          </w:p>
        </w:tc>
        <w:tc>
          <w:tcPr>
            <w:tcW w:w="1109" w:type="dxa"/>
          </w:tcPr>
          <w:p w14:paraId="2140F182" w14:textId="77777777" w:rsidR="00A57D6F" w:rsidRPr="000A506B" w:rsidRDefault="00A57D6F" w:rsidP="00A57D6F">
            <w:pPr>
              <w:pStyle w:val="Paragraph"/>
              <w:jc w:val="right"/>
              <w:rPr>
                <w:noProof/>
              </w:rPr>
            </w:pPr>
            <w:r w:rsidRPr="000A506B">
              <w:rPr>
                <w:noProof/>
              </w:rPr>
              <w:t>ex 2934 99 90</w:t>
            </w:r>
          </w:p>
        </w:tc>
        <w:tc>
          <w:tcPr>
            <w:tcW w:w="754" w:type="dxa"/>
          </w:tcPr>
          <w:p w14:paraId="537DD434" w14:textId="77777777" w:rsidR="00A57D6F" w:rsidRPr="000A506B" w:rsidRDefault="00A57D6F" w:rsidP="00A57D6F">
            <w:pPr>
              <w:pStyle w:val="Paragraph"/>
              <w:jc w:val="center"/>
              <w:rPr>
                <w:noProof/>
              </w:rPr>
            </w:pPr>
            <w:r w:rsidRPr="000A506B">
              <w:rPr>
                <w:noProof/>
              </w:rPr>
              <w:t>67</w:t>
            </w:r>
          </w:p>
        </w:tc>
        <w:tc>
          <w:tcPr>
            <w:tcW w:w="4649" w:type="dxa"/>
          </w:tcPr>
          <w:p w14:paraId="7FC2D587" w14:textId="23C225A5" w:rsidR="00A57D6F" w:rsidRPr="000A506B" w:rsidRDefault="00A57D6F" w:rsidP="00A57D6F">
            <w:pPr>
              <w:pStyle w:val="Paragraph"/>
              <w:rPr>
                <w:noProof/>
              </w:rPr>
            </w:pPr>
            <w:r w:rsidRPr="000A506B">
              <w:rPr>
                <w:noProof/>
              </w:rPr>
              <w:t>5-Chlorthiophen-2-carboxylsyre (CAS RN 24065-33-6)</w:t>
            </w:r>
          </w:p>
        </w:tc>
        <w:tc>
          <w:tcPr>
            <w:tcW w:w="0" w:type="auto"/>
          </w:tcPr>
          <w:p w14:paraId="0E1CF86C" w14:textId="77777777" w:rsidR="00A57D6F" w:rsidRPr="000A506B" w:rsidRDefault="00A57D6F" w:rsidP="00A57D6F">
            <w:pPr>
              <w:pStyle w:val="Paragraph"/>
              <w:rPr>
                <w:noProof/>
              </w:rPr>
            </w:pPr>
            <w:r w:rsidRPr="000A506B">
              <w:rPr>
                <w:noProof/>
              </w:rPr>
              <w:t>01.01-31.12</w:t>
            </w:r>
          </w:p>
        </w:tc>
        <w:tc>
          <w:tcPr>
            <w:tcW w:w="0" w:type="auto"/>
          </w:tcPr>
          <w:p w14:paraId="08731251" w14:textId="77777777" w:rsidR="00A57D6F" w:rsidRPr="000A506B" w:rsidRDefault="00A57D6F" w:rsidP="00A57D6F">
            <w:pPr>
              <w:pStyle w:val="Paragraph"/>
              <w:rPr>
                <w:noProof/>
              </w:rPr>
            </w:pPr>
            <w:r w:rsidRPr="000A506B">
              <w:rPr>
                <w:noProof/>
              </w:rPr>
              <w:t>45 000 kg</w:t>
            </w:r>
          </w:p>
        </w:tc>
        <w:tc>
          <w:tcPr>
            <w:tcW w:w="588" w:type="dxa"/>
          </w:tcPr>
          <w:p w14:paraId="4192610D" w14:textId="77777777" w:rsidR="00A57D6F" w:rsidRPr="000A506B" w:rsidRDefault="00A57D6F" w:rsidP="00A57D6F">
            <w:pPr>
              <w:pStyle w:val="Paragraph"/>
              <w:rPr>
                <w:noProof/>
              </w:rPr>
            </w:pPr>
            <w:r w:rsidRPr="000A506B">
              <w:rPr>
                <w:noProof/>
              </w:rPr>
              <w:t>0 %</w:t>
            </w:r>
          </w:p>
        </w:tc>
      </w:tr>
      <w:tr w:rsidR="00A57D6F" w:rsidRPr="000A506B" w14:paraId="2C39E078" w14:textId="77777777" w:rsidTr="00A57D6F">
        <w:tc>
          <w:tcPr>
            <w:tcW w:w="0" w:type="auto"/>
          </w:tcPr>
          <w:p w14:paraId="0F330108" w14:textId="77777777" w:rsidR="00A57D6F" w:rsidRPr="000A506B" w:rsidRDefault="00A57D6F" w:rsidP="00A57D6F">
            <w:pPr>
              <w:pStyle w:val="Paragraph"/>
              <w:rPr>
                <w:noProof/>
              </w:rPr>
            </w:pPr>
            <w:r w:rsidRPr="000A506B">
              <w:rPr>
                <w:noProof/>
              </w:rPr>
              <w:t>09.2596</w:t>
            </w:r>
          </w:p>
        </w:tc>
        <w:tc>
          <w:tcPr>
            <w:tcW w:w="1109" w:type="dxa"/>
          </w:tcPr>
          <w:p w14:paraId="32BB3885" w14:textId="77777777" w:rsidR="00A57D6F" w:rsidRPr="000A506B" w:rsidRDefault="00A57D6F" w:rsidP="00A57D6F">
            <w:pPr>
              <w:pStyle w:val="Paragraph"/>
              <w:jc w:val="right"/>
              <w:rPr>
                <w:noProof/>
              </w:rPr>
            </w:pPr>
            <w:r w:rsidRPr="000A506B">
              <w:rPr>
                <w:noProof/>
              </w:rPr>
              <w:t>ex 2930 90 95</w:t>
            </w:r>
          </w:p>
        </w:tc>
        <w:tc>
          <w:tcPr>
            <w:tcW w:w="754" w:type="dxa"/>
          </w:tcPr>
          <w:p w14:paraId="53740B06" w14:textId="77777777" w:rsidR="00A57D6F" w:rsidRPr="000A506B" w:rsidRDefault="00A57D6F" w:rsidP="00A57D6F">
            <w:pPr>
              <w:pStyle w:val="Paragraph"/>
              <w:jc w:val="center"/>
              <w:rPr>
                <w:noProof/>
              </w:rPr>
            </w:pPr>
            <w:r w:rsidRPr="000A506B">
              <w:rPr>
                <w:noProof/>
              </w:rPr>
              <w:t>96</w:t>
            </w:r>
          </w:p>
        </w:tc>
        <w:tc>
          <w:tcPr>
            <w:tcW w:w="4649" w:type="dxa"/>
          </w:tcPr>
          <w:p w14:paraId="785E4075" w14:textId="6A2AF5B8" w:rsidR="00A57D6F" w:rsidRPr="000A506B" w:rsidRDefault="00A57D6F" w:rsidP="00A57D6F">
            <w:pPr>
              <w:pStyle w:val="Paragraph"/>
              <w:rPr>
                <w:noProof/>
              </w:rPr>
            </w:pPr>
            <w:r w:rsidRPr="000A506B">
              <w:rPr>
                <w:noProof/>
              </w:rPr>
              <w:t>2-Chlor-4-(methylsulfonyl)-3-((2,2,2-trifluorethoxy)methyl)benzoesyre (CAS RN 120100-77-8)</w:t>
            </w:r>
          </w:p>
        </w:tc>
        <w:tc>
          <w:tcPr>
            <w:tcW w:w="0" w:type="auto"/>
          </w:tcPr>
          <w:p w14:paraId="6F78C333" w14:textId="77777777" w:rsidR="00A57D6F" w:rsidRPr="000A506B" w:rsidRDefault="00A57D6F" w:rsidP="00A57D6F">
            <w:pPr>
              <w:pStyle w:val="Paragraph"/>
              <w:rPr>
                <w:noProof/>
              </w:rPr>
            </w:pPr>
            <w:r w:rsidRPr="000A506B">
              <w:rPr>
                <w:noProof/>
              </w:rPr>
              <w:t>01.01-31.12</w:t>
            </w:r>
          </w:p>
        </w:tc>
        <w:tc>
          <w:tcPr>
            <w:tcW w:w="0" w:type="auto"/>
          </w:tcPr>
          <w:p w14:paraId="06E5694D" w14:textId="77777777" w:rsidR="00A57D6F" w:rsidRPr="000A506B" w:rsidRDefault="00A57D6F" w:rsidP="00A57D6F">
            <w:pPr>
              <w:pStyle w:val="Paragraph"/>
              <w:rPr>
                <w:noProof/>
              </w:rPr>
            </w:pPr>
            <w:r w:rsidRPr="000A506B">
              <w:rPr>
                <w:noProof/>
              </w:rPr>
              <w:t>300 ton</w:t>
            </w:r>
          </w:p>
        </w:tc>
        <w:tc>
          <w:tcPr>
            <w:tcW w:w="588" w:type="dxa"/>
          </w:tcPr>
          <w:p w14:paraId="2A05667F" w14:textId="77777777" w:rsidR="00A57D6F" w:rsidRPr="000A506B" w:rsidRDefault="00A57D6F" w:rsidP="00A57D6F">
            <w:pPr>
              <w:pStyle w:val="Paragraph"/>
              <w:rPr>
                <w:noProof/>
              </w:rPr>
            </w:pPr>
            <w:r w:rsidRPr="000A506B">
              <w:rPr>
                <w:noProof/>
              </w:rPr>
              <w:t>0 %</w:t>
            </w:r>
          </w:p>
        </w:tc>
      </w:tr>
      <w:tr w:rsidR="00A57D6F" w:rsidRPr="000A506B" w14:paraId="236B7B35" w14:textId="77777777" w:rsidTr="00A57D6F">
        <w:tc>
          <w:tcPr>
            <w:tcW w:w="0" w:type="auto"/>
          </w:tcPr>
          <w:p w14:paraId="43651643" w14:textId="77777777" w:rsidR="00A57D6F" w:rsidRPr="000A506B" w:rsidRDefault="00A57D6F" w:rsidP="00A57D6F">
            <w:pPr>
              <w:pStyle w:val="Paragraph"/>
              <w:rPr>
                <w:noProof/>
              </w:rPr>
            </w:pPr>
            <w:r w:rsidRPr="000A506B">
              <w:rPr>
                <w:noProof/>
              </w:rPr>
              <w:t>09.2597</w:t>
            </w:r>
          </w:p>
        </w:tc>
        <w:tc>
          <w:tcPr>
            <w:tcW w:w="1109" w:type="dxa"/>
          </w:tcPr>
          <w:p w14:paraId="1813EACC" w14:textId="77777777" w:rsidR="00A57D6F" w:rsidRPr="000A506B" w:rsidRDefault="00A57D6F" w:rsidP="00A57D6F">
            <w:pPr>
              <w:pStyle w:val="Paragraph"/>
              <w:jc w:val="right"/>
              <w:rPr>
                <w:noProof/>
              </w:rPr>
            </w:pPr>
            <w:r w:rsidRPr="000A506B">
              <w:rPr>
                <w:noProof/>
              </w:rPr>
              <w:t>ex 2930 90 95</w:t>
            </w:r>
          </w:p>
        </w:tc>
        <w:tc>
          <w:tcPr>
            <w:tcW w:w="754" w:type="dxa"/>
          </w:tcPr>
          <w:p w14:paraId="4F236182" w14:textId="77777777" w:rsidR="00A57D6F" w:rsidRPr="000A506B" w:rsidRDefault="00A57D6F" w:rsidP="00A57D6F">
            <w:pPr>
              <w:pStyle w:val="Paragraph"/>
              <w:jc w:val="center"/>
              <w:rPr>
                <w:noProof/>
              </w:rPr>
            </w:pPr>
            <w:r w:rsidRPr="000A506B">
              <w:rPr>
                <w:noProof/>
              </w:rPr>
              <w:t>94</w:t>
            </w:r>
          </w:p>
        </w:tc>
        <w:tc>
          <w:tcPr>
            <w:tcW w:w="4649" w:type="dxa"/>
          </w:tcPr>
          <w:p w14:paraId="564D86E0" w14:textId="0D217853" w:rsidR="00A57D6F" w:rsidRPr="000A506B" w:rsidRDefault="00A57D6F" w:rsidP="00A57D6F">
            <w:pPr>
              <w:pStyle w:val="Paragraph"/>
              <w:rPr>
                <w:noProof/>
              </w:rPr>
            </w:pPr>
            <w:r w:rsidRPr="000A506B">
              <w:rPr>
                <w:noProof/>
              </w:rPr>
              <w:t>Bis[3-(triethoxysilyl)propyl]disulfid (CAS RN 56706-10-6)</w:t>
            </w:r>
          </w:p>
        </w:tc>
        <w:tc>
          <w:tcPr>
            <w:tcW w:w="0" w:type="auto"/>
          </w:tcPr>
          <w:p w14:paraId="6F9137AF" w14:textId="77777777" w:rsidR="00A57D6F" w:rsidRPr="000A506B" w:rsidRDefault="00A57D6F" w:rsidP="00A57D6F">
            <w:pPr>
              <w:pStyle w:val="Paragraph"/>
              <w:rPr>
                <w:noProof/>
              </w:rPr>
            </w:pPr>
            <w:r w:rsidRPr="000A506B">
              <w:rPr>
                <w:noProof/>
              </w:rPr>
              <w:t>01.01-31.12</w:t>
            </w:r>
          </w:p>
        </w:tc>
        <w:tc>
          <w:tcPr>
            <w:tcW w:w="0" w:type="auto"/>
          </w:tcPr>
          <w:p w14:paraId="31122FD5" w14:textId="77777777" w:rsidR="00A57D6F" w:rsidRPr="000A506B" w:rsidRDefault="00A57D6F" w:rsidP="00A57D6F">
            <w:pPr>
              <w:pStyle w:val="Paragraph"/>
              <w:rPr>
                <w:noProof/>
              </w:rPr>
            </w:pPr>
            <w:r w:rsidRPr="000A506B">
              <w:rPr>
                <w:noProof/>
              </w:rPr>
              <w:t>6 000 ton</w:t>
            </w:r>
          </w:p>
        </w:tc>
        <w:tc>
          <w:tcPr>
            <w:tcW w:w="588" w:type="dxa"/>
          </w:tcPr>
          <w:p w14:paraId="21C1D094" w14:textId="77777777" w:rsidR="00A57D6F" w:rsidRPr="000A506B" w:rsidRDefault="00A57D6F" w:rsidP="00A57D6F">
            <w:pPr>
              <w:pStyle w:val="Paragraph"/>
              <w:rPr>
                <w:noProof/>
              </w:rPr>
            </w:pPr>
            <w:r w:rsidRPr="000A506B">
              <w:rPr>
                <w:noProof/>
              </w:rPr>
              <w:t>0 %</w:t>
            </w:r>
          </w:p>
        </w:tc>
      </w:tr>
      <w:tr w:rsidR="00A57D6F" w:rsidRPr="000A506B" w14:paraId="455D45C3" w14:textId="77777777" w:rsidTr="00A57D6F">
        <w:tc>
          <w:tcPr>
            <w:tcW w:w="0" w:type="auto"/>
          </w:tcPr>
          <w:p w14:paraId="6D6277FE" w14:textId="77777777" w:rsidR="00A57D6F" w:rsidRPr="000A506B" w:rsidRDefault="00A57D6F" w:rsidP="00A57D6F">
            <w:pPr>
              <w:pStyle w:val="Paragraph"/>
              <w:rPr>
                <w:noProof/>
              </w:rPr>
            </w:pPr>
            <w:r w:rsidRPr="000A506B">
              <w:rPr>
                <w:noProof/>
              </w:rPr>
              <w:t>09.2598</w:t>
            </w:r>
          </w:p>
        </w:tc>
        <w:tc>
          <w:tcPr>
            <w:tcW w:w="1109" w:type="dxa"/>
          </w:tcPr>
          <w:p w14:paraId="75A24002" w14:textId="77777777" w:rsidR="00A57D6F" w:rsidRPr="000A506B" w:rsidRDefault="00A57D6F" w:rsidP="00A57D6F">
            <w:pPr>
              <w:pStyle w:val="Paragraph"/>
              <w:jc w:val="right"/>
              <w:rPr>
                <w:noProof/>
              </w:rPr>
            </w:pPr>
            <w:r w:rsidRPr="000A506B">
              <w:rPr>
                <w:noProof/>
              </w:rPr>
              <w:t>ex 2921 19 99</w:t>
            </w:r>
          </w:p>
        </w:tc>
        <w:tc>
          <w:tcPr>
            <w:tcW w:w="754" w:type="dxa"/>
          </w:tcPr>
          <w:p w14:paraId="6C7E8CED" w14:textId="77777777" w:rsidR="00A57D6F" w:rsidRPr="000A506B" w:rsidRDefault="00A57D6F" w:rsidP="00A57D6F">
            <w:pPr>
              <w:pStyle w:val="Paragraph"/>
              <w:jc w:val="center"/>
              <w:rPr>
                <w:noProof/>
              </w:rPr>
            </w:pPr>
            <w:r w:rsidRPr="000A506B">
              <w:rPr>
                <w:noProof/>
              </w:rPr>
              <w:t>75</w:t>
            </w:r>
          </w:p>
        </w:tc>
        <w:tc>
          <w:tcPr>
            <w:tcW w:w="4649" w:type="dxa"/>
          </w:tcPr>
          <w:p w14:paraId="5BA81639" w14:textId="5811D1E1" w:rsidR="00A57D6F" w:rsidRPr="000A506B" w:rsidRDefault="00A57D6F" w:rsidP="00A57D6F">
            <w:pPr>
              <w:pStyle w:val="Paragraph"/>
              <w:rPr>
                <w:noProof/>
              </w:rPr>
            </w:pPr>
            <w:r w:rsidRPr="000A506B">
              <w:rPr>
                <w:noProof/>
              </w:rPr>
              <w:t>Octadecylamin (CAS RN 124-30-1)</w:t>
            </w:r>
          </w:p>
        </w:tc>
        <w:tc>
          <w:tcPr>
            <w:tcW w:w="0" w:type="auto"/>
          </w:tcPr>
          <w:p w14:paraId="11333603" w14:textId="77777777" w:rsidR="00A57D6F" w:rsidRPr="000A506B" w:rsidRDefault="00A57D6F" w:rsidP="00A57D6F">
            <w:pPr>
              <w:pStyle w:val="Paragraph"/>
              <w:rPr>
                <w:noProof/>
              </w:rPr>
            </w:pPr>
            <w:r w:rsidRPr="000A506B">
              <w:rPr>
                <w:noProof/>
              </w:rPr>
              <w:t>01.01-31.12</w:t>
            </w:r>
          </w:p>
        </w:tc>
        <w:tc>
          <w:tcPr>
            <w:tcW w:w="0" w:type="auto"/>
          </w:tcPr>
          <w:p w14:paraId="74ABD918" w14:textId="77777777" w:rsidR="00A57D6F" w:rsidRPr="000A506B" w:rsidRDefault="00A57D6F" w:rsidP="00A57D6F">
            <w:pPr>
              <w:pStyle w:val="Paragraph"/>
              <w:rPr>
                <w:noProof/>
              </w:rPr>
            </w:pPr>
            <w:r w:rsidRPr="000A506B">
              <w:rPr>
                <w:noProof/>
              </w:rPr>
              <w:t>400 ton</w:t>
            </w:r>
          </w:p>
        </w:tc>
        <w:tc>
          <w:tcPr>
            <w:tcW w:w="588" w:type="dxa"/>
          </w:tcPr>
          <w:p w14:paraId="7FB45CE9" w14:textId="77777777" w:rsidR="00A57D6F" w:rsidRPr="000A506B" w:rsidRDefault="00A57D6F" w:rsidP="00A57D6F">
            <w:pPr>
              <w:pStyle w:val="Paragraph"/>
              <w:rPr>
                <w:noProof/>
              </w:rPr>
            </w:pPr>
            <w:r w:rsidRPr="000A506B">
              <w:rPr>
                <w:noProof/>
              </w:rPr>
              <w:t>0 %</w:t>
            </w:r>
          </w:p>
        </w:tc>
      </w:tr>
      <w:tr w:rsidR="00A57D6F" w:rsidRPr="000A506B" w14:paraId="4FF33DE8" w14:textId="77777777" w:rsidTr="00A57D6F">
        <w:tc>
          <w:tcPr>
            <w:tcW w:w="0" w:type="auto"/>
          </w:tcPr>
          <w:p w14:paraId="264A3211" w14:textId="77777777" w:rsidR="00A57D6F" w:rsidRPr="000A506B" w:rsidRDefault="00A57D6F" w:rsidP="00A57D6F">
            <w:pPr>
              <w:pStyle w:val="Paragraph"/>
              <w:rPr>
                <w:noProof/>
              </w:rPr>
            </w:pPr>
            <w:r w:rsidRPr="000A506B">
              <w:rPr>
                <w:noProof/>
              </w:rPr>
              <w:t>09.2599</w:t>
            </w:r>
          </w:p>
        </w:tc>
        <w:tc>
          <w:tcPr>
            <w:tcW w:w="1109" w:type="dxa"/>
          </w:tcPr>
          <w:p w14:paraId="076F830E" w14:textId="77777777" w:rsidR="00A57D6F" w:rsidRPr="000A506B" w:rsidRDefault="00A57D6F" w:rsidP="00A57D6F">
            <w:pPr>
              <w:pStyle w:val="Paragraph"/>
              <w:jc w:val="right"/>
              <w:rPr>
                <w:noProof/>
              </w:rPr>
            </w:pPr>
            <w:r w:rsidRPr="000A506B">
              <w:rPr>
                <w:noProof/>
              </w:rPr>
              <w:t>ex 2917 11 00</w:t>
            </w:r>
          </w:p>
        </w:tc>
        <w:tc>
          <w:tcPr>
            <w:tcW w:w="754" w:type="dxa"/>
          </w:tcPr>
          <w:p w14:paraId="5C03717F" w14:textId="77777777" w:rsidR="00A57D6F" w:rsidRPr="000A506B" w:rsidRDefault="00A57D6F" w:rsidP="00A57D6F">
            <w:pPr>
              <w:pStyle w:val="Paragraph"/>
              <w:jc w:val="center"/>
              <w:rPr>
                <w:noProof/>
              </w:rPr>
            </w:pPr>
            <w:r w:rsidRPr="000A506B">
              <w:rPr>
                <w:noProof/>
              </w:rPr>
              <w:t>40</w:t>
            </w:r>
          </w:p>
        </w:tc>
        <w:tc>
          <w:tcPr>
            <w:tcW w:w="4649" w:type="dxa"/>
          </w:tcPr>
          <w:p w14:paraId="1A690A57" w14:textId="3EAD9AC0" w:rsidR="00A57D6F" w:rsidRPr="000A506B" w:rsidRDefault="00A57D6F" w:rsidP="00A57D6F">
            <w:pPr>
              <w:pStyle w:val="Paragraph"/>
              <w:rPr>
                <w:noProof/>
              </w:rPr>
            </w:pPr>
            <w:r w:rsidRPr="000A506B">
              <w:rPr>
                <w:noProof/>
              </w:rPr>
              <w:t>Diethyloxalat (CAS RN 95-92-1)</w:t>
            </w:r>
          </w:p>
        </w:tc>
        <w:tc>
          <w:tcPr>
            <w:tcW w:w="0" w:type="auto"/>
          </w:tcPr>
          <w:p w14:paraId="7D28F320" w14:textId="77777777" w:rsidR="00A57D6F" w:rsidRPr="000A506B" w:rsidRDefault="00A57D6F" w:rsidP="00A57D6F">
            <w:pPr>
              <w:pStyle w:val="Paragraph"/>
              <w:rPr>
                <w:noProof/>
              </w:rPr>
            </w:pPr>
            <w:r w:rsidRPr="000A506B">
              <w:rPr>
                <w:noProof/>
              </w:rPr>
              <w:t>01.01-31.12</w:t>
            </w:r>
          </w:p>
        </w:tc>
        <w:tc>
          <w:tcPr>
            <w:tcW w:w="0" w:type="auto"/>
          </w:tcPr>
          <w:p w14:paraId="270401E5" w14:textId="77777777" w:rsidR="00A57D6F" w:rsidRPr="000A506B" w:rsidRDefault="00A57D6F" w:rsidP="00A57D6F">
            <w:pPr>
              <w:pStyle w:val="Paragraph"/>
              <w:rPr>
                <w:noProof/>
              </w:rPr>
            </w:pPr>
            <w:r w:rsidRPr="000A506B">
              <w:rPr>
                <w:noProof/>
              </w:rPr>
              <w:t>500 ton</w:t>
            </w:r>
          </w:p>
        </w:tc>
        <w:tc>
          <w:tcPr>
            <w:tcW w:w="588" w:type="dxa"/>
          </w:tcPr>
          <w:p w14:paraId="5FC97DFD" w14:textId="77777777" w:rsidR="00A57D6F" w:rsidRPr="000A506B" w:rsidRDefault="00A57D6F" w:rsidP="00A57D6F">
            <w:pPr>
              <w:pStyle w:val="Paragraph"/>
              <w:rPr>
                <w:noProof/>
              </w:rPr>
            </w:pPr>
            <w:r w:rsidRPr="000A506B">
              <w:rPr>
                <w:noProof/>
              </w:rPr>
              <w:t>0 %</w:t>
            </w:r>
          </w:p>
        </w:tc>
      </w:tr>
      <w:tr w:rsidR="00A57D6F" w:rsidRPr="000A506B" w14:paraId="32B15A34" w14:textId="77777777" w:rsidTr="00A57D6F">
        <w:tc>
          <w:tcPr>
            <w:tcW w:w="0" w:type="auto"/>
          </w:tcPr>
          <w:p w14:paraId="419AD5CE" w14:textId="77777777" w:rsidR="00A57D6F" w:rsidRPr="000A506B" w:rsidRDefault="00A57D6F" w:rsidP="00A57D6F">
            <w:pPr>
              <w:pStyle w:val="Paragraph"/>
              <w:rPr>
                <w:noProof/>
              </w:rPr>
            </w:pPr>
            <w:r w:rsidRPr="000A506B">
              <w:rPr>
                <w:noProof/>
              </w:rPr>
              <w:t>09.2600</w:t>
            </w:r>
          </w:p>
        </w:tc>
        <w:tc>
          <w:tcPr>
            <w:tcW w:w="1109" w:type="dxa"/>
          </w:tcPr>
          <w:p w14:paraId="6C092895" w14:textId="77777777" w:rsidR="00A57D6F" w:rsidRPr="000A506B" w:rsidRDefault="00A57D6F" w:rsidP="00A57D6F">
            <w:pPr>
              <w:pStyle w:val="Paragraph"/>
              <w:jc w:val="right"/>
              <w:rPr>
                <w:noProof/>
              </w:rPr>
            </w:pPr>
            <w:r w:rsidRPr="000A506B">
              <w:rPr>
                <w:noProof/>
              </w:rPr>
              <w:t>ex 2712 90 39</w:t>
            </w:r>
          </w:p>
        </w:tc>
        <w:tc>
          <w:tcPr>
            <w:tcW w:w="754" w:type="dxa"/>
          </w:tcPr>
          <w:p w14:paraId="3666D9C9" w14:textId="77777777" w:rsidR="00A57D6F" w:rsidRPr="000A506B" w:rsidRDefault="00A57D6F" w:rsidP="00A57D6F">
            <w:pPr>
              <w:pStyle w:val="Paragraph"/>
              <w:jc w:val="center"/>
              <w:rPr>
                <w:noProof/>
              </w:rPr>
            </w:pPr>
            <w:r w:rsidRPr="000A506B">
              <w:rPr>
                <w:noProof/>
              </w:rPr>
              <w:t>10</w:t>
            </w:r>
          </w:p>
        </w:tc>
        <w:tc>
          <w:tcPr>
            <w:tcW w:w="4649" w:type="dxa"/>
          </w:tcPr>
          <w:p w14:paraId="0799D48B" w14:textId="251694D0" w:rsidR="00A57D6F" w:rsidRPr="000A506B" w:rsidRDefault="00A57D6F" w:rsidP="00A57D6F">
            <w:pPr>
              <w:pStyle w:val="Paragraph"/>
              <w:rPr>
                <w:noProof/>
              </w:rPr>
            </w:pPr>
            <w:r w:rsidRPr="000A506B">
              <w:rPr>
                <w:noProof/>
              </w:rPr>
              <w:t>Råparaffin (CAS RN 64742-61-6)</w:t>
            </w:r>
          </w:p>
        </w:tc>
        <w:tc>
          <w:tcPr>
            <w:tcW w:w="0" w:type="auto"/>
          </w:tcPr>
          <w:p w14:paraId="5684B441" w14:textId="77777777" w:rsidR="00A57D6F" w:rsidRPr="000A506B" w:rsidRDefault="00A57D6F" w:rsidP="00A57D6F">
            <w:pPr>
              <w:pStyle w:val="Paragraph"/>
              <w:rPr>
                <w:noProof/>
              </w:rPr>
            </w:pPr>
            <w:r w:rsidRPr="000A506B">
              <w:rPr>
                <w:noProof/>
              </w:rPr>
              <w:t>01.01-31.12</w:t>
            </w:r>
          </w:p>
        </w:tc>
        <w:tc>
          <w:tcPr>
            <w:tcW w:w="0" w:type="auto"/>
          </w:tcPr>
          <w:p w14:paraId="3C0418C0" w14:textId="77777777" w:rsidR="00A57D6F" w:rsidRPr="000A506B" w:rsidRDefault="00A57D6F" w:rsidP="00A57D6F">
            <w:pPr>
              <w:pStyle w:val="Paragraph"/>
              <w:rPr>
                <w:noProof/>
              </w:rPr>
            </w:pPr>
            <w:r w:rsidRPr="000A506B">
              <w:rPr>
                <w:noProof/>
              </w:rPr>
              <w:t>100 000 ton</w:t>
            </w:r>
          </w:p>
        </w:tc>
        <w:tc>
          <w:tcPr>
            <w:tcW w:w="588" w:type="dxa"/>
          </w:tcPr>
          <w:p w14:paraId="04365040" w14:textId="77777777" w:rsidR="00A57D6F" w:rsidRPr="000A506B" w:rsidRDefault="00A57D6F" w:rsidP="00A57D6F">
            <w:pPr>
              <w:pStyle w:val="Paragraph"/>
              <w:rPr>
                <w:noProof/>
              </w:rPr>
            </w:pPr>
            <w:r w:rsidRPr="000A506B">
              <w:rPr>
                <w:noProof/>
              </w:rPr>
              <w:t>0 %</w:t>
            </w:r>
          </w:p>
        </w:tc>
      </w:tr>
      <w:tr w:rsidR="00A57D6F" w:rsidRPr="000A506B" w14:paraId="799E4DF2" w14:textId="77777777" w:rsidTr="00A57D6F">
        <w:tc>
          <w:tcPr>
            <w:tcW w:w="0" w:type="auto"/>
          </w:tcPr>
          <w:p w14:paraId="58DE4425" w14:textId="77777777" w:rsidR="00A57D6F" w:rsidRPr="000A506B" w:rsidRDefault="00A57D6F" w:rsidP="00A57D6F">
            <w:pPr>
              <w:pStyle w:val="Paragraph"/>
              <w:rPr>
                <w:noProof/>
              </w:rPr>
            </w:pPr>
            <w:r w:rsidRPr="000A506B">
              <w:rPr>
                <w:noProof/>
              </w:rPr>
              <w:t>09.2602</w:t>
            </w:r>
          </w:p>
        </w:tc>
        <w:tc>
          <w:tcPr>
            <w:tcW w:w="1109" w:type="dxa"/>
          </w:tcPr>
          <w:p w14:paraId="61E935AD" w14:textId="77777777" w:rsidR="00A57D6F" w:rsidRPr="000A506B" w:rsidRDefault="00A57D6F" w:rsidP="00A57D6F">
            <w:pPr>
              <w:pStyle w:val="Paragraph"/>
              <w:jc w:val="right"/>
              <w:rPr>
                <w:noProof/>
              </w:rPr>
            </w:pPr>
            <w:r w:rsidRPr="000A506B">
              <w:rPr>
                <w:noProof/>
              </w:rPr>
              <w:t>ex 2921 51 19</w:t>
            </w:r>
          </w:p>
        </w:tc>
        <w:tc>
          <w:tcPr>
            <w:tcW w:w="754" w:type="dxa"/>
          </w:tcPr>
          <w:p w14:paraId="4ABD1FD0" w14:textId="77777777" w:rsidR="00A57D6F" w:rsidRPr="000A506B" w:rsidRDefault="00A57D6F" w:rsidP="00A57D6F">
            <w:pPr>
              <w:pStyle w:val="Paragraph"/>
              <w:jc w:val="center"/>
              <w:rPr>
                <w:noProof/>
              </w:rPr>
            </w:pPr>
            <w:r w:rsidRPr="000A506B">
              <w:rPr>
                <w:noProof/>
              </w:rPr>
              <w:t>10</w:t>
            </w:r>
          </w:p>
        </w:tc>
        <w:tc>
          <w:tcPr>
            <w:tcW w:w="4649" w:type="dxa"/>
          </w:tcPr>
          <w:p w14:paraId="2387FA38" w14:textId="6E57B9F7" w:rsidR="00A57D6F" w:rsidRPr="000A506B" w:rsidRDefault="00A57D6F" w:rsidP="00A57D6F">
            <w:pPr>
              <w:pStyle w:val="Paragraph"/>
              <w:rPr>
                <w:noProof/>
              </w:rPr>
            </w:pPr>
            <w:r w:rsidRPr="000A506B">
              <w:rPr>
                <w:noProof/>
              </w:rPr>
              <w:t>o-phenylendiamin (CAS RN 95-54-5)</w:t>
            </w:r>
          </w:p>
        </w:tc>
        <w:tc>
          <w:tcPr>
            <w:tcW w:w="0" w:type="auto"/>
          </w:tcPr>
          <w:p w14:paraId="35ECC354" w14:textId="77777777" w:rsidR="00A57D6F" w:rsidRPr="000A506B" w:rsidRDefault="00A57D6F" w:rsidP="00A57D6F">
            <w:pPr>
              <w:pStyle w:val="Paragraph"/>
              <w:rPr>
                <w:noProof/>
              </w:rPr>
            </w:pPr>
            <w:r w:rsidRPr="000A506B">
              <w:rPr>
                <w:noProof/>
              </w:rPr>
              <w:t>01.01-31.12</w:t>
            </w:r>
          </w:p>
        </w:tc>
        <w:tc>
          <w:tcPr>
            <w:tcW w:w="0" w:type="auto"/>
          </w:tcPr>
          <w:p w14:paraId="570E4A5A" w14:textId="77777777" w:rsidR="00A57D6F" w:rsidRPr="000A506B" w:rsidRDefault="00A57D6F" w:rsidP="00A57D6F">
            <w:pPr>
              <w:pStyle w:val="Paragraph"/>
              <w:rPr>
                <w:noProof/>
              </w:rPr>
            </w:pPr>
            <w:r w:rsidRPr="000A506B">
              <w:rPr>
                <w:noProof/>
              </w:rPr>
              <w:t>1 800 ton</w:t>
            </w:r>
          </w:p>
        </w:tc>
        <w:tc>
          <w:tcPr>
            <w:tcW w:w="588" w:type="dxa"/>
          </w:tcPr>
          <w:p w14:paraId="5A473A8E" w14:textId="77777777" w:rsidR="00A57D6F" w:rsidRPr="000A506B" w:rsidRDefault="00A57D6F" w:rsidP="00A57D6F">
            <w:pPr>
              <w:pStyle w:val="Paragraph"/>
              <w:rPr>
                <w:noProof/>
              </w:rPr>
            </w:pPr>
            <w:r w:rsidRPr="000A506B">
              <w:rPr>
                <w:noProof/>
              </w:rPr>
              <w:t>0 %</w:t>
            </w:r>
          </w:p>
        </w:tc>
      </w:tr>
      <w:tr w:rsidR="00A57D6F" w:rsidRPr="000A506B" w14:paraId="2145E932" w14:textId="77777777" w:rsidTr="00A57D6F">
        <w:tc>
          <w:tcPr>
            <w:tcW w:w="0" w:type="auto"/>
          </w:tcPr>
          <w:p w14:paraId="4921407D" w14:textId="77777777" w:rsidR="00A57D6F" w:rsidRPr="000A506B" w:rsidRDefault="00A57D6F" w:rsidP="00A57D6F">
            <w:pPr>
              <w:pStyle w:val="Paragraph"/>
              <w:rPr>
                <w:noProof/>
              </w:rPr>
            </w:pPr>
            <w:r w:rsidRPr="000A506B">
              <w:rPr>
                <w:noProof/>
              </w:rPr>
              <w:t>09.2617</w:t>
            </w:r>
          </w:p>
        </w:tc>
        <w:tc>
          <w:tcPr>
            <w:tcW w:w="1109" w:type="dxa"/>
          </w:tcPr>
          <w:p w14:paraId="1BB3D3C1" w14:textId="77777777" w:rsidR="00A57D6F" w:rsidRPr="000A506B" w:rsidRDefault="00A57D6F" w:rsidP="00A57D6F">
            <w:pPr>
              <w:pStyle w:val="Paragraph"/>
              <w:jc w:val="right"/>
              <w:rPr>
                <w:noProof/>
              </w:rPr>
            </w:pPr>
            <w:r w:rsidRPr="000A506B">
              <w:rPr>
                <w:noProof/>
              </w:rPr>
              <w:t>ex 2921 42 00</w:t>
            </w:r>
          </w:p>
        </w:tc>
        <w:tc>
          <w:tcPr>
            <w:tcW w:w="754" w:type="dxa"/>
          </w:tcPr>
          <w:p w14:paraId="5CCF4C82" w14:textId="77777777" w:rsidR="00A57D6F" w:rsidRPr="000A506B" w:rsidRDefault="00A57D6F" w:rsidP="00A57D6F">
            <w:pPr>
              <w:pStyle w:val="Paragraph"/>
              <w:jc w:val="center"/>
              <w:rPr>
                <w:noProof/>
              </w:rPr>
            </w:pPr>
            <w:r w:rsidRPr="000A506B">
              <w:rPr>
                <w:noProof/>
              </w:rPr>
              <w:t>89</w:t>
            </w:r>
          </w:p>
        </w:tc>
        <w:tc>
          <w:tcPr>
            <w:tcW w:w="4649" w:type="dxa"/>
          </w:tcPr>
          <w:p w14:paraId="6757B820" w14:textId="368620BB" w:rsidR="00A57D6F" w:rsidRPr="000A506B" w:rsidRDefault="00A57D6F" w:rsidP="00A57D6F">
            <w:pPr>
              <w:pStyle w:val="Paragraph"/>
              <w:rPr>
                <w:noProof/>
              </w:rPr>
            </w:pPr>
            <w:r w:rsidRPr="000A506B">
              <w:rPr>
                <w:noProof/>
              </w:rPr>
              <w:t>4-fluor-N-(1-methylethyl)benzenamin (CAS RN 70441-63-3)</w:t>
            </w:r>
          </w:p>
        </w:tc>
        <w:tc>
          <w:tcPr>
            <w:tcW w:w="0" w:type="auto"/>
          </w:tcPr>
          <w:p w14:paraId="5C615491" w14:textId="77777777" w:rsidR="00A57D6F" w:rsidRPr="000A506B" w:rsidRDefault="00A57D6F" w:rsidP="00A57D6F">
            <w:pPr>
              <w:pStyle w:val="Paragraph"/>
              <w:rPr>
                <w:noProof/>
              </w:rPr>
            </w:pPr>
            <w:r w:rsidRPr="000A506B">
              <w:rPr>
                <w:noProof/>
              </w:rPr>
              <w:t>01.01-31.12</w:t>
            </w:r>
          </w:p>
        </w:tc>
        <w:tc>
          <w:tcPr>
            <w:tcW w:w="0" w:type="auto"/>
          </w:tcPr>
          <w:p w14:paraId="1CF62721" w14:textId="77777777" w:rsidR="00A57D6F" w:rsidRPr="000A506B" w:rsidRDefault="00A57D6F" w:rsidP="00A57D6F">
            <w:pPr>
              <w:pStyle w:val="Paragraph"/>
              <w:rPr>
                <w:noProof/>
              </w:rPr>
            </w:pPr>
            <w:r w:rsidRPr="000A506B">
              <w:rPr>
                <w:noProof/>
              </w:rPr>
              <w:t>500 ton</w:t>
            </w:r>
          </w:p>
        </w:tc>
        <w:tc>
          <w:tcPr>
            <w:tcW w:w="588" w:type="dxa"/>
          </w:tcPr>
          <w:p w14:paraId="2A47D868" w14:textId="77777777" w:rsidR="00A57D6F" w:rsidRPr="000A506B" w:rsidRDefault="00A57D6F" w:rsidP="00A57D6F">
            <w:pPr>
              <w:pStyle w:val="Paragraph"/>
              <w:rPr>
                <w:noProof/>
              </w:rPr>
            </w:pPr>
            <w:r w:rsidRPr="000A506B">
              <w:rPr>
                <w:noProof/>
              </w:rPr>
              <w:t>0 %</w:t>
            </w:r>
          </w:p>
        </w:tc>
      </w:tr>
      <w:tr w:rsidR="00A57D6F" w:rsidRPr="000A506B" w14:paraId="71E39B4B" w14:textId="77777777" w:rsidTr="00A57D6F">
        <w:tc>
          <w:tcPr>
            <w:tcW w:w="0" w:type="auto"/>
          </w:tcPr>
          <w:p w14:paraId="120FEDB9" w14:textId="77777777" w:rsidR="00A57D6F" w:rsidRPr="000A506B" w:rsidRDefault="00A57D6F" w:rsidP="00A57D6F">
            <w:pPr>
              <w:pStyle w:val="Paragraph"/>
              <w:rPr>
                <w:noProof/>
              </w:rPr>
            </w:pPr>
            <w:r w:rsidRPr="000A506B">
              <w:rPr>
                <w:noProof/>
              </w:rPr>
              <w:t>09.2628</w:t>
            </w:r>
          </w:p>
        </w:tc>
        <w:tc>
          <w:tcPr>
            <w:tcW w:w="1109" w:type="dxa"/>
          </w:tcPr>
          <w:p w14:paraId="081F7B6C" w14:textId="77777777" w:rsidR="00A57D6F" w:rsidRPr="000A506B" w:rsidRDefault="00A57D6F" w:rsidP="00A57D6F">
            <w:pPr>
              <w:pStyle w:val="Paragraph"/>
              <w:jc w:val="right"/>
              <w:rPr>
                <w:noProof/>
              </w:rPr>
            </w:pPr>
            <w:r w:rsidRPr="000A506B">
              <w:rPr>
                <w:noProof/>
              </w:rPr>
              <w:t>ex 7019 66 00</w:t>
            </w:r>
          </w:p>
        </w:tc>
        <w:tc>
          <w:tcPr>
            <w:tcW w:w="754" w:type="dxa"/>
          </w:tcPr>
          <w:p w14:paraId="3ACE8DF7" w14:textId="77777777" w:rsidR="00A57D6F" w:rsidRPr="000A506B" w:rsidRDefault="00A57D6F" w:rsidP="00A57D6F">
            <w:pPr>
              <w:pStyle w:val="Paragraph"/>
              <w:jc w:val="center"/>
              <w:rPr>
                <w:noProof/>
              </w:rPr>
            </w:pPr>
            <w:r w:rsidRPr="000A506B">
              <w:rPr>
                <w:noProof/>
              </w:rPr>
              <w:t>10</w:t>
            </w:r>
          </w:p>
        </w:tc>
        <w:tc>
          <w:tcPr>
            <w:tcW w:w="4649" w:type="dxa"/>
          </w:tcPr>
          <w:p w14:paraId="4046B2AD" w14:textId="52A28444" w:rsidR="00A57D6F" w:rsidRPr="009D30FC" w:rsidRDefault="00A57D6F" w:rsidP="00A57D6F">
            <w:pPr>
              <w:pStyle w:val="Paragraph"/>
              <w:rPr>
                <w:noProof/>
                <w:lang w:val="da-DK"/>
              </w:rPr>
            </w:pPr>
            <w:r w:rsidRPr="009D30FC">
              <w:rPr>
                <w:noProof/>
                <w:lang w:val="da-DK"/>
              </w:rPr>
              <w:t>Fiberdug vævet af glasfiber belagt med plast, af vægt 120 g/m² (± 10 g/m²), sædvanligvis anvendt til fremstilling af insektnet i form af rullenet eller net på fast ramme</w:t>
            </w:r>
          </w:p>
        </w:tc>
        <w:tc>
          <w:tcPr>
            <w:tcW w:w="0" w:type="auto"/>
          </w:tcPr>
          <w:p w14:paraId="5A269A04" w14:textId="77777777" w:rsidR="00A57D6F" w:rsidRPr="000A506B" w:rsidRDefault="00A57D6F" w:rsidP="00A57D6F">
            <w:pPr>
              <w:pStyle w:val="Paragraph"/>
              <w:rPr>
                <w:noProof/>
              </w:rPr>
            </w:pPr>
            <w:r w:rsidRPr="000A506B">
              <w:rPr>
                <w:noProof/>
              </w:rPr>
              <w:t>01.01-31.12</w:t>
            </w:r>
          </w:p>
        </w:tc>
        <w:tc>
          <w:tcPr>
            <w:tcW w:w="0" w:type="auto"/>
          </w:tcPr>
          <w:p w14:paraId="15EF6DD6" w14:textId="77777777" w:rsidR="00A57D6F" w:rsidRPr="000A506B" w:rsidRDefault="00A57D6F" w:rsidP="00A57D6F">
            <w:pPr>
              <w:pStyle w:val="Paragraph"/>
              <w:rPr>
                <w:noProof/>
              </w:rPr>
            </w:pPr>
            <w:r w:rsidRPr="000A506B">
              <w:rPr>
                <w:noProof/>
              </w:rPr>
              <w:t>3 000 000 m²</w:t>
            </w:r>
          </w:p>
        </w:tc>
        <w:tc>
          <w:tcPr>
            <w:tcW w:w="588" w:type="dxa"/>
          </w:tcPr>
          <w:p w14:paraId="1D55712D" w14:textId="77777777" w:rsidR="00A57D6F" w:rsidRPr="000A506B" w:rsidRDefault="00A57D6F" w:rsidP="00A57D6F">
            <w:pPr>
              <w:pStyle w:val="Paragraph"/>
              <w:rPr>
                <w:noProof/>
              </w:rPr>
            </w:pPr>
            <w:r w:rsidRPr="000A506B">
              <w:rPr>
                <w:noProof/>
              </w:rPr>
              <w:t>0 %</w:t>
            </w:r>
          </w:p>
        </w:tc>
      </w:tr>
      <w:tr w:rsidR="00A57D6F" w:rsidRPr="000A506B" w14:paraId="078E8250" w14:textId="77777777" w:rsidTr="00A57D6F">
        <w:tc>
          <w:tcPr>
            <w:tcW w:w="0" w:type="auto"/>
          </w:tcPr>
          <w:p w14:paraId="43C9852E" w14:textId="77777777" w:rsidR="00A57D6F" w:rsidRPr="000A506B" w:rsidRDefault="00A57D6F" w:rsidP="00A57D6F">
            <w:pPr>
              <w:pStyle w:val="Paragraph"/>
              <w:rPr>
                <w:noProof/>
              </w:rPr>
            </w:pPr>
            <w:r w:rsidRPr="000A506B">
              <w:rPr>
                <w:noProof/>
              </w:rPr>
              <w:t>09.2629</w:t>
            </w:r>
          </w:p>
        </w:tc>
        <w:tc>
          <w:tcPr>
            <w:tcW w:w="1109" w:type="dxa"/>
          </w:tcPr>
          <w:p w14:paraId="25071625" w14:textId="77777777" w:rsidR="00A57D6F" w:rsidRPr="000A506B" w:rsidRDefault="00A57D6F" w:rsidP="00A57D6F">
            <w:pPr>
              <w:pStyle w:val="Paragraph"/>
              <w:jc w:val="right"/>
              <w:rPr>
                <w:noProof/>
              </w:rPr>
            </w:pPr>
            <w:r w:rsidRPr="000A506B">
              <w:rPr>
                <w:noProof/>
              </w:rPr>
              <w:t>ex 8302 49 00</w:t>
            </w:r>
          </w:p>
        </w:tc>
        <w:tc>
          <w:tcPr>
            <w:tcW w:w="754" w:type="dxa"/>
          </w:tcPr>
          <w:p w14:paraId="1BE95A84" w14:textId="77777777" w:rsidR="00A57D6F" w:rsidRPr="000A506B" w:rsidRDefault="00A57D6F" w:rsidP="00A57D6F">
            <w:pPr>
              <w:pStyle w:val="Paragraph"/>
              <w:jc w:val="center"/>
              <w:rPr>
                <w:noProof/>
              </w:rPr>
            </w:pPr>
            <w:r w:rsidRPr="000A506B">
              <w:rPr>
                <w:noProof/>
              </w:rPr>
              <w:t>91</w:t>
            </w:r>
          </w:p>
        </w:tc>
        <w:tc>
          <w:tcPr>
            <w:tcW w:w="4649" w:type="dxa"/>
          </w:tcPr>
          <w:p w14:paraId="3FB918D8" w14:textId="77777777" w:rsidR="00A57D6F" w:rsidRPr="009D30FC" w:rsidRDefault="00A57D6F" w:rsidP="00A57D6F">
            <w:pPr>
              <w:pStyle w:val="Paragraph"/>
              <w:rPr>
                <w:noProof/>
                <w:lang w:val="da-DK"/>
              </w:rPr>
            </w:pPr>
            <w:r w:rsidRPr="009D30FC">
              <w:rPr>
                <w:noProof/>
                <w:lang w:val="da-DK"/>
              </w:rPr>
              <w:t>Teleskophåndtag af aluminium, til fremstilling af bagage</w:t>
            </w:r>
          </w:p>
          <w:p w14:paraId="2EE374C0" w14:textId="3AFADEC6"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164DE64F" w14:textId="77777777" w:rsidR="00A57D6F" w:rsidRPr="000A506B" w:rsidRDefault="00A57D6F" w:rsidP="00A57D6F">
            <w:pPr>
              <w:pStyle w:val="Paragraph"/>
              <w:rPr>
                <w:noProof/>
              </w:rPr>
            </w:pPr>
            <w:r w:rsidRPr="000A506B">
              <w:rPr>
                <w:noProof/>
              </w:rPr>
              <w:t>01.01-31.12</w:t>
            </w:r>
          </w:p>
        </w:tc>
        <w:tc>
          <w:tcPr>
            <w:tcW w:w="0" w:type="auto"/>
          </w:tcPr>
          <w:p w14:paraId="45892A9B" w14:textId="77777777" w:rsidR="00A57D6F" w:rsidRPr="000A506B" w:rsidRDefault="00A57D6F" w:rsidP="00A57D6F">
            <w:pPr>
              <w:pStyle w:val="Paragraph"/>
              <w:rPr>
                <w:noProof/>
              </w:rPr>
            </w:pPr>
            <w:r w:rsidRPr="000A506B">
              <w:rPr>
                <w:noProof/>
              </w:rPr>
              <w:t>1 500 000 stk.</w:t>
            </w:r>
          </w:p>
        </w:tc>
        <w:tc>
          <w:tcPr>
            <w:tcW w:w="588" w:type="dxa"/>
          </w:tcPr>
          <w:p w14:paraId="3A346835" w14:textId="77777777" w:rsidR="00A57D6F" w:rsidRPr="000A506B" w:rsidRDefault="00A57D6F" w:rsidP="00A57D6F">
            <w:pPr>
              <w:pStyle w:val="Paragraph"/>
              <w:rPr>
                <w:noProof/>
              </w:rPr>
            </w:pPr>
            <w:r w:rsidRPr="000A506B">
              <w:rPr>
                <w:noProof/>
              </w:rPr>
              <w:t>0 %</w:t>
            </w:r>
          </w:p>
        </w:tc>
      </w:tr>
      <w:tr w:rsidR="00A57D6F" w:rsidRPr="000A506B" w14:paraId="66E58516" w14:textId="77777777" w:rsidTr="00A57D6F">
        <w:tc>
          <w:tcPr>
            <w:tcW w:w="0" w:type="auto"/>
          </w:tcPr>
          <w:p w14:paraId="0129EE5D" w14:textId="77777777" w:rsidR="00A57D6F" w:rsidRPr="000A506B" w:rsidRDefault="00A57D6F" w:rsidP="00A57D6F">
            <w:pPr>
              <w:pStyle w:val="Paragraph"/>
              <w:rPr>
                <w:noProof/>
              </w:rPr>
            </w:pPr>
            <w:r w:rsidRPr="000A506B">
              <w:rPr>
                <w:noProof/>
              </w:rPr>
              <w:t>09.2634</w:t>
            </w:r>
          </w:p>
        </w:tc>
        <w:tc>
          <w:tcPr>
            <w:tcW w:w="1109" w:type="dxa"/>
          </w:tcPr>
          <w:p w14:paraId="40AA1B36" w14:textId="77777777" w:rsidR="00A57D6F" w:rsidRPr="000A506B" w:rsidRDefault="00A57D6F" w:rsidP="00A57D6F">
            <w:pPr>
              <w:pStyle w:val="Paragraph"/>
              <w:jc w:val="right"/>
              <w:rPr>
                <w:noProof/>
              </w:rPr>
            </w:pPr>
            <w:r w:rsidRPr="000A506B">
              <w:rPr>
                <w:noProof/>
              </w:rPr>
              <w:t>ex 2917 19 80</w:t>
            </w:r>
          </w:p>
        </w:tc>
        <w:tc>
          <w:tcPr>
            <w:tcW w:w="754" w:type="dxa"/>
          </w:tcPr>
          <w:p w14:paraId="58E2ADA6" w14:textId="77777777" w:rsidR="00A57D6F" w:rsidRPr="000A506B" w:rsidRDefault="00A57D6F" w:rsidP="00A57D6F">
            <w:pPr>
              <w:pStyle w:val="Paragraph"/>
              <w:jc w:val="center"/>
              <w:rPr>
                <w:noProof/>
              </w:rPr>
            </w:pPr>
            <w:r w:rsidRPr="000A506B">
              <w:rPr>
                <w:noProof/>
              </w:rPr>
              <w:t>40</w:t>
            </w:r>
          </w:p>
        </w:tc>
        <w:tc>
          <w:tcPr>
            <w:tcW w:w="4649" w:type="dxa"/>
          </w:tcPr>
          <w:p w14:paraId="6F7550C4" w14:textId="454136A2" w:rsidR="00A57D6F" w:rsidRPr="009D30FC" w:rsidRDefault="00A57D6F" w:rsidP="00A57D6F">
            <w:pPr>
              <w:pStyle w:val="Paragraph"/>
              <w:rPr>
                <w:noProof/>
                <w:lang w:val="da-DK"/>
              </w:rPr>
            </w:pPr>
            <w:r w:rsidRPr="009D30FC">
              <w:rPr>
                <w:noProof/>
                <w:lang w:val="da-DK"/>
              </w:rPr>
              <w:t>Dodecandisyre (CAS RN 693-23-2), af renhed på over 98,5 vægtprocent</w:t>
            </w:r>
          </w:p>
        </w:tc>
        <w:tc>
          <w:tcPr>
            <w:tcW w:w="0" w:type="auto"/>
          </w:tcPr>
          <w:p w14:paraId="01A80C44" w14:textId="77777777" w:rsidR="00A57D6F" w:rsidRPr="000A506B" w:rsidRDefault="00A57D6F" w:rsidP="00A57D6F">
            <w:pPr>
              <w:pStyle w:val="Paragraph"/>
              <w:rPr>
                <w:noProof/>
              </w:rPr>
            </w:pPr>
            <w:r w:rsidRPr="000A506B">
              <w:rPr>
                <w:noProof/>
              </w:rPr>
              <w:t>01.01-31.12</w:t>
            </w:r>
          </w:p>
        </w:tc>
        <w:tc>
          <w:tcPr>
            <w:tcW w:w="0" w:type="auto"/>
          </w:tcPr>
          <w:p w14:paraId="26EB46A0" w14:textId="77777777" w:rsidR="00A57D6F" w:rsidRPr="000A506B" w:rsidRDefault="00A57D6F" w:rsidP="00A57D6F">
            <w:pPr>
              <w:pStyle w:val="Paragraph"/>
              <w:rPr>
                <w:noProof/>
              </w:rPr>
            </w:pPr>
            <w:r w:rsidRPr="000A506B">
              <w:rPr>
                <w:noProof/>
              </w:rPr>
              <w:t>8 000 ton</w:t>
            </w:r>
          </w:p>
        </w:tc>
        <w:tc>
          <w:tcPr>
            <w:tcW w:w="588" w:type="dxa"/>
          </w:tcPr>
          <w:p w14:paraId="2B012B43" w14:textId="77777777" w:rsidR="00A57D6F" w:rsidRPr="000A506B" w:rsidRDefault="00A57D6F" w:rsidP="00A57D6F">
            <w:pPr>
              <w:pStyle w:val="Paragraph"/>
              <w:rPr>
                <w:noProof/>
              </w:rPr>
            </w:pPr>
            <w:r w:rsidRPr="000A506B">
              <w:rPr>
                <w:noProof/>
              </w:rPr>
              <w:t>0 %</w:t>
            </w:r>
          </w:p>
        </w:tc>
      </w:tr>
      <w:tr w:rsidR="00A57D6F" w:rsidRPr="000A506B" w14:paraId="453451F0" w14:textId="77777777" w:rsidTr="00A57D6F">
        <w:tc>
          <w:tcPr>
            <w:tcW w:w="0" w:type="auto"/>
          </w:tcPr>
          <w:p w14:paraId="0E2F9A17" w14:textId="77777777" w:rsidR="00A57D6F" w:rsidRPr="000A506B" w:rsidRDefault="00A57D6F" w:rsidP="00A57D6F">
            <w:pPr>
              <w:pStyle w:val="Paragraph"/>
              <w:rPr>
                <w:noProof/>
              </w:rPr>
            </w:pPr>
            <w:r w:rsidRPr="000A506B">
              <w:rPr>
                <w:noProof/>
              </w:rPr>
              <w:t>09.2638</w:t>
            </w:r>
          </w:p>
        </w:tc>
        <w:tc>
          <w:tcPr>
            <w:tcW w:w="1109" w:type="dxa"/>
          </w:tcPr>
          <w:p w14:paraId="53370E2A" w14:textId="77777777" w:rsidR="00A57D6F" w:rsidRPr="000A506B" w:rsidRDefault="00A57D6F" w:rsidP="00A57D6F">
            <w:pPr>
              <w:pStyle w:val="Paragraph"/>
              <w:jc w:val="right"/>
              <w:rPr>
                <w:noProof/>
              </w:rPr>
            </w:pPr>
            <w:r w:rsidRPr="000A506B">
              <w:rPr>
                <w:noProof/>
              </w:rPr>
              <w:t>ex 2915 21 00</w:t>
            </w:r>
          </w:p>
        </w:tc>
        <w:tc>
          <w:tcPr>
            <w:tcW w:w="754" w:type="dxa"/>
          </w:tcPr>
          <w:p w14:paraId="022748BD" w14:textId="77777777" w:rsidR="00A57D6F" w:rsidRPr="000A506B" w:rsidRDefault="00A57D6F" w:rsidP="00A57D6F">
            <w:pPr>
              <w:pStyle w:val="Paragraph"/>
              <w:jc w:val="center"/>
              <w:rPr>
                <w:noProof/>
              </w:rPr>
            </w:pPr>
            <w:r w:rsidRPr="000A506B">
              <w:rPr>
                <w:noProof/>
              </w:rPr>
              <w:t>10</w:t>
            </w:r>
          </w:p>
        </w:tc>
        <w:tc>
          <w:tcPr>
            <w:tcW w:w="4649" w:type="dxa"/>
          </w:tcPr>
          <w:p w14:paraId="12CC7A46" w14:textId="71D9C37C" w:rsidR="00A57D6F" w:rsidRPr="009D30FC" w:rsidRDefault="00A57D6F" w:rsidP="00A57D6F">
            <w:pPr>
              <w:pStyle w:val="Paragraph"/>
              <w:rPr>
                <w:noProof/>
                <w:lang w:val="da-DK"/>
              </w:rPr>
            </w:pPr>
            <w:r w:rsidRPr="009D30FC">
              <w:rPr>
                <w:noProof/>
                <w:lang w:val="da-DK"/>
              </w:rPr>
              <w:t>Eddikesyre (CAS RN 64-19-7) af renhed på 99 vægtprocent og derover</w:t>
            </w:r>
          </w:p>
        </w:tc>
        <w:tc>
          <w:tcPr>
            <w:tcW w:w="0" w:type="auto"/>
          </w:tcPr>
          <w:p w14:paraId="40F906FF" w14:textId="77777777" w:rsidR="00A57D6F" w:rsidRPr="000A506B" w:rsidRDefault="00A57D6F" w:rsidP="00A57D6F">
            <w:pPr>
              <w:pStyle w:val="Paragraph"/>
              <w:rPr>
                <w:noProof/>
              </w:rPr>
            </w:pPr>
            <w:r w:rsidRPr="000A506B">
              <w:rPr>
                <w:noProof/>
              </w:rPr>
              <w:t>01.01-31.12</w:t>
            </w:r>
          </w:p>
        </w:tc>
        <w:tc>
          <w:tcPr>
            <w:tcW w:w="0" w:type="auto"/>
          </w:tcPr>
          <w:p w14:paraId="2C8E32A3" w14:textId="77777777" w:rsidR="00A57D6F" w:rsidRPr="000A506B" w:rsidRDefault="00A57D6F" w:rsidP="00A57D6F">
            <w:pPr>
              <w:pStyle w:val="Paragraph"/>
              <w:rPr>
                <w:noProof/>
              </w:rPr>
            </w:pPr>
            <w:r w:rsidRPr="000A506B">
              <w:rPr>
                <w:noProof/>
              </w:rPr>
              <w:t>1 000 000 ton</w:t>
            </w:r>
          </w:p>
        </w:tc>
        <w:tc>
          <w:tcPr>
            <w:tcW w:w="588" w:type="dxa"/>
          </w:tcPr>
          <w:p w14:paraId="6639746C" w14:textId="77777777" w:rsidR="00A57D6F" w:rsidRPr="000A506B" w:rsidRDefault="00A57D6F" w:rsidP="00A57D6F">
            <w:pPr>
              <w:pStyle w:val="Paragraph"/>
              <w:rPr>
                <w:noProof/>
              </w:rPr>
            </w:pPr>
            <w:r w:rsidRPr="000A506B">
              <w:rPr>
                <w:noProof/>
              </w:rPr>
              <w:t>0 %</w:t>
            </w:r>
          </w:p>
        </w:tc>
      </w:tr>
      <w:tr w:rsidR="00A57D6F" w:rsidRPr="000A506B" w14:paraId="0AD2CE4E" w14:textId="77777777" w:rsidTr="00A57D6F">
        <w:tc>
          <w:tcPr>
            <w:tcW w:w="0" w:type="auto"/>
          </w:tcPr>
          <w:p w14:paraId="033843F3" w14:textId="77777777" w:rsidR="00A57D6F" w:rsidRPr="000A506B" w:rsidRDefault="00A57D6F" w:rsidP="00A57D6F">
            <w:pPr>
              <w:pStyle w:val="Paragraph"/>
              <w:rPr>
                <w:noProof/>
              </w:rPr>
            </w:pPr>
            <w:r w:rsidRPr="000A506B">
              <w:rPr>
                <w:noProof/>
              </w:rPr>
              <w:t>09.2641</w:t>
            </w:r>
          </w:p>
        </w:tc>
        <w:tc>
          <w:tcPr>
            <w:tcW w:w="1109" w:type="dxa"/>
          </w:tcPr>
          <w:p w14:paraId="20937A00" w14:textId="77777777" w:rsidR="00A57D6F" w:rsidRPr="000A506B" w:rsidRDefault="00A57D6F" w:rsidP="00A57D6F">
            <w:pPr>
              <w:pStyle w:val="Paragraph"/>
              <w:jc w:val="right"/>
              <w:rPr>
                <w:noProof/>
              </w:rPr>
            </w:pPr>
            <w:r w:rsidRPr="000A506B">
              <w:rPr>
                <w:noProof/>
              </w:rPr>
              <w:t>ex 3913 90 00</w:t>
            </w:r>
          </w:p>
        </w:tc>
        <w:tc>
          <w:tcPr>
            <w:tcW w:w="754" w:type="dxa"/>
          </w:tcPr>
          <w:p w14:paraId="54BC18BC" w14:textId="77777777" w:rsidR="00A57D6F" w:rsidRPr="000A506B" w:rsidRDefault="00A57D6F" w:rsidP="00A57D6F">
            <w:pPr>
              <w:pStyle w:val="Paragraph"/>
              <w:jc w:val="center"/>
              <w:rPr>
                <w:noProof/>
              </w:rPr>
            </w:pPr>
            <w:r w:rsidRPr="000A506B">
              <w:rPr>
                <w:noProof/>
              </w:rPr>
              <w:t>87</w:t>
            </w:r>
          </w:p>
        </w:tc>
        <w:tc>
          <w:tcPr>
            <w:tcW w:w="4649" w:type="dxa"/>
          </w:tcPr>
          <w:p w14:paraId="4A2D55B2" w14:textId="77777777" w:rsidR="00A57D6F" w:rsidRPr="000A506B" w:rsidRDefault="00A57D6F" w:rsidP="00A57D6F">
            <w:pPr>
              <w:pStyle w:val="Paragraph"/>
              <w:rPr>
                <w:noProof/>
              </w:rPr>
            </w:pPr>
            <w:r w:rsidRPr="000A506B">
              <w:rPr>
                <w:noProof/>
              </w:rPr>
              <w:t>Natriumhyaluronat, ikke sterilt, med:</w:t>
            </w:r>
          </w:p>
          <w:tbl>
            <w:tblPr>
              <w:tblStyle w:val="Listdash"/>
              <w:tblW w:w="0" w:type="auto"/>
              <w:tblLook w:val="0000" w:firstRow="0" w:lastRow="0" w:firstColumn="0" w:lastColumn="0" w:noHBand="0" w:noVBand="0"/>
            </w:tblPr>
            <w:tblGrid>
              <w:gridCol w:w="220"/>
              <w:gridCol w:w="3109"/>
            </w:tblGrid>
            <w:tr w:rsidR="00A57D6F" w:rsidRPr="000A506B" w14:paraId="7A34DF98" w14:textId="77777777" w:rsidTr="008569FA">
              <w:tc>
                <w:tcPr>
                  <w:tcW w:w="0" w:type="auto"/>
                </w:tcPr>
                <w:p w14:paraId="483D6C00" w14:textId="77777777" w:rsidR="00A57D6F" w:rsidRPr="000A506B" w:rsidRDefault="00A57D6F" w:rsidP="00A57D6F">
                  <w:pPr>
                    <w:pStyle w:val="Paragraph"/>
                    <w:rPr>
                      <w:noProof/>
                    </w:rPr>
                  </w:pPr>
                  <w:r w:rsidRPr="000A506B">
                    <w:rPr>
                      <w:noProof/>
                    </w:rPr>
                    <w:t>—</w:t>
                  </w:r>
                </w:p>
              </w:tc>
              <w:tc>
                <w:tcPr>
                  <w:tcW w:w="0" w:type="auto"/>
                </w:tcPr>
                <w:p w14:paraId="776509C6" w14:textId="77777777" w:rsidR="00A57D6F" w:rsidRPr="009D30FC" w:rsidRDefault="00A57D6F" w:rsidP="00A57D6F">
                  <w:pPr>
                    <w:pStyle w:val="Paragraph"/>
                    <w:rPr>
                      <w:noProof/>
                      <w:lang w:val="da-DK"/>
                    </w:rPr>
                  </w:pPr>
                  <w:r w:rsidRPr="009D30FC">
                    <w:rPr>
                      <w:noProof/>
                      <w:lang w:val="da-DK"/>
                    </w:rPr>
                    <w:t>en massevægtet gennemsnitsmolekylvægt (M</w:t>
                  </w:r>
                  <w:r w:rsidRPr="009D30FC">
                    <w:rPr>
                      <w:noProof/>
                      <w:vertAlign w:val="subscript"/>
                      <w:lang w:val="da-DK"/>
                    </w:rPr>
                    <w:t>w</w:t>
                  </w:r>
                  <w:r w:rsidRPr="009D30FC">
                    <w:rPr>
                      <w:noProof/>
                      <w:lang w:val="da-DK"/>
                    </w:rPr>
                    <w:t>) på ikke over 900 000,</w:t>
                  </w:r>
                </w:p>
              </w:tc>
            </w:tr>
            <w:tr w:rsidR="00A57D6F" w:rsidRPr="000A506B" w14:paraId="57267B94" w14:textId="77777777" w:rsidTr="008569FA">
              <w:tc>
                <w:tcPr>
                  <w:tcW w:w="0" w:type="auto"/>
                </w:tcPr>
                <w:p w14:paraId="5972D55C" w14:textId="77777777" w:rsidR="00A57D6F" w:rsidRPr="000A506B" w:rsidRDefault="00A57D6F" w:rsidP="00A57D6F">
                  <w:pPr>
                    <w:pStyle w:val="Paragraph"/>
                    <w:rPr>
                      <w:noProof/>
                    </w:rPr>
                  </w:pPr>
                  <w:r w:rsidRPr="000A506B">
                    <w:rPr>
                      <w:noProof/>
                    </w:rPr>
                    <w:t>—</w:t>
                  </w:r>
                </w:p>
              </w:tc>
              <w:tc>
                <w:tcPr>
                  <w:tcW w:w="0" w:type="auto"/>
                </w:tcPr>
                <w:p w14:paraId="2570101A" w14:textId="77777777" w:rsidR="00A57D6F" w:rsidRPr="009D30FC" w:rsidRDefault="00A57D6F" w:rsidP="00A57D6F">
                  <w:pPr>
                    <w:pStyle w:val="Paragraph"/>
                    <w:rPr>
                      <w:noProof/>
                      <w:lang w:val="da-DK"/>
                    </w:rPr>
                  </w:pPr>
                  <w:r w:rsidRPr="009D30FC">
                    <w:rPr>
                      <w:noProof/>
                      <w:lang w:val="da-DK"/>
                    </w:rPr>
                    <w:t>et indhold af endotoxiner på ikke over 0,008 endotoxinenheder (EU) pr. mg,</w:t>
                  </w:r>
                </w:p>
              </w:tc>
            </w:tr>
            <w:tr w:rsidR="00A57D6F" w:rsidRPr="000A506B" w14:paraId="4BA3AAD9" w14:textId="77777777" w:rsidTr="008569FA">
              <w:tc>
                <w:tcPr>
                  <w:tcW w:w="0" w:type="auto"/>
                </w:tcPr>
                <w:p w14:paraId="7A5FB733" w14:textId="77777777" w:rsidR="00A57D6F" w:rsidRPr="000A506B" w:rsidRDefault="00A57D6F" w:rsidP="00A57D6F">
                  <w:pPr>
                    <w:pStyle w:val="Paragraph"/>
                    <w:rPr>
                      <w:noProof/>
                    </w:rPr>
                  </w:pPr>
                  <w:r w:rsidRPr="000A506B">
                    <w:rPr>
                      <w:noProof/>
                    </w:rPr>
                    <w:t>—</w:t>
                  </w:r>
                </w:p>
              </w:tc>
              <w:tc>
                <w:tcPr>
                  <w:tcW w:w="0" w:type="auto"/>
                </w:tcPr>
                <w:p w14:paraId="450428F2" w14:textId="77777777" w:rsidR="00A57D6F" w:rsidRPr="009D30FC" w:rsidRDefault="00A57D6F" w:rsidP="00A57D6F">
                  <w:pPr>
                    <w:pStyle w:val="Paragraph"/>
                    <w:rPr>
                      <w:noProof/>
                      <w:lang w:val="da-DK"/>
                    </w:rPr>
                  </w:pPr>
                  <w:r w:rsidRPr="009D30FC">
                    <w:rPr>
                      <w:noProof/>
                      <w:lang w:val="da-DK"/>
                    </w:rPr>
                    <w:t>et indhold af ethanol på ikke over 1 vægtprocent og</w:t>
                  </w:r>
                </w:p>
              </w:tc>
            </w:tr>
            <w:tr w:rsidR="00A57D6F" w:rsidRPr="000A506B" w14:paraId="34368E29" w14:textId="77777777" w:rsidTr="008569FA">
              <w:tc>
                <w:tcPr>
                  <w:tcW w:w="0" w:type="auto"/>
                </w:tcPr>
                <w:p w14:paraId="60DE25FD" w14:textId="77777777" w:rsidR="00A57D6F" w:rsidRPr="000A506B" w:rsidRDefault="00A57D6F" w:rsidP="00A57D6F">
                  <w:pPr>
                    <w:pStyle w:val="Paragraph"/>
                    <w:rPr>
                      <w:noProof/>
                    </w:rPr>
                  </w:pPr>
                  <w:r w:rsidRPr="000A506B">
                    <w:rPr>
                      <w:noProof/>
                    </w:rPr>
                    <w:t>—</w:t>
                  </w:r>
                </w:p>
              </w:tc>
              <w:tc>
                <w:tcPr>
                  <w:tcW w:w="0" w:type="auto"/>
                </w:tcPr>
                <w:p w14:paraId="45644EF9" w14:textId="77777777" w:rsidR="00A57D6F" w:rsidRPr="009D30FC" w:rsidRDefault="00A57D6F" w:rsidP="00A57D6F">
                  <w:pPr>
                    <w:pStyle w:val="Paragraph"/>
                    <w:rPr>
                      <w:noProof/>
                      <w:lang w:val="da-DK"/>
                    </w:rPr>
                  </w:pPr>
                  <w:r w:rsidRPr="009D30FC">
                    <w:rPr>
                      <w:noProof/>
                      <w:lang w:val="da-DK"/>
                    </w:rPr>
                    <w:t>et indhold af isopropanol på ikke over 0,5 vægtprocent</w:t>
                  </w:r>
                </w:p>
              </w:tc>
            </w:tr>
          </w:tbl>
          <w:p w14:paraId="2217C9EF" w14:textId="77777777" w:rsidR="00A57D6F" w:rsidRPr="009D30FC" w:rsidRDefault="00A57D6F" w:rsidP="00A57D6F">
            <w:pPr>
              <w:pStyle w:val="Paragraph"/>
              <w:rPr>
                <w:noProof/>
                <w:lang w:val="da-DK"/>
              </w:rPr>
            </w:pPr>
          </w:p>
        </w:tc>
        <w:tc>
          <w:tcPr>
            <w:tcW w:w="0" w:type="auto"/>
          </w:tcPr>
          <w:p w14:paraId="73BAC99C" w14:textId="77777777" w:rsidR="00A57D6F" w:rsidRPr="000A506B" w:rsidRDefault="00A57D6F" w:rsidP="00A57D6F">
            <w:pPr>
              <w:pStyle w:val="Paragraph"/>
              <w:rPr>
                <w:noProof/>
              </w:rPr>
            </w:pPr>
            <w:r w:rsidRPr="000A506B">
              <w:rPr>
                <w:noProof/>
              </w:rPr>
              <w:t>01.01-31.12</w:t>
            </w:r>
          </w:p>
        </w:tc>
        <w:tc>
          <w:tcPr>
            <w:tcW w:w="0" w:type="auto"/>
          </w:tcPr>
          <w:p w14:paraId="5FD55D2E" w14:textId="77777777" w:rsidR="00A57D6F" w:rsidRPr="000A506B" w:rsidRDefault="00A57D6F" w:rsidP="00A57D6F">
            <w:pPr>
              <w:pStyle w:val="Paragraph"/>
              <w:rPr>
                <w:noProof/>
              </w:rPr>
            </w:pPr>
            <w:r w:rsidRPr="000A506B">
              <w:rPr>
                <w:noProof/>
              </w:rPr>
              <w:t>300 kg</w:t>
            </w:r>
          </w:p>
        </w:tc>
        <w:tc>
          <w:tcPr>
            <w:tcW w:w="588" w:type="dxa"/>
          </w:tcPr>
          <w:p w14:paraId="1764A320" w14:textId="77777777" w:rsidR="00A57D6F" w:rsidRPr="000A506B" w:rsidRDefault="00A57D6F" w:rsidP="00A57D6F">
            <w:pPr>
              <w:pStyle w:val="Paragraph"/>
              <w:rPr>
                <w:noProof/>
              </w:rPr>
            </w:pPr>
            <w:r w:rsidRPr="000A506B">
              <w:rPr>
                <w:noProof/>
              </w:rPr>
              <w:t>0 %</w:t>
            </w:r>
          </w:p>
        </w:tc>
      </w:tr>
      <w:tr w:rsidR="00A57D6F" w:rsidRPr="000A506B" w14:paraId="0211ACEF" w14:textId="77777777" w:rsidTr="00A57D6F">
        <w:tc>
          <w:tcPr>
            <w:tcW w:w="0" w:type="auto"/>
          </w:tcPr>
          <w:p w14:paraId="54414B58" w14:textId="77777777" w:rsidR="00A57D6F" w:rsidRPr="000A506B" w:rsidRDefault="00A57D6F" w:rsidP="00A57D6F">
            <w:pPr>
              <w:pStyle w:val="Paragraph"/>
              <w:rPr>
                <w:noProof/>
              </w:rPr>
            </w:pPr>
            <w:r w:rsidRPr="000A506B">
              <w:rPr>
                <w:noProof/>
              </w:rPr>
              <w:t>09.2645</w:t>
            </w:r>
          </w:p>
        </w:tc>
        <w:tc>
          <w:tcPr>
            <w:tcW w:w="1109" w:type="dxa"/>
          </w:tcPr>
          <w:p w14:paraId="67F453F8" w14:textId="77777777" w:rsidR="00A57D6F" w:rsidRPr="000A506B" w:rsidRDefault="00A57D6F" w:rsidP="00A57D6F">
            <w:pPr>
              <w:pStyle w:val="Paragraph"/>
              <w:jc w:val="right"/>
              <w:rPr>
                <w:noProof/>
              </w:rPr>
            </w:pPr>
            <w:r w:rsidRPr="000A506B">
              <w:rPr>
                <w:noProof/>
              </w:rPr>
              <w:t>ex 3921 14 00</w:t>
            </w:r>
          </w:p>
        </w:tc>
        <w:tc>
          <w:tcPr>
            <w:tcW w:w="754" w:type="dxa"/>
          </w:tcPr>
          <w:p w14:paraId="23464B9B" w14:textId="77777777" w:rsidR="00A57D6F" w:rsidRPr="000A506B" w:rsidRDefault="00A57D6F" w:rsidP="00A57D6F">
            <w:pPr>
              <w:pStyle w:val="Paragraph"/>
              <w:jc w:val="center"/>
              <w:rPr>
                <w:noProof/>
              </w:rPr>
            </w:pPr>
            <w:r w:rsidRPr="000A506B">
              <w:rPr>
                <w:noProof/>
              </w:rPr>
              <w:t>20</w:t>
            </w:r>
          </w:p>
        </w:tc>
        <w:tc>
          <w:tcPr>
            <w:tcW w:w="4649" w:type="dxa"/>
          </w:tcPr>
          <w:p w14:paraId="7BA9D1E6" w14:textId="2BF87D5C" w:rsidR="00A57D6F" w:rsidRPr="009D30FC" w:rsidRDefault="00A57D6F" w:rsidP="00A57D6F">
            <w:pPr>
              <w:pStyle w:val="Paragraph"/>
              <w:rPr>
                <w:noProof/>
                <w:lang w:val="da-DK"/>
              </w:rPr>
            </w:pPr>
            <w:r w:rsidRPr="009D30FC">
              <w:rPr>
                <w:noProof/>
                <w:lang w:val="da-DK"/>
              </w:rPr>
              <w:t>Celleblokke af celluloseregenerater, som er imprægneret med vand med indhold af magnesiumchlorid og kvaternær ammoniumforbindelse, og som måler 100 cm (± 10 cm) x 100 cm (± 10 cm) x 40 cm (± 5 cm)</w:t>
            </w:r>
          </w:p>
        </w:tc>
        <w:tc>
          <w:tcPr>
            <w:tcW w:w="0" w:type="auto"/>
          </w:tcPr>
          <w:p w14:paraId="0D0C62AD" w14:textId="77777777" w:rsidR="00A57D6F" w:rsidRPr="000A506B" w:rsidRDefault="00A57D6F" w:rsidP="00A57D6F">
            <w:pPr>
              <w:pStyle w:val="Paragraph"/>
              <w:rPr>
                <w:noProof/>
              </w:rPr>
            </w:pPr>
            <w:r w:rsidRPr="000A506B">
              <w:rPr>
                <w:noProof/>
              </w:rPr>
              <w:t>01.01-31.12</w:t>
            </w:r>
          </w:p>
        </w:tc>
        <w:tc>
          <w:tcPr>
            <w:tcW w:w="0" w:type="auto"/>
          </w:tcPr>
          <w:p w14:paraId="2F3251B4" w14:textId="77777777" w:rsidR="00A57D6F" w:rsidRPr="000A506B" w:rsidRDefault="00A57D6F" w:rsidP="00A57D6F">
            <w:pPr>
              <w:pStyle w:val="Paragraph"/>
              <w:rPr>
                <w:noProof/>
              </w:rPr>
            </w:pPr>
            <w:r w:rsidRPr="000A506B">
              <w:rPr>
                <w:noProof/>
              </w:rPr>
              <w:t>1 700 ton</w:t>
            </w:r>
          </w:p>
        </w:tc>
        <w:tc>
          <w:tcPr>
            <w:tcW w:w="588" w:type="dxa"/>
          </w:tcPr>
          <w:p w14:paraId="38752B7A" w14:textId="77777777" w:rsidR="00A57D6F" w:rsidRPr="000A506B" w:rsidRDefault="00A57D6F" w:rsidP="00A57D6F">
            <w:pPr>
              <w:pStyle w:val="Paragraph"/>
              <w:rPr>
                <w:noProof/>
              </w:rPr>
            </w:pPr>
            <w:r w:rsidRPr="000A506B">
              <w:rPr>
                <w:noProof/>
              </w:rPr>
              <w:t>0 %</w:t>
            </w:r>
          </w:p>
        </w:tc>
      </w:tr>
      <w:tr w:rsidR="00A57D6F" w:rsidRPr="000A506B" w14:paraId="3E68855A" w14:textId="77777777" w:rsidTr="00A57D6F">
        <w:tc>
          <w:tcPr>
            <w:tcW w:w="0" w:type="auto"/>
          </w:tcPr>
          <w:p w14:paraId="7B23F67B" w14:textId="77777777" w:rsidR="00A57D6F" w:rsidRPr="000A506B" w:rsidRDefault="00A57D6F" w:rsidP="00A57D6F">
            <w:pPr>
              <w:pStyle w:val="Paragraph"/>
              <w:rPr>
                <w:noProof/>
              </w:rPr>
            </w:pPr>
            <w:r w:rsidRPr="000A506B">
              <w:rPr>
                <w:noProof/>
              </w:rPr>
              <w:t>09.2646</w:t>
            </w:r>
          </w:p>
        </w:tc>
        <w:tc>
          <w:tcPr>
            <w:tcW w:w="1109" w:type="dxa"/>
          </w:tcPr>
          <w:p w14:paraId="2DB3CC97" w14:textId="77777777" w:rsidR="00A57D6F" w:rsidRPr="000A506B" w:rsidRDefault="00A57D6F" w:rsidP="00A57D6F">
            <w:pPr>
              <w:pStyle w:val="Paragraph"/>
              <w:jc w:val="right"/>
              <w:rPr>
                <w:noProof/>
              </w:rPr>
            </w:pPr>
            <w:r w:rsidRPr="000A506B">
              <w:rPr>
                <w:noProof/>
              </w:rPr>
              <w:t>ex 2918 29 00</w:t>
            </w:r>
          </w:p>
        </w:tc>
        <w:tc>
          <w:tcPr>
            <w:tcW w:w="754" w:type="dxa"/>
          </w:tcPr>
          <w:p w14:paraId="65BC89A8" w14:textId="77777777" w:rsidR="00A57D6F" w:rsidRPr="000A506B" w:rsidRDefault="00A57D6F" w:rsidP="00A57D6F">
            <w:pPr>
              <w:pStyle w:val="Paragraph"/>
              <w:jc w:val="center"/>
              <w:rPr>
                <w:noProof/>
              </w:rPr>
            </w:pPr>
            <w:r w:rsidRPr="000A506B">
              <w:rPr>
                <w:noProof/>
              </w:rPr>
              <w:t>75</w:t>
            </w:r>
          </w:p>
        </w:tc>
        <w:tc>
          <w:tcPr>
            <w:tcW w:w="4649" w:type="dxa"/>
          </w:tcPr>
          <w:p w14:paraId="76EDEA51" w14:textId="77777777" w:rsidR="00A57D6F" w:rsidRPr="000A506B" w:rsidRDefault="00A57D6F" w:rsidP="00A57D6F">
            <w:pPr>
              <w:pStyle w:val="Paragraph"/>
              <w:rPr>
                <w:noProof/>
              </w:rPr>
            </w:pPr>
            <w:r w:rsidRPr="000A506B">
              <w:rPr>
                <w:noProof/>
              </w:rPr>
              <w:t>Octadecyl-3-(3,5-di-tert-butyl-4-hydroxyfenyl)propionat (CAS RN 2082-79-3) med:</w:t>
            </w:r>
          </w:p>
          <w:tbl>
            <w:tblPr>
              <w:tblStyle w:val="Listdash"/>
              <w:tblW w:w="0" w:type="auto"/>
              <w:tblLook w:val="0000" w:firstRow="0" w:lastRow="0" w:firstColumn="0" w:lastColumn="0" w:noHBand="0" w:noVBand="0"/>
            </w:tblPr>
            <w:tblGrid>
              <w:gridCol w:w="220"/>
              <w:gridCol w:w="3109"/>
            </w:tblGrid>
            <w:tr w:rsidR="00A57D6F" w:rsidRPr="000A506B" w14:paraId="0B99C4EE" w14:textId="77777777" w:rsidTr="008569FA">
              <w:tc>
                <w:tcPr>
                  <w:tcW w:w="0" w:type="auto"/>
                </w:tcPr>
                <w:p w14:paraId="20431299" w14:textId="77777777" w:rsidR="00A57D6F" w:rsidRPr="000A506B" w:rsidRDefault="00A57D6F" w:rsidP="00A57D6F">
                  <w:pPr>
                    <w:pStyle w:val="Paragraph"/>
                    <w:rPr>
                      <w:noProof/>
                    </w:rPr>
                  </w:pPr>
                  <w:r w:rsidRPr="000A506B">
                    <w:rPr>
                      <w:noProof/>
                    </w:rPr>
                    <w:t>—</w:t>
                  </w:r>
                </w:p>
              </w:tc>
              <w:tc>
                <w:tcPr>
                  <w:tcW w:w="0" w:type="auto"/>
                </w:tcPr>
                <w:p w14:paraId="482D4415" w14:textId="77777777" w:rsidR="00A57D6F" w:rsidRPr="009D30FC" w:rsidRDefault="00A57D6F" w:rsidP="00A57D6F">
                  <w:pPr>
                    <w:pStyle w:val="Paragraph"/>
                    <w:rPr>
                      <w:noProof/>
                      <w:lang w:val="da-DK"/>
                    </w:rPr>
                  </w:pPr>
                  <w:r w:rsidRPr="009D30FC">
                    <w:rPr>
                      <w:noProof/>
                      <w:lang w:val="da-DK"/>
                    </w:rPr>
                    <w:t xml:space="preserve">et sigtet gennemfald på over 99 vægtprocent ved maskevidden 500 </w:t>
                  </w:r>
                  <w:r w:rsidRPr="000A506B">
                    <w:rPr>
                      <w:noProof/>
                    </w:rPr>
                    <w:t>μ</w:t>
                  </w:r>
                  <w:r w:rsidRPr="009D30FC">
                    <w:rPr>
                      <w:noProof/>
                      <w:lang w:val="da-DK"/>
                    </w:rPr>
                    <w:t>m og</w:t>
                  </w:r>
                </w:p>
              </w:tc>
            </w:tr>
            <w:tr w:rsidR="00A57D6F" w:rsidRPr="000A506B" w14:paraId="30C07C31" w14:textId="77777777" w:rsidTr="008569FA">
              <w:tc>
                <w:tcPr>
                  <w:tcW w:w="0" w:type="auto"/>
                </w:tcPr>
                <w:p w14:paraId="25249622" w14:textId="77777777" w:rsidR="00A57D6F" w:rsidRPr="000A506B" w:rsidRDefault="00A57D6F" w:rsidP="00A57D6F">
                  <w:pPr>
                    <w:pStyle w:val="Paragraph"/>
                    <w:rPr>
                      <w:noProof/>
                    </w:rPr>
                  </w:pPr>
                  <w:r w:rsidRPr="000A506B">
                    <w:rPr>
                      <w:noProof/>
                    </w:rPr>
                    <w:t>—</w:t>
                  </w:r>
                </w:p>
              </w:tc>
              <w:tc>
                <w:tcPr>
                  <w:tcW w:w="0" w:type="auto"/>
                </w:tcPr>
                <w:p w14:paraId="07A06E9F" w14:textId="77777777" w:rsidR="00A57D6F" w:rsidRPr="009D30FC" w:rsidRDefault="00A57D6F" w:rsidP="00A57D6F">
                  <w:pPr>
                    <w:pStyle w:val="Paragraph"/>
                    <w:rPr>
                      <w:noProof/>
                      <w:lang w:val="da-DK"/>
                    </w:rPr>
                  </w:pPr>
                  <w:r w:rsidRPr="009D30FC">
                    <w:rPr>
                      <w:noProof/>
                      <w:lang w:val="da-DK"/>
                    </w:rPr>
                    <w:t>et smeltepunkt på 49 °C eller derover, men ikke over 54 °C,</w:t>
                  </w:r>
                </w:p>
              </w:tc>
            </w:tr>
          </w:tbl>
          <w:p w14:paraId="636920A4" w14:textId="77777777" w:rsidR="00A57D6F" w:rsidRPr="009D30FC" w:rsidRDefault="00A57D6F" w:rsidP="00A57D6F">
            <w:pPr>
              <w:pStyle w:val="Paragraph"/>
              <w:rPr>
                <w:noProof/>
                <w:lang w:val="da-DK"/>
              </w:rPr>
            </w:pPr>
            <w:r w:rsidRPr="009D30FC">
              <w:rPr>
                <w:noProof/>
                <w:lang w:val="da-DK"/>
              </w:rPr>
              <w:t>til brug ved fremstilling af "one pack"-stabilisatorer baseret på pulverblandinger (pulver eller pressegranulat) til forarbejdning af PVC</w:t>
            </w:r>
          </w:p>
          <w:p w14:paraId="6C38C94B" w14:textId="5316204C"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48C7C64D" w14:textId="77777777" w:rsidR="00A57D6F" w:rsidRPr="000A506B" w:rsidRDefault="00A57D6F" w:rsidP="00A57D6F">
            <w:pPr>
              <w:pStyle w:val="Paragraph"/>
              <w:rPr>
                <w:noProof/>
              </w:rPr>
            </w:pPr>
            <w:r w:rsidRPr="000A506B">
              <w:rPr>
                <w:noProof/>
              </w:rPr>
              <w:t>01.01-31.12</w:t>
            </w:r>
          </w:p>
        </w:tc>
        <w:tc>
          <w:tcPr>
            <w:tcW w:w="0" w:type="auto"/>
          </w:tcPr>
          <w:p w14:paraId="330F6226" w14:textId="77777777" w:rsidR="00A57D6F" w:rsidRPr="000A506B" w:rsidRDefault="00A57D6F" w:rsidP="00A57D6F">
            <w:pPr>
              <w:pStyle w:val="Paragraph"/>
              <w:rPr>
                <w:noProof/>
              </w:rPr>
            </w:pPr>
            <w:r w:rsidRPr="000A506B">
              <w:rPr>
                <w:noProof/>
              </w:rPr>
              <w:t>380 ton</w:t>
            </w:r>
          </w:p>
        </w:tc>
        <w:tc>
          <w:tcPr>
            <w:tcW w:w="588" w:type="dxa"/>
          </w:tcPr>
          <w:p w14:paraId="70350E0A" w14:textId="77777777" w:rsidR="00A57D6F" w:rsidRPr="000A506B" w:rsidRDefault="00A57D6F" w:rsidP="00A57D6F">
            <w:pPr>
              <w:pStyle w:val="Paragraph"/>
              <w:rPr>
                <w:noProof/>
              </w:rPr>
            </w:pPr>
            <w:r w:rsidRPr="000A506B">
              <w:rPr>
                <w:noProof/>
              </w:rPr>
              <w:t>0 %</w:t>
            </w:r>
          </w:p>
        </w:tc>
      </w:tr>
      <w:tr w:rsidR="00A57D6F" w:rsidRPr="000A506B" w14:paraId="74AAEA5E" w14:textId="77777777" w:rsidTr="00A57D6F">
        <w:tc>
          <w:tcPr>
            <w:tcW w:w="0" w:type="auto"/>
          </w:tcPr>
          <w:p w14:paraId="4AD0A0F1" w14:textId="77777777" w:rsidR="00A57D6F" w:rsidRPr="000A506B" w:rsidRDefault="00A57D6F" w:rsidP="00A57D6F">
            <w:pPr>
              <w:pStyle w:val="Paragraph"/>
              <w:rPr>
                <w:noProof/>
              </w:rPr>
            </w:pPr>
            <w:r w:rsidRPr="000A506B">
              <w:rPr>
                <w:noProof/>
              </w:rPr>
              <w:t>09.2647</w:t>
            </w:r>
          </w:p>
        </w:tc>
        <w:tc>
          <w:tcPr>
            <w:tcW w:w="1109" w:type="dxa"/>
          </w:tcPr>
          <w:p w14:paraId="40BB0FD3" w14:textId="77777777" w:rsidR="00A57D6F" w:rsidRPr="000A506B" w:rsidRDefault="00A57D6F" w:rsidP="00A57D6F">
            <w:pPr>
              <w:pStyle w:val="Paragraph"/>
              <w:jc w:val="right"/>
              <w:rPr>
                <w:noProof/>
              </w:rPr>
            </w:pPr>
            <w:r w:rsidRPr="000A506B">
              <w:rPr>
                <w:noProof/>
              </w:rPr>
              <w:t>ex 2918 29 00</w:t>
            </w:r>
          </w:p>
        </w:tc>
        <w:tc>
          <w:tcPr>
            <w:tcW w:w="754" w:type="dxa"/>
          </w:tcPr>
          <w:p w14:paraId="635AD60F" w14:textId="77777777" w:rsidR="00A57D6F" w:rsidRPr="000A506B" w:rsidRDefault="00A57D6F" w:rsidP="00A57D6F">
            <w:pPr>
              <w:pStyle w:val="Paragraph"/>
              <w:jc w:val="center"/>
              <w:rPr>
                <w:noProof/>
              </w:rPr>
            </w:pPr>
            <w:r w:rsidRPr="000A506B">
              <w:rPr>
                <w:noProof/>
              </w:rPr>
              <w:t>80</w:t>
            </w:r>
          </w:p>
        </w:tc>
        <w:tc>
          <w:tcPr>
            <w:tcW w:w="4649" w:type="dxa"/>
          </w:tcPr>
          <w:p w14:paraId="12E1F2F5" w14:textId="77777777" w:rsidR="00A57D6F" w:rsidRPr="000A506B" w:rsidRDefault="00A57D6F" w:rsidP="00A57D6F">
            <w:pPr>
              <w:pStyle w:val="Paragraph"/>
              <w:rPr>
                <w:noProof/>
              </w:rPr>
            </w:pPr>
            <w:r w:rsidRPr="000A506B">
              <w:rPr>
                <w:noProof/>
              </w:rPr>
              <w:t>Pentaerythritoltetrakis(3-(3,5-di-tert-butyl-4-hydroxyphenyl)propionat) (CAS RN 6683-19-8) med:</w:t>
            </w:r>
          </w:p>
          <w:tbl>
            <w:tblPr>
              <w:tblStyle w:val="Listdash"/>
              <w:tblW w:w="0" w:type="auto"/>
              <w:tblLook w:val="0000" w:firstRow="0" w:lastRow="0" w:firstColumn="0" w:lastColumn="0" w:noHBand="0" w:noVBand="0"/>
            </w:tblPr>
            <w:tblGrid>
              <w:gridCol w:w="220"/>
              <w:gridCol w:w="3109"/>
            </w:tblGrid>
            <w:tr w:rsidR="00A57D6F" w:rsidRPr="000A506B" w14:paraId="45EF510B" w14:textId="77777777" w:rsidTr="008569FA">
              <w:tc>
                <w:tcPr>
                  <w:tcW w:w="0" w:type="auto"/>
                </w:tcPr>
                <w:p w14:paraId="01325156" w14:textId="77777777" w:rsidR="00A57D6F" w:rsidRPr="000A506B" w:rsidRDefault="00A57D6F" w:rsidP="00A57D6F">
                  <w:pPr>
                    <w:pStyle w:val="Paragraph"/>
                    <w:rPr>
                      <w:noProof/>
                    </w:rPr>
                  </w:pPr>
                  <w:r w:rsidRPr="000A506B">
                    <w:rPr>
                      <w:noProof/>
                    </w:rPr>
                    <w:t>—</w:t>
                  </w:r>
                </w:p>
              </w:tc>
              <w:tc>
                <w:tcPr>
                  <w:tcW w:w="0" w:type="auto"/>
                </w:tcPr>
                <w:p w14:paraId="026709CB" w14:textId="77777777" w:rsidR="00A57D6F" w:rsidRPr="009D30FC" w:rsidRDefault="00A57D6F" w:rsidP="00A57D6F">
                  <w:pPr>
                    <w:pStyle w:val="Paragraph"/>
                    <w:rPr>
                      <w:noProof/>
                      <w:lang w:val="da-DK"/>
                    </w:rPr>
                  </w:pPr>
                  <w:r w:rsidRPr="009D30FC">
                    <w:rPr>
                      <w:noProof/>
                      <w:lang w:val="da-DK"/>
                    </w:rPr>
                    <w:t xml:space="preserve">et sigtet gennemfald på over 75 vægtprocent ved maskevidden 250 </w:t>
                  </w:r>
                  <w:r w:rsidRPr="000A506B">
                    <w:rPr>
                      <w:noProof/>
                    </w:rPr>
                    <w:t>μ</w:t>
                  </w:r>
                  <w:r w:rsidRPr="009D30FC">
                    <w:rPr>
                      <w:noProof/>
                      <w:lang w:val="da-DK"/>
                    </w:rPr>
                    <w:t xml:space="preserve">m og over 99 vægtprocent ved maskevidden 500 </w:t>
                  </w:r>
                  <w:r w:rsidRPr="000A506B">
                    <w:rPr>
                      <w:noProof/>
                    </w:rPr>
                    <w:t>μ</w:t>
                  </w:r>
                  <w:r w:rsidRPr="009D30FC">
                    <w:rPr>
                      <w:noProof/>
                      <w:lang w:val="da-DK"/>
                    </w:rPr>
                    <w:t>m og</w:t>
                  </w:r>
                </w:p>
              </w:tc>
            </w:tr>
            <w:tr w:rsidR="00A57D6F" w:rsidRPr="000A506B" w14:paraId="5098FAA9" w14:textId="77777777" w:rsidTr="008569FA">
              <w:tc>
                <w:tcPr>
                  <w:tcW w:w="0" w:type="auto"/>
                </w:tcPr>
                <w:p w14:paraId="0904DCFD" w14:textId="77777777" w:rsidR="00A57D6F" w:rsidRPr="000A506B" w:rsidRDefault="00A57D6F" w:rsidP="00A57D6F">
                  <w:pPr>
                    <w:pStyle w:val="Paragraph"/>
                    <w:rPr>
                      <w:noProof/>
                    </w:rPr>
                  </w:pPr>
                  <w:r w:rsidRPr="000A506B">
                    <w:rPr>
                      <w:noProof/>
                    </w:rPr>
                    <w:t>—</w:t>
                  </w:r>
                </w:p>
              </w:tc>
              <w:tc>
                <w:tcPr>
                  <w:tcW w:w="0" w:type="auto"/>
                </w:tcPr>
                <w:p w14:paraId="1A9E93CE" w14:textId="77777777" w:rsidR="00A57D6F" w:rsidRPr="009D30FC" w:rsidRDefault="00A57D6F" w:rsidP="00A57D6F">
                  <w:pPr>
                    <w:pStyle w:val="Paragraph"/>
                    <w:rPr>
                      <w:noProof/>
                      <w:lang w:val="da-DK"/>
                    </w:rPr>
                  </w:pPr>
                  <w:r w:rsidRPr="009D30FC">
                    <w:rPr>
                      <w:noProof/>
                      <w:lang w:val="da-DK"/>
                    </w:rPr>
                    <w:t>et smeltepunkt på 110 °C eller derover, men ikke over 125 °C,</w:t>
                  </w:r>
                </w:p>
              </w:tc>
            </w:tr>
          </w:tbl>
          <w:p w14:paraId="17D50169" w14:textId="77777777" w:rsidR="00A57D6F" w:rsidRPr="009D30FC" w:rsidRDefault="00A57D6F" w:rsidP="00A57D6F">
            <w:pPr>
              <w:pStyle w:val="Paragraph"/>
              <w:rPr>
                <w:noProof/>
                <w:lang w:val="da-DK"/>
              </w:rPr>
            </w:pPr>
            <w:r w:rsidRPr="009D30FC">
              <w:rPr>
                <w:noProof/>
                <w:lang w:val="da-DK"/>
              </w:rPr>
              <w:t>til brug ved fremstilling af "one pack"-stabilisatorer baseret på pulverblandinger (pulver eller pressegranulat) til forarbejdning af PVC</w:t>
            </w:r>
          </w:p>
          <w:p w14:paraId="6437D2AA" w14:textId="61A3CEB7"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349457BF" w14:textId="77777777" w:rsidR="00A57D6F" w:rsidRPr="000A506B" w:rsidRDefault="00A57D6F" w:rsidP="00A57D6F">
            <w:pPr>
              <w:pStyle w:val="Paragraph"/>
              <w:rPr>
                <w:noProof/>
              </w:rPr>
            </w:pPr>
            <w:r w:rsidRPr="000A506B">
              <w:rPr>
                <w:noProof/>
              </w:rPr>
              <w:t>01.01-31.12</w:t>
            </w:r>
          </w:p>
        </w:tc>
        <w:tc>
          <w:tcPr>
            <w:tcW w:w="0" w:type="auto"/>
          </w:tcPr>
          <w:p w14:paraId="39F6FFB2" w14:textId="77777777" w:rsidR="00A57D6F" w:rsidRPr="000A506B" w:rsidRDefault="00A57D6F" w:rsidP="00A57D6F">
            <w:pPr>
              <w:pStyle w:val="Paragraph"/>
              <w:rPr>
                <w:noProof/>
              </w:rPr>
            </w:pPr>
            <w:r w:rsidRPr="000A506B">
              <w:rPr>
                <w:noProof/>
              </w:rPr>
              <w:t>140 ton</w:t>
            </w:r>
          </w:p>
        </w:tc>
        <w:tc>
          <w:tcPr>
            <w:tcW w:w="588" w:type="dxa"/>
          </w:tcPr>
          <w:p w14:paraId="53BC2A2D" w14:textId="77777777" w:rsidR="00A57D6F" w:rsidRPr="000A506B" w:rsidRDefault="00A57D6F" w:rsidP="00A57D6F">
            <w:pPr>
              <w:pStyle w:val="Paragraph"/>
              <w:rPr>
                <w:noProof/>
              </w:rPr>
            </w:pPr>
            <w:r w:rsidRPr="000A506B">
              <w:rPr>
                <w:noProof/>
              </w:rPr>
              <w:t>0 %</w:t>
            </w:r>
          </w:p>
        </w:tc>
      </w:tr>
      <w:tr w:rsidR="00A57D6F" w:rsidRPr="000A506B" w14:paraId="1AEED01D" w14:textId="77777777" w:rsidTr="00A57D6F">
        <w:tc>
          <w:tcPr>
            <w:tcW w:w="0" w:type="auto"/>
          </w:tcPr>
          <w:p w14:paraId="5BEE192C" w14:textId="77777777" w:rsidR="00A57D6F" w:rsidRPr="000A506B" w:rsidRDefault="00A57D6F" w:rsidP="00A57D6F">
            <w:pPr>
              <w:pStyle w:val="Paragraph"/>
              <w:rPr>
                <w:noProof/>
              </w:rPr>
            </w:pPr>
            <w:r w:rsidRPr="000A506B">
              <w:rPr>
                <w:noProof/>
              </w:rPr>
              <w:t>09.2649</w:t>
            </w:r>
          </w:p>
        </w:tc>
        <w:tc>
          <w:tcPr>
            <w:tcW w:w="1109" w:type="dxa"/>
          </w:tcPr>
          <w:p w14:paraId="5848A518" w14:textId="77777777" w:rsidR="00A57D6F" w:rsidRPr="000A506B" w:rsidRDefault="00A57D6F" w:rsidP="00A57D6F">
            <w:pPr>
              <w:pStyle w:val="Paragraph"/>
              <w:jc w:val="right"/>
              <w:rPr>
                <w:noProof/>
              </w:rPr>
            </w:pPr>
            <w:r w:rsidRPr="000A506B">
              <w:rPr>
                <w:noProof/>
              </w:rPr>
              <w:t>ex 2921 29 00</w:t>
            </w:r>
          </w:p>
        </w:tc>
        <w:tc>
          <w:tcPr>
            <w:tcW w:w="754" w:type="dxa"/>
          </w:tcPr>
          <w:p w14:paraId="75F26A13" w14:textId="77777777" w:rsidR="00A57D6F" w:rsidRPr="000A506B" w:rsidRDefault="00A57D6F" w:rsidP="00A57D6F">
            <w:pPr>
              <w:pStyle w:val="Paragraph"/>
              <w:jc w:val="center"/>
              <w:rPr>
                <w:noProof/>
              </w:rPr>
            </w:pPr>
            <w:r w:rsidRPr="000A506B">
              <w:rPr>
                <w:noProof/>
              </w:rPr>
              <w:t>60</w:t>
            </w:r>
          </w:p>
        </w:tc>
        <w:tc>
          <w:tcPr>
            <w:tcW w:w="4649" w:type="dxa"/>
          </w:tcPr>
          <w:p w14:paraId="3CF4E01B" w14:textId="643E3DD0" w:rsidR="00A57D6F" w:rsidRPr="000A506B" w:rsidRDefault="00A57D6F" w:rsidP="00A57D6F">
            <w:pPr>
              <w:pStyle w:val="Paragraph"/>
              <w:rPr>
                <w:noProof/>
              </w:rPr>
            </w:pPr>
            <w:r w:rsidRPr="000A506B">
              <w:rPr>
                <w:noProof/>
              </w:rPr>
              <w:t>Bis(2-dimethylaminoethyl)(methyl)amin (CAS RN 3030-47-5)</w:t>
            </w:r>
          </w:p>
        </w:tc>
        <w:tc>
          <w:tcPr>
            <w:tcW w:w="0" w:type="auto"/>
          </w:tcPr>
          <w:p w14:paraId="638006FA" w14:textId="77777777" w:rsidR="00A57D6F" w:rsidRPr="000A506B" w:rsidRDefault="00A57D6F" w:rsidP="00A57D6F">
            <w:pPr>
              <w:pStyle w:val="Paragraph"/>
              <w:rPr>
                <w:noProof/>
              </w:rPr>
            </w:pPr>
            <w:r w:rsidRPr="000A506B">
              <w:rPr>
                <w:noProof/>
              </w:rPr>
              <w:t>01.01-31.12</w:t>
            </w:r>
          </w:p>
        </w:tc>
        <w:tc>
          <w:tcPr>
            <w:tcW w:w="0" w:type="auto"/>
          </w:tcPr>
          <w:p w14:paraId="41989A62" w14:textId="77777777" w:rsidR="00A57D6F" w:rsidRPr="000A506B" w:rsidRDefault="00A57D6F" w:rsidP="00A57D6F">
            <w:pPr>
              <w:pStyle w:val="Paragraph"/>
              <w:rPr>
                <w:noProof/>
              </w:rPr>
            </w:pPr>
            <w:r w:rsidRPr="000A506B">
              <w:rPr>
                <w:noProof/>
              </w:rPr>
              <w:t>1 700 ton</w:t>
            </w:r>
          </w:p>
        </w:tc>
        <w:tc>
          <w:tcPr>
            <w:tcW w:w="588" w:type="dxa"/>
          </w:tcPr>
          <w:p w14:paraId="16677B38" w14:textId="77777777" w:rsidR="00A57D6F" w:rsidRPr="000A506B" w:rsidRDefault="00A57D6F" w:rsidP="00A57D6F">
            <w:pPr>
              <w:pStyle w:val="Paragraph"/>
              <w:rPr>
                <w:noProof/>
              </w:rPr>
            </w:pPr>
            <w:r w:rsidRPr="000A506B">
              <w:rPr>
                <w:noProof/>
              </w:rPr>
              <w:t>0 %</w:t>
            </w:r>
          </w:p>
        </w:tc>
      </w:tr>
      <w:tr w:rsidR="00A57D6F" w:rsidRPr="000A506B" w14:paraId="36DB49BB" w14:textId="77777777" w:rsidTr="00A57D6F">
        <w:tc>
          <w:tcPr>
            <w:tcW w:w="0" w:type="auto"/>
          </w:tcPr>
          <w:p w14:paraId="56B2A7EC" w14:textId="77777777" w:rsidR="00A57D6F" w:rsidRPr="000A506B" w:rsidRDefault="00A57D6F" w:rsidP="00A57D6F">
            <w:pPr>
              <w:pStyle w:val="Paragraph"/>
              <w:rPr>
                <w:noProof/>
              </w:rPr>
            </w:pPr>
            <w:r w:rsidRPr="000A506B">
              <w:rPr>
                <w:noProof/>
              </w:rPr>
              <w:t>09.2652</w:t>
            </w:r>
          </w:p>
        </w:tc>
        <w:tc>
          <w:tcPr>
            <w:tcW w:w="1109" w:type="dxa"/>
          </w:tcPr>
          <w:p w14:paraId="1EE0FC34" w14:textId="77777777" w:rsidR="00A57D6F" w:rsidRPr="000A506B" w:rsidRDefault="00A57D6F" w:rsidP="00A57D6F">
            <w:pPr>
              <w:pStyle w:val="Paragraph"/>
              <w:jc w:val="right"/>
              <w:rPr>
                <w:noProof/>
              </w:rPr>
            </w:pPr>
            <w:r w:rsidRPr="000A506B">
              <w:rPr>
                <w:noProof/>
              </w:rPr>
              <w:t>ex 7410 11 00</w:t>
            </w:r>
          </w:p>
        </w:tc>
        <w:tc>
          <w:tcPr>
            <w:tcW w:w="754" w:type="dxa"/>
          </w:tcPr>
          <w:p w14:paraId="383806D8" w14:textId="77777777" w:rsidR="00A57D6F" w:rsidRPr="000A506B" w:rsidRDefault="00A57D6F" w:rsidP="00A57D6F">
            <w:pPr>
              <w:pStyle w:val="Paragraph"/>
              <w:jc w:val="center"/>
              <w:rPr>
                <w:noProof/>
              </w:rPr>
            </w:pPr>
            <w:r w:rsidRPr="000A506B">
              <w:rPr>
                <w:noProof/>
              </w:rPr>
              <w:t>50</w:t>
            </w:r>
          </w:p>
        </w:tc>
        <w:tc>
          <w:tcPr>
            <w:tcW w:w="4649" w:type="dxa"/>
          </w:tcPr>
          <w:p w14:paraId="42D62DA7" w14:textId="77777777" w:rsidR="00A57D6F" w:rsidRPr="009D30FC" w:rsidRDefault="00A57D6F" w:rsidP="00A57D6F">
            <w:pPr>
              <w:pStyle w:val="Paragraph"/>
              <w:rPr>
                <w:noProof/>
                <w:lang w:val="da-DK"/>
              </w:rPr>
            </w:pPr>
            <w:r w:rsidRPr="009D30FC">
              <w:rPr>
                <w:noProof/>
                <w:lang w:val="da-DK"/>
              </w:rPr>
              <w:t>Folie og bånd af raffineret kobber, fremstillet ved hjælp af elektrolyse, med en tykkelse på 0,015 mm eller derover, men ikke over 0,150 mm, til brug i industrien for trykte kredsløbskort ved fremstilling af trykte kredsløbskort og laminater dertil.</w:t>
            </w:r>
          </w:p>
          <w:p w14:paraId="392F945D" w14:textId="2DA23862"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25790D19" w14:textId="77777777" w:rsidR="00A57D6F" w:rsidRPr="000A506B" w:rsidRDefault="00A57D6F" w:rsidP="00A57D6F">
            <w:pPr>
              <w:pStyle w:val="Paragraph"/>
              <w:rPr>
                <w:noProof/>
              </w:rPr>
            </w:pPr>
            <w:r w:rsidRPr="000A506B">
              <w:rPr>
                <w:noProof/>
              </w:rPr>
              <w:t>01.01-31.12</w:t>
            </w:r>
          </w:p>
        </w:tc>
        <w:tc>
          <w:tcPr>
            <w:tcW w:w="0" w:type="auto"/>
          </w:tcPr>
          <w:p w14:paraId="2FF84D6D" w14:textId="77777777" w:rsidR="00A57D6F" w:rsidRPr="000A506B" w:rsidRDefault="00A57D6F" w:rsidP="00A57D6F">
            <w:pPr>
              <w:pStyle w:val="Paragraph"/>
              <w:rPr>
                <w:noProof/>
              </w:rPr>
            </w:pPr>
            <w:r w:rsidRPr="000A506B">
              <w:rPr>
                <w:noProof/>
              </w:rPr>
              <w:t>1 020 ton</w:t>
            </w:r>
          </w:p>
        </w:tc>
        <w:tc>
          <w:tcPr>
            <w:tcW w:w="588" w:type="dxa"/>
          </w:tcPr>
          <w:p w14:paraId="63BF242A" w14:textId="77777777" w:rsidR="00A57D6F" w:rsidRPr="000A506B" w:rsidRDefault="00A57D6F" w:rsidP="00A57D6F">
            <w:pPr>
              <w:pStyle w:val="Paragraph"/>
              <w:rPr>
                <w:noProof/>
              </w:rPr>
            </w:pPr>
            <w:r w:rsidRPr="000A506B">
              <w:rPr>
                <w:noProof/>
              </w:rPr>
              <w:t>0 %</w:t>
            </w:r>
          </w:p>
        </w:tc>
      </w:tr>
      <w:tr w:rsidR="00A57D6F" w:rsidRPr="000A506B" w14:paraId="224AE53D" w14:textId="77777777" w:rsidTr="00A57D6F">
        <w:tc>
          <w:tcPr>
            <w:tcW w:w="0" w:type="auto"/>
          </w:tcPr>
          <w:p w14:paraId="15A8690C" w14:textId="77777777" w:rsidR="00A57D6F" w:rsidRPr="000A506B" w:rsidRDefault="00A57D6F" w:rsidP="00A57D6F">
            <w:pPr>
              <w:pStyle w:val="Paragraph"/>
              <w:rPr>
                <w:noProof/>
              </w:rPr>
            </w:pPr>
            <w:r w:rsidRPr="000A506B">
              <w:rPr>
                <w:noProof/>
              </w:rPr>
              <w:t>09.2658</w:t>
            </w:r>
          </w:p>
        </w:tc>
        <w:tc>
          <w:tcPr>
            <w:tcW w:w="1109" w:type="dxa"/>
          </w:tcPr>
          <w:p w14:paraId="78D2AA3A" w14:textId="77777777" w:rsidR="00A57D6F" w:rsidRPr="000A506B" w:rsidRDefault="00A57D6F" w:rsidP="00A57D6F">
            <w:pPr>
              <w:pStyle w:val="Paragraph"/>
              <w:jc w:val="right"/>
              <w:rPr>
                <w:noProof/>
              </w:rPr>
            </w:pPr>
            <w:r w:rsidRPr="000A506B">
              <w:rPr>
                <w:noProof/>
              </w:rPr>
              <w:t>ex 2933 99 80</w:t>
            </w:r>
          </w:p>
        </w:tc>
        <w:tc>
          <w:tcPr>
            <w:tcW w:w="754" w:type="dxa"/>
          </w:tcPr>
          <w:p w14:paraId="44D96E1A" w14:textId="77777777" w:rsidR="00A57D6F" w:rsidRPr="000A506B" w:rsidRDefault="00A57D6F" w:rsidP="00A57D6F">
            <w:pPr>
              <w:pStyle w:val="Paragraph"/>
              <w:jc w:val="center"/>
              <w:rPr>
                <w:noProof/>
              </w:rPr>
            </w:pPr>
            <w:r w:rsidRPr="000A506B">
              <w:rPr>
                <w:noProof/>
              </w:rPr>
              <w:t>73</w:t>
            </w:r>
          </w:p>
        </w:tc>
        <w:tc>
          <w:tcPr>
            <w:tcW w:w="4649" w:type="dxa"/>
          </w:tcPr>
          <w:p w14:paraId="5F77AEC1" w14:textId="4359E3D7" w:rsidR="00A57D6F" w:rsidRPr="000A506B" w:rsidRDefault="00A57D6F" w:rsidP="00A57D6F">
            <w:pPr>
              <w:pStyle w:val="Paragraph"/>
              <w:rPr>
                <w:noProof/>
              </w:rPr>
            </w:pPr>
            <w:r w:rsidRPr="000A506B">
              <w:rPr>
                <w:noProof/>
              </w:rPr>
              <w:t>5-(Acetoacetylamino)benzimidazol (CAS RN 26576-46-5)</w:t>
            </w:r>
          </w:p>
        </w:tc>
        <w:tc>
          <w:tcPr>
            <w:tcW w:w="0" w:type="auto"/>
          </w:tcPr>
          <w:p w14:paraId="542861C2" w14:textId="77777777" w:rsidR="00A57D6F" w:rsidRPr="000A506B" w:rsidRDefault="00A57D6F" w:rsidP="00A57D6F">
            <w:pPr>
              <w:pStyle w:val="Paragraph"/>
              <w:rPr>
                <w:noProof/>
              </w:rPr>
            </w:pPr>
            <w:r w:rsidRPr="000A506B">
              <w:rPr>
                <w:noProof/>
              </w:rPr>
              <w:t>01.01-31.12</w:t>
            </w:r>
          </w:p>
        </w:tc>
        <w:tc>
          <w:tcPr>
            <w:tcW w:w="0" w:type="auto"/>
          </w:tcPr>
          <w:p w14:paraId="2C3B28CB" w14:textId="77777777" w:rsidR="00A57D6F" w:rsidRPr="000A506B" w:rsidRDefault="00A57D6F" w:rsidP="00A57D6F">
            <w:pPr>
              <w:pStyle w:val="Paragraph"/>
              <w:rPr>
                <w:noProof/>
              </w:rPr>
            </w:pPr>
            <w:r w:rsidRPr="000A506B">
              <w:rPr>
                <w:noProof/>
              </w:rPr>
              <w:t>400 ton</w:t>
            </w:r>
          </w:p>
        </w:tc>
        <w:tc>
          <w:tcPr>
            <w:tcW w:w="588" w:type="dxa"/>
          </w:tcPr>
          <w:p w14:paraId="7498BB00" w14:textId="77777777" w:rsidR="00A57D6F" w:rsidRPr="000A506B" w:rsidRDefault="00A57D6F" w:rsidP="00A57D6F">
            <w:pPr>
              <w:pStyle w:val="Paragraph"/>
              <w:rPr>
                <w:noProof/>
              </w:rPr>
            </w:pPr>
            <w:r w:rsidRPr="000A506B">
              <w:rPr>
                <w:noProof/>
              </w:rPr>
              <w:t>0 %</w:t>
            </w:r>
          </w:p>
        </w:tc>
      </w:tr>
      <w:tr w:rsidR="00A57D6F" w:rsidRPr="000A506B" w14:paraId="3C80916F" w14:textId="77777777" w:rsidTr="00A57D6F">
        <w:tc>
          <w:tcPr>
            <w:tcW w:w="0" w:type="auto"/>
          </w:tcPr>
          <w:p w14:paraId="2E4920EA" w14:textId="77777777" w:rsidR="00A57D6F" w:rsidRPr="000A506B" w:rsidRDefault="00A57D6F" w:rsidP="00A57D6F">
            <w:pPr>
              <w:pStyle w:val="Paragraph"/>
              <w:rPr>
                <w:noProof/>
              </w:rPr>
            </w:pPr>
            <w:r w:rsidRPr="000A506B">
              <w:rPr>
                <w:noProof/>
              </w:rPr>
              <w:t>09.2659</w:t>
            </w:r>
          </w:p>
        </w:tc>
        <w:tc>
          <w:tcPr>
            <w:tcW w:w="1109" w:type="dxa"/>
          </w:tcPr>
          <w:p w14:paraId="46807CFC" w14:textId="77777777" w:rsidR="00A57D6F" w:rsidRPr="000A506B" w:rsidRDefault="00A57D6F" w:rsidP="00A57D6F">
            <w:pPr>
              <w:pStyle w:val="Paragraph"/>
              <w:jc w:val="right"/>
              <w:rPr>
                <w:noProof/>
              </w:rPr>
            </w:pPr>
            <w:r w:rsidRPr="000A506B">
              <w:rPr>
                <w:noProof/>
              </w:rPr>
              <w:t>ex 3802 90 00</w:t>
            </w:r>
          </w:p>
        </w:tc>
        <w:tc>
          <w:tcPr>
            <w:tcW w:w="754" w:type="dxa"/>
          </w:tcPr>
          <w:p w14:paraId="4A47B06E" w14:textId="77777777" w:rsidR="00A57D6F" w:rsidRPr="000A506B" w:rsidRDefault="00A57D6F" w:rsidP="00A57D6F">
            <w:pPr>
              <w:pStyle w:val="Paragraph"/>
              <w:jc w:val="center"/>
              <w:rPr>
                <w:noProof/>
              </w:rPr>
            </w:pPr>
            <w:r w:rsidRPr="000A506B">
              <w:rPr>
                <w:noProof/>
              </w:rPr>
              <w:t>19</w:t>
            </w:r>
          </w:p>
        </w:tc>
        <w:tc>
          <w:tcPr>
            <w:tcW w:w="4649" w:type="dxa"/>
          </w:tcPr>
          <w:p w14:paraId="508ABFFB" w14:textId="6A867995" w:rsidR="00A57D6F" w:rsidRPr="000A506B" w:rsidRDefault="00A57D6F" w:rsidP="00A57D6F">
            <w:pPr>
              <w:pStyle w:val="Paragraph"/>
              <w:rPr>
                <w:noProof/>
              </w:rPr>
            </w:pPr>
            <w:r w:rsidRPr="000A506B">
              <w:rPr>
                <w:noProof/>
              </w:rPr>
              <w:t>Diatoméjord kalcineret med sodaflusmiddel</w:t>
            </w:r>
          </w:p>
        </w:tc>
        <w:tc>
          <w:tcPr>
            <w:tcW w:w="0" w:type="auto"/>
          </w:tcPr>
          <w:p w14:paraId="3C875598" w14:textId="77777777" w:rsidR="00A57D6F" w:rsidRPr="000A506B" w:rsidRDefault="00A57D6F" w:rsidP="00A57D6F">
            <w:pPr>
              <w:pStyle w:val="Paragraph"/>
              <w:rPr>
                <w:noProof/>
              </w:rPr>
            </w:pPr>
            <w:r w:rsidRPr="000A506B">
              <w:rPr>
                <w:noProof/>
              </w:rPr>
              <w:t>01.01-31.12</w:t>
            </w:r>
          </w:p>
        </w:tc>
        <w:tc>
          <w:tcPr>
            <w:tcW w:w="0" w:type="auto"/>
          </w:tcPr>
          <w:p w14:paraId="2EEB8236" w14:textId="77777777" w:rsidR="00A57D6F" w:rsidRPr="000A506B" w:rsidRDefault="00A57D6F" w:rsidP="00A57D6F">
            <w:pPr>
              <w:pStyle w:val="Paragraph"/>
              <w:rPr>
                <w:noProof/>
              </w:rPr>
            </w:pPr>
            <w:r w:rsidRPr="000A506B">
              <w:rPr>
                <w:noProof/>
              </w:rPr>
              <w:t>35 000 ton</w:t>
            </w:r>
          </w:p>
        </w:tc>
        <w:tc>
          <w:tcPr>
            <w:tcW w:w="588" w:type="dxa"/>
          </w:tcPr>
          <w:p w14:paraId="1BEF0ADD" w14:textId="77777777" w:rsidR="00A57D6F" w:rsidRPr="000A506B" w:rsidRDefault="00A57D6F" w:rsidP="00A57D6F">
            <w:pPr>
              <w:pStyle w:val="Paragraph"/>
              <w:rPr>
                <w:noProof/>
              </w:rPr>
            </w:pPr>
            <w:r w:rsidRPr="000A506B">
              <w:rPr>
                <w:noProof/>
              </w:rPr>
              <w:t>0 %</w:t>
            </w:r>
          </w:p>
        </w:tc>
      </w:tr>
      <w:tr w:rsidR="00A57D6F" w:rsidRPr="000A506B" w14:paraId="1E40366F" w14:textId="77777777" w:rsidTr="00A57D6F">
        <w:tc>
          <w:tcPr>
            <w:tcW w:w="0" w:type="auto"/>
          </w:tcPr>
          <w:p w14:paraId="2B581E4D" w14:textId="77777777" w:rsidR="00A57D6F" w:rsidRPr="000A506B" w:rsidRDefault="00A57D6F" w:rsidP="00A57D6F">
            <w:pPr>
              <w:pStyle w:val="Paragraph"/>
              <w:rPr>
                <w:noProof/>
              </w:rPr>
            </w:pPr>
            <w:r w:rsidRPr="000A506B">
              <w:rPr>
                <w:noProof/>
              </w:rPr>
              <w:t>09.2661</w:t>
            </w:r>
          </w:p>
        </w:tc>
        <w:tc>
          <w:tcPr>
            <w:tcW w:w="1109" w:type="dxa"/>
          </w:tcPr>
          <w:p w14:paraId="6E8F34AE" w14:textId="77777777" w:rsidR="00A57D6F" w:rsidRPr="000A506B" w:rsidRDefault="00A57D6F" w:rsidP="00A57D6F">
            <w:pPr>
              <w:pStyle w:val="Paragraph"/>
              <w:jc w:val="right"/>
              <w:rPr>
                <w:noProof/>
              </w:rPr>
            </w:pPr>
            <w:r w:rsidRPr="000A506B">
              <w:rPr>
                <w:noProof/>
              </w:rPr>
              <w:t>ex 3920 51 00</w:t>
            </w:r>
          </w:p>
        </w:tc>
        <w:tc>
          <w:tcPr>
            <w:tcW w:w="754" w:type="dxa"/>
          </w:tcPr>
          <w:p w14:paraId="06E4E6B5" w14:textId="77777777" w:rsidR="00A57D6F" w:rsidRPr="000A506B" w:rsidRDefault="00A57D6F" w:rsidP="00A57D6F">
            <w:pPr>
              <w:pStyle w:val="Paragraph"/>
              <w:jc w:val="center"/>
              <w:rPr>
                <w:noProof/>
              </w:rPr>
            </w:pPr>
            <w:r w:rsidRPr="000A506B">
              <w:rPr>
                <w:noProof/>
              </w:rPr>
              <w:t>50</w:t>
            </w:r>
          </w:p>
        </w:tc>
        <w:tc>
          <w:tcPr>
            <w:tcW w:w="4649" w:type="dxa"/>
          </w:tcPr>
          <w:p w14:paraId="43F33819" w14:textId="77777777" w:rsidR="00A57D6F" w:rsidRPr="009D30FC" w:rsidRDefault="00A57D6F" w:rsidP="00A57D6F">
            <w:pPr>
              <w:pStyle w:val="Paragraph"/>
              <w:rPr>
                <w:noProof/>
                <w:lang w:val="da-DK"/>
              </w:rPr>
            </w:pPr>
            <w:r w:rsidRPr="009D30FC">
              <w:rPr>
                <w:noProof/>
                <w:lang w:val="da-DK"/>
              </w:rPr>
              <w:t>Plader af polymetylmetacrylat, der overholder følgende standarder:</w:t>
            </w:r>
          </w:p>
          <w:tbl>
            <w:tblPr>
              <w:tblStyle w:val="Listdash"/>
              <w:tblW w:w="0" w:type="auto"/>
              <w:tblLook w:val="0000" w:firstRow="0" w:lastRow="0" w:firstColumn="0" w:lastColumn="0" w:noHBand="0" w:noVBand="0"/>
            </w:tblPr>
            <w:tblGrid>
              <w:gridCol w:w="220"/>
              <w:gridCol w:w="3055"/>
            </w:tblGrid>
            <w:tr w:rsidR="00A57D6F" w:rsidRPr="000A506B" w14:paraId="31B703A0" w14:textId="77777777" w:rsidTr="008569FA">
              <w:tc>
                <w:tcPr>
                  <w:tcW w:w="0" w:type="auto"/>
                </w:tcPr>
                <w:p w14:paraId="64BBF14B" w14:textId="77777777" w:rsidR="00A57D6F" w:rsidRPr="000A506B" w:rsidRDefault="00A57D6F" w:rsidP="00A57D6F">
                  <w:pPr>
                    <w:pStyle w:val="Paragraph"/>
                    <w:rPr>
                      <w:noProof/>
                    </w:rPr>
                  </w:pPr>
                  <w:r w:rsidRPr="000A506B">
                    <w:rPr>
                      <w:noProof/>
                    </w:rPr>
                    <w:t>—</w:t>
                  </w:r>
                </w:p>
              </w:tc>
              <w:tc>
                <w:tcPr>
                  <w:tcW w:w="0" w:type="auto"/>
                </w:tcPr>
                <w:p w14:paraId="1924BEC3" w14:textId="77777777" w:rsidR="00A57D6F" w:rsidRPr="009D30FC" w:rsidRDefault="00A57D6F" w:rsidP="00A57D6F">
                  <w:pPr>
                    <w:pStyle w:val="Paragraph"/>
                    <w:rPr>
                      <w:noProof/>
                      <w:lang w:val="da-DK"/>
                    </w:rPr>
                  </w:pPr>
                  <w:r w:rsidRPr="009D30FC">
                    <w:rPr>
                      <w:noProof/>
                      <w:lang w:val="da-DK"/>
                    </w:rPr>
                    <w:t>EN 4364 (MIL-P-5425E) og DTD5592A, eller</w:t>
                  </w:r>
                </w:p>
              </w:tc>
            </w:tr>
            <w:tr w:rsidR="00A57D6F" w:rsidRPr="000A506B" w14:paraId="3AAE9E06" w14:textId="77777777" w:rsidTr="008569FA">
              <w:tc>
                <w:tcPr>
                  <w:tcW w:w="0" w:type="auto"/>
                </w:tcPr>
                <w:p w14:paraId="5512E139" w14:textId="77777777" w:rsidR="00A57D6F" w:rsidRPr="000A506B" w:rsidRDefault="00A57D6F" w:rsidP="00A57D6F">
                  <w:pPr>
                    <w:pStyle w:val="Paragraph"/>
                    <w:rPr>
                      <w:noProof/>
                    </w:rPr>
                  </w:pPr>
                  <w:r w:rsidRPr="000A506B">
                    <w:rPr>
                      <w:noProof/>
                    </w:rPr>
                    <w:t>—</w:t>
                  </w:r>
                </w:p>
              </w:tc>
              <w:tc>
                <w:tcPr>
                  <w:tcW w:w="0" w:type="auto"/>
                </w:tcPr>
                <w:p w14:paraId="50572837" w14:textId="77777777" w:rsidR="00A57D6F" w:rsidRPr="009D30FC" w:rsidRDefault="00A57D6F" w:rsidP="00A57D6F">
                  <w:pPr>
                    <w:pStyle w:val="Paragraph"/>
                    <w:rPr>
                      <w:noProof/>
                      <w:lang w:val="da-DK"/>
                    </w:rPr>
                  </w:pPr>
                  <w:r w:rsidRPr="009D30FC">
                    <w:rPr>
                      <w:noProof/>
                      <w:lang w:val="da-DK"/>
                    </w:rPr>
                    <w:t>EN 4365 (MIL-P-8184) og DTD5592A</w:t>
                  </w:r>
                </w:p>
              </w:tc>
            </w:tr>
          </w:tbl>
          <w:p w14:paraId="2A69C28A" w14:textId="77777777" w:rsidR="00A57D6F" w:rsidRPr="009D30FC" w:rsidRDefault="00A57D6F" w:rsidP="00A57D6F">
            <w:pPr>
              <w:pStyle w:val="Paragraph"/>
              <w:rPr>
                <w:noProof/>
                <w:lang w:val="da-DK"/>
              </w:rPr>
            </w:pPr>
          </w:p>
        </w:tc>
        <w:tc>
          <w:tcPr>
            <w:tcW w:w="0" w:type="auto"/>
          </w:tcPr>
          <w:p w14:paraId="0E9BDAF2" w14:textId="77777777" w:rsidR="00A57D6F" w:rsidRPr="000A506B" w:rsidRDefault="00A57D6F" w:rsidP="00A57D6F">
            <w:pPr>
              <w:pStyle w:val="Paragraph"/>
              <w:rPr>
                <w:noProof/>
              </w:rPr>
            </w:pPr>
            <w:r w:rsidRPr="000A506B">
              <w:rPr>
                <w:noProof/>
              </w:rPr>
              <w:t>01.01-31.12</w:t>
            </w:r>
          </w:p>
        </w:tc>
        <w:tc>
          <w:tcPr>
            <w:tcW w:w="0" w:type="auto"/>
          </w:tcPr>
          <w:p w14:paraId="0C2B3DEC" w14:textId="77777777" w:rsidR="00A57D6F" w:rsidRPr="000A506B" w:rsidRDefault="00A57D6F" w:rsidP="00A57D6F">
            <w:pPr>
              <w:pStyle w:val="Paragraph"/>
              <w:rPr>
                <w:noProof/>
              </w:rPr>
            </w:pPr>
            <w:r w:rsidRPr="000A506B">
              <w:rPr>
                <w:noProof/>
              </w:rPr>
              <w:t>100 ton</w:t>
            </w:r>
          </w:p>
        </w:tc>
        <w:tc>
          <w:tcPr>
            <w:tcW w:w="588" w:type="dxa"/>
          </w:tcPr>
          <w:p w14:paraId="71F34F90" w14:textId="77777777" w:rsidR="00A57D6F" w:rsidRPr="000A506B" w:rsidRDefault="00A57D6F" w:rsidP="00A57D6F">
            <w:pPr>
              <w:pStyle w:val="Paragraph"/>
              <w:rPr>
                <w:noProof/>
              </w:rPr>
            </w:pPr>
            <w:r w:rsidRPr="000A506B">
              <w:rPr>
                <w:noProof/>
              </w:rPr>
              <w:t>0 %</w:t>
            </w:r>
          </w:p>
        </w:tc>
      </w:tr>
      <w:tr w:rsidR="00A57D6F" w:rsidRPr="000A506B" w14:paraId="13F78120" w14:textId="77777777" w:rsidTr="00A57D6F">
        <w:tc>
          <w:tcPr>
            <w:tcW w:w="0" w:type="auto"/>
          </w:tcPr>
          <w:p w14:paraId="20750230" w14:textId="77777777" w:rsidR="00A57D6F" w:rsidRPr="000A506B" w:rsidRDefault="00A57D6F" w:rsidP="00A57D6F">
            <w:pPr>
              <w:pStyle w:val="Paragraph"/>
              <w:rPr>
                <w:noProof/>
              </w:rPr>
            </w:pPr>
            <w:r w:rsidRPr="000A506B">
              <w:rPr>
                <w:noProof/>
              </w:rPr>
              <w:t>09.2662</w:t>
            </w:r>
          </w:p>
        </w:tc>
        <w:tc>
          <w:tcPr>
            <w:tcW w:w="1109" w:type="dxa"/>
          </w:tcPr>
          <w:p w14:paraId="43E1B850" w14:textId="77777777" w:rsidR="00A57D6F" w:rsidRPr="000A506B" w:rsidRDefault="00A57D6F" w:rsidP="00A57D6F">
            <w:pPr>
              <w:pStyle w:val="Paragraph"/>
              <w:jc w:val="right"/>
              <w:rPr>
                <w:noProof/>
              </w:rPr>
            </w:pPr>
            <w:r w:rsidRPr="000A506B">
              <w:rPr>
                <w:noProof/>
              </w:rPr>
              <w:t>ex 7410 21 00</w:t>
            </w:r>
          </w:p>
        </w:tc>
        <w:tc>
          <w:tcPr>
            <w:tcW w:w="754" w:type="dxa"/>
          </w:tcPr>
          <w:p w14:paraId="4568BCD7" w14:textId="77777777" w:rsidR="00A57D6F" w:rsidRPr="000A506B" w:rsidRDefault="00A57D6F" w:rsidP="00A57D6F">
            <w:pPr>
              <w:pStyle w:val="Paragraph"/>
              <w:jc w:val="center"/>
              <w:rPr>
                <w:noProof/>
              </w:rPr>
            </w:pPr>
            <w:r w:rsidRPr="000A506B">
              <w:rPr>
                <w:noProof/>
              </w:rPr>
              <w:t>55</w:t>
            </w:r>
          </w:p>
        </w:tc>
        <w:tc>
          <w:tcPr>
            <w:tcW w:w="4649" w:type="dxa"/>
          </w:tcPr>
          <w:p w14:paraId="57F11010" w14:textId="77777777" w:rsidR="00A57D6F" w:rsidRPr="000A506B" w:rsidRDefault="00A57D6F" w:rsidP="00A57D6F">
            <w:pPr>
              <w:pStyle w:val="Paragraph"/>
              <w:rPr>
                <w:noProof/>
              </w:rPr>
            </w:pPr>
            <w:r w:rsidRPr="000A506B">
              <w:rPr>
                <w:noProof/>
              </w:rPr>
              <w:t>Plader:</w:t>
            </w:r>
          </w:p>
          <w:tbl>
            <w:tblPr>
              <w:tblStyle w:val="Listdash"/>
              <w:tblW w:w="0" w:type="auto"/>
              <w:tblLook w:val="0000" w:firstRow="0" w:lastRow="0" w:firstColumn="0" w:lastColumn="0" w:noHBand="0" w:noVBand="0"/>
            </w:tblPr>
            <w:tblGrid>
              <w:gridCol w:w="220"/>
              <w:gridCol w:w="3109"/>
            </w:tblGrid>
            <w:tr w:rsidR="00A57D6F" w:rsidRPr="000A506B" w14:paraId="3F5E164A" w14:textId="77777777" w:rsidTr="008569FA">
              <w:tc>
                <w:tcPr>
                  <w:tcW w:w="0" w:type="auto"/>
                </w:tcPr>
                <w:p w14:paraId="56022561" w14:textId="77777777" w:rsidR="00A57D6F" w:rsidRPr="000A506B" w:rsidRDefault="00A57D6F" w:rsidP="00A57D6F">
                  <w:pPr>
                    <w:pStyle w:val="Paragraph"/>
                    <w:rPr>
                      <w:noProof/>
                    </w:rPr>
                  </w:pPr>
                  <w:r w:rsidRPr="000A506B">
                    <w:rPr>
                      <w:noProof/>
                    </w:rPr>
                    <w:t>—</w:t>
                  </w:r>
                </w:p>
              </w:tc>
              <w:tc>
                <w:tcPr>
                  <w:tcW w:w="0" w:type="auto"/>
                </w:tcPr>
                <w:p w14:paraId="2B60E5D6" w14:textId="77777777" w:rsidR="00A57D6F" w:rsidRPr="009D30FC" w:rsidRDefault="00A57D6F" w:rsidP="00A57D6F">
                  <w:pPr>
                    <w:pStyle w:val="Paragraph"/>
                    <w:rPr>
                      <w:noProof/>
                      <w:lang w:val="da-DK"/>
                    </w:rPr>
                  </w:pPr>
                  <w:r w:rsidRPr="009D30FC">
                    <w:rPr>
                      <w:noProof/>
                      <w:lang w:val="da-DK"/>
                    </w:rPr>
                    <w:t>bestående af mindst ét lag glasfibervæv, der er imprægneret med epoxyharpiks</w:t>
                  </w:r>
                </w:p>
              </w:tc>
            </w:tr>
            <w:tr w:rsidR="00A57D6F" w:rsidRPr="000A506B" w14:paraId="0F1CE17B" w14:textId="77777777" w:rsidTr="008569FA">
              <w:tc>
                <w:tcPr>
                  <w:tcW w:w="0" w:type="auto"/>
                </w:tcPr>
                <w:p w14:paraId="1789DCAB" w14:textId="77777777" w:rsidR="00A57D6F" w:rsidRPr="000A506B" w:rsidRDefault="00A57D6F" w:rsidP="00A57D6F">
                  <w:pPr>
                    <w:pStyle w:val="Paragraph"/>
                    <w:rPr>
                      <w:noProof/>
                    </w:rPr>
                  </w:pPr>
                  <w:r w:rsidRPr="000A506B">
                    <w:rPr>
                      <w:noProof/>
                    </w:rPr>
                    <w:t>—</w:t>
                  </w:r>
                </w:p>
              </w:tc>
              <w:tc>
                <w:tcPr>
                  <w:tcW w:w="0" w:type="auto"/>
                </w:tcPr>
                <w:p w14:paraId="1EE3400C" w14:textId="77777777" w:rsidR="00A57D6F" w:rsidRPr="009D30FC" w:rsidRDefault="00A57D6F" w:rsidP="00A57D6F">
                  <w:pPr>
                    <w:pStyle w:val="Paragraph"/>
                    <w:rPr>
                      <w:noProof/>
                      <w:lang w:val="da-DK"/>
                    </w:rPr>
                  </w:pPr>
                  <w:r w:rsidRPr="009D30FC">
                    <w:rPr>
                      <w:noProof/>
                      <w:lang w:val="da-DK"/>
                    </w:rPr>
                    <w:t>belagt på den ene eller begge sider med kobberfolie af en tykkelse på ikke over 0,15 mm</w:t>
                  </w:r>
                </w:p>
              </w:tc>
            </w:tr>
            <w:tr w:rsidR="00A57D6F" w:rsidRPr="000A506B" w14:paraId="05D6D5D3" w14:textId="77777777" w:rsidTr="008569FA">
              <w:tc>
                <w:tcPr>
                  <w:tcW w:w="0" w:type="auto"/>
                </w:tcPr>
                <w:p w14:paraId="6202EC58" w14:textId="77777777" w:rsidR="00A57D6F" w:rsidRPr="000A506B" w:rsidRDefault="00A57D6F" w:rsidP="00A57D6F">
                  <w:pPr>
                    <w:pStyle w:val="Paragraph"/>
                    <w:rPr>
                      <w:noProof/>
                    </w:rPr>
                  </w:pPr>
                  <w:r w:rsidRPr="000A506B">
                    <w:rPr>
                      <w:noProof/>
                    </w:rPr>
                    <w:t>—</w:t>
                  </w:r>
                </w:p>
              </w:tc>
              <w:tc>
                <w:tcPr>
                  <w:tcW w:w="0" w:type="auto"/>
                </w:tcPr>
                <w:p w14:paraId="2531E2CF" w14:textId="77777777" w:rsidR="00A57D6F" w:rsidRPr="009D30FC" w:rsidRDefault="00A57D6F" w:rsidP="00A57D6F">
                  <w:pPr>
                    <w:pStyle w:val="Paragraph"/>
                    <w:rPr>
                      <w:noProof/>
                      <w:lang w:val="da-DK"/>
                    </w:rPr>
                  </w:pPr>
                  <w:r w:rsidRPr="009D30FC">
                    <w:rPr>
                      <w:noProof/>
                      <w:lang w:val="da-DK"/>
                    </w:rPr>
                    <w:t>med en dielektricitetskonstant (DK) på under 5,4 ved 1 MHz målt i henhold til IPC-TM-650 2.5.5.2</w:t>
                  </w:r>
                </w:p>
              </w:tc>
            </w:tr>
            <w:tr w:rsidR="00A57D6F" w:rsidRPr="000A506B" w14:paraId="1312A980" w14:textId="77777777" w:rsidTr="008569FA">
              <w:tc>
                <w:tcPr>
                  <w:tcW w:w="0" w:type="auto"/>
                </w:tcPr>
                <w:p w14:paraId="1DD5C317" w14:textId="77777777" w:rsidR="00A57D6F" w:rsidRPr="000A506B" w:rsidRDefault="00A57D6F" w:rsidP="00A57D6F">
                  <w:pPr>
                    <w:pStyle w:val="Paragraph"/>
                    <w:rPr>
                      <w:noProof/>
                    </w:rPr>
                  </w:pPr>
                  <w:r w:rsidRPr="000A506B">
                    <w:rPr>
                      <w:noProof/>
                    </w:rPr>
                    <w:t>—</w:t>
                  </w:r>
                </w:p>
              </w:tc>
              <w:tc>
                <w:tcPr>
                  <w:tcW w:w="0" w:type="auto"/>
                </w:tcPr>
                <w:p w14:paraId="2CAA0F1D" w14:textId="77777777" w:rsidR="00A57D6F" w:rsidRPr="009D30FC" w:rsidRDefault="00A57D6F" w:rsidP="00A57D6F">
                  <w:pPr>
                    <w:pStyle w:val="Paragraph"/>
                    <w:rPr>
                      <w:noProof/>
                      <w:lang w:val="da-DK"/>
                    </w:rPr>
                  </w:pPr>
                  <w:r w:rsidRPr="009D30FC">
                    <w:rPr>
                      <w:noProof/>
                      <w:lang w:val="da-DK"/>
                    </w:rPr>
                    <w:t>med en tabsfaktor på mindre end 0,035 ved 1 MHz målt i henhold til IPC-TM-650 2.5.5.2</w:t>
                  </w:r>
                </w:p>
              </w:tc>
            </w:tr>
            <w:tr w:rsidR="00A57D6F" w:rsidRPr="000A506B" w14:paraId="4A42B1A1" w14:textId="77777777" w:rsidTr="008569FA">
              <w:tc>
                <w:tcPr>
                  <w:tcW w:w="0" w:type="auto"/>
                </w:tcPr>
                <w:p w14:paraId="4DFD3E6F" w14:textId="77777777" w:rsidR="00A57D6F" w:rsidRPr="000A506B" w:rsidRDefault="00A57D6F" w:rsidP="00A57D6F">
                  <w:pPr>
                    <w:pStyle w:val="Paragraph"/>
                    <w:rPr>
                      <w:noProof/>
                    </w:rPr>
                  </w:pPr>
                  <w:r w:rsidRPr="000A506B">
                    <w:rPr>
                      <w:noProof/>
                    </w:rPr>
                    <w:t>—</w:t>
                  </w:r>
                </w:p>
              </w:tc>
              <w:tc>
                <w:tcPr>
                  <w:tcW w:w="0" w:type="auto"/>
                </w:tcPr>
                <w:p w14:paraId="0751053D" w14:textId="77777777" w:rsidR="00A57D6F" w:rsidRPr="009D30FC" w:rsidRDefault="00A57D6F" w:rsidP="00A57D6F">
                  <w:pPr>
                    <w:pStyle w:val="Paragraph"/>
                    <w:rPr>
                      <w:noProof/>
                      <w:lang w:val="da-DK"/>
                    </w:rPr>
                  </w:pPr>
                  <w:r w:rsidRPr="009D30FC">
                    <w:rPr>
                      <w:noProof/>
                      <w:lang w:val="da-DK"/>
                    </w:rPr>
                    <w:t>med modstandsdygtighed mod krybestrøm (CTI) på 600 eller derover</w:t>
                  </w:r>
                </w:p>
              </w:tc>
            </w:tr>
          </w:tbl>
          <w:p w14:paraId="0BDC2B1A" w14:textId="77777777" w:rsidR="00A57D6F" w:rsidRPr="009D30FC" w:rsidRDefault="00A57D6F" w:rsidP="00A57D6F">
            <w:pPr>
              <w:pStyle w:val="Paragraph"/>
              <w:rPr>
                <w:noProof/>
                <w:lang w:val="da-DK"/>
              </w:rPr>
            </w:pPr>
          </w:p>
        </w:tc>
        <w:tc>
          <w:tcPr>
            <w:tcW w:w="0" w:type="auto"/>
          </w:tcPr>
          <w:p w14:paraId="64FE609A" w14:textId="77777777" w:rsidR="00A57D6F" w:rsidRPr="000A506B" w:rsidRDefault="00A57D6F" w:rsidP="00A57D6F">
            <w:pPr>
              <w:pStyle w:val="Paragraph"/>
              <w:rPr>
                <w:noProof/>
              </w:rPr>
            </w:pPr>
            <w:r w:rsidRPr="000A506B">
              <w:rPr>
                <w:noProof/>
              </w:rPr>
              <w:t>01.01-31.12</w:t>
            </w:r>
          </w:p>
        </w:tc>
        <w:tc>
          <w:tcPr>
            <w:tcW w:w="0" w:type="auto"/>
          </w:tcPr>
          <w:p w14:paraId="0DCCE4CA" w14:textId="77777777" w:rsidR="00A57D6F" w:rsidRPr="000A506B" w:rsidRDefault="00A57D6F" w:rsidP="00A57D6F">
            <w:pPr>
              <w:pStyle w:val="Paragraph"/>
              <w:rPr>
                <w:noProof/>
              </w:rPr>
            </w:pPr>
            <w:r w:rsidRPr="000A506B">
              <w:rPr>
                <w:noProof/>
              </w:rPr>
              <w:t>108 000 m²</w:t>
            </w:r>
          </w:p>
        </w:tc>
        <w:tc>
          <w:tcPr>
            <w:tcW w:w="588" w:type="dxa"/>
          </w:tcPr>
          <w:p w14:paraId="0871E1FE" w14:textId="77777777" w:rsidR="00A57D6F" w:rsidRPr="000A506B" w:rsidRDefault="00A57D6F" w:rsidP="00A57D6F">
            <w:pPr>
              <w:pStyle w:val="Paragraph"/>
              <w:rPr>
                <w:noProof/>
              </w:rPr>
            </w:pPr>
            <w:r w:rsidRPr="000A506B">
              <w:rPr>
                <w:noProof/>
              </w:rPr>
              <w:t>0 %</w:t>
            </w:r>
          </w:p>
        </w:tc>
      </w:tr>
      <w:tr w:rsidR="00A57D6F" w:rsidRPr="000A506B" w14:paraId="6DF547E1" w14:textId="77777777" w:rsidTr="00A57D6F">
        <w:tc>
          <w:tcPr>
            <w:tcW w:w="0" w:type="auto"/>
          </w:tcPr>
          <w:p w14:paraId="192176C7" w14:textId="77777777" w:rsidR="00A57D6F" w:rsidRPr="000A506B" w:rsidRDefault="00A57D6F" w:rsidP="00A57D6F">
            <w:pPr>
              <w:pStyle w:val="Paragraph"/>
              <w:rPr>
                <w:noProof/>
              </w:rPr>
            </w:pPr>
            <w:r w:rsidRPr="000A506B">
              <w:rPr>
                <w:noProof/>
              </w:rPr>
              <w:t>09.2665</w:t>
            </w:r>
          </w:p>
        </w:tc>
        <w:tc>
          <w:tcPr>
            <w:tcW w:w="1109" w:type="dxa"/>
          </w:tcPr>
          <w:p w14:paraId="33D67514" w14:textId="77777777" w:rsidR="00A57D6F" w:rsidRPr="000A506B" w:rsidRDefault="00A57D6F" w:rsidP="00A57D6F">
            <w:pPr>
              <w:pStyle w:val="Paragraph"/>
              <w:jc w:val="right"/>
              <w:rPr>
                <w:noProof/>
              </w:rPr>
            </w:pPr>
            <w:r w:rsidRPr="000A506B">
              <w:rPr>
                <w:noProof/>
              </w:rPr>
              <w:t>ex 2916 19 95</w:t>
            </w:r>
          </w:p>
        </w:tc>
        <w:tc>
          <w:tcPr>
            <w:tcW w:w="754" w:type="dxa"/>
          </w:tcPr>
          <w:p w14:paraId="4556505D" w14:textId="77777777" w:rsidR="00A57D6F" w:rsidRPr="000A506B" w:rsidRDefault="00A57D6F" w:rsidP="00A57D6F">
            <w:pPr>
              <w:pStyle w:val="Paragraph"/>
              <w:jc w:val="center"/>
              <w:rPr>
                <w:noProof/>
              </w:rPr>
            </w:pPr>
            <w:r w:rsidRPr="000A506B">
              <w:rPr>
                <w:noProof/>
              </w:rPr>
              <w:t>30</w:t>
            </w:r>
          </w:p>
        </w:tc>
        <w:tc>
          <w:tcPr>
            <w:tcW w:w="4649" w:type="dxa"/>
          </w:tcPr>
          <w:p w14:paraId="5A554886" w14:textId="7BA5375D" w:rsidR="00A57D6F" w:rsidRPr="000A506B" w:rsidRDefault="00A57D6F" w:rsidP="00A57D6F">
            <w:pPr>
              <w:pStyle w:val="Paragraph"/>
              <w:rPr>
                <w:noProof/>
              </w:rPr>
            </w:pPr>
            <w:r w:rsidRPr="000A506B">
              <w:rPr>
                <w:noProof/>
              </w:rPr>
              <w:t>Kalium-(E,E)-hexa-2,4-dienoat (CAS RN 24634-61-5)</w:t>
            </w:r>
          </w:p>
        </w:tc>
        <w:tc>
          <w:tcPr>
            <w:tcW w:w="0" w:type="auto"/>
          </w:tcPr>
          <w:p w14:paraId="02C25BC6" w14:textId="77777777" w:rsidR="00A57D6F" w:rsidRPr="000A506B" w:rsidRDefault="00A57D6F" w:rsidP="00A57D6F">
            <w:pPr>
              <w:pStyle w:val="Paragraph"/>
              <w:rPr>
                <w:noProof/>
              </w:rPr>
            </w:pPr>
            <w:r w:rsidRPr="000A506B">
              <w:rPr>
                <w:noProof/>
              </w:rPr>
              <w:t>01.01-31.12</w:t>
            </w:r>
          </w:p>
        </w:tc>
        <w:tc>
          <w:tcPr>
            <w:tcW w:w="0" w:type="auto"/>
          </w:tcPr>
          <w:p w14:paraId="75475DC5" w14:textId="77777777" w:rsidR="00A57D6F" w:rsidRPr="000A506B" w:rsidRDefault="00A57D6F" w:rsidP="00A57D6F">
            <w:pPr>
              <w:pStyle w:val="Paragraph"/>
              <w:rPr>
                <w:noProof/>
              </w:rPr>
            </w:pPr>
            <w:r w:rsidRPr="000A506B">
              <w:rPr>
                <w:noProof/>
              </w:rPr>
              <w:t>8 250 ton</w:t>
            </w:r>
          </w:p>
        </w:tc>
        <w:tc>
          <w:tcPr>
            <w:tcW w:w="588" w:type="dxa"/>
          </w:tcPr>
          <w:p w14:paraId="4DE53A2A" w14:textId="77777777" w:rsidR="00A57D6F" w:rsidRPr="000A506B" w:rsidRDefault="00A57D6F" w:rsidP="00A57D6F">
            <w:pPr>
              <w:pStyle w:val="Paragraph"/>
              <w:rPr>
                <w:noProof/>
              </w:rPr>
            </w:pPr>
            <w:r w:rsidRPr="000A506B">
              <w:rPr>
                <w:noProof/>
              </w:rPr>
              <w:t>0 %</w:t>
            </w:r>
          </w:p>
        </w:tc>
      </w:tr>
      <w:tr w:rsidR="00A57D6F" w:rsidRPr="000A506B" w14:paraId="6A82F0E1" w14:textId="77777777" w:rsidTr="00A57D6F">
        <w:tc>
          <w:tcPr>
            <w:tcW w:w="0" w:type="auto"/>
          </w:tcPr>
          <w:p w14:paraId="75D36EC8" w14:textId="77777777" w:rsidR="00A57D6F" w:rsidRPr="000A506B" w:rsidRDefault="00A57D6F" w:rsidP="00A57D6F">
            <w:pPr>
              <w:pStyle w:val="Paragraph"/>
              <w:rPr>
                <w:noProof/>
              </w:rPr>
            </w:pPr>
            <w:r w:rsidRPr="000A506B">
              <w:rPr>
                <w:noProof/>
              </w:rPr>
              <w:t>09.2668</w:t>
            </w:r>
          </w:p>
          <w:p w14:paraId="4B4DEC29" w14:textId="77777777" w:rsidR="00A57D6F" w:rsidRPr="000A506B" w:rsidRDefault="00A57D6F" w:rsidP="00A57D6F">
            <w:pPr>
              <w:pStyle w:val="Paragraph"/>
              <w:rPr>
                <w:noProof/>
              </w:rPr>
            </w:pPr>
          </w:p>
          <w:p w14:paraId="0769C454" w14:textId="77777777" w:rsidR="00A57D6F" w:rsidRPr="000A506B" w:rsidRDefault="00A57D6F" w:rsidP="00A57D6F">
            <w:pPr>
              <w:pStyle w:val="Paragraph"/>
              <w:rPr>
                <w:noProof/>
              </w:rPr>
            </w:pPr>
          </w:p>
        </w:tc>
        <w:tc>
          <w:tcPr>
            <w:tcW w:w="1109" w:type="dxa"/>
          </w:tcPr>
          <w:p w14:paraId="7F9D7F69" w14:textId="77777777" w:rsidR="00A57D6F" w:rsidRPr="000A506B" w:rsidRDefault="00A57D6F" w:rsidP="00A57D6F">
            <w:pPr>
              <w:pStyle w:val="Paragraph"/>
              <w:jc w:val="right"/>
              <w:rPr>
                <w:noProof/>
              </w:rPr>
            </w:pPr>
            <w:r w:rsidRPr="000A506B">
              <w:rPr>
                <w:noProof/>
              </w:rPr>
              <w:t>ex 8714 91 10</w:t>
            </w:r>
          </w:p>
          <w:p w14:paraId="582DE87D" w14:textId="77777777" w:rsidR="00A57D6F" w:rsidRPr="000A506B" w:rsidRDefault="00A57D6F" w:rsidP="00A57D6F">
            <w:pPr>
              <w:pStyle w:val="Paragraph"/>
              <w:jc w:val="right"/>
              <w:rPr>
                <w:noProof/>
              </w:rPr>
            </w:pPr>
            <w:r w:rsidRPr="000A506B">
              <w:rPr>
                <w:noProof/>
              </w:rPr>
              <w:t>ex 8714 91 10</w:t>
            </w:r>
          </w:p>
          <w:p w14:paraId="743CDB4C" w14:textId="77777777" w:rsidR="00A57D6F" w:rsidRPr="000A506B" w:rsidRDefault="00A57D6F" w:rsidP="00A57D6F">
            <w:pPr>
              <w:pStyle w:val="Paragraph"/>
              <w:jc w:val="right"/>
              <w:rPr>
                <w:noProof/>
              </w:rPr>
            </w:pPr>
            <w:r w:rsidRPr="000A506B">
              <w:rPr>
                <w:noProof/>
              </w:rPr>
              <w:t>ex 8714 91 10</w:t>
            </w:r>
          </w:p>
        </w:tc>
        <w:tc>
          <w:tcPr>
            <w:tcW w:w="754" w:type="dxa"/>
          </w:tcPr>
          <w:p w14:paraId="5DB5F548" w14:textId="77777777" w:rsidR="00A57D6F" w:rsidRPr="000A506B" w:rsidRDefault="00A57D6F" w:rsidP="00A57D6F">
            <w:pPr>
              <w:pStyle w:val="Paragraph"/>
              <w:jc w:val="center"/>
              <w:rPr>
                <w:noProof/>
              </w:rPr>
            </w:pPr>
            <w:r w:rsidRPr="000A506B">
              <w:rPr>
                <w:noProof/>
              </w:rPr>
              <w:t>21</w:t>
            </w:r>
          </w:p>
          <w:p w14:paraId="288FC2F8" w14:textId="77777777" w:rsidR="00A57D6F" w:rsidRPr="000A506B" w:rsidRDefault="00A57D6F" w:rsidP="00A57D6F">
            <w:pPr>
              <w:pStyle w:val="Paragraph"/>
              <w:jc w:val="center"/>
              <w:rPr>
                <w:noProof/>
              </w:rPr>
            </w:pPr>
            <w:r w:rsidRPr="000A506B">
              <w:rPr>
                <w:noProof/>
              </w:rPr>
              <w:t>31</w:t>
            </w:r>
          </w:p>
          <w:p w14:paraId="2E376894" w14:textId="77777777" w:rsidR="00A57D6F" w:rsidRPr="000A506B" w:rsidRDefault="00A57D6F" w:rsidP="00A57D6F">
            <w:pPr>
              <w:pStyle w:val="Paragraph"/>
              <w:jc w:val="center"/>
              <w:rPr>
                <w:noProof/>
              </w:rPr>
            </w:pPr>
            <w:r w:rsidRPr="000A506B">
              <w:rPr>
                <w:noProof/>
              </w:rPr>
              <w:t>75</w:t>
            </w:r>
          </w:p>
        </w:tc>
        <w:tc>
          <w:tcPr>
            <w:tcW w:w="4649" w:type="dxa"/>
          </w:tcPr>
          <w:p w14:paraId="0C49EEBD" w14:textId="77777777" w:rsidR="00A57D6F" w:rsidRPr="009D30FC" w:rsidRDefault="00A57D6F" w:rsidP="00A57D6F">
            <w:pPr>
              <w:pStyle w:val="Paragraph"/>
              <w:rPr>
                <w:noProof/>
                <w:lang w:val="da-DK"/>
              </w:rPr>
            </w:pPr>
            <w:r w:rsidRPr="009D30FC">
              <w:rPr>
                <w:noProof/>
                <w:lang w:val="da-DK"/>
              </w:rPr>
              <w:t>Cykelstel i kulstoffibre og kunstharpiks til brug ved fremstilling af cykler (herunder elektriske cykler)</w:t>
            </w:r>
          </w:p>
          <w:p w14:paraId="0B587732" w14:textId="77777777"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p w14:paraId="5BE164EC" w14:textId="77777777" w:rsidR="00A57D6F" w:rsidRPr="000A506B" w:rsidRDefault="00A57D6F" w:rsidP="00A57D6F">
            <w:pPr>
              <w:pStyle w:val="Paragraph"/>
              <w:rPr>
                <w:noProof/>
              </w:rPr>
            </w:pPr>
          </w:p>
          <w:p w14:paraId="73A2C855" w14:textId="77777777" w:rsidR="00A57D6F" w:rsidRPr="000A506B" w:rsidRDefault="00A57D6F" w:rsidP="00A57D6F">
            <w:pPr>
              <w:pStyle w:val="Paragraph"/>
              <w:rPr>
                <w:noProof/>
              </w:rPr>
            </w:pPr>
          </w:p>
        </w:tc>
        <w:tc>
          <w:tcPr>
            <w:tcW w:w="0" w:type="auto"/>
          </w:tcPr>
          <w:p w14:paraId="63115CD0" w14:textId="77777777" w:rsidR="00A57D6F" w:rsidRPr="000A506B" w:rsidRDefault="00A57D6F" w:rsidP="00A57D6F">
            <w:pPr>
              <w:pStyle w:val="Paragraph"/>
              <w:rPr>
                <w:noProof/>
              </w:rPr>
            </w:pPr>
            <w:r w:rsidRPr="000A506B">
              <w:rPr>
                <w:noProof/>
              </w:rPr>
              <w:t>01.01-31.12</w:t>
            </w:r>
          </w:p>
          <w:p w14:paraId="2C22815D" w14:textId="77777777" w:rsidR="00A57D6F" w:rsidRPr="000A506B" w:rsidRDefault="00A57D6F" w:rsidP="00A57D6F">
            <w:pPr>
              <w:pStyle w:val="Paragraph"/>
              <w:rPr>
                <w:noProof/>
              </w:rPr>
            </w:pPr>
          </w:p>
          <w:p w14:paraId="42C9928B" w14:textId="77777777" w:rsidR="00A57D6F" w:rsidRPr="000A506B" w:rsidRDefault="00A57D6F" w:rsidP="00A57D6F">
            <w:pPr>
              <w:pStyle w:val="Paragraph"/>
              <w:rPr>
                <w:noProof/>
              </w:rPr>
            </w:pPr>
          </w:p>
        </w:tc>
        <w:tc>
          <w:tcPr>
            <w:tcW w:w="0" w:type="auto"/>
          </w:tcPr>
          <w:p w14:paraId="4A07BC75" w14:textId="77777777" w:rsidR="00A57D6F" w:rsidRPr="000A506B" w:rsidRDefault="00A57D6F" w:rsidP="00A57D6F">
            <w:pPr>
              <w:pStyle w:val="Paragraph"/>
              <w:rPr>
                <w:noProof/>
              </w:rPr>
            </w:pPr>
            <w:r w:rsidRPr="000A506B">
              <w:rPr>
                <w:noProof/>
              </w:rPr>
              <w:t>600 000 stk.</w:t>
            </w:r>
          </w:p>
          <w:p w14:paraId="25D5A5CE" w14:textId="77777777" w:rsidR="00A57D6F" w:rsidRPr="000A506B" w:rsidRDefault="00A57D6F" w:rsidP="00A57D6F">
            <w:pPr>
              <w:pStyle w:val="Paragraph"/>
              <w:rPr>
                <w:noProof/>
              </w:rPr>
            </w:pPr>
          </w:p>
          <w:p w14:paraId="10468663" w14:textId="77777777" w:rsidR="00A57D6F" w:rsidRPr="000A506B" w:rsidRDefault="00A57D6F" w:rsidP="00A57D6F">
            <w:pPr>
              <w:pStyle w:val="Paragraph"/>
              <w:rPr>
                <w:noProof/>
              </w:rPr>
            </w:pPr>
          </w:p>
        </w:tc>
        <w:tc>
          <w:tcPr>
            <w:tcW w:w="588" w:type="dxa"/>
          </w:tcPr>
          <w:p w14:paraId="7C9E406E" w14:textId="77777777" w:rsidR="00A57D6F" w:rsidRPr="000A506B" w:rsidRDefault="00A57D6F" w:rsidP="00A57D6F">
            <w:pPr>
              <w:pStyle w:val="Paragraph"/>
              <w:rPr>
                <w:noProof/>
              </w:rPr>
            </w:pPr>
            <w:r w:rsidRPr="000A506B">
              <w:rPr>
                <w:noProof/>
              </w:rPr>
              <w:t>0 %</w:t>
            </w:r>
          </w:p>
          <w:p w14:paraId="5E1AAC34" w14:textId="77777777" w:rsidR="00A57D6F" w:rsidRPr="000A506B" w:rsidRDefault="00A57D6F" w:rsidP="00A57D6F">
            <w:pPr>
              <w:pStyle w:val="Paragraph"/>
              <w:rPr>
                <w:noProof/>
              </w:rPr>
            </w:pPr>
          </w:p>
          <w:p w14:paraId="404D24A0" w14:textId="77777777" w:rsidR="00A57D6F" w:rsidRPr="000A506B" w:rsidRDefault="00A57D6F" w:rsidP="00A57D6F">
            <w:pPr>
              <w:pStyle w:val="Paragraph"/>
              <w:rPr>
                <w:noProof/>
              </w:rPr>
            </w:pPr>
          </w:p>
        </w:tc>
      </w:tr>
      <w:tr w:rsidR="00A57D6F" w:rsidRPr="000A506B" w14:paraId="7AADE12E" w14:textId="77777777" w:rsidTr="00A57D6F">
        <w:tc>
          <w:tcPr>
            <w:tcW w:w="0" w:type="auto"/>
          </w:tcPr>
          <w:p w14:paraId="3C5FD103" w14:textId="77777777" w:rsidR="00A57D6F" w:rsidRPr="000A506B" w:rsidRDefault="00A57D6F" w:rsidP="00A57D6F">
            <w:pPr>
              <w:pStyle w:val="Paragraph"/>
              <w:rPr>
                <w:noProof/>
              </w:rPr>
            </w:pPr>
            <w:r w:rsidRPr="000A506B">
              <w:rPr>
                <w:noProof/>
              </w:rPr>
              <w:t>09.2671</w:t>
            </w:r>
          </w:p>
        </w:tc>
        <w:tc>
          <w:tcPr>
            <w:tcW w:w="1109" w:type="dxa"/>
          </w:tcPr>
          <w:p w14:paraId="42E241CC" w14:textId="77777777" w:rsidR="00A57D6F" w:rsidRPr="000A506B" w:rsidRDefault="00A57D6F" w:rsidP="00A57D6F">
            <w:pPr>
              <w:pStyle w:val="Paragraph"/>
              <w:jc w:val="right"/>
              <w:rPr>
                <w:noProof/>
              </w:rPr>
            </w:pPr>
            <w:r w:rsidRPr="000A506B">
              <w:rPr>
                <w:noProof/>
              </w:rPr>
              <w:t>ex 3905 99 90</w:t>
            </w:r>
          </w:p>
        </w:tc>
        <w:tc>
          <w:tcPr>
            <w:tcW w:w="754" w:type="dxa"/>
          </w:tcPr>
          <w:p w14:paraId="7D03038D" w14:textId="77777777" w:rsidR="00A57D6F" w:rsidRPr="000A506B" w:rsidRDefault="00A57D6F" w:rsidP="00A57D6F">
            <w:pPr>
              <w:pStyle w:val="Paragraph"/>
              <w:jc w:val="center"/>
              <w:rPr>
                <w:noProof/>
              </w:rPr>
            </w:pPr>
            <w:r w:rsidRPr="000A506B">
              <w:rPr>
                <w:noProof/>
              </w:rPr>
              <w:t>81</w:t>
            </w:r>
          </w:p>
        </w:tc>
        <w:tc>
          <w:tcPr>
            <w:tcW w:w="4649" w:type="dxa"/>
          </w:tcPr>
          <w:p w14:paraId="70E98E91" w14:textId="77777777" w:rsidR="00A57D6F" w:rsidRPr="000A506B" w:rsidRDefault="00A57D6F" w:rsidP="00A57D6F">
            <w:pPr>
              <w:pStyle w:val="Paragraph"/>
              <w:rPr>
                <w:noProof/>
              </w:rPr>
            </w:pPr>
            <w:r w:rsidRPr="000A506B">
              <w:rPr>
                <w:noProof/>
              </w:rPr>
              <w:t>Poly(vinylbutyral) (CAS RN 63148-65-2):</w:t>
            </w:r>
          </w:p>
          <w:tbl>
            <w:tblPr>
              <w:tblStyle w:val="Listdash"/>
              <w:tblW w:w="0" w:type="auto"/>
              <w:tblLook w:val="0000" w:firstRow="0" w:lastRow="0" w:firstColumn="0" w:lastColumn="0" w:noHBand="0" w:noVBand="0"/>
            </w:tblPr>
            <w:tblGrid>
              <w:gridCol w:w="220"/>
              <w:gridCol w:w="3109"/>
            </w:tblGrid>
            <w:tr w:rsidR="00A57D6F" w:rsidRPr="000A506B" w14:paraId="71E31552" w14:textId="77777777" w:rsidTr="008569FA">
              <w:tc>
                <w:tcPr>
                  <w:tcW w:w="0" w:type="auto"/>
                </w:tcPr>
                <w:p w14:paraId="4B0F52E7" w14:textId="77777777" w:rsidR="00A57D6F" w:rsidRPr="000A506B" w:rsidRDefault="00A57D6F" w:rsidP="00A57D6F">
                  <w:pPr>
                    <w:pStyle w:val="Paragraph"/>
                    <w:rPr>
                      <w:noProof/>
                    </w:rPr>
                  </w:pPr>
                  <w:r w:rsidRPr="000A506B">
                    <w:rPr>
                      <w:noProof/>
                    </w:rPr>
                    <w:t>—</w:t>
                  </w:r>
                </w:p>
              </w:tc>
              <w:tc>
                <w:tcPr>
                  <w:tcW w:w="0" w:type="auto"/>
                </w:tcPr>
                <w:p w14:paraId="25EC3612" w14:textId="77777777" w:rsidR="00A57D6F" w:rsidRPr="009D30FC" w:rsidRDefault="00A57D6F" w:rsidP="00A57D6F">
                  <w:pPr>
                    <w:pStyle w:val="Paragraph"/>
                    <w:rPr>
                      <w:noProof/>
                      <w:lang w:val="da-DK"/>
                    </w:rPr>
                  </w:pPr>
                  <w:r w:rsidRPr="009D30FC">
                    <w:rPr>
                      <w:noProof/>
                      <w:lang w:val="da-DK"/>
                    </w:rPr>
                    <w:t>med indhold af hydroxylgrupper på 17,5 vægtprocent og derover, men ikke over 20 vægtprocent</w:t>
                  </w:r>
                </w:p>
              </w:tc>
            </w:tr>
            <w:tr w:rsidR="00A57D6F" w:rsidRPr="000A506B" w14:paraId="63EAAE63" w14:textId="77777777" w:rsidTr="008569FA">
              <w:tc>
                <w:tcPr>
                  <w:tcW w:w="0" w:type="auto"/>
                </w:tcPr>
                <w:p w14:paraId="2FB5E141" w14:textId="77777777" w:rsidR="00A57D6F" w:rsidRPr="000A506B" w:rsidRDefault="00A57D6F" w:rsidP="00A57D6F">
                  <w:pPr>
                    <w:pStyle w:val="Paragraph"/>
                    <w:rPr>
                      <w:noProof/>
                    </w:rPr>
                  </w:pPr>
                  <w:r w:rsidRPr="000A506B">
                    <w:rPr>
                      <w:noProof/>
                    </w:rPr>
                    <w:t>—</w:t>
                  </w:r>
                </w:p>
              </w:tc>
              <w:tc>
                <w:tcPr>
                  <w:tcW w:w="0" w:type="auto"/>
                </w:tcPr>
                <w:p w14:paraId="6F8F34D4" w14:textId="77777777" w:rsidR="00A57D6F" w:rsidRPr="009D30FC" w:rsidRDefault="00A57D6F" w:rsidP="00A57D6F">
                  <w:pPr>
                    <w:pStyle w:val="Paragraph"/>
                    <w:rPr>
                      <w:noProof/>
                      <w:lang w:val="da-DK"/>
                    </w:rPr>
                  </w:pPr>
                  <w:r w:rsidRPr="009D30FC">
                    <w:rPr>
                      <w:noProof/>
                      <w:lang w:val="da-DK"/>
                    </w:rPr>
                    <w:t>med en medianpartikelstørrelse (D50) over 0,6mm</w:t>
                  </w:r>
                </w:p>
              </w:tc>
            </w:tr>
          </w:tbl>
          <w:p w14:paraId="7387840C" w14:textId="77777777" w:rsidR="00A57D6F" w:rsidRPr="009D30FC" w:rsidRDefault="00A57D6F" w:rsidP="00A57D6F">
            <w:pPr>
              <w:pStyle w:val="Paragraph"/>
              <w:rPr>
                <w:noProof/>
                <w:lang w:val="da-DK"/>
              </w:rPr>
            </w:pPr>
          </w:p>
        </w:tc>
        <w:tc>
          <w:tcPr>
            <w:tcW w:w="0" w:type="auto"/>
          </w:tcPr>
          <w:p w14:paraId="0FCD9566" w14:textId="77777777" w:rsidR="00A57D6F" w:rsidRPr="000A506B" w:rsidRDefault="00A57D6F" w:rsidP="00A57D6F">
            <w:pPr>
              <w:pStyle w:val="Paragraph"/>
              <w:rPr>
                <w:noProof/>
              </w:rPr>
            </w:pPr>
            <w:r w:rsidRPr="000A506B">
              <w:rPr>
                <w:noProof/>
              </w:rPr>
              <w:t>01.01-31.12</w:t>
            </w:r>
          </w:p>
        </w:tc>
        <w:tc>
          <w:tcPr>
            <w:tcW w:w="0" w:type="auto"/>
          </w:tcPr>
          <w:p w14:paraId="5CE917AF" w14:textId="77777777" w:rsidR="00A57D6F" w:rsidRPr="000A506B" w:rsidRDefault="00A57D6F" w:rsidP="00A57D6F">
            <w:pPr>
              <w:pStyle w:val="Paragraph"/>
              <w:rPr>
                <w:noProof/>
              </w:rPr>
            </w:pPr>
            <w:r w:rsidRPr="000A506B">
              <w:rPr>
                <w:noProof/>
              </w:rPr>
              <w:t>12 500 ton</w:t>
            </w:r>
          </w:p>
        </w:tc>
        <w:tc>
          <w:tcPr>
            <w:tcW w:w="588" w:type="dxa"/>
          </w:tcPr>
          <w:p w14:paraId="753E862A" w14:textId="77777777" w:rsidR="00A57D6F" w:rsidRPr="000A506B" w:rsidRDefault="00A57D6F" w:rsidP="00A57D6F">
            <w:pPr>
              <w:pStyle w:val="Paragraph"/>
              <w:rPr>
                <w:noProof/>
              </w:rPr>
            </w:pPr>
            <w:r w:rsidRPr="000A506B">
              <w:rPr>
                <w:noProof/>
              </w:rPr>
              <w:t>0 %</w:t>
            </w:r>
          </w:p>
        </w:tc>
      </w:tr>
      <w:tr w:rsidR="00A57D6F" w:rsidRPr="000A506B" w14:paraId="3C79FF0B" w14:textId="77777777" w:rsidTr="00A57D6F">
        <w:tc>
          <w:tcPr>
            <w:tcW w:w="0" w:type="auto"/>
          </w:tcPr>
          <w:p w14:paraId="7BA49F83" w14:textId="77777777" w:rsidR="00A57D6F" w:rsidRPr="000A506B" w:rsidRDefault="00A57D6F" w:rsidP="00A57D6F">
            <w:pPr>
              <w:pStyle w:val="Paragraph"/>
              <w:rPr>
                <w:noProof/>
              </w:rPr>
            </w:pPr>
            <w:r w:rsidRPr="000A506B">
              <w:rPr>
                <w:noProof/>
              </w:rPr>
              <w:t>09.2675</w:t>
            </w:r>
          </w:p>
        </w:tc>
        <w:tc>
          <w:tcPr>
            <w:tcW w:w="1109" w:type="dxa"/>
          </w:tcPr>
          <w:p w14:paraId="758863E4" w14:textId="77777777" w:rsidR="00A57D6F" w:rsidRPr="000A506B" w:rsidRDefault="00A57D6F" w:rsidP="00A57D6F">
            <w:pPr>
              <w:pStyle w:val="Paragraph"/>
              <w:jc w:val="right"/>
              <w:rPr>
                <w:noProof/>
              </w:rPr>
            </w:pPr>
            <w:r w:rsidRPr="000A506B">
              <w:rPr>
                <w:noProof/>
              </w:rPr>
              <w:t>ex 2935 90 90</w:t>
            </w:r>
          </w:p>
        </w:tc>
        <w:tc>
          <w:tcPr>
            <w:tcW w:w="754" w:type="dxa"/>
          </w:tcPr>
          <w:p w14:paraId="0C6D130C" w14:textId="77777777" w:rsidR="00A57D6F" w:rsidRPr="000A506B" w:rsidRDefault="00A57D6F" w:rsidP="00A57D6F">
            <w:pPr>
              <w:pStyle w:val="Paragraph"/>
              <w:jc w:val="center"/>
              <w:rPr>
                <w:noProof/>
              </w:rPr>
            </w:pPr>
            <w:r w:rsidRPr="000A506B">
              <w:rPr>
                <w:noProof/>
              </w:rPr>
              <w:t>79</w:t>
            </w:r>
          </w:p>
        </w:tc>
        <w:tc>
          <w:tcPr>
            <w:tcW w:w="4649" w:type="dxa"/>
          </w:tcPr>
          <w:p w14:paraId="608DFB82" w14:textId="3D30F218" w:rsidR="00A57D6F" w:rsidRPr="000A506B" w:rsidRDefault="00A57D6F" w:rsidP="00A57D6F">
            <w:pPr>
              <w:pStyle w:val="Paragraph"/>
              <w:rPr>
                <w:noProof/>
              </w:rPr>
            </w:pPr>
            <w:r w:rsidRPr="000A506B">
              <w:rPr>
                <w:noProof/>
              </w:rPr>
              <w:t>4-[[(2-Methoxybenzoyl)amino]sulfonyl]benzoyl chlorid (CAS RN 816431-72-8)</w:t>
            </w:r>
          </w:p>
        </w:tc>
        <w:tc>
          <w:tcPr>
            <w:tcW w:w="0" w:type="auto"/>
          </w:tcPr>
          <w:p w14:paraId="1E24E719" w14:textId="77777777" w:rsidR="00A57D6F" w:rsidRPr="000A506B" w:rsidRDefault="00A57D6F" w:rsidP="00A57D6F">
            <w:pPr>
              <w:pStyle w:val="Paragraph"/>
              <w:rPr>
                <w:noProof/>
              </w:rPr>
            </w:pPr>
            <w:r w:rsidRPr="000A506B">
              <w:rPr>
                <w:noProof/>
              </w:rPr>
              <w:t>01.01-31.12</w:t>
            </w:r>
          </w:p>
        </w:tc>
        <w:tc>
          <w:tcPr>
            <w:tcW w:w="0" w:type="auto"/>
          </w:tcPr>
          <w:p w14:paraId="08C25DA3" w14:textId="77777777" w:rsidR="00A57D6F" w:rsidRPr="000A506B" w:rsidRDefault="00A57D6F" w:rsidP="00A57D6F">
            <w:pPr>
              <w:pStyle w:val="Paragraph"/>
              <w:rPr>
                <w:noProof/>
              </w:rPr>
            </w:pPr>
            <w:r w:rsidRPr="000A506B">
              <w:rPr>
                <w:noProof/>
              </w:rPr>
              <w:t>1 000 ton</w:t>
            </w:r>
          </w:p>
        </w:tc>
        <w:tc>
          <w:tcPr>
            <w:tcW w:w="588" w:type="dxa"/>
          </w:tcPr>
          <w:p w14:paraId="238EE87E" w14:textId="77777777" w:rsidR="00A57D6F" w:rsidRPr="000A506B" w:rsidRDefault="00A57D6F" w:rsidP="00A57D6F">
            <w:pPr>
              <w:pStyle w:val="Paragraph"/>
              <w:rPr>
                <w:noProof/>
              </w:rPr>
            </w:pPr>
            <w:r w:rsidRPr="000A506B">
              <w:rPr>
                <w:noProof/>
              </w:rPr>
              <w:t>0 %</w:t>
            </w:r>
          </w:p>
        </w:tc>
      </w:tr>
      <w:tr w:rsidR="00A57D6F" w:rsidRPr="000A506B" w14:paraId="7242E789" w14:textId="77777777" w:rsidTr="00A57D6F">
        <w:tc>
          <w:tcPr>
            <w:tcW w:w="0" w:type="auto"/>
          </w:tcPr>
          <w:p w14:paraId="2F3A1799" w14:textId="77777777" w:rsidR="00A57D6F" w:rsidRPr="000A506B" w:rsidRDefault="00A57D6F" w:rsidP="00A57D6F">
            <w:pPr>
              <w:pStyle w:val="Paragraph"/>
              <w:rPr>
                <w:noProof/>
              </w:rPr>
            </w:pPr>
            <w:r w:rsidRPr="000A506B">
              <w:rPr>
                <w:noProof/>
              </w:rPr>
              <w:t>09.2679</w:t>
            </w:r>
          </w:p>
        </w:tc>
        <w:tc>
          <w:tcPr>
            <w:tcW w:w="1109" w:type="dxa"/>
          </w:tcPr>
          <w:p w14:paraId="62A810D0" w14:textId="77777777" w:rsidR="00A57D6F" w:rsidRPr="000A506B" w:rsidRDefault="00A57D6F" w:rsidP="00A57D6F">
            <w:pPr>
              <w:pStyle w:val="Paragraph"/>
              <w:jc w:val="right"/>
              <w:rPr>
                <w:noProof/>
              </w:rPr>
            </w:pPr>
            <w:r w:rsidRPr="000A506B">
              <w:rPr>
                <w:noProof/>
              </w:rPr>
              <w:t>2915 32 00</w:t>
            </w:r>
          </w:p>
        </w:tc>
        <w:tc>
          <w:tcPr>
            <w:tcW w:w="754" w:type="dxa"/>
          </w:tcPr>
          <w:p w14:paraId="6499D94C" w14:textId="77777777" w:rsidR="00A57D6F" w:rsidRPr="000A506B" w:rsidRDefault="00A57D6F" w:rsidP="00A57D6F">
            <w:pPr>
              <w:pStyle w:val="Paragraph"/>
              <w:rPr>
                <w:noProof/>
              </w:rPr>
            </w:pPr>
          </w:p>
        </w:tc>
        <w:tc>
          <w:tcPr>
            <w:tcW w:w="4649" w:type="dxa"/>
          </w:tcPr>
          <w:p w14:paraId="2ADBDED7" w14:textId="19C44C4D" w:rsidR="00A57D6F" w:rsidRPr="000A506B" w:rsidRDefault="00A57D6F" w:rsidP="00A57D6F">
            <w:pPr>
              <w:pStyle w:val="Paragraph"/>
              <w:rPr>
                <w:noProof/>
              </w:rPr>
            </w:pPr>
            <w:r w:rsidRPr="000A506B">
              <w:rPr>
                <w:noProof/>
              </w:rPr>
              <w:t>Vinylacetat (CAS RN 108-05-4)</w:t>
            </w:r>
          </w:p>
        </w:tc>
        <w:tc>
          <w:tcPr>
            <w:tcW w:w="0" w:type="auto"/>
          </w:tcPr>
          <w:p w14:paraId="5F4C293B" w14:textId="77777777" w:rsidR="00A57D6F" w:rsidRPr="000A506B" w:rsidRDefault="00A57D6F" w:rsidP="00A57D6F">
            <w:pPr>
              <w:pStyle w:val="Paragraph"/>
              <w:rPr>
                <w:noProof/>
              </w:rPr>
            </w:pPr>
            <w:r w:rsidRPr="000A506B">
              <w:rPr>
                <w:noProof/>
              </w:rPr>
              <w:t>01.01-31.12</w:t>
            </w:r>
          </w:p>
        </w:tc>
        <w:tc>
          <w:tcPr>
            <w:tcW w:w="0" w:type="auto"/>
          </w:tcPr>
          <w:p w14:paraId="07D697DA" w14:textId="77777777" w:rsidR="00A57D6F" w:rsidRPr="000A506B" w:rsidRDefault="00A57D6F" w:rsidP="00A57D6F">
            <w:pPr>
              <w:pStyle w:val="Paragraph"/>
              <w:rPr>
                <w:noProof/>
              </w:rPr>
            </w:pPr>
            <w:r w:rsidRPr="000A506B">
              <w:rPr>
                <w:noProof/>
              </w:rPr>
              <w:t>370 000 ton</w:t>
            </w:r>
          </w:p>
        </w:tc>
        <w:tc>
          <w:tcPr>
            <w:tcW w:w="588" w:type="dxa"/>
          </w:tcPr>
          <w:p w14:paraId="4E8C2A63" w14:textId="77777777" w:rsidR="00A57D6F" w:rsidRPr="000A506B" w:rsidRDefault="00A57D6F" w:rsidP="00A57D6F">
            <w:pPr>
              <w:pStyle w:val="Paragraph"/>
              <w:rPr>
                <w:noProof/>
              </w:rPr>
            </w:pPr>
            <w:r w:rsidRPr="000A506B">
              <w:rPr>
                <w:noProof/>
              </w:rPr>
              <w:t>0 %</w:t>
            </w:r>
          </w:p>
        </w:tc>
      </w:tr>
      <w:tr w:rsidR="00A57D6F" w:rsidRPr="000A506B" w14:paraId="6F29F60D" w14:textId="77777777" w:rsidTr="00A57D6F">
        <w:tc>
          <w:tcPr>
            <w:tcW w:w="0" w:type="auto"/>
          </w:tcPr>
          <w:p w14:paraId="0BB96F3B" w14:textId="77777777" w:rsidR="00A57D6F" w:rsidRPr="000A506B" w:rsidRDefault="00A57D6F" w:rsidP="00A57D6F">
            <w:pPr>
              <w:pStyle w:val="Paragraph"/>
              <w:rPr>
                <w:noProof/>
              </w:rPr>
            </w:pPr>
            <w:r w:rsidRPr="000A506B">
              <w:rPr>
                <w:noProof/>
              </w:rPr>
              <w:t>09.2684</w:t>
            </w:r>
          </w:p>
        </w:tc>
        <w:tc>
          <w:tcPr>
            <w:tcW w:w="1109" w:type="dxa"/>
          </w:tcPr>
          <w:p w14:paraId="63ECD2AB" w14:textId="77777777" w:rsidR="00A57D6F" w:rsidRPr="000A506B" w:rsidRDefault="00A57D6F" w:rsidP="00A57D6F">
            <w:pPr>
              <w:pStyle w:val="Paragraph"/>
              <w:jc w:val="right"/>
              <w:rPr>
                <w:noProof/>
              </w:rPr>
            </w:pPr>
            <w:r w:rsidRPr="000A506B">
              <w:rPr>
                <w:noProof/>
              </w:rPr>
              <w:t>ex 2916 39 90</w:t>
            </w:r>
          </w:p>
        </w:tc>
        <w:tc>
          <w:tcPr>
            <w:tcW w:w="754" w:type="dxa"/>
          </w:tcPr>
          <w:p w14:paraId="0F5AD8B8" w14:textId="77777777" w:rsidR="00A57D6F" w:rsidRPr="000A506B" w:rsidRDefault="00A57D6F" w:rsidP="00A57D6F">
            <w:pPr>
              <w:pStyle w:val="Paragraph"/>
              <w:jc w:val="center"/>
              <w:rPr>
                <w:noProof/>
              </w:rPr>
            </w:pPr>
            <w:r w:rsidRPr="000A506B">
              <w:rPr>
                <w:noProof/>
              </w:rPr>
              <w:t>28</w:t>
            </w:r>
          </w:p>
        </w:tc>
        <w:tc>
          <w:tcPr>
            <w:tcW w:w="4649" w:type="dxa"/>
          </w:tcPr>
          <w:p w14:paraId="420025BD" w14:textId="1AAFE7B0" w:rsidR="00A57D6F" w:rsidRPr="000A506B" w:rsidRDefault="00A57D6F" w:rsidP="00A57D6F">
            <w:pPr>
              <w:pStyle w:val="Paragraph"/>
              <w:rPr>
                <w:noProof/>
              </w:rPr>
            </w:pPr>
            <w:r w:rsidRPr="000A506B">
              <w:rPr>
                <w:noProof/>
              </w:rPr>
              <w:t>2,5-dimethylphenylacetylchlorid (CAS RN 55312-97-5)</w:t>
            </w:r>
          </w:p>
        </w:tc>
        <w:tc>
          <w:tcPr>
            <w:tcW w:w="0" w:type="auto"/>
          </w:tcPr>
          <w:p w14:paraId="29600793" w14:textId="77777777" w:rsidR="00A57D6F" w:rsidRPr="000A506B" w:rsidRDefault="00A57D6F" w:rsidP="00A57D6F">
            <w:pPr>
              <w:pStyle w:val="Paragraph"/>
              <w:rPr>
                <w:noProof/>
              </w:rPr>
            </w:pPr>
            <w:r w:rsidRPr="000A506B">
              <w:rPr>
                <w:noProof/>
              </w:rPr>
              <w:t>01.01-31.12</w:t>
            </w:r>
          </w:p>
        </w:tc>
        <w:tc>
          <w:tcPr>
            <w:tcW w:w="0" w:type="auto"/>
          </w:tcPr>
          <w:p w14:paraId="640F4DBE" w14:textId="77777777" w:rsidR="00A57D6F" w:rsidRPr="000A506B" w:rsidRDefault="00A57D6F" w:rsidP="00A57D6F">
            <w:pPr>
              <w:pStyle w:val="Paragraph"/>
              <w:rPr>
                <w:noProof/>
              </w:rPr>
            </w:pPr>
            <w:r w:rsidRPr="000A506B">
              <w:rPr>
                <w:noProof/>
              </w:rPr>
              <w:t>700 ton</w:t>
            </w:r>
          </w:p>
        </w:tc>
        <w:tc>
          <w:tcPr>
            <w:tcW w:w="588" w:type="dxa"/>
          </w:tcPr>
          <w:p w14:paraId="3A266CD5" w14:textId="77777777" w:rsidR="00A57D6F" w:rsidRPr="000A506B" w:rsidRDefault="00A57D6F" w:rsidP="00A57D6F">
            <w:pPr>
              <w:pStyle w:val="Paragraph"/>
              <w:rPr>
                <w:noProof/>
              </w:rPr>
            </w:pPr>
            <w:r w:rsidRPr="000A506B">
              <w:rPr>
                <w:noProof/>
              </w:rPr>
              <w:t>0 %</w:t>
            </w:r>
          </w:p>
        </w:tc>
      </w:tr>
      <w:tr w:rsidR="00A57D6F" w:rsidRPr="000A506B" w14:paraId="41E3D71B" w14:textId="77777777" w:rsidTr="00A57D6F">
        <w:tc>
          <w:tcPr>
            <w:tcW w:w="0" w:type="auto"/>
          </w:tcPr>
          <w:p w14:paraId="37D14649" w14:textId="77777777" w:rsidR="00A57D6F" w:rsidRPr="000A506B" w:rsidRDefault="00A57D6F" w:rsidP="00A57D6F">
            <w:pPr>
              <w:pStyle w:val="Paragraph"/>
              <w:rPr>
                <w:noProof/>
              </w:rPr>
            </w:pPr>
            <w:r w:rsidRPr="000A506B">
              <w:rPr>
                <w:noProof/>
              </w:rPr>
              <w:t>09.2685</w:t>
            </w:r>
          </w:p>
        </w:tc>
        <w:tc>
          <w:tcPr>
            <w:tcW w:w="1109" w:type="dxa"/>
          </w:tcPr>
          <w:p w14:paraId="72823835" w14:textId="77777777" w:rsidR="00A57D6F" w:rsidRPr="000A506B" w:rsidRDefault="00A57D6F" w:rsidP="00A57D6F">
            <w:pPr>
              <w:pStyle w:val="Paragraph"/>
              <w:jc w:val="right"/>
              <w:rPr>
                <w:noProof/>
              </w:rPr>
            </w:pPr>
            <w:r w:rsidRPr="000A506B">
              <w:rPr>
                <w:noProof/>
              </w:rPr>
              <w:t>ex 2929 90 90</w:t>
            </w:r>
          </w:p>
        </w:tc>
        <w:tc>
          <w:tcPr>
            <w:tcW w:w="754" w:type="dxa"/>
          </w:tcPr>
          <w:p w14:paraId="08B3335B" w14:textId="77777777" w:rsidR="00A57D6F" w:rsidRPr="000A506B" w:rsidRDefault="00A57D6F" w:rsidP="00A57D6F">
            <w:pPr>
              <w:pStyle w:val="Paragraph"/>
              <w:jc w:val="center"/>
              <w:rPr>
                <w:noProof/>
              </w:rPr>
            </w:pPr>
            <w:r w:rsidRPr="000A506B">
              <w:rPr>
                <w:noProof/>
              </w:rPr>
              <w:t>30</w:t>
            </w:r>
          </w:p>
        </w:tc>
        <w:tc>
          <w:tcPr>
            <w:tcW w:w="4649" w:type="dxa"/>
          </w:tcPr>
          <w:p w14:paraId="1ED71FFE" w14:textId="695809E0" w:rsidR="00A57D6F" w:rsidRPr="000A506B" w:rsidRDefault="00A57D6F" w:rsidP="00A57D6F">
            <w:pPr>
              <w:pStyle w:val="Paragraph"/>
              <w:rPr>
                <w:noProof/>
              </w:rPr>
            </w:pPr>
            <w:r w:rsidRPr="000A506B">
              <w:rPr>
                <w:noProof/>
              </w:rPr>
              <w:t>Nitroguanidin (CAS RN 556-88-7)</w:t>
            </w:r>
          </w:p>
        </w:tc>
        <w:tc>
          <w:tcPr>
            <w:tcW w:w="0" w:type="auto"/>
          </w:tcPr>
          <w:p w14:paraId="4D8FA712" w14:textId="77777777" w:rsidR="00A57D6F" w:rsidRPr="000A506B" w:rsidRDefault="00A57D6F" w:rsidP="00A57D6F">
            <w:pPr>
              <w:pStyle w:val="Paragraph"/>
              <w:rPr>
                <w:noProof/>
              </w:rPr>
            </w:pPr>
            <w:r w:rsidRPr="000A506B">
              <w:rPr>
                <w:noProof/>
              </w:rPr>
              <w:t>01.01-31.12</w:t>
            </w:r>
          </w:p>
        </w:tc>
        <w:tc>
          <w:tcPr>
            <w:tcW w:w="0" w:type="auto"/>
          </w:tcPr>
          <w:p w14:paraId="1B092C5E" w14:textId="77777777" w:rsidR="00A57D6F" w:rsidRPr="000A506B" w:rsidRDefault="00A57D6F" w:rsidP="00A57D6F">
            <w:pPr>
              <w:pStyle w:val="Paragraph"/>
              <w:rPr>
                <w:noProof/>
              </w:rPr>
            </w:pPr>
            <w:r w:rsidRPr="000A506B">
              <w:rPr>
                <w:noProof/>
              </w:rPr>
              <w:t>6 500 ton</w:t>
            </w:r>
          </w:p>
        </w:tc>
        <w:tc>
          <w:tcPr>
            <w:tcW w:w="588" w:type="dxa"/>
          </w:tcPr>
          <w:p w14:paraId="49F7C8EC" w14:textId="77777777" w:rsidR="00A57D6F" w:rsidRPr="000A506B" w:rsidRDefault="00A57D6F" w:rsidP="00A57D6F">
            <w:pPr>
              <w:pStyle w:val="Paragraph"/>
              <w:rPr>
                <w:noProof/>
              </w:rPr>
            </w:pPr>
            <w:r w:rsidRPr="000A506B">
              <w:rPr>
                <w:noProof/>
              </w:rPr>
              <w:t>0 %</w:t>
            </w:r>
          </w:p>
        </w:tc>
      </w:tr>
      <w:tr w:rsidR="00A57D6F" w:rsidRPr="000A506B" w14:paraId="57AD85BB" w14:textId="77777777" w:rsidTr="00A57D6F">
        <w:tc>
          <w:tcPr>
            <w:tcW w:w="0" w:type="auto"/>
          </w:tcPr>
          <w:p w14:paraId="5CC00AB0" w14:textId="77777777" w:rsidR="00A57D6F" w:rsidRPr="000A506B" w:rsidRDefault="00A57D6F" w:rsidP="00A57D6F">
            <w:pPr>
              <w:pStyle w:val="Paragraph"/>
              <w:rPr>
                <w:noProof/>
              </w:rPr>
            </w:pPr>
            <w:r w:rsidRPr="000A506B">
              <w:rPr>
                <w:noProof/>
              </w:rPr>
              <w:t>09.2696</w:t>
            </w:r>
          </w:p>
        </w:tc>
        <w:tc>
          <w:tcPr>
            <w:tcW w:w="1109" w:type="dxa"/>
          </w:tcPr>
          <w:p w14:paraId="4E66E0A5" w14:textId="77777777" w:rsidR="00A57D6F" w:rsidRPr="000A506B" w:rsidRDefault="00A57D6F" w:rsidP="00A57D6F">
            <w:pPr>
              <w:pStyle w:val="Paragraph"/>
              <w:jc w:val="right"/>
              <w:rPr>
                <w:noProof/>
              </w:rPr>
            </w:pPr>
            <w:r w:rsidRPr="000A506B">
              <w:rPr>
                <w:noProof/>
              </w:rPr>
              <w:t>ex 2932 20 90</w:t>
            </w:r>
          </w:p>
        </w:tc>
        <w:tc>
          <w:tcPr>
            <w:tcW w:w="754" w:type="dxa"/>
          </w:tcPr>
          <w:p w14:paraId="5BC50A8F" w14:textId="77777777" w:rsidR="00A57D6F" w:rsidRPr="000A506B" w:rsidRDefault="00A57D6F" w:rsidP="00A57D6F">
            <w:pPr>
              <w:pStyle w:val="Paragraph"/>
              <w:jc w:val="center"/>
              <w:rPr>
                <w:noProof/>
              </w:rPr>
            </w:pPr>
            <w:r w:rsidRPr="000A506B">
              <w:rPr>
                <w:noProof/>
              </w:rPr>
              <w:t>25</w:t>
            </w:r>
          </w:p>
        </w:tc>
        <w:tc>
          <w:tcPr>
            <w:tcW w:w="4649" w:type="dxa"/>
          </w:tcPr>
          <w:p w14:paraId="316A8D7F" w14:textId="717FC664" w:rsidR="00A57D6F" w:rsidRPr="000A506B" w:rsidRDefault="00A57D6F" w:rsidP="00A57D6F">
            <w:pPr>
              <w:pStyle w:val="Paragraph"/>
              <w:rPr>
                <w:noProof/>
              </w:rPr>
            </w:pPr>
            <w:r w:rsidRPr="000A506B">
              <w:rPr>
                <w:noProof/>
              </w:rPr>
              <w:t>Decan-5-olid (CAS RN 705-86-2)</w:t>
            </w:r>
          </w:p>
        </w:tc>
        <w:tc>
          <w:tcPr>
            <w:tcW w:w="0" w:type="auto"/>
          </w:tcPr>
          <w:p w14:paraId="37F17C26" w14:textId="77777777" w:rsidR="00A57D6F" w:rsidRPr="000A506B" w:rsidRDefault="00A57D6F" w:rsidP="00A57D6F">
            <w:pPr>
              <w:pStyle w:val="Paragraph"/>
              <w:rPr>
                <w:noProof/>
              </w:rPr>
            </w:pPr>
            <w:r w:rsidRPr="000A506B">
              <w:rPr>
                <w:noProof/>
              </w:rPr>
              <w:t>01.01-31.12</w:t>
            </w:r>
          </w:p>
        </w:tc>
        <w:tc>
          <w:tcPr>
            <w:tcW w:w="0" w:type="auto"/>
          </w:tcPr>
          <w:p w14:paraId="46348D27" w14:textId="77777777" w:rsidR="00A57D6F" w:rsidRPr="000A506B" w:rsidRDefault="00A57D6F" w:rsidP="00A57D6F">
            <w:pPr>
              <w:pStyle w:val="Paragraph"/>
              <w:rPr>
                <w:noProof/>
              </w:rPr>
            </w:pPr>
            <w:r w:rsidRPr="000A506B">
              <w:rPr>
                <w:noProof/>
              </w:rPr>
              <w:t>6 000 kg</w:t>
            </w:r>
          </w:p>
        </w:tc>
        <w:tc>
          <w:tcPr>
            <w:tcW w:w="588" w:type="dxa"/>
          </w:tcPr>
          <w:p w14:paraId="6917F8B7" w14:textId="77777777" w:rsidR="00A57D6F" w:rsidRPr="000A506B" w:rsidRDefault="00A57D6F" w:rsidP="00A57D6F">
            <w:pPr>
              <w:pStyle w:val="Paragraph"/>
              <w:rPr>
                <w:noProof/>
              </w:rPr>
            </w:pPr>
            <w:r w:rsidRPr="000A506B">
              <w:rPr>
                <w:noProof/>
              </w:rPr>
              <w:t>0 %</w:t>
            </w:r>
          </w:p>
        </w:tc>
      </w:tr>
      <w:tr w:rsidR="00A57D6F" w:rsidRPr="000A506B" w14:paraId="286A34C8" w14:textId="77777777" w:rsidTr="00A57D6F">
        <w:tc>
          <w:tcPr>
            <w:tcW w:w="0" w:type="auto"/>
          </w:tcPr>
          <w:p w14:paraId="36F03D70" w14:textId="77777777" w:rsidR="00A57D6F" w:rsidRPr="000A506B" w:rsidRDefault="00A57D6F" w:rsidP="00A57D6F">
            <w:pPr>
              <w:pStyle w:val="Paragraph"/>
              <w:rPr>
                <w:noProof/>
              </w:rPr>
            </w:pPr>
            <w:r w:rsidRPr="000A506B">
              <w:rPr>
                <w:noProof/>
              </w:rPr>
              <w:t>09.2697</w:t>
            </w:r>
          </w:p>
        </w:tc>
        <w:tc>
          <w:tcPr>
            <w:tcW w:w="1109" w:type="dxa"/>
          </w:tcPr>
          <w:p w14:paraId="3971B7BF" w14:textId="77777777" w:rsidR="00A57D6F" w:rsidRPr="000A506B" w:rsidRDefault="00A57D6F" w:rsidP="00A57D6F">
            <w:pPr>
              <w:pStyle w:val="Paragraph"/>
              <w:jc w:val="right"/>
              <w:rPr>
                <w:noProof/>
              </w:rPr>
            </w:pPr>
            <w:r w:rsidRPr="000A506B">
              <w:rPr>
                <w:noProof/>
              </w:rPr>
              <w:t>ex 2932 20 90</w:t>
            </w:r>
          </w:p>
        </w:tc>
        <w:tc>
          <w:tcPr>
            <w:tcW w:w="754" w:type="dxa"/>
          </w:tcPr>
          <w:p w14:paraId="5AA2EDDB" w14:textId="77777777" w:rsidR="00A57D6F" w:rsidRPr="000A506B" w:rsidRDefault="00A57D6F" w:rsidP="00A57D6F">
            <w:pPr>
              <w:pStyle w:val="Paragraph"/>
              <w:jc w:val="center"/>
              <w:rPr>
                <w:noProof/>
              </w:rPr>
            </w:pPr>
            <w:r w:rsidRPr="000A506B">
              <w:rPr>
                <w:noProof/>
              </w:rPr>
              <w:t>30</w:t>
            </w:r>
          </w:p>
        </w:tc>
        <w:tc>
          <w:tcPr>
            <w:tcW w:w="4649" w:type="dxa"/>
          </w:tcPr>
          <w:p w14:paraId="5B9852DC" w14:textId="4DEAD95F" w:rsidR="00A57D6F" w:rsidRPr="000A506B" w:rsidRDefault="00A57D6F" w:rsidP="00A57D6F">
            <w:pPr>
              <w:pStyle w:val="Paragraph"/>
              <w:rPr>
                <w:noProof/>
              </w:rPr>
            </w:pPr>
            <w:r w:rsidRPr="000A506B">
              <w:rPr>
                <w:noProof/>
              </w:rPr>
              <w:t>Dodecan-5-olid (CAS RN 713-95-1)</w:t>
            </w:r>
          </w:p>
        </w:tc>
        <w:tc>
          <w:tcPr>
            <w:tcW w:w="0" w:type="auto"/>
          </w:tcPr>
          <w:p w14:paraId="55A0AF7F" w14:textId="77777777" w:rsidR="00A57D6F" w:rsidRPr="000A506B" w:rsidRDefault="00A57D6F" w:rsidP="00A57D6F">
            <w:pPr>
              <w:pStyle w:val="Paragraph"/>
              <w:rPr>
                <w:noProof/>
              </w:rPr>
            </w:pPr>
            <w:r w:rsidRPr="000A506B">
              <w:rPr>
                <w:noProof/>
              </w:rPr>
              <w:t>01.01-31.12</w:t>
            </w:r>
          </w:p>
        </w:tc>
        <w:tc>
          <w:tcPr>
            <w:tcW w:w="0" w:type="auto"/>
          </w:tcPr>
          <w:p w14:paraId="107985B0" w14:textId="77777777" w:rsidR="00A57D6F" w:rsidRPr="000A506B" w:rsidRDefault="00A57D6F" w:rsidP="00A57D6F">
            <w:pPr>
              <w:pStyle w:val="Paragraph"/>
              <w:rPr>
                <w:noProof/>
              </w:rPr>
            </w:pPr>
            <w:r w:rsidRPr="000A506B">
              <w:rPr>
                <w:noProof/>
              </w:rPr>
              <w:t>6 000 kg</w:t>
            </w:r>
          </w:p>
        </w:tc>
        <w:tc>
          <w:tcPr>
            <w:tcW w:w="588" w:type="dxa"/>
          </w:tcPr>
          <w:p w14:paraId="210A6FA8" w14:textId="77777777" w:rsidR="00A57D6F" w:rsidRPr="000A506B" w:rsidRDefault="00A57D6F" w:rsidP="00A57D6F">
            <w:pPr>
              <w:pStyle w:val="Paragraph"/>
              <w:rPr>
                <w:noProof/>
              </w:rPr>
            </w:pPr>
            <w:r w:rsidRPr="000A506B">
              <w:rPr>
                <w:noProof/>
              </w:rPr>
              <w:t>0 %</w:t>
            </w:r>
          </w:p>
        </w:tc>
      </w:tr>
      <w:tr w:rsidR="00A57D6F" w:rsidRPr="000A506B" w14:paraId="24401F2F" w14:textId="77777777" w:rsidTr="00A57D6F">
        <w:tc>
          <w:tcPr>
            <w:tcW w:w="0" w:type="auto"/>
          </w:tcPr>
          <w:p w14:paraId="0D77B1B4" w14:textId="77777777" w:rsidR="00A57D6F" w:rsidRPr="000A506B" w:rsidRDefault="00A57D6F" w:rsidP="00A57D6F">
            <w:pPr>
              <w:pStyle w:val="Paragraph"/>
              <w:rPr>
                <w:noProof/>
              </w:rPr>
            </w:pPr>
            <w:r w:rsidRPr="000A506B">
              <w:rPr>
                <w:noProof/>
              </w:rPr>
              <w:t>09.2700</w:t>
            </w:r>
          </w:p>
        </w:tc>
        <w:tc>
          <w:tcPr>
            <w:tcW w:w="1109" w:type="dxa"/>
          </w:tcPr>
          <w:p w14:paraId="43E90016" w14:textId="77777777" w:rsidR="00A57D6F" w:rsidRPr="000A506B" w:rsidRDefault="00A57D6F" w:rsidP="00A57D6F">
            <w:pPr>
              <w:pStyle w:val="Paragraph"/>
              <w:jc w:val="right"/>
              <w:rPr>
                <w:noProof/>
              </w:rPr>
            </w:pPr>
            <w:r w:rsidRPr="000A506B">
              <w:rPr>
                <w:noProof/>
              </w:rPr>
              <w:t>ex 2905 12 00</w:t>
            </w:r>
          </w:p>
        </w:tc>
        <w:tc>
          <w:tcPr>
            <w:tcW w:w="754" w:type="dxa"/>
          </w:tcPr>
          <w:p w14:paraId="5CB52096" w14:textId="77777777" w:rsidR="00A57D6F" w:rsidRPr="000A506B" w:rsidRDefault="00A57D6F" w:rsidP="00A57D6F">
            <w:pPr>
              <w:pStyle w:val="Paragraph"/>
              <w:jc w:val="center"/>
              <w:rPr>
                <w:noProof/>
              </w:rPr>
            </w:pPr>
            <w:r w:rsidRPr="000A506B">
              <w:rPr>
                <w:noProof/>
              </w:rPr>
              <w:t>10</w:t>
            </w:r>
          </w:p>
        </w:tc>
        <w:tc>
          <w:tcPr>
            <w:tcW w:w="4649" w:type="dxa"/>
          </w:tcPr>
          <w:p w14:paraId="58B48E72" w14:textId="45A1F2D8" w:rsidR="00A57D6F" w:rsidRPr="000A506B" w:rsidRDefault="00A57D6F" w:rsidP="00A57D6F">
            <w:pPr>
              <w:pStyle w:val="Paragraph"/>
              <w:rPr>
                <w:noProof/>
              </w:rPr>
            </w:pPr>
            <w:r w:rsidRPr="000A506B">
              <w:rPr>
                <w:noProof/>
              </w:rPr>
              <w:t>Propan-1-ol (propylalkohol) (CAS RN 71-23-8)</w:t>
            </w:r>
          </w:p>
        </w:tc>
        <w:tc>
          <w:tcPr>
            <w:tcW w:w="0" w:type="auto"/>
          </w:tcPr>
          <w:p w14:paraId="6EF67290" w14:textId="77777777" w:rsidR="00A57D6F" w:rsidRPr="000A506B" w:rsidRDefault="00A57D6F" w:rsidP="00A57D6F">
            <w:pPr>
              <w:pStyle w:val="Paragraph"/>
              <w:rPr>
                <w:noProof/>
              </w:rPr>
            </w:pPr>
            <w:r w:rsidRPr="000A506B">
              <w:rPr>
                <w:noProof/>
              </w:rPr>
              <w:t>01.01-31.12</w:t>
            </w:r>
          </w:p>
        </w:tc>
        <w:tc>
          <w:tcPr>
            <w:tcW w:w="0" w:type="auto"/>
          </w:tcPr>
          <w:p w14:paraId="7F9600C2" w14:textId="77777777" w:rsidR="00A57D6F" w:rsidRPr="000A506B" w:rsidRDefault="00A57D6F" w:rsidP="00A57D6F">
            <w:pPr>
              <w:pStyle w:val="Paragraph"/>
              <w:rPr>
                <w:noProof/>
              </w:rPr>
            </w:pPr>
            <w:r w:rsidRPr="000A506B">
              <w:rPr>
                <w:noProof/>
              </w:rPr>
              <w:t>15 000 ton</w:t>
            </w:r>
          </w:p>
        </w:tc>
        <w:tc>
          <w:tcPr>
            <w:tcW w:w="588" w:type="dxa"/>
          </w:tcPr>
          <w:p w14:paraId="38A81BD2" w14:textId="77777777" w:rsidR="00A57D6F" w:rsidRPr="000A506B" w:rsidRDefault="00A57D6F" w:rsidP="00A57D6F">
            <w:pPr>
              <w:pStyle w:val="Paragraph"/>
              <w:rPr>
                <w:noProof/>
              </w:rPr>
            </w:pPr>
            <w:r w:rsidRPr="000A506B">
              <w:rPr>
                <w:noProof/>
              </w:rPr>
              <w:t>0 %</w:t>
            </w:r>
          </w:p>
        </w:tc>
      </w:tr>
      <w:tr w:rsidR="00A57D6F" w:rsidRPr="000A506B" w14:paraId="61C42A36" w14:textId="77777777" w:rsidTr="00A57D6F">
        <w:tc>
          <w:tcPr>
            <w:tcW w:w="0" w:type="auto"/>
          </w:tcPr>
          <w:p w14:paraId="4AF90406" w14:textId="77777777" w:rsidR="00A57D6F" w:rsidRPr="000A506B" w:rsidRDefault="00A57D6F" w:rsidP="00A57D6F">
            <w:pPr>
              <w:pStyle w:val="Paragraph"/>
              <w:rPr>
                <w:noProof/>
              </w:rPr>
            </w:pPr>
            <w:r w:rsidRPr="000A506B">
              <w:rPr>
                <w:noProof/>
              </w:rPr>
              <w:t>09.2704</w:t>
            </w:r>
          </w:p>
        </w:tc>
        <w:tc>
          <w:tcPr>
            <w:tcW w:w="1109" w:type="dxa"/>
          </w:tcPr>
          <w:p w14:paraId="4E1C2BA0" w14:textId="77777777" w:rsidR="00A57D6F" w:rsidRPr="000A506B" w:rsidRDefault="00A57D6F" w:rsidP="00A57D6F">
            <w:pPr>
              <w:pStyle w:val="Paragraph"/>
              <w:jc w:val="right"/>
              <w:rPr>
                <w:noProof/>
              </w:rPr>
            </w:pPr>
            <w:r w:rsidRPr="000A506B">
              <w:rPr>
                <w:noProof/>
              </w:rPr>
              <w:t>ex 2909 49 80</w:t>
            </w:r>
          </w:p>
        </w:tc>
        <w:tc>
          <w:tcPr>
            <w:tcW w:w="754" w:type="dxa"/>
          </w:tcPr>
          <w:p w14:paraId="29C283F9" w14:textId="77777777" w:rsidR="00A57D6F" w:rsidRPr="000A506B" w:rsidRDefault="00A57D6F" w:rsidP="00A57D6F">
            <w:pPr>
              <w:pStyle w:val="Paragraph"/>
              <w:jc w:val="center"/>
              <w:rPr>
                <w:noProof/>
              </w:rPr>
            </w:pPr>
            <w:r w:rsidRPr="000A506B">
              <w:rPr>
                <w:noProof/>
              </w:rPr>
              <w:t>20</w:t>
            </w:r>
          </w:p>
        </w:tc>
        <w:tc>
          <w:tcPr>
            <w:tcW w:w="4649" w:type="dxa"/>
          </w:tcPr>
          <w:p w14:paraId="4C4BD1CD" w14:textId="70EE206F" w:rsidR="00A57D6F" w:rsidRPr="000A506B" w:rsidRDefault="00A57D6F" w:rsidP="00A57D6F">
            <w:pPr>
              <w:pStyle w:val="Paragraph"/>
              <w:rPr>
                <w:noProof/>
              </w:rPr>
            </w:pPr>
            <w:r w:rsidRPr="000A506B">
              <w:rPr>
                <w:noProof/>
              </w:rPr>
              <w:t>2,2,2',2'-Tetrakis(hydroxymetyl)-3,3'-oxydipropan-1-ol (CAS RN 126-58-9)</w:t>
            </w:r>
          </w:p>
        </w:tc>
        <w:tc>
          <w:tcPr>
            <w:tcW w:w="0" w:type="auto"/>
          </w:tcPr>
          <w:p w14:paraId="5754841C" w14:textId="77777777" w:rsidR="00A57D6F" w:rsidRPr="000A506B" w:rsidRDefault="00A57D6F" w:rsidP="00A57D6F">
            <w:pPr>
              <w:pStyle w:val="Paragraph"/>
              <w:rPr>
                <w:noProof/>
              </w:rPr>
            </w:pPr>
            <w:r w:rsidRPr="000A506B">
              <w:rPr>
                <w:noProof/>
              </w:rPr>
              <w:t>01.01-31.12</w:t>
            </w:r>
          </w:p>
        </w:tc>
        <w:tc>
          <w:tcPr>
            <w:tcW w:w="0" w:type="auto"/>
          </w:tcPr>
          <w:p w14:paraId="605D1B6F" w14:textId="77777777" w:rsidR="00A57D6F" w:rsidRPr="000A506B" w:rsidRDefault="00A57D6F" w:rsidP="00A57D6F">
            <w:pPr>
              <w:pStyle w:val="Paragraph"/>
              <w:rPr>
                <w:noProof/>
              </w:rPr>
            </w:pPr>
            <w:r w:rsidRPr="000A506B">
              <w:rPr>
                <w:noProof/>
              </w:rPr>
              <w:t>500 ton</w:t>
            </w:r>
          </w:p>
        </w:tc>
        <w:tc>
          <w:tcPr>
            <w:tcW w:w="588" w:type="dxa"/>
          </w:tcPr>
          <w:p w14:paraId="6EF2556D" w14:textId="77777777" w:rsidR="00A57D6F" w:rsidRPr="000A506B" w:rsidRDefault="00A57D6F" w:rsidP="00A57D6F">
            <w:pPr>
              <w:pStyle w:val="Paragraph"/>
              <w:rPr>
                <w:noProof/>
              </w:rPr>
            </w:pPr>
            <w:r w:rsidRPr="000A506B">
              <w:rPr>
                <w:noProof/>
              </w:rPr>
              <w:t>0 %</w:t>
            </w:r>
          </w:p>
        </w:tc>
      </w:tr>
      <w:tr w:rsidR="00A57D6F" w:rsidRPr="000A506B" w14:paraId="154575AF" w14:textId="77777777" w:rsidTr="00A57D6F">
        <w:tc>
          <w:tcPr>
            <w:tcW w:w="0" w:type="auto"/>
          </w:tcPr>
          <w:p w14:paraId="3D943DF2" w14:textId="77777777" w:rsidR="00A57D6F" w:rsidRPr="000A506B" w:rsidRDefault="00A57D6F" w:rsidP="00A57D6F">
            <w:pPr>
              <w:pStyle w:val="Paragraph"/>
              <w:rPr>
                <w:noProof/>
              </w:rPr>
            </w:pPr>
            <w:r w:rsidRPr="000A506B">
              <w:rPr>
                <w:noProof/>
              </w:rPr>
              <w:t>09.2720</w:t>
            </w:r>
          </w:p>
        </w:tc>
        <w:tc>
          <w:tcPr>
            <w:tcW w:w="1109" w:type="dxa"/>
          </w:tcPr>
          <w:p w14:paraId="7B194F11" w14:textId="77777777" w:rsidR="00A57D6F" w:rsidRPr="000A506B" w:rsidRDefault="00A57D6F" w:rsidP="00A57D6F">
            <w:pPr>
              <w:pStyle w:val="Paragraph"/>
              <w:jc w:val="right"/>
              <w:rPr>
                <w:noProof/>
              </w:rPr>
            </w:pPr>
            <w:r w:rsidRPr="000A506B">
              <w:rPr>
                <w:noProof/>
              </w:rPr>
              <w:t>ex 8413 91 00</w:t>
            </w:r>
          </w:p>
        </w:tc>
        <w:tc>
          <w:tcPr>
            <w:tcW w:w="754" w:type="dxa"/>
          </w:tcPr>
          <w:p w14:paraId="14FB3D6F" w14:textId="77777777" w:rsidR="00A57D6F" w:rsidRPr="000A506B" w:rsidRDefault="00A57D6F" w:rsidP="00A57D6F">
            <w:pPr>
              <w:pStyle w:val="Paragraph"/>
              <w:jc w:val="center"/>
              <w:rPr>
                <w:noProof/>
              </w:rPr>
            </w:pPr>
            <w:r w:rsidRPr="000A506B">
              <w:rPr>
                <w:noProof/>
              </w:rPr>
              <w:t>50</w:t>
            </w:r>
          </w:p>
        </w:tc>
        <w:tc>
          <w:tcPr>
            <w:tcW w:w="4649" w:type="dxa"/>
          </w:tcPr>
          <w:p w14:paraId="7A5F259A" w14:textId="77777777" w:rsidR="00A57D6F" w:rsidRPr="009D30FC" w:rsidRDefault="00A57D6F" w:rsidP="00A57D6F">
            <w:pPr>
              <w:pStyle w:val="Paragraph"/>
              <w:rPr>
                <w:noProof/>
                <w:lang w:val="da-DK"/>
              </w:rPr>
            </w:pPr>
            <w:r w:rsidRPr="009D30FC">
              <w:rPr>
                <w:noProof/>
                <w:lang w:val="da-DK"/>
              </w:rPr>
              <w:t>Pumpehoved til højtrykspumpe med to cylindre, af smedet stål, med:</w:t>
            </w:r>
          </w:p>
          <w:tbl>
            <w:tblPr>
              <w:tblStyle w:val="Listdash"/>
              <w:tblW w:w="0" w:type="auto"/>
              <w:tblLook w:val="0000" w:firstRow="0" w:lastRow="0" w:firstColumn="0" w:lastColumn="0" w:noHBand="0" w:noVBand="0"/>
            </w:tblPr>
            <w:tblGrid>
              <w:gridCol w:w="220"/>
              <w:gridCol w:w="3109"/>
            </w:tblGrid>
            <w:tr w:rsidR="00A57D6F" w:rsidRPr="000A506B" w14:paraId="44805BBB" w14:textId="77777777" w:rsidTr="008569FA">
              <w:tc>
                <w:tcPr>
                  <w:tcW w:w="0" w:type="auto"/>
                </w:tcPr>
                <w:p w14:paraId="2F3278B6" w14:textId="77777777" w:rsidR="00A57D6F" w:rsidRPr="000A506B" w:rsidRDefault="00A57D6F" w:rsidP="00A57D6F">
                  <w:pPr>
                    <w:pStyle w:val="Paragraph"/>
                    <w:rPr>
                      <w:noProof/>
                    </w:rPr>
                  </w:pPr>
                  <w:r w:rsidRPr="000A506B">
                    <w:rPr>
                      <w:noProof/>
                    </w:rPr>
                    <w:t>—</w:t>
                  </w:r>
                </w:p>
              </w:tc>
              <w:tc>
                <w:tcPr>
                  <w:tcW w:w="0" w:type="auto"/>
                </w:tcPr>
                <w:p w14:paraId="3E4DAA05" w14:textId="77777777" w:rsidR="00A57D6F" w:rsidRPr="009D30FC" w:rsidRDefault="00A57D6F" w:rsidP="00A57D6F">
                  <w:pPr>
                    <w:pStyle w:val="Paragraph"/>
                    <w:rPr>
                      <w:noProof/>
                      <w:lang w:val="da-DK"/>
                    </w:rPr>
                  </w:pPr>
                  <w:r w:rsidRPr="009D30FC">
                    <w:rPr>
                      <w:noProof/>
                      <w:lang w:val="da-DK"/>
                    </w:rPr>
                    <w:t>fræsede gevindfittings med en diameter på 10 mm eller derover, men ikke over 36,8 mm</w:t>
                  </w:r>
                </w:p>
              </w:tc>
            </w:tr>
            <w:tr w:rsidR="00A57D6F" w:rsidRPr="000A506B" w14:paraId="630E9615" w14:textId="77777777" w:rsidTr="008569FA">
              <w:tc>
                <w:tcPr>
                  <w:tcW w:w="0" w:type="auto"/>
                </w:tcPr>
                <w:p w14:paraId="0B4BED94" w14:textId="77777777" w:rsidR="00A57D6F" w:rsidRPr="000A506B" w:rsidRDefault="00A57D6F" w:rsidP="00A57D6F">
                  <w:pPr>
                    <w:pStyle w:val="Paragraph"/>
                    <w:rPr>
                      <w:noProof/>
                    </w:rPr>
                  </w:pPr>
                  <w:r w:rsidRPr="000A506B">
                    <w:rPr>
                      <w:noProof/>
                    </w:rPr>
                    <w:t>—</w:t>
                  </w:r>
                </w:p>
              </w:tc>
              <w:tc>
                <w:tcPr>
                  <w:tcW w:w="0" w:type="auto"/>
                </w:tcPr>
                <w:p w14:paraId="7AE5F5AB" w14:textId="77777777" w:rsidR="00A57D6F" w:rsidRPr="009D30FC" w:rsidRDefault="00A57D6F" w:rsidP="00A57D6F">
                  <w:pPr>
                    <w:pStyle w:val="Paragraph"/>
                    <w:rPr>
                      <w:noProof/>
                      <w:lang w:val="da-DK"/>
                    </w:rPr>
                  </w:pPr>
                  <w:r w:rsidRPr="009D30FC">
                    <w:rPr>
                      <w:noProof/>
                      <w:lang w:val="da-DK"/>
                    </w:rPr>
                    <w:t>borede brændselskanaler med en diameter på 3,5 mm eller derover, men ikke over 10 mm</w:t>
                  </w:r>
                </w:p>
              </w:tc>
            </w:tr>
          </w:tbl>
          <w:p w14:paraId="412DB494" w14:textId="41A0924C" w:rsidR="00A57D6F" w:rsidRPr="009D30FC" w:rsidRDefault="00A57D6F" w:rsidP="00A57D6F">
            <w:pPr>
              <w:pStyle w:val="Paragraph"/>
              <w:rPr>
                <w:noProof/>
                <w:lang w:val="da-DK"/>
              </w:rPr>
            </w:pPr>
            <w:r w:rsidRPr="009D30FC">
              <w:rPr>
                <w:noProof/>
                <w:lang w:val="da-DK"/>
              </w:rPr>
              <w:t>af den art der anvendes i dieselindsprøjtningssystemer</w:t>
            </w:r>
          </w:p>
        </w:tc>
        <w:tc>
          <w:tcPr>
            <w:tcW w:w="0" w:type="auto"/>
          </w:tcPr>
          <w:p w14:paraId="16161EF1" w14:textId="77777777" w:rsidR="00A57D6F" w:rsidRPr="000A506B" w:rsidRDefault="00A57D6F" w:rsidP="00A57D6F">
            <w:pPr>
              <w:pStyle w:val="Paragraph"/>
              <w:rPr>
                <w:noProof/>
              </w:rPr>
            </w:pPr>
            <w:r w:rsidRPr="000A506B">
              <w:rPr>
                <w:noProof/>
              </w:rPr>
              <w:t>01.01-31.12</w:t>
            </w:r>
          </w:p>
        </w:tc>
        <w:tc>
          <w:tcPr>
            <w:tcW w:w="0" w:type="auto"/>
          </w:tcPr>
          <w:p w14:paraId="69ADB620" w14:textId="77777777" w:rsidR="00A57D6F" w:rsidRPr="000A506B" w:rsidRDefault="00A57D6F" w:rsidP="00A57D6F">
            <w:pPr>
              <w:pStyle w:val="Paragraph"/>
              <w:rPr>
                <w:noProof/>
              </w:rPr>
            </w:pPr>
            <w:r w:rsidRPr="000A506B">
              <w:rPr>
                <w:noProof/>
              </w:rPr>
              <w:t>65 000 stk.</w:t>
            </w:r>
          </w:p>
        </w:tc>
        <w:tc>
          <w:tcPr>
            <w:tcW w:w="588" w:type="dxa"/>
          </w:tcPr>
          <w:p w14:paraId="4830DAC4" w14:textId="77777777" w:rsidR="00A57D6F" w:rsidRPr="000A506B" w:rsidRDefault="00A57D6F" w:rsidP="00A57D6F">
            <w:pPr>
              <w:pStyle w:val="Paragraph"/>
              <w:rPr>
                <w:noProof/>
              </w:rPr>
            </w:pPr>
            <w:r w:rsidRPr="000A506B">
              <w:rPr>
                <w:noProof/>
              </w:rPr>
              <w:t>0 %</w:t>
            </w:r>
          </w:p>
        </w:tc>
      </w:tr>
      <w:tr w:rsidR="00A57D6F" w:rsidRPr="000A506B" w14:paraId="4C7FE23C" w14:textId="77777777" w:rsidTr="00A57D6F">
        <w:tc>
          <w:tcPr>
            <w:tcW w:w="0" w:type="auto"/>
          </w:tcPr>
          <w:p w14:paraId="24C0844E" w14:textId="77777777" w:rsidR="00A57D6F" w:rsidRPr="000A506B" w:rsidRDefault="00A57D6F" w:rsidP="00A57D6F">
            <w:pPr>
              <w:pStyle w:val="Paragraph"/>
              <w:rPr>
                <w:noProof/>
              </w:rPr>
            </w:pPr>
            <w:r w:rsidRPr="000A506B">
              <w:rPr>
                <w:noProof/>
              </w:rPr>
              <w:t>09.2721</w:t>
            </w:r>
          </w:p>
        </w:tc>
        <w:tc>
          <w:tcPr>
            <w:tcW w:w="1109" w:type="dxa"/>
          </w:tcPr>
          <w:p w14:paraId="08A073FD" w14:textId="77777777" w:rsidR="00A57D6F" w:rsidRPr="000A506B" w:rsidRDefault="00A57D6F" w:rsidP="00A57D6F">
            <w:pPr>
              <w:pStyle w:val="Paragraph"/>
              <w:jc w:val="right"/>
              <w:rPr>
                <w:noProof/>
              </w:rPr>
            </w:pPr>
            <w:r w:rsidRPr="000A506B">
              <w:rPr>
                <w:noProof/>
              </w:rPr>
              <w:t>ex 5906 99 90</w:t>
            </w:r>
          </w:p>
        </w:tc>
        <w:tc>
          <w:tcPr>
            <w:tcW w:w="754" w:type="dxa"/>
          </w:tcPr>
          <w:p w14:paraId="0E8E679C" w14:textId="77777777" w:rsidR="00A57D6F" w:rsidRPr="000A506B" w:rsidRDefault="00A57D6F" w:rsidP="00A57D6F">
            <w:pPr>
              <w:pStyle w:val="Paragraph"/>
              <w:jc w:val="center"/>
              <w:rPr>
                <w:noProof/>
              </w:rPr>
            </w:pPr>
            <w:r w:rsidRPr="000A506B">
              <w:rPr>
                <w:noProof/>
              </w:rPr>
              <w:t>20</w:t>
            </w:r>
          </w:p>
        </w:tc>
        <w:tc>
          <w:tcPr>
            <w:tcW w:w="4649" w:type="dxa"/>
          </w:tcPr>
          <w:p w14:paraId="48195250" w14:textId="77777777" w:rsidR="00A57D6F" w:rsidRPr="009D30FC" w:rsidRDefault="00A57D6F" w:rsidP="00A57D6F">
            <w:pPr>
              <w:pStyle w:val="Paragraph"/>
              <w:rPr>
                <w:noProof/>
                <w:lang w:val="da-DK"/>
              </w:rPr>
            </w:pPr>
            <w:r w:rsidRPr="009D30FC">
              <w:rPr>
                <w:noProof/>
                <w:lang w:val="da-DK"/>
              </w:rPr>
              <w:t>Vævet og lamineret tekstilstof, gummeret, med følgende egenskaber:</w:t>
            </w:r>
          </w:p>
          <w:tbl>
            <w:tblPr>
              <w:tblStyle w:val="Listdash"/>
              <w:tblW w:w="0" w:type="auto"/>
              <w:tblLook w:val="0000" w:firstRow="0" w:lastRow="0" w:firstColumn="0" w:lastColumn="0" w:noHBand="0" w:noVBand="0"/>
            </w:tblPr>
            <w:tblGrid>
              <w:gridCol w:w="220"/>
              <w:gridCol w:w="3109"/>
            </w:tblGrid>
            <w:tr w:rsidR="00A57D6F" w:rsidRPr="000A506B" w14:paraId="247FE640" w14:textId="77777777" w:rsidTr="008569FA">
              <w:tc>
                <w:tcPr>
                  <w:tcW w:w="0" w:type="auto"/>
                </w:tcPr>
                <w:p w14:paraId="0E77A5B3" w14:textId="77777777" w:rsidR="00A57D6F" w:rsidRPr="000A506B" w:rsidRDefault="00A57D6F" w:rsidP="00A57D6F">
                  <w:pPr>
                    <w:pStyle w:val="Paragraph"/>
                    <w:rPr>
                      <w:noProof/>
                    </w:rPr>
                  </w:pPr>
                  <w:r w:rsidRPr="000A506B">
                    <w:rPr>
                      <w:noProof/>
                    </w:rPr>
                    <w:t>—</w:t>
                  </w:r>
                </w:p>
              </w:tc>
              <w:tc>
                <w:tcPr>
                  <w:tcW w:w="0" w:type="auto"/>
                </w:tcPr>
                <w:p w14:paraId="1F1C8751" w14:textId="77777777" w:rsidR="00A57D6F" w:rsidRPr="000A506B" w:rsidRDefault="00A57D6F" w:rsidP="00A57D6F">
                  <w:pPr>
                    <w:pStyle w:val="Paragraph"/>
                    <w:rPr>
                      <w:noProof/>
                    </w:rPr>
                  </w:pPr>
                  <w:r w:rsidRPr="000A506B">
                    <w:rPr>
                      <w:noProof/>
                    </w:rPr>
                    <w:t>med tre lag</w:t>
                  </w:r>
                </w:p>
              </w:tc>
            </w:tr>
            <w:tr w:rsidR="00A57D6F" w:rsidRPr="000A506B" w14:paraId="39D848DF" w14:textId="77777777" w:rsidTr="008569FA">
              <w:tc>
                <w:tcPr>
                  <w:tcW w:w="0" w:type="auto"/>
                </w:tcPr>
                <w:p w14:paraId="59B0E516" w14:textId="77777777" w:rsidR="00A57D6F" w:rsidRPr="000A506B" w:rsidRDefault="00A57D6F" w:rsidP="00A57D6F">
                  <w:pPr>
                    <w:pStyle w:val="Paragraph"/>
                    <w:rPr>
                      <w:noProof/>
                    </w:rPr>
                  </w:pPr>
                  <w:r w:rsidRPr="000A506B">
                    <w:rPr>
                      <w:noProof/>
                    </w:rPr>
                    <w:t>—</w:t>
                  </w:r>
                </w:p>
              </w:tc>
              <w:tc>
                <w:tcPr>
                  <w:tcW w:w="0" w:type="auto"/>
                </w:tcPr>
                <w:p w14:paraId="725173E7" w14:textId="2E3352BB" w:rsidR="00A57D6F" w:rsidRPr="009D30FC" w:rsidRDefault="00A57D6F" w:rsidP="00A57D6F">
                  <w:pPr>
                    <w:pStyle w:val="Paragraph"/>
                    <w:rPr>
                      <w:noProof/>
                      <w:lang w:val="da-DK"/>
                    </w:rPr>
                  </w:pPr>
                  <w:r w:rsidRPr="009D30FC">
                    <w:rPr>
                      <w:noProof/>
                      <w:lang w:val="da-DK"/>
                    </w:rPr>
                    <w:t>det ene yderlag består af akryl</w:t>
                  </w:r>
                  <w:r w:rsidR="000A506B" w:rsidRPr="009D30FC">
                    <w:rPr>
                      <w:noProof/>
                      <w:lang w:val="da-DK"/>
                    </w:rPr>
                    <w:t xml:space="preserve"> </w:t>
                  </w:r>
                </w:p>
              </w:tc>
            </w:tr>
            <w:tr w:rsidR="00A57D6F" w:rsidRPr="000A506B" w14:paraId="541F248B" w14:textId="77777777" w:rsidTr="008569FA">
              <w:tc>
                <w:tcPr>
                  <w:tcW w:w="0" w:type="auto"/>
                </w:tcPr>
                <w:p w14:paraId="397078D7" w14:textId="77777777" w:rsidR="00A57D6F" w:rsidRPr="000A506B" w:rsidRDefault="00A57D6F" w:rsidP="00A57D6F">
                  <w:pPr>
                    <w:pStyle w:val="Paragraph"/>
                    <w:rPr>
                      <w:noProof/>
                    </w:rPr>
                  </w:pPr>
                  <w:r w:rsidRPr="000A506B">
                    <w:rPr>
                      <w:noProof/>
                    </w:rPr>
                    <w:t>—</w:t>
                  </w:r>
                </w:p>
              </w:tc>
              <w:tc>
                <w:tcPr>
                  <w:tcW w:w="0" w:type="auto"/>
                </w:tcPr>
                <w:p w14:paraId="2AD8A42D" w14:textId="77777777" w:rsidR="00A57D6F" w:rsidRPr="009D30FC" w:rsidRDefault="00A57D6F" w:rsidP="00A57D6F">
                  <w:pPr>
                    <w:pStyle w:val="Paragraph"/>
                    <w:rPr>
                      <w:noProof/>
                      <w:lang w:val="da-DK"/>
                    </w:rPr>
                  </w:pPr>
                  <w:r w:rsidRPr="009D30FC">
                    <w:rPr>
                      <w:noProof/>
                      <w:lang w:val="da-DK"/>
                    </w:rPr>
                    <w:t>det andet yderlag består af polyester</w:t>
                  </w:r>
                </w:p>
              </w:tc>
            </w:tr>
            <w:tr w:rsidR="00A57D6F" w:rsidRPr="000A506B" w14:paraId="3076A3DB" w14:textId="77777777" w:rsidTr="008569FA">
              <w:tc>
                <w:tcPr>
                  <w:tcW w:w="0" w:type="auto"/>
                </w:tcPr>
                <w:p w14:paraId="49C9CC4D" w14:textId="77777777" w:rsidR="00A57D6F" w:rsidRPr="000A506B" w:rsidRDefault="00A57D6F" w:rsidP="00A57D6F">
                  <w:pPr>
                    <w:pStyle w:val="Paragraph"/>
                    <w:rPr>
                      <w:noProof/>
                    </w:rPr>
                  </w:pPr>
                  <w:r w:rsidRPr="000A506B">
                    <w:rPr>
                      <w:noProof/>
                    </w:rPr>
                    <w:t>—</w:t>
                  </w:r>
                </w:p>
              </w:tc>
              <w:tc>
                <w:tcPr>
                  <w:tcW w:w="0" w:type="auto"/>
                </w:tcPr>
                <w:p w14:paraId="5DAF7DB6" w14:textId="77777777" w:rsidR="00A57D6F" w:rsidRPr="000A506B" w:rsidRDefault="00A57D6F" w:rsidP="00A57D6F">
                  <w:pPr>
                    <w:pStyle w:val="Paragraph"/>
                    <w:rPr>
                      <w:noProof/>
                    </w:rPr>
                  </w:pPr>
                  <w:r w:rsidRPr="000A506B">
                    <w:rPr>
                      <w:noProof/>
                    </w:rPr>
                    <w:t>mellemlaget består af klorbutylgummi</w:t>
                  </w:r>
                </w:p>
              </w:tc>
            </w:tr>
            <w:tr w:rsidR="00A57D6F" w:rsidRPr="000A506B" w14:paraId="6170C92D" w14:textId="77777777" w:rsidTr="008569FA">
              <w:tc>
                <w:tcPr>
                  <w:tcW w:w="0" w:type="auto"/>
                </w:tcPr>
                <w:p w14:paraId="5278E23F" w14:textId="77777777" w:rsidR="00A57D6F" w:rsidRPr="000A506B" w:rsidRDefault="00A57D6F" w:rsidP="00A57D6F">
                  <w:pPr>
                    <w:pStyle w:val="Paragraph"/>
                    <w:rPr>
                      <w:noProof/>
                    </w:rPr>
                  </w:pPr>
                  <w:r w:rsidRPr="000A506B">
                    <w:rPr>
                      <w:noProof/>
                    </w:rPr>
                    <w:t>—</w:t>
                  </w:r>
                </w:p>
              </w:tc>
              <w:tc>
                <w:tcPr>
                  <w:tcW w:w="0" w:type="auto"/>
                </w:tcPr>
                <w:p w14:paraId="028C74FD" w14:textId="77777777" w:rsidR="00A57D6F" w:rsidRPr="009D30FC" w:rsidRDefault="00A57D6F" w:rsidP="00A57D6F">
                  <w:pPr>
                    <w:pStyle w:val="Paragraph"/>
                    <w:rPr>
                      <w:noProof/>
                      <w:lang w:val="da-DK"/>
                    </w:rPr>
                  </w:pPr>
                  <w:r w:rsidRPr="009D30FC">
                    <w:rPr>
                      <w:noProof/>
                      <w:lang w:val="da-DK"/>
                    </w:rPr>
                    <w:t>mellemlaget har en vægt på 452 g/m</w:t>
                  </w:r>
                  <w:r w:rsidRPr="009D30FC">
                    <w:rPr>
                      <w:noProof/>
                      <w:vertAlign w:val="superscript"/>
                      <w:lang w:val="da-DK"/>
                    </w:rPr>
                    <w:t>2</w:t>
                  </w:r>
                  <w:r w:rsidRPr="009D30FC">
                    <w:rPr>
                      <w:noProof/>
                      <w:lang w:val="da-DK"/>
                    </w:rPr>
                    <w:t xml:space="preserve"> eller derover, men ikke over 569 g/m</w:t>
                  </w:r>
                  <w:r w:rsidRPr="009D30FC">
                    <w:rPr>
                      <w:noProof/>
                      <w:vertAlign w:val="superscript"/>
                      <w:lang w:val="da-DK"/>
                    </w:rPr>
                    <w:t>2</w:t>
                  </w:r>
                </w:p>
              </w:tc>
            </w:tr>
            <w:tr w:rsidR="00A57D6F" w:rsidRPr="000A506B" w14:paraId="378267EB" w14:textId="77777777" w:rsidTr="008569FA">
              <w:tc>
                <w:tcPr>
                  <w:tcW w:w="0" w:type="auto"/>
                </w:tcPr>
                <w:p w14:paraId="3EE2B731" w14:textId="77777777" w:rsidR="00A57D6F" w:rsidRPr="000A506B" w:rsidRDefault="00A57D6F" w:rsidP="00A57D6F">
                  <w:pPr>
                    <w:pStyle w:val="Paragraph"/>
                    <w:rPr>
                      <w:noProof/>
                    </w:rPr>
                  </w:pPr>
                  <w:r w:rsidRPr="000A506B">
                    <w:rPr>
                      <w:noProof/>
                    </w:rPr>
                    <w:t>—</w:t>
                  </w:r>
                </w:p>
              </w:tc>
              <w:tc>
                <w:tcPr>
                  <w:tcW w:w="0" w:type="auto"/>
                </w:tcPr>
                <w:p w14:paraId="1A9A963D" w14:textId="77777777" w:rsidR="00A57D6F" w:rsidRPr="009D30FC" w:rsidRDefault="00A57D6F" w:rsidP="00A57D6F">
                  <w:pPr>
                    <w:pStyle w:val="Paragraph"/>
                    <w:rPr>
                      <w:noProof/>
                      <w:lang w:val="da-DK"/>
                    </w:rPr>
                  </w:pPr>
                  <w:r w:rsidRPr="009D30FC">
                    <w:rPr>
                      <w:noProof/>
                      <w:lang w:val="da-DK"/>
                    </w:rPr>
                    <w:t>tekstilstoffet har en samlet vægt på 952 g/m</w:t>
                  </w:r>
                  <w:r w:rsidRPr="009D30FC">
                    <w:rPr>
                      <w:noProof/>
                      <w:vertAlign w:val="superscript"/>
                      <w:lang w:val="da-DK"/>
                    </w:rPr>
                    <w:t>2</w:t>
                  </w:r>
                  <w:r w:rsidRPr="009D30FC">
                    <w:rPr>
                      <w:noProof/>
                      <w:lang w:val="da-DK"/>
                    </w:rPr>
                    <w:t xml:space="preserve"> eller derover, men ikke over 1159 g/m</w:t>
                  </w:r>
                  <w:r w:rsidRPr="009D30FC">
                    <w:rPr>
                      <w:noProof/>
                      <w:vertAlign w:val="superscript"/>
                      <w:lang w:val="da-DK"/>
                    </w:rPr>
                    <w:t>2</w:t>
                  </w:r>
                  <w:r w:rsidRPr="009D30FC">
                    <w:rPr>
                      <w:noProof/>
                      <w:lang w:val="da-DK"/>
                    </w:rPr>
                    <w:t xml:space="preserve"> og</w:t>
                  </w:r>
                </w:p>
              </w:tc>
            </w:tr>
            <w:tr w:rsidR="00A57D6F" w:rsidRPr="000A506B" w14:paraId="1CB5B143" w14:textId="77777777" w:rsidTr="008569FA">
              <w:tc>
                <w:tcPr>
                  <w:tcW w:w="0" w:type="auto"/>
                </w:tcPr>
                <w:p w14:paraId="20D98055" w14:textId="77777777" w:rsidR="00A57D6F" w:rsidRPr="000A506B" w:rsidRDefault="00A57D6F" w:rsidP="00A57D6F">
                  <w:pPr>
                    <w:pStyle w:val="Paragraph"/>
                    <w:rPr>
                      <w:noProof/>
                    </w:rPr>
                  </w:pPr>
                  <w:r w:rsidRPr="000A506B">
                    <w:rPr>
                      <w:noProof/>
                    </w:rPr>
                    <w:t>—</w:t>
                  </w:r>
                </w:p>
              </w:tc>
              <w:tc>
                <w:tcPr>
                  <w:tcW w:w="0" w:type="auto"/>
                </w:tcPr>
                <w:p w14:paraId="531D0E2D" w14:textId="77777777" w:rsidR="00A57D6F" w:rsidRPr="009D30FC" w:rsidRDefault="00A57D6F" w:rsidP="00A57D6F">
                  <w:pPr>
                    <w:pStyle w:val="Paragraph"/>
                    <w:rPr>
                      <w:noProof/>
                      <w:lang w:val="da-DK"/>
                    </w:rPr>
                  </w:pPr>
                  <w:r w:rsidRPr="009D30FC">
                    <w:rPr>
                      <w:noProof/>
                      <w:lang w:val="da-DK"/>
                    </w:rPr>
                    <w:t>tekstilstoffet har en samlet tykkelse på 0,8 mm eller derover, men ikke over 4 mm</w:t>
                  </w:r>
                </w:p>
              </w:tc>
            </w:tr>
          </w:tbl>
          <w:p w14:paraId="015E13D0" w14:textId="77777777" w:rsidR="00A57D6F" w:rsidRPr="009D30FC" w:rsidRDefault="00A57D6F" w:rsidP="00A57D6F">
            <w:pPr>
              <w:pStyle w:val="Paragraph"/>
              <w:rPr>
                <w:noProof/>
                <w:lang w:val="da-DK"/>
              </w:rPr>
            </w:pPr>
            <w:r w:rsidRPr="009D30FC">
              <w:rPr>
                <w:noProof/>
                <w:lang w:val="da-DK"/>
              </w:rPr>
              <w:t>anvendes til fremstilling af foldetag til motorkøretøjer</w:t>
            </w:r>
          </w:p>
          <w:p w14:paraId="62B353B3" w14:textId="112AB615"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03073BC4" w14:textId="77777777" w:rsidR="00A57D6F" w:rsidRPr="000A506B" w:rsidRDefault="00A57D6F" w:rsidP="00A57D6F">
            <w:pPr>
              <w:pStyle w:val="Paragraph"/>
              <w:rPr>
                <w:noProof/>
              </w:rPr>
            </w:pPr>
            <w:r w:rsidRPr="000A506B">
              <w:rPr>
                <w:noProof/>
              </w:rPr>
              <w:t>01.01-31.12</w:t>
            </w:r>
          </w:p>
        </w:tc>
        <w:tc>
          <w:tcPr>
            <w:tcW w:w="0" w:type="auto"/>
          </w:tcPr>
          <w:p w14:paraId="478C7218" w14:textId="77777777" w:rsidR="00A57D6F" w:rsidRPr="000A506B" w:rsidRDefault="00A57D6F" w:rsidP="00A57D6F">
            <w:pPr>
              <w:pStyle w:val="Paragraph"/>
              <w:rPr>
                <w:noProof/>
              </w:rPr>
            </w:pPr>
            <w:r w:rsidRPr="000A506B">
              <w:rPr>
                <w:noProof/>
              </w:rPr>
              <w:t>375 000 m²</w:t>
            </w:r>
          </w:p>
        </w:tc>
        <w:tc>
          <w:tcPr>
            <w:tcW w:w="588" w:type="dxa"/>
          </w:tcPr>
          <w:p w14:paraId="7201DCC8" w14:textId="77777777" w:rsidR="00A57D6F" w:rsidRPr="000A506B" w:rsidRDefault="00A57D6F" w:rsidP="00A57D6F">
            <w:pPr>
              <w:pStyle w:val="Paragraph"/>
              <w:rPr>
                <w:noProof/>
              </w:rPr>
            </w:pPr>
            <w:r w:rsidRPr="000A506B">
              <w:rPr>
                <w:noProof/>
              </w:rPr>
              <w:t>0 %</w:t>
            </w:r>
          </w:p>
        </w:tc>
      </w:tr>
      <w:tr w:rsidR="00A57D6F" w:rsidRPr="000A506B" w14:paraId="07DD9F68" w14:textId="77777777" w:rsidTr="00A57D6F">
        <w:tc>
          <w:tcPr>
            <w:tcW w:w="0" w:type="auto"/>
          </w:tcPr>
          <w:p w14:paraId="6117021E" w14:textId="77777777" w:rsidR="00A57D6F" w:rsidRPr="000A506B" w:rsidRDefault="00A57D6F" w:rsidP="00A57D6F">
            <w:pPr>
              <w:pStyle w:val="Paragraph"/>
              <w:rPr>
                <w:noProof/>
              </w:rPr>
            </w:pPr>
            <w:r w:rsidRPr="000A506B">
              <w:rPr>
                <w:noProof/>
              </w:rPr>
              <w:t>09.2722</w:t>
            </w:r>
          </w:p>
        </w:tc>
        <w:tc>
          <w:tcPr>
            <w:tcW w:w="1109" w:type="dxa"/>
          </w:tcPr>
          <w:p w14:paraId="4AB92F6F" w14:textId="77777777" w:rsidR="00A57D6F" w:rsidRPr="000A506B" w:rsidRDefault="00A57D6F" w:rsidP="00A57D6F">
            <w:pPr>
              <w:pStyle w:val="Paragraph"/>
              <w:jc w:val="right"/>
              <w:rPr>
                <w:noProof/>
              </w:rPr>
            </w:pPr>
            <w:r w:rsidRPr="000A506B">
              <w:rPr>
                <w:noProof/>
              </w:rPr>
              <w:t>8104 11 00</w:t>
            </w:r>
          </w:p>
        </w:tc>
        <w:tc>
          <w:tcPr>
            <w:tcW w:w="754" w:type="dxa"/>
          </w:tcPr>
          <w:p w14:paraId="3D5D9CCD" w14:textId="77777777" w:rsidR="00A57D6F" w:rsidRPr="000A506B" w:rsidRDefault="00A57D6F" w:rsidP="00A57D6F">
            <w:pPr>
              <w:pStyle w:val="Paragraph"/>
              <w:rPr>
                <w:noProof/>
              </w:rPr>
            </w:pPr>
          </w:p>
        </w:tc>
        <w:tc>
          <w:tcPr>
            <w:tcW w:w="4649" w:type="dxa"/>
          </w:tcPr>
          <w:p w14:paraId="2FF2D220" w14:textId="2E97FADB" w:rsidR="00A57D6F" w:rsidRPr="009D30FC" w:rsidRDefault="00A57D6F" w:rsidP="00A57D6F">
            <w:pPr>
              <w:pStyle w:val="Paragraph"/>
              <w:rPr>
                <w:noProof/>
                <w:lang w:val="da-DK"/>
              </w:rPr>
            </w:pPr>
            <w:r w:rsidRPr="009D30FC">
              <w:rPr>
                <w:noProof/>
                <w:lang w:val="da-DK"/>
              </w:rPr>
              <w:t>Ubearbejdet magnesium, med indhold af magnesium på mindst 99,8 vægtprocent</w:t>
            </w:r>
          </w:p>
        </w:tc>
        <w:tc>
          <w:tcPr>
            <w:tcW w:w="0" w:type="auto"/>
          </w:tcPr>
          <w:p w14:paraId="70B8DC52" w14:textId="77777777" w:rsidR="00A57D6F" w:rsidRPr="000A506B" w:rsidRDefault="00A57D6F" w:rsidP="00A57D6F">
            <w:pPr>
              <w:pStyle w:val="Paragraph"/>
              <w:rPr>
                <w:noProof/>
              </w:rPr>
            </w:pPr>
            <w:r w:rsidRPr="000A506B">
              <w:rPr>
                <w:noProof/>
              </w:rPr>
              <w:t>01.01-31.12</w:t>
            </w:r>
          </w:p>
        </w:tc>
        <w:tc>
          <w:tcPr>
            <w:tcW w:w="0" w:type="auto"/>
          </w:tcPr>
          <w:p w14:paraId="7EE93324" w14:textId="77777777" w:rsidR="00A57D6F" w:rsidRPr="000A506B" w:rsidRDefault="00A57D6F" w:rsidP="00A57D6F">
            <w:pPr>
              <w:pStyle w:val="Paragraph"/>
              <w:rPr>
                <w:noProof/>
              </w:rPr>
            </w:pPr>
            <w:r w:rsidRPr="000A506B">
              <w:rPr>
                <w:noProof/>
              </w:rPr>
              <w:t>120 000 ton</w:t>
            </w:r>
          </w:p>
        </w:tc>
        <w:tc>
          <w:tcPr>
            <w:tcW w:w="588" w:type="dxa"/>
          </w:tcPr>
          <w:p w14:paraId="535BE7EF" w14:textId="77777777" w:rsidR="00A57D6F" w:rsidRPr="000A506B" w:rsidRDefault="00A57D6F" w:rsidP="00A57D6F">
            <w:pPr>
              <w:pStyle w:val="Paragraph"/>
              <w:rPr>
                <w:noProof/>
              </w:rPr>
            </w:pPr>
            <w:r w:rsidRPr="000A506B">
              <w:rPr>
                <w:noProof/>
              </w:rPr>
              <w:t>0 %</w:t>
            </w:r>
          </w:p>
        </w:tc>
      </w:tr>
      <w:tr w:rsidR="00A57D6F" w:rsidRPr="000A506B" w14:paraId="53992E7C" w14:textId="77777777" w:rsidTr="00A57D6F">
        <w:tc>
          <w:tcPr>
            <w:tcW w:w="0" w:type="auto"/>
          </w:tcPr>
          <w:p w14:paraId="5C391B9E" w14:textId="77777777" w:rsidR="00A57D6F" w:rsidRPr="000A506B" w:rsidRDefault="00A57D6F" w:rsidP="00A57D6F">
            <w:pPr>
              <w:pStyle w:val="Paragraph"/>
              <w:rPr>
                <w:noProof/>
              </w:rPr>
            </w:pPr>
            <w:r w:rsidRPr="000A506B">
              <w:rPr>
                <w:noProof/>
              </w:rPr>
              <w:t>09.2723</w:t>
            </w:r>
          </w:p>
        </w:tc>
        <w:tc>
          <w:tcPr>
            <w:tcW w:w="1109" w:type="dxa"/>
          </w:tcPr>
          <w:p w14:paraId="15E55724" w14:textId="77777777" w:rsidR="00A57D6F" w:rsidRPr="000A506B" w:rsidRDefault="00A57D6F" w:rsidP="00A57D6F">
            <w:pPr>
              <w:pStyle w:val="Paragraph"/>
              <w:jc w:val="right"/>
              <w:rPr>
                <w:noProof/>
              </w:rPr>
            </w:pPr>
            <w:r w:rsidRPr="000A506B">
              <w:rPr>
                <w:noProof/>
              </w:rPr>
              <w:t>ex 3911 90 19</w:t>
            </w:r>
          </w:p>
        </w:tc>
        <w:tc>
          <w:tcPr>
            <w:tcW w:w="754" w:type="dxa"/>
          </w:tcPr>
          <w:p w14:paraId="1A4CB248" w14:textId="77777777" w:rsidR="00A57D6F" w:rsidRPr="000A506B" w:rsidRDefault="00A57D6F" w:rsidP="00A57D6F">
            <w:pPr>
              <w:pStyle w:val="Paragraph"/>
              <w:jc w:val="center"/>
              <w:rPr>
                <w:noProof/>
              </w:rPr>
            </w:pPr>
            <w:r w:rsidRPr="000A506B">
              <w:rPr>
                <w:noProof/>
              </w:rPr>
              <w:t>35</w:t>
            </w:r>
          </w:p>
        </w:tc>
        <w:tc>
          <w:tcPr>
            <w:tcW w:w="4649" w:type="dxa"/>
          </w:tcPr>
          <w:p w14:paraId="285772A9" w14:textId="177F5D85" w:rsidR="00A57D6F" w:rsidRPr="009D30FC" w:rsidRDefault="00A57D6F" w:rsidP="00A57D6F">
            <w:pPr>
              <w:pStyle w:val="Paragraph"/>
              <w:rPr>
                <w:noProof/>
                <w:lang w:val="da-DK"/>
              </w:rPr>
            </w:pPr>
            <w:r w:rsidRPr="009D30FC">
              <w:rPr>
                <w:noProof/>
                <w:lang w:val="da-DK"/>
              </w:rPr>
              <w:t>Poly(oxy-1,4-phenylensulfonyl-1,4-phenylenoxy-4,4'-biphenylen) (CAS RN 25608-64-4 og 25839-81-0) med et indhold af tilsætningsstoffer på ikke over 20 vægtprocent</w:t>
            </w:r>
          </w:p>
        </w:tc>
        <w:tc>
          <w:tcPr>
            <w:tcW w:w="0" w:type="auto"/>
          </w:tcPr>
          <w:p w14:paraId="33EC59ED" w14:textId="77777777" w:rsidR="00A57D6F" w:rsidRPr="000A506B" w:rsidRDefault="00A57D6F" w:rsidP="00A57D6F">
            <w:pPr>
              <w:pStyle w:val="Paragraph"/>
              <w:rPr>
                <w:noProof/>
              </w:rPr>
            </w:pPr>
            <w:r w:rsidRPr="000A506B">
              <w:rPr>
                <w:noProof/>
              </w:rPr>
              <w:t>01.01-31.12</w:t>
            </w:r>
          </w:p>
        </w:tc>
        <w:tc>
          <w:tcPr>
            <w:tcW w:w="0" w:type="auto"/>
          </w:tcPr>
          <w:p w14:paraId="0D42BA5C" w14:textId="77777777" w:rsidR="00A57D6F" w:rsidRPr="000A506B" w:rsidRDefault="00A57D6F" w:rsidP="00A57D6F">
            <w:pPr>
              <w:pStyle w:val="Paragraph"/>
              <w:rPr>
                <w:noProof/>
              </w:rPr>
            </w:pPr>
            <w:r w:rsidRPr="000A506B">
              <w:rPr>
                <w:noProof/>
              </w:rPr>
              <w:t>5 000 ton</w:t>
            </w:r>
          </w:p>
        </w:tc>
        <w:tc>
          <w:tcPr>
            <w:tcW w:w="588" w:type="dxa"/>
          </w:tcPr>
          <w:p w14:paraId="53F4060E" w14:textId="77777777" w:rsidR="00A57D6F" w:rsidRPr="000A506B" w:rsidRDefault="00A57D6F" w:rsidP="00A57D6F">
            <w:pPr>
              <w:pStyle w:val="Paragraph"/>
              <w:rPr>
                <w:noProof/>
              </w:rPr>
            </w:pPr>
            <w:r w:rsidRPr="000A506B">
              <w:rPr>
                <w:noProof/>
              </w:rPr>
              <w:t>0 %</w:t>
            </w:r>
          </w:p>
        </w:tc>
      </w:tr>
      <w:tr w:rsidR="00A57D6F" w:rsidRPr="000A506B" w14:paraId="18596CB2" w14:textId="77777777" w:rsidTr="00A57D6F">
        <w:tc>
          <w:tcPr>
            <w:tcW w:w="0" w:type="auto"/>
          </w:tcPr>
          <w:p w14:paraId="36993E5D" w14:textId="77777777" w:rsidR="00A57D6F" w:rsidRPr="000A506B" w:rsidRDefault="00A57D6F" w:rsidP="00A57D6F">
            <w:pPr>
              <w:pStyle w:val="Paragraph"/>
              <w:rPr>
                <w:noProof/>
              </w:rPr>
            </w:pPr>
            <w:r w:rsidRPr="000A506B">
              <w:rPr>
                <w:noProof/>
              </w:rPr>
              <w:t>09.2728</w:t>
            </w:r>
          </w:p>
        </w:tc>
        <w:tc>
          <w:tcPr>
            <w:tcW w:w="1109" w:type="dxa"/>
          </w:tcPr>
          <w:p w14:paraId="2FFA3E2B" w14:textId="77777777" w:rsidR="00A57D6F" w:rsidRPr="000A506B" w:rsidRDefault="00A57D6F" w:rsidP="00A57D6F">
            <w:pPr>
              <w:pStyle w:val="Paragraph"/>
              <w:jc w:val="right"/>
              <w:rPr>
                <w:noProof/>
              </w:rPr>
            </w:pPr>
            <w:r w:rsidRPr="000A506B">
              <w:rPr>
                <w:noProof/>
              </w:rPr>
              <w:t>ex 2915 90 90</w:t>
            </w:r>
          </w:p>
        </w:tc>
        <w:tc>
          <w:tcPr>
            <w:tcW w:w="754" w:type="dxa"/>
          </w:tcPr>
          <w:p w14:paraId="2E2FBCEE" w14:textId="77777777" w:rsidR="00A57D6F" w:rsidRPr="000A506B" w:rsidRDefault="00A57D6F" w:rsidP="00A57D6F">
            <w:pPr>
              <w:pStyle w:val="Paragraph"/>
              <w:jc w:val="center"/>
              <w:rPr>
                <w:noProof/>
              </w:rPr>
            </w:pPr>
            <w:r w:rsidRPr="000A506B">
              <w:rPr>
                <w:noProof/>
              </w:rPr>
              <w:t>85</w:t>
            </w:r>
          </w:p>
        </w:tc>
        <w:tc>
          <w:tcPr>
            <w:tcW w:w="4649" w:type="dxa"/>
          </w:tcPr>
          <w:p w14:paraId="6C4C6C47" w14:textId="0C336AC2" w:rsidR="00A57D6F" w:rsidRPr="000A506B" w:rsidRDefault="00A57D6F" w:rsidP="00A57D6F">
            <w:pPr>
              <w:pStyle w:val="Paragraph"/>
              <w:rPr>
                <w:noProof/>
              </w:rPr>
            </w:pPr>
            <w:r w:rsidRPr="000A506B">
              <w:rPr>
                <w:noProof/>
              </w:rPr>
              <w:t>Ethyltrifluoracetat (CAS RN 383-63-1)</w:t>
            </w:r>
          </w:p>
        </w:tc>
        <w:tc>
          <w:tcPr>
            <w:tcW w:w="0" w:type="auto"/>
          </w:tcPr>
          <w:p w14:paraId="3D54AB6C" w14:textId="77777777" w:rsidR="00A57D6F" w:rsidRPr="000A506B" w:rsidRDefault="00A57D6F" w:rsidP="00A57D6F">
            <w:pPr>
              <w:pStyle w:val="Paragraph"/>
              <w:rPr>
                <w:noProof/>
              </w:rPr>
            </w:pPr>
            <w:r w:rsidRPr="000A506B">
              <w:rPr>
                <w:noProof/>
              </w:rPr>
              <w:t>01.01-31.12</w:t>
            </w:r>
          </w:p>
        </w:tc>
        <w:tc>
          <w:tcPr>
            <w:tcW w:w="0" w:type="auto"/>
          </w:tcPr>
          <w:p w14:paraId="744126DF" w14:textId="77777777" w:rsidR="00A57D6F" w:rsidRPr="000A506B" w:rsidRDefault="00A57D6F" w:rsidP="00A57D6F">
            <w:pPr>
              <w:pStyle w:val="Paragraph"/>
              <w:rPr>
                <w:noProof/>
              </w:rPr>
            </w:pPr>
            <w:r w:rsidRPr="000A506B">
              <w:rPr>
                <w:noProof/>
              </w:rPr>
              <w:t>400 ton</w:t>
            </w:r>
          </w:p>
        </w:tc>
        <w:tc>
          <w:tcPr>
            <w:tcW w:w="588" w:type="dxa"/>
          </w:tcPr>
          <w:p w14:paraId="027D34A6" w14:textId="77777777" w:rsidR="00A57D6F" w:rsidRPr="000A506B" w:rsidRDefault="00A57D6F" w:rsidP="00A57D6F">
            <w:pPr>
              <w:pStyle w:val="Paragraph"/>
              <w:rPr>
                <w:noProof/>
              </w:rPr>
            </w:pPr>
            <w:r w:rsidRPr="000A506B">
              <w:rPr>
                <w:noProof/>
              </w:rPr>
              <w:t>0 %</w:t>
            </w:r>
          </w:p>
        </w:tc>
      </w:tr>
      <w:tr w:rsidR="00A57D6F" w:rsidRPr="000A506B" w14:paraId="7D3EBA5C" w14:textId="77777777" w:rsidTr="00A57D6F">
        <w:tc>
          <w:tcPr>
            <w:tcW w:w="0" w:type="auto"/>
          </w:tcPr>
          <w:p w14:paraId="39AB9879" w14:textId="5A281C7D" w:rsidR="00A57D6F" w:rsidRPr="000A506B" w:rsidRDefault="00A57D6F" w:rsidP="00A57D6F">
            <w:pPr>
              <w:pStyle w:val="Paragraph"/>
              <w:rPr>
                <w:noProof/>
              </w:rPr>
            </w:pPr>
            <w:r w:rsidRPr="000A506B">
              <w:rPr>
                <w:noProof/>
              </w:rPr>
              <w:t>09.2769</w:t>
            </w:r>
          </w:p>
        </w:tc>
        <w:tc>
          <w:tcPr>
            <w:tcW w:w="1109" w:type="dxa"/>
          </w:tcPr>
          <w:p w14:paraId="07052018" w14:textId="77777777" w:rsidR="00A57D6F" w:rsidRPr="000A506B" w:rsidRDefault="00A57D6F" w:rsidP="00A57D6F">
            <w:pPr>
              <w:pStyle w:val="Paragraph"/>
              <w:jc w:val="right"/>
              <w:rPr>
                <w:noProof/>
              </w:rPr>
            </w:pPr>
            <w:r w:rsidRPr="000A506B">
              <w:rPr>
                <w:noProof/>
              </w:rPr>
              <w:t>ex 2917 13 90</w:t>
            </w:r>
          </w:p>
        </w:tc>
        <w:tc>
          <w:tcPr>
            <w:tcW w:w="754" w:type="dxa"/>
          </w:tcPr>
          <w:p w14:paraId="6AACECCB" w14:textId="77777777" w:rsidR="00A57D6F" w:rsidRPr="000A506B" w:rsidRDefault="00A57D6F" w:rsidP="00A57D6F">
            <w:pPr>
              <w:pStyle w:val="Paragraph"/>
              <w:jc w:val="center"/>
              <w:rPr>
                <w:noProof/>
              </w:rPr>
            </w:pPr>
            <w:r w:rsidRPr="000A506B">
              <w:rPr>
                <w:noProof/>
              </w:rPr>
              <w:t>20</w:t>
            </w:r>
          </w:p>
        </w:tc>
        <w:tc>
          <w:tcPr>
            <w:tcW w:w="4649" w:type="dxa"/>
          </w:tcPr>
          <w:p w14:paraId="79CCAD01" w14:textId="2B934F7C" w:rsidR="00A57D6F" w:rsidRPr="009D30FC" w:rsidRDefault="00A57D6F" w:rsidP="00A57D6F">
            <w:pPr>
              <w:pStyle w:val="Paragraph"/>
              <w:rPr>
                <w:noProof/>
                <w:lang w:val="da-DK"/>
              </w:rPr>
            </w:pPr>
            <w:r w:rsidRPr="009D30FC">
              <w:rPr>
                <w:noProof/>
                <w:lang w:val="da-DK"/>
              </w:rPr>
              <w:t>Dimethylsebacat (CAS RN 106-79-6) med en renhedsgrad på 97 vægtprocent eller derover</w:t>
            </w:r>
          </w:p>
        </w:tc>
        <w:tc>
          <w:tcPr>
            <w:tcW w:w="0" w:type="auto"/>
          </w:tcPr>
          <w:p w14:paraId="23AD6A33" w14:textId="77777777" w:rsidR="00A57D6F" w:rsidRPr="000A506B" w:rsidRDefault="00A57D6F" w:rsidP="00A57D6F">
            <w:pPr>
              <w:pStyle w:val="Paragraph"/>
              <w:rPr>
                <w:noProof/>
              </w:rPr>
            </w:pPr>
            <w:r w:rsidRPr="000A506B">
              <w:rPr>
                <w:noProof/>
              </w:rPr>
              <w:t>01.01-31.12</w:t>
            </w:r>
          </w:p>
        </w:tc>
        <w:tc>
          <w:tcPr>
            <w:tcW w:w="0" w:type="auto"/>
          </w:tcPr>
          <w:p w14:paraId="4ECFFC78" w14:textId="77777777" w:rsidR="00A57D6F" w:rsidRPr="000A506B" w:rsidRDefault="00A57D6F" w:rsidP="00A57D6F">
            <w:pPr>
              <w:pStyle w:val="Paragraph"/>
              <w:rPr>
                <w:noProof/>
              </w:rPr>
            </w:pPr>
            <w:r w:rsidRPr="000A506B">
              <w:rPr>
                <w:noProof/>
              </w:rPr>
              <w:t>1 000 ton</w:t>
            </w:r>
          </w:p>
        </w:tc>
        <w:tc>
          <w:tcPr>
            <w:tcW w:w="588" w:type="dxa"/>
          </w:tcPr>
          <w:p w14:paraId="1C156E8C" w14:textId="77777777" w:rsidR="00A57D6F" w:rsidRPr="000A506B" w:rsidRDefault="00A57D6F" w:rsidP="00A57D6F">
            <w:pPr>
              <w:pStyle w:val="Paragraph"/>
              <w:rPr>
                <w:noProof/>
              </w:rPr>
            </w:pPr>
            <w:r w:rsidRPr="000A506B">
              <w:rPr>
                <w:noProof/>
              </w:rPr>
              <w:t>0 %</w:t>
            </w:r>
          </w:p>
        </w:tc>
      </w:tr>
      <w:tr w:rsidR="00A57D6F" w:rsidRPr="000A506B" w14:paraId="241A07E7" w14:textId="77777777" w:rsidTr="00A57D6F">
        <w:tc>
          <w:tcPr>
            <w:tcW w:w="0" w:type="auto"/>
          </w:tcPr>
          <w:p w14:paraId="6A8062E4" w14:textId="77777777" w:rsidR="00A57D6F" w:rsidRPr="000A506B" w:rsidRDefault="00A57D6F" w:rsidP="00A57D6F">
            <w:pPr>
              <w:pStyle w:val="Paragraph"/>
              <w:rPr>
                <w:noProof/>
              </w:rPr>
            </w:pPr>
            <w:r w:rsidRPr="000A506B">
              <w:rPr>
                <w:noProof/>
              </w:rPr>
              <w:t>09.2806</w:t>
            </w:r>
          </w:p>
        </w:tc>
        <w:tc>
          <w:tcPr>
            <w:tcW w:w="1109" w:type="dxa"/>
          </w:tcPr>
          <w:p w14:paraId="5A5EAE40" w14:textId="77777777" w:rsidR="00A57D6F" w:rsidRPr="000A506B" w:rsidRDefault="00A57D6F" w:rsidP="00A57D6F">
            <w:pPr>
              <w:pStyle w:val="Paragraph"/>
              <w:jc w:val="right"/>
              <w:rPr>
                <w:noProof/>
              </w:rPr>
            </w:pPr>
            <w:r w:rsidRPr="000A506B">
              <w:rPr>
                <w:noProof/>
              </w:rPr>
              <w:t>ex 2825 90 40</w:t>
            </w:r>
          </w:p>
        </w:tc>
        <w:tc>
          <w:tcPr>
            <w:tcW w:w="754" w:type="dxa"/>
          </w:tcPr>
          <w:p w14:paraId="7D4FBCE4" w14:textId="77777777" w:rsidR="00A57D6F" w:rsidRPr="000A506B" w:rsidRDefault="00A57D6F" w:rsidP="00A57D6F">
            <w:pPr>
              <w:pStyle w:val="Paragraph"/>
              <w:jc w:val="center"/>
              <w:rPr>
                <w:noProof/>
              </w:rPr>
            </w:pPr>
            <w:r w:rsidRPr="000A506B">
              <w:rPr>
                <w:noProof/>
              </w:rPr>
              <w:t>30</w:t>
            </w:r>
          </w:p>
        </w:tc>
        <w:tc>
          <w:tcPr>
            <w:tcW w:w="4649" w:type="dxa"/>
          </w:tcPr>
          <w:p w14:paraId="338CC8E7" w14:textId="4D5D1051" w:rsidR="00A57D6F" w:rsidRPr="000A506B" w:rsidRDefault="00A57D6F" w:rsidP="00A57D6F">
            <w:pPr>
              <w:pStyle w:val="Paragraph"/>
              <w:rPr>
                <w:noProof/>
              </w:rPr>
            </w:pPr>
            <w:r w:rsidRPr="000A506B">
              <w:rPr>
                <w:noProof/>
              </w:rPr>
              <w:t>Wolframtrioxid, inkl. wolframblåoxid (CAS RN 1314-35-8 eller CAS RN 39318-18-8)</w:t>
            </w:r>
          </w:p>
        </w:tc>
        <w:tc>
          <w:tcPr>
            <w:tcW w:w="0" w:type="auto"/>
          </w:tcPr>
          <w:p w14:paraId="0EFC8201" w14:textId="77777777" w:rsidR="00A57D6F" w:rsidRPr="000A506B" w:rsidRDefault="00A57D6F" w:rsidP="00A57D6F">
            <w:pPr>
              <w:pStyle w:val="Paragraph"/>
              <w:rPr>
                <w:noProof/>
              </w:rPr>
            </w:pPr>
            <w:r w:rsidRPr="000A506B">
              <w:rPr>
                <w:noProof/>
              </w:rPr>
              <w:t>01.01-31.12</w:t>
            </w:r>
          </w:p>
        </w:tc>
        <w:tc>
          <w:tcPr>
            <w:tcW w:w="0" w:type="auto"/>
          </w:tcPr>
          <w:p w14:paraId="081413B1" w14:textId="77777777" w:rsidR="00A57D6F" w:rsidRPr="000A506B" w:rsidRDefault="00A57D6F" w:rsidP="00A57D6F">
            <w:pPr>
              <w:pStyle w:val="Paragraph"/>
              <w:rPr>
                <w:noProof/>
              </w:rPr>
            </w:pPr>
            <w:r w:rsidRPr="000A506B">
              <w:rPr>
                <w:noProof/>
              </w:rPr>
              <w:t>12 000 ton</w:t>
            </w:r>
          </w:p>
        </w:tc>
        <w:tc>
          <w:tcPr>
            <w:tcW w:w="588" w:type="dxa"/>
          </w:tcPr>
          <w:p w14:paraId="0544310A" w14:textId="77777777" w:rsidR="00A57D6F" w:rsidRPr="000A506B" w:rsidRDefault="00A57D6F" w:rsidP="00A57D6F">
            <w:pPr>
              <w:pStyle w:val="Paragraph"/>
              <w:rPr>
                <w:noProof/>
              </w:rPr>
            </w:pPr>
            <w:r w:rsidRPr="000A506B">
              <w:rPr>
                <w:noProof/>
              </w:rPr>
              <w:t>0 %</w:t>
            </w:r>
          </w:p>
        </w:tc>
      </w:tr>
      <w:tr w:rsidR="00A57D6F" w:rsidRPr="000A506B" w14:paraId="173F1E17" w14:textId="77777777" w:rsidTr="00A57D6F">
        <w:tc>
          <w:tcPr>
            <w:tcW w:w="0" w:type="auto"/>
          </w:tcPr>
          <w:p w14:paraId="15ADF666" w14:textId="77777777" w:rsidR="00A57D6F" w:rsidRPr="000A506B" w:rsidRDefault="00A57D6F" w:rsidP="00A57D6F">
            <w:pPr>
              <w:pStyle w:val="Paragraph"/>
              <w:rPr>
                <w:noProof/>
              </w:rPr>
            </w:pPr>
            <w:r w:rsidRPr="000A506B">
              <w:rPr>
                <w:noProof/>
              </w:rPr>
              <w:t>09.2812</w:t>
            </w:r>
          </w:p>
        </w:tc>
        <w:tc>
          <w:tcPr>
            <w:tcW w:w="1109" w:type="dxa"/>
          </w:tcPr>
          <w:p w14:paraId="4DD2537D" w14:textId="77777777" w:rsidR="00A57D6F" w:rsidRPr="000A506B" w:rsidRDefault="00A57D6F" w:rsidP="00A57D6F">
            <w:pPr>
              <w:pStyle w:val="Paragraph"/>
              <w:jc w:val="right"/>
              <w:rPr>
                <w:noProof/>
              </w:rPr>
            </w:pPr>
            <w:r w:rsidRPr="000A506B">
              <w:rPr>
                <w:noProof/>
              </w:rPr>
              <w:t>ex 2932 20 90</w:t>
            </w:r>
          </w:p>
        </w:tc>
        <w:tc>
          <w:tcPr>
            <w:tcW w:w="754" w:type="dxa"/>
          </w:tcPr>
          <w:p w14:paraId="18D9B13D" w14:textId="77777777" w:rsidR="00A57D6F" w:rsidRPr="000A506B" w:rsidRDefault="00A57D6F" w:rsidP="00A57D6F">
            <w:pPr>
              <w:pStyle w:val="Paragraph"/>
              <w:jc w:val="center"/>
              <w:rPr>
                <w:noProof/>
              </w:rPr>
            </w:pPr>
            <w:r w:rsidRPr="000A506B">
              <w:rPr>
                <w:noProof/>
              </w:rPr>
              <w:t>77</w:t>
            </w:r>
          </w:p>
        </w:tc>
        <w:tc>
          <w:tcPr>
            <w:tcW w:w="4649" w:type="dxa"/>
          </w:tcPr>
          <w:p w14:paraId="27884F8E" w14:textId="0647C178" w:rsidR="00A57D6F" w:rsidRPr="000A506B" w:rsidRDefault="00A57D6F" w:rsidP="00A57D6F">
            <w:pPr>
              <w:pStyle w:val="Paragraph"/>
              <w:rPr>
                <w:noProof/>
              </w:rPr>
            </w:pPr>
            <w:r w:rsidRPr="000A506B">
              <w:rPr>
                <w:noProof/>
              </w:rPr>
              <w:t>Hexan-6-olid (CAS RN 502-44-3)</w:t>
            </w:r>
          </w:p>
        </w:tc>
        <w:tc>
          <w:tcPr>
            <w:tcW w:w="0" w:type="auto"/>
          </w:tcPr>
          <w:p w14:paraId="316DDB32" w14:textId="77777777" w:rsidR="00A57D6F" w:rsidRPr="000A506B" w:rsidRDefault="00A57D6F" w:rsidP="00A57D6F">
            <w:pPr>
              <w:pStyle w:val="Paragraph"/>
              <w:rPr>
                <w:noProof/>
              </w:rPr>
            </w:pPr>
            <w:r w:rsidRPr="000A506B">
              <w:rPr>
                <w:noProof/>
              </w:rPr>
              <w:t>01.01-31.12</w:t>
            </w:r>
          </w:p>
        </w:tc>
        <w:tc>
          <w:tcPr>
            <w:tcW w:w="0" w:type="auto"/>
          </w:tcPr>
          <w:p w14:paraId="5E7ED385" w14:textId="77777777" w:rsidR="00A57D6F" w:rsidRPr="000A506B" w:rsidRDefault="00A57D6F" w:rsidP="00A57D6F">
            <w:pPr>
              <w:pStyle w:val="Paragraph"/>
              <w:rPr>
                <w:noProof/>
              </w:rPr>
            </w:pPr>
            <w:r w:rsidRPr="000A506B">
              <w:rPr>
                <w:noProof/>
              </w:rPr>
              <w:t>4 000 ton</w:t>
            </w:r>
          </w:p>
        </w:tc>
        <w:tc>
          <w:tcPr>
            <w:tcW w:w="588" w:type="dxa"/>
          </w:tcPr>
          <w:p w14:paraId="428584A9" w14:textId="77777777" w:rsidR="00A57D6F" w:rsidRPr="000A506B" w:rsidRDefault="00A57D6F" w:rsidP="00A57D6F">
            <w:pPr>
              <w:pStyle w:val="Paragraph"/>
              <w:rPr>
                <w:noProof/>
              </w:rPr>
            </w:pPr>
            <w:r w:rsidRPr="000A506B">
              <w:rPr>
                <w:noProof/>
              </w:rPr>
              <w:t>0 %</w:t>
            </w:r>
          </w:p>
        </w:tc>
      </w:tr>
      <w:tr w:rsidR="00A57D6F" w:rsidRPr="000A506B" w14:paraId="53466329" w14:textId="77777777" w:rsidTr="00A57D6F">
        <w:tc>
          <w:tcPr>
            <w:tcW w:w="0" w:type="auto"/>
          </w:tcPr>
          <w:p w14:paraId="6B7211E6" w14:textId="77777777" w:rsidR="00A57D6F" w:rsidRPr="000A506B" w:rsidRDefault="00A57D6F" w:rsidP="00A57D6F">
            <w:pPr>
              <w:pStyle w:val="Paragraph"/>
              <w:rPr>
                <w:noProof/>
              </w:rPr>
            </w:pPr>
            <w:r w:rsidRPr="000A506B">
              <w:rPr>
                <w:noProof/>
              </w:rPr>
              <w:t>09.2814</w:t>
            </w:r>
          </w:p>
        </w:tc>
        <w:tc>
          <w:tcPr>
            <w:tcW w:w="1109" w:type="dxa"/>
          </w:tcPr>
          <w:p w14:paraId="12259194" w14:textId="77777777" w:rsidR="00A57D6F" w:rsidRPr="000A506B" w:rsidRDefault="00A57D6F" w:rsidP="00A57D6F">
            <w:pPr>
              <w:pStyle w:val="Paragraph"/>
              <w:jc w:val="right"/>
              <w:rPr>
                <w:noProof/>
              </w:rPr>
            </w:pPr>
            <w:r w:rsidRPr="000A506B">
              <w:rPr>
                <w:noProof/>
              </w:rPr>
              <w:t>ex 3815 90 90</w:t>
            </w:r>
          </w:p>
        </w:tc>
        <w:tc>
          <w:tcPr>
            <w:tcW w:w="754" w:type="dxa"/>
          </w:tcPr>
          <w:p w14:paraId="464E9955" w14:textId="77777777" w:rsidR="00A57D6F" w:rsidRPr="000A506B" w:rsidRDefault="00A57D6F" w:rsidP="00A57D6F">
            <w:pPr>
              <w:pStyle w:val="Paragraph"/>
              <w:jc w:val="center"/>
              <w:rPr>
                <w:noProof/>
              </w:rPr>
            </w:pPr>
            <w:r w:rsidRPr="000A506B">
              <w:rPr>
                <w:noProof/>
              </w:rPr>
              <w:t>76</w:t>
            </w:r>
          </w:p>
        </w:tc>
        <w:tc>
          <w:tcPr>
            <w:tcW w:w="4649" w:type="dxa"/>
          </w:tcPr>
          <w:p w14:paraId="24970D36" w14:textId="09D5BFB6" w:rsidR="00A57D6F" w:rsidRPr="009D30FC" w:rsidRDefault="00A57D6F" w:rsidP="00A57D6F">
            <w:pPr>
              <w:pStyle w:val="Paragraph"/>
              <w:rPr>
                <w:noProof/>
                <w:lang w:val="da-DK"/>
              </w:rPr>
            </w:pPr>
            <w:r w:rsidRPr="009D30FC">
              <w:rPr>
                <w:noProof/>
                <w:lang w:val="da-DK"/>
              </w:rPr>
              <w:t>Katalysator, bestående af titandioxid og wolframtrioxid</w:t>
            </w:r>
          </w:p>
        </w:tc>
        <w:tc>
          <w:tcPr>
            <w:tcW w:w="0" w:type="auto"/>
          </w:tcPr>
          <w:p w14:paraId="220ED0D3" w14:textId="77777777" w:rsidR="00A57D6F" w:rsidRPr="000A506B" w:rsidRDefault="00A57D6F" w:rsidP="00A57D6F">
            <w:pPr>
              <w:pStyle w:val="Paragraph"/>
              <w:rPr>
                <w:noProof/>
              </w:rPr>
            </w:pPr>
            <w:r w:rsidRPr="000A506B">
              <w:rPr>
                <w:noProof/>
              </w:rPr>
              <w:t>01.01-31.12</w:t>
            </w:r>
          </w:p>
        </w:tc>
        <w:tc>
          <w:tcPr>
            <w:tcW w:w="0" w:type="auto"/>
          </w:tcPr>
          <w:p w14:paraId="2D6DE3EE" w14:textId="77777777" w:rsidR="00A57D6F" w:rsidRPr="000A506B" w:rsidRDefault="00A57D6F" w:rsidP="00A57D6F">
            <w:pPr>
              <w:pStyle w:val="Paragraph"/>
              <w:rPr>
                <w:noProof/>
              </w:rPr>
            </w:pPr>
            <w:r w:rsidRPr="000A506B">
              <w:rPr>
                <w:noProof/>
              </w:rPr>
              <w:t>3 000 ton</w:t>
            </w:r>
          </w:p>
        </w:tc>
        <w:tc>
          <w:tcPr>
            <w:tcW w:w="588" w:type="dxa"/>
          </w:tcPr>
          <w:p w14:paraId="6BCDDA8E" w14:textId="77777777" w:rsidR="00A57D6F" w:rsidRPr="000A506B" w:rsidRDefault="00A57D6F" w:rsidP="00A57D6F">
            <w:pPr>
              <w:pStyle w:val="Paragraph"/>
              <w:rPr>
                <w:noProof/>
              </w:rPr>
            </w:pPr>
            <w:r w:rsidRPr="000A506B">
              <w:rPr>
                <w:noProof/>
              </w:rPr>
              <w:t>0 %</w:t>
            </w:r>
          </w:p>
        </w:tc>
      </w:tr>
      <w:tr w:rsidR="00A57D6F" w:rsidRPr="000A506B" w14:paraId="507DAD70" w14:textId="77777777" w:rsidTr="00A57D6F">
        <w:tc>
          <w:tcPr>
            <w:tcW w:w="0" w:type="auto"/>
          </w:tcPr>
          <w:p w14:paraId="4E56F32F" w14:textId="77777777" w:rsidR="00A57D6F" w:rsidRPr="000A506B" w:rsidRDefault="00A57D6F" w:rsidP="00A57D6F">
            <w:pPr>
              <w:pStyle w:val="Paragraph"/>
              <w:rPr>
                <w:noProof/>
              </w:rPr>
            </w:pPr>
            <w:r w:rsidRPr="000A506B">
              <w:rPr>
                <w:noProof/>
              </w:rPr>
              <w:t>09.2816</w:t>
            </w:r>
          </w:p>
        </w:tc>
        <w:tc>
          <w:tcPr>
            <w:tcW w:w="1109" w:type="dxa"/>
          </w:tcPr>
          <w:p w14:paraId="78BC435D" w14:textId="77777777" w:rsidR="00A57D6F" w:rsidRPr="000A506B" w:rsidRDefault="00A57D6F" w:rsidP="00A57D6F">
            <w:pPr>
              <w:pStyle w:val="Paragraph"/>
              <w:jc w:val="right"/>
              <w:rPr>
                <w:noProof/>
              </w:rPr>
            </w:pPr>
            <w:r w:rsidRPr="000A506B">
              <w:rPr>
                <w:noProof/>
              </w:rPr>
              <w:t>ex 3912 11 00</w:t>
            </w:r>
          </w:p>
        </w:tc>
        <w:tc>
          <w:tcPr>
            <w:tcW w:w="754" w:type="dxa"/>
          </w:tcPr>
          <w:p w14:paraId="69713933" w14:textId="77777777" w:rsidR="00A57D6F" w:rsidRPr="000A506B" w:rsidRDefault="00A57D6F" w:rsidP="00A57D6F">
            <w:pPr>
              <w:pStyle w:val="Paragraph"/>
              <w:jc w:val="center"/>
              <w:rPr>
                <w:noProof/>
              </w:rPr>
            </w:pPr>
            <w:r w:rsidRPr="000A506B">
              <w:rPr>
                <w:noProof/>
              </w:rPr>
              <w:t>20</w:t>
            </w:r>
          </w:p>
        </w:tc>
        <w:tc>
          <w:tcPr>
            <w:tcW w:w="4649" w:type="dxa"/>
          </w:tcPr>
          <w:p w14:paraId="7D64D6AF" w14:textId="6828558C" w:rsidR="00A57D6F" w:rsidRPr="000A506B" w:rsidRDefault="00A57D6F" w:rsidP="00A57D6F">
            <w:pPr>
              <w:pStyle w:val="Paragraph"/>
              <w:rPr>
                <w:noProof/>
              </w:rPr>
            </w:pPr>
            <w:r w:rsidRPr="000A506B">
              <w:rPr>
                <w:noProof/>
              </w:rPr>
              <w:t>Flager af celluloseacetat</w:t>
            </w:r>
          </w:p>
        </w:tc>
        <w:tc>
          <w:tcPr>
            <w:tcW w:w="0" w:type="auto"/>
          </w:tcPr>
          <w:p w14:paraId="52CD0B1F" w14:textId="77777777" w:rsidR="00A57D6F" w:rsidRPr="000A506B" w:rsidRDefault="00A57D6F" w:rsidP="00A57D6F">
            <w:pPr>
              <w:pStyle w:val="Paragraph"/>
              <w:rPr>
                <w:noProof/>
              </w:rPr>
            </w:pPr>
            <w:r w:rsidRPr="000A506B">
              <w:rPr>
                <w:noProof/>
              </w:rPr>
              <w:t>01.01-31.12</w:t>
            </w:r>
          </w:p>
        </w:tc>
        <w:tc>
          <w:tcPr>
            <w:tcW w:w="0" w:type="auto"/>
          </w:tcPr>
          <w:p w14:paraId="1F30928F" w14:textId="77777777" w:rsidR="00A57D6F" w:rsidRPr="000A506B" w:rsidRDefault="00A57D6F" w:rsidP="00A57D6F">
            <w:pPr>
              <w:pStyle w:val="Paragraph"/>
              <w:rPr>
                <w:noProof/>
              </w:rPr>
            </w:pPr>
            <w:r w:rsidRPr="000A506B">
              <w:rPr>
                <w:noProof/>
              </w:rPr>
              <w:t>75 000 ton</w:t>
            </w:r>
          </w:p>
        </w:tc>
        <w:tc>
          <w:tcPr>
            <w:tcW w:w="588" w:type="dxa"/>
          </w:tcPr>
          <w:p w14:paraId="257339D0" w14:textId="77777777" w:rsidR="00A57D6F" w:rsidRPr="000A506B" w:rsidRDefault="00A57D6F" w:rsidP="00A57D6F">
            <w:pPr>
              <w:pStyle w:val="Paragraph"/>
              <w:rPr>
                <w:noProof/>
              </w:rPr>
            </w:pPr>
            <w:r w:rsidRPr="000A506B">
              <w:rPr>
                <w:noProof/>
              </w:rPr>
              <w:t>0 %</w:t>
            </w:r>
          </w:p>
        </w:tc>
      </w:tr>
      <w:tr w:rsidR="00A57D6F" w:rsidRPr="000A506B" w14:paraId="7B3DD538" w14:textId="77777777" w:rsidTr="00A57D6F">
        <w:tc>
          <w:tcPr>
            <w:tcW w:w="0" w:type="auto"/>
          </w:tcPr>
          <w:p w14:paraId="00738978" w14:textId="77777777" w:rsidR="00A57D6F" w:rsidRPr="000A506B" w:rsidRDefault="00A57D6F" w:rsidP="00A57D6F">
            <w:pPr>
              <w:pStyle w:val="Paragraph"/>
              <w:rPr>
                <w:noProof/>
              </w:rPr>
            </w:pPr>
            <w:r w:rsidRPr="000A506B">
              <w:rPr>
                <w:noProof/>
              </w:rPr>
              <w:t>09.2819</w:t>
            </w:r>
          </w:p>
        </w:tc>
        <w:tc>
          <w:tcPr>
            <w:tcW w:w="1109" w:type="dxa"/>
          </w:tcPr>
          <w:p w14:paraId="6B6D63A8" w14:textId="77777777" w:rsidR="00A57D6F" w:rsidRPr="000A506B" w:rsidRDefault="00A57D6F" w:rsidP="00A57D6F">
            <w:pPr>
              <w:pStyle w:val="Paragraph"/>
              <w:jc w:val="right"/>
              <w:rPr>
                <w:noProof/>
              </w:rPr>
            </w:pPr>
            <w:r w:rsidRPr="000A506B">
              <w:rPr>
                <w:noProof/>
              </w:rPr>
              <w:t>ex 2833 25 00</w:t>
            </w:r>
          </w:p>
        </w:tc>
        <w:tc>
          <w:tcPr>
            <w:tcW w:w="754" w:type="dxa"/>
          </w:tcPr>
          <w:p w14:paraId="5E952488" w14:textId="77777777" w:rsidR="00A57D6F" w:rsidRPr="000A506B" w:rsidRDefault="00A57D6F" w:rsidP="00A57D6F">
            <w:pPr>
              <w:pStyle w:val="Paragraph"/>
              <w:jc w:val="center"/>
              <w:rPr>
                <w:noProof/>
              </w:rPr>
            </w:pPr>
            <w:r w:rsidRPr="000A506B">
              <w:rPr>
                <w:noProof/>
              </w:rPr>
              <w:t>30</w:t>
            </w:r>
          </w:p>
        </w:tc>
        <w:tc>
          <w:tcPr>
            <w:tcW w:w="4649" w:type="dxa"/>
          </w:tcPr>
          <w:p w14:paraId="5B18BE51" w14:textId="6E66D10B" w:rsidR="00A57D6F" w:rsidRPr="009D30FC" w:rsidRDefault="00A57D6F" w:rsidP="00A57D6F">
            <w:pPr>
              <w:pStyle w:val="Paragraph"/>
              <w:rPr>
                <w:noProof/>
                <w:lang w:val="da-DK"/>
              </w:rPr>
            </w:pPr>
            <w:r w:rsidRPr="009D30FC">
              <w:rPr>
                <w:noProof/>
                <w:lang w:val="da-DK"/>
              </w:rPr>
              <w:t>Kobberhydroxidsulfat (Cu4(OH)6(SO4)), hydrat (CAS RN 12527-76-3) med en renhedsgrad på 98 vægtprocent eller derover</w:t>
            </w:r>
          </w:p>
        </w:tc>
        <w:tc>
          <w:tcPr>
            <w:tcW w:w="0" w:type="auto"/>
          </w:tcPr>
          <w:p w14:paraId="32AD2EA3" w14:textId="77777777" w:rsidR="00A57D6F" w:rsidRPr="000A506B" w:rsidRDefault="00A57D6F" w:rsidP="00A57D6F">
            <w:pPr>
              <w:pStyle w:val="Paragraph"/>
              <w:rPr>
                <w:noProof/>
              </w:rPr>
            </w:pPr>
            <w:r w:rsidRPr="000A506B">
              <w:rPr>
                <w:noProof/>
              </w:rPr>
              <w:t>01.01-31.12</w:t>
            </w:r>
          </w:p>
        </w:tc>
        <w:tc>
          <w:tcPr>
            <w:tcW w:w="0" w:type="auto"/>
          </w:tcPr>
          <w:p w14:paraId="38E2F496" w14:textId="77777777" w:rsidR="00A57D6F" w:rsidRPr="000A506B" w:rsidRDefault="00A57D6F" w:rsidP="00A57D6F">
            <w:pPr>
              <w:pStyle w:val="Paragraph"/>
              <w:rPr>
                <w:noProof/>
              </w:rPr>
            </w:pPr>
            <w:r w:rsidRPr="000A506B">
              <w:rPr>
                <w:noProof/>
              </w:rPr>
              <w:t>240 000 kg</w:t>
            </w:r>
          </w:p>
        </w:tc>
        <w:tc>
          <w:tcPr>
            <w:tcW w:w="588" w:type="dxa"/>
          </w:tcPr>
          <w:p w14:paraId="75CE025E" w14:textId="77777777" w:rsidR="00A57D6F" w:rsidRPr="000A506B" w:rsidRDefault="00A57D6F" w:rsidP="00A57D6F">
            <w:pPr>
              <w:pStyle w:val="Paragraph"/>
              <w:rPr>
                <w:noProof/>
              </w:rPr>
            </w:pPr>
            <w:r w:rsidRPr="000A506B">
              <w:rPr>
                <w:noProof/>
              </w:rPr>
              <w:t>0 %</w:t>
            </w:r>
          </w:p>
        </w:tc>
      </w:tr>
      <w:tr w:rsidR="00A57D6F" w:rsidRPr="000A506B" w14:paraId="3899B4C0" w14:textId="77777777" w:rsidTr="00A57D6F">
        <w:tc>
          <w:tcPr>
            <w:tcW w:w="0" w:type="auto"/>
          </w:tcPr>
          <w:p w14:paraId="0E29B5F7" w14:textId="77777777" w:rsidR="00A57D6F" w:rsidRPr="000A506B" w:rsidRDefault="00A57D6F" w:rsidP="00A57D6F">
            <w:pPr>
              <w:pStyle w:val="Paragraph"/>
              <w:rPr>
                <w:noProof/>
              </w:rPr>
            </w:pPr>
            <w:r w:rsidRPr="000A506B">
              <w:rPr>
                <w:noProof/>
              </w:rPr>
              <w:t>09.2820</w:t>
            </w:r>
          </w:p>
        </w:tc>
        <w:tc>
          <w:tcPr>
            <w:tcW w:w="1109" w:type="dxa"/>
          </w:tcPr>
          <w:p w14:paraId="71367881" w14:textId="77777777" w:rsidR="00A57D6F" w:rsidRPr="000A506B" w:rsidRDefault="00A57D6F" w:rsidP="00A57D6F">
            <w:pPr>
              <w:pStyle w:val="Paragraph"/>
              <w:jc w:val="right"/>
              <w:rPr>
                <w:noProof/>
              </w:rPr>
            </w:pPr>
            <w:r w:rsidRPr="000A506B">
              <w:rPr>
                <w:noProof/>
              </w:rPr>
              <w:t>ex 3827 90 00</w:t>
            </w:r>
          </w:p>
        </w:tc>
        <w:tc>
          <w:tcPr>
            <w:tcW w:w="754" w:type="dxa"/>
          </w:tcPr>
          <w:p w14:paraId="51B9DA68" w14:textId="77777777" w:rsidR="00A57D6F" w:rsidRPr="000A506B" w:rsidRDefault="00A57D6F" w:rsidP="00A57D6F">
            <w:pPr>
              <w:pStyle w:val="Paragraph"/>
              <w:jc w:val="center"/>
              <w:rPr>
                <w:noProof/>
              </w:rPr>
            </w:pPr>
            <w:r w:rsidRPr="000A506B">
              <w:rPr>
                <w:noProof/>
              </w:rPr>
              <w:t>10</w:t>
            </w:r>
          </w:p>
        </w:tc>
        <w:tc>
          <w:tcPr>
            <w:tcW w:w="4649" w:type="dxa"/>
          </w:tcPr>
          <w:p w14:paraId="796E967E" w14:textId="77777777" w:rsidR="00A57D6F" w:rsidRPr="000A506B" w:rsidRDefault="00A57D6F" w:rsidP="00A57D6F">
            <w:pPr>
              <w:pStyle w:val="Paragraph"/>
              <w:rPr>
                <w:noProof/>
              </w:rPr>
            </w:pPr>
            <w:r w:rsidRPr="000A506B">
              <w:rPr>
                <w:noProof/>
              </w:rPr>
              <w:t>Blandinger med indhold af:</w:t>
            </w:r>
          </w:p>
          <w:tbl>
            <w:tblPr>
              <w:tblStyle w:val="Listdash"/>
              <w:tblW w:w="0" w:type="auto"/>
              <w:tblLook w:val="0000" w:firstRow="0" w:lastRow="0" w:firstColumn="0" w:lastColumn="0" w:noHBand="0" w:noVBand="0"/>
            </w:tblPr>
            <w:tblGrid>
              <w:gridCol w:w="220"/>
              <w:gridCol w:w="3109"/>
            </w:tblGrid>
            <w:tr w:rsidR="00A57D6F" w:rsidRPr="000A506B" w14:paraId="4EC60647" w14:textId="77777777" w:rsidTr="008569FA">
              <w:tc>
                <w:tcPr>
                  <w:tcW w:w="0" w:type="auto"/>
                </w:tcPr>
                <w:p w14:paraId="22905796" w14:textId="77777777" w:rsidR="00A57D6F" w:rsidRPr="000A506B" w:rsidRDefault="00A57D6F" w:rsidP="00A57D6F">
                  <w:pPr>
                    <w:pStyle w:val="Paragraph"/>
                    <w:rPr>
                      <w:noProof/>
                    </w:rPr>
                  </w:pPr>
                  <w:r w:rsidRPr="000A506B">
                    <w:rPr>
                      <w:noProof/>
                    </w:rPr>
                    <w:t>—</w:t>
                  </w:r>
                </w:p>
              </w:tc>
              <w:tc>
                <w:tcPr>
                  <w:tcW w:w="0" w:type="auto"/>
                </w:tcPr>
                <w:p w14:paraId="167CDA0E" w14:textId="77777777" w:rsidR="00A57D6F" w:rsidRPr="009D30FC" w:rsidRDefault="00A57D6F" w:rsidP="00A57D6F">
                  <w:pPr>
                    <w:pStyle w:val="Paragraph"/>
                    <w:rPr>
                      <w:noProof/>
                      <w:lang w:val="da-DK"/>
                    </w:rPr>
                  </w:pPr>
                  <w:r w:rsidRPr="009D30FC">
                    <w:rPr>
                      <w:noProof/>
                      <w:lang w:val="da-DK"/>
                    </w:rPr>
                    <w:t>60 vægtprocent eller derover, men ikke over 90 vægtprocent 2-chlorpropen (CAS RN 557-98-2)</w:t>
                  </w:r>
                </w:p>
              </w:tc>
            </w:tr>
            <w:tr w:rsidR="00A57D6F" w:rsidRPr="000A506B" w14:paraId="734FF94B" w14:textId="77777777" w:rsidTr="008569FA">
              <w:tc>
                <w:tcPr>
                  <w:tcW w:w="0" w:type="auto"/>
                </w:tcPr>
                <w:p w14:paraId="1DEBBEAB" w14:textId="77777777" w:rsidR="00A57D6F" w:rsidRPr="000A506B" w:rsidRDefault="00A57D6F" w:rsidP="00A57D6F">
                  <w:pPr>
                    <w:pStyle w:val="Paragraph"/>
                    <w:rPr>
                      <w:noProof/>
                    </w:rPr>
                  </w:pPr>
                  <w:r w:rsidRPr="000A506B">
                    <w:rPr>
                      <w:noProof/>
                    </w:rPr>
                    <w:t>—</w:t>
                  </w:r>
                </w:p>
              </w:tc>
              <w:tc>
                <w:tcPr>
                  <w:tcW w:w="0" w:type="auto"/>
                </w:tcPr>
                <w:p w14:paraId="77FE56AC" w14:textId="77777777" w:rsidR="00A57D6F" w:rsidRPr="009D30FC" w:rsidRDefault="00A57D6F" w:rsidP="00A57D6F">
                  <w:pPr>
                    <w:pStyle w:val="Paragraph"/>
                    <w:rPr>
                      <w:noProof/>
                      <w:lang w:val="da-DK"/>
                    </w:rPr>
                  </w:pPr>
                  <w:r w:rsidRPr="009D30FC">
                    <w:rPr>
                      <w:noProof/>
                      <w:lang w:val="da-DK"/>
                    </w:rPr>
                    <w:t>8 vægtprocent eller derover, men ikke over 14 vægtprocent (Z)-1-chlorpropen (CAS RN 16136-84-8)</w:t>
                  </w:r>
                </w:p>
              </w:tc>
            </w:tr>
            <w:tr w:rsidR="00A57D6F" w:rsidRPr="000A506B" w14:paraId="30707DFB" w14:textId="77777777" w:rsidTr="008569FA">
              <w:tc>
                <w:tcPr>
                  <w:tcW w:w="0" w:type="auto"/>
                </w:tcPr>
                <w:p w14:paraId="5E1BB957" w14:textId="77777777" w:rsidR="00A57D6F" w:rsidRPr="000A506B" w:rsidRDefault="00A57D6F" w:rsidP="00A57D6F">
                  <w:pPr>
                    <w:pStyle w:val="Paragraph"/>
                    <w:rPr>
                      <w:noProof/>
                    </w:rPr>
                  </w:pPr>
                  <w:r w:rsidRPr="000A506B">
                    <w:rPr>
                      <w:noProof/>
                    </w:rPr>
                    <w:t>—</w:t>
                  </w:r>
                </w:p>
              </w:tc>
              <w:tc>
                <w:tcPr>
                  <w:tcW w:w="0" w:type="auto"/>
                </w:tcPr>
                <w:p w14:paraId="68A22BA0" w14:textId="77777777" w:rsidR="00A57D6F" w:rsidRPr="009D30FC" w:rsidRDefault="00A57D6F" w:rsidP="00A57D6F">
                  <w:pPr>
                    <w:pStyle w:val="Paragraph"/>
                    <w:rPr>
                      <w:noProof/>
                      <w:lang w:val="da-DK"/>
                    </w:rPr>
                  </w:pPr>
                  <w:r w:rsidRPr="009D30FC">
                    <w:rPr>
                      <w:noProof/>
                      <w:lang w:val="da-DK"/>
                    </w:rPr>
                    <w:t>5 vægtprocent eller derover, men ikke over 23 vægtprocent 2-chlorpropan (CAS RN 75-29-6)</w:t>
                  </w:r>
                </w:p>
              </w:tc>
            </w:tr>
            <w:tr w:rsidR="00A57D6F" w:rsidRPr="000A506B" w14:paraId="5C97803B" w14:textId="77777777" w:rsidTr="008569FA">
              <w:tc>
                <w:tcPr>
                  <w:tcW w:w="0" w:type="auto"/>
                </w:tcPr>
                <w:p w14:paraId="669DCC64" w14:textId="77777777" w:rsidR="00A57D6F" w:rsidRPr="000A506B" w:rsidRDefault="00A57D6F" w:rsidP="00A57D6F">
                  <w:pPr>
                    <w:pStyle w:val="Paragraph"/>
                    <w:rPr>
                      <w:noProof/>
                    </w:rPr>
                  </w:pPr>
                  <w:r w:rsidRPr="000A506B">
                    <w:rPr>
                      <w:noProof/>
                    </w:rPr>
                    <w:t>—</w:t>
                  </w:r>
                </w:p>
              </w:tc>
              <w:tc>
                <w:tcPr>
                  <w:tcW w:w="0" w:type="auto"/>
                </w:tcPr>
                <w:p w14:paraId="4EB6F9BC" w14:textId="77777777" w:rsidR="00A57D6F" w:rsidRPr="009D30FC" w:rsidRDefault="00A57D6F" w:rsidP="00A57D6F">
                  <w:pPr>
                    <w:pStyle w:val="Paragraph"/>
                    <w:rPr>
                      <w:noProof/>
                      <w:lang w:val="da-DK"/>
                    </w:rPr>
                  </w:pPr>
                  <w:r w:rsidRPr="009D30FC">
                    <w:rPr>
                      <w:noProof/>
                      <w:lang w:val="da-DK"/>
                    </w:rPr>
                    <w:t>ikke over 6 vægtprocent 3-chlorpropen (CAS RN 107-05-1), og</w:t>
                  </w:r>
                </w:p>
              </w:tc>
            </w:tr>
            <w:tr w:rsidR="00A57D6F" w:rsidRPr="000A506B" w14:paraId="7F744911" w14:textId="77777777" w:rsidTr="008569FA">
              <w:tc>
                <w:tcPr>
                  <w:tcW w:w="0" w:type="auto"/>
                </w:tcPr>
                <w:p w14:paraId="3B1F3698" w14:textId="77777777" w:rsidR="00A57D6F" w:rsidRPr="000A506B" w:rsidRDefault="00A57D6F" w:rsidP="00A57D6F">
                  <w:pPr>
                    <w:pStyle w:val="Paragraph"/>
                    <w:rPr>
                      <w:noProof/>
                    </w:rPr>
                  </w:pPr>
                  <w:r w:rsidRPr="000A506B">
                    <w:rPr>
                      <w:noProof/>
                    </w:rPr>
                    <w:t>—</w:t>
                  </w:r>
                </w:p>
              </w:tc>
              <w:tc>
                <w:tcPr>
                  <w:tcW w:w="0" w:type="auto"/>
                </w:tcPr>
                <w:p w14:paraId="377E32EC" w14:textId="77777777" w:rsidR="00A57D6F" w:rsidRPr="009D30FC" w:rsidRDefault="00A57D6F" w:rsidP="00A57D6F">
                  <w:pPr>
                    <w:pStyle w:val="Paragraph"/>
                    <w:rPr>
                      <w:noProof/>
                      <w:lang w:val="da-DK"/>
                    </w:rPr>
                  </w:pPr>
                  <w:r w:rsidRPr="009D30FC">
                    <w:rPr>
                      <w:noProof/>
                      <w:lang w:val="da-DK"/>
                    </w:rPr>
                    <w:t>ikke over 1 vægtprocent ethylchlorid (CAS RN 75-00-3)</w:t>
                  </w:r>
                </w:p>
              </w:tc>
            </w:tr>
          </w:tbl>
          <w:p w14:paraId="38041B80" w14:textId="77777777" w:rsidR="00A57D6F" w:rsidRPr="009D30FC" w:rsidRDefault="00A57D6F" w:rsidP="00A57D6F">
            <w:pPr>
              <w:pStyle w:val="Paragraph"/>
              <w:rPr>
                <w:noProof/>
                <w:lang w:val="da-DK"/>
              </w:rPr>
            </w:pPr>
          </w:p>
        </w:tc>
        <w:tc>
          <w:tcPr>
            <w:tcW w:w="0" w:type="auto"/>
          </w:tcPr>
          <w:p w14:paraId="24C0414C" w14:textId="77777777" w:rsidR="00A57D6F" w:rsidRPr="000A506B" w:rsidRDefault="00A57D6F" w:rsidP="00A57D6F">
            <w:pPr>
              <w:pStyle w:val="Paragraph"/>
              <w:rPr>
                <w:noProof/>
              </w:rPr>
            </w:pPr>
            <w:r w:rsidRPr="000A506B">
              <w:rPr>
                <w:noProof/>
              </w:rPr>
              <w:t>01.01-31.12</w:t>
            </w:r>
          </w:p>
        </w:tc>
        <w:tc>
          <w:tcPr>
            <w:tcW w:w="0" w:type="auto"/>
          </w:tcPr>
          <w:p w14:paraId="7E95C41E" w14:textId="77777777" w:rsidR="00A57D6F" w:rsidRPr="000A506B" w:rsidRDefault="00A57D6F" w:rsidP="00A57D6F">
            <w:pPr>
              <w:pStyle w:val="Paragraph"/>
              <w:rPr>
                <w:noProof/>
              </w:rPr>
            </w:pPr>
            <w:r w:rsidRPr="000A506B">
              <w:rPr>
                <w:noProof/>
              </w:rPr>
              <w:t>6 000 ton</w:t>
            </w:r>
          </w:p>
        </w:tc>
        <w:tc>
          <w:tcPr>
            <w:tcW w:w="588" w:type="dxa"/>
          </w:tcPr>
          <w:p w14:paraId="5291A5FD" w14:textId="77777777" w:rsidR="00A57D6F" w:rsidRPr="000A506B" w:rsidRDefault="00A57D6F" w:rsidP="00A57D6F">
            <w:pPr>
              <w:pStyle w:val="Paragraph"/>
              <w:rPr>
                <w:noProof/>
              </w:rPr>
            </w:pPr>
            <w:r w:rsidRPr="000A506B">
              <w:rPr>
                <w:noProof/>
              </w:rPr>
              <w:t>0 %</w:t>
            </w:r>
          </w:p>
        </w:tc>
      </w:tr>
      <w:tr w:rsidR="00A57D6F" w:rsidRPr="000A506B" w14:paraId="5E147934" w14:textId="77777777" w:rsidTr="00A57D6F">
        <w:tc>
          <w:tcPr>
            <w:tcW w:w="0" w:type="auto"/>
          </w:tcPr>
          <w:p w14:paraId="7BB7FB6B" w14:textId="77777777" w:rsidR="00A57D6F" w:rsidRPr="000A506B" w:rsidRDefault="00A57D6F" w:rsidP="00A57D6F">
            <w:pPr>
              <w:pStyle w:val="Paragraph"/>
              <w:rPr>
                <w:noProof/>
              </w:rPr>
            </w:pPr>
            <w:r w:rsidRPr="000A506B">
              <w:rPr>
                <w:noProof/>
              </w:rPr>
              <w:t>09.2828</w:t>
            </w:r>
          </w:p>
        </w:tc>
        <w:tc>
          <w:tcPr>
            <w:tcW w:w="1109" w:type="dxa"/>
          </w:tcPr>
          <w:p w14:paraId="5C35379F" w14:textId="77777777" w:rsidR="00A57D6F" w:rsidRPr="000A506B" w:rsidRDefault="00A57D6F" w:rsidP="00A57D6F">
            <w:pPr>
              <w:pStyle w:val="Paragraph"/>
              <w:jc w:val="right"/>
              <w:rPr>
                <w:noProof/>
              </w:rPr>
            </w:pPr>
            <w:r w:rsidRPr="000A506B">
              <w:rPr>
                <w:noProof/>
              </w:rPr>
              <w:t>2712 20 90</w:t>
            </w:r>
          </w:p>
        </w:tc>
        <w:tc>
          <w:tcPr>
            <w:tcW w:w="754" w:type="dxa"/>
          </w:tcPr>
          <w:p w14:paraId="00A3C36E" w14:textId="77777777" w:rsidR="00A57D6F" w:rsidRPr="000A506B" w:rsidRDefault="00A57D6F" w:rsidP="00A57D6F">
            <w:pPr>
              <w:pStyle w:val="Paragraph"/>
              <w:rPr>
                <w:noProof/>
              </w:rPr>
            </w:pPr>
          </w:p>
        </w:tc>
        <w:tc>
          <w:tcPr>
            <w:tcW w:w="4649" w:type="dxa"/>
          </w:tcPr>
          <w:p w14:paraId="6014CAC4" w14:textId="2B24205E" w:rsidR="00A57D6F" w:rsidRPr="009D30FC" w:rsidRDefault="00A57D6F" w:rsidP="00A57D6F">
            <w:pPr>
              <w:pStyle w:val="Paragraph"/>
              <w:rPr>
                <w:noProof/>
                <w:lang w:val="da-DK"/>
              </w:rPr>
            </w:pPr>
            <w:r w:rsidRPr="009D30FC">
              <w:rPr>
                <w:noProof/>
                <w:lang w:val="da-DK"/>
              </w:rPr>
              <w:t>Paraffinvoks med indhold af olie på under 0,75 vægtprocent</w:t>
            </w:r>
          </w:p>
        </w:tc>
        <w:tc>
          <w:tcPr>
            <w:tcW w:w="0" w:type="auto"/>
          </w:tcPr>
          <w:p w14:paraId="00BE0AB4" w14:textId="77777777" w:rsidR="00A57D6F" w:rsidRPr="000A506B" w:rsidRDefault="00A57D6F" w:rsidP="00A57D6F">
            <w:pPr>
              <w:pStyle w:val="Paragraph"/>
              <w:rPr>
                <w:noProof/>
              </w:rPr>
            </w:pPr>
            <w:r w:rsidRPr="000A506B">
              <w:rPr>
                <w:noProof/>
              </w:rPr>
              <w:t>01.01-31.12</w:t>
            </w:r>
          </w:p>
        </w:tc>
        <w:tc>
          <w:tcPr>
            <w:tcW w:w="0" w:type="auto"/>
          </w:tcPr>
          <w:p w14:paraId="15AD54AD" w14:textId="77777777" w:rsidR="00A57D6F" w:rsidRPr="000A506B" w:rsidRDefault="00A57D6F" w:rsidP="00A57D6F">
            <w:pPr>
              <w:pStyle w:val="Paragraph"/>
              <w:rPr>
                <w:noProof/>
              </w:rPr>
            </w:pPr>
            <w:r w:rsidRPr="000A506B">
              <w:rPr>
                <w:noProof/>
              </w:rPr>
              <w:t>180 000 ton</w:t>
            </w:r>
          </w:p>
        </w:tc>
        <w:tc>
          <w:tcPr>
            <w:tcW w:w="588" w:type="dxa"/>
          </w:tcPr>
          <w:p w14:paraId="3596324D" w14:textId="77777777" w:rsidR="00A57D6F" w:rsidRPr="000A506B" w:rsidRDefault="00A57D6F" w:rsidP="00A57D6F">
            <w:pPr>
              <w:pStyle w:val="Paragraph"/>
              <w:rPr>
                <w:noProof/>
              </w:rPr>
            </w:pPr>
            <w:r w:rsidRPr="000A506B">
              <w:rPr>
                <w:noProof/>
              </w:rPr>
              <w:t>0 %</w:t>
            </w:r>
          </w:p>
        </w:tc>
      </w:tr>
      <w:tr w:rsidR="00A57D6F" w:rsidRPr="000A506B" w14:paraId="6DBB406E" w14:textId="77777777" w:rsidTr="00A57D6F">
        <w:tc>
          <w:tcPr>
            <w:tcW w:w="0" w:type="auto"/>
          </w:tcPr>
          <w:p w14:paraId="527AB9CC" w14:textId="77777777" w:rsidR="00A57D6F" w:rsidRPr="000A506B" w:rsidRDefault="00A57D6F" w:rsidP="00A57D6F">
            <w:pPr>
              <w:pStyle w:val="Paragraph"/>
              <w:rPr>
                <w:noProof/>
              </w:rPr>
            </w:pPr>
            <w:r w:rsidRPr="000A506B">
              <w:rPr>
                <w:noProof/>
              </w:rPr>
              <w:t>09.2830</w:t>
            </w:r>
          </w:p>
        </w:tc>
        <w:tc>
          <w:tcPr>
            <w:tcW w:w="1109" w:type="dxa"/>
          </w:tcPr>
          <w:p w14:paraId="4936B541" w14:textId="77777777" w:rsidR="00A57D6F" w:rsidRPr="000A506B" w:rsidRDefault="00A57D6F" w:rsidP="00A57D6F">
            <w:pPr>
              <w:pStyle w:val="Paragraph"/>
              <w:jc w:val="right"/>
              <w:rPr>
                <w:noProof/>
              </w:rPr>
            </w:pPr>
            <w:r w:rsidRPr="000A506B">
              <w:rPr>
                <w:noProof/>
              </w:rPr>
              <w:t>ex 2906 19 00</w:t>
            </w:r>
          </w:p>
        </w:tc>
        <w:tc>
          <w:tcPr>
            <w:tcW w:w="754" w:type="dxa"/>
          </w:tcPr>
          <w:p w14:paraId="52D458E7" w14:textId="77777777" w:rsidR="00A57D6F" w:rsidRPr="000A506B" w:rsidRDefault="00A57D6F" w:rsidP="00A57D6F">
            <w:pPr>
              <w:pStyle w:val="Paragraph"/>
              <w:jc w:val="center"/>
              <w:rPr>
                <w:noProof/>
              </w:rPr>
            </w:pPr>
            <w:r w:rsidRPr="000A506B">
              <w:rPr>
                <w:noProof/>
              </w:rPr>
              <w:t>40</w:t>
            </w:r>
          </w:p>
        </w:tc>
        <w:tc>
          <w:tcPr>
            <w:tcW w:w="4649" w:type="dxa"/>
          </w:tcPr>
          <w:p w14:paraId="3FC54A59" w14:textId="23FA6E1F" w:rsidR="00A57D6F" w:rsidRPr="000A506B" w:rsidRDefault="00A57D6F" w:rsidP="00A57D6F">
            <w:pPr>
              <w:pStyle w:val="Paragraph"/>
              <w:rPr>
                <w:noProof/>
              </w:rPr>
            </w:pPr>
            <w:r w:rsidRPr="000A506B">
              <w:rPr>
                <w:noProof/>
              </w:rPr>
              <w:t>Cyclopropylmethanol (CAS RN 2516-33-8)</w:t>
            </w:r>
          </w:p>
        </w:tc>
        <w:tc>
          <w:tcPr>
            <w:tcW w:w="0" w:type="auto"/>
          </w:tcPr>
          <w:p w14:paraId="44D37715" w14:textId="77777777" w:rsidR="00A57D6F" w:rsidRPr="000A506B" w:rsidRDefault="00A57D6F" w:rsidP="00A57D6F">
            <w:pPr>
              <w:pStyle w:val="Paragraph"/>
              <w:rPr>
                <w:noProof/>
              </w:rPr>
            </w:pPr>
            <w:r w:rsidRPr="000A506B">
              <w:rPr>
                <w:noProof/>
              </w:rPr>
              <w:t>01.01-31.12</w:t>
            </w:r>
          </w:p>
        </w:tc>
        <w:tc>
          <w:tcPr>
            <w:tcW w:w="0" w:type="auto"/>
          </w:tcPr>
          <w:p w14:paraId="7F8C3DC3" w14:textId="77777777" w:rsidR="00A57D6F" w:rsidRPr="000A506B" w:rsidRDefault="00A57D6F" w:rsidP="00A57D6F">
            <w:pPr>
              <w:pStyle w:val="Paragraph"/>
              <w:rPr>
                <w:noProof/>
              </w:rPr>
            </w:pPr>
            <w:r w:rsidRPr="000A506B">
              <w:rPr>
                <w:noProof/>
              </w:rPr>
              <w:t>20 ton</w:t>
            </w:r>
          </w:p>
        </w:tc>
        <w:tc>
          <w:tcPr>
            <w:tcW w:w="588" w:type="dxa"/>
          </w:tcPr>
          <w:p w14:paraId="422A5993" w14:textId="77777777" w:rsidR="00A57D6F" w:rsidRPr="000A506B" w:rsidRDefault="00A57D6F" w:rsidP="00A57D6F">
            <w:pPr>
              <w:pStyle w:val="Paragraph"/>
              <w:rPr>
                <w:noProof/>
              </w:rPr>
            </w:pPr>
            <w:r w:rsidRPr="000A506B">
              <w:rPr>
                <w:noProof/>
              </w:rPr>
              <w:t>0 %</w:t>
            </w:r>
          </w:p>
        </w:tc>
      </w:tr>
      <w:tr w:rsidR="00A57D6F" w:rsidRPr="000A506B" w14:paraId="6F972143" w14:textId="77777777" w:rsidTr="00A57D6F">
        <w:tc>
          <w:tcPr>
            <w:tcW w:w="0" w:type="auto"/>
          </w:tcPr>
          <w:p w14:paraId="43A3A89B" w14:textId="77777777" w:rsidR="00A57D6F" w:rsidRPr="000A506B" w:rsidRDefault="00A57D6F" w:rsidP="00A57D6F">
            <w:pPr>
              <w:pStyle w:val="Paragraph"/>
              <w:rPr>
                <w:noProof/>
              </w:rPr>
            </w:pPr>
            <w:r w:rsidRPr="000A506B">
              <w:rPr>
                <w:noProof/>
              </w:rPr>
              <w:t>09.2837</w:t>
            </w:r>
          </w:p>
        </w:tc>
        <w:tc>
          <w:tcPr>
            <w:tcW w:w="1109" w:type="dxa"/>
          </w:tcPr>
          <w:p w14:paraId="78882AD5" w14:textId="77777777" w:rsidR="00A57D6F" w:rsidRPr="000A506B" w:rsidRDefault="00A57D6F" w:rsidP="00A57D6F">
            <w:pPr>
              <w:pStyle w:val="Paragraph"/>
              <w:jc w:val="right"/>
              <w:rPr>
                <w:noProof/>
              </w:rPr>
            </w:pPr>
            <w:r w:rsidRPr="000A506B">
              <w:rPr>
                <w:noProof/>
              </w:rPr>
              <w:t>ex 2903 79 30</w:t>
            </w:r>
          </w:p>
        </w:tc>
        <w:tc>
          <w:tcPr>
            <w:tcW w:w="754" w:type="dxa"/>
          </w:tcPr>
          <w:p w14:paraId="1AE01622" w14:textId="77777777" w:rsidR="00A57D6F" w:rsidRPr="000A506B" w:rsidRDefault="00A57D6F" w:rsidP="00A57D6F">
            <w:pPr>
              <w:pStyle w:val="Paragraph"/>
              <w:jc w:val="center"/>
              <w:rPr>
                <w:noProof/>
              </w:rPr>
            </w:pPr>
            <w:r w:rsidRPr="000A506B">
              <w:rPr>
                <w:noProof/>
              </w:rPr>
              <w:t>20</w:t>
            </w:r>
          </w:p>
        </w:tc>
        <w:tc>
          <w:tcPr>
            <w:tcW w:w="4649" w:type="dxa"/>
          </w:tcPr>
          <w:p w14:paraId="43297739" w14:textId="595F6909" w:rsidR="00A57D6F" w:rsidRPr="000A506B" w:rsidRDefault="00A57D6F" w:rsidP="00A57D6F">
            <w:pPr>
              <w:pStyle w:val="Paragraph"/>
              <w:rPr>
                <w:noProof/>
              </w:rPr>
            </w:pPr>
            <w:r w:rsidRPr="000A506B">
              <w:rPr>
                <w:noProof/>
              </w:rPr>
              <w:t>Bromchlormethan (CAS RN 74-97-5)</w:t>
            </w:r>
          </w:p>
        </w:tc>
        <w:tc>
          <w:tcPr>
            <w:tcW w:w="0" w:type="auto"/>
          </w:tcPr>
          <w:p w14:paraId="62384BD3" w14:textId="77777777" w:rsidR="00A57D6F" w:rsidRPr="000A506B" w:rsidRDefault="00A57D6F" w:rsidP="00A57D6F">
            <w:pPr>
              <w:pStyle w:val="Paragraph"/>
              <w:rPr>
                <w:noProof/>
              </w:rPr>
            </w:pPr>
            <w:r w:rsidRPr="000A506B">
              <w:rPr>
                <w:noProof/>
              </w:rPr>
              <w:t>01.01-31.12</w:t>
            </w:r>
          </w:p>
        </w:tc>
        <w:tc>
          <w:tcPr>
            <w:tcW w:w="0" w:type="auto"/>
          </w:tcPr>
          <w:p w14:paraId="24C1C641" w14:textId="77777777" w:rsidR="00A57D6F" w:rsidRPr="000A506B" w:rsidRDefault="00A57D6F" w:rsidP="00A57D6F">
            <w:pPr>
              <w:pStyle w:val="Paragraph"/>
              <w:rPr>
                <w:noProof/>
              </w:rPr>
            </w:pPr>
            <w:r w:rsidRPr="000A506B">
              <w:rPr>
                <w:noProof/>
              </w:rPr>
              <w:t>600 ton</w:t>
            </w:r>
          </w:p>
        </w:tc>
        <w:tc>
          <w:tcPr>
            <w:tcW w:w="588" w:type="dxa"/>
          </w:tcPr>
          <w:p w14:paraId="38DF74F8" w14:textId="77777777" w:rsidR="00A57D6F" w:rsidRPr="000A506B" w:rsidRDefault="00A57D6F" w:rsidP="00A57D6F">
            <w:pPr>
              <w:pStyle w:val="Paragraph"/>
              <w:rPr>
                <w:noProof/>
              </w:rPr>
            </w:pPr>
            <w:r w:rsidRPr="000A506B">
              <w:rPr>
                <w:noProof/>
              </w:rPr>
              <w:t>0 %</w:t>
            </w:r>
          </w:p>
        </w:tc>
      </w:tr>
      <w:tr w:rsidR="00A57D6F" w:rsidRPr="000A506B" w14:paraId="1FCD52FD" w14:textId="77777777" w:rsidTr="00A57D6F">
        <w:tc>
          <w:tcPr>
            <w:tcW w:w="0" w:type="auto"/>
          </w:tcPr>
          <w:p w14:paraId="13E3F902" w14:textId="77777777" w:rsidR="00A57D6F" w:rsidRPr="000A506B" w:rsidRDefault="00A57D6F" w:rsidP="00A57D6F">
            <w:pPr>
              <w:pStyle w:val="Paragraph"/>
              <w:rPr>
                <w:noProof/>
              </w:rPr>
            </w:pPr>
            <w:r w:rsidRPr="000A506B">
              <w:rPr>
                <w:noProof/>
              </w:rPr>
              <w:t>09.2839</w:t>
            </w:r>
          </w:p>
        </w:tc>
        <w:tc>
          <w:tcPr>
            <w:tcW w:w="1109" w:type="dxa"/>
          </w:tcPr>
          <w:p w14:paraId="2BD48A55" w14:textId="77777777" w:rsidR="00A57D6F" w:rsidRPr="000A506B" w:rsidRDefault="00A57D6F" w:rsidP="00A57D6F">
            <w:pPr>
              <w:pStyle w:val="Paragraph"/>
              <w:jc w:val="right"/>
              <w:rPr>
                <w:noProof/>
              </w:rPr>
            </w:pPr>
            <w:r w:rsidRPr="000A506B">
              <w:rPr>
                <w:noProof/>
              </w:rPr>
              <w:t>ex 2933 39 99</w:t>
            </w:r>
          </w:p>
        </w:tc>
        <w:tc>
          <w:tcPr>
            <w:tcW w:w="754" w:type="dxa"/>
          </w:tcPr>
          <w:p w14:paraId="13CBB918" w14:textId="77777777" w:rsidR="00A57D6F" w:rsidRPr="000A506B" w:rsidRDefault="00A57D6F" w:rsidP="00A57D6F">
            <w:pPr>
              <w:pStyle w:val="Paragraph"/>
              <w:jc w:val="center"/>
              <w:rPr>
                <w:noProof/>
              </w:rPr>
            </w:pPr>
            <w:r w:rsidRPr="000A506B">
              <w:rPr>
                <w:noProof/>
              </w:rPr>
              <w:t>09</w:t>
            </w:r>
          </w:p>
        </w:tc>
        <w:tc>
          <w:tcPr>
            <w:tcW w:w="4649" w:type="dxa"/>
          </w:tcPr>
          <w:p w14:paraId="3D73CEB3" w14:textId="3C4D6CF0" w:rsidR="00A57D6F" w:rsidRPr="009D30FC" w:rsidRDefault="00A57D6F" w:rsidP="00A57D6F">
            <w:pPr>
              <w:pStyle w:val="Paragraph"/>
              <w:rPr>
                <w:noProof/>
                <w:lang w:val="da-DK"/>
              </w:rPr>
            </w:pPr>
            <w:r w:rsidRPr="009D30FC">
              <w:rPr>
                <w:noProof/>
                <w:lang w:val="da-DK"/>
              </w:rPr>
              <w:t>2-(2-Pyridyl)ethanol (CAS RN 103-74-2) med en renhedsgrad på 99 vægtprocent eller derover</w:t>
            </w:r>
          </w:p>
        </w:tc>
        <w:tc>
          <w:tcPr>
            <w:tcW w:w="0" w:type="auto"/>
          </w:tcPr>
          <w:p w14:paraId="519D2835" w14:textId="77777777" w:rsidR="00A57D6F" w:rsidRPr="000A506B" w:rsidRDefault="00A57D6F" w:rsidP="00A57D6F">
            <w:pPr>
              <w:pStyle w:val="Paragraph"/>
              <w:rPr>
                <w:noProof/>
              </w:rPr>
            </w:pPr>
            <w:r w:rsidRPr="000A506B">
              <w:rPr>
                <w:noProof/>
              </w:rPr>
              <w:t>01.01-31.12</w:t>
            </w:r>
          </w:p>
        </w:tc>
        <w:tc>
          <w:tcPr>
            <w:tcW w:w="0" w:type="auto"/>
          </w:tcPr>
          <w:p w14:paraId="151C59C4" w14:textId="77777777" w:rsidR="00A57D6F" w:rsidRPr="000A506B" w:rsidRDefault="00A57D6F" w:rsidP="00A57D6F">
            <w:pPr>
              <w:pStyle w:val="Paragraph"/>
              <w:rPr>
                <w:noProof/>
              </w:rPr>
            </w:pPr>
            <w:r w:rsidRPr="000A506B">
              <w:rPr>
                <w:noProof/>
              </w:rPr>
              <w:t>700 ton</w:t>
            </w:r>
          </w:p>
        </w:tc>
        <w:tc>
          <w:tcPr>
            <w:tcW w:w="588" w:type="dxa"/>
          </w:tcPr>
          <w:p w14:paraId="7BAC65E1" w14:textId="77777777" w:rsidR="00A57D6F" w:rsidRPr="000A506B" w:rsidRDefault="00A57D6F" w:rsidP="00A57D6F">
            <w:pPr>
              <w:pStyle w:val="Paragraph"/>
              <w:rPr>
                <w:noProof/>
              </w:rPr>
            </w:pPr>
            <w:r w:rsidRPr="000A506B">
              <w:rPr>
                <w:noProof/>
              </w:rPr>
              <w:t>0 %</w:t>
            </w:r>
          </w:p>
        </w:tc>
      </w:tr>
      <w:tr w:rsidR="00A57D6F" w:rsidRPr="000A506B" w14:paraId="7E42067F" w14:textId="77777777" w:rsidTr="00A57D6F">
        <w:tc>
          <w:tcPr>
            <w:tcW w:w="0" w:type="auto"/>
          </w:tcPr>
          <w:p w14:paraId="22F57D44" w14:textId="77777777" w:rsidR="00A57D6F" w:rsidRPr="000A506B" w:rsidRDefault="00A57D6F" w:rsidP="00A57D6F">
            <w:pPr>
              <w:pStyle w:val="Paragraph"/>
              <w:rPr>
                <w:noProof/>
              </w:rPr>
            </w:pPr>
            <w:r w:rsidRPr="000A506B">
              <w:rPr>
                <w:noProof/>
              </w:rPr>
              <w:t>09.2840</w:t>
            </w:r>
          </w:p>
        </w:tc>
        <w:tc>
          <w:tcPr>
            <w:tcW w:w="1109" w:type="dxa"/>
          </w:tcPr>
          <w:p w14:paraId="3ED36CE0" w14:textId="77777777" w:rsidR="00A57D6F" w:rsidRPr="000A506B" w:rsidRDefault="00A57D6F" w:rsidP="00A57D6F">
            <w:pPr>
              <w:pStyle w:val="Paragraph"/>
              <w:jc w:val="right"/>
              <w:rPr>
                <w:noProof/>
              </w:rPr>
            </w:pPr>
            <w:r w:rsidRPr="000A506B">
              <w:rPr>
                <w:noProof/>
              </w:rPr>
              <w:t>ex 8104 30 00</w:t>
            </w:r>
          </w:p>
        </w:tc>
        <w:tc>
          <w:tcPr>
            <w:tcW w:w="754" w:type="dxa"/>
          </w:tcPr>
          <w:p w14:paraId="500498AD" w14:textId="77777777" w:rsidR="00A57D6F" w:rsidRPr="000A506B" w:rsidRDefault="00A57D6F" w:rsidP="00A57D6F">
            <w:pPr>
              <w:pStyle w:val="Paragraph"/>
              <w:jc w:val="center"/>
              <w:rPr>
                <w:noProof/>
              </w:rPr>
            </w:pPr>
            <w:r w:rsidRPr="000A506B">
              <w:rPr>
                <w:noProof/>
              </w:rPr>
              <w:t>20</w:t>
            </w:r>
          </w:p>
        </w:tc>
        <w:tc>
          <w:tcPr>
            <w:tcW w:w="4649" w:type="dxa"/>
          </w:tcPr>
          <w:p w14:paraId="015917E5" w14:textId="77777777" w:rsidR="00A57D6F" w:rsidRPr="000A506B" w:rsidRDefault="00A57D6F" w:rsidP="00A57D6F">
            <w:pPr>
              <w:pStyle w:val="Paragraph"/>
              <w:rPr>
                <w:noProof/>
              </w:rPr>
            </w:pPr>
            <w:r w:rsidRPr="000A506B">
              <w:rPr>
                <w:noProof/>
              </w:rPr>
              <w:t>Magnesiumpulver:</w:t>
            </w:r>
          </w:p>
          <w:tbl>
            <w:tblPr>
              <w:tblStyle w:val="Listdash"/>
              <w:tblW w:w="0" w:type="auto"/>
              <w:tblLook w:val="0000" w:firstRow="0" w:lastRow="0" w:firstColumn="0" w:lastColumn="0" w:noHBand="0" w:noVBand="0"/>
            </w:tblPr>
            <w:tblGrid>
              <w:gridCol w:w="220"/>
              <w:gridCol w:w="3109"/>
            </w:tblGrid>
            <w:tr w:rsidR="00A57D6F" w:rsidRPr="000A506B" w14:paraId="5E166D9A" w14:textId="77777777" w:rsidTr="008569FA">
              <w:tc>
                <w:tcPr>
                  <w:tcW w:w="0" w:type="auto"/>
                </w:tcPr>
                <w:p w14:paraId="51F66476" w14:textId="77777777" w:rsidR="00A57D6F" w:rsidRPr="000A506B" w:rsidRDefault="00A57D6F" w:rsidP="00A57D6F">
                  <w:pPr>
                    <w:pStyle w:val="Paragraph"/>
                    <w:rPr>
                      <w:noProof/>
                    </w:rPr>
                  </w:pPr>
                  <w:r w:rsidRPr="000A506B">
                    <w:rPr>
                      <w:noProof/>
                    </w:rPr>
                    <w:t>—</w:t>
                  </w:r>
                </w:p>
              </w:tc>
              <w:tc>
                <w:tcPr>
                  <w:tcW w:w="0" w:type="auto"/>
                </w:tcPr>
                <w:p w14:paraId="7478EC84" w14:textId="77777777" w:rsidR="00A57D6F" w:rsidRPr="009D30FC" w:rsidRDefault="00A57D6F" w:rsidP="00A57D6F">
                  <w:pPr>
                    <w:pStyle w:val="Paragraph"/>
                    <w:rPr>
                      <w:noProof/>
                      <w:lang w:val="da-DK"/>
                    </w:rPr>
                  </w:pPr>
                  <w:r w:rsidRPr="009D30FC">
                    <w:rPr>
                      <w:noProof/>
                      <w:lang w:val="da-DK"/>
                    </w:rPr>
                    <w:t>af renhed på 98 vægtprocent og derover, men ikke over 99,5 vægtprocent, og</w:t>
                  </w:r>
                </w:p>
              </w:tc>
            </w:tr>
            <w:tr w:rsidR="00A57D6F" w:rsidRPr="000A506B" w14:paraId="0CA79722" w14:textId="77777777" w:rsidTr="008569FA">
              <w:tc>
                <w:tcPr>
                  <w:tcW w:w="0" w:type="auto"/>
                </w:tcPr>
                <w:p w14:paraId="1D778B48" w14:textId="77777777" w:rsidR="00A57D6F" w:rsidRPr="000A506B" w:rsidRDefault="00A57D6F" w:rsidP="00A57D6F">
                  <w:pPr>
                    <w:pStyle w:val="Paragraph"/>
                    <w:rPr>
                      <w:noProof/>
                    </w:rPr>
                  </w:pPr>
                  <w:r w:rsidRPr="000A506B">
                    <w:rPr>
                      <w:noProof/>
                    </w:rPr>
                    <w:t>—</w:t>
                  </w:r>
                </w:p>
              </w:tc>
              <w:tc>
                <w:tcPr>
                  <w:tcW w:w="0" w:type="auto"/>
                </w:tcPr>
                <w:p w14:paraId="0E2716EF" w14:textId="77777777" w:rsidR="00A57D6F" w:rsidRPr="009D30FC" w:rsidRDefault="00A57D6F" w:rsidP="00A57D6F">
                  <w:pPr>
                    <w:pStyle w:val="Paragraph"/>
                    <w:rPr>
                      <w:noProof/>
                      <w:lang w:val="da-DK"/>
                    </w:rPr>
                  </w:pPr>
                  <w:r w:rsidRPr="009D30FC">
                    <w:rPr>
                      <w:noProof/>
                      <w:lang w:val="da-DK"/>
                    </w:rPr>
                    <w:t>med partikelstørrelse på 0,2 mm eller derover, men ikke over 0,8 mm</w:t>
                  </w:r>
                </w:p>
              </w:tc>
            </w:tr>
          </w:tbl>
          <w:p w14:paraId="4C6D3878" w14:textId="77777777" w:rsidR="00A57D6F" w:rsidRPr="009D30FC" w:rsidRDefault="00A57D6F" w:rsidP="00A57D6F">
            <w:pPr>
              <w:pStyle w:val="Paragraph"/>
              <w:rPr>
                <w:noProof/>
                <w:lang w:val="da-DK"/>
              </w:rPr>
            </w:pPr>
          </w:p>
        </w:tc>
        <w:tc>
          <w:tcPr>
            <w:tcW w:w="0" w:type="auto"/>
          </w:tcPr>
          <w:p w14:paraId="4D0ABCA1" w14:textId="77777777" w:rsidR="00A57D6F" w:rsidRPr="000A506B" w:rsidRDefault="00A57D6F" w:rsidP="00A57D6F">
            <w:pPr>
              <w:pStyle w:val="Paragraph"/>
              <w:rPr>
                <w:noProof/>
              </w:rPr>
            </w:pPr>
            <w:r w:rsidRPr="000A506B">
              <w:rPr>
                <w:noProof/>
              </w:rPr>
              <w:t>01.01-31.12</w:t>
            </w:r>
          </w:p>
        </w:tc>
        <w:tc>
          <w:tcPr>
            <w:tcW w:w="0" w:type="auto"/>
          </w:tcPr>
          <w:p w14:paraId="2FF3468E" w14:textId="77777777" w:rsidR="00A57D6F" w:rsidRPr="000A506B" w:rsidRDefault="00A57D6F" w:rsidP="00A57D6F">
            <w:pPr>
              <w:pStyle w:val="Paragraph"/>
              <w:rPr>
                <w:noProof/>
              </w:rPr>
            </w:pPr>
            <w:r w:rsidRPr="000A506B">
              <w:rPr>
                <w:noProof/>
              </w:rPr>
              <w:t>2 000 ton</w:t>
            </w:r>
          </w:p>
        </w:tc>
        <w:tc>
          <w:tcPr>
            <w:tcW w:w="588" w:type="dxa"/>
          </w:tcPr>
          <w:p w14:paraId="22E675CD" w14:textId="77777777" w:rsidR="00A57D6F" w:rsidRPr="000A506B" w:rsidRDefault="00A57D6F" w:rsidP="00A57D6F">
            <w:pPr>
              <w:pStyle w:val="Paragraph"/>
              <w:rPr>
                <w:noProof/>
              </w:rPr>
            </w:pPr>
            <w:r w:rsidRPr="000A506B">
              <w:rPr>
                <w:noProof/>
              </w:rPr>
              <w:t>0 %</w:t>
            </w:r>
          </w:p>
        </w:tc>
      </w:tr>
      <w:tr w:rsidR="00A57D6F" w:rsidRPr="000A506B" w14:paraId="07875A5F" w14:textId="77777777" w:rsidTr="00A57D6F">
        <w:tc>
          <w:tcPr>
            <w:tcW w:w="0" w:type="auto"/>
          </w:tcPr>
          <w:p w14:paraId="46002BD9" w14:textId="77777777" w:rsidR="00A57D6F" w:rsidRPr="000A506B" w:rsidRDefault="00A57D6F" w:rsidP="00A57D6F">
            <w:pPr>
              <w:pStyle w:val="Paragraph"/>
              <w:rPr>
                <w:noProof/>
              </w:rPr>
            </w:pPr>
            <w:r w:rsidRPr="000A506B">
              <w:rPr>
                <w:noProof/>
              </w:rPr>
              <w:t>09.2842</w:t>
            </w:r>
          </w:p>
        </w:tc>
        <w:tc>
          <w:tcPr>
            <w:tcW w:w="1109" w:type="dxa"/>
          </w:tcPr>
          <w:p w14:paraId="0F9F0B76" w14:textId="77777777" w:rsidR="00A57D6F" w:rsidRPr="000A506B" w:rsidRDefault="00A57D6F" w:rsidP="00A57D6F">
            <w:pPr>
              <w:pStyle w:val="Paragraph"/>
              <w:jc w:val="right"/>
              <w:rPr>
                <w:noProof/>
              </w:rPr>
            </w:pPr>
            <w:r w:rsidRPr="000A506B">
              <w:rPr>
                <w:noProof/>
              </w:rPr>
              <w:t>2932 12 00</w:t>
            </w:r>
          </w:p>
        </w:tc>
        <w:tc>
          <w:tcPr>
            <w:tcW w:w="754" w:type="dxa"/>
          </w:tcPr>
          <w:p w14:paraId="6387695C" w14:textId="77777777" w:rsidR="00A57D6F" w:rsidRPr="000A506B" w:rsidRDefault="00A57D6F" w:rsidP="00A57D6F">
            <w:pPr>
              <w:pStyle w:val="Paragraph"/>
              <w:rPr>
                <w:noProof/>
              </w:rPr>
            </w:pPr>
          </w:p>
        </w:tc>
        <w:tc>
          <w:tcPr>
            <w:tcW w:w="4649" w:type="dxa"/>
          </w:tcPr>
          <w:p w14:paraId="73A07D29" w14:textId="145DB1B2" w:rsidR="00A57D6F" w:rsidRPr="000A506B" w:rsidRDefault="00A57D6F" w:rsidP="00A57D6F">
            <w:pPr>
              <w:pStyle w:val="Paragraph"/>
              <w:rPr>
                <w:noProof/>
              </w:rPr>
            </w:pPr>
            <w:r w:rsidRPr="000A506B">
              <w:rPr>
                <w:noProof/>
              </w:rPr>
              <w:t>2-Furaldehyd (furfuraldehyd)</w:t>
            </w:r>
          </w:p>
        </w:tc>
        <w:tc>
          <w:tcPr>
            <w:tcW w:w="0" w:type="auto"/>
          </w:tcPr>
          <w:p w14:paraId="484C6804" w14:textId="77777777" w:rsidR="00A57D6F" w:rsidRPr="000A506B" w:rsidRDefault="00A57D6F" w:rsidP="00A57D6F">
            <w:pPr>
              <w:pStyle w:val="Paragraph"/>
              <w:rPr>
                <w:noProof/>
              </w:rPr>
            </w:pPr>
            <w:r w:rsidRPr="000A506B">
              <w:rPr>
                <w:noProof/>
              </w:rPr>
              <w:t>01.01-31.12</w:t>
            </w:r>
          </w:p>
        </w:tc>
        <w:tc>
          <w:tcPr>
            <w:tcW w:w="0" w:type="auto"/>
          </w:tcPr>
          <w:p w14:paraId="363F3406" w14:textId="77777777" w:rsidR="00A57D6F" w:rsidRPr="000A506B" w:rsidRDefault="00A57D6F" w:rsidP="00A57D6F">
            <w:pPr>
              <w:pStyle w:val="Paragraph"/>
              <w:rPr>
                <w:noProof/>
              </w:rPr>
            </w:pPr>
            <w:r w:rsidRPr="000A506B">
              <w:rPr>
                <w:noProof/>
              </w:rPr>
              <w:t>10 000 ton</w:t>
            </w:r>
          </w:p>
        </w:tc>
        <w:tc>
          <w:tcPr>
            <w:tcW w:w="588" w:type="dxa"/>
          </w:tcPr>
          <w:p w14:paraId="31BBAA77" w14:textId="77777777" w:rsidR="00A57D6F" w:rsidRPr="000A506B" w:rsidRDefault="00A57D6F" w:rsidP="00A57D6F">
            <w:pPr>
              <w:pStyle w:val="Paragraph"/>
              <w:rPr>
                <w:noProof/>
              </w:rPr>
            </w:pPr>
            <w:r w:rsidRPr="000A506B">
              <w:rPr>
                <w:noProof/>
              </w:rPr>
              <w:t>0 %</w:t>
            </w:r>
          </w:p>
        </w:tc>
      </w:tr>
      <w:tr w:rsidR="00A57D6F" w:rsidRPr="000A506B" w14:paraId="45B2D100" w14:textId="77777777" w:rsidTr="00A57D6F">
        <w:tc>
          <w:tcPr>
            <w:tcW w:w="0" w:type="auto"/>
          </w:tcPr>
          <w:p w14:paraId="6EA29865" w14:textId="77777777" w:rsidR="00A57D6F" w:rsidRPr="000A506B" w:rsidRDefault="00A57D6F" w:rsidP="00A57D6F">
            <w:pPr>
              <w:pStyle w:val="Paragraph"/>
              <w:rPr>
                <w:noProof/>
              </w:rPr>
            </w:pPr>
            <w:r w:rsidRPr="000A506B">
              <w:rPr>
                <w:noProof/>
              </w:rPr>
              <w:t>09.2846</w:t>
            </w:r>
          </w:p>
        </w:tc>
        <w:tc>
          <w:tcPr>
            <w:tcW w:w="1109" w:type="dxa"/>
          </w:tcPr>
          <w:p w14:paraId="6EBD4922" w14:textId="77777777" w:rsidR="00A57D6F" w:rsidRPr="000A506B" w:rsidRDefault="00A57D6F" w:rsidP="00A57D6F">
            <w:pPr>
              <w:pStyle w:val="Paragraph"/>
              <w:jc w:val="right"/>
              <w:rPr>
                <w:noProof/>
              </w:rPr>
            </w:pPr>
            <w:r w:rsidRPr="000A506B">
              <w:rPr>
                <w:noProof/>
              </w:rPr>
              <w:t>ex 3907 40 00</w:t>
            </w:r>
          </w:p>
        </w:tc>
        <w:tc>
          <w:tcPr>
            <w:tcW w:w="754" w:type="dxa"/>
          </w:tcPr>
          <w:p w14:paraId="6EAB93A9" w14:textId="77777777" w:rsidR="00A57D6F" w:rsidRPr="000A506B" w:rsidRDefault="00A57D6F" w:rsidP="00A57D6F">
            <w:pPr>
              <w:pStyle w:val="Paragraph"/>
              <w:jc w:val="center"/>
              <w:rPr>
                <w:noProof/>
              </w:rPr>
            </w:pPr>
            <w:r w:rsidRPr="000A506B">
              <w:rPr>
                <w:noProof/>
              </w:rPr>
              <w:t>25</w:t>
            </w:r>
          </w:p>
        </w:tc>
        <w:tc>
          <w:tcPr>
            <w:tcW w:w="4649" w:type="dxa"/>
          </w:tcPr>
          <w:p w14:paraId="4D72AD6C" w14:textId="5FFBD93B" w:rsidR="00A57D6F" w:rsidRPr="009D30FC" w:rsidRDefault="00A57D6F" w:rsidP="00A57D6F">
            <w:pPr>
              <w:pStyle w:val="Paragraph"/>
              <w:rPr>
                <w:noProof/>
                <w:lang w:val="da-DK"/>
              </w:rPr>
            </w:pPr>
            <w:r w:rsidRPr="009D30FC">
              <w:rPr>
                <w:noProof/>
                <w:lang w:val="da-DK"/>
              </w:rPr>
              <w:t>Polymerblanding af polycarbonat og poly(methyl-methacrylat) med indhold af polycarbonat</w:t>
            </w:r>
            <w:r w:rsidR="000A506B" w:rsidRPr="009D30FC">
              <w:rPr>
                <w:noProof/>
                <w:lang w:val="da-DK"/>
              </w:rPr>
              <w:t xml:space="preserve"> </w:t>
            </w:r>
            <w:r w:rsidRPr="009D30FC">
              <w:rPr>
                <w:noProof/>
                <w:lang w:val="da-DK"/>
              </w:rPr>
              <w:t xml:space="preserve">på 98,5 vægtprocent eller derover, i form af pellets eller granulat, med en lystransmission på 88,5 % eller derover, målt på et 4 mm tykt prøveemne med en bølgelængde </w:t>
            </w:r>
            <w:r w:rsidRPr="000A506B">
              <w:rPr>
                <w:noProof/>
              </w:rPr>
              <w:t>λ</w:t>
            </w:r>
            <w:r w:rsidRPr="009D30FC">
              <w:rPr>
                <w:noProof/>
                <w:lang w:val="da-DK"/>
              </w:rPr>
              <w:t xml:space="preserve"> = 400 nm (i henhold til ISO 13468-2)</w:t>
            </w:r>
          </w:p>
        </w:tc>
        <w:tc>
          <w:tcPr>
            <w:tcW w:w="0" w:type="auto"/>
          </w:tcPr>
          <w:p w14:paraId="51982E5E" w14:textId="77777777" w:rsidR="00A57D6F" w:rsidRPr="000A506B" w:rsidRDefault="00A57D6F" w:rsidP="00A57D6F">
            <w:pPr>
              <w:pStyle w:val="Paragraph"/>
              <w:rPr>
                <w:noProof/>
              </w:rPr>
            </w:pPr>
            <w:r w:rsidRPr="000A506B">
              <w:rPr>
                <w:noProof/>
              </w:rPr>
              <w:t>01.01-31.12</w:t>
            </w:r>
          </w:p>
        </w:tc>
        <w:tc>
          <w:tcPr>
            <w:tcW w:w="0" w:type="auto"/>
          </w:tcPr>
          <w:p w14:paraId="5637BF03" w14:textId="77777777" w:rsidR="00A57D6F" w:rsidRPr="000A506B" w:rsidRDefault="00A57D6F" w:rsidP="00A57D6F">
            <w:pPr>
              <w:pStyle w:val="Paragraph"/>
              <w:rPr>
                <w:noProof/>
              </w:rPr>
            </w:pPr>
            <w:r w:rsidRPr="000A506B">
              <w:rPr>
                <w:noProof/>
              </w:rPr>
              <w:t>2 000 ton</w:t>
            </w:r>
          </w:p>
        </w:tc>
        <w:tc>
          <w:tcPr>
            <w:tcW w:w="588" w:type="dxa"/>
          </w:tcPr>
          <w:p w14:paraId="33A7C163" w14:textId="77777777" w:rsidR="00A57D6F" w:rsidRPr="000A506B" w:rsidRDefault="00A57D6F" w:rsidP="00A57D6F">
            <w:pPr>
              <w:pStyle w:val="Paragraph"/>
              <w:rPr>
                <w:noProof/>
              </w:rPr>
            </w:pPr>
            <w:r w:rsidRPr="000A506B">
              <w:rPr>
                <w:noProof/>
              </w:rPr>
              <w:t>0 %</w:t>
            </w:r>
          </w:p>
        </w:tc>
      </w:tr>
      <w:tr w:rsidR="00A57D6F" w:rsidRPr="000A506B" w14:paraId="5516F3D2" w14:textId="77777777" w:rsidTr="00A57D6F">
        <w:tc>
          <w:tcPr>
            <w:tcW w:w="0" w:type="auto"/>
          </w:tcPr>
          <w:p w14:paraId="7808C543" w14:textId="77777777" w:rsidR="00A57D6F" w:rsidRPr="000A506B" w:rsidRDefault="00A57D6F" w:rsidP="00A57D6F">
            <w:pPr>
              <w:pStyle w:val="Paragraph"/>
              <w:rPr>
                <w:noProof/>
              </w:rPr>
            </w:pPr>
            <w:r w:rsidRPr="000A506B">
              <w:rPr>
                <w:noProof/>
              </w:rPr>
              <w:t>09.2848</w:t>
            </w:r>
          </w:p>
        </w:tc>
        <w:tc>
          <w:tcPr>
            <w:tcW w:w="1109" w:type="dxa"/>
          </w:tcPr>
          <w:p w14:paraId="03849A7F" w14:textId="77777777" w:rsidR="00A57D6F" w:rsidRPr="000A506B" w:rsidRDefault="00A57D6F" w:rsidP="00A57D6F">
            <w:pPr>
              <w:pStyle w:val="Paragraph"/>
              <w:jc w:val="right"/>
              <w:rPr>
                <w:noProof/>
              </w:rPr>
            </w:pPr>
            <w:r w:rsidRPr="000A506B">
              <w:rPr>
                <w:noProof/>
              </w:rPr>
              <w:t>ex 5505 10 10</w:t>
            </w:r>
          </w:p>
        </w:tc>
        <w:tc>
          <w:tcPr>
            <w:tcW w:w="754" w:type="dxa"/>
          </w:tcPr>
          <w:p w14:paraId="1127B70E" w14:textId="77777777" w:rsidR="00A57D6F" w:rsidRPr="000A506B" w:rsidRDefault="00A57D6F" w:rsidP="00A57D6F">
            <w:pPr>
              <w:pStyle w:val="Paragraph"/>
              <w:jc w:val="center"/>
              <w:rPr>
                <w:noProof/>
              </w:rPr>
            </w:pPr>
            <w:r w:rsidRPr="000A506B">
              <w:rPr>
                <w:noProof/>
              </w:rPr>
              <w:t>10</w:t>
            </w:r>
          </w:p>
        </w:tc>
        <w:tc>
          <w:tcPr>
            <w:tcW w:w="4649" w:type="dxa"/>
          </w:tcPr>
          <w:p w14:paraId="5055BD55" w14:textId="0995077A" w:rsidR="00A57D6F" w:rsidRPr="009D30FC" w:rsidRDefault="00A57D6F" w:rsidP="00A57D6F">
            <w:pPr>
              <w:pStyle w:val="Paragraph"/>
              <w:rPr>
                <w:noProof/>
                <w:lang w:val="da-DK"/>
              </w:rPr>
            </w:pPr>
            <w:r w:rsidRPr="009D30FC">
              <w:rPr>
                <w:noProof/>
                <w:lang w:val="da-DK"/>
              </w:rPr>
              <w:t>Affald af syntetiske fibre (herunder kæmlinge, garnaffald og opkradset tekstilmateriale) af nylon eller andre polyamider (PA6 og PA66)</w:t>
            </w:r>
          </w:p>
        </w:tc>
        <w:tc>
          <w:tcPr>
            <w:tcW w:w="0" w:type="auto"/>
          </w:tcPr>
          <w:p w14:paraId="3F8CC137" w14:textId="77777777" w:rsidR="00A57D6F" w:rsidRPr="000A506B" w:rsidRDefault="00A57D6F" w:rsidP="00A57D6F">
            <w:pPr>
              <w:pStyle w:val="Paragraph"/>
              <w:rPr>
                <w:noProof/>
              </w:rPr>
            </w:pPr>
            <w:r w:rsidRPr="000A506B">
              <w:rPr>
                <w:noProof/>
              </w:rPr>
              <w:t>01.01-31.12</w:t>
            </w:r>
          </w:p>
        </w:tc>
        <w:tc>
          <w:tcPr>
            <w:tcW w:w="0" w:type="auto"/>
          </w:tcPr>
          <w:p w14:paraId="15DD3785" w14:textId="77777777" w:rsidR="00A57D6F" w:rsidRPr="000A506B" w:rsidRDefault="00A57D6F" w:rsidP="00A57D6F">
            <w:pPr>
              <w:pStyle w:val="Paragraph"/>
              <w:rPr>
                <w:noProof/>
              </w:rPr>
            </w:pPr>
            <w:r w:rsidRPr="000A506B">
              <w:rPr>
                <w:noProof/>
              </w:rPr>
              <w:t>10 000 ton</w:t>
            </w:r>
          </w:p>
        </w:tc>
        <w:tc>
          <w:tcPr>
            <w:tcW w:w="588" w:type="dxa"/>
          </w:tcPr>
          <w:p w14:paraId="62A7A94E" w14:textId="77777777" w:rsidR="00A57D6F" w:rsidRPr="000A506B" w:rsidRDefault="00A57D6F" w:rsidP="00A57D6F">
            <w:pPr>
              <w:pStyle w:val="Paragraph"/>
              <w:rPr>
                <w:noProof/>
              </w:rPr>
            </w:pPr>
            <w:r w:rsidRPr="000A506B">
              <w:rPr>
                <w:noProof/>
              </w:rPr>
              <w:t>0 %</w:t>
            </w:r>
          </w:p>
        </w:tc>
      </w:tr>
      <w:tr w:rsidR="00A57D6F" w:rsidRPr="000A506B" w14:paraId="16AF7CD2" w14:textId="77777777" w:rsidTr="00A57D6F">
        <w:tc>
          <w:tcPr>
            <w:tcW w:w="0" w:type="auto"/>
          </w:tcPr>
          <w:p w14:paraId="6C949B00" w14:textId="77777777" w:rsidR="00A57D6F" w:rsidRPr="000A506B" w:rsidRDefault="00A57D6F" w:rsidP="00A57D6F">
            <w:pPr>
              <w:pStyle w:val="Paragraph"/>
              <w:rPr>
                <w:noProof/>
              </w:rPr>
            </w:pPr>
            <w:r w:rsidRPr="000A506B">
              <w:rPr>
                <w:noProof/>
              </w:rPr>
              <w:t>09.2849</w:t>
            </w:r>
          </w:p>
        </w:tc>
        <w:tc>
          <w:tcPr>
            <w:tcW w:w="1109" w:type="dxa"/>
          </w:tcPr>
          <w:p w14:paraId="1C0B356E" w14:textId="77777777" w:rsidR="00A57D6F" w:rsidRPr="000A506B" w:rsidRDefault="00A57D6F" w:rsidP="00A57D6F">
            <w:pPr>
              <w:pStyle w:val="Paragraph"/>
              <w:jc w:val="right"/>
              <w:rPr>
                <w:noProof/>
              </w:rPr>
            </w:pPr>
            <w:r w:rsidRPr="000A506B">
              <w:rPr>
                <w:noProof/>
              </w:rPr>
              <w:t>ex 0710 80 69</w:t>
            </w:r>
          </w:p>
        </w:tc>
        <w:tc>
          <w:tcPr>
            <w:tcW w:w="754" w:type="dxa"/>
          </w:tcPr>
          <w:p w14:paraId="750D7C1F" w14:textId="77777777" w:rsidR="00A57D6F" w:rsidRPr="000A506B" w:rsidRDefault="00A57D6F" w:rsidP="00A57D6F">
            <w:pPr>
              <w:pStyle w:val="Paragraph"/>
              <w:jc w:val="center"/>
              <w:rPr>
                <w:noProof/>
              </w:rPr>
            </w:pPr>
            <w:r w:rsidRPr="000A506B">
              <w:rPr>
                <w:noProof/>
              </w:rPr>
              <w:t>10</w:t>
            </w:r>
          </w:p>
        </w:tc>
        <w:tc>
          <w:tcPr>
            <w:tcW w:w="4649" w:type="dxa"/>
          </w:tcPr>
          <w:p w14:paraId="354C8B25" w14:textId="77777777" w:rsidR="00A57D6F" w:rsidRPr="009D30FC" w:rsidRDefault="00A57D6F" w:rsidP="00A57D6F">
            <w:pPr>
              <w:pStyle w:val="Paragraph"/>
              <w:rPr>
                <w:noProof/>
                <w:lang w:val="da-DK"/>
              </w:rPr>
            </w:pPr>
            <w:r w:rsidRPr="009D30FC">
              <w:rPr>
                <w:noProof/>
                <w:lang w:val="da-DK"/>
              </w:rPr>
              <w:t xml:space="preserve">Svampe af arten </w:t>
            </w:r>
            <w:r w:rsidRPr="009D30FC">
              <w:rPr>
                <w:i/>
                <w:noProof/>
                <w:lang w:val="da-DK"/>
              </w:rPr>
              <w:t>Auricularia polytricha</w:t>
            </w:r>
            <w:r w:rsidRPr="009D30FC">
              <w:rPr>
                <w:noProof/>
                <w:lang w:val="da-DK"/>
              </w:rPr>
              <w:t>, også vand- eller dampkogte, frosne, til fremstilling af færdigretter</w:t>
            </w:r>
          </w:p>
          <w:p w14:paraId="226A0954" w14:textId="5482CA48" w:rsidR="00A57D6F" w:rsidRPr="000A506B" w:rsidRDefault="00A57D6F" w:rsidP="00A57D6F">
            <w:pPr>
              <w:pStyle w:val="Paragraph"/>
              <w:rPr>
                <w:noProof/>
              </w:rPr>
            </w:pPr>
            <w:r w:rsidRPr="009D30FC">
              <w:rPr>
                <w:noProof/>
                <w:lang w:val="da-DK"/>
              </w:rPr>
              <w:t xml:space="preserve"> </w:t>
            </w:r>
            <w:r w:rsidRPr="000A506B">
              <w:rPr>
                <w:rStyle w:val="FootnoteReference"/>
                <w:noProof/>
              </w:rPr>
              <w:t>(1)(2)</w:t>
            </w:r>
          </w:p>
        </w:tc>
        <w:tc>
          <w:tcPr>
            <w:tcW w:w="0" w:type="auto"/>
          </w:tcPr>
          <w:p w14:paraId="451A3BA1" w14:textId="77777777" w:rsidR="00A57D6F" w:rsidRPr="000A506B" w:rsidRDefault="00A57D6F" w:rsidP="00A57D6F">
            <w:pPr>
              <w:pStyle w:val="Paragraph"/>
              <w:rPr>
                <w:noProof/>
              </w:rPr>
            </w:pPr>
            <w:r w:rsidRPr="000A506B">
              <w:rPr>
                <w:noProof/>
              </w:rPr>
              <w:t>01.01-31.12</w:t>
            </w:r>
          </w:p>
        </w:tc>
        <w:tc>
          <w:tcPr>
            <w:tcW w:w="0" w:type="auto"/>
          </w:tcPr>
          <w:p w14:paraId="1A6E723F" w14:textId="77777777" w:rsidR="00A57D6F" w:rsidRPr="000A506B" w:rsidRDefault="00A57D6F" w:rsidP="00A57D6F">
            <w:pPr>
              <w:pStyle w:val="Paragraph"/>
              <w:rPr>
                <w:noProof/>
              </w:rPr>
            </w:pPr>
            <w:r w:rsidRPr="000A506B">
              <w:rPr>
                <w:noProof/>
              </w:rPr>
              <w:t>700 ton</w:t>
            </w:r>
          </w:p>
        </w:tc>
        <w:tc>
          <w:tcPr>
            <w:tcW w:w="588" w:type="dxa"/>
          </w:tcPr>
          <w:p w14:paraId="1A219DCD" w14:textId="77777777" w:rsidR="00A57D6F" w:rsidRPr="000A506B" w:rsidRDefault="00A57D6F" w:rsidP="00A57D6F">
            <w:pPr>
              <w:pStyle w:val="Paragraph"/>
              <w:rPr>
                <w:noProof/>
              </w:rPr>
            </w:pPr>
            <w:r w:rsidRPr="000A506B">
              <w:rPr>
                <w:noProof/>
              </w:rPr>
              <w:t>0 %</w:t>
            </w:r>
          </w:p>
        </w:tc>
      </w:tr>
      <w:tr w:rsidR="00A57D6F" w:rsidRPr="000A506B" w14:paraId="7C12953E" w14:textId="77777777" w:rsidTr="00A57D6F">
        <w:tc>
          <w:tcPr>
            <w:tcW w:w="0" w:type="auto"/>
          </w:tcPr>
          <w:p w14:paraId="6554325E" w14:textId="77777777" w:rsidR="00A57D6F" w:rsidRPr="000A506B" w:rsidRDefault="00A57D6F" w:rsidP="00A57D6F">
            <w:pPr>
              <w:pStyle w:val="Paragraph"/>
              <w:rPr>
                <w:noProof/>
              </w:rPr>
            </w:pPr>
            <w:r w:rsidRPr="000A506B">
              <w:rPr>
                <w:noProof/>
              </w:rPr>
              <w:t>09.2851</w:t>
            </w:r>
          </w:p>
        </w:tc>
        <w:tc>
          <w:tcPr>
            <w:tcW w:w="1109" w:type="dxa"/>
          </w:tcPr>
          <w:p w14:paraId="6A1D352F" w14:textId="77777777" w:rsidR="00A57D6F" w:rsidRPr="000A506B" w:rsidRDefault="00A57D6F" w:rsidP="00A57D6F">
            <w:pPr>
              <w:pStyle w:val="Paragraph"/>
              <w:jc w:val="right"/>
              <w:rPr>
                <w:noProof/>
              </w:rPr>
            </w:pPr>
            <w:r w:rsidRPr="000A506B">
              <w:rPr>
                <w:noProof/>
              </w:rPr>
              <w:t>ex 2907 12 00</w:t>
            </w:r>
          </w:p>
        </w:tc>
        <w:tc>
          <w:tcPr>
            <w:tcW w:w="754" w:type="dxa"/>
          </w:tcPr>
          <w:p w14:paraId="7D8E41A2" w14:textId="77777777" w:rsidR="00A57D6F" w:rsidRPr="000A506B" w:rsidRDefault="00A57D6F" w:rsidP="00A57D6F">
            <w:pPr>
              <w:pStyle w:val="Paragraph"/>
              <w:jc w:val="center"/>
              <w:rPr>
                <w:noProof/>
              </w:rPr>
            </w:pPr>
            <w:r w:rsidRPr="000A506B">
              <w:rPr>
                <w:noProof/>
              </w:rPr>
              <w:t>10</w:t>
            </w:r>
          </w:p>
        </w:tc>
        <w:tc>
          <w:tcPr>
            <w:tcW w:w="4649" w:type="dxa"/>
          </w:tcPr>
          <w:p w14:paraId="3BF2D75B" w14:textId="3896FCB4" w:rsidR="00A57D6F" w:rsidRPr="009D30FC" w:rsidRDefault="00A57D6F" w:rsidP="00A57D6F">
            <w:pPr>
              <w:pStyle w:val="Paragraph"/>
              <w:rPr>
                <w:noProof/>
                <w:lang w:val="da-DK"/>
              </w:rPr>
            </w:pPr>
            <w:r w:rsidRPr="009D30FC">
              <w:rPr>
                <w:noProof/>
                <w:lang w:val="da-DK"/>
              </w:rPr>
              <w:t>O-cresol (CAS RN 95-48-7) med en renhed på 98,5 vægtprocent og derover</w:t>
            </w:r>
          </w:p>
        </w:tc>
        <w:tc>
          <w:tcPr>
            <w:tcW w:w="0" w:type="auto"/>
          </w:tcPr>
          <w:p w14:paraId="53BCB431" w14:textId="77777777" w:rsidR="00A57D6F" w:rsidRPr="000A506B" w:rsidRDefault="00A57D6F" w:rsidP="00A57D6F">
            <w:pPr>
              <w:pStyle w:val="Paragraph"/>
              <w:rPr>
                <w:noProof/>
              </w:rPr>
            </w:pPr>
            <w:r w:rsidRPr="000A506B">
              <w:rPr>
                <w:noProof/>
              </w:rPr>
              <w:t>01.01-31.12</w:t>
            </w:r>
          </w:p>
        </w:tc>
        <w:tc>
          <w:tcPr>
            <w:tcW w:w="0" w:type="auto"/>
          </w:tcPr>
          <w:p w14:paraId="0959AF45" w14:textId="77777777" w:rsidR="00A57D6F" w:rsidRPr="000A506B" w:rsidRDefault="00A57D6F" w:rsidP="00A57D6F">
            <w:pPr>
              <w:pStyle w:val="Paragraph"/>
              <w:rPr>
                <w:noProof/>
              </w:rPr>
            </w:pPr>
            <w:r w:rsidRPr="000A506B">
              <w:rPr>
                <w:noProof/>
              </w:rPr>
              <w:t>20 000 ton</w:t>
            </w:r>
          </w:p>
        </w:tc>
        <w:tc>
          <w:tcPr>
            <w:tcW w:w="588" w:type="dxa"/>
          </w:tcPr>
          <w:p w14:paraId="50A59A05" w14:textId="77777777" w:rsidR="00A57D6F" w:rsidRPr="000A506B" w:rsidRDefault="00A57D6F" w:rsidP="00A57D6F">
            <w:pPr>
              <w:pStyle w:val="Paragraph"/>
              <w:rPr>
                <w:noProof/>
              </w:rPr>
            </w:pPr>
            <w:r w:rsidRPr="000A506B">
              <w:rPr>
                <w:noProof/>
              </w:rPr>
              <w:t>0 %</w:t>
            </w:r>
          </w:p>
        </w:tc>
      </w:tr>
      <w:tr w:rsidR="00A57D6F" w:rsidRPr="000A506B" w14:paraId="6B6A9C8F" w14:textId="77777777" w:rsidTr="00A57D6F">
        <w:tc>
          <w:tcPr>
            <w:tcW w:w="0" w:type="auto"/>
          </w:tcPr>
          <w:p w14:paraId="6FF46D26" w14:textId="77777777" w:rsidR="00A57D6F" w:rsidRPr="000A506B" w:rsidRDefault="00A57D6F" w:rsidP="00A57D6F">
            <w:pPr>
              <w:pStyle w:val="Paragraph"/>
              <w:rPr>
                <w:noProof/>
              </w:rPr>
            </w:pPr>
            <w:r w:rsidRPr="000A506B">
              <w:rPr>
                <w:noProof/>
              </w:rPr>
              <w:t>09.2852</w:t>
            </w:r>
          </w:p>
        </w:tc>
        <w:tc>
          <w:tcPr>
            <w:tcW w:w="1109" w:type="dxa"/>
          </w:tcPr>
          <w:p w14:paraId="0F0C2DF0" w14:textId="77777777" w:rsidR="00A57D6F" w:rsidRPr="000A506B" w:rsidRDefault="00A57D6F" w:rsidP="00A57D6F">
            <w:pPr>
              <w:pStyle w:val="Paragraph"/>
              <w:jc w:val="right"/>
              <w:rPr>
                <w:noProof/>
              </w:rPr>
            </w:pPr>
            <w:r w:rsidRPr="000A506B">
              <w:rPr>
                <w:noProof/>
              </w:rPr>
              <w:t>ex 2914 29 00</w:t>
            </w:r>
          </w:p>
        </w:tc>
        <w:tc>
          <w:tcPr>
            <w:tcW w:w="754" w:type="dxa"/>
          </w:tcPr>
          <w:p w14:paraId="614B0FA6" w14:textId="77777777" w:rsidR="00A57D6F" w:rsidRPr="000A506B" w:rsidRDefault="00A57D6F" w:rsidP="00A57D6F">
            <w:pPr>
              <w:pStyle w:val="Paragraph"/>
              <w:jc w:val="center"/>
              <w:rPr>
                <w:noProof/>
              </w:rPr>
            </w:pPr>
            <w:r w:rsidRPr="000A506B">
              <w:rPr>
                <w:noProof/>
              </w:rPr>
              <w:t>60</w:t>
            </w:r>
          </w:p>
        </w:tc>
        <w:tc>
          <w:tcPr>
            <w:tcW w:w="4649" w:type="dxa"/>
          </w:tcPr>
          <w:p w14:paraId="252369A9" w14:textId="13696959" w:rsidR="00A57D6F" w:rsidRPr="000A506B" w:rsidRDefault="00A57D6F" w:rsidP="00A57D6F">
            <w:pPr>
              <w:pStyle w:val="Paragraph"/>
              <w:rPr>
                <w:noProof/>
              </w:rPr>
            </w:pPr>
            <w:r w:rsidRPr="000A506B">
              <w:rPr>
                <w:noProof/>
              </w:rPr>
              <w:t>Cyclopropylmethylketon (CAS RN 765-43-5)</w:t>
            </w:r>
          </w:p>
        </w:tc>
        <w:tc>
          <w:tcPr>
            <w:tcW w:w="0" w:type="auto"/>
          </w:tcPr>
          <w:p w14:paraId="64513E5C" w14:textId="77777777" w:rsidR="00A57D6F" w:rsidRPr="000A506B" w:rsidRDefault="00A57D6F" w:rsidP="00A57D6F">
            <w:pPr>
              <w:pStyle w:val="Paragraph"/>
              <w:rPr>
                <w:noProof/>
              </w:rPr>
            </w:pPr>
            <w:r w:rsidRPr="000A506B">
              <w:rPr>
                <w:noProof/>
              </w:rPr>
              <w:t>01.01-31.12</w:t>
            </w:r>
          </w:p>
        </w:tc>
        <w:tc>
          <w:tcPr>
            <w:tcW w:w="0" w:type="auto"/>
          </w:tcPr>
          <w:p w14:paraId="1BD24D87" w14:textId="77777777" w:rsidR="00A57D6F" w:rsidRPr="000A506B" w:rsidRDefault="00A57D6F" w:rsidP="00A57D6F">
            <w:pPr>
              <w:pStyle w:val="Paragraph"/>
              <w:rPr>
                <w:noProof/>
              </w:rPr>
            </w:pPr>
            <w:r w:rsidRPr="000A506B">
              <w:rPr>
                <w:noProof/>
              </w:rPr>
              <w:t>300 ton</w:t>
            </w:r>
          </w:p>
        </w:tc>
        <w:tc>
          <w:tcPr>
            <w:tcW w:w="588" w:type="dxa"/>
          </w:tcPr>
          <w:p w14:paraId="6DF5026A" w14:textId="77777777" w:rsidR="00A57D6F" w:rsidRPr="000A506B" w:rsidRDefault="00A57D6F" w:rsidP="00A57D6F">
            <w:pPr>
              <w:pStyle w:val="Paragraph"/>
              <w:rPr>
                <w:noProof/>
              </w:rPr>
            </w:pPr>
            <w:r w:rsidRPr="000A506B">
              <w:rPr>
                <w:noProof/>
              </w:rPr>
              <w:t>0 %</w:t>
            </w:r>
          </w:p>
        </w:tc>
      </w:tr>
      <w:tr w:rsidR="00A57D6F" w:rsidRPr="000A506B" w14:paraId="17BAE660" w14:textId="77777777" w:rsidTr="00A57D6F">
        <w:tc>
          <w:tcPr>
            <w:tcW w:w="0" w:type="auto"/>
          </w:tcPr>
          <w:p w14:paraId="7405041F" w14:textId="77777777" w:rsidR="00A57D6F" w:rsidRPr="000A506B" w:rsidRDefault="00A57D6F" w:rsidP="00A57D6F">
            <w:pPr>
              <w:pStyle w:val="Paragraph"/>
              <w:rPr>
                <w:noProof/>
              </w:rPr>
            </w:pPr>
            <w:r w:rsidRPr="000A506B">
              <w:rPr>
                <w:noProof/>
              </w:rPr>
              <w:t>09.2854</w:t>
            </w:r>
          </w:p>
        </w:tc>
        <w:tc>
          <w:tcPr>
            <w:tcW w:w="1109" w:type="dxa"/>
          </w:tcPr>
          <w:p w14:paraId="7F7C01EF" w14:textId="77777777" w:rsidR="00A57D6F" w:rsidRPr="000A506B" w:rsidRDefault="00A57D6F" w:rsidP="00A57D6F">
            <w:pPr>
              <w:pStyle w:val="Paragraph"/>
              <w:jc w:val="right"/>
              <w:rPr>
                <w:noProof/>
              </w:rPr>
            </w:pPr>
            <w:r w:rsidRPr="000A506B">
              <w:rPr>
                <w:noProof/>
              </w:rPr>
              <w:t>ex 2924 19 00</w:t>
            </w:r>
          </w:p>
        </w:tc>
        <w:tc>
          <w:tcPr>
            <w:tcW w:w="754" w:type="dxa"/>
          </w:tcPr>
          <w:p w14:paraId="53632496" w14:textId="77777777" w:rsidR="00A57D6F" w:rsidRPr="000A506B" w:rsidRDefault="00A57D6F" w:rsidP="00A57D6F">
            <w:pPr>
              <w:pStyle w:val="Paragraph"/>
              <w:jc w:val="center"/>
              <w:rPr>
                <w:noProof/>
              </w:rPr>
            </w:pPr>
            <w:r w:rsidRPr="000A506B">
              <w:rPr>
                <w:noProof/>
              </w:rPr>
              <w:t>85</w:t>
            </w:r>
          </w:p>
        </w:tc>
        <w:tc>
          <w:tcPr>
            <w:tcW w:w="4649" w:type="dxa"/>
          </w:tcPr>
          <w:p w14:paraId="4414BA94" w14:textId="4DFB3AA5" w:rsidR="00A57D6F" w:rsidRPr="000A506B" w:rsidRDefault="00A57D6F" w:rsidP="00A57D6F">
            <w:pPr>
              <w:pStyle w:val="Paragraph"/>
              <w:rPr>
                <w:noProof/>
              </w:rPr>
            </w:pPr>
            <w:r w:rsidRPr="000A506B">
              <w:rPr>
                <w:noProof/>
              </w:rPr>
              <w:t>3-iodprop-2-yn-1-yl N-butylcarbamat (CAS RN 55406-53-6)</w:t>
            </w:r>
          </w:p>
        </w:tc>
        <w:tc>
          <w:tcPr>
            <w:tcW w:w="0" w:type="auto"/>
          </w:tcPr>
          <w:p w14:paraId="058E8A15" w14:textId="77777777" w:rsidR="00A57D6F" w:rsidRPr="000A506B" w:rsidRDefault="00A57D6F" w:rsidP="00A57D6F">
            <w:pPr>
              <w:pStyle w:val="Paragraph"/>
              <w:rPr>
                <w:noProof/>
              </w:rPr>
            </w:pPr>
            <w:r w:rsidRPr="000A506B">
              <w:rPr>
                <w:noProof/>
              </w:rPr>
              <w:t>01.01-31.12</w:t>
            </w:r>
          </w:p>
        </w:tc>
        <w:tc>
          <w:tcPr>
            <w:tcW w:w="0" w:type="auto"/>
          </w:tcPr>
          <w:p w14:paraId="4854031F" w14:textId="77777777" w:rsidR="00A57D6F" w:rsidRPr="000A506B" w:rsidRDefault="00A57D6F" w:rsidP="00A57D6F">
            <w:pPr>
              <w:pStyle w:val="Paragraph"/>
              <w:rPr>
                <w:noProof/>
              </w:rPr>
            </w:pPr>
            <w:r w:rsidRPr="000A506B">
              <w:rPr>
                <w:noProof/>
              </w:rPr>
              <w:t>450 ton</w:t>
            </w:r>
          </w:p>
        </w:tc>
        <w:tc>
          <w:tcPr>
            <w:tcW w:w="588" w:type="dxa"/>
          </w:tcPr>
          <w:p w14:paraId="5A089EA4" w14:textId="77777777" w:rsidR="00A57D6F" w:rsidRPr="000A506B" w:rsidRDefault="00A57D6F" w:rsidP="00A57D6F">
            <w:pPr>
              <w:pStyle w:val="Paragraph"/>
              <w:rPr>
                <w:noProof/>
              </w:rPr>
            </w:pPr>
            <w:r w:rsidRPr="000A506B">
              <w:rPr>
                <w:noProof/>
              </w:rPr>
              <w:t>0 %</w:t>
            </w:r>
          </w:p>
        </w:tc>
      </w:tr>
      <w:tr w:rsidR="00A57D6F" w:rsidRPr="000A506B" w14:paraId="111AAC83" w14:textId="77777777" w:rsidTr="00A57D6F">
        <w:tc>
          <w:tcPr>
            <w:tcW w:w="0" w:type="auto"/>
          </w:tcPr>
          <w:p w14:paraId="7824C0D2" w14:textId="77777777" w:rsidR="00A57D6F" w:rsidRPr="000A506B" w:rsidRDefault="00A57D6F" w:rsidP="00A57D6F">
            <w:pPr>
              <w:pStyle w:val="Paragraph"/>
              <w:rPr>
                <w:noProof/>
              </w:rPr>
            </w:pPr>
            <w:r w:rsidRPr="000A506B">
              <w:rPr>
                <w:noProof/>
              </w:rPr>
              <w:t>09.2855</w:t>
            </w:r>
          </w:p>
        </w:tc>
        <w:tc>
          <w:tcPr>
            <w:tcW w:w="1109" w:type="dxa"/>
          </w:tcPr>
          <w:p w14:paraId="35063139" w14:textId="77777777" w:rsidR="00A57D6F" w:rsidRPr="000A506B" w:rsidRDefault="00A57D6F" w:rsidP="00A57D6F">
            <w:pPr>
              <w:pStyle w:val="Paragraph"/>
              <w:jc w:val="right"/>
              <w:rPr>
                <w:noProof/>
              </w:rPr>
            </w:pPr>
            <w:r w:rsidRPr="000A506B">
              <w:rPr>
                <w:noProof/>
              </w:rPr>
              <w:t>ex 3910 00 00</w:t>
            </w:r>
          </w:p>
        </w:tc>
        <w:tc>
          <w:tcPr>
            <w:tcW w:w="754" w:type="dxa"/>
          </w:tcPr>
          <w:p w14:paraId="499B3824" w14:textId="77777777" w:rsidR="00A57D6F" w:rsidRPr="000A506B" w:rsidRDefault="00A57D6F" w:rsidP="00A57D6F">
            <w:pPr>
              <w:pStyle w:val="Paragraph"/>
              <w:jc w:val="center"/>
              <w:rPr>
                <w:noProof/>
              </w:rPr>
            </w:pPr>
            <w:r w:rsidRPr="000A506B">
              <w:rPr>
                <w:noProof/>
              </w:rPr>
              <w:t>10</w:t>
            </w:r>
          </w:p>
        </w:tc>
        <w:tc>
          <w:tcPr>
            <w:tcW w:w="4649" w:type="dxa"/>
          </w:tcPr>
          <w:p w14:paraId="2E8E82DD" w14:textId="3A05B870" w:rsidR="00A57D6F" w:rsidRPr="009D30FC" w:rsidRDefault="00A57D6F" w:rsidP="00A57D6F">
            <w:pPr>
              <w:pStyle w:val="Paragraph"/>
              <w:rPr>
                <w:noProof/>
                <w:lang w:val="da-DK"/>
              </w:rPr>
            </w:pPr>
            <w:r w:rsidRPr="009D30FC">
              <w:rPr>
                <w:noProof/>
                <w:lang w:val="da-DK"/>
              </w:rPr>
              <w:t>Flydende poly(methylhydrosiloxan) med trimethylsilyl-endegrupper (CAS RN 63148-57-2) med en renhedsgrad på 99,9 vægtprocent eller derover</w:t>
            </w:r>
          </w:p>
        </w:tc>
        <w:tc>
          <w:tcPr>
            <w:tcW w:w="0" w:type="auto"/>
          </w:tcPr>
          <w:p w14:paraId="0D8A252E" w14:textId="77777777" w:rsidR="00A57D6F" w:rsidRPr="000A506B" w:rsidRDefault="00A57D6F" w:rsidP="00A57D6F">
            <w:pPr>
              <w:pStyle w:val="Paragraph"/>
              <w:rPr>
                <w:noProof/>
              </w:rPr>
            </w:pPr>
            <w:r w:rsidRPr="000A506B">
              <w:rPr>
                <w:noProof/>
              </w:rPr>
              <w:t>01.01-31.12</w:t>
            </w:r>
          </w:p>
        </w:tc>
        <w:tc>
          <w:tcPr>
            <w:tcW w:w="0" w:type="auto"/>
          </w:tcPr>
          <w:p w14:paraId="07C11E78" w14:textId="77777777" w:rsidR="00A57D6F" w:rsidRPr="000A506B" w:rsidRDefault="00A57D6F" w:rsidP="00A57D6F">
            <w:pPr>
              <w:pStyle w:val="Paragraph"/>
              <w:rPr>
                <w:noProof/>
              </w:rPr>
            </w:pPr>
            <w:r w:rsidRPr="000A506B">
              <w:rPr>
                <w:noProof/>
              </w:rPr>
              <w:t>1 000 ton</w:t>
            </w:r>
          </w:p>
        </w:tc>
        <w:tc>
          <w:tcPr>
            <w:tcW w:w="588" w:type="dxa"/>
          </w:tcPr>
          <w:p w14:paraId="16BAA362" w14:textId="77777777" w:rsidR="00A57D6F" w:rsidRPr="000A506B" w:rsidRDefault="00A57D6F" w:rsidP="00A57D6F">
            <w:pPr>
              <w:pStyle w:val="Paragraph"/>
              <w:rPr>
                <w:noProof/>
              </w:rPr>
            </w:pPr>
            <w:r w:rsidRPr="000A506B">
              <w:rPr>
                <w:noProof/>
              </w:rPr>
              <w:t>0 %</w:t>
            </w:r>
          </w:p>
        </w:tc>
      </w:tr>
      <w:tr w:rsidR="00A57D6F" w:rsidRPr="000A506B" w14:paraId="6AA9ED64" w14:textId="77777777" w:rsidTr="00A57D6F">
        <w:tc>
          <w:tcPr>
            <w:tcW w:w="0" w:type="auto"/>
          </w:tcPr>
          <w:p w14:paraId="4758E320" w14:textId="77777777" w:rsidR="00A57D6F" w:rsidRPr="000A506B" w:rsidRDefault="00A57D6F" w:rsidP="00A57D6F">
            <w:pPr>
              <w:pStyle w:val="Paragraph"/>
              <w:rPr>
                <w:noProof/>
              </w:rPr>
            </w:pPr>
            <w:r w:rsidRPr="000A506B">
              <w:rPr>
                <w:noProof/>
              </w:rPr>
              <w:t>09.2856</w:t>
            </w:r>
          </w:p>
        </w:tc>
        <w:tc>
          <w:tcPr>
            <w:tcW w:w="1109" w:type="dxa"/>
          </w:tcPr>
          <w:p w14:paraId="380E0BAE" w14:textId="77777777" w:rsidR="00A57D6F" w:rsidRPr="000A506B" w:rsidRDefault="00A57D6F" w:rsidP="00A57D6F">
            <w:pPr>
              <w:pStyle w:val="Paragraph"/>
              <w:jc w:val="right"/>
              <w:rPr>
                <w:noProof/>
              </w:rPr>
            </w:pPr>
            <w:r w:rsidRPr="000A506B">
              <w:rPr>
                <w:noProof/>
              </w:rPr>
              <w:t>ex 2926 90 70</w:t>
            </w:r>
          </w:p>
        </w:tc>
        <w:tc>
          <w:tcPr>
            <w:tcW w:w="754" w:type="dxa"/>
          </w:tcPr>
          <w:p w14:paraId="0DE2EFE0" w14:textId="77777777" w:rsidR="00A57D6F" w:rsidRPr="000A506B" w:rsidRDefault="00A57D6F" w:rsidP="00A57D6F">
            <w:pPr>
              <w:pStyle w:val="Paragraph"/>
              <w:jc w:val="center"/>
              <w:rPr>
                <w:noProof/>
              </w:rPr>
            </w:pPr>
            <w:r w:rsidRPr="000A506B">
              <w:rPr>
                <w:noProof/>
              </w:rPr>
              <w:t>84</w:t>
            </w:r>
          </w:p>
        </w:tc>
        <w:tc>
          <w:tcPr>
            <w:tcW w:w="4649" w:type="dxa"/>
          </w:tcPr>
          <w:p w14:paraId="10363E82" w14:textId="08817B21" w:rsidR="00A57D6F" w:rsidRPr="000A506B" w:rsidRDefault="00A57D6F" w:rsidP="00A57D6F">
            <w:pPr>
              <w:pStyle w:val="Paragraph"/>
              <w:rPr>
                <w:noProof/>
              </w:rPr>
            </w:pPr>
            <w:r w:rsidRPr="000A506B">
              <w:rPr>
                <w:noProof/>
              </w:rPr>
              <w:t>2-Nitro-4-(trifluormethyl)benzonitril (CAS RN 778-94-9)</w:t>
            </w:r>
          </w:p>
        </w:tc>
        <w:tc>
          <w:tcPr>
            <w:tcW w:w="0" w:type="auto"/>
          </w:tcPr>
          <w:p w14:paraId="36F0FA32" w14:textId="77777777" w:rsidR="00A57D6F" w:rsidRPr="000A506B" w:rsidRDefault="00A57D6F" w:rsidP="00A57D6F">
            <w:pPr>
              <w:pStyle w:val="Paragraph"/>
              <w:rPr>
                <w:noProof/>
              </w:rPr>
            </w:pPr>
            <w:r w:rsidRPr="000A506B">
              <w:rPr>
                <w:noProof/>
              </w:rPr>
              <w:t>01.01-31.12</w:t>
            </w:r>
          </w:p>
        </w:tc>
        <w:tc>
          <w:tcPr>
            <w:tcW w:w="0" w:type="auto"/>
          </w:tcPr>
          <w:p w14:paraId="55BB2821" w14:textId="77777777" w:rsidR="00A57D6F" w:rsidRPr="000A506B" w:rsidRDefault="00A57D6F" w:rsidP="00A57D6F">
            <w:pPr>
              <w:pStyle w:val="Paragraph"/>
              <w:rPr>
                <w:noProof/>
              </w:rPr>
            </w:pPr>
            <w:r w:rsidRPr="000A506B">
              <w:rPr>
                <w:noProof/>
              </w:rPr>
              <w:t>900 ton</w:t>
            </w:r>
          </w:p>
        </w:tc>
        <w:tc>
          <w:tcPr>
            <w:tcW w:w="588" w:type="dxa"/>
          </w:tcPr>
          <w:p w14:paraId="07FF5D46" w14:textId="77777777" w:rsidR="00A57D6F" w:rsidRPr="000A506B" w:rsidRDefault="00A57D6F" w:rsidP="00A57D6F">
            <w:pPr>
              <w:pStyle w:val="Paragraph"/>
              <w:rPr>
                <w:noProof/>
              </w:rPr>
            </w:pPr>
            <w:r w:rsidRPr="000A506B">
              <w:rPr>
                <w:noProof/>
              </w:rPr>
              <w:t>0 %</w:t>
            </w:r>
          </w:p>
        </w:tc>
      </w:tr>
      <w:tr w:rsidR="00A57D6F" w:rsidRPr="000A506B" w14:paraId="7AA18B57" w14:textId="77777777" w:rsidTr="00A57D6F">
        <w:tc>
          <w:tcPr>
            <w:tcW w:w="0" w:type="auto"/>
          </w:tcPr>
          <w:p w14:paraId="1405008E" w14:textId="77777777" w:rsidR="00A57D6F" w:rsidRPr="000A506B" w:rsidRDefault="00A57D6F" w:rsidP="00A57D6F">
            <w:pPr>
              <w:pStyle w:val="Paragraph"/>
              <w:rPr>
                <w:noProof/>
              </w:rPr>
            </w:pPr>
            <w:r w:rsidRPr="000A506B">
              <w:rPr>
                <w:noProof/>
              </w:rPr>
              <w:t>09.2860</w:t>
            </w:r>
          </w:p>
        </w:tc>
        <w:tc>
          <w:tcPr>
            <w:tcW w:w="1109" w:type="dxa"/>
          </w:tcPr>
          <w:p w14:paraId="1EF2F84B" w14:textId="77777777" w:rsidR="00A57D6F" w:rsidRPr="000A506B" w:rsidRDefault="00A57D6F" w:rsidP="00A57D6F">
            <w:pPr>
              <w:pStyle w:val="Paragraph"/>
              <w:jc w:val="right"/>
              <w:rPr>
                <w:noProof/>
              </w:rPr>
            </w:pPr>
            <w:r w:rsidRPr="000A506B">
              <w:rPr>
                <w:noProof/>
              </w:rPr>
              <w:t>ex 2933 69 80</w:t>
            </w:r>
          </w:p>
        </w:tc>
        <w:tc>
          <w:tcPr>
            <w:tcW w:w="754" w:type="dxa"/>
          </w:tcPr>
          <w:p w14:paraId="6A2C0B44" w14:textId="77777777" w:rsidR="00A57D6F" w:rsidRPr="000A506B" w:rsidRDefault="00A57D6F" w:rsidP="00A57D6F">
            <w:pPr>
              <w:pStyle w:val="Paragraph"/>
              <w:jc w:val="center"/>
              <w:rPr>
                <w:noProof/>
              </w:rPr>
            </w:pPr>
            <w:r w:rsidRPr="000A506B">
              <w:rPr>
                <w:noProof/>
              </w:rPr>
              <w:t>30</w:t>
            </w:r>
          </w:p>
        </w:tc>
        <w:tc>
          <w:tcPr>
            <w:tcW w:w="4649" w:type="dxa"/>
          </w:tcPr>
          <w:p w14:paraId="43378403" w14:textId="6A5D5DAE" w:rsidR="00A57D6F" w:rsidRPr="000A506B" w:rsidRDefault="00A57D6F" w:rsidP="00A57D6F">
            <w:pPr>
              <w:pStyle w:val="Paragraph"/>
              <w:rPr>
                <w:noProof/>
              </w:rPr>
            </w:pPr>
            <w:r w:rsidRPr="000A506B">
              <w:rPr>
                <w:noProof/>
              </w:rPr>
              <w:t>1,3,5-Tris[3-(dimethylamino)propyl]hexahydro-1,3,5-triazin (CAS RN 15875-13-5)</w:t>
            </w:r>
          </w:p>
        </w:tc>
        <w:tc>
          <w:tcPr>
            <w:tcW w:w="0" w:type="auto"/>
          </w:tcPr>
          <w:p w14:paraId="1C77961C" w14:textId="77777777" w:rsidR="00A57D6F" w:rsidRPr="000A506B" w:rsidRDefault="00A57D6F" w:rsidP="00A57D6F">
            <w:pPr>
              <w:pStyle w:val="Paragraph"/>
              <w:rPr>
                <w:noProof/>
              </w:rPr>
            </w:pPr>
            <w:r w:rsidRPr="000A506B">
              <w:rPr>
                <w:noProof/>
              </w:rPr>
              <w:t>01.01-31.12</w:t>
            </w:r>
          </w:p>
        </w:tc>
        <w:tc>
          <w:tcPr>
            <w:tcW w:w="0" w:type="auto"/>
          </w:tcPr>
          <w:p w14:paraId="32C6776E" w14:textId="77777777" w:rsidR="00A57D6F" w:rsidRPr="000A506B" w:rsidRDefault="00A57D6F" w:rsidP="00A57D6F">
            <w:pPr>
              <w:pStyle w:val="Paragraph"/>
              <w:rPr>
                <w:noProof/>
              </w:rPr>
            </w:pPr>
            <w:r w:rsidRPr="000A506B">
              <w:rPr>
                <w:noProof/>
              </w:rPr>
              <w:t>600 ton</w:t>
            </w:r>
          </w:p>
        </w:tc>
        <w:tc>
          <w:tcPr>
            <w:tcW w:w="588" w:type="dxa"/>
          </w:tcPr>
          <w:p w14:paraId="02E086D7" w14:textId="77777777" w:rsidR="00A57D6F" w:rsidRPr="000A506B" w:rsidRDefault="00A57D6F" w:rsidP="00A57D6F">
            <w:pPr>
              <w:pStyle w:val="Paragraph"/>
              <w:rPr>
                <w:noProof/>
              </w:rPr>
            </w:pPr>
            <w:r w:rsidRPr="000A506B">
              <w:rPr>
                <w:noProof/>
              </w:rPr>
              <w:t>0 %</w:t>
            </w:r>
          </w:p>
        </w:tc>
      </w:tr>
      <w:tr w:rsidR="00A57D6F" w:rsidRPr="000A506B" w14:paraId="2A18146B" w14:textId="77777777" w:rsidTr="00A57D6F">
        <w:tc>
          <w:tcPr>
            <w:tcW w:w="0" w:type="auto"/>
          </w:tcPr>
          <w:p w14:paraId="226B9361" w14:textId="77777777" w:rsidR="00A57D6F" w:rsidRPr="000A506B" w:rsidRDefault="00A57D6F" w:rsidP="00A57D6F">
            <w:pPr>
              <w:pStyle w:val="Paragraph"/>
              <w:rPr>
                <w:noProof/>
              </w:rPr>
            </w:pPr>
            <w:r w:rsidRPr="000A506B">
              <w:rPr>
                <w:noProof/>
              </w:rPr>
              <w:t>09.2872</w:t>
            </w:r>
          </w:p>
        </w:tc>
        <w:tc>
          <w:tcPr>
            <w:tcW w:w="1109" w:type="dxa"/>
          </w:tcPr>
          <w:p w14:paraId="1401A3B8" w14:textId="77777777" w:rsidR="00A57D6F" w:rsidRPr="000A506B" w:rsidRDefault="00A57D6F" w:rsidP="00A57D6F">
            <w:pPr>
              <w:pStyle w:val="Paragraph"/>
              <w:jc w:val="right"/>
              <w:rPr>
                <w:noProof/>
              </w:rPr>
            </w:pPr>
            <w:r w:rsidRPr="000A506B">
              <w:rPr>
                <w:noProof/>
              </w:rPr>
              <w:t>ex 2833 29 80</w:t>
            </w:r>
          </w:p>
        </w:tc>
        <w:tc>
          <w:tcPr>
            <w:tcW w:w="754" w:type="dxa"/>
          </w:tcPr>
          <w:p w14:paraId="1DF27528" w14:textId="77777777" w:rsidR="00A57D6F" w:rsidRPr="000A506B" w:rsidRDefault="00A57D6F" w:rsidP="00A57D6F">
            <w:pPr>
              <w:pStyle w:val="Paragraph"/>
              <w:jc w:val="center"/>
              <w:rPr>
                <w:noProof/>
              </w:rPr>
            </w:pPr>
            <w:r w:rsidRPr="000A506B">
              <w:rPr>
                <w:noProof/>
              </w:rPr>
              <w:t>40</w:t>
            </w:r>
          </w:p>
        </w:tc>
        <w:tc>
          <w:tcPr>
            <w:tcW w:w="4649" w:type="dxa"/>
          </w:tcPr>
          <w:p w14:paraId="2996A245" w14:textId="1ADFBAFF" w:rsidR="00A57D6F" w:rsidRPr="009D30FC" w:rsidRDefault="00A57D6F" w:rsidP="00A57D6F">
            <w:pPr>
              <w:pStyle w:val="Paragraph"/>
              <w:rPr>
                <w:noProof/>
                <w:lang w:val="da-DK"/>
              </w:rPr>
            </w:pPr>
            <w:r w:rsidRPr="009D30FC">
              <w:rPr>
                <w:noProof/>
                <w:lang w:val="da-DK"/>
              </w:rPr>
              <w:t>Cæsiumsulfat (CAS RN 10294-54-9) i fast form eller i vandig opløsning med indhold af cæsiumsulfat på 48 vægtprocent eller derover, men ikke over 52 vægtprocent</w:t>
            </w:r>
          </w:p>
        </w:tc>
        <w:tc>
          <w:tcPr>
            <w:tcW w:w="0" w:type="auto"/>
          </w:tcPr>
          <w:p w14:paraId="18E9981A" w14:textId="77777777" w:rsidR="00A57D6F" w:rsidRPr="000A506B" w:rsidRDefault="00A57D6F" w:rsidP="00A57D6F">
            <w:pPr>
              <w:pStyle w:val="Paragraph"/>
              <w:rPr>
                <w:noProof/>
              </w:rPr>
            </w:pPr>
            <w:r w:rsidRPr="000A506B">
              <w:rPr>
                <w:noProof/>
              </w:rPr>
              <w:t>01.01-31.12</w:t>
            </w:r>
          </w:p>
        </w:tc>
        <w:tc>
          <w:tcPr>
            <w:tcW w:w="0" w:type="auto"/>
          </w:tcPr>
          <w:p w14:paraId="547CE96C" w14:textId="77777777" w:rsidR="00A57D6F" w:rsidRPr="000A506B" w:rsidRDefault="00A57D6F" w:rsidP="00A57D6F">
            <w:pPr>
              <w:pStyle w:val="Paragraph"/>
              <w:rPr>
                <w:noProof/>
              </w:rPr>
            </w:pPr>
            <w:r w:rsidRPr="000A506B">
              <w:rPr>
                <w:noProof/>
              </w:rPr>
              <w:t>400 ton</w:t>
            </w:r>
          </w:p>
        </w:tc>
        <w:tc>
          <w:tcPr>
            <w:tcW w:w="588" w:type="dxa"/>
          </w:tcPr>
          <w:p w14:paraId="5713B51E" w14:textId="77777777" w:rsidR="00A57D6F" w:rsidRPr="000A506B" w:rsidRDefault="00A57D6F" w:rsidP="00A57D6F">
            <w:pPr>
              <w:pStyle w:val="Paragraph"/>
              <w:rPr>
                <w:noProof/>
              </w:rPr>
            </w:pPr>
            <w:r w:rsidRPr="000A506B">
              <w:rPr>
                <w:noProof/>
              </w:rPr>
              <w:t>0 %</w:t>
            </w:r>
          </w:p>
        </w:tc>
      </w:tr>
      <w:tr w:rsidR="00A57D6F" w:rsidRPr="000A506B" w14:paraId="55A42B6C" w14:textId="77777777" w:rsidTr="00A57D6F">
        <w:tc>
          <w:tcPr>
            <w:tcW w:w="0" w:type="auto"/>
          </w:tcPr>
          <w:p w14:paraId="78D42283" w14:textId="77777777" w:rsidR="00A57D6F" w:rsidRPr="000A506B" w:rsidRDefault="00A57D6F" w:rsidP="00A57D6F">
            <w:pPr>
              <w:pStyle w:val="Paragraph"/>
              <w:rPr>
                <w:noProof/>
              </w:rPr>
            </w:pPr>
            <w:r w:rsidRPr="000A506B">
              <w:rPr>
                <w:noProof/>
              </w:rPr>
              <w:t>09.2874</w:t>
            </w:r>
          </w:p>
        </w:tc>
        <w:tc>
          <w:tcPr>
            <w:tcW w:w="1109" w:type="dxa"/>
          </w:tcPr>
          <w:p w14:paraId="7D3CED07" w14:textId="77777777" w:rsidR="00A57D6F" w:rsidRPr="000A506B" w:rsidRDefault="00A57D6F" w:rsidP="00A57D6F">
            <w:pPr>
              <w:pStyle w:val="Paragraph"/>
              <w:jc w:val="right"/>
              <w:rPr>
                <w:noProof/>
              </w:rPr>
            </w:pPr>
            <w:r w:rsidRPr="000A506B">
              <w:rPr>
                <w:noProof/>
              </w:rPr>
              <w:t>ex 2924 29 70</w:t>
            </w:r>
          </w:p>
        </w:tc>
        <w:tc>
          <w:tcPr>
            <w:tcW w:w="754" w:type="dxa"/>
          </w:tcPr>
          <w:p w14:paraId="255E260C" w14:textId="77777777" w:rsidR="00A57D6F" w:rsidRPr="000A506B" w:rsidRDefault="00A57D6F" w:rsidP="00A57D6F">
            <w:pPr>
              <w:pStyle w:val="Paragraph"/>
              <w:jc w:val="center"/>
              <w:rPr>
                <w:noProof/>
              </w:rPr>
            </w:pPr>
            <w:r w:rsidRPr="000A506B">
              <w:rPr>
                <w:noProof/>
              </w:rPr>
              <w:t>87</w:t>
            </w:r>
          </w:p>
        </w:tc>
        <w:tc>
          <w:tcPr>
            <w:tcW w:w="4649" w:type="dxa"/>
          </w:tcPr>
          <w:p w14:paraId="1BC118CE" w14:textId="141599DD" w:rsidR="00A57D6F" w:rsidRPr="000A506B" w:rsidRDefault="00A57D6F" w:rsidP="00A57D6F">
            <w:pPr>
              <w:pStyle w:val="Paragraph"/>
              <w:rPr>
                <w:noProof/>
              </w:rPr>
            </w:pPr>
            <w:r w:rsidRPr="000A506B">
              <w:rPr>
                <w:noProof/>
              </w:rPr>
              <w:t>Paracetamol (INN) (CAS RN 103-90-2)</w:t>
            </w:r>
          </w:p>
        </w:tc>
        <w:tc>
          <w:tcPr>
            <w:tcW w:w="0" w:type="auto"/>
          </w:tcPr>
          <w:p w14:paraId="2A65DB09" w14:textId="77777777" w:rsidR="00A57D6F" w:rsidRPr="000A506B" w:rsidRDefault="00A57D6F" w:rsidP="00A57D6F">
            <w:pPr>
              <w:pStyle w:val="Paragraph"/>
              <w:rPr>
                <w:noProof/>
              </w:rPr>
            </w:pPr>
            <w:r w:rsidRPr="000A506B">
              <w:rPr>
                <w:noProof/>
              </w:rPr>
              <w:t>01.01-31.12</w:t>
            </w:r>
          </w:p>
        </w:tc>
        <w:tc>
          <w:tcPr>
            <w:tcW w:w="0" w:type="auto"/>
          </w:tcPr>
          <w:p w14:paraId="2090A650" w14:textId="77777777" w:rsidR="00A57D6F" w:rsidRPr="000A506B" w:rsidRDefault="00A57D6F" w:rsidP="00A57D6F">
            <w:pPr>
              <w:pStyle w:val="Paragraph"/>
              <w:rPr>
                <w:noProof/>
              </w:rPr>
            </w:pPr>
            <w:r w:rsidRPr="000A506B">
              <w:rPr>
                <w:noProof/>
              </w:rPr>
              <w:t>20 000 ton</w:t>
            </w:r>
          </w:p>
        </w:tc>
        <w:tc>
          <w:tcPr>
            <w:tcW w:w="588" w:type="dxa"/>
          </w:tcPr>
          <w:p w14:paraId="68490DD2" w14:textId="77777777" w:rsidR="00A57D6F" w:rsidRPr="000A506B" w:rsidRDefault="00A57D6F" w:rsidP="00A57D6F">
            <w:pPr>
              <w:pStyle w:val="Paragraph"/>
              <w:rPr>
                <w:noProof/>
              </w:rPr>
            </w:pPr>
            <w:r w:rsidRPr="000A506B">
              <w:rPr>
                <w:noProof/>
              </w:rPr>
              <w:t>0 %</w:t>
            </w:r>
          </w:p>
        </w:tc>
      </w:tr>
      <w:tr w:rsidR="00A57D6F" w:rsidRPr="000A506B" w14:paraId="390EAB54" w14:textId="77777777" w:rsidTr="00A57D6F">
        <w:tc>
          <w:tcPr>
            <w:tcW w:w="0" w:type="auto"/>
          </w:tcPr>
          <w:p w14:paraId="1622AAEC" w14:textId="77777777" w:rsidR="00A57D6F" w:rsidRPr="000A506B" w:rsidRDefault="00A57D6F" w:rsidP="00A57D6F">
            <w:pPr>
              <w:pStyle w:val="Paragraph"/>
              <w:rPr>
                <w:noProof/>
              </w:rPr>
            </w:pPr>
            <w:r w:rsidRPr="000A506B">
              <w:rPr>
                <w:noProof/>
              </w:rPr>
              <w:t>09.2876</w:t>
            </w:r>
          </w:p>
        </w:tc>
        <w:tc>
          <w:tcPr>
            <w:tcW w:w="1109" w:type="dxa"/>
          </w:tcPr>
          <w:p w14:paraId="4B03EDA9" w14:textId="77777777" w:rsidR="00A57D6F" w:rsidRPr="000A506B" w:rsidRDefault="00A57D6F" w:rsidP="00A57D6F">
            <w:pPr>
              <w:pStyle w:val="Paragraph"/>
              <w:jc w:val="right"/>
              <w:rPr>
                <w:noProof/>
              </w:rPr>
            </w:pPr>
            <w:r w:rsidRPr="000A506B">
              <w:rPr>
                <w:noProof/>
              </w:rPr>
              <w:t>ex 3811 29 00</w:t>
            </w:r>
          </w:p>
        </w:tc>
        <w:tc>
          <w:tcPr>
            <w:tcW w:w="754" w:type="dxa"/>
          </w:tcPr>
          <w:p w14:paraId="70C142A2" w14:textId="77777777" w:rsidR="00A57D6F" w:rsidRPr="000A506B" w:rsidRDefault="00A57D6F" w:rsidP="00A57D6F">
            <w:pPr>
              <w:pStyle w:val="Paragraph"/>
              <w:jc w:val="center"/>
              <w:rPr>
                <w:noProof/>
              </w:rPr>
            </w:pPr>
            <w:r w:rsidRPr="000A506B">
              <w:rPr>
                <w:noProof/>
              </w:rPr>
              <w:t>57</w:t>
            </w:r>
          </w:p>
        </w:tc>
        <w:tc>
          <w:tcPr>
            <w:tcW w:w="4649" w:type="dxa"/>
          </w:tcPr>
          <w:p w14:paraId="1BBC62DE" w14:textId="77777777" w:rsidR="00A57D6F" w:rsidRPr="009D30FC" w:rsidRDefault="00A57D6F" w:rsidP="00A57D6F">
            <w:pPr>
              <w:pStyle w:val="Paragraph"/>
              <w:rPr>
                <w:noProof/>
                <w:lang w:val="da-DK"/>
              </w:rPr>
            </w:pPr>
            <w:r w:rsidRPr="009D30FC">
              <w:rPr>
                <w:noProof/>
                <w:lang w:val="da-DK"/>
              </w:rPr>
              <w:t>Tilsætningsstoffer, der består af reaktionsprodukter af diphenylamin og forgrenede nonener:</w:t>
            </w:r>
          </w:p>
          <w:tbl>
            <w:tblPr>
              <w:tblStyle w:val="Listdash"/>
              <w:tblW w:w="0" w:type="auto"/>
              <w:tblLook w:val="0000" w:firstRow="0" w:lastRow="0" w:firstColumn="0" w:lastColumn="0" w:noHBand="0" w:noVBand="0"/>
            </w:tblPr>
            <w:tblGrid>
              <w:gridCol w:w="220"/>
              <w:gridCol w:w="3109"/>
            </w:tblGrid>
            <w:tr w:rsidR="00A57D6F" w:rsidRPr="000A506B" w14:paraId="3C5C4ADE" w14:textId="77777777" w:rsidTr="008569FA">
              <w:tc>
                <w:tcPr>
                  <w:tcW w:w="0" w:type="auto"/>
                </w:tcPr>
                <w:p w14:paraId="25299F3D" w14:textId="77777777" w:rsidR="00A57D6F" w:rsidRPr="000A506B" w:rsidRDefault="00A57D6F" w:rsidP="00A57D6F">
                  <w:pPr>
                    <w:pStyle w:val="Paragraph"/>
                    <w:rPr>
                      <w:noProof/>
                    </w:rPr>
                  </w:pPr>
                  <w:r w:rsidRPr="000A506B">
                    <w:rPr>
                      <w:noProof/>
                    </w:rPr>
                    <w:t>—</w:t>
                  </w:r>
                </w:p>
              </w:tc>
              <w:tc>
                <w:tcPr>
                  <w:tcW w:w="0" w:type="auto"/>
                </w:tcPr>
                <w:p w14:paraId="48CEB0AA" w14:textId="77777777" w:rsidR="00A57D6F" w:rsidRPr="009D30FC" w:rsidRDefault="00A57D6F" w:rsidP="00A57D6F">
                  <w:pPr>
                    <w:pStyle w:val="Paragraph"/>
                    <w:rPr>
                      <w:noProof/>
                      <w:lang w:val="da-DK"/>
                    </w:rPr>
                  </w:pPr>
                  <w:r w:rsidRPr="009D30FC">
                    <w:rPr>
                      <w:noProof/>
                      <w:lang w:val="da-DK"/>
                    </w:rPr>
                    <w:t>indeholdende over 20 vægtprocent, men ikke over 50 vægtprocent 4-monononyldiphenylamin, og</w:t>
                  </w:r>
                </w:p>
              </w:tc>
            </w:tr>
            <w:tr w:rsidR="00A57D6F" w:rsidRPr="000A506B" w14:paraId="3BCF7942" w14:textId="77777777" w:rsidTr="008569FA">
              <w:tc>
                <w:tcPr>
                  <w:tcW w:w="0" w:type="auto"/>
                </w:tcPr>
                <w:p w14:paraId="3BB0E9B6" w14:textId="77777777" w:rsidR="00A57D6F" w:rsidRPr="000A506B" w:rsidRDefault="00A57D6F" w:rsidP="00A57D6F">
                  <w:pPr>
                    <w:pStyle w:val="Paragraph"/>
                    <w:rPr>
                      <w:noProof/>
                    </w:rPr>
                  </w:pPr>
                  <w:r w:rsidRPr="000A506B">
                    <w:rPr>
                      <w:noProof/>
                    </w:rPr>
                    <w:t>—</w:t>
                  </w:r>
                </w:p>
              </w:tc>
              <w:tc>
                <w:tcPr>
                  <w:tcW w:w="0" w:type="auto"/>
                </w:tcPr>
                <w:p w14:paraId="0D02B467" w14:textId="77777777" w:rsidR="00A57D6F" w:rsidRPr="009D30FC" w:rsidRDefault="00A57D6F" w:rsidP="00A57D6F">
                  <w:pPr>
                    <w:pStyle w:val="Paragraph"/>
                    <w:rPr>
                      <w:noProof/>
                      <w:lang w:val="da-DK"/>
                    </w:rPr>
                  </w:pPr>
                  <w:r w:rsidRPr="009D30FC">
                    <w:rPr>
                      <w:noProof/>
                      <w:lang w:val="da-DK"/>
                    </w:rPr>
                    <w:t>indeholdende over 50 vægtprocent, men ikke over 80 vægtprocent 4,4'-dinonyldiphenylamin</w:t>
                  </w:r>
                </w:p>
              </w:tc>
            </w:tr>
            <w:tr w:rsidR="00A57D6F" w:rsidRPr="000A506B" w14:paraId="351BC12C" w14:textId="77777777" w:rsidTr="008569FA">
              <w:tc>
                <w:tcPr>
                  <w:tcW w:w="0" w:type="auto"/>
                </w:tcPr>
                <w:p w14:paraId="216BA867" w14:textId="77777777" w:rsidR="00A57D6F" w:rsidRPr="000A506B" w:rsidRDefault="00A57D6F" w:rsidP="00A57D6F">
                  <w:pPr>
                    <w:pStyle w:val="Paragraph"/>
                    <w:rPr>
                      <w:noProof/>
                    </w:rPr>
                  </w:pPr>
                  <w:r w:rsidRPr="000A506B">
                    <w:rPr>
                      <w:noProof/>
                    </w:rPr>
                    <w:t>—</w:t>
                  </w:r>
                </w:p>
              </w:tc>
              <w:tc>
                <w:tcPr>
                  <w:tcW w:w="0" w:type="auto"/>
                </w:tcPr>
                <w:p w14:paraId="3A283F93" w14:textId="77777777" w:rsidR="00A57D6F" w:rsidRPr="009D30FC" w:rsidRDefault="00A57D6F" w:rsidP="00A57D6F">
                  <w:pPr>
                    <w:pStyle w:val="Paragraph"/>
                    <w:rPr>
                      <w:noProof/>
                      <w:lang w:val="da-DK"/>
                    </w:rPr>
                  </w:pPr>
                  <w:r w:rsidRPr="009D30FC">
                    <w:rPr>
                      <w:noProof/>
                      <w:lang w:val="da-DK"/>
                    </w:rPr>
                    <w:t>indeholdende ikke over i alt 15 vægtprocent 2,4-dinonyldiphenylamin og 2,4'-dinonyldiphenylamin</w:t>
                  </w:r>
                </w:p>
              </w:tc>
            </w:tr>
          </w:tbl>
          <w:p w14:paraId="04CE7580" w14:textId="77777777" w:rsidR="00A57D6F" w:rsidRPr="000A506B" w:rsidRDefault="00A57D6F" w:rsidP="00A57D6F">
            <w:pPr>
              <w:pStyle w:val="Paragraph"/>
              <w:rPr>
                <w:noProof/>
              </w:rPr>
            </w:pPr>
            <w:r w:rsidRPr="000A506B">
              <w:rPr>
                <w:noProof/>
              </w:rPr>
              <w:t>anvendes i fremstillingen af smøreolier</w:t>
            </w:r>
          </w:p>
          <w:p w14:paraId="347F1EA1" w14:textId="7F7E7208" w:rsidR="00A57D6F" w:rsidRPr="000A506B" w:rsidRDefault="00A57D6F" w:rsidP="00A57D6F">
            <w:pPr>
              <w:pStyle w:val="Paragraph"/>
              <w:rPr>
                <w:noProof/>
              </w:rPr>
            </w:pPr>
            <w:r w:rsidRPr="000A506B">
              <w:rPr>
                <w:noProof/>
              </w:rPr>
              <w:t xml:space="preserve"> </w:t>
            </w:r>
            <w:r w:rsidRPr="000A506B">
              <w:rPr>
                <w:rStyle w:val="FootnoteReference"/>
                <w:noProof/>
              </w:rPr>
              <w:t>(1)</w:t>
            </w:r>
          </w:p>
        </w:tc>
        <w:tc>
          <w:tcPr>
            <w:tcW w:w="0" w:type="auto"/>
          </w:tcPr>
          <w:p w14:paraId="5C30D296" w14:textId="77777777" w:rsidR="00A57D6F" w:rsidRPr="000A506B" w:rsidRDefault="00A57D6F" w:rsidP="00A57D6F">
            <w:pPr>
              <w:pStyle w:val="Paragraph"/>
              <w:rPr>
                <w:noProof/>
              </w:rPr>
            </w:pPr>
            <w:r w:rsidRPr="000A506B">
              <w:rPr>
                <w:noProof/>
              </w:rPr>
              <w:t>01.01-31.12</w:t>
            </w:r>
          </w:p>
        </w:tc>
        <w:tc>
          <w:tcPr>
            <w:tcW w:w="0" w:type="auto"/>
          </w:tcPr>
          <w:p w14:paraId="580BB7E1" w14:textId="77777777" w:rsidR="00A57D6F" w:rsidRPr="000A506B" w:rsidRDefault="00A57D6F" w:rsidP="00A57D6F">
            <w:pPr>
              <w:pStyle w:val="Paragraph"/>
              <w:rPr>
                <w:noProof/>
              </w:rPr>
            </w:pPr>
            <w:r w:rsidRPr="000A506B">
              <w:rPr>
                <w:noProof/>
              </w:rPr>
              <w:t>900 ton</w:t>
            </w:r>
          </w:p>
        </w:tc>
        <w:tc>
          <w:tcPr>
            <w:tcW w:w="588" w:type="dxa"/>
          </w:tcPr>
          <w:p w14:paraId="549A2873" w14:textId="77777777" w:rsidR="00A57D6F" w:rsidRPr="000A506B" w:rsidRDefault="00A57D6F" w:rsidP="00A57D6F">
            <w:pPr>
              <w:pStyle w:val="Paragraph"/>
              <w:rPr>
                <w:noProof/>
              </w:rPr>
            </w:pPr>
            <w:r w:rsidRPr="000A506B">
              <w:rPr>
                <w:noProof/>
              </w:rPr>
              <w:t>0 %</w:t>
            </w:r>
          </w:p>
        </w:tc>
      </w:tr>
      <w:tr w:rsidR="00A57D6F" w:rsidRPr="000A506B" w14:paraId="4528EBFE" w14:textId="77777777" w:rsidTr="00A57D6F">
        <w:tc>
          <w:tcPr>
            <w:tcW w:w="0" w:type="auto"/>
          </w:tcPr>
          <w:p w14:paraId="02CF9068" w14:textId="77777777" w:rsidR="00A57D6F" w:rsidRPr="000A506B" w:rsidRDefault="00A57D6F" w:rsidP="00A57D6F">
            <w:pPr>
              <w:pStyle w:val="Paragraph"/>
              <w:rPr>
                <w:noProof/>
              </w:rPr>
            </w:pPr>
            <w:r w:rsidRPr="000A506B">
              <w:rPr>
                <w:noProof/>
              </w:rPr>
              <w:t>09.2889</w:t>
            </w:r>
          </w:p>
        </w:tc>
        <w:tc>
          <w:tcPr>
            <w:tcW w:w="1109" w:type="dxa"/>
          </w:tcPr>
          <w:p w14:paraId="6FE3A5EB" w14:textId="77777777" w:rsidR="00A57D6F" w:rsidRPr="000A506B" w:rsidRDefault="00A57D6F" w:rsidP="00A57D6F">
            <w:pPr>
              <w:pStyle w:val="Paragraph"/>
              <w:jc w:val="right"/>
              <w:rPr>
                <w:noProof/>
              </w:rPr>
            </w:pPr>
            <w:r w:rsidRPr="000A506B">
              <w:rPr>
                <w:noProof/>
              </w:rPr>
              <w:t>3805 10 90</w:t>
            </w:r>
          </w:p>
        </w:tc>
        <w:tc>
          <w:tcPr>
            <w:tcW w:w="754" w:type="dxa"/>
          </w:tcPr>
          <w:p w14:paraId="0B6114CC" w14:textId="77777777" w:rsidR="00A57D6F" w:rsidRPr="000A506B" w:rsidRDefault="00A57D6F" w:rsidP="00A57D6F">
            <w:pPr>
              <w:pStyle w:val="Paragraph"/>
              <w:rPr>
                <w:noProof/>
              </w:rPr>
            </w:pPr>
          </w:p>
        </w:tc>
        <w:tc>
          <w:tcPr>
            <w:tcW w:w="4649" w:type="dxa"/>
          </w:tcPr>
          <w:p w14:paraId="674E0B8C" w14:textId="30E9A880" w:rsidR="00A57D6F" w:rsidRPr="000A506B" w:rsidRDefault="00A57D6F" w:rsidP="00A57D6F">
            <w:pPr>
              <w:pStyle w:val="Paragraph"/>
              <w:rPr>
                <w:noProof/>
              </w:rPr>
            </w:pPr>
            <w:r w:rsidRPr="000A506B">
              <w:rPr>
                <w:noProof/>
              </w:rPr>
              <w:t>Sulfatterpentin</w:t>
            </w:r>
          </w:p>
        </w:tc>
        <w:tc>
          <w:tcPr>
            <w:tcW w:w="0" w:type="auto"/>
          </w:tcPr>
          <w:p w14:paraId="23AD2560" w14:textId="77777777" w:rsidR="00A57D6F" w:rsidRPr="000A506B" w:rsidRDefault="00A57D6F" w:rsidP="00A57D6F">
            <w:pPr>
              <w:pStyle w:val="Paragraph"/>
              <w:rPr>
                <w:noProof/>
              </w:rPr>
            </w:pPr>
            <w:r w:rsidRPr="000A506B">
              <w:rPr>
                <w:noProof/>
              </w:rPr>
              <w:t>01.01-31.12</w:t>
            </w:r>
          </w:p>
        </w:tc>
        <w:tc>
          <w:tcPr>
            <w:tcW w:w="0" w:type="auto"/>
          </w:tcPr>
          <w:p w14:paraId="447FA89E" w14:textId="77777777" w:rsidR="00A57D6F" w:rsidRPr="000A506B" w:rsidRDefault="00A57D6F" w:rsidP="00A57D6F">
            <w:pPr>
              <w:pStyle w:val="Paragraph"/>
              <w:rPr>
                <w:noProof/>
              </w:rPr>
            </w:pPr>
            <w:r w:rsidRPr="000A506B">
              <w:rPr>
                <w:noProof/>
              </w:rPr>
              <w:t>25 000 ton</w:t>
            </w:r>
          </w:p>
        </w:tc>
        <w:tc>
          <w:tcPr>
            <w:tcW w:w="588" w:type="dxa"/>
          </w:tcPr>
          <w:p w14:paraId="70749FF2" w14:textId="77777777" w:rsidR="00A57D6F" w:rsidRPr="000A506B" w:rsidRDefault="00A57D6F" w:rsidP="00A57D6F">
            <w:pPr>
              <w:pStyle w:val="Paragraph"/>
              <w:rPr>
                <w:noProof/>
              </w:rPr>
            </w:pPr>
            <w:r w:rsidRPr="000A506B">
              <w:rPr>
                <w:noProof/>
              </w:rPr>
              <w:t>0 %</w:t>
            </w:r>
          </w:p>
        </w:tc>
      </w:tr>
      <w:tr w:rsidR="00A57D6F" w:rsidRPr="000A506B" w14:paraId="1AB5DBD6" w14:textId="77777777" w:rsidTr="00A57D6F">
        <w:tc>
          <w:tcPr>
            <w:tcW w:w="0" w:type="auto"/>
          </w:tcPr>
          <w:p w14:paraId="4DF24A76" w14:textId="77777777" w:rsidR="00A57D6F" w:rsidRPr="000A506B" w:rsidRDefault="00A57D6F" w:rsidP="00A57D6F">
            <w:pPr>
              <w:pStyle w:val="Paragraph"/>
              <w:rPr>
                <w:noProof/>
              </w:rPr>
            </w:pPr>
            <w:r w:rsidRPr="000A506B">
              <w:rPr>
                <w:noProof/>
              </w:rPr>
              <w:t>09.2907</w:t>
            </w:r>
          </w:p>
        </w:tc>
        <w:tc>
          <w:tcPr>
            <w:tcW w:w="1109" w:type="dxa"/>
          </w:tcPr>
          <w:p w14:paraId="631F6CE1" w14:textId="77777777" w:rsidR="00A57D6F" w:rsidRPr="000A506B" w:rsidRDefault="00A57D6F" w:rsidP="00A57D6F">
            <w:pPr>
              <w:pStyle w:val="Paragraph"/>
              <w:jc w:val="right"/>
              <w:rPr>
                <w:noProof/>
              </w:rPr>
            </w:pPr>
            <w:r w:rsidRPr="000A506B">
              <w:rPr>
                <w:noProof/>
              </w:rPr>
              <w:t>ex 3824 99 93</w:t>
            </w:r>
          </w:p>
        </w:tc>
        <w:tc>
          <w:tcPr>
            <w:tcW w:w="754" w:type="dxa"/>
          </w:tcPr>
          <w:p w14:paraId="47A0CFAD" w14:textId="77777777" w:rsidR="00A57D6F" w:rsidRPr="000A506B" w:rsidRDefault="00A57D6F" w:rsidP="00A57D6F">
            <w:pPr>
              <w:pStyle w:val="Paragraph"/>
              <w:jc w:val="center"/>
              <w:rPr>
                <w:noProof/>
              </w:rPr>
            </w:pPr>
            <w:r w:rsidRPr="000A506B">
              <w:rPr>
                <w:noProof/>
              </w:rPr>
              <w:t>67</w:t>
            </w:r>
          </w:p>
        </w:tc>
        <w:tc>
          <w:tcPr>
            <w:tcW w:w="4649" w:type="dxa"/>
          </w:tcPr>
          <w:p w14:paraId="0EF1F944" w14:textId="77777777" w:rsidR="00A57D6F" w:rsidRPr="009D30FC" w:rsidRDefault="00A57D6F" w:rsidP="00A57D6F">
            <w:pPr>
              <w:pStyle w:val="Paragraph"/>
              <w:rPr>
                <w:noProof/>
                <w:lang w:val="da-DK"/>
              </w:rPr>
            </w:pPr>
            <w:r w:rsidRPr="009D30FC">
              <w:rPr>
                <w:noProof/>
                <w:lang w:val="da-DK"/>
              </w:rPr>
              <w:t>Blanding af plantesteroler i pulverform, indeholdende:</w:t>
            </w:r>
          </w:p>
          <w:tbl>
            <w:tblPr>
              <w:tblStyle w:val="Listdash"/>
              <w:tblW w:w="0" w:type="auto"/>
              <w:tblLook w:val="0000" w:firstRow="0" w:lastRow="0" w:firstColumn="0" w:lastColumn="0" w:noHBand="0" w:noVBand="0"/>
            </w:tblPr>
            <w:tblGrid>
              <w:gridCol w:w="220"/>
              <w:gridCol w:w="2424"/>
            </w:tblGrid>
            <w:tr w:rsidR="00A57D6F" w:rsidRPr="000A506B" w14:paraId="519006EC" w14:textId="77777777" w:rsidTr="008569FA">
              <w:tc>
                <w:tcPr>
                  <w:tcW w:w="0" w:type="auto"/>
                </w:tcPr>
                <w:p w14:paraId="73F4531B" w14:textId="77777777" w:rsidR="00A57D6F" w:rsidRPr="009D30FC" w:rsidRDefault="00A57D6F" w:rsidP="00A57D6F">
                  <w:pPr>
                    <w:pStyle w:val="Paragraph"/>
                    <w:rPr>
                      <w:noProof/>
                      <w:lang w:val="da-DK"/>
                    </w:rPr>
                  </w:pPr>
                  <w:r w:rsidRPr="009D30FC">
                    <w:rPr>
                      <w:noProof/>
                      <w:lang w:val="da-DK"/>
                    </w:rPr>
                    <w:t>—</w:t>
                  </w:r>
                </w:p>
              </w:tc>
              <w:tc>
                <w:tcPr>
                  <w:tcW w:w="0" w:type="auto"/>
                </w:tcPr>
                <w:p w14:paraId="7F2535DB" w14:textId="77777777" w:rsidR="00A57D6F" w:rsidRPr="009D30FC" w:rsidRDefault="00A57D6F" w:rsidP="00A57D6F">
                  <w:pPr>
                    <w:pStyle w:val="Paragraph"/>
                    <w:rPr>
                      <w:noProof/>
                      <w:lang w:val="da-DK"/>
                    </w:rPr>
                  </w:pPr>
                  <w:r w:rsidRPr="009D30FC">
                    <w:rPr>
                      <w:noProof/>
                      <w:lang w:val="da-DK"/>
                    </w:rPr>
                    <w:t>75 vægtprocent steroler eller derover</w:t>
                  </w:r>
                </w:p>
              </w:tc>
            </w:tr>
            <w:tr w:rsidR="00A57D6F" w:rsidRPr="000A506B" w14:paraId="7C8BDB42" w14:textId="77777777" w:rsidTr="008569FA">
              <w:tc>
                <w:tcPr>
                  <w:tcW w:w="0" w:type="auto"/>
                </w:tcPr>
                <w:p w14:paraId="1D666906" w14:textId="77777777" w:rsidR="00A57D6F" w:rsidRPr="009D30FC" w:rsidRDefault="00A57D6F" w:rsidP="00A57D6F">
                  <w:pPr>
                    <w:pStyle w:val="Paragraph"/>
                    <w:rPr>
                      <w:noProof/>
                      <w:lang w:val="da-DK"/>
                    </w:rPr>
                  </w:pPr>
                  <w:r w:rsidRPr="009D30FC">
                    <w:rPr>
                      <w:noProof/>
                      <w:lang w:val="da-DK"/>
                    </w:rPr>
                    <w:t>—</w:t>
                  </w:r>
                </w:p>
              </w:tc>
              <w:tc>
                <w:tcPr>
                  <w:tcW w:w="0" w:type="auto"/>
                </w:tcPr>
                <w:p w14:paraId="7CD7C41F" w14:textId="77777777" w:rsidR="00A57D6F" w:rsidRPr="009D30FC" w:rsidRDefault="00A57D6F" w:rsidP="00A57D6F">
                  <w:pPr>
                    <w:pStyle w:val="Paragraph"/>
                    <w:rPr>
                      <w:noProof/>
                      <w:lang w:val="da-DK"/>
                    </w:rPr>
                  </w:pPr>
                  <w:r w:rsidRPr="009D30FC">
                    <w:rPr>
                      <w:noProof/>
                      <w:lang w:val="da-DK"/>
                    </w:rPr>
                    <w:t>ikke over 25 vægtprocent stanoler</w:t>
                  </w:r>
                </w:p>
              </w:tc>
            </w:tr>
          </w:tbl>
          <w:p w14:paraId="1C6778E0" w14:textId="77777777" w:rsidR="00A57D6F" w:rsidRPr="009D30FC" w:rsidRDefault="00A57D6F" w:rsidP="00A57D6F">
            <w:pPr>
              <w:pStyle w:val="Paragraph"/>
              <w:rPr>
                <w:noProof/>
                <w:lang w:val="da-DK"/>
              </w:rPr>
            </w:pPr>
            <w:r w:rsidRPr="009D30FC">
              <w:rPr>
                <w:noProof/>
                <w:lang w:val="da-DK"/>
              </w:rPr>
              <w:t>til brug ved fremstilling af stanoler/steroler eller stanol/sterolestere</w:t>
            </w:r>
          </w:p>
          <w:p w14:paraId="6FCD17F7" w14:textId="4894F3A1"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72E69F07" w14:textId="77777777" w:rsidR="00A57D6F" w:rsidRPr="000A506B" w:rsidRDefault="00A57D6F" w:rsidP="00A57D6F">
            <w:pPr>
              <w:pStyle w:val="Paragraph"/>
              <w:rPr>
                <w:noProof/>
              </w:rPr>
            </w:pPr>
            <w:r w:rsidRPr="000A506B">
              <w:rPr>
                <w:noProof/>
              </w:rPr>
              <w:t>01.01-31.12</w:t>
            </w:r>
          </w:p>
        </w:tc>
        <w:tc>
          <w:tcPr>
            <w:tcW w:w="0" w:type="auto"/>
          </w:tcPr>
          <w:p w14:paraId="146FD059" w14:textId="77777777" w:rsidR="00A57D6F" w:rsidRPr="000A506B" w:rsidRDefault="00A57D6F" w:rsidP="00A57D6F">
            <w:pPr>
              <w:pStyle w:val="Paragraph"/>
              <w:rPr>
                <w:noProof/>
              </w:rPr>
            </w:pPr>
            <w:r w:rsidRPr="000A506B">
              <w:rPr>
                <w:noProof/>
              </w:rPr>
              <w:t>2 500 ton</w:t>
            </w:r>
          </w:p>
        </w:tc>
        <w:tc>
          <w:tcPr>
            <w:tcW w:w="588" w:type="dxa"/>
          </w:tcPr>
          <w:p w14:paraId="2098A31A" w14:textId="77777777" w:rsidR="00A57D6F" w:rsidRPr="000A506B" w:rsidRDefault="00A57D6F" w:rsidP="00A57D6F">
            <w:pPr>
              <w:pStyle w:val="Paragraph"/>
              <w:rPr>
                <w:noProof/>
              </w:rPr>
            </w:pPr>
            <w:r w:rsidRPr="000A506B">
              <w:rPr>
                <w:noProof/>
              </w:rPr>
              <w:t>0 %</w:t>
            </w:r>
          </w:p>
        </w:tc>
      </w:tr>
      <w:tr w:rsidR="00A57D6F" w:rsidRPr="000A506B" w14:paraId="5E00FA80" w14:textId="77777777" w:rsidTr="00A57D6F">
        <w:tc>
          <w:tcPr>
            <w:tcW w:w="0" w:type="auto"/>
          </w:tcPr>
          <w:p w14:paraId="4DBF6DD8" w14:textId="77777777" w:rsidR="00A57D6F" w:rsidRPr="000A506B" w:rsidRDefault="00A57D6F" w:rsidP="00A57D6F">
            <w:pPr>
              <w:pStyle w:val="Paragraph"/>
              <w:rPr>
                <w:noProof/>
              </w:rPr>
            </w:pPr>
            <w:r w:rsidRPr="000A506B">
              <w:rPr>
                <w:noProof/>
              </w:rPr>
              <w:t>09.2908</w:t>
            </w:r>
          </w:p>
        </w:tc>
        <w:tc>
          <w:tcPr>
            <w:tcW w:w="1109" w:type="dxa"/>
          </w:tcPr>
          <w:p w14:paraId="43E5CDC9" w14:textId="77777777" w:rsidR="00A57D6F" w:rsidRPr="000A506B" w:rsidRDefault="00A57D6F" w:rsidP="00A57D6F">
            <w:pPr>
              <w:pStyle w:val="Paragraph"/>
              <w:jc w:val="right"/>
              <w:rPr>
                <w:noProof/>
              </w:rPr>
            </w:pPr>
            <w:r w:rsidRPr="000A506B">
              <w:rPr>
                <w:noProof/>
              </w:rPr>
              <w:t>ex 3804 00 00</w:t>
            </w:r>
          </w:p>
        </w:tc>
        <w:tc>
          <w:tcPr>
            <w:tcW w:w="754" w:type="dxa"/>
          </w:tcPr>
          <w:p w14:paraId="62147B73" w14:textId="77777777" w:rsidR="00A57D6F" w:rsidRPr="000A506B" w:rsidRDefault="00A57D6F" w:rsidP="00A57D6F">
            <w:pPr>
              <w:pStyle w:val="Paragraph"/>
              <w:jc w:val="center"/>
              <w:rPr>
                <w:noProof/>
              </w:rPr>
            </w:pPr>
            <w:r w:rsidRPr="000A506B">
              <w:rPr>
                <w:noProof/>
              </w:rPr>
              <w:t>10</w:t>
            </w:r>
          </w:p>
        </w:tc>
        <w:tc>
          <w:tcPr>
            <w:tcW w:w="4649" w:type="dxa"/>
          </w:tcPr>
          <w:p w14:paraId="43EC8747" w14:textId="1553418E" w:rsidR="00A57D6F" w:rsidRPr="000A506B" w:rsidRDefault="00A57D6F" w:rsidP="00A57D6F">
            <w:pPr>
              <w:pStyle w:val="Paragraph"/>
              <w:rPr>
                <w:noProof/>
              </w:rPr>
            </w:pPr>
            <w:r w:rsidRPr="000A506B">
              <w:rPr>
                <w:noProof/>
              </w:rPr>
              <w:t>Natriumligninsulfonat (CAS RN 8061-51-6)</w:t>
            </w:r>
          </w:p>
        </w:tc>
        <w:tc>
          <w:tcPr>
            <w:tcW w:w="0" w:type="auto"/>
          </w:tcPr>
          <w:p w14:paraId="08036EDB" w14:textId="77777777" w:rsidR="00A57D6F" w:rsidRPr="000A506B" w:rsidRDefault="00A57D6F" w:rsidP="00A57D6F">
            <w:pPr>
              <w:pStyle w:val="Paragraph"/>
              <w:rPr>
                <w:noProof/>
              </w:rPr>
            </w:pPr>
            <w:r w:rsidRPr="000A506B">
              <w:rPr>
                <w:noProof/>
              </w:rPr>
              <w:t>01.01-31.12</w:t>
            </w:r>
          </w:p>
        </w:tc>
        <w:tc>
          <w:tcPr>
            <w:tcW w:w="0" w:type="auto"/>
          </w:tcPr>
          <w:p w14:paraId="06C0768B" w14:textId="77777777" w:rsidR="00A57D6F" w:rsidRPr="000A506B" w:rsidRDefault="00A57D6F" w:rsidP="00A57D6F">
            <w:pPr>
              <w:pStyle w:val="Paragraph"/>
              <w:rPr>
                <w:noProof/>
              </w:rPr>
            </w:pPr>
            <w:r w:rsidRPr="000A506B">
              <w:rPr>
                <w:noProof/>
              </w:rPr>
              <w:t>40 000 ton</w:t>
            </w:r>
          </w:p>
        </w:tc>
        <w:tc>
          <w:tcPr>
            <w:tcW w:w="588" w:type="dxa"/>
          </w:tcPr>
          <w:p w14:paraId="209061B4" w14:textId="77777777" w:rsidR="00A57D6F" w:rsidRPr="000A506B" w:rsidRDefault="00A57D6F" w:rsidP="00A57D6F">
            <w:pPr>
              <w:pStyle w:val="Paragraph"/>
              <w:rPr>
                <w:noProof/>
              </w:rPr>
            </w:pPr>
            <w:r w:rsidRPr="000A506B">
              <w:rPr>
                <w:noProof/>
              </w:rPr>
              <w:t>0 %</w:t>
            </w:r>
          </w:p>
        </w:tc>
      </w:tr>
      <w:tr w:rsidR="00A57D6F" w:rsidRPr="000A506B" w14:paraId="555B0020" w14:textId="77777777" w:rsidTr="00A57D6F">
        <w:tc>
          <w:tcPr>
            <w:tcW w:w="0" w:type="auto"/>
          </w:tcPr>
          <w:p w14:paraId="6696DE9C" w14:textId="77777777" w:rsidR="00A57D6F" w:rsidRPr="000A506B" w:rsidRDefault="00A57D6F" w:rsidP="00A57D6F">
            <w:pPr>
              <w:pStyle w:val="Paragraph"/>
              <w:rPr>
                <w:noProof/>
              </w:rPr>
            </w:pPr>
            <w:r w:rsidRPr="000A506B">
              <w:rPr>
                <w:noProof/>
              </w:rPr>
              <w:t>09.2910</w:t>
            </w:r>
          </w:p>
        </w:tc>
        <w:tc>
          <w:tcPr>
            <w:tcW w:w="1109" w:type="dxa"/>
          </w:tcPr>
          <w:p w14:paraId="44E6E5E8" w14:textId="77777777" w:rsidR="00A57D6F" w:rsidRPr="000A506B" w:rsidRDefault="00A57D6F" w:rsidP="00A57D6F">
            <w:pPr>
              <w:pStyle w:val="Paragraph"/>
              <w:jc w:val="right"/>
              <w:rPr>
                <w:noProof/>
              </w:rPr>
            </w:pPr>
            <w:r w:rsidRPr="000A506B">
              <w:rPr>
                <w:noProof/>
              </w:rPr>
              <w:t>ex 8708 99 97</w:t>
            </w:r>
          </w:p>
        </w:tc>
        <w:tc>
          <w:tcPr>
            <w:tcW w:w="754" w:type="dxa"/>
          </w:tcPr>
          <w:p w14:paraId="690EC9F3" w14:textId="77777777" w:rsidR="00A57D6F" w:rsidRPr="000A506B" w:rsidRDefault="00A57D6F" w:rsidP="00A57D6F">
            <w:pPr>
              <w:pStyle w:val="Paragraph"/>
              <w:jc w:val="center"/>
              <w:rPr>
                <w:noProof/>
              </w:rPr>
            </w:pPr>
            <w:r w:rsidRPr="000A506B">
              <w:rPr>
                <w:noProof/>
              </w:rPr>
              <w:t>75</w:t>
            </w:r>
          </w:p>
        </w:tc>
        <w:tc>
          <w:tcPr>
            <w:tcW w:w="4649" w:type="dxa"/>
          </w:tcPr>
          <w:p w14:paraId="3606A4CD" w14:textId="77777777" w:rsidR="00A57D6F" w:rsidRPr="009D30FC" w:rsidRDefault="00A57D6F" w:rsidP="00A57D6F">
            <w:pPr>
              <w:pStyle w:val="Paragraph"/>
              <w:rPr>
                <w:noProof/>
                <w:lang w:val="da-DK"/>
              </w:rPr>
            </w:pPr>
            <w:r w:rsidRPr="009D30FC">
              <w:rPr>
                <w:noProof/>
                <w:lang w:val="da-DK"/>
              </w:rPr>
              <w:t>Støttekonsol af aluminiumlegering, med monteringshuller, også med fastgørelsesmøtrikker, til indirekte forbindelse af gearkassen med karosseriet, til brug ved fremstilling af varer henhørende under kapitel 87</w:t>
            </w:r>
          </w:p>
          <w:p w14:paraId="1D295A30" w14:textId="37ED1980"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tc>
        <w:tc>
          <w:tcPr>
            <w:tcW w:w="0" w:type="auto"/>
          </w:tcPr>
          <w:p w14:paraId="6CC6D38B" w14:textId="77777777" w:rsidR="00A57D6F" w:rsidRPr="000A506B" w:rsidRDefault="00A57D6F" w:rsidP="00A57D6F">
            <w:pPr>
              <w:pStyle w:val="Paragraph"/>
              <w:rPr>
                <w:noProof/>
              </w:rPr>
            </w:pPr>
            <w:r w:rsidRPr="000A506B">
              <w:rPr>
                <w:noProof/>
              </w:rPr>
              <w:t>01.01-31.12</w:t>
            </w:r>
          </w:p>
        </w:tc>
        <w:tc>
          <w:tcPr>
            <w:tcW w:w="0" w:type="auto"/>
          </w:tcPr>
          <w:p w14:paraId="22AE7029" w14:textId="77777777" w:rsidR="00A57D6F" w:rsidRPr="000A506B" w:rsidRDefault="00A57D6F" w:rsidP="00A57D6F">
            <w:pPr>
              <w:pStyle w:val="Paragraph"/>
              <w:rPr>
                <w:noProof/>
              </w:rPr>
            </w:pPr>
            <w:r w:rsidRPr="000A506B">
              <w:rPr>
                <w:noProof/>
              </w:rPr>
              <w:t>200 000 stk.</w:t>
            </w:r>
          </w:p>
        </w:tc>
        <w:tc>
          <w:tcPr>
            <w:tcW w:w="588" w:type="dxa"/>
          </w:tcPr>
          <w:p w14:paraId="1911A7B1" w14:textId="77777777" w:rsidR="00A57D6F" w:rsidRPr="000A506B" w:rsidRDefault="00A57D6F" w:rsidP="00A57D6F">
            <w:pPr>
              <w:pStyle w:val="Paragraph"/>
              <w:rPr>
                <w:noProof/>
              </w:rPr>
            </w:pPr>
            <w:r w:rsidRPr="000A506B">
              <w:rPr>
                <w:noProof/>
              </w:rPr>
              <w:t>0 %</w:t>
            </w:r>
          </w:p>
        </w:tc>
      </w:tr>
      <w:tr w:rsidR="00A57D6F" w:rsidRPr="000A506B" w14:paraId="671B9919" w14:textId="77777777" w:rsidTr="00A57D6F">
        <w:tc>
          <w:tcPr>
            <w:tcW w:w="0" w:type="auto"/>
          </w:tcPr>
          <w:p w14:paraId="1F20A8C3" w14:textId="77777777" w:rsidR="00A57D6F" w:rsidRPr="000A506B" w:rsidRDefault="00A57D6F" w:rsidP="00A57D6F">
            <w:pPr>
              <w:pStyle w:val="Paragraph"/>
              <w:rPr>
                <w:noProof/>
              </w:rPr>
            </w:pPr>
            <w:r w:rsidRPr="000A506B">
              <w:rPr>
                <w:noProof/>
              </w:rPr>
              <w:t>09.2913</w:t>
            </w:r>
          </w:p>
          <w:p w14:paraId="42F71236" w14:textId="77777777" w:rsidR="00A57D6F" w:rsidRPr="000A506B" w:rsidRDefault="00A57D6F" w:rsidP="00A57D6F">
            <w:pPr>
              <w:pStyle w:val="Paragraph"/>
              <w:rPr>
                <w:noProof/>
              </w:rPr>
            </w:pPr>
          </w:p>
          <w:p w14:paraId="1B828580" w14:textId="77777777" w:rsidR="00A57D6F" w:rsidRPr="000A506B" w:rsidRDefault="00A57D6F" w:rsidP="00A57D6F">
            <w:pPr>
              <w:pStyle w:val="Paragraph"/>
              <w:rPr>
                <w:noProof/>
              </w:rPr>
            </w:pPr>
          </w:p>
          <w:p w14:paraId="794837D8" w14:textId="77777777" w:rsidR="00A57D6F" w:rsidRPr="000A506B" w:rsidRDefault="00A57D6F" w:rsidP="00A57D6F">
            <w:pPr>
              <w:pStyle w:val="Paragraph"/>
              <w:rPr>
                <w:noProof/>
              </w:rPr>
            </w:pPr>
          </w:p>
          <w:p w14:paraId="62934A16" w14:textId="77777777" w:rsidR="00A57D6F" w:rsidRPr="000A506B" w:rsidRDefault="00A57D6F" w:rsidP="00A57D6F">
            <w:pPr>
              <w:pStyle w:val="Paragraph"/>
              <w:rPr>
                <w:noProof/>
              </w:rPr>
            </w:pPr>
          </w:p>
          <w:p w14:paraId="478E0821" w14:textId="77777777" w:rsidR="00A57D6F" w:rsidRPr="000A506B" w:rsidRDefault="00A57D6F" w:rsidP="00A57D6F">
            <w:pPr>
              <w:pStyle w:val="Paragraph"/>
              <w:rPr>
                <w:noProof/>
              </w:rPr>
            </w:pPr>
          </w:p>
          <w:p w14:paraId="2EDAC789" w14:textId="77777777" w:rsidR="00A57D6F" w:rsidRPr="000A506B" w:rsidRDefault="00A57D6F" w:rsidP="00A57D6F">
            <w:pPr>
              <w:pStyle w:val="Paragraph"/>
              <w:rPr>
                <w:noProof/>
              </w:rPr>
            </w:pPr>
          </w:p>
          <w:p w14:paraId="1A259BAD" w14:textId="77777777" w:rsidR="00A57D6F" w:rsidRPr="000A506B" w:rsidRDefault="00A57D6F" w:rsidP="00A57D6F">
            <w:pPr>
              <w:pStyle w:val="Paragraph"/>
              <w:rPr>
                <w:noProof/>
              </w:rPr>
            </w:pPr>
          </w:p>
          <w:p w14:paraId="2FD20B93" w14:textId="77777777" w:rsidR="00A57D6F" w:rsidRPr="000A506B" w:rsidRDefault="00A57D6F" w:rsidP="00A57D6F">
            <w:pPr>
              <w:pStyle w:val="Paragraph"/>
              <w:rPr>
                <w:noProof/>
              </w:rPr>
            </w:pPr>
          </w:p>
          <w:p w14:paraId="2812C412" w14:textId="77777777" w:rsidR="00A57D6F" w:rsidRPr="000A506B" w:rsidRDefault="00A57D6F" w:rsidP="00A57D6F">
            <w:pPr>
              <w:pStyle w:val="Paragraph"/>
              <w:rPr>
                <w:noProof/>
              </w:rPr>
            </w:pPr>
          </w:p>
        </w:tc>
        <w:tc>
          <w:tcPr>
            <w:tcW w:w="1109" w:type="dxa"/>
          </w:tcPr>
          <w:p w14:paraId="72F8ACD2" w14:textId="77777777" w:rsidR="00A57D6F" w:rsidRPr="000A506B" w:rsidRDefault="00A57D6F" w:rsidP="00A57D6F">
            <w:pPr>
              <w:pStyle w:val="Paragraph"/>
              <w:jc w:val="right"/>
              <w:rPr>
                <w:noProof/>
              </w:rPr>
            </w:pPr>
            <w:r w:rsidRPr="000A506B">
              <w:rPr>
                <w:noProof/>
              </w:rPr>
              <w:t>ex 2401 10 35</w:t>
            </w:r>
          </w:p>
          <w:p w14:paraId="490ADCAA" w14:textId="77777777" w:rsidR="00A57D6F" w:rsidRPr="000A506B" w:rsidRDefault="00A57D6F" w:rsidP="00A57D6F">
            <w:pPr>
              <w:pStyle w:val="Paragraph"/>
              <w:jc w:val="right"/>
              <w:rPr>
                <w:noProof/>
              </w:rPr>
            </w:pPr>
            <w:r w:rsidRPr="000A506B">
              <w:rPr>
                <w:noProof/>
              </w:rPr>
              <w:t>ex 2401 10 70</w:t>
            </w:r>
          </w:p>
          <w:p w14:paraId="40C040A5" w14:textId="77777777" w:rsidR="00A57D6F" w:rsidRPr="000A506B" w:rsidRDefault="00A57D6F" w:rsidP="00A57D6F">
            <w:pPr>
              <w:pStyle w:val="Paragraph"/>
              <w:jc w:val="right"/>
              <w:rPr>
                <w:noProof/>
              </w:rPr>
            </w:pPr>
            <w:r w:rsidRPr="000A506B">
              <w:rPr>
                <w:noProof/>
              </w:rPr>
              <w:t>ex 2401 10 95</w:t>
            </w:r>
          </w:p>
          <w:p w14:paraId="2A7CE072" w14:textId="77777777" w:rsidR="00A57D6F" w:rsidRPr="000A506B" w:rsidRDefault="00A57D6F" w:rsidP="00A57D6F">
            <w:pPr>
              <w:pStyle w:val="Paragraph"/>
              <w:jc w:val="right"/>
              <w:rPr>
                <w:noProof/>
              </w:rPr>
            </w:pPr>
            <w:r w:rsidRPr="000A506B">
              <w:rPr>
                <w:noProof/>
              </w:rPr>
              <w:t>ex 2401 10 95</w:t>
            </w:r>
          </w:p>
          <w:p w14:paraId="13BB3B7A" w14:textId="77777777" w:rsidR="00A57D6F" w:rsidRPr="000A506B" w:rsidRDefault="00A57D6F" w:rsidP="00A57D6F">
            <w:pPr>
              <w:pStyle w:val="Paragraph"/>
              <w:jc w:val="right"/>
              <w:rPr>
                <w:noProof/>
              </w:rPr>
            </w:pPr>
            <w:r w:rsidRPr="000A506B">
              <w:rPr>
                <w:noProof/>
              </w:rPr>
              <w:t>ex 2401 10 95</w:t>
            </w:r>
          </w:p>
          <w:p w14:paraId="10E5646E" w14:textId="77777777" w:rsidR="00A57D6F" w:rsidRPr="000A506B" w:rsidRDefault="00A57D6F" w:rsidP="00A57D6F">
            <w:pPr>
              <w:pStyle w:val="Paragraph"/>
              <w:jc w:val="right"/>
              <w:rPr>
                <w:noProof/>
              </w:rPr>
            </w:pPr>
            <w:r w:rsidRPr="000A506B">
              <w:rPr>
                <w:noProof/>
              </w:rPr>
              <w:t>ex 2401 20 35</w:t>
            </w:r>
          </w:p>
          <w:p w14:paraId="4B4A90C6" w14:textId="77777777" w:rsidR="00A57D6F" w:rsidRPr="000A506B" w:rsidRDefault="00A57D6F" w:rsidP="00A57D6F">
            <w:pPr>
              <w:pStyle w:val="Paragraph"/>
              <w:jc w:val="right"/>
              <w:rPr>
                <w:noProof/>
              </w:rPr>
            </w:pPr>
            <w:r w:rsidRPr="000A506B">
              <w:rPr>
                <w:noProof/>
              </w:rPr>
              <w:t>ex 2401 20 70</w:t>
            </w:r>
          </w:p>
          <w:p w14:paraId="06A0DA58" w14:textId="77777777" w:rsidR="00A57D6F" w:rsidRPr="000A506B" w:rsidRDefault="00A57D6F" w:rsidP="00A57D6F">
            <w:pPr>
              <w:pStyle w:val="Paragraph"/>
              <w:jc w:val="right"/>
              <w:rPr>
                <w:noProof/>
              </w:rPr>
            </w:pPr>
            <w:r w:rsidRPr="000A506B">
              <w:rPr>
                <w:noProof/>
              </w:rPr>
              <w:t>ex 2401 20 95</w:t>
            </w:r>
          </w:p>
          <w:p w14:paraId="63E51059" w14:textId="77777777" w:rsidR="00A57D6F" w:rsidRPr="000A506B" w:rsidRDefault="00A57D6F" w:rsidP="00A57D6F">
            <w:pPr>
              <w:pStyle w:val="Paragraph"/>
              <w:jc w:val="right"/>
              <w:rPr>
                <w:noProof/>
              </w:rPr>
            </w:pPr>
            <w:r w:rsidRPr="000A506B">
              <w:rPr>
                <w:noProof/>
              </w:rPr>
              <w:t>ex 2401 20 95</w:t>
            </w:r>
          </w:p>
          <w:p w14:paraId="65B110E1" w14:textId="77777777" w:rsidR="00A57D6F" w:rsidRPr="000A506B" w:rsidRDefault="00A57D6F" w:rsidP="00A57D6F">
            <w:pPr>
              <w:pStyle w:val="Paragraph"/>
              <w:jc w:val="right"/>
              <w:rPr>
                <w:noProof/>
              </w:rPr>
            </w:pPr>
            <w:r w:rsidRPr="000A506B">
              <w:rPr>
                <w:noProof/>
              </w:rPr>
              <w:t>ex 2401 20 95</w:t>
            </w:r>
          </w:p>
        </w:tc>
        <w:tc>
          <w:tcPr>
            <w:tcW w:w="754" w:type="dxa"/>
          </w:tcPr>
          <w:p w14:paraId="54E16CD1" w14:textId="77777777" w:rsidR="00A57D6F" w:rsidRPr="000A506B" w:rsidRDefault="00A57D6F" w:rsidP="00A57D6F">
            <w:pPr>
              <w:pStyle w:val="Paragraph"/>
              <w:jc w:val="center"/>
              <w:rPr>
                <w:noProof/>
              </w:rPr>
            </w:pPr>
            <w:r w:rsidRPr="000A506B">
              <w:rPr>
                <w:noProof/>
              </w:rPr>
              <w:t>91</w:t>
            </w:r>
          </w:p>
          <w:p w14:paraId="67186909" w14:textId="77777777" w:rsidR="00A57D6F" w:rsidRPr="000A506B" w:rsidRDefault="00A57D6F" w:rsidP="00A57D6F">
            <w:pPr>
              <w:pStyle w:val="Paragraph"/>
              <w:jc w:val="center"/>
              <w:rPr>
                <w:noProof/>
              </w:rPr>
            </w:pPr>
            <w:r w:rsidRPr="000A506B">
              <w:rPr>
                <w:noProof/>
              </w:rPr>
              <w:t>10</w:t>
            </w:r>
          </w:p>
          <w:p w14:paraId="2E8279AE" w14:textId="77777777" w:rsidR="00A57D6F" w:rsidRPr="000A506B" w:rsidRDefault="00A57D6F" w:rsidP="00A57D6F">
            <w:pPr>
              <w:pStyle w:val="Paragraph"/>
              <w:jc w:val="center"/>
              <w:rPr>
                <w:noProof/>
              </w:rPr>
            </w:pPr>
            <w:r w:rsidRPr="000A506B">
              <w:rPr>
                <w:noProof/>
              </w:rPr>
              <w:t>11</w:t>
            </w:r>
          </w:p>
          <w:p w14:paraId="5E82C1E7" w14:textId="77777777" w:rsidR="00A57D6F" w:rsidRPr="000A506B" w:rsidRDefault="00A57D6F" w:rsidP="00A57D6F">
            <w:pPr>
              <w:pStyle w:val="Paragraph"/>
              <w:jc w:val="center"/>
              <w:rPr>
                <w:noProof/>
              </w:rPr>
            </w:pPr>
            <w:r w:rsidRPr="000A506B">
              <w:rPr>
                <w:noProof/>
              </w:rPr>
              <w:t>21</w:t>
            </w:r>
          </w:p>
          <w:p w14:paraId="5955B5E0" w14:textId="77777777" w:rsidR="00A57D6F" w:rsidRPr="000A506B" w:rsidRDefault="00A57D6F" w:rsidP="00A57D6F">
            <w:pPr>
              <w:pStyle w:val="Paragraph"/>
              <w:jc w:val="center"/>
              <w:rPr>
                <w:noProof/>
              </w:rPr>
            </w:pPr>
            <w:r w:rsidRPr="000A506B">
              <w:rPr>
                <w:noProof/>
              </w:rPr>
              <w:t>91</w:t>
            </w:r>
          </w:p>
          <w:p w14:paraId="482F2EFC" w14:textId="77777777" w:rsidR="00A57D6F" w:rsidRPr="000A506B" w:rsidRDefault="00A57D6F" w:rsidP="00A57D6F">
            <w:pPr>
              <w:pStyle w:val="Paragraph"/>
              <w:jc w:val="center"/>
              <w:rPr>
                <w:noProof/>
              </w:rPr>
            </w:pPr>
            <w:r w:rsidRPr="000A506B">
              <w:rPr>
                <w:noProof/>
              </w:rPr>
              <w:t>91</w:t>
            </w:r>
          </w:p>
          <w:p w14:paraId="552A66DE" w14:textId="77777777" w:rsidR="00A57D6F" w:rsidRPr="000A506B" w:rsidRDefault="00A57D6F" w:rsidP="00A57D6F">
            <w:pPr>
              <w:pStyle w:val="Paragraph"/>
              <w:jc w:val="center"/>
              <w:rPr>
                <w:noProof/>
              </w:rPr>
            </w:pPr>
            <w:r w:rsidRPr="000A506B">
              <w:rPr>
                <w:noProof/>
              </w:rPr>
              <w:t>10</w:t>
            </w:r>
          </w:p>
          <w:p w14:paraId="56B92D03" w14:textId="77777777" w:rsidR="00A57D6F" w:rsidRPr="000A506B" w:rsidRDefault="00A57D6F" w:rsidP="00A57D6F">
            <w:pPr>
              <w:pStyle w:val="Paragraph"/>
              <w:jc w:val="center"/>
              <w:rPr>
                <w:noProof/>
              </w:rPr>
            </w:pPr>
            <w:r w:rsidRPr="000A506B">
              <w:rPr>
                <w:noProof/>
              </w:rPr>
              <w:t>11</w:t>
            </w:r>
          </w:p>
          <w:p w14:paraId="1900A82E" w14:textId="77777777" w:rsidR="00A57D6F" w:rsidRPr="000A506B" w:rsidRDefault="00A57D6F" w:rsidP="00A57D6F">
            <w:pPr>
              <w:pStyle w:val="Paragraph"/>
              <w:jc w:val="center"/>
              <w:rPr>
                <w:noProof/>
              </w:rPr>
            </w:pPr>
            <w:r w:rsidRPr="000A506B">
              <w:rPr>
                <w:noProof/>
              </w:rPr>
              <w:t>21</w:t>
            </w:r>
          </w:p>
          <w:p w14:paraId="4940A941" w14:textId="77777777" w:rsidR="00A57D6F" w:rsidRPr="000A506B" w:rsidRDefault="00A57D6F" w:rsidP="00A57D6F">
            <w:pPr>
              <w:pStyle w:val="Paragraph"/>
              <w:jc w:val="center"/>
              <w:rPr>
                <w:noProof/>
              </w:rPr>
            </w:pPr>
            <w:r w:rsidRPr="000A506B">
              <w:rPr>
                <w:noProof/>
              </w:rPr>
              <w:t>91</w:t>
            </w:r>
          </w:p>
        </w:tc>
        <w:tc>
          <w:tcPr>
            <w:tcW w:w="4649" w:type="dxa"/>
          </w:tcPr>
          <w:p w14:paraId="1DF812DA" w14:textId="77777777" w:rsidR="00A57D6F" w:rsidRPr="009D30FC" w:rsidRDefault="00A57D6F" w:rsidP="00A57D6F">
            <w:pPr>
              <w:pStyle w:val="Paragraph"/>
              <w:rPr>
                <w:noProof/>
                <w:lang w:val="da-DK"/>
              </w:rPr>
            </w:pPr>
            <w:r w:rsidRPr="009D30FC">
              <w:rPr>
                <w:noProof/>
                <w:lang w:val="da-DK"/>
              </w:rPr>
              <w:t>Tobak, rå eller ufabrikeret, også udstanset i regelmæssig form, af toldværdi ikke under 450 euro/100 kg netto, til anvendelse som ydre dækblad eller som omblad ved fremstilling af varer henhørende under pos. 2402 10 00</w:t>
            </w:r>
          </w:p>
          <w:p w14:paraId="50F7F662" w14:textId="77777777" w:rsidR="00A57D6F" w:rsidRPr="000A506B" w:rsidRDefault="00A57D6F" w:rsidP="00A57D6F">
            <w:pPr>
              <w:pStyle w:val="Paragraph"/>
              <w:rPr>
                <w:noProof/>
              </w:rPr>
            </w:pPr>
            <w:r w:rsidRPr="009D30FC">
              <w:rPr>
                <w:noProof/>
                <w:lang w:val="da-DK"/>
              </w:rPr>
              <w:t xml:space="preserve"> </w:t>
            </w:r>
            <w:r w:rsidRPr="000A506B">
              <w:rPr>
                <w:rStyle w:val="FootnoteReference"/>
                <w:noProof/>
              </w:rPr>
              <w:t>(1)</w:t>
            </w:r>
          </w:p>
          <w:p w14:paraId="53B3E87D" w14:textId="77777777" w:rsidR="00A57D6F" w:rsidRPr="000A506B" w:rsidRDefault="00A57D6F" w:rsidP="00A57D6F">
            <w:pPr>
              <w:pStyle w:val="Paragraph"/>
              <w:rPr>
                <w:noProof/>
              </w:rPr>
            </w:pPr>
          </w:p>
          <w:p w14:paraId="37EAE9EA" w14:textId="77777777" w:rsidR="00A57D6F" w:rsidRPr="000A506B" w:rsidRDefault="00A57D6F" w:rsidP="00A57D6F">
            <w:pPr>
              <w:pStyle w:val="Paragraph"/>
              <w:rPr>
                <w:noProof/>
              </w:rPr>
            </w:pPr>
          </w:p>
          <w:p w14:paraId="4A1C7C11" w14:textId="77777777" w:rsidR="00A57D6F" w:rsidRPr="000A506B" w:rsidRDefault="00A57D6F" w:rsidP="00A57D6F">
            <w:pPr>
              <w:pStyle w:val="Paragraph"/>
              <w:rPr>
                <w:noProof/>
              </w:rPr>
            </w:pPr>
          </w:p>
          <w:p w14:paraId="41D06BA5" w14:textId="77777777" w:rsidR="00A57D6F" w:rsidRPr="000A506B" w:rsidRDefault="00A57D6F" w:rsidP="00A57D6F">
            <w:pPr>
              <w:pStyle w:val="Paragraph"/>
              <w:rPr>
                <w:noProof/>
              </w:rPr>
            </w:pPr>
          </w:p>
          <w:p w14:paraId="73BE801D" w14:textId="77777777" w:rsidR="00A57D6F" w:rsidRPr="000A506B" w:rsidRDefault="00A57D6F" w:rsidP="00A57D6F">
            <w:pPr>
              <w:pStyle w:val="Paragraph"/>
              <w:rPr>
                <w:noProof/>
              </w:rPr>
            </w:pPr>
          </w:p>
          <w:p w14:paraId="6E45DD4E" w14:textId="77777777" w:rsidR="00A57D6F" w:rsidRPr="000A506B" w:rsidRDefault="00A57D6F" w:rsidP="00A57D6F">
            <w:pPr>
              <w:pStyle w:val="Paragraph"/>
              <w:rPr>
                <w:noProof/>
              </w:rPr>
            </w:pPr>
          </w:p>
          <w:p w14:paraId="0947F472" w14:textId="77777777" w:rsidR="00A57D6F" w:rsidRPr="000A506B" w:rsidRDefault="00A57D6F" w:rsidP="00A57D6F">
            <w:pPr>
              <w:pStyle w:val="Paragraph"/>
              <w:rPr>
                <w:noProof/>
              </w:rPr>
            </w:pPr>
          </w:p>
          <w:p w14:paraId="28797DAD" w14:textId="77777777" w:rsidR="00A57D6F" w:rsidRPr="000A506B" w:rsidRDefault="00A57D6F" w:rsidP="00A57D6F">
            <w:pPr>
              <w:pStyle w:val="Paragraph"/>
              <w:rPr>
                <w:noProof/>
              </w:rPr>
            </w:pPr>
          </w:p>
          <w:p w14:paraId="7C55D0B2" w14:textId="77777777" w:rsidR="00A57D6F" w:rsidRPr="000A506B" w:rsidRDefault="00A57D6F" w:rsidP="00A57D6F">
            <w:pPr>
              <w:pStyle w:val="Paragraph"/>
              <w:rPr>
                <w:noProof/>
              </w:rPr>
            </w:pPr>
          </w:p>
        </w:tc>
        <w:tc>
          <w:tcPr>
            <w:tcW w:w="0" w:type="auto"/>
          </w:tcPr>
          <w:p w14:paraId="14B92E70" w14:textId="77777777" w:rsidR="00A57D6F" w:rsidRPr="000A506B" w:rsidRDefault="00A57D6F" w:rsidP="00A57D6F">
            <w:pPr>
              <w:pStyle w:val="Paragraph"/>
              <w:rPr>
                <w:noProof/>
              </w:rPr>
            </w:pPr>
            <w:r w:rsidRPr="000A506B">
              <w:rPr>
                <w:noProof/>
              </w:rPr>
              <w:t>01.01-31.12</w:t>
            </w:r>
          </w:p>
          <w:p w14:paraId="1F3739F5" w14:textId="77777777" w:rsidR="00A57D6F" w:rsidRPr="000A506B" w:rsidRDefault="00A57D6F" w:rsidP="00A57D6F">
            <w:pPr>
              <w:pStyle w:val="Paragraph"/>
              <w:rPr>
                <w:noProof/>
              </w:rPr>
            </w:pPr>
          </w:p>
          <w:p w14:paraId="24B7397B" w14:textId="77777777" w:rsidR="00A57D6F" w:rsidRPr="000A506B" w:rsidRDefault="00A57D6F" w:rsidP="00A57D6F">
            <w:pPr>
              <w:pStyle w:val="Paragraph"/>
              <w:rPr>
                <w:noProof/>
              </w:rPr>
            </w:pPr>
          </w:p>
          <w:p w14:paraId="2424F67B" w14:textId="77777777" w:rsidR="00A57D6F" w:rsidRPr="000A506B" w:rsidRDefault="00A57D6F" w:rsidP="00A57D6F">
            <w:pPr>
              <w:pStyle w:val="Paragraph"/>
              <w:rPr>
                <w:noProof/>
              </w:rPr>
            </w:pPr>
          </w:p>
          <w:p w14:paraId="39109B82" w14:textId="77777777" w:rsidR="00A57D6F" w:rsidRPr="000A506B" w:rsidRDefault="00A57D6F" w:rsidP="00A57D6F">
            <w:pPr>
              <w:pStyle w:val="Paragraph"/>
              <w:rPr>
                <w:noProof/>
              </w:rPr>
            </w:pPr>
          </w:p>
          <w:p w14:paraId="4D2AA75D" w14:textId="77777777" w:rsidR="00A57D6F" w:rsidRPr="000A506B" w:rsidRDefault="00A57D6F" w:rsidP="00A57D6F">
            <w:pPr>
              <w:pStyle w:val="Paragraph"/>
              <w:rPr>
                <w:noProof/>
              </w:rPr>
            </w:pPr>
          </w:p>
          <w:p w14:paraId="78636C27" w14:textId="77777777" w:rsidR="00A57D6F" w:rsidRPr="000A506B" w:rsidRDefault="00A57D6F" w:rsidP="00A57D6F">
            <w:pPr>
              <w:pStyle w:val="Paragraph"/>
              <w:rPr>
                <w:noProof/>
              </w:rPr>
            </w:pPr>
          </w:p>
          <w:p w14:paraId="19391E6A" w14:textId="77777777" w:rsidR="00A57D6F" w:rsidRPr="000A506B" w:rsidRDefault="00A57D6F" w:rsidP="00A57D6F">
            <w:pPr>
              <w:pStyle w:val="Paragraph"/>
              <w:rPr>
                <w:noProof/>
              </w:rPr>
            </w:pPr>
          </w:p>
          <w:p w14:paraId="3F5080EE" w14:textId="77777777" w:rsidR="00A57D6F" w:rsidRPr="000A506B" w:rsidRDefault="00A57D6F" w:rsidP="00A57D6F">
            <w:pPr>
              <w:pStyle w:val="Paragraph"/>
              <w:rPr>
                <w:noProof/>
              </w:rPr>
            </w:pPr>
          </w:p>
          <w:p w14:paraId="0E6EFBB0" w14:textId="77777777" w:rsidR="00A57D6F" w:rsidRPr="000A506B" w:rsidRDefault="00A57D6F" w:rsidP="00A57D6F">
            <w:pPr>
              <w:pStyle w:val="Paragraph"/>
              <w:rPr>
                <w:noProof/>
              </w:rPr>
            </w:pPr>
          </w:p>
        </w:tc>
        <w:tc>
          <w:tcPr>
            <w:tcW w:w="0" w:type="auto"/>
          </w:tcPr>
          <w:p w14:paraId="52BA3E84" w14:textId="77777777" w:rsidR="00A57D6F" w:rsidRPr="000A506B" w:rsidRDefault="00A57D6F" w:rsidP="00A57D6F">
            <w:pPr>
              <w:pStyle w:val="Paragraph"/>
              <w:rPr>
                <w:noProof/>
              </w:rPr>
            </w:pPr>
            <w:r w:rsidRPr="000A506B">
              <w:rPr>
                <w:noProof/>
              </w:rPr>
              <w:t>3 000 ton</w:t>
            </w:r>
          </w:p>
          <w:p w14:paraId="4DFD34E7" w14:textId="77777777" w:rsidR="00A57D6F" w:rsidRPr="000A506B" w:rsidRDefault="00A57D6F" w:rsidP="00A57D6F">
            <w:pPr>
              <w:pStyle w:val="Paragraph"/>
              <w:rPr>
                <w:noProof/>
              </w:rPr>
            </w:pPr>
          </w:p>
          <w:p w14:paraId="05E371CA" w14:textId="77777777" w:rsidR="00A57D6F" w:rsidRPr="000A506B" w:rsidRDefault="00A57D6F" w:rsidP="00A57D6F">
            <w:pPr>
              <w:pStyle w:val="Paragraph"/>
              <w:rPr>
                <w:noProof/>
              </w:rPr>
            </w:pPr>
          </w:p>
          <w:p w14:paraId="01910D21" w14:textId="77777777" w:rsidR="00A57D6F" w:rsidRPr="000A506B" w:rsidRDefault="00A57D6F" w:rsidP="00A57D6F">
            <w:pPr>
              <w:pStyle w:val="Paragraph"/>
              <w:rPr>
                <w:noProof/>
              </w:rPr>
            </w:pPr>
          </w:p>
          <w:p w14:paraId="34B16E0D" w14:textId="77777777" w:rsidR="00A57D6F" w:rsidRPr="000A506B" w:rsidRDefault="00A57D6F" w:rsidP="00A57D6F">
            <w:pPr>
              <w:pStyle w:val="Paragraph"/>
              <w:rPr>
                <w:noProof/>
              </w:rPr>
            </w:pPr>
          </w:p>
          <w:p w14:paraId="15D7B202" w14:textId="77777777" w:rsidR="00A57D6F" w:rsidRPr="000A506B" w:rsidRDefault="00A57D6F" w:rsidP="00A57D6F">
            <w:pPr>
              <w:pStyle w:val="Paragraph"/>
              <w:rPr>
                <w:noProof/>
              </w:rPr>
            </w:pPr>
          </w:p>
          <w:p w14:paraId="0ED4A812" w14:textId="77777777" w:rsidR="00A57D6F" w:rsidRPr="000A506B" w:rsidRDefault="00A57D6F" w:rsidP="00A57D6F">
            <w:pPr>
              <w:pStyle w:val="Paragraph"/>
              <w:rPr>
                <w:noProof/>
              </w:rPr>
            </w:pPr>
          </w:p>
          <w:p w14:paraId="0F407240" w14:textId="77777777" w:rsidR="00A57D6F" w:rsidRPr="000A506B" w:rsidRDefault="00A57D6F" w:rsidP="00A57D6F">
            <w:pPr>
              <w:pStyle w:val="Paragraph"/>
              <w:rPr>
                <w:noProof/>
              </w:rPr>
            </w:pPr>
          </w:p>
          <w:p w14:paraId="366BC9D2" w14:textId="77777777" w:rsidR="00A57D6F" w:rsidRPr="000A506B" w:rsidRDefault="00A57D6F" w:rsidP="00A57D6F">
            <w:pPr>
              <w:pStyle w:val="Paragraph"/>
              <w:rPr>
                <w:noProof/>
              </w:rPr>
            </w:pPr>
          </w:p>
          <w:p w14:paraId="602A40D6" w14:textId="77777777" w:rsidR="00A57D6F" w:rsidRPr="000A506B" w:rsidRDefault="00A57D6F" w:rsidP="00A57D6F">
            <w:pPr>
              <w:pStyle w:val="Paragraph"/>
              <w:rPr>
                <w:noProof/>
              </w:rPr>
            </w:pPr>
          </w:p>
        </w:tc>
        <w:tc>
          <w:tcPr>
            <w:tcW w:w="588" w:type="dxa"/>
          </w:tcPr>
          <w:p w14:paraId="50063519" w14:textId="77777777" w:rsidR="00A57D6F" w:rsidRPr="000A506B" w:rsidRDefault="00A57D6F" w:rsidP="00A57D6F">
            <w:pPr>
              <w:pStyle w:val="Paragraph"/>
              <w:rPr>
                <w:noProof/>
              </w:rPr>
            </w:pPr>
            <w:r w:rsidRPr="000A506B">
              <w:rPr>
                <w:noProof/>
              </w:rPr>
              <w:t>0 %</w:t>
            </w:r>
          </w:p>
          <w:p w14:paraId="192FD461" w14:textId="77777777" w:rsidR="00A57D6F" w:rsidRPr="000A506B" w:rsidRDefault="00A57D6F" w:rsidP="00A57D6F">
            <w:pPr>
              <w:pStyle w:val="Paragraph"/>
              <w:rPr>
                <w:noProof/>
              </w:rPr>
            </w:pPr>
          </w:p>
          <w:p w14:paraId="5AF34DFA" w14:textId="77777777" w:rsidR="00A57D6F" w:rsidRPr="000A506B" w:rsidRDefault="00A57D6F" w:rsidP="00A57D6F">
            <w:pPr>
              <w:pStyle w:val="Paragraph"/>
              <w:rPr>
                <w:noProof/>
              </w:rPr>
            </w:pPr>
          </w:p>
          <w:p w14:paraId="43034743" w14:textId="77777777" w:rsidR="00A57D6F" w:rsidRPr="000A506B" w:rsidRDefault="00A57D6F" w:rsidP="00A57D6F">
            <w:pPr>
              <w:pStyle w:val="Paragraph"/>
              <w:rPr>
                <w:noProof/>
              </w:rPr>
            </w:pPr>
          </w:p>
          <w:p w14:paraId="6FD1AE34" w14:textId="77777777" w:rsidR="00A57D6F" w:rsidRPr="000A506B" w:rsidRDefault="00A57D6F" w:rsidP="00A57D6F">
            <w:pPr>
              <w:pStyle w:val="Paragraph"/>
              <w:rPr>
                <w:noProof/>
              </w:rPr>
            </w:pPr>
          </w:p>
          <w:p w14:paraId="5A14EB10" w14:textId="77777777" w:rsidR="00A57D6F" w:rsidRPr="000A506B" w:rsidRDefault="00A57D6F" w:rsidP="00A57D6F">
            <w:pPr>
              <w:pStyle w:val="Paragraph"/>
              <w:rPr>
                <w:noProof/>
              </w:rPr>
            </w:pPr>
          </w:p>
          <w:p w14:paraId="6F8AAD7C" w14:textId="77777777" w:rsidR="00A57D6F" w:rsidRPr="000A506B" w:rsidRDefault="00A57D6F" w:rsidP="00A57D6F">
            <w:pPr>
              <w:pStyle w:val="Paragraph"/>
              <w:rPr>
                <w:noProof/>
              </w:rPr>
            </w:pPr>
          </w:p>
          <w:p w14:paraId="362E64BC" w14:textId="77777777" w:rsidR="00A57D6F" w:rsidRPr="000A506B" w:rsidRDefault="00A57D6F" w:rsidP="00A57D6F">
            <w:pPr>
              <w:pStyle w:val="Paragraph"/>
              <w:rPr>
                <w:noProof/>
              </w:rPr>
            </w:pPr>
          </w:p>
          <w:p w14:paraId="2CDB4F59" w14:textId="77777777" w:rsidR="00A57D6F" w:rsidRPr="000A506B" w:rsidRDefault="00A57D6F" w:rsidP="00A57D6F">
            <w:pPr>
              <w:pStyle w:val="Paragraph"/>
              <w:rPr>
                <w:noProof/>
              </w:rPr>
            </w:pPr>
          </w:p>
          <w:p w14:paraId="747FD502" w14:textId="77777777" w:rsidR="00A57D6F" w:rsidRPr="000A506B" w:rsidRDefault="00A57D6F" w:rsidP="00A57D6F">
            <w:pPr>
              <w:pStyle w:val="Paragraph"/>
              <w:rPr>
                <w:noProof/>
              </w:rPr>
            </w:pPr>
          </w:p>
        </w:tc>
      </w:tr>
      <w:tr w:rsidR="00A57D6F" w:rsidRPr="000A506B" w14:paraId="074E6B86" w14:textId="77777777" w:rsidTr="00A57D6F">
        <w:tc>
          <w:tcPr>
            <w:tcW w:w="0" w:type="auto"/>
          </w:tcPr>
          <w:p w14:paraId="28CD3929" w14:textId="77777777" w:rsidR="00A57D6F" w:rsidRPr="000A506B" w:rsidRDefault="00A57D6F" w:rsidP="00A57D6F">
            <w:pPr>
              <w:pStyle w:val="Paragraph"/>
              <w:rPr>
                <w:noProof/>
              </w:rPr>
            </w:pPr>
            <w:r w:rsidRPr="000A506B">
              <w:rPr>
                <w:noProof/>
              </w:rPr>
              <w:t>09.2921</w:t>
            </w:r>
          </w:p>
        </w:tc>
        <w:tc>
          <w:tcPr>
            <w:tcW w:w="1109" w:type="dxa"/>
          </w:tcPr>
          <w:p w14:paraId="6416B501" w14:textId="77777777" w:rsidR="00A57D6F" w:rsidRPr="000A506B" w:rsidRDefault="00A57D6F" w:rsidP="00A57D6F">
            <w:pPr>
              <w:pStyle w:val="Paragraph"/>
              <w:jc w:val="right"/>
              <w:rPr>
                <w:noProof/>
              </w:rPr>
            </w:pPr>
            <w:r w:rsidRPr="000A506B">
              <w:rPr>
                <w:noProof/>
              </w:rPr>
              <w:t>ex 2922 19 00</w:t>
            </w:r>
          </w:p>
        </w:tc>
        <w:tc>
          <w:tcPr>
            <w:tcW w:w="754" w:type="dxa"/>
          </w:tcPr>
          <w:p w14:paraId="562AE2C5" w14:textId="77777777" w:rsidR="00A57D6F" w:rsidRPr="000A506B" w:rsidRDefault="00A57D6F" w:rsidP="00A57D6F">
            <w:pPr>
              <w:pStyle w:val="Paragraph"/>
              <w:jc w:val="center"/>
              <w:rPr>
                <w:noProof/>
              </w:rPr>
            </w:pPr>
            <w:r w:rsidRPr="000A506B">
              <w:rPr>
                <w:noProof/>
              </w:rPr>
              <w:t>22</w:t>
            </w:r>
          </w:p>
        </w:tc>
        <w:tc>
          <w:tcPr>
            <w:tcW w:w="4649" w:type="dxa"/>
          </w:tcPr>
          <w:p w14:paraId="06D63967" w14:textId="57D71B88" w:rsidR="00A57D6F" w:rsidRPr="003951D0" w:rsidRDefault="00A57D6F" w:rsidP="00A57D6F">
            <w:pPr>
              <w:pStyle w:val="Paragraph"/>
              <w:rPr>
                <w:noProof/>
                <w:lang w:val="da-DK"/>
              </w:rPr>
            </w:pPr>
            <w:r w:rsidRPr="003951D0">
              <w:rPr>
                <w:noProof/>
                <w:lang w:val="da-DK"/>
              </w:rPr>
              <w:t>2-(Dimethylamin)ethylacrylat (CAS RN 2439-35-2) med en renhedsgrad på 99 vægtprocent eller derover</w:t>
            </w:r>
          </w:p>
        </w:tc>
        <w:tc>
          <w:tcPr>
            <w:tcW w:w="0" w:type="auto"/>
          </w:tcPr>
          <w:p w14:paraId="5F5BFC74" w14:textId="77777777" w:rsidR="00A57D6F" w:rsidRPr="000A506B" w:rsidRDefault="00A57D6F" w:rsidP="00A57D6F">
            <w:pPr>
              <w:pStyle w:val="Paragraph"/>
              <w:rPr>
                <w:noProof/>
              </w:rPr>
            </w:pPr>
            <w:r w:rsidRPr="000A506B">
              <w:rPr>
                <w:noProof/>
              </w:rPr>
              <w:t>01.01-31.12</w:t>
            </w:r>
          </w:p>
        </w:tc>
        <w:tc>
          <w:tcPr>
            <w:tcW w:w="0" w:type="auto"/>
          </w:tcPr>
          <w:p w14:paraId="66F0DB75" w14:textId="77777777" w:rsidR="00A57D6F" w:rsidRPr="000A506B" w:rsidRDefault="00A57D6F" w:rsidP="00A57D6F">
            <w:pPr>
              <w:pStyle w:val="Paragraph"/>
              <w:rPr>
                <w:noProof/>
              </w:rPr>
            </w:pPr>
            <w:r w:rsidRPr="000A506B">
              <w:rPr>
                <w:noProof/>
              </w:rPr>
              <w:t>14 000 ton</w:t>
            </w:r>
          </w:p>
        </w:tc>
        <w:tc>
          <w:tcPr>
            <w:tcW w:w="588" w:type="dxa"/>
          </w:tcPr>
          <w:p w14:paraId="4120183B" w14:textId="77777777" w:rsidR="00A57D6F" w:rsidRPr="000A506B" w:rsidRDefault="00A57D6F" w:rsidP="00A57D6F">
            <w:pPr>
              <w:pStyle w:val="Paragraph"/>
              <w:rPr>
                <w:noProof/>
              </w:rPr>
            </w:pPr>
            <w:r w:rsidRPr="000A506B">
              <w:rPr>
                <w:noProof/>
              </w:rPr>
              <w:t>0 %</w:t>
            </w:r>
          </w:p>
        </w:tc>
      </w:tr>
      <w:tr w:rsidR="00A57D6F" w:rsidRPr="000A506B" w14:paraId="123301DD" w14:textId="77777777" w:rsidTr="00A57D6F">
        <w:tc>
          <w:tcPr>
            <w:tcW w:w="0" w:type="auto"/>
          </w:tcPr>
          <w:p w14:paraId="667FB038" w14:textId="4FD9C645" w:rsidR="00A57D6F" w:rsidRPr="000A506B" w:rsidRDefault="00A57D6F" w:rsidP="00A57D6F">
            <w:pPr>
              <w:pStyle w:val="Paragraph"/>
              <w:rPr>
                <w:noProof/>
              </w:rPr>
            </w:pPr>
            <w:r w:rsidRPr="000A506B">
              <w:rPr>
                <w:noProof/>
              </w:rPr>
              <w:t>09.2922</w:t>
            </w:r>
          </w:p>
        </w:tc>
        <w:tc>
          <w:tcPr>
            <w:tcW w:w="1109" w:type="dxa"/>
          </w:tcPr>
          <w:p w14:paraId="4B984B8E" w14:textId="77777777" w:rsidR="00A57D6F" w:rsidRPr="000A506B" w:rsidRDefault="00A57D6F" w:rsidP="00A57D6F">
            <w:pPr>
              <w:pStyle w:val="Paragraph"/>
              <w:jc w:val="right"/>
              <w:rPr>
                <w:noProof/>
              </w:rPr>
            </w:pPr>
            <w:r w:rsidRPr="000A506B">
              <w:rPr>
                <w:noProof/>
              </w:rPr>
              <w:t>ex 2923 90 00</w:t>
            </w:r>
          </w:p>
        </w:tc>
        <w:tc>
          <w:tcPr>
            <w:tcW w:w="754" w:type="dxa"/>
          </w:tcPr>
          <w:p w14:paraId="2C97600D" w14:textId="77777777" w:rsidR="00A57D6F" w:rsidRPr="000A506B" w:rsidRDefault="00A57D6F" w:rsidP="00A57D6F">
            <w:pPr>
              <w:pStyle w:val="Paragraph"/>
              <w:jc w:val="center"/>
              <w:rPr>
                <w:noProof/>
              </w:rPr>
            </w:pPr>
            <w:r w:rsidRPr="000A506B">
              <w:rPr>
                <w:noProof/>
              </w:rPr>
              <w:t>88</w:t>
            </w:r>
          </w:p>
        </w:tc>
        <w:tc>
          <w:tcPr>
            <w:tcW w:w="4649" w:type="dxa"/>
          </w:tcPr>
          <w:p w14:paraId="2C4B90EC" w14:textId="72480765" w:rsidR="00A57D6F" w:rsidRPr="003951D0" w:rsidRDefault="00A57D6F" w:rsidP="00A57D6F">
            <w:pPr>
              <w:pStyle w:val="Paragraph"/>
              <w:rPr>
                <w:noProof/>
                <w:lang w:val="da-DK"/>
              </w:rPr>
            </w:pPr>
            <w:r w:rsidRPr="003951D0">
              <w:rPr>
                <w:noProof/>
                <w:lang w:val="da-DK"/>
              </w:rPr>
              <w:t>Vandig opløsning med indhold af [2-(acryloyloxy)ethyl]trimethylammoniumchlorid (CAS RN 44992-01-0) på 78 vægtprocent eller derover, men ikke over 82 vægtprocent</w:t>
            </w:r>
          </w:p>
        </w:tc>
        <w:tc>
          <w:tcPr>
            <w:tcW w:w="0" w:type="auto"/>
          </w:tcPr>
          <w:p w14:paraId="7DD0B4B6" w14:textId="77777777" w:rsidR="00A57D6F" w:rsidRPr="000A506B" w:rsidRDefault="00A57D6F" w:rsidP="00A57D6F">
            <w:pPr>
              <w:pStyle w:val="Paragraph"/>
              <w:rPr>
                <w:noProof/>
              </w:rPr>
            </w:pPr>
            <w:r w:rsidRPr="000A506B">
              <w:rPr>
                <w:noProof/>
              </w:rPr>
              <w:t>01.07-31.12</w:t>
            </w:r>
          </w:p>
        </w:tc>
        <w:tc>
          <w:tcPr>
            <w:tcW w:w="0" w:type="auto"/>
          </w:tcPr>
          <w:p w14:paraId="4AB1ADD7" w14:textId="77777777" w:rsidR="00A57D6F" w:rsidRPr="000A506B" w:rsidRDefault="00A57D6F" w:rsidP="00A57D6F">
            <w:pPr>
              <w:pStyle w:val="Paragraph"/>
              <w:rPr>
                <w:noProof/>
              </w:rPr>
            </w:pPr>
            <w:r w:rsidRPr="000A506B">
              <w:rPr>
                <w:noProof/>
              </w:rPr>
              <w:t>10 000 ton</w:t>
            </w:r>
          </w:p>
        </w:tc>
        <w:tc>
          <w:tcPr>
            <w:tcW w:w="588" w:type="dxa"/>
          </w:tcPr>
          <w:p w14:paraId="1D66F789" w14:textId="77777777" w:rsidR="00A57D6F" w:rsidRPr="000A506B" w:rsidRDefault="00A57D6F" w:rsidP="00A57D6F">
            <w:pPr>
              <w:pStyle w:val="Paragraph"/>
              <w:rPr>
                <w:noProof/>
              </w:rPr>
            </w:pPr>
            <w:r w:rsidRPr="000A506B">
              <w:rPr>
                <w:noProof/>
              </w:rPr>
              <w:t>0 %</w:t>
            </w:r>
          </w:p>
        </w:tc>
      </w:tr>
      <w:tr w:rsidR="00A57D6F" w:rsidRPr="000A506B" w14:paraId="090772B8" w14:textId="77777777" w:rsidTr="00A57D6F">
        <w:tc>
          <w:tcPr>
            <w:tcW w:w="0" w:type="auto"/>
          </w:tcPr>
          <w:p w14:paraId="49DB2C83" w14:textId="77777777" w:rsidR="00A57D6F" w:rsidRPr="000A506B" w:rsidRDefault="00A57D6F" w:rsidP="00A57D6F">
            <w:pPr>
              <w:pStyle w:val="Paragraph"/>
              <w:rPr>
                <w:noProof/>
              </w:rPr>
            </w:pPr>
            <w:r w:rsidRPr="000A506B">
              <w:rPr>
                <w:noProof/>
              </w:rPr>
              <w:t>09.2923</w:t>
            </w:r>
          </w:p>
        </w:tc>
        <w:tc>
          <w:tcPr>
            <w:tcW w:w="1109" w:type="dxa"/>
          </w:tcPr>
          <w:p w14:paraId="78478463" w14:textId="77777777" w:rsidR="00A57D6F" w:rsidRPr="000A506B" w:rsidRDefault="00A57D6F" w:rsidP="00A57D6F">
            <w:pPr>
              <w:pStyle w:val="Paragraph"/>
              <w:jc w:val="right"/>
              <w:rPr>
                <w:noProof/>
              </w:rPr>
            </w:pPr>
            <w:r w:rsidRPr="000A506B">
              <w:rPr>
                <w:noProof/>
              </w:rPr>
              <w:t>ex 3808 94 20</w:t>
            </w:r>
          </w:p>
        </w:tc>
        <w:tc>
          <w:tcPr>
            <w:tcW w:w="754" w:type="dxa"/>
          </w:tcPr>
          <w:p w14:paraId="6AAED242" w14:textId="77777777" w:rsidR="00A57D6F" w:rsidRPr="000A506B" w:rsidRDefault="00A57D6F" w:rsidP="00A57D6F">
            <w:pPr>
              <w:pStyle w:val="Paragraph"/>
              <w:jc w:val="center"/>
              <w:rPr>
                <w:noProof/>
              </w:rPr>
            </w:pPr>
            <w:r w:rsidRPr="000A506B">
              <w:rPr>
                <w:noProof/>
              </w:rPr>
              <w:t>40</w:t>
            </w:r>
          </w:p>
        </w:tc>
        <w:tc>
          <w:tcPr>
            <w:tcW w:w="4649" w:type="dxa"/>
          </w:tcPr>
          <w:p w14:paraId="5050A979" w14:textId="77777777" w:rsidR="00A57D6F" w:rsidRPr="003951D0" w:rsidRDefault="00A57D6F" w:rsidP="00A57D6F">
            <w:pPr>
              <w:pStyle w:val="Paragraph"/>
              <w:rPr>
                <w:noProof/>
                <w:lang w:val="da-DK"/>
              </w:rPr>
            </w:pPr>
            <w:r w:rsidRPr="003951D0">
              <w:rPr>
                <w:noProof/>
                <w:lang w:val="da-DK"/>
              </w:rPr>
              <w:t>Vandig opløsning med indhold af:</w:t>
            </w:r>
          </w:p>
          <w:tbl>
            <w:tblPr>
              <w:tblStyle w:val="Listdash"/>
              <w:tblW w:w="0" w:type="auto"/>
              <w:tblLook w:val="0000" w:firstRow="0" w:lastRow="0" w:firstColumn="0" w:lastColumn="0" w:noHBand="0" w:noVBand="0"/>
            </w:tblPr>
            <w:tblGrid>
              <w:gridCol w:w="220"/>
              <w:gridCol w:w="3109"/>
            </w:tblGrid>
            <w:tr w:rsidR="00A57D6F" w:rsidRPr="000A506B" w14:paraId="3CC40D1C" w14:textId="77777777" w:rsidTr="008569FA">
              <w:tc>
                <w:tcPr>
                  <w:tcW w:w="0" w:type="auto"/>
                </w:tcPr>
                <w:p w14:paraId="4182637E" w14:textId="77777777" w:rsidR="00A57D6F" w:rsidRPr="000A506B" w:rsidRDefault="00A57D6F" w:rsidP="00A57D6F">
                  <w:pPr>
                    <w:pStyle w:val="Paragraph"/>
                    <w:rPr>
                      <w:noProof/>
                    </w:rPr>
                  </w:pPr>
                  <w:r w:rsidRPr="000A506B">
                    <w:rPr>
                      <w:noProof/>
                    </w:rPr>
                    <w:t>—</w:t>
                  </w:r>
                </w:p>
              </w:tc>
              <w:tc>
                <w:tcPr>
                  <w:tcW w:w="0" w:type="auto"/>
                </w:tcPr>
                <w:p w14:paraId="422FBF20" w14:textId="77777777" w:rsidR="00A57D6F" w:rsidRPr="003951D0" w:rsidRDefault="00A57D6F" w:rsidP="00A57D6F">
                  <w:pPr>
                    <w:pStyle w:val="Paragraph"/>
                    <w:rPr>
                      <w:noProof/>
                      <w:lang w:val="da-DK"/>
                    </w:rPr>
                  </w:pPr>
                  <w:r w:rsidRPr="003951D0">
                    <w:rPr>
                      <w:noProof/>
                      <w:lang w:val="da-DK"/>
                    </w:rPr>
                    <w:t>5-chlor-2-methyl-2H-isothiazol-3-on på 10,0 vægtprocent eller derover, men ikke over 11,3 vægtprocent</w:t>
                  </w:r>
                </w:p>
              </w:tc>
            </w:tr>
            <w:tr w:rsidR="00A57D6F" w:rsidRPr="000A506B" w14:paraId="072ECA80" w14:textId="77777777" w:rsidTr="008569FA">
              <w:tc>
                <w:tcPr>
                  <w:tcW w:w="0" w:type="auto"/>
                </w:tcPr>
                <w:p w14:paraId="4837C6E2" w14:textId="77777777" w:rsidR="00A57D6F" w:rsidRPr="000A506B" w:rsidRDefault="00A57D6F" w:rsidP="00A57D6F">
                  <w:pPr>
                    <w:pStyle w:val="Paragraph"/>
                    <w:rPr>
                      <w:noProof/>
                    </w:rPr>
                  </w:pPr>
                  <w:r w:rsidRPr="000A506B">
                    <w:rPr>
                      <w:noProof/>
                    </w:rPr>
                    <w:t>—</w:t>
                  </w:r>
                </w:p>
              </w:tc>
              <w:tc>
                <w:tcPr>
                  <w:tcW w:w="0" w:type="auto"/>
                </w:tcPr>
                <w:p w14:paraId="1ED5B288" w14:textId="77777777" w:rsidR="00A57D6F" w:rsidRPr="003951D0" w:rsidRDefault="00A57D6F" w:rsidP="00A57D6F">
                  <w:pPr>
                    <w:pStyle w:val="Paragraph"/>
                    <w:rPr>
                      <w:noProof/>
                      <w:lang w:val="da-DK"/>
                    </w:rPr>
                  </w:pPr>
                  <w:r w:rsidRPr="003951D0">
                    <w:rPr>
                      <w:noProof/>
                      <w:lang w:val="da-DK"/>
                    </w:rPr>
                    <w:t>2-methyl-2H-isothiazol-3-on på 3,0 vægtprocent eller derover, men ikke over 4,1 vægtprocent</w:t>
                  </w:r>
                </w:p>
              </w:tc>
            </w:tr>
            <w:tr w:rsidR="00A57D6F" w:rsidRPr="000A506B" w14:paraId="6AB21571" w14:textId="77777777" w:rsidTr="008569FA">
              <w:tc>
                <w:tcPr>
                  <w:tcW w:w="0" w:type="auto"/>
                </w:tcPr>
                <w:p w14:paraId="291B41BB" w14:textId="77777777" w:rsidR="00A57D6F" w:rsidRPr="000A506B" w:rsidRDefault="00A57D6F" w:rsidP="00A57D6F">
                  <w:pPr>
                    <w:pStyle w:val="Paragraph"/>
                    <w:rPr>
                      <w:noProof/>
                    </w:rPr>
                  </w:pPr>
                  <w:r w:rsidRPr="000A506B">
                    <w:rPr>
                      <w:noProof/>
                    </w:rPr>
                    <w:t>—</w:t>
                  </w:r>
                </w:p>
              </w:tc>
              <w:tc>
                <w:tcPr>
                  <w:tcW w:w="0" w:type="auto"/>
                </w:tcPr>
                <w:p w14:paraId="15B56360" w14:textId="77777777" w:rsidR="00A57D6F" w:rsidRPr="003951D0" w:rsidRDefault="00A57D6F" w:rsidP="00A57D6F">
                  <w:pPr>
                    <w:pStyle w:val="Paragraph"/>
                    <w:rPr>
                      <w:noProof/>
                      <w:lang w:val="da-DK"/>
                    </w:rPr>
                  </w:pPr>
                  <w:r w:rsidRPr="003951D0">
                    <w:rPr>
                      <w:noProof/>
                      <w:lang w:val="da-DK"/>
                    </w:rPr>
                    <w:t>en kombineret koncentration af isothiazoloner (CAS RN 55965-84-9) på 13,0 vægtprocent eller derover, men ikke over 15,4 vægtprocent</w:t>
                  </w:r>
                </w:p>
              </w:tc>
            </w:tr>
            <w:tr w:rsidR="00A57D6F" w:rsidRPr="000A506B" w14:paraId="2375A442" w14:textId="77777777" w:rsidTr="008569FA">
              <w:tc>
                <w:tcPr>
                  <w:tcW w:w="0" w:type="auto"/>
                </w:tcPr>
                <w:p w14:paraId="4CED7966" w14:textId="77777777" w:rsidR="00A57D6F" w:rsidRPr="000A506B" w:rsidRDefault="00A57D6F" w:rsidP="00A57D6F">
                  <w:pPr>
                    <w:pStyle w:val="Paragraph"/>
                    <w:rPr>
                      <w:noProof/>
                    </w:rPr>
                  </w:pPr>
                  <w:r w:rsidRPr="000A506B">
                    <w:rPr>
                      <w:noProof/>
                    </w:rPr>
                    <w:t>—</w:t>
                  </w:r>
                </w:p>
              </w:tc>
              <w:tc>
                <w:tcPr>
                  <w:tcW w:w="0" w:type="auto"/>
                </w:tcPr>
                <w:p w14:paraId="4D5726BB" w14:textId="77777777" w:rsidR="00A57D6F" w:rsidRPr="009D30FC" w:rsidRDefault="00A57D6F" w:rsidP="00A57D6F">
                  <w:pPr>
                    <w:pStyle w:val="Paragraph"/>
                    <w:rPr>
                      <w:noProof/>
                      <w:lang w:val="da-DK"/>
                    </w:rPr>
                  </w:pPr>
                  <w:r w:rsidRPr="009D30FC">
                    <w:rPr>
                      <w:noProof/>
                      <w:lang w:val="da-DK"/>
                    </w:rPr>
                    <w:t>nitrater, beregnet som natriumnitrat, på 18 vægtprocent eller derover, men ikke over 22 vægtprocent, og</w:t>
                  </w:r>
                </w:p>
              </w:tc>
            </w:tr>
            <w:tr w:rsidR="00A57D6F" w:rsidRPr="000A506B" w14:paraId="569286DD" w14:textId="77777777" w:rsidTr="008569FA">
              <w:tc>
                <w:tcPr>
                  <w:tcW w:w="0" w:type="auto"/>
                </w:tcPr>
                <w:p w14:paraId="732B4706" w14:textId="77777777" w:rsidR="00A57D6F" w:rsidRPr="000A506B" w:rsidRDefault="00A57D6F" w:rsidP="00A57D6F">
                  <w:pPr>
                    <w:pStyle w:val="Paragraph"/>
                    <w:rPr>
                      <w:noProof/>
                    </w:rPr>
                  </w:pPr>
                  <w:r w:rsidRPr="000A506B">
                    <w:rPr>
                      <w:noProof/>
                    </w:rPr>
                    <w:t>—</w:t>
                  </w:r>
                </w:p>
              </w:tc>
              <w:tc>
                <w:tcPr>
                  <w:tcW w:w="0" w:type="auto"/>
                </w:tcPr>
                <w:p w14:paraId="5E50A338" w14:textId="77777777" w:rsidR="00A57D6F" w:rsidRPr="009D30FC" w:rsidRDefault="00A57D6F" w:rsidP="00A57D6F">
                  <w:pPr>
                    <w:pStyle w:val="Paragraph"/>
                    <w:rPr>
                      <w:noProof/>
                      <w:lang w:val="da-DK"/>
                    </w:rPr>
                  </w:pPr>
                  <w:r w:rsidRPr="009D30FC">
                    <w:rPr>
                      <w:noProof/>
                      <w:lang w:val="da-DK"/>
                    </w:rPr>
                    <w:t>chlorider, beregnet som natriumchlorid, på 5 vægtprocent eller derover, men ikke over 8 vægtprocent</w:t>
                  </w:r>
                </w:p>
              </w:tc>
            </w:tr>
          </w:tbl>
          <w:p w14:paraId="22867A52" w14:textId="77777777" w:rsidR="00A57D6F" w:rsidRPr="009D30FC" w:rsidRDefault="00A57D6F" w:rsidP="00A57D6F">
            <w:pPr>
              <w:pStyle w:val="Paragraph"/>
              <w:rPr>
                <w:noProof/>
                <w:lang w:val="da-DK"/>
              </w:rPr>
            </w:pPr>
          </w:p>
        </w:tc>
        <w:tc>
          <w:tcPr>
            <w:tcW w:w="0" w:type="auto"/>
          </w:tcPr>
          <w:p w14:paraId="47461BED" w14:textId="77777777" w:rsidR="00A57D6F" w:rsidRPr="000A506B" w:rsidRDefault="00A57D6F" w:rsidP="00A57D6F">
            <w:pPr>
              <w:pStyle w:val="Paragraph"/>
              <w:rPr>
                <w:noProof/>
              </w:rPr>
            </w:pPr>
            <w:r w:rsidRPr="000A506B">
              <w:rPr>
                <w:noProof/>
              </w:rPr>
              <w:t>01.01-31.12</w:t>
            </w:r>
          </w:p>
        </w:tc>
        <w:tc>
          <w:tcPr>
            <w:tcW w:w="0" w:type="auto"/>
          </w:tcPr>
          <w:p w14:paraId="67AA267E" w14:textId="77777777" w:rsidR="00A57D6F" w:rsidRPr="000A506B" w:rsidRDefault="00A57D6F" w:rsidP="00A57D6F">
            <w:pPr>
              <w:pStyle w:val="Paragraph"/>
              <w:rPr>
                <w:noProof/>
              </w:rPr>
            </w:pPr>
            <w:r w:rsidRPr="000A506B">
              <w:rPr>
                <w:noProof/>
              </w:rPr>
              <w:t>3 000 ton</w:t>
            </w:r>
          </w:p>
        </w:tc>
        <w:tc>
          <w:tcPr>
            <w:tcW w:w="588" w:type="dxa"/>
          </w:tcPr>
          <w:p w14:paraId="05938FFC" w14:textId="77777777" w:rsidR="00A57D6F" w:rsidRPr="000A506B" w:rsidRDefault="00A57D6F" w:rsidP="00A57D6F">
            <w:pPr>
              <w:pStyle w:val="Paragraph"/>
              <w:rPr>
                <w:noProof/>
              </w:rPr>
            </w:pPr>
            <w:r w:rsidRPr="000A506B">
              <w:rPr>
                <w:noProof/>
              </w:rPr>
              <w:t>0 %</w:t>
            </w:r>
          </w:p>
        </w:tc>
      </w:tr>
      <w:tr w:rsidR="00A57D6F" w:rsidRPr="000A506B" w14:paraId="7DACE4AF" w14:textId="77777777" w:rsidTr="00A57D6F">
        <w:tc>
          <w:tcPr>
            <w:tcW w:w="0" w:type="auto"/>
          </w:tcPr>
          <w:p w14:paraId="7DC8AAD9" w14:textId="77777777" w:rsidR="00A57D6F" w:rsidRPr="000A506B" w:rsidRDefault="00A57D6F" w:rsidP="00A57D6F">
            <w:pPr>
              <w:pStyle w:val="Paragraph"/>
              <w:rPr>
                <w:noProof/>
              </w:rPr>
            </w:pPr>
            <w:r w:rsidRPr="000A506B">
              <w:rPr>
                <w:noProof/>
              </w:rPr>
              <w:t>09.2931</w:t>
            </w:r>
          </w:p>
        </w:tc>
        <w:tc>
          <w:tcPr>
            <w:tcW w:w="1109" w:type="dxa"/>
          </w:tcPr>
          <w:p w14:paraId="164F34E8" w14:textId="77777777" w:rsidR="00A57D6F" w:rsidRPr="000A506B" w:rsidRDefault="00A57D6F" w:rsidP="00A57D6F">
            <w:pPr>
              <w:pStyle w:val="Paragraph"/>
              <w:jc w:val="right"/>
              <w:rPr>
                <w:noProof/>
              </w:rPr>
            </w:pPr>
            <w:r w:rsidRPr="000A506B">
              <w:rPr>
                <w:noProof/>
              </w:rPr>
              <w:t>ex 3911 90 11</w:t>
            </w:r>
          </w:p>
        </w:tc>
        <w:tc>
          <w:tcPr>
            <w:tcW w:w="754" w:type="dxa"/>
          </w:tcPr>
          <w:p w14:paraId="77AD554F" w14:textId="77777777" w:rsidR="00A57D6F" w:rsidRPr="000A506B" w:rsidRDefault="00A57D6F" w:rsidP="00A57D6F">
            <w:pPr>
              <w:pStyle w:val="Paragraph"/>
              <w:jc w:val="center"/>
              <w:rPr>
                <w:noProof/>
              </w:rPr>
            </w:pPr>
            <w:r w:rsidRPr="000A506B">
              <w:rPr>
                <w:noProof/>
              </w:rPr>
              <w:t>10</w:t>
            </w:r>
          </w:p>
        </w:tc>
        <w:tc>
          <w:tcPr>
            <w:tcW w:w="4649" w:type="dxa"/>
          </w:tcPr>
          <w:p w14:paraId="150CD699" w14:textId="4E4CBF39" w:rsidR="00A57D6F" w:rsidRPr="009D30FC" w:rsidRDefault="00A57D6F" w:rsidP="00A57D6F">
            <w:pPr>
              <w:pStyle w:val="Paragraph"/>
              <w:rPr>
                <w:noProof/>
                <w:lang w:val="da-DK"/>
              </w:rPr>
            </w:pPr>
            <w:r w:rsidRPr="009D30FC">
              <w:rPr>
                <w:noProof/>
                <w:lang w:val="da-DK"/>
              </w:rPr>
              <w:t>Poly(oxy-1,4-phenylensulfonyl-1,4-phenylenoxy-1,4-phenylenisopropyliden-1,4-phenylen) (CAS RN 25135-51-7 og CAS RN 25154-01-2), i former som nævnt i bestemmelse 6 b) til dette kapitel, med indhold af tilsætningsstoffer på ikke over 20 vægtprocent</w:t>
            </w:r>
          </w:p>
        </w:tc>
        <w:tc>
          <w:tcPr>
            <w:tcW w:w="0" w:type="auto"/>
          </w:tcPr>
          <w:p w14:paraId="3982A4F4" w14:textId="77777777" w:rsidR="00A57D6F" w:rsidRPr="000A506B" w:rsidRDefault="00A57D6F" w:rsidP="00A57D6F">
            <w:pPr>
              <w:pStyle w:val="Paragraph"/>
              <w:rPr>
                <w:noProof/>
              </w:rPr>
            </w:pPr>
            <w:r w:rsidRPr="000A506B">
              <w:rPr>
                <w:noProof/>
              </w:rPr>
              <w:t>01.01-31.12</w:t>
            </w:r>
          </w:p>
        </w:tc>
        <w:tc>
          <w:tcPr>
            <w:tcW w:w="0" w:type="auto"/>
          </w:tcPr>
          <w:p w14:paraId="63FEEC7F" w14:textId="77777777" w:rsidR="00A57D6F" w:rsidRPr="000A506B" w:rsidRDefault="00A57D6F" w:rsidP="00A57D6F">
            <w:pPr>
              <w:pStyle w:val="Paragraph"/>
              <w:rPr>
                <w:noProof/>
              </w:rPr>
            </w:pPr>
            <w:r w:rsidRPr="000A506B">
              <w:rPr>
                <w:noProof/>
              </w:rPr>
              <w:t>6 300 ton</w:t>
            </w:r>
          </w:p>
        </w:tc>
        <w:tc>
          <w:tcPr>
            <w:tcW w:w="588" w:type="dxa"/>
          </w:tcPr>
          <w:p w14:paraId="45C3A565" w14:textId="77777777" w:rsidR="00A57D6F" w:rsidRPr="000A506B" w:rsidRDefault="00A57D6F" w:rsidP="00A57D6F">
            <w:pPr>
              <w:pStyle w:val="Paragraph"/>
              <w:rPr>
                <w:noProof/>
              </w:rPr>
            </w:pPr>
            <w:r w:rsidRPr="000A506B">
              <w:rPr>
                <w:noProof/>
              </w:rPr>
              <w:t>0 %</w:t>
            </w:r>
          </w:p>
        </w:tc>
      </w:tr>
      <w:tr w:rsidR="00A57D6F" w:rsidRPr="000A506B" w14:paraId="527FF758" w14:textId="77777777" w:rsidTr="00A57D6F">
        <w:tc>
          <w:tcPr>
            <w:tcW w:w="0" w:type="auto"/>
          </w:tcPr>
          <w:p w14:paraId="6CCE1B56" w14:textId="77777777" w:rsidR="00A57D6F" w:rsidRPr="000A506B" w:rsidRDefault="00A57D6F" w:rsidP="00A57D6F">
            <w:pPr>
              <w:pStyle w:val="Paragraph"/>
              <w:rPr>
                <w:noProof/>
              </w:rPr>
            </w:pPr>
            <w:r w:rsidRPr="000A506B">
              <w:rPr>
                <w:noProof/>
              </w:rPr>
              <w:t>09.2933</w:t>
            </w:r>
          </w:p>
        </w:tc>
        <w:tc>
          <w:tcPr>
            <w:tcW w:w="1109" w:type="dxa"/>
          </w:tcPr>
          <w:p w14:paraId="39FBA58F" w14:textId="77777777" w:rsidR="00A57D6F" w:rsidRPr="000A506B" w:rsidRDefault="00A57D6F" w:rsidP="00A57D6F">
            <w:pPr>
              <w:pStyle w:val="Paragraph"/>
              <w:jc w:val="right"/>
              <w:rPr>
                <w:noProof/>
              </w:rPr>
            </w:pPr>
            <w:r w:rsidRPr="000A506B">
              <w:rPr>
                <w:noProof/>
              </w:rPr>
              <w:t>ex 2903 99 80</w:t>
            </w:r>
          </w:p>
        </w:tc>
        <w:tc>
          <w:tcPr>
            <w:tcW w:w="754" w:type="dxa"/>
          </w:tcPr>
          <w:p w14:paraId="060B2769" w14:textId="77777777" w:rsidR="00A57D6F" w:rsidRPr="000A506B" w:rsidRDefault="00A57D6F" w:rsidP="00A57D6F">
            <w:pPr>
              <w:pStyle w:val="Paragraph"/>
              <w:jc w:val="center"/>
              <w:rPr>
                <w:noProof/>
              </w:rPr>
            </w:pPr>
            <w:r w:rsidRPr="000A506B">
              <w:rPr>
                <w:noProof/>
              </w:rPr>
              <w:t>30</w:t>
            </w:r>
          </w:p>
        </w:tc>
        <w:tc>
          <w:tcPr>
            <w:tcW w:w="4649" w:type="dxa"/>
          </w:tcPr>
          <w:p w14:paraId="6E65782F" w14:textId="7150DFF8" w:rsidR="00A57D6F" w:rsidRPr="000A506B" w:rsidRDefault="00A57D6F" w:rsidP="00A57D6F">
            <w:pPr>
              <w:pStyle w:val="Paragraph"/>
              <w:rPr>
                <w:noProof/>
              </w:rPr>
            </w:pPr>
            <w:r w:rsidRPr="000A506B">
              <w:rPr>
                <w:noProof/>
              </w:rPr>
              <w:t>1,3-Dichlorobenzen (CAS RN 541-73-1)</w:t>
            </w:r>
          </w:p>
        </w:tc>
        <w:tc>
          <w:tcPr>
            <w:tcW w:w="0" w:type="auto"/>
          </w:tcPr>
          <w:p w14:paraId="02187895" w14:textId="77777777" w:rsidR="00A57D6F" w:rsidRPr="000A506B" w:rsidRDefault="00A57D6F" w:rsidP="00A57D6F">
            <w:pPr>
              <w:pStyle w:val="Paragraph"/>
              <w:rPr>
                <w:noProof/>
              </w:rPr>
            </w:pPr>
            <w:r w:rsidRPr="000A506B">
              <w:rPr>
                <w:noProof/>
              </w:rPr>
              <w:t>01.01-31.12</w:t>
            </w:r>
          </w:p>
        </w:tc>
        <w:tc>
          <w:tcPr>
            <w:tcW w:w="0" w:type="auto"/>
          </w:tcPr>
          <w:p w14:paraId="7FD6A3DF" w14:textId="77777777" w:rsidR="00A57D6F" w:rsidRPr="000A506B" w:rsidRDefault="00A57D6F" w:rsidP="00A57D6F">
            <w:pPr>
              <w:pStyle w:val="Paragraph"/>
              <w:rPr>
                <w:noProof/>
              </w:rPr>
            </w:pPr>
            <w:r w:rsidRPr="000A506B">
              <w:rPr>
                <w:noProof/>
              </w:rPr>
              <w:t>2 600 ton</w:t>
            </w:r>
          </w:p>
        </w:tc>
        <w:tc>
          <w:tcPr>
            <w:tcW w:w="588" w:type="dxa"/>
          </w:tcPr>
          <w:p w14:paraId="6859A79C" w14:textId="77777777" w:rsidR="00A57D6F" w:rsidRPr="000A506B" w:rsidRDefault="00A57D6F" w:rsidP="00A57D6F">
            <w:pPr>
              <w:pStyle w:val="Paragraph"/>
              <w:rPr>
                <w:noProof/>
              </w:rPr>
            </w:pPr>
            <w:r w:rsidRPr="000A506B">
              <w:rPr>
                <w:noProof/>
              </w:rPr>
              <w:t>0 %</w:t>
            </w:r>
          </w:p>
        </w:tc>
      </w:tr>
      <w:tr w:rsidR="00A57D6F" w:rsidRPr="000A506B" w14:paraId="671046C9" w14:textId="77777777" w:rsidTr="00A57D6F">
        <w:tc>
          <w:tcPr>
            <w:tcW w:w="0" w:type="auto"/>
          </w:tcPr>
          <w:p w14:paraId="1240C57C" w14:textId="77777777" w:rsidR="00A57D6F" w:rsidRPr="000A506B" w:rsidRDefault="00A57D6F" w:rsidP="00A57D6F">
            <w:pPr>
              <w:pStyle w:val="Paragraph"/>
              <w:rPr>
                <w:noProof/>
              </w:rPr>
            </w:pPr>
            <w:r w:rsidRPr="000A506B">
              <w:rPr>
                <w:noProof/>
              </w:rPr>
              <w:t>09.2935</w:t>
            </w:r>
          </w:p>
        </w:tc>
        <w:tc>
          <w:tcPr>
            <w:tcW w:w="1109" w:type="dxa"/>
          </w:tcPr>
          <w:p w14:paraId="59E4E9B5" w14:textId="77777777" w:rsidR="00A57D6F" w:rsidRPr="000A506B" w:rsidRDefault="00A57D6F" w:rsidP="00A57D6F">
            <w:pPr>
              <w:pStyle w:val="Paragraph"/>
              <w:jc w:val="right"/>
              <w:rPr>
                <w:noProof/>
              </w:rPr>
            </w:pPr>
            <w:r w:rsidRPr="000A506B">
              <w:rPr>
                <w:noProof/>
              </w:rPr>
              <w:t>ex 3806 10 00</w:t>
            </w:r>
          </w:p>
        </w:tc>
        <w:tc>
          <w:tcPr>
            <w:tcW w:w="754" w:type="dxa"/>
          </w:tcPr>
          <w:p w14:paraId="3DE69F6B" w14:textId="77777777" w:rsidR="00A57D6F" w:rsidRPr="000A506B" w:rsidRDefault="00A57D6F" w:rsidP="00A57D6F">
            <w:pPr>
              <w:pStyle w:val="Paragraph"/>
              <w:jc w:val="center"/>
              <w:rPr>
                <w:noProof/>
              </w:rPr>
            </w:pPr>
            <w:r w:rsidRPr="000A506B">
              <w:rPr>
                <w:noProof/>
              </w:rPr>
              <w:t>10</w:t>
            </w:r>
          </w:p>
        </w:tc>
        <w:tc>
          <w:tcPr>
            <w:tcW w:w="4649" w:type="dxa"/>
          </w:tcPr>
          <w:p w14:paraId="09087AC5" w14:textId="46AD2D5F" w:rsidR="00A57D6F" w:rsidRPr="009D30FC" w:rsidRDefault="00A57D6F" w:rsidP="00A57D6F">
            <w:pPr>
              <w:pStyle w:val="Paragraph"/>
              <w:rPr>
                <w:noProof/>
                <w:lang w:val="da-DK"/>
              </w:rPr>
            </w:pPr>
            <w:r w:rsidRPr="009D30FC">
              <w:rPr>
                <w:noProof/>
                <w:lang w:val="da-DK"/>
              </w:rPr>
              <w:t>Colophonium og harpikssyrer af fyrreharpiks</w:t>
            </w:r>
          </w:p>
        </w:tc>
        <w:tc>
          <w:tcPr>
            <w:tcW w:w="0" w:type="auto"/>
          </w:tcPr>
          <w:p w14:paraId="332486CD" w14:textId="77777777" w:rsidR="00A57D6F" w:rsidRPr="000A506B" w:rsidRDefault="00A57D6F" w:rsidP="00A57D6F">
            <w:pPr>
              <w:pStyle w:val="Paragraph"/>
              <w:rPr>
                <w:noProof/>
              </w:rPr>
            </w:pPr>
            <w:r w:rsidRPr="000A506B">
              <w:rPr>
                <w:noProof/>
              </w:rPr>
              <w:t>01.01-31.12</w:t>
            </w:r>
          </w:p>
        </w:tc>
        <w:tc>
          <w:tcPr>
            <w:tcW w:w="0" w:type="auto"/>
          </w:tcPr>
          <w:p w14:paraId="1B5431DA" w14:textId="77777777" w:rsidR="00A57D6F" w:rsidRPr="000A506B" w:rsidRDefault="00A57D6F" w:rsidP="00A57D6F">
            <w:pPr>
              <w:pStyle w:val="Paragraph"/>
              <w:rPr>
                <w:noProof/>
              </w:rPr>
            </w:pPr>
            <w:r w:rsidRPr="000A506B">
              <w:rPr>
                <w:noProof/>
              </w:rPr>
              <w:t>280 000 ton</w:t>
            </w:r>
          </w:p>
        </w:tc>
        <w:tc>
          <w:tcPr>
            <w:tcW w:w="588" w:type="dxa"/>
          </w:tcPr>
          <w:p w14:paraId="080947B3" w14:textId="77777777" w:rsidR="00A57D6F" w:rsidRPr="000A506B" w:rsidRDefault="00A57D6F" w:rsidP="00A57D6F">
            <w:pPr>
              <w:pStyle w:val="Paragraph"/>
              <w:rPr>
                <w:noProof/>
              </w:rPr>
            </w:pPr>
            <w:r w:rsidRPr="000A506B">
              <w:rPr>
                <w:noProof/>
              </w:rPr>
              <w:t>0 %</w:t>
            </w:r>
          </w:p>
        </w:tc>
      </w:tr>
      <w:tr w:rsidR="00A57D6F" w:rsidRPr="000A506B" w14:paraId="0769AFBB" w14:textId="77777777" w:rsidTr="00A57D6F">
        <w:tc>
          <w:tcPr>
            <w:tcW w:w="0" w:type="auto"/>
          </w:tcPr>
          <w:p w14:paraId="76788607" w14:textId="77777777" w:rsidR="00A57D6F" w:rsidRPr="000A506B" w:rsidRDefault="00A57D6F" w:rsidP="00A57D6F">
            <w:pPr>
              <w:pStyle w:val="Paragraph"/>
              <w:rPr>
                <w:noProof/>
              </w:rPr>
            </w:pPr>
            <w:r w:rsidRPr="000A506B">
              <w:rPr>
                <w:noProof/>
              </w:rPr>
              <w:t>09.2945</w:t>
            </w:r>
          </w:p>
        </w:tc>
        <w:tc>
          <w:tcPr>
            <w:tcW w:w="1109" w:type="dxa"/>
          </w:tcPr>
          <w:p w14:paraId="08BAA1CC" w14:textId="77777777" w:rsidR="00A57D6F" w:rsidRPr="000A506B" w:rsidRDefault="00A57D6F" w:rsidP="00A57D6F">
            <w:pPr>
              <w:pStyle w:val="Paragraph"/>
              <w:jc w:val="right"/>
              <w:rPr>
                <w:noProof/>
              </w:rPr>
            </w:pPr>
            <w:r w:rsidRPr="000A506B">
              <w:rPr>
                <w:noProof/>
              </w:rPr>
              <w:t>ex 2940 00 00</w:t>
            </w:r>
          </w:p>
        </w:tc>
        <w:tc>
          <w:tcPr>
            <w:tcW w:w="754" w:type="dxa"/>
          </w:tcPr>
          <w:p w14:paraId="7ADDCE45" w14:textId="77777777" w:rsidR="00A57D6F" w:rsidRPr="000A506B" w:rsidRDefault="00A57D6F" w:rsidP="00A57D6F">
            <w:pPr>
              <w:pStyle w:val="Paragraph"/>
              <w:jc w:val="center"/>
              <w:rPr>
                <w:noProof/>
              </w:rPr>
            </w:pPr>
            <w:r w:rsidRPr="000A506B">
              <w:rPr>
                <w:noProof/>
              </w:rPr>
              <w:t>20</w:t>
            </w:r>
          </w:p>
        </w:tc>
        <w:tc>
          <w:tcPr>
            <w:tcW w:w="4649" w:type="dxa"/>
          </w:tcPr>
          <w:p w14:paraId="1D80D793" w14:textId="7CB26E26" w:rsidR="00A57D6F" w:rsidRPr="000A506B" w:rsidRDefault="00A57D6F" w:rsidP="00A57D6F">
            <w:pPr>
              <w:pStyle w:val="Paragraph"/>
              <w:rPr>
                <w:noProof/>
              </w:rPr>
            </w:pPr>
            <w:r w:rsidRPr="000A506B">
              <w:rPr>
                <w:noProof/>
              </w:rPr>
              <w:t>D-Xylose (CAS RN 58-86-6)</w:t>
            </w:r>
          </w:p>
        </w:tc>
        <w:tc>
          <w:tcPr>
            <w:tcW w:w="0" w:type="auto"/>
          </w:tcPr>
          <w:p w14:paraId="68AFD7E7" w14:textId="77777777" w:rsidR="00A57D6F" w:rsidRPr="000A506B" w:rsidRDefault="00A57D6F" w:rsidP="00A57D6F">
            <w:pPr>
              <w:pStyle w:val="Paragraph"/>
              <w:rPr>
                <w:noProof/>
              </w:rPr>
            </w:pPr>
            <w:r w:rsidRPr="000A506B">
              <w:rPr>
                <w:noProof/>
              </w:rPr>
              <w:t>01.01-31.12</w:t>
            </w:r>
          </w:p>
        </w:tc>
        <w:tc>
          <w:tcPr>
            <w:tcW w:w="0" w:type="auto"/>
          </w:tcPr>
          <w:p w14:paraId="3CFA9681" w14:textId="77777777" w:rsidR="00A57D6F" w:rsidRPr="000A506B" w:rsidRDefault="00A57D6F" w:rsidP="00A57D6F">
            <w:pPr>
              <w:pStyle w:val="Paragraph"/>
              <w:rPr>
                <w:noProof/>
              </w:rPr>
            </w:pPr>
            <w:r w:rsidRPr="000A506B">
              <w:rPr>
                <w:noProof/>
              </w:rPr>
              <w:t>400 ton</w:t>
            </w:r>
          </w:p>
        </w:tc>
        <w:tc>
          <w:tcPr>
            <w:tcW w:w="588" w:type="dxa"/>
          </w:tcPr>
          <w:p w14:paraId="746CA7AE" w14:textId="77777777" w:rsidR="00A57D6F" w:rsidRPr="000A506B" w:rsidRDefault="00A57D6F" w:rsidP="00A57D6F">
            <w:pPr>
              <w:pStyle w:val="Paragraph"/>
              <w:rPr>
                <w:noProof/>
              </w:rPr>
            </w:pPr>
            <w:r w:rsidRPr="000A506B">
              <w:rPr>
                <w:noProof/>
              </w:rPr>
              <w:t>0 %</w:t>
            </w:r>
          </w:p>
        </w:tc>
      </w:tr>
      <w:tr w:rsidR="00A57D6F" w:rsidRPr="000A506B" w14:paraId="10815A45" w14:textId="77777777" w:rsidTr="00A57D6F">
        <w:tc>
          <w:tcPr>
            <w:tcW w:w="0" w:type="auto"/>
          </w:tcPr>
          <w:p w14:paraId="7C875399" w14:textId="77777777" w:rsidR="00A57D6F" w:rsidRPr="000A506B" w:rsidRDefault="00A57D6F" w:rsidP="00A57D6F">
            <w:pPr>
              <w:pStyle w:val="Paragraph"/>
              <w:rPr>
                <w:noProof/>
              </w:rPr>
            </w:pPr>
            <w:r w:rsidRPr="000A506B">
              <w:rPr>
                <w:noProof/>
              </w:rPr>
              <w:t>09.2975</w:t>
            </w:r>
          </w:p>
        </w:tc>
        <w:tc>
          <w:tcPr>
            <w:tcW w:w="1109" w:type="dxa"/>
          </w:tcPr>
          <w:p w14:paraId="6E9F1D66" w14:textId="77777777" w:rsidR="00A57D6F" w:rsidRPr="000A506B" w:rsidRDefault="00A57D6F" w:rsidP="00A57D6F">
            <w:pPr>
              <w:pStyle w:val="Paragraph"/>
              <w:jc w:val="right"/>
              <w:rPr>
                <w:noProof/>
              </w:rPr>
            </w:pPr>
            <w:r w:rsidRPr="000A506B">
              <w:rPr>
                <w:noProof/>
              </w:rPr>
              <w:t>ex 2918 30 00</w:t>
            </w:r>
          </w:p>
        </w:tc>
        <w:tc>
          <w:tcPr>
            <w:tcW w:w="754" w:type="dxa"/>
          </w:tcPr>
          <w:p w14:paraId="6937C5F7" w14:textId="77777777" w:rsidR="00A57D6F" w:rsidRPr="000A506B" w:rsidRDefault="00A57D6F" w:rsidP="00A57D6F">
            <w:pPr>
              <w:pStyle w:val="Paragraph"/>
              <w:jc w:val="center"/>
              <w:rPr>
                <w:noProof/>
              </w:rPr>
            </w:pPr>
            <w:r w:rsidRPr="000A506B">
              <w:rPr>
                <w:noProof/>
              </w:rPr>
              <w:t>10</w:t>
            </w:r>
          </w:p>
        </w:tc>
        <w:tc>
          <w:tcPr>
            <w:tcW w:w="4649" w:type="dxa"/>
          </w:tcPr>
          <w:p w14:paraId="548D5965" w14:textId="6438A36F" w:rsidR="00A57D6F" w:rsidRPr="000A506B" w:rsidRDefault="00A57D6F" w:rsidP="00A57D6F">
            <w:pPr>
              <w:pStyle w:val="Paragraph"/>
              <w:rPr>
                <w:noProof/>
              </w:rPr>
            </w:pPr>
            <w:r w:rsidRPr="000A506B">
              <w:rPr>
                <w:noProof/>
              </w:rPr>
              <w:t>Benzophenon-3,3’,4,4’-tetracarboxylsyredianhydrid (CAS RN 2421-28-5)</w:t>
            </w:r>
          </w:p>
        </w:tc>
        <w:tc>
          <w:tcPr>
            <w:tcW w:w="0" w:type="auto"/>
          </w:tcPr>
          <w:p w14:paraId="3650EF87" w14:textId="77777777" w:rsidR="00A57D6F" w:rsidRPr="000A506B" w:rsidRDefault="00A57D6F" w:rsidP="00A57D6F">
            <w:pPr>
              <w:pStyle w:val="Paragraph"/>
              <w:rPr>
                <w:noProof/>
              </w:rPr>
            </w:pPr>
            <w:r w:rsidRPr="000A506B">
              <w:rPr>
                <w:noProof/>
              </w:rPr>
              <w:t>01.01-31.12</w:t>
            </w:r>
          </w:p>
        </w:tc>
        <w:tc>
          <w:tcPr>
            <w:tcW w:w="0" w:type="auto"/>
          </w:tcPr>
          <w:p w14:paraId="5A01DC44" w14:textId="77777777" w:rsidR="00A57D6F" w:rsidRPr="000A506B" w:rsidRDefault="00A57D6F" w:rsidP="00A57D6F">
            <w:pPr>
              <w:pStyle w:val="Paragraph"/>
              <w:rPr>
                <w:noProof/>
              </w:rPr>
            </w:pPr>
            <w:r w:rsidRPr="000A506B">
              <w:rPr>
                <w:noProof/>
              </w:rPr>
              <w:t>1 000 ton</w:t>
            </w:r>
          </w:p>
        </w:tc>
        <w:tc>
          <w:tcPr>
            <w:tcW w:w="588" w:type="dxa"/>
          </w:tcPr>
          <w:p w14:paraId="146C0ED2" w14:textId="77777777" w:rsidR="00A57D6F" w:rsidRPr="000A506B" w:rsidRDefault="00A57D6F" w:rsidP="00A57D6F">
            <w:pPr>
              <w:pStyle w:val="Paragraph"/>
              <w:rPr>
                <w:noProof/>
              </w:rPr>
            </w:pPr>
            <w:r w:rsidRPr="000A506B">
              <w:rPr>
                <w:noProof/>
              </w:rPr>
              <w:t>0 %</w:t>
            </w:r>
          </w:p>
        </w:tc>
      </w:tr>
    </w:tbl>
    <w:p w14:paraId="70B55A6F" w14:textId="77777777" w:rsidR="00E35A31" w:rsidRPr="000A506B" w:rsidRDefault="00E35A31" w:rsidP="00E35A31">
      <w:pPr>
        <w:rPr>
          <w:noProof/>
        </w:rPr>
      </w:pPr>
    </w:p>
    <w:tbl>
      <w:tblPr>
        <w:tblStyle w:val="Notestable"/>
        <w:tblW w:w="9246" w:type="dxa"/>
        <w:tblLayout w:type="fixed"/>
        <w:tblLook w:val="0000" w:firstRow="0" w:lastRow="0" w:firstColumn="0" w:lastColumn="0" w:noHBand="0" w:noVBand="0"/>
      </w:tblPr>
      <w:tblGrid>
        <w:gridCol w:w="425"/>
        <w:gridCol w:w="8821"/>
      </w:tblGrid>
      <w:tr w:rsidR="00E35A31" w:rsidRPr="000A506B" w14:paraId="733A2523" w14:textId="77777777" w:rsidTr="003C3E45">
        <w:tc>
          <w:tcPr>
            <w:tcW w:w="425" w:type="dxa"/>
          </w:tcPr>
          <w:p w14:paraId="785B4084" w14:textId="77777777" w:rsidR="00E35A31" w:rsidRPr="000A506B" w:rsidRDefault="00E35A31" w:rsidP="0028416A">
            <w:pPr>
              <w:pStyle w:val="Paragraph"/>
              <w:rPr>
                <w:noProof/>
              </w:rPr>
            </w:pPr>
            <w:r w:rsidRPr="000A506B">
              <w:rPr>
                <w:rStyle w:val="FootnoteReference"/>
                <w:noProof/>
              </w:rPr>
              <w:t>(1)</w:t>
            </w:r>
          </w:p>
        </w:tc>
        <w:tc>
          <w:tcPr>
            <w:tcW w:w="8821" w:type="dxa"/>
          </w:tcPr>
          <w:p w14:paraId="5FC7133E" w14:textId="50BFA7A8" w:rsidR="00E35A31" w:rsidRPr="009D30FC" w:rsidRDefault="00E35A31" w:rsidP="0028416A">
            <w:pPr>
              <w:pStyle w:val="Paragraph"/>
              <w:rPr>
                <w:noProof/>
                <w:lang w:val="da-DK"/>
              </w:rPr>
            </w:pPr>
            <w:r w:rsidRPr="009D30FC">
              <w:rPr>
                <w:noProof/>
                <w:lang w:val="da-DK"/>
              </w:rPr>
              <w:t>Toldsuspension forudsætter toldtilsyn med den særlige anvendelse i overensstemmelse med artikel 254 i forordning (EU) nr. 952/2013.</w:t>
            </w:r>
          </w:p>
        </w:tc>
      </w:tr>
      <w:tr w:rsidR="00E35A31" w:rsidRPr="000A506B" w14:paraId="1768A1EA" w14:textId="77777777" w:rsidTr="003C3E45">
        <w:tc>
          <w:tcPr>
            <w:tcW w:w="425" w:type="dxa"/>
          </w:tcPr>
          <w:p w14:paraId="18AF93F9" w14:textId="77777777" w:rsidR="00E35A31" w:rsidRPr="000A506B" w:rsidRDefault="00E35A31" w:rsidP="0028416A">
            <w:pPr>
              <w:pStyle w:val="Paragraph"/>
              <w:rPr>
                <w:noProof/>
              </w:rPr>
            </w:pPr>
            <w:r w:rsidRPr="000A506B">
              <w:rPr>
                <w:rStyle w:val="FootnoteReference"/>
                <w:noProof/>
              </w:rPr>
              <w:t>(2)</w:t>
            </w:r>
          </w:p>
        </w:tc>
        <w:tc>
          <w:tcPr>
            <w:tcW w:w="8821" w:type="dxa"/>
          </w:tcPr>
          <w:p w14:paraId="22CC6C6F" w14:textId="04C56201" w:rsidR="00E35A31" w:rsidRPr="009D30FC" w:rsidRDefault="00E35A31" w:rsidP="0028416A">
            <w:pPr>
              <w:pStyle w:val="Paragraph"/>
              <w:rPr>
                <w:noProof/>
                <w:lang w:val="da-DK"/>
              </w:rPr>
            </w:pPr>
            <w:r w:rsidRPr="009D30FC">
              <w:rPr>
                <w:noProof/>
                <w:lang w:val="da-DK"/>
              </w:rPr>
              <w:t>Toldsuspensionen finder dog ikke anvendelse, når behandlingen foretages af detailforretninger eller restaurationer.</w:t>
            </w:r>
            <w:r w:rsidR="003951D0" w:rsidRPr="009D30FC">
              <w:rPr>
                <w:noProof/>
                <w:lang w:val="da-DK"/>
              </w:rPr>
              <w:t>”</w:t>
            </w:r>
          </w:p>
        </w:tc>
      </w:tr>
    </w:tbl>
    <w:p w14:paraId="62CE20AB" w14:textId="72CA79C3" w:rsidR="00905D22" w:rsidRPr="000A506B" w:rsidRDefault="00905D22" w:rsidP="00E35A31">
      <w:pPr>
        <w:rPr>
          <w:noProof/>
        </w:rPr>
      </w:pPr>
    </w:p>
    <w:sectPr w:rsidR="00905D22" w:rsidRPr="000A506B" w:rsidSect="00A7317A">
      <w:headerReference w:type="even" r:id="rId17"/>
      <w:footerReference w:type="even" r:id="rId18"/>
      <w:footerReference w:type="default" r:id="rId19"/>
      <w:headerReference w:type="first" r:id="rId20"/>
      <w:footerReference w:type="first" r:id="rId21"/>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3D069" w14:textId="77777777" w:rsidR="00267DAB" w:rsidRDefault="00267DAB" w:rsidP="00E35A31">
      <w:pPr>
        <w:spacing w:before="0" w:after="0"/>
      </w:pPr>
      <w:r>
        <w:separator/>
      </w:r>
    </w:p>
  </w:endnote>
  <w:endnote w:type="continuationSeparator" w:id="0">
    <w:p w14:paraId="26D3806B" w14:textId="77777777" w:rsidR="00267DAB" w:rsidRDefault="00267DAB" w:rsidP="00E35A31">
      <w:pPr>
        <w:spacing w:before="0" w:after="0"/>
      </w:pPr>
      <w:r>
        <w:continuationSeparator/>
      </w:r>
    </w:p>
  </w:endnote>
  <w:endnote w:type="continuationNotice" w:id="1">
    <w:p w14:paraId="5BE4DE47" w14:textId="77777777" w:rsidR="00267DAB" w:rsidRDefault="00267DA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B1DBB" w14:textId="7B97C8D7" w:rsidR="00A7317A" w:rsidRPr="00A7317A" w:rsidRDefault="00A7317A" w:rsidP="00A7317A">
    <w:pPr>
      <w:pStyle w:val="Footer"/>
      <w:rPr>
        <w:rFonts w:ascii="Arial" w:hAnsi="Arial" w:cs="Arial"/>
        <w:b/>
        <w:sz w:val="48"/>
      </w:rPr>
    </w:pPr>
    <w:r w:rsidRPr="00A7317A">
      <w:rPr>
        <w:rFonts w:ascii="Arial" w:hAnsi="Arial" w:cs="Arial"/>
        <w:b/>
        <w:sz w:val="48"/>
      </w:rPr>
      <w:t>DA</w:t>
    </w:r>
    <w:r w:rsidRPr="00A7317A">
      <w:rPr>
        <w:rFonts w:ascii="Arial" w:hAnsi="Arial" w:cs="Arial"/>
        <w:b/>
        <w:sz w:val="48"/>
      </w:rPr>
      <w:tab/>
    </w:r>
    <w:r w:rsidRPr="00A7317A">
      <w:rPr>
        <w:rFonts w:ascii="Arial" w:hAnsi="Arial" w:cs="Arial"/>
        <w:b/>
        <w:sz w:val="48"/>
      </w:rPr>
      <w:tab/>
    </w:r>
    <w:r w:rsidRPr="00A7317A">
      <w:tab/>
    </w:r>
    <w:r w:rsidRPr="00A7317A">
      <w:rPr>
        <w:rFonts w:ascii="Arial" w:hAnsi="Arial" w:cs="Arial"/>
        <w:b/>
        <w:sz w:val="48"/>
      </w:rPr>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C87EE" w14:textId="27AC5CC9" w:rsidR="00A7317A" w:rsidRPr="00A7317A" w:rsidRDefault="00A7317A" w:rsidP="00A7317A">
    <w:pPr>
      <w:pStyle w:val="Footer"/>
      <w:rPr>
        <w:rFonts w:ascii="Arial" w:hAnsi="Arial" w:cs="Arial"/>
        <w:b/>
        <w:sz w:val="48"/>
      </w:rPr>
    </w:pPr>
    <w:r w:rsidRPr="00A7317A">
      <w:rPr>
        <w:rFonts w:ascii="Arial" w:hAnsi="Arial" w:cs="Arial"/>
        <w:b/>
        <w:sz w:val="48"/>
      </w:rPr>
      <w:t>DA</w:t>
    </w:r>
    <w:r w:rsidRPr="00A7317A">
      <w:rPr>
        <w:rFonts w:ascii="Arial" w:hAnsi="Arial" w:cs="Arial"/>
        <w:b/>
        <w:sz w:val="48"/>
      </w:rPr>
      <w:tab/>
    </w:r>
    <w:r w:rsidRPr="00A7317A">
      <w:rPr>
        <w:rFonts w:ascii="Arial" w:hAnsi="Arial" w:cs="Arial"/>
        <w:b/>
        <w:sz w:val="48"/>
      </w:rPr>
      <w:tab/>
    </w:r>
    <w:r w:rsidRPr="00A7317A">
      <w:tab/>
    </w:r>
    <w:r w:rsidRPr="00A7317A">
      <w:rPr>
        <w:rFonts w:ascii="Arial" w:hAnsi="Arial" w:cs="Arial"/>
        <w:b/>
        <w:sz w:val="48"/>
      </w:rPr>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1A812" w14:textId="77777777" w:rsidR="00A7317A" w:rsidRPr="00A7317A" w:rsidRDefault="00A7317A" w:rsidP="00A731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DDBB5" w14:textId="77777777" w:rsidR="00A7317A" w:rsidRDefault="00A731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592C" w14:textId="142B5BAC" w:rsidR="00A7317A" w:rsidRPr="00A7317A" w:rsidRDefault="00A7317A" w:rsidP="00A7317A">
    <w:pPr>
      <w:pStyle w:val="Footer"/>
      <w:rPr>
        <w:rFonts w:ascii="Arial" w:hAnsi="Arial" w:cs="Arial"/>
        <w:b/>
        <w:sz w:val="48"/>
      </w:rPr>
    </w:pPr>
    <w:r w:rsidRPr="00A7317A">
      <w:rPr>
        <w:rFonts w:ascii="Arial" w:hAnsi="Arial" w:cs="Arial"/>
        <w:b/>
        <w:sz w:val="48"/>
      </w:rPr>
      <w:t>DA</w:t>
    </w:r>
    <w:r w:rsidRPr="00A7317A">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A7317A">
      <w:tab/>
    </w:r>
    <w:r w:rsidRPr="00A7317A">
      <w:rPr>
        <w:rFonts w:ascii="Arial" w:hAnsi="Arial" w:cs="Arial"/>
        <w:b/>
        <w:sz w:val="48"/>
      </w:rPr>
      <w:t>DA</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745AC" w14:textId="77777777" w:rsidR="00A7317A" w:rsidRDefault="00A7317A" w:rsidP="00A73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7218F9" w14:textId="77777777" w:rsidR="00267DAB" w:rsidRDefault="00267DAB" w:rsidP="00E35A31">
      <w:pPr>
        <w:spacing w:before="0" w:after="0"/>
      </w:pPr>
      <w:r>
        <w:separator/>
      </w:r>
    </w:p>
  </w:footnote>
  <w:footnote w:type="continuationSeparator" w:id="0">
    <w:p w14:paraId="195E3251" w14:textId="77777777" w:rsidR="00267DAB" w:rsidRDefault="00267DAB" w:rsidP="00E35A31">
      <w:pPr>
        <w:spacing w:before="0" w:after="0"/>
      </w:pPr>
      <w:r>
        <w:continuationSeparator/>
      </w:r>
    </w:p>
  </w:footnote>
  <w:footnote w:type="continuationNotice" w:id="1">
    <w:p w14:paraId="666B3481" w14:textId="77777777" w:rsidR="00267DAB" w:rsidRDefault="00267DA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BBD83" w14:textId="77777777" w:rsidR="00A7317A" w:rsidRPr="00A7317A" w:rsidRDefault="00A7317A" w:rsidP="00A731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90FCA" w14:textId="77777777" w:rsidR="00A7317A" w:rsidRPr="00A7317A" w:rsidRDefault="00A7317A" w:rsidP="00A731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E53D1" w14:textId="77777777" w:rsidR="00A7317A" w:rsidRPr="00A7317A" w:rsidRDefault="00A7317A" w:rsidP="00A731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FE0EE" w14:textId="77777777" w:rsidR="00A7317A" w:rsidRDefault="00A731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FEB16" w14:textId="77777777" w:rsidR="00A7317A" w:rsidRDefault="00A731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6D96A43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CCB27B00"/>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BD4D7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EB7A44FC"/>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5"/>
  </w:num>
  <w:num w:numId="6">
    <w:abstractNumId w:val="8"/>
  </w:num>
  <w:num w:numId="7">
    <w:abstractNumId w:val="17"/>
  </w:num>
  <w:num w:numId="8">
    <w:abstractNumId w:val="7"/>
  </w:num>
  <w:num w:numId="9">
    <w:abstractNumId w:val="9"/>
  </w:num>
  <w:num w:numId="10">
    <w:abstractNumId w:val="10"/>
  </w:num>
  <w:num w:numId="11">
    <w:abstractNumId w:val="5"/>
  </w:num>
  <w:num w:numId="12">
    <w:abstractNumId w:val="16"/>
  </w:num>
  <w:num w:numId="13">
    <w:abstractNumId w:val="4"/>
  </w:num>
  <w:num w:numId="14">
    <w:abstractNumId w:val="11"/>
  </w:num>
  <w:num w:numId="15">
    <w:abstractNumId w:val="13"/>
  </w:num>
  <w:num w:numId="16">
    <w:abstractNumId w:val="14"/>
  </w:num>
  <w:num w:numId="17">
    <w:abstractNumId w:val="6"/>
  </w:num>
  <w:num w:numId="18">
    <w:abstractNumId w:val="12"/>
  </w:num>
  <w:num w:numId="19">
    <w:abstractNumId w:val="18"/>
  </w:num>
  <w:num w:numId="20">
    <w:abstractNumId w:val="15"/>
  </w:num>
  <w:num w:numId="21">
    <w:abstractNumId w:val="8"/>
  </w:num>
  <w:num w:numId="22">
    <w:abstractNumId w:val="17"/>
  </w:num>
  <w:num w:numId="23">
    <w:abstractNumId w:val="7"/>
  </w:num>
  <w:num w:numId="24">
    <w:abstractNumId w:val="9"/>
  </w:num>
  <w:num w:numId="25">
    <w:abstractNumId w:val="10"/>
  </w:num>
  <w:num w:numId="26">
    <w:abstractNumId w:val="5"/>
  </w:num>
  <w:num w:numId="27">
    <w:abstractNumId w:val="16"/>
  </w:num>
  <w:num w:numId="28">
    <w:abstractNumId w:val="4"/>
  </w:num>
  <w:num w:numId="29">
    <w:abstractNumId w:val="11"/>
  </w:num>
  <w:num w:numId="30">
    <w:abstractNumId w:val="13"/>
  </w:num>
  <w:num w:numId="31">
    <w:abstractNumId w:val="14"/>
  </w:num>
  <w:num w:numId="32">
    <w:abstractNumId w:val="6"/>
  </w:num>
  <w:num w:numId="33">
    <w:abstractNumId w:val="12"/>
  </w:num>
  <w:num w:numId="34">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6-04-29 10:28:21"/>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til"/>
    <w:docVar w:name="LW_ACCOMPAGNANT.CP" w:val="til"/>
    <w:docVar w:name="LW_ANNEX_NBR_FIRST" w:val="1"/>
    <w:docVar w:name="LW_ANNEX_NBR_LAST" w:val="1"/>
    <w:docVar w:name="LW_ANNEX_UNIQUE" w:val="1"/>
    <w:docVar w:name="LW_CORRIGENDUM" w:val="&lt;UNUSED&gt;"/>
    <w:docVar w:name="LW_COVERPAGE_EXISTS" w:val="True"/>
    <w:docVar w:name="LW_COVERPAGE_GUID" w:val="330057B8-65F2-4EB2-8960-1418EEE9318F"/>
    <w:docVar w:name="LW_COVERPAGE_TYPE" w:val="1"/>
    <w:docVar w:name="LW_CreatedUtc" w:val="2025-09-16T15:01:02.0260966Z"/>
    <w:docVar w:name="LW_CROSSREFERENCE" w:val="&lt;UNUSED&gt;"/>
    <w:docVar w:name="LW_DocType" w:val="ANNEX"/>
    <w:docVar w:name="LW_EMISSION" w:val="27.4.2026"/>
    <w:docVar w:name="LW_EMISSION_ISODATE" w:val="2026-04-27"/>
    <w:docVar w:name="LW_EMISSION_LOCATION" w:val="BRX"/>
    <w:docVar w:name="LW_EMISSION_PREFIX" w:val="Bruxelles, den "/>
    <w:docVar w:name="LW_EMISSION_SUFFIX" w:val=" "/>
    <w:docVar w:name="LW_ID_DOCSTRUCTURE" w:val="COM/ANNEX"/>
    <w:docVar w:name="LW_ID_DOCTYPE" w:val="SG-017"/>
    <w:docVar w:name="LW_LANGUE" w:val="DA"/>
    <w:docVar w:name="LW_LEVEL_OF_SENSITIVITY" w:val="Standard treatment"/>
    <w:docVar w:name="LW_NOM.INST" w:val="EUROPA-KOMMISSIONEN"/>
    <w:docVar w:name="LW_NOM.INST_JOINTDOC" w:val="&lt;EMPTY&gt;"/>
    <w:docVar w:name="LW_OBJETACTEPRINCIPAL" w:val="om ændring af forordning (EU) 2021/2283 om åbning og forvaltning af autonome EU-toldkontingenter for visse landbrugs- og industriprodukter"/>
    <w:docVar w:name="LW_OBJETACTEPRINCIPAL.CP" w:val="om ændring af forordning (EU) 2021/2283 om åbning og forvaltning af autonome EU-toldkontingenter for visse landbrugs- og industriprodukter"/>
    <w:docVar w:name="LW_PART_NBR" w:val="1"/>
    <w:docVar w:name="LW_PART_NBR_TOTAL" w:val="1"/>
    <w:docVar w:name="LW_REF.INST.NEW" w:val="COM"/>
    <w:docVar w:name="LW_REF.INST.NEW_ADOPTED" w:val="final"/>
    <w:docVar w:name="LW_REF.INST.NEW_TEXT" w:val="(2026) 177"/>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BILAG"/>
    <w:docVar w:name="LW_TYPE.DOC.CP" w:val="BILAG"/>
    <w:docVar w:name="LW_TYPEACTEPRINCIPAL" w:val="Forslag til Rådets forordning"/>
    <w:docVar w:name="LW_TYPEACTEPRINCIPAL.CP" w:val="Forslag til Rådets forordning"/>
    <w:docVar w:name="LwApiVersions" w:val="LW4CoDe 1.24.5.0; LW 9.2, Build 20251112"/>
  </w:docVars>
  <w:rsids>
    <w:rsidRoot w:val="00E35A31"/>
    <w:rsid w:val="000052C5"/>
    <w:rsid w:val="00016B8C"/>
    <w:rsid w:val="00023C61"/>
    <w:rsid w:val="00032600"/>
    <w:rsid w:val="00060AA5"/>
    <w:rsid w:val="00074D56"/>
    <w:rsid w:val="000A506B"/>
    <w:rsid w:val="000B0A8A"/>
    <w:rsid w:val="000B208E"/>
    <w:rsid w:val="000B7CAF"/>
    <w:rsid w:val="000C233C"/>
    <w:rsid w:val="000E1A2E"/>
    <w:rsid w:val="000E22E4"/>
    <w:rsid w:val="000E7C26"/>
    <w:rsid w:val="00117AD8"/>
    <w:rsid w:val="00122AC1"/>
    <w:rsid w:val="00133C3A"/>
    <w:rsid w:val="00163609"/>
    <w:rsid w:val="00165C4F"/>
    <w:rsid w:val="00177684"/>
    <w:rsid w:val="0018302E"/>
    <w:rsid w:val="001A4255"/>
    <w:rsid w:val="001B2723"/>
    <w:rsid w:val="001B3AD5"/>
    <w:rsid w:val="001C2D9F"/>
    <w:rsid w:val="001C6AA2"/>
    <w:rsid w:val="001E3BE4"/>
    <w:rsid w:val="001F343E"/>
    <w:rsid w:val="001F4353"/>
    <w:rsid w:val="00222D16"/>
    <w:rsid w:val="002554D1"/>
    <w:rsid w:val="00267DAB"/>
    <w:rsid w:val="0028416A"/>
    <w:rsid w:val="002A326F"/>
    <w:rsid w:val="002B060B"/>
    <w:rsid w:val="002B5D9B"/>
    <w:rsid w:val="002E2918"/>
    <w:rsid w:val="002E5F6E"/>
    <w:rsid w:val="002E6A50"/>
    <w:rsid w:val="002F34BA"/>
    <w:rsid w:val="002F45E6"/>
    <w:rsid w:val="00301F6F"/>
    <w:rsid w:val="003077D7"/>
    <w:rsid w:val="0031121C"/>
    <w:rsid w:val="00314CCE"/>
    <w:rsid w:val="003304A6"/>
    <w:rsid w:val="003315CF"/>
    <w:rsid w:val="00350BB2"/>
    <w:rsid w:val="00360E66"/>
    <w:rsid w:val="003665AF"/>
    <w:rsid w:val="0037086B"/>
    <w:rsid w:val="003773CD"/>
    <w:rsid w:val="00385CBF"/>
    <w:rsid w:val="00385DEE"/>
    <w:rsid w:val="003951D0"/>
    <w:rsid w:val="003A65F6"/>
    <w:rsid w:val="003B2855"/>
    <w:rsid w:val="003B7B59"/>
    <w:rsid w:val="003C1535"/>
    <w:rsid w:val="003C3BD2"/>
    <w:rsid w:val="003C3E45"/>
    <w:rsid w:val="003E2C09"/>
    <w:rsid w:val="003E50BF"/>
    <w:rsid w:val="003E50E2"/>
    <w:rsid w:val="003F06E3"/>
    <w:rsid w:val="003F50E8"/>
    <w:rsid w:val="00416D5A"/>
    <w:rsid w:val="004423EB"/>
    <w:rsid w:val="00442A54"/>
    <w:rsid w:val="00492EB7"/>
    <w:rsid w:val="004959CD"/>
    <w:rsid w:val="004B1BA1"/>
    <w:rsid w:val="004B2544"/>
    <w:rsid w:val="004B31AA"/>
    <w:rsid w:val="004B33F8"/>
    <w:rsid w:val="004C6CC5"/>
    <w:rsid w:val="004D62FF"/>
    <w:rsid w:val="00502FEA"/>
    <w:rsid w:val="00522235"/>
    <w:rsid w:val="005313D8"/>
    <w:rsid w:val="005368A5"/>
    <w:rsid w:val="00577D5A"/>
    <w:rsid w:val="00584A33"/>
    <w:rsid w:val="005A3311"/>
    <w:rsid w:val="005A425D"/>
    <w:rsid w:val="005A6489"/>
    <w:rsid w:val="005F2F02"/>
    <w:rsid w:val="005F5242"/>
    <w:rsid w:val="00600EAB"/>
    <w:rsid w:val="0062524C"/>
    <w:rsid w:val="00626E37"/>
    <w:rsid w:val="006566EE"/>
    <w:rsid w:val="006610E3"/>
    <w:rsid w:val="00682D98"/>
    <w:rsid w:val="006A0277"/>
    <w:rsid w:val="006A6BCB"/>
    <w:rsid w:val="006D51DC"/>
    <w:rsid w:val="006E4A00"/>
    <w:rsid w:val="006F2988"/>
    <w:rsid w:val="007109E7"/>
    <w:rsid w:val="0076559D"/>
    <w:rsid w:val="007B59ED"/>
    <w:rsid w:val="007C3ED6"/>
    <w:rsid w:val="007C676D"/>
    <w:rsid w:val="007D6E10"/>
    <w:rsid w:val="007F1ADB"/>
    <w:rsid w:val="007F3FB1"/>
    <w:rsid w:val="00826223"/>
    <w:rsid w:val="00830945"/>
    <w:rsid w:val="00840B1D"/>
    <w:rsid w:val="00841723"/>
    <w:rsid w:val="008460C5"/>
    <w:rsid w:val="00865A30"/>
    <w:rsid w:val="008677CB"/>
    <w:rsid w:val="00877F1A"/>
    <w:rsid w:val="0088284A"/>
    <w:rsid w:val="00893F49"/>
    <w:rsid w:val="008A0499"/>
    <w:rsid w:val="008C2DB3"/>
    <w:rsid w:val="008D0138"/>
    <w:rsid w:val="008D6398"/>
    <w:rsid w:val="008E78F2"/>
    <w:rsid w:val="00905D22"/>
    <w:rsid w:val="00906F6D"/>
    <w:rsid w:val="00925338"/>
    <w:rsid w:val="00936CC5"/>
    <w:rsid w:val="0095374F"/>
    <w:rsid w:val="00972983"/>
    <w:rsid w:val="009819B1"/>
    <w:rsid w:val="009900FA"/>
    <w:rsid w:val="009B4C13"/>
    <w:rsid w:val="009C65FB"/>
    <w:rsid w:val="009D30FC"/>
    <w:rsid w:val="009D466C"/>
    <w:rsid w:val="009F711A"/>
    <w:rsid w:val="00A026C9"/>
    <w:rsid w:val="00A0385D"/>
    <w:rsid w:val="00A302B4"/>
    <w:rsid w:val="00A57D6F"/>
    <w:rsid w:val="00A6135F"/>
    <w:rsid w:val="00A6243B"/>
    <w:rsid w:val="00A629E0"/>
    <w:rsid w:val="00A65A92"/>
    <w:rsid w:val="00A71F6D"/>
    <w:rsid w:val="00A72759"/>
    <w:rsid w:val="00A728DC"/>
    <w:rsid w:val="00A7317A"/>
    <w:rsid w:val="00A802B2"/>
    <w:rsid w:val="00AB24FB"/>
    <w:rsid w:val="00AD672F"/>
    <w:rsid w:val="00AE4316"/>
    <w:rsid w:val="00AF3550"/>
    <w:rsid w:val="00B0065E"/>
    <w:rsid w:val="00B0194C"/>
    <w:rsid w:val="00B06616"/>
    <w:rsid w:val="00B114D9"/>
    <w:rsid w:val="00B353A5"/>
    <w:rsid w:val="00B414DF"/>
    <w:rsid w:val="00B42198"/>
    <w:rsid w:val="00B47C94"/>
    <w:rsid w:val="00B77548"/>
    <w:rsid w:val="00B84513"/>
    <w:rsid w:val="00B85BF1"/>
    <w:rsid w:val="00BA4F3C"/>
    <w:rsid w:val="00BB30BC"/>
    <w:rsid w:val="00BC246A"/>
    <w:rsid w:val="00BD2E19"/>
    <w:rsid w:val="00BF6A49"/>
    <w:rsid w:val="00C22596"/>
    <w:rsid w:val="00C50F9A"/>
    <w:rsid w:val="00C93B19"/>
    <w:rsid w:val="00C953CA"/>
    <w:rsid w:val="00CB3826"/>
    <w:rsid w:val="00CC58D6"/>
    <w:rsid w:val="00CD65FF"/>
    <w:rsid w:val="00CF6B53"/>
    <w:rsid w:val="00CF71D5"/>
    <w:rsid w:val="00D01082"/>
    <w:rsid w:val="00D0165E"/>
    <w:rsid w:val="00D23BC7"/>
    <w:rsid w:val="00D300FB"/>
    <w:rsid w:val="00D328C4"/>
    <w:rsid w:val="00D33986"/>
    <w:rsid w:val="00D37BF2"/>
    <w:rsid w:val="00D54FF0"/>
    <w:rsid w:val="00DA490D"/>
    <w:rsid w:val="00DA6868"/>
    <w:rsid w:val="00DB024E"/>
    <w:rsid w:val="00DF3FC7"/>
    <w:rsid w:val="00E1773A"/>
    <w:rsid w:val="00E35A31"/>
    <w:rsid w:val="00E436AD"/>
    <w:rsid w:val="00E46AF1"/>
    <w:rsid w:val="00E51293"/>
    <w:rsid w:val="00E555D0"/>
    <w:rsid w:val="00E57D79"/>
    <w:rsid w:val="00E65DE3"/>
    <w:rsid w:val="00E66A58"/>
    <w:rsid w:val="00E717A9"/>
    <w:rsid w:val="00E76879"/>
    <w:rsid w:val="00E76BCC"/>
    <w:rsid w:val="00E84E28"/>
    <w:rsid w:val="00E948B7"/>
    <w:rsid w:val="00EC230A"/>
    <w:rsid w:val="00EC41EF"/>
    <w:rsid w:val="00ED078F"/>
    <w:rsid w:val="00ED5ED4"/>
    <w:rsid w:val="00EF3AAD"/>
    <w:rsid w:val="00F1717F"/>
    <w:rsid w:val="00F23D0C"/>
    <w:rsid w:val="00F343EA"/>
    <w:rsid w:val="00F538D9"/>
    <w:rsid w:val="00F55EF8"/>
    <w:rsid w:val="00F7024E"/>
    <w:rsid w:val="00F82260"/>
    <w:rsid w:val="00FC6B0A"/>
    <w:rsid w:val="00FD75B8"/>
    <w:rsid w:val="00FF3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62558E0"/>
  <w15:docId w15:val="{C654173E-13A4-47FD-AD8E-FECF4952F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da-DK"/>
    </w:rPr>
  </w:style>
  <w:style w:type="paragraph" w:styleId="Heading1">
    <w:name w:val="heading 1"/>
    <w:basedOn w:val="Normal"/>
    <w:next w:val="Text1"/>
    <w:link w:val="Heading1Char"/>
    <w:uiPriority w:val="9"/>
    <w:qFormat/>
    <w:pPr>
      <w:keepNext/>
      <w:numPr>
        <w:numId w:val="2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7"/>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Text"/>
    <w:rsid w:val="00E35A31"/>
    <w:pPr>
      <w:jc w:val="both"/>
    </w:pPr>
  </w:style>
  <w:style w:type="paragraph" w:customStyle="1" w:styleId="Text">
    <w:name w:val="Text"/>
    <w:hidden/>
    <w:rsid w:val="00E35A31"/>
    <w:pPr>
      <w:spacing w:after="0" w:line="240" w:lineRule="auto"/>
    </w:pPr>
    <w:rPr>
      <w:rFonts w:ascii="Times New Roman" w:eastAsia="Times New Roman" w:hAnsi="Times New Roman" w:cs="Times New Roman"/>
      <w:sz w:val="16"/>
      <w:szCs w:val="20"/>
      <w:lang w:eastAsia="en-IE"/>
    </w:rPr>
  </w:style>
  <w:style w:type="paragraph" w:customStyle="1" w:styleId="SUSPparagraph">
    <w:name w:val="SUSP paragraph"/>
    <w:basedOn w:val="Paragraph"/>
    <w:rsid w:val="00E35A31"/>
    <w:pPr>
      <w:spacing w:before="60" w:after="60"/>
    </w:pPr>
  </w:style>
  <w:style w:type="table" w:customStyle="1" w:styleId="Listtable">
    <w:name w:val="List table"/>
    <w:rsid w:val="00E35A31"/>
    <w:pPr>
      <w:spacing w:after="0" w:line="240" w:lineRule="auto"/>
    </w:pPr>
    <w:rPr>
      <w:rFonts w:ascii="Times New Roman" w:eastAsia="Times New Roman" w:hAnsi="Times New Roman" w:cs="Times New Roman"/>
      <w:sz w:val="16"/>
      <w:szCs w:val="16"/>
      <w:lang w:eastAsia="en-IE"/>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60" w:type="dxa"/>
        <w:bottom w:w="120" w:type="dxa"/>
        <w:right w:w="60" w:type="dxa"/>
      </w:tblCellMar>
    </w:tblPr>
    <w:trPr>
      <w:jc w:val="center"/>
    </w:trPr>
  </w:style>
  <w:style w:type="table" w:customStyle="1" w:styleId="Notestable">
    <w:name w:val="Notes table"/>
    <w:rsid w:val="00E35A31"/>
    <w:pPr>
      <w:spacing w:after="0" w:line="240" w:lineRule="auto"/>
    </w:pPr>
    <w:rPr>
      <w:rFonts w:ascii="Times New Roman" w:eastAsia="Times New Roman" w:hAnsi="Times New Roman" w:cs="Times New Roman"/>
      <w:sz w:val="16"/>
      <w:szCs w:val="16"/>
      <w:lang w:eastAsia="en-IE"/>
    </w:rPr>
    <w:tblPr>
      <w:tblCellSpacing w:w="0" w:type="dxa"/>
      <w:tblInd w:w="0" w:type="dxa"/>
      <w:tblBorders>
        <w:top w:val="single" w:sz="2" w:space="0" w:color="auto"/>
        <w:bottom w:val="single" w:sz="2" w:space="0" w:color="auto"/>
      </w:tblBorders>
      <w:tblCellMar>
        <w:top w:w="60" w:type="dxa"/>
        <w:left w:w="60" w:type="dxa"/>
        <w:bottom w:w="60" w:type="dxa"/>
        <w:right w:w="60" w:type="dxa"/>
      </w:tblCellMar>
    </w:tblPr>
    <w:trPr>
      <w:tblCellSpacing w:w="0" w:type="dxa"/>
    </w:trPr>
  </w:style>
  <w:style w:type="table" w:customStyle="1" w:styleId="Notestablewithoutborder">
    <w:name w:val="Notes table without border"/>
    <w:rsid w:val="00E35A31"/>
    <w:pPr>
      <w:spacing w:after="0" w:line="240" w:lineRule="auto"/>
    </w:pPr>
    <w:rPr>
      <w:rFonts w:ascii="Times New Roman" w:eastAsia="Times New Roman" w:hAnsi="Times New Roman" w:cs="Times New Roman"/>
      <w:sz w:val="16"/>
      <w:szCs w:val="16"/>
      <w:lang w:eastAsia="en-IE"/>
    </w:rPr>
    <w:tblPr>
      <w:tblCellSpacing w:w="0" w:type="dxa"/>
      <w:tblInd w:w="0" w:type="dxa"/>
      <w:tblCellMar>
        <w:top w:w="60" w:type="dxa"/>
        <w:left w:w="60" w:type="dxa"/>
        <w:bottom w:w="60" w:type="dxa"/>
        <w:right w:w="60" w:type="dxa"/>
      </w:tblCellMar>
    </w:tblPr>
    <w:trPr>
      <w:tblCellSpacing w:w="0" w:type="dxa"/>
    </w:trPr>
  </w:style>
  <w:style w:type="paragraph" w:styleId="Title">
    <w:name w:val="Title"/>
    <w:aliases w:val="TITLE.TI"/>
    <w:basedOn w:val="SUSPparagraph"/>
    <w:link w:val="TitleChar"/>
    <w:uiPriority w:val="10"/>
    <w:qFormat/>
    <w:rsid w:val="00E35A31"/>
    <w:pPr>
      <w:keepNext/>
      <w:spacing w:before="120" w:after="120"/>
      <w:jc w:val="center"/>
    </w:pPr>
    <w:rPr>
      <w:sz w:val="24"/>
    </w:rPr>
  </w:style>
  <w:style w:type="character" w:customStyle="1" w:styleId="TitleChar">
    <w:name w:val="Title Char"/>
    <w:aliases w:val="TITLE.TI Char"/>
    <w:basedOn w:val="DefaultParagraphFont"/>
    <w:link w:val="Title"/>
    <w:uiPriority w:val="10"/>
    <w:rsid w:val="00E35A31"/>
    <w:rPr>
      <w:rFonts w:ascii="Times New Roman" w:eastAsia="Times New Roman" w:hAnsi="Times New Roman" w:cs="Times New Roman"/>
      <w:sz w:val="24"/>
      <w:szCs w:val="20"/>
      <w:lang w:val="da-DK" w:eastAsia="en-IE"/>
    </w:rPr>
  </w:style>
  <w:style w:type="paragraph" w:styleId="Subtitle">
    <w:name w:val="Subtitle"/>
    <w:aliases w:val="CONTENT.TITLE.TI"/>
    <w:basedOn w:val="SUSPparagraph"/>
    <w:link w:val="SubtitleChar"/>
    <w:uiPriority w:val="11"/>
    <w:qFormat/>
    <w:rsid w:val="00E35A31"/>
    <w:pPr>
      <w:keepNext/>
      <w:spacing w:before="120" w:after="120"/>
      <w:jc w:val="center"/>
    </w:pPr>
    <w:rPr>
      <w:sz w:val="24"/>
    </w:rPr>
  </w:style>
  <w:style w:type="character" w:customStyle="1" w:styleId="SubtitleChar">
    <w:name w:val="Subtitle Char"/>
    <w:aliases w:val="CONTENT.TITLE.TI Char"/>
    <w:basedOn w:val="DefaultParagraphFont"/>
    <w:link w:val="Subtitle"/>
    <w:uiPriority w:val="11"/>
    <w:rsid w:val="00E35A31"/>
    <w:rPr>
      <w:rFonts w:ascii="Times New Roman" w:eastAsia="Times New Roman" w:hAnsi="Times New Roman" w:cs="Times New Roman"/>
      <w:sz w:val="24"/>
      <w:szCs w:val="20"/>
      <w:lang w:val="da-DK" w:eastAsia="en-IE"/>
    </w:rPr>
  </w:style>
  <w:style w:type="paragraph" w:customStyle="1" w:styleId="Note">
    <w:name w:val="Note"/>
    <w:aliases w:val="NOTE"/>
    <w:basedOn w:val="SUSPparagraph"/>
    <w:rsid w:val="00E35A31"/>
    <w:rPr>
      <w:szCs w:val="16"/>
    </w:rPr>
  </w:style>
  <w:style w:type="table" w:customStyle="1" w:styleId="Listdash">
    <w:name w:val="List dash"/>
    <w:basedOn w:val="Listtable"/>
    <w:rsid w:val="00E35A31"/>
    <w:rPr>
      <w:sz w:val="20"/>
      <w:szCs w:val="20"/>
    </w:rPr>
    <w:tblPr>
      <w:jc w:val="left"/>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tblCellMar>
    </w:tblPr>
    <w:trPr>
      <w:tblCellSpacing w:w="0" w:type="dxa"/>
      <w:jc w:val="left"/>
    </w:trPr>
    <w:tcPr>
      <w:tcW w:w="0" w:type="auto"/>
    </w:tcPr>
  </w:style>
  <w:style w:type="table" w:customStyle="1" w:styleId="ListBullet1">
    <w:name w:val="List Bullet1"/>
    <w:basedOn w:val="Listtable"/>
    <w:rsid w:val="00E35A31"/>
    <w:rPr>
      <w:sz w:val="20"/>
      <w:szCs w:val="20"/>
    </w:rPr>
    <w:tblPr>
      <w:jc w:val="left"/>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tblCellMar>
    </w:tblPr>
    <w:trPr>
      <w:tblCellSpacing w:w="0" w:type="dxa"/>
      <w:jc w:val="left"/>
    </w:trPr>
    <w:tcPr>
      <w:tcW w:w="0" w:type="auto"/>
    </w:tcPr>
  </w:style>
  <w:style w:type="table" w:customStyle="1" w:styleId="Listnumbered">
    <w:name w:val="List numbered"/>
    <w:basedOn w:val="Listtable"/>
    <w:rsid w:val="00E35A31"/>
    <w:rPr>
      <w:sz w:val="20"/>
      <w:szCs w:val="20"/>
    </w:rPr>
    <w:tblPr>
      <w:jc w:val="left"/>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tblCellMar>
    </w:tblPr>
    <w:trPr>
      <w:tblCellSpacing w:w="0" w:type="dxa"/>
      <w:jc w:val="left"/>
    </w:trPr>
    <w:tcPr>
      <w:tcW w:w="0" w:type="auto"/>
    </w:tcPr>
  </w:style>
  <w:style w:type="paragraph" w:styleId="ListBullet">
    <w:name w:val="List Bullet"/>
    <w:basedOn w:val="Normal"/>
    <w:uiPriority w:val="99"/>
    <w:semiHidden/>
    <w:unhideWhenUsed/>
    <w:rsid w:val="00830945"/>
    <w:pPr>
      <w:numPr>
        <w:numId w:val="1"/>
      </w:numPr>
      <w:contextualSpacing/>
    </w:pPr>
  </w:style>
  <w:style w:type="paragraph" w:styleId="ListBullet2">
    <w:name w:val="List Bullet 2"/>
    <w:basedOn w:val="Normal"/>
    <w:uiPriority w:val="99"/>
    <w:semiHidden/>
    <w:unhideWhenUsed/>
    <w:rsid w:val="00830945"/>
    <w:pPr>
      <w:numPr>
        <w:numId w:val="2"/>
      </w:numPr>
      <w:contextualSpacing/>
    </w:pPr>
  </w:style>
  <w:style w:type="paragraph" w:styleId="ListBullet3">
    <w:name w:val="List Bullet 3"/>
    <w:basedOn w:val="Normal"/>
    <w:uiPriority w:val="99"/>
    <w:semiHidden/>
    <w:unhideWhenUsed/>
    <w:rsid w:val="00830945"/>
    <w:pPr>
      <w:numPr>
        <w:numId w:val="3"/>
      </w:numPr>
      <w:contextualSpacing/>
    </w:pPr>
  </w:style>
  <w:style w:type="paragraph" w:styleId="ListBullet4">
    <w:name w:val="List Bullet 4"/>
    <w:basedOn w:val="Normal"/>
    <w:uiPriority w:val="99"/>
    <w:semiHidden/>
    <w:unhideWhenUsed/>
    <w:rsid w:val="00830945"/>
    <w:pPr>
      <w:numPr>
        <w:numId w:val="4"/>
      </w:numPr>
      <w:contextualSpacing/>
    </w:pPr>
  </w:style>
  <w:style w:type="paragraph" w:styleId="Revision">
    <w:name w:val="Revision"/>
    <w:hidden/>
    <w:uiPriority w:val="99"/>
    <w:semiHidden/>
    <w:rsid w:val="00830945"/>
    <w:pPr>
      <w:spacing w:after="0" w:line="240" w:lineRule="auto"/>
    </w:pPr>
    <w:rPr>
      <w:rFonts w:ascii="Times New Roman" w:hAnsi="Times New Roman" w:cs="Times New Roman"/>
      <w:sz w:val="24"/>
    </w:rPr>
  </w:style>
  <w:style w:type="character" w:styleId="CommentReference">
    <w:name w:val="annotation reference"/>
    <w:basedOn w:val="DefaultParagraphFont"/>
    <w:uiPriority w:val="99"/>
    <w:semiHidden/>
    <w:unhideWhenUsed/>
    <w:rsid w:val="00830945"/>
    <w:rPr>
      <w:sz w:val="16"/>
      <w:szCs w:val="16"/>
    </w:rPr>
  </w:style>
  <w:style w:type="paragraph" w:styleId="CommentText">
    <w:name w:val="annotation text"/>
    <w:basedOn w:val="Normal"/>
    <w:link w:val="CommentTextChar"/>
    <w:uiPriority w:val="99"/>
    <w:unhideWhenUsed/>
    <w:rsid w:val="00830945"/>
    <w:rPr>
      <w:sz w:val="20"/>
      <w:szCs w:val="20"/>
    </w:rPr>
  </w:style>
  <w:style w:type="character" w:customStyle="1" w:styleId="CommentTextChar">
    <w:name w:val="Comment Text Char"/>
    <w:basedOn w:val="DefaultParagraphFont"/>
    <w:link w:val="CommentText"/>
    <w:uiPriority w:val="99"/>
    <w:rsid w:val="00830945"/>
    <w:rPr>
      <w:rFonts w:ascii="Times New Roman" w:hAnsi="Times New Roman" w:cs="Times New Roman"/>
      <w:sz w:val="20"/>
      <w:szCs w:val="20"/>
      <w:lang w:val="da-DK"/>
    </w:rPr>
  </w:style>
  <w:style w:type="paragraph" w:styleId="CommentSubject">
    <w:name w:val="annotation subject"/>
    <w:basedOn w:val="CommentText"/>
    <w:next w:val="CommentText"/>
    <w:link w:val="CommentSubjectChar"/>
    <w:uiPriority w:val="99"/>
    <w:semiHidden/>
    <w:unhideWhenUsed/>
    <w:rsid w:val="00830945"/>
    <w:rPr>
      <w:b/>
      <w:bCs/>
    </w:rPr>
  </w:style>
  <w:style w:type="character" w:customStyle="1" w:styleId="CommentSubjectChar">
    <w:name w:val="Comment Subject Char"/>
    <w:basedOn w:val="CommentTextChar"/>
    <w:link w:val="CommentSubject"/>
    <w:uiPriority w:val="99"/>
    <w:semiHidden/>
    <w:rsid w:val="00830945"/>
    <w:rPr>
      <w:rFonts w:ascii="Times New Roman" w:hAnsi="Times New Roman" w:cs="Times New Roman"/>
      <w:b/>
      <w:bCs/>
      <w:sz w:val="20"/>
      <w:szCs w:val="20"/>
      <w:lang w:val="da-DK"/>
    </w:rPr>
  </w:style>
  <w:style w:type="character" w:customStyle="1" w:styleId="HeaderChar">
    <w:name w:val="Header Char"/>
    <w:basedOn w:val="DefaultParagraphFont"/>
    <w:link w:val="Header"/>
    <w:uiPriority w:val="99"/>
    <w:rsid w:val="00A7317A"/>
    <w:rPr>
      <w:rFonts w:ascii="Times New Roman" w:hAnsi="Times New Roman" w:cs="Times New Roman"/>
      <w:sz w:val="24"/>
      <w:lang w:val="da-DK"/>
    </w:rPr>
  </w:style>
  <w:style w:type="character" w:customStyle="1" w:styleId="FooterChar">
    <w:name w:val="Footer Char"/>
    <w:basedOn w:val="DefaultParagraphFont"/>
    <w:link w:val="Footer"/>
    <w:uiPriority w:val="99"/>
    <w:rsid w:val="00A7317A"/>
    <w:rPr>
      <w:rFonts w:ascii="Times New Roman" w:hAnsi="Times New Roman" w:cs="Times New Roman"/>
      <w:sz w:val="24"/>
      <w:lang w:val="da-D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A7317A"/>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A7317A"/>
    <w:pPr>
      <w:spacing w:before="0"/>
      <w:jc w:val="right"/>
    </w:pPr>
    <w:rPr>
      <w:sz w:val="28"/>
    </w:rPr>
  </w:style>
  <w:style w:type="paragraph" w:customStyle="1" w:styleId="FooterSensitivity">
    <w:name w:val="Footer Sensitivity"/>
    <w:basedOn w:val="Normal"/>
    <w:rsid w:val="00A7317A"/>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0"/>
      </w:numPr>
    </w:pPr>
  </w:style>
  <w:style w:type="paragraph" w:customStyle="1" w:styleId="Tiret1">
    <w:name w:val="Tiret 1"/>
    <w:basedOn w:val="Point1"/>
    <w:pPr>
      <w:numPr>
        <w:numId w:val="21"/>
      </w:numPr>
    </w:pPr>
  </w:style>
  <w:style w:type="paragraph" w:customStyle="1" w:styleId="Tiret2">
    <w:name w:val="Tiret 2"/>
    <w:basedOn w:val="Point2"/>
    <w:pPr>
      <w:numPr>
        <w:numId w:val="22"/>
      </w:numPr>
    </w:pPr>
  </w:style>
  <w:style w:type="paragraph" w:customStyle="1" w:styleId="Tiret3">
    <w:name w:val="Tiret 3"/>
    <w:basedOn w:val="Point3"/>
    <w:pPr>
      <w:numPr>
        <w:numId w:val="23"/>
      </w:numPr>
    </w:pPr>
  </w:style>
  <w:style w:type="paragraph" w:customStyle="1" w:styleId="Tiret4">
    <w:name w:val="Tiret 4"/>
    <w:basedOn w:val="Point4"/>
    <w:pPr>
      <w:numPr>
        <w:numId w:val="24"/>
      </w:numPr>
    </w:pPr>
  </w:style>
  <w:style w:type="paragraph" w:customStyle="1" w:styleId="Tiret5">
    <w:name w:val="Tiret 5"/>
    <w:basedOn w:val="Point5"/>
    <w:pPr>
      <w:numPr>
        <w:numId w:val="2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6"/>
      </w:numPr>
    </w:pPr>
  </w:style>
  <w:style w:type="paragraph" w:customStyle="1" w:styleId="NumPar2">
    <w:name w:val="NumPar 2"/>
    <w:basedOn w:val="Normal"/>
    <w:next w:val="Text1"/>
    <w:pPr>
      <w:numPr>
        <w:ilvl w:val="1"/>
        <w:numId w:val="26"/>
      </w:numPr>
    </w:pPr>
  </w:style>
  <w:style w:type="paragraph" w:customStyle="1" w:styleId="NumPar3">
    <w:name w:val="NumPar 3"/>
    <w:basedOn w:val="Normal"/>
    <w:next w:val="Text1"/>
    <w:pPr>
      <w:numPr>
        <w:ilvl w:val="2"/>
        <w:numId w:val="26"/>
      </w:numPr>
    </w:pPr>
  </w:style>
  <w:style w:type="paragraph" w:customStyle="1" w:styleId="NumPar4">
    <w:name w:val="NumPar 4"/>
    <w:basedOn w:val="Normal"/>
    <w:next w:val="Text1"/>
    <w:pPr>
      <w:numPr>
        <w:ilvl w:val="3"/>
        <w:numId w:val="26"/>
      </w:numPr>
    </w:pPr>
  </w:style>
  <w:style w:type="paragraph" w:customStyle="1" w:styleId="NumPar5">
    <w:name w:val="NumPar 5"/>
    <w:basedOn w:val="Normal"/>
    <w:next w:val="Text2"/>
    <w:pPr>
      <w:numPr>
        <w:ilvl w:val="4"/>
        <w:numId w:val="26"/>
      </w:numPr>
    </w:pPr>
  </w:style>
  <w:style w:type="paragraph" w:customStyle="1" w:styleId="NumPar6">
    <w:name w:val="NumPar 6"/>
    <w:basedOn w:val="Normal"/>
    <w:next w:val="Text2"/>
    <w:pPr>
      <w:numPr>
        <w:ilvl w:val="5"/>
        <w:numId w:val="26"/>
      </w:numPr>
    </w:pPr>
  </w:style>
  <w:style w:type="paragraph" w:customStyle="1" w:styleId="NumPar7">
    <w:name w:val="NumPar 7"/>
    <w:basedOn w:val="Normal"/>
    <w:next w:val="Text2"/>
    <w:pPr>
      <w:numPr>
        <w:ilvl w:val="6"/>
        <w:numId w:val="2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8"/>
      </w:numPr>
    </w:pPr>
  </w:style>
  <w:style w:type="paragraph" w:customStyle="1" w:styleId="Point1number">
    <w:name w:val="Point 1 (number)"/>
    <w:basedOn w:val="Normal"/>
    <w:pPr>
      <w:numPr>
        <w:ilvl w:val="2"/>
        <w:numId w:val="28"/>
      </w:numPr>
    </w:pPr>
  </w:style>
  <w:style w:type="paragraph" w:customStyle="1" w:styleId="Point2number">
    <w:name w:val="Point 2 (number)"/>
    <w:basedOn w:val="Normal"/>
    <w:pPr>
      <w:numPr>
        <w:ilvl w:val="4"/>
        <w:numId w:val="28"/>
      </w:numPr>
    </w:pPr>
  </w:style>
  <w:style w:type="paragraph" w:customStyle="1" w:styleId="Point3number">
    <w:name w:val="Point 3 (number)"/>
    <w:basedOn w:val="Normal"/>
    <w:pPr>
      <w:numPr>
        <w:ilvl w:val="6"/>
        <w:numId w:val="28"/>
      </w:numPr>
    </w:pPr>
  </w:style>
  <w:style w:type="paragraph" w:customStyle="1" w:styleId="Point0letter">
    <w:name w:val="Point 0 (letter)"/>
    <w:basedOn w:val="Normal"/>
    <w:pPr>
      <w:numPr>
        <w:ilvl w:val="1"/>
        <w:numId w:val="28"/>
      </w:numPr>
    </w:pPr>
  </w:style>
  <w:style w:type="paragraph" w:customStyle="1" w:styleId="Point1letter">
    <w:name w:val="Point 1 (letter)"/>
    <w:basedOn w:val="Normal"/>
    <w:pPr>
      <w:numPr>
        <w:ilvl w:val="3"/>
        <w:numId w:val="28"/>
      </w:numPr>
    </w:pPr>
  </w:style>
  <w:style w:type="paragraph" w:customStyle="1" w:styleId="Point2letter">
    <w:name w:val="Point 2 (letter)"/>
    <w:basedOn w:val="Normal"/>
    <w:pPr>
      <w:numPr>
        <w:ilvl w:val="5"/>
        <w:numId w:val="28"/>
      </w:numPr>
    </w:pPr>
  </w:style>
  <w:style w:type="paragraph" w:customStyle="1" w:styleId="Point3letter">
    <w:name w:val="Point 3 (letter)"/>
    <w:basedOn w:val="Normal"/>
    <w:pPr>
      <w:numPr>
        <w:ilvl w:val="7"/>
        <w:numId w:val="28"/>
      </w:numPr>
    </w:pPr>
  </w:style>
  <w:style w:type="paragraph" w:customStyle="1" w:styleId="Point4letter">
    <w:name w:val="Point 4 (letter)"/>
    <w:basedOn w:val="Normal"/>
    <w:pPr>
      <w:numPr>
        <w:ilvl w:val="8"/>
        <w:numId w:val="28"/>
      </w:numPr>
    </w:pPr>
  </w:style>
  <w:style w:type="paragraph" w:customStyle="1" w:styleId="Bullet0">
    <w:name w:val="Bullet 0"/>
    <w:basedOn w:val="Normal"/>
    <w:pPr>
      <w:numPr>
        <w:numId w:val="29"/>
      </w:numPr>
    </w:pPr>
  </w:style>
  <w:style w:type="paragraph" w:customStyle="1" w:styleId="Bullet1">
    <w:name w:val="Bullet 1"/>
    <w:basedOn w:val="Normal"/>
    <w:pPr>
      <w:numPr>
        <w:numId w:val="30"/>
      </w:numPr>
    </w:pPr>
  </w:style>
  <w:style w:type="paragraph" w:customStyle="1" w:styleId="Bullet2">
    <w:name w:val="Bullet 2"/>
    <w:basedOn w:val="Normal"/>
    <w:pPr>
      <w:numPr>
        <w:numId w:val="31"/>
      </w:numPr>
    </w:pPr>
  </w:style>
  <w:style w:type="paragraph" w:customStyle="1" w:styleId="Bullet3">
    <w:name w:val="Bullet 3"/>
    <w:basedOn w:val="Normal"/>
    <w:pPr>
      <w:numPr>
        <w:numId w:val="32"/>
      </w:numPr>
    </w:pPr>
  </w:style>
  <w:style w:type="paragraph" w:customStyle="1" w:styleId="Bullet4">
    <w:name w:val="Bullet 4"/>
    <w:basedOn w:val="Normal"/>
    <w:pPr>
      <w:numPr>
        <w:numId w:val="3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A562E8"/>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411F8"/>
    <w:pPr>
      <w:spacing w:after="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411F8"/>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411F8"/>
    <w:pPr>
      <w:spacing w:before="360" w:after="240"/>
      <w:jc w:val="center"/>
    </w:pPr>
  </w:style>
  <w:style w:type="paragraph" w:styleId="Header">
    <w:name w:val="header"/>
    <w:basedOn w:val="Normal"/>
    <w:link w:val="HeaderChar"/>
    <w:uiPriority w:val="99"/>
    <w:unhideWhenUsed/>
    <w:rsid w:val="00A7317A"/>
    <w:pPr>
      <w:tabs>
        <w:tab w:val="center" w:pos="4535"/>
        <w:tab w:val="right" w:pos="9071"/>
      </w:tabs>
      <w:spacing w:before="0"/>
    </w:pPr>
  </w:style>
  <w:style w:type="paragraph" w:customStyle="1" w:styleId="HeaderLandscape">
    <w:name w:val="HeaderLandscape"/>
    <w:basedOn w:val="Normal"/>
    <w:rsid w:val="00A7317A"/>
    <w:pPr>
      <w:tabs>
        <w:tab w:val="center" w:pos="7285"/>
        <w:tab w:val="right" w:pos="14003"/>
      </w:tabs>
      <w:spacing w:before="0"/>
    </w:pPr>
  </w:style>
  <w:style w:type="paragraph" w:styleId="Footer">
    <w:name w:val="footer"/>
    <w:basedOn w:val="Normal"/>
    <w:link w:val="FooterChar"/>
    <w:uiPriority w:val="99"/>
    <w:unhideWhenUsed/>
    <w:rsid w:val="00A7317A"/>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A7317A"/>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BAD999D84E12C74482EA5120F5227F6F00217DECAAC21D6B43958DFE68658C192E" ma:contentTypeVersion="27" ma:contentTypeDescription="Create a new document in this library." ma:contentTypeScope="" ma:versionID="21d0a0e06688d09e97f4165f03ece64c">
  <xsd:schema xmlns:xsd="http://www.w3.org/2001/XMLSchema" xmlns:xs="http://www.w3.org/2001/XMLSchema" xmlns:p="http://schemas.microsoft.com/office/2006/metadata/properties" xmlns:ns2="http://schemas.microsoft.com/sharepoint/v3/fields" xmlns:ns3="144c03d0-0f03-451f-9d46-5279004462a4" xmlns:ns4="f7bb8512-91eb-4bfd-be42-d6f021407e9a" targetNamespace="http://schemas.microsoft.com/office/2006/metadata/properties" ma:root="true" ma:fieldsID="8f85106d4a88386bc052a7e1d0ca7ee0" ns2:_="" ns3:_="" ns4:_="">
    <xsd:import namespace="http://schemas.microsoft.com/sharepoint/v3/fields"/>
    <xsd:import namespace="144c03d0-0f03-451f-9d46-5279004462a4"/>
    <xsd:import namespace="f7bb8512-91eb-4bfd-be42-d6f021407e9a"/>
    <xsd:element name="properties">
      <xsd:complexType>
        <xsd:sequence>
          <xsd:element name="documentManagement">
            <xsd:complexType>
              <xsd:all>
                <xsd:element ref="ns3:EC_Collab_Reference" minOccurs="0"/>
                <xsd:element ref="ns2:_Status" minOccurs="0"/>
                <xsd:element ref="ns3:EC_Collab_DocumentLanguage"/>
                <xsd:element ref="ns3:SharedWithUsers" minOccurs="0"/>
                <xsd:element ref="ns3:SharedWithDetails" minOccurs="0"/>
                <xsd:element ref="ns3:EC_Collab_Status" minOccurs="0"/>
                <xsd:element ref="ns4:MediaServiceSearchProperties" minOccurs="0"/>
                <xsd:element ref="ns4:lcf76f155ced4ddcb4097134ff3c332f" minOccurs="0"/>
                <xsd:element ref="ns3:TaxCatchAll" minOccurs="0"/>
                <xsd:element ref="ns4:MediaServiceDateTake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ma:readOnly="false">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44c03d0-0f03-451f-9d46-5279004462a4"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ma:readOnly="false">
      <xsd:simpleType>
        <xsd:restriction base="dms:Text"/>
      </xsd:simpleType>
    </xsd:element>
    <xsd:element name="EC_Collab_DocumentLanguage" ma:index="14" ma:displayName="Language" ma:default="EN" ma:format="Dropdown" ma:internalName="EC_Collab_DocumentLanguage" ma:readOnly="fals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EC_Collab_Status" ma:index="17" nillable="true" ma:displayName="EC Status" ma:default="Not Started" ma:format="Dropdown" ma:internalName="EC_Collab_Status" ma:readOnly="false">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TaxCatchAll" ma:index="21" nillable="true" ma:displayName="Taxonomy Catch All Column" ma:hidden="true" ma:list="{51513471-611d-4aba-ae12-e8d0e877eea6}" ma:internalName="TaxCatchAll" ma:showField="CatchAllData" ma:web="144c03d0-0f03-451f-9d46-5279004462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bb8512-91eb-4bfd-be42-d6f021407e9a" elementFormDefault="qualified">
    <xsd:import namespace="http://schemas.microsoft.com/office/2006/documentManagement/types"/>
    <xsd:import namespace="http://schemas.microsoft.com/office/infopath/2007/PartnerControls"/>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C_Collab_Reference xmlns="144c03d0-0f03-451f-9d46-5279004462a4" xsi:nil="true"/>
    <EC_Collab_Status xmlns="144c03d0-0f03-451f-9d46-5279004462a4">Not Started</EC_Collab_Status>
    <_Status xmlns="http://schemas.microsoft.com/sharepoint/v3/fields">Not Started</_Status>
    <EC_Collab_DocumentLanguage xmlns="144c03d0-0f03-451f-9d46-5279004462a4">EN</EC_Collab_DocumentLanguage>
    <lcf76f155ced4ddcb4097134ff3c332f xmlns="f7bb8512-91eb-4bfd-be42-d6f021407e9a">
      <Terms xmlns="http://schemas.microsoft.com/office/infopath/2007/PartnerControls"/>
    </lcf76f155ced4ddcb4097134ff3c332f>
    <TaxCatchAll xmlns="144c03d0-0f03-451f-9d46-5279004462a4" xsi:nil="true"/>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F81769-6C5E-4029-BC43-8FF79E6B8C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144c03d0-0f03-451f-9d46-5279004462a4"/>
    <ds:schemaRef ds:uri="f7bb8512-91eb-4bfd-be42-d6f021407e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158360-D38B-4F2E-B6E3-DD7F02B0D6ED}">
  <ds:schemaRefs>
    <ds:schemaRef ds:uri="http://schemas.microsoft.com/office/2006/metadata/properties"/>
    <ds:schemaRef ds:uri="http://schemas.microsoft.com/office/infopath/2007/PartnerControls"/>
    <ds:schemaRef ds:uri="144c03d0-0f03-451f-9d46-5279004462a4"/>
    <ds:schemaRef ds:uri="http://schemas.microsoft.com/sharepoint/v3/fields"/>
    <ds:schemaRef ds:uri="f7bb8512-91eb-4bfd-be42-d6f021407e9a"/>
  </ds:schemaRefs>
</ds:datastoreItem>
</file>

<file path=customXml/itemProps3.xml><?xml version="1.0" encoding="utf-8"?>
<ds:datastoreItem xmlns:ds="http://schemas.openxmlformats.org/officeDocument/2006/customXml" ds:itemID="{ADCAB52E-53B0-4101-8D14-DFB223BCDA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ANNEX.dotm</Template>
  <TotalTime>16</TotalTime>
  <Pages>10</Pages>
  <Words>4383</Words>
  <Characters>24988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21</cp:revision>
  <dcterms:created xsi:type="dcterms:W3CDTF">2026-04-08T14:34:00Z</dcterms:created>
  <dcterms:modified xsi:type="dcterms:W3CDTF">2026-04-29T08:28:00Z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9.2, Build 20250828</vt:lpwstr>
  </property>
  <property fmtid="{D5CDD505-2E9C-101B-9397-08002B2CF9AE}" pid="5" name="Created using">
    <vt:lpwstr>LW 9.1, Build 20240808</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MSIP_Label_6bd9ddd1-4d20-43f6-abfa-fc3c07406f94_Enabled">
    <vt:lpwstr>true</vt:lpwstr>
  </property>
  <property fmtid="{D5CDD505-2E9C-101B-9397-08002B2CF9AE}" pid="14" name="MSIP_Label_6bd9ddd1-4d20-43f6-abfa-fc3c07406f94_SetDate">
    <vt:lpwstr>2025-09-16T15:10:06Z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0f915d10-c486-41c1-8261-4b4d3b68564e</vt:lpwstr>
  </property>
  <property fmtid="{D5CDD505-2E9C-101B-9397-08002B2CF9AE}" pid="19" name="MSIP_Label_6bd9ddd1-4d20-43f6-abfa-fc3c07406f94_ContentBits">
    <vt:lpwstr>0</vt:lpwstr>
  </property>
  <property fmtid="{D5CDD505-2E9C-101B-9397-08002B2CF9AE}" pid="20" name="MSIP_Label_6bd9ddd1-4d20-43f6-abfa-fc3c07406f94_Tag">
    <vt:lpwstr>10, 3, 0, 1</vt:lpwstr>
  </property>
  <property fmtid="{D5CDD505-2E9C-101B-9397-08002B2CF9AE}" pid="21" name="ContentTypeId">
    <vt:lpwstr>0x010100BAD999D84E12C74482EA5120F5227F6F00217DECAAC21D6B43958DFE68658C192E</vt:lpwstr>
  </property>
  <property fmtid="{D5CDD505-2E9C-101B-9397-08002B2CF9AE}" pid="22" name="MediaServiceImageTags">
    <vt:lpwstr/>
  </property>
  <property fmtid="{D5CDD505-2E9C-101B-9397-08002B2CF9AE}" pid="23" name="DQCStatus">
    <vt:lpwstr>Green (DQC version 03)</vt:lpwstr>
  </property>
  <property name="OP_sanitized" fmtid="{D5CDD505-2E9C-101B-9397-08002B2CF9AE}" pid="24">
    <vt:lpwstr>True</vt:lpwstr>
  </property>
</Properties>
</file>