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EB2281" w14:textId="68ECF5CC" w:rsidR="00D462A0" w:rsidRPr="00251A7A" w:rsidRDefault="004338D3" w:rsidP="004338D3">
      <w:pPr>
        <w:pStyle w:val="Pagedecouverture"/>
        <w:rPr>
          <w:noProof/>
        </w:rPr>
      </w:pPr>
      <w:r>
        <w:rPr>
          <w:noProof/>
        </w:rPr>
        <w:pict w14:anchorId="014D17F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DFA02BEE-32F4-4ED0-89C0-D9FA317B42FC" style="width:455.25pt;height:373.5pt">
            <v:imagedata r:id="rId10" o:title=""/>
          </v:shape>
        </w:pict>
      </w:r>
    </w:p>
    <w:p w14:paraId="6397991C" w14:textId="77777777" w:rsidR="00D462A0" w:rsidRPr="00251A7A" w:rsidRDefault="00D462A0" w:rsidP="00D462A0">
      <w:pPr>
        <w:rPr>
          <w:noProof/>
        </w:rPr>
        <w:sectPr w:rsidR="00D462A0" w:rsidRPr="00251A7A" w:rsidSect="004338D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03813323" w14:textId="77777777" w:rsidR="00F37E61" w:rsidRPr="00251A7A" w:rsidRDefault="00212C54" w:rsidP="00F37E61">
      <w:pPr>
        <w:jc w:val="center"/>
        <w:rPr>
          <w:rFonts w:eastAsia="Times New Roman"/>
          <w:b/>
          <w:bCs/>
          <w:noProof/>
          <w:szCs w:val="24"/>
        </w:rPr>
      </w:pPr>
      <w:bookmarkStart w:id="0" w:name="_GoBack"/>
      <w:bookmarkEnd w:id="0"/>
      <w:r w:rsidRPr="00251A7A">
        <w:rPr>
          <w:b/>
          <w:noProof/>
        </w:rPr>
        <w:lastRenderedPageBreak/>
        <w:t>LISA</w:t>
      </w:r>
    </w:p>
    <w:p w14:paraId="1554F224" w14:textId="77777777" w:rsidR="00F37E61" w:rsidRPr="00251A7A" w:rsidRDefault="00F37E61" w:rsidP="00F37E61">
      <w:pPr>
        <w:jc w:val="center"/>
        <w:rPr>
          <w:b/>
          <w:bCs/>
          <w:noProof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128"/>
        <w:gridCol w:w="1150"/>
        <w:gridCol w:w="1150"/>
        <w:gridCol w:w="1151"/>
        <w:gridCol w:w="1151"/>
        <w:gridCol w:w="1151"/>
        <w:gridCol w:w="1151"/>
        <w:gridCol w:w="1151"/>
        <w:gridCol w:w="1604"/>
      </w:tblGrid>
      <w:tr w:rsidR="00F37E61" w:rsidRPr="00251A7A" w14:paraId="2B0AD258" w14:textId="77777777" w:rsidTr="00C855CB">
        <w:trPr>
          <w:trHeight w:val="28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CC133D" w14:textId="77777777" w:rsidR="00F37E61" w:rsidRPr="00251A7A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noProof/>
                <w:szCs w:val="24"/>
              </w:rPr>
            </w:pPr>
            <w:r w:rsidRPr="00251A7A">
              <w:rPr>
                <w:b/>
                <w:noProof/>
              </w:rPr>
              <w:t>MITMEAASTANE FINANTSRAAMISTIK (EL 27)</w:t>
            </w:r>
          </w:p>
        </w:tc>
      </w:tr>
      <w:tr w:rsidR="00F37E61" w:rsidRPr="00251A7A" w14:paraId="44F65B19" w14:textId="77777777" w:rsidTr="00C855CB">
        <w:trPr>
          <w:trHeight w:val="28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442DF" w14:textId="77777777" w:rsidR="00F37E61" w:rsidRPr="00251A7A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noProof/>
                <w:sz w:val="20"/>
                <w:szCs w:val="20"/>
                <w:lang w:eastAsia="en-GB"/>
              </w:rPr>
            </w:pPr>
          </w:p>
        </w:tc>
      </w:tr>
      <w:tr w:rsidR="00F37E61" w:rsidRPr="00251A7A" w14:paraId="53EAC8D1" w14:textId="77777777" w:rsidTr="00C855CB">
        <w:trPr>
          <w:trHeight w:val="462"/>
        </w:trPr>
        <w:tc>
          <w:tcPr>
            <w:tcW w:w="5000" w:type="pct"/>
            <w:gridSpan w:val="9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A11B21D" w14:textId="77777777" w:rsidR="00F37E61" w:rsidRPr="00251A7A" w:rsidRDefault="00F37E61" w:rsidP="00A54B94">
            <w:pPr>
              <w:spacing w:before="0" w:after="0" w:line="276" w:lineRule="auto"/>
              <w:jc w:val="right"/>
              <w:rPr>
                <w:rFonts w:eastAsia="Times New Roman"/>
                <w:i/>
                <w:iCs/>
                <w:noProof/>
                <w:sz w:val="20"/>
                <w:szCs w:val="20"/>
              </w:rPr>
            </w:pPr>
            <w:r w:rsidRPr="00251A7A">
              <w:rPr>
                <w:i/>
                <w:noProof/>
                <w:sz w:val="20"/>
              </w:rPr>
              <w:t>(miljonites eurodes – 2025. aasta hindades)</w:t>
            </w:r>
          </w:p>
        </w:tc>
      </w:tr>
      <w:tr w:rsidR="00F37E61" w:rsidRPr="00251A7A" w14:paraId="33E1CFC4" w14:textId="77777777" w:rsidTr="00C855CB">
        <w:trPr>
          <w:trHeight w:val="600"/>
        </w:trPr>
        <w:tc>
          <w:tcPr>
            <w:tcW w:w="172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126E24C" w14:textId="77777777" w:rsidR="00F37E61" w:rsidRPr="00251A7A" w:rsidRDefault="00F37E61" w:rsidP="000D32DB">
            <w:pPr>
              <w:spacing w:before="0" w:after="0"/>
              <w:jc w:val="left"/>
              <w:rPr>
                <w:rFonts w:eastAsia="Times New Roman"/>
                <w:b/>
                <w:bCs/>
                <w:noProof/>
                <w:szCs w:val="24"/>
              </w:rPr>
            </w:pPr>
            <w:r w:rsidRPr="00251A7A">
              <w:rPr>
                <w:b/>
                <w:noProof/>
              </w:rPr>
              <w:t>KULUKOHUSTUSTE ASSIGNEERINGUD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BC47EC8" w14:textId="77777777" w:rsidR="00F37E61" w:rsidRPr="00251A7A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noProof/>
                <w:szCs w:val="24"/>
              </w:rPr>
            </w:pPr>
            <w:r w:rsidRPr="00251A7A">
              <w:rPr>
                <w:b/>
                <w:noProof/>
              </w:rPr>
              <w:t>2028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C40C48E" w14:textId="77777777" w:rsidR="00F37E61" w:rsidRPr="00251A7A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noProof/>
                <w:szCs w:val="24"/>
              </w:rPr>
            </w:pPr>
            <w:r w:rsidRPr="00251A7A">
              <w:rPr>
                <w:b/>
                <w:noProof/>
              </w:rPr>
              <w:t>2029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BC145D8" w14:textId="77777777" w:rsidR="00F37E61" w:rsidRPr="00251A7A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noProof/>
                <w:szCs w:val="24"/>
              </w:rPr>
            </w:pPr>
            <w:r w:rsidRPr="00251A7A">
              <w:rPr>
                <w:b/>
                <w:noProof/>
              </w:rPr>
              <w:t>2030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0A1232B" w14:textId="77777777" w:rsidR="00F37E61" w:rsidRPr="00251A7A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noProof/>
                <w:szCs w:val="24"/>
              </w:rPr>
            </w:pPr>
            <w:r w:rsidRPr="00251A7A">
              <w:rPr>
                <w:b/>
                <w:noProof/>
              </w:rPr>
              <w:t>2031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0CF0F33" w14:textId="77777777" w:rsidR="00F37E61" w:rsidRPr="00251A7A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noProof/>
                <w:szCs w:val="24"/>
              </w:rPr>
            </w:pPr>
            <w:r w:rsidRPr="00251A7A">
              <w:rPr>
                <w:b/>
                <w:noProof/>
              </w:rPr>
              <w:t>2032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286E48E" w14:textId="77777777" w:rsidR="00F37E61" w:rsidRPr="00251A7A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noProof/>
                <w:szCs w:val="24"/>
              </w:rPr>
            </w:pPr>
            <w:r w:rsidRPr="00251A7A">
              <w:rPr>
                <w:b/>
                <w:noProof/>
              </w:rPr>
              <w:t>2033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BFAEAEF" w14:textId="77777777" w:rsidR="00F37E61" w:rsidRPr="00251A7A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noProof/>
                <w:szCs w:val="24"/>
              </w:rPr>
            </w:pPr>
            <w:r w:rsidRPr="00251A7A">
              <w:rPr>
                <w:b/>
                <w:noProof/>
              </w:rPr>
              <w:t>2034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7413BA5F" w14:textId="77777777" w:rsidR="00F37E61" w:rsidRPr="00251A7A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noProof/>
                <w:szCs w:val="24"/>
              </w:rPr>
            </w:pPr>
            <w:r w:rsidRPr="00251A7A">
              <w:rPr>
                <w:b/>
                <w:noProof/>
              </w:rPr>
              <w:t>Kokku</w:t>
            </w:r>
            <w:r w:rsidRPr="00251A7A">
              <w:rPr>
                <w:b/>
                <w:noProof/>
              </w:rPr>
              <w:br/>
              <w:t>2028–2034</w:t>
            </w:r>
          </w:p>
        </w:tc>
      </w:tr>
      <w:tr w:rsidR="00F37E61" w:rsidRPr="00251A7A" w14:paraId="4011DD59" w14:textId="77777777" w:rsidTr="00C855CB">
        <w:trPr>
          <w:trHeight w:val="285"/>
        </w:trPr>
        <w:tc>
          <w:tcPr>
            <w:tcW w:w="172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DD8479F" w14:textId="3F67D668" w:rsidR="00F37E61" w:rsidRPr="00251A7A" w:rsidRDefault="00F37E61" w:rsidP="000D32DB">
            <w:pPr>
              <w:spacing w:before="0" w:after="0"/>
              <w:jc w:val="lef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1. Majanduslik, sotsiaalne ja territoriaalne ühtekuuluvus,</w:t>
            </w:r>
          </w:p>
          <w:p w14:paraId="0BB6A09C" w14:textId="5EE55747" w:rsidR="00793F68" w:rsidRPr="00251A7A" w:rsidRDefault="00793F68" w:rsidP="000D32DB">
            <w:pPr>
              <w:spacing w:before="0" w:after="0"/>
              <w:jc w:val="lef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põllumajandus, maapiirkondade ja merenduse jõukus</w:t>
            </w:r>
          </w:p>
          <w:p w14:paraId="78EC526A" w14:textId="1C92D13D" w:rsidR="00793F68" w:rsidRPr="00251A7A" w:rsidRDefault="00793F68" w:rsidP="000D32DB">
            <w:pPr>
              <w:spacing w:before="0" w:after="0"/>
              <w:jc w:val="lef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ja julgeolek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229FE6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153 681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D09E7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148 610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1CA79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143 153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1387C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138 137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70AD2F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132 563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B0D080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119 607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B6BAF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110 652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4E9EE05B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946 404</w:t>
            </w:r>
          </w:p>
        </w:tc>
      </w:tr>
      <w:tr w:rsidR="00F37E61" w:rsidRPr="00251A7A" w14:paraId="5ECF901D" w14:textId="77777777" w:rsidTr="00C855CB">
        <w:trPr>
          <w:trHeight w:val="285"/>
        </w:trPr>
        <w:tc>
          <w:tcPr>
            <w:tcW w:w="172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8657474" w14:textId="77777777" w:rsidR="00F37E61" w:rsidRPr="00251A7A" w:rsidRDefault="00F37E61" w:rsidP="000D32DB">
            <w:pPr>
              <w:spacing w:before="0" w:after="0"/>
              <w:jc w:val="lef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2. Konkurentsivõime, jõukus ja julgeolek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3146CE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63 017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61D4E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75 108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4F3CAF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75 335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7EF74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77 530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9DB81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77 141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36BDB4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77 416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87411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76 658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50296334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522 205</w:t>
            </w:r>
          </w:p>
        </w:tc>
      </w:tr>
      <w:tr w:rsidR="00F37E61" w:rsidRPr="00251A7A" w14:paraId="2EE2862A" w14:textId="77777777" w:rsidTr="00C855CB">
        <w:trPr>
          <w:trHeight w:val="285"/>
        </w:trPr>
        <w:tc>
          <w:tcPr>
            <w:tcW w:w="172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BD89AA6" w14:textId="77777777" w:rsidR="00F37E61" w:rsidRPr="00251A7A" w:rsidRDefault="00F37E61" w:rsidP="000D32DB">
            <w:pPr>
              <w:spacing w:before="0" w:after="0"/>
              <w:jc w:val="lef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3. Globaalne Euroopa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B1C4A6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23 138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D1CED4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23 213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F8492B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23 166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BF2A2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27 174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37EC93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31 132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B6DF7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31 103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3656CE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31 074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1CACDE8D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190 000</w:t>
            </w:r>
          </w:p>
        </w:tc>
      </w:tr>
      <w:tr w:rsidR="00F37E61" w:rsidRPr="00251A7A" w14:paraId="2D074DEA" w14:textId="77777777" w:rsidTr="00C855CB">
        <w:trPr>
          <w:trHeight w:val="300"/>
        </w:trPr>
        <w:tc>
          <w:tcPr>
            <w:tcW w:w="172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341CE6A" w14:textId="77777777" w:rsidR="00F37E61" w:rsidRPr="00251A7A" w:rsidRDefault="00F37E61" w:rsidP="000D32DB">
            <w:pPr>
              <w:spacing w:before="0" w:after="0"/>
              <w:jc w:val="lef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4. Haldus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988FD6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14 083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2E64C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14 397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9DE7B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14 746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8EB99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14 980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34165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15 205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0A06D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15 415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73C2F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15 621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6D4C8E98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104 447</w:t>
            </w:r>
          </w:p>
        </w:tc>
      </w:tr>
      <w:tr w:rsidR="00F37E61" w:rsidRPr="00251A7A" w14:paraId="448D16E3" w14:textId="77777777" w:rsidTr="00C855CB">
        <w:trPr>
          <w:trHeight w:val="300"/>
        </w:trPr>
        <w:tc>
          <w:tcPr>
            <w:tcW w:w="1727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C44C4AE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KULUKOHUSTUSTE ASSIGNEERINGUD KOKKU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3A034E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253 919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9D94BC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261 328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FE27E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256 400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80A85B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257 822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C787D3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256 041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263A6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243 541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A5A168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234 005</w:t>
            </w:r>
          </w:p>
        </w:tc>
        <w:tc>
          <w:tcPr>
            <w:tcW w:w="547" w:type="pc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142E0546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1 763 056</w:t>
            </w:r>
          </w:p>
        </w:tc>
      </w:tr>
      <w:tr w:rsidR="00F37E61" w:rsidRPr="00251A7A" w14:paraId="6687BB86" w14:textId="77777777" w:rsidTr="00C855CB">
        <w:trPr>
          <w:trHeight w:val="300"/>
        </w:trPr>
        <w:tc>
          <w:tcPr>
            <w:tcW w:w="1727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3B3CEBD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F256A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1B3DFB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25A44C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1CB07B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AB335A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DE747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E51B4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 </w:t>
            </w:r>
          </w:p>
        </w:tc>
        <w:tc>
          <w:tcPr>
            <w:tcW w:w="547" w:type="pc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3E914819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 </w:t>
            </w:r>
          </w:p>
        </w:tc>
      </w:tr>
      <w:tr w:rsidR="00F37E61" w:rsidRPr="00251A7A" w14:paraId="72938AA6" w14:textId="77777777" w:rsidTr="00C855CB">
        <w:trPr>
          <w:trHeight w:val="300"/>
        </w:trPr>
        <w:tc>
          <w:tcPr>
            <w:tcW w:w="172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031F8B9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MAKSETE ASSIGNEERINGUD KOKKU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81F7A0C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254 393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A99D19E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277 805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A0B3F2B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269 054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C833D6E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259 983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1D864BA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241 498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59CFD27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234 421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2A882E2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223 815</w:t>
            </w:r>
          </w:p>
        </w:tc>
        <w:tc>
          <w:tcPr>
            <w:tcW w:w="54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5B1D70A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1 760 969</w:t>
            </w:r>
          </w:p>
        </w:tc>
      </w:tr>
      <w:tr w:rsidR="00F37E61" w:rsidRPr="00251A7A" w14:paraId="73C7212F" w14:textId="77777777" w:rsidTr="00C855CB">
        <w:trPr>
          <w:trHeight w:val="285"/>
        </w:trPr>
        <w:tc>
          <w:tcPr>
            <w:tcW w:w="17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AF15A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9C4A9" w14:textId="77777777" w:rsidR="00F37E61" w:rsidRPr="00251A7A" w:rsidRDefault="00F37E61" w:rsidP="000D32DB">
            <w:pPr>
              <w:spacing w:before="0" w:after="0"/>
              <w:jc w:val="left"/>
              <w:rPr>
                <w:rFonts w:eastAsia="Times New Roman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0A85B9" w14:textId="77777777" w:rsidR="00F37E61" w:rsidRPr="00251A7A" w:rsidRDefault="00F37E61" w:rsidP="000D32DB">
            <w:pPr>
              <w:spacing w:before="0" w:after="0"/>
              <w:jc w:val="left"/>
              <w:rPr>
                <w:rFonts w:eastAsia="Times New Roman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B8EDA3" w14:textId="77777777" w:rsidR="00F37E61" w:rsidRPr="00251A7A" w:rsidRDefault="00F37E61" w:rsidP="000D32DB">
            <w:pPr>
              <w:spacing w:before="0" w:after="0"/>
              <w:jc w:val="left"/>
              <w:rPr>
                <w:rFonts w:eastAsia="Times New Roman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1617A" w14:textId="77777777" w:rsidR="00F37E61" w:rsidRPr="00251A7A" w:rsidRDefault="00F37E61" w:rsidP="000D32DB">
            <w:pPr>
              <w:spacing w:before="0" w:after="0"/>
              <w:jc w:val="left"/>
              <w:rPr>
                <w:rFonts w:eastAsia="Times New Roman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85684D" w14:textId="77777777" w:rsidR="00F37E61" w:rsidRPr="00251A7A" w:rsidRDefault="00F37E61" w:rsidP="000D32DB">
            <w:pPr>
              <w:spacing w:before="0" w:after="0"/>
              <w:jc w:val="left"/>
              <w:rPr>
                <w:rFonts w:eastAsia="Times New Roman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F29CA" w14:textId="77777777" w:rsidR="00F37E61" w:rsidRPr="00251A7A" w:rsidRDefault="00F37E61" w:rsidP="000D32DB">
            <w:pPr>
              <w:spacing w:before="0" w:after="0"/>
              <w:jc w:val="left"/>
              <w:rPr>
                <w:rFonts w:eastAsia="Times New Roman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F2FFBA" w14:textId="77777777" w:rsidR="00F37E61" w:rsidRPr="00251A7A" w:rsidRDefault="00F37E61" w:rsidP="000D32DB">
            <w:pPr>
              <w:spacing w:before="0" w:after="0"/>
              <w:jc w:val="left"/>
              <w:rPr>
                <w:rFonts w:eastAsia="Times New Roman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495824" w14:textId="77777777" w:rsidR="00F37E61" w:rsidRPr="00251A7A" w:rsidRDefault="00F37E61" w:rsidP="000D32DB">
            <w:pPr>
              <w:spacing w:before="0" w:after="0"/>
              <w:jc w:val="left"/>
              <w:rPr>
                <w:rFonts w:eastAsia="Times New Roman"/>
                <w:noProof/>
                <w:sz w:val="20"/>
                <w:szCs w:val="20"/>
                <w:lang w:eastAsia="en-GB"/>
              </w:rPr>
            </w:pPr>
          </w:p>
        </w:tc>
      </w:tr>
      <w:tr w:rsidR="00F37E61" w:rsidRPr="00251A7A" w14:paraId="755B3617" w14:textId="77777777" w:rsidTr="00C855CB">
        <w:trPr>
          <w:trHeight w:val="315"/>
        </w:trPr>
        <w:tc>
          <w:tcPr>
            <w:tcW w:w="5000" w:type="pct"/>
            <w:gridSpan w:val="9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9510C8C" w14:textId="77777777" w:rsidR="00F37E61" w:rsidRPr="00251A7A" w:rsidRDefault="00F37E61" w:rsidP="00A54B94">
            <w:pPr>
              <w:spacing w:before="0" w:after="0" w:line="276" w:lineRule="auto"/>
              <w:jc w:val="right"/>
              <w:rPr>
                <w:rFonts w:eastAsia="Times New Roman"/>
                <w:i/>
                <w:iCs/>
                <w:noProof/>
                <w:sz w:val="20"/>
                <w:szCs w:val="20"/>
              </w:rPr>
            </w:pPr>
            <w:r w:rsidRPr="00251A7A">
              <w:rPr>
                <w:i/>
                <w:noProof/>
                <w:sz w:val="20"/>
              </w:rPr>
              <w:t>(Miljonit eurot – jooksevhindades, kasutades 2 % deflaatorit)</w:t>
            </w:r>
          </w:p>
        </w:tc>
      </w:tr>
      <w:tr w:rsidR="00F37E61" w:rsidRPr="00251A7A" w14:paraId="24B7014B" w14:textId="77777777" w:rsidTr="00C855CB">
        <w:trPr>
          <w:trHeight w:val="600"/>
        </w:trPr>
        <w:tc>
          <w:tcPr>
            <w:tcW w:w="172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7370B63" w14:textId="77777777" w:rsidR="00F37E61" w:rsidRPr="00251A7A" w:rsidRDefault="00F37E61" w:rsidP="000D32DB">
            <w:pPr>
              <w:spacing w:before="0" w:after="0"/>
              <w:jc w:val="left"/>
              <w:rPr>
                <w:rFonts w:eastAsia="Times New Roman"/>
                <w:b/>
                <w:bCs/>
                <w:noProof/>
                <w:szCs w:val="24"/>
              </w:rPr>
            </w:pPr>
            <w:r w:rsidRPr="00251A7A">
              <w:rPr>
                <w:b/>
                <w:noProof/>
              </w:rPr>
              <w:t>KULUKOHUSTUSTE ASSIGNEERINGUD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5BCB8B2" w14:textId="77777777" w:rsidR="00F37E61" w:rsidRPr="00251A7A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noProof/>
                <w:szCs w:val="24"/>
              </w:rPr>
            </w:pPr>
            <w:r w:rsidRPr="00251A7A">
              <w:rPr>
                <w:b/>
                <w:noProof/>
              </w:rPr>
              <w:t>2028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4065570" w14:textId="77777777" w:rsidR="00F37E61" w:rsidRPr="00251A7A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noProof/>
                <w:szCs w:val="24"/>
              </w:rPr>
            </w:pPr>
            <w:r w:rsidRPr="00251A7A">
              <w:rPr>
                <w:b/>
                <w:noProof/>
              </w:rPr>
              <w:t>2029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2087C30" w14:textId="77777777" w:rsidR="00F37E61" w:rsidRPr="00251A7A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noProof/>
                <w:szCs w:val="24"/>
              </w:rPr>
            </w:pPr>
            <w:r w:rsidRPr="00251A7A">
              <w:rPr>
                <w:b/>
                <w:noProof/>
              </w:rPr>
              <w:t>2030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A90F063" w14:textId="77777777" w:rsidR="00F37E61" w:rsidRPr="00251A7A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noProof/>
                <w:szCs w:val="24"/>
              </w:rPr>
            </w:pPr>
            <w:r w:rsidRPr="00251A7A">
              <w:rPr>
                <w:b/>
                <w:noProof/>
              </w:rPr>
              <w:t>2031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562F395" w14:textId="77777777" w:rsidR="00F37E61" w:rsidRPr="00251A7A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noProof/>
                <w:szCs w:val="24"/>
              </w:rPr>
            </w:pPr>
            <w:r w:rsidRPr="00251A7A">
              <w:rPr>
                <w:b/>
                <w:noProof/>
              </w:rPr>
              <w:t>2032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027915D" w14:textId="77777777" w:rsidR="00F37E61" w:rsidRPr="00251A7A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noProof/>
                <w:szCs w:val="24"/>
              </w:rPr>
            </w:pPr>
            <w:r w:rsidRPr="00251A7A">
              <w:rPr>
                <w:b/>
                <w:noProof/>
              </w:rPr>
              <w:t>2033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9008EC1" w14:textId="77777777" w:rsidR="00F37E61" w:rsidRPr="00251A7A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noProof/>
                <w:szCs w:val="24"/>
              </w:rPr>
            </w:pPr>
            <w:r w:rsidRPr="00251A7A">
              <w:rPr>
                <w:b/>
                <w:noProof/>
              </w:rPr>
              <w:t>2034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45714027" w14:textId="77777777" w:rsidR="00F37E61" w:rsidRPr="00251A7A" w:rsidRDefault="00F37E61" w:rsidP="000D32DB">
            <w:pPr>
              <w:spacing w:before="0" w:after="0"/>
              <w:jc w:val="center"/>
              <w:rPr>
                <w:rFonts w:eastAsia="Times New Roman"/>
                <w:b/>
                <w:bCs/>
                <w:noProof/>
                <w:szCs w:val="24"/>
              </w:rPr>
            </w:pPr>
            <w:r w:rsidRPr="00251A7A">
              <w:rPr>
                <w:b/>
                <w:noProof/>
              </w:rPr>
              <w:t>Kokku</w:t>
            </w:r>
            <w:r w:rsidRPr="00251A7A">
              <w:rPr>
                <w:b/>
                <w:noProof/>
              </w:rPr>
              <w:br/>
              <w:t>2028–2034</w:t>
            </w:r>
          </w:p>
        </w:tc>
      </w:tr>
      <w:tr w:rsidR="00F37E61" w:rsidRPr="00251A7A" w14:paraId="7CC3EF84" w14:textId="77777777" w:rsidTr="00C855CB">
        <w:trPr>
          <w:trHeight w:val="285"/>
        </w:trPr>
        <w:tc>
          <w:tcPr>
            <w:tcW w:w="172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D6AECEB" w14:textId="77777777" w:rsidR="00793F68" w:rsidRPr="00251A7A" w:rsidRDefault="00F37E61" w:rsidP="00793F68">
            <w:pPr>
              <w:spacing w:before="0" w:after="0"/>
              <w:jc w:val="lef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1. Majanduslik, sotsiaalne ja territoriaalne ühtekuuluvus,</w:t>
            </w:r>
          </w:p>
          <w:p w14:paraId="4A0FCABD" w14:textId="77777777" w:rsidR="00793F68" w:rsidRPr="00251A7A" w:rsidRDefault="00793F68" w:rsidP="00793F68">
            <w:pPr>
              <w:spacing w:before="0" w:after="0"/>
              <w:jc w:val="lef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põllumajandus, maapiirkondade ja merenduse jõukus</w:t>
            </w:r>
          </w:p>
          <w:p w14:paraId="1BB96E05" w14:textId="18F3E3E2" w:rsidR="00793F68" w:rsidRPr="00251A7A" w:rsidRDefault="00793F68" w:rsidP="00793F68">
            <w:pPr>
              <w:spacing w:before="0" w:after="0"/>
              <w:jc w:val="lef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 xml:space="preserve">ja julgeolek 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BE6C24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163 088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476F01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160 860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7A4F9A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158 053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CC9C5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155 565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E56A19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152 274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24319F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140 140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09A39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132 240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2E79411E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1 062 220</w:t>
            </w:r>
          </w:p>
        </w:tc>
      </w:tr>
      <w:tr w:rsidR="00F37E61" w:rsidRPr="00251A7A" w14:paraId="4DC15A6D" w14:textId="77777777" w:rsidTr="00C855CB">
        <w:trPr>
          <w:trHeight w:val="285"/>
        </w:trPr>
        <w:tc>
          <w:tcPr>
            <w:tcW w:w="172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3C89012" w14:textId="77777777" w:rsidR="00F37E61" w:rsidRPr="00251A7A" w:rsidRDefault="00F37E61" w:rsidP="000D32DB">
            <w:pPr>
              <w:spacing w:before="0" w:after="0"/>
              <w:jc w:val="lef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2. Konkurentsivõime, jõukus ja julgeolek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4BB26B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66 875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88F55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81 300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6F8F43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83 176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D7DFF2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87 312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B72240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88 611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A9DB33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90 706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4B0760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91 614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1066AB2B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589 594</w:t>
            </w:r>
          </w:p>
        </w:tc>
      </w:tr>
      <w:tr w:rsidR="00F37E61" w:rsidRPr="00251A7A" w14:paraId="7330AA31" w14:textId="77777777" w:rsidTr="00C855CB">
        <w:trPr>
          <w:trHeight w:val="285"/>
        </w:trPr>
        <w:tc>
          <w:tcPr>
            <w:tcW w:w="172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DB6DE38" w14:textId="77777777" w:rsidR="00F37E61" w:rsidRPr="00251A7A" w:rsidRDefault="00F37E61" w:rsidP="000D32DB">
            <w:pPr>
              <w:spacing w:before="0" w:after="0"/>
              <w:jc w:val="lef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3. Globaalne Euroopa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77BCEC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24 555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977482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25 127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5DAA11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25 578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523E58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30 603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2E8CA9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35 761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70F4E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36 442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72E9FE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37 137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3E879A21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215 203</w:t>
            </w:r>
          </w:p>
        </w:tc>
      </w:tr>
      <w:tr w:rsidR="00F37E61" w:rsidRPr="00251A7A" w14:paraId="03244B2F" w14:textId="77777777" w:rsidTr="00C855CB">
        <w:trPr>
          <w:trHeight w:val="300"/>
        </w:trPr>
        <w:tc>
          <w:tcPr>
            <w:tcW w:w="172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CFE2193" w14:textId="77777777" w:rsidR="00F37E61" w:rsidRPr="00251A7A" w:rsidRDefault="00F37E61" w:rsidP="000D32DB">
            <w:pPr>
              <w:spacing w:before="0" w:after="0"/>
              <w:jc w:val="lef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4. Haldus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5ABCFA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14 945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07B9E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15 584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632A1A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16 281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2E8C9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16 870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B9297C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17 466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931F1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18 062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7DD7B9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18 669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65C9A0A2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117 877</w:t>
            </w:r>
          </w:p>
        </w:tc>
      </w:tr>
      <w:tr w:rsidR="00F37E61" w:rsidRPr="00251A7A" w14:paraId="7A869A00" w14:textId="77777777" w:rsidTr="00C855CB">
        <w:trPr>
          <w:trHeight w:val="300"/>
        </w:trPr>
        <w:tc>
          <w:tcPr>
            <w:tcW w:w="1727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26505DE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KULUKOHUSTUSTE ASSIGNEERINGUD KOKKU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EED8B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269 463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BBA73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282 871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C9628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283 088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196835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290 350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BF6D7A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294 112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7D24F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285 350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C1D9A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279 660</w:t>
            </w:r>
          </w:p>
        </w:tc>
        <w:tc>
          <w:tcPr>
            <w:tcW w:w="547" w:type="pc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2BF8955B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1 984 894</w:t>
            </w:r>
          </w:p>
        </w:tc>
      </w:tr>
      <w:tr w:rsidR="00F37E61" w:rsidRPr="00251A7A" w14:paraId="4A971773" w14:textId="77777777" w:rsidTr="00C855CB">
        <w:trPr>
          <w:trHeight w:val="300"/>
        </w:trPr>
        <w:tc>
          <w:tcPr>
            <w:tcW w:w="1727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8CED8F4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65D24B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1764B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63D611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181435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CBFA69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28117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 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2EF4E5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 </w:t>
            </w:r>
          </w:p>
        </w:tc>
        <w:tc>
          <w:tcPr>
            <w:tcW w:w="547" w:type="pc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2875CF1B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 </w:t>
            </w:r>
          </w:p>
        </w:tc>
      </w:tr>
      <w:tr w:rsidR="00F37E61" w:rsidRPr="00251A7A" w14:paraId="3A5C68FA" w14:textId="77777777" w:rsidTr="00C855CB">
        <w:trPr>
          <w:trHeight w:val="300"/>
        </w:trPr>
        <w:tc>
          <w:tcPr>
            <w:tcW w:w="172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16B6C0C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MAKSETE ASSIGNEERINGUD KOKKU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11CD6F6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269 964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A6F6399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300 706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E4CC251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297 058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1C7802E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292 784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D8D4DFD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277 406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0F59E41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274 662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9C4F80E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267 480</w:t>
            </w:r>
          </w:p>
        </w:tc>
        <w:tc>
          <w:tcPr>
            <w:tcW w:w="54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46D2620" w14:textId="77777777" w:rsidR="00F37E61" w:rsidRPr="00251A7A" w:rsidRDefault="00F37E61" w:rsidP="000D32DB">
            <w:pPr>
              <w:spacing w:before="0" w:after="0"/>
              <w:ind w:firstLineChars="100" w:firstLine="200"/>
              <w:jc w:val="right"/>
              <w:rPr>
                <w:rFonts w:eastAsia="Times New Roman"/>
                <w:b/>
                <w:bCs/>
                <w:noProof/>
                <w:sz w:val="20"/>
                <w:szCs w:val="20"/>
              </w:rPr>
            </w:pPr>
            <w:r w:rsidRPr="00251A7A">
              <w:rPr>
                <w:b/>
                <w:noProof/>
                <w:sz w:val="20"/>
              </w:rPr>
              <w:t>1 980 060</w:t>
            </w:r>
          </w:p>
        </w:tc>
      </w:tr>
    </w:tbl>
    <w:p w14:paraId="3DC8D010" w14:textId="77777777" w:rsidR="00C942B4" w:rsidRPr="00251A7A" w:rsidRDefault="00212C54" w:rsidP="00A54B94">
      <w:pPr>
        <w:jc w:val="center"/>
        <w:rPr>
          <w:noProof/>
        </w:rPr>
      </w:pPr>
      <w:r w:rsidRPr="00251A7A">
        <w:rPr>
          <w:noProof/>
        </w:rPr>
        <w:br/>
      </w:r>
    </w:p>
    <w:p w14:paraId="5BE2B8F2" w14:textId="77777777" w:rsidR="00C942B4" w:rsidRPr="00251A7A" w:rsidRDefault="00C942B4" w:rsidP="00C942B4">
      <w:pPr>
        <w:rPr>
          <w:noProof/>
        </w:rPr>
        <w:sectPr w:rsidR="00C942B4" w:rsidRPr="00251A7A" w:rsidSect="004338D3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6839" w:h="11907" w:orient="landscape"/>
          <w:pgMar w:top="1417" w:right="1134" w:bottom="1417" w:left="1134" w:header="709" w:footer="709" w:gutter="0"/>
          <w:cols w:space="720"/>
          <w:docGrid w:linePitch="360"/>
        </w:sectPr>
      </w:pPr>
    </w:p>
    <w:p w14:paraId="7E0D1E3A" w14:textId="77777777" w:rsidR="00C942B4" w:rsidRPr="00251A7A" w:rsidRDefault="00C942B4" w:rsidP="00C942B4">
      <w:pPr>
        <w:pStyle w:val="Annexetitre"/>
        <w:rPr>
          <w:rStyle w:val="Marker"/>
          <w:noProof/>
        </w:rPr>
      </w:pPr>
      <w:r w:rsidRPr="00251A7A">
        <w:rPr>
          <w:noProof/>
        </w:rPr>
        <w:t xml:space="preserve">LISA </w:t>
      </w:r>
      <w:r w:rsidRPr="00251A7A">
        <w:rPr>
          <w:rStyle w:val="Marker"/>
          <w:noProof/>
        </w:rPr>
        <w:t>[…]</w:t>
      </w:r>
    </w:p>
    <w:p w14:paraId="404A1C00" w14:textId="6727D46C" w:rsidR="00905D22" w:rsidRPr="00251A7A" w:rsidRDefault="00905D22" w:rsidP="00C942B4">
      <w:pPr>
        <w:rPr>
          <w:noProof/>
        </w:rPr>
      </w:pPr>
    </w:p>
    <w:sectPr w:rsidR="00905D22" w:rsidRPr="00251A7A" w:rsidSect="004338D3">
      <w:pgSz w:w="16839" w:h="11907" w:orient="landscape"/>
      <w:pgMar w:top="1417" w:right="1134" w:bottom="1417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A63C3C" w14:textId="77777777" w:rsidR="00494482" w:rsidRDefault="00494482" w:rsidP="00D462A0">
      <w:pPr>
        <w:spacing w:before="0" w:after="0"/>
      </w:pPr>
      <w:r>
        <w:separator/>
      </w:r>
    </w:p>
  </w:endnote>
  <w:endnote w:type="continuationSeparator" w:id="0">
    <w:p w14:paraId="158872AC" w14:textId="77777777" w:rsidR="00494482" w:rsidRDefault="00494482" w:rsidP="00D462A0">
      <w:pPr>
        <w:spacing w:before="0" w:after="0"/>
      </w:pPr>
      <w:r>
        <w:continuationSeparator/>
      </w:r>
    </w:p>
  </w:endnote>
  <w:endnote w:type="continuationNotice" w:id="1">
    <w:p w14:paraId="632A867B" w14:textId="77777777" w:rsidR="00494482" w:rsidRDefault="0049448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49A295" w14:textId="798FF9C0" w:rsidR="004338D3" w:rsidRPr="004338D3" w:rsidRDefault="004338D3" w:rsidP="004338D3">
    <w:pPr>
      <w:pStyle w:val="Footer"/>
      <w:rPr>
        <w:rFonts w:ascii="Arial" w:hAnsi="Arial" w:cs="Arial"/>
        <w:b/>
        <w:sz w:val="48"/>
      </w:rPr>
    </w:pPr>
    <w:r w:rsidRPr="004338D3">
      <w:rPr>
        <w:rFonts w:ascii="Arial" w:hAnsi="Arial" w:cs="Arial"/>
        <w:b/>
        <w:sz w:val="48"/>
      </w:rPr>
      <w:t>ET</w:t>
    </w:r>
    <w:r w:rsidRPr="004338D3">
      <w:rPr>
        <w:rFonts w:ascii="Arial" w:hAnsi="Arial" w:cs="Arial"/>
        <w:b/>
        <w:sz w:val="48"/>
      </w:rPr>
      <w:tab/>
    </w:r>
    <w:r w:rsidRPr="004338D3">
      <w:rPr>
        <w:rFonts w:ascii="Arial" w:hAnsi="Arial" w:cs="Arial"/>
        <w:b/>
        <w:sz w:val="48"/>
      </w:rPr>
      <w:tab/>
    </w:r>
    <w:r w:rsidRPr="004338D3">
      <w:tab/>
    </w:r>
    <w:r w:rsidRPr="004338D3">
      <w:rPr>
        <w:rFonts w:ascii="Arial" w:hAnsi="Arial" w:cs="Arial"/>
        <w:b/>
        <w:sz w:val="48"/>
      </w:rPr>
      <w:t>ET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11043C" w14:textId="2FACFD8C" w:rsidR="004338D3" w:rsidRPr="004338D3" w:rsidRDefault="004338D3" w:rsidP="004338D3">
    <w:pPr>
      <w:pStyle w:val="Footer"/>
      <w:rPr>
        <w:rFonts w:ascii="Arial" w:hAnsi="Arial" w:cs="Arial"/>
        <w:b/>
        <w:sz w:val="48"/>
      </w:rPr>
    </w:pPr>
    <w:r w:rsidRPr="004338D3">
      <w:rPr>
        <w:rFonts w:ascii="Arial" w:hAnsi="Arial" w:cs="Arial"/>
        <w:b/>
        <w:sz w:val="48"/>
      </w:rPr>
      <w:t>ET</w:t>
    </w:r>
    <w:r w:rsidRPr="004338D3">
      <w:rPr>
        <w:rFonts w:ascii="Arial" w:hAnsi="Arial" w:cs="Arial"/>
        <w:b/>
        <w:sz w:val="48"/>
      </w:rPr>
      <w:tab/>
    </w:r>
    <w:r w:rsidRPr="004338D3">
      <w:rPr>
        <w:rFonts w:ascii="Arial" w:hAnsi="Arial" w:cs="Arial"/>
        <w:b/>
        <w:sz w:val="48"/>
      </w:rPr>
      <w:tab/>
    </w:r>
    <w:r w:rsidRPr="004338D3">
      <w:tab/>
    </w:r>
    <w:r w:rsidRPr="004338D3">
      <w:rPr>
        <w:rFonts w:ascii="Arial" w:hAnsi="Arial" w:cs="Arial"/>
        <w:b/>
        <w:sz w:val="48"/>
      </w:rPr>
      <w:t>ET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B83D9F" w14:textId="77777777" w:rsidR="004338D3" w:rsidRPr="004338D3" w:rsidRDefault="004338D3" w:rsidP="004338D3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5C7909" w14:textId="77777777" w:rsidR="004338D3" w:rsidRDefault="004338D3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75D053" w14:textId="75C6C85A" w:rsidR="004338D3" w:rsidRPr="004338D3" w:rsidRDefault="004338D3" w:rsidP="004338D3">
    <w:pPr>
      <w:pStyle w:val="FooterLandscape"/>
      <w:rPr>
        <w:rFonts w:ascii="Arial" w:hAnsi="Arial" w:cs="Arial"/>
        <w:b/>
        <w:sz w:val="48"/>
      </w:rPr>
    </w:pPr>
    <w:r w:rsidRPr="004338D3">
      <w:rPr>
        <w:rFonts w:ascii="Arial" w:hAnsi="Arial" w:cs="Arial"/>
        <w:b/>
        <w:sz w:val="48"/>
      </w:rPr>
      <w:t>ET</w:t>
    </w:r>
    <w:r w:rsidRPr="004338D3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4338D3">
      <w:tab/>
    </w:r>
    <w:r w:rsidRPr="004338D3">
      <w:rPr>
        <w:rFonts w:ascii="Arial" w:hAnsi="Arial" w:cs="Arial"/>
        <w:b/>
        <w:sz w:val="48"/>
      </w:rPr>
      <w:t>ET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75E697" w14:textId="77777777" w:rsidR="004338D3" w:rsidRDefault="004338D3" w:rsidP="004338D3">
    <w:pPr>
      <w:pStyle w:val="FooterLandscap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210DE" w14:textId="77777777" w:rsidR="00494482" w:rsidRDefault="00494482" w:rsidP="00D462A0">
      <w:pPr>
        <w:spacing w:before="0" w:after="0"/>
      </w:pPr>
      <w:r>
        <w:separator/>
      </w:r>
    </w:p>
  </w:footnote>
  <w:footnote w:type="continuationSeparator" w:id="0">
    <w:p w14:paraId="7DAA0832" w14:textId="77777777" w:rsidR="00494482" w:rsidRDefault="00494482" w:rsidP="00D462A0">
      <w:pPr>
        <w:spacing w:before="0" w:after="0"/>
      </w:pPr>
      <w:r>
        <w:continuationSeparator/>
      </w:r>
    </w:p>
  </w:footnote>
  <w:footnote w:type="continuationNotice" w:id="1">
    <w:p w14:paraId="259DA200" w14:textId="77777777" w:rsidR="00494482" w:rsidRDefault="0049448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C5D0E" w14:textId="77777777" w:rsidR="004338D3" w:rsidRPr="004338D3" w:rsidRDefault="004338D3" w:rsidP="004338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AD5E85" w14:textId="77777777" w:rsidR="004338D3" w:rsidRPr="004338D3" w:rsidRDefault="004338D3" w:rsidP="004338D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11C996" w14:textId="77777777" w:rsidR="004338D3" w:rsidRPr="004338D3" w:rsidRDefault="004338D3" w:rsidP="004338D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C76A5" w14:textId="77777777" w:rsidR="004338D3" w:rsidRDefault="004338D3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FC0BB" w14:textId="77777777" w:rsidR="004338D3" w:rsidRPr="004338D3" w:rsidRDefault="004338D3" w:rsidP="004338D3">
    <w:pPr>
      <w:pStyle w:val="HeaderLandscap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6B1D8E" w14:textId="77777777" w:rsidR="004338D3" w:rsidRDefault="004338D3" w:rsidP="004338D3">
    <w:pPr>
      <w:pStyle w:val="HeaderLandscap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DA02230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5EA8E8D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9AD6AF7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8BE6921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7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9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0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1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2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3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4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8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15"/>
  </w:num>
  <w:num w:numId="6">
    <w:abstractNumId w:val="8"/>
  </w:num>
  <w:num w:numId="7">
    <w:abstractNumId w:val="17"/>
  </w:num>
  <w:num w:numId="8">
    <w:abstractNumId w:val="7"/>
  </w:num>
  <w:num w:numId="9">
    <w:abstractNumId w:val="9"/>
  </w:num>
  <w:num w:numId="10">
    <w:abstractNumId w:val="10"/>
  </w:num>
  <w:num w:numId="11">
    <w:abstractNumId w:val="5"/>
  </w:num>
  <w:num w:numId="12">
    <w:abstractNumId w:val="16"/>
  </w:num>
  <w:num w:numId="13">
    <w:abstractNumId w:val="4"/>
  </w:num>
  <w:num w:numId="14">
    <w:abstractNumId w:val="11"/>
  </w:num>
  <w:num w:numId="15">
    <w:abstractNumId w:val="13"/>
  </w:num>
  <w:num w:numId="16">
    <w:abstractNumId w:val="14"/>
  </w:num>
  <w:num w:numId="17">
    <w:abstractNumId w:val="6"/>
  </w:num>
  <w:num w:numId="18">
    <w:abstractNumId w:val="12"/>
  </w:num>
  <w:num w:numId="19">
    <w:abstractNumId w:val="18"/>
  </w:num>
  <w:num w:numId="20">
    <w:abstractNumId w:val="15"/>
  </w:num>
  <w:num w:numId="21">
    <w:abstractNumId w:val="8"/>
  </w:num>
  <w:num w:numId="22">
    <w:abstractNumId w:val="17"/>
  </w:num>
  <w:num w:numId="23">
    <w:abstractNumId w:val="7"/>
  </w:num>
  <w:num w:numId="24">
    <w:abstractNumId w:val="9"/>
  </w:num>
  <w:num w:numId="25">
    <w:abstractNumId w:val="10"/>
  </w:num>
  <w:num w:numId="26">
    <w:abstractNumId w:val="5"/>
  </w:num>
  <w:num w:numId="27">
    <w:abstractNumId w:val="16"/>
  </w:num>
  <w:num w:numId="28">
    <w:abstractNumId w:val="4"/>
  </w:num>
  <w:num w:numId="29">
    <w:abstractNumId w:val="11"/>
  </w:num>
  <w:num w:numId="30">
    <w:abstractNumId w:val="13"/>
  </w:num>
  <w:num w:numId="31">
    <w:abstractNumId w:val="14"/>
  </w:num>
  <w:num w:numId="32">
    <w:abstractNumId w:val="6"/>
  </w:num>
  <w:num w:numId="33">
    <w:abstractNumId w:val="12"/>
  </w:num>
  <w:num w:numId="34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5-07-22 15:18:07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EPKit_DocumentHasBeenSaved" w:val="true"/>
    <w:docVar w:name="LW_ACCOMPAGNANT" w:val="järgmise dokumendi juurde:"/>
    <w:docVar w:name="LW_ACCOMPAGNANT.CP" w:val="järgmise dokumendi juurde: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DFA02BEE-32F4-4ED0-89C0-D9FA317B42FC"/>
    <w:docVar w:name="LW_COVERPAGE_TYPE" w:val="1"/>
    <w:docVar w:name="LW_CreatedUtc" w:val="2025-07-07T12:12:04.1119180Z"/>
    <w:docVar w:name="LW_CROSSREFERENCE" w:val="&lt;UNUSED&gt;"/>
    <w:docVar w:name="LW_DocType" w:val="ANNEX"/>
    <w:docVar w:name="LW_EMISSION" w:val="16.7.2025"/>
    <w:docVar w:name="LW_EMISSION_ISODATE" w:val="2025-07-16"/>
    <w:docVar w:name="LW_EMISSION_LOCATION" w:val="BRX"/>
    <w:docVar w:name="LW_EMISSION_PREFIX" w:val="Brüssel,"/>
    <w:docVar w:name="LW_EMISSION_SUFFIX" w:val=" "/>
    <w:docVar w:name="LW_ID_DOCSTRUCTURE" w:val="COM/ANNEX"/>
    <w:docVar w:name="LW_ID_DOCTYPE" w:val="SG-017"/>
    <w:docVar w:name="LW_LANGUE" w:val="ET"/>
    <w:docVar w:name="LW_LEVEL_OF_SENSITIVITY" w:val="Standard treatment"/>
    <w:docVar w:name="LW_NOM.INST" w:val="EUROOPA KOMISJON"/>
    <w:docVar w:name="LW_NOM.INST_JOINTDOC" w:val="&lt;EMPTY&gt;"/>
    <w:docVar w:name="LW_OBJETACTEPRINCIPAL" w:val="millega määratakse kindlaks mitmeaastane finantsraamistik aastateks 2028\u8211?2034"/>
    <w:docVar w:name="LW_OBJETACTEPRINCIPAL.CP" w:val="millega määratakse kindlaks mitmeaastane finantsraamistik aastateks 2028\u8211?2034"/>
    <w:docVar w:name="LW_PART_NBR" w:val="1"/>
    <w:docVar w:name="LW_PART_NBR_TOTAL" w:val="1"/>
    <w:docVar w:name="LW_REF.INST.NEW" w:val="COM"/>
    <w:docVar w:name="LW_REF.INST.NEW_ADOPTED" w:val="final"/>
    <w:docVar w:name="LW_REF.INST.NEW_TEXT" w:val="(2025) 571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LISA"/>
    <w:docVar w:name="LW_TYPE.DOC.CP" w:val="LISA"/>
    <w:docVar w:name="LW_TYPEACTEPRINCIPAL" w:val="Ettepanek: NÕUKOGU MÄÄRUS,"/>
    <w:docVar w:name="LW_TYPEACTEPRINCIPAL.CP" w:val="Ettepanek: NÕUKOGU MÄÄRUS,"/>
    <w:docVar w:name="LwApiVersions" w:val="LW4CoDe 1.24.5.0; LW 9.0, Build 20240221"/>
  </w:docVars>
  <w:rsids>
    <w:rsidRoot w:val="00D462A0"/>
    <w:rsid w:val="000257E3"/>
    <w:rsid w:val="000262A2"/>
    <w:rsid w:val="00043A34"/>
    <w:rsid w:val="00054F98"/>
    <w:rsid w:val="00060C58"/>
    <w:rsid w:val="00065E67"/>
    <w:rsid w:val="00072948"/>
    <w:rsid w:val="00073101"/>
    <w:rsid w:val="0008427A"/>
    <w:rsid w:val="0009026C"/>
    <w:rsid w:val="000B0C09"/>
    <w:rsid w:val="000B7B76"/>
    <w:rsid w:val="000E29E2"/>
    <w:rsid w:val="000F3436"/>
    <w:rsid w:val="000F5936"/>
    <w:rsid w:val="000F6B7E"/>
    <w:rsid w:val="0011606E"/>
    <w:rsid w:val="00124106"/>
    <w:rsid w:val="0012769D"/>
    <w:rsid w:val="001316B6"/>
    <w:rsid w:val="00165C4F"/>
    <w:rsid w:val="0017C132"/>
    <w:rsid w:val="00180833"/>
    <w:rsid w:val="001B362C"/>
    <w:rsid w:val="001B6ACA"/>
    <w:rsid w:val="001C2D16"/>
    <w:rsid w:val="001D28CC"/>
    <w:rsid w:val="001F343E"/>
    <w:rsid w:val="001F774B"/>
    <w:rsid w:val="001F7BCC"/>
    <w:rsid w:val="00212C54"/>
    <w:rsid w:val="00216234"/>
    <w:rsid w:val="00216577"/>
    <w:rsid w:val="0022414B"/>
    <w:rsid w:val="0023063C"/>
    <w:rsid w:val="002372FE"/>
    <w:rsid w:val="00251A7A"/>
    <w:rsid w:val="002A38AA"/>
    <w:rsid w:val="002B574C"/>
    <w:rsid w:val="002F5748"/>
    <w:rsid w:val="003028BC"/>
    <w:rsid w:val="0030565C"/>
    <w:rsid w:val="0032171A"/>
    <w:rsid w:val="00331D23"/>
    <w:rsid w:val="00342EC1"/>
    <w:rsid w:val="00356F01"/>
    <w:rsid w:val="00360714"/>
    <w:rsid w:val="003724C5"/>
    <w:rsid w:val="00381A1B"/>
    <w:rsid w:val="003B1F49"/>
    <w:rsid w:val="003C588E"/>
    <w:rsid w:val="003C6D8A"/>
    <w:rsid w:val="004338D3"/>
    <w:rsid w:val="00440A72"/>
    <w:rsid w:val="0048711E"/>
    <w:rsid w:val="00492EB7"/>
    <w:rsid w:val="00494482"/>
    <w:rsid w:val="004A152D"/>
    <w:rsid w:val="004B706F"/>
    <w:rsid w:val="004B71A5"/>
    <w:rsid w:val="004E7901"/>
    <w:rsid w:val="004F621D"/>
    <w:rsid w:val="004F7D7C"/>
    <w:rsid w:val="00512066"/>
    <w:rsid w:val="0051353E"/>
    <w:rsid w:val="005243E4"/>
    <w:rsid w:val="00535CDD"/>
    <w:rsid w:val="00541506"/>
    <w:rsid w:val="00547F9A"/>
    <w:rsid w:val="005530F2"/>
    <w:rsid w:val="00586219"/>
    <w:rsid w:val="00587477"/>
    <w:rsid w:val="005C31F7"/>
    <w:rsid w:val="005C3F9C"/>
    <w:rsid w:val="005D7087"/>
    <w:rsid w:val="00612E02"/>
    <w:rsid w:val="00612F6C"/>
    <w:rsid w:val="00617EA7"/>
    <w:rsid w:val="00620577"/>
    <w:rsid w:val="00626E37"/>
    <w:rsid w:val="006452A0"/>
    <w:rsid w:val="0064561F"/>
    <w:rsid w:val="006544A3"/>
    <w:rsid w:val="006739B2"/>
    <w:rsid w:val="00681F71"/>
    <w:rsid w:val="006A6BCB"/>
    <w:rsid w:val="006B4437"/>
    <w:rsid w:val="006B71B3"/>
    <w:rsid w:val="006B730B"/>
    <w:rsid w:val="006C0FA5"/>
    <w:rsid w:val="006E7DDF"/>
    <w:rsid w:val="006F0ACF"/>
    <w:rsid w:val="006F15D4"/>
    <w:rsid w:val="00700E15"/>
    <w:rsid w:val="00712D20"/>
    <w:rsid w:val="0073603C"/>
    <w:rsid w:val="00771C3A"/>
    <w:rsid w:val="0077545E"/>
    <w:rsid w:val="00782590"/>
    <w:rsid w:val="00792325"/>
    <w:rsid w:val="00793F68"/>
    <w:rsid w:val="007A76E6"/>
    <w:rsid w:val="007B7A1A"/>
    <w:rsid w:val="007C53F5"/>
    <w:rsid w:val="007E01CC"/>
    <w:rsid w:val="00804176"/>
    <w:rsid w:val="00806ADF"/>
    <w:rsid w:val="0086397E"/>
    <w:rsid w:val="008745A5"/>
    <w:rsid w:val="00897895"/>
    <w:rsid w:val="008D6398"/>
    <w:rsid w:val="008E0D09"/>
    <w:rsid w:val="008F1887"/>
    <w:rsid w:val="00905D22"/>
    <w:rsid w:val="009146EB"/>
    <w:rsid w:val="009228B2"/>
    <w:rsid w:val="0092707C"/>
    <w:rsid w:val="00952150"/>
    <w:rsid w:val="00961F61"/>
    <w:rsid w:val="00971206"/>
    <w:rsid w:val="009736E1"/>
    <w:rsid w:val="00974275"/>
    <w:rsid w:val="009941D4"/>
    <w:rsid w:val="009A15F9"/>
    <w:rsid w:val="009B2A7A"/>
    <w:rsid w:val="009B5885"/>
    <w:rsid w:val="009D31BD"/>
    <w:rsid w:val="009D39C9"/>
    <w:rsid w:val="009E0BCA"/>
    <w:rsid w:val="009F1A90"/>
    <w:rsid w:val="009F414D"/>
    <w:rsid w:val="00A129E8"/>
    <w:rsid w:val="00A24353"/>
    <w:rsid w:val="00A42BB8"/>
    <w:rsid w:val="00A50991"/>
    <w:rsid w:val="00A54748"/>
    <w:rsid w:val="00A54B94"/>
    <w:rsid w:val="00A6243B"/>
    <w:rsid w:val="00A71F6D"/>
    <w:rsid w:val="00A91376"/>
    <w:rsid w:val="00A93A23"/>
    <w:rsid w:val="00AB5C75"/>
    <w:rsid w:val="00AB7646"/>
    <w:rsid w:val="00AC7CCE"/>
    <w:rsid w:val="00AE3AA7"/>
    <w:rsid w:val="00AE71BB"/>
    <w:rsid w:val="00B16AFF"/>
    <w:rsid w:val="00B273F2"/>
    <w:rsid w:val="00B305FA"/>
    <w:rsid w:val="00B4172B"/>
    <w:rsid w:val="00B446B4"/>
    <w:rsid w:val="00B4615F"/>
    <w:rsid w:val="00B53CF7"/>
    <w:rsid w:val="00B62C00"/>
    <w:rsid w:val="00B972BC"/>
    <w:rsid w:val="00BA4F3C"/>
    <w:rsid w:val="00BB30BC"/>
    <w:rsid w:val="00BB6FC9"/>
    <w:rsid w:val="00BD0DFB"/>
    <w:rsid w:val="00BD790A"/>
    <w:rsid w:val="00BE0F9E"/>
    <w:rsid w:val="00BE2E56"/>
    <w:rsid w:val="00BF0267"/>
    <w:rsid w:val="00C17421"/>
    <w:rsid w:val="00C2151E"/>
    <w:rsid w:val="00C246CB"/>
    <w:rsid w:val="00C3436F"/>
    <w:rsid w:val="00C44853"/>
    <w:rsid w:val="00C855CB"/>
    <w:rsid w:val="00C942B4"/>
    <w:rsid w:val="00C952E1"/>
    <w:rsid w:val="00C953CA"/>
    <w:rsid w:val="00CD13B7"/>
    <w:rsid w:val="00CE5E6D"/>
    <w:rsid w:val="00D12272"/>
    <w:rsid w:val="00D13C98"/>
    <w:rsid w:val="00D328C4"/>
    <w:rsid w:val="00D33986"/>
    <w:rsid w:val="00D34336"/>
    <w:rsid w:val="00D462A0"/>
    <w:rsid w:val="00D61A15"/>
    <w:rsid w:val="00DB4426"/>
    <w:rsid w:val="00DD6F1E"/>
    <w:rsid w:val="00DE40F9"/>
    <w:rsid w:val="00E34E29"/>
    <w:rsid w:val="00E744BD"/>
    <w:rsid w:val="00EA13EC"/>
    <w:rsid w:val="00ED72E7"/>
    <w:rsid w:val="00ED7D58"/>
    <w:rsid w:val="00EF2A34"/>
    <w:rsid w:val="00F056AD"/>
    <w:rsid w:val="00F1311A"/>
    <w:rsid w:val="00F17923"/>
    <w:rsid w:val="00F37E61"/>
    <w:rsid w:val="00F53CEA"/>
    <w:rsid w:val="00F55A6A"/>
    <w:rsid w:val="00F665E8"/>
    <w:rsid w:val="00F7024E"/>
    <w:rsid w:val="00F7206F"/>
    <w:rsid w:val="00F82260"/>
    <w:rsid w:val="00F90A9E"/>
    <w:rsid w:val="00F95A42"/>
    <w:rsid w:val="00FA1602"/>
    <w:rsid w:val="00FB7A88"/>
    <w:rsid w:val="00FE0D8E"/>
    <w:rsid w:val="02079D0B"/>
    <w:rsid w:val="029E18C9"/>
    <w:rsid w:val="056CB134"/>
    <w:rsid w:val="057FCD05"/>
    <w:rsid w:val="071D9AA7"/>
    <w:rsid w:val="108F1C30"/>
    <w:rsid w:val="1267E865"/>
    <w:rsid w:val="1739FC26"/>
    <w:rsid w:val="1CBACFFC"/>
    <w:rsid w:val="1F347AB3"/>
    <w:rsid w:val="24196690"/>
    <w:rsid w:val="2CF9EC1D"/>
    <w:rsid w:val="2FB9107B"/>
    <w:rsid w:val="2FD877B6"/>
    <w:rsid w:val="33D21BD2"/>
    <w:rsid w:val="40786732"/>
    <w:rsid w:val="408B5240"/>
    <w:rsid w:val="46B6BF12"/>
    <w:rsid w:val="4806E9DD"/>
    <w:rsid w:val="481C4E68"/>
    <w:rsid w:val="4989713B"/>
    <w:rsid w:val="4EA4F08B"/>
    <w:rsid w:val="5143F6C5"/>
    <w:rsid w:val="5215BD2A"/>
    <w:rsid w:val="5E6A7466"/>
    <w:rsid w:val="600E098E"/>
    <w:rsid w:val="60E46061"/>
    <w:rsid w:val="651542ED"/>
    <w:rsid w:val="66975DF3"/>
    <w:rsid w:val="66F2C8CC"/>
    <w:rsid w:val="697E8CAE"/>
    <w:rsid w:val="6B594E0A"/>
    <w:rsid w:val="6B8CEC55"/>
    <w:rsid w:val="6F32B2EC"/>
    <w:rsid w:val="6FCB19A3"/>
    <w:rsid w:val="708BB209"/>
    <w:rsid w:val="7148BB44"/>
    <w:rsid w:val="71704E7E"/>
    <w:rsid w:val="71B8B062"/>
    <w:rsid w:val="72A48A87"/>
    <w:rsid w:val="72B7A20A"/>
    <w:rsid w:val="746AB807"/>
    <w:rsid w:val="7719AC94"/>
    <w:rsid w:val="77559A5C"/>
    <w:rsid w:val="7B65B4B8"/>
    <w:rsid w:val="7C26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9DF7B18"/>
  <w15:docId w15:val="{3D3D7258-AC3A-4D18-9478-C1D6DF22F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et-EE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27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27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27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27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27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27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27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semiHidden/>
    <w:unhideWhenUsed/>
    <w:rsid w:val="001C2D16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1C2D16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1C2D16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1C2D16"/>
    <w:pPr>
      <w:numPr>
        <w:numId w:val="4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547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474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4748"/>
    <w:rPr>
      <w:rFonts w:ascii="Times New Roman" w:hAnsi="Times New Roman" w:cs="Times New Roman"/>
      <w:sz w:val="20"/>
      <w:szCs w:val="20"/>
      <w:lang w:val="et-E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47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4748"/>
    <w:rPr>
      <w:rFonts w:ascii="Times New Roman" w:hAnsi="Times New Roman" w:cs="Times New Roman"/>
      <w:b/>
      <w:bCs/>
      <w:sz w:val="20"/>
      <w:szCs w:val="20"/>
      <w:lang w:val="et-EE"/>
    </w:rPr>
  </w:style>
  <w:style w:type="character" w:styleId="Hyperlink">
    <w:name w:val="Hyperlink"/>
    <w:basedOn w:val="DefaultParagraphFont"/>
    <w:uiPriority w:val="99"/>
    <w:unhideWhenUsed/>
    <w:rsid w:val="00A54748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5474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54748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ListParagraph">
    <w:name w:val="List Paragraph"/>
    <w:basedOn w:val="Normal"/>
    <w:uiPriority w:val="34"/>
    <w:qFormat/>
    <w:rsid w:val="00793F68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4338D3"/>
    <w:rPr>
      <w:rFonts w:ascii="Times New Roman" w:hAnsi="Times New Roman" w:cs="Times New Roman"/>
      <w:sz w:val="24"/>
      <w:lang w:val="et-EE"/>
    </w:rPr>
  </w:style>
  <w:style w:type="character" w:customStyle="1" w:styleId="FooterChar">
    <w:name w:val="Footer Char"/>
    <w:basedOn w:val="DefaultParagraphFont"/>
    <w:link w:val="Footer"/>
    <w:uiPriority w:val="99"/>
    <w:rsid w:val="004338D3"/>
    <w:rPr>
      <w:rFonts w:ascii="Times New Roman" w:hAnsi="Times New Roman" w:cs="Times New Roman"/>
      <w:sz w:val="24"/>
      <w:lang w:val="et-E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shd w:val="clear" w:color="auto" w:fill="auto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4338D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4338D3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4338D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20"/>
      </w:numPr>
    </w:pPr>
  </w:style>
  <w:style w:type="paragraph" w:customStyle="1" w:styleId="Tiret1">
    <w:name w:val="Tiret 1"/>
    <w:basedOn w:val="Point1"/>
    <w:pPr>
      <w:numPr>
        <w:numId w:val="21"/>
      </w:numPr>
    </w:pPr>
  </w:style>
  <w:style w:type="paragraph" w:customStyle="1" w:styleId="Tiret2">
    <w:name w:val="Tiret 2"/>
    <w:basedOn w:val="Point2"/>
    <w:pPr>
      <w:numPr>
        <w:numId w:val="22"/>
      </w:numPr>
    </w:pPr>
  </w:style>
  <w:style w:type="paragraph" w:customStyle="1" w:styleId="Tiret3">
    <w:name w:val="Tiret 3"/>
    <w:basedOn w:val="Point3"/>
    <w:pPr>
      <w:numPr>
        <w:numId w:val="23"/>
      </w:numPr>
    </w:pPr>
  </w:style>
  <w:style w:type="paragraph" w:customStyle="1" w:styleId="Tiret4">
    <w:name w:val="Tiret 4"/>
    <w:basedOn w:val="Point4"/>
    <w:pPr>
      <w:numPr>
        <w:numId w:val="24"/>
      </w:numPr>
    </w:pPr>
  </w:style>
  <w:style w:type="paragraph" w:customStyle="1" w:styleId="Tiret5">
    <w:name w:val="Tiret 5"/>
    <w:basedOn w:val="Point5"/>
    <w:pPr>
      <w:numPr>
        <w:numId w:val="25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26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26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26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26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26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26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26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28"/>
      </w:numPr>
    </w:pPr>
  </w:style>
  <w:style w:type="paragraph" w:customStyle="1" w:styleId="Point1number">
    <w:name w:val="Point 1 (number)"/>
    <w:basedOn w:val="Normal"/>
    <w:pPr>
      <w:numPr>
        <w:ilvl w:val="2"/>
        <w:numId w:val="28"/>
      </w:numPr>
    </w:pPr>
  </w:style>
  <w:style w:type="paragraph" w:customStyle="1" w:styleId="Point2number">
    <w:name w:val="Point 2 (number)"/>
    <w:basedOn w:val="Normal"/>
    <w:pPr>
      <w:numPr>
        <w:ilvl w:val="4"/>
        <w:numId w:val="28"/>
      </w:numPr>
    </w:pPr>
  </w:style>
  <w:style w:type="paragraph" w:customStyle="1" w:styleId="Point3number">
    <w:name w:val="Point 3 (number)"/>
    <w:basedOn w:val="Normal"/>
    <w:pPr>
      <w:numPr>
        <w:ilvl w:val="6"/>
        <w:numId w:val="28"/>
      </w:numPr>
    </w:pPr>
  </w:style>
  <w:style w:type="paragraph" w:customStyle="1" w:styleId="Point0letter">
    <w:name w:val="Point 0 (letter)"/>
    <w:basedOn w:val="Normal"/>
    <w:pPr>
      <w:numPr>
        <w:ilvl w:val="1"/>
        <w:numId w:val="28"/>
      </w:numPr>
    </w:pPr>
  </w:style>
  <w:style w:type="paragraph" w:customStyle="1" w:styleId="Point1letter">
    <w:name w:val="Point 1 (letter)"/>
    <w:basedOn w:val="Normal"/>
    <w:pPr>
      <w:numPr>
        <w:ilvl w:val="3"/>
        <w:numId w:val="28"/>
      </w:numPr>
    </w:pPr>
  </w:style>
  <w:style w:type="paragraph" w:customStyle="1" w:styleId="Point2letter">
    <w:name w:val="Point 2 (letter)"/>
    <w:basedOn w:val="Normal"/>
    <w:pPr>
      <w:numPr>
        <w:ilvl w:val="5"/>
        <w:numId w:val="28"/>
      </w:numPr>
    </w:pPr>
  </w:style>
  <w:style w:type="paragraph" w:customStyle="1" w:styleId="Point3letter">
    <w:name w:val="Point 3 (letter)"/>
    <w:basedOn w:val="Normal"/>
    <w:pPr>
      <w:numPr>
        <w:ilvl w:val="7"/>
        <w:numId w:val="28"/>
      </w:numPr>
    </w:pPr>
  </w:style>
  <w:style w:type="paragraph" w:customStyle="1" w:styleId="Point4letter">
    <w:name w:val="Point 4 (letter)"/>
    <w:basedOn w:val="Normal"/>
    <w:pPr>
      <w:numPr>
        <w:ilvl w:val="8"/>
        <w:numId w:val="28"/>
      </w:numPr>
    </w:pPr>
  </w:style>
  <w:style w:type="paragraph" w:customStyle="1" w:styleId="Bullet0">
    <w:name w:val="Bullet 0"/>
    <w:basedOn w:val="Normal"/>
    <w:pPr>
      <w:numPr>
        <w:numId w:val="29"/>
      </w:numPr>
    </w:pPr>
  </w:style>
  <w:style w:type="paragraph" w:customStyle="1" w:styleId="Bullet1">
    <w:name w:val="Bullet 1"/>
    <w:basedOn w:val="Normal"/>
    <w:pPr>
      <w:numPr>
        <w:numId w:val="30"/>
      </w:numPr>
    </w:pPr>
  </w:style>
  <w:style w:type="paragraph" w:customStyle="1" w:styleId="Bullet2">
    <w:name w:val="Bullet 2"/>
    <w:basedOn w:val="Normal"/>
    <w:pPr>
      <w:numPr>
        <w:numId w:val="31"/>
      </w:numPr>
    </w:pPr>
  </w:style>
  <w:style w:type="paragraph" w:customStyle="1" w:styleId="Bullet3">
    <w:name w:val="Bullet 3"/>
    <w:basedOn w:val="Normal"/>
    <w:pPr>
      <w:numPr>
        <w:numId w:val="32"/>
      </w:numPr>
    </w:pPr>
  </w:style>
  <w:style w:type="paragraph" w:customStyle="1" w:styleId="Bullet4">
    <w:name w:val="Bullet 4"/>
    <w:basedOn w:val="Normal"/>
    <w:pPr>
      <w:numPr>
        <w:numId w:val="33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4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4338D3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4338D3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4338D3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4338D3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1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image" Target="media/image1.emf"/><Relationship Id="rId19" Type="http://schemas.openxmlformats.org/officeDocument/2006/relationships/footer" Target="footer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34d8b02-ef1e-468a-baea-6b8502d30466">
      <Terms xmlns="http://schemas.microsoft.com/office/infopath/2007/PartnerControls">
        <TermInfo xmlns="http://schemas.microsoft.com/office/infopath/2007/PartnerControls">
          <TermName xmlns="http://schemas.microsoft.com/office/infopath/2007/PartnerControls"/>
          <TermId xmlns="http://schemas.microsoft.com/office/infopath/2007/PartnerControls"/>
        </TermInfo>
      </Terms>
    </lcf76f155ced4ddcb4097134ff3c332f>
    <Unit xmlns="f34d8b02-ef1e-468a-baea-6b8502d30466" xsi:nil="true"/>
    <ARESnumber xmlns="f34d8b02-ef1e-468a-baea-6b8502d30466" xsi:nil="true"/>
    <Printed xmlns="f34d8b02-ef1e-468a-baea-6b8502d30466">false</Printed>
    <Print xmlns="f34d8b02-ef1e-468a-baea-6b8502d30466">false</Print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F58E2EF54E454EA52B55214ED8DE92" ma:contentTypeVersion="17" ma:contentTypeDescription="Create a new document." ma:contentTypeScope="" ma:versionID="fa31a6595e9ab429d6dc1cdefad916d3">
  <xsd:schema xmlns:xsd="http://www.w3.org/2001/XMLSchema" xmlns:xs="http://www.w3.org/2001/XMLSchema" xmlns:p="http://schemas.microsoft.com/office/2006/metadata/properties" xmlns:ns2="f34d8b02-ef1e-468a-baea-6b8502d30466" xmlns:ns3="5641df17-ff07-4a01-b99c-e2ec37129fd4" targetNamespace="http://schemas.microsoft.com/office/2006/metadata/properties" ma:root="true" ma:fieldsID="adb362fba03887afa12a7d1086ffaf08" ns2:_="" ns3:_="">
    <xsd:import namespace="f34d8b02-ef1e-468a-baea-6b8502d30466"/>
    <xsd:import namespace="5641df17-ff07-4a01-b99c-e2ec37129f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ARESnumber" minOccurs="0"/>
                <xsd:element ref="ns2:lcf76f155ced4ddcb4097134ff3c332f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Unit" minOccurs="0"/>
                <xsd:element ref="ns2:MediaServiceSearchProperties" minOccurs="0"/>
                <xsd:element ref="ns2:Printed" minOccurs="0"/>
                <xsd:element ref="ns2:Pri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4d8b02-ef1e-468a-baea-6b8502d304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ARESnumber" ma:index="12" nillable="true" ma:displayName="ARES number" ma:format="Dropdown" ma:internalName="ARESnumber">
      <xsd:simpleType>
        <xsd:restriction base="dms:Text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2b2fad6-9d2c-441c-a321-3f5f1e9bd9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Unit" ma:index="20" nillable="true" ma:displayName="Unit" ma:format="Dropdown" ma:internalName="Unit">
      <xsd:simpleType>
        <xsd:restriction base="dms:Text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inted" ma:index="22" nillable="true" ma:displayName="Printed" ma:default="0" ma:format="Dropdown" ma:internalName="Printed">
      <xsd:simpleType>
        <xsd:restriction base="dms:Boolean"/>
      </xsd:simpleType>
    </xsd:element>
    <xsd:element name="Print" ma:index="23" nillable="true" ma:displayName="Print" ma:default="0" ma:description="File for printing" ma:format="Dropdown" ma:internalName="Print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41df17-ff07-4a01-b99c-e2ec37129fd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509314-1720-4463-A808-0C96CECA53B5}">
  <ds:schemaRefs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2006/metadata/properties"/>
    <ds:schemaRef ds:uri="b6d4cde7-209b-4353-8904-a6d145be66a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f76611c0-4082-4d80-aa9e-b82bf290bbd2"/>
    <ds:schemaRef ds:uri="http://purl.org/dc/terms/"/>
    <ds:schemaRef ds:uri="f34d8b02-ef1e-468a-baea-6b8502d30466"/>
  </ds:schemaRefs>
</ds:datastoreItem>
</file>

<file path=customXml/itemProps2.xml><?xml version="1.0" encoding="utf-8"?>
<ds:datastoreItem xmlns:ds="http://schemas.openxmlformats.org/officeDocument/2006/customXml" ds:itemID="{59DEC329-F7A3-4B80-8959-FCE7482963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4d8b02-ef1e-468a-baea-6b8502d30466"/>
    <ds:schemaRef ds:uri="5641df17-ff07-4a01-b99c-e2ec37129f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EDB71D-3FEF-4F16-9412-62B976515C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7</TotalTime>
  <Pages>4</Pages>
  <Words>246</Words>
  <Characters>1404</Characters>
  <Application>Microsoft Office Word</Application>
  <DocSecurity>0</DocSecurity>
  <Lines>11</Lines>
  <Paragraphs>3</Paragraphs>
  <ScaleCrop>false</ScaleCrop>
  <Manager/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15</cp:revision>
  <dcterms:created xsi:type="dcterms:W3CDTF">2025-07-16T14:46:00Z</dcterms:created>
  <dcterms:modified xsi:type="dcterms:W3CDTF">2025-07-22T13:18:00Z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8.0.25.0</vt:lpwstr>
  </property>
  <property fmtid="{D5CDD505-2E9C-101B-9397-08002B2CF9AE}" pid="4" name="Last edited using">
    <vt:lpwstr>LW 9.1, Build 20240808</vt:lpwstr>
  </property>
  <property fmtid="{D5CDD505-2E9C-101B-9397-08002B2CF9AE}" pid="5" name="Created using">
    <vt:lpwstr>LW 9.1, Build 20240808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MSIP_Label_6bd9ddd1-4d20-43f6-abfa-fc3c07406f94_Enabled">
    <vt:lpwstr>true</vt:lpwstr>
  </property>
  <property fmtid="{D5CDD505-2E9C-101B-9397-08002B2CF9AE}" pid="14" name="MSIP_Label_6bd9ddd1-4d20-43f6-abfa-fc3c07406f94_SetDate">
    <vt:lpwstr>2025-07-07T12:13:38Z</vt:lpwstr>
  </property>
  <property fmtid="{D5CDD505-2E9C-101B-9397-08002B2CF9AE}" pid="15" name="MSIP_Label_6bd9ddd1-4d20-43f6-abfa-fc3c07406f94_Method">
    <vt:lpwstr>Standard</vt:lpwstr>
  </property>
  <property fmtid="{D5CDD505-2E9C-101B-9397-08002B2CF9AE}" pid="16" name="MSIP_Label_6bd9ddd1-4d20-43f6-abfa-fc3c07406f94_Name">
    <vt:lpwstr>Commission Use</vt:lpwstr>
  </property>
  <property fmtid="{D5CDD505-2E9C-101B-9397-08002B2CF9AE}" pid="17" name="MSIP_Label_6bd9ddd1-4d20-43f6-abfa-fc3c07406f94_SiteId">
    <vt:lpwstr>b24c8b06-522c-46fe-9080-70926f8dddb1</vt:lpwstr>
  </property>
  <property fmtid="{D5CDD505-2E9C-101B-9397-08002B2CF9AE}" pid="18" name="MSIP_Label_6bd9ddd1-4d20-43f6-abfa-fc3c07406f94_ActionId">
    <vt:lpwstr>fd23aed9-39fd-443d-b080-0eb68b8b71cd</vt:lpwstr>
  </property>
  <property fmtid="{D5CDD505-2E9C-101B-9397-08002B2CF9AE}" pid="19" name="MSIP_Label_6bd9ddd1-4d20-43f6-abfa-fc3c07406f94_ContentBits">
    <vt:lpwstr>0</vt:lpwstr>
  </property>
  <property fmtid="{D5CDD505-2E9C-101B-9397-08002B2CF9AE}" pid="20" name="ContentTypeId">
    <vt:lpwstr>0x01010042F58E2EF54E454EA52B55214ED8DE92</vt:lpwstr>
  </property>
  <property fmtid="{D5CDD505-2E9C-101B-9397-08002B2CF9AE}" pid="21" name="MediaServiceImageTags">
    <vt:lpwstr/>
  </property>
  <property fmtid="{D5CDD505-2E9C-101B-9397-08002B2CF9AE}" pid="22" name="DQCStatus">
    <vt:lpwstr>Green (DQC version 03)</vt:lpwstr>
  </property>
</Properties>
</file>