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6192D" w14:textId="12C2B65A" w:rsidR="00CA0B25" w:rsidRPr="00FF238D" w:rsidRDefault="00DC5C37" w:rsidP="00DC5C37">
      <w:pPr>
        <w:pStyle w:val="Pagedecouverture"/>
        <w:rPr>
          <w:noProof/>
        </w:rPr>
      </w:pPr>
      <w:r>
        <w:rPr>
          <w:noProof/>
        </w:rPr>
        <w:pict w14:anchorId="70EF0D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745B7EB6-94E8-44B1-89F4-A678A4F3AD46" style="width:455.25pt;height:330.75pt">
            <v:imagedata r:id="rId8" o:title=""/>
          </v:shape>
        </w:pict>
      </w:r>
    </w:p>
    <w:p w14:paraId="6590B1E8" w14:textId="77777777" w:rsidR="000C4C4E" w:rsidRPr="00FF238D" w:rsidRDefault="000C4C4E" w:rsidP="000C4C4E">
      <w:pPr>
        <w:rPr>
          <w:noProof/>
        </w:rPr>
        <w:sectPr w:rsidR="000C4C4E" w:rsidRPr="00FF238D" w:rsidSect="00DC5C37">
          <w:footerReference w:type="even" r:id="rId9"/>
          <w:footerReference w:type="default" r:id="rId10"/>
          <w:pgSz w:w="11907" w:h="16839"/>
          <w:pgMar w:top="1134" w:right="1417" w:bottom="1134" w:left="1417" w:header="709" w:footer="709" w:gutter="0"/>
          <w:pgNumType w:start="0"/>
          <w:cols w:space="720"/>
          <w:docGrid w:linePitch="360"/>
        </w:sectPr>
      </w:pPr>
    </w:p>
    <w:p w14:paraId="7B05F3F5" w14:textId="77777777" w:rsidR="007C3232" w:rsidRPr="00FF238D" w:rsidRDefault="00FF238D" w:rsidP="00FF238D">
      <w:pPr>
        <w:pStyle w:val="Statut"/>
        <w:rPr>
          <w:noProof/>
        </w:rPr>
      </w:pPr>
      <w:bookmarkStart w:id="0" w:name="_GoBack"/>
      <w:bookmarkEnd w:id="0"/>
      <w:r w:rsidRPr="00FF238D">
        <w:rPr>
          <w:noProof/>
        </w:rPr>
        <w:lastRenderedPageBreak/>
        <w:t>Σύσταση για</w:t>
      </w:r>
    </w:p>
    <w:p w14:paraId="2E6D06AD" w14:textId="77777777" w:rsidR="00CA0B25" w:rsidRPr="00FF238D" w:rsidRDefault="00FF238D" w:rsidP="00FF238D">
      <w:pPr>
        <w:pStyle w:val="Typedudocument"/>
        <w:rPr>
          <w:noProof/>
        </w:rPr>
      </w:pPr>
      <w:r w:rsidRPr="00FF238D">
        <w:rPr>
          <w:noProof/>
        </w:rPr>
        <w:t>ΣΥΣΤΑΣΗ ΤΟΥ ΣΥΜΒΟΥΛΙΟΥ</w:t>
      </w:r>
    </w:p>
    <w:p w14:paraId="27A5DA50" w14:textId="77777777" w:rsidR="00CA0B25" w:rsidRPr="00FF238D" w:rsidRDefault="00FF238D" w:rsidP="00FF238D">
      <w:pPr>
        <w:pStyle w:val="Titreobjet"/>
        <w:rPr>
          <w:noProof/>
        </w:rPr>
      </w:pPr>
      <w:r w:rsidRPr="00FF238D">
        <w:rPr>
          <w:noProof/>
        </w:rPr>
        <w:t>σχετικά με την οικονομική, κοινωνική, διαρθρωτική και δημοσιονομική πολιτική και την πολιτική απασχόλησης της Αυστρίας</w:t>
      </w:r>
    </w:p>
    <w:p w14:paraId="20B50322" w14:textId="77777777" w:rsidR="00D451C3" w:rsidRPr="00FF238D" w:rsidRDefault="00D451C3" w:rsidP="00D451C3">
      <w:pPr>
        <w:pStyle w:val="Institutionquiagit"/>
        <w:rPr>
          <w:noProof/>
        </w:rPr>
      </w:pPr>
      <w:r w:rsidRPr="00FF238D">
        <w:rPr>
          <w:noProof/>
        </w:rPr>
        <w:t>ΤΟ ΣΥΜΒΟΥΛΙΟ ΤΗΣ ΕΥΡΩΠΑΪΚΗΣ ΕΝΩΣΗΣ,</w:t>
      </w:r>
    </w:p>
    <w:p w14:paraId="5B46018C" w14:textId="77777777" w:rsidR="00373387" w:rsidRPr="00FF238D" w:rsidRDefault="00373387" w:rsidP="00373387">
      <w:pPr>
        <w:rPr>
          <w:noProof/>
        </w:rPr>
      </w:pPr>
      <w:r w:rsidRPr="00FF238D">
        <w:rPr>
          <w:noProof/>
        </w:rPr>
        <w:t>Έχοντας υπόψη τη Συνθήκη για τη λειτουργία της Ευρωπαϊκής Ένωσης, και ιδίως το άρθρο 121 παράγραφος 2 και το άρθρο 148 παράγραφος 4,</w:t>
      </w:r>
    </w:p>
    <w:p w14:paraId="27B63BAA" w14:textId="77777777" w:rsidR="00373387" w:rsidRPr="00FF238D" w:rsidRDefault="2D3B68C0" w:rsidP="00373387">
      <w:pPr>
        <w:rPr>
          <w:noProof/>
        </w:rPr>
      </w:pPr>
      <w:r w:rsidRPr="00FF238D">
        <w:rPr>
          <w:noProof/>
        </w:rPr>
        <w:t>Έχοντας υπόψη τον κανονισμό (ΕΕ) 2024/1263</w:t>
      </w:r>
      <w:r w:rsidRPr="00750D83">
        <w:rPr>
          <w:rStyle w:val="cf01"/>
          <w:rFonts w:ascii="Times New Roman" w:hAnsi="Times New Roman" w:cs="Times New Roman"/>
          <w:noProof/>
        </w:rPr>
        <w:t xml:space="preserve"> </w:t>
      </w:r>
      <w:r w:rsidRPr="00FF238D">
        <w:rPr>
          <w:noProof/>
        </w:rPr>
        <w:t>του Ευρωπαϊκού Κοινοβουλίου και του Συμβουλίου, της 29ης Απριλίου 2024, σχετικά με τον αποτελεσματικό συντονισμό των οικονομικών πολιτικών και την πολυμερή δημοσιονομική εποπτεία και την κατάργηση του κανονισμού (ΕΚ) αριθ. 1466/97 του Συμβουλίου (</w:t>
      </w:r>
      <w:r w:rsidR="00373387" w:rsidRPr="00FF238D">
        <w:rPr>
          <w:rStyle w:val="FootnoteReference"/>
          <w:noProof/>
        </w:rPr>
        <w:footnoteReference w:id="2"/>
      </w:r>
      <w:r w:rsidRPr="00FF238D">
        <w:rPr>
          <w:noProof/>
        </w:rPr>
        <w:t>), και ιδίως το άρθρο 3 παράγραφος 3,</w:t>
      </w:r>
    </w:p>
    <w:p w14:paraId="151BC080" w14:textId="77777777" w:rsidR="00373387" w:rsidRPr="00FF238D" w:rsidRDefault="00373387" w:rsidP="00373387">
      <w:pPr>
        <w:rPr>
          <w:noProof/>
        </w:rPr>
      </w:pPr>
      <w:r w:rsidRPr="00FF238D">
        <w:rPr>
          <w:noProof/>
        </w:rPr>
        <w:t>Έχοντας υπόψη τη σύσταση της Ευρωπαϊκής Επιτροπής,</w:t>
      </w:r>
    </w:p>
    <w:p w14:paraId="64B4BCE0" w14:textId="77777777" w:rsidR="00373387" w:rsidRPr="00FF238D" w:rsidRDefault="00373387" w:rsidP="00373387">
      <w:pPr>
        <w:rPr>
          <w:noProof/>
        </w:rPr>
      </w:pPr>
      <w:r w:rsidRPr="00FF238D">
        <w:rPr>
          <w:noProof/>
        </w:rPr>
        <w:t>Έχοντας υπόψη τα ψηφίσματα του Ευρωπαϊκού Κοινοβουλίου,</w:t>
      </w:r>
    </w:p>
    <w:p w14:paraId="04BEB711" w14:textId="77777777" w:rsidR="00373387" w:rsidRPr="00FF238D" w:rsidRDefault="00373387" w:rsidP="00373387">
      <w:pPr>
        <w:outlineLvl w:val="0"/>
        <w:rPr>
          <w:noProof/>
        </w:rPr>
      </w:pPr>
      <w:r w:rsidRPr="00FF238D">
        <w:rPr>
          <w:noProof/>
        </w:rPr>
        <w:t>Έχοντας υπόψη τα συμπεράσματα του Ευρωπαϊκού Συμβουλίου,</w:t>
      </w:r>
    </w:p>
    <w:p w14:paraId="2381CAEA" w14:textId="77777777" w:rsidR="00373387" w:rsidRPr="00FF238D" w:rsidRDefault="00373387" w:rsidP="00373387">
      <w:pPr>
        <w:rPr>
          <w:noProof/>
        </w:rPr>
      </w:pPr>
      <w:r w:rsidRPr="00FF238D">
        <w:rPr>
          <w:noProof/>
        </w:rPr>
        <w:t>Έχοντας υπόψη τη γνώμη της Επιτροπής Απασχόλησης,</w:t>
      </w:r>
    </w:p>
    <w:p w14:paraId="45522E47" w14:textId="77777777" w:rsidR="00373387" w:rsidRPr="00FF238D" w:rsidRDefault="00373387" w:rsidP="00373387">
      <w:pPr>
        <w:rPr>
          <w:noProof/>
        </w:rPr>
      </w:pPr>
      <w:r w:rsidRPr="00FF238D">
        <w:rPr>
          <w:noProof/>
        </w:rPr>
        <w:t>Έχοντας υπόψη τη γνώμη της Οικονομικής και Δημοσιονομικής Επιτροπής,</w:t>
      </w:r>
    </w:p>
    <w:p w14:paraId="7CC62744" w14:textId="77777777" w:rsidR="00373387" w:rsidRPr="00FF238D" w:rsidRDefault="00373387" w:rsidP="00373387">
      <w:pPr>
        <w:rPr>
          <w:noProof/>
        </w:rPr>
      </w:pPr>
      <w:r w:rsidRPr="00FF238D">
        <w:rPr>
          <w:noProof/>
        </w:rPr>
        <w:t>Έχοντας υπόψη τη γνώμη της Επιτροπής Κοινωνικής Προστασίας,</w:t>
      </w:r>
    </w:p>
    <w:p w14:paraId="58DD54DC" w14:textId="77777777" w:rsidR="00006579" w:rsidRPr="00FF238D" w:rsidRDefault="00373387" w:rsidP="00373387">
      <w:pPr>
        <w:rPr>
          <w:noProof/>
        </w:rPr>
      </w:pPr>
      <w:r w:rsidRPr="00FF238D">
        <w:rPr>
          <w:noProof/>
        </w:rPr>
        <w:t>Έχοντας υπόψη τη γνώμη της Επιτροπής Οικονομικής Πολιτικής,</w:t>
      </w:r>
    </w:p>
    <w:p w14:paraId="3E0D712F" w14:textId="77777777" w:rsidR="00793D7F" w:rsidRPr="00FF238D" w:rsidRDefault="6997ABA9" w:rsidP="00793D7F">
      <w:pPr>
        <w:rPr>
          <w:noProof/>
        </w:rPr>
      </w:pPr>
      <w:r w:rsidRPr="00FF238D">
        <w:rPr>
          <w:noProof/>
        </w:rPr>
        <w:t>Εκτιμώντας τα ακόλουθα:</w:t>
      </w:r>
    </w:p>
    <w:p w14:paraId="24BBFC2E" w14:textId="77777777" w:rsidR="00AA76D3" w:rsidRPr="00FF238D" w:rsidRDefault="00AA76D3" w:rsidP="00F5332B">
      <w:pPr>
        <w:pStyle w:val="ManualConsidrant"/>
        <w:rPr>
          <w:rFonts w:cs="Arial"/>
          <w:noProof/>
        </w:rPr>
      </w:pPr>
      <w:r>
        <w:rPr>
          <w:noProof/>
        </w:rPr>
        <w:t>(1)</w:t>
      </w:r>
      <w:r>
        <w:rPr>
          <w:noProof/>
        </w:rPr>
        <w:tab/>
      </w:r>
      <w:r w:rsidRPr="00FF238D">
        <w:rPr>
          <w:noProof/>
        </w:rPr>
        <w:t>Ο κανονισμός (ΕΕ) 2024/1263 ορίζει τους στόχους του πλαισίου οικονομικής διακυβέρνησης που είναι η προώθηση υγιών και βιώσιμων δημόσιων οικονομικών, της βιώσιμης και χωρίς αποκλεισμούς ανάπτυξης και ανθεκτικότητας μέσω μεταρρυθμίσεων και επενδύσεων, καθώς και η πρόληψη των υπερβολικών δημοσιονομικών ελλειμμάτων. Ο κανονισμός ορίζει ότι το Συμβούλιο και η Επιτροπή ασκούν πολυμερή εποπτεία στο πλαίσιο του Ευρωπαϊκού Εξαμήνου σύμφωνα με τους στόχους και τις απαιτήσεις που ορίζονται στη Συνθήκη για τη λειτουργία της Ευρωπαϊκής Ένωσης (ΣΛΕΕ). Το Ευρωπαϊκό Εξάμηνο περιλαμβάνει, συγκεκριμένα, τη διατύπωση και την εποπτεία της εφαρμογής των ειδικών ανά χώρα συστάσεων.</w:t>
      </w:r>
    </w:p>
    <w:p w14:paraId="5AC63DF6" w14:textId="77777777" w:rsidR="00FF5C0A" w:rsidRPr="00FF238D" w:rsidRDefault="65DA0207" w:rsidP="14B135EE">
      <w:pPr>
        <w:pStyle w:val="ManualConsidrant"/>
        <w:rPr>
          <w:noProof/>
        </w:rPr>
      </w:pPr>
      <w:r>
        <w:rPr>
          <w:noProof/>
        </w:rPr>
        <w:t>(2)</w:t>
      </w:r>
      <w:r>
        <w:rPr>
          <w:noProof/>
        </w:rPr>
        <w:tab/>
      </w:r>
      <w:r w:rsidRPr="00FF238D">
        <w:rPr>
          <w:noProof/>
        </w:rPr>
        <w:t>Στις 16 Ιουλίου 2025 η Επιτροπή εξέδωσε πρόταση κανονισμού για τη θέσπιση του Ευρωπαϊκού Ταμείου για την οικονομική, κοινωνική και εδαφική συνοχή, τη γεωργία και την ύπαιθρο, την αλιεία και τη θάλασσα, την ευημερία και την ασφάλεια για την περίοδο 2028-2034 και για την τροποποίηση του κανονισμού (ΕΕ) 2023/955 και του κανονισμού (ΕΕ, Ευρατόμ) 2024/2509 (</w:t>
      </w:r>
      <w:r w:rsidR="00AD380D" w:rsidRPr="00FF238D">
        <w:rPr>
          <w:rStyle w:val="FootnoteReference"/>
          <w:rFonts w:eastAsia="Times New Roman"/>
          <w:noProof/>
        </w:rPr>
        <w:footnoteReference w:id="3"/>
      </w:r>
      <w:r w:rsidRPr="00FF238D">
        <w:rPr>
          <w:noProof/>
        </w:rPr>
        <w:t>). Η πρόταση αποσκοπεί, αφενός, στην αύξηση της αποτελεσματικότητας της χρηματοδότησης της Ένωσης μέσω της μείωσης του κατακερματισμού της χρηματοοικονομικής αρχιτεκτονικής και, αφετέρου, στην υποστήριξη των κρατών μελών στον συντονισμό της οικονομικής τους πολιτικής σύμφωνα με το άρθρο 175 της ΣΛΕΕ.</w:t>
      </w:r>
    </w:p>
    <w:p w14:paraId="0243EAA0" w14:textId="77777777" w:rsidR="00B50209" w:rsidRPr="00FF238D" w:rsidRDefault="00F941A8" w:rsidP="00B50209">
      <w:pPr>
        <w:pStyle w:val="ManualConsidrant"/>
        <w:rPr>
          <w:noProof/>
        </w:rPr>
      </w:pPr>
      <w:r>
        <w:rPr>
          <w:noProof/>
        </w:rPr>
        <w:t>(3)</w:t>
      </w:r>
      <w:r>
        <w:rPr>
          <w:noProof/>
        </w:rPr>
        <w:tab/>
      </w:r>
      <w:r w:rsidRPr="00FF238D">
        <w:rPr>
          <w:noProof/>
        </w:rPr>
        <w:t>Στις 25 Νοεμβρίου 2025, βάσει του κανονισμού (ΕΕ) αριθ. 1176/2011, η Επιτροπή ενέκρινε την έκθεση του μηχανισμού επαγρύπνησης 2026, στην οποία η Αυστρία δεν συγκαταλέγεται μεταξύ των κρατών μελών για τα οποία απαιτείται εμπεριστατωμένη επισκόπηση. Η Επιτροπή ενέκρινε επίσης σύσταση για σύσταση του Συμβουλίου σχετικά με την οικονομική πολιτική της ζώνης του ευρώ, σύσταση για σύσταση του Συμβουλίου σχετικά με το ανθρώπινο κεφάλαιο στην Ευρωπαϊκή Ένωση, και πρόταση σχετικά με την κοινή έκθεση για την απασχόληση 2026, όπου αναλύεται η εφαρμογή των κατευθυντήριων γραμμών για την απασχόληση και των αρχών του ευρωπαϊκού πυλώνα κοινωνικών δικαιωμάτων. Το Συμβούλιο εξέδωσε τη σύσταση σχετικά με την οικονομική πολιτική της ζώνης του ευρώ (</w:t>
      </w:r>
      <w:r w:rsidR="00FA642E" w:rsidRPr="00FF238D">
        <w:rPr>
          <w:rStyle w:val="FootnoteReference"/>
          <w:noProof/>
        </w:rPr>
        <w:footnoteReference w:id="4"/>
      </w:r>
      <w:r w:rsidRPr="00FF238D">
        <w:rPr>
          <w:noProof/>
        </w:rPr>
        <w:t xml:space="preserve">) στις 21 Απριλίου 2026, και την κοινή έκθεση για την απασχόληση και τη σύσταση σχετικά με το ανθρώπινο κεφάλαιο στις 9 Μαρτίου 2026. </w:t>
      </w:r>
    </w:p>
    <w:p w14:paraId="028CB0F4" w14:textId="77777777" w:rsidR="00081AEA" w:rsidRPr="00FF238D" w:rsidRDefault="52D1A516" w:rsidP="00081AEA">
      <w:pPr>
        <w:pStyle w:val="ManualConsidrant"/>
        <w:rPr>
          <w:noProof/>
        </w:rPr>
      </w:pPr>
      <w:r>
        <w:rPr>
          <w:noProof/>
        </w:rPr>
        <w:t>(4)</w:t>
      </w:r>
      <w:r>
        <w:rPr>
          <w:noProof/>
        </w:rPr>
        <w:tab/>
      </w:r>
      <w:r w:rsidRPr="00FF238D">
        <w:rPr>
          <w:noProof/>
        </w:rPr>
        <w:t>Στις 29 Ιανουαρίου 2025 η Επιτροπή δημοσίευσε την Πυξίδα Ανταγωνιστικότητας, ένα στρατηγικό πλαίσιο που αποσκοπεί στην ενίσχυση της παγκόσμιας ανταγωνιστικότητας της Ένωσης κατά την επόμενη πενταετία. Προσδιορίζει τις τρεις επιταγές μετασχηματισμού, την καινοτομία, την απανθρακοποίηση και την ανταγωνιστικότητα, καθώς και την ασφάλεια, ως κρίσιμους πυλώνες για τη βιώσιμη οικονομική ανάπτυξη. Το Ευρωπαϊκό Εξάμηνο ευθυγραμμίζεται με την Πυξίδα Ανταγωνιστικότητας, διασφαλίζοντας ότι οι οικονομικές πολιτικές των κρατών μελών συνάδουν με τους στρατηγικούς στόχους της Επιτροπής, ώστε να δημιουργείται μια ενοποιημένη προσέγγιση όσον αφορά την οικονομική διακυβέρνηση που να προωθεί τη βιώσιμη ανάπτυξη, την καινοτομία και την ανθεκτικότητα σε ολόκληρη την Ένωση.</w:t>
      </w:r>
    </w:p>
    <w:p w14:paraId="6A6D364A" w14:textId="77777777" w:rsidR="009F3494" w:rsidRPr="00FF238D" w:rsidRDefault="0D34430C" w:rsidP="7F4C326E">
      <w:pPr>
        <w:pStyle w:val="ManualConsidrant"/>
        <w:rPr>
          <w:noProof/>
        </w:rPr>
      </w:pPr>
      <w:r>
        <w:rPr>
          <w:noProof/>
        </w:rPr>
        <w:t>(5)</w:t>
      </w:r>
      <w:r>
        <w:rPr>
          <w:noProof/>
        </w:rPr>
        <w:tab/>
      </w:r>
      <w:r w:rsidRPr="00FF238D">
        <w:rPr>
          <w:noProof/>
        </w:rPr>
        <w:t>Το 2026 το Ευρωπαϊκό Εξάμηνο για τον συντονισμό των οικονομικών πολιτικών εξακολουθεί να εξελίσσεται παράλληλα με το τελικό στάδιο του μηχανισμού ανάκαμψης και ανθεκτικότητας (ΜΑΑ) </w:t>
      </w:r>
      <w:r w:rsidRPr="00FF238D">
        <w:rPr>
          <w:noProof/>
          <w:color w:val="000000" w:themeColor="text1"/>
        </w:rPr>
        <w:t>(</w:t>
      </w:r>
      <w:r w:rsidR="00E8710C" w:rsidRPr="00FF238D">
        <w:rPr>
          <w:rStyle w:val="FootnoteReference"/>
          <w:rFonts w:eastAsia="Times New Roman"/>
          <w:noProof/>
          <w:color w:val="000000" w:themeColor="text1"/>
          <w:szCs w:val="24"/>
        </w:rPr>
        <w:footnoteReference w:id="5"/>
      </w:r>
      <w:r w:rsidRPr="00FF238D">
        <w:rPr>
          <w:noProof/>
          <w:color w:val="000000" w:themeColor="text1"/>
        </w:rPr>
        <w:t>)</w:t>
      </w:r>
      <w:r w:rsidRPr="00FF238D">
        <w:rPr>
          <w:noProof/>
        </w:rPr>
        <w:t>. Τα σχέδια ανάκαμψης και ανθεκτικότητας (στο εξής: ΣΑΑ), μαζί με τη χρηματοδότηση της πολιτικής συνοχής, ήταν απαραίτητα για την υλοποίηση των προτεραιοτήτων πολιτικής στο πλαίσιο του Ευρωπαϊκού Εξαμήνου, καθώς τα σχέδια απαιτούνταν για την αποτελεσματική αντιμετώπιση του συνόλου ή σημαντικού υποσυνόλου των προκλήσεων που προσδιορίστηκαν στις σχετικές ειδικές ανά χώρα συστάσεις που εκδόθηκαν σε πρόσφατους κύκλους, και τα προγράμματα που χρηματοδοτούνται από την ευρωπαϊκή πολιτική συνοχής έπρεπε να λαμβάνουν υπόψη τις ειδικές ανά χώρα συστάσεις. Καθώς ο ΜΑΑ πλησιάζει στο τέλος του κύκλου ζωής του, παραμένει σημαντικό να διατηρηθούν οι μεταρρυθμίσεις και οι επενδύσεις που υποστηρίζονται και υλοποιούνται στο πλαίσιο του ΜΑΑ, ιδίως εκείνες που συμβάλλουν στην αντιμετώπιση των προκλήσεων που προσδιορίζονται στις ειδικές ανά χώρα συστάσεις.</w:t>
      </w:r>
    </w:p>
    <w:p w14:paraId="7AC8A7D1" w14:textId="77777777" w:rsidR="00750F85" w:rsidRPr="00FF238D" w:rsidRDefault="48B5AF5E" w:rsidP="00750F85">
      <w:pPr>
        <w:pStyle w:val="ManualConsidrant"/>
        <w:rPr>
          <w:noProof/>
        </w:rPr>
      </w:pPr>
      <w:r>
        <w:rPr>
          <w:noProof/>
        </w:rPr>
        <w:t>(6)</w:t>
      </w:r>
      <w:r>
        <w:rPr>
          <w:noProof/>
        </w:rPr>
        <w:tab/>
      </w:r>
      <w:bookmarkStart w:id="1" w:name="_Hlk224223954"/>
      <w:r w:rsidRPr="00FF238D">
        <w:rPr>
          <w:noProof/>
        </w:rPr>
        <w:t xml:space="preserve">Στις 3 Ιουνίου 2026 η Επιτροπή δημοσίευσε την έκθεση χώρας 2026 για την Αυστρία. Αξιολόγησε την πρόοδο της Αυστρίας όσον αφορά την εφαρμογή των σχετικών ειδικών ανά χώρα συστάσεων και προέβη σε απολογισμό της υλοποίησης του ΣΑΑ από την Αυστρία. Με βάση την ανάλυση αυτή, στην έκθεση χώρας προσδιορίζονται οι πλέον πιεστικές προκλήσεις που αντιμετωπίζει η Αυστρία. Αξιολόγησε επίσης την πρόοδο της Αυστρίας όσον αφορά την εφαρμογή του ευρωπαϊκού πυλώνα κοινωνικών δικαιωμάτων και την επίτευξη των πρωταρχικών στόχων της Ένωσης για την απασχόληση, τις δεξιότητες και τη μείωση της φτώχειας, καθώς και την πρόοδο όσον αφορά την επίτευξη των Στόχων Βιώσιμης Ανάπτυξης των Ηνωμένων Εθνών. </w:t>
      </w:r>
    </w:p>
    <w:p w14:paraId="7EDAE78C" w14:textId="77777777" w:rsidR="0050411A" w:rsidRPr="00FF238D" w:rsidRDefault="0050411A" w:rsidP="0050411A">
      <w:pPr>
        <w:pStyle w:val="ManualConsidrant"/>
        <w:rPr>
          <w:rFonts w:cs="Arial"/>
          <w:noProof/>
        </w:rPr>
      </w:pPr>
      <w:r>
        <w:rPr>
          <w:noProof/>
        </w:rPr>
        <w:t>(7)</w:t>
      </w:r>
      <w:r>
        <w:rPr>
          <w:noProof/>
        </w:rPr>
        <w:tab/>
      </w:r>
      <w:r w:rsidRPr="00FF238D">
        <w:rPr>
          <w:noProof/>
        </w:rPr>
        <w:t>Στις 8 Ιουλίου 2025 το Συμβούλιο, βάσει αξιολόγησης και σύστασης της Επιτροπής, εξέδωσε σύσταση για την έγκριση του εθνικού μεσοπρόθεσμου δημοσιονομικού-διαρθρωτικού σχεδίου της Αυστρίας (</w:t>
      </w:r>
      <w:r w:rsidRPr="00FF238D">
        <w:rPr>
          <w:rStyle w:val="FootnoteReference"/>
          <w:rFonts w:eastAsia="Times New Roman"/>
          <w:noProof/>
          <w:szCs w:val="24"/>
        </w:rPr>
        <w:footnoteReference w:id="6"/>
      </w:r>
      <w:r w:rsidRPr="00FF238D">
        <w:rPr>
          <w:noProof/>
        </w:rPr>
        <w:t>). Το σχέδιο καλύπτει την περίοδο από το 2025 έως το 2029 και προβλέπει δημοσιονομική προσαρμογή σε χρονικό διάστημα επτά ετών. Το Συμβούλιο συνέστησε τους ακόλουθους μέγιστους ρυθμούς αύξησης των καθαρών δαπανών: 2,6 % το 2025, 2,2 % το 2026, 2,2 % το 2027, 2,0 % το 2028 και 2,3 % το 2029, οι οποίοι αντιστοιχούν στους μέγιστους σωρευτικούς ρυθμούς αύξησης που υπολογίστηκαν με το 2024 ως έτος αναφοράς, ήτοι 2,6 % το 2025, 4,8 % το 2026, 7,2 % το 2027, 9,4 % το 2028 και 11,9 % το 2029. Για τα έτη 2025-2028 αυτοί οι μέγιστοι ρυθμοί αύξησης των καθαρών δαπανών συμπίπτουν με τη διορθωτική πορεία, όπως συνέστησε το Συμβούλιο βάσει του άρθρου 126 παράγραφος 7 της ΣΛΕΕ στις 8 Ιουλίου 2025, προκειμένου να τερματιστεί η κατάσταση υπερβολικού ελλείμματος (</w:t>
      </w:r>
      <w:r w:rsidRPr="00FF238D">
        <w:rPr>
          <w:rStyle w:val="FootnoteReference"/>
          <w:rFonts w:eastAsia="Times New Roman"/>
          <w:noProof/>
          <w:szCs w:val="24"/>
        </w:rPr>
        <w:footnoteReference w:id="7"/>
      </w:r>
      <w:r w:rsidRPr="00FF238D">
        <w:rPr>
          <w:noProof/>
        </w:rPr>
        <w:t>). Με βάση την εκτίμηση της Επιτροπής όσον αφορά την αποτελεσματική δράση, της 3ης Ιουνίου 2026 (</w:t>
      </w:r>
      <w:r w:rsidRPr="00FF238D">
        <w:rPr>
          <w:rStyle w:val="FootnoteReference"/>
          <w:noProof/>
        </w:rPr>
        <w:footnoteReference w:id="8"/>
      </w:r>
      <w:r w:rsidRPr="00FF238D">
        <w:rPr>
          <w:noProof/>
        </w:rPr>
        <w:t xml:space="preserve">), η διαδικασία υπερβολικού ελλείμματος για την Αυστρία αναστέλλεται. </w:t>
      </w:r>
    </w:p>
    <w:p w14:paraId="2EF1D1FB" w14:textId="77777777" w:rsidR="00DF4582" w:rsidRPr="00FF238D" w:rsidRDefault="00DF4582" w:rsidP="00E46485">
      <w:pPr>
        <w:pStyle w:val="ManualConsidrant"/>
        <w:rPr>
          <w:noProof/>
        </w:rPr>
      </w:pPr>
      <w:r>
        <w:rPr>
          <w:noProof/>
        </w:rPr>
        <w:t>(8)</w:t>
      </w:r>
      <w:r>
        <w:rPr>
          <w:noProof/>
        </w:rPr>
        <w:tab/>
      </w:r>
      <w:bookmarkStart w:id="2" w:name="_Hlk128507959"/>
      <w:r w:rsidRPr="00FF238D">
        <w:rPr>
          <w:noProof/>
        </w:rPr>
        <w:t>Ο επιθετικός πόλεμος της Ρωσίας κατά της Ουκρανίας και οι επιπτώσεις του αποτελούν πρόκληση για την ίδια την ύπαρξη της Ευρωπαϊκής Ένωσης. Η Επιτροπή κάλεσε τα κράτη μέλη να ζητήσουν την ενεργοποίηση της εθνικής ρήτρας διαφυγής του Συμφώνου Σταθερότητας και Ανάπτυξης με συντονισμένο τρόπο για να στηρίξουν τις προσπάθειες της ΕΕ να επιτύχει ταχεία και σημαντική αύξηση των αμυντικών δαπανών (</w:t>
      </w:r>
      <w:r w:rsidRPr="00FF238D">
        <w:rPr>
          <w:rStyle w:val="FootnoteReference"/>
          <w:noProof/>
        </w:rPr>
        <w:footnoteReference w:id="9"/>
      </w:r>
      <w:r w:rsidRPr="00FF238D">
        <w:rPr>
          <w:noProof/>
        </w:rPr>
        <w:t>), και η πρόταση αυτή έγινε δεκτή με ικανοποίηση από το Ευρωπαϊκό Συμβούλιο στις 6 Μαρτίου 2025. Κατόπιν αιτήματος της Αυστρίας, στις 17 Φεβρουαρίου 2026 το Συμβούλιο, κατόπιν σύστασης της Επιτροπής, εξέδωσε σύσταση με την οποία επιτρέπει στην Αυστρία να αποκλίνει από τους συνιστώμενους μέγιστους ρυθμούς αύξησης των καθαρών δαπανών (</w:t>
      </w:r>
      <w:r w:rsidRPr="00FF238D">
        <w:rPr>
          <w:rStyle w:val="FootnoteReference"/>
          <w:noProof/>
        </w:rPr>
        <w:footnoteReference w:id="10"/>
      </w:r>
      <w:r w:rsidRPr="00FF238D">
        <w:rPr>
          <w:noProof/>
        </w:rPr>
        <w:t xml:space="preserve">). Η περίοδος κατά την οποία ενεργοποιείται η εθνική ρήτρα διαφυγής (2025-2028) επιτρέπει στην Αυστρία να ιεραρχήσει εκ νέου τις δημόσιες δαπάνες ή να αυξήσει τα κρατικά έσοδα, έτσι ώστε οι υψηλότερες αμυντικές δαπάνες σε διαρκή βάση να μην υπονομεύσουν τη δημοσιονομική βιωσιμότητα μεσοπρόθεσμα. </w:t>
      </w:r>
    </w:p>
    <w:p w14:paraId="0E116839" w14:textId="77777777" w:rsidR="009E2F35" w:rsidRPr="00FF238D" w:rsidRDefault="009E2F35" w:rsidP="00E46485">
      <w:pPr>
        <w:pStyle w:val="ManualConsidrant"/>
        <w:rPr>
          <w:rFonts w:eastAsia="Calibri" w:cs="Arial"/>
          <w:noProof/>
          <w:szCs w:val="24"/>
        </w:rPr>
      </w:pPr>
      <w:r>
        <w:rPr>
          <w:noProof/>
        </w:rPr>
        <w:t>(9)</w:t>
      </w:r>
      <w:r>
        <w:rPr>
          <w:noProof/>
        </w:rPr>
        <w:tab/>
      </w:r>
      <w:r w:rsidRPr="00FF238D">
        <w:rPr>
          <w:noProof/>
        </w:rPr>
        <w:t>Στις 29 Απριλίου 2026 η Αυστρία υπέβαλε την ετήσια έκθεση προόδου της για το 2026 (</w:t>
      </w:r>
      <w:r w:rsidRPr="00FF238D">
        <w:rPr>
          <w:rStyle w:val="FootnoteReference"/>
          <w:noProof/>
        </w:rPr>
        <w:footnoteReference w:id="11"/>
      </w:r>
      <w:r w:rsidRPr="00FF238D">
        <w:rPr>
          <w:noProof/>
        </w:rPr>
        <w:t>) σχετικά με την τήρηση των συνιστώμενων μέγιστων ρυθμών αύξησης των καθαρών δαπανών, την υλοποίηση του συνόλου των μεταρρυθμίσεων και των επενδύσεων στις οποίες βασίζεται η παράταση της περιόδου προσαρμογής και την υλοποίηση μεταρρυθμίσεων και επενδύσεων που ανταποκρίνονται στις κύριες προκλήσεις οι οποίες προσδιορίζονται στις ειδικές ανά χώρα συστάσεις του Ευρωπαϊκού Εξαμήνου. Η ετήσια έκθεση προόδου αντικατοπτρίζει επίσης την εξαμηνιαία έκθεση της Αυστρίας σχετικά με την πρόοδο που έχει σημειωθεί όσον αφορά την υλοποίηση του οικείου σχεδίου ανάκαμψης και ανθεκτικότητας σύμφωνα με το άρθρο 27 του κανονισμού (ΕΕ) 2021/241. Η έκθεση σχετικά με τα μέτρα που έχουν ληφθεί στο πλαίσιο της διαδικασίας υπερβολικού ελλείμματος είναι ενσωματωμένη στην ετήσια έκθεση προόδου.</w:t>
      </w:r>
    </w:p>
    <w:bookmarkEnd w:id="2"/>
    <w:p w14:paraId="4CD8049C" w14:textId="77777777" w:rsidR="005F5817" w:rsidRPr="00FF238D" w:rsidRDefault="005F5817" w:rsidP="00E46485">
      <w:pPr>
        <w:pStyle w:val="ManualConsidrant"/>
        <w:rPr>
          <w:rFonts w:eastAsia="Times New Roman" w:cs="Arial"/>
          <w:noProof/>
          <w:szCs w:val="24"/>
        </w:rPr>
      </w:pPr>
      <w:r>
        <w:rPr>
          <w:noProof/>
        </w:rPr>
        <w:t>(10)</w:t>
      </w:r>
      <w:r>
        <w:rPr>
          <w:noProof/>
        </w:rPr>
        <w:tab/>
      </w:r>
      <w:r w:rsidRPr="00FF238D">
        <w:rPr>
          <w:noProof/>
        </w:rPr>
        <w:t>Ο ρυθμός αύξησης του πραγματικού ΑΕΠ το 2025 ήταν 0,6 % και ο πληθωρισμός βάσει του ΕνΔΤΚ διαμορφώθηκε σε 3,6 %. Σύμφωνα με τις εαρινές προβλέψεις 2026 της Επιτροπής, το πραγματικό ΑΕΠ θα αυξηθεί κατά 0,6 % το 2026 και κατά 0,9 % το 2027, και ο πληθωρισμός βάσει του ΕνΔΤΚ θα διαμορφωθεί σε 3,0 % το 2026 και σε 2,5 % το 2027.</w:t>
      </w:r>
    </w:p>
    <w:p w14:paraId="1635AD77" w14:textId="77777777" w:rsidR="006D23CE" w:rsidRPr="00FF238D" w:rsidRDefault="006D23CE" w:rsidP="00E46485">
      <w:pPr>
        <w:pStyle w:val="ManualConsidrant"/>
        <w:rPr>
          <w:rFonts w:eastAsia="Calibri" w:cs="Arial"/>
          <w:noProof/>
          <w:szCs w:val="24"/>
        </w:rPr>
      </w:pPr>
      <w:r>
        <w:rPr>
          <w:noProof/>
        </w:rPr>
        <w:t>(11)</w:t>
      </w:r>
      <w:r>
        <w:rPr>
          <w:noProof/>
        </w:rPr>
        <w:tab/>
      </w:r>
      <w:r w:rsidRPr="00FF238D">
        <w:rPr>
          <w:noProof/>
        </w:rPr>
        <w:t>Με βάση στοιχεία που παρασχέθηκαν από τη Eurostat (</w:t>
      </w:r>
      <w:r w:rsidRPr="00FF238D">
        <w:rPr>
          <w:rStyle w:val="FootnoteReference"/>
          <w:noProof/>
        </w:rPr>
        <w:footnoteReference w:id="12"/>
      </w:r>
      <w:r w:rsidRPr="00FF238D">
        <w:rPr>
          <w:noProof/>
        </w:rPr>
        <w:t>), το έλλειμμα της γενικής κυβέρνησης της Αυστρίας μειώθηκε από 4,6 % του ΑΕΠ το 2024 σε 4,2 % του ΑΕΠ το 2025.</w:t>
      </w:r>
      <w:r w:rsidRPr="00FF238D">
        <w:rPr>
          <w:noProof/>
          <w:color w:val="000000"/>
        </w:rPr>
        <w:t xml:space="preserve"> Το 2025 η μείωση του ελλείμματος οφείλεται κυρίως στην εφαρμογή δέσμης μέτρων εξυγίανσης. </w:t>
      </w:r>
      <w:r w:rsidRPr="00FF238D">
        <w:rPr>
          <w:noProof/>
        </w:rPr>
        <w:t>Με βάση τα μέτρα πολιτικής που ήταν γνωστά κατά την καταληκτική ημερομηνία των προβλέψεων, οι εαρινές προβλέψεις 2026 της Επιτροπής προβλέπουν έλλειμμα ύψους 4,1 % του ΑΕΠ και το 2026 και το 2027.</w:t>
      </w:r>
    </w:p>
    <w:p w14:paraId="244C6B13" w14:textId="77777777" w:rsidR="00AC64A6" w:rsidRPr="00FF238D" w:rsidRDefault="00AC64A6" w:rsidP="00E46485">
      <w:pPr>
        <w:pStyle w:val="ManualConsidrant"/>
        <w:rPr>
          <w:rFonts w:eastAsia="Calibri" w:cs="Arial"/>
          <w:noProof/>
          <w:szCs w:val="24"/>
        </w:rPr>
      </w:pPr>
      <w:r>
        <w:rPr>
          <w:noProof/>
        </w:rPr>
        <w:t>(12)</w:t>
      </w:r>
      <w:r>
        <w:rPr>
          <w:noProof/>
        </w:rPr>
        <w:tab/>
      </w:r>
      <w:r w:rsidRPr="00FF238D">
        <w:rPr>
          <w:noProof/>
        </w:rPr>
        <w:t>Με βάση τις εκτιμήσεις της Επιτροπής, ο δημοσιονομικός προσανατολισμός (</w:t>
      </w:r>
      <w:r w:rsidRPr="00FF238D">
        <w:rPr>
          <w:rStyle w:val="FootnoteReference"/>
          <w:noProof/>
        </w:rPr>
        <w:footnoteReference w:id="13"/>
      </w:r>
      <w:r w:rsidRPr="00FF238D">
        <w:rPr>
          <w:noProof/>
        </w:rPr>
        <w:t>), ο οποίος περιλαμβάνει δαπάνες που χρηματοδοτούνται σε εθνικό και ενωσιακό επίπεδο, ήταν συσταλτικός κατά 1,1 % του ΑΕΠ το 2025. Προβλέπεται να είναι συσταλτικός, τόσο το 2026 όσο και το 2027, κατά 0,4 % κάθε έτος.</w:t>
      </w:r>
    </w:p>
    <w:p w14:paraId="22B47E43" w14:textId="77777777" w:rsidR="009D543C" w:rsidRPr="00FF238D" w:rsidRDefault="009D543C" w:rsidP="00E46485">
      <w:pPr>
        <w:pStyle w:val="ManualConsidrant"/>
        <w:rPr>
          <w:rFonts w:eastAsia="Calibri" w:cs="Arial"/>
          <w:noProof/>
          <w:szCs w:val="24"/>
        </w:rPr>
      </w:pPr>
      <w:r>
        <w:rPr>
          <w:noProof/>
        </w:rPr>
        <w:t>(13)</w:t>
      </w:r>
      <w:r>
        <w:rPr>
          <w:noProof/>
        </w:rPr>
        <w:tab/>
      </w:r>
      <w:r w:rsidRPr="00FF238D">
        <w:rPr>
          <w:noProof/>
        </w:rPr>
        <w:t>Με βάση στοιχεία που παρασχέθηκαν από τη Eurostat (</w:t>
      </w:r>
      <w:r w:rsidRPr="00FF238D">
        <w:rPr>
          <w:rStyle w:val="FootnoteReference"/>
          <w:noProof/>
        </w:rPr>
        <w:footnoteReference w:id="14"/>
      </w:r>
      <w:r w:rsidRPr="00FF238D">
        <w:rPr>
          <w:noProof/>
        </w:rPr>
        <w:t>), το χρέος της γενικής κυβέρνησης της Αυστρίας αυξήθηκε από 80,0 % του ΑΕΠ στα τέλη του 2024 σε 81,5 % του ΑΕΠ στα τέλη του 2025. Η αύξηση του δείκτη χρέους το 2025 αντανακλά κυρίως το δημοσιονομικό έλλειμμα, τη μέτρια αύξηση του ΑΕΠ και τις χρηματοδοτούμενες με πιστώσεις επενδύσεις σε έργα υποδομής από ορισμένες μονάδες εκτός προϋπολογισμού του τομέα της κεντρικής κυβέρνησης. Με βάση τα μέτρα πολιτικής που ήταν γνωστά κατά την καταληκτική ημερομηνία των προβλέψεων, οι εαρινές προβλέψεις 2026 της Επιτροπής προβλέπουν ότι ο λόγος του χρέους προς το ΑΕΠ θα αυξηθεί σε 83,4 % έως τα τέλη του 2026 και θα αυξηθεί περαιτέρω σε 84,9 % έως τα τέλη του 2027.</w:t>
      </w:r>
    </w:p>
    <w:p w14:paraId="015C9953" w14:textId="77777777" w:rsidR="0079327F" w:rsidRPr="00FF238D" w:rsidRDefault="0079327F" w:rsidP="00E46485">
      <w:pPr>
        <w:pStyle w:val="ManualConsidrant"/>
        <w:rPr>
          <w:rFonts w:eastAsia="Calibri" w:cs="Arial"/>
          <w:noProof/>
          <w:szCs w:val="24"/>
        </w:rPr>
      </w:pPr>
      <w:r>
        <w:rPr>
          <w:noProof/>
        </w:rPr>
        <w:t>(14)</w:t>
      </w:r>
      <w:r>
        <w:rPr>
          <w:noProof/>
        </w:rPr>
        <w:tab/>
      </w:r>
      <w:r w:rsidRPr="00FF238D">
        <w:rPr>
          <w:noProof/>
        </w:rPr>
        <w:t>Με βάση στοιχεία της Eurostat (</w:t>
      </w:r>
      <w:r w:rsidRPr="00FF238D">
        <w:rPr>
          <w:rStyle w:val="FootnoteReference"/>
          <w:rFonts w:eastAsia="Calibri"/>
          <w:noProof/>
          <w:szCs w:val="24"/>
        </w:rPr>
        <w:footnoteReference w:id="15"/>
      </w:r>
      <w:r w:rsidRPr="00FF238D">
        <w:rPr>
          <w:noProof/>
        </w:rPr>
        <w:t>), οι συνολικές αμυντικές δαπάνες της γενικής κυβέρνησης στην Αυστρία ανήλθαν στο 0,7 % του ΑΕΠ το 2025, ποσοστό που αντιστοιχεί σε αύξηση κατά 0,1 εκατοστιαίες μονάδες του ΑΕΠ σε σύγκριση με το έτος αναφοράς 2021. Σύμφωνα με τις εαρινές προβλέψεις 2026 της Επιτροπής, προβλέπεται να ανέλθουν στο 0,9 % του ΑΕΠ το 2026, ποσοστό που αντιστοιχεί σε αύξηση κατά 0,3 εκατοστιαίες μονάδες του ΑΕΠ σε σύγκριση με το 2021.</w:t>
      </w:r>
    </w:p>
    <w:p w14:paraId="5872B57B" w14:textId="77777777" w:rsidR="002E4D13" w:rsidRPr="00FF238D" w:rsidRDefault="002E4D13" w:rsidP="00E46485">
      <w:pPr>
        <w:pStyle w:val="ManualConsidrant"/>
        <w:rPr>
          <w:rFonts w:eastAsia="Times New Roman" w:cs="Arial"/>
          <w:noProof/>
          <w:szCs w:val="24"/>
        </w:rPr>
      </w:pPr>
      <w:r>
        <w:rPr>
          <w:noProof/>
        </w:rPr>
        <w:t>(15)</w:t>
      </w:r>
      <w:r>
        <w:rPr>
          <w:noProof/>
        </w:rPr>
        <w:tab/>
      </w:r>
      <w:r w:rsidRPr="00FF238D">
        <w:rPr>
          <w:noProof/>
        </w:rPr>
        <w:t>Η Ένωση εξακολουθεί να αντιμετωπίζει κινδύνους διαταραχών του ενεργειακού εφοδιασμού και αυξημένης αστάθειας των τιμών, οι οποίοι επιδεινώνονται από γεωπολιτικές εντάσεις που επηρεάζουν τις παγκόσμιες αγορές πετρελαίου και αερίου. Η εμπειρία από την ενεργειακή κρίση της περιόδου 2022-2023 έχει δείξει ότι τα γενικά και μη στοχευμένα μέτρα συνεπάγονται μεγάλο δημοσιονομικό κόστος και δεν είναι αποδοτικά από κοινωνική και οικονομική άποψη. Από την έναρξη του πολέμου στη Μέση Ανατολή τον Φεβρουάριο του 2026, η Αυστρία έχει εγκρίνει μέτρα δημοσιονομικής πολιτικής για τον μετριασμό των επιπτώσεων των υψηλών τιμών της ενέργειας στα νοικοκυριά και τις επιχειρήσεις (</w:t>
      </w:r>
      <w:r w:rsidRPr="00FF238D">
        <w:rPr>
          <w:rStyle w:val="FootnoteReference"/>
          <w:noProof/>
          <w:szCs w:val="24"/>
        </w:rPr>
        <w:footnoteReference w:id="16"/>
      </w:r>
      <w:r w:rsidRPr="00FF238D">
        <w:rPr>
          <w:noProof/>
        </w:rPr>
        <w:t xml:space="preserve">), και συγκεκριμένα μια μη στοχευμένη μείωση των ειδικών φόρων κατανάλωσης για τη βενζίνη και το ντίζελ, τον Απρίλιο και Μάιο του 2026. Σύμφωνα με τις εαρινές προβλέψεις 2026 της Επιτροπής, το δημοσιονομικό κόστος των εν λόγω μέτρων προβλέπεται να ανέλθει σε λιγότερο από 0,1 % του ΑΕΠ το 2026, ακόμα και αν τα μέτρα αυτά παραταθούν έως το τέλος του έτους. </w:t>
      </w:r>
    </w:p>
    <w:p w14:paraId="43A90F98" w14:textId="77777777" w:rsidR="00633D97" w:rsidRPr="00FF238D" w:rsidRDefault="00633D97" w:rsidP="00E46485">
      <w:pPr>
        <w:pStyle w:val="ManualConsidrant"/>
        <w:rPr>
          <w:rFonts w:eastAsia="Times New Roman" w:cs="Arial"/>
          <w:noProof/>
        </w:rPr>
      </w:pPr>
      <w:r>
        <w:rPr>
          <w:noProof/>
        </w:rPr>
        <w:t>(16)</w:t>
      </w:r>
      <w:r>
        <w:rPr>
          <w:noProof/>
        </w:rPr>
        <w:tab/>
      </w:r>
      <w:r w:rsidRPr="00FF238D">
        <w:rPr>
          <w:noProof/>
        </w:rPr>
        <w:t>Με βάση τους υπολογισμούς της Επιτροπής, οι καθαρές δαπάνες της Αυστρίας αυξήθηκαν κατά 2,0 % το 2025. Η αύξηση των καθαρών δαπανών το 2025 είναι χαμηλότερη από τον συνιστώμενο μέγιστο ρυθμό αύξησης.</w:t>
      </w:r>
    </w:p>
    <w:p w14:paraId="47C80C57" w14:textId="77777777" w:rsidR="00633D97" w:rsidRPr="00FF238D" w:rsidRDefault="00633D97" w:rsidP="00E46485">
      <w:pPr>
        <w:pStyle w:val="ManualConsidrant"/>
        <w:rPr>
          <w:rFonts w:eastAsia="Times New Roman" w:cs="Arial"/>
          <w:noProof/>
          <w:szCs w:val="24"/>
        </w:rPr>
      </w:pPr>
      <w:r>
        <w:rPr>
          <w:noProof/>
        </w:rPr>
        <w:t>(17)</w:t>
      </w:r>
      <w:r>
        <w:rPr>
          <w:noProof/>
        </w:rPr>
        <w:tab/>
      </w:r>
      <w:r w:rsidRPr="00FF238D">
        <w:rPr>
          <w:noProof/>
        </w:rPr>
        <w:t xml:space="preserve">Με βάση τους υπολογισμούς της Επιτροπής, οι καθαρές δαπάνες της Αυστρίας προβλέπεται να αυξηθούν κατά 2,1 % το 2026 και κατά 4,1 % σωρευτικά το 2025 και το 2026. Η προβλεπόμενη αύξηση των καθαρών δαπανών το 2026 είναι χαμηλότερη από τον συνιστώμενο μέγιστο ρυθμό αύξησης. Αν τα έτη 2025 και 2026 εξεταστούν μαζί, ο προβλεπόμενος σωρευτικός ρυθμός αύξησης των καθαρών δαπανών είναι επίσης χαμηλότερος από τον συνιστώμενο μέγιστο ρυθμό αύξησης. </w:t>
      </w:r>
      <w:bookmarkStart w:id="3" w:name="_Hlk225254431"/>
      <w:bookmarkStart w:id="4" w:name="_Hlk227744324"/>
    </w:p>
    <w:p w14:paraId="608E4271" w14:textId="77777777" w:rsidR="00633D97" w:rsidRPr="00FF238D" w:rsidRDefault="00633D97" w:rsidP="00E46485">
      <w:pPr>
        <w:pStyle w:val="ManualConsidrant"/>
        <w:rPr>
          <w:rFonts w:eastAsia="Times New Roman" w:cs="Arial"/>
          <w:noProof/>
          <w:szCs w:val="24"/>
        </w:rPr>
      </w:pPr>
      <w:r>
        <w:rPr>
          <w:noProof/>
        </w:rPr>
        <w:t>(18)</w:t>
      </w:r>
      <w:r>
        <w:rPr>
          <w:noProof/>
        </w:rPr>
        <w:tab/>
      </w:r>
      <w:r w:rsidRPr="00FF238D">
        <w:rPr>
          <w:noProof/>
        </w:rPr>
        <w:t xml:space="preserve">Η σύσταση για την έγκριση του μεσοπρόθεσμου σχεδίου της Αυστρίας προσδιορίζει το σύνολο των μεταρρυθμίσεων και των επενδύσεων στις οποίες στηρίζεται η παράταση της περιόδου προσαρμογής, καθώς και χρονοδιάγραμμα για την υλοποίησή τους. Λαμβανομένων υπόψη των πληροφοριών που παρασχέθηκαν από την Αυστρία στην ετήσια έκθεση προόδου της, η Επιτροπή διαπιστώνει ότι η υλοποίηση των βασικών σταδίων των εν λόγω μεταρρυθμίσεων και επενδύσεων, η οποία έπρεπε να έχει ολοκληρωθεί έως τις 30 Απριλίου 2026, φαίνεται να βρίσκεται σε γενικές γραμμές εντός χρονοδιαγράμματος. Η Επιτροπή </w:t>
      </w:r>
      <w:bookmarkEnd w:id="3"/>
      <w:bookmarkEnd w:id="4"/>
      <w:r w:rsidRPr="00FF238D">
        <w:rPr>
          <w:noProof/>
        </w:rPr>
        <w:t>θεωρεί ότι, συνολικά, η Αυστρία έχει τηρήσει ικανοποιητικά τις δεσμεύσεις της (</w:t>
      </w:r>
      <w:r w:rsidRPr="00FF238D">
        <w:rPr>
          <w:rStyle w:val="FootnoteReference"/>
          <w:noProof/>
          <w:szCs w:val="24"/>
          <w:lang w:eastAsia="ja-JP"/>
        </w:rPr>
        <w:footnoteReference w:id="17"/>
      </w:r>
      <w:r w:rsidRPr="00FF238D">
        <w:rPr>
          <w:noProof/>
        </w:rPr>
        <w:t>).</w:t>
      </w:r>
    </w:p>
    <w:p w14:paraId="4C97C4EA" w14:textId="77777777" w:rsidR="2DA89CD8" w:rsidRPr="00FF238D" w:rsidRDefault="303DF284" w:rsidP="00C01BA3">
      <w:pPr>
        <w:pStyle w:val="ManualConsidrant"/>
        <w:rPr>
          <w:noProof/>
        </w:rPr>
      </w:pPr>
      <w:r>
        <w:rPr>
          <w:noProof/>
        </w:rPr>
        <w:t>(19)</w:t>
      </w:r>
      <w:r>
        <w:rPr>
          <w:noProof/>
        </w:rPr>
        <w:tab/>
      </w:r>
      <w:r w:rsidRPr="00FF238D">
        <w:rPr>
          <w:noProof/>
        </w:rPr>
        <w:t>Η δημογραφική γήρανση αποτελεί σημαντική πρόκληση για τη δημοσιονομική βιωσιμότητα του συνταξιοδοτικού συστήματος. Οι δημόσιες συνταξιοδοτικές δαπάνες συγκαταλέγονται μεταξύ των υψηλότερων στην Ένωση, και ανέρχονται στο 14,5 % του ΑΕΠ το 2025, αντικατοπτρίζοντας επίσης τη χαμηλή πραγματική ηλικία συνταξιοδότησης. Παρά τα πρόσφατα και προηγούμενα μέτρα, συμπεριλαμβανομένων αυστηρότερων κανόνων επιλεξιμότητας για τα συστήματα πρόωρης συνταξιοδότησης από το 2026 και της σύγκλισης της ηλικίας συνταξιοδότησης ανδρών και γυναικών έως το 2033, η πραγματική ηλικία συνταξιοδότησης και η εκ του νόμου προβλεπόμενη ηλικία συνταξιοδότησης προβλέπεται να παραμείνουν χαμηλές σε σύγκριση με άλλα κράτη μέλη. Οι ομοσπονδιακές μεταβιβάσεις στο συνταξιοδοτικό σύστημα προβλέπεται να παραμείνουν σημαντικές. Αντιθέτως, τα επικουρικά συνταξιοδοτικά καθεστώτα παραμένουν ανεπαρκώς ανεπτυγμένα, με χαμηλή κάλυψη και περιορισμένο οικονομικό βάθος.</w:t>
      </w:r>
    </w:p>
    <w:p w14:paraId="756A1301" w14:textId="77777777" w:rsidR="27C2E9E1" w:rsidRPr="00FF238D" w:rsidRDefault="7CFB2B88" w:rsidP="01579FC9">
      <w:pPr>
        <w:pStyle w:val="ManualConsidrant"/>
        <w:rPr>
          <w:noProof/>
        </w:rPr>
      </w:pPr>
      <w:r>
        <w:rPr>
          <w:noProof/>
        </w:rPr>
        <w:t>(20)</w:t>
      </w:r>
      <w:r>
        <w:rPr>
          <w:noProof/>
        </w:rPr>
        <w:tab/>
      </w:r>
      <w:r w:rsidRPr="00FF238D">
        <w:rPr>
          <w:noProof/>
        </w:rPr>
        <w:t>Εκτός από τη δημογραφική γήρανση, ο κατακερματισμός και η αναποτελεσματικότητα ως προς το κόστος συμβάλλουν σε αυξημένα επίπεδα δαπανών για την ιατροφαρμακευτική περίθαλψη και τη μακροχρόνια φροντίδα, επιβαρύνοντας με τον τρόπο αυτό τα δημόσια οικονομικά. Οι δαπάνες εξακολουθούν να κατευθύνονται προς την ενδονοσοκομειακή περίθαλψη των ασθενών ενώ η ανεπαρκής τήρηση των στόχων για τις δαπάνες συνεχίζει να υπονομεύει τον δημοσιονομικό έλεγχο. Οι μεταρρυθμίσεις, συμπεριλαμβανομένης της δημιουργίας ενός ταμείου μεταρρύθμισης της ιατροφαρμακευτικής περίθαλψης το 2026, αποσκοπούν στην ενίσχυση της πρωτοβάθμιας περίθαλψης και της ψηφιοποίησης, αλλά ο αντίκτυπός τους περιορίζεται από την ανεπαρκή κανονιστική στήριξη και τον αδύναμο συντονισμό της πορείας των ασθενών. Η ψηφιοποίηση του συστήματος ιατροφαρμακευτικής περίθαλψης παραμένει ελλιπής, περιορίζοντας τη βελτίωση της αποδοτικότητας. Παρά τις σχετικά υψηλές δαπάνες για την πρόληψη των νόσων, υπάρχει περιθώριο αύξησης των προσπαθειών για τη διαχείριση των εξαρτώμενων από τη συμπεριφορά παραγόντων κινδύνου και την πρόληψη των μη μεταδοτικών νόσων. Στον τομέα της μακροχρόνιας φροντίδας, εξακολουθούν να υπάρχουν αδυναμίες διακυβέρνησης, μεταξύ άλλων η απουσία δεσμευτικών στόχων για τις δαπάνες και η περιορισμένη ενσωμάτωση στις υπηρεσίες ιατροφαρμακευτικής περίθαλψης. Το σχετικά υψηλό ποσοστό της κλειστής φροντίδας και οι περιφερειακές ανισότητες στην παροχή φροντίδας καταδεικνύουν ότι υπάρχει περιθώριο να βελτιωθεί η σχέση κόστους-αποτελεσματικότητας και να διασφαλιστεί η περισσότερο ομοιόμορφη ποιότητα της φροντίδας.</w:t>
      </w:r>
    </w:p>
    <w:p w14:paraId="016810F1" w14:textId="77777777" w:rsidR="00FE65BD" w:rsidRPr="00FF238D" w:rsidRDefault="6B4AAF6A" w:rsidP="44B1B3BE">
      <w:pPr>
        <w:pStyle w:val="ManualConsidrant"/>
        <w:rPr>
          <w:noProof/>
        </w:rPr>
      </w:pPr>
      <w:r>
        <w:rPr>
          <w:noProof/>
        </w:rPr>
        <w:t>(21)</w:t>
      </w:r>
      <w:r>
        <w:rPr>
          <w:noProof/>
        </w:rPr>
        <w:tab/>
      </w:r>
      <w:r w:rsidRPr="00FF238D">
        <w:rPr>
          <w:noProof/>
        </w:rPr>
        <w:t>Το δημοσιονομικό πλαίσιο της Αυστρίας χαρακτηρίζεται από πολύπλοκο σύστημα διακυβερνητικών μεταβιβάσεων μεταξύ ομοσπονδιακών και περιφερειακών αρχών, το οποίο περιορίζει την αποδοτικότητα των δημόσιων δαπανών. Με χαμηλό επίπεδο φορολογικής αυτονομίας, τα ομόσπονδα κράτη βασίζονται σε μεγάλο βαθμό στα κοινά έσοδα και όχι στις δικές τους πηγές —μικρό μόνο μερίδιο των συνολικών δημόσιων εσόδων το 2025 προήλθε από υποεθνικές πηγές. Ταυτόχρονα, η χρηματοδότηση βασικών υπηρεσιών, όπως η ιατροφαρμακευτική περίθαλψη, η παιδική φροντίδα και οι δημόσιες μεταφορές, εξαρτάται εν μέρει από τις δαπάνες που διατίθενται από τα ομόσπονδα κράτη και τους δήμους. Τον Νοέμβριο του 2025 η Αυστρία αναθεώρησε το σύμφωνο σταθερότητας της χώρας (2026-2031) για να θέσει στόχους όσον αφορά το χρέος και το έλλειμμα για τις ομοσπονδιακές, περιφερειακές και τοπικές κυβερνήσεις, καθώς και για να θεσπίσει απαιτήσεις μηνιαίας υποβολής εκθέσεων σε περιφερειακό επίπεδο, όμως οι συγκεκριμένες αλλαγές στην κατανομή των δαπανών και στους μηχανισμούς λογοδοσίας ήταν περιορισμένες. Το σύμφωνο βασίζεται σε μεγάλο βαθμό σε υφιστάμενες ρυθμίσεις και δεν μεταβάλλει ριζικά την πολύπλοκη κατανομή αρμοδιοτήτων μεταξύ των επιπέδων διακυβέρνησης.</w:t>
      </w:r>
      <w:bookmarkEnd w:id="1"/>
      <w:r w:rsidRPr="00FF238D">
        <w:rPr>
          <w:noProof/>
        </w:rPr>
        <w:t xml:space="preserve"> Επιπλέον, η τρέχουσα διαδημοτική συνεργασία είναι άνιση. Η σύνδεση των δημοτικών δεδομένων σε μια διαλειτουργική πλατφόρμα ανταλλαγής δεδομένων και η προώθηση συμπράξεων υπηρεσιών πολλαπλών σκοπών (</w:t>
      </w:r>
      <w:r w:rsidRPr="00FF238D">
        <w:rPr>
          <w:i/>
          <w:noProof/>
        </w:rPr>
        <w:t>Mehrzweckverbände</w:t>
      </w:r>
      <w:r w:rsidRPr="00FF238D">
        <w:rPr>
          <w:noProof/>
        </w:rPr>
        <w:t xml:space="preserve">) σε λειτουργικό επίπεδο θα μπορούσαν να ενισχύσουν την αποδοτικότητα, την ποιότητα των υπηρεσιών και την εξοικονόμηση κόστους. </w:t>
      </w:r>
    </w:p>
    <w:p w14:paraId="105E9F88" w14:textId="77777777" w:rsidR="00FE65BD" w:rsidRPr="00FF238D" w:rsidRDefault="539E8998" w:rsidP="44B1B3BE">
      <w:pPr>
        <w:pStyle w:val="ManualConsidrant"/>
        <w:rPr>
          <w:noProof/>
        </w:rPr>
      </w:pPr>
      <w:r>
        <w:rPr>
          <w:noProof/>
        </w:rPr>
        <w:t>(22)</w:t>
      </w:r>
      <w:r>
        <w:rPr>
          <w:noProof/>
        </w:rPr>
        <w:tab/>
      </w:r>
      <w:r w:rsidRPr="00FF238D">
        <w:rPr>
          <w:noProof/>
        </w:rPr>
        <w:t>Το φορολογικό μείγμα εξακολουθεί να βασίζεται σε μεγάλο βαθμό στο εισόδημα από την εργασία και στην κατανάλωση. Το 2025 η Αυστρία είχε τον πέμπτο υψηλότερο δείκτη φορολογίας ως προς το ΑΕΠ στην ΕΕ με σημαντικό μέσο μη μισθολογικό κόστος εργασίας (</w:t>
      </w:r>
      <w:r w:rsidR="00FF1781" w:rsidRPr="00FF238D">
        <w:rPr>
          <w:rStyle w:val="FootnoteReference"/>
          <w:noProof/>
        </w:rPr>
        <w:footnoteReference w:id="18"/>
      </w:r>
      <w:r w:rsidRPr="00FF238D">
        <w:rPr>
          <w:noProof/>
        </w:rPr>
        <w:t>). Από το 2023 τα κλιμάκια φόρου εισοδήματος φυσικών προσώπων έχουν αναπροσαρμοστεί με βάση τον πληθωρισμό, αποτρέποντας την περαιτέρω αύξηση της φορολογικής επιβάρυνσης μέσω της μετάβασης σε ανώτερο κλιμάκιο. Ωστόσο, αρκετές μακροχρόνιες διαρθρωτικές προκλήσεις στο φορολογικό μείγμα παραμένουν ανεπίλυτες. Η καλύτερη αξιοποίηση φόρων φιλικότερων προς την ανάπτυξη και την απασχόληση θα μπορούσε να συμβάλει στη δημιουργία του αναγκαίου δημοσιονομικού χώρου και στη βελτίωση της συνολικής φορολογικής δομής.</w:t>
      </w:r>
    </w:p>
    <w:p w14:paraId="191ADDCE" w14:textId="77777777" w:rsidR="00CE54F2" w:rsidRPr="00FF238D" w:rsidRDefault="00CE54F2" w:rsidP="005A3BA2">
      <w:pPr>
        <w:pStyle w:val="ManualConsidrant"/>
        <w:rPr>
          <w:noProof/>
        </w:rPr>
      </w:pPr>
      <w:r>
        <w:rPr>
          <w:noProof/>
        </w:rPr>
        <w:t>(23)</w:t>
      </w:r>
      <w:r>
        <w:rPr>
          <w:noProof/>
        </w:rPr>
        <w:tab/>
      </w:r>
      <w:r w:rsidRPr="00FF238D">
        <w:rPr>
          <w:noProof/>
        </w:rPr>
        <w:t>Η συστηματική, ουσιαστική και έγκαιρη συμμετοχή των τοπικών και περιφερειακών αρχών, των κοινωνικών εταίρων, της κοινωνίας των πολιτών και άλλων σχετικών συμφεροντούχων παραμένει αναγκαία προκειμένου να διασφαλιστεί η ευρεία οικειοποίηση της επιτυχούς υλοποίησης των χρηματοδοτικών μέσων της Ένωσης, μεταξύ άλλων και στο πλαίσιο του Ευρωπαϊκού Εξαμήνου.</w:t>
      </w:r>
    </w:p>
    <w:p w14:paraId="36BBEC0F" w14:textId="77777777" w:rsidR="00C702DF" w:rsidRPr="00FF238D" w:rsidRDefault="00C702DF" w:rsidP="00C702DF">
      <w:pPr>
        <w:pStyle w:val="ManualConsidrant"/>
        <w:rPr>
          <w:noProof/>
        </w:rPr>
      </w:pPr>
      <w:r>
        <w:rPr>
          <w:noProof/>
        </w:rPr>
        <w:t>(24)</w:t>
      </w:r>
      <w:r>
        <w:rPr>
          <w:noProof/>
        </w:rPr>
        <w:tab/>
      </w:r>
      <w:r w:rsidRPr="00FF238D">
        <w:rPr>
          <w:noProof/>
        </w:rPr>
        <w:t xml:space="preserve">Η εφαρμογή των προγραμμάτων της πολιτικής συνοχής, τα οποία περιλαμβάνουν στήριξη από το Ευρωπαϊκό Ταμείο Περιφερειακής Ανάπτυξης (ΕΤΠΑ), το Ταμείο Δίκαιης Μετάβασης (ΤΔΜ) και το Ευρωπαϊκό Κοινωνικό Ταμείο+ (ΕΚΤ+), στην Αυστρία υπερβαίνει τον μέσο όρο της ΕΕ, τόσο σε επίπεδο επιλογής έργων όσο και σε επίπεδο πληρωμών. Είναι σημαντικό να διατηρηθεί η τρέχουσα δυναμική, και παράλληλα να μεγιστοποιηθεί ο αντίκτυπος των επενδύσεων στην πράξη. Η Αυστρία λαμβάνει ήδη μέτρα στο πλαίσιο των προγραμμάτων της πολιτικής συνοχής για την τόνωση της ανταγωνιστικότητας και της ανάπτυξης. Ωστόσο, σε ορισμένους τομείς ενδέχεται να απαιτείται περαιτέρω ενίσχυση όσον αφορά την υλοποίηση, όπως μεταξύ άλλων στους τομείς που σχετίζονται με την ενεργειακή απόδοση και την ολοκληρωμένη εδαφική και αστική ανάπτυξη. </w:t>
      </w:r>
      <w:r w:rsidRPr="00FF238D">
        <w:rPr>
          <w:noProof/>
          <w:color w:val="000000" w:themeColor="text1"/>
        </w:rPr>
        <w:t>Είναι σημαντικό να εξασφαλιστεί η ταχεία και αποτελεσματική υλοποίηση των νέων επενδύσεων που προσδιορίστηκαν από την Αυστρία στην ενδιάμεση επανεξέταση των ταμείων της πολιτικής συνοχής, ιδίως εκείνων που συνδέονται με τις πέντε προτεραιότητες που προσδιορίζονται στον κανονισμό για την ενδιάμεση επανεξέταση (</w:t>
      </w:r>
      <w:r w:rsidR="006B4F6E" w:rsidRPr="00FF238D">
        <w:rPr>
          <w:rStyle w:val="FootnoteReference"/>
          <w:rFonts w:eastAsia="Times New Roman"/>
          <w:noProof/>
          <w:color w:val="000000" w:themeColor="text1"/>
        </w:rPr>
        <w:footnoteReference w:id="19"/>
      </w:r>
      <w:r w:rsidRPr="00FF238D">
        <w:rPr>
          <w:noProof/>
          <w:color w:val="000000" w:themeColor="text1"/>
        </w:rPr>
        <w:t>).</w:t>
      </w:r>
    </w:p>
    <w:p w14:paraId="625BD0D4" w14:textId="77777777" w:rsidR="007D07FE" w:rsidRPr="00FF238D" w:rsidRDefault="009A77A2" w:rsidP="001D51D7">
      <w:pPr>
        <w:pStyle w:val="ManualConsidrant"/>
        <w:rPr>
          <w:noProof/>
        </w:rPr>
      </w:pPr>
      <w:r>
        <w:rPr>
          <w:noProof/>
        </w:rPr>
        <w:t>(25)</w:t>
      </w:r>
      <w:r>
        <w:rPr>
          <w:noProof/>
        </w:rPr>
        <w:tab/>
      </w:r>
      <w:r w:rsidRPr="00FF238D">
        <w:rPr>
          <w:noProof/>
        </w:rPr>
        <w:t xml:space="preserve">Η Αυστρία αντιμετωπίζει διάφορες προκλήσεις που σχετίζονται με τη βιωσιμότητα των δημόσιων οικονομικών της, την αγορά εργασίας και την ανάπτυξη δεξιοτήτων, τον δυναμισμό και την ανταγωνιστικότητα των επιχειρήσεων, τη συνεχιζόμενη εξάρτησή της από τα ορυκτά καύσιμα και τις υψηλές τιμές της ενέργειας. </w:t>
      </w:r>
    </w:p>
    <w:p w14:paraId="77674136" w14:textId="77777777" w:rsidR="09135A92" w:rsidRPr="00FF238D" w:rsidRDefault="00EF1CD2" w:rsidP="001D51D7">
      <w:pPr>
        <w:pStyle w:val="ManualConsidrant"/>
        <w:rPr>
          <w:noProof/>
        </w:rPr>
      </w:pPr>
      <w:r>
        <w:rPr>
          <w:noProof/>
        </w:rPr>
        <w:t>(26)</w:t>
      </w:r>
      <w:r>
        <w:rPr>
          <w:noProof/>
        </w:rPr>
        <w:tab/>
      </w:r>
      <w:r w:rsidRPr="00FF238D">
        <w:rPr>
          <w:noProof/>
        </w:rPr>
        <w:t>Παρά τα μέτρα για την απλούστευση της δημιουργίας επιχειρήσεων και την επέκταση του φάσματος των χρηματοδοτικών μέσων, η έλλειψη χρηματοδότησης κινδύνου εξακολουθεί να παρεμποδίζει την επέκταση των καινοτόμων επιχειρήσεων. Οι τοπικές αγορές κεφαλαίων επιχειρηματικών συμμετοχών και κεφαλαίων ανάπτυξης παραμένουν ανεπαρκώς ανεπτυγμένες σε σύγκριση με τις κορυφαίες αντίστοιχες αγορές της ΕΕ, ενώ το 2025 η χρηματοδότηση νεοφυών επιχειρήσεων μειώθηκε κατά 56 % στο χαμηλότερο επίπεδο από το 2019. Τα κενά στη χρηματοδότηση κεφαλαίων επιχειρηματικών συμμετοχών — τα οποία επί του παρόντος επιδεινώνονται από φραγμούς που εμποδίζουν τους θεσμικούς επενδυτές να επενδύσουν σε μακροπρόθεσμους μετοχικούς τίτλους — θα μπορούσαν να μειωθούν με προγραμματισμένες μεταρρυθμίσεις της νομοθεσίας που διέπει τα συνταξιοδοτικά ταμεία και τους ασφαλιστές. Η ενίσχυση του πυλώνα των επικουρικών συντάξεων θα μπορούσε επίσης να συμβάλει στην εμβάθυνση της αγοράς μετοχών της Αυστρίας και στην κινητοποίηση πρόσθετων κεφαλαίων για καινοτόμες εταιρείες.</w:t>
      </w:r>
    </w:p>
    <w:p w14:paraId="4F3D998C" w14:textId="77777777" w:rsidR="003B697E" w:rsidRPr="00FF238D" w:rsidRDefault="0F239B13" w:rsidP="00750D83">
      <w:pPr>
        <w:pStyle w:val="ManualConsidrant"/>
        <w:rPr>
          <w:noProof/>
        </w:rPr>
      </w:pPr>
      <w:r>
        <w:rPr>
          <w:noProof/>
        </w:rPr>
        <w:t>(27)</w:t>
      </w:r>
      <w:r>
        <w:rPr>
          <w:noProof/>
        </w:rPr>
        <w:tab/>
      </w:r>
      <w:r w:rsidRPr="00FF238D">
        <w:rPr>
          <w:noProof/>
        </w:rPr>
        <w:t>Παρά το υψηλό επίπεδο επενδύσεων στην Ε&amp;Α (μεταξύ των τριών κορυφαίων κρατών μελών της ΕΕ), η μετατροπή σε εμπορεύσιμα προϊόντα και ανατρεπτική καινοτομία παραμένει περιορισμένη. Ο ευρωπαϊκός πίνακας αποτελεσμάτων για την καινοτομία του 2025 δείχνει τις σχετικά χαμηλές επιδόσεις της Αυστρίας στις ΜΜΕ που εισάγουν καινοτομίες προϊόντων. Για την αντιμετώπιση αυτού του προβλήματος, η κυβέρνηση ανακοίνωσε μέτρα για τη βελτίωση των δυνατοτήτων Ε&amp;Α στη βιομηχανική στρατηγική της για το 2035 και ενέκρινε το τρίτο σύμφωνο έρευνας, τεχνολογίας και καινοτομίας για την περίοδο 2027-2029, με συνολικό χρηματοδοτικό κονδύλιο ύψους περίπου 5,5 δισ. EUR. Απαιτείται ενδελεχής εφαρμογή των μέτρων αυτών, μεταξύ άλλων μέσω ισχυρού συντονισμού των αρμοδιοτήτων μεταξύ των υπουργείων και παρακολούθησης με γνώμονα τον αντίκτυπο, προκειμένου να διασφαλιστεί ότι οι υψηλές δαπάνες της Αυστρίας για Ε&amp;Α επιτυγχάνουν εμπορεύσιμα αποτελέσματα καινοτομίας συγκρίσιμα με εκείνα των κορυφαίων κρατών μελών.</w:t>
      </w:r>
    </w:p>
    <w:p w14:paraId="09385D1D" w14:textId="77777777" w:rsidR="003B654E" w:rsidRPr="00FF238D" w:rsidRDefault="2C4E155A" w:rsidP="003B654E">
      <w:pPr>
        <w:pStyle w:val="ManualConsidrant"/>
        <w:rPr>
          <w:noProof/>
        </w:rPr>
      </w:pPr>
      <w:r>
        <w:rPr>
          <w:noProof/>
        </w:rPr>
        <w:t>(28)</w:t>
      </w:r>
      <w:r>
        <w:rPr>
          <w:noProof/>
        </w:rPr>
        <w:tab/>
      </w:r>
      <w:r w:rsidRPr="00FF238D">
        <w:rPr>
          <w:noProof/>
        </w:rPr>
        <w:t xml:space="preserve">Η καθυστέρηση στην υιοθέτηση προηγμένων ψηφιακών τεχνολογιών από τις εταιρείες εξακολουθεί να αποτελεί περαιτέρω πρόκληση για την ανάπτυξη και την </w:t>
      </w:r>
      <w:bookmarkStart w:id="5" w:name="_Hlk227687767"/>
      <w:r w:rsidRPr="00FF238D">
        <w:rPr>
          <w:noProof/>
        </w:rPr>
        <w:t>παραγωγικότητα</w:t>
      </w:r>
      <w:bookmarkEnd w:id="5"/>
      <w:r w:rsidRPr="00FF238D">
        <w:rPr>
          <w:noProof/>
        </w:rPr>
        <w:t>. Η πρόοδος στην ψηφιοποίηση της αυστριακής οικονομίας παραμένει άνιση. Οι ΜΜΕ επιδεικνύουν επίπεδο βασικής ψηφιακής έντασης ελαφρώς υψηλότερο από τον μέσο όρο της ΕΕ και η υιοθέτηση της ΤΝ από τις εταιρείες έχει ισχυρή δυναμική. Ωστόσο, η υιοθέτηση άλλων προηγμένων ψηφιακών τεχνολογιών από τις εταιρείες, ιδίως του υπολογιστικού νέφους και της ανάλυσης δεδομένων, εξακολουθεί να είναι χαμηλότερη από τον μέσο όρο της ΕΕ. Εξακολουθούν να απαιτούνται στοχευμένα μέτρα για την αντιμετώπιση αυτού του κενού, συμπεριλαμβανομένων οικονομικών κινήτρων, ισχυρότερης στήριξης για την υιοθέτηση λύσεων υπολογιστικού νέφους και δεδομένων από τις επιχειρήσεις, καθώς και επενδύσεων σε ψηφιακές δεξιότητες.</w:t>
      </w:r>
    </w:p>
    <w:p w14:paraId="5258DF6D" w14:textId="77777777" w:rsidR="003C2CBE" w:rsidRPr="00FF238D" w:rsidRDefault="1F39F291">
      <w:pPr>
        <w:pStyle w:val="ManualConsidrant"/>
        <w:rPr>
          <w:noProof/>
        </w:rPr>
      </w:pPr>
      <w:r>
        <w:rPr>
          <w:noProof/>
        </w:rPr>
        <w:t>(29)</w:t>
      </w:r>
      <w:r>
        <w:rPr>
          <w:noProof/>
        </w:rPr>
        <w:tab/>
      </w:r>
      <w:r w:rsidRPr="00FF238D">
        <w:rPr>
          <w:noProof/>
        </w:rPr>
        <w:t>Η διοικητική και κανονιστική επιβάρυνση επηρεάζει αρνητικά το επιχειρηματικό περιβάλλον στην Αυστρία, επιβραδύνοντας τις διαδικασίες αδειοδότησης και απαιτώντας από τις επιχειρήσεις να δεσμεύουν σημαντικούς πόρους για διοικητικά καθήκοντα. Σημειώθηκε πρόοδος με τη διευκόλυνση μιας πλήρως ψηφιακής διαδικασίας καταχώρισης επιχειρήσεων, αλλά απαιτείται σημαντική περαιτέρω δράση. Η προτεινόμενη μεταρρύθμιση του εμπορικού κώδικα έχει τη δυνατότητα να επιταχύνει την αδειοδότηση των επιχειρήσεων και να μειώσει τη διοικητική επιβάρυνση, αλλά η πλήρης εφαρμογή απαιτεί αποτελεσματική συνεργασία σε τοπικό, επαρχιακό και ομοσπονδιακό επίπεδο.</w:t>
      </w:r>
    </w:p>
    <w:p w14:paraId="368033C9" w14:textId="77777777" w:rsidR="00C8745D" w:rsidRPr="00FF238D" w:rsidRDefault="153CCF9A" w:rsidP="00E8093D">
      <w:pPr>
        <w:pStyle w:val="ManualConsidrant"/>
        <w:rPr>
          <w:noProof/>
        </w:rPr>
      </w:pPr>
      <w:r>
        <w:rPr>
          <w:noProof/>
        </w:rPr>
        <w:t>(30)</w:t>
      </w:r>
      <w:r>
        <w:rPr>
          <w:noProof/>
        </w:rPr>
        <w:tab/>
      </w:r>
      <w:bookmarkStart w:id="6" w:name="_Hlk229401251"/>
      <w:r w:rsidRPr="00FF238D">
        <w:rPr>
          <w:noProof/>
        </w:rPr>
        <w:t>Οι Αυστριακοί καταναλωτές επηρεάζονται αρνητικά από την έλλειψη ανταγωνισμού σε ορισμένους τομείς, παράγοντας που συμβάλλει στη διαμόρφωση υψηλότερων τιμών. Οι εδαφικοί περιορισμοί του εφοδιασμού και οι φραγμοί εισόδου στην αγορά αποτελούν σημαντικές κινητήριες δυνάμεις. Οι κανονιστικοί περιορισμοί για ορισμένα επαγγέλματα και παρόχους υπηρεσιών, όπως οι πολιτικοί μηχανικοί, περιορίζουν περαιτέρω τον ανταγωνισμό και δημιουργούν εμπόδια, μεταξύ άλλων για τη διασυνοριακή παροχή υπηρεσιών.</w:t>
      </w:r>
    </w:p>
    <w:bookmarkEnd w:id="6"/>
    <w:p w14:paraId="6F4F8207" w14:textId="77777777" w:rsidR="00143A09" w:rsidRPr="00FF238D" w:rsidRDefault="3B381E42" w:rsidP="008B3960">
      <w:pPr>
        <w:pStyle w:val="ManualConsidrant"/>
        <w:rPr>
          <w:noProof/>
        </w:rPr>
      </w:pPr>
      <w:r>
        <w:rPr>
          <w:noProof/>
        </w:rPr>
        <w:t>(31)</w:t>
      </w:r>
      <w:r>
        <w:rPr>
          <w:noProof/>
        </w:rPr>
        <w:tab/>
      </w:r>
      <w:r w:rsidRPr="00FF238D">
        <w:rPr>
          <w:noProof/>
        </w:rPr>
        <w:t>Προέκυψαν προκλήσεις όσον αφορά την οικονομική προσιτότητα της στέγασης λόγω του αυξανόμενου κόστους κατασκευής και της φθίνουσας προσφοράς νέων κατοικιών, με αποτέλεσμα να βρεθούν σε μειονεκτική θέση οι νεοεισερχόμενοι στη στεγαστική αγορά. Η επανεξέταση πολύπλοκων τεχνικών προτύπων, γνωστών ως «καθιερωμένη εμπορική πρακτική», με σκοπό τη μείωση των απαιτήσεων που δεν είναι απολύτως αναγκαίες για την ασφάλεια ή την ενεργειακή απόδοση, θα μπορούσε να προετοιμάσει το έδαφος για έξυπνη απλούστευση που μειώνει το κόστος.</w:t>
      </w:r>
    </w:p>
    <w:p w14:paraId="583C48D8" w14:textId="77777777" w:rsidR="00BE07EA" w:rsidRPr="00FF238D" w:rsidRDefault="2C55CABF" w:rsidP="004732DF">
      <w:pPr>
        <w:pStyle w:val="ManualConsidrant"/>
        <w:rPr>
          <w:noProof/>
        </w:rPr>
      </w:pPr>
      <w:r>
        <w:rPr>
          <w:noProof/>
        </w:rPr>
        <w:t>(32)</w:t>
      </w:r>
      <w:r>
        <w:rPr>
          <w:noProof/>
        </w:rPr>
        <w:tab/>
      </w:r>
      <w:r w:rsidRPr="00FF238D">
        <w:rPr>
          <w:noProof/>
        </w:rPr>
        <w:t>Η Αυστρία έλαβε διάφορα μέτρα το 2025 για να αντιμετωπίσει τις υψηλές τιμές της ενέργειας. Εκτός από τα βραχυπρόθεσμα μέτρα που αποσκοπούν στη μείωση, αφενός, των τιμών της ενέργειας για τις ενεργοβόρες βιομηχανίες και, αφετέρου, της εισφοράς στην ηλεκτρική ενέργεια για το έτος 2026, εγκρίθηκε ο νόμος για την αγορά ηλεκτρικής ενέργειας. Ο νέος αυτός νόμος αποτελεί σημαντική αλλαγή στο κανονιστικό πλαίσιο της αυστριακής αγοράς ηλεκτρικής ενέργειας και θα συμβάλει στην αύξηση της ευελιξίας της ενέργειας ενώ θα καταστήσει δυνατές τις συμβάσεις αγοράς ηλεκτρικής ενέργειας. Ωστόσο, η πλήρης και έγκαιρη εφαρμογή του νόμου για την αγορά ηλεκτρικής ενέργειας είναι απαραίτητη για την επίτευξη βιώσιμων και διαρθρωτικά χαμηλότερων τιμών. Επιπλέον, η εξάρτηση της χώρας από το φυσικό αέριο για την παραγωγή ηλεκτρικής ενέργειας σε συνδυασμό με την περιορισμένη ευελιξία χωρίς ορυκτά καύσιμα και τη δυναμικότητα διασύνδεσης εξακολουθεί να αυξάνει τις τιμές της ενέργειας, οι οποίες διαμορφώνονται σημαντικά πάνω από τον μέσο όρο της ΕΕ. Μολονότι αυτή η εξάρτηση από το φυσικό αέριο εξακολουθεί να υφίσταται, η Αυστρία έχει λάβει μέτρα για να βελτιώσει την ενεργειακή ασφάλεια μέσω της διαφοροποίησης των πηγών εφοδιασμού της με αέριο.</w:t>
      </w:r>
    </w:p>
    <w:p w14:paraId="1BC35B84" w14:textId="77777777" w:rsidR="00BE07EA" w:rsidRPr="00FF238D" w:rsidRDefault="74F63C11" w:rsidP="52DCFA7C">
      <w:pPr>
        <w:pStyle w:val="ManualConsidrant"/>
        <w:rPr>
          <w:rFonts w:eastAsia="Calibri"/>
          <w:noProof/>
        </w:rPr>
      </w:pPr>
      <w:r>
        <w:rPr>
          <w:noProof/>
        </w:rPr>
        <w:t>(33)</w:t>
      </w:r>
      <w:r>
        <w:rPr>
          <w:noProof/>
        </w:rPr>
        <w:tab/>
      </w:r>
      <w:r w:rsidRPr="00FF238D">
        <w:rPr>
          <w:noProof/>
        </w:rPr>
        <w:t>Η Αυστρία εξακολουθεί να σημειώνει πρόοδο στην πορεία μετάβασής της στην καθαρή ενέργεια, αλλά 2024 τα ορυκτά καύσιμα αντιπροσώπευαν ακόμη πάνω από το ήμισυ του ενεργειακού της μείγματος. Για να επιτύχει τους στόχους της για το 2030, η Αυστρία θα πρέπει να επιταχύνει τον ρυθμό επέκτασης της δυναμικότητας και των υποδομών για τις ανανεώσιμες πηγές ενέργειας, ιδίως για την αιολική ενέργεια, όπου μόνο 0,2 GW νέας δυναμικότητας προστέθηκε το 2025. Το 2025 οι ανανεώσιμες πηγές ενέργειας αντιπροσώπευαν το 83,9 % της παραγωγής ηλεκτρικής ενέργειας, ενώ η υδροηλεκτρική ενέργεια κατείχε υψηλό μερίδιο. Δεδομένης της εποχιακής μεταβλητότητας της υδροηλεκτρικής ενέργειας και των φωτοβολταϊκών, η αιολική ενέργεια, η οποία το 2024 αντιπροσώπευε το 11,8 % της παραγωγής ενέργειας από ανανεώσιμες πηγές, αποτελεί οικονομικά αποδοτικό συμπλήρωμα προκειμένου να μειωθεί η ανάγκη εισαγωγών ηλεκτρικής ενέργειας, ιδίως τον χειμώνα. Η συντόμευση των χρόνων αδειοδότησης και ο καθορισμός επαρκών περιοχών επιτάχυνσης, ιδίως για την αιολική ενέργεια, θα είναι ουσιαστικής σημασίας για την επίτευξη των στόχων που ορίζονται στον νόμο για την επέκταση των ανανεώσιμων πηγών ενέργειας και στο εθνικό σχέδιο για την ενέργεια και το κλίμα (ΕΣΕΚ). Η επιτάχυνση της αναβάθμισης και της επέκτασης του δικτύου ηλεκτρικής ενέργειας, συμπεριλαμβανομένης της διασυνοριακής, και η αύξηση της αποθήκευσης εξακολουθούν να είναι απαραίτητες για την προώθηση της μετάβασης σε καθαρή ενέργεια. Για τον σκοπό αυτό απαιτούνται περισσότερες επενδύσεις και μεγαλύτερη ταχύτητα, συμπεριλαμβανομένης της αδειοδότησης, ώστε η πρόσθετη παραγωγή ενέργειας από ανανεώσιμες πηγές να μπορεί να ενσωματωθεί στο σύστημα.</w:t>
      </w:r>
    </w:p>
    <w:p w14:paraId="309A90A6" w14:textId="77777777" w:rsidR="00E7790A" w:rsidRPr="00FF238D" w:rsidRDefault="72E51602" w:rsidP="757F5599">
      <w:pPr>
        <w:pStyle w:val="ManualConsidrant"/>
        <w:rPr>
          <w:rFonts w:eastAsia="Times New Roman"/>
          <w:noProof/>
        </w:rPr>
      </w:pPr>
      <w:r>
        <w:rPr>
          <w:noProof/>
        </w:rPr>
        <w:t>(34)</w:t>
      </w:r>
      <w:r>
        <w:rPr>
          <w:noProof/>
        </w:rPr>
        <w:tab/>
      </w:r>
      <w:r w:rsidRPr="00FF238D">
        <w:rPr>
          <w:noProof/>
        </w:rPr>
        <w:t>Ο τρέχων ρυθμός απανθρακοποίησης δεν επαρκεί προκειμένου η Αυστρία να επιτύχει τους κλιματικούς στόχους της για το 2030 και τον στόχο της κλιματικής ουδετερότητας έως το 2040. Το 2024 οι εκπομπές αερίων του θερμοκηπίου μειώθηκαν κατά 3 %, με σημαντικά βραδύτερο ρυθμό από ό,τι το 2023, ενώ οι προκαταρκτικές εκτιμήσεις δείχνουν αύξηση των εκπομπών το 2025. Οι βιομηχανικές εκπομπές μειώθηκαν πρόσφατα, ωστόσο ο τομέας εξακολουθεί να είναι υψηλής έντασης ενέργειας και εκπομπών. Θα πρέπει να αναπτυχθούν περαιτέρω μέτρα για τη στήριξη της απανθρακοποίησης της βιομηχανίας και της ανάπτυξης καθαρών βιομηχανικών υποδομών, συμπεριλαμβανομένων της φυσικής επέκτασής τους και των κανονιστικών πλαισίων τους, με έμφαση στις περιφέρειες υψηλής έντασης εκπομπών. Οι εκπομπές από τις μεταφορές μειώθηκαν το 2024, κυρίως λόγω της χαμηλότερης εμπορευματικής κυκλοφορίας, αλλά η πρόοδος της πολιτικής παραμένει περιορισμένη. Η σταδιακή κατάργηση των επιδοτήσεων ορυκτών καυσίμων και η επιτάχυνση του εξηλεκτρισμού των μεταφορών, συμπεριλαμβανομένων των οδικών εμπορευματικών μεταφορών, θα είναι σημαντικές. Η περαιτέρω μείωση των εκπομπών θα εξαρτηθεί επίσης από τη βελτίωση της ενεργειακής απόδοσης στη βιομηχανία, τις μεταφορές και τα κτίρια, μεταξύ άλλων με μεταρρυθμίσεις της νομοθεσίας σε θέματα ενοικίασης και ιδιοκτησίας για τη διευκόλυνση της ανακαίνισης κτιρίων.</w:t>
      </w:r>
    </w:p>
    <w:p w14:paraId="34AC04E6" w14:textId="77777777" w:rsidR="0075256C" w:rsidRPr="00FF238D" w:rsidRDefault="00427792">
      <w:pPr>
        <w:pStyle w:val="ManualConsidrant"/>
        <w:rPr>
          <w:noProof/>
        </w:rPr>
      </w:pPr>
      <w:r>
        <w:rPr>
          <w:noProof/>
        </w:rPr>
        <w:t>(35)</w:t>
      </w:r>
      <w:r>
        <w:rPr>
          <w:noProof/>
        </w:rPr>
        <w:tab/>
      </w:r>
      <w:r w:rsidRPr="00FF238D">
        <w:rPr>
          <w:noProof/>
        </w:rPr>
        <w:t>Η αγορά εργασίας αντιμετωπίζει προκλήσεις όσον αφορά την κάλυψη της ζήτησης εργασίας στο πλαίσιο της δημογραφικής γήρανσης και της σχετικά υψηλής φορολόγησης της εργασίας και των κοινωνικών εισφορών, που συγκαταλέγονται μεταξύ των υψηλότερων στην ΕΕ. Η απασχόληση συνέχισε να αυξάνεται σταδιακά, κυρίως λόγω της αύξησης της εκ του νόμου προβλεπόμενης ηλικίας συνταξιοδότησης των γυναικών. Ο μέσος αριθμός των συνήθων εβδομαδιαίων ωρών εργασίας παρέμεινε χαμηλός στις 35,8 ώρες (έναντι 37,3 σε επίπεδο ΕΕ). Το 2025 τα ποσοστά συμμετοχής στην αγορά εργασίας και απασχόλησης των γυναικών ανήλθαν σε 75,1 % και 74,2 % αντίστοιχα (έναντι 82,7 % και 81 % για τους άνδρες). Το σχετικό χάσμα μεταξύ των φύλων ήταν υψηλό, στις 7,6 και 6,9 εκατοστιαίες μονάδες. Η Αυστρία έχει επίσης ένα από τα μεγαλύτερα χάσματα μεταξύ των φύλων όσον αφορά τη μερική απασχόληση στην ΕΕ, το οποίο ανέρχεται στις 37,1 εκατοστιαίες μονάδες το 2025, ενώ σχεδόν το ήμισυ του συνόλου των γυναικών (49,6 %) εργάζεται με καθεστώς μερικής απασχόλησης. Το υψηλό μη μισθολογικό κόστος εργασίας αποθαρρύνει τη μετάβαση από τη μερική απασχόληση στην πλήρη απασχόληση, συμβάλλοντας στις ελλείψεις εργατικού δυναμικού και περιορίζοντας το οικονομικό δυναμικό. Παρά τις βελτιώσεις στην επέκταση της προσχολικής εκπαίδευσης και φροντίδας, η πρόσβαση και η κάλυψη παραμένουν άνισες μεταξύ των ομόσπονδων κρατών. Οι κύριοι παράγοντες είναι ο κατακερματισμός του συστήματος διακυβέρνησης, η χρηματοδότηση και οι ελλείψεις προσωπικού. Ένα υποχρεωτικό πλαίσιο ποιότητας με σαφή πρότυπα ποιότητας θα μπορούσε να συμβάλει στην αντιμετώπιση της άνισης ποιότητας σε τοπικό επίπεδο.</w:t>
      </w:r>
    </w:p>
    <w:p w14:paraId="4644C82A" w14:textId="77777777" w:rsidR="00EC1FE9" w:rsidRPr="00FF238D" w:rsidRDefault="00EC1FE9" w:rsidP="00EC1FE9">
      <w:pPr>
        <w:pStyle w:val="ManualConsidrant"/>
        <w:rPr>
          <w:noProof/>
        </w:rPr>
      </w:pPr>
      <w:r>
        <w:rPr>
          <w:noProof/>
        </w:rPr>
        <w:t>(36)</w:t>
      </w:r>
      <w:r>
        <w:rPr>
          <w:noProof/>
        </w:rPr>
        <w:tab/>
      </w:r>
      <w:r w:rsidRPr="00FF238D">
        <w:rPr>
          <w:noProof/>
        </w:rPr>
        <w:t>Λαμβάνοντας υπόψη τον καίριο ρόλο του ανθρώπινου κεφαλαίου στη βελτίωση της ανταγωνιστικότητας και της στρατηγικής αυτονομίας της Ένωσης, το 2026 το Συμβούλιο συνέστησε στα κράτη μέλη να λάβουν μέτρα για την επείγουσα αντιμετώπιση των διαρθρωτικών προκλήσεων που σχετίζονται με το ανθρώπινο κεφάλαιο στους τομείς των δεξιοτήτων και της εκπαίδευσης, οι οποίες παρεμποδίζουν την ανταγωνιστικότητα. Οι ειδικές ανά χώρα συστάσεις του 2026 που απευθύνονται στην Αυστρία μπορούν να συμβάλουν στην εφαρμογή της σύστασης του Συμβουλίου σχετικά με το ανθρώπινο κεφάλαιο στην Ένωση.</w:t>
      </w:r>
    </w:p>
    <w:p w14:paraId="57BFE094" w14:textId="77777777" w:rsidR="009675ED" w:rsidRPr="00FF238D" w:rsidRDefault="00DF6BF2" w:rsidP="00261C76">
      <w:pPr>
        <w:pStyle w:val="ManualConsidrant"/>
        <w:rPr>
          <w:noProof/>
        </w:rPr>
      </w:pPr>
      <w:r>
        <w:rPr>
          <w:noProof/>
        </w:rPr>
        <w:t>(37)</w:t>
      </w:r>
      <w:r>
        <w:rPr>
          <w:noProof/>
        </w:rPr>
        <w:tab/>
      </w:r>
      <w:r w:rsidRPr="00FF238D">
        <w:rPr>
          <w:noProof/>
        </w:rPr>
        <w:t>Οι ελλείψεις εργατικού δυναμικού άρχισαν να μειώνονται, όμως εξακολουθούν να παραμένουν σε συγκριτικά υψηλό επίπεδο. Οι ελλείψεις δεξιοτήτων και οι περιφερειακές αναντιστοιχίες εξακολουθούν να παρεμποδίζουν την πρόσληψη ειδικευμένων επαγγελματιών για θέσεις εργασίας που απαιτούν προσόντα μεσαίου επιπέδου. Τα υψηλά ποσοστά κενών θέσεων εργασίας σε ορισμένες περιφέρειες έρχονται σε αντίθεση με τη σχετικά υψηλή ανεργία σε άλλες. Οι φραγμοί στην περιφερειακή κινητικότητα του εργατικού δυναμικού περιλαμβάνουν τις διαφορές στις τιμές ενοικίασης, τη διαθεσιμότητα κοινωνικών κατοικιών και τις ανισότητες στη διαθεσιμότητα προσχολικής εκπαίδευσης και φροντίδας για παιδιά ηλικίας κάτω των τριών ετών. Το σύστημα επαγγελματικής εκπαίδευσης και κατάρτισης, παρά το γεγονός ότι είναι καλά ανεπτυγμένο, αντιμετωπίζει αυξανόμενες προκλήσεις. Περίπου 24 500 επίδοξοι μαθητευόμενοι δεν μπόρεσαν να βρουν θέσεις πρακτικής άσκησης το 2025, ενώ οι μικρές και μεσαίες επιχειρήσεις (ΜΜΕ) αντιμετώπισαν μεγαλύτερες προκλήσεις. Η ποιότητα της κατάρτισης αποτελεί επίσης πηγή ανησυχίας, συμπεριλαμβανομένης της χρήσης ψηφιακών εργαλείων.</w:t>
      </w:r>
    </w:p>
    <w:p w14:paraId="77176820" w14:textId="77777777" w:rsidR="009F325C" w:rsidRPr="00FF238D" w:rsidRDefault="747C6998" w:rsidP="006C691D">
      <w:pPr>
        <w:pStyle w:val="ManualConsidrant"/>
        <w:rPr>
          <w:noProof/>
        </w:rPr>
      </w:pPr>
      <w:r>
        <w:rPr>
          <w:noProof/>
        </w:rPr>
        <w:t>(38)</w:t>
      </w:r>
      <w:r>
        <w:rPr>
          <w:noProof/>
        </w:rPr>
        <w:tab/>
      </w:r>
      <w:r w:rsidRPr="00FF238D">
        <w:rPr>
          <w:noProof/>
        </w:rPr>
        <w:t xml:space="preserve">Τα αποτελέσματα όσον αφορά την απασχόληση παραμένουν χαμηλά σε σύγκριση με τον μέσο όρο της ΕΕ για τα άτομα μεγαλύτερης ηλικίας, τους εργαζομένους χαμηλής ειδίκευσης και τα άτομα που προέρχονται από οικογένειες μεταναστών. Οι πρόσφατες μεταρρυθμίσεις για την αύξηση της απασχόλησης περιλαμβάνουν τη στήριξη της επαναπασχόλησης των μακροχρόνια ανέργων μεγαλύτερης ηλικίας, την περιορισμένη πρόσβαση στην πρόωρη συνταξιοδότηση, τη θέσπιση μειωμένης σύνταξης και την ανακοίνωση φορολογικών κινήτρων για εργασία μετά τη νόμιμη ηλικία συνταξιοδότησης. Ωστόσο, οι πολιτικές για την ένταξη στην αγορά εργασίας των ατόμων που προέρχονται από οικογένειες μεταναστών και των ατόμων χαμηλής ειδίκευσης που αναζητούν εργασία παραμένουν ανεπαρκείς. Οι ενισχυμένες προσπάθειες αναβάθμισης των δεξιοτήτων και επανειδίκευσης, σε συνδυασμό με τον ενισχυμένο συντονισμό της μελλοντικής «στρατηγικής για τη διά βίου μάθηση 2040» μεταξύ των ομόσπονδων κρατών και του ομοσπονδιακού επιπέδου, θα μπορούσαν να βελτιώσουν περαιτέρω τις βασικές δεξιότητες και να αυξήσουν την ένταξη και των δύο ομάδων στην αγορά εργασίας. </w:t>
      </w:r>
    </w:p>
    <w:p w14:paraId="58029613" w14:textId="77777777" w:rsidR="00DB50DB" w:rsidRPr="00FF238D" w:rsidDel="00DB50DB" w:rsidRDefault="00A415BC" w:rsidP="0053355E">
      <w:pPr>
        <w:pStyle w:val="ManualConsidrant"/>
        <w:rPr>
          <w:noProof/>
        </w:rPr>
      </w:pPr>
      <w:r>
        <w:rPr>
          <w:noProof/>
        </w:rPr>
        <w:t>(39)</w:t>
      </w:r>
      <w:r>
        <w:rPr>
          <w:noProof/>
        </w:rPr>
        <w:tab/>
      </w:r>
      <w:r w:rsidRPr="00FF238D">
        <w:rPr>
          <w:noProof/>
        </w:rPr>
        <w:t xml:space="preserve">Η κοινωνική κατάσταση της Αυστρίας επιδεινώθηκε το 2025, και αυξήθηκε το ποσοστό των ατόμων που αντιμετωπίζουν κίνδυνο φτώχειας ή κοινωνικού αποκλεισμού. Τα χαμηλά εισοδήματα αυξήθηκαν με βραδύτερο ρυθμό από τα μέσα εισοδήματα και ο αντίκτυπος των κοινωνικών μεταβιβάσεων στη μείωση της φτώχειας κατέστη λιγότερο αποτελεσματικός. Τα παιδιά επλήγησαν δυσανάλογα, καθώς περισσότερα από ένα στα τέσσερα αντιμετώπιζαν κίνδυνο φτώχειας ή κοινωνικού αποκλεισμού, δηλαδή το σχετικό ποσοστό σημείωσε αύξηση κατά 4,4 εκατοστιαίες μονάδες σε σχέση με το 2024 και υπερέβη τον μέσο όρο της ΕΕ. Τα επίπεδα AROPE αυξήθηκαν επίσης μεταξύ των ατόμων με χαμηλό επίπεδο προσόντων και μεταξύ των ατόμων που γεννήθηκαν εκτός της ΕΕ. Παρά τις πρόσφατες μεταρρυθμίσεις, εξακολουθεί να υπάρχει ανάγκη να βελτιωθεί η προσβασιμότητα και η επάρκεια των μαθημάτων κατάρτισης για τα άτομα που προέρχονται από οικογένειες μεταναστών και τα άτομα με χαμηλό επίπεδο προσόντων. Συγκεκριμένα, επαρκή μαθήματα γερμανικής γλώσσας θα βελτίωναν την απασχολησιμότητα. Επιπλέον, πολλοί εργαζόμενοι από τρίτες χώρες διαθέτουν περισσότερα προσόντα από αυτά που απαιτούνται για την εργασία τους (41,2 % το 2024) σε σύγκριση με τους Αυστριακούς (24,3 %) και άλλους υπηκόους της ΕΕ (34,6 %), δεδομένου ότι η Αυστρία δεν διαθέτει επί του παρόντος τυποποιημένο εθνικό σύστημα για την αναγνώριση των προσόντων που έχουν αποκτηθεί στην αλλοδαπή. Η ταχύτερη και πιο ομοιόμορφη αναγνώριση των επαγγελματικών προσόντων θα μπορούσε να κινητοποιήσει το αναξιοποίητο δυναμικό στην αγορά εργασίας, να προωθήσει την ένταξη των μεταναστών και να συμβάλει στη μείωση των κινδύνων φτώχειας. </w:t>
      </w:r>
    </w:p>
    <w:p w14:paraId="764439E1" w14:textId="77777777" w:rsidR="00643412" w:rsidRPr="00FF238D" w:rsidRDefault="51EDF973" w:rsidP="00085409">
      <w:pPr>
        <w:pStyle w:val="ManualConsidrant"/>
        <w:rPr>
          <w:noProof/>
        </w:rPr>
      </w:pPr>
      <w:r>
        <w:rPr>
          <w:noProof/>
        </w:rPr>
        <w:t>(40)</w:t>
      </w:r>
      <w:r>
        <w:rPr>
          <w:noProof/>
        </w:rPr>
        <w:tab/>
      </w:r>
      <w:r w:rsidRPr="00FF238D">
        <w:rPr>
          <w:noProof/>
        </w:rPr>
        <w:t>Η Αυστρία εξακολουθεί να αντιμετωπίζει προκλήσεις όσον αφορά την αύξηση του επιπέδου των βασικών δεξιοτήτων. Περίπου 1 στους 4 μαθητές δεν διαθέτει βασικές δεξιότητες και το ποσοστό αυτό είναι σημαντικά υψηλότερο μεταξύ των μαθητών που προέρχονται από μειονεκτούντα περιβάλλοντα και από οικογένειες μεταναστών. Στην Αυστρία σημειώνεται υστέρηση ως προς τον στόχο του Ευρωπαϊκού Χώρου Εκπαίδευσης για ποσοστό μικρότερο του 15 % στις χαμηλές επιδόσεις έως το 2030, ενώ παρατηρούνται ευρείες κοινωνικοοικονομικές και περιφερειακές ανισότητες. Η πρόωρη εγκατάλειψη του σχολείου αυξάνεται, ιδίως μεταξύ των γηγενών μειονεκτούντων εκπαιδευομένων και όσων προέρχονται από οικογένειες μεταναστών. Τα στοιχεία της έκθεσης Talis του ΟΟΣΑ για το 2024 δείχνουν πολύ χαμηλό ποσοστό ένταξης στα σχολεία (8,1 %, μέσος όρος της ΕΕ: 50,2). Τα εκπαιδευτικά αποτελέσματα παραμένουν άνισα μεταξύ των ομόσπονδων κρατών και οι μόνιμες ελλείψεις εκπαιδευτικών και προσωπικού περιορίζουν την ικανότητα βελτίωσης των μαθησιακών αποτελεσμάτων. Η παραμονή των νέων στη γενική εκπαίδευση με συστήματα συστηματικής παρακολούθησης, η στοχευμένη στήριξη που συνδυάζει βασικές δεξιότητες, η εκμάθηση γλωσσών, η αντιμετώπιση των ελλείψεων εκπαιδευτικών και προσωπικού και η προώθηση της συμπεριληπτικής κατάρτισης των εκπαιδευτικών και ευέλικτων οδών δεύτερης ευκαιρίας θα μπορούσαν να βελτιώσουν την ένταξη, την απασχολησιμότητα και την κοινωνική συνοχή.</w:t>
      </w:r>
    </w:p>
    <w:p w14:paraId="326D6AEB" w14:textId="77777777" w:rsidR="6EC3E6CC" w:rsidRPr="00FF238D" w:rsidRDefault="0FE7BA52" w:rsidP="74A41747">
      <w:pPr>
        <w:pStyle w:val="ManualConsidrant"/>
        <w:rPr>
          <w:noProof/>
        </w:rPr>
      </w:pPr>
      <w:r>
        <w:rPr>
          <w:noProof/>
        </w:rPr>
        <w:t>(41)</w:t>
      </w:r>
      <w:r>
        <w:rPr>
          <w:noProof/>
        </w:rPr>
        <w:tab/>
      </w:r>
      <w:r w:rsidRPr="00FF238D">
        <w:rPr>
          <w:noProof/>
        </w:rPr>
        <w:t xml:space="preserve">Δεδομένης της στενής διασύνδεσης των οικονομιών των κρατών μελών της ζώνης του ευρώ και της συλλογικής συνεισφοράς τους στη λειτουργία της Οικονομικής και Νομισματικής Ένωσης, το 2026 το Συμβούλιο συνέστησε στα κράτη μέλη της ζώνης του ευρώ να λάβουν μέτρα, μεταξύ άλλων μέσω των οικείων ΣΑΑ, για να εφαρμόσουν τη σύσταση του 2026 σχετικά με την </w:t>
      </w:r>
      <w:r w:rsidRPr="00FF238D">
        <w:rPr>
          <w:noProof/>
          <w:color w:val="000000" w:themeColor="text1"/>
        </w:rPr>
        <w:t>οικονομική πολιτική</w:t>
      </w:r>
      <w:r w:rsidRPr="00FF238D">
        <w:rPr>
          <w:noProof/>
        </w:rPr>
        <w:t xml:space="preserve"> της ζώνης του ευρώ. Για την Αυστρία η σύσταση (1) συμβάλλει στην εφαρμογή της πρώτης, της δεύτερης, της τρίτης και της πέμπτης σύστασης για τη ζώνη του ευρώ, η σύσταση (2) συμβάλλει στην εφαρμογή της τέταρτης σύστασης για τη ζώνη του ευρώ, η σύσταση (3) συμβάλλει στην εφαρμογή της έβδομης, της ένατης και της ενδέκατης σύστασης για τη ζώνη του ευρώ, η σύσταση (4) συμβάλλει στην εφαρμογή της έβδομης σύστασης για τη ζώνη του ευρώ και η σύσταση (5) συμβάλλει στην εφαρμογή της πέμπτης σύστασης για τη ζώνη του ευρώ.</w:t>
      </w:r>
    </w:p>
    <w:p w14:paraId="2AAB8EB7" w14:textId="77777777" w:rsidR="00096A56" w:rsidRPr="00FF238D" w:rsidRDefault="0CC43DAC" w:rsidP="7F4C326E">
      <w:pPr>
        <w:pStyle w:val="Formuledadoption"/>
        <w:rPr>
          <w:noProof/>
        </w:rPr>
      </w:pPr>
      <w:r w:rsidRPr="00FF238D">
        <w:rPr>
          <w:noProof/>
        </w:rPr>
        <w:t xml:space="preserve">ΣΥΝΙΣΤΑ στην Αυστρία να λάβει μέτρα το 2026 και το 2027 προκειμένου: </w:t>
      </w:r>
    </w:p>
    <w:p w14:paraId="128ED80D" w14:textId="77777777" w:rsidR="00053399" w:rsidRPr="00FF238D" w:rsidRDefault="00C104A6" w:rsidP="00F5332B">
      <w:pPr>
        <w:pStyle w:val="ManualNumPar1"/>
        <w:rPr>
          <w:noProof/>
        </w:rPr>
      </w:pPr>
      <w:r>
        <w:rPr>
          <w:noProof/>
        </w:rPr>
        <w:t>1.</w:t>
      </w:r>
      <w:r>
        <w:rPr>
          <w:noProof/>
        </w:rPr>
        <w:tab/>
      </w:r>
      <w:r w:rsidRPr="00FF238D">
        <w:rPr>
          <w:noProof/>
        </w:rPr>
        <w:t xml:space="preserve">Να συνεχίσει να τηρεί τους μέγιστους ρυθμούς αύξησης των καθαρών δαπανών που συνέστησε το Συμβούλιο στις 8 Ιουλίου 2025, προκειμένου να τερματιστεί η κατάσταση υπερβολικού ελλείμματος, αξιοποιώντας παράλληλα την ευελιξία στο πλαίσιο της εθνικής ρήτρας διαφυγής για υψηλότερες αμυντικές δαπάνες. Να ενισχύσει τις αμυντικές δαπάνες και την ετοιμότητα διασφαλίζοντας παράλληλα την αποδοτικότητα των δαπανών και προσαρμόζοντας σταδιακά τον προϋπολογισμό ώστε να διατηρηθεί διαρθρωτικά υψηλότερο επίπεδο αμυντικών δαπανών. Να διασφαλίσει ότι, αφενός, τυχόν μέτρα που λαμβάνονται για τον μετριασμό των επιπτώσεων της αύξησης των τιμών της ενέργειας είναι προσωρινά, στοχεύουν στην προστασία των ευάλωτων νοικοκυριών ή στην κάλυψη των αναγκών των ενεργοβόρων επιχειρήσεων, διατηρούν τα κίνητρα για εξοικονόμηση ενέργειας και, αφετέρου, το δημοσιονομικό τους κόστος είναι συμβατό με τις δεσμεύσεις βάσει του δημοσιονομικού πλαισίου της ΕΕ. Να εφαρμόσει τη δέσμη μεταρρυθμίσεων και επενδύσεων στις οποίες βασίστηκε η παράταση της περιόδου προσαρμογής, όπως συνέστησε το Συμβούλιο στις 8 Ιουλίου 2025. Να αναλάβει αποφασιστική δράση για τη διασφάλιση της βιωσιμότητας των δημόσιων οικονομικών, συμπεριλαμβανομένης της βελτίωσης της δημοσιονομικής βιωσιμότητας των συστημάτων ιατροφαρμακευτικής περίθαλψης, μακροχρόνιας φροντίδας και συνταξιοδότησης, μεταξύ άλλων με τον εξορθολογισμό των νοσοκομειακών υποδομών, τη βελτίωση της οικονομικής αποδοτικότητας της ιατροφαρμακευτικής περίθαλψης και της μακροχρόνιας φροντίδας, την ενίσχυση της ψηφιοποίησης και της πρόληψης των νόσων για να στηρίξει τον έλεγχο των δαπανών, και τη σημαντική αύξηση της πραγματικής ηλικίας συνταξιοδότησης. </w:t>
      </w:r>
      <w:bookmarkStart w:id="7" w:name="_Hlk228784985"/>
      <w:r w:rsidRPr="00FF238D">
        <w:rPr>
          <w:noProof/>
        </w:rPr>
        <w:t xml:space="preserve">Να απλουστεύσει και να εξορθολογίσει τις δημοσιονομικές σχέσεις και αρμοδιότητες μεταξύ των επιπέδων διακυβέρνησης και να διασφαλίσει τη σαφή ευθυγράμμιση των αρμοδιοτήτων για τη χρηματοδότηση και τις δαπάνες. </w:t>
      </w:r>
      <w:bookmarkEnd w:id="7"/>
      <w:r w:rsidRPr="00FF238D">
        <w:rPr>
          <w:noProof/>
        </w:rPr>
        <w:t>Να βελτιώσει το φορολογικό μείγμα με δημοσιονομικά ουδέτερο τρόπο για να μειώσει το υψηλό μη μισθολογικό κόστος εργασίας.</w:t>
      </w:r>
    </w:p>
    <w:p w14:paraId="0D032ED6" w14:textId="77777777" w:rsidR="00CF72BC" w:rsidRPr="00FF238D" w:rsidRDefault="00DE36F7" w:rsidP="009014D0">
      <w:pPr>
        <w:pStyle w:val="ManualNumPar1"/>
        <w:rPr>
          <w:rFonts w:eastAsia="Times New Roman"/>
          <w:noProof/>
          <w:u w:val="single"/>
        </w:rPr>
      </w:pPr>
      <w:r>
        <w:rPr>
          <w:noProof/>
        </w:rPr>
        <w:t>2.</w:t>
      </w:r>
      <w:r>
        <w:rPr>
          <w:noProof/>
        </w:rPr>
        <w:tab/>
      </w:r>
      <w:r w:rsidRPr="00FF238D">
        <w:rPr>
          <w:noProof/>
        </w:rPr>
        <w:t>Να διασφαλίσει τη συνέχεια των μεταρρυθμίσεων και των επενδύσεων που υλοποιούνται στο πλαίσιο του μηχανισμού ανάκαμψης και ανθεκτικότητας. Να διατηρήσει τον ρυθμό εφαρμογής των προγραμμάτων της πολιτικής συνοχής αξιοποιώντας, όπου ενδείκνυται, την ανακατανομή προς στρατηγικές προτεραιότητες και δυνατότητες ευελιξίας στην ενδιάμεση επανεξέταση του πλαισίου της πολιτικής συνοχής.</w:t>
      </w:r>
    </w:p>
    <w:p w14:paraId="4E287F7D" w14:textId="77777777" w:rsidR="00CF72BC" w:rsidRPr="00FF238D" w:rsidRDefault="00CF72BC" w:rsidP="2B00029C">
      <w:pPr>
        <w:pStyle w:val="ManualNumPar1"/>
        <w:rPr>
          <w:noProof/>
        </w:rPr>
      </w:pPr>
      <w:r>
        <w:rPr>
          <w:noProof/>
        </w:rPr>
        <w:t>3.</w:t>
      </w:r>
      <w:r>
        <w:rPr>
          <w:noProof/>
        </w:rPr>
        <w:tab/>
      </w:r>
      <w:r w:rsidRPr="00FF238D">
        <w:rPr>
          <w:noProof/>
        </w:rPr>
        <w:t>Να προωθήσει τον δυναμισμό των επιχειρήσεων και τη δημιουργία και ανάπτυξη νέων εταιρειών, μεταξύ άλλων με την παροχή καλύτερης πρόσβασης σε κεφάλαια επιχειρηματικών συμμετοχών και σε κεφάλαια ανάπτυξης, καθώς και με τη διευκόλυνση των επενδύσεων μετοχικού κεφαλαίου από θεσμικούς επενδυτές και την ενίσχυση επικουρικών συνταξιοδοτικών συστημάτων. Να βελτιώσει τη μετουσίωση των υψηλών επιπέδων επενδύσεων σε Ε&amp;Α σε εμπορεύσιμες λύσεις και να εντείνει τη χρήση προηγμένων ψηφιακών τεχνολογιών από τις εταιρείες. Να απλουστεύσει τις κανονιστικές ρυθμίσεις και να μειώσει τη διοικητική επιβάρυνση, ιδίως για τις ΜΜΕ, μεταξύ άλλων με την επιτάχυνση των διαδικασιών αδειοδότησης. Να αντιμετωπίσει τους κανονιστικούς φραγμούς στον τομέα των υπηρεσιών και να ενισχύσει τον ανταγωνισμό για χαμηλότερες τιμές. Να αντιμετωπίσει το υψηλό κόστος κατασκευής.</w:t>
      </w:r>
    </w:p>
    <w:p w14:paraId="02AFBDA6" w14:textId="77777777" w:rsidR="00CF72BC" w:rsidRPr="00FF238D" w:rsidRDefault="00847916" w:rsidP="00CF72BC">
      <w:pPr>
        <w:pStyle w:val="ManualNumPar1"/>
        <w:rPr>
          <w:noProof/>
        </w:rPr>
      </w:pPr>
      <w:r>
        <w:rPr>
          <w:noProof/>
        </w:rPr>
        <w:t>4.</w:t>
      </w:r>
      <w:r>
        <w:rPr>
          <w:noProof/>
        </w:rPr>
        <w:tab/>
      </w:r>
      <w:r w:rsidRPr="00FF238D">
        <w:rPr>
          <w:noProof/>
        </w:rPr>
        <w:t xml:space="preserve">Να εφαρμόσει τον νόμο για την ηλεκτρική ενέργεια, να βελτιώσει την ευελιξία του ενεργειακού συστήματος και να παρέχει κίνητρα για συμφωνίες αγοράς ηλεκτρικής ενέργειας. Να βελτιώσει την ενεργειακή απόδοση, να μειώσει τη συνολική εξάρτηση από τα ορυκτά καύσιμα και να επιταχύνει την ανάπτυξη της ανανεώσιμης ενέργειας και των απαιτούμενων υποδομών, ιδίως με την απλούστευση των διαδικασιών αδειοδότησης και τον καθορισμό ειδικών περιοχών επιτάχυνσης. Να μειώσει περαιτέρω τις εκπομπές, ιδίως στον τομέα των μεταφορών, και με την προώθηση της απανθρακοποίησης της βιομηχανίας, ιδίως στις περιφέρειες με υψηλή ένταση εκπομπών. </w:t>
      </w:r>
    </w:p>
    <w:p w14:paraId="2B0B379D" w14:textId="77777777" w:rsidR="00CF72BC" w:rsidRPr="00FF238D" w:rsidRDefault="2E5E494D" w:rsidP="007C3232">
      <w:pPr>
        <w:pStyle w:val="ManualNumPar1"/>
        <w:rPr>
          <w:noProof/>
        </w:rPr>
      </w:pPr>
      <w:r>
        <w:rPr>
          <w:noProof/>
        </w:rPr>
        <w:t>5.</w:t>
      </w:r>
      <w:r>
        <w:rPr>
          <w:noProof/>
        </w:rPr>
        <w:tab/>
      </w:r>
      <w:r w:rsidRPr="00FF238D">
        <w:rPr>
          <w:noProof/>
        </w:rPr>
        <w:t xml:space="preserve">Να δημιουργήσει κίνητρα για την αύξηση του αριθμού των συνολικών δεδουλευμένων ωρών και της πλήρους συμμετοχής των γυναικών στην αγορά εργασίας, μεταξύ άλλων με τη βελτίωση της ποιότητας και της διαθεσιμότητας υπηρεσιών παιδικής φροντίδας. Να αντιμετωπίσει την έλλειψη ειδικευμένων εργαζομένων και τις περιφερειακές αναντιστοιχίες, μεταξύ άλλων με τη βελτίωση των αποτελεσμάτων στην αγορά εργασίας για τους εργαζομένους μεγαλύτερης ηλικίας και για τα άτομα που προέρχονται από οικογένειες μεταναστών μέσω της αναγνώρισης των προσόντων τους. Να αυξήσει τα επίπεδα των βασικών δεξιοτήτων από μικρή ηλικία. </w:t>
      </w:r>
    </w:p>
    <w:p w14:paraId="68613F40" w14:textId="77777777" w:rsidR="00CA0B25" w:rsidRPr="00FF238D" w:rsidRDefault="00FF238D" w:rsidP="00B10CDA">
      <w:pPr>
        <w:pStyle w:val="Fait"/>
        <w:rPr>
          <w:noProof/>
        </w:rPr>
      </w:pPr>
      <w:r>
        <w:rPr>
          <w:noProof/>
        </w:rPr>
        <w:t>Βρυξέλλες,</w:t>
      </w:r>
    </w:p>
    <w:p w14:paraId="75C47A73" w14:textId="77777777" w:rsidR="00CA0B25" w:rsidRPr="00FF238D" w:rsidRDefault="00CA0B25" w:rsidP="00B10CDA">
      <w:pPr>
        <w:pStyle w:val="Institutionquisigne"/>
        <w:rPr>
          <w:noProof/>
        </w:rPr>
      </w:pPr>
      <w:r w:rsidRPr="00FF238D">
        <w:rPr>
          <w:noProof/>
        </w:rPr>
        <w:tab/>
        <w:t>Για το Συμβούλιο</w:t>
      </w:r>
    </w:p>
    <w:p w14:paraId="0D9A85D1" w14:textId="77777777" w:rsidR="00CA0B25" w:rsidRPr="00FF238D" w:rsidRDefault="00CA0B25" w:rsidP="00CA0B25">
      <w:pPr>
        <w:pStyle w:val="Personnequisigne"/>
        <w:rPr>
          <w:noProof/>
        </w:rPr>
      </w:pPr>
      <w:r w:rsidRPr="00FF238D">
        <w:rPr>
          <w:noProof/>
        </w:rPr>
        <w:tab/>
        <w:t>Ο/Η Πρόεδρος</w:t>
      </w:r>
    </w:p>
    <w:sectPr w:rsidR="00CA0B25" w:rsidRPr="00FF238D" w:rsidSect="00DC5C37">
      <w:headerReference w:type="even" r:id="rId11"/>
      <w:footerReference w:type="even" r:id="rId12"/>
      <w:footerReference w:type="default" r:id="rId13"/>
      <w:headerReference w:type="first" r:id="rId14"/>
      <w:footerReference w:type="first" r:id="rId15"/>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E36F3" w14:textId="77777777" w:rsidR="00E94AAB" w:rsidRDefault="00E94AAB" w:rsidP="00CA0B25">
      <w:pPr>
        <w:spacing w:before="0" w:after="0"/>
      </w:pPr>
      <w:r>
        <w:separator/>
      </w:r>
    </w:p>
  </w:endnote>
  <w:endnote w:type="continuationSeparator" w:id="0">
    <w:p w14:paraId="6C95D665" w14:textId="77777777" w:rsidR="00E94AAB" w:rsidRDefault="00E94AAB" w:rsidP="00CA0B25">
      <w:pPr>
        <w:spacing w:before="0" w:after="0"/>
      </w:pPr>
      <w:r>
        <w:continuationSeparator/>
      </w:r>
    </w:p>
  </w:endnote>
  <w:endnote w:type="continuationNotice" w:id="1">
    <w:p w14:paraId="27AFB5A3" w14:textId="77777777" w:rsidR="00E94AAB" w:rsidRDefault="00E94AA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CB643" w14:textId="16CEB844" w:rsidR="00DC5C37" w:rsidRPr="00DC5C37" w:rsidRDefault="00DC5C37" w:rsidP="00DC5C37">
    <w:pPr>
      <w:pStyle w:val="Footer"/>
      <w:rPr>
        <w:rFonts w:ascii="Arial" w:hAnsi="Arial" w:cs="Arial"/>
        <w:b/>
        <w:sz w:val="48"/>
      </w:rPr>
    </w:pPr>
    <w:r w:rsidRPr="00DC5C37">
      <w:rPr>
        <w:rFonts w:ascii="Arial" w:hAnsi="Arial" w:cs="Arial"/>
        <w:b/>
        <w:sz w:val="48"/>
      </w:rPr>
      <w:t>EL</w:t>
    </w:r>
    <w:r w:rsidRPr="00DC5C37">
      <w:rPr>
        <w:rFonts w:ascii="Arial" w:hAnsi="Arial" w:cs="Arial"/>
        <w:b/>
        <w:sz w:val="48"/>
      </w:rPr>
      <w:tab/>
    </w:r>
    <w:r w:rsidRPr="00DC5C37">
      <w:rPr>
        <w:rFonts w:ascii="Arial" w:hAnsi="Arial" w:cs="Arial"/>
        <w:b/>
        <w:sz w:val="48"/>
      </w:rPr>
      <w:tab/>
    </w:r>
    <w:r w:rsidRPr="00DC5C37">
      <w:tab/>
    </w:r>
    <w:r w:rsidRPr="00DC5C37">
      <w:rPr>
        <w:rFonts w:ascii="Arial" w:hAnsi="Arial" w:cs="Arial"/>
        <w:b/>
        <w:sz w:val="48"/>
      </w:rPr>
      <w:t>EL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376C" w14:textId="46AAB1F4" w:rsidR="00DC5C37" w:rsidRPr="00DC5C37" w:rsidRDefault="00DC5C37" w:rsidP="00DC5C37">
    <w:pPr>
      <w:pStyle w:val="Footer"/>
      <w:rPr>
        <w:rFonts w:ascii="Arial" w:hAnsi="Arial" w:cs="Arial"/>
        <w:b/>
        <w:sz w:val="48"/>
      </w:rPr>
    </w:pPr>
    <w:r w:rsidRPr="00DC5C37">
      <w:rPr>
        <w:rFonts w:ascii="Arial" w:hAnsi="Arial" w:cs="Arial"/>
        <w:b/>
        <w:sz w:val="48"/>
      </w:rPr>
      <w:t>EL</w:t>
    </w:r>
    <w:r w:rsidRPr="00DC5C37">
      <w:rPr>
        <w:rFonts w:ascii="Arial" w:hAnsi="Arial" w:cs="Arial"/>
        <w:b/>
        <w:sz w:val="48"/>
      </w:rPr>
      <w:tab/>
    </w:r>
    <w:r w:rsidRPr="00DC5C37">
      <w:rPr>
        <w:rFonts w:ascii="Arial" w:hAnsi="Arial" w:cs="Arial"/>
        <w:b/>
        <w:sz w:val="48"/>
      </w:rPr>
      <w:tab/>
    </w:r>
    <w:r w:rsidRPr="00DC5C37">
      <w:tab/>
    </w:r>
    <w:r w:rsidRPr="00DC5C37">
      <w:rPr>
        <w:rFonts w:ascii="Arial" w:hAnsi="Arial" w:cs="Arial"/>
        <w:b/>
        <w:sz w:val="48"/>
      </w:rPr>
      <w:t>EL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79C37" w14:textId="77777777" w:rsidR="00DC5C37" w:rsidRDefault="00DC5C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649F7" w14:textId="40C9DCCD" w:rsidR="00DC5C37" w:rsidRPr="00DC5C37" w:rsidRDefault="00DC5C37" w:rsidP="00DC5C37">
    <w:pPr>
      <w:pStyle w:val="Footer"/>
      <w:rPr>
        <w:rFonts w:ascii="Arial" w:hAnsi="Arial" w:cs="Arial"/>
        <w:b/>
        <w:sz w:val="48"/>
      </w:rPr>
    </w:pPr>
    <w:r w:rsidRPr="00DC5C37">
      <w:rPr>
        <w:rFonts w:ascii="Arial" w:hAnsi="Arial" w:cs="Arial"/>
        <w:b/>
        <w:sz w:val="48"/>
      </w:rPr>
      <w:t>EL</w:t>
    </w:r>
    <w:r w:rsidRPr="00DC5C37">
      <w:rPr>
        <w:rFonts w:ascii="Arial" w:hAnsi="Arial" w:cs="Arial"/>
        <w:b/>
        <w:sz w:val="48"/>
      </w:rPr>
      <w:tab/>
    </w:r>
    <w:r>
      <w:fldChar w:fldCharType="begin"/>
    </w:r>
    <w:r>
      <w:instrText xml:space="preserve"> PAGE  \* MERGEFORMAT </w:instrText>
    </w:r>
    <w:r>
      <w:fldChar w:fldCharType="separate"/>
    </w:r>
    <w:r w:rsidR="00B10CDA">
      <w:rPr>
        <w:noProof/>
      </w:rPr>
      <w:t>14</w:t>
    </w:r>
    <w:r>
      <w:fldChar w:fldCharType="end"/>
    </w:r>
    <w:r>
      <w:tab/>
    </w:r>
    <w:r w:rsidRPr="00DC5C37">
      <w:tab/>
    </w:r>
    <w:r w:rsidRPr="00DC5C37">
      <w:rPr>
        <w:rFonts w:ascii="Arial" w:hAnsi="Arial" w:cs="Arial"/>
        <w:b/>
        <w:sz w:val="48"/>
      </w:rPr>
      <w:t>EL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B79FF" w14:textId="77777777" w:rsidR="00DC5C37" w:rsidRDefault="00DC5C37" w:rsidP="00DC5C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F7D4F" w14:textId="77777777" w:rsidR="00E94AAB" w:rsidRDefault="00E94AAB" w:rsidP="00CA0B25">
      <w:pPr>
        <w:spacing w:before="0" w:after="0"/>
      </w:pPr>
      <w:r>
        <w:separator/>
      </w:r>
    </w:p>
  </w:footnote>
  <w:footnote w:type="continuationSeparator" w:id="0">
    <w:p w14:paraId="2E5ADC5D" w14:textId="77777777" w:rsidR="00E94AAB" w:rsidRDefault="00E94AAB" w:rsidP="00CA0B25">
      <w:pPr>
        <w:spacing w:before="0" w:after="0"/>
      </w:pPr>
      <w:r>
        <w:continuationSeparator/>
      </w:r>
    </w:p>
  </w:footnote>
  <w:footnote w:type="continuationNotice" w:id="1">
    <w:p w14:paraId="09A9C19F" w14:textId="77777777" w:rsidR="00E94AAB" w:rsidRDefault="00E94AAB">
      <w:pPr>
        <w:spacing w:before="0" w:after="0"/>
      </w:pPr>
    </w:p>
  </w:footnote>
  <w:footnote w:id="2">
    <w:p w14:paraId="0B7FF4C4" w14:textId="77777777" w:rsidR="009F7F1F" w:rsidRPr="00FF238D" w:rsidRDefault="009F7F1F" w:rsidP="00373387">
      <w:pPr>
        <w:pStyle w:val="FootnoteText"/>
      </w:pPr>
      <w:r>
        <w:rPr>
          <w:rStyle w:val="FootnoteReference"/>
        </w:rPr>
        <w:footnoteRef/>
      </w:r>
      <w:r w:rsidRPr="00FF238D">
        <w:tab/>
        <w:t>Κανονισμός (ΕΕ)</w:t>
      </w:r>
      <w:r>
        <w:t> </w:t>
      </w:r>
      <w:r w:rsidRPr="00FF238D">
        <w:t>2024/1263 του Ευρωπαϊκού Κοινοβουλίου και του Συμβουλίου, της 29ης</w:t>
      </w:r>
      <w:r>
        <w:t> </w:t>
      </w:r>
      <w:r w:rsidRPr="00FF238D">
        <w:t>Απριλίου 2024, σχετικά με τον αποτελεσματικό συντονισμό των οικονομικών πολιτικών και την πολυμερή δημοσιονομική εποπτεία και την κατάργηση του κανονισμού (ΕΚ) αριθ.</w:t>
      </w:r>
      <w:r>
        <w:t> </w:t>
      </w:r>
      <w:r w:rsidRPr="00FF238D">
        <w:t>1466/97 του Συμβουλίου (ΕΕ</w:t>
      </w:r>
      <w:r>
        <w:t> L</w:t>
      </w:r>
      <w:r w:rsidRPr="00FF238D">
        <w:t xml:space="preserve">, 2024/1263, 30.4.2024, </w:t>
      </w:r>
      <w:r>
        <w:t>ELI</w:t>
      </w:r>
      <w:r w:rsidRPr="00FF238D">
        <w:t xml:space="preserve">: </w:t>
      </w:r>
      <w:hyperlink r:id="rId1" w:history="1">
        <w:r w:rsidR="00855C5E" w:rsidRPr="002743C7">
          <w:rPr>
            <w:rStyle w:val="Hyperlink"/>
          </w:rPr>
          <w:t>http://data.europa.eu/eli/reg/2024/1263/oj</w:t>
        </w:r>
      </w:hyperlink>
      <w:r w:rsidRPr="00FF238D">
        <w:t>).</w:t>
      </w:r>
    </w:p>
  </w:footnote>
  <w:footnote w:id="3">
    <w:p w14:paraId="46DDC37E" w14:textId="77777777" w:rsidR="00AD380D" w:rsidRPr="00FF238D" w:rsidRDefault="00AD380D" w:rsidP="00AD380D">
      <w:pPr>
        <w:pStyle w:val="FootnoteText"/>
      </w:pPr>
      <w:r>
        <w:rPr>
          <w:rStyle w:val="FootnoteReference"/>
        </w:rPr>
        <w:footnoteRef/>
      </w:r>
      <w:r w:rsidRPr="00FF238D">
        <w:tab/>
        <w:t>Πρόταση κανονισμού του Ευρωπαϊκού Κοινοβουλίου και του Συμβουλίου για τη θέσπιση του Ευρωπαϊκού Ταμείου για την οικονομική, κοινωνική και εδαφική συνοχή, τη γεωργία και την ύπαιθρο, την αλιεία και τη θάλασσα, την ευημερία και την ασφάλεια για την περίοδο 2028-2034 και για την τροποποίηση του κανονισμού (ΕΕ) 2023/955 και του κανονισμού (ΕΕ, Ευρατόμ) 2024/2509 [</w:t>
      </w:r>
      <w:r>
        <w:t>COM</w:t>
      </w:r>
      <w:r w:rsidRPr="00FF238D">
        <w:t xml:space="preserve">(2025) 565 </w:t>
      </w:r>
      <w:r>
        <w:t>final</w:t>
      </w:r>
      <w:r w:rsidRPr="00FF238D">
        <w:t>]. Ο προτεινόμενος κανονισμός αποτελεί επί του παρόντος αντικείμενο διαπραγματεύσεων με τους συννομοθέτες.</w:t>
      </w:r>
    </w:p>
  </w:footnote>
  <w:footnote w:id="4">
    <w:p w14:paraId="44A18CC5" w14:textId="77777777" w:rsidR="00FA642E" w:rsidRPr="00A97ADB" w:rsidRDefault="00FA642E">
      <w:pPr>
        <w:pStyle w:val="FootnoteText"/>
        <w:rPr>
          <w:lang w:val="en-IE"/>
        </w:rPr>
      </w:pPr>
      <w:r>
        <w:rPr>
          <w:rStyle w:val="FootnoteReference"/>
        </w:rPr>
        <w:footnoteRef/>
      </w:r>
      <w:r w:rsidRPr="00A97ADB">
        <w:rPr>
          <w:lang w:val="en-IE"/>
        </w:rPr>
        <w:tab/>
      </w:r>
      <w:r>
        <w:t>ΕΕ</w:t>
      </w:r>
      <w:r w:rsidRPr="00A97ADB">
        <w:rPr>
          <w:lang w:val="en-IE"/>
        </w:rPr>
        <w:t xml:space="preserve"> C, C/2026/2434, 28.4.2026, ELI: </w:t>
      </w:r>
      <w:hyperlink r:id="rId2" w:history="1">
        <w:r w:rsidRPr="00A97ADB">
          <w:rPr>
            <w:rStyle w:val="Hyperlink"/>
            <w:lang w:val="en-IE"/>
          </w:rPr>
          <w:t>http://data.europa.eu/eli/C/2026/2434/oj</w:t>
        </w:r>
      </w:hyperlink>
      <w:r w:rsidRPr="00A97ADB">
        <w:rPr>
          <w:lang w:val="en-IE"/>
        </w:rPr>
        <w:t>.</w:t>
      </w:r>
    </w:p>
  </w:footnote>
  <w:footnote w:id="5">
    <w:p w14:paraId="04A22CCC" w14:textId="77777777" w:rsidR="00E8710C" w:rsidRPr="00FF238D" w:rsidRDefault="00E8710C" w:rsidP="00E8710C">
      <w:pPr>
        <w:pStyle w:val="FootnoteText"/>
      </w:pPr>
      <w:r>
        <w:rPr>
          <w:rStyle w:val="FootnoteReference"/>
        </w:rPr>
        <w:footnoteRef/>
      </w:r>
      <w:r w:rsidRPr="00FF238D">
        <w:tab/>
        <w:t>Κανονισμός (ΕΕ)</w:t>
      </w:r>
      <w:r>
        <w:t> </w:t>
      </w:r>
      <w:r w:rsidRPr="00FF238D">
        <w:t xml:space="preserve">2021/241 του Ευρωπαϊκού Κοινοβουλίου και του Συμβουλίου, της 12ης Φεβρουαρίου 2021, για τη θέσπιση του μηχανισμού ανάκαμψης και ανθεκτικότητας (ΕΕ </w:t>
      </w:r>
      <w:r>
        <w:t>L</w:t>
      </w:r>
      <w:r w:rsidRPr="00FF238D">
        <w:t xml:space="preserve"> 57 της 18.2.2021, σ.</w:t>
      </w:r>
      <w:r>
        <w:t> </w:t>
      </w:r>
      <w:r w:rsidRPr="00FF238D">
        <w:t xml:space="preserve">17, </w:t>
      </w:r>
      <w:r>
        <w:t>ELI</w:t>
      </w:r>
      <w:r w:rsidRPr="00FF238D">
        <w:t xml:space="preserve">: </w:t>
      </w:r>
      <w:hyperlink r:id="rId3" w:history="1">
        <w:r>
          <w:rPr>
            <w:rStyle w:val="Hyperlink"/>
          </w:rPr>
          <w:t>http</w:t>
        </w:r>
        <w:r w:rsidRPr="00FF238D">
          <w:rPr>
            <w:rStyle w:val="Hyperlink"/>
          </w:rPr>
          <w:t>://</w:t>
        </w:r>
        <w:r>
          <w:rPr>
            <w:rStyle w:val="Hyperlink"/>
          </w:rPr>
          <w:t>data</w:t>
        </w:r>
        <w:r w:rsidRPr="00FF238D">
          <w:rPr>
            <w:rStyle w:val="Hyperlink"/>
          </w:rPr>
          <w:t>.</w:t>
        </w:r>
        <w:r>
          <w:rPr>
            <w:rStyle w:val="Hyperlink"/>
          </w:rPr>
          <w:t>europa</w:t>
        </w:r>
        <w:r w:rsidRPr="00FF238D">
          <w:rPr>
            <w:rStyle w:val="Hyperlink"/>
          </w:rPr>
          <w:t>.</w:t>
        </w:r>
        <w:r>
          <w:rPr>
            <w:rStyle w:val="Hyperlink"/>
          </w:rPr>
          <w:t>eu</w:t>
        </w:r>
        <w:r w:rsidRPr="00FF238D">
          <w:rPr>
            <w:rStyle w:val="Hyperlink"/>
          </w:rPr>
          <w:t>/</w:t>
        </w:r>
        <w:r>
          <w:rPr>
            <w:rStyle w:val="Hyperlink"/>
          </w:rPr>
          <w:t>eli</w:t>
        </w:r>
        <w:r w:rsidRPr="00FF238D">
          <w:rPr>
            <w:rStyle w:val="Hyperlink"/>
          </w:rPr>
          <w:t>/</w:t>
        </w:r>
        <w:r>
          <w:rPr>
            <w:rStyle w:val="Hyperlink"/>
          </w:rPr>
          <w:t>reg</w:t>
        </w:r>
        <w:r w:rsidRPr="00FF238D">
          <w:rPr>
            <w:rStyle w:val="Hyperlink"/>
          </w:rPr>
          <w:t>/2021/241/</w:t>
        </w:r>
        <w:r>
          <w:rPr>
            <w:rStyle w:val="Hyperlink"/>
          </w:rPr>
          <w:t>oj</w:t>
        </w:r>
      </w:hyperlink>
      <w:r w:rsidRPr="00FF238D">
        <w:t>).</w:t>
      </w:r>
    </w:p>
  </w:footnote>
  <w:footnote w:id="6">
    <w:p w14:paraId="5C9D4FAC" w14:textId="77777777" w:rsidR="0050411A" w:rsidRPr="00FF238D" w:rsidRDefault="0050411A" w:rsidP="00750D83">
      <w:pPr>
        <w:pStyle w:val="FootnoteText"/>
      </w:pPr>
      <w:r>
        <w:rPr>
          <w:rStyle w:val="FootnoteReference"/>
        </w:rPr>
        <w:footnoteRef/>
      </w:r>
      <w:r w:rsidRPr="00FF238D">
        <w:tab/>
        <w:t xml:space="preserve">Σύσταση του Συμβουλίου, της 8ης Ιουλίου 2025, για την έγκριση του εθνικού μεσοπρόθεσμου δημοσιονομικού-διαρθρωτικού σχεδίου της Αυστρίας (ΕΕ </w:t>
      </w:r>
      <w:r>
        <w:t>C</w:t>
      </w:r>
      <w:r w:rsidRPr="00FF238D">
        <w:t xml:space="preserve">, </w:t>
      </w:r>
      <w:r>
        <w:t>C</w:t>
      </w:r>
      <w:r w:rsidRPr="00FF238D">
        <w:t xml:space="preserve">/2025/3958, 20.8.2025, </w:t>
      </w:r>
      <w:r>
        <w:t>ELI</w:t>
      </w:r>
      <w:r w:rsidRPr="00FF238D">
        <w:t>:</w:t>
      </w:r>
      <w:r w:rsidRPr="00FF238D">
        <w:rPr>
          <w:i/>
        </w:rPr>
        <w:t xml:space="preserve"> </w:t>
      </w:r>
      <w:hyperlink r:id="rId4" w:history="1">
        <w:r>
          <w:rPr>
            <w:rStyle w:val="Hyperlink"/>
          </w:rPr>
          <w:t>http</w:t>
        </w:r>
        <w:r w:rsidRPr="00FF238D">
          <w:rPr>
            <w:rStyle w:val="Hyperlink"/>
          </w:rPr>
          <w:t>://</w:t>
        </w:r>
        <w:r>
          <w:rPr>
            <w:rStyle w:val="Hyperlink"/>
          </w:rPr>
          <w:t>data</w:t>
        </w:r>
        <w:r w:rsidRPr="00FF238D">
          <w:rPr>
            <w:rStyle w:val="Hyperlink"/>
          </w:rPr>
          <w:t>.</w:t>
        </w:r>
        <w:r>
          <w:rPr>
            <w:rStyle w:val="Hyperlink"/>
          </w:rPr>
          <w:t>europa</w:t>
        </w:r>
        <w:r w:rsidRPr="00FF238D">
          <w:rPr>
            <w:rStyle w:val="Hyperlink"/>
          </w:rPr>
          <w:t>.</w:t>
        </w:r>
        <w:r>
          <w:rPr>
            <w:rStyle w:val="Hyperlink"/>
          </w:rPr>
          <w:t>eu</w:t>
        </w:r>
        <w:r w:rsidRPr="00FF238D">
          <w:rPr>
            <w:rStyle w:val="Hyperlink"/>
          </w:rPr>
          <w:t>/</w:t>
        </w:r>
        <w:r>
          <w:rPr>
            <w:rStyle w:val="Hyperlink"/>
          </w:rPr>
          <w:t>eli</w:t>
        </w:r>
        <w:r w:rsidRPr="00FF238D">
          <w:rPr>
            <w:rStyle w:val="Hyperlink"/>
          </w:rPr>
          <w:t>/</w:t>
        </w:r>
        <w:r>
          <w:rPr>
            <w:rStyle w:val="Hyperlink"/>
          </w:rPr>
          <w:t>C</w:t>
        </w:r>
        <w:r w:rsidRPr="00FF238D">
          <w:rPr>
            <w:rStyle w:val="Hyperlink"/>
          </w:rPr>
          <w:t>/2025/3958/</w:t>
        </w:r>
        <w:r>
          <w:rPr>
            <w:rStyle w:val="Hyperlink"/>
          </w:rPr>
          <w:t>oj</w:t>
        </w:r>
      </w:hyperlink>
      <w:r w:rsidRPr="00FF238D">
        <w:rPr>
          <w:i/>
        </w:rPr>
        <w:t>)</w:t>
      </w:r>
      <w:r w:rsidRPr="00FF238D">
        <w:t>.</w:t>
      </w:r>
    </w:p>
  </w:footnote>
  <w:footnote w:id="7">
    <w:p w14:paraId="1A0650DA" w14:textId="77777777" w:rsidR="0050411A" w:rsidRPr="00FF238D" w:rsidRDefault="0050411A" w:rsidP="00750D83">
      <w:pPr>
        <w:pStyle w:val="FootnoteText"/>
      </w:pPr>
      <w:r>
        <w:rPr>
          <w:rStyle w:val="FootnoteReference"/>
        </w:rPr>
        <w:footnoteRef/>
      </w:r>
      <w:r w:rsidRPr="00FF238D">
        <w:tab/>
        <w:t>Σύσταση του Συμβουλίου προκειμένου να τερματιστεί η κατάσταση υπερβολικού ελλείμματος στην Αυστρία η οποία εκδόθηκε στις 8</w:t>
      </w:r>
      <w:r>
        <w:t> </w:t>
      </w:r>
      <w:r w:rsidRPr="00FF238D">
        <w:t>Ιουλίου</w:t>
      </w:r>
      <w:r>
        <w:t> </w:t>
      </w:r>
      <w:r w:rsidRPr="00FF238D">
        <w:t xml:space="preserve">2025. Όλα τα έγγραφα που αφορούν τη διαδικασία υπερβολικού ελλείμματος της Αυστρίας είναι διαθέσιμα στην ακόλουθη διεύθυνση: </w:t>
      </w:r>
      <w:hyperlink r:id="rId5" w:history="1">
        <w:r>
          <w:rPr>
            <w:rStyle w:val="Hyperlink"/>
          </w:rPr>
          <w:t>https</w:t>
        </w:r>
        <w:r w:rsidRPr="00FF238D">
          <w:rPr>
            <w:rStyle w:val="Hyperlink"/>
          </w:rPr>
          <w:t>://</w:t>
        </w:r>
        <w:r>
          <w:rPr>
            <w:rStyle w:val="Hyperlink"/>
          </w:rPr>
          <w:t>economy</w:t>
        </w:r>
        <w:r w:rsidRPr="00FF238D">
          <w:rPr>
            <w:rStyle w:val="Hyperlink"/>
          </w:rPr>
          <w:t>-</w:t>
        </w:r>
        <w:r>
          <w:rPr>
            <w:rStyle w:val="Hyperlink"/>
          </w:rPr>
          <w:t>finance</w:t>
        </w:r>
        <w:r w:rsidRPr="00FF238D">
          <w:rPr>
            <w:rStyle w:val="Hyperlink"/>
          </w:rPr>
          <w:t>.</w:t>
        </w:r>
        <w:r>
          <w:rPr>
            <w:rStyle w:val="Hyperlink"/>
          </w:rPr>
          <w:t>ec</w:t>
        </w:r>
        <w:r w:rsidRPr="00FF238D">
          <w:rPr>
            <w:rStyle w:val="Hyperlink"/>
          </w:rPr>
          <w:t>.</w:t>
        </w:r>
        <w:r>
          <w:rPr>
            <w:rStyle w:val="Hyperlink"/>
          </w:rPr>
          <w:t>europa</w:t>
        </w:r>
        <w:r w:rsidRPr="00FF238D">
          <w:rPr>
            <w:rStyle w:val="Hyperlink"/>
          </w:rPr>
          <w:t>.</w:t>
        </w:r>
        <w:r>
          <w:rPr>
            <w:rStyle w:val="Hyperlink"/>
          </w:rPr>
          <w:t>eu</w:t>
        </w:r>
        <w:r w:rsidRPr="00FF238D">
          <w:rPr>
            <w:rStyle w:val="Hyperlink"/>
          </w:rPr>
          <w:t>/</w:t>
        </w:r>
        <w:r>
          <w:rPr>
            <w:rStyle w:val="Hyperlink"/>
          </w:rPr>
          <w:t>economic</w:t>
        </w:r>
        <w:r w:rsidRPr="00FF238D">
          <w:rPr>
            <w:rStyle w:val="Hyperlink"/>
          </w:rPr>
          <w:t>-</w:t>
        </w:r>
        <w:r>
          <w:rPr>
            <w:rStyle w:val="Hyperlink"/>
          </w:rPr>
          <w:t>governance</w:t>
        </w:r>
        <w:r w:rsidRPr="00FF238D">
          <w:rPr>
            <w:rStyle w:val="Hyperlink"/>
          </w:rPr>
          <w:t>-</w:t>
        </w:r>
        <w:r>
          <w:rPr>
            <w:rStyle w:val="Hyperlink"/>
          </w:rPr>
          <w:t>framework</w:t>
        </w:r>
        <w:r w:rsidRPr="00FF238D">
          <w:rPr>
            <w:rStyle w:val="Hyperlink"/>
          </w:rPr>
          <w:t>/</w:t>
        </w:r>
        <w:r>
          <w:rPr>
            <w:rStyle w:val="Hyperlink"/>
          </w:rPr>
          <w:t>stability</w:t>
        </w:r>
        <w:r w:rsidRPr="00FF238D">
          <w:rPr>
            <w:rStyle w:val="Hyperlink"/>
          </w:rPr>
          <w:t>-</w:t>
        </w:r>
        <w:r>
          <w:rPr>
            <w:rStyle w:val="Hyperlink"/>
          </w:rPr>
          <w:t>and</w:t>
        </w:r>
        <w:r w:rsidRPr="00FF238D">
          <w:rPr>
            <w:rStyle w:val="Hyperlink"/>
          </w:rPr>
          <w:t>-</w:t>
        </w:r>
        <w:r>
          <w:rPr>
            <w:rStyle w:val="Hyperlink"/>
          </w:rPr>
          <w:t>growth</w:t>
        </w:r>
        <w:r w:rsidRPr="00FF238D">
          <w:rPr>
            <w:rStyle w:val="Hyperlink"/>
          </w:rPr>
          <w:t>-</w:t>
        </w:r>
        <w:r>
          <w:rPr>
            <w:rStyle w:val="Hyperlink"/>
          </w:rPr>
          <w:t>pact</w:t>
        </w:r>
        <w:r w:rsidRPr="00FF238D">
          <w:rPr>
            <w:rStyle w:val="Hyperlink"/>
          </w:rPr>
          <w:t>/</w:t>
        </w:r>
        <w:r>
          <w:rPr>
            <w:rStyle w:val="Hyperlink"/>
          </w:rPr>
          <w:t>corrective</w:t>
        </w:r>
        <w:r w:rsidRPr="00FF238D">
          <w:rPr>
            <w:rStyle w:val="Hyperlink"/>
          </w:rPr>
          <w:t>-</w:t>
        </w:r>
        <w:r>
          <w:rPr>
            <w:rStyle w:val="Hyperlink"/>
          </w:rPr>
          <w:t>arm</w:t>
        </w:r>
        <w:r w:rsidRPr="00FF238D">
          <w:rPr>
            <w:rStyle w:val="Hyperlink"/>
          </w:rPr>
          <w:t>-</w:t>
        </w:r>
        <w:r>
          <w:rPr>
            <w:rStyle w:val="Hyperlink"/>
          </w:rPr>
          <w:t>excessive</w:t>
        </w:r>
        <w:r w:rsidRPr="00FF238D">
          <w:rPr>
            <w:rStyle w:val="Hyperlink"/>
          </w:rPr>
          <w:t>-</w:t>
        </w:r>
        <w:r>
          <w:rPr>
            <w:rStyle w:val="Hyperlink"/>
          </w:rPr>
          <w:t>deficit</w:t>
        </w:r>
        <w:r w:rsidRPr="00FF238D">
          <w:rPr>
            <w:rStyle w:val="Hyperlink"/>
          </w:rPr>
          <w:t>-</w:t>
        </w:r>
        <w:r>
          <w:rPr>
            <w:rStyle w:val="Hyperlink"/>
          </w:rPr>
          <w:t>procedure</w:t>
        </w:r>
        <w:r w:rsidRPr="00FF238D">
          <w:rPr>
            <w:rStyle w:val="Hyperlink"/>
          </w:rPr>
          <w:t>/</w:t>
        </w:r>
        <w:r>
          <w:rPr>
            <w:rStyle w:val="Hyperlink"/>
          </w:rPr>
          <w:t>excessive</w:t>
        </w:r>
        <w:r w:rsidRPr="00FF238D">
          <w:rPr>
            <w:rStyle w:val="Hyperlink"/>
          </w:rPr>
          <w:t>-</w:t>
        </w:r>
        <w:r>
          <w:rPr>
            <w:rStyle w:val="Hyperlink"/>
          </w:rPr>
          <w:t>deficit</w:t>
        </w:r>
        <w:r w:rsidRPr="00FF238D">
          <w:rPr>
            <w:rStyle w:val="Hyperlink"/>
          </w:rPr>
          <w:t>-</w:t>
        </w:r>
        <w:r>
          <w:rPr>
            <w:rStyle w:val="Hyperlink"/>
          </w:rPr>
          <w:t>procedures</w:t>
        </w:r>
        <w:r w:rsidRPr="00FF238D">
          <w:rPr>
            <w:rStyle w:val="Hyperlink"/>
          </w:rPr>
          <w:t>-</w:t>
        </w:r>
        <w:r>
          <w:rPr>
            <w:rStyle w:val="Hyperlink"/>
          </w:rPr>
          <w:t>overview</w:t>
        </w:r>
        <w:r w:rsidRPr="00FF238D">
          <w:rPr>
            <w:rStyle w:val="Hyperlink"/>
          </w:rPr>
          <w:t>/</w:t>
        </w:r>
        <w:r>
          <w:rPr>
            <w:rStyle w:val="Hyperlink"/>
          </w:rPr>
          <w:t>Austria</w:t>
        </w:r>
        <w:r w:rsidRPr="00FF238D">
          <w:rPr>
            <w:rStyle w:val="Hyperlink"/>
          </w:rPr>
          <w:t>_</w:t>
        </w:r>
        <w:r>
          <w:rPr>
            <w:rStyle w:val="Hyperlink"/>
          </w:rPr>
          <w:t>en</w:t>
        </w:r>
      </w:hyperlink>
      <w:r w:rsidRPr="00FF238D">
        <w:t>.</w:t>
      </w:r>
    </w:p>
  </w:footnote>
  <w:footnote w:id="8">
    <w:p w14:paraId="7F588D17" w14:textId="77777777" w:rsidR="0050411A" w:rsidRPr="00FF238D" w:rsidRDefault="0050411A" w:rsidP="00750D83">
      <w:pPr>
        <w:pStyle w:val="FootnoteText"/>
      </w:pPr>
      <w:r>
        <w:rPr>
          <w:rStyle w:val="FootnoteReference"/>
        </w:rPr>
        <w:footnoteRef/>
      </w:r>
      <w:r w:rsidRPr="00FF238D">
        <w:tab/>
        <w:t xml:space="preserve">Ανακοίνωση της Επιτροπής προς το Ευρωπαϊκό Κοινοβούλιο, το Συμβούλιο, την Ευρωπαϊκή Κεντρική Τράπεζα, την Ευρωπαϊκή Οικονομική και Κοινωνική Επιτροπή, την Επιτροπή των Περιφερειών και την Ευρωπαϊκή Τράπεζα Επενδύσεων – Εαρινή δέσμη μέτρων 2026, </w:t>
      </w:r>
      <w:r>
        <w:t>COM</w:t>
      </w:r>
      <w:r w:rsidRPr="00FF238D">
        <w:t xml:space="preserve">(2026)200 </w:t>
      </w:r>
      <w:r>
        <w:t>final</w:t>
      </w:r>
      <w:r w:rsidRPr="00FF238D">
        <w:t>.</w:t>
      </w:r>
    </w:p>
  </w:footnote>
  <w:footnote w:id="9">
    <w:p w14:paraId="032999A7" w14:textId="77777777" w:rsidR="00DF4582" w:rsidRPr="00FF238D" w:rsidRDefault="00DF4582" w:rsidP="00750D83">
      <w:pPr>
        <w:pStyle w:val="FootnoteText"/>
      </w:pPr>
      <w:r>
        <w:rPr>
          <w:rStyle w:val="FootnoteReference"/>
        </w:rPr>
        <w:footnoteRef/>
      </w:r>
      <w:r w:rsidRPr="00FF238D">
        <w:tab/>
        <w:t xml:space="preserve">Ανακοίνωση της Επιτροπής για την κάλυψη των αυξημένων αμυντικών δαπανών στο πλαίσιο του Συμφώνου Σταθερότητας και Ανάπτυξης, Βρυξέλλες, 19.3.2025, </w:t>
      </w:r>
      <w:r>
        <w:t>C</w:t>
      </w:r>
      <w:r w:rsidRPr="00FF238D">
        <w:t xml:space="preserve">(2025) 2000 </w:t>
      </w:r>
      <w:r>
        <w:t>final</w:t>
      </w:r>
      <w:r w:rsidRPr="00FF238D">
        <w:t>.</w:t>
      </w:r>
    </w:p>
  </w:footnote>
  <w:footnote w:id="10">
    <w:p w14:paraId="6DF85D87" w14:textId="77777777" w:rsidR="00DF4582" w:rsidRPr="00FF238D" w:rsidRDefault="00DF4582" w:rsidP="00750D83">
      <w:pPr>
        <w:pStyle w:val="FootnoteText"/>
      </w:pPr>
      <w:r>
        <w:rPr>
          <w:rStyle w:val="FootnoteReference"/>
        </w:rPr>
        <w:footnoteRef/>
      </w:r>
      <w:r w:rsidRPr="00FF238D">
        <w:tab/>
        <w:t>Σύσταση του Συμβουλίου, της 17ης Φεβρουαρίου 2026, που επιτρέπει στην Αυστρία να αποκλίνει από τους μέγιστους ρυθμούς αύξησης των καθαρών δαπανών οι οποίοι καθορίζονται από το Συμβούλιο δυνάμει του κανονισμού (ΕΕ) 2024/1263, (Ενεργοποίηση της εθνικής ρήτρας διαφυγής) (ΕΕ</w:t>
      </w:r>
      <w:r>
        <w:t> C</w:t>
      </w:r>
      <w:r w:rsidRPr="00FF238D">
        <w:t xml:space="preserve">, </w:t>
      </w:r>
      <w:r>
        <w:t>C</w:t>
      </w:r>
      <w:r w:rsidRPr="00FF238D">
        <w:t xml:space="preserve">/2026/1158, 4.3.2026, </w:t>
      </w:r>
      <w:r>
        <w:t>ELI</w:t>
      </w:r>
      <w:r w:rsidRPr="00FF238D">
        <w:t xml:space="preserve">: </w:t>
      </w:r>
      <w:hyperlink r:id="rId6" w:history="1">
        <w:r>
          <w:rPr>
            <w:rStyle w:val="Hyperlink"/>
          </w:rPr>
          <w:t>http</w:t>
        </w:r>
        <w:r w:rsidRPr="00FF238D">
          <w:rPr>
            <w:rStyle w:val="Hyperlink"/>
          </w:rPr>
          <w:t>://</w:t>
        </w:r>
        <w:r>
          <w:rPr>
            <w:rStyle w:val="Hyperlink"/>
          </w:rPr>
          <w:t>data</w:t>
        </w:r>
        <w:r w:rsidRPr="00FF238D">
          <w:rPr>
            <w:rStyle w:val="Hyperlink"/>
          </w:rPr>
          <w:t>.</w:t>
        </w:r>
        <w:r>
          <w:rPr>
            <w:rStyle w:val="Hyperlink"/>
          </w:rPr>
          <w:t>europa</w:t>
        </w:r>
        <w:r w:rsidRPr="00FF238D">
          <w:rPr>
            <w:rStyle w:val="Hyperlink"/>
          </w:rPr>
          <w:t>.</w:t>
        </w:r>
        <w:r>
          <w:rPr>
            <w:rStyle w:val="Hyperlink"/>
          </w:rPr>
          <w:t>eu</w:t>
        </w:r>
        <w:r w:rsidRPr="00FF238D">
          <w:rPr>
            <w:rStyle w:val="Hyperlink"/>
          </w:rPr>
          <w:t>/</w:t>
        </w:r>
        <w:r>
          <w:rPr>
            <w:rStyle w:val="Hyperlink"/>
          </w:rPr>
          <w:t>eli</w:t>
        </w:r>
        <w:r w:rsidRPr="00FF238D">
          <w:rPr>
            <w:rStyle w:val="Hyperlink"/>
          </w:rPr>
          <w:t>/</w:t>
        </w:r>
        <w:r>
          <w:rPr>
            <w:rStyle w:val="Hyperlink"/>
          </w:rPr>
          <w:t>C</w:t>
        </w:r>
        <w:r w:rsidRPr="00FF238D">
          <w:rPr>
            <w:rStyle w:val="Hyperlink"/>
          </w:rPr>
          <w:t>/2026/1158/</w:t>
        </w:r>
        <w:r>
          <w:rPr>
            <w:rStyle w:val="Hyperlink"/>
          </w:rPr>
          <w:t>oj</w:t>
        </w:r>
      </w:hyperlink>
      <w:r w:rsidRPr="00FF238D">
        <w:t>).</w:t>
      </w:r>
    </w:p>
  </w:footnote>
  <w:footnote w:id="11">
    <w:p w14:paraId="6C28F748" w14:textId="77777777" w:rsidR="009E2F35" w:rsidRPr="00FF238D" w:rsidRDefault="009E2F35" w:rsidP="00750D83">
      <w:pPr>
        <w:pStyle w:val="FootnoteText"/>
      </w:pPr>
      <w:r>
        <w:rPr>
          <w:rStyle w:val="FootnoteReference"/>
        </w:rPr>
        <w:footnoteRef/>
      </w:r>
      <w:r w:rsidRPr="00FF238D">
        <w:tab/>
        <w:t xml:space="preserve">Οι ετήσιες εκθέσεις προόδου 2026 είναι διαθέσιμες στη διεύθυνση: </w:t>
      </w:r>
      <w:hyperlink r:id="rId7" w:history="1">
        <w:r>
          <w:rPr>
            <w:rStyle w:val="Hyperlink"/>
          </w:rPr>
          <w:t>https</w:t>
        </w:r>
        <w:r w:rsidRPr="00FF238D">
          <w:rPr>
            <w:rStyle w:val="Hyperlink"/>
          </w:rPr>
          <w:t>://</w:t>
        </w:r>
        <w:r>
          <w:rPr>
            <w:rStyle w:val="Hyperlink"/>
          </w:rPr>
          <w:t>economy</w:t>
        </w:r>
        <w:r w:rsidRPr="00FF238D">
          <w:rPr>
            <w:rStyle w:val="Hyperlink"/>
          </w:rPr>
          <w:t>-</w:t>
        </w:r>
        <w:r>
          <w:rPr>
            <w:rStyle w:val="Hyperlink"/>
          </w:rPr>
          <w:t>finance</w:t>
        </w:r>
        <w:r w:rsidRPr="00FF238D">
          <w:rPr>
            <w:rStyle w:val="Hyperlink"/>
          </w:rPr>
          <w:t>.</w:t>
        </w:r>
        <w:r>
          <w:rPr>
            <w:rStyle w:val="Hyperlink"/>
          </w:rPr>
          <w:t>ec</w:t>
        </w:r>
        <w:r w:rsidRPr="00FF238D">
          <w:rPr>
            <w:rStyle w:val="Hyperlink"/>
          </w:rPr>
          <w:t>.</w:t>
        </w:r>
        <w:r>
          <w:rPr>
            <w:rStyle w:val="Hyperlink"/>
          </w:rPr>
          <w:t>europa</w:t>
        </w:r>
        <w:r w:rsidRPr="00FF238D">
          <w:rPr>
            <w:rStyle w:val="Hyperlink"/>
          </w:rPr>
          <w:t>.</w:t>
        </w:r>
        <w:r>
          <w:rPr>
            <w:rStyle w:val="Hyperlink"/>
          </w:rPr>
          <w:t>eu</w:t>
        </w:r>
        <w:r w:rsidRPr="00FF238D">
          <w:rPr>
            <w:rStyle w:val="Hyperlink"/>
          </w:rPr>
          <w:t>/</w:t>
        </w:r>
        <w:r>
          <w:rPr>
            <w:rStyle w:val="Hyperlink"/>
          </w:rPr>
          <w:t>economic</w:t>
        </w:r>
        <w:r w:rsidRPr="00FF238D">
          <w:rPr>
            <w:rStyle w:val="Hyperlink"/>
          </w:rPr>
          <w:t>-</w:t>
        </w:r>
        <w:r>
          <w:rPr>
            <w:rStyle w:val="Hyperlink"/>
          </w:rPr>
          <w:t>and</w:t>
        </w:r>
        <w:r w:rsidRPr="00FF238D">
          <w:rPr>
            <w:rStyle w:val="Hyperlink"/>
          </w:rPr>
          <w:t>-</w:t>
        </w:r>
        <w:r>
          <w:rPr>
            <w:rStyle w:val="Hyperlink"/>
          </w:rPr>
          <w:t>fiscal</w:t>
        </w:r>
        <w:r w:rsidRPr="00FF238D">
          <w:rPr>
            <w:rStyle w:val="Hyperlink"/>
          </w:rPr>
          <w:t>-</w:t>
        </w:r>
        <w:r>
          <w:rPr>
            <w:rStyle w:val="Hyperlink"/>
          </w:rPr>
          <w:t>governance</w:t>
        </w:r>
        <w:r w:rsidRPr="00FF238D">
          <w:rPr>
            <w:rStyle w:val="Hyperlink"/>
          </w:rPr>
          <w:t>/</w:t>
        </w:r>
        <w:r>
          <w:rPr>
            <w:rStyle w:val="Hyperlink"/>
          </w:rPr>
          <w:t>stability</w:t>
        </w:r>
        <w:r w:rsidRPr="00FF238D">
          <w:rPr>
            <w:rStyle w:val="Hyperlink"/>
          </w:rPr>
          <w:t>-</w:t>
        </w:r>
        <w:r>
          <w:rPr>
            <w:rStyle w:val="Hyperlink"/>
          </w:rPr>
          <w:t>and</w:t>
        </w:r>
        <w:r w:rsidRPr="00FF238D">
          <w:rPr>
            <w:rStyle w:val="Hyperlink"/>
          </w:rPr>
          <w:t>-</w:t>
        </w:r>
        <w:r>
          <w:rPr>
            <w:rStyle w:val="Hyperlink"/>
          </w:rPr>
          <w:t>growth</w:t>
        </w:r>
        <w:r w:rsidRPr="00FF238D">
          <w:rPr>
            <w:rStyle w:val="Hyperlink"/>
          </w:rPr>
          <w:t>-</w:t>
        </w:r>
        <w:r>
          <w:rPr>
            <w:rStyle w:val="Hyperlink"/>
          </w:rPr>
          <w:t>pact</w:t>
        </w:r>
        <w:r w:rsidRPr="00FF238D">
          <w:rPr>
            <w:rStyle w:val="Hyperlink"/>
          </w:rPr>
          <w:t>/</w:t>
        </w:r>
        <w:r>
          <w:rPr>
            <w:rStyle w:val="Hyperlink"/>
          </w:rPr>
          <w:t>preventive</w:t>
        </w:r>
        <w:r w:rsidRPr="00FF238D">
          <w:rPr>
            <w:rStyle w:val="Hyperlink"/>
          </w:rPr>
          <w:t>-</w:t>
        </w:r>
        <w:r>
          <w:rPr>
            <w:rStyle w:val="Hyperlink"/>
          </w:rPr>
          <w:t>arm</w:t>
        </w:r>
        <w:r w:rsidRPr="00FF238D">
          <w:rPr>
            <w:rStyle w:val="Hyperlink"/>
          </w:rPr>
          <w:t>/</w:t>
        </w:r>
        <w:r>
          <w:rPr>
            <w:rStyle w:val="Hyperlink"/>
          </w:rPr>
          <w:t>annual</w:t>
        </w:r>
        <w:r w:rsidRPr="00FF238D">
          <w:rPr>
            <w:rStyle w:val="Hyperlink"/>
          </w:rPr>
          <w:t>-</w:t>
        </w:r>
        <w:r>
          <w:rPr>
            <w:rStyle w:val="Hyperlink"/>
          </w:rPr>
          <w:t>progress</w:t>
        </w:r>
        <w:r w:rsidRPr="00FF238D">
          <w:rPr>
            <w:rStyle w:val="Hyperlink"/>
          </w:rPr>
          <w:t>-</w:t>
        </w:r>
        <w:r>
          <w:rPr>
            <w:rStyle w:val="Hyperlink"/>
          </w:rPr>
          <w:t>reports</w:t>
        </w:r>
        <w:r w:rsidRPr="00FF238D">
          <w:rPr>
            <w:rStyle w:val="Hyperlink"/>
          </w:rPr>
          <w:t>_</w:t>
        </w:r>
        <w:r>
          <w:rPr>
            <w:rStyle w:val="Hyperlink"/>
          </w:rPr>
          <w:t>el</w:t>
        </w:r>
      </w:hyperlink>
      <w:r w:rsidRPr="00FF238D">
        <w:t>.</w:t>
      </w:r>
    </w:p>
  </w:footnote>
  <w:footnote w:id="12">
    <w:p w14:paraId="7AA38402" w14:textId="77777777" w:rsidR="006D23CE" w:rsidRPr="00FF238D" w:rsidRDefault="006D23CE" w:rsidP="00750D83">
      <w:pPr>
        <w:pStyle w:val="FootnoteText"/>
      </w:pPr>
      <w:r>
        <w:rPr>
          <w:rStyle w:val="FootnoteReference"/>
        </w:rPr>
        <w:footnoteRef/>
      </w:r>
      <w:r w:rsidRPr="00FF238D">
        <w:tab/>
      </w:r>
      <w:r>
        <w:t>Eurostat</w:t>
      </w:r>
      <w:r w:rsidRPr="00FF238D">
        <w:t xml:space="preserve"> — Δείκτες ευρώ, 22 Απριλίου 2026.</w:t>
      </w:r>
    </w:p>
  </w:footnote>
  <w:footnote w:id="13">
    <w:p w14:paraId="6E0C2E7E" w14:textId="77777777" w:rsidR="00AC64A6" w:rsidRPr="00FF238D" w:rsidRDefault="00AC64A6" w:rsidP="00E3741A">
      <w:pPr>
        <w:pStyle w:val="FootnoteText"/>
      </w:pPr>
      <w:r>
        <w:rPr>
          <w:rStyle w:val="FootnoteReference"/>
        </w:rPr>
        <w:footnoteRef/>
      </w:r>
      <w:r w:rsidRPr="00FF238D">
        <w:tab/>
        <w:t>Ο δημοσιονομικός προσανατολισμός ορίζεται ως μέτρο της ετήσιας μεταβολής της υποκείμενης δημοσιονομικής θέσης της γενικής κυβέρνησης. Αποσκοπεί στην αξιολόγηση της οικονομικής ώθησης που απορρέει από τις δημοσιονομικές πολιτικές, τόσο αυτές που χρηματοδοτούνται σε εθνικό επίπεδο όσο και αυτές που χρηματοδοτούνται από τον προϋπολογισμό της ΕΕ. Ο δημοσιονομικός προσανατολισμός μετράται ως η</w:t>
      </w:r>
      <w:r>
        <w:t> </w:t>
      </w:r>
      <w:r w:rsidRPr="00FF238D">
        <w:t xml:space="preserve">διαφορά μεταξύ </w:t>
      </w:r>
      <w:r>
        <w:t>i</w:t>
      </w:r>
      <w:r w:rsidRPr="00FF238D">
        <w:t xml:space="preserve">) της μεσοπρόθεσμης δυνητικής ανάπτυξης και </w:t>
      </w:r>
      <w:r>
        <w:t>ii</w:t>
      </w:r>
      <w:r w:rsidRPr="00FF238D">
        <w:t>) της μεταβολής των πρωτογενών δαπανών, εκτός των μέτρων διακριτικής ευχέρειας στο σκέλος των εσόδων και συμπεριλαμβανομένων των δαπανών που χρηματοδοτούνται με μη επιστρεπτέα στήριξη (επιχορηγήσεις) από τον μηχανισμό ανάκαμψης και ανθεκτικότητας και άλλα ταμεία της Ένωσης.</w:t>
      </w:r>
    </w:p>
  </w:footnote>
  <w:footnote w:id="14">
    <w:p w14:paraId="64609C05" w14:textId="77777777" w:rsidR="009D543C" w:rsidRPr="00FF238D" w:rsidRDefault="009D543C" w:rsidP="00750D83">
      <w:pPr>
        <w:pStyle w:val="FootnoteText"/>
      </w:pPr>
      <w:r>
        <w:rPr>
          <w:rStyle w:val="FootnoteReference"/>
        </w:rPr>
        <w:footnoteRef/>
      </w:r>
      <w:r w:rsidRPr="00FF238D">
        <w:tab/>
      </w:r>
      <w:r>
        <w:t>Eurostat</w:t>
      </w:r>
      <w:r w:rsidRPr="00FF238D">
        <w:t xml:space="preserve"> — Δείκτες ευρώ, 22 Μαΐου 2026.</w:t>
      </w:r>
    </w:p>
  </w:footnote>
  <w:footnote w:id="15">
    <w:p w14:paraId="694E5C95" w14:textId="77777777" w:rsidR="0079327F" w:rsidRPr="00FF238D" w:rsidRDefault="0079327F" w:rsidP="00750D83">
      <w:pPr>
        <w:pStyle w:val="FootnoteText"/>
      </w:pPr>
      <w:r>
        <w:rPr>
          <w:rStyle w:val="FootnoteReference"/>
        </w:rPr>
        <w:footnoteRef/>
      </w:r>
      <w:r w:rsidRPr="00FF238D">
        <w:tab/>
      </w:r>
      <w:r>
        <w:t>Eurostat</w:t>
      </w:r>
      <w:r w:rsidRPr="00FF238D">
        <w:t>, δημόσιες δαπάνες με βάση την ταξινόμηση των κρατικών λειτουργιών (</w:t>
      </w:r>
      <w:r>
        <w:t>COFOG</w:t>
      </w:r>
      <w:r w:rsidRPr="00FF238D">
        <w:t>).</w:t>
      </w:r>
    </w:p>
  </w:footnote>
  <w:footnote w:id="16">
    <w:p w14:paraId="7E42A820" w14:textId="7CDB79C7" w:rsidR="002E4D13" w:rsidRPr="00FF238D" w:rsidRDefault="00750D83" w:rsidP="00750D83">
      <w:pPr>
        <w:pStyle w:val="FootnoteText"/>
      </w:pPr>
      <w:r w:rsidRPr="00750D83">
        <w:rPr>
          <w:rStyle w:val="FootnoteReference"/>
        </w:rPr>
        <w:footnoteRef/>
      </w:r>
      <w:r>
        <w:tab/>
      </w:r>
      <w:r w:rsidR="002E4D13" w:rsidRPr="00FF238D">
        <w:t>Τα στοιχεία αυτά αντικατοπτρίζουν την κατάσταση όπως είχε κατά την καταληκτική ημερομηνία των εαρινών προβλέψεων 2026 της Επιτροπής (4 Μαΐου 2026).</w:t>
      </w:r>
    </w:p>
  </w:footnote>
  <w:footnote w:id="17">
    <w:p w14:paraId="5E38D852" w14:textId="77777777" w:rsidR="00633D97" w:rsidRPr="00FF238D" w:rsidRDefault="00633D97" w:rsidP="00750D83">
      <w:pPr>
        <w:pStyle w:val="FootnoteText"/>
      </w:pPr>
      <w:r>
        <w:rPr>
          <w:rStyle w:val="FootnoteReference"/>
        </w:rPr>
        <w:footnoteRef/>
      </w:r>
      <w:r w:rsidRPr="00FF238D">
        <w:tab/>
        <w:t xml:space="preserve">Ανακοίνωση της Επιτροπής προς το Ευρωπαϊκό Κοινοβούλιο, το Συμβούλιο, την Ευρωπαϊκή Κεντρική Τράπεζα, την Ευρωπαϊκή Οικονομική και Κοινωνική Επιτροπή, την Επιτροπή των Περιφερειών και την Ευρωπαϊκή Τράπεζα Επενδύσεων — Εαρινή δέσμη μέτρων 2026, </w:t>
      </w:r>
      <w:r>
        <w:t>COM</w:t>
      </w:r>
      <w:r w:rsidRPr="00FF238D">
        <w:t>(2026)</w:t>
      </w:r>
      <w:r>
        <w:t> </w:t>
      </w:r>
      <w:r w:rsidRPr="00FF238D">
        <w:t xml:space="preserve">200 </w:t>
      </w:r>
      <w:r>
        <w:t>final</w:t>
      </w:r>
      <w:r w:rsidRPr="00FF238D">
        <w:t>.</w:t>
      </w:r>
    </w:p>
  </w:footnote>
  <w:footnote w:id="18">
    <w:p w14:paraId="45CFB601" w14:textId="77777777" w:rsidR="00FF1781" w:rsidRPr="00FF238D" w:rsidRDefault="00FF1781">
      <w:pPr>
        <w:pStyle w:val="FootnoteText"/>
      </w:pPr>
      <w:r>
        <w:rPr>
          <w:rStyle w:val="FootnoteReference"/>
        </w:rPr>
        <w:footnoteRef/>
      </w:r>
      <w:r w:rsidRPr="00FF238D">
        <w:tab/>
        <w:t xml:space="preserve">ΟΟΣΑ (2026), </w:t>
      </w:r>
      <w:r>
        <w:t>Taxing</w:t>
      </w:r>
      <w:r w:rsidRPr="00FF238D">
        <w:t xml:space="preserve"> </w:t>
      </w:r>
      <w:r>
        <w:t>Wages</w:t>
      </w:r>
      <w:r w:rsidRPr="00FF238D">
        <w:t xml:space="preserve"> 2026 (Φορολόγηση μισθών 2026).</w:t>
      </w:r>
    </w:p>
  </w:footnote>
  <w:footnote w:id="19">
    <w:p w14:paraId="4C8613A3" w14:textId="77777777" w:rsidR="006B4F6E" w:rsidRPr="00FF238D" w:rsidRDefault="006B4F6E" w:rsidP="006B4F6E">
      <w:pPr>
        <w:pStyle w:val="FootnoteText"/>
      </w:pPr>
      <w:r>
        <w:rPr>
          <w:rStyle w:val="FootnoteReference"/>
        </w:rPr>
        <w:footnoteRef/>
      </w:r>
      <w:r w:rsidRPr="00FF238D">
        <w:tab/>
        <w:t>Κανονισμός (ΕΕ)</w:t>
      </w:r>
      <w:r>
        <w:t> </w:t>
      </w:r>
      <w:r w:rsidRPr="00FF238D">
        <w:t>2025/1914 του Ευρωπαϊκού Κοινοβουλίου και του Συμβουλίου, της 18ης</w:t>
      </w:r>
      <w:r>
        <w:t> </w:t>
      </w:r>
      <w:r w:rsidRPr="00FF238D">
        <w:t>Σεπτεμβρίου</w:t>
      </w:r>
      <w:r>
        <w:t> </w:t>
      </w:r>
      <w:r w:rsidRPr="00FF238D">
        <w:t>2025, για την τροποποίηση των κανονισμών (ΕΕ)</w:t>
      </w:r>
      <w:r>
        <w:t> </w:t>
      </w:r>
      <w:r w:rsidRPr="00FF238D">
        <w:t>2021/1058 και (ΕΕ)</w:t>
      </w:r>
      <w:r>
        <w:t> </w:t>
      </w:r>
      <w:r w:rsidRPr="00FF238D">
        <w:t>2021/1056 όσον αφορά ειδικά μέτρα για την αντιμετώπιση στρατηγικών προκλήσεων στο πλαίσιο της ενδιάμεσης επανεξέτασης.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8DF87" w14:textId="77777777" w:rsidR="00DC5C37" w:rsidRDefault="00DC5C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5971C" w14:textId="77777777" w:rsidR="00DC5C37" w:rsidRDefault="00DC5C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CC544AD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30616B2"/>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294A661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65E2C6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5DCC83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5BE447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6FC6ACE"/>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4BA6744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2"/>
    <w:lvlOverride w:ilvl="0">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2"/>
  </w:num>
  <w:num w:numId="13">
    <w:abstractNumId w:val="21"/>
  </w:num>
  <w:num w:numId="14">
    <w:abstractNumId w:val="11"/>
  </w:num>
  <w:num w:numId="15">
    <w:abstractNumId w:val="13"/>
  </w:num>
  <w:num w:numId="16">
    <w:abstractNumId w:val="14"/>
  </w:num>
  <w:num w:numId="17">
    <w:abstractNumId w:val="9"/>
  </w:num>
  <w:num w:numId="18">
    <w:abstractNumId w:val="20"/>
  </w:num>
  <w:num w:numId="19">
    <w:abstractNumId w:val="8"/>
  </w:num>
  <w:num w:numId="20">
    <w:abstractNumId w:val="15"/>
  </w:num>
  <w:num w:numId="21">
    <w:abstractNumId w:val="17"/>
  </w:num>
  <w:num w:numId="22">
    <w:abstractNumId w:val="18"/>
  </w:num>
  <w:num w:numId="23">
    <w:abstractNumId w:val="10"/>
  </w:num>
  <w:num w:numId="24">
    <w:abstractNumId w:val="16"/>
  </w:num>
  <w:num w:numId="25">
    <w:abstractNumId w:val="22"/>
  </w:num>
  <w:num w:numId="26">
    <w:abstractNumId w:val="19"/>
  </w:num>
  <w:num w:numId="27">
    <w:abstractNumId w:val="12"/>
  </w:num>
  <w:num w:numId="28">
    <w:abstractNumId w:val="21"/>
  </w:num>
  <w:num w:numId="29">
    <w:abstractNumId w:val="11"/>
  </w:num>
  <w:num w:numId="30">
    <w:abstractNumId w:val="13"/>
  </w:num>
  <w:num w:numId="31">
    <w:abstractNumId w:val="14"/>
  </w:num>
  <w:num w:numId="32">
    <w:abstractNumId w:val="9"/>
  </w:num>
  <w:num w:numId="33">
    <w:abstractNumId w:val="20"/>
  </w:num>
  <w:num w:numId="34">
    <w:abstractNumId w:val="8"/>
  </w:num>
  <w:num w:numId="35">
    <w:abstractNumId w:val="15"/>
  </w:num>
  <w:num w:numId="36">
    <w:abstractNumId w:val="17"/>
  </w:num>
  <w:num w:numId="37">
    <w:abstractNumId w:val="18"/>
  </w:num>
  <w:num w:numId="38">
    <w:abstractNumId w:val="10"/>
  </w:num>
  <w:num w:numId="39">
    <w:abstractNumId w:val="16"/>
  </w:num>
  <w:num w:numId="40">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pl-PL" w:vendorID="64" w:dllVersion="0" w:nlCheck="1" w:checkStyle="0"/>
  <w:activeWritingStyle w:appName="MSWord" w:lang="pt-PT" w:vendorID="64" w:dllVersion="0" w:nlCheck="1" w:checkStyle="0"/>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6-06-10 15:52:55"/>
    <w:docVar w:name="DQCResult_Distribution" w:val="0;0"/>
    <w:docVar w:name="DQCResult_DocumentContent" w:val="0;0"/>
    <w:docVar w:name="DQCResult_DocumentSize"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Green"/>
    <w:docVar w:name="DQCVersion" w:val="3"/>
    <w:docVar w:name="DQCWithWarnings" w:val="1"/>
    <w:docVar w:name="EPKit_DocumentHasBeenSaved" w:val="true"/>
    <w:docVar w:name="LW_CORRIGENDUM" w:val="&lt;UNUSED&gt;"/>
    <w:docVar w:name="LW_COVERPAGE_EXISTS" w:val="True"/>
    <w:docVar w:name="LW_COVERPAGE_GUID" w:val="745B7EB6-94E8-44B1-89F4-A678A4F3AD46"/>
    <w:docVar w:name="LW_COVERPAGE_TYPE" w:val="1"/>
    <w:docVar w:name="LW_CROSSREFERENCE" w:val="{SWD(2026) 220 final}"/>
    <w:docVar w:name="LW_DocType" w:val="COM"/>
    <w:docVar w:name="LW_EMISSION" w:val="3.6.2026"/>
    <w:docVar w:name="LW_EMISSION_ISODATE" w:val="2026-06-03"/>
    <w:docVar w:name="LW_EMISSION_LOCATION" w:val="BRX"/>
    <w:docVar w:name="LW_EMISSION_PREFIX" w:val="\u914?\u961?\u965?\u958?\u941?\u955?\u955?\u949?\u962?, "/>
    <w:docVar w:name="LW_EMISSION_SUFFIX" w:val=" "/>
    <w:docVar w:name="LW_ID_DOCMODEL" w:val="SG-002"/>
    <w:docVar w:name="LW_ID_DOCSIGNATURE" w:val="SG-002"/>
    <w:docVar w:name="LW_ID_DOCSTRUCTURE" w:val="COM/PL/ORG/NOEEA"/>
    <w:docVar w:name="LW_ID_DOCTYPE" w:val="SG-002"/>
    <w:docVar w:name="LW_ID_EXP.MOTIFS.NEW" w:val="EM_PL_"/>
    <w:docVar w:name="LW_ID_STATUT" w:val="SG-002"/>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I.NEW.CP" w:val="&lt;UNUSED&gt;"/>
    <w:docVar w:name="LW_REF.II.NEW.CP_NUMBER" w:val="&lt;UNUSED&gt;"/>
    <w:docVar w:name="LW_REF.II.NEW.CP_YEAR" w:val="2026"/>
    <w:docVar w:name="LW_REF.INST.NEW" w:val="COM"/>
    <w:docVar w:name="LW_REF.INST.NEW_ADOPTED" w:val="final"/>
    <w:docVar w:name="LW_REF.INST.NEW_TEXT" w:val="(2026) 22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u931?\u973?\u963?\u964?\u945?\u963?\u951? \u947?\u953?\u945?"/>
    <w:docVar w:name="LW_SUPERTITRE" w:val="&lt;UNUSED&gt;"/>
    <w:docVar w:name="LW_TITRE.OBJ.CP" w:val="\u963?\u967?\u949?\u964?\u953?\u954?\u940? \u956?\u949? \u964?\u951?\u957? \u959?\u953?\u954?\u959?\u957?\u959?\u956?\u953?\u954?\u942?, \u954?\u959?\u953?\u957?\u969?\u957?\u953?\u954?\u942?, \u948?\u953?\u945?\u961?\u952?\u961?\u969?\u964?\u953?\u954?\u942? \u954?\u945?\u953? \u948?\u951?\u956?\u959?\u963?\u953?\u959?\u957?\u959?\u956?\u953?\u954?\u942? \u960?\u959?\u955?\u953?\u964?\u953?\u954?\u942? \u954?\u945?\u953? \u964?\u951?\u957? \u960?\u959?\u955?\u953?\u964?\u953?\u954?\u942? \u945?\u960?\u945?\u963?\u967?\u972?\u955?\u951?\u963?\u951?\u962? \u964?\u951?\u962? \u913?\u965?\u963?\u964?\u961?\u943?\u945?\u962?"/>
    <w:docVar w:name="LW_TYPE.DOC.CP" w:val="\u931?\u933?\u931?\u932?\u913?\u931?\u919? \u932?\u927?\u933? \u931?\u933?\u924?\u914?\u927?\u933?\u923?\u921?\u927?\u933?"/>
    <w:docVar w:name="LwApiVersions" w:val="LW4CoDe 1.24.5.0; LW 9.2, Build 20251112"/>
  </w:docVars>
  <w:rsids>
    <w:rsidRoot w:val="00CA0B25"/>
    <w:rsid w:val="0000002E"/>
    <w:rsid w:val="00000066"/>
    <w:rsid w:val="00000090"/>
    <w:rsid w:val="000000BE"/>
    <w:rsid w:val="000000BF"/>
    <w:rsid w:val="000000C5"/>
    <w:rsid w:val="000000D8"/>
    <w:rsid w:val="00000103"/>
    <w:rsid w:val="00000130"/>
    <w:rsid w:val="00000160"/>
    <w:rsid w:val="00000281"/>
    <w:rsid w:val="000002A7"/>
    <w:rsid w:val="000002D7"/>
    <w:rsid w:val="00000302"/>
    <w:rsid w:val="0000033A"/>
    <w:rsid w:val="0000046F"/>
    <w:rsid w:val="000004C8"/>
    <w:rsid w:val="0000055B"/>
    <w:rsid w:val="0000063B"/>
    <w:rsid w:val="00000737"/>
    <w:rsid w:val="0000079E"/>
    <w:rsid w:val="000007B6"/>
    <w:rsid w:val="000007CA"/>
    <w:rsid w:val="000007E1"/>
    <w:rsid w:val="00000824"/>
    <w:rsid w:val="00000865"/>
    <w:rsid w:val="00000970"/>
    <w:rsid w:val="000009A2"/>
    <w:rsid w:val="000009D9"/>
    <w:rsid w:val="00000A31"/>
    <w:rsid w:val="00000A3B"/>
    <w:rsid w:val="00000B00"/>
    <w:rsid w:val="00000C11"/>
    <w:rsid w:val="00000C14"/>
    <w:rsid w:val="00000C30"/>
    <w:rsid w:val="00000CA1"/>
    <w:rsid w:val="00000CAF"/>
    <w:rsid w:val="00000CB1"/>
    <w:rsid w:val="00000D0D"/>
    <w:rsid w:val="00000DA7"/>
    <w:rsid w:val="00000E5B"/>
    <w:rsid w:val="00000E7C"/>
    <w:rsid w:val="00000EB3"/>
    <w:rsid w:val="00000F7A"/>
    <w:rsid w:val="00000F94"/>
    <w:rsid w:val="00000FDC"/>
    <w:rsid w:val="000010AD"/>
    <w:rsid w:val="000010D7"/>
    <w:rsid w:val="000010F7"/>
    <w:rsid w:val="0000110E"/>
    <w:rsid w:val="00001161"/>
    <w:rsid w:val="000011B2"/>
    <w:rsid w:val="00001201"/>
    <w:rsid w:val="00001304"/>
    <w:rsid w:val="0000137B"/>
    <w:rsid w:val="000013CF"/>
    <w:rsid w:val="000013D2"/>
    <w:rsid w:val="000013FD"/>
    <w:rsid w:val="0000145D"/>
    <w:rsid w:val="000014C1"/>
    <w:rsid w:val="000014E7"/>
    <w:rsid w:val="000015B5"/>
    <w:rsid w:val="000016B8"/>
    <w:rsid w:val="00001708"/>
    <w:rsid w:val="00001766"/>
    <w:rsid w:val="0000177E"/>
    <w:rsid w:val="0000178A"/>
    <w:rsid w:val="000017D0"/>
    <w:rsid w:val="00001946"/>
    <w:rsid w:val="0000199D"/>
    <w:rsid w:val="000019C3"/>
    <w:rsid w:val="00001A16"/>
    <w:rsid w:val="00001A9E"/>
    <w:rsid w:val="00001B20"/>
    <w:rsid w:val="00001B52"/>
    <w:rsid w:val="00001BEC"/>
    <w:rsid w:val="00001C16"/>
    <w:rsid w:val="00001C46"/>
    <w:rsid w:val="00001C58"/>
    <w:rsid w:val="00001D31"/>
    <w:rsid w:val="00001DDE"/>
    <w:rsid w:val="00001E23"/>
    <w:rsid w:val="00001EE9"/>
    <w:rsid w:val="00001FD5"/>
    <w:rsid w:val="000020B9"/>
    <w:rsid w:val="000020DC"/>
    <w:rsid w:val="000020EA"/>
    <w:rsid w:val="000020F5"/>
    <w:rsid w:val="00002180"/>
    <w:rsid w:val="000021AA"/>
    <w:rsid w:val="0000220A"/>
    <w:rsid w:val="00002217"/>
    <w:rsid w:val="0000228A"/>
    <w:rsid w:val="00002334"/>
    <w:rsid w:val="000024EE"/>
    <w:rsid w:val="000024F4"/>
    <w:rsid w:val="0000253A"/>
    <w:rsid w:val="0000253D"/>
    <w:rsid w:val="0000253F"/>
    <w:rsid w:val="0000259F"/>
    <w:rsid w:val="000025B6"/>
    <w:rsid w:val="00002610"/>
    <w:rsid w:val="000026E7"/>
    <w:rsid w:val="00002856"/>
    <w:rsid w:val="00002897"/>
    <w:rsid w:val="0000289F"/>
    <w:rsid w:val="000029BD"/>
    <w:rsid w:val="00002A2B"/>
    <w:rsid w:val="00002A3B"/>
    <w:rsid w:val="00002A3F"/>
    <w:rsid w:val="00002A83"/>
    <w:rsid w:val="00002AE6"/>
    <w:rsid w:val="00002B58"/>
    <w:rsid w:val="00002BB3"/>
    <w:rsid w:val="00002BCB"/>
    <w:rsid w:val="00002C83"/>
    <w:rsid w:val="00002CF6"/>
    <w:rsid w:val="00002DCD"/>
    <w:rsid w:val="00002E33"/>
    <w:rsid w:val="00002E3E"/>
    <w:rsid w:val="00002E4E"/>
    <w:rsid w:val="00002E58"/>
    <w:rsid w:val="00002E76"/>
    <w:rsid w:val="00002EA0"/>
    <w:rsid w:val="00002EB8"/>
    <w:rsid w:val="00002ED2"/>
    <w:rsid w:val="00002EE8"/>
    <w:rsid w:val="00002F94"/>
    <w:rsid w:val="00002FC5"/>
    <w:rsid w:val="00003010"/>
    <w:rsid w:val="00003059"/>
    <w:rsid w:val="0000306D"/>
    <w:rsid w:val="000030BC"/>
    <w:rsid w:val="000030D9"/>
    <w:rsid w:val="00003112"/>
    <w:rsid w:val="00003164"/>
    <w:rsid w:val="00003174"/>
    <w:rsid w:val="00003180"/>
    <w:rsid w:val="0000329D"/>
    <w:rsid w:val="000032EF"/>
    <w:rsid w:val="0000334A"/>
    <w:rsid w:val="0000341D"/>
    <w:rsid w:val="00003422"/>
    <w:rsid w:val="00003429"/>
    <w:rsid w:val="00003440"/>
    <w:rsid w:val="00003442"/>
    <w:rsid w:val="0000351F"/>
    <w:rsid w:val="00003590"/>
    <w:rsid w:val="000035C6"/>
    <w:rsid w:val="000036FA"/>
    <w:rsid w:val="0000370C"/>
    <w:rsid w:val="00003724"/>
    <w:rsid w:val="00003773"/>
    <w:rsid w:val="0000377C"/>
    <w:rsid w:val="000037AF"/>
    <w:rsid w:val="0000386F"/>
    <w:rsid w:val="00003909"/>
    <w:rsid w:val="0000399C"/>
    <w:rsid w:val="00003A3C"/>
    <w:rsid w:val="00003A8B"/>
    <w:rsid w:val="00003A9A"/>
    <w:rsid w:val="00003AB4"/>
    <w:rsid w:val="00003ABB"/>
    <w:rsid w:val="00003ABF"/>
    <w:rsid w:val="00003B0D"/>
    <w:rsid w:val="00003C12"/>
    <w:rsid w:val="00003C64"/>
    <w:rsid w:val="00003C74"/>
    <w:rsid w:val="00003CE0"/>
    <w:rsid w:val="00003DFE"/>
    <w:rsid w:val="00003E30"/>
    <w:rsid w:val="00003EF0"/>
    <w:rsid w:val="00003F68"/>
    <w:rsid w:val="00004041"/>
    <w:rsid w:val="00004076"/>
    <w:rsid w:val="00004077"/>
    <w:rsid w:val="00004081"/>
    <w:rsid w:val="000040CA"/>
    <w:rsid w:val="0000421A"/>
    <w:rsid w:val="00004346"/>
    <w:rsid w:val="000043D5"/>
    <w:rsid w:val="0000440D"/>
    <w:rsid w:val="00004426"/>
    <w:rsid w:val="00004428"/>
    <w:rsid w:val="00004538"/>
    <w:rsid w:val="0000456E"/>
    <w:rsid w:val="000045AA"/>
    <w:rsid w:val="000045E9"/>
    <w:rsid w:val="00004643"/>
    <w:rsid w:val="00004655"/>
    <w:rsid w:val="0000469B"/>
    <w:rsid w:val="000048D7"/>
    <w:rsid w:val="000048F6"/>
    <w:rsid w:val="00004956"/>
    <w:rsid w:val="0000496F"/>
    <w:rsid w:val="000049B0"/>
    <w:rsid w:val="00004A04"/>
    <w:rsid w:val="00004A2B"/>
    <w:rsid w:val="00004A66"/>
    <w:rsid w:val="00004B27"/>
    <w:rsid w:val="00004B39"/>
    <w:rsid w:val="00004B7A"/>
    <w:rsid w:val="00004C0C"/>
    <w:rsid w:val="00004C5D"/>
    <w:rsid w:val="00004C6E"/>
    <w:rsid w:val="00004CA4"/>
    <w:rsid w:val="00004CC8"/>
    <w:rsid w:val="00004CCE"/>
    <w:rsid w:val="00004D2F"/>
    <w:rsid w:val="00004DA9"/>
    <w:rsid w:val="00004DEC"/>
    <w:rsid w:val="00004DFE"/>
    <w:rsid w:val="00004E84"/>
    <w:rsid w:val="00004E9B"/>
    <w:rsid w:val="00004EC6"/>
    <w:rsid w:val="00004F0C"/>
    <w:rsid w:val="00005028"/>
    <w:rsid w:val="0000509D"/>
    <w:rsid w:val="000050C4"/>
    <w:rsid w:val="00005157"/>
    <w:rsid w:val="00005191"/>
    <w:rsid w:val="000051D9"/>
    <w:rsid w:val="00005274"/>
    <w:rsid w:val="000052C4"/>
    <w:rsid w:val="00005401"/>
    <w:rsid w:val="00005450"/>
    <w:rsid w:val="000055F9"/>
    <w:rsid w:val="00005757"/>
    <w:rsid w:val="000057CF"/>
    <w:rsid w:val="000057F0"/>
    <w:rsid w:val="0000587B"/>
    <w:rsid w:val="00005929"/>
    <w:rsid w:val="0000592C"/>
    <w:rsid w:val="00005993"/>
    <w:rsid w:val="000059E9"/>
    <w:rsid w:val="00005AC4"/>
    <w:rsid w:val="00005B73"/>
    <w:rsid w:val="00005BD4"/>
    <w:rsid w:val="00005BD8"/>
    <w:rsid w:val="00005C09"/>
    <w:rsid w:val="00005C2D"/>
    <w:rsid w:val="00005CAA"/>
    <w:rsid w:val="00005D6D"/>
    <w:rsid w:val="00005E03"/>
    <w:rsid w:val="00005E8D"/>
    <w:rsid w:val="00005E91"/>
    <w:rsid w:val="00005F25"/>
    <w:rsid w:val="00005F98"/>
    <w:rsid w:val="00005FD5"/>
    <w:rsid w:val="00006074"/>
    <w:rsid w:val="0000608D"/>
    <w:rsid w:val="000060BA"/>
    <w:rsid w:val="000061A2"/>
    <w:rsid w:val="000061E8"/>
    <w:rsid w:val="00006202"/>
    <w:rsid w:val="00006223"/>
    <w:rsid w:val="00006228"/>
    <w:rsid w:val="0000627F"/>
    <w:rsid w:val="000062F1"/>
    <w:rsid w:val="0000630F"/>
    <w:rsid w:val="00006384"/>
    <w:rsid w:val="000063A3"/>
    <w:rsid w:val="000063E3"/>
    <w:rsid w:val="000064EF"/>
    <w:rsid w:val="00006543"/>
    <w:rsid w:val="00006579"/>
    <w:rsid w:val="00006611"/>
    <w:rsid w:val="00006667"/>
    <w:rsid w:val="00006691"/>
    <w:rsid w:val="000066CD"/>
    <w:rsid w:val="00006701"/>
    <w:rsid w:val="0000679D"/>
    <w:rsid w:val="0000679F"/>
    <w:rsid w:val="000067EC"/>
    <w:rsid w:val="00006823"/>
    <w:rsid w:val="00006881"/>
    <w:rsid w:val="00006888"/>
    <w:rsid w:val="00006B98"/>
    <w:rsid w:val="00006C2C"/>
    <w:rsid w:val="00006C59"/>
    <w:rsid w:val="00006CD5"/>
    <w:rsid w:val="00006D2A"/>
    <w:rsid w:val="00006EBD"/>
    <w:rsid w:val="00006F15"/>
    <w:rsid w:val="00006F54"/>
    <w:rsid w:val="00006FBB"/>
    <w:rsid w:val="00006FF5"/>
    <w:rsid w:val="00006FFB"/>
    <w:rsid w:val="0000703F"/>
    <w:rsid w:val="0000708C"/>
    <w:rsid w:val="00007112"/>
    <w:rsid w:val="0000715B"/>
    <w:rsid w:val="000071A2"/>
    <w:rsid w:val="000071A8"/>
    <w:rsid w:val="0000722D"/>
    <w:rsid w:val="00007236"/>
    <w:rsid w:val="00007240"/>
    <w:rsid w:val="0000729A"/>
    <w:rsid w:val="000072B5"/>
    <w:rsid w:val="000072DD"/>
    <w:rsid w:val="000072E5"/>
    <w:rsid w:val="000073B9"/>
    <w:rsid w:val="0000740E"/>
    <w:rsid w:val="00007460"/>
    <w:rsid w:val="00007474"/>
    <w:rsid w:val="000074C4"/>
    <w:rsid w:val="000075DF"/>
    <w:rsid w:val="000075E0"/>
    <w:rsid w:val="00007654"/>
    <w:rsid w:val="000076CD"/>
    <w:rsid w:val="00007710"/>
    <w:rsid w:val="00007754"/>
    <w:rsid w:val="000077A1"/>
    <w:rsid w:val="000077F5"/>
    <w:rsid w:val="00007824"/>
    <w:rsid w:val="000078FB"/>
    <w:rsid w:val="00007944"/>
    <w:rsid w:val="00007946"/>
    <w:rsid w:val="00007970"/>
    <w:rsid w:val="00007A10"/>
    <w:rsid w:val="00007A65"/>
    <w:rsid w:val="00007A9B"/>
    <w:rsid w:val="00007AFC"/>
    <w:rsid w:val="00007BA9"/>
    <w:rsid w:val="00007C66"/>
    <w:rsid w:val="00007CD7"/>
    <w:rsid w:val="00007D7B"/>
    <w:rsid w:val="00007D81"/>
    <w:rsid w:val="00007D82"/>
    <w:rsid w:val="00007DA6"/>
    <w:rsid w:val="00007DA7"/>
    <w:rsid w:val="00007EFE"/>
    <w:rsid w:val="00007F65"/>
    <w:rsid w:val="00007FC1"/>
    <w:rsid w:val="00007FDF"/>
    <w:rsid w:val="00007FFE"/>
    <w:rsid w:val="00010017"/>
    <w:rsid w:val="00010077"/>
    <w:rsid w:val="00010079"/>
    <w:rsid w:val="00010092"/>
    <w:rsid w:val="0001009F"/>
    <w:rsid w:val="000100B1"/>
    <w:rsid w:val="000101B6"/>
    <w:rsid w:val="000101DD"/>
    <w:rsid w:val="00010351"/>
    <w:rsid w:val="00010378"/>
    <w:rsid w:val="00010439"/>
    <w:rsid w:val="0001044D"/>
    <w:rsid w:val="00010465"/>
    <w:rsid w:val="0001046B"/>
    <w:rsid w:val="000104AF"/>
    <w:rsid w:val="0001053B"/>
    <w:rsid w:val="00010550"/>
    <w:rsid w:val="0001057C"/>
    <w:rsid w:val="000105AC"/>
    <w:rsid w:val="000105E1"/>
    <w:rsid w:val="00010632"/>
    <w:rsid w:val="00010666"/>
    <w:rsid w:val="00010690"/>
    <w:rsid w:val="00010699"/>
    <w:rsid w:val="000106F7"/>
    <w:rsid w:val="000106FE"/>
    <w:rsid w:val="00010733"/>
    <w:rsid w:val="00010763"/>
    <w:rsid w:val="0001078C"/>
    <w:rsid w:val="000109BD"/>
    <w:rsid w:val="000109C5"/>
    <w:rsid w:val="00010A83"/>
    <w:rsid w:val="00010B6A"/>
    <w:rsid w:val="00010BAB"/>
    <w:rsid w:val="00010BDD"/>
    <w:rsid w:val="00010C34"/>
    <w:rsid w:val="00010C46"/>
    <w:rsid w:val="00010CAE"/>
    <w:rsid w:val="00010CF8"/>
    <w:rsid w:val="00010D1A"/>
    <w:rsid w:val="00010D46"/>
    <w:rsid w:val="00010F4B"/>
    <w:rsid w:val="00010F79"/>
    <w:rsid w:val="00010F9C"/>
    <w:rsid w:val="0001107F"/>
    <w:rsid w:val="000110C1"/>
    <w:rsid w:val="00011147"/>
    <w:rsid w:val="00011160"/>
    <w:rsid w:val="00011192"/>
    <w:rsid w:val="000111D0"/>
    <w:rsid w:val="0001120F"/>
    <w:rsid w:val="0001127F"/>
    <w:rsid w:val="000112CD"/>
    <w:rsid w:val="000112F8"/>
    <w:rsid w:val="0001131B"/>
    <w:rsid w:val="00011382"/>
    <w:rsid w:val="000113A7"/>
    <w:rsid w:val="000113EF"/>
    <w:rsid w:val="00011461"/>
    <w:rsid w:val="0001147D"/>
    <w:rsid w:val="000114D4"/>
    <w:rsid w:val="000114E8"/>
    <w:rsid w:val="0001151F"/>
    <w:rsid w:val="00011539"/>
    <w:rsid w:val="000115BB"/>
    <w:rsid w:val="000115BC"/>
    <w:rsid w:val="000115F4"/>
    <w:rsid w:val="00011626"/>
    <w:rsid w:val="0001167E"/>
    <w:rsid w:val="00011696"/>
    <w:rsid w:val="0001170B"/>
    <w:rsid w:val="00011714"/>
    <w:rsid w:val="0001179E"/>
    <w:rsid w:val="000118A6"/>
    <w:rsid w:val="000118B0"/>
    <w:rsid w:val="000118C2"/>
    <w:rsid w:val="000118C5"/>
    <w:rsid w:val="000118D3"/>
    <w:rsid w:val="00011903"/>
    <w:rsid w:val="0001198C"/>
    <w:rsid w:val="000119B0"/>
    <w:rsid w:val="000119B5"/>
    <w:rsid w:val="000119CF"/>
    <w:rsid w:val="00011A50"/>
    <w:rsid w:val="00011A54"/>
    <w:rsid w:val="00011AC6"/>
    <w:rsid w:val="00011AF5"/>
    <w:rsid w:val="00011B51"/>
    <w:rsid w:val="00011B70"/>
    <w:rsid w:val="00011B80"/>
    <w:rsid w:val="00011BBF"/>
    <w:rsid w:val="00011BE3"/>
    <w:rsid w:val="00011BFE"/>
    <w:rsid w:val="00011CEF"/>
    <w:rsid w:val="00011D37"/>
    <w:rsid w:val="00011D70"/>
    <w:rsid w:val="00011D77"/>
    <w:rsid w:val="00011DD6"/>
    <w:rsid w:val="00011DEC"/>
    <w:rsid w:val="00011DF5"/>
    <w:rsid w:val="00011EA7"/>
    <w:rsid w:val="00011F70"/>
    <w:rsid w:val="00012010"/>
    <w:rsid w:val="0001208C"/>
    <w:rsid w:val="000120A5"/>
    <w:rsid w:val="00012127"/>
    <w:rsid w:val="000121FE"/>
    <w:rsid w:val="00012221"/>
    <w:rsid w:val="0001223D"/>
    <w:rsid w:val="00012255"/>
    <w:rsid w:val="000122A3"/>
    <w:rsid w:val="00012331"/>
    <w:rsid w:val="0001236B"/>
    <w:rsid w:val="00012395"/>
    <w:rsid w:val="000123B0"/>
    <w:rsid w:val="00012406"/>
    <w:rsid w:val="0001240C"/>
    <w:rsid w:val="0001245A"/>
    <w:rsid w:val="000124C6"/>
    <w:rsid w:val="000124D4"/>
    <w:rsid w:val="000124EF"/>
    <w:rsid w:val="00012502"/>
    <w:rsid w:val="00012510"/>
    <w:rsid w:val="000125C2"/>
    <w:rsid w:val="0001265E"/>
    <w:rsid w:val="000126A3"/>
    <w:rsid w:val="0001272E"/>
    <w:rsid w:val="000127F7"/>
    <w:rsid w:val="0001281C"/>
    <w:rsid w:val="0001299C"/>
    <w:rsid w:val="000129C6"/>
    <w:rsid w:val="00012A20"/>
    <w:rsid w:val="00012B22"/>
    <w:rsid w:val="00012BC7"/>
    <w:rsid w:val="00012BC9"/>
    <w:rsid w:val="00012BD5"/>
    <w:rsid w:val="00012BEB"/>
    <w:rsid w:val="00012C18"/>
    <w:rsid w:val="00012C36"/>
    <w:rsid w:val="00012C6A"/>
    <w:rsid w:val="00012CCF"/>
    <w:rsid w:val="00012D2E"/>
    <w:rsid w:val="00012D73"/>
    <w:rsid w:val="00012DA3"/>
    <w:rsid w:val="00012DC0"/>
    <w:rsid w:val="00012DCA"/>
    <w:rsid w:val="00012E28"/>
    <w:rsid w:val="00012E34"/>
    <w:rsid w:val="00012ED3"/>
    <w:rsid w:val="00012EE3"/>
    <w:rsid w:val="00012F6C"/>
    <w:rsid w:val="00013013"/>
    <w:rsid w:val="000130A1"/>
    <w:rsid w:val="00013191"/>
    <w:rsid w:val="00013232"/>
    <w:rsid w:val="00013254"/>
    <w:rsid w:val="000132A9"/>
    <w:rsid w:val="000132FB"/>
    <w:rsid w:val="0001330B"/>
    <w:rsid w:val="00013458"/>
    <w:rsid w:val="0001345A"/>
    <w:rsid w:val="00013537"/>
    <w:rsid w:val="0001362B"/>
    <w:rsid w:val="00013748"/>
    <w:rsid w:val="0001375B"/>
    <w:rsid w:val="00013846"/>
    <w:rsid w:val="000138DD"/>
    <w:rsid w:val="000138E5"/>
    <w:rsid w:val="000139C6"/>
    <w:rsid w:val="00013A69"/>
    <w:rsid w:val="00013AA4"/>
    <w:rsid w:val="00013AD0"/>
    <w:rsid w:val="00013ADC"/>
    <w:rsid w:val="00013B8E"/>
    <w:rsid w:val="00013C04"/>
    <w:rsid w:val="00013C0A"/>
    <w:rsid w:val="00013C3B"/>
    <w:rsid w:val="00013CFE"/>
    <w:rsid w:val="00013D7A"/>
    <w:rsid w:val="00013E10"/>
    <w:rsid w:val="00013EC6"/>
    <w:rsid w:val="00013EDA"/>
    <w:rsid w:val="00013F0A"/>
    <w:rsid w:val="00013F11"/>
    <w:rsid w:val="00013F12"/>
    <w:rsid w:val="00013F3E"/>
    <w:rsid w:val="00013F91"/>
    <w:rsid w:val="00013F92"/>
    <w:rsid w:val="00013FFC"/>
    <w:rsid w:val="00014009"/>
    <w:rsid w:val="00014095"/>
    <w:rsid w:val="0001428B"/>
    <w:rsid w:val="000142E8"/>
    <w:rsid w:val="000142FB"/>
    <w:rsid w:val="00014375"/>
    <w:rsid w:val="00014391"/>
    <w:rsid w:val="000143AA"/>
    <w:rsid w:val="000143B2"/>
    <w:rsid w:val="000143B3"/>
    <w:rsid w:val="00014493"/>
    <w:rsid w:val="000144BA"/>
    <w:rsid w:val="000144C4"/>
    <w:rsid w:val="000144D7"/>
    <w:rsid w:val="000144EC"/>
    <w:rsid w:val="000144F7"/>
    <w:rsid w:val="0001450E"/>
    <w:rsid w:val="00014510"/>
    <w:rsid w:val="0001451C"/>
    <w:rsid w:val="0001454A"/>
    <w:rsid w:val="000145AC"/>
    <w:rsid w:val="0001462F"/>
    <w:rsid w:val="0001465B"/>
    <w:rsid w:val="00014712"/>
    <w:rsid w:val="000147A0"/>
    <w:rsid w:val="00014825"/>
    <w:rsid w:val="00014894"/>
    <w:rsid w:val="000148A8"/>
    <w:rsid w:val="00014966"/>
    <w:rsid w:val="0001499E"/>
    <w:rsid w:val="000149A3"/>
    <w:rsid w:val="00014A04"/>
    <w:rsid w:val="00014A2C"/>
    <w:rsid w:val="00014A87"/>
    <w:rsid w:val="00014A95"/>
    <w:rsid w:val="00014AFB"/>
    <w:rsid w:val="00014B0E"/>
    <w:rsid w:val="00014B8C"/>
    <w:rsid w:val="00014BD4"/>
    <w:rsid w:val="00014C1B"/>
    <w:rsid w:val="00014C67"/>
    <w:rsid w:val="00014C78"/>
    <w:rsid w:val="00014D53"/>
    <w:rsid w:val="00014DA3"/>
    <w:rsid w:val="00014DA7"/>
    <w:rsid w:val="00014DDA"/>
    <w:rsid w:val="00014E57"/>
    <w:rsid w:val="00014F2A"/>
    <w:rsid w:val="00014F61"/>
    <w:rsid w:val="0001503F"/>
    <w:rsid w:val="00015182"/>
    <w:rsid w:val="0001529B"/>
    <w:rsid w:val="00015313"/>
    <w:rsid w:val="0001536B"/>
    <w:rsid w:val="000153FD"/>
    <w:rsid w:val="00015412"/>
    <w:rsid w:val="00015674"/>
    <w:rsid w:val="000156CD"/>
    <w:rsid w:val="0001574C"/>
    <w:rsid w:val="000157F9"/>
    <w:rsid w:val="0001581B"/>
    <w:rsid w:val="00015A04"/>
    <w:rsid w:val="00015A27"/>
    <w:rsid w:val="00015A61"/>
    <w:rsid w:val="00015AD9"/>
    <w:rsid w:val="00015B49"/>
    <w:rsid w:val="00015B72"/>
    <w:rsid w:val="00015CAC"/>
    <w:rsid w:val="00015CEC"/>
    <w:rsid w:val="00015CED"/>
    <w:rsid w:val="00015DAE"/>
    <w:rsid w:val="00015E7F"/>
    <w:rsid w:val="00015EFF"/>
    <w:rsid w:val="000160BE"/>
    <w:rsid w:val="000160E6"/>
    <w:rsid w:val="00016180"/>
    <w:rsid w:val="000161AB"/>
    <w:rsid w:val="000161F9"/>
    <w:rsid w:val="00016219"/>
    <w:rsid w:val="00016284"/>
    <w:rsid w:val="000163E8"/>
    <w:rsid w:val="0001642F"/>
    <w:rsid w:val="000164F0"/>
    <w:rsid w:val="000164FA"/>
    <w:rsid w:val="00016509"/>
    <w:rsid w:val="000165A3"/>
    <w:rsid w:val="00016637"/>
    <w:rsid w:val="0001666E"/>
    <w:rsid w:val="0001667E"/>
    <w:rsid w:val="000166D4"/>
    <w:rsid w:val="00016701"/>
    <w:rsid w:val="00016775"/>
    <w:rsid w:val="0001678A"/>
    <w:rsid w:val="000167A2"/>
    <w:rsid w:val="000167F4"/>
    <w:rsid w:val="000168CF"/>
    <w:rsid w:val="00016957"/>
    <w:rsid w:val="00016958"/>
    <w:rsid w:val="000169C3"/>
    <w:rsid w:val="000169E3"/>
    <w:rsid w:val="00016A57"/>
    <w:rsid w:val="00016A98"/>
    <w:rsid w:val="00016AA0"/>
    <w:rsid w:val="00016B5C"/>
    <w:rsid w:val="00016BB4"/>
    <w:rsid w:val="00016BDD"/>
    <w:rsid w:val="00016D0C"/>
    <w:rsid w:val="00016D83"/>
    <w:rsid w:val="00016EFC"/>
    <w:rsid w:val="00016F0C"/>
    <w:rsid w:val="00016F20"/>
    <w:rsid w:val="000170B8"/>
    <w:rsid w:val="00017107"/>
    <w:rsid w:val="00017118"/>
    <w:rsid w:val="00017169"/>
    <w:rsid w:val="000171C5"/>
    <w:rsid w:val="000171DF"/>
    <w:rsid w:val="0001724E"/>
    <w:rsid w:val="00017251"/>
    <w:rsid w:val="0001729F"/>
    <w:rsid w:val="00017464"/>
    <w:rsid w:val="0001753E"/>
    <w:rsid w:val="00017759"/>
    <w:rsid w:val="000177CA"/>
    <w:rsid w:val="00017804"/>
    <w:rsid w:val="00017894"/>
    <w:rsid w:val="0001789A"/>
    <w:rsid w:val="00017938"/>
    <w:rsid w:val="0001794A"/>
    <w:rsid w:val="00017A26"/>
    <w:rsid w:val="00017A35"/>
    <w:rsid w:val="00017A85"/>
    <w:rsid w:val="00017AAF"/>
    <w:rsid w:val="00017ACB"/>
    <w:rsid w:val="00017B10"/>
    <w:rsid w:val="00017B59"/>
    <w:rsid w:val="00017B74"/>
    <w:rsid w:val="00017BB3"/>
    <w:rsid w:val="00017C5D"/>
    <w:rsid w:val="00017C70"/>
    <w:rsid w:val="00017D30"/>
    <w:rsid w:val="00017D3E"/>
    <w:rsid w:val="00017DD2"/>
    <w:rsid w:val="00017E13"/>
    <w:rsid w:val="00017E4B"/>
    <w:rsid w:val="00017E68"/>
    <w:rsid w:val="00017EB7"/>
    <w:rsid w:val="00017ED0"/>
    <w:rsid w:val="00017F27"/>
    <w:rsid w:val="00017F31"/>
    <w:rsid w:val="00017F6C"/>
    <w:rsid w:val="00017FB0"/>
    <w:rsid w:val="00017FF3"/>
    <w:rsid w:val="00020025"/>
    <w:rsid w:val="00020062"/>
    <w:rsid w:val="0002016C"/>
    <w:rsid w:val="00020212"/>
    <w:rsid w:val="000202A0"/>
    <w:rsid w:val="00020347"/>
    <w:rsid w:val="0002034B"/>
    <w:rsid w:val="00020359"/>
    <w:rsid w:val="00020364"/>
    <w:rsid w:val="000203C2"/>
    <w:rsid w:val="000203C4"/>
    <w:rsid w:val="0002049F"/>
    <w:rsid w:val="000204D6"/>
    <w:rsid w:val="0002051A"/>
    <w:rsid w:val="00020569"/>
    <w:rsid w:val="0002061B"/>
    <w:rsid w:val="00020658"/>
    <w:rsid w:val="00020857"/>
    <w:rsid w:val="0002089A"/>
    <w:rsid w:val="000208AA"/>
    <w:rsid w:val="000208C5"/>
    <w:rsid w:val="00020A7C"/>
    <w:rsid w:val="00020B71"/>
    <w:rsid w:val="00020BA9"/>
    <w:rsid w:val="00020BB8"/>
    <w:rsid w:val="00020C11"/>
    <w:rsid w:val="00020C25"/>
    <w:rsid w:val="00020C52"/>
    <w:rsid w:val="00020C82"/>
    <w:rsid w:val="00020CDC"/>
    <w:rsid w:val="00020CFD"/>
    <w:rsid w:val="00020D87"/>
    <w:rsid w:val="00020DB0"/>
    <w:rsid w:val="00020E33"/>
    <w:rsid w:val="00020E37"/>
    <w:rsid w:val="00020E66"/>
    <w:rsid w:val="00020E6C"/>
    <w:rsid w:val="00020E95"/>
    <w:rsid w:val="00020EC0"/>
    <w:rsid w:val="00020F8A"/>
    <w:rsid w:val="00020F96"/>
    <w:rsid w:val="00020FE8"/>
    <w:rsid w:val="0002101E"/>
    <w:rsid w:val="00021128"/>
    <w:rsid w:val="0002120B"/>
    <w:rsid w:val="0002123C"/>
    <w:rsid w:val="000212BE"/>
    <w:rsid w:val="000212C6"/>
    <w:rsid w:val="000212CC"/>
    <w:rsid w:val="000213F8"/>
    <w:rsid w:val="000214B1"/>
    <w:rsid w:val="000214BD"/>
    <w:rsid w:val="000214D3"/>
    <w:rsid w:val="00021532"/>
    <w:rsid w:val="000215A2"/>
    <w:rsid w:val="00021753"/>
    <w:rsid w:val="0002188F"/>
    <w:rsid w:val="00021981"/>
    <w:rsid w:val="000219B2"/>
    <w:rsid w:val="00021A05"/>
    <w:rsid w:val="00021A20"/>
    <w:rsid w:val="00021A86"/>
    <w:rsid w:val="00021A99"/>
    <w:rsid w:val="00021AF6"/>
    <w:rsid w:val="00021BAF"/>
    <w:rsid w:val="00021D1D"/>
    <w:rsid w:val="00021D68"/>
    <w:rsid w:val="00021D90"/>
    <w:rsid w:val="0002201D"/>
    <w:rsid w:val="000220A3"/>
    <w:rsid w:val="000220BD"/>
    <w:rsid w:val="000220D3"/>
    <w:rsid w:val="000221AB"/>
    <w:rsid w:val="000221B2"/>
    <w:rsid w:val="000221B5"/>
    <w:rsid w:val="00022209"/>
    <w:rsid w:val="00022277"/>
    <w:rsid w:val="000222B9"/>
    <w:rsid w:val="0002230E"/>
    <w:rsid w:val="0002231D"/>
    <w:rsid w:val="00022328"/>
    <w:rsid w:val="000223B8"/>
    <w:rsid w:val="00022411"/>
    <w:rsid w:val="00022463"/>
    <w:rsid w:val="00022469"/>
    <w:rsid w:val="000224E5"/>
    <w:rsid w:val="000224EC"/>
    <w:rsid w:val="000225C4"/>
    <w:rsid w:val="00022621"/>
    <w:rsid w:val="00022631"/>
    <w:rsid w:val="0002269A"/>
    <w:rsid w:val="0002273B"/>
    <w:rsid w:val="0002279E"/>
    <w:rsid w:val="000227A8"/>
    <w:rsid w:val="000227FB"/>
    <w:rsid w:val="00022877"/>
    <w:rsid w:val="000228AE"/>
    <w:rsid w:val="00022924"/>
    <w:rsid w:val="0002292E"/>
    <w:rsid w:val="000229BA"/>
    <w:rsid w:val="00022AD8"/>
    <w:rsid w:val="00022AE2"/>
    <w:rsid w:val="00022AFE"/>
    <w:rsid w:val="00022B10"/>
    <w:rsid w:val="00022BAD"/>
    <w:rsid w:val="00022BD2"/>
    <w:rsid w:val="00022BE3"/>
    <w:rsid w:val="00022BE5"/>
    <w:rsid w:val="00022C58"/>
    <w:rsid w:val="00022CD7"/>
    <w:rsid w:val="00022CF6"/>
    <w:rsid w:val="00022D48"/>
    <w:rsid w:val="00022DF5"/>
    <w:rsid w:val="00022ED1"/>
    <w:rsid w:val="00022F53"/>
    <w:rsid w:val="00022FD4"/>
    <w:rsid w:val="00023014"/>
    <w:rsid w:val="0002308F"/>
    <w:rsid w:val="00023170"/>
    <w:rsid w:val="000231B7"/>
    <w:rsid w:val="000232E6"/>
    <w:rsid w:val="00023428"/>
    <w:rsid w:val="00023431"/>
    <w:rsid w:val="000234CF"/>
    <w:rsid w:val="00023544"/>
    <w:rsid w:val="000235D9"/>
    <w:rsid w:val="00023693"/>
    <w:rsid w:val="00023694"/>
    <w:rsid w:val="000236C0"/>
    <w:rsid w:val="000236D2"/>
    <w:rsid w:val="000236FB"/>
    <w:rsid w:val="0002372A"/>
    <w:rsid w:val="00023767"/>
    <w:rsid w:val="00023853"/>
    <w:rsid w:val="000238BB"/>
    <w:rsid w:val="00023975"/>
    <w:rsid w:val="00023A06"/>
    <w:rsid w:val="00023A15"/>
    <w:rsid w:val="00023A9B"/>
    <w:rsid w:val="00023B18"/>
    <w:rsid w:val="00023B48"/>
    <w:rsid w:val="00023B80"/>
    <w:rsid w:val="00023BA0"/>
    <w:rsid w:val="00023BF8"/>
    <w:rsid w:val="00023C46"/>
    <w:rsid w:val="00023DAD"/>
    <w:rsid w:val="00023E41"/>
    <w:rsid w:val="00023E6C"/>
    <w:rsid w:val="00023EF7"/>
    <w:rsid w:val="00023F2D"/>
    <w:rsid w:val="00023FF0"/>
    <w:rsid w:val="00024075"/>
    <w:rsid w:val="0002408B"/>
    <w:rsid w:val="000240D1"/>
    <w:rsid w:val="0002411D"/>
    <w:rsid w:val="00024138"/>
    <w:rsid w:val="0002418F"/>
    <w:rsid w:val="000241DB"/>
    <w:rsid w:val="0002427B"/>
    <w:rsid w:val="000242A7"/>
    <w:rsid w:val="000243BD"/>
    <w:rsid w:val="000244B8"/>
    <w:rsid w:val="000244D1"/>
    <w:rsid w:val="000244E7"/>
    <w:rsid w:val="0002451E"/>
    <w:rsid w:val="000245C3"/>
    <w:rsid w:val="000245D3"/>
    <w:rsid w:val="000245DD"/>
    <w:rsid w:val="00024671"/>
    <w:rsid w:val="000246A2"/>
    <w:rsid w:val="000246F1"/>
    <w:rsid w:val="00024794"/>
    <w:rsid w:val="00024798"/>
    <w:rsid w:val="000247C1"/>
    <w:rsid w:val="0002482A"/>
    <w:rsid w:val="0002482E"/>
    <w:rsid w:val="00024849"/>
    <w:rsid w:val="00024865"/>
    <w:rsid w:val="0002488A"/>
    <w:rsid w:val="000248DB"/>
    <w:rsid w:val="00024951"/>
    <w:rsid w:val="0002498D"/>
    <w:rsid w:val="000249EA"/>
    <w:rsid w:val="00024B14"/>
    <w:rsid w:val="00024C82"/>
    <w:rsid w:val="00024C96"/>
    <w:rsid w:val="00024CB3"/>
    <w:rsid w:val="00024CC1"/>
    <w:rsid w:val="00024D4C"/>
    <w:rsid w:val="00024D7B"/>
    <w:rsid w:val="00024DE6"/>
    <w:rsid w:val="00024E5F"/>
    <w:rsid w:val="00024EA4"/>
    <w:rsid w:val="00024F38"/>
    <w:rsid w:val="00024F3B"/>
    <w:rsid w:val="0002501B"/>
    <w:rsid w:val="0002501F"/>
    <w:rsid w:val="00025066"/>
    <w:rsid w:val="00025113"/>
    <w:rsid w:val="00025118"/>
    <w:rsid w:val="000251EF"/>
    <w:rsid w:val="00025294"/>
    <w:rsid w:val="000252C7"/>
    <w:rsid w:val="0002530C"/>
    <w:rsid w:val="0002531E"/>
    <w:rsid w:val="00025367"/>
    <w:rsid w:val="000253B6"/>
    <w:rsid w:val="000254B9"/>
    <w:rsid w:val="000254FD"/>
    <w:rsid w:val="0002550A"/>
    <w:rsid w:val="0002553F"/>
    <w:rsid w:val="00025551"/>
    <w:rsid w:val="0002557B"/>
    <w:rsid w:val="000255AD"/>
    <w:rsid w:val="00025651"/>
    <w:rsid w:val="0002565A"/>
    <w:rsid w:val="00025804"/>
    <w:rsid w:val="00025817"/>
    <w:rsid w:val="00025856"/>
    <w:rsid w:val="000258B7"/>
    <w:rsid w:val="000258BD"/>
    <w:rsid w:val="000258BF"/>
    <w:rsid w:val="000258DA"/>
    <w:rsid w:val="0002598A"/>
    <w:rsid w:val="00025994"/>
    <w:rsid w:val="000259D7"/>
    <w:rsid w:val="000259EF"/>
    <w:rsid w:val="00025A11"/>
    <w:rsid w:val="00025A69"/>
    <w:rsid w:val="00025B3F"/>
    <w:rsid w:val="00025BF2"/>
    <w:rsid w:val="00025BF8"/>
    <w:rsid w:val="00025CE3"/>
    <w:rsid w:val="00025E6F"/>
    <w:rsid w:val="00025EA9"/>
    <w:rsid w:val="00025EAD"/>
    <w:rsid w:val="00025F21"/>
    <w:rsid w:val="00025F5D"/>
    <w:rsid w:val="00025FC7"/>
    <w:rsid w:val="00025FF3"/>
    <w:rsid w:val="00026011"/>
    <w:rsid w:val="00026024"/>
    <w:rsid w:val="00026094"/>
    <w:rsid w:val="000260AA"/>
    <w:rsid w:val="0002616C"/>
    <w:rsid w:val="000262BB"/>
    <w:rsid w:val="00026325"/>
    <w:rsid w:val="0002632F"/>
    <w:rsid w:val="0002635C"/>
    <w:rsid w:val="0002635F"/>
    <w:rsid w:val="000263D7"/>
    <w:rsid w:val="00026438"/>
    <w:rsid w:val="00026502"/>
    <w:rsid w:val="00026521"/>
    <w:rsid w:val="00026551"/>
    <w:rsid w:val="00026627"/>
    <w:rsid w:val="00026691"/>
    <w:rsid w:val="000266EF"/>
    <w:rsid w:val="000266F5"/>
    <w:rsid w:val="0002671C"/>
    <w:rsid w:val="00026743"/>
    <w:rsid w:val="000267C0"/>
    <w:rsid w:val="0002685B"/>
    <w:rsid w:val="0002685D"/>
    <w:rsid w:val="0002689B"/>
    <w:rsid w:val="000268C1"/>
    <w:rsid w:val="0002695F"/>
    <w:rsid w:val="0002697B"/>
    <w:rsid w:val="0002697D"/>
    <w:rsid w:val="00026AA8"/>
    <w:rsid w:val="00026AE8"/>
    <w:rsid w:val="00026AEB"/>
    <w:rsid w:val="00026B23"/>
    <w:rsid w:val="00026B52"/>
    <w:rsid w:val="00026B81"/>
    <w:rsid w:val="00026C73"/>
    <w:rsid w:val="00026C94"/>
    <w:rsid w:val="00026D97"/>
    <w:rsid w:val="00026E88"/>
    <w:rsid w:val="00026EC4"/>
    <w:rsid w:val="00026F2F"/>
    <w:rsid w:val="00026F89"/>
    <w:rsid w:val="00027006"/>
    <w:rsid w:val="0002706F"/>
    <w:rsid w:val="00027188"/>
    <w:rsid w:val="000271E1"/>
    <w:rsid w:val="0002724F"/>
    <w:rsid w:val="00027253"/>
    <w:rsid w:val="00027267"/>
    <w:rsid w:val="00027342"/>
    <w:rsid w:val="00027365"/>
    <w:rsid w:val="00027521"/>
    <w:rsid w:val="0002759B"/>
    <w:rsid w:val="000275E3"/>
    <w:rsid w:val="0002767C"/>
    <w:rsid w:val="00027701"/>
    <w:rsid w:val="0002778C"/>
    <w:rsid w:val="000277DE"/>
    <w:rsid w:val="00027801"/>
    <w:rsid w:val="00027841"/>
    <w:rsid w:val="0002796F"/>
    <w:rsid w:val="0002797B"/>
    <w:rsid w:val="00027A8A"/>
    <w:rsid w:val="00027AB2"/>
    <w:rsid w:val="00027BD2"/>
    <w:rsid w:val="00027BE4"/>
    <w:rsid w:val="00027C7B"/>
    <w:rsid w:val="00027C96"/>
    <w:rsid w:val="00027D2F"/>
    <w:rsid w:val="00027DE1"/>
    <w:rsid w:val="00027E4B"/>
    <w:rsid w:val="00027E60"/>
    <w:rsid w:val="00027E68"/>
    <w:rsid w:val="00027EF3"/>
    <w:rsid w:val="00027F27"/>
    <w:rsid w:val="00027F9F"/>
    <w:rsid w:val="0003001A"/>
    <w:rsid w:val="0003001D"/>
    <w:rsid w:val="000300FB"/>
    <w:rsid w:val="00030125"/>
    <w:rsid w:val="000301C8"/>
    <w:rsid w:val="000301DE"/>
    <w:rsid w:val="0003020A"/>
    <w:rsid w:val="00030251"/>
    <w:rsid w:val="00030269"/>
    <w:rsid w:val="000302DB"/>
    <w:rsid w:val="000302EF"/>
    <w:rsid w:val="00030347"/>
    <w:rsid w:val="000304B5"/>
    <w:rsid w:val="000304F2"/>
    <w:rsid w:val="000305B0"/>
    <w:rsid w:val="00030603"/>
    <w:rsid w:val="00030621"/>
    <w:rsid w:val="0003063A"/>
    <w:rsid w:val="0003065E"/>
    <w:rsid w:val="00030664"/>
    <w:rsid w:val="00030687"/>
    <w:rsid w:val="0003073D"/>
    <w:rsid w:val="00030779"/>
    <w:rsid w:val="00030798"/>
    <w:rsid w:val="000307D0"/>
    <w:rsid w:val="00030811"/>
    <w:rsid w:val="00030884"/>
    <w:rsid w:val="00030976"/>
    <w:rsid w:val="0003098B"/>
    <w:rsid w:val="000309F3"/>
    <w:rsid w:val="000309F9"/>
    <w:rsid w:val="00030AC9"/>
    <w:rsid w:val="00030B47"/>
    <w:rsid w:val="00030B6A"/>
    <w:rsid w:val="00030B6B"/>
    <w:rsid w:val="00030BB1"/>
    <w:rsid w:val="00030BBC"/>
    <w:rsid w:val="00030BBD"/>
    <w:rsid w:val="00030BE9"/>
    <w:rsid w:val="00030C37"/>
    <w:rsid w:val="00030C5E"/>
    <w:rsid w:val="00030C5F"/>
    <w:rsid w:val="00030D12"/>
    <w:rsid w:val="00030D67"/>
    <w:rsid w:val="00030DB3"/>
    <w:rsid w:val="00030E75"/>
    <w:rsid w:val="00030EB1"/>
    <w:rsid w:val="00030EB7"/>
    <w:rsid w:val="00030F6A"/>
    <w:rsid w:val="00030FCB"/>
    <w:rsid w:val="00031032"/>
    <w:rsid w:val="00031060"/>
    <w:rsid w:val="000310F7"/>
    <w:rsid w:val="00031105"/>
    <w:rsid w:val="00031129"/>
    <w:rsid w:val="0003115C"/>
    <w:rsid w:val="000311EF"/>
    <w:rsid w:val="000312A7"/>
    <w:rsid w:val="000312B2"/>
    <w:rsid w:val="00031302"/>
    <w:rsid w:val="0003130D"/>
    <w:rsid w:val="00031343"/>
    <w:rsid w:val="000313D0"/>
    <w:rsid w:val="000313DD"/>
    <w:rsid w:val="00031479"/>
    <w:rsid w:val="00031480"/>
    <w:rsid w:val="00031592"/>
    <w:rsid w:val="0003159F"/>
    <w:rsid w:val="000315E8"/>
    <w:rsid w:val="000315F3"/>
    <w:rsid w:val="00031663"/>
    <w:rsid w:val="000316F1"/>
    <w:rsid w:val="0003170B"/>
    <w:rsid w:val="000317A5"/>
    <w:rsid w:val="000317F0"/>
    <w:rsid w:val="000318CA"/>
    <w:rsid w:val="000319D5"/>
    <w:rsid w:val="00031A55"/>
    <w:rsid w:val="00031ABE"/>
    <w:rsid w:val="00031AD6"/>
    <w:rsid w:val="00031B28"/>
    <w:rsid w:val="00031B7C"/>
    <w:rsid w:val="00031B9E"/>
    <w:rsid w:val="00031C15"/>
    <w:rsid w:val="00031C9B"/>
    <w:rsid w:val="00031D46"/>
    <w:rsid w:val="00031D91"/>
    <w:rsid w:val="00031DA2"/>
    <w:rsid w:val="00031E80"/>
    <w:rsid w:val="00031E82"/>
    <w:rsid w:val="00031ED5"/>
    <w:rsid w:val="00031EE5"/>
    <w:rsid w:val="00031FC1"/>
    <w:rsid w:val="0003200F"/>
    <w:rsid w:val="00032187"/>
    <w:rsid w:val="00032199"/>
    <w:rsid w:val="000321AD"/>
    <w:rsid w:val="0003223A"/>
    <w:rsid w:val="000322DC"/>
    <w:rsid w:val="00032316"/>
    <w:rsid w:val="00032336"/>
    <w:rsid w:val="000323CF"/>
    <w:rsid w:val="000323ED"/>
    <w:rsid w:val="00032416"/>
    <w:rsid w:val="0003244E"/>
    <w:rsid w:val="00032522"/>
    <w:rsid w:val="0003252F"/>
    <w:rsid w:val="00032558"/>
    <w:rsid w:val="00032618"/>
    <w:rsid w:val="00032622"/>
    <w:rsid w:val="00032663"/>
    <w:rsid w:val="0003268F"/>
    <w:rsid w:val="000326A7"/>
    <w:rsid w:val="00032701"/>
    <w:rsid w:val="00032754"/>
    <w:rsid w:val="0003275A"/>
    <w:rsid w:val="000327E3"/>
    <w:rsid w:val="00032834"/>
    <w:rsid w:val="00032976"/>
    <w:rsid w:val="00032993"/>
    <w:rsid w:val="000329FE"/>
    <w:rsid w:val="00032A13"/>
    <w:rsid w:val="00032A15"/>
    <w:rsid w:val="00032AAA"/>
    <w:rsid w:val="00032ABE"/>
    <w:rsid w:val="00032AFA"/>
    <w:rsid w:val="00032B15"/>
    <w:rsid w:val="00032D2B"/>
    <w:rsid w:val="00032D8B"/>
    <w:rsid w:val="00032E28"/>
    <w:rsid w:val="00032E62"/>
    <w:rsid w:val="00032EC8"/>
    <w:rsid w:val="00032ED9"/>
    <w:rsid w:val="00032F36"/>
    <w:rsid w:val="00033078"/>
    <w:rsid w:val="000330C1"/>
    <w:rsid w:val="00033116"/>
    <w:rsid w:val="0003317B"/>
    <w:rsid w:val="000331CB"/>
    <w:rsid w:val="00033244"/>
    <w:rsid w:val="000332EF"/>
    <w:rsid w:val="00033303"/>
    <w:rsid w:val="0003337D"/>
    <w:rsid w:val="00033384"/>
    <w:rsid w:val="000333EE"/>
    <w:rsid w:val="0003340F"/>
    <w:rsid w:val="00033419"/>
    <w:rsid w:val="00033431"/>
    <w:rsid w:val="000335F9"/>
    <w:rsid w:val="00033655"/>
    <w:rsid w:val="000336B7"/>
    <w:rsid w:val="000336C0"/>
    <w:rsid w:val="000336E7"/>
    <w:rsid w:val="0003374A"/>
    <w:rsid w:val="0003379C"/>
    <w:rsid w:val="000337E7"/>
    <w:rsid w:val="000337F0"/>
    <w:rsid w:val="00033893"/>
    <w:rsid w:val="000338F6"/>
    <w:rsid w:val="00033925"/>
    <w:rsid w:val="00033941"/>
    <w:rsid w:val="000339BC"/>
    <w:rsid w:val="00033A62"/>
    <w:rsid w:val="00033A70"/>
    <w:rsid w:val="00033AB2"/>
    <w:rsid w:val="00033CA9"/>
    <w:rsid w:val="00033D6C"/>
    <w:rsid w:val="00033DC6"/>
    <w:rsid w:val="00033E16"/>
    <w:rsid w:val="00033E69"/>
    <w:rsid w:val="00033F47"/>
    <w:rsid w:val="00033F9C"/>
    <w:rsid w:val="0003401D"/>
    <w:rsid w:val="000340C2"/>
    <w:rsid w:val="000340E6"/>
    <w:rsid w:val="000340EE"/>
    <w:rsid w:val="00034138"/>
    <w:rsid w:val="000341C4"/>
    <w:rsid w:val="00034232"/>
    <w:rsid w:val="0003431F"/>
    <w:rsid w:val="00034379"/>
    <w:rsid w:val="0003440D"/>
    <w:rsid w:val="0003444F"/>
    <w:rsid w:val="000344AB"/>
    <w:rsid w:val="0003450A"/>
    <w:rsid w:val="0003451D"/>
    <w:rsid w:val="0003466B"/>
    <w:rsid w:val="00034703"/>
    <w:rsid w:val="0003483E"/>
    <w:rsid w:val="00034894"/>
    <w:rsid w:val="0003489A"/>
    <w:rsid w:val="00034928"/>
    <w:rsid w:val="00034931"/>
    <w:rsid w:val="000349F5"/>
    <w:rsid w:val="00034A44"/>
    <w:rsid w:val="00034A8E"/>
    <w:rsid w:val="00034AEC"/>
    <w:rsid w:val="00034B18"/>
    <w:rsid w:val="00034B8B"/>
    <w:rsid w:val="00034CDC"/>
    <w:rsid w:val="00034CDF"/>
    <w:rsid w:val="00034D1A"/>
    <w:rsid w:val="00034E63"/>
    <w:rsid w:val="00034EB6"/>
    <w:rsid w:val="00034F09"/>
    <w:rsid w:val="00034F12"/>
    <w:rsid w:val="00034F59"/>
    <w:rsid w:val="00034F92"/>
    <w:rsid w:val="00035073"/>
    <w:rsid w:val="00035085"/>
    <w:rsid w:val="00035089"/>
    <w:rsid w:val="00035132"/>
    <w:rsid w:val="000351BF"/>
    <w:rsid w:val="000351CD"/>
    <w:rsid w:val="0003529F"/>
    <w:rsid w:val="000352AE"/>
    <w:rsid w:val="000352B3"/>
    <w:rsid w:val="000353D3"/>
    <w:rsid w:val="000355B5"/>
    <w:rsid w:val="000355B8"/>
    <w:rsid w:val="000355D6"/>
    <w:rsid w:val="00035620"/>
    <w:rsid w:val="00035699"/>
    <w:rsid w:val="000356FC"/>
    <w:rsid w:val="00035701"/>
    <w:rsid w:val="00035856"/>
    <w:rsid w:val="00035861"/>
    <w:rsid w:val="0003588F"/>
    <w:rsid w:val="000358E3"/>
    <w:rsid w:val="00035909"/>
    <w:rsid w:val="0003597F"/>
    <w:rsid w:val="000359E3"/>
    <w:rsid w:val="00035A3D"/>
    <w:rsid w:val="00035D0C"/>
    <w:rsid w:val="00035D67"/>
    <w:rsid w:val="00035E32"/>
    <w:rsid w:val="00035EC1"/>
    <w:rsid w:val="00035ECC"/>
    <w:rsid w:val="00035F9E"/>
    <w:rsid w:val="00035FB7"/>
    <w:rsid w:val="00035FBE"/>
    <w:rsid w:val="00035FDB"/>
    <w:rsid w:val="00036073"/>
    <w:rsid w:val="000360BA"/>
    <w:rsid w:val="00036115"/>
    <w:rsid w:val="0003612E"/>
    <w:rsid w:val="00036174"/>
    <w:rsid w:val="00036176"/>
    <w:rsid w:val="000361B8"/>
    <w:rsid w:val="000361EB"/>
    <w:rsid w:val="0003621A"/>
    <w:rsid w:val="00036238"/>
    <w:rsid w:val="000362BB"/>
    <w:rsid w:val="000363B7"/>
    <w:rsid w:val="000363D1"/>
    <w:rsid w:val="00036484"/>
    <w:rsid w:val="000364B5"/>
    <w:rsid w:val="000364CF"/>
    <w:rsid w:val="00036547"/>
    <w:rsid w:val="000365AE"/>
    <w:rsid w:val="000365D4"/>
    <w:rsid w:val="000365DD"/>
    <w:rsid w:val="000365FC"/>
    <w:rsid w:val="00036637"/>
    <w:rsid w:val="000366DF"/>
    <w:rsid w:val="00036717"/>
    <w:rsid w:val="0003673F"/>
    <w:rsid w:val="00036751"/>
    <w:rsid w:val="000367B1"/>
    <w:rsid w:val="00036823"/>
    <w:rsid w:val="00036882"/>
    <w:rsid w:val="0003689A"/>
    <w:rsid w:val="00036915"/>
    <w:rsid w:val="00036932"/>
    <w:rsid w:val="0003698F"/>
    <w:rsid w:val="000369C1"/>
    <w:rsid w:val="00036A6F"/>
    <w:rsid w:val="00036AAE"/>
    <w:rsid w:val="00036B17"/>
    <w:rsid w:val="00036BBF"/>
    <w:rsid w:val="00036D30"/>
    <w:rsid w:val="00036E34"/>
    <w:rsid w:val="00036EA8"/>
    <w:rsid w:val="00036F08"/>
    <w:rsid w:val="00036F8B"/>
    <w:rsid w:val="00036F98"/>
    <w:rsid w:val="00036FA1"/>
    <w:rsid w:val="00036FDF"/>
    <w:rsid w:val="00037062"/>
    <w:rsid w:val="000370D1"/>
    <w:rsid w:val="000370D6"/>
    <w:rsid w:val="00037179"/>
    <w:rsid w:val="000371C3"/>
    <w:rsid w:val="0003725C"/>
    <w:rsid w:val="00037275"/>
    <w:rsid w:val="000372F8"/>
    <w:rsid w:val="000373F9"/>
    <w:rsid w:val="0003745F"/>
    <w:rsid w:val="00037466"/>
    <w:rsid w:val="0003769B"/>
    <w:rsid w:val="000376F0"/>
    <w:rsid w:val="000376F4"/>
    <w:rsid w:val="00037764"/>
    <w:rsid w:val="000377D9"/>
    <w:rsid w:val="000377F4"/>
    <w:rsid w:val="000377FF"/>
    <w:rsid w:val="0003790F"/>
    <w:rsid w:val="0003791E"/>
    <w:rsid w:val="0003794F"/>
    <w:rsid w:val="00037A0F"/>
    <w:rsid w:val="00037A7C"/>
    <w:rsid w:val="00037AB2"/>
    <w:rsid w:val="00037AD8"/>
    <w:rsid w:val="00037B03"/>
    <w:rsid w:val="00037BAC"/>
    <w:rsid w:val="00037BB1"/>
    <w:rsid w:val="00037BFE"/>
    <w:rsid w:val="00037CF1"/>
    <w:rsid w:val="00037D1B"/>
    <w:rsid w:val="00037E29"/>
    <w:rsid w:val="00037EFA"/>
    <w:rsid w:val="00037F67"/>
    <w:rsid w:val="00037F88"/>
    <w:rsid w:val="00037FBA"/>
    <w:rsid w:val="000386EA"/>
    <w:rsid w:val="0004002A"/>
    <w:rsid w:val="00040031"/>
    <w:rsid w:val="00040067"/>
    <w:rsid w:val="00040107"/>
    <w:rsid w:val="00040142"/>
    <w:rsid w:val="0004015F"/>
    <w:rsid w:val="000401FD"/>
    <w:rsid w:val="00040255"/>
    <w:rsid w:val="000402C9"/>
    <w:rsid w:val="00040311"/>
    <w:rsid w:val="000403FA"/>
    <w:rsid w:val="000405D5"/>
    <w:rsid w:val="0004063D"/>
    <w:rsid w:val="0004064B"/>
    <w:rsid w:val="000406AF"/>
    <w:rsid w:val="000406F1"/>
    <w:rsid w:val="0004073F"/>
    <w:rsid w:val="00040753"/>
    <w:rsid w:val="000407D7"/>
    <w:rsid w:val="000407E7"/>
    <w:rsid w:val="00040800"/>
    <w:rsid w:val="00040804"/>
    <w:rsid w:val="00040810"/>
    <w:rsid w:val="0004083C"/>
    <w:rsid w:val="00040859"/>
    <w:rsid w:val="0004085A"/>
    <w:rsid w:val="000408DA"/>
    <w:rsid w:val="00040ADB"/>
    <w:rsid w:val="00040B1C"/>
    <w:rsid w:val="00040B51"/>
    <w:rsid w:val="00040C3E"/>
    <w:rsid w:val="00040C82"/>
    <w:rsid w:val="00040D01"/>
    <w:rsid w:val="00040EBD"/>
    <w:rsid w:val="00040EDF"/>
    <w:rsid w:val="00040EF0"/>
    <w:rsid w:val="00040EFE"/>
    <w:rsid w:val="00040F18"/>
    <w:rsid w:val="00040F2F"/>
    <w:rsid w:val="00040F99"/>
    <w:rsid w:val="00040FDA"/>
    <w:rsid w:val="00041017"/>
    <w:rsid w:val="0004104F"/>
    <w:rsid w:val="00041069"/>
    <w:rsid w:val="000410A8"/>
    <w:rsid w:val="00041101"/>
    <w:rsid w:val="000412AE"/>
    <w:rsid w:val="000413AD"/>
    <w:rsid w:val="00041464"/>
    <w:rsid w:val="00041528"/>
    <w:rsid w:val="0004153A"/>
    <w:rsid w:val="00041554"/>
    <w:rsid w:val="000415DD"/>
    <w:rsid w:val="00041605"/>
    <w:rsid w:val="00041643"/>
    <w:rsid w:val="000416DB"/>
    <w:rsid w:val="000417D6"/>
    <w:rsid w:val="000417E8"/>
    <w:rsid w:val="0004184B"/>
    <w:rsid w:val="00041876"/>
    <w:rsid w:val="000418A2"/>
    <w:rsid w:val="000418B0"/>
    <w:rsid w:val="000418E3"/>
    <w:rsid w:val="00041943"/>
    <w:rsid w:val="0004196E"/>
    <w:rsid w:val="00041992"/>
    <w:rsid w:val="000419A0"/>
    <w:rsid w:val="00041A97"/>
    <w:rsid w:val="00041AED"/>
    <w:rsid w:val="00041B1C"/>
    <w:rsid w:val="00041BCF"/>
    <w:rsid w:val="00041C4D"/>
    <w:rsid w:val="00041C67"/>
    <w:rsid w:val="00041C7F"/>
    <w:rsid w:val="00041CB0"/>
    <w:rsid w:val="00041D4B"/>
    <w:rsid w:val="00041E12"/>
    <w:rsid w:val="00041E35"/>
    <w:rsid w:val="00041F20"/>
    <w:rsid w:val="00042034"/>
    <w:rsid w:val="00042074"/>
    <w:rsid w:val="00042090"/>
    <w:rsid w:val="000420F0"/>
    <w:rsid w:val="0004211C"/>
    <w:rsid w:val="0004218F"/>
    <w:rsid w:val="000421C1"/>
    <w:rsid w:val="00042286"/>
    <w:rsid w:val="000422E9"/>
    <w:rsid w:val="00042335"/>
    <w:rsid w:val="000423CB"/>
    <w:rsid w:val="00042528"/>
    <w:rsid w:val="00042534"/>
    <w:rsid w:val="000425C8"/>
    <w:rsid w:val="0004273A"/>
    <w:rsid w:val="00042772"/>
    <w:rsid w:val="00042965"/>
    <w:rsid w:val="00042C3F"/>
    <w:rsid w:val="00042C85"/>
    <w:rsid w:val="00042CD3"/>
    <w:rsid w:val="00042D02"/>
    <w:rsid w:val="00042DE3"/>
    <w:rsid w:val="00042DF1"/>
    <w:rsid w:val="00042DF5"/>
    <w:rsid w:val="00042E1C"/>
    <w:rsid w:val="00042E30"/>
    <w:rsid w:val="00042E4E"/>
    <w:rsid w:val="00042E71"/>
    <w:rsid w:val="00043043"/>
    <w:rsid w:val="0004304F"/>
    <w:rsid w:val="00043149"/>
    <w:rsid w:val="00043179"/>
    <w:rsid w:val="00043224"/>
    <w:rsid w:val="0004323D"/>
    <w:rsid w:val="00043244"/>
    <w:rsid w:val="0004324C"/>
    <w:rsid w:val="000432A3"/>
    <w:rsid w:val="000432A6"/>
    <w:rsid w:val="00043386"/>
    <w:rsid w:val="000433BE"/>
    <w:rsid w:val="000434EA"/>
    <w:rsid w:val="0004354C"/>
    <w:rsid w:val="000435EF"/>
    <w:rsid w:val="00043652"/>
    <w:rsid w:val="00043731"/>
    <w:rsid w:val="00043758"/>
    <w:rsid w:val="00043803"/>
    <w:rsid w:val="0004381D"/>
    <w:rsid w:val="00043820"/>
    <w:rsid w:val="00043828"/>
    <w:rsid w:val="0004384E"/>
    <w:rsid w:val="00043856"/>
    <w:rsid w:val="00043877"/>
    <w:rsid w:val="000438A2"/>
    <w:rsid w:val="000438BB"/>
    <w:rsid w:val="0004393F"/>
    <w:rsid w:val="000439CA"/>
    <w:rsid w:val="00043A97"/>
    <w:rsid w:val="00043ADD"/>
    <w:rsid w:val="00043AF7"/>
    <w:rsid w:val="00043AF8"/>
    <w:rsid w:val="00043B8B"/>
    <w:rsid w:val="00043BB8"/>
    <w:rsid w:val="00043BD5"/>
    <w:rsid w:val="00043C3E"/>
    <w:rsid w:val="00043DA0"/>
    <w:rsid w:val="00043DD4"/>
    <w:rsid w:val="00043F36"/>
    <w:rsid w:val="00043FBD"/>
    <w:rsid w:val="00044100"/>
    <w:rsid w:val="0004410F"/>
    <w:rsid w:val="00044202"/>
    <w:rsid w:val="00044222"/>
    <w:rsid w:val="000442BC"/>
    <w:rsid w:val="0004444E"/>
    <w:rsid w:val="0004445E"/>
    <w:rsid w:val="0004446D"/>
    <w:rsid w:val="0004451D"/>
    <w:rsid w:val="00044615"/>
    <w:rsid w:val="000446C2"/>
    <w:rsid w:val="000446E5"/>
    <w:rsid w:val="00044719"/>
    <w:rsid w:val="0004475D"/>
    <w:rsid w:val="0004496C"/>
    <w:rsid w:val="00044986"/>
    <w:rsid w:val="00044A58"/>
    <w:rsid w:val="00044A82"/>
    <w:rsid w:val="00044AB1"/>
    <w:rsid w:val="00044B1C"/>
    <w:rsid w:val="00044B1E"/>
    <w:rsid w:val="00044B3D"/>
    <w:rsid w:val="00044C4C"/>
    <w:rsid w:val="00044C6D"/>
    <w:rsid w:val="00044CA9"/>
    <w:rsid w:val="00044D05"/>
    <w:rsid w:val="00044DDC"/>
    <w:rsid w:val="00044E11"/>
    <w:rsid w:val="00044E2C"/>
    <w:rsid w:val="00044EA1"/>
    <w:rsid w:val="00044EA9"/>
    <w:rsid w:val="00044F01"/>
    <w:rsid w:val="00044F82"/>
    <w:rsid w:val="00044F8E"/>
    <w:rsid w:val="00044FF3"/>
    <w:rsid w:val="00045037"/>
    <w:rsid w:val="000450B7"/>
    <w:rsid w:val="000450D1"/>
    <w:rsid w:val="000450E3"/>
    <w:rsid w:val="00045161"/>
    <w:rsid w:val="000451F6"/>
    <w:rsid w:val="0004520F"/>
    <w:rsid w:val="00045272"/>
    <w:rsid w:val="0004529E"/>
    <w:rsid w:val="000452A4"/>
    <w:rsid w:val="000452B8"/>
    <w:rsid w:val="00045344"/>
    <w:rsid w:val="00045346"/>
    <w:rsid w:val="00045367"/>
    <w:rsid w:val="00045372"/>
    <w:rsid w:val="000453FB"/>
    <w:rsid w:val="000454A1"/>
    <w:rsid w:val="00045511"/>
    <w:rsid w:val="00045526"/>
    <w:rsid w:val="0004552B"/>
    <w:rsid w:val="000455B4"/>
    <w:rsid w:val="00045645"/>
    <w:rsid w:val="00045647"/>
    <w:rsid w:val="00045648"/>
    <w:rsid w:val="00045679"/>
    <w:rsid w:val="000456C2"/>
    <w:rsid w:val="00045715"/>
    <w:rsid w:val="000457ED"/>
    <w:rsid w:val="00045862"/>
    <w:rsid w:val="00045872"/>
    <w:rsid w:val="0004591B"/>
    <w:rsid w:val="000459C2"/>
    <w:rsid w:val="00045A27"/>
    <w:rsid w:val="00045B1E"/>
    <w:rsid w:val="00045BAB"/>
    <w:rsid w:val="00045BB2"/>
    <w:rsid w:val="00045BD2"/>
    <w:rsid w:val="00045BDA"/>
    <w:rsid w:val="00045C13"/>
    <w:rsid w:val="00045C23"/>
    <w:rsid w:val="00045C9A"/>
    <w:rsid w:val="00045CC9"/>
    <w:rsid w:val="00045D47"/>
    <w:rsid w:val="00045DD0"/>
    <w:rsid w:val="00045E32"/>
    <w:rsid w:val="00045E8A"/>
    <w:rsid w:val="00045EA6"/>
    <w:rsid w:val="00045F40"/>
    <w:rsid w:val="00045FE1"/>
    <w:rsid w:val="00046011"/>
    <w:rsid w:val="000460C7"/>
    <w:rsid w:val="000461D7"/>
    <w:rsid w:val="0004623D"/>
    <w:rsid w:val="000462D3"/>
    <w:rsid w:val="000462F4"/>
    <w:rsid w:val="00046308"/>
    <w:rsid w:val="0004636A"/>
    <w:rsid w:val="000463B9"/>
    <w:rsid w:val="00046491"/>
    <w:rsid w:val="0004665D"/>
    <w:rsid w:val="0004668B"/>
    <w:rsid w:val="0004673A"/>
    <w:rsid w:val="00046793"/>
    <w:rsid w:val="000467C0"/>
    <w:rsid w:val="00046894"/>
    <w:rsid w:val="00046987"/>
    <w:rsid w:val="000469C2"/>
    <w:rsid w:val="00046A35"/>
    <w:rsid w:val="00046A83"/>
    <w:rsid w:val="00046B50"/>
    <w:rsid w:val="00046BDF"/>
    <w:rsid w:val="00046C6A"/>
    <w:rsid w:val="00046D94"/>
    <w:rsid w:val="00046DB7"/>
    <w:rsid w:val="00046DD4"/>
    <w:rsid w:val="00046DEC"/>
    <w:rsid w:val="00046E5D"/>
    <w:rsid w:val="00046F02"/>
    <w:rsid w:val="00046F1E"/>
    <w:rsid w:val="0004705E"/>
    <w:rsid w:val="000470ED"/>
    <w:rsid w:val="00047115"/>
    <w:rsid w:val="00047119"/>
    <w:rsid w:val="00047133"/>
    <w:rsid w:val="000471B9"/>
    <w:rsid w:val="000471D2"/>
    <w:rsid w:val="000471E3"/>
    <w:rsid w:val="000471E9"/>
    <w:rsid w:val="00047261"/>
    <w:rsid w:val="000472D9"/>
    <w:rsid w:val="000473EE"/>
    <w:rsid w:val="00047406"/>
    <w:rsid w:val="000474E4"/>
    <w:rsid w:val="000474FA"/>
    <w:rsid w:val="0004752C"/>
    <w:rsid w:val="0004753C"/>
    <w:rsid w:val="00047616"/>
    <w:rsid w:val="00047648"/>
    <w:rsid w:val="00047765"/>
    <w:rsid w:val="00047860"/>
    <w:rsid w:val="00047872"/>
    <w:rsid w:val="000478F0"/>
    <w:rsid w:val="0004796E"/>
    <w:rsid w:val="00047999"/>
    <w:rsid w:val="00047A0D"/>
    <w:rsid w:val="00047A4B"/>
    <w:rsid w:val="00047A9D"/>
    <w:rsid w:val="00047B03"/>
    <w:rsid w:val="00047BF0"/>
    <w:rsid w:val="00047CAF"/>
    <w:rsid w:val="00047CE6"/>
    <w:rsid w:val="00047D69"/>
    <w:rsid w:val="00047E04"/>
    <w:rsid w:val="00047E87"/>
    <w:rsid w:val="00047E9E"/>
    <w:rsid w:val="00047F51"/>
    <w:rsid w:val="00047F91"/>
    <w:rsid w:val="00047F94"/>
    <w:rsid w:val="00050020"/>
    <w:rsid w:val="00050027"/>
    <w:rsid w:val="00050044"/>
    <w:rsid w:val="000500BC"/>
    <w:rsid w:val="000500EC"/>
    <w:rsid w:val="0005014C"/>
    <w:rsid w:val="00050200"/>
    <w:rsid w:val="00050218"/>
    <w:rsid w:val="0005021C"/>
    <w:rsid w:val="00050221"/>
    <w:rsid w:val="00050297"/>
    <w:rsid w:val="00050332"/>
    <w:rsid w:val="00050337"/>
    <w:rsid w:val="00050369"/>
    <w:rsid w:val="000503F0"/>
    <w:rsid w:val="00050427"/>
    <w:rsid w:val="00050462"/>
    <w:rsid w:val="00050541"/>
    <w:rsid w:val="000507DD"/>
    <w:rsid w:val="00050883"/>
    <w:rsid w:val="000508C6"/>
    <w:rsid w:val="00050961"/>
    <w:rsid w:val="000509AF"/>
    <w:rsid w:val="00050A28"/>
    <w:rsid w:val="00050A87"/>
    <w:rsid w:val="00050A9E"/>
    <w:rsid w:val="00050B34"/>
    <w:rsid w:val="00050B93"/>
    <w:rsid w:val="00050C3C"/>
    <w:rsid w:val="00050C4B"/>
    <w:rsid w:val="00050C63"/>
    <w:rsid w:val="00050CC1"/>
    <w:rsid w:val="00050CF3"/>
    <w:rsid w:val="00050D0A"/>
    <w:rsid w:val="00050D4F"/>
    <w:rsid w:val="00050D8B"/>
    <w:rsid w:val="00050DC1"/>
    <w:rsid w:val="00050DCE"/>
    <w:rsid w:val="00050FF2"/>
    <w:rsid w:val="00051024"/>
    <w:rsid w:val="0005105E"/>
    <w:rsid w:val="000510D0"/>
    <w:rsid w:val="000510FC"/>
    <w:rsid w:val="0005126D"/>
    <w:rsid w:val="000512D6"/>
    <w:rsid w:val="000512F1"/>
    <w:rsid w:val="00051353"/>
    <w:rsid w:val="0005136F"/>
    <w:rsid w:val="0005143A"/>
    <w:rsid w:val="00051451"/>
    <w:rsid w:val="0005148E"/>
    <w:rsid w:val="000514C2"/>
    <w:rsid w:val="000514FD"/>
    <w:rsid w:val="00051505"/>
    <w:rsid w:val="00051571"/>
    <w:rsid w:val="000516A0"/>
    <w:rsid w:val="00051716"/>
    <w:rsid w:val="0005184A"/>
    <w:rsid w:val="000519B0"/>
    <w:rsid w:val="000519DB"/>
    <w:rsid w:val="00051A15"/>
    <w:rsid w:val="00051A42"/>
    <w:rsid w:val="00051A49"/>
    <w:rsid w:val="00051B07"/>
    <w:rsid w:val="00051B27"/>
    <w:rsid w:val="00051B87"/>
    <w:rsid w:val="00051C21"/>
    <w:rsid w:val="00051C59"/>
    <w:rsid w:val="00051C5B"/>
    <w:rsid w:val="00051D34"/>
    <w:rsid w:val="00051D35"/>
    <w:rsid w:val="00051DFB"/>
    <w:rsid w:val="00051DFC"/>
    <w:rsid w:val="00051E0B"/>
    <w:rsid w:val="00051E99"/>
    <w:rsid w:val="00051FEB"/>
    <w:rsid w:val="00052061"/>
    <w:rsid w:val="0005206D"/>
    <w:rsid w:val="000520B6"/>
    <w:rsid w:val="00052101"/>
    <w:rsid w:val="00052154"/>
    <w:rsid w:val="00052189"/>
    <w:rsid w:val="000521DA"/>
    <w:rsid w:val="000521E7"/>
    <w:rsid w:val="00052225"/>
    <w:rsid w:val="000522EF"/>
    <w:rsid w:val="00052312"/>
    <w:rsid w:val="0005231F"/>
    <w:rsid w:val="00052477"/>
    <w:rsid w:val="0005249D"/>
    <w:rsid w:val="00052513"/>
    <w:rsid w:val="00052590"/>
    <w:rsid w:val="00052597"/>
    <w:rsid w:val="000525DC"/>
    <w:rsid w:val="00052638"/>
    <w:rsid w:val="000526D0"/>
    <w:rsid w:val="00052701"/>
    <w:rsid w:val="00052738"/>
    <w:rsid w:val="0005273C"/>
    <w:rsid w:val="000527CB"/>
    <w:rsid w:val="000527E4"/>
    <w:rsid w:val="000527E7"/>
    <w:rsid w:val="00052830"/>
    <w:rsid w:val="00052857"/>
    <w:rsid w:val="00052B1A"/>
    <w:rsid w:val="00052B8E"/>
    <w:rsid w:val="00052BD7"/>
    <w:rsid w:val="00052C33"/>
    <w:rsid w:val="00052C7B"/>
    <w:rsid w:val="00052D21"/>
    <w:rsid w:val="00052D5C"/>
    <w:rsid w:val="00052DC5"/>
    <w:rsid w:val="00052E02"/>
    <w:rsid w:val="00052E1E"/>
    <w:rsid w:val="00052F84"/>
    <w:rsid w:val="0005305F"/>
    <w:rsid w:val="0005306B"/>
    <w:rsid w:val="00053082"/>
    <w:rsid w:val="00053084"/>
    <w:rsid w:val="000530A3"/>
    <w:rsid w:val="00053144"/>
    <w:rsid w:val="00053165"/>
    <w:rsid w:val="0005327A"/>
    <w:rsid w:val="000532A9"/>
    <w:rsid w:val="000532EA"/>
    <w:rsid w:val="00053300"/>
    <w:rsid w:val="00053328"/>
    <w:rsid w:val="00053384"/>
    <w:rsid w:val="00053399"/>
    <w:rsid w:val="000533CD"/>
    <w:rsid w:val="0005343C"/>
    <w:rsid w:val="000534A8"/>
    <w:rsid w:val="00053558"/>
    <w:rsid w:val="0005362C"/>
    <w:rsid w:val="0005366F"/>
    <w:rsid w:val="0005369C"/>
    <w:rsid w:val="000536A2"/>
    <w:rsid w:val="000536B3"/>
    <w:rsid w:val="000536C3"/>
    <w:rsid w:val="000536C7"/>
    <w:rsid w:val="0005372B"/>
    <w:rsid w:val="0005379F"/>
    <w:rsid w:val="000537A2"/>
    <w:rsid w:val="00053829"/>
    <w:rsid w:val="00053834"/>
    <w:rsid w:val="000539BB"/>
    <w:rsid w:val="000539E7"/>
    <w:rsid w:val="00053A1C"/>
    <w:rsid w:val="00053AD1"/>
    <w:rsid w:val="00053B5E"/>
    <w:rsid w:val="00053C6D"/>
    <w:rsid w:val="00053CD1"/>
    <w:rsid w:val="00053D31"/>
    <w:rsid w:val="00053D4A"/>
    <w:rsid w:val="00053E08"/>
    <w:rsid w:val="00053E70"/>
    <w:rsid w:val="00053EB2"/>
    <w:rsid w:val="00053F8C"/>
    <w:rsid w:val="0005400F"/>
    <w:rsid w:val="000540E3"/>
    <w:rsid w:val="00054177"/>
    <w:rsid w:val="0005417C"/>
    <w:rsid w:val="0005417E"/>
    <w:rsid w:val="0005419C"/>
    <w:rsid w:val="000541B4"/>
    <w:rsid w:val="00054249"/>
    <w:rsid w:val="00054278"/>
    <w:rsid w:val="000542D4"/>
    <w:rsid w:val="00054358"/>
    <w:rsid w:val="000543C7"/>
    <w:rsid w:val="00054435"/>
    <w:rsid w:val="00054452"/>
    <w:rsid w:val="00054535"/>
    <w:rsid w:val="00054547"/>
    <w:rsid w:val="00054566"/>
    <w:rsid w:val="0005456B"/>
    <w:rsid w:val="00054579"/>
    <w:rsid w:val="000545A0"/>
    <w:rsid w:val="00054615"/>
    <w:rsid w:val="00054619"/>
    <w:rsid w:val="0005467F"/>
    <w:rsid w:val="0005470C"/>
    <w:rsid w:val="00054802"/>
    <w:rsid w:val="0005482E"/>
    <w:rsid w:val="000548C7"/>
    <w:rsid w:val="00054944"/>
    <w:rsid w:val="000549C5"/>
    <w:rsid w:val="000549E9"/>
    <w:rsid w:val="000549F5"/>
    <w:rsid w:val="000549FF"/>
    <w:rsid w:val="00054ADC"/>
    <w:rsid w:val="00054AF4"/>
    <w:rsid w:val="00054B29"/>
    <w:rsid w:val="00054B7B"/>
    <w:rsid w:val="00054BEE"/>
    <w:rsid w:val="00054C4B"/>
    <w:rsid w:val="00054C7F"/>
    <w:rsid w:val="00054CFF"/>
    <w:rsid w:val="00054D53"/>
    <w:rsid w:val="00054DBB"/>
    <w:rsid w:val="00054E0C"/>
    <w:rsid w:val="00054E49"/>
    <w:rsid w:val="00054F28"/>
    <w:rsid w:val="00054F43"/>
    <w:rsid w:val="00054F68"/>
    <w:rsid w:val="00054FAD"/>
    <w:rsid w:val="00054FF5"/>
    <w:rsid w:val="0005502E"/>
    <w:rsid w:val="00055032"/>
    <w:rsid w:val="00055089"/>
    <w:rsid w:val="000550BD"/>
    <w:rsid w:val="0005510E"/>
    <w:rsid w:val="00055113"/>
    <w:rsid w:val="0005514F"/>
    <w:rsid w:val="00055214"/>
    <w:rsid w:val="0005521D"/>
    <w:rsid w:val="00055246"/>
    <w:rsid w:val="000552F2"/>
    <w:rsid w:val="00055330"/>
    <w:rsid w:val="00055340"/>
    <w:rsid w:val="0005536B"/>
    <w:rsid w:val="000553C6"/>
    <w:rsid w:val="00055411"/>
    <w:rsid w:val="00055477"/>
    <w:rsid w:val="000554A9"/>
    <w:rsid w:val="000554C8"/>
    <w:rsid w:val="000554D2"/>
    <w:rsid w:val="0005563F"/>
    <w:rsid w:val="000556D2"/>
    <w:rsid w:val="00055767"/>
    <w:rsid w:val="000557CA"/>
    <w:rsid w:val="00055815"/>
    <w:rsid w:val="00055834"/>
    <w:rsid w:val="00055889"/>
    <w:rsid w:val="00055918"/>
    <w:rsid w:val="00055957"/>
    <w:rsid w:val="00055A12"/>
    <w:rsid w:val="00055A36"/>
    <w:rsid w:val="00055A8B"/>
    <w:rsid w:val="00055AEB"/>
    <w:rsid w:val="00055B2A"/>
    <w:rsid w:val="00055B33"/>
    <w:rsid w:val="00055B3E"/>
    <w:rsid w:val="00055BE9"/>
    <w:rsid w:val="00055C59"/>
    <w:rsid w:val="00055C73"/>
    <w:rsid w:val="00055CF9"/>
    <w:rsid w:val="00055D50"/>
    <w:rsid w:val="00055D96"/>
    <w:rsid w:val="00055EBC"/>
    <w:rsid w:val="00055F01"/>
    <w:rsid w:val="00055FB9"/>
    <w:rsid w:val="00055FE3"/>
    <w:rsid w:val="00056031"/>
    <w:rsid w:val="00056070"/>
    <w:rsid w:val="000560BA"/>
    <w:rsid w:val="00056199"/>
    <w:rsid w:val="00056202"/>
    <w:rsid w:val="000562EE"/>
    <w:rsid w:val="00056341"/>
    <w:rsid w:val="000563FE"/>
    <w:rsid w:val="0005640B"/>
    <w:rsid w:val="000565A7"/>
    <w:rsid w:val="000565B2"/>
    <w:rsid w:val="00056814"/>
    <w:rsid w:val="0005684B"/>
    <w:rsid w:val="00056867"/>
    <w:rsid w:val="0005687C"/>
    <w:rsid w:val="000568D4"/>
    <w:rsid w:val="000568F9"/>
    <w:rsid w:val="00056933"/>
    <w:rsid w:val="00056A10"/>
    <w:rsid w:val="00056AAF"/>
    <w:rsid w:val="00056B35"/>
    <w:rsid w:val="00056BB5"/>
    <w:rsid w:val="00056BDE"/>
    <w:rsid w:val="00056BF6"/>
    <w:rsid w:val="00056C78"/>
    <w:rsid w:val="00056C98"/>
    <w:rsid w:val="00056D54"/>
    <w:rsid w:val="00056D63"/>
    <w:rsid w:val="00056D6D"/>
    <w:rsid w:val="00056D86"/>
    <w:rsid w:val="00056E01"/>
    <w:rsid w:val="00056E21"/>
    <w:rsid w:val="00056EF6"/>
    <w:rsid w:val="00056FCD"/>
    <w:rsid w:val="00057032"/>
    <w:rsid w:val="0005707E"/>
    <w:rsid w:val="00057112"/>
    <w:rsid w:val="0005724E"/>
    <w:rsid w:val="000572E4"/>
    <w:rsid w:val="0005736F"/>
    <w:rsid w:val="00057388"/>
    <w:rsid w:val="000573C5"/>
    <w:rsid w:val="00057441"/>
    <w:rsid w:val="00057448"/>
    <w:rsid w:val="000574B1"/>
    <w:rsid w:val="000574E9"/>
    <w:rsid w:val="0005750F"/>
    <w:rsid w:val="00057663"/>
    <w:rsid w:val="00057727"/>
    <w:rsid w:val="00057768"/>
    <w:rsid w:val="00057796"/>
    <w:rsid w:val="000577E5"/>
    <w:rsid w:val="00057825"/>
    <w:rsid w:val="000578DB"/>
    <w:rsid w:val="000578DE"/>
    <w:rsid w:val="000578E7"/>
    <w:rsid w:val="000579B1"/>
    <w:rsid w:val="000579C7"/>
    <w:rsid w:val="00057A91"/>
    <w:rsid w:val="00057ABC"/>
    <w:rsid w:val="00057BA3"/>
    <w:rsid w:val="00057BB2"/>
    <w:rsid w:val="00057BC9"/>
    <w:rsid w:val="00057C12"/>
    <w:rsid w:val="00057CC4"/>
    <w:rsid w:val="00057D47"/>
    <w:rsid w:val="00057E83"/>
    <w:rsid w:val="00057FEC"/>
    <w:rsid w:val="00060039"/>
    <w:rsid w:val="00060147"/>
    <w:rsid w:val="00060238"/>
    <w:rsid w:val="0006028F"/>
    <w:rsid w:val="00060355"/>
    <w:rsid w:val="00060396"/>
    <w:rsid w:val="000603B7"/>
    <w:rsid w:val="00060429"/>
    <w:rsid w:val="0006048B"/>
    <w:rsid w:val="000605ED"/>
    <w:rsid w:val="0006061F"/>
    <w:rsid w:val="0006067E"/>
    <w:rsid w:val="00060787"/>
    <w:rsid w:val="000607AB"/>
    <w:rsid w:val="000607CA"/>
    <w:rsid w:val="00060849"/>
    <w:rsid w:val="00060854"/>
    <w:rsid w:val="0006086F"/>
    <w:rsid w:val="0006087D"/>
    <w:rsid w:val="00060884"/>
    <w:rsid w:val="000608CB"/>
    <w:rsid w:val="000608D0"/>
    <w:rsid w:val="00060992"/>
    <w:rsid w:val="000609CA"/>
    <w:rsid w:val="000609FD"/>
    <w:rsid w:val="00060A6A"/>
    <w:rsid w:val="00060AD3"/>
    <w:rsid w:val="00060C37"/>
    <w:rsid w:val="00060C51"/>
    <w:rsid w:val="00060C74"/>
    <w:rsid w:val="00060C84"/>
    <w:rsid w:val="00060D27"/>
    <w:rsid w:val="00060D55"/>
    <w:rsid w:val="00060E25"/>
    <w:rsid w:val="00060E7B"/>
    <w:rsid w:val="00060EC2"/>
    <w:rsid w:val="00060EF2"/>
    <w:rsid w:val="00060F65"/>
    <w:rsid w:val="00060FA4"/>
    <w:rsid w:val="00060FAA"/>
    <w:rsid w:val="0006107E"/>
    <w:rsid w:val="000610E3"/>
    <w:rsid w:val="00061147"/>
    <w:rsid w:val="00061182"/>
    <w:rsid w:val="000611D4"/>
    <w:rsid w:val="000611FE"/>
    <w:rsid w:val="00061234"/>
    <w:rsid w:val="0006124C"/>
    <w:rsid w:val="00061266"/>
    <w:rsid w:val="000612BF"/>
    <w:rsid w:val="000612C5"/>
    <w:rsid w:val="000612DE"/>
    <w:rsid w:val="000614C2"/>
    <w:rsid w:val="000614E3"/>
    <w:rsid w:val="000615C7"/>
    <w:rsid w:val="00061623"/>
    <w:rsid w:val="00061665"/>
    <w:rsid w:val="00061710"/>
    <w:rsid w:val="00061785"/>
    <w:rsid w:val="000617D0"/>
    <w:rsid w:val="00061882"/>
    <w:rsid w:val="0006194E"/>
    <w:rsid w:val="000619F2"/>
    <w:rsid w:val="00061A80"/>
    <w:rsid w:val="00061AA3"/>
    <w:rsid w:val="00061AE1"/>
    <w:rsid w:val="00061B79"/>
    <w:rsid w:val="00061C3C"/>
    <w:rsid w:val="00061C5B"/>
    <w:rsid w:val="00061C93"/>
    <w:rsid w:val="00061CF5"/>
    <w:rsid w:val="00061D2D"/>
    <w:rsid w:val="00061D5F"/>
    <w:rsid w:val="00061DA2"/>
    <w:rsid w:val="00061E01"/>
    <w:rsid w:val="00061E1E"/>
    <w:rsid w:val="00061E70"/>
    <w:rsid w:val="00061E9E"/>
    <w:rsid w:val="00061EDF"/>
    <w:rsid w:val="00061FE8"/>
    <w:rsid w:val="000620D0"/>
    <w:rsid w:val="00062132"/>
    <w:rsid w:val="00062161"/>
    <w:rsid w:val="000621BD"/>
    <w:rsid w:val="000621D0"/>
    <w:rsid w:val="00062284"/>
    <w:rsid w:val="000622A9"/>
    <w:rsid w:val="000622B5"/>
    <w:rsid w:val="00062359"/>
    <w:rsid w:val="00062399"/>
    <w:rsid w:val="000623A3"/>
    <w:rsid w:val="0006242B"/>
    <w:rsid w:val="00062527"/>
    <w:rsid w:val="0006252E"/>
    <w:rsid w:val="00062542"/>
    <w:rsid w:val="00062599"/>
    <w:rsid w:val="000625CA"/>
    <w:rsid w:val="000625DD"/>
    <w:rsid w:val="00062659"/>
    <w:rsid w:val="00062733"/>
    <w:rsid w:val="00062735"/>
    <w:rsid w:val="00062746"/>
    <w:rsid w:val="000627BB"/>
    <w:rsid w:val="00062812"/>
    <w:rsid w:val="00062872"/>
    <w:rsid w:val="0006287E"/>
    <w:rsid w:val="000628DB"/>
    <w:rsid w:val="000629B2"/>
    <w:rsid w:val="000629B5"/>
    <w:rsid w:val="000629C3"/>
    <w:rsid w:val="00062BC2"/>
    <w:rsid w:val="00062CEB"/>
    <w:rsid w:val="00062E06"/>
    <w:rsid w:val="00062E62"/>
    <w:rsid w:val="00062E75"/>
    <w:rsid w:val="00062F3C"/>
    <w:rsid w:val="00062F7C"/>
    <w:rsid w:val="00062FB2"/>
    <w:rsid w:val="00062FD6"/>
    <w:rsid w:val="00063078"/>
    <w:rsid w:val="0006308B"/>
    <w:rsid w:val="000630C8"/>
    <w:rsid w:val="00063207"/>
    <w:rsid w:val="000632C1"/>
    <w:rsid w:val="00063304"/>
    <w:rsid w:val="00063387"/>
    <w:rsid w:val="00063424"/>
    <w:rsid w:val="0006346A"/>
    <w:rsid w:val="000635B7"/>
    <w:rsid w:val="000635FF"/>
    <w:rsid w:val="000636D4"/>
    <w:rsid w:val="00063708"/>
    <w:rsid w:val="00063719"/>
    <w:rsid w:val="000637B0"/>
    <w:rsid w:val="000638AD"/>
    <w:rsid w:val="000638AF"/>
    <w:rsid w:val="000638DD"/>
    <w:rsid w:val="000639CD"/>
    <w:rsid w:val="00063A2A"/>
    <w:rsid w:val="00063A4E"/>
    <w:rsid w:val="00063AB2"/>
    <w:rsid w:val="00063B3F"/>
    <w:rsid w:val="00063B4A"/>
    <w:rsid w:val="00063C2C"/>
    <w:rsid w:val="00063C5E"/>
    <w:rsid w:val="00063DA3"/>
    <w:rsid w:val="00063DAE"/>
    <w:rsid w:val="00063DFE"/>
    <w:rsid w:val="00063E07"/>
    <w:rsid w:val="00063E24"/>
    <w:rsid w:val="00063E2A"/>
    <w:rsid w:val="00063E2C"/>
    <w:rsid w:val="00063EE7"/>
    <w:rsid w:val="00063EF8"/>
    <w:rsid w:val="00063F02"/>
    <w:rsid w:val="00063F6A"/>
    <w:rsid w:val="00063FA2"/>
    <w:rsid w:val="00063FC5"/>
    <w:rsid w:val="00063FE1"/>
    <w:rsid w:val="000640A8"/>
    <w:rsid w:val="00064276"/>
    <w:rsid w:val="000642C9"/>
    <w:rsid w:val="00064312"/>
    <w:rsid w:val="000643F8"/>
    <w:rsid w:val="000644A4"/>
    <w:rsid w:val="000644AE"/>
    <w:rsid w:val="0006455F"/>
    <w:rsid w:val="00064580"/>
    <w:rsid w:val="000645B7"/>
    <w:rsid w:val="000645D5"/>
    <w:rsid w:val="00064630"/>
    <w:rsid w:val="00064772"/>
    <w:rsid w:val="00064778"/>
    <w:rsid w:val="000647C1"/>
    <w:rsid w:val="0006482D"/>
    <w:rsid w:val="000648EC"/>
    <w:rsid w:val="0006499A"/>
    <w:rsid w:val="000649B0"/>
    <w:rsid w:val="000649EA"/>
    <w:rsid w:val="00064A2D"/>
    <w:rsid w:val="00064B36"/>
    <w:rsid w:val="00064B61"/>
    <w:rsid w:val="00064BED"/>
    <w:rsid w:val="00064CBF"/>
    <w:rsid w:val="00064D11"/>
    <w:rsid w:val="00064E1B"/>
    <w:rsid w:val="00064E43"/>
    <w:rsid w:val="00064E8E"/>
    <w:rsid w:val="00064EA6"/>
    <w:rsid w:val="00064F51"/>
    <w:rsid w:val="00064F5E"/>
    <w:rsid w:val="00064FE8"/>
    <w:rsid w:val="000650D6"/>
    <w:rsid w:val="00065108"/>
    <w:rsid w:val="0006510A"/>
    <w:rsid w:val="00065133"/>
    <w:rsid w:val="00065183"/>
    <w:rsid w:val="000651BA"/>
    <w:rsid w:val="000651C5"/>
    <w:rsid w:val="000651E4"/>
    <w:rsid w:val="000651E9"/>
    <w:rsid w:val="0006522D"/>
    <w:rsid w:val="00065282"/>
    <w:rsid w:val="000652AE"/>
    <w:rsid w:val="000652B3"/>
    <w:rsid w:val="0006530F"/>
    <w:rsid w:val="00065310"/>
    <w:rsid w:val="00065356"/>
    <w:rsid w:val="0006539D"/>
    <w:rsid w:val="000653F2"/>
    <w:rsid w:val="0006544B"/>
    <w:rsid w:val="00065470"/>
    <w:rsid w:val="000655A6"/>
    <w:rsid w:val="000655D3"/>
    <w:rsid w:val="000656C1"/>
    <w:rsid w:val="0006579C"/>
    <w:rsid w:val="00065805"/>
    <w:rsid w:val="00065808"/>
    <w:rsid w:val="00065845"/>
    <w:rsid w:val="00065867"/>
    <w:rsid w:val="00065888"/>
    <w:rsid w:val="000658C1"/>
    <w:rsid w:val="000658CA"/>
    <w:rsid w:val="00065912"/>
    <w:rsid w:val="00065919"/>
    <w:rsid w:val="0006592A"/>
    <w:rsid w:val="000659BE"/>
    <w:rsid w:val="00065A90"/>
    <w:rsid w:val="00065AB5"/>
    <w:rsid w:val="00065AD2"/>
    <w:rsid w:val="00065B0A"/>
    <w:rsid w:val="00065BEF"/>
    <w:rsid w:val="00065C23"/>
    <w:rsid w:val="00065CCB"/>
    <w:rsid w:val="00065CCC"/>
    <w:rsid w:val="00065CF3"/>
    <w:rsid w:val="00065CF7"/>
    <w:rsid w:val="00065D23"/>
    <w:rsid w:val="00065D5D"/>
    <w:rsid w:val="00065D91"/>
    <w:rsid w:val="00065DA7"/>
    <w:rsid w:val="00065F5E"/>
    <w:rsid w:val="0006604A"/>
    <w:rsid w:val="00066097"/>
    <w:rsid w:val="00066191"/>
    <w:rsid w:val="000661C8"/>
    <w:rsid w:val="000661F6"/>
    <w:rsid w:val="00066221"/>
    <w:rsid w:val="00066225"/>
    <w:rsid w:val="0006622D"/>
    <w:rsid w:val="00066236"/>
    <w:rsid w:val="0006625B"/>
    <w:rsid w:val="0006628E"/>
    <w:rsid w:val="000662C1"/>
    <w:rsid w:val="00066321"/>
    <w:rsid w:val="000663BB"/>
    <w:rsid w:val="00066462"/>
    <w:rsid w:val="00066549"/>
    <w:rsid w:val="000665A8"/>
    <w:rsid w:val="0006662C"/>
    <w:rsid w:val="0006663E"/>
    <w:rsid w:val="0006669D"/>
    <w:rsid w:val="0006675E"/>
    <w:rsid w:val="0006676B"/>
    <w:rsid w:val="00066829"/>
    <w:rsid w:val="0006684E"/>
    <w:rsid w:val="00066851"/>
    <w:rsid w:val="00066889"/>
    <w:rsid w:val="000668C6"/>
    <w:rsid w:val="00066971"/>
    <w:rsid w:val="00066A51"/>
    <w:rsid w:val="00066A84"/>
    <w:rsid w:val="00066B46"/>
    <w:rsid w:val="00066BD7"/>
    <w:rsid w:val="00066BD9"/>
    <w:rsid w:val="00066BF2"/>
    <w:rsid w:val="00066C16"/>
    <w:rsid w:val="00066C25"/>
    <w:rsid w:val="00066C58"/>
    <w:rsid w:val="00066CB0"/>
    <w:rsid w:val="00066D1E"/>
    <w:rsid w:val="00066D43"/>
    <w:rsid w:val="00066D48"/>
    <w:rsid w:val="00066DC0"/>
    <w:rsid w:val="00066E0F"/>
    <w:rsid w:val="00066E26"/>
    <w:rsid w:val="00066EFC"/>
    <w:rsid w:val="00066F5C"/>
    <w:rsid w:val="00066F88"/>
    <w:rsid w:val="00067031"/>
    <w:rsid w:val="00067120"/>
    <w:rsid w:val="00067141"/>
    <w:rsid w:val="0006714B"/>
    <w:rsid w:val="0006725B"/>
    <w:rsid w:val="00067277"/>
    <w:rsid w:val="0006729D"/>
    <w:rsid w:val="000672D2"/>
    <w:rsid w:val="000672DA"/>
    <w:rsid w:val="000672FF"/>
    <w:rsid w:val="000673D3"/>
    <w:rsid w:val="000674EE"/>
    <w:rsid w:val="000674FF"/>
    <w:rsid w:val="00067667"/>
    <w:rsid w:val="00067695"/>
    <w:rsid w:val="000676B0"/>
    <w:rsid w:val="0006773D"/>
    <w:rsid w:val="0006774A"/>
    <w:rsid w:val="0006778A"/>
    <w:rsid w:val="0006779C"/>
    <w:rsid w:val="000678AA"/>
    <w:rsid w:val="000678E6"/>
    <w:rsid w:val="00067925"/>
    <w:rsid w:val="00067B87"/>
    <w:rsid w:val="00067B9C"/>
    <w:rsid w:val="00067C1C"/>
    <w:rsid w:val="00067C73"/>
    <w:rsid w:val="00067C75"/>
    <w:rsid w:val="00067C9D"/>
    <w:rsid w:val="00067CDD"/>
    <w:rsid w:val="00067CF9"/>
    <w:rsid w:val="00067D1A"/>
    <w:rsid w:val="00067D89"/>
    <w:rsid w:val="00067E0B"/>
    <w:rsid w:val="00067E3E"/>
    <w:rsid w:val="00067EF0"/>
    <w:rsid w:val="00067F1D"/>
    <w:rsid w:val="00067F2E"/>
    <w:rsid w:val="00067FC2"/>
    <w:rsid w:val="00070011"/>
    <w:rsid w:val="000700D6"/>
    <w:rsid w:val="0007012C"/>
    <w:rsid w:val="00070154"/>
    <w:rsid w:val="000701A1"/>
    <w:rsid w:val="000701AE"/>
    <w:rsid w:val="000701B5"/>
    <w:rsid w:val="000701EC"/>
    <w:rsid w:val="00070253"/>
    <w:rsid w:val="0007030E"/>
    <w:rsid w:val="000703C8"/>
    <w:rsid w:val="000703DF"/>
    <w:rsid w:val="000703EC"/>
    <w:rsid w:val="000703F3"/>
    <w:rsid w:val="00070452"/>
    <w:rsid w:val="0007045D"/>
    <w:rsid w:val="000704EC"/>
    <w:rsid w:val="00070500"/>
    <w:rsid w:val="0007060D"/>
    <w:rsid w:val="00070658"/>
    <w:rsid w:val="0007065D"/>
    <w:rsid w:val="00070688"/>
    <w:rsid w:val="00070691"/>
    <w:rsid w:val="0007073A"/>
    <w:rsid w:val="00070892"/>
    <w:rsid w:val="000708D4"/>
    <w:rsid w:val="00070985"/>
    <w:rsid w:val="000709C8"/>
    <w:rsid w:val="00070A74"/>
    <w:rsid w:val="00070B1A"/>
    <w:rsid w:val="00070C1D"/>
    <w:rsid w:val="00070C31"/>
    <w:rsid w:val="00070C73"/>
    <w:rsid w:val="00070D46"/>
    <w:rsid w:val="00070F3B"/>
    <w:rsid w:val="00070F8F"/>
    <w:rsid w:val="00070FBC"/>
    <w:rsid w:val="00071014"/>
    <w:rsid w:val="00071098"/>
    <w:rsid w:val="000710C8"/>
    <w:rsid w:val="0007111F"/>
    <w:rsid w:val="0007113F"/>
    <w:rsid w:val="000711C7"/>
    <w:rsid w:val="00071203"/>
    <w:rsid w:val="0007124A"/>
    <w:rsid w:val="00071447"/>
    <w:rsid w:val="00071611"/>
    <w:rsid w:val="0007161B"/>
    <w:rsid w:val="0007176F"/>
    <w:rsid w:val="00071784"/>
    <w:rsid w:val="000717D1"/>
    <w:rsid w:val="00071887"/>
    <w:rsid w:val="00071942"/>
    <w:rsid w:val="0007195F"/>
    <w:rsid w:val="000719EB"/>
    <w:rsid w:val="00071A30"/>
    <w:rsid w:val="00071A84"/>
    <w:rsid w:val="00071B5B"/>
    <w:rsid w:val="00071B79"/>
    <w:rsid w:val="00071B8D"/>
    <w:rsid w:val="00071C2E"/>
    <w:rsid w:val="00071CFB"/>
    <w:rsid w:val="00071D47"/>
    <w:rsid w:val="00071D6D"/>
    <w:rsid w:val="00071D71"/>
    <w:rsid w:val="00071DDA"/>
    <w:rsid w:val="00071DE3"/>
    <w:rsid w:val="00071DF0"/>
    <w:rsid w:val="00071E26"/>
    <w:rsid w:val="00071E31"/>
    <w:rsid w:val="00071E6C"/>
    <w:rsid w:val="00071E7A"/>
    <w:rsid w:val="00071ECB"/>
    <w:rsid w:val="00071F5E"/>
    <w:rsid w:val="00071F8B"/>
    <w:rsid w:val="00071FF8"/>
    <w:rsid w:val="00072064"/>
    <w:rsid w:val="0007207E"/>
    <w:rsid w:val="00072085"/>
    <w:rsid w:val="00072091"/>
    <w:rsid w:val="000720FD"/>
    <w:rsid w:val="0007217A"/>
    <w:rsid w:val="00072237"/>
    <w:rsid w:val="00072268"/>
    <w:rsid w:val="00072281"/>
    <w:rsid w:val="00072343"/>
    <w:rsid w:val="0007235B"/>
    <w:rsid w:val="0007235F"/>
    <w:rsid w:val="00072392"/>
    <w:rsid w:val="000723A0"/>
    <w:rsid w:val="000723AF"/>
    <w:rsid w:val="00072413"/>
    <w:rsid w:val="00072480"/>
    <w:rsid w:val="000724CA"/>
    <w:rsid w:val="000724F1"/>
    <w:rsid w:val="00072505"/>
    <w:rsid w:val="00072508"/>
    <w:rsid w:val="00072515"/>
    <w:rsid w:val="00072576"/>
    <w:rsid w:val="00072591"/>
    <w:rsid w:val="00072596"/>
    <w:rsid w:val="000725D8"/>
    <w:rsid w:val="00072621"/>
    <w:rsid w:val="00072638"/>
    <w:rsid w:val="0007263E"/>
    <w:rsid w:val="0007264A"/>
    <w:rsid w:val="0007265E"/>
    <w:rsid w:val="0007272B"/>
    <w:rsid w:val="0007279D"/>
    <w:rsid w:val="000727C7"/>
    <w:rsid w:val="00072806"/>
    <w:rsid w:val="00072880"/>
    <w:rsid w:val="000728BF"/>
    <w:rsid w:val="0007298B"/>
    <w:rsid w:val="000729D9"/>
    <w:rsid w:val="00072A91"/>
    <w:rsid w:val="00072ADA"/>
    <w:rsid w:val="00072AED"/>
    <w:rsid w:val="00072BA1"/>
    <w:rsid w:val="00072C3D"/>
    <w:rsid w:val="00072C3E"/>
    <w:rsid w:val="00072C66"/>
    <w:rsid w:val="00072C6E"/>
    <w:rsid w:val="00072CC8"/>
    <w:rsid w:val="00072D56"/>
    <w:rsid w:val="00072D59"/>
    <w:rsid w:val="00072E5D"/>
    <w:rsid w:val="00072F0A"/>
    <w:rsid w:val="00072F14"/>
    <w:rsid w:val="00072F4C"/>
    <w:rsid w:val="00072F57"/>
    <w:rsid w:val="00072F6A"/>
    <w:rsid w:val="00072FCF"/>
    <w:rsid w:val="00072FF1"/>
    <w:rsid w:val="00073014"/>
    <w:rsid w:val="00073092"/>
    <w:rsid w:val="000730DB"/>
    <w:rsid w:val="0007314C"/>
    <w:rsid w:val="000731A9"/>
    <w:rsid w:val="00073235"/>
    <w:rsid w:val="00073264"/>
    <w:rsid w:val="00073297"/>
    <w:rsid w:val="0007332F"/>
    <w:rsid w:val="00073374"/>
    <w:rsid w:val="00073392"/>
    <w:rsid w:val="00073429"/>
    <w:rsid w:val="00073468"/>
    <w:rsid w:val="0007346C"/>
    <w:rsid w:val="0007353E"/>
    <w:rsid w:val="000735AE"/>
    <w:rsid w:val="00073620"/>
    <w:rsid w:val="000737FA"/>
    <w:rsid w:val="0007384A"/>
    <w:rsid w:val="0007394C"/>
    <w:rsid w:val="000739DB"/>
    <w:rsid w:val="00073A2F"/>
    <w:rsid w:val="00073B05"/>
    <w:rsid w:val="00073B14"/>
    <w:rsid w:val="00073BF2"/>
    <w:rsid w:val="00073C15"/>
    <w:rsid w:val="00073C8D"/>
    <w:rsid w:val="00073D3B"/>
    <w:rsid w:val="00073D5A"/>
    <w:rsid w:val="00073D89"/>
    <w:rsid w:val="00073D99"/>
    <w:rsid w:val="00073DC5"/>
    <w:rsid w:val="00073DE8"/>
    <w:rsid w:val="00073E2D"/>
    <w:rsid w:val="00073E47"/>
    <w:rsid w:val="00073F87"/>
    <w:rsid w:val="00074011"/>
    <w:rsid w:val="0007405B"/>
    <w:rsid w:val="00074194"/>
    <w:rsid w:val="000741C0"/>
    <w:rsid w:val="000741D1"/>
    <w:rsid w:val="0007420B"/>
    <w:rsid w:val="0007424A"/>
    <w:rsid w:val="0007426D"/>
    <w:rsid w:val="000742C2"/>
    <w:rsid w:val="000743BD"/>
    <w:rsid w:val="0007447F"/>
    <w:rsid w:val="000744E3"/>
    <w:rsid w:val="000744F6"/>
    <w:rsid w:val="00074500"/>
    <w:rsid w:val="00074584"/>
    <w:rsid w:val="000745A8"/>
    <w:rsid w:val="00074619"/>
    <w:rsid w:val="0007463A"/>
    <w:rsid w:val="00074667"/>
    <w:rsid w:val="000746B8"/>
    <w:rsid w:val="000746B9"/>
    <w:rsid w:val="0007480E"/>
    <w:rsid w:val="00074853"/>
    <w:rsid w:val="00074873"/>
    <w:rsid w:val="000748B8"/>
    <w:rsid w:val="000748BE"/>
    <w:rsid w:val="000748E2"/>
    <w:rsid w:val="0007490A"/>
    <w:rsid w:val="00074A67"/>
    <w:rsid w:val="00074ACB"/>
    <w:rsid w:val="00074B8B"/>
    <w:rsid w:val="00074BA4"/>
    <w:rsid w:val="00074BF3"/>
    <w:rsid w:val="00074C86"/>
    <w:rsid w:val="00074CF8"/>
    <w:rsid w:val="00074D76"/>
    <w:rsid w:val="00074D8D"/>
    <w:rsid w:val="00074DC3"/>
    <w:rsid w:val="00074DC9"/>
    <w:rsid w:val="00074DD8"/>
    <w:rsid w:val="00074DE3"/>
    <w:rsid w:val="00074E1E"/>
    <w:rsid w:val="00074EA9"/>
    <w:rsid w:val="00074F5F"/>
    <w:rsid w:val="00074F81"/>
    <w:rsid w:val="00074FA3"/>
    <w:rsid w:val="0007504A"/>
    <w:rsid w:val="000750AB"/>
    <w:rsid w:val="000750B5"/>
    <w:rsid w:val="000750BF"/>
    <w:rsid w:val="00075171"/>
    <w:rsid w:val="00075174"/>
    <w:rsid w:val="00075183"/>
    <w:rsid w:val="00075288"/>
    <w:rsid w:val="0007532A"/>
    <w:rsid w:val="0007538B"/>
    <w:rsid w:val="00075394"/>
    <w:rsid w:val="000753AE"/>
    <w:rsid w:val="000753B2"/>
    <w:rsid w:val="0007544D"/>
    <w:rsid w:val="000754BE"/>
    <w:rsid w:val="000754E6"/>
    <w:rsid w:val="0007551E"/>
    <w:rsid w:val="0007552A"/>
    <w:rsid w:val="000755D2"/>
    <w:rsid w:val="0007566C"/>
    <w:rsid w:val="0007567E"/>
    <w:rsid w:val="000756B1"/>
    <w:rsid w:val="000756C4"/>
    <w:rsid w:val="0007575D"/>
    <w:rsid w:val="0007578E"/>
    <w:rsid w:val="00075979"/>
    <w:rsid w:val="00075990"/>
    <w:rsid w:val="00075AB5"/>
    <w:rsid w:val="00075AE1"/>
    <w:rsid w:val="00075B6D"/>
    <w:rsid w:val="00075C01"/>
    <w:rsid w:val="00075C2E"/>
    <w:rsid w:val="00075D3E"/>
    <w:rsid w:val="00075D4B"/>
    <w:rsid w:val="00075DB6"/>
    <w:rsid w:val="00075E7D"/>
    <w:rsid w:val="00075EE8"/>
    <w:rsid w:val="00075EF7"/>
    <w:rsid w:val="00076038"/>
    <w:rsid w:val="0007607E"/>
    <w:rsid w:val="0007609F"/>
    <w:rsid w:val="00076142"/>
    <w:rsid w:val="0007617B"/>
    <w:rsid w:val="0007624B"/>
    <w:rsid w:val="0007632D"/>
    <w:rsid w:val="00076394"/>
    <w:rsid w:val="000763E1"/>
    <w:rsid w:val="0007645B"/>
    <w:rsid w:val="000764E2"/>
    <w:rsid w:val="00076515"/>
    <w:rsid w:val="0007653B"/>
    <w:rsid w:val="000765B3"/>
    <w:rsid w:val="0007664C"/>
    <w:rsid w:val="00076692"/>
    <w:rsid w:val="00076727"/>
    <w:rsid w:val="0007687B"/>
    <w:rsid w:val="000768C7"/>
    <w:rsid w:val="000768FF"/>
    <w:rsid w:val="00076901"/>
    <w:rsid w:val="00076909"/>
    <w:rsid w:val="00076992"/>
    <w:rsid w:val="0007699C"/>
    <w:rsid w:val="000769A8"/>
    <w:rsid w:val="000769B7"/>
    <w:rsid w:val="000769D2"/>
    <w:rsid w:val="00076A3A"/>
    <w:rsid w:val="00076A61"/>
    <w:rsid w:val="00076B01"/>
    <w:rsid w:val="00076B2B"/>
    <w:rsid w:val="00076B36"/>
    <w:rsid w:val="00076BED"/>
    <w:rsid w:val="00076C6A"/>
    <w:rsid w:val="00076D20"/>
    <w:rsid w:val="00076DB7"/>
    <w:rsid w:val="00076E0C"/>
    <w:rsid w:val="00076E62"/>
    <w:rsid w:val="00076E84"/>
    <w:rsid w:val="00076F41"/>
    <w:rsid w:val="00076F73"/>
    <w:rsid w:val="00077012"/>
    <w:rsid w:val="00077189"/>
    <w:rsid w:val="0007721A"/>
    <w:rsid w:val="00077251"/>
    <w:rsid w:val="0007726D"/>
    <w:rsid w:val="0007737F"/>
    <w:rsid w:val="0007741A"/>
    <w:rsid w:val="00077493"/>
    <w:rsid w:val="00077525"/>
    <w:rsid w:val="0007755E"/>
    <w:rsid w:val="000775EE"/>
    <w:rsid w:val="0007783C"/>
    <w:rsid w:val="000778C9"/>
    <w:rsid w:val="00077988"/>
    <w:rsid w:val="0007798F"/>
    <w:rsid w:val="00077A50"/>
    <w:rsid w:val="00077B5D"/>
    <w:rsid w:val="00077BAE"/>
    <w:rsid w:val="00077BD4"/>
    <w:rsid w:val="00077C15"/>
    <w:rsid w:val="00077C5B"/>
    <w:rsid w:val="00077C70"/>
    <w:rsid w:val="00077C7D"/>
    <w:rsid w:val="00077CC7"/>
    <w:rsid w:val="00077D78"/>
    <w:rsid w:val="00077DE0"/>
    <w:rsid w:val="00077DE6"/>
    <w:rsid w:val="00077DFA"/>
    <w:rsid w:val="00077E1E"/>
    <w:rsid w:val="00077E2D"/>
    <w:rsid w:val="00077E3F"/>
    <w:rsid w:val="00077FAF"/>
    <w:rsid w:val="00077FBE"/>
    <w:rsid w:val="00077FE6"/>
    <w:rsid w:val="00080021"/>
    <w:rsid w:val="00080062"/>
    <w:rsid w:val="0008008B"/>
    <w:rsid w:val="000800D3"/>
    <w:rsid w:val="0008011C"/>
    <w:rsid w:val="00080137"/>
    <w:rsid w:val="00080138"/>
    <w:rsid w:val="00080148"/>
    <w:rsid w:val="0008029B"/>
    <w:rsid w:val="000802F8"/>
    <w:rsid w:val="0008034D"/>
    <w:rsid w:val="0008040B"/>
    <w:rsid w:val="0008041A"/>
    <w:rsid w:val="000804B6"/>
    <w:rsid w:val="00080503"/>
    <w:rsid w:val="00080579"/>
    <w:rsid w:val="000805E5"/>
    <w:rsid w:val="0008065D"/>
    <w:rsid w:val="000806AC"/>
    <w:rsid w:val="000806D3"/>
    <w:rsid w:val="00080715"/>
    <w:rsid w:val="000807F2"/>
    <w:rsid w:val="0008082B"/>
    <w:rsid w:val="00080958"/>
    <w:rsid w:val="0008098C"/>
    <w:rsid w:val="00080998"/>
    <w:rsid w:val="00080A63"/>
    <w:rsid w:val="00080AAD"/>
    <w:rsid w:val="00080AF0"/>
    <w:rsid w:val="00080C44"/>
    <w:rsid w:val="00080C66"/>
    <w:rsid w:val="00080C93"/>
    <w:rsid w:val="00080CEB"/>
    <w:rsid w:val="00080E2E"/>
    <w:rsid w:val="00080FD2"/>
    <w:rsid w:val="00080FD3"/>
    <w:rsid w:val="00080FEF"/>
    <w:rsid w:val="00080FF0"/>
    <w:rsid w:val="000810DF"/>
    <w:rsid w:val="00081130"/>
    <w:rsid w:val="0008115B"/>
    <w:rsid w:val="000811B0"/>
    <w:rsid w:val="000811B5"/>
    <w:rsid w:val="00081258"/>
    <w:rsid w:val="00081276"/>
    <w:rsid w:val="000812C8"/>
    <w:rsid w:val="000812F3"/>
    <w:rsid w:val="00081311"/>
    <w:rsid w:val="00081396"/>
    <w:rsid w:val="00081478"/>
    <w:rsid w:val="00081489"/>
    <w:rsid w:val="000814C6"/>
    <w:rsid w:val="000814C8"/>
    <w:rsid w:val="000814D7"/>
    <w:rsid w:val="00081611"/>
    <w:rsid w:val="00081614"/>
    <w:rsid w:val="000816FA"/>
    <w:rsid w:val="00081743"/>
    <w:rsid w:val="0008187B"/>
    <w:rsid w:val="00081931"/>
    <w:rsid w:val="00081959"/>
    <w:rsid w:val="0008197E"/>
    <w:rsid w:val="000819D4"/>
    <w:rsid w:val="00081A38"/>
    <w:rsid w:val="00081A68"/>
    <w:rsid w:val="00081ADB"/>
    <w:rsid w:val="00081AEA"/>
    <w:rsid w:val="00081AEE"/>
    <w:rsid w:val="00081B0A"/>
    <w:rsid w:val="00081B2B"/>
    <w:rsid w:val="00081B65"/>
    <w:rsid w:val="00081C1F"/>
    <w:rsid w:val="00081C8A"/>
    <w:rsid w:val="00081D28"/>
    <w:rsid w:val="00081DA0"/>
    <w:rsid w:val="00081DAA"/>
    <w:rsid w:val="00081DDB"/>
    <w:rsid w:val="00081DE5"/>
    <w:rsid w:val="00081E15"/>
    <w:rsid w:val="00081E38"/>
    <w:rsid w:val="00081F88"/>
    <w:rsid w:val="00081FB9"/>
    <w:rsid w:val="0008207E"/>
    <w:rsid w:val="000820D6"/>
    <w:rsid w:val="00082151"/>
    <w:rsid w:val="000821DE"/>
    <w:rsid w:val="000821E6"/>
    <w:rsid w:val="00082233"/>
    <w:rsid w:val="00082286"/>
    <w:rsid w:val="000822C5"/>
    <w:rsid w:val="00082370"/>
    <w:rsid w:val="00082374"/>
    <w:rsid w:val="000823C7"/>
    <w:rsid w:val="000823F8"/>
    <w:rsid w:val="00082518"/>
    <w:rsid w:val="00082577"/>
    <w:rsid w:val="000825AC"/>
    <w:rsid w:val="000825FE"/>
    <w:rsid w:val="00082817"/>
    <w:rsid w:val="0008291E"/>
    <w:rsid w:val="00082967"/>
    <w:rsid w:val="00082B33"/>
    <w:rsid w:val="00082B4D"/>
    <w:rsid w:val="00082B6C"/>
    <w:rsid w:val="00082B76"/>
    <w:rsid w:val="00082BD8"/>
    <w:rsid w:val="00082C10"/>
    <w:rsid w:val="00082C3A"/>
    <w:rsid w:val="00082CED"/>
    <w:rsid w:val="00082D8A"/>
    <w:rsid w:val="00082E35"/>
    <w:rsid w:val="00082EA6"/>
    <w:rsid w:val="00082F7D"/>
    <w:rsid w:val="00082F9F"/>
    <w:rsid w:val="00082FDD"/>
    <w:rsid w:val="0008300E"/>
    <w:rsid w:val="00083036"/>
    <w:rsid w:val="00083093"/>
    <w:rsid w:val="0008309C"/>
    <w:rsid w:val="000830E6"/>
    <w:rsid w:val="0008312C"/>
    <w:rsid w:val="00083296"/>
    <w:rsid w:val="000832F3"/>
    <w:rsid w:val="00083371"/>
    <w:rsid w:val="0008337A"/>
    <w:rsid w:val="00083477"/>
    <w:rsid w:val="000834AC"/>
    <w:rsid w:val="000834D0"/>
    <w:rsid w:val="00083530"/>
    <w:rsid w:val="00083659"/>
    <w:rsid w:val="0008366D"/>
    <w:rsid w:val="00083715"/>
    <w:rsid w:val="00083758"/>
    <w:rsid w:val="00083777"/>
    <w:rsid w:val="0008377D"/>
    <w:rsid w:val="00083813"/>
    <w:rsid w:val="0008386E"/>
    <w:rsid w:val="000838D3"/>
    <w:rsid w:val="00083917"/>
    <w:rsid w:val="00083952"/>
    <w:rsid w:val="00083A02"/>
    <w:rsid w:val="00083A3A"/>
    <w:rsid w:val="00083B8F"/>
    <w:rsid w:val="00083BF5"/>
    <w:rsid w:val="00083C08"/>
    <w:rsid w:val="00083C29"/>
    <w:rsid w:val="00083C5F"/>
    <w:rsid w:val="00083C8F"/>
    <w:rsid w:val="00083CA0"/>
    <w:rsid w:val="00083D72"/>
    <w:rsid w:val="00083DCA"/>
    <w:rsid w:val="00083E15"/>
    <w:rsid w:val="00083E72"/>
    <w:rsid w:val="00083EB5"/>
    <w:rsid w:val="00083EDF"/>
    <w:rsid w:val="0008401C"/>
    <w:rsid w:val="0008402F"/>
    <w:rsid w:val="00084040"/>
    <w:rsid w:val="00084067"/>
    <w:rsid w:val="00084081"/>
    <w:rsid w:val="00084215"/>
    <w:rsid w:val="00084243"/>
    <w:rsid w:val="000842D7"/>
    <w:rsid w:val="0008432E"/>
    <w:rsid w:val="00084376"/>
    <w:rsid w:val="00084379"/>
    <w:rsid w:val="000843AE"/>
    <w:rsid w:val="000843AF"/>
    <w:rsid w:val="000843CF"/>
    <w:rsid w:val="00084447"/>
    <w:rsid w:val="00084464"/>
    <w:rsid w:val="000844B8"/>
    <w:rsid w:val="000844E0"/>
    <w:rsid w:val="00084598"/>
    <w:rsid w:val="0008468E"/>
    <w:rsid w:val="00084710"/>
    <w:rsid w:val="00084752"/>
    <w:rsid w:val="00084765"/>
    <w:rsid w:val="00084782"/>
    <w:rsid w:val="00084787"/>
    <w:rsid w:val="000847BE"/>
    <w:rsid w:val="000847E7"/>
    <w:rsid w:val="00084809"/>
    <w:rsid w:val="0008482D"/>
    <w:rsid w:val="000848D1"/>
    <w:rsid w:val="000848D8"/>
    <w:rsid w:val="00084A34"/>
    <w:rsid w:val="00084AC8"/>
    <w:rsid w:val="00084C0B"/>
    <w:rsid w:val="00084C24"/>
    <w:rsid w:val="00084CA2"/>
    <w:rsid w:val="00084CEC"/>
    <w:rsid w:val="00084D46"/>
    <w:rsid w:val="00084DEF"/>
    <w:rsid w:val="00084F0C"/>
    <w:rsid w:val="00084F7A"/>
    <w:rsid w:val="00084F91"/>
    <w:rsid w:val="00084FA5"/>
    <w:rsid w:val="00085087"/>
    <w:rsid w:val="00085106"/>
    <w:rsid w:val="0008510E"/>
    <w:rsid w:val="00085136"/>
    <w:rsid w:val="00085200"/>
    <w:rsid w:val="0008524B"/>
    <w:rsid w:val="00085273"/>
    <w:rsid w:val="00085290"/>
    <w:rsid w:val="00085409"/>
    <w:rsid w:val="00085415"/>
    <w:rsid w:val="0008545B"/>
    <w:rsid w:val="00085472"/>
    <w:rsid w:val="0008552D"/>
    <w:rsid w:val="00085554"/>
    <w:rsid w:val="00085597"/>
    <w:rsid w:val="000855D7"/>
    <w:rsid w:val="0008562A"/>
    <w:rsid w:val="0008563F"/>
    <w:rsid w:val="000856FA"/>
    <w:rsid w:val="00085716"/>
    <w:rsid w:val="00085774"/>
    <w:rsid w:val="000857BB"/>
    <w:rsid w:val="000858BE"/>
    <w:rsid w:val="0008591A"/>
    <w:rsid w:val="000859BA"/>
    <w:rsid w:val="000859BF"/>
    <w:rsid w:val="00085A41"/>
    <w:rsid w:val="00085A42"/>
    <w:rsid w:val="00085B5A"/>
    <w:rsid w:val="00085BC5"/>
    <w:rsid w:val="00085C42"/>
    <w:rsid w:val="00085C50"/>
    <w:rsid w:val="00085CEC"/>
    <w:rsid w:val="00085D4F"/>
    <w:rsid w:val="00085D60"/>
    <w:rsid w:val="00085E8D"/>
    <w:rsid w:val="00085EB7"/>
    <w:rsid w:val="00085F0E"/>
    <w:rsid w:val="00085F35"/>
    <w:rsid w:val="00085F3D"/>
    <w:rsid w:val="00085F5D"/>
    <w:rsid w:val="00085F66"/>
    <w:rsid w:val="00085F91"/>
    <w:rsid w:val="00085FFE"/>
    <w:rsid w:val="00086006"/>
    <w:rsid w:val="00086038"/>
    <w:rsid w:val="000860A1"/>
    <w:rsid w:val="000860ED"/>
    <w:rsid w:val="00086118"/>
    <w:rsid w:val="000862CA"/>
    <w:rsid w:val="0008636A"/>
    <w:rsid w:val="0008637E"/>
    <w:rsid w:val="0008638F"/>
    <w:rsid w:val="000863D4"/>
    <w:rsid w:val="00086425"/>
    <w:rsid w:val="00086480"/>
    <w:rsid w:val="000864B9"/>
    <w:rsid w:val="000864E5"/>
    <w:rsid w:val="00086532"/>
    <w:rsid w:val="000865E3"/>
    <w:rsid w:val="00086601"/>
    <w:rsid w:val="00086617"/>
    <w:rsid w:val="00086644"/>
    <w:rsid w:val="00086689"/>
    <w:rsid w:val="000866F1"/>
    <w:rsid w:val="000867E9"/>
    <w:rsid w:val="000867F9"/>
    <w:rsid w:val="000868BD"/>
    <w:rsid w:val="0008696A"/>
    <w:rsid w:val="000869E6"/>
    <w:rsid w:val="000869F2"/>
    <w:rsid w:val="00086A2E"/>
    <w:rsid w:val="00086A33"/>
    <w:rsid w:val="00086A91"/>
    <w:rsid w:val="00086A9C"/>
    <w:rsid w:val="00086AD4"/>
    <w:rsid w:val="00086AF2"/>
    <w:rsid w:val="00086B5F"/>
    <w:rsid w:val="00086B76"/>
    <w:rsid w:val="00086C17"/>
    <w:rsid w:val="00086C54"/>
    <w:rsid w:val="00086CB7"/>
    <w:rsid w:val="00086D9B"/>
    <w:rsid w:val="00086DAF"/>
    <w:rsid w:val="00086DC3"/>
    <w:rsid w:val="00086DC9"/>
    <w:rsid w:val="00086EAF"/>
    <w:rsid w:val="00086F77"/>
    <w:rsid w:val="00086FAF"/>
    <w:rsid w:val="00086FBF"/>
    <w:rsid w:val="000870A5"/>
    <w:rsid w:val="000870E9"/>
    <w:rsid w:val="0008710C"/>
    <w:rsid w:val="000871F3"/>
    <w:rsid w:val="00087233"/>
    <w:rsid w:val="00087347"/>
    <w:rsid w:val="000873A4"/>
    <w:rsid w:val="000873D3"/>
    <w:rsid w:val="0008742D"/>
    <w:rsid w:val="00087584"/>
    <w:rsid w:val="0008758D"/>
    <w:rsid w:val="0008763B"/>
    <w:rsid w:val="00087652"/>
    <w:rsid w:val="00087671"/>
    <w:rsid w:val="00087717"/>
    <w:rsid w:val="00087785"/>
    <w:rsid w:val="0008786C"/>
    <w:rsid w:val="00087887"/>
    <w:rsid w:val="000878A2"/>
    <w:rsid w:val="000878B1"/>
    <w:rsid w:val="000878C7"/>
    <w:rsid w:val="000878D7"/>
    <w:rsid w:val="000878E9"/>
    <w:rsid w:val="000879B2"/>
    <w:rsid w:val="000879CC"/>
    <w:rsid w:val="00087A14"/>
    <w:rsid w:val="00087A59"/>
    <w:rsid w:val="00087A60"/>
    <w:rsid w:val="00087AD9"/>
    <w:rsid w:val="00087B61"/>
    <w:rsid w:val="00087BCC"/>
    <w:rsid w:val="00087C40"/>
    <w:rsid w:val="00087CB0"/>
    <w:rsid w:val="00087CBD"/>
    <w:rsid w:val="00087CD3"/>
    <w:rsid w:val="00087D52"/>
    <w:rsid w:val="00087D7A"/>
    <w:rsid w:val="00087E52"/>
    <w:rsid w:val="00087F0F"/>
    <w:rsid w:val="00087F22"/>
    <w:rsid w:val="00087F26"/>
    <w:rsid w:val="00087F3F"/>
    <w:rsid w:val="00087F84"/>
    <w:rsid w:val="00087FB4"/>
    <w:rsid w:val="00087FF4"/>
    <w:rsid w:val="00087FFC"/>
    <w:rsid w:val="0009002E"/>
    <w:rsid w:val="0009004A"/>
    <w:rsid w:val="0009009D"/>
    <w:rsid w:val="000900D4"/>
    <w:rsid w:val="00090112"/>
    <w:rsid w:val="0009012D"/>
    <w:rsid w:val="0009024D"/>
    <w:rsid w:val="000902BB"/>
    <w:rsid w:val="00090476"/>
    <w:rsid w:val="000904AC"/>
    <w:rsid w:val="000904C0"/>
    <w:rsid w:val="000904E9"/>
    <w:rsid w:val="00090539"/>
    <w:rsid w:val="00090553"/>
    <w:rsid w:val="000905D8"/>
    <w:rsid w:val="00090615"/>
    <w:rsid w:val="0009064E"/>
    <w:rsid w:val="00090661"/>
    <w:rsid w:val="000906E5"/>
    <w:rsid w:val="00090775"/>
    <w:rsid w:val="00090787"/>
    <w:rsid w:val="00090864"/>
    <w:rsid w:val="00090885"/>
    <w:rsid w:val="0009089B"/>
    <w:rsid w:val="000908D1"/>
    <w:rsid w:val="000908E9"/>
    <w:rsid w:val="000909BA"/>
    <w:rsid w:val="00090AE6"/>
    <w:rsid w:val="00090AFE"/>
    <w:rsid w:val="00090BB1"/>
    <w:rsid w:val="00090C29"/>
    <w:rsid w:val="00090C50"/>
    <w:rsid w:val="00090C6E"/>
    <w:rsid w:val="00090C85"/>
    <w:rsid w:val="00090CAE"/>
    <w:rsid w:val="00090CD9"/>
    <w:rsid w:val="00090D32"/>
    <w:rsid w:val="00090E02"/>
    <w:rsid w:val="00090E4A"/>
    <w:rsid w:val="00090EF5"/>
    <w:rsid w:val="00090EFC"/>
    <w:rsid w:val="00090F1F"/>
    <w:rsid w:val="00090F36"/>
    <w:rsid w:val="00090F51"/>
    <w:rsid w:val="00090F9D"/>
    <w:rsid w:val="000910DE"/>
    <w:rsid w:val="000910F2"/>
    <w:rsid w:val="00091206"/>
    <w:rsid w:val="0009125A"/>
    <w:rsid w:val="00091337"/>
    <w:rsid w:val="00091351"/>
    <w:rsid w:val="00091360"/>
    <w:rsid w:val="00091420"/>
    <w:rsid w:val="0009148B"/>
    <w:rsid w:val="0009151D"/>
    <w:rsid w:val="00091534"/>
    <w:rsid w:val="00091633"/>
    <w:rsid w:val="00091744"/>
    <w:rsid w:val="0009176A"/>
    <w:rsid w:val="00091840"/>
    <w:rsid w:val="0009184F"/>
    <w:rsid w:val="00091858"/>
    <w:rsid w:val="0009186D"/>
    <w:rsid w:val="0009187F"/>
    <w:rsid w:val="00091939"/>
    <w:rsid w:val="000919DB"/>
    <w:rsid w:val="000919E0"/>
    <w:rsid w:val="00091A3F"/>
    <w:rsid w:val="00091A75"/>
    <w:rsid w:val="00091A88"/>
    <w:rsid w:val="00091AA5"/>
    <w:rsid w:val="00091AB1"/>
    <w:rsid w:val="00091ADC"/>
    <w:rsid w:val="00091B74"/>
    <w:rsid w:val="00091C07"/>
    <w:rsid w:val="00091C08"/>
    <w:rsid w:val="00091C4B"/>
    <w:rsid w:val="00091C75"/>
    <w:rsid w:val="00091DBE"/>
    <w:rsid w:val="00091E78"/>
    <w:rsid w:val="00091EB6"/>
    <w:rsid w:val="0009200D"/>
    <w:rsid w:val="000921CF"/>
    <w:rsid w:val="000921D8"/>
    <w:rsid w:val="00092266"/>
    <w:rsid w:val="000922B9"/>
    <w:rsid w:val="000922E0"/>
    <w:rsid w:val="0009231F"/>
    <w:rsid w:val="0009232F"/>
    <w:rsid w:val="00092361"/>
    <w:rsid w:val="00092394"/>
    <w:rsid w:val="000923BB"/>
    <w:rsid w:val="000923F7"/>
    <w:rsid w:val="000924C9"/>
    <w:rsid w:val="000924CA"/>
    <w:rsid w:val="0009259F"/>
    <w:rsid w:val="000925A9"/>
    <w:rsid w:val="000925DB"/>
    <w:rsid w:val="0009263C"/>
    <w:rsid w:val="000926F2"/>
    <w:rsid w:val="0009271E"/>
    <w:rsid w:val="0009276D"/>
    <w:rsid w:val="000927BA"/>
    <w:rsid w:val="0009284E"/>
    <w:rsid w:val="00092947"/>
    <w:rsid w:val="00092979"/>
    <w:rsid w:val="000929C4"/>
    <w:rsid w:val="00092A1D"/>
    <w:rsid w:val="00092AB0"/>
    <w:rsid w:val="00092B17"/>
    <w:rsid w:val="00092BBE"/>
    <w:rsid w:val="00092C0B"/>
    <w:rsid w:val="00092C60"/>
    <w:rsid w:val="00092C96"/>
    <w:rsid w:val="00092CD6"/>
    <w:rsid w:val="00092D06"/>
    <w:rsid w:val="00092D43"/>
    <w:rsid w:val="00092E99"/>
    <w:rsid w:val="00092ECB"/>
    <w:rsid w:val="00092ED9"/>
    <w:rsid w:val="0009304C"/>
    <w:rsid w:val="00093063"/>
    <w:rsid w:val="00093086"/>
    <w:rsid w:val="000930E4"/>
    <w:rsid w:val="00093132"/>
    <w:rsid w:val="0009314A"/>
    <w:rsid w:val="000931DD"/>
    <w:rsid w:val="000931E5"/>
    <w:rsid w:val="000932AD"/>
    <w:rsid w:val="000932BD"/>
    <w:rsid w:val="00093380"/>
    <w:rsid w:val="000933BE"/>
    <w:rsid w:val="00093507"/>
    <w:rsid w:val="0009353B"/>
    <w:rsid w:val="00093593"/>
    <w:rsid w:val="000936AC"/>
    <w:rsid w:val="000936C0"/>
    <w:rsid w:val="000936DE"/>
    <w:rsid w:val="00093814"/>
    <w:rsid w:val="000938E5"/>
    <w:rsid w:val="0009392A"/>
    <w:rsid w:val="00093976"/>
    <w:rsid w:val="00093982"/>
    <w:rsid w:val="000939A2"/>
    <w:rsid w:val="00093A73"/>
    <w:rsid w:val="00093B8A"/>
    <w:rsid w:val="00093BB2"/>
    <w:rsid w:val="00093C05"/>
    <w:rsid w:val="00093CDF"/>
    <w:rsid w:val="00093D24"/>
    <w:rsid w:val="00093D99"/>
    <w:rsid w:val="00093DFD"/>
    <w:rsid w:val="00093E22"/>
    <w:rsid w:val="00093EAB"/>
    <w:rsid w:val="00093EB9"/>
    <w:rsid w:val="00093F47"/>
    <w:rsid w:val="00093FB8"/>
    <w:rsid w:val="0009400B"/>
    <w:rsid w:val="0009401A"/>
    <w:rsid w:val="0009402E"/>
    <w:rsid w:val="000940C8"/>
    <w:rsid w:val="00094133"/>
    <w:rsid w:val="00094163"/>
    <w:rsid w:val="0009429B"/>
    <w:rsid w:val="000942C5"/>
    <w:rsid w:val="000943A7"/>
    <w:rsid w:val="000943EE"/>
    <w:rsid w:val="0009440B"/>
    <w:rsid w:val="0009446E"/>
    <w:rsid w:val="000944D9"/>
    <w:rsid w:val="000944DF"/>
    <w:rsid w:val="000944EA"/>
    <w:rsid w:val="00094548"/>
    <w:rsid w:val="0009454B"/>
    <w:rsid w:val="000945C9"/>
    <w:rsid w:val="00094638"/>
    <w:rsid w:val="0009466F"/>
    <w:rsid w:val="0009467B"/>
    <w:rsid w:val="000946A6"/>
    <w:rsid w:val="000946C3"/>
    <w:rsid w:val="000946D3"/>
    <w:rsid w:val="000946E8"/>
    <w:rsid w:val="000946F7"/>
    <w:rsid w:val="000946FF"/>
    <w:rsid w:val="0009472D"/>
    <w:rsid w:val="000947A0"/>
    <w:rsid w:val="000948AB"/>
    <w:rsid w:val="000948B7"/>
    <w:rsid w:val="000948FC"/>
    <w:rsid w:val="0009492B"/>
    <w:rsid w:val="000949D4"/>
    <w:rsid w:val="00094A6D"/>
    <w:rsid w:val="00094ADF"/>
    <w:rsid w:val="00094AF2"/>
    <w:rsid w:val="00094B40"/>
    <w:rsid w:val="00094C50"/>
    <w:rsid w:val="00094C60"/>
    <w:rsid w:val="00094C96"/>
    <w:rsid w:val="00094CDC"/>
    <w:rsid w:val="00094CE3"/>
    <w:rsid w:val="00094D10"/>
    <w:rsid w:val="00094D55"/>
    <w:rsid w:val="00094DA8"/>
    <w:rsid w:val="00094F14"/>
    <w:rsid w:val="00094FC0"/>
    <w:rsid w:val="00095024"/>
    <w:rsid w:val="0009506B"/>
    <w:rsid w:val="000950A5"/>
    <w:rsid w:val="000950A8"/>
    <w:rsid w:val="00095101"/>
    <w:rsid w:val="00095162"/>
    <w:rsid w:val="00095170"/>
    <w:rsid w:val="000951AE"/>
    <w:rsid w:val="000951CE"/>
    <w:rsid w:val="00095204"/>
    <w:rsid w:val="00095213"/>
    <w:rsid w:val="0009522B"/>
    <w:rsid w:val="0009525C"/>
    <w:rsid w:val="000952DB"/>
    <w:rsid w:val="00095302"/>
    <w:rsid w:val="000953CC"/>
    <w:rsid w:val="0009540B"/>
    <w:rsid w:val="00095446"/>
    <w:rsid w:val="00095484"/>
    <w:rsid w:val="000954E2"/>
    <w:rsid w:val="00095557"/>
    <w:rsid w:val="000955B2"/>
    <w:rsid w:val="00095791"/>
    <w:rsid w:val="00095794"/>
    <w:rsid w:val="000957C8"/>
    <w:rsid w:val="0009581F"/>
    <w:rsid w:val="000958A1"/>
    <w:rsid w:val="00095981"/>
    <w:rsid w:val="000959E2"/>
    <w:rsid w:val="00095AAF"/>
    <w:rsid w:val="00095AB8"/>
    <w:rsid w:val="00095AFB"/>
    <w:rsid w:val="00095B28"/>
    <w:rsid w:val="00095B4C"/>
    <w:rsid w:val="00095B4D"/>
    <w:rsid w:val="00095C31"/>
    <w:rsid w:val="00095C37"/>
    <w:rsid w:val="00095C67"/>
    <w:rsid w:val="00095CE2"/>
    <w:rsid w:val="00095CFD"/>
    <w:rsid w:val="00095D64"/>
    <w:rsid w:val="00095F27"/>
    <w:rsid w:val="00095F4E"/>
    <w:rsid w:val="00095F6D"/>
    <w:rsid w:val="00095F75"/>
    <w:rsid w:val="00095F84"/>
    <w:rsid w:val="00095FE0"/>
    <w:rsid w:val="0009602D"/>
    <w:rsid w:val="0009607E"/>
    <w:rsid w:val="00096146"/>
    <w:rsid w:val="0009614E"/>
    <w:rsid w:val="00096187"/>
    <w:rsid w:val="00096200"/>
    <w:rsid w:val="0009626A"/>
    <w:rsid w:val="00096289"/>
    <w:rsid w:val="000962DD"/>
    <w:rsid w:val="00096323"/>
    <w:rsid w:val="000963F6"/>
    <w:rsid w:val="000964CA"/>
    <w:rsid w:val="000964F7"/>
    <w:rsid w:val="00096500"/>
    <w:rsid w:val="0009651D"/>
    <w:rsid w:val="00096545"/>
    <w:rsid w:val="00096560"/>
    <w:rsid w:val="0009659E"/>
    <w:rsid w:val="000965DD"/>
    <w:rsid w:val="0009660A"/>
    <w:rsid w:val="00096648"/>
    <w:rsid w:val="000966BD"/>
    <w:rsid w:val="00096819"/>
    <w:rsid w:val="00096896"/>
    <w:rsid w:val="000969A6"/>
    <w:rsid w:val="000969A8"/>
    <w:rsid w:val="000969ED"/>
    <w:rsid w:val="00096A0B"/>
    <w:rsid w:val="00096A44"/>
    <w:rsid w:val="00096A56"/>
    <w:rsid w:val="00096A62"/>
    <w:rsid w:val="00096A6E"/>
    <w:rsid w:val="00096A92"/>
    <w:rsid w:val="00096AE7"/>
    <w:rsid w:val="00096B4E"/>
    <w:rsid w:val="00096B55"/>
    <w:rsid w:val="00096B63"/>
    <w:rsid w:val="00096B85"/>
    <w:rsid w:val="00096BD9"/>
    <w:rsid w:val="00096C6F"/>
    <w:rsid w:val="00096C97"/>
    <w:rsid w:val="00096C9F"/>
    <w:rsid w:val="00096CD0"/>
    <w:rsid w:val="00096D2A"/>
    <w:rsid w:val="00096D30"/>
    <w:rsid w:val="00096D64"/>
    <w:rsid w:val="00096E3D"/>
    <w:rsid w:val="00096F06"/>
    <w:rsid w:val="00096FAE"/>
    <w:rsid w:val="00097051"/>
    <w:rsid w:val="000970B7"/>
    <w:rsid w:val="00097141"/>
    <w:rsid w:val="00097188"/>
    <w:rsid w:val="00097194"/>
    <w:rsid w:val="000971E7"/>
    <w:rsid w:val="00097215"/>
    <w:rsid w:val="00097274"/>
    <w:rsid w:val="00097289"/>
    <w:rsid w:val="0009728A"/>
    <w:rsid w:val="00097345"/>
    <w:rsid w:val="0009736B"/>
    <w:rsid w:val="00097391"/>
    <w:rsid w:val="0009739F"/>
    <w:rsid w:val="000973FD"/>
    <w:rsid w:val="0009741D"/>
    <w:rsid w:val="0009742B"/>
    <w:rsid w:val="00097432"/>
    <w:rsid w:val="00097436"/>
    <w:rsid w:val="00097451"/>
    <w:rsid w:val="0009746B"/>
    <w:rsid w:val="000974C6"/>
    <w:rsid w:val="00097506"/>
    <w:rsid w:val="00097544"/>
    <w:rsid w:val="00097553"/>
    <w:rsid w:val="00097594"/>
    <w:rsid w:val="000975AD"/>
    <w:rsid w:val="000975C5"/>
    <w:rsid w:val="00097617"/>
    <w:rsid w:val="00097700"/>
    <w:rsid w:val="0009777B"/>
    <w:rsid w:val="0009779F"/>
    <w:rsid w:val="000977F7"/>
    <w:rsid w:val="00097838"/>
    <w:rsid w:val="000978E2"/>
    <w:rsid w:val="0009794C"/>
    <w:rsid w:val="00097954"/>
    <w:rsid w:val="00097957"/>
    <w:rsid w:val="0009797B"/>
    <w:rsid w:val="00097985"/>
    <w:rsid w:val="00097998"/>
    <w:rsid w:val="000979C8"/>
    <w:rsid w:val="000979E1"/>
    <w:rsid w:val="00097AF2"/>
    <w:rsid w:val="00097B01"/>
    <w:rsid w:val="00097B50"/>
    <w:rsid w:val="00097B85"/>
    <w:rsid w:val="00097BCC"/>
    <w:rsid w:val="00097BFE"/>
    <w:rsid w:val="00097CF4"/>
    <w:rsid w:val="00097D0C"/>
    <w:rsid w:val="00097D16"/>
    <w:rsid w:val="00097D36"/>
    <w:rsid w:val="00097D4A"/>
    <w:rsid w:val="00097E41"/>
    <w:rsid w:val="00097E44"/>
    <w:rsid w:val="00097EC6"/>
    <w:rsid w:val="00097EE8"/>
    <w:rsid w:val="00097EFA"/>
    <w:rsid w:val="00097FB5"/>
    <w:rsid w:val="000A00C8"/>
    <w:rsid w:val="000A0134"/>
    <w:rsid w:val="000A01D5"/>
    <w:rsid w:val="000A0230"/>
    <w:rsid w:val="000A0255"/>
    <w:rsid w:val="000A0270"/>
    <w:rsid w:val="000A030E"/>
    <w:rsid w:val="000A03CA"/>
    <w:rsid w:val="000A040F"/>
    <w:rsid w:val="000A0432"/>
    <w:rsid w:val="000A0478"/>
    <w:rsid w:val="000A04E6"/>
    <w:rsid w:val="000A05B7"/>
    <w:rsid w:val="000A05E2"/>
    <w:rsid w:val="000A071B"/>
    <w:rsid w:val="000A0726"/>
    <w:rsid w:val="000A072D"/>
    <w:rsid w:val="000A0773"/>
    <w:rsid w:val="000A077B"/>
    <w:rsid w:val="000A078C"/>
    <w:rsid w:val="000A0805"/>
    <w:rsid w:val="000A084C"/>
    <w:rsid w:val="000A08DF"/>
    <w:rsid w:val="000A08F6"/>
    <w:rsid w:val="000A0907"/>
    <w:rsid w:val="000A0971"/>
    <w:rsid w:val="000A09F6"/>
    <w:rsid w:val="000A0A68"/>
    <w:rsid w:val="000A0AB1"/>
    <w:rsid w:val="000A0AC8"/>
    <w:rsid w:val="000A0B78"/>
    <w:rsid w:val="000A0BE0"/>
    <w:rsid w:val="000A0C0A"/>
    <w:rsid w:val="000A0CA8"/>
    <w:rsid w:val="000A0CE9"/>
    <w:rsid w:val="000A0CFA"/>
    <w:rsid w:val="000A0DAB"/>
    <w:rsid w:val="000A0DE3"/>
    <w:rsid w:val="000A0E33"/>
    <w:rsid w:val="000A0EEA"/>
    <w:rsid w:val="000A0FCE"/>
    <w:rsid w:val="000A117E"/>
    <w:rsid w:val="000A1191"/>
    <w:rsid w:val="000A1283"/>
    <w:rsid w:val="000A1367"/>
    <w:rsid w:val="000A1376"/>
    <w:rsid w:val="000A14AB"/>
    <w:rsid w:val="000A14D8"/>
    <w:rsid w:val="000A1503"/>
    <w:rsid w:val="000A1524"/>
    <w:rsid w:val="000A1545"/>
    <w:rsid w:val="000A15B0"/>
    <w:rsid w:val="000A15B2"/>
    <w:rsid w:val="000A15DB"/>
    <w:rsid w:val="000A15F2"/>
    <w:rsid w:val="000A160F"/>
    <w:rsid w:val="000A1620"/>
    <w:rsid w:val="000A16E1"/>
    <w:rsid w:val="000A16FC"/>
    <w:rsid w:val="000A1793"/>
    <w:rsid w:val="000A17A5"/>
    <w:rsid w:val="000A17A7"/>
    <w:rsid w:val="000A18C0"/>
    <w:rsid w:val="000A18F0"/>
    <w:rsid w:val="000A1915"/>
    <w:rsid w:val="000A1957"/>
    <w:rsid w:val="000A1A4B"/>
    <w:rsid w:val="000A1A84"/>
    <w:rsid w:val="000A1AF3"/>
    <w:rsid w:val="000A1B79"/>
    <w:rsid w:val="000A1BBA"/>
    <w:rsid w:val="000A1C09"/>
    <w:rsid w:val="000A1C93"/>
    <w:rsid w:val="000A1DC8"/>
    <w:rsid w:val="000A1DF1"/>
    <w:rsid w:val="000A1E21"/>
    <w:rsid w:val="000A1E7D"/>
    <w:rsid w:val="000A1E85"/>
    <w:rsid w:val="000A1FA1"/>
    <w:rsid w:val="000A1FF7"/>
    <w:rsid w:val="000A202A"/>
    <w:rsid w:val="000A2083"/>
    <w:rsid w:val="000A20BE"/>
    <w:rsid w:val="000A20F7"/>
    <w:rsid w:val="000A211D"/>
    <w:rsid w:val="000A21E1"/>
    <w:rsid w:val="000A2235"/>
    <w:rsid w:val="000A2243"/>
    <w:rsid w:val="000A2355"/>
    <w:rsid w:val="000A2391"/>
    <w:rsid w:val="000A23E2"/>
    <w:rsid w:val="000A2496"/>
    <w:rsid w:val="000A24A8"/>
    <w:rsid w:val="000A24C3"/>
    <w:rsid w:val="000A24C7"/>
    <w:rsid w:val="000A250F"/>
    <w:rsid w:val="000A252F"/>
    <w:rsid w:val="000A25EF"/>
    <w:rsid w:val="000A2673"/>
    <w:rsid w:val="000A2695"/>
    <w:rsid w:val="000A2780"/>
    <w:rsid w:val="000A2869"/>
    <w:rsid w:val="000A289D"/>
    <w:rsid w:val="000A291A"/>
    <w:rsid w:val="000A29D6"/>
    <w:rsid w:val="000A29EB"/>
    <w:rsid w:val="000A2B16"/>
    <w:rsid w:val="000A2B30"/>
    <w:rsid w:val="000A2B8A"/>
    <w:rsid w:val="000A2BB8"/>
    <w:rsid w:val="000A2CA2"/>
    <w:rsid w:val="000A2D05"/>
    <w:rsid w:val="000A2D0A"/>
    <w:rsid w:val="000A2DA7"/>
    <w:rsid w:val="000A2E39"/>
    <w:rsid w:val="000A2E4D"/>
    <w:rsid w:val="000A2F0F"/>
    <w:rsid w:val="000A2F27"/>
    <w:rsid w:val="000A2F5A"/>
    <w:rsid w:val="000A2F9B"/>
    <w:rsid w:val="000A2FE9"/>
    <w:rsid w:val="000A3044"/>
    <w:rsid w:val="000A30AC"/>
    <w:rsid w:val="000A317F"/>
    <w:rsid w:val="000A318F"/>
    <w:rsid w:val="000A3195"/>
    <w:rsid w:val="000A3289"/>
    <w:rsid w:val="000A328E"/>
    <w:rsid w:val="000A32BB"/>
    <w:rsid w:val="000A32BF"/>
    <w:rsid w:val="000A3307"/>
    <w:rsid w:val="000A3369"/>
    <w:rsid w:val="000A3388"/>
    <w:rsid w:val="000A33B1"/>
    <w:rsid w:val="000A33DD"/>
    <w:rsid w:val="000A33F8"/>
    <w:rsid w:val="000A342E"/>
    <w:rsid w:val="000A344F"/>
    <w:rsid w:val="000A3512"/>
    <w:rsid w:val="000A3534"/>
    <w:rsid w:val="000A3548"/>
    <w:rsid w:val="000A3656"/>
    <w:rsid w:val="000A3727"/>
    <w:rsid w:val="000A3763"/>
    <w:rsid w:val="000A378E"/>
    <w:rsid w:val="000A37CD"/>
    <w:rsid w:val="000A390A"/>
    <w:rsid w:val="000A3962"/>
    <w:rsid w:val="000A3A32"/>
    <w:rsid w:val="000A3AF7"/>
    <w:rsid w:val="000A3BBA"/>
    <w:rsid w:val="000A3C54"/>
    <w:rsid w:val="000A3D21"/>
    <w:rsid w:val="000A3D22"/>
    <w:rsid w:val="000A3D6F"/>
    <w:rsid w:val="000A3D96"/>
    <w:rsid w:val="000A3DBC"/>
    <w:rsid w:val="000A3F4C"/>
    <w:rsid w:val="000A3FA5"/>
    <w:rsid w:val="000A3FAC"/>
    <w:rsid w:val="000A4087"/>
    <w:rsid w:val="000A40A9"/>
    <w:rsid w:val="000A4252"/>
    <w:rsid w:val="000A4323"/>
    <w:rsid w:val="000A433E"/>
    <w:rsid w:val="000A4350"/>
    <w:rsid w:val="000A43AD"/>
    <w:rsid w:val="000A4525"/>
    <w:rsid w:val="000A452D"/>
    <w:rsid w:val="000A4532"/>
    <w:rsid w:val="000A4543"/>
    <w:rsid w:val="000A46D3"/>
    <w:rsid w:val="000A46F4"/>
    <w:rsid w:val="000A4716"/>
    <w:rsid w:val="000A48AF"/>
    <w:rsid w:val="000A48BB"/>
    <w:rsid w:val="000A48FA"/>
    <w:rsid w:val="000A4916"/>
    <w:rsid w:val="000A4934"/>
    <w:rsid w:val="000A4961"/>
    <w:rsid w:val="000A4979"/>
    <w:rsid w:val="000A498F"/>
    <w:rsid w:val="000A4A83"/>
    <w:rsid w:val="000A4A98"/>
    <w:rsid w:val="000A4B79"/>
    <w:rsid w:val="000A4B94"/>
    <w:rsid w:val="000A4C0C"/>
    <w:rsid w:val="000A4C12"/>
    <w:rsid w:val="000A4CE7"/>
    <w:rsid w:val="000A4D44"/>
    <w:rsid w:val="000A4EA2"/>
    <w:rsid w:val="000A4EFC"/>
    <w:rsid w:val="000A4FD6"/>
    <w:rsid w:val="000A5028"/>
    <w:rsid w:val="000A5074"/>
    <w:rsid w:val="000A5078"/>
    <w:rsid w:val="000A507B"/>
    <w:rsid w:val="000A5107"/>
    <w:rsid w:val="000A5109"/>
    <w:rsid w:val="000A5118"/>
    <w:rsid w:val="000A5171"/>
    <w:rsid w:val="000A51AD"/>
    <w:rsid w:val="000A51B6"/>
    <w:rsid w:val="000A525E"/>
    <w:rsid w:val="000A52A0"/>
    <w:rsid w:val="000A52C5"/>
    <w:rsid w:val="000A52DF"/>
    <w:rsid w:val="000A5309"/>
    <w:rsid w:val="000A5335"/>
    <w:rsid w:val="000A535A"/>
    <w:rsid w:val="000A53AF"/>
    <w:rsid w:val="000A53C2"/>
    <w:rsid w:val="000A542A"/>
    <w:rsid w:val="000A543F"/>
    <w:rsid w:val="000A547A"/>
    <w:rsid w:val="000A5490"/>
    <w:rsid w:val="000A55AA"/>
    <w:rsid w:val="000A565D"/>
    <w:rsid w:val="000A5665"/>
    <w:rsid w:val="000A56A5"/>
    <w:rsid w:val="000A587E"/>
    <w:rsid w:val="000A58D2"/>
    <w:rsid w:val="000A593C"/>
    <w:rsid w:val="000A594B"/>
    <w:rsid w:val="000A5AEC"/>
    <w:rsid w:val="000A5BE3"/>
    <w:rsid w:val="000A5CAA"/>
    <w:rsid w:val="000A5CB8"/>
    <w:rsid w:val="000A5CDE"/>
    <w:rsid w:val="000A5CEF"/>
    <w:rsid w:val="000A5D3A"/>
    <w:rsid w:val="000A5D86"/>
    <w:rsid w:val="000A5E27"/>
    <w:rsid w:val="000A5E51"/>
    <w:rsid w:val="000A5E54"/>
    <w:rsid w:val="000A5F48"/>
    <w:rsid w:val="000A5F8B"/>
    <w:rsid w:val="000A5FA4"/>
    <w:rsid w:val="000A5FD0"/>
    <w:rsid w:val="000A6052"/>
    <w:rsid w:val="000A6093"/>
    <w:rsid w:val="000A60CC"/>
    <w:rsid w:val="000A60F5"/>
    <w:rsid w:val="000A6264"/>
    <w:rsid w:val="000A627A"/>
    <w:rsid w:val="000A62A1"/>
    <w:rsid w:val="000A63B4"/>
    <w:rsid w:val="000A646E"/>
    <w:rsid w:val="000A6532"/>
    <w:rsid w:val="000A6544"/>
    <w:rsid w:val="000A6576"/>
    <w:rsid w:val="000A659E"/>
    <w:rsid w:val="000A65A4"/>
    <w:rsid w:val="000A65FA"/>
    <w:rsid w:val="000A661D"/>
    <w:rsid w:val="000A6626"/>
    <w:rsid w:val="000A6652"/>
    <w:rsid w:val="000A6659"/>
    <w:rsid w:val="000A66AA"/>
    <w:rsid w:val="000A66E5"/>
    <w:rsid w:val="000A66EB"/>
    <w:rsid w:val="000A6729"/>
    <w:rsid w:val="000A673F"/>
    <w:rsid w:val="000A6740"/>
    <w:rsid w:val="000A6803"/>
    <w:rsid w:val="000A6873"/>
    <w:rsid w:val="000A689A"/>
    <w:rsid w:val="000A68BC"/>
    <w:rsid w:val="000A691B"/>
    <w:rsid w:val="000A691C"/>
    <w:rsid w:val="000A696F"/>
    <w:rsid w:val="000A69C0"/>
    <w:rsid w:val="000A6A40"/>
    <w:rsid w:val="000A6A98"/>
    <w:rsid w:val="000A6AD1"/>
    <w:rsid w:val="000A6C4C"/>
    <w:rsid w:val="000A6C63"/>
    <w:rsid w:val="000A6D7A"/>
    <w:rsid w:val="000A6D92"/>
    <w:rsid w:val="000A6D9F"/>
    <w:rsid w:val="000A6DCF"/>
    <w:rsid w:val="000A6F2B"/>
    <w:rsid w:val="000A6F6A"/>
    <w:rsid w:val="000A6F8C"/>
    <w:rsid w:val="000A6FE8"/>
    <w:rsid w:val="000A7125"/>
    <w:rsid w:val="000A719C"/>
    <w:rsid w:val="000A71A9"/>
    <w:rsid w:val="000A71C6"/>
    <w:rsid w:val="000A71F3"/>
    <w:rsid w:val="000A7279"/>
    <w:rsid w:val="000A727C"/>
    <w:rsid w:val="000A7290"/>
    <w:rsid w:val="000A72AC"/>
    <w:rsid w:val="000A72C9"/>
    <w:rsid w:val="000A72D7"/>
    <w:rsid w:val="000A7335"/>
    <w:rsid w:val="000A73AC"/>
    <w:rsid w:val="000A73AF"/>
    <w:rsid w:val="000A74DE"/>
    <w:rsid w:val="000A7531"/>
    <w:rsid w:val="000A75FF"/>
    <w:rsid w:val="000A760C"/>
    <w:rsid w:val="000A7630"/>
    <w:rsid w:val="000A7643"/>
    <w:rsid w:val="000A7686"/>
    <w:rsid w:val="000A7693"/>
    <w:rsid w:val="000A7696"/>
    <w:rsid w:val="000A76BD"/>
    <w:rsid w:val="000A7726"/>
    <w:rsid w:val="000A7737"/>
    <w:rsid w:val="000A7769"/>
    <w:rsid w:val="000A7829"/>
    <w:rsid w:val="000A7899"/>
    <w:rsid w:val="000A78E3"/>
    <w:rsid w:val="000A794D"/>
    <w:rsid w:val="000A79BE"/>
    <w:rsid w:val="000A79DF"/>
    <w:rsid w:val="000A79F2"/>
    <w:rsid w:val="000A7A22"/>
    <w:rsid w:val="000A7A92"/>
    <w:rsid w:val="000A7AC8"/>
    <w:rsid w:val="000A7AFC"/>
    <w:rsid w:val="000A7B23"/>
    <w:rsid w:val="000A7B38"/>
    <w:rsid w:val="000A7B88"/>
    <w:rsid w:val="000A7BA6"/>
    <w:rsid w:val="000A7C07"/>
    <w:rsid w:val="000A7C93"/>
    <w:rsid w:val="000A7D67"/>
    <w:rsid w:val="000A7DD1"/>
    <w:rsid w:val="000A7DFE"/>
    <w:rsid w:val="000A7E22"/>
    <w:rsid w:val="000A7F16"/>
    <w:rsid w:val="000A7F17"/>
    <w:rsid w:val="000A7F36"/>
    <w:rsid w:val="000A7F9D"/>
    <w:rsid w:val="000A7FE3"/>
    <w:rsid w:val="000B00E8"/>
    <w:rsid w:val="000B01A7"/>
    <w:rsid w:val="000B0242"/>
    <w:rsid w:val="000B02B2"/>
    <w:rsid w:val="000B0302"/>
    <w:rsid w:val="000B0323"/>
    <w:rsid w:val="000B034F"/>
    <w:rsid w:val="000B035A"/>
    <w:rsid w:val="000B03D7"/>
    <w:rsid w:val="000B0580"/>
    <w:rsid w:val="000B05B1"/>
    <w:rsid w:val="000B05CD"/>
    <w:rsid w:val="000B066B"/>
    <w:rsid w:val="000B0698"/>
    <w:rsid w:val="000B06D9"/>
    <w:rsid w:val="000B06EB"/>
    <w:rsid w:val="000B06ED"/>
    <w:rsid w:val="000B070F"/>
    <w:rsid w:val="000B0711"/>
    <w:rsid w:val="000B0789"/>
    <w:rsid w:val="000B07D4"/>
    <w:rsid w:val="000B0845"/>
    <w:rsid w:val="000B0A89"/>
    <w:rsid w:val="000B0AC2"/>
    <w:rsid w:val="000B0BA0"/>
    <w:rsid w:val="000B0BF7"/>
    <w:rsid w:val="000B0C0D"/>
    <w:rsid w:val="000B0C68"/>
    <w:rsid w:val="000B0C81"/>
    <w:rsid w:val="000B0D74"/>
    <w:rsid w:val="000B0D78"/>
    <w:rsid w:val="000B0D92"/>
    <w:rsid w:val="000B0DC0"/>
    <w:rsid w:val="000B0DF6"/>
    <w:rsid w:val="000B0EBA"/>
    <w:rsid w:val="000B0EBC"/>
    <w:rsid w:val="000B0F9A"/>
    <w:rsid w:val="000B1022"/>
    <w:rsid w:val="000B1040"/>
    <w:rsid w:val="000B10AE"/>
    <w:rsid w:val="000B11E7"/>
    <w:rsid w:val="000B1389"/>
    <w:rsid w:val="000B1430"/>
    <w:rsid w:val="000B144C"/>
    <w:rsid w:val="000B14E8"/>
    <w:rsid w:val="000B159F"/>
    <w:rsid w:val="000B1670"/>
    <w:rsid w:val="000B1695"/>
    <w:rsid w:val="000B1698"/>
    <w:rsid w:val="000B176B"/>
    <w:rsid w:val="000B17AD"/>
    <w:rsid w:val="000B17B5"/>
    <w:rsid w:val="000B1865"/>
    <w:rsid w:val="000B1886"/>
    <w:rsid w:val="000B18ED"/>
    <w:rsid w:val="000B1935"/>
    <w:rsid w:val="000B199D"/>
    <w:rsid w:val="000B1A2A"/>
    <w:rsid w:val="000B1A66"/>
    <w:rsid w:val="000B1A7D"/>
    <w:rsid w:val="000B1A7E"/>
    <w:rsid w:val="000B1AAD"/>
    <w:rsid w:val="000B1AC6"/>
    <w:rsid w:val="000B1B2A"/>
    <w:rsid w:val="000B1B39"/>
    <w:rsid w:val="000B1B4B"/>
    <w:rsid w:val="000B1B6F"/>
    <w:rsid w:val="000B1C12"/>
    <w:rsid w:val="000B1C44"/>
    <w:rsid w:val="000B1D3B"/>
    <w:rsid w:val="000B1D7B"/>
    <w:rsid w:val="000B1E52"/>
    <w:rsid w:val="000B1E7F"/>
    <w:rsid w:val="000B1E9A"/>
    <w:rsid w:val="000B1EB1"/>
    <w:rsid w:val="000B1FD6"/>
    <w:rsid w:val="000B2026"/>
    <w:rsid w:val="000B2053"/>
    <w:rsid w:val="000B2085"/>
    <w:rsid w:val="000B20F6"/>
    <w:rsid w:val="000B212E"/>
    <w:rsid w:val="000B2164"/>
    <w:rsid w:val="000B21DD"/>
    <w:rsid w:val="000B2226"/>
    <w:rsid w:val="000B22B6"/>
    <w:rsid w:val="000B2382"/>
    <w:rsid w:val="000B242E"/>
    <w:rsid w:val="000B245C"/>
    <w:rsid w:val="000B246E"/>
    <w:rsid w:val="000B251A"/>
    <w:rsid w:val="000B2590"/>
    <w:rsid w:val="000B26A0"/>
    <w:rsid w:val="000B26FA"/>
    <w:rsid w:val="000B2707"/>
    <w:rsid w:val="000B2718"/>
    <w:rsid w:val="000B273F"/>
    <w:rsid w:val="000B27DF"/>
    <w:rsid w:val="000B27EE"/>
    <w:rsid w:val="000B286B"/>
    <w:rsid w:val="000B2886"/>
    <w:rsid w:val="000B28FF"/>
    <w:rsid w:val="000B2907"/>
    <w:rsid w:val="000B2958"/>
    <w:rsid w:val="000B2A29"/>
    <w:rsid w:val="000B2B5C"/>
    <w:rsid w:val="000B2B7E"/>
    <w:rsid w:val="000B2B9B"/>
    <w:rsid w:val="000B2D03"/>
    <w:rsid w:val="000B2DD1"/>
    <w:rsid w:val="000B2E48"/>
    <w:rsid w:val="000B2EED"/>
    <w:rsid w:val="000B2EF5"/>
    <w:rsid w:val="000B30E2"/>
    <w:rsid w:val="000B3247"/>
    <w:rsid w:val="000B32B4"/>
    <w:rsid w:val="000B333E"/>
    <w:rsid w:val="000B3433"/>
    <w:rsid w:val="000B3471"/>
    <w:rsid w:val="000B34AF"/>
    <w:rsid w:val="000B3514"/>
    <w:rsid w:val="000B35A8"/>
    <w:rsid w:val="000B371F"/>
    <w:rsid w:val="000B3748"/>
    <w:rsid w:val="000B37A7"/>
    <w:rsid w:val="000B37B9"/>
    <w:rsid w:val="000B37CB"/>
    <w:rsid w:val="000B3854"/>
    <w:rsid w:val="000B3859"/>
    <w:rsid w:val="000B3877"/>
    <w:rsid w:val="000B389E"/>
    <w:rsid w:val="000B391A"/>
    <w:rsid w:val="000B394B"/>
    <w:rsid w:val="000B3974"/>
    <w:rsid w:val="000B3AA3"/>
    <w:rsid w:val="000B3B1B"/>
    <w:rsid w:val="000B3B51"/>
    <w:rsid w:val="000B3B5B"/>
    <w:rsid w:val="000B3B5C"/>
    <w:rsid w:val="000B3BC6"/>
    <w:rsid w:val="000B3C02"/>
    <w:rsid w:val="000B3C1D"/>
    <w:rsid w:val="000B3C47"/>
    <w:rsid w:val="000B3C6B"/>
    <w:rsid w:val="000B3C79"/>
    <w:rsid w:val="000B3CA9"/>
    <w:rsid w:val="000B3CD9"/>
    <w:rsid w:val="000B3CEB"/>
    <w:rsid w:val="000B3CFD"/>
    <w:rsid w:val="000B3D53"/>
    <w:rsid w:val="000B3D7B"/>
    <w:rsid w:val="000B3EA3"/>
    <w:rsid w:val="000B3F1A"/>
    <w:rsid w:val="000B4019"/>
    <w:rsid w:val="000B4062"/>
    <w:rsid w:val="000B4068"/>
    <w:rsid w:val="000B40D9"/>
    <w:rsid w:val="000B4220"/>
    <w:rsid w:val="000B4251"/>
    <w:rsid w:val="000B4322"/>
    <w:rsid w:val="000B4547"/>
    <w:rsid w:val="000B45B8"/>
    <w:rsid w:val="000B4621"/>
    <w:rsid w:val="000B462A"/>
    <w:rsid w:val="000B4688"/>
    <w:rsid w:val="000B46A3"/>
    <w:rsid w:val="000B46BC"/>
    <w:rsid w:val="000B46F4"/>
    <w:rsid w:val="000B4781"/>
    <w:rsid w:val="000B4825"/>
    <w:rsid w:val="000B4901"/>
    <w:rsid w:val="000B4B2A"/>
    <w:rsid w:val="000B4BE5"/>
    <w:rsid w:val="000B4C0C"/>
    <w:rsid w:val="000B4C86"/>
    <w:rsid w:val="000B4C8F"/>
    <w:rsid w:val="000B4D49"/>
    <w:rsid w:val="000B4E84"/>
    <w:rsid w:val="000B4F0C"/>
    <w:rsid w:val="000B4F52"/>
    <w:rsid w:val="000B4FB9"/>
    <w:rsid w:val="000B4FD3"/>
    <w:rsid w:val="000B5016"/>
    <w:rsid w:val="000B5089"/>
    <w:rsid w:val="000B50B1"/>
    <w:rsid w:val="000B50B6"/>
    <w:rsid w:val="000B50D6"/>
    <w:rsid w:val="000B515A"/>
    <w:rsid w:val="000B5160"/>
    <w:rsid w:val="000B5170"/>
    <w:rsid w:val="000B5231"/>
    <w:rsid w:val="000B527C"/>
    <w:rsid w:val="000B527D"/>
    <w:rsid w:val="000B5281"/>
    <w:rsid w:val="000B52E8"/>
    <w:rsid w:val="000B5369"/>
    <w:rsid w:val="000B5386"/>
    <w:rsid w:val="000B53A3"/>
    <w:rsid w:val="000B540F"/>
    <w:rsid w:val="000B541F"/>
    <w:rsid w:val="000B5424"/>
    <w:rsid w:val="000B5451"/>
    <w:rsid w:val="000B5474"/>
    <w:rsid w:val="000B54B9"/>
    <w:rsid w:val="000B5514"/>
    <w:rsid w:val="000B5518"/>
    <w:rsid w:val="000B5567"/>
    <w:rsid w:val="000B5678"/>
    <w:rsid w:val="000B5795"/>
    <w:rsid w:val="000B57D4"/>
    <w:rsid w:val="000B58BB"/>
    <w:rsid w:val="000B594D"/>
    <w:rsid w:val="000B59CD"/>
    <w:rsid w:val="000B5B0B"/>
    <w:rsid w:val="000B5BC4"/>
    <w:rsid w:val="000B5C33"/>
    <w:rsid w:val="000B5C48"/>
    <w:rsid w:val="000B5C94"/>
    <w:rsid w:val="000B5D27"/>
    <w:rsid w:val="000B5E1A"/>
    <w:rsid w:val="000B5EB0"/>
    <w:rsid w:val="000B5ED8"/>
    <w:rsid w:val="000B5F8D"/>
    <w:rsid w:val="000B6096"/>
    <w:rsid w:val="000B60AE"/>
    <w:rsid w:val="000B620A"/>
    <w:rsid w:val="000B6236"/>
    <w:rsid w:val="000B6322"/>
    <w:rsid w:val="000B63E6"/>
    <w:rsid w:val="000B63FB"/>
    <w:rsid w:val="000B64E0"/>
    <w:rsid w:val="000B653C"/>
    <w:rsid w:val="000B6546"/>
    <w:rsid w:val="000B6592"/>
    <w:rsid w:val="000B66C5"/>
    <w:rsid w:val="000B671A"/>
    <w:rsid w:val="000B6725"/>
    <w:rsid w:val="000B6843"/>
    <w:rsid w:val="000B687D"/>
    <w:rsid w:val="000B68B4"/>
    <w:rsid w:val="000B68CC"/>
    <w:rsid w:val="000B69BE"/>
    <w:rsid w:val="000B69CA"/>
    <w:rsid w:val="000B6A2F"/>
    <w:rsid w:val="000B6A7C"/>
    <w:rsid w:val="000B6AD0"/>
    <w:rsid w:val="000B6B19"/>
    <w:rsid w:val="000B6B2D"/>
    <w:rsid w:val="000B6C2E"/>
    <w:rsid w:val="000B6CBE"/>
    <w:rsid w:val="000B6D20"/>
    <w:rsid w:val="000B6D4A"/>
    <w:rsid w:val="000B6E80"/>
    <w:rsid w:val="000B6F5C"/>
    <w:rsid w:val="000B6F94"/>
    <w:rsid w:val="000B7005"/>
    <w:rsid w:val="000B701F"/>
    <w:rsid w:val="000B7039"/>
    <w:rsid w:val="000B7096"/>
    <w:rsid w:val="000B7111"/>
    <w:rsid w:val="000B7128"/>
    <w:rsid w:val="000B71E6"/>
    <w:rsid w:val="000B7238"/>
    <w:rsid w:val="000B7278"/>
    <w:rsid w:val="000B727E"/>
    <w:rsid w:val="000B72D6"/>
    <w:rsid w:val="000B7363"/>
    <w:rsid w:val="000B74CF"/>
    <w:rsid w:val="000B74F0"/>
    <w:rsid w:val="000B7574"/>
    <w:rsid w:val="000B7601"/>
    <w:rsid w:val="000B76D3"/>
    <w:rsid w:val="000B76FB"/>
    <w:rsid w:val="000B7710"/>
    <w:rsid w:val="000B77F3"/>
    <w:rsid w:val="000B784B"/>
    <w:rsid w:val="000B78D6"/>
    <w:rsid w:val="000B7953"/>
    <w:rsid w:val="000B7971"/>
    <w:rsid w:val="000B7A1E"/>
    <w:rsid w:val="000B7A7D"/>
    <w:rsid w:val="000B7ADD"/>
    <w:rsid w:val="000B7B50"/>
    <w:rsid w:val="000B7B69"/>
    <w:rsid w:val="000B7C18"/>
    <w:rsid w:val="000B7C96"/>
    <w:rsid w:val="000B7CBF"/>
    <w:rsid w:val="000B7CCE"/>
    <w:rsid w:val="000B7CFB"/>
    <w:rsid w:val="000B7D06"/>
    <w:rsid w:val="000B7D26"/>
    <w:rsid w:val="000B7D50"/>
    <w:rsid w:val="000B7D53"/>
    <w:rsid w:val="000B7D59"/>
    <w:rsid w:val="000B7E0F"/>
    <w:rsid w:val="000B7E93"/>
    <w:rsid w:val="000B7EE6"/>
    <w:rsid w:val="000B7F5E"/>
    <w:rsid w:val="000B7F77"/>
    <w:rsid w:val="000B7F7F"/>
    <w:rsid w:val="000C001F"/>
    <w:rsid w:val="000C002B"/>
    <w:rsid w:val="000C0171"/>
    <w:rsid w:val="000C0186"/>
    <w:rsid w:val="000C01D2"/>
    <w:rsid w:val="000C0212"/>
    <w:rsid w:val="000C0324"/>
    <w:rsid w:val="000C040D"/>
    <w:rsid w:val="000C043E"/>
    <w:rsid w:val="000C0472"/>
    <w:rsid w:val="000C04DA"/>
    <w:rsid w:val="000C05B6"/>
    <w:rsid w:val="000C067E"/>
    <w:rsid w:val="000C069D"/>
    <w:rsid w:val="000C06F5"/>
    <w:rsid w:val="000C06FE"/>
    <w:rsid w:val="000C0704"/>
    <w:rsid w:val="000C0722"/>
    <w:rsid w:val="000C075B"/>
    <w:rsid w:val="000C07DE"/>
    <w:rsid w:val="000C082C"/>
    <w:rsid w:val="000C08A1"/>
    <w:rsid w:val="000C08E0"/>
    <w:rsid w:val="000C0984"/>
    <w:rsid w:val="000C09E2"/>
    <w:rsid w:val="000C0A55"/>
    <w:rsid w:val="000C0A71"/>
    <w:rsid w:val="000C0ACC"/>
    <w:rsid w:val="000C0B13"/>
    <w:rsid w:val="000C0B66"/>
    <w:rsid w:val="000C0B6C"/>
    <w:rsid w:val="000C0B79"/>
    <w:rsid w:val="000C0C7B"/>
    <w:rsid w:val="000C0C94"/>
    <w:rsid w:val="000C0CD1"/>
    <w:rsid w:val="000C0D0F"/>
    <w:rsid w:val="000C0D13"/>
    <w:rsid w:val="000C0D64"/>
    <w:rsid w:val="000C0D81"/>
    <w:rsid w:val="000C0DCF"/>
    <w:rsid w:val="000C0EBF"/>
    <w:rsid w:val="000C0F30"/>
    <w:rsid w:val="000C1126"/>
    <w:rsid w:val="000C1180"/>
    <w:rsid w:val="000C1184"/>
    <w:rsid w:val="000C1224"/>
    <w:rsid w:val="000C127C"/>
    <w:rsid w:val="000C12BF"/>
    <w:rsid w:val="000C12C8"/>
    <w:rsid w:val="000C1371"/>
    <w:rsid w:val="000C13D5"/>
    <w:rsid w:val="000C141C"/>
    <w:rsid w:val="000C1456"/>
    <w:rsid w:val="000C14F3"/>
    <w:rsid w:val="000C153B"/>
    <w:rsid w:val="000C1553"/>
    <w:rsid w:val="000C15A4"/>
    <w:rsid w:val="000C15D9"/>
    <w:rsid w:val="000C15F7"/>
    <w:rsid w:val="000C172A"/>
    <w:rsid w:val="000C1804"/>
    <w:rsid w:val="000C184A"/>
    <w:rsid w:val="000C18FE"/>
    <w:rsid w:val="000C197E"/>
    <w:rsid w:val="000C19E3"/>
    <w:rsid w:val="000C19FD"/>
    <w:rsid w:val="000C1A1A"/>
    <w:rsid w:val="000C1A31"/>
    <w:rsid w:val="000C1A3D"/>
    <w:rsid w:val="000C1B4F"/>
    <w:rsid w:val="000C1B69"/>
    <w:rsid w:val="000C1BD5"/>
    <w:rsid w:val="000C1DB4"/>
    <w:rsid w:val="000C1E5F"/>
    <w:rsid w:val="000C1EE6"/>
    <w:rsid w:val="000C1F28"/>
    <w:rsid w:val="000C1F62"/>
    <w:rsid w:val="000C2067"/>
    <w:rsid w:val="000C2085"/>
    <w:rsid w:val="000C2121"/>
    <w:rsid w:val="000C2156"/>
    <w:rsid w:val="000C217C"/>
    <w:rsid w:val="000C21C7"/>
    <w:rsid w:val="000C2202"/>
    <w:rsid w:val="000C22F1"/>
    <w:rsid w:val="000C23C7"/>
    <w:rsid w:val="000C2430"/>
    <w:rsid w:val="000C248B"/>
    <w:rsid w:val="000C24F5"/>
    <w:rsid w:val="000C2506"/>
    <w:rsid w:val="000C259F"/>
    <w:rsid w:val="000C2661"/>
    <w:rsid w:val="000C273D"/>
    <w:rsid w:val="000C2740"/>
    <w:rsid w:val="000C2746"/>
    <w:rsid w:val="000C283E"/>
    <w:rsid w:val="000C2866"/>
    <w:rsid w:val="000C28BB"/>
    <w:rsid w:val="000C291F"/>
    <w:rsid w:val="000C29B6"/>
    <w:rsid w:val="000C2A2B"/>
    <w:rsid w:val="000C2A63"/>
    <w:rsid w:val="000C2ABB"/>
    <w:rsid w:val="000C2B40"/>
    <w:rsid w:val="000C2B65"/>
    <w:rsid w:val="000C2B66"/>
    <w:rsid w:val="000C2B7C"/>
    <w:rsid w:val="000C2BB9"/>
    <w:rsid w:val="000C2C19"/>
    <w:rsid w:val="000C2CCF"/>
    <w:rsid w:val="000C2CE4"/>
    <w:rsid w:val="000C2D1C"/>
    <w:rsid w:val="000C2D2A"/>
    <w:rsid w:val="000C2D35"/>
    <w:rsid w:val="000C2D6F"/>
    <w:rsid w:val="000C2DEA"/>
    <w:rsid w:val="000C2E2B"/>
    <w:rsid w:val="000C2E41"/>
    <w:rsid w:val="000C2E45"/>
    <w:rsid w:val="000C2F2F"/>
    <w:rsid w:val="000C2F33"/>
    <w:rsid w:val="000C2FA7"/>
    <w:rsid w:val="000C2FC8"/>
    <w:rsid w:val="000C2FD9"/>
    <w:rsid w:val="000C3106"/>
    <w:rsid w:val="000C3201"/>
    <w:rsid w:val="000C3210"/>
    <w:rsid w:val="000C3237"/>
    <w:rsid w:val="000C337E"/>
    <w:rsid w:val="000C33DE"/>
    <w:rsid w:val="000C33DF"/>
    <w:rsid w:val="000C34C0"/>
    <w:rsid w:val="000C34CA"/>
    <w:rsid w:val="000C3555"/>
    <w:rsid w:val="000C35B8"/>
    <w:rsid w:val="000C3608"/>
    <w:rsid w:val="000C3609"/>
    <w:rsid w:val="000C3617"/>
    <w:rsid w:val="000C365F"/>
    <w:rsid w:val="000C375B"/>
    <w:rsid w:val="000C3766"/>
    <w:rsid w:val="000C37B9"/>
    <w:rsid w:val="000C3A12"/>
    <w:rsid w:val="000C3A93"/>
    <w:rsid w:val="000C3AA8"/>
    <w:rsid w:val="000C3C47"/>
    <w:rsid w:val="000C3C6F"/>
    <w:rsid w:val="000C3CA1"/>
    <w:rsid w:val="000C3D6E"/>
    <w:rsid w:val="000C3DBA"/>
    <w:rsid w:val="000C3E63"/>
    <w:rsid w:val="000C3EAF"/>
    <w:rsid w:val="000C3EF9"/>
    <w:rsid w:val="000C3F4B"/>
    <w:rsid w:val="000C3F8A"/>
    <w:rsid w:val="000C3FA8"/>
    <w:rsid w:val="000C4000"/>
    <w:rsid w:val="000C406F"/>
    <w:rsid w:val="000C40DB"/>
    <w:rsid w:val="000C436A"/>
    <w:rsid w:val="000C43B7"/>
    <w:rsid w:val="000C43FE"/>
    <w:rsid w:val="000C4533"/>
    <w:rsid w:val="000C459C"/>
    <w:rsid w:val="000C4600"/>
    <w:rsid w:val="000C4733"/>
    <w:rsid w:val="000C473B"/>
    <w:rsid w:val="000C4769"/>
    <w:rsid w:val="000C477A"/>
    <w:rsid w:val="000C478B"/>
    <w:rsid w:val="000C4879"/>
    <w:rsid w:val="000C4950"/>
    <w:rsid w:val="000C49BF"/>
    <w:rsid w:val="000C49C4"/>
    <w:rsid w:val="000C49C8"/>
    <w:rsid w:val="000C4A13"/>
    <w:rsid w:val="000C4AAE"/>
    <w:rsid w:val="000C4AB7"/>
    <w:rsid w:val="000C4B29"/>
    <w:rsid w:val="000C4BAF"/>
    <w:rsid w:val="000C4BCA"/>
    <w:rsid w:val="000C4C21"/>
    <w:rsid w:val="000C4C4E"/>
    <w:rsid w:val="000C4CE8"/>
    <w:rsid w:val="000C4CF1"/>
    <w:rsid w:val="000C4D1C"/>
    <w:rsid w:val="000C4D47"/>
    <w:rsid w:val="000C4E5A"/>
    <w:rsid w:val="000C4E5B"/>
    <w:rsid w:val="000C4E7E"/>
    <w:rsid w:val="000C4EBF"/>
    <w:rsid w:val="000C4FE7"/>
    <w:rsid w:val="000C4FF0"/>
    <w:rsid w:val="000C508E"/>
    <w:rsid w:val="000C517A"/>
    <w:rsid w:val="000C5199"/>
    <w:rsid w:val="000C51BA"/>
    <w:rsid w:val="000C51E9"/>
    <w:rsid w:val="000C521C"/>
    <w:rsid w:val="000C5283"/>
    <w:rsid w:val="000C5291"/>
    <w:rsid w:val="000C535A"/>
    <w:rsid w:val="000C538E"/>
    <w:rsid w:val="000C53FB"/>
    <w:rsid w:val="000C541E"/>
    <w:rsid w:val="000C5422"/>
    <w:rsid w:val="000C5443"/>
    <w:rsid w:val="000C5484"/>
    <w:rsid w:val="000C54C5"/>
    <w:rsid w:val="000C5526"/>
    <w:rsid w:val="000C5565"/>
    <w:rsid w:val="000C55B1"/>
    <w:rsid w:val="000C5627"/>
    <w:rsid w:val="000C5654"/>
    <w:rsid w:val="000C56D4"/>
    <w:rsid w:val="000C5728"/>
    <w:rsid w:val="000C5765"/>
    <w:rsid w:val="000C5769"/>
    <w:rsid w:val="000C57B0"/>
    <w:rsid w:val="000C57B1"/>
    <w:rsid w:val="000C57F1"/>
    <w:rsid w:val="000C5820"/>
    <w:rsid w:val="000C5867"/>
    <w:rsid w:val="000C58A2"/>
    <w:rsid w:val="000C597C"/>
    <w:rsid w:val="000C598B"/>
    <w:rsid w:val="000C59CC"/>
    <w:rsid w:val="000C5B50"/>
    <w:rsid w:val="000C5B86"/>
    <w:rsid w:val="000C5BB6"/>
    <w:rsid w:val="000C5C7F"/>
    <w:rsid w:val="000C5CC3"/>
    <w:rsid w:val="000C5CDD"/>
    <w:rsid w:val="000C5CDF"/>
    <w:rsid w:val="000C5DD5"/>
    <w:rsid w:val="000C5DEE"/>
    <w:rsid w:val="000C5E2F"/>
    <w:rsid w:val="000C5EF1"/>
    <w:rsid w:val="000C5F01"/>
    <w:rsid w:val="000C5F4E"/>
    <w:rsid w:val="000C6002"/>
    <w:rsid w:val="000C6054"/>
    <w:rsid w:val="000C605B"/>
    <w:rsid w:val="000C6095"/>
    <w:rsid w:val="000C6152"/>
    <w:rsid w:val="000C61E6"/>
    <w:rsid w:val="000C6266"/>
    <w:rsid w:val="000C62E2"/>
    <w:rsid w:val="000C649B"/>
    <w:rsid w:val="000C654A"/>
    <w:rsid w:val="000C6639"/>
    <w:rsid w:val="000C6668"/>
    <w:rsid w:val="000C668A"/>
    <w:rsid w:val="000C66C8"/>
    <w:rsid w:val="000C6745"/>
    <w:rsid w:val="000C67CB"/>
    <w:rsid w:val="000C682C"/>
    <w:rsid w:val="000C6888"/>
    <w:rsid w:val="000C688F"/>
    <w:rsid w:val="000C6894"/>
    <w:rsid w:val="000C68D0"/>
    <w:rsid w:val="000C694A"/>
    <w:rsid w:val="000C6966"/>
    <w:rsid w:val="000C696A"/>
    <w:rsid w:val="000C699A"/>
    <w:rsid w:val="000C6A20"/>
    <w:rsid w:val="000C6AEC"/>
    <w:rsid w:val="000C6BF2"/>
    <w:rsid w:val="000C6BF3"/>
    <w:rsid w:val="000C6C48"/>
    <w:rsid w:val="000C6C81"/>
    <w:rsid w:val="000C6D37"/>
    <w:rsid w:val="000C6D4C"/>
    <w:rsid w:val="000C6DAF"/>
    <w:rsid w:val="000C6DCD"/>
    <w:rsid w:val="000C6DE5"/>
    <w:rsid w:val="000C6DFA"/>
    <w:rsid w:val="000C6E14"/>
    <w:rsid w:val="000C6E49"/>
    <w:rsid w:val="000C6E4F"/>
    <w:rsid w:val="000C6E5C"/>
    <w:rsid w:val="000C6E6F"/>
    <w:rsid w:val="000C6EF9"/>
    <w:rsid w:val="000C6F5F"/>
    <w:rsid w:val="000C6F6E"/>
    <w:rsid w:val="000C700C"/>
    <w:rsid w:val="000C7019"/>
    <w:rsid w:val="000C70C6"/>
    <w:rsid w:val="000C7107"/>
    <w:rsid w:val="000C7172"/>
    <w:rsid w:val="000C7296"/>
    <w:rsid w:val="000C72EF"/>
    <w:rsid w:val="000C7320"/>
    <w:rsid w:val="000C748D"/>
    <w:rsid w:val="000C74C6"/>
    <w:rsid w:val="000C7533"/>
    <w:rsid w:val="000C758B"/>
    <w:rsid w:val="000C759D"/>
    <w:rsid w:val="000C75A2"/>
    <w:rsid w:val="000C75D4"/>
    <w:rsid w:val="000C75F4"/>
    <w:rsid w:val="000C773D"/>
    <w:rsid w:val="000C7745"/>
    <w:rsid w:val="000C78CC"/>
    <w:rsid w:val="000C7993"/>
    <w:rsid w:val="000C79FC"/>
    <w:rsid w:val="000C7A7C"/>
    <w:rsid w:val="000C7BA3"/>
    <w:rsid w:val="000C7C36"/>
    <w:rsid w:val="000C7C54"/>
    <w:rsid w:val="000C7C57"/>
    <w:rsid w:val="000C7CB3"/>
    <w:rsid w:val="000C7DCD"/>
    <w:rsid w:val="000C7E88"/>
    <w:rsid w:val="000C7EA6"/>
    <w:rsid w:val="000C7ED5"/>
    <w:rsid w:val="000C7F10"/>
    <w:rsid w:val="000C7F1B"/>
    <w:rsid w:val="000C7F50"/>
    <w:rsid w:val="000C7FC0"/>
    <w:rsid w:val="000D0097"/>
    <w:rsid w:val="000D00E6"/>
    <w:rsid w:val="000D0157"/>
    <w:rsid w:val="000D0259"/>
    <w:rsid w:val="000D026F"/>
    <w:rsid w:val="000D02AA"/>
    <w:rsid w:val="000D02D2"/>
    <w:rsid w:val="000D0352"/>
    <w:rsid w:val="000D03AB"/>
    <w:rsid w:val="000D0476"/>
    <w:rsid w:val="000D048A"/>
    <w:rsid w:val="000D0553"/>
    <w:rsid w:val="000D0623"/>
    <w:rsid w:val="000D0625"/>
    <w:rsid w:val="000D0737"/>
    <w:rsid w:val="000D079E"/>
    <w:rsid w:val="000D07AF"/>
    <w:rsid w:val="000D080E"/>
    <w:rsid w:val="000D0844"/>
    <w:rsid w:val="000D087D"/>
    <w:rsid w:val="000D090B"/>
    <w:rsid w:val="000D0925"/>
    <w:rsid w:val="000D0947"/>
    <w:rsid w:val="000D099A"/>
    <w:rsid w:val="000D09C4"/>
    <w:rsid w:val="000D09CC"/>
    <w:rsid w:val="000D0A2E"/>
    <w:rsid w:val="000D0AC8"/>
    <w:rsid w:val="000D0AE2"/>
    <w:rsid w:val="000D0B73"/>
    <w:rsid w:val="000D0BE2"/>
    <w:rsid w:val="000D0C7B"/>
    <w:rsid w:val="000D0CCC"/>
    <w:rsid w:val="000D0D1D"/>
    <w:rsid w:val="000D0DA4"/>
    <w:rsid w:val="000D0E39"/>
    <w:rsid w:val="000D0E55"/>
    <w:rsid w:val="000D0EC8"/>
    <w:rsid w:val="000D0F65"/>
    <w:rsid w:val="000D0F87"/>
    <w:rsid w:val="000D0F9A"/>
    <w:rsid w:val="000D1103"/>
    <w:rsid w:val="000D124A"/>
    <w:rsid w:val="000D12DE"/>
    <w:rsid w:val="000D1469"/>
    <w:rsid w:val="000D154C"/>
    <w:rsid w:val="000D15BD"/>
    <w:rsid w:val="000D15C1"/>
    <w:rsid w:val="000D170A"/>
    <w:rsid w:val="000D170F"/>
    <w:rsid w:val="000D1750"/>
    <w:rsid w:val="000D1784"/>
    <w:rsid w:val="000D17A2"/>
    <w:rsid w:val="000D17D0"/>
    <w:rsid w:val="000D17D8"/>
    <w:rsid w:val="000D17F9"/>
    <w:rsid w:val="000D182C"/>
    <w:rsid w:val="000D186E"/>
    <w:rsid w:val="000D189D"/>
    <w:rsid w:val="000D18B5"/>
    <w:rsid w:val="000D191D"/>
    <w:rsid w:val="000D1987"/>
    <w:rsid w:val="000D1A95"/>
    <w:rsid w:val="000D1AA8"/>
    <w:rsid w:val="000D1AF2"/>
    <w:rsid w:val="000D1B75"/>
    <w:rsid w:val="000D1B8F"/>
    <w:rsid w:val="000D1BE6"/>
    <w:rsid w:val="000D1BFA"/>
    <w:rsid w:val="000D1BFC"/>
    <w:rsid w:val="000D1C79"/>
    <w:rsid w:val="000D1CD2"/>
    <w:rsid w:val="000D1CEF"/>
    <w:rsid w:val="000D1D27"/>
    <w:rsid w:val="000D1D3A"/>
    <w:rsid w:val="000D1DAE"/>
    <w:rsid w:val="000D1EAA"/>
    <w:rsid w:val="000D1ED1"/>
    <w:rsid w:val="000D1F20"/>
    <w:rsid w:val="000D1F48"/>
    <w:rsid w:val="000D2029"/>
    <w:rsid w:val="000D2038"/>
    <w:rsid w:val="000D206B"/>
    <w:rsid w:val="000D20D5"/>
    <w:rsid w:val="000D2119"/>
    <w:rsid w:val="000D21CC"/>
    <w:rsid w:val="000D2269"/>
    <w:rsid w:val="000D2321"/>
    <w:rsid w:val="000D2359"/>
    <w:rsid w:val="000D235C"/>
    <w:rsid w:val="000D23C1"/>
    <w:rsid w:val="000D240E"/>
    <w:rsid w:val="000D2433"/>
    <w:rsid w:val="000D2478"/>
    <w:rsid w:val="000D2552"/>
    <w:rsid w:val="000D255B"/>
    <w:rsid w:val="000D25C7"/>
    <w:rsid w:val="000D25FB"/>
    <w:rsid w:val="000D26C0"/>
    <w:rsid w:val="000D277C"/>
    <w:rsid w:val="000D278D"/>
    <w:rsid w:val="000D279E"/>
    <w:rsid w:val="000D27E4"/>
    <w:rsid w:val="000D280E"/>
    <w:rsid w:val="000D284A"/>
    <w:rsid w:val="000D2859"/>
    <w:rsid w:val="000D288C"/>
    <w:rsid w:val="000D28B0"/>
    <w:rsid w:val="000D28BA"/>
    <w:rsid w:val="000D28BC"/>
    <w:rsid w:val="000D28F7"/>
    <w:rsid w:val="000D2931"/>
    <w:rsid w:val="000D2970"/>
    <w:rsid w:val="000D29D9"/>
    <w:rsid w:val="000D2A0B"/>
    <w:rsid w:val="000D2A89"/>
    <w:rsid w:val="000D2B35"/>
    <w:rsid w:val="000D2B67"/>
    <w:rsid w:val="000D2B89"/>
    <w:rsid w:val="000D2C28"/>
    <w:rsid w:val="000D2C80"/>
    <w:rsid w:val="000D2D3A"/>
    <w:rsid w:val="000D2D4D"/>
    <w:rsid w:val="000D2D5C"/>
    <w:rsid w:val="000D2DA5"/>
    <w:rsid w:val="000D2DDA"/>
    <w:rsid w:val="000D2ED7"/>
    <w:rsid w:val="000D2F18"/>
    <w:rsid w:val="000D2F76"/>
    <w:rsid w:val="000D2FA4"/>
    <w:rsid w:val="000D30AE"/>
    <w:rsid w:val="000D30B1"/>
    <w:rsid w:val="000D30BF"/>
    <w:rsid w:val="000D3436"/>
    <w:rsid w:val="000D3490"/>
    <w:rsid w:val="000D34C7"/>
    <w:rsid w:val="000D35C2"/>
    <w:rsid w:val="000D35C7"/>
    <w:rsid w:val="000D35CA"/>
    <w:rsid w:val="000D3723"/>
    <w:rsid w:val="000D37D5"/>
    <w:rsid w:val="000D37F4"/>
    <w:rsid w:val="000D380E"/>
    <w:rsid w:val="000D3863"/>
    <w:rsid w:val="000D392E"/>
    <w:rsid w:val="000D3996"/>
    <w:rsid w:val="000D39CA"/>
    <w:rsid w:val="000D3A39"/>
    <w:rsid w:val="000D3A6C"/>
    <w:rsid w:val="000D3B05"/>
    <w:rsid w:val="000D3B7D"/>
    <w:rsid w:val="000D3B92"/>
    <w:rsid w:val="000D3C26"/>
    <w:rsid w:val="000D3C4B"/>
    <w:rsid w:val="000D3C9B"/>
    <w:rsid w:val="000D3CBB"/>
    <w:rsid w:val="000D3CD2"/>
    <w:rsid w:val="000D3D7E"/>
    <w:rsid w:val="000D3E4A"/>
    <w:rsid w:val="000D3E99"/>
    <w:rsid w:val="000D4008"/>
    <w:rsid w:val="000D400E"/>
    <w:rsid w:val="000D4050"/>
    <w:rsid w:val="000D408B"/>
    <w:rsid w:val="000D40C9"/>
    <w:rsid w:val="000D40FF"/>
    <w:rsid w:val="000D4110"/>
    <w:rsid w:val="000D4148"/>
    <w:rsid w:val="000D414C"/>
    <w:rsid w:val="000D4176"/>
    <w:rsid w:val="000D41D3"/>
    <w:rsid w:val="000D41D8"/>
    <w:rsid w:val="000D426D"/>
    <w:rsid w:val="000D430B"/>
    <w:rsid w:val="000D4315"/>
    <w:rsid w:val="000D44A5"/>
    <w:rsid w:val="000D44B7"/>
    <w:rsid w:val="000D45AB"/>
    <w:rsid w:val="000D45AD"/>
    <w:rsid w:val="000D4606"/>
    <w:rsid w:val="000D462F"/>
    <w:rsid w:val="000D465C"/>
    <w:rsid w:val="000D4668"/>
    <w:rsid w:val="000D46DE"/>
    <w:rsid w:val="000D47CA"/>
    <w:rsid w:val="000D482F"/>
    <w:rsid w:val="000D488E"/>
    <w:rsid w:val="000D48BF"/>
    <w:rsid w:val="000D48E9"/>
    <w:rsid w:val="000D494E"/>
    <w:rsid w:val="000D4991"/>
    <w:rsid w:val="000D4A8B"/>
    <w:rsid w:val="000D4BB3"/>
    <w:rsid w:val="000D4BB5"/>
    <w:rsid w:val="000D4BB6"/>
    <w:rsid w:val="000D4BDB"/>
    <w:rsid w:val="000D4CA5"/>
    <w:rsid w:val="000D4CD4"/>
    <w:rsid w:val="000D4D31"/>
    <w:rsid w:val="000D4D9E"/>
    <w:rsid w:val="000D4EB4"/>
    <w:rsid w:val="000D4EC0"/>
    <w:rsid w:val="000D4ED7"/>
    <w:rsid w:val="000D4F2F"/>
    <w:rsid w:val="000D4F40"/>
    <w:rsid w:val="000D4FA7"/>
    <w:rsid w:val="000D4FC2"/>
    <w:rsid w:val="000D4FD4"/>
    <w:rsid w:val="000D5016"/>
    <w:rsid w:val="000D5138"/>
    <w:rsid w:val="000D51C9"/>
    <w:rsid w:val="000D51D8"/>
    <w:rsid w:val="000D5203"/>
    <w:rsid w:val="000D5257"/>
    <w:rsid w:val="000D530B"/>
    <w:rsid w:val="000D5363"/>
    <w:rsid w:val="000D5454"/>
    <w:rsid w:val="000D551A"/>
    <w:rsid w:val="000D5548"/>
    <w:rsid w:val="000D55B3"/>
    <w:rsid w:val="000D5608"/>
    <w:rsid w:val="000D575D"/>
    <w:rsid w:val="000D5851"/>
    <w:rsid w:val="000D58BA"/>
    <w:rsid w:val="000D5907"/>
    <w:rsid w:val="000D5919"/>
    <w:rsid w:val="000D5938"/>
    <w:rsid w:val="000D5984"/>
    <w:rsid w:val="000D59B3"/>
    <w:rsid w:val="000D59BC"/>
    <w:rsid w:val="000D5A23"/>
    <w:rsid w:val="000D5A7A"/>
    <w:rsid w:val="000D5B1F"/>
    <w:rsid w:val="000D5C06"/>
    <w:rsid w:val="000D5C11"/>
    <w:rsid w:val="000D5C12"/>
    <w:rsid w:val="000D5C41"/>
    <w:rsid w:val="000D5C94"/>
    <w:rsid w:val="000D5CC5"/>
    <w:rsid w:val="000D5CDE"/>
    <w:rsid w:val="000D5D08"/>
    <w:rsid w:val="000D5D41"/>
    <w:rsid w:val="000D5D86"/>
    <w:rsid w:val="000D5F0E"/>
    <w:rsid w:val="000D5F7F"/>
    <w:rsid w:val="000D5F9E"/>
    <w:rsid w:val="000D5FB0"/>
    <w:rsid w:val="000D6165"/>
    <w:rsid w:val="000D61D8"/>
    <w:rsid w:val="000D620E"/>
    <w:rsid w:val="000D627B"/>
    <w:rsid w:val="000D63B3"/>
    <w:rsid w:val="000D63BC"/>
    <w:rsid w:val="000D64BB"/>
    <w:rsid w:val="000D6520"/>
    <w:rsid w:val="000D6536"/>
    <w:rsid w:val="000D6542"/>
    <w:rsid w:val="000D65A8"/>
    <w:rsid w:val="000D65DA"/>
    <w:rsid w:val="000D6603"/>
    <w:rsid w:val="000D6645"/>
    <w:rsid w:val="000D671B"/>
    <w:rsid w:val="000D68A4"/>
    <w:rsid w:val="000D68DD"/>
    <w:rsid w:val="000D68F2"/>
    <w:rsid w:val="000D6972"/>
    <w:rsid w:val="000D699A"/>
    <w:rsid w:val="000D69A8"/>
    <w:rsid w:val="000D69CA"/>
    <w:rsid w:val="000D6A0A"/>
    <w:rsid w:val="000D6A24"/>
    <w:rsid w:val="000D6A65"/>
    <w:rsid w:val="000D6A67"/>
    <w:rsid w:val="000D6A70"/>
    <w:rsid w:val="000D6ADD"/>
    <w:rsid w:val="000D6B46"/>
    <w:rsid w:val="000D6B5D"/>
    <w:rsid w:val="000D6B7F"/>
    <w:rsid w:val="000D6BDC"/>
    <w:rsid w:val="000D6D27"/>
    <w:rsid w:val="000D6E22"/>
    <w:rsid w:val="000D6F57"/>
    <w:rsid w:val="000D6F67"/>
    <w:rsid w:val="000D6F6C"/>
    <w:rsid w:val="000D6FAA"/>
    <w:rsid w:val="000D7042"/>
    <w:rsid w:val="000D7058"/>
    <w:rsid w:val="000D7059"/>
    <w:rsid w:val="000D7062"/>
    <w:rsid w:val="000D7070"/>
    <w:rsid w:val="000D7155"/>
    <w:rsid w:val="000D7182"/>
    <w:rsid w:val="000D71A7"/>
    <w:rsid w:val="000D7247"/>
    <w:rsid w:val="000D72D5"/>
    <w:rsid w:val="000D72F2"/>
    <w:rsid w:val="000D73B7"/>
    <w:rsid w:val="000D73B9"/>
    <w:rsid w:val="000D73C0"/>
    <w:rsid w:val="000D73C5"/>
    <w:rsid w:val="000D73E8"/>
    <w:rsid w:val="000D7400"/>
    <w:rsid w:val="000D74BE"/>
    <w:rsid w:val="000D74E6"/>
    <w:rsid w:val="000D750B"/>
    <w:rsid w:val="000D758A"/>
    <w:rsid w:val="000D75F3"/>
    <w:rsid w:val="000D7640"/>
    <w:rsid w:val="000D7652"/>
    <w:rsid w:val="000D7666"/>
    <w:rsid w:val="000D7670"/>
    <w:rsid w:val="000D77CF"/>
    <w:rsid w:val="000D77F3"/>
    <w:rsid w:val="000D7832"/>
    <w:rsid w:val="000D7841"/>
    <w:rsid w:val="000D7904"/>
    <w:rsid w:val="000D7933"/>
    <w:rsid w:val="000D7975"/>
    <w:rsid w:val="000D7A16"/>
    <w:rsid w:val="000D7A7D"/>
    <w:rsid w:val="000D7A86"/>
    <w:rsid w:val="000D7AF9"/>
    <w:rsid w:val="000D7B6F"/>
    <w:rsid w:val="000D7C1D"/>
    <w:rsid w:val="000D7C3D"/>
    <w:rsid w:val="000D7D1F"/>
    <w:rsid w:val="000D7D2E"/>
    <w:rsid w:val="000D7D62"/>
    <w:rsid w:val="000D7DA2"/>
    <w:rsid w:val="000D7DE4"/>
    <w:rsid w:val="000D7EC6"/>
    <w:rsid w:val="000D7ED0"/>
    <w:rsid w:val="000D7EFC"/>
    <w:rsid w:val="000D7F00"/>
    <w:rsid w:val="000D7F04"/>
    <w:rsid w:val="000D7F07"/>
    <w:rsid w:val="000D7F55"/>
    <w:rsid w:val="000D7F9E"/>
    <w:rsid w:val="000E004E"/>
    <w:rsid w:val="000E0172"/>
    <w:rsid w:val="000E018B"/>
    <w:rsid w:val="000E02D5"/>
    <w:rsid w:val="000E02E1"/>
    <w:rsid w:val="000E02EE"/>
    <w:rsid w:val="000E02F7"/>
    <w:rsid w:val="000E033A"/>
    <w:rsid w:val="000E0409"/>
    <w:rsid w:val="000E051A"/>
    <w:rsid w:val="000E0554"/>
    <w:rsid w:val="000E0572"/>
    <w:rsid w:val="000E05AC"/>
    <w:rsid w:val="000E05DC"/>
    <w:rsid w:val="000E0647"/>
    <w:rsid w:val="000E06FD"/>
    <w:rsid w:val="000E071C"/>
    <w:rsid w:val="000E077C"/>
    <w:rsid w:val="000E0808"/>
    <w:rsid w:val="000E0816"/>
    <w:rsid w:val="000E0857"/>
    <w:rsid w:val="000E085C"/>
    <w:rsid w:val="000E087A"/>
    <w:rsid w:val="000E089A"/>
    <w:rsid w:val="000E08AA"/>
    <w:rsid w:val="000E08F6"/>
    <w:rsid w:val="000E0AD6"/>
    <w:rsid w:val="000E0B4D"/>
    <w:rsid w:val="000E0BE4"/>
    <w:rsid w:val="000E0C2A"/>
    <w:rsid w:val="000E0C3D"/>
    <w:rsid w:val="000E0C4F"/>
    <w:rsid w:val="000E0CA1"/>
    <w:rsid w:val="000E0CA9"/>
    <w:rsid w:val="000E0D72"/>
    <w:rsid w:val="000E0DD5"/>
    <w:rsid w:val="000E0DEC"/>
    <w:rsid w:val="000E0E19"/>
    <w:rsid w:val="000E0E4C"/>
    <w:rsid w:val="000E0E9A"/>
    <w:rsid w:val="000E0EB1"/>
    <w:rsid w:val="000E0F29"/>
    <w:rsid w:val="000E0F3A"/>
    <w:rsid w:val="000E0F48"/>
    <w:rsid w:val="000E11F2"/>
    <w:rsid w:val="000E11F3"/>
    <w:rsid w:val="000E12CC"/>
    <w:rsid w:val="000E1328"/>
    <w:rsid w:val="000E132A"/>
    <w:rsid w:val="000E137A"/>
    <w:rsid w:val="000E13A3"/>
    <w:rsid w:val="000E13EA"/>
    <w:rsid w:val="000E13FA"/>
    <w:rsid w:val="000E141B"/>
    <w:rsid w:val="000E144C"/>
    <w:rsid w:val="000E149A"/>
    <w:rsid w:val="000E14A4"/>
    <w:rsid w:val="000E1514"/>
    <w:rsid w:val="000E1562"/>
    <w:rsid w:val="000E1578"/>
    <w:rsid w:val="000E1654"/>
    <w:rsid w:val="000E16D2"/>
    <w:rsid w:val="000E16D5"/>
    <w:rsid w:val="000E1779"/>
    <w:rsid w:val="000E17BE"/>
    <w:rsid w:val="000E17F8"/>
    <w:rsid w:val="000E17FB"/>
    <w:rsid w:val="000E183C"/>
    <w:rsid w:val="000E1878"/>
    <w:rsid w:val="000E18C8"/>
    <w:rsid w:val="000E1913"/>
    <w:rsid w:val="000E1A33"/>
    <w:rsid w:val="000E1A54"/>
    <w:rsid w:val="000E1ABF"/>
    <w:rsid w:val="000E1AF3"/>
    <w:rsid w:val="000E1C25"/>
    <w:rsid w:val="000E1C69"/>
    <w:rsid w:val="000E1D35"/>
    <w:rsid w:val="000E1D6B"/>
    <w:rsid w:val="000E1DF0"/>
    <w:rsid w:val="000E1DF7"/>
    <w:rsid w:val="000E1DF9"/>
    <w:rsid w:val="000E1E29"/>
    <w:rsid w:val="000E1EEF"/>
    <w:rsid w:val="000E1F0B"/>
    <w:rsid w:val="000E1F2D"/>
    <w:rsid w:val="000E1F64"/>
    <w:rsid w:val="000E1FB6"/>
    <w:rsid w:val="000E2040"/>
    <w:rsid w:val="000E2061"/>
    <w:rsid w:val="000E20D5"/>
    <w:rsid w:val="000E20F2"/>
    <w:rsid w:val="000E2123"/>
    <w:rsid w:val="000E218E"/>
    <w:rsid w:val="000E21AE"/>
    <w:rsid w:val="000E21D8"/>
    <w:rsid w:val="000E21DA"/>
    <w:rsid w:val="000E221D"/>
    <w:rsid w:val="000E223A"/>
    <w:rsid w:val="000E2299"/>
    <w:rsid w:val="000E22F2"/>
    <w:rsid w:val="000E23A2"/>
    <w:rsid w:val="000E23E1"/>
    <w:rsid w:val="000E242F"/>
    <w:rsid w:val="000E25ED"/>
    <w:rsid w:val="000E2610"/>
    <w:rsid w:val="000E2627"/>
    <w:rsid w:val="000E26A0"/>
    <w:rsid w:val="000E26B9"/>
    <w:rsid w:val="000E2781"/>
    <w:rsid w:val="000E2809"/>
    <w:rsid w:val="000E289A"/>
    <w:rsid w:val="000E29EC"/>
    <w:rsid w:val="000E2AD8"/>
    <w:rsid w:val="000E2AEA"/>
    <w:rsid w:val="000E2B87"/>
    <w:rsid w:val="000E2BD4"/>
    <w:rsid w:val="000E2C88"/>
    <w:rsid w:val="000E2CC0"/>
    <w:rsid w:val="000E2D27"/>
    <w:rsid w:val="000E2D79"/>
    <w:rsid w:val="000E2D86"/>
    <w:rsid w:val="000E2DD7"/>
    <w:rsid w:val="000E2E29"/>
    <w:rsid w:val="000E2E47"/>
    <w:rsid w:val="000E2E90"/>
    <w:rsid w:val="000E2F4A"/>
    <w:rsid w:val="000E304E"/>
    <w:rsid w:val="000E3085"/>
    <w:rsid w:val="000E30C5"/>
    <w:rsid w:val="000E30D9"/>
    <w:rsid w:val="000E3123"/>
    <w:rsid w:val="000E316F"/>
    <w:rsid w:val="000E31EA"/>
    <w:rsid w:val="000E3202"/>
    <w:rsid w:val="000E3253"/>
    <w:rsid w:val="000E32AE"/>
    <w:rsid w:val="000E32AF"/>
    <w:rsid w:val="000E33A0"/>
    <w:rsid w:val="000E341A"/>
    <w:rsid w:val="000E3420"/>
    <w:rsid w:val="000E342F"/>
    <w:rsid w:val="000E34A9"/>
    <w:rsid w:val="000E34D4"/>
    <w:rsid w:val="000E356A"/>
    <w:rsid w:val="000E358A"/>
    <w:rsid w:val="000E35A1"/>
    <w:rsid w:val="000E35D1"/>
    <w:rsid w:val="000E36D5"/>
    <w:rsid w:val="000E3836"/>
    <w:rsid w:val="000E38BF"/>
    <w:rsid w:val="000E39A6"/>
    <w:rsid w:val="000E39BC"/>
    <w:rsid w:val="000E39F9"/>
    <w:rsid w:val="000E3A04"/>
    <w:rsid w:val="000E3A14"/>
    <w:rsid w:val="000E3A2F"/>
    <w:rsid w:val="000E3ADC"/>
    <w:rsid w:val="000E3B12"/>
    <w:rsid w:val="000E3C9D"/>
    <w:rsid w:val="000E3CA1"/>
    <w:rsid w:val="000E3D13"/>
    <w:rsid w:val="000E3D5F"/>
    <w:rsid w:val="000E3D65"/>
    <w:rsid w:val="000E3EB4"/>
    <w:rsid w:val="000E3EF9"/>
    <w:rsid w:val="000E3F28"/>
    <w:rsid w:val="000E3F61"/>
    <w:rsid w:val="000E3FF3"/>
    <w:rsid w:val="000E40C7"/>
    <w:rsid w:val="000E40D9"/>
    <w:rsid w:val="000E4103"/>
    <w:rsid w:val="000E411B"/>
    <w:rsid w:val="000E4130"/>
    <w:rsid w:val="000E41E2"/>
    <w:rsid w:val="000E4266"/>
    <w:rsid w:val="000E42EE"/>
    <w:rsid w:val="000E432B"/>
    <w:rsid w:val="000E43D7"/>
    <w:rsid w:val="000E4468"/>
    <w:rsid w:val="000E4478"/>
    <w:rsid w:val="000E4483"/>
    <w:rsid w:val="000E44A2"/>
    <w:rsid w:val="000E45F7"/>
    <w:rsid w:val="000E4629"/>
    <w:rsid w:val="000E4657"/>
    <w:rsid w:val="000E467B"/>
    <w:rsid w:val="000E46BE"/>
    <w:rsid w:val="000E46D8"/>
    <w:rsid w:val="000E4705"/>
    <w:rsid w:val="000E470A"/>
    <w:rsid w:val="000E472A"/>
    <w:rsid w:val="000E47CB"/>
    <w:rsid w:val="000E47CF"/>
    <w:rsid w:val="000E4844"/>
    <w:rsid w:val="000E4925"/>
    <w:rsid w:val="000E4966"/>
    <w:rsid w:val="000E49AA"/>
    <w:rsid w:val="000E49CE"/>
    <w:rsid w:val="000E49E4"/>
    <w:rsid w:val="000E4A19"/>
    <w:rsid w:val="000E4A42"/>
    <w:rsid w:val="000E4B25"/>
    <w:rsid w:val="000E4B59"/>
    <w:rsid w:val="000E4BA8"/>
    <w:rsid w:val="000E4CCC"/>
    <w:rsid w:val="000E4D6F"/>
    <w:rsid w:val="000E4DE7"/>
    <w:rsid w:val="000E4E09"/>
    <w:rsid w:val="000E4E0B"/>
    <w:rsid w:val="000E4EDF"/>
    <w:rsid w:val="000E4F16"/>
    <w:rsid w:val="000E4F65"/>
    <w:rsid w:val="000E4FA9"/>
    <w:rsid w:val="000E4FAC"/>
    <w:rsid w:val="000E503C"/>
    <w:rsid w:val="000E50C4"/>
    <w:rsid w:val="000E51CE"/>
    <w:rsid w:val="000E525E"/>
    <w:rsid w:val="000E52C4"/>
    <w:rsid w:val="000E5364"/>
    <w:rsid w:val="000E5466"/>
    <w:rsid w:val="000E5495"/>
    <w:rsid w:val="000E54C3"/>
    <w:rsid w:val="000E552E"/>
    <w:rsid w:val="000E5586"/>
    <w:rsid w:val="000E55B7"/>
    <w:rsid w:val="000E5606"/>
    <w:rsid w:val="000E5663"/>
    <w:rsid w:val="000E5711"/>
    <w:rsid w:val="000E57E8"/>
    <w:rsid w:val="000E584E"/>
    <w:rsid w:val="000E58B7"/>
    <w:rsid w:val="000E5965"/>
    <w:rsid w:val="000E598A"/>
    <w:rsid w:val="000E59AA"/>
    <w:rsid w:val="000E5AA5"/>
    <w:rsid w:val="000E5CD7"/>
    <w:rsid w:val="000E5CDE"/>
    <w:rsid w:val="000E5D0D"/>
    <w:rsid w:val="000E5D3A"/>
    <w:rsid w:val="000E5D47"/>
    <w:rsid w:val="000E5D8F"/>
    <w:rsid w:val="000E5ECD"/>
    <w:rsid w:val="000E5ED5"/>
    <w:rsid w:val="000E5EF8"/>
    <w:rsid w:val="000E5F04"/>
    <w:rsid w:val="000E5F9A"/>
    <w:rsid w:val="000E5FC9"/>
    <w:rsid w:val="000E608E"/>
    <w:rsid w:val="000E60B4"/>
    <w:rsid w:val="000E618B"/>
    <w:rsid w:val="000E61CB"/>
    <w:rsid w:val="000E6275"/>
    <w:rsid w:val="000E62B1"/>
    <w:rsid w:val="000E62B2"/>
    <w:rsid w:val="000E6359"/>
    <w:rsid w:val="000E63C3"/>
    <w:rsid w:val="000E63DF"/>
    <w:rsid w:val="000E64DC"/>
    <w:rsid w:val="000E6548"/>
    <w:rsid w:val="000E6568"/>
    <w:rsid w:val="000E65A5"/>
    <w:rsid w:val="000E65E1"/>
    <w:rsid w:val="000E6690"/>
    <w:rsid w:val="000E669C"/>
    <w:rsid w:val="000E673E"/>
    <w:rsid w:val="000E6776"/>
    <w:rsid w:val="000E67A8"/>
    <w:rsid w:val="000E67FE"/>
    <w:rsid w:val="000E68B0"/>
    <w:rsid w:val="000E68F7"/>
    <w:rsid w:val="000E6926"/>
    <w:rsid w:val="000E69E3"/>
    <w:rsid w:val="000E69E6"/>
    <w:rsid w:val="000E6A63"/>
    <w:rsid w:val="000E6A9F"/>
    <w:rsid w:val="000E6AD7"/>
    <w:rsid w:val="000E6AF4"/>
    <w:rsid w:val="000E6B08"/>
    <w:rsid w:val="000E6B0D"/>
    <w:rsid w:val="000E6BC2"/>
    <w:rsid w:val="000E6C42"/>
    <w:rsid w:val="000E6C8B"/>
    <w:rsid w:val="000E6C93"/>
    <w:rsid w:val="000E6D65"/>
    <w:rsid w:val="000E6E32"/>
    <w:rsid w:val="000E6E51"/>
    <w:rsid w:val="000E6FF7"/>
    <w:rsid w:val="000E7032"/>
    <w:rsid w:val="000E7174"/>
    <w:rsid w:val="000E71E0"/>
    <w:rsid w:val="000E7236"/>
    <w:rsid w:val="000E7311"/>
    <w:rsid w:val="000E734F"/>
    <w:rsid w:val="000E7357"/>
    <w:rsid w:val="000E7365"/>
    <w:rsid w:val="000E73CD"/>
    <w:rsid w:val="000E7462"/>
    <w:rsid w:val="000E74E7"/>
    <w:rsid w:val="000E7547"/>
    <w:rsid w:val="000E7626"/>
    <w:rsid w:val="000E7646"/>
    <w:rsid w:val="000E7651"/>
    <w:rsid w:val="000E768D"/>
    <w:rsid w:val="000E769F"/>
    <w:rsid w:val="000E76B3"/>
    <w:rsid w:val="000E77C6"/>
    <w:rsid w:val="000E77C7"/>
    <w:rsid w:val="000E77D8"/>
    <w:rsid w:val="000E7808"/>
    <w:rsid w:val="000E7921"/>
    <w:rsid w:val="000E793B"/>
    <w:rsid w:val="000E7953"/>
    <w:rsid w:val="000E799C"/>
    <w:rsid w:val="000E79EC"/>
    <w:rsid w:val="000E7A84"/>
    <w:rsid w:val="000E7A88"/>
    <w:rsid w:val="000E7B04"/>
    <w:rsid w:val="000E7B4C"/>
    <w:rsid w:val="000E7B98"/>
    <w:rsid w:val="000E7C25"/>
    <w:rsid w:val="000E7D48"/>
    <w:rsid w:val="000E7D68"/>
    <w:rsid w:val="000E7D83"/>
    <w:rsid w:val="000E7D9A"/>
    <w:rsid w:val="000E7DAC"/>
    <w:rsid w:val="000E7DB3"/>
    <w:rsid w:val="000E7DB7"/>
    <w:rsid w:val="000E7DE7"/>
    <w:rsid w:val="000E7E86"/>
    <w:rsid w:val="000E7E99"/>
    <w:rsid w:val="000E7ED5"/>
    <w:rsid w:val="000E7EF9"/>
    <w:rsid w:val="000E7FAC"/>
    <w:rsid w:val="000ECA4D"/>
    <w:rsid w:val="000F0037"/>
    <w:rsid w:val="000F00EC"/>
    <w:rsid w:val="000F0130"/>
    <w:rsid w:val="000F013F"/>
    <w:rsid w:val="000F0180"/>
    <w:rsid w:val="000F01D8"/>
    <w:rsid w:val="000F02A9"/>
    <w:rsid w:val="000F0328"/>
    <w:rsid w:val="000F03C4"/>
    <w:rsid w:val="000F041A"/>
    <w:rsid w:val="000F046F"/>
    <w:rsid w:val="000F0495"/>
    <w:rsid w:val="000F0498"/>
    <w:rsid w:val="000F049C"/>
    <w:rsid w:val="000F04A4"/>
    <w:rsid w:val="000F05BF"/>
    <w:rsid w:val="000F060E"/>
    <w:rsid w:val="000F061F"/>
    <w:rsid w:val="000F07D8"/>
    <w:rsid w:val="000F0839"/>
    <w:rsid w:val="000F088C"/>
    <w:rsid w:val="000F0897"/>
    <w:rsid w:val="000F08DC"/>
    <w:rsid w:val="000F08F0"/>
    <w:rsid w:val="000F0A6F"/>
    <w:rsid w:val="000F0C87"/>
    <w:rsid w:val="000F0DC6"/>
    <w:rsid w:val="000F0E4E"/>
    <w:rsid w:val="000F0E93"/>
    <w:rsid w:val="000F0EA9"/>
    <w:rsid w:val="000F0F9D"/>
    <w:rsid w:val="000F0FAD"/>
    <w:rsid w:val="000F0FBF"/>
    <w:rsid w:val="000F0FF7"/>
    <w:rsid w:val="000F10DC"/>
    <w:rsid w:val="000F1115"/>
    <w:rsid w:val="000F112F"/>
    <w:rsid w:val="000F1167"/>
    <w:rsid w:val="000F1176"/>
    <w:rsid w:val="000F1178"/>
    <w:rsid w:val="000F119F"/>
    <w:rsid w:val="000F11C1"/>
    <w:rsid w:val="000F11DD"/>
    <w:rsid w:val="000F11F8"/>
    <w:rsid w:val="000F12D7"/>
    <w:rsid w:val="000F12E6"/>
    <w:rsid w:val="000F1322"/>
    <w:rsid w:val="000F1325"/>
    <w:rsid w:val="000F134C"/>
    <w:rsid w:val="000F1356"/>
    <w:rsid w:val="000F1372"/>
    <w:rsid w:val="000F1373"/>
    <w:rsid w:val="000F1406"/>
    <w:rsid w:val="000F1442"/>
    <w:rsid w:val="000F1452"/>
    <w:rsid w:val="000F147D"/>
    <w:rsid w:val="000F14DF"/>
    <w:rsid w:val="000F14E2"/>
    <w:rsid w:val="000F14F0"/>
    <w:rsid w:val="000F1557"/>
    <w:rsid w:val="000F1570"/>
    <w:rsid w:val="000F162A"/>
    <w:rsid w:val="000F1745"/>
    <w:rsid w:val="000F174D"/>
    <w:rsid w:val="000F17A5"/>
    <w:rsid w:val="000F184D"/>
    <w:rsid w:val="000F1888"/>
    <w:rsid w:val="000F194C"/>
    <w:rsid w:val="000F195C"/>
    <w:rsid w:val="000F199C"/>
    <w:rsid w:val="000F19A2"/>
    <w:rsid w:val="000F19D2"/>
    <w:rsid w:val="000F19E4"/>
    <w:rsid w:val="000F19EE"/>
    <w:rsid w:val="000F1AD7"/>
    <w:rsid w:val="000F1AE8"/>
    <w:rsid w:val="000F1AF3"/>
    <w:rsid w:val="000F1B61"/>
    <w:rsid w:val="000F1C40"/>
    <w:rsid w:val="000F1C72"/>
    <w:rsid w:val="000F1DBF"/>
    <w:rsid w:val="000F1E2A"/>
    <w:rsid w:val="000F1E59"/>
    <w:rsid w:val="000F1E8E"/>
    <w:rsid w:val="000F1EA3"/>
    <w:rsid w:val="000F1EAD"/>
    <w:rsid w:val="000F1EFE"/>
    <w:rsid w:val="000F1F54"/>
    <w:rsid w:val="000F1FD4"/>
    <w:rsid w:val="000F203A"/>
    <w:rsid w:val="000F2053"/>
    <w:rsid w:val="000F2101"/>
    <w:rsid w:val="000F21B4"/>
    <w:rsid w:val="000F21DF"/>
    <w:rsid w:val="000F21E9"/>
    <w:rsid w:val="000F21EF"/>
    <w:rsid w:val="000F2203"/>
    <w:rsid w:val="000F2217"/>
    <w:rsid w:val="000F2299"/>
    <w:rsid w:val="000F22F0"/>
    <w:rsid w:val="000F2337"/>
    <w:rsid w:val="000F2341"/>
    <w:rsid w:val="000F23AA"/>
    <w:rsid w:val="000F23E2"/>
    <w:rsid w:val="000F240B"/>
    <w:rsid w:val="000F2541"/>
    <w:rsid w:val="000F25EF"/>
    <w:rsid w:val="000F267F"/>
    <w:rsid w:val="000F26BC"/>
    <w:rsid w:val="000F27D9"/>
    <w:rsid w:val="000F27F6"/>
    <w:rsid w:val="000F28FC"/>
    <w:rsid w:val="000F2A07"/>
    <w:rsid w:val="000F2A6B"/>
    <w:rsid w:val="000F2A96"/>
    <w:rsid w:val="000F2B07"/>
    <w:rsid w:val="000F2B28"/>
    <w:rsid w:val="000F2B34"/>
    <w:rsid w:val="000F2BB6"/>
    <w:rsid w:val="000F2C06"/>
    <w:rsid w:val="000F2C0C"/>
    <w:rsid w:val="000F2C27"/>
    <w:rsid w:val="000F2DA2"/>
    <w:rsid w:val="000F2DE3"/>
    <w:rsid w:val="000F2E08"/>
    <w:rsid w:val="000F2F39"/>
    <w:rsid w:val="000F2F60"/>
    <w:rsid w:val="000F2F7D"/>
    <w:rsid w:val="000F2FCE"/>
    <w:rsid w:val="000F2FE6"/>
    <w:rsid w:val="000F3093"/>
    <w:rsid w:val="000F30A3"/>
    <w:rsid w:val="000F323A"/>
    <w:rsid w:val="000F32B8"/>
    <w:rsid w:val="000F32BA"/>
    <w:rsid w:val="000F32C8"/>
    <w:rsid w:val="000F32D5"/>
    <w:rsid w:val="000F32E3"/>
    <w:rsid w:val="000F3322"/>
    <w:rsid w:val="000F3387"/>
    <w:rsid w:val="000F33BF"/>
    <w:rsid w:val="000F33D9"/>
    <w:rsid w:val="000F3416"/>
    <w:rsid w:val="000F352D"/>
    <w:rsid w:val="000F3614"/>
    <w:rsid w:val="000F3639"/>
    <w:rsid w:val="000F3644"/>
    <w:rsid w:val="000F3660"/>
    <w:rsid w:val="000F368A"/>
    <w:rsid w:val="000F3704"/>
    <w:rsid w:val="000F37FA"/>
    <w:rsid w:val="000F3851"/>
    <w:rsid w:val="000F3855"/>
    <w:rsid w:val="000F38C7"/>
    <w:rsid w:val="000F38DE"/>
    <w:rsid w:val="000F3954"/>
    <w:rsid w:val="000F3997"/>
    <w:rsid w:val="000F3A34"/>
    <w:rsid w:val="000F3A52"/>
    <w:rsid w:val="000F3AFB"/>
    <w:rsid w:val="000F3B08"/>
    <w:rsid w:val="000F3C09"/>
    <w:rsid w:val="000F3C2D"/>
    <w:rsid w:val="000F3C5E"/>
    <w:rsid w:val="000F3C7F"/>
    <w:rsid w:val="000F3CC1"/>
    <w:rsid w:val="000F3CF5"/>
    <w:rsid w:val="000F3D76"/>
    <w:rsid w:val="000F3DE7"/>
    <w:rsid w:val="000F3EA2"/>
    <w:rsid w:val="000F3F5A"/>
    <w:rsid w:val="000F3FDF"/>
    <w:rsid w:val="000F40E5"/>
    <w:rsid w:val="000F41C0"/>
    <w:rsid w:val="000F423F"/>
    <w:rsid w:val="000F43AB"/>
    <w:rsid w:val="000F43E8"/>
    <w:rsid w:val="000F44C9"/>
    <w:rsid w:val="000F4562"/>
    <w:rsid w:val="000F4621"/>
    <w:rsid w:val="000F479A"/>
    <w:rsid w:val="000F47A1"/>
    <w:rsid w:val="000F4819"/>
    <w:rsid w:val="000F4913"/>
    <w:rsid w:val="000F4914"/>
    <w:rsid w:val="000F4A18"/>
    <w:rsid w:val="000F4A2E"/>
    <w:rsid w:val="000F4A39"/>
    <w:rsid w:val="000F4A8F"/>
    <w:rsid w:val="000F4AB2"/>
    <w:rsid w:val="000F4AB9"/>
    <w:rsid w:val="000F4BB4"/>
    <w:rsid w:val="000F4BD8"/>
    <w:rsid w:val="000F4C7C"/>
    <w:rsid w:val="000F4C93"/>
    <w:rsid w:val="000F4CE1"/>
    <w:rsid w:val="000F4D1B"/>
    <w:rsid w:val="000F4D6C"/>
    <w:rsid w:val="000F4D84"/>
    <w:rsid w:val="000F4DE2"/>
    <w:rsid w:val="000F4E07"/>
    <w:rsid w:val="000F4E87"/>
    <w:rsid w:val="000F4EB2"/>
    <w:rsid w:val="000F4EBE"/>
    <w:rsid w:val="000F4EE3"/>
    <w:rsid w:val="000F4F80"/>
    <w:rsid w:val="000F4FC3"/>
    <w:rsid w:val="000F5108"/>
    <w:rsid w:val="000F516D"/>
    <w:rsid w:val="000F51B4"/>
    <w:rsid w:val="000F51B7"/>
    <w:rsid w:val="000F51B8"/>
    <w:rsid w:val="000F5252"/>
    <w:rsid w:val="000F527C"/>
    <w:rsid w:val="000F552C"/>
    <w:rsid w:val="000F5692"/>
    <w:rsid w:val="000F5708"/>
    <w:rsid w:val="000F578A"/>
    <w:rsid w:val="000F580C"/>
    <w:rsid w:val="000F5893"/>
    <w:rsid w:val="000F58AB"/>
    <w:rsid w:val="000F5975"/>
    <w:rsid w:val="000F59B0"/>
    <w:rsid w:val="000F59D8"/>
    <w:rsid w:val="000F5A7B"/>
    <w:rsid w:val="000F5A9C"/>
    <w:rsid w:val="000F5AAC"/>
    <w:rsid w:val="000F5B8F"/>
    <w:rsid w:val="000F5CB9"/>
    <w:rsid w:val="000F5E08"/>
    <w:rsid w:val="000F5E7F"/>
    <w:rsid w:val="000F5E92"/>
    <w:rsid w:val="000F5F54"/>
    <w:rsid w:val="000F5FD1"/>
    <w:rsid w:val="000F60ED"/>
    <w:rsid w:val="000F617B"/>
    <w:rsid w:val="000F618B"/>
    <w:rsid w:val="000F61D2"/>
    <w:rsid w:val="000F6272"/>
    <w:rsid w:val="000F6389"/>
    <w:rsid w:val="000F63CF"/>
    <w:rsid w:val="000F6401"/>
    <w:rsid w:val="000F6411"/>
    <w:rsid w:val="000F6429"/>
    <w:rsid w:val="000F6460"/>
    <w:rsid w:val="000F64C3"/>
    <w:rsid w:val="000F65A6"/>
    <w:rsid w:val="000F65FE"/>
    <w:rsid w:val="000F6658"/>
    <w:rsid w:val="000F66B6"/>
    <w:rsid w:val="000F66C0"/>
    <w:rsid w:val="000F6865"/>
    <w:rsid w:val="000F687E"/>
    <w:rsid w:val="000F693F"/>
    <w:rsid w:val="000F6ABF"/>
    <w:rsid w:val="000F6AEF"/>
    <w:rsid w:val="000F6AF1"/>
    <w:rsid w:val="000F6B02"/>
    <w:rsid w:val="000F6B87"/>
    <w:rsid w:val="000F6BD3"/>
    <w:rsid w:val="000F6CBB"/>
    <w:rsid w:val="000F6CF9"/>
    <w:rsid w:val="000F6D52"/>
    <w:rsid w:val="000F6DCC"/>
    <w:rsid w:val="000F6DE5"/>
    <w:rsid w:val="000F6DF5"/>
    <w:rsid w:val="000F6E1F"/>
    <w:rsid w:val="000F6E9A"/>
    <w:rsid w:val="000F6F12"/>
    <w:rsid w:val="000F6F49"/>
    <w:rsid w:val="000F6F4D"/>
    <w:rsid w:val="000F6FD1"/>
    <w:rsid w:val="000F6FD7"/>
    <w:rsid w:val="000F7001"/>
    <w:rsid w:val="000F7058"/>
    <w:rsid w:val="000F709E"/>
    <w:rsid w:val="000F70CB"/>
    <w:rsid w:val="000F70EB"/>
    <w:rsid w:val="000F7122"/>
    <w:rsid w:val="000F716C"/>
    <w:rsid w:val="000F71B7"/>
    <w:rsid w:val="000F729E"/>
    <w:rsid w:val="000F72BE"/>
    <w:rsid w:val="000F730D"/>
    <w:rsid w:val="000F731D"/>
    <w:rsid w:val="000F7399"/>
    <w:rsid w:val="000F73D3"/>
    <w:rsid w:val="000F73F9"/>
    <w:rsid w:val="000F73FE"/>
    <w:rsid w:val="000F7434"/>
    <w:rsid w:val="000F745B"/>
    <w:rsid w:val="000F74F5"/>
    <w:rsid w:val="000F7541"/>
    <w:rsid w:val="000F7551"/>
    <w:rsid w:val="000F75C5"/>
    <w:rsid w:val="000F760D"/>
    <w:rsid w:val="000F76E4"/>
    <w:rsid w:val="000F7747"/>
    <w:rsid w:val="000F775C"/>
    <w:rsid w:val="000F7760"/>
    <w:rsid w:val="000F777D"/>
    <w:rsid w:val="000F78A2"/>
    <w:rsid w:val="000F7968"/>
    <w:rsid w:val="000F7990"/>
    <w:rsid w:val="000F7A28"/>
    <w:rsid w:val="000F7A2B"/>
    <w:rsid w:val="000F7A7B"/>
    <w:rsid w:val="000F7AC6"/>
    <w:rsid w:val="000F7ACB"/>
    <w:rsid w:val="000F7B89"/>
    <w:rsid w:val="000F7BD7"/>
    <w:rsid w:val="000F7BD8"/>
    <w:rsid w:val="000F7C46"/>
    <w:rsid w:val="000F7C72"/>
    <w:rsid w:val="000F7CC2"/>
    <w:rsid w:val="000F7CC5"/>
    <w:rsid w:val="000F7CD8"/>
    <w:rsid w:val="000F7CDE"/>
    <w:rsid w:val="000F7CFE"/>
    <w:rsid w:val="000F7D0F"/>
    <w:rsid w:val="000F7DDA"/>
    <w:rsid w:val="000F7E18"/>
    <w:rsid w:val="000F7E50"/>
    <w:rsid w:val="000F7EB2"/>
    <w:rsid w:val="000F7EF5"/>
    <w:rsid w:val="000F7F63"/>
    <w:rsid w:val="000F7F8D"/>
    <w:rsid w:val="00100010"/>
    <w:rsid w:val="00100070"/>
    <w:rsid w:val="001000C8"/>
    <w:rsid w:val="001001E1"/>
    <w:rsid w:val="001002DC"/>
    <w:rsid w:val="00100301"/>
    <w:rsid w:val="00100370"/>
    <w:rsid w:val="0010042F"/>
    <w:rsid w:val="0010048E"/>
    <w:rsid w:val="0010049D"/>
    <w:rsid w:val="001004B8"/>
    <w:rsid w:val="0010050B"/>
    <w:rsid w:val="00100528"/>
    <w:rsid w:val="0010052B"/>
    <w:rsid w:val="0010054C"/>
    <w:rsid w:val="001005A0"/>
    <w:rsid w:val="001005C8"/>
    <w:rsid w:val="0010061D"/>
    <w:rsid w:val="001006C0"/>
    <w:rsid w:val="001006D5"/>
    <w:rsid w:val="001006E7"/>
    <w:rsid w:val="0010087D"/>
    <w:rsid w:val="00100913"/>
    <w:rsid w:val="0010091B"/>
    <w:rsid w:val="0010097F"/>
    <w:rsid w:val="001009A6"/>
    <w:rsid w:val="001009FB"/>
    <w:rsid w:val="00100A20"/>
    <w:rsid w:val="00100B70"/>
    <w:rsid w:val="00100B8C"/>
    <w:rsid w:val="00100BAB"/>
    <w:rsid w:val="00100BEC"/>
    <w:rsid w:val="00100CD5"/>
    <w:rsid w:val="00100EA8"/>
    <w:rsid w:val="00100EE7"/>
    <w:rsid w:val="00100F1A"/>
    <w:rsid w:val="00100F9E"/>
    <w:rsid w:val="00101000"/>
    <w:rsid w:val="0010103E"/>
    <w:rsid w:val="00101088"/>
    <w:rsid w:val="0010109F"/>
    <w:rsid w:val="001010AB"/>
    <w:rsid w:val="001010B3"/>
    <w:rsid w:val="001010F0"/>
    <w:rsid w:val="0010118D"/>
    <w:rsid w:val="0010129E"/>
    <w:rsid w:val="00101320"/>
    <w:rsid w:val="0010136E"/>
    <w:rsid w:val="0010137E"/>
    <w:rsid w:val="00101398"/>
    <w:rsid w:val="0010141C"/>
    <w:rsid w:val="001014BA"/>
    <w:rsid w:val="0010150A"/>
    <w:rsid w:val="001015F0"/>
    <w:rsid w:val="001016AD"/>
    <w:rsid w:val="00101714"/>
    <w:rsid w:val="0010176A"/>
    <w:rsid w:val="0010179F"/>
    <w:rsid w:val="001018FB"/>
    <w:rsid w:val="00101956"/>
    <w:rsid w:val="00101958"/>
    <w:rsid w:val="00101991"/>
    <w:rsid w:val="001019F3"/>
    <w:rsid w:val="00101A25"/>
    <w:rsid w:val="00101A34"/>
    <w:rsid w:val="00101A4B"/>
    <w:rsid w:val="00101A67"/>
    <w:rsid w:val="00101AAC"/>
    <w:rsid w:val="00101AE6"/>
    <w:rsid w:val="00101B41"/>
    <w:rsid w:val="00101B68"/>
    <w:rsid w:val="00101C09"/>
    <w:rsid w:val="00101C56"/>
    <w:rsid w:val="00101C9B"/>
    <w:rsid w:val="00101CAD"/>
    <w:rsid w:val="00101D12"/>
    <w:rsid w:val="00101DFB"/>
    <w:rsid w:val="00101E3D"/>
    <w:rsid w:val="00101E5E"/>
    <w:rsid w:val="00101E69"/>
    <w:rsid w:val="00101E74"/>
    <w:rsid w:val="00101E88"/>
    <w:rsid w:val="00101EA5"/>
    <w:rsid w:val="00101EDB"/>
    <w:rsid w:val="00101F2A"/>
    <w:rsid w:val="00102048"/>
    <w:rsid w:val="00102080"/>
    <w:rsid w:val="00102094"/>
    <w:rsid w:val="001020DB"/>
    <w:rsid w:val="0010210A"/>
    <w:rsid w:val="00102111"/>
    <w:rsid w:val="0010224E"/>
    <w:rsid w:val="0010225C"/>
    <w:rsid w:val="0010226B"/>
    <w:rsid w:val="0010238D"/>
    <w:rsid w:val="00102396"/>
    <w:rsid w:val="001023F8"/>
    <w:rsid w:val="00102440"/>
    <w:rsid w:val="001024B6"/>
    <w:rsid w:val="0010251F"/>
    <w:rsid w:val="00102554"/>
    <w:rsid w:val="00102586"/>
    <w:rsid w:val="00102622"/>
    <w:rsid w:val="00102647"/>
    <w:rsid w:val="0010265A"/>
    <w:rsid w:val="001026E1"/>
    <w:rsid w:val="001027EA"/>
    <w:rsid w:val="00102855"/>
    <w:rsid w:val="00102856"/>
    <w:rsid w:val="00102882"/>
    <w:rsid w:val="00102925"/>
    <w:rsid w:val="0010296E"/>
    <w:rsid w:val="0010298E"/>
    <w:rsid w:val="001029A7"/>
    <w:rsid w:val="00102A07"/>
    <w:rsid w:val="00102A26"/>
    <w:rsid w:val="00102A47"/>
    <w:rsid w:val="00102A50"/>
    <w:rsid w:val="00102ABB"/>
    <w:rsid w:val="00102B5F"/>
    <w:rsid w:val="00102B70"/>
    <w:rsid w:val="00102BBA"/>
    <w:rsid w:val="00102BCF"/>
    <w:rsid w:val="00102CB1"/>
    <w:rsid w:val="00102CC3"/>
    <w:rsid w:val="00102CCF"/>
    <w:rsid w:val="00102CEA"/>
    <w:rsid w:val="00102D0D"/>
    <w:rsid w:val="00102D23"/>
    <w:rsid w:val="00102D57"/>
    <w:rsid w:val="00102D62"/>
    <w:rsid w:val="00102E56"/>
    <w:rsid w:val="00102ECF"/>
    <w:rsid w:val="00102ED4"/>
    <w:rsid w:val="00102FD2"/>
    <w:rsid w:val="00102FFA"/>
    <w:rsid w:val="001030B5"/>
    <w:rsid w:val="001030BF"/>
    <w:rsid w:val="001030D2"/>
    <w:rsid w:val="001030DB"/>
    <w:rsid w:val="00103108"/>
    <w:rsid w:val="00103167"/>
    <w:rsid w:val="00103197"/>
    <w:rsid w:val="001031E6"/>
    <w:rsid w:val="001032D4"/>
    <w:rsid w:val="0010333D"/>
    <w:rsid w:val="0010342A"/>
    <w:rsid w:val="00103442"/>
    <w:rsid w:val="001034C4"/>
    <w:rsid w:val="001034CA"/>
    <w:rsid w:val="00103556"/>
    <w:rsid w:val="00103617"/>
    <w:rsid w:val="00103636"/>
    <w:rsid w:val="001036E6"/>
    <w:rsid w:val="00103730"/>
    <w:rsid w:val="0010378B"/>
    <w:rsid w:val="001037A0"/>
    <w:rsid w:val="001037CC"/>
    <w:rsid w:val="00103860"/>
    <w:rsid w:val="0010387E"/>
    <w:rsid w:val="0010389C"/>
    <w:rsid w:val="001038F9"/>
    <w:rsid w:val="00103937"/>
    <w:rsid w:val="00103966"/>
    <w:rsid w:val="001039BD"/>
    <w:rsid w:val="001039F4"/>
    <w:rsid w:val="001039FC"/>
    <w:rsid w:val="00103A09"/>
    <w:rsid w:val="00103A98"/>
    <w:rsid w:val="00103AF4"/>
    <w:rsid w:val="00103BB1"/>
    <w:rsid w:val="00103BD2"/>
    <w:rsid w:val="00103BE1"/>
    <w:rsid w:val="00103C02"/>
    <w:rsid w:val="00103C35"/>
    <w:rsid w:val="00103CD4"/>
    <w:rsid w:val="00103D3E"/>
    <w:rsid w:val="00103DDB"/>
    <w:rsid w:val="00103E0C"/>
    <w:rsid w:val="00103E54"/>
    <w:rsid w:val="00103E76"/>
    <w:rsid w:val="00103EA7"/>
    <w:rsid w:val="00103F06"/>
    <w:rsid w:val="00103F9B"/>
    <w:rsid w:val="00103FF3"/>
    <w:rsid w:val="00104028"/>
    <w:rsid w:val="00104057"/>
    <w:rsid w:val="0010407C"/>
    <w:rsid w:val="001040BA"/>
    <w:rsid w:val="00104116"/>
    <w:rsid w:val="0010412B"/>
    <w:rsid w:val="0010414B"/>
    <w:rsid w:val="0010417D"/>
    <w:rsid w:val="00104190"/>
    <w:rsid w:val="00104289"/>
    <w:rsid w:val="00104383"/>
    <w:rsid w:val="001043B6"/>
    <w:rsid w:val="001043D0"/>
    <w:rsid w:val="001043EC"/>
    <w:rsid w:val="001043F4"/>
    <w:rsid w:val="00104473"/>
    <w:rsid w:val="0010448F"/>
    <w:rsid w:val="0010454E"/>
    <w:rsid w:val="0010455E"/>
    <w:rsid w:val="001045C5"/>
    <w:rsid w:val="00104606"/>
    <w:rsid w:val="0010466C"/>
    <w:rsid w:val="001046D7"/>
    <w:rsid w:val="00104701"/>
    <w:rsid w:val="001047C4"/>
    <w:rsid w:val="0010483C"/>
    <w:rsid w:val="0010486E"/>
    <w:rsid w:val="00104902"/>
    <w:rsid w:val="00104946"/>
    <w:rsid w:val="0010496C"/>
    <w:rsid w:val="00104A43"/>
    <w:rsid w:val="00104AD1"/>
    <w:rsid w:val="00104B57"/>
    <w:rsid w:val="00104B5F"/>
    <w:rsid w:val="00104B63"/>
    <w:rsid w:val="00104BB0"/>
    <w:rsid w:val="00104C40"/>
    <w:rsid w:val="00104C5F"/>
    <w:rsid w:val="00104E1D"/>
    <w:rsid w:val="00104E22"/>
    <w:rsid w:val="00104ECB"/>
    <w:rsid w:val="00104EE6"/>
    <w:rsid w:val="00104F16"/>
    <w:rsid w:val="00104F83"/>
    <w:rsid w:val="00104FB7"/>
    <w:rsid w:val="00104FE4"/>
    <w:rsid w:val="0010500F"/>
    <w:rsid w:val="0010507D"/>
    <w:rsid w:val="0010508C"/>
    <w:rsid w:val="001050DF"/>
    <w:rsid w:val="001050EB"/>
    <w:rsid w:val="00105103"/>
    <w:rsid w:val="001051E9"/>
    <w:rsid w:val="0010521F"/>
    <w:rsid w:val="00105238"/>
    <w:rsid w:val="0010529F"/>
    <w:rsid w:val="001053B7"/>
    <w:rsid w:val="001053BC"/>
    <w:rsid w:val="00105425"/>
    <w:rsid w:val="00105492"/>
    <w:rsid w:val="0010549A"/>
    <w:rsid w:val="001054B7"/>
    <w:rsid w:val="001054D3"/>
    <w:rsid w:val="001054E6"/>
    <w:rsid w:val="001054FB"/>
    <w:rsid w:val="00105552"/>
    <w:rsid w:val="00105570"/>
    <w:rsid w:val="0010564A"/>
    <w:rsid w:val="00105705"/>
    <w:rsid w:val="00105747"/>
    <w:rsid w:val="00105775"/>
    <w:rsid w:val="0010586E"/>
    <w:rsid w:val="0010591D"/>
    <w:rsid w:val="00105960"/>
    <w:rsid w:val="00105AD5"/>
    <w:rsid w:val="00105B26"/>
    <w:rsid w:val="00105B89"/>
    <w:rsid w:val="00105BB2"/>
    <w:rsid w:val="00105C79"/>
    <w:rsid w:val="00105C8E"/>
    <w:rsid w:val="00105CB4"/>
    <w:rsid w:val="00105D95"/>
    <w:rsid w:val="00105EAA"/>
    <w:rsid w:val="00105EB0"/>
    <w:rsid w:val="00105EEA"/>
    <w:rsid w:val="00105F1E"/>
    <w:rsid w:val="00105FB2"/>
    <w:rsid w:val="00106004"/>
    <w:rsid w:val="001060CA"/>
    <w:rsid w:val="001060DB"/>
    <w:rsid w:val="00106135"/>
    <w:rsid w:val="001061C2"/>
    <w:rsid w:val="0010624F"/>
    <w:rsid w:val="00106274"/>
    <w:rsid w:val="0010628D"/>
    <w:rsid w:val="00106392"/>
    <w:rsid w:val="00106398"/>
    <w:rsid w:val="001063D8"/>
    <w:rsid w:val="00106445"/>
    <w:rsid w:val="00106460"/>
    <w:rsid w:val="00106477"/>
    <w:rsid w:val="00106518"/>
    <w:rsid w:val="00106540"/>
    <w:rsid w:val="00106596"/>
    <w:rsid w:val="001065FE"/>
    <w:rsid w:val="001066D8"/>
    <w:rsid w:val="0010671E"/>
    <w:rsid w:val="00106732"/>
    <w:rsid w:val="00106795"/>
    <w:rsid w:val="0010679F"/>
    <w:rsid w:val="001067E0"/>
    <w:rsid w:val="001067E3"/>
    <w:rsid w:val="00106881"/>
    <w:rsid w:val="00106932"/>
    <w:rsid w:val="00106972"/>
    <w:rsid w:val="00106973"/>
    <w:rsid w:val="001069CF"/>
    <w:rsid w:val="00106A86"/>
    <w:rsid w:val="00106AA1"/>
    <w:rsid w:val="00106AD2"/>
    <w:rsid w:val="00106B34"/>
    <w:rsid w:val="00106B5E"/>
    <w:rsid w:val="00106C5A"/>
    <w:rsid w:val="00106D51"/>
    <w:rsid w:val="00106D89"/>
    <w:rsid w:val="00106D9B"/>
    <w:rsid w:val="00106DFF"/>
    <w:rsid w:val="00106E65"/>
    <w:rsid w:val="00106EC0"/>
    <w:rsid w:val="00106EF8"/>
    <w:rsid w:val="00106F13"/>
    <w:rsid w:val="00106FD8"/>
    <w:rsid w:val="0010703A"/>
    <w:rsid w:val="00107041"/>
    <w:rsid w:val="00107089"/>
    <w:rsid w:val="001070A2"/>
    <w:rsid w:val="001071EB"/>
    <w:rsid w:val="0010723A"/>
    <w:rsid w:val="0010724D"/>
    <w:rsid w:val="001072F7"/>
    <w:rsid w:val="0010733A"/>
    <w:rsid w:val="00107350"/>
    <w:rsid w:val="001073A1"/>
    <w:rsid w:val="001073BA"/>
    <w:rsid w:val="001073E3"/>
    <w:rsid w:val="001074B7"/>
    <w:rsid w:val="0010750E"/>
    <w:rsid w:val="001075C8"/>
    <w:rsid w:val="0010763C"/>
    <w:rsid w:val="0010767D"/>
    <w:rsid w:val="001077C1"/>
    <w:rsid w:val="001077D2"/>
    <w:rsid w:val="0010783F"/>
    <w:rsid w:val="00107842"/>
    <w:rsid w:val="00107858"/>
    <w:rsid w:val="00107882"/>
    <w:rsid w:val="001078BB"/>
    <w:rsid w:val="001078C6"/>
    <w:rsid w:val="001078EA"/>
    <w:rsid w:val="00107901"/>
    <w:rsid w:val="00107978"/>
    <w:rsid w:val="001079B0"/>
    <w:rsid w:val="00107A92"/>
    <w:rsid w:val="00107AB2"/>
    <w:rsid w:val="00107AC1"/>
    <w:rsid w:val="00107ADB"/>
    <w:rsid w:val="00107ADD"/>
    <w:rsid w:val="00107B6C"/>
    <w:rsid w:val="00107BAA"/>
    <w:rsid w:val="00107BC9"/>
    <w:rsid w:val="00107C23"/>
    <w:rsid w:val="00107C38"/>
    <w:rsid w:val="00107CBB"/>
    <w:rsid w:val="00107D8D"/>
    <w:rsid w:val="00107DC7"/>
    <w:rsid w:val="00107E2E"/>
    <w:rsid w:val="00107EB2"/>
    <w:rsid w:val="00107F71"/>
    <w:rsid w:val="00107F78"/>
    <w:rsid w:val="00107FA7"/>
    <w:rsid w:val="00110016"/>
    <w:rsid w:val="001100FB"/>
    <w:rsid w:val="00110107"/>
    <w:rsid w:val="0011015D"/>
    <w:rsid w:val="00110175"/>
    <w:rsid w:val="00110194"/>
    <w:rsid w:val="00110206"/>
    <w:rsid w:val="00110278"/>
    <w:rsid w:val="00110353"/>
    <w:rsid w:val="00110355"/>
    <w:rsid w:val="00110381"/>
    <w:rsid w:val="001103F1"/>
    <w:rsid w:val="0011044A"/>
    <w:rsid w:val="0011044F"/>
    <w:rsid w:val="00110457"/>
    <w:rsid w:val="001104AF"/>
    <w:rsid w:val="001104DB"/>
    <w:rsid w:val="0011051D"/>
    <w:rsid w:val="0011051E"/>
    <w:rsid w:val="0011053E"/>
    <w:rsid w:val="0011056E"/>
    <w:rsid w:val="00110597"/>
    <w:rsid w:val="00110613"/>
    <w:rsid w:val="0011064B"/>
    <w:rsid w:val="00110663"/>
    <w:rsid w:val="0011066F"/>
    <w:rsid w:val="00110674"/>
    <w:rsid w:val="001106BE"/>
    <w:rsid w:val="001106F6"/>
    <w:rsid w:val="00110729"/>
    <w:rsid w:val="0011074C"/>
    <w:rsid w:val="001107B1"/>
    <w:rsid w:val="00110843"/>
    <w:rsid w:val="00110863"/>
    <w:rsid w:val="001108D3"/>
    <w:rsid w:val="00110988"/>
    <w:rsid w:val="00110A1C"/>
    <w:rsid w:val="00110A39"/>
    <w:rsid w:val="00110A55"/>
    <w:rsid w:val="00110A75"/>
    <w:rsid w:val="00110AD7"/>
    <w:rsid w:val="00110BD3"/>
    <w:rsid w:val="00110D2C"/>
    <w:rsid w:val="00110D4F"/>
    <w:rsid w:val="00110D94"/>
    <w:rsid w:val="00110E1A"/>
    <w:rsid w:val="00110E3E"/>
    <w:rsid w:val="00110E8E"/>
    <w:rsid w:val="00110F55"/>
    <w:rsid w:val="00111021"/>
    <w:rsid w:val="00111053"/>
    <w:rsid w:val="0011105F"/>
    <w:rsid w:val="00111086"/>
    <w:rsid w:val="0011114E"/>
    <w:rsid w:val="00111166"/>
    <w:rsid w:val="001111C4"/>
    <w:rsid w:val="00111204"/>
    <w:rsid w:val="0011129B"/>
    <w:rsid w:val="001112E8"/>
    <w:rsid w:val="0011140C"/>
    <w:rsid w:val="001114A7"/>
    <w:rsid w:val="001114D0"/>
    <w:rsid w:val="001115D7"/>
    <w:rsid w:val="00111651"/>
    <w:rsid w:val="00111689"/>
    <w:rsid w:val="001116EB"/>
    <w:rsid w:val="00111707"/>
    <w:rsid w:val="00111773"/>
    <w:rsid w:val="00111786"/>
    <w:rsid w:val="001117D5"/>
    <w:rsid w:val="0011189C"/>
    <w:rsid w:val="001118B3"/>
    <w:rsid w:val="00111931"/>
    <w:rsid w:val="00111A1E"/>
    <w:rsid w:val="00111B62"/>
    <w:rsid w:val="00111B79"/>
    <w:rsid w:val="00111BAD"/>
    <w:rsid w:val="00111BBF"/>
    <w:rsid w:val="00111BCF"/>
    <w:rsid w:val="00111CA4"/>
    <w:rsid w:val="00111D86"/>
    <w:rsid w:val="00111E11"/>
    <w:rsid w:val="00111E8D"/>
    <w:rsid w:val="00111EA5"/>
    <w:rsid w:val="00111EAA"/>
    <w:rsid w:val="001120C8"/>
    <w:rsid w:val="001120D3"/>
    <w:rsid w:val="0011210D"/>
    <w:rsid w:val="0011212B"/>
    <w:rsid w:val="00112186"/>
    <w:rsid w:val="0011219C"/>
    <w:rsid w:val="00112215"/>
    <w:rsid w:val="0011224E"/>
    <w:rsid w:val="00112329"/>
    <w:rsid w:val="001123EA"/>
    <w:rsid w:val="001123FD"/>
    <w:rsid w:val="00112482"/>
    <w:rsid w:val="00112485"/>
    <w:rsid w:val="00112527"/>
    <w:rsid w:val="0011252E"/>
    <w:rsid w:val="0011253A"/>
    <w:rsid w:val="001125B7"/>
    <w:rsid w:val="001127B7"/>
    <w:rsid w:val="001127C6"/>
    <w:rsid w:val="001127FC"/>
    <w:rsid w:val="0011284B"/>
    <w:rsid w:val="001128F3"/>
    <w:rsid w:val="0011295B"/>
    <w:rsid w:val="0011298F"/>
    <w:rsid w:val="001129E2"/>
    <w:rsid w:val="00112A36"/>
    <w:rsid w:val="00112A64"/>
    <w:rsid w:val="00112AF9"/>
    <w:rsid w:val="00112B9D"/>
    <w:rsid w:val="00112BD4"/>
    <w:rsid w:val="00112C0E"/>
    <w:rsid w:val="00112C4B"/>
    <w:rsid w:val="00112CC2"/>
    <w:rsid w:val="00112CC3"/>
    <w:rsid w:val="00112CD8"/>
    <w:rsid w:val="00112DF6"/>
    <w:rsid w:val="00112E0C"/>
    <w:rsid w:val="00112E25"/>
    <w:rsid w:val="00112ED4"/>
    <w:rsid w:val="00112F08"/>
    <w:rsid w:val="00113004"/>
    <w:rsid w:val="001130F2"/>
    <w:rsid w:val="0011325D"/>
    <w:rsid w:val="00113276"/>
    <w:rsid w:val="001132F2"/>
    <w:rsid w:val="0011336C"/>
    <w:rsid w:val="00113379"/>
    <w:rsid w:val="00113437"/>
    <w:rsid w:val="0011347C"/>
    <w:rsid w:val="0011347D"/>
    <w:rsid w:val="001134D4"/>
    <w:rsid w:val="001134DF"/>
    <w:rsid w:val="001134EF"/>
    <w:rsid w:val="0011353A"/>
    <w:rsid w:val="00113594"/>
    <w:rsid w:val="001135A8"/>
    <w:rsid w:val="001135CE"/>
    <w:rsid w:val="00113619"/>
    <w:rsid w:val="00113641"/>
    <w:rsid w:val="001136DA"/>
    <w:rsid w:val="00113708"/>
    <w:rsid w:val="001137CC"/>
    <w:rsid w:val="0011394C"/>
    <w:rsid w:val="00113953"/>
    <w:rsid w:val="001139E9"/>
    <w:rsid w:val="001139FE"/>
    <w:rsid w:val="00113A51"/>
    <w:rsid w:val="00113B49"/>
    <w:rsid w:val="00113B6F"/>
    <w:rsid w:val="00113B7B"/>
    <w:rsid w:val="00113BB0"/>
    <w:rsid w:val="00113BCF"/>
    <w:rsid w:val="00113C65"/>
    <w:rsid w:val="00113CE0"/>
    <w:rsid w:val="00113D29"/>
    <w:rsid w:val="00113DCF"/>
    <w:rsid w:val="00113DE7"/>
    <w:rsid w:val="00113E36"/>
    <w:rsid w:val="00113EAB"/>
    <w:rsid w:val="00113F5D"/>
    <w:rsid w:val="001140E8"/>
    <w:rsid w:val="0011418C"/>
    <w:rsid w:val="001141F1"/>
    <w:rsid w:val="00114267"/>
    <w:rsid w:val="001142BE"/>
    <w:rsid w:val="001142E7"/>
    <w:rsid w:val="00114337"/>
    <w:rsid w:val="00114400"/>
    <w:rsid w:val="00114515"/>
    <w:rsid w:val="00114539"/>
    <w:rsid w:val="001145E7"/>
    <w:rsid w:val="001145EB"/>
    <w:rsid w:val="001145EF"/>
    <w:rsid w:val="001147A5"/>
    <w:rsid w:val="001147A9"/>
    <w:rsid w:val="00114821"/>
    <w:rsid w:val="00114828"/>
    <w:rsid w:val="00114883"/>
    <w:rsid w:val="001148D2"/>
    <w:rsid w:val="001148FB"/>
    <w:rsid w:val="00114923"/>
    <w:rsid w:val="001149DA"/>
    <w:rsid w:val="00114A18"/>
    <w:rsid w:val="00114A60"/>
    <w:rsid w:val="00114A86"/>
    <w:rsid w:val="00114AB5"/>
    <w:rsid w:val="00114AB9"/>
    <w:rsid w:val="00114B46"/>
    <w:rsid w:val="00114B9A"/>
    <w:rsid w:val="00114BB0"/>
    <w:rsid w:val="00114BD7"/>
    <w:rsid w:val="00114C44"/>
    <w:rsid w:val="00114C48"/>
    <w:rsid w:val="00114C82"/>
    <w:rsid w:val="00114CAF"/>
    <w:rsid w:val="00114CE9"/>
    <w:rsid w:val="00114E18"/>
    <w:rsid w:val="00114E1E"/>
    <w:rsid w:val="00114E33"/>
    <w:rsid w:val="00114E37"/>
    <w:rsid w:val="00114F18"/>
    <w:rsid w:val="00114F19"/>
    <w:rsid w:val="00114F54"/>
    <w:rsid w:val="00114FDB"/>
    <w:rsid w:val="0011508B"/>
    <w:rsid w:val="001151B4"/>
    <w:rsid w:val="001151D1"/>
    <w:rsid w:val="001151E9"/>
    <w:rsid w:val="00115260"/>
    <w:rsid w:val="00115283"/>
    <w:rsid w:val="0011532B"/>
    <w:rsid w:val="0011540E"/>
    <w:rsid w:val="0011541A"/>
    <w:rsid w:val="00115485"/>
    <w:rsid w:val="001154C1"/>
    <w:rsid w:val="0011550C"/>
    <w:rsid w:val="00115589"/>
    <w:rsid w:val="001155D5"/>
    <w:rsid w:val="001155DE"/>
    <w:rsid w:val="001155DF"/>
    <w:rsid w:val="00115614"/>
    <w:rsid w:val="00115649"/>
    <w:rsid w:val="00115657"/>
    <w:rsid w:val="001156F4"/>
    <w:rsid w:val="00115716"/>
    <w:rsid w:val="00115878"/>
    <w:rsid w:val="00115907"/>
    <w:rsid w:val="00115930"/>
    <w:rsid w:val="00115969"/>
    <w:rsid w:val="00115983"/>
    <w:rsid w:val="001159E2"/>
    <w:rsid w:val="001159FA"/>
    <w:rsid w:val="00115A08"/>
    <w:rsid w:val="00115A6F"/>
    <w:rsid w:val="00115BD8"/>
    <w:rsid w:val="00115C8C"/>
    <w:rsid w:val="00115C8F"/>
    <w:rsid w:val="00115D0F"/>
    <w:rsid w:val="00115D47"/>
    <w:rsid w:val="00115D88"/>
    <w:rsid w:val="00115ED8"/>
    <w:rsid w:val="00115F41"/>
    <w:rsid w:val="00115F46"/>
    <w:rsid w:val="00115FF5"/>
    <w:rsid w:val="0011606E"/>
    <w:rsid w:val="001160BB"/>
    <w:rsid w:val="001160E4"/>
    <w:rsid w:val="001160E6"/>
    <w:rsid w:val="00116124"/>
    <w:rsid w:val="0011614D"/>
    <w:rsid w:val="0011616B"/>
    <w:rsid w:val="001161D2"/>
    <w:rsid w:val="0011633D"/>
    <w:rsid w:val="001163F4"/>
    <w:rsid w:val="00116401"/>
    <w:rsid w:val="00116471"/>
    <w:rsid w:val="0011647C"/>
    <w:rsid w:val="001165D9"/>
    <w:rsid w:val="001165E4"/>
    <w:rsid w:val="0011663C"/>
    <w:rsid w:val="001166F1"/>
    <w:rsid w:val="0011670A"/>
    <w:rsid w:val="0011671A"/>
    <w:rsid w:val="0011673E"/>
    <w:rsid w:val="00116757"/>
    <w:rsid w:val="001167FF"/>
    <w:rsid w:val="00116848"/>
    <w:rsid w:val="00116852"/>
    <w:rsid w:val="00116858"/>
    <w:rsid w:val="001168A2"/>
    <w:rsid w:val="001168AB"/>
    <w:rsid w:val="001168BC"/>
    <w:rsid w:val="00116946"/>
    <w:rsid w:val="001169D8"/>
    <w:rsid w:val="00116ADE"/>
    <w:rsid w:val="00116BA5"/>
    <w:rsid w:val="00116C4E"/>
    <w:rsid w:val="00116C98"/>
    <w:rsid w:val="00116D87"/>
    <w:rsid w:val="00116D8A"/>
    <w:rsid w:val="00116D8D"/>
    <w:rsid w:val="00116D8F"/>
    <w:rsid w:val="00116D98"/>
    <w:rsid w:val="00116DBC"/>
    <w:rsid w:val="00116E30"/>
    <w:rsid w:val="00116E8B"/>
    <w:rsid w:val="00116F4D"/>
    <w:rsid w:val="00116F92"/>
    <w:rsid w:val="001170BF"/>
    <w:rsid w:val="001170E2"/>
    <w:rsid w:val="00117144"/>
    <w:rsid w:val="00117161"/>
    <w:rsid w:val="0011719B"/>
    <w:rsid w:val="00117203"/>
    <w:rsid w:val="0011726A"/>
    <w:rsid w:val="001172A7"/>
    <w:rsid w:val="0011737F"/>
    <w:rsid w:val="00117393"/>
    <w:rsid w:val="001173CC"/>
    <w:rsid w:val="001173DD"/>
    <w:rsid w:val="0011741D"/>
    <w:rsid w:val="001174C2"/>
    <w:rsid w:val="001174E9"/>
    <w:rsid w:val="00117519"/>
    <w:rsid w:val="00117530"/>
    <w:rsid w:val="00117550"/>
    <w:rsid w:val="001175D6"/>
    <w:rsid w:val="001175FF"/>
    <w:rsid w:val="0011760E"/>
    <w:rsid w:val="0011765B"/>
    <w:rsid w:val="001176AA"/>
    <w:rsid w:val="0011775A"/>
    <w:rsid w:val="001177A4"/>
    <w:rsid w:val="001177C4"/>
    <w:rsid w:val="0011789D"/>
    <w:rsid w:val="001179BD"/>
    <w:rsid w:val="00117A09"/>
    <w:rsid w:val="00117AA2"/>
    <w:rsid w:val="00117AE2"/>
    <w:rsid w:val="00117AE9"/>
    <w:rsid w:val="00117AFC"/>
    <w:rsid w:val="00117B54"/>
    <w:rsid w:val="00117DA8"/>
    <w:rsid w:val="00117E72"/>
    <w:rsid w:val="00117EC5"/>
    <w:rsid w:val="00117F2E"/>
    <w:rsid w:val="00117FA7"/>
    <w:rsid w:val="00117FD4"/>
    <w:rsid w:val="00120052"/>
    <w:rsid w:val="00120136"/>
    <w:rsid w:val="0012013F"/>
    <w:rsid w:val="00120213"/>
    <w:rsid w:val="0012025E"/>
    <w:rsid w:val="001202D2"/>
    <w:rsid w:val="0012043F"/>
    <w:rsid w:val="0012050D"/>
    <w:rsid w:val="0012054A"/>
    <w:rsid w:val="0012056B"/>
    <w:rsid w:val="001205CE"/>
    <w:rsid w:val="00120620"/>
    <w:rsid w:val="00120652"/>
    <w:rsid w:val="00120872"/>
    <w:rsid w:val="001208B7"/>
    <w:rsid w:val="001208C9"/>
    <w:rsid w:val="00120913"/>
    <w:rsid w:val="0012093A"/>
    <w:rsid w:val="001209C7"/>
    <w:rsid w:val="001209C8"/>
    <w:rsid w:val="001209E2"/>
    <w:rsid w:val="00120B00"/>
    <w:rsid w:val="00120B1B"/>
    <w:rsid w:val="00120BF9"/>
    <w:rsid w:val="00120C41"/>
    <w:rsid w:val="00120C70"/>
    <w:rsid w:val="00120CA7"/>
    <w:rsid w:val="00120CF2"/>
    <w:rsid w:val="00120DB3"/>
    <w:rsid w:val="00120DBD"/>
    <w:rsid w:val="00120DD2"/>
    <w:rsid w:val="00120DD3"/>
    <w:rsid w:val="00120DF0"/>
    <w:rsid w:val="00120DFA"/>
    <w:rsid w:val="00120E0A"/>
    <w:rsid w:val="00120EB2"/>
    <w:rsid w:val="00120EB4"/>
    <w:rsid w:val="00120FE9"/>
    <w:rsid w:val="00120FF7"/>
    <w:rsid w:val="00121058"/>
    <w:rsid w:val="001213A6"/>
    <w:rsid w:val="0012140A"/>
    <w:rsid w:val="00121449"/>
    <w:rsid w:val="0012144B"/>
    <w:rsid w:val="00121576"/>
    <w:rsid w:val="0012157D"/>
    <w:rsid w:val="001215C0"/>
    <w:rsid w:val="00121650"/>
    <w:rsid w:val="001216CB"/>
    <w:rsid w:val="001216D0"/>
    <w:rsid w:val="001216FC"/>
    <w:rsid w:val="001217E2"/>
    <w:rsid w:val="001217FD"/>
    <w:rsid w:val="00121834"/>
    <w:rsid w:val="001218A5"/>
    <w:rsid w:val="00121982"/>
    <w:rsid w:val="001219DA"/>
    <w:rsid w:val="001219F3"/>
    <w:rsid w:val="00121A23"/>
    <w:rsid w:val="00121ABB"/>
    <w:rsid w:val="00121ACC"/>
    <w:rsid w:val="00121B1A"/>
    <w:rsid w:val="00121B28"/>
    <w:rsid w:val="00121B3A"/>
    <w:rsid w:val="00121B9B"/>
    <w:rsid w:val="00121C75"/>
    <w:rsid w:val="00121CB7"/>
    <w:rsid w:val="00121D1A"/>
    <w:rsid w:val="00121D32"/>
    <w:rsid w:val="00121D35"/>
    <w:rsid w:val="00121D67"/>
    <w:rsid w:val="00121EC2"/>
    <w:rsid w:val="00121EE6"/>
    <w:rsid w:val="00121F4E"/>
    <w:rsid w:val="00121FBC"/>
    <w:rsid w:val="00121FEB"/>
    <w:rsid w:val="001220E4"/>
    <w:rsid w:val="00122135"/>
    <w:rsid w:val="00122290"/>
    <w:rsid w:val="00122299"/>
    <w:rsid w:val="001222C8"/>
    <w:rsid w:val="001222CD"/>
    <w:rsid w:val="0012231E"/>
    <w:rsid w:val="001223EB"/>
    <w:rsid w:val="00122495"/>
    <w:rsid w:val="001224BD"/>
    <w:rsid w:val="001224F7"/>
    <w:rsid w:val="001224FC"/>
    <w:rsid w:val="001225DE"/>
    <w:rsid w:val="00122605"/>
    <w:rsid w:val="00122678"/>
    <w:rsid w:val="0012267A"/>
    <w:rsid w:val="001226BB"/>
    <w:rsid w:val="001226D3"/>
    <w:rsid w:val="001226F3"/>
    <w:rsid w:val="001226FE"/>
    <w:rsid w:val="00122777"/>
    <w:rsid w:val="001227B9"/>
    <w:rsid w:val="00122808"/>
    <w:rsid w:val="00122839"/>
    <w:rsid w:val="00122852"/>
    <w:rsid w:val="00122909"/>
    <w:rsid w:val="00122978"/>
    <w:rsid w:val="0012298B"/>
    <w:rsid w:val="001229DA"/>
    <w:rsid w:val="001229F3"/>
    <w:rsid w:val="001229FE"/>
    <w:rsid w:val="00122A0D"/>
    <w:rsid w:val="00122A3B"/>
    <w:rsid w:val="00122A4E"/>
    <w:rsid w:val="00122A95"/>
    <w:rsid w:val="00122ADF"/>
    <w:rsid w:val="00122B0A"/>
    <w:rsid w:val="00122B23"/>
    <w:rsid w:val="00122B35"/>
    <w:rsid w:val="00122B56"/>
    <w:rsid w:val="00122B68"/>
    <w:rsid w:val="00122C01"/>
    <w:rsid w:val="00122C7D"/>
    <w:rsid w:val="00122C8F"/>
    <w:rsid w:val="00122D9F"/>
    <w:rsid w:val="00122DB9"/>
    <w:rsid w:val="00122E33"/>
    <w:rsid w:val="00122E98"/>
    <w:rsid w:val="00122F19"/>
    <w:rsid w:val="00122F2F"/>
    <w:rsid w:val="00122F84"/>
    <w:rsid w:val="00122F9F"/>
    <w:rsid w:val="00122FD8"/>
    <w:rsid w:val="00123071"/>
    <w:rsid w:val="001230B2"/>
    <w:rsid w:val="001230C2"/>
    <w:rsid w:val="0012322A"/>
    <w:rsid w:val="00123249"/>
    <w:rsid w:val="00123389"/>
    <w:rsid w:val="0012347A"/>
    <w:rsid w:val="001235BC"/>
    <w:rsid w:val="00123620"/>
    <w:rsid w:val="00123721"/>
    <w:rsid w:val="001238E2"/>
    <w:rsid w:val="001239A4"/>
    <w:rsid w:val="00123A2D"/>
    <w:rsid w:val="00123AD9"/>
    <w:rsid w:val="00123AEF"/>
    <w:rsid w:val="00123B5B"/>
    <w:rsid w:val="00123B65"/>
    <w:rsid w:val="00123BB2"/>
    <w:rsid w:val="00123BC6"/>
    <w:rsid w:val="00123BDF"/>
    <w:rsid w:val="00123C21"/>
    <w:rsid w:val="00123CA3"/>
    <w:rsid w:val="00123D6D"/>
    <w:rsid w:val="00123DA7"/>
    <w:rsid w:val="00123DBA"/>
    <w:rsid w:val="00123E4C"/>
    <w:rsid w:val="00123E8E"/>
    <w:rsid w:val="00123E9C"/>
    <w:rsid w:val="00123EC7"/>
    <w:rsid w:val="00123F37"/>
    <w:rsid w:val="00123F3A"/>
    <w:rsid w:val="00123F9C"/>
    <w:rsid w:val="0012404B"/>
    <w:rsid w:val="001240BB"/>
    <w:rsid w:val="00124199"/>
    <w:rsid w:val="00124283"/>
    <w:rsid w:val="001242F7"/>
    <w:rsid w:val="00124347"/>
    <w:rsid w:val="001243DD"/>
    <w:rsid w:val="001243FF"/>
    <w:rsid w:val="0012452A"/>
    <w:rsid w:val="00124570"/>
    <w:rsid w:val="00124589"/>
    <w:rsid w:val="001245CA"/>
    <w:rsid w:val="0012460E"/>
    <w:rsid w:val="0012471D"/>
    <w:rsid w:val="00124766"/>
    <w:rsid w:val="00124918"/>
    <w:rsid w:val="00124929"/>
    <w:rsid w:val="0012498F"/>
    <w:rsid w:val="001249BB"/>
    <w:rsid w:val="00124AC5"/>
    <w:rsid w:val="00124AF6"/>
    <w:rsid w:val="00124B56"/>
    <w:rsid w:val="00124BE7"/>
    <w:rsid w:val="00124C08"/>
    <w:rsid w:val="00124C5D"/>
    <w:rsid w:val="00124D15"/>
    <w:rsid w:val="00124D29"/>
    <w:rsid w:val="00124D83"/>
    <w:rsid w:val="00124DCD"/>
    <w:rsid w:val="00124DD5"/>
    <w:rsid w:val="00124E61"/>
    <w:rsid w:val="00124F7F"/>
    <w:rsid w:val="0012508C"/>
    <w:rsid w:val="001250A0"/>
    <w:rsid w:val="001250A8"/>
    <w:rsid w:val="00125125"/>
    <w:rsid w:val="00125149"/>
    <w:rsid w:val="0012515D"/>
    <w:rsid w:val="001251C3"/>
    <w:rsid w:val="00125219"/>
    <w:rsid w:val="001252E9"/>
    <w:rsid w:val="001252F8"/>
    <w:rsid w:val="00125357"/>
    <w:rsid w:val="0012536B"/>
    <w:rsid w:val="0012538B"/>
    <w:rsid w:val="0012538E"/>
    <w:rsid w:val="001253C4"/>
    <w:rsid w:val="001253CC"/>
    <w:rsid w:val="001253D0"/>
    <w:rsid w:val="001254D4"/>
    <w:rsid w:val="001254E2"/>
    <w:rsid w:val="00125509"/>
    <w:rsid w:val="0012556F"/>
    <w:rsid w:val="00125640"/>
    <w:rsid w:val="00125682"/>
    <w:rsid w:val="001256AB"/>
    <w:rsid w:val="001256C9"/>
    <w:rsid w:val="00125779"/>
    <w:rsid w:val="0012579D"/>
    <w:rsid w:val="00125812"/>
    <w:rsid w:val="00125842"/>
    <w:rsid w:val="0012589C"/>
    <w:rsid w:val="001258BD"/>
    <w:rsid w:val="00125965"/>
    <w:rsid w:val="001259B9"/>
    <w:rsid w:val="001259FC"/>
    <w:rsid w:val="00125B20"/>
    <w:rsid w:val="00125BE7"/>
    <w:rsid w:val="00125C38"/>
    <w:rsid w:val="00125CBF"/>
    <w:rsid w:val="00125CF7"/>
    <w:rsid w:val="00125E0A"/>
    <w:rsid w:val="00125E19"/>
    <w:rsid w:val="00125E27"/>
    <w:rsid w:val="00125E46"/>
    <w:rsid w:val="00125E4A"/>
    <w:rsid w:val="00125E65"/>
    <w:rsid w:val="00125F83"/>
    <w:rsid w:val="00125FFE"/>
    <w:rsid w:val="00126024"/>
    <w:rsid w:val="001260AF"/>
    <w:rsid w:val="001260EC"/>
    <w:rsid w:val="001260F0"/>
    <w:rsid w:val="00126118"/>
    <w:rsid w:val="00126170"/>
    <w:rsid w:val="00126191"/>
    <w:rsid w:val="001261EA"/>
    <w:rsid w:val="001261F3"/>
    <w:rsid w:val="00126207"/>
    <w:rsid w:val="00126244"/>
    <w:rsid w:val="001262DC"/>
    <w:rsid w:val="00126334"/>
    <w:rsid w:val="00126343"/>
    <w:rsid w:val="0012636A"/>
    <w:rsid w:val="00126390"/>
    <w:rsid w:val="001263AD"/>
    <w:rsid w:val="001264AD"/>
    <w:rsid w:val="001264E7"/>
    <w:rsid w:val="001264EF"/>
    <w:rsid w:val="001265F4"/>
    <w:rsid w:val="00126623"/>
    <w:rsid w:val="00126643"/>
    <w:rsid w:val="00126690"/>
    <w:rsid w:val="001266DA"/>
    <w:rsid w:val="00126745"/>
    <w:rsid w:val="001267B4"/>
    <w:rsid w:val="001267ED"/>
    <w:rsid w:val="0012683D"/>
    <w:rsid w:val="001268B9"/>
    <w:rsid w:val="001268CC"/>
    <w:rsid w:val="001268D4"/>
    <w:rsid w:val="001268F8"/>
    <w:rsid w:val="00126953"/>
    <w:rsid w:val="00126995"/>
    <w:rsid w:val="00126996"/>
    <w:rsid w:val="001269FD"/>
    <w:rsid w:val="00126AC0"/>
    <w:rsid w:val="00126AC4"/>
    <w:rsid w:val="00126AD0"/>
    <w:rsid w:val="00126B88"/>
    <w:rsid w:val="00126BCE"/>
    <w:rsid w:val="00126BDE"/>
    <w:rsid w:val="00126C1B"/>
    <w:rsid w:val="00126C98"/>
    <w:rsid w:val="00126CC4"/>
    <w:rsid w:val="00126D05"/>
    <w:rsid w:val="00126D5C"/>
    <w:rsid w:val="00126D75"/>
    <w:rsid w:val="00126E1A"/>
    <w:rsid w:val="00126E4A"/>
    <w:rsid w:val="00126E7A"/>
    <w:rsid w:val="00126EDA"/>
    <w:rsid w:val="00126FB1"/>
    <w:rsid w:val="00126FC5"/>
    <w:rsid w:val="00127008"/>
    <w:rsid w:val="00127036"/>
    <w:rsid w:val="00127039"/>
    <w:rsid w:val="001270A3"/>
    <w:rsid w:val="0012711E"/>
    <w:rsid w:val="00127124"/>
    <w:rsid w:val="0012718B"/>
    <w:rsid w:val="00127275"/>
    <w:rsid w:val="00127295"/>
    <w:rsid w:val="00127322"/>
    <w:rsid w:val="00127479"/>
    <w:rsid w:val="001274ED"/>
    <w:rsid w:val="00127545"/>
    <w:rsid w:val="0012754F"/>
    <w:rsid w:val="0012764B"/>
    <w:rsid w:val="001276BE"/>
    <w:rsid w:val="001276E5"/>
    <w:rsid w:val="00127798"/>
    <w:rsid w:val="001277DD"/>
    <w:rsid w:val="0012781D"/>
    <w:rsid w:val="0012796E"/>
    <w:rsid w:val="00127970"/>
    <w:rsid w:val="001279E3"/>
    <w:rsid w:val="00127AA7"/>
    <w:rsid w:val="00127ABF"/>
    <w:rsid w:val="00127B29"/>
    <w:rsid w:val="00127B68"/>
    <w:rsid w:val="00127BA0"/>
    <w:rsid w:val="00127BBE"/>
    <w:rsid w:val="00127BC6"/>
    <w:rsid w:val="00127C03"/>
    <w:rsid w:val="00127CD3"/>
    <w:rsid w:val="00127CD5"/>
    <w:rsid w:val="00127D35"/>
    <w:rsid w:val="00127D56"/>
    <w:rsid w:val="00127DA6"/>
    <w:rsid w:val="00127DBD"/>
    <w:rsid w:val="00127E16"/>
    <w:rsid w:val="00127F1E"/>
    <w:rsid w:val="00127F2F"/>
    <w:rsid w:val="00127F3C"/>
    <w:rsid w:val="00127FB7"/>
    <w:rsid w:val="0012FDB7"/>
    <w:rsid w:val="0013009F"/>
    <w:rsid w:val="00130181"/>
    <w:rsid w:val="00130194"/>
    <w:rsid w:val="00130198"/>
    <w:rsid w:val="00130218"/>
    <w:rsid w:val="0013023B"/>
    <w:rsid w:val="00130259"/>
    <w:rsid w:val="00130273"/>
    <w:rsid w:val="001302EF"/>
    <w:rsid w:val="0013032C"/>
    <w:rsid w:val="00130330"/>
    <w:rsid w:val="001303E6"/>
    <w:rsid w:val="001304D9"/>
    <w:rsid w:val="00130541"/>
    <w:rsid w:val="00130545"/>
    <w:rsid w:val="00130633"/>
    <w:rsid w:val="0013063C"/>
    <w:rsid w:val="00130655"/>
    <w:rsid w:val="00130681"/>
    <w:rsid w:val="001306AD"/>
    <w:rsid w:val="001306FE"/>
    <w:rsid w:val="001306FF"/>
    <w:rsid w:val="0013075E"/>
    <w:rsid w:val="00130790"/>
    <w:rsid w:val="00130795"/>
    <w:rsid w:val="00130830"/>
    <w:rsid w:val="001308CF"/>
    <w:rsid w:val="00130A1E"/>
    <w:rsid w:val="00130AB2"/>
    <w:rsid w:val="00130B14"/>
    <w:rsid w:val="00130CB8"/>
    <w:rsid w:val="00130D73"/>
    <w:rsid w:val="00130DA9"/>
    <w:rsid w:val="00130DEC"/>
    <w:rsid w:val="00130E1E"/>
    <w:rsid w:val="00130E3B"/>
    <w:rsid w:val="00130E9A"/>
    <w:rsid w:val="00130F8C"/>
    <w:rsid w:val="0013107A"/>
    <w:rsid w:val="001311F9"/>
    <w:rsid w:val="00131292"/>
    <w:rsid w:val="0013129A"/>
    <w:rsid w:val="00131370"/>
    <w:rsid w:val="00131375"/>
    <w:rsid w:val="001313A3"/>
    <w:rsid w:val="001313B7"/>
    <w:rsid w:val="00131443"/>
    <w:rsid w:val="001314C2"/>
    <w:rsid w:val="0013166C"/>
    <w:rsid w:val="0013167B"/>
    <w:rsid w:val="0013171E"/>
    <w:rsid w:val="00131803"/>
    <w:rsid w:val="00131839"/>
    <w:rsid w:val="001318B5"/>
    <w:rsid w:val="001318E6"/>
    <w:rsid w:val="001319A0"/>
    <w:rsid w:val="00131A8A"/>
    <w:rsid w:val="00131A8D"/>
    <w:rsid w:val="00131AC9"/>
    <w:rsid w:val="00131AFF"/>
    <w:rsid w:val="00131B31"/>
    <w:rsid w:val="00131B3A"/>
    <w:rsid w:val="00131BC1"/>
    <w:rsid w:val="00131C3A"/>
    <w:rsid w:val="00131D99"/>
    <w:rsid w:val="00131DD3"/>
    <w:rsid w:val="00131DF3"/>
    <w:rsid w:val="00131E1B"/>
    <w:rsid w:val="00131E1E"/>
    <w:rsid w:val="00131E80"/>
    <w:rsid w:val="00131EF5"/>
    <w:rsid w:val="00131FFE"/>
    <w:rsid w:val="00132064"/>
    <w:rsid w:val="001320AC"/>
    <w:rsid w:val="001320D5"/>
    <w:rsid w:val="001321AC"/>
    <w:rsid w:val="00132200"/>
    <w:rsid w:val="00132247"/>
    <w:rsid w:val="00132285"/>
    <w:rsid w:val="00132305"/>
    <w:rsid w:val="00132342"/>
    <w:rsid w:val="00132395"/>
    <w:rsid w:val="0013240A"/>
    <w:rsid w:val="0013244D"/>
    <w:rsid w:val="0013249F"/>
    <w:rsid w:val="0013256C"/>
    <w:rsid w:val="001325F5"/>
    <w:rsid w:val="0013262A"/>
    <w:rsid w:val="00132657"/>
    <w:rsid w:val="00132693"/>
    <w:rsid w:val="001326AC"/>
    <w:rsid w:val="001326C7"/>
    <w:rsid w:val="00132721"/>
    <w:rsid w:val="0013275D"/>
    <w:rsid w:val="00132772"/>
    <w:rsid w:val="00132787"/>
    <w:rsid w:val="001327CD"/>
    <w:rsid w:val="00132810"/>
    <w:rsid w:val="00132820"/>
    <w:rsid w:val="001328F4"/>
    <w:rsid w:val="00132909"/>
    <w:rsid w:val="0013294D"/>
    <w:rsid w:val="001329EF"/>
    <w:rsid w:val="00132A6C"/>
    <w:rsid w:val="00132A7F"/>
    <w:rsid w:val="00132BC6"/>
    <w:rsid w:val="00132BFB"/>
    <w:rsid w:val="00132C15"/>
    <w:rsid w:val="00132D84"/>
    <w:rsid w:val="00132DD6"/>
    <w:rsid w:val="00132DEA"/>
    <w:rsid w:val="00132E13"/>
    <w:rsid w:val="00132E91"/>
    <w:rsid w:val="00132EA1"/>
    <w:rsid w:val="00132F7C"/>
    <w:rsid w:val="00133068"/>
    <w:rsid w:val="00133402"/>
    <w:rsid w:val="00133434"/>
    <w:rsid w:val="0013350E"/>
    <w:rsid w:val="00133516"/>
    <w:rsid w:val="00133591"/>
    <w:rsid w:val="00133598"/>
    <w:rsid w:val="001335FB"/>
    <w:rsid w:val="0013367A"/>
    <w:rsid w:val="00133772"/>
    <w:rsid w:val="001337B5"/>
    <w:rsid w:val="001337C2"/>
    <w:rsid w:val="0013382A"/>
    <w:rsid w:val="00133833"/>
    <w:rsid w:val="001338AB"/>
    <w:rsid w:val="001338E2"/>
    <w:rsid w:val="001338E7"/>
    <w:rsid w:val="0013395D"/>
    <w:rsid w:val="001339CE"/>
    <w:rsid w:val="00133A1B"/>
    <w:rsid w:val="00133ABE"/>
    <w:rsid w:val="00133C0B"/>
    <w:rsid w:val="00133D60"/>
    <w:rsid w:val="00133D7B"/>
    <w:rsid w:val="00133DDE"/>
    <w:rsid w:val="00133DE1"/>
    <w:rsid w:val="00133E35"/>
    <w:rsid w:val="00133E39"/>
    <w:rsid w:val="00133E5C"/>
    <w:rsid w:val="00133E68"/>
    <w:rsid w:val="00133E6D"/>
    <w:rsid w:val="00133F03"/>
    <w:rsid w:val="00133F17"/>
    <w:rsid w:val="00133FCD"/>
    <w:rsid w:val="00134017"/>
    <w:rsid w:val="00134081"/>
    <w:rsid w:val="001340C1"/>
    <w:rsid w:val="001340FE"/>
    <w:rsid w:val="0013415B"/>
    <w:rsid w:val="00134185"/>
    <w:rsid w:val="001341B0"/>
    <w:rsid w:val="001341BB"/>
    <w:rsid w:val="001341EF"/>
    <w:rsid w:val="00134204"/>
    <w:rsid w:val="0013421E"/>
    <w:rsid w:val="0013422D"/>
    <w:rsid w:val="0013425F"/>
    <w:rsid w:val="00134305"/>
    <w:rsid w:val="00134313"/>
    <w:rsid w:val="00134320"/>
    <w:rsid w:val="00134333"/>
    <w:rsid w:val="00134338"/>
    <w:rsid w:val="0013435A"/>
    <w:rsid w:val="00134431"/>
    <w:rsid w:val="00134441"/>
    <w:rsid w:val="00134488"/>
    <w:rsid w:val="001344B6"/>
    <w:rsid w:val="0013455E"/>
    <w:rsid w:val="001345AE"/>
    <w:rsid w:val="0013460F"/>
    <w:rsid w:val="0013464E"/>
    <w:rsid w:val="0013468E"/>
    <w:rsid w:val="001346F4"/>
    <w:rsid w:val="00134789"/>
    <w:rsid w:val="00134975"/>
    <w:rsid w:val="0013497F"/>
    <w:rsid w:val="00134A01"/>
    <w:rsid w:val="00134A6C"/>
    <w:rsid w:val="00134A9B"/>
    <w:rsid w:val="00134B08"/>
    <w:rsid w:val="00134B2C"/>
    <w:rsid w:val="00134B86"/>
    <w:rsid w:val="00134BE9"/>
    <w:rsid w:val="00134C1A"/>
    <w:rsid w:val="00134CAA"/>
    <w:rsid w:val="00134CB7"/>
    <w:rsid w:val="00134CBB"/>
    <w:rsid w:val="00134CFC"/>
    <w:rsid w:val="00134D1C"/>
    <w:rsid w:val="00134D78"/>
    <w:rsid w:val="00134D8D"/>
    <w:rsid w:val="00134E43"/>
    <w:rsid w:val="00134F0B"/>
    <w:rsid w:val="00134F28"/>
    <w:rsid w:val="00134F48"/>
    <w:rsid w:val="00134FDC"/>
    <w:rsid w:val="00135049"/>
    <w:rsid w:val="00135059"/>
    <w:rsid w:val="001350FD"/>
    <w:rsid w:val="0013513C"/>
    <w:rsid w:val="00135140"/>
    <w:rsid w:val="00135191"/>
    <w:rsid w:val="001352D2"/>
    <w:rsid w:val="00135304"/>
    <w:rsid w:val="0013543A"/>
    <w:rsid w:val="0013543B"/>
    <w:rsid w:val="001354BD"/>
    <w:rsid w:val="00135517"/>
    <w:rsid w:val="0013555F"/>
    <w:rsid w:val="00135564"/>
    <w:rsid w:val="00135571"/>
    <w:rsid w:val="001355C2"/>
    <w:rsid w:val="00135657"/>
    <w:rsid w:val="00135660"/>
    <w:rsid w:val="0013568A"/>
    <w:rsid w:val="00135692"/>
    <w:rsid w:val="0013573A"/>
    <w:rsid w:val="00135754"/>
    <w:rsid w:val="00135776"/>
    <w:rsid w:val="001357A7"/>
    <w:rsid w:val="001357B1"/>
    <w:rsid w:val="001357B4"/>
    <w:rsid w:val="0013584D"/>
    <w:rsid w:val="00135870"/>
    <w:rsid w:val="00135884"/>
    <w:rsid w:val="001358E5"/>
    <w:rsid w:val="00135936"/>
    <w:rsid w:val="00135952"/>
    <w:rsid w:val="001359C7"/>
    <w:rsid w:val="00135AF7"/>
    <w:rsid w:val="00135B08"/>
    <w:rsid w:val="00135B1C"/>
    <w:rsid w:val="00135B97"/>
    <w:rsid w:val="00135C11"/>
    <w:rsid w:val="00135C29"/>
    <w:rsid w:val="00135C97"/>
    <w:rsid w:val="00135D3B"/>
    <w:rsid w:val="00135D67"/>
    <w:rsid w:val="00135EA6"/>
    <w:rsid w:val="00135F30"/>
    <w:rsid w:val="00135F7A"/>
    <w:rsid w:val="00135F8D"/>
    <w:rsid w:val="00135FA6"/>
    <w:rsid w:val="00135FAC"/>
    <w:rsid w:val="00136116"/>
    <w:rsid w:val="00136131"/>
    <w:rsid w:val="00136132"/>
    <w:rsid w:val="00136150"/>
    <w:rsid w:val="001361EA"/>
    <w:rsid w:val="00136209"/>
    <w:rsid w:val="0013621A"/>
    <w:rsid w:val="001362C6"/>
    <w:rsid w:val="0013631A"/>
    <w:rsid w:val="00136326"/>
    <w:rsid w:val="00136338"/>
    <w:rsid w:val="00136356"/>
    <w:rsid w:val="001363B8"/>
    <w:rsid w:val="00136446"/>
    <w:rsid w:val="00136473"/>
    <w:rsid w:val="0013647C"/>
    <w:rsid w:val="00136481"/>
    <w:rsid w:val="001364D9"/>
    <w:rsid w:val="00136501"/>
    <w:rsid w:val="0013656F"/>
    <w:rsid w:val="001365CA"/>
    <w:rsid w:val="001365D0"/>
    <w:rsid w:val="00136620"/>
    <w:rsid w:val="001366A0"/>
    <w:rsid w:val="001366AF"/>
    <w:rsid w:val="00136718"/>
    <w:rsid w:val="0013674B"/>
    <w:rsid w:val="001367B8"/>
    <w:rsid w:val="00136824"/>
    <w:rsid w:val="00136884"/>
    <w:rsid w:val="001368C7"/>
    <w:rsid w:val="001368C9"/>
    <w:rsid w:val="00136941"/>
    <w:rsid w:val="00136942"/>
    <w:rsid w:val="0013698B"/>
    <w:rsid w:val="0013699D"/>
    <w:rsid w:val="001369BD"/>
    <w:rsid w:val="00136A28"/>
    <w:rsid w:val="00136AC4"/>
    <w:rsid w:val="00136B39"/>
    <w:rsid w:val="00136BC9"/>
    <w:rsid w:val="00136C0B"/>
    <w:rsid w:val="00136D30"/>
    <w:rsid w:val="00136DEC"/>
    <w:rsid w:val="00136E8B"/>
    <w:rsid w:val="00136F09"/>
    <w:rsid w:val="00136FDF"/>
    <w:rsid w:val="00136FFD"/>
    <w:rsid w:val="0013703C"/>
    <w:rsid w:val="00137059"/>
    <w:rsid w:val="0013707F"/>
    <w:rsid w:val="00137082"/>
    <w:rsid w:val="00137107"/>
    <w:rsid w:val="0013714B"/>
    <w:rsid w:val="001372A3"/>
    <w:rsid w:val="00137354"/>
    <w:rsid w:val="00137412"/>
    <w:rsid w:val="00137433"/>
    <w:rsid w:val="00137463"/>
    <w:rsid w:val="0013749F"/>
    <w:rsid w:val="001374DE"/>
    <w:rsid w:val="001374E9"/>
    <w:rsid w:val="001374FB"/>
    <w:rsid w:val="00137592"/>
    <w:rsid w:val="0013764D"/>
    <w:rsid w:val="0013766C"/>
    <w:rsid w:val="00137687"/>
    <w:rsid w:val="0013778E"/>
    <w:rsid w:val="001377A1"/>
    <w:rsid w:val="001377C2"/>
    <w:rsid w:val="00137848"/>
    <w:rsid w:val="0013784B"/>
    <w:rsid w:val="001378A2"/>
    <w:rsid w:val="001378A9"/>
    <w:rsid w:val="001378C2"/>
    <w:rsid w:val="0013794A"/>
    <w:rsid w:val="0013797D"/>
    <w:rsid w:val="00137AE6"/>
    <w:rsid w:val="00137B1E"/>
    <w:rsid w:val="00137B73"/>
    <w:rsid w:val="00137C30"/>
    <w:rsid w:val="00137C8E"/>
    <w:rsid w:val="00137CCA"/>
    <w:rsid w:val="00137DDF"/>
    <w:rsid w:val="00137DE6"/>
    <w:rsid w:val="00137E38"/>
    <w:rsid w:val="00137E72"/>
    <w:rsid w:val="00137E88"/>
    <w:rsid w:val="00137E9C"/>
    <w:rsid w:val="00137FB7"/>
    <w:rsid w:val="0014003F"/>
    <w:rsid w:val="00140118"/>
    <w:rsid w:val="00140127"/>
    <w:rsid w:val="00140154"/>
    <w:rsid w:val="00140174"/>
    <w:rsid w:val="001401CF"/>
    <w:rsid w:val="0014022D"/>
    <w:rsid w:val="0014024A"/>
    <w:rsid w:val="001402CE"/>
    <w:rsid w:val="00140318"/>
    <w:rsid w:val="0014033A"/>
    <w:rsid w:val="00140364"/>
    <w:rsid w:val="001403D7"/>
    <w:rsid w:val="001403EE"/>
    <w:rsid w:val="001403F4"/>
    <w:rsid w:val="001403F8"/>
    <w:rsid w:val="00140459"/>
    <w:rsid w:val="0014046A"/>
    <w:rsid w:val="00140495"/>
    <w:rsid w:val="001404ED"/>
    <w:rsid w:val="0014052E"/>
    <w:rsid w:val="001405BB"/>
    <w:rsid w:val="00140606"/>
    <w:rsid w:val="001406D5"/>
    <w:rsid w:val="001406E0"/>
    <w:rsid w:val="00140746"/>
    <w:rsid w:val="0014076C"/>
    <w:rsid w:val="001408EF"/>
    <w:rsid w:val="00140911"/>
    <w:rsid w:val="001409B0"/>
    <w:rsid w:val="001409C4"/>
    <w:rsid w:val="001409E6"/>
    <w:rsid w:val="00140C0A"/>
    <w:rsid w:val="00140C14"/>
    <w:rsid w:val="00140CF6"/>
    <w:rsid w:val="00140D23"/>
    <w:rsid w:val="00140D25"/>
    <w:rsid w:val="00140D9F"/>
    <w:rsid w:val="00140DC7"/>
    <w:rsid w:val="00140E57"/>
    <w:rsid w:val="00140E8D"/>
    <w:rsid w:val="00140F2F"/>
    <w:rsid w:val="00141044"/>
    <w:rsid w:val="00141045"/>
    <w:rsid w:val="0014105B"/>
    <w:rsid w:val="00141082"/>
    <w:rsid w:val="001410D7"/>
    <w:rsid w:val="0014113A"/>
    <w:rsid w:val="00141186"/>
    <w:rsid w:val="001411A8"/>
    <w:rsid w:val="0014121D"/>
    <w:rsid w:val="0014122D"/>
    <w:rsid w:val="001412B8"/>
    <w:rsid w:val="0014130A"/>
    <w:rsid w:val="0014132A"/>
    <w:rsid w:val="0014141D"/>
    <w:rsid w:val="001414D2"/>
    <w:rsid w:val="0014154F"/>
    <w:rsid w:val="001415A8"/>
    <w:rsid w:val="0014169E"/>
    <w:rsid w:val="00141704"/>
    <w:rsid w:val="0014170F"/>
    <w:rsid w:val="00141797"/>
    <w:rsid w:val="001417DD"/>
    <w:rsid w:val="001417ED"/>
    <w:rsid w:val="00141845"/>
    <w:rsid w:val="00141871"/>
    <w:rsid w:val="001419F2"/>
    <w:rsid w:val="00141A31"/>
    <w:rsid w:val="00141A38"/>
    <w:rsid w:val="00141A39"/>
    <w:rsid w:val="00141B27"/>
    <w:rsid w:val="00141B43"/>
    <w:rsid w:val="00141BB0"/>
    <w:rsid w:val="00141BFF"/>
    <w:rsid w:val="00141C85"/>
    <w:rsid w:val="00141C9F"/>
    <w:rsid w:val="00141CAF"/>
    <w:rsid w:val="00141CFE"/>
    <w:rsid w:val="00141D75"/>
    <w:rsid w:val="00141DB5"/>
    <w:rsid w:val="00141DD6"/>
    <w:rsid w:val="00141E8E"/>
    <w:rsid w:val="00141EB0"/>
    <w:rsid w:val="00141F5F"/>
    <w:rsid w:val="00141F69"/>
    <w:rsid w:val="0014208E"/>
    <w:rsid w:val="001421C3"/>
    <w:rsid w:val="001421D8"/>
    <w:rsid w:val="0014220C"/>
    <w:rsid w:val="00142223"/>
    <w:rsid w:val="00142345"/>
    <w:rsid w:val="00142350"/>
    <w:rsid w:val="00142418"/>
    <w:rsid w:val="00142438"/>
    <w:rsid w:val="0014260B"/>
    <w:rsid w:val="00142634"/>
    <w:rsid w:val="00142639"/>
    <w:rsid w:val="0014269B"/>
    <w:rsid w:val="0014272D"/>
    <w:rsid w:val="001427D3"/>
    <w:rsid w:val="001427EC"/>
    <w:rsid w:val="00142890"/>
    <w:rsid w:val="0014295B"/>
    <w:rsid w:val="001429A0"/>
    <w:rsid w:val="00142AAC"/>
    <w:rsid w:val="00142AB3"/>
    <w:rsid w:val="00142ADA"/>
    <w:rsid w:val="00142AE0"/>
    <w:rsid w:val="00142B5F"/>
    <w:rsid w:val="00142B70"/>
    <w:rsid w:val="00142B89"/>
    <w:rsid w:val="00142BE8"/>
    <w:rsid w:val="00142C84"/>
    <w:rsid w:val="00142CB4"/>
    <w:rsid w:val="00142CFD"/>
    <w:rsid w:val="00142D87"/>
    <w:rsid w:val="00142D98"/>
    <w:rsid w:val="00142DA7"/>
    <w:rsid w:val="00142DED"/>
    <w:rsid w:val="00142EB1"/>
    <w:rsid w:val="00142EC0"/>
    <w:rsid w:val="00142ED6"/>
    <w:rsid w:val="00142F6E"/>
    <w:rsid w:val="00143070"/>
    <w:rsid w:val="0014308A"/>
    <w:rsid w:val="00143136"/>
    <w:rsid w:val="00143163"/>
    <w:rsid w:val="0014317E"/>
    <w:rsid w:val="00143183"/>
    <w:rsid w:val="0014323D"/>
    <w:rsid w:val="00143257"/>
    <w:rsid w:val="0014336B"/>
    <w:rsid w:val="001433AB"/>
    <w:rsid w:val="001433AE"/>
    <w:rsid w:val="001433D6"/>
    <w:rsid w:val="001433F2"/>
    <w:rsid w:val="00143432"/>
    <w:rsid w:val="0014343B"/>
    <w:rsid w:val="00143442"/>
    <w:rsid w:val="0014350A"/>
    <w:rsid w:val="00143516"/>
    <w:rsid w:val="0014352D"/>
    <w:rsid w:val="00143551"/>
    <w:rsid w:val="0014355B"/>
    <w:rsid w:val="00143565"/>
    <w:rsid w:val="001435C1"/>
    <w:rsid w:val="001435F3"/>
    <w:rsid w:val="001435FB"/>
    <w:rsid w:val="00143648"/>
    <w:rsid w:val="0014366A"/>
    <w:rsid w:val="001436AA"/>
    <w:rsid w:val="001436B0"/>
    <w:rsid w:val="001437BE"/>
    <w:rsid w:val="0014383F"/>
    <w:rsid w:val="00143866"/>
    <w:rsid w:val="00143903"/>
    <w:rsid w:val="001439D6"/>
    <w:rsid w:val="00143A09"/>
    <w:rsid w:val="00143A25"/>
    <w:rsid w:val="00143AB5"/>
    <w:rsid w:val="00143ADA"/>
    <w:rsid w:val="00143B54"/>
    <w:rsid w:val="00143B8C"/>
    <w:rsid w:val="00143C23"/>
    <w:rsid w:val="00143CB7"/>
    <w:rsid w:val="00143CE0"/>
    <w:rsid w:val="00143D4F"/>
    <w:rsid w:val="00143D69"/>
    <w:rsid w:val="00143D73"/>
    <w:rsid w:val="00143D77"/>
    <w:rsid w:val="00143DC2"/>
    <w:rsid w:val="00143E91"/>
    <w:rsid w:val="00143EC3"/>
    <w:rsid w:val="00143F22"/>
    <w:rsid w:val="00143FC2"/>
    <w:rsid w:val="00144024"/>
    <w:rsid w:val="001440AA"/>
    <w:rsid w:val="001440D2"/>
    <w:rsid w:val="00144110"/>
    <w:rsid w:val="00144129"/>
    <w:rsid w:val="0014412F"/>
    <w:rsid w:val="001441E0"/>
    <w:rsid w:val="00144232"/>
    <w:rsid w:val="001442C0"/>
    <w:rsid w:val="001442E1"/>
    <w:rsid w:val="001442EB"/>
    <w:rsid w:val="0014435D"/>
    <w:rsid w:val="001444E1"/>
    <w:rsid w:val="0014450D"/>
    <w:rsid w:val="00144529"/>
    <w:rsid w:val="001445AC"/>
    <w:rsid w:val="001445E3"/>
    <w:rsid w:val="001445F1"/>
    <w:rsid w:val="001446E5"/>
    <w:rsid w:val="00144718"/>
    <w:rsid w:val="00144747"/>
    <w:rsid w:val="00144784"/>
    <w:rsid w:val="001447AF"/>
    <w:rsid w:val="00144818"/>
    <w:rsid w:val="00144917"/>
    <w:rsid w:val="00144AB8"/>
    <w:rsid w:val="00144ABF"/>
    <w:rsid w:val="00144ADE"/>
    <w:rsid w:val="00144B74"/>
    <w:rsid w:val="00144BEC"/>
    <w:rsid w:val="00144C0C"/>
    <w:rsid w:val="00144C45"/>
    <w:rsid w:val="00144C71"/>
    <w:rsid w:val="00144C9D"/>
    <w:rsid w:val="00144CA7"/>
    <w:rsid w:val="00144CBF"/>
    <w:rsid w:val="00144CDA"/>
    <w:rsid w:val="00144CFA"/>
    <w:rsid w:val="00144CFC"/>
    <w:rsid w:val="00144D6A"/>
    <w:rsid w:val="00144F6A"/>
    <w:rsid w:val="00145013"/>
    <w:rsid w:val="0014505B"/>
    <w:rsid w:val="001450AC"/>
    <w:rsid w:val="001450FC"/>
    <w:rsid w:val="001450FF"/>
    <w:rsid w:val="00145279"/>
    <w:rsid w:val="001452BB"/>
    <w:rsid w:val="001452BC"/>
    <w:rsid w:val="00145321"/>
    <w:rsid w:val="00145384"/>
    <w:rsid w:val="0014541C"/>
    <w:rsid w:val="00145421"/>
    <w:rsid w:val="00145515"/>
    <w:rsid w:val="0014556E"/>
    <w:rsid w:val="0014559E"/>
    <w:rsid w:val="001456CB"/>
    <w:rsid w:val="001456D0"/>
    <w:rsid w:val="001456D4"/>
    <w:rsid w:val="0014574E"/>
    <w:rsid w:val="00145760"/>
    <w:rsid w:val="001457B5"/>
    <w:rsid w:val="001457CF"/>
    <w:rsid w:val="0014586C"/>
    <w:rsid w:val="00145885"/>
    <w:rsid w:val="0014598C"/>
    <w:rsid w:val="0014599A"/>
    <w:rsid w:val="00145A47"/>
    <w:rsid w:val="00145A4B"/>
    <w:rsid w:val="00145AB2"/>
    <w:rsid w:val="00145AB5"/>
    <w:rsid w:val="00145CB2"/>
    <w:rsid w:val="00145CEA"/>
    <w:rsid w:val="00145D26"/>
    <w:rsid w:val="00145D5D"/>
    <w:rsid w:val="00145E3D"/>
    <w:rsid w:val="00145E74"/>
    <w:rsid w:val="00145EF3"/>
    <w:rsid w:val="00145F1D"/>
    <w:rsid w:val="00145F39"/>
    <w:rsid w:val="00145F49"/>
    <w:rsid w:val="00145F8C"/>
    <w:rsid w:val="00146062"/>
    <w:rsid w:val="001460BC"/>
    <w:rsid w:val="001460F6"/>
    <w:rsid w:val="00146111"/>
    <w:rsid w:val="00146117"/>
    <w:rsid w:val="00146158"/>
    <w:rsid w:val="0014628B"/>
    <w:rsid w:val="0014634F"/>
    <w:rsid w:val="0014636E"/>
    <w:rsid w:val="001463EA"/>
    <w:rsid w:val="001463F2"/>
    <w:rsid w:val="0014656D"/>
    <w:rsid w:val="001468CE"/>
    <w:rsid w:val="001468D6"/>
    <w:rsid w:val="001469B4"/>
    <w:rsid w:val="001469CB"/>
    <w:rsid w:val="001469CD"/>
    <w:rsid w:val="001469FB"/>
    <w:rsid w:val="00146A05"/>
    <w:rsid w:val="00146A2B"/>
    <w:rsid w:val="00146A7E"/>
    <w:rsid w:val="00146AE6"/>
    <w:rsid w:val="00146B19"/>
    <w:rsid w:val="00146B99"/>
    <w:rsid w:val="00146B9B"/>
    <w:rsid w:val="00146BD3"/>
    <w:rsid w:val="00146C59"/>
    <w:rsid w:val="00146C76"/>
    <w:rsid w:val="00146CC3"/>
    <w:rsid w:val="00146CD3"/>
    <w:rsid w:val="00146D97"/>
    <w:rsid w:val="00146DA8"/>
    <w:rsid w:val="00146DF4"/>
    <w:rsid w:val="00146E5C"/>
    <w:rsid w:val="00146E8C"/>
    <w:rsid w:val="00146F14"/>
    <w:rsid w:val="00146F9C"/>
    <w:rsid w:val="00146FA2"/>
    <w:rsid w:val="00146FD6"/>
    <w:rsid w:val="00146FDE"/>
    <w:rsid w:val="0014702B"/>
    <w:rsid w:val="00147047"/>
    <w:rsid w:val="00147089"/>
    <w:rsid w:val="0014709E"/>
    <w:rsid w:val="0014718D"/>
    <w:rsid w:val="00147210"/>
    <w:rsid w:val="001472EC"/>
    <w:rsid w:val="001472EF"/>
    <w:rsid w:val="00147347"/>
    <w:rsid w:val="00147385"/>
    <w:rsid w:val="001473A8"/>
    <w:rsid w:val="00147434"/>
    <w:rsid w:val="001474AD"/>
    <w:rsid w:val="001474CA"/>
    <w:rsid w:val="00147553"/>
    <w:rsid w:val="00147591"/>
    <w:rsid w:val="001476C3"/>
    <w:rsid w:val="00147704"/>
    <w:rsid w:val="00147724"/>
    <w:rsid w:val="001477A9"/>
    <w:rsid w:val="001477C1"/>
    <w:rsid w:val="00147875"/>
    <w:rsid w:val="001479DD"/>
    <w:rsid w:val="00147A2E"/>
    <w:rsid w:val="00147AB4"/>
    <w:rsid w:val="00147BD8"/>
    <w:rsid w:val="00147C71"/>
    <w:rsid w:val="00147CC5"/>
    <w:rsid w:val="00147D5E"/>
    <w:rsid w:val="00147DBD"/>
    <w:rsid w:val="00147E09"/>
    <w:rsid w:val="00147E5D"/>
    <w:rsid w:val="00147F18"/>
    <w:rsid w:val="00147F54"/>
    <w:rsid w:val="00147FF5"/>
    <w:rsid w:val="0015001A"/>
    <w:rsid w:val="001500DB"/>
    <w:rsid w:val="001500E0"/>
    <w:rsid w:val="0015017B"/>
    <w:rsid w:val="001501AF"/>
    <w:rsid w:val="001501B1"/>
    <w:rsid w:val="0015024B"/>
    <w:rsid w:val="00150284"/>
    <w:rsid w:val="0015031A"/>
    <w:rsid w:val="0015038B"/>
    <w:rsid w:val="0015038C"/>
    <w:rsid w:val="00150410"/>
    <w:rsid w:val="0015041E"/>
    <w:rsid w:val="00150428"/>
    <w:rsid w:val="001504AC"/>
    <w:rsid w:val="001504B2"/>
    <w:rsid w:val="001504EE"/>
    <w:rsid w:val="00150548"/>
    <w:rsid w:val="00150597"/>
    <w:rsid w:val="001505C6"/>
    <w:rsid w:val="001505D6"/>
    <w:rsid w:val="0015060E"/>
    <w:rsid w:val="00150780"/>
    <w:rsid w:val="001508F8"/>
    <w:rsid w:val="0015090F"/>
    <w:rsid w:val="00150999"/>
    <w:rsid w:val="00150A48"/>
    <w:rsid w:val="00150B8D"/>
    <w:rsid w:val="00150C31"/>
    <w:rsid w:val="00150C6F"/>
    <w:rsid w:val="00150C75"/>
    <w:rsid w:val="00150C76"/>
    <w:rsid w:val="00150CB3"/>
    <w:rsid w:val="00150CB9"/>
    <w:rsid w:val="00150CCD"/>
    <w:rsid w:val="00150D00"/>
    <w:rsid w:val="00150D22"/>
    <w:rsid w:val="00150D93"/>
    <w:rsid w:val="00150DB0"/>
    <w:rsid w:val="00150E49"/>
    <w:rsid w:val="00150EB6"/>
    <w:rsid w:val="00150EB7"/>
    <w:rsid w:val="00150F90"/>
    <w:rsid w:val="00150F96"/>
    <w:rsid w:val="00150F9F"/>
    <w:rsid w:val="0015100E"/>
    <w:rsid w:val="00151022"/>
    <w:rsid w:val="00151034"/>
    <w:rsid w:val="00151169"/>
    <w:rsid w:val="001511B5"/>
    <w:rsid w:val="00151214"/>
    <w:rsid w:val="0015133B"/>
    <w:rsid w:val="0015147B"/>
    <w:rsid w:val="001514FB"/>
    <w:rsid w:val="00151503"/>
    <w:rsid w:val="0015161F"/>
    <w:rsid w:val="0015162A"/>
    <w:rsid w:val="00151631"/>
    <w:rsid w:val="0015166B"/>
    <w:rsid w:val="0015166D"/>
    <w:rsid w:val="00151732"/>
    <w:rsid w:val="00151755"/>
    <w:rsid w:val="00151767"/>
    <w:rsid w:val="0015180F"/>
    <w:rsid w:val="001518AC"/>
    <w:rsid w:val="001518B6"/>
    <w:rsid w:val="001518EF"/>
    <w:rsid w:val="00151A0C"/>
    <w:rsid w:val="00151A21"/>
    <w:rsid w:val="00151A27"/>
    <w:rsid w:val="00151A5B"/>
    <w:rsid w:val="00151A73"/>
    <w:rsid w:val="00151B16"/>
    <w:rsid w:val="00151BB1"/>
    <w:rsid w:val="00151BB4"/>
    <w:rsid w:val="00151BCE"/>
    <w:rsid w:val="00151C22"/>
    <w:rsid w:val="00151C96"/>
    <w:rsid w:val="00151CBB"/>
    <w:rsid w:val="00151D01"/>
    <w:rsid w:val="00151D4B"/>
    <w:rsid w:val="00151DD6"/>
    <w:rsid w:val="00151DDA"/>
    <w:rsid w:val="00151DEF"/>
    <w:rsid w:val="00151E3A"/>
    <w:rsid w:val="00151E7C"/>
    <w:rsid w:val="00151F04"/>
    <w:rsid w:val="00151F0A"/>
    <w:rsid w:val="00151F34"/>
    <w:rsid w:val="00151F97"/>
    <w:rsid w:val="00152099"/>
    <w:rsid w:val="001520FF"/>
    <w:rsid w:val="00152109"/>
    <w:rsid w:val="0015210A"/>
    <w:rsid w:val="00152112"/>
    <w:rsid w:val="001521F0"/>
    <w:rsid w:val="0015221B"/>
    <w:rsid w:val="00152239"/>
    <w:rsid w:val="00152242"/>
    <w:rsid w:val="0015233C"/>
    <w:rsid w:val="001523FD"/>
    <w:rsid w:val="00152447"/>
    <w:rsid w:val="00152453"/>
    <w:rsid w:val="0015247C"/>
    <w:rsid w:val="00152562"/>
    <w:rsid w:val="001525D5"/>
    <w:rsid w:val="001526BF"/>
    <w:rsid w:val="00152706"/>
    <w:rsid w:val="001527B3"/>
    <w:rsid w:val="00152853"/>
    <w:rsid w:val="0015286B"/>
    <w:rsid w:val="00152894"/>
    <w:rsid w:val="001528AA"/>
    <w:rsid w:val="00152923"/>
    <w:rsid w:val="001529C7"/>
    <w:rsid w:val="001529CB"/>
    <w:rsid w:val="001529DB"/>
    <w:rsid w:val="001529F7"/>
    <w:rsid w:val="00152A38"/>
    <w:rsid w:val="00152B52"/>
    <w:rsid w:val="00152B53"/>
    <w:rsid w:val="00152B59"/>
    <w:rsid w:val="00152BA8"/>
    <w:rsid w:val="00152BE5"/>
    <w:rsid w:val="00152C49"/>
    <w:rsid w:val="00152CCB"/>
    <w:rsid w:val="00152D04"/>
    <w:rsid w:val="00152D09"/>
    <w:rsid w:val="00152D49"/>
    <w:rsid w:val="00152E4F"/>
    <w:rsid w:val="00152E6B"/>
    <w:rsid w:val="00152F3F"/>
    <w:rsid w:val="00152F54"/>
    <w:rsid w:val="00152F7C"/>
    <w:rsid w:val="0015300F"/>
    <w:rsid w:val="00153134"/>
    <w:rsid w:val="00153191"/>
    <w:rsid w:val="001531F4"/>
    <w:rsid w:val="0015320F"/>
    <w:rsid w:val="001533EE"/>
    <w:rsid w:val="001535F3"/>
    <w:rsid w:val="00153717"/>
    <w:rsid w:val="001537CF"/>
    <w:rsid w:val="00153946"/>
    <w:rsid w:val="001539B7"/>
    <w:rsid w:val="001539CC"/>
    <w:rsid w:val="001539ED"/>
    <w:rsid w:val="00153A94"/>
    <w:rsid w:val="00153A9C"/>
    <w:rsid w:val="00153AEA"/>
    <w:rsid w:val="00153AF6"/>
    <w:rsid w:val="00153AF9"/>
    <w:rsid w:val="00153BD9"/>
    <w:rsid w:val="00153BFB"/>
    <w:rsid w:val="00153C15"/>
    <w:rsid w:val="00153C87"/>
    <w:rsid w:val="00153CC5"/>
    <w:rsid w:val="00153D54"/>
    <w:rsid w:val="00153DA0"/>
    <w:rsid w:val="00153DFA"/>
    <w:rsid w:val="00153E21"/>
    <w:rsid w:val="00153E8A"/>
    <w:rsid w:val="00153E8D"/>
    <w:rsid w:val="00153ED2"/>
    <w:rsid w:val="00153F20"/>
    <w:rsid w:val="00153F61"/>
    <w:rsid w:val="00153F7E"/>
    <w:rsid w:val="00153F82"/>
    <w:rsid w:val="00153F9C"/>
    <w:rsid w:val="001541F4"/>
    <w:rsid w:val="00154233"/>
    <w:rsid w:val="00154247"/>
    <w:rsid w:val="001542CB"/>
    <w:rsid w:val="00154304"/>
    <w:rsid w:val="00154346"/>
    <w:rsid w:val="001543C2"/>
    <w:rsid w:val="0015444F"/>
    <w:rsid w:val="001544D8"/>
    <w:rsid w:val="0015454A"/>
    <w:rsid w:val="001545BC"/>
    <w:rsid w:val="001545D6"/>
    <w:rsid w:val="001545E0"/>
    <w:rsid w:val="001545EB"/>
    <w:rsid w:val="001546A8"/>
    <w:rsid w:val="0015470C"/>
    <w:rsid w:val="0015474E"/>
    <w:rsid w:val="00154790"/>
    <w:rsid w:val="001547DA"/>
    <w:rsid w:val="00154846"/>
    <w:rsid w:val="00154855"/>
    <w:rsid w:val="0015489A"/>
    <w:rsid w:val="001548BF"/>
    <w:rsid w:val="001548C0"/>
    <w:rsid w:val="001548C9"/>
    <w:rsid w:val="00154961"/>
    <w:rsid w:val="00154995"/>
    <w:rsid w:val="00154998"/>
    <w:rsid w:val="00154A28"/>
    <w:rsid w:val="00154AC8"/>
    <w:rsid w:val="00154AD3"/>
    <w:rsid w:val="00154B8E"/>
    <w:rsid w:val="00154BEE"/>
    <w:rsid w:val="00154C6F"/>
    <w:rsid w:val="00154C94"/>
    <w:rsid w:val="00154CA6"/>
    <w:rsid w:val="00154D5D"/>
    <w:rsid w:val="00154D9C"/>
    <w:rsid w:val="00154E29"/>
    <w:rsid w:val="00154E48"/>
    <w:rsid w:val="00154F06"/>
    <w:rsid w:val="00154F81"/>
    <w:rsid w:val="001550B6"/>
    <w:rsid w:val="001550FF"/>
    <w:rsid w:val="001552A3"/>
    <w:rsid w:val="001552C2"/>
    <w:rsid w:val="001552D2"/>
    <w:rsid w:val="001552E5"/>
    <w:rsid w:val="0015531C"/>
    <w:rsid w:val="001555DB"/>
    <w:rsid w:val="001556AF"/>
    <w:rsid w:val="00155726"/>
    <w:rsid w:val="00155733"/>
    <w:rsid w:val="00155757"/>
    <w:rsid w:val="00155761"/>
    <w:rsid w:val="001557E7"/>
    <w:rsid w:val="001557EC"/>
    <w:rsid w:val="00155820"/>
    <w:rsid w:val="00155840"/>
    <w:rsid w:val="00155881"/>
    <w:rsid w:val="0015593A"/>
    <w:rsid w:val="0015593C"/>
    <w:rsid w:val="001559AE"/>
    <w:rsid w:val="001559CC"/>
    <w:rsid w:val="00155A1F"/>
    <w:rsid w:val="00155A75"/>
    <w:rsid w:val="00155AC2"/>
    <w:rsid w:val="00155B43"/>
    <w:rsid w:val="00155B4E"/>
    <w:rsid w:val="00155B57"/>
    <w:rsid w:val="00155B9B"/>
    <w:rsid w:val="00155D79"/>
    <w:rsid w:val="00155DE4"/>
    <w:rsid w:val="00155E02"/>
    <w:rsid w:val="00155E3C"/>
    <w:rsid w:val="00155E43"/>
    <w:rsid w:val="00155F14"/>
    <w:rsid w:val="00155F3B"/>
    <w:rsid w:val="00155F95"/>
    <w:rsid w:val="001561B1"/>
    <w:rsid w:val="001561FB"/>
    <w:rsid w:val="0015625F"/>
    <w:rsid w:val="001562B3"/>
    <w:rsid w:val="00156334"/>
    <w:rsid w:val="0015636B"/>
    <w:rsid w:val="00156399"/>
    <w:rsid w:val="001563A7"/>
    <w:rsid w:val="00156439"/>
    <w:rsid w:val="001564EE"/>
    <w:rsid w:val="001564F3"/>
    <w:rsid w:val="00156526"/>
    <w:rsid w:val="0015659F"/>
    <w:rsid w:val="001565AD"/>
    <w:rsid w:val="001565B7"/>
    <w:rsid w:val="001565E6"/>
    <w:rsid w:val="001565EE"/>
    <w:rsid w:val="001568C7"/>
    <w:rsid w:val="001568C8"/>
    <w:rsid w:val="0015695F"/>
    <w:rsid w:val="00156989"/>
    <w:rsid w:val="001569F3"/>
    <w:rsid w:val="00156A72"/>
    <w:rsid w:val="00156AD1"/>
    <w:rsid w:val="00156B66"/>
    <w:rsid w:val="00156B7E"/>
    <w:rsid w:val="00156C23"/>
    <w:rsid w:val="00156C35"/>
    <w:rsid w:val="00156C61"/>
    <w:rsid w:val="00156D00"/>
    <w:rsid w:val="00156DCB"/>
    <w:rsid w:val="00156E15"/>
    <w:rsid w:val="00156E1E"/>
    <w:rsid w:val="00156E37"/>
    <w:rsid w:val="00156EA5"/>
    <w:rsid w:val="00156EAC"/>
    <w:rsid w:val="00156ED1"/>
    <w:rsid w:val="00156F13"/>
    <w:rsid w:val="00156F2E"/>
    <w:rsid w:val="00156FD3"/>
    <w:rsid w:val="00156FDB"/>
    <w:rsid w:val="00156FE6"/>
    <w:rsid w:val="0015705D"/>
    <w:rsid w:val="00157069"/>
    <w:rsid w:val="00157089"/>
    <w:rsid w:val="00157093"/>
    <w:rsid w:val="001570CB"/>
    <w:rsid w:val="001570DB"/>
    <w:rsid w:val="001570EC"/>
    <w:rsid w:val="001571E9"/>
    <w:rsid w:val="00157253"/>
    <w:rsid w:val="00157343"/>
    <w:rsid w:val="0015742B"/>
    <w:rsid w:val="001574CB"/>
    <w:rsid w:val="001574FA"/>
    <w:rsid w:val="0015750E"/>
    <w:rsid w:val="0015752F"/>
    <w:rsid w:val="00157638"/>
    <w:rsid w:val="0015765E"/>
    <w:rsid w:val="001576F9"/>
    <w:rsid w:val="001577AB"/>
    <w:rsid w:val="001578EB"/>
    <w:rsid w:val="001578F5"/>
    <w:rsid w:val="001579B5"/>
    <w:rsid w:val="001579D8"/>
    <w:rsid w:val="001579ED"/>
    <w:rsid w:val="00157A17"/>
    <w:rsid w:val="00157A89"/>
    <w:rsid w:val="00157BFB"/>
    <w:rsid w:val="00157C12"/>
    <w:rsid w:val="00157C25"/>
    <w:rsid w:val="00157C7C"/>
    <w:rsid w:val="00157C8D"/>
    <w:rsid w:val="00157C9B"/>
    <w:rsid w:val="00157CF5"/>
    <w:rsid w:val="00157D84"/>
    <w:rsid w:val="00157E08"/>
    <w:rsid w:val="00157E14"/>
    <w:rsid w:val="00157F28"/>
    <w:rsid w:val="00157FAE"/>
    <w:rsid w:val="00157FB8"/>
    <w:rsid w:val="00157FF1"/>
    <w:rsid w:val="00157FF6"/>
    <w:rsid w:val="001600A3"/>
    <w:rsid w:val="001601F1"/>
    <w:rsid w:val="0016020A"/>
    <w:rsid w:val="001602A5"/>
    <w:rsid w:val="001602E6"/>
    <w:rsid w:val="0016032A"/>
    <w:rsid w:val="0016036E"/>
    <w:rsid w:val="001603C2"/>
    <w:rsid w:val="0016040B"/>
    <w:rsid w:val="00160454"/>
    <w:rsid w:val="0016051E"/>
    <w:rsid w:val="0016058C"/>
    <w:rsid w:val="001605B3"/>
    <w:rsid w:val="0016061C"/>
    <w:rsid w:val="0016071E"/>
    <w:rsid w:val="00160778"/>
    <w:rsid w:val="00160795"/>
    <w:rsid w:val="00160797"/>
    <w:rsid w:val="001607F0"/>
    <w:rsid w:val="00160849"/>
    <w:rsid w:val="0016086A"/>
    <w:rsid w:val="0016092F"/>
    <w:rsid w:val="00160A03"/>
    <w:rsid w:val="00160A0C"/>
    <w:rsid w:val="00160B77"/>
    <w:rsid w:val="00160B7A"/>
    <w:rsid w:val="00160C7D"/>
    <w:rsid w:val="00160CB0"/>
    <w:rsid w:val="00160CD6"/>
    <w:rsid w:val="00160CDB"/>
    <w:rsid w:val="00160D75"/>
    <w:rsid w:val="00160D7E"/>
    <w:rsid w:val="00160DD0"/>
    <w:rsid w:val="00160DDC"/>
    <w:rsid w:val="00160E2A"/>
    <w:rsid w:val="00160E2D"/>
    <w:rsid w:val="00160E46"/>
    <w:rsid w:val="00160E6E"/>
    <w:rsid w:val="00160EA0"/>
    <w:rsid w:val="00160ED4"/>
    <w:rsid w:val="00160EF7"/>
    <w:rsid w:val="00161000"/>
    <w:rsid w:val="00161146"/>
    <w:rsid w:val="0016116E"/>
    <w:rsid w:val="00161244"/>
    <w:rsid w:val="00161285"/>
    <w:rsid w:val="001612A5"/>
    <w:rsid w:val="001612F3"/>
    <w:rsid w:val="00161383"/>
    <w:rsid w:val="0016139D"/>
    <w:rsid w:val="00161428"/>
    <w:rsid w:val="00161451"/>
    <w:rsid w:val="00161472"/>
    <w:rsid w:val="00161487"/>
    <w:rsid w:val="00161573"/>
    <w:rsid w:val="00161603"/>
    <w:rsid w:val="0016165B"/>
    <w:rsid w:val="00161669"/>
    <w:rsid w:val="001616D5"/>
    <w:rsid w:val="001616FC"/>
    <w:rsid w:val="00161725"/>
    <w:rsid w:val="0016184D"/>
    <w:rsid w:val="00161873"/>
    <w:rsid w:val="001618AC"/>
    <w:rsid w:val="001618D1"/>
    <w:rsid w:val="00161998"/>
    <w:rsid w:val="001619CE"/>
    <w:rsid w:val="00161A47"/>
    <w:rsid w:val="00161A48"/>
    <w:rsid w:val="00161A4D"/>
    <w:rsid w:val="00161AA1"/>
    <w:rsid w:val="00161B74"/>
    <w:rsid w:val="00161B78"/>
    <w:rsid w:val="00161C58"/>
    <w:rsid w:val="00161CA8"/>
    <w:rsid w:val="00161CF1"/>
    <w:rsid w:val="00161D37"/>
    <w:rsid w:val="00161E0C"/>
    <w:rsid w:val="00161E21"/>
    <w:rsid w:val="00161E2C"/>
    <w:rsid w:val="00161E44"/>
    <w:rsid w:val="00161EA4"/>
    <w:rsid w:val="00161EDD"/>
    <w:rsid w:val="00161F32"/>
    <w:rsid w:val="00161F94"/>
    <w:rsid w:val="00161FEE"/>
    <w:rsid w:val="00161FFD"/>
    <w:rsid w:val="00162022"/>
    <w:rsid w:val="0016207C"/>
    <w:rsid w:val="001620B0"/>
    <w:rsid w:val="001620FB"/>
    <w:rsid w:val="001621DD"/>
    <w:rsid w:val="00162287"/>
    <w:rsid w:val="001622EB"/>
    <w:rsid w:val="001623F9"/>
    <w:rsid w:val="001623FA"/>
    <w:rsid w:val="00162466"/>
    <w:rsid w:val="001625EF"/>
    <w:rsid w:val="001626A1"/>
    <w:rsid w:val="001626C6"/>
    <w:rsid w:val="001626D4"/>
    <w:rsid w:val="001626E3"/>
    <w:rsid w:val="00162812"/>
    <w:rsid w:val="0016292B"/>
    <w:rsid w:val="0016297D"/>
    <w:rsid w:val="00162A5D"/>
    <w:rsid w:val="00162AE4"/>
    <w:rsid w:val="00162B8E"/>
    <w:rsid w:val="00162CDF"/>
    <w:rsid w:val="00162CEA"/>
    <w:rsid w:val="00162E24"/>
    <w:rsid w:val="00162E27"/>
    <w:rsid w:val="00162E45"/>
    <w:rsid w:val="00162E76"/>
    <w:rsid w:val="00162ED0"/>
    <w:rsid w:val="00162F70"/>
    <w:rsid w:val="00162F86"/>
    <w:rsid w:val="00162F93"/>
    <w:rsid w:val="00162FA1"/>
    <w:rsid w:val="0016301F"/>
    <w:rsid w:val="00163051"/>
    <w:rsid w:val="001630AC"/>
    <w:rsid w:val="0016316E"/>
    <w:rsid w:val="001631DC"/>
    <w:rsid w:val="00163224"/>
    <w:rsid w:val="001633B3"/>
    <w:rsid w:val="00163411"/>
    <w:rsid w:val="00163439"/>
    <w:rsid w:val="0016343F"/>
    <w:rsid w:val="00163463"/>
    <w:rsid w:val="001634A4"/>
    <w:rsid w:val="001635B2"/>
    <w:rsid w:val="001635BE"/>
    <w:rsid w:val="0016369C"/>
    <w:rsid w:val="00163708"/>
    <w:rsid w:val="00163741"/>
    <w:rsid w:val="00163770"/>
    <w:rsid w:val="001637EA"/>
    <w:rsid w:val="00163826"/>
    <w:rsid w:val="001638B3"/>
    <w:rsid w:val="001638EA"/>
    <w:rsid w:val="001638F5"/>
    <w:rsid w:val="00163943"/>
    <w:rsid w:val="00163953"/>
    <w:rsid w:val="0016398D"/>
    <w:rsid w:val="00163A39"/>
    <w:rsid w:val="00163AA9"/>
    <w:rsid w:val="00163AAE"/>
    <w:rsid w:val="00163AC9"/>
    <w:rsid w:val="00163ADF"/>
    <w:rsid w:val="00163B0D"/>
    <w:rsid w:val="00163B20"/>
    <w:rsid w:val="00163BBB"/>
    <w:rsid w:val="00163BFB"/>
    <w:rsid w:val="00163C26"/>
    <w:rsid w:val="00163C29"/>
    <w:rsid w:val="00163CBB"/>
    <w:rsid w:val="00163D84"/>
    <w:rsid w:val="00163D8A"/>
    <w:rsid w:val="00163D8F"/>
    <w:rsid w:val="00163DE9"/>
    <w:rsid w:val="00163E61"/>
    <w:rsid w:val="00163E62"/>
    <w:rsid w:val="00163EF9"/>
    <w:rsid w:val="00163FD2"/>
    <w:rsid w:val="00164099"/>
    <w:rsid w:val="001640A0"/>
    <w:rsid w:val="00164163"/>
    <w:rsid w:val="001642E2"/>
    <w:rsid w:val="001642F4"/>
    <w:rsid w:val="00164313"/>
    <w:rsid w:val="00164393"/>
    <w:rsid w:val="00164421"/>
    <w:rsid w:val="00164453"/>
    <w:rsid w:val="00164465"/>
    <w:rsid w:val="0016449A"/>
    <w:rsid w:val="00164526"/>
    <w:rsid w:val="001645E6"/>
    <w:rsid w:val="001645FC"/>
    <w:rsid w:val="00164679"/>
    <w:rsid w:val="001646BF"/>
    <w:rsid w:val="0016477C"/>
    <w:rsid w:val="0016483C"/>
    <w:rsid w:val="00164869"/>
    <w:rsid w:val="00164881"/>
    <w:rsid w:val="001648B3"/>
    <w:rsid w:val="001648C2"/>
    <w:rsid w:val="00164969"/>
    <w:rsid w:val="0016499F"/>
    <w:rsid w:val="00164AEA"/>
    <w:rsid w:val="00164B17"/>
    <w:rsid w:val="00164B99"/>
    <w:rsid w:val="00164C5B"/>
    <w:rsid w:val="00164C71"/>
    <w:rsid w:val="00164D0E"/>
    <w:rsid w:val="00164D8C"/>
    <w:rsid w:val="00164DA6"/>
    <w:rsid w:val="00164DBB"/>
    <w:rsid w:val="00164E10"/>
    <w:rsid w:val="00164EED"/>
    <w:rsid w:val="00164EEF"/>
    <w:rsid w:val="00164F26"/>
    <w:rsid w:val="00164F38"/>
    <w:rsid w:val="00165013"/>
    <w:rsid w:val="0016501D"/>
    <w:rsid w:val="001650A0"/>
    <w:rsid w:val="00165106"/>
    <w:rsid w:val="00165161"/>
    <w:rsid w:val="0016516D"/>
    <w:rsid w:val="00165198"/>
    <w:rsid w:val="001651D4"/>
    <w:rsid w:val="001652D2"/>
    <w:rsid w:val="00165374"/>
    <w:rsid w:val="00165375"/>
    <w:rsid w:val="00165461"/>
    <w:rsid w:val="0016550A"/>
    <w:rsid w:val="00165552"/>
    <w:rsid w:val="00165558"/>
    <w:rsid w:val="001655C6"/>
    <w:rsid w:val="001655C8"/>
    <w:rsid w:val="001656B7"/>
    <w:rsid w:val="001656EA"/>
    <w:rsid w:val="00165775"/>
    <w:rsid w:val="00165839"/>
    <w:rsid w:val="001658F5"/>
    <w:rsid w:val="00165954"/>
    <w:rsid w:val="001659DF"/>
    <w:rsid w:val="00165A90"/>
    <w:rsid w:val="00165AAE"/>
    <w:rsid w:val="00165B6F"/>
    <w:rsid w:val="00165B78"/>
    <w:rsid w:val="00165BD1"/>
    <w:rsid w:val="00165C0A"/>
    <w:rsid w:val="00165C7A"/>
    <w:rsid w:val="00165CE0"/>
    <w:rsid w:val="00165D1F"/>
    <w:rsid w:val="00165DA0"/>
    <w:rsid w:val="00165DC7"/>
    <w:rsid w:val="00165DE8"/>
    <w:rsid w:val="00165EE8"/>
    <w:rsid w:val="00165F90"/>
    <w:rsid w:val="00165F98"/>
    <w:rsid w:val="00165FC6"/>
    <w:rsid w:val="00166024"/>
    <w:rsid w:val="00166045"/>
    <w:rsid w:val="00166071"/>
    <w:rsid w:val="001660BD"/>
    <w:rsid w:val="001660E6"/>
    <w:rsid w:val="0016618F"/>
    <w:rsid w:val="001661F8"/>
    <w:rsid w:val="0016621A"/>
    <w:rsid w:val="0016621C"/>
    <w:rsid w:val="0016626D"/>
    <w:rsid w:val="00166322"/>
    <w:rsid w:val="0016632E"/>
    <w:rsid w:val="001663B5"/>
    <w:rsid w:val="0016652E"/>
    <w:rsid w:val="001665A2"/>
    <w:rsid w:val="00166618"/>
    <w:rsid w:val="00166636"/>
    <w:rsid w:val="0016664E"/>
    <w:rsid w:val="001666A7"/>
    <w:rsid w:val="001666D0"/>
    <w:rsid w:val="001666D6"/>
    <w:rsid w:val="001666E6"/>
    <w:rsid w:val="0016670D"/>
    <w:rsid w:val="00166718"/>
    <w:rsid w:val="0016682B"/>
    <w:rsid w:val="0016689F"/>
    <w:rsid w:val="001668C2"/>
    <w:rsid w:val="00166953"/>
    <w:rsid w:val="00166A21"/>
    <w:rsid w:val="00166A7B"/>
    <w:rsid w:val="00166ADD"/>
    <w:rsid w:val="00166B28"/>
    <w:rsid w:val="00166C14"/>
    <w:rsid w:val="00166C3E"/>
    <w:rsid w:val="00166C4A"/>
    <w:rsid w:val="00166C98"/>
    <w:rsid w:val="00166CF4"/>
    <w:rsid w:val="00166CF8"/>
    <w:rsid w:val="00166EFD"/>
    <w:rsid w:val="00166F00"/>
    <w:rsid w:val="00166F45"/>
    <w:rsid w:val="00166F4E"/>
    <w:rsid w:val="00167061"/>
    <w:rsid w:val="001670D8"/>
    <w:rsid w:val="001670FF"/>
    <w:rsid w:val="00167131"/>
    <w:rsid w:val="00167180"/>
    <w:rsid w:val="001671CA"/>
    <w:rsid w:val="0016739C"/>
    <w:rsid w:val="001673FE"/>
    <w:rsid w:val="00167404"/>
    <w:rsid w:val="0016753B"/>
    <w:rsid w:val="0016755F"/>
    <w:rsid w:val="001675FF"/>
    <w:rsid w:val="00167626"/>
    <w:rsid w:val="00167653"/>
    <w:rsid w:val="001676B2"/>
    <w:rsid w:val="001677AD"/>
    <w:rsid w:val="001678AE"/>
    <w:rsid w:val="00167950"/>
    <w:rsid w:val="001679D7"/>
    <w:rsid w:val="00167A5C"/>
    <w:rsid w:val="00167C2C"/>
    <w:rsid w:val="00167C41"/>
    <w:rsid w:val="00167C91"/>
    <w:rsid w:val="00167CA9"/>
    <w:rsid w:val="00167D32"/>
    <w:rsid w:val="00167D9D"/>
    <w:rsid w:val="00167EFD"/>
    <w:rsid w:val="00167F10"/>
    <w:rsid w:val="00167F7B"/>
    <w:rsid w:val="00170001"/>
    <w:rsid w:val="00170004"/>
    <w:rsid w:val="00170018"/>
    <w:rsid w:val="0017007E"/>
    <w:rsid w:val="00170125"/>
    <w:rsid w:val="00170148"/>
    <w:rsid w:val="00170193"/>
    <w:rsid w:val="001701DA"/>
    <w:rsid w:val="001701F8"/>
    <w:rsid w:val="0017025B"/>
    <w:rsid w:val="00170274"/>
    <w:rsid w:val="001703A5"/>
    <w:rsid w:val="0017049A"/>
    <w:rsid w:val="0017058D"/>
    <w:rsid w:val="00170593"/>
    <w:rsid w:val="0017059F"/>
    <w:rsid w:val="00170608"/>
    <w:rsid w:val="00170625"/>
    <w:rsid w:val="001706C7"/>
    <w:rsid w:val="00170731"/>
    <w:rsid w:val="0017074B"/>
    <w:rsid w:val="0017083E"/>
    <w:rsid w:val="00170869"/>
    <w:rsid w:val="001708A7"/>
    <w:rsid w:val="001708AE"/>
    <w:rsid w:val="001708B5"/>
    <w:rsid w:val="001709A9"/>
    <w:rsid w:val="001709B2"/>
    <w:rsid w:val="001709C6"/>
    <w:rsid w:val="00170A27"/>
    <w:rsid w:val="00170A33"/>
    <w:rsid w:val="00170A91"/>
    <w:rsid w:val="00170AA9"/>
    <w:rsid w:val="00170AB8"/>
    <w:rsid w:val="00170AB9"/>
    <w:rsid w:val="00170AE5"/>
    <w:rsid w:val="00170B79"/>
    <w:rsid w:val="00170B7B"/>
    <w:rsid w:val="00170B9E"/>
    <w:rsid w:val="00170BD3"/>
    <w:rsid w:val="00170BDB"/>
    <w:rsid w:val="00170C1F"/>
    <w:rsid w:val="00170C26"/>
    <w:rsid w:val="00170C28"/>
    <w:rsid w:val="00170C8A"/>
    <w:rsid w:val="00170CB8"/>
    <w:rsid w:val="00170D1C"/>
    <w:rsid w:val="00170D38"/>
    <w:rsid w:val="00170D95"/>
    <w:rsid w:val="00170DAA"/>
    <w:rsid w:val="00170DAC"/>
    <w:rsid w:val="00170E11"/>
    <w:rsid w:val="00170E39"/>
    <w:rsid w:val="00170EC8"/>
    <w:rsid w:val="001710B2"/>
    <w:rsid w:val="001710F5"/>
    <w:rsid w:val="001710FC"/>
    <w:rsid w:val="00171102"/>
    <w:rsid w:val="0017113D"/>
    <w:rsid w:val="00171257"/>
    <w:rsid w:val="00171310"/>
    <w:rsid w:val="00171364"/>
    <w:rsid w:val="00171379"/>
    <w:rsid w:val="001713BF"/>
    <w:rsid w:val="001713D0"/>
    <w:rsid w:val="001713F2"/>
    <w:rsid w:val="00171436"/>
    <w:rsid w:val="0017144A"/>
    <w:rsid w:val="0017147F"/>
    <w:rsid w:val="001714C6"/>
    <w:rsid w:val="00171584"/>
    <w:rsid w:val="00171599"/>
    <w:rsid w:val="0017174D"/>
    <w:rsid w:val="0017177B"/>
    <w:rsid w:val="001717F6"/>
    <w:rsid w:val="00171808"/>
    <w:rsid w:val="00171855"/>
    <w:rsid w:val="0017188F"/>
    <w:rsid w:val="001718BA"/>
    <w:rsid w:val="00171900"/>
    <w:rsid w:val="00171932"/>
    <w:rsid w:val="00171947"/>
    <w:rsid w:val="00171996"/>
    <w:rsid w:val="001719A2"/>
    <w:rsid w:val="00171A1F"/>
    <w:rsid w:val="00171A3B"/>
    <w:rsid w:val="00171A8F"/>
    <w:rsid w:val="00171ACD"/>
    <w:rsid w:val="00171B3F"/>
    <w:rsid w:val="00171B51"/>
    <w:rsid w:val="00171BA5"/>
    <w:rsid w:val="00171C1C"/>
    <w:rsid w:val="00171C21"/>
    <w:rsid w:val="00171C2C"/>
    <w:rsid w:val="00171C3B"/>
    <w:rsid w:val="00171C55"/>
    <w:rsid w:val="00171CA4"/>
    <w:rsid w:val="00171E6B"/>
    <w:rsid w:val="00171E74"/>
    <w:rsid w:val="00171F0D"/>
    <w:rsid w:val="00171F79"/>
    <w:rsid w:val="00171FFE"/>
    <w:rsid w:val="00172166"/>
    <w:rsid w:val="00172180"/>
    <w:rsid w:val="001721B7"/>
    <w:rsid w:val="001721BB"/>
    <w:rsid w:val="001721C9"/>
    <w:rsid w:val="00172226"/>
    <w:rsid w:val="00172284"/>
    <w:rsid w:val="00172316"/>
    <w:rsid w:val="00172331"/>
    <w:rsid w:val="0017235F"/>
    <w:rsid w:val="00172372"/>
    <w:rsid w:val="001723A9"/>
    <w:rsid w:val="001723D9"/>
    <w:rsid w:val="001725A0"/>
    <w:rsid w:val="001725F2"/>
    <w:rsid w:val="00172646"/>
    <w:rsid w:val="0017267B"/>
    <w:rsid w:val="001726D8"/>
    <w:rsid w:val="0017270D"/>
    <w:rsid w:val="0017271F"/>
    <w:rsid w:val="001727D0"/>
    <w:rsid w:val="001728AF"/>
    <w:rsid w:val="001728C0"/>
    <w:rsid w:val="00172920"/>
    <w:rsid w:val="00172963"/>
    <w:rsid w:val="00172A08"/>
    <w:rsid w:val="00172A95"/>
    <w:rsid w:val="00172A9D"/>
    <w:rsid w:val="00172AB3"/>
    <w:rsid w:val="00172B20"/>
    <w:rsid w:val="00172BD4"/>
    <w:rsid w:val="00172D32"/>
    <w:rsid w:val="00172D6F"/>
    <w:rsid w:val="00172DC6"/>
    <w:rsid w:val="00172DE9"/>
    <w:rsid w:val="00172E33"/>
    <w:rsid w:val="00172E4B"/>
    <w:rsid w:val="00172E73"/>
    <w:rsid w:val="00172E95"/>
    <w:rsid w:val="00172E9C"/>
    <w:rsid w:val="00172EC9"/>
    <w:rsid w:val="00172F74"/>
    <w:rsid w:val="00172FBA"/>
    <w:rsid w:val="00172FD4"/>
    <w:rsid w:val="0017307A"/>
    <w:rsid w:val="001730CB"/>
    <w:rsid w:val="0017313A"/>
    <w:rsid w:val="00173169"/>
    <w:rsid w:val="001731C1"/>
    <w:rsid w:val="001731F8"/>
    <w:rsid w:val="00173203"/>
    <w:rsid w:val="00173227"/>
    <w:rsid w:val="00173239"/>
    <w:rsid w:val="00173303"/>
    <w:rsid w:val="0017335C"/>
    <w:rsid w:val="00173480"/>
    <w:rsid w:val="00173488"/>
    <w:rsid w:val="001734E1"/>
    <w:rsid w:val="00173573"/>
    <w:rsid w:val="001735B3"/>
    <w:rsid w:val="00173674"/>
    <w:rsid w:val="001736FB"/>
    <w:rsid w:val="00173713"/>
    <w:rsid w:val="0017375F"/>
    <w:rsid w:val="00173778"/>
    <w:rsid w:val="001737B3"/>
    <w:rsid w:val="001737D7"/>
    <w:rsid w:val="001738C5"/>
    <w:rsid w:val="001738D6"/>
    <w:rsid w:val="00173938"/>
    <w:rsid w:val="00173995"/>
    <w:rsid w:val="00173B04"/>
    <w:rsid w:val="00173B58"/>
    <w:rsid w:val="00173B6C"/>
    <w:rsid w:val="00173B8D"/>
    <w:rsid w:val="00173CC1"/>
    <w:rsid w:val="00173CFC"/>
    <w:rsid w:val="00173D26"/>
    <w:rsid w:val="00173DD7"/>
    <w:rsid w:val="00173E5D"/>
    <w:rsid w:val="00173E8E"/>
    <w:rsid w:val="00173EFF"/>
    <w:rsid w:val="00173F2F"/>
    <w:rsid w:val="0017405A"/>
    <w:rsid w:val="0017414A"/>
    <w:rsid w:val="00174174"/>
    <w:rsid w:val="001741D2"/>
    <w:rsid w:val="00174270"/>
    <w:rsid w:val="00174324"/>
    <w:rsid w:val="001743AD"/>
    <w:rsid w:val="0017445E"/>
    <w:rsid w:val="0017454F"/>
    <w:rsid w:val="0017458B"/>
    <w:rsid w:val="001745E1"/>
    <w:rsid w:val="00174657"/>
    <w:rsid w:val="001746FE"/>
    <w:rsid w:val="0017471B"/>
    <w:rsid w:val="00174731"/>
    <w:rsid w:val="001747C1"/>
    <w:rsid w:val="001748B9"/>
    <w:rsid w:val="001748F8"/>
    <w:rsid w:val="00174969"/>
    <w:rsid w:val="0017497F"/>
    <w:rsid w:val="00174A45"/>
    <w:rsid w:val="00174A49"/>
    <w:rsid w:val="00174A61"/>
    <w:rsid w:val="00174A7B"/>
    <w:rsid w:val="00174A9D"/>
    <w:rsid w:val="00174B45"/>
    <w:rsid w:val="00174B8A"/>
    <w:rsid w:val="00174C5F"/>
    <w:rsid w:val="00174CB4"/>
    <w:rsid w:val="00174D1B"/>
    <w:rsid w:val="00174D42"/>
    <w:rsid w:val="00174D74"/>
    <w:rsid w:val="00174EBB"/>
    <w:rsid w:val="00174ED3"/>
    <w:rsid w:val="00174F7F"/>
    <w:rsid w:val="00174FDD"/>
    <w:rsid w:val="00174FDE"/>
    <w:rsid w:val="0017501E"/>
    <w:rsid w:val="00175048"/>
    <w:rsid w:val="00175166"/>
    <w:rsid w:val="00175181"/>
    <w:rsid w:val="00175306"/>
    <w:rsid w:val="00175425"/>
    <w:rsid w:val="00175438"/>
    <w:rsid w:val="00175462"/>
    <w:rsid w:val="001754CA"/>
    <w:rsid w:val="001754ED"/>
    <w:rsid w:val="00175502"/>
    <w:rsid w:val="00175695"/>
    <w:rsid w:val="001756DC"/>
    <w:rsid w:val="0017571D"/>
    <w:rsid w:val="0017587C"/>
    <w:rsid w:val="00175907"/>
    <w:rsid w:val="0017592F"/>
    <w:rsid w:val="00175A50"/>
    <w:rsid w:val="00175AA3"/>
    <w:rsid w:val="00175B58"/>
    <w:rsid w:val="00175BB5"/>
    <w:rsid w:val="00175BC2"/>
    <w:rsid w:val="00175BE3"/>
    <w:rsid w:val="00175BE6"/>
    <w:rsid w:val="00175BEB"/>
    <w:rsid w:val="00175BF5"/>
    <w:rsid w:val="00175C04"/>
    <w:rsid w:val="00175C11"/>
    <w:rsid w:val="00175D32"/>
    <w:rsid w:val="00175D4C"/>
    <w:rsid w:val="00175D80"/>
    <w:rsid w:val="00175D99"/>
    <w:rsid w:val="00175E23"/>
    <w:rsid w:val="00175E46"/>
    <w:rsid w:val="00175E4E"/>
    <w:rsid w:val="00175F00"/>
    <w:rsid w:val="00175F53"/>
    <w:rsid w:val="00175F62"/>
    <w:rsid w:val="00175FC8"/>
    <w:rsid w:val="00175FD5"/>
    <w:rsid w:val="0017601A"/>
    <w:rsid w:val="00176079"/>
    <w:rsid w:val="001760E5"/>
    <w:rsid w:val="001760F7"/>
    <w:rsid w:val="001761B2"/>
    <w:rsid w:val="001761F4"/>
    <w:rsid w:val="00176264"/>
    <w:rsid w:val="00176288"/>
    <w:rsid w:val="0017632C"/>
    <w:rsid w:val="0017636C"/>
    <w:rsid w:val="00176385"/>
    <w:rsid w:val="0017638B"/>
    <w:rsid w:val="00176536"/>
    <w:rsid w:val="0017657D"/>
    <w:rsid w:val="0017658F"/>
    <w:rsid w:val="00176683"/>
    <w:rsid w:val="001766A6"/>
    <w:rsid w:val="00176793"/>
    <w:rsid w:val="00176861"/>
    <w:rsid w:val="001768DC"/>
    <w:rsid w:val="0017693E"/>
    <w:rsid w:val="00176971"/>
    <w:rsid w:val="00176986"/>
    <w:rsid w:val="001769B5"/>
    <w:rsid w:val="001769F5"/>
    <w:rsid w:val="00176A5C"/>
    <w:rsid w:val="00176A6C"/>
    <w:rsid w:val="00176AA8"/>
    <w:rsid w:val="00176AB0"/>
    <w:rsid w:val="00176BE9"/>
    <w:rsid w:val="00176C9B"/>
    <w:rsid w:val="00176CA0"/>
    <w:rsid w:val="00176D5F"/>
    <w:rsid w:val="00176EC7"/>
    <w:rsid w:val="00176EE6"/>
    <w:rsid w:val="00176F05"/>
    <w:rsid w:val="00176F5A"/>
    <w:rsid w:val="001770AD"/>
    <w:rsid w:val="001770E1"/>
    <w:rsid w:val="00177177"/>
    <w:rsid w:val="0017719C"/>
    <w:rsid w:val="001771D0"/>
    <w:rsid w:val="00177216"/>
    <w:rsid w:val="00177272"/>
    <w:rsid w:val="00177285"/>
    <w:rsid w:val="001772C4"/>
    <w:rsid w:val="00177328"/>
    <w:rsid w:val="001773CA"/>
    <w:rsid w:val="0017740E"/>
    <w:rsid w:val="001774C7"/>
    <w:rsid w:val="0017752E"/>
    <w:rsid w:val="0017752F"/>
    <w:rsid w:val="001775B3"/>
    <w:rsid w:val="001775C3"/>
    <w:rsid w:val="001775CF"/>
    <w:rsid w:val="00177675"/>
    <w:rsid w:val="0017767D"/>
    <w:rsid w:val="001776E7"/>
    <w:rsid w:val="00177919"/>
    <w:rsid w:val="0017795E"/>
    <w:rsid w:val="0017796F"/>
    <w:rsid w:val="00177983"/>
    <w:rsid w:val="001779A6"/>
    <w:rsid w:val="00177A3A"/>
    <w:rsid w:val="00177A8B"/>
    <w:rsid w:val="00177B30"/>
    <w:rsid w:val="00177BB7"/>
    <w:rsid w:val="00177C8F"/>
    <w:rsid w:val="00177CFA"/>
    <w:rsid w:val="00177D5C"/>
    <w:rsid w:val="00177D66"/>
    <w:rsid w:val="00177D87"/>
    <w:rsid w:val="00177DDA"/>
    <w:rsid w:val="00177E24"/>
    <w:rsid w:val="00177E76"/>
    <w:rsid w:val="00177EAF"/>
    <w:rsid w:val="00177F19"/>
    <w:rsid w:val="00177F4B"/>
    <w:rsid w:val="00177F68"/>
    <w:rsid w:val="00177FAF"/>
    <w:rsid w:val="00177FD2"/>
    <w:rsid w:val="00180083"/>
    <w:rsid w:val="001800F2"/>
    <w:rsid w:val="001800F8"/>
    <w:rsid w:val="00180195"/>
    <w:rsid w:val="001801E8"/>
    <w:rsid w:val="001801F6"/>
    <w:rsid w:val="001802AE"/>
    <w:rsid w:val="001802DC"/>
    <w:rsid w:val="001803CD"/>
    <w:rsid w:val="001803EA"/>
    <w:rsid w:val="00180460"/>
    <w:rsid w:val="00180571"/>
    <w:rsid w:val="001805B4"/>
    <w:rsid w:val="0018061F"/>
    <w:rsid w:val="00180633"/>
    <w:rsid w:val="001806E7"/>
    <w:rsid w:val="0018086D"/>
    <w:rsid w:val="00180903"/>
    <w:rsid w:val="001809B6"/>
    <w:rsid w:val="00180A4B"/>
    <w:rsid w:val="00180AAC"/>
    <w:rsid w:val="00180ADF"/>
    <w:rsid w:val="00180B7A"/>
    <w:rsid w:val="00180B8D"/>
    <w:rsid w:val="00180BF3"/>
    <w:rsid w:val="00180C36"/>
    <w:rsid w:val="00180C4B"/>
    <w:rsid w:val="00180D01"/>
    <w:rsid w:val="00180D50"/>
    <w:rsid w:val="00180D75"/>
    <w:rsid w:val="00180F05"/>
    <w:rsid w:val="00180F44"/>
    <w:rsid w:val="00180FE2"/>
    <w:rsid w:val="00181045"/>
    <w:rsid w:val="001810B9"/>
    <w:rsid w:val="00181154"/>
    <w:rsid w:val="0018116D"/>
    <w:rsid w:val="00181288"/>
    <w:rsid w:val="001812A3"/>
    <w:rsid w:val="00181316"/>
    <w:rsid w:val="0018136F"/>
    <w:rsid w:val="00181397"/>
    <w:rsid w:val="001813EC"/>
    <w:rsid w:val="001815C3"/>
    <w:rsid w:val="001815EE"/>
    <w:rsid w:val="00181630"/>
    <w:rsid w:val="00181649"/>
    <w:rsid w:val="00181662"/>
    <w:rsid w:val="0018169E"/>
    <w:rsid w:val="001816B8"/>
    <w:rsid w:val="001816E9"/>
    <w:rsid w:val="00181703"/>
    <w:rsid w:val="00181794"/>
    <w:rsid w:val="001819B8"/>
    <w:rsid w:val="001819D4"/>
    <w:rsid w:val="001819F6"/>
    <w:rsid w:val="001819F9"/>
    <w:rsid w:val="00181B0E"/>
    <w:rsid w:val="00181C06"/>
    <w:rsid w:val="00181C09"/>
    <w:rsid w:val="00181C5B"/>
    <w:rsid w:val="00181CE2"/>
    <w:rsid w:val="00181D10"/>
    <w:rsid w:val="00181D9D"/>
    <w:rsid w:val="00181DA3"/>
    <w:rsid w:val="00181E00"/>
    <w:rsid w:val="00181E4E"/>
    <w:rsid w:val="00181EEC"/>
    <w:rsid w:val="00181F3A"/>
    <w:rsid w:val="00181F95"/>
    <w:rsid w:val="00181F97"/>
    <w:rsid w:val="00181F9B"/>
    <w:rsid w:val="00182073"/>
    <w:rsid w:val="00182091"/>
    <w:rsid w:val="00182093"/>
    <w:rsid w:val="001820E5"/>
    <w:rsid w:val="001821EB"/>
    <w:rsid w:val="00182206"/>
    <w:rsid w:val="0018224E"/>
    <w:rsid w:val="001822F4"/>
    <w:rsid w:val="0018237D"/>
    <w:rsid w:val="00182389"/>
    <w:rsid w:val="00182468"/>
    <w:rsid w:val="0018246C"/>
    <w:rsid w:val="001824A6"/>
    <w:rsid w:val="001825AD"/>
    <w:rsid w:val="001825AE"/>
    <w:rsid w:val="00182626"/>
    <w:rsid w:val="00182792"/>
    <w:rsid w:val="00182877"/>
    <w:rsid w:val="0018297F"/>
    <w:rsid w:val="001829CD"/>
    <w:rsid w:val="00182B54"/>
    <w:rsid w:val="00182B73"/>
    <w:rsid w:val="00182C03"/>
    <w:rsid w:val="00182C90"/>
    <w:rsid w:val="00182C93"/>
    <w:rsid w:val="00182CAC"/>
    <w:rsid w:val="00182CC6"/>
    <w:rsid w:val="00182CED"/>
    <w:rsid w:val="00182D0D"/>
    <w:rsid w:val="00182DA3"/>
    <w:rsid w:val="00182FA2"/>
    <w:rsid w:val="0018301F"/>
    <w:rsid w:val="001830AC"/>
    <w:rsid w:val="001830CB"/>
    <w:rsid w:val="00183241"/>
    <w:rsid w:val="00183242"/>
    <w:rsid w:val="0018324C"/>
    <w:rsid w:val="0018335D"/>
    <w:rsid w:val="00183436"/>
    <w:rsid w:val="0018345C"/>
    <w:rsid w:val="0018347F"/>
    <w:rsid w:val="00183481"/>
    <w:rsid w:val="001834D3"/>
    <w:rsid w:val="0018357F"/>
    <w:rsid w:val="00183676"/>
    <w:rsid w:val="001836CA"/>
    <w:rsid w:val="001836E3"/>
    <w:rsid w:val="0018371B"/>
    <w:rsid w:val="00183738"/>
    <w:rsid w:val="00183741"/>
    <w:rsid w:val="001837C8"/>
    <w:rsid w:val="001837E7"/>
    <w:rsid w:val="001837EB"/>
    <w:rsid w:val="0018386A"/>
    <w:rsid w:val="001838EE"/>
    <w:rsid w:val="0018399E"/>
    <w:rsid w:val="00183A20"/>
    <w:rsid w:val="00183A81"/>
    <w:rsid w:val="00183A88"/>
    <w:rsid w:val="00183AD0"/>
    <w:rsid w:val="00183AF4"/>
    <w:rsid w:val="00183B26"/>
    <w:rsid w:val="00183B55"/>
    <w:rsid w:val="00183B5D"/>
    <w:rsid w:val="00183BD6"/>
    <w:rsid w:val="00183CB5"/>
    <w:rsid w:val="00183CDA"/>
    <w:rsid w:val="00183D02"/>
    <w:rsid w:val="00183D45"/>
    <w:rsid w:val="00183D6B"/>
    <w:rsid w:val="00183DF1"/>
    <w:rsid w:val="00183F8B"/>
    <w:rsid w:val="00183F94"/>
    <w:rsid w:val="00183FB0"/>
    <w:rsid w:val="00184047"/>
    <w:rsid w:val="0018405F"/>
    <w:rsid w:val="00184139"/>
    <w:rsid w:val="00184152"/>
    <w:rsid w:val="001841B3"/>
    <w:rsid w:val="001841DD"/>
    <w:rsid w:val="001841F6"/>
    <w:rsid w:val="00184202"/>
    <w:rsid w:val="0018422B"/>
    <w:rsid w:val="001842FE"/>
    <w:rsid w:val="00184316"/>
    <w:rsid w:val="001843E0"/>
    <w:rsid w:val="0018443C"/>
    <w:rsid w:val="00184477"/>
    <w:rsid w:val="001844B8"/>
    <w:rsid w:val="001844BB"/>
    <w:rsid w:val="001844F9"/>
    <w:rsid w:val="00184538"/>
    <w:rsid w:val="00184578"/>
    <w:rsid w:val="001845E2"/>
    <w:rsid w:val="00184655"/>
    <w:rsid w:val="001846B5"/>
    <w:rsid w:val="0018473A"/>
    <w:rsid w:val="00184750"/>
    <w:rsid w:val="001847EB"/>
    <w:rsid w:val="00184809"/>
    <w:rsid w:val="00184828"/>
    <w:rsid w:val="0018488A"/>
    <w:rsid w:val="001848B6"/>
    <w:rsid w:val="001848B8"/>
    <w:rsid w:val="00184953"/>
    <w:rsid w:val="001849B3"/>
    <w:rsid w:val="001849E2"/>
    <w:rsid w:val="001849E4"/>
    <w:rsid w:val="00184AE1"/>
    <w:rsid w:val="00184B0C"/>
    <w:rsid w:val="00184B24"/>
    <w:rsid w:val="00184BF3"/>
    <w:rsid w:val="00184C4B"/>
    <w:rsid w:val="00184CD3"/>
    <w:rsid w:val="00184D7A"/>
    <w:rsid w:val="00184DB3"/>
    <w:rsid w:val="00184DD7"/>
    <w:rsid w:val="00184DFB"/>
    <w:rsid w:val="00184E07"/>
    <w:rsid w:val="00184E14"/>
    <w:rsid w:val="00184E46"/>
    <w:rsid w:val="00184E59"/>
    <w:rsid w:val="00184E9D"/>
    <w:rsid w:val="00184EAC"/>
    <w:rsid w:val="00184EFC"/>
    <w:rsid w:val="00184FC7"/>
    <w:rsid w:val="00185063"/>
    <w:rsid w:val="001850AB"/>
    <w:rsid w:val="001850DF"/>
    <w:rsid w:val="00185165"/>
    <w:rsid w:val="001851AF"/>
    <w:rsid w:val="001851D2"/>
    <w:rsid w:val="0018523B"/>
    <w:rsid w:val="00185249"/>
    <w:rsid w:val="0018525C"/>
    <w:rsid w:val="00185297"/>
    <w:rsid w:val="00185337"/>
    <w:rsid w:val="001854A8"/>
    <w:rsid w:val="00185531"/>
    <w:rsid w:val="00185558"/>
    <w:rsid w:val="0018565F"/>
    <w:rsid w:val="001856E0"/>
    <w:rsid w:val="00185736"/>
    <w:rsid w:val="0018574B"/>
    <w:rsid w:val="001857F4"/>
    <w:rsid w:val="0018592E"/>
    <w:rsid w:val="00185A41"/>
    <w:rsid w:val="00185A4C"/>
    <w:rsid w:val="00185A5A"/>
    <w:rsid w:val="00185A69"/>
    <w:rsid w:val="00185B3A"/>
    <w:rsid w:val="00185C62"/>
    <w:rsid w:val="00185C91"/>
    <w:rsid w:val="00185D1C"/>
    <w:rsid w:val="00185D22"/>
    <w:rsid w:val="00185D76"/>
    <w:rsid w:val="00185D81"/>
    <w:rsid w:val="00185DAC"/>
    <w:rsid w:val="00185E36"/>
    <w:rsid w:val="00185E84"/>
    <w:rsid w:val="00185ED4"/>
    <w:rsid w:val="00185F1D"/>
    <w:rsid w:val="00185F2F"/>
    <w:rsid w:val="00185FE7"/>
    <w:rsid w:val="00186033"/>
    <w:rsid w:val="0018618C"/>
    <w:rsid w:val="001861E0"/>
    <w:rsid w:val="001862A9"/>
    <w:rsid w:val="00186344"/>
    <w:rsid w:val="0018634D"/>
    <w:rsid w:val="001863CF"/>
    <w:rsid w:val="001863FD"/>
    <w:rsid w:val="00186499"/>
    <w:rsid w:val="001864A9"/>
    <w:rsid w:val="0018651E"/>
    <w:rsid w:val="00186550"/>
    <w:rsid w:val="00186570"/>
    <w:rsid w:val="00186577"/>
    <w:rsid w:val="00186593"/>
    <w:rsid w:val="001865AC"/>
    <w:rsid w:val="001865C5"/>
    <w:rsid w:val="001865EF"/>
    <w:rsid w:val="001866B9"/>
    <w:rsid w:val="001866EE"/>
    <w:rsid w:val="00186716"/>
    <w:rsid w:val="0018674C"/>
    <w:rsid w:val="001867B4"/>
    <w:rsid w:val="001867BD"/>
    <w:rsid w:val="00186817"/>
    <w:rsid w:val="00186820"/>
    <w:rsid w:val="00186823"/>
    <w:rsid w:val="001868DA"/>
    <w:rsid w:val="0018691F"/>
    <w:rsid w:val="00186937"/>
    <w:rsid w:val="00186983"/>
    <w:rsid w:val="0018698B"/>
    <w:rsid w:val="00186A0F"/>
    <w:rsid w:val="00186B56"/>
    <w:rsid w:val="00186B66"/>
    <w:rsid w:val="00186CB4"/>
    <w:rsid w:val="00186DA4"/>
    <w:rsid w:val="00186DC0"/>
    <w:rsid w:val="00186DE7"/>
    <w:rsid w:val="00186EA1"/>
    <w:rsid w:val="00186F17"/>
    <w:rsid w:val="00186F2D"/>
    <w:rsid w:val="00186F65"/>
    <w:rsid w:val="00186F91"/>
    <w:rsid w:val="00187081"/>
    <w:rsid w:val="0018709D"/>
    <w:rsid w:val="0018712A"/>
    <w:rsid w:val="00187142"/>
    <w:rsid w:val="0018716F"/>
    <w:rsid w:val="00187188"/>
    <w:rsid w:val="001871AF"/>
    <w:rsid w:val="00187227"/>
    <w:rsid w:val="0018727F"/>
    <w:rsid w:val="00187326"/>
    <w:rsid w:val="0018736B"/>
    <w:rsid w:val="001873AA"/>
    <w:rsid w:val="001873E8"/>
    <w:rsid w:val="0018746B"/>
    <w:rsid w:val="0018758A"/>
    <w:rsid w:val="001875A7"/>
    <w:rsid w:val="001875B3"/>
    <w:rsid w:val="00187632"/>
    <w:rsid w:val="001876A6"/>
    <w:rsid w:val="00187740"/>
    <w:rsid w:val="00187765"/>
    <w:rsid w:val="0018776A"/>
    <w:rsid w:val="001877E9"/>
    <w:rsid w:val="00187800"/>
    <w:rsid w:val="00187832"/>
    <w:rsid w:val="00187849"/>
    <w:rsid w:val="00187916"/>
    <w:rsid w:val="0018798F"/>
    <w:rsid w:val="00187A9B"/>
    <w:rsid w:val="00187B59"/>
    <w:rsid w:val="00187B5E"/>
    <w:rsid w:val="00187B92"/>
    <w:rsid w:val="00187C37"/>
    <w:rsid w:val="00187CAC"/>
    <w:rsid w:val="00187CE1"/>
    <w:rsid w:val="00187D08"/>
    <w:rsid w:val="00187DF8"/>
    <w:rsid w:val="00187E93"/>
    <w:rsid w:val="00187E98"/>
    <w:rsid w:val="0019005A"/>
    <w:rsid w:val="001900B8"/>
    <w:rsid w:val="0019011F"/>
    <w:rsid w:val="0019014F"/>
    <w:rsid w:val="00190197"/>
    <w:rsid w:val="001901B5"/>
    <w:rsid w:val="0019020E"/>
    <w:rsid w:val="00190284"/>
    <w:rsid w:val="0019034C"/>
    <w:rsid w:val="001903A8"/>
    <w:rsid w:val="001904AE"/>
    <w:rsid w:val="0019070B"/>
    <w:rsid w:val="00190750"/>
    <w:rsid w:val="00190772"/>
    <w:rsid w:val="00190831"/>
    <w:rsid w:val="0019088B"/>
    <w:rsid w:val="00190999"/>
    <w:rsid w:val="00190A35"/>
    <w:rsid w:val="00190A37"/>
    <w:rsid w:val="00190A3E"/>
    <w:rsid w:val="00190A9E"/>
    <w:rsid w:val="00190AAB"/>
    <w:rsid w:val="00190ADA"/>
    <w:rsid w:val="00190BBE"/>
    <w:rsid w:val="00190BDC"/>
    <w:rsid w:val="00190C7D"/>
    <w:rsid w:val="00190CC8"/>
    <w:rsid w:val="00190D2C"/>
    <w:rsid w:val="00190D6E"/>
    <w:rsid w:val="00190E7A"/>
    <w:rsid w:val="00190EBD"/>
    <w:rsid w:val="00190F6B"/>
    <w:rsid w:val="00190FA0"/>
    <w:rsid w:val="00190FE0"/>
    <w:rsid w:val="001910A0"/>
    <w:rsid w:val="00191143"/>
    <w:rsid w:val="0019116E"/>
    <w:rsid w:val="001911E3"/>
    <w:rsid w:val="00191220"/>
    <w:rsid w:val="00191223"/>
    <w:rsid w:val="00191233"/>
    <w:rsid w:val="001912B7"/>
    <w:rsid w:val="001912C6"/>
    <w:rsid w:val="0019131E"/>
    <w:rsid w:val="00191338"/>
    <w:rsid w:val="00191341"/>
    <w:rsid w:val="00191374"/>
    <w:rsid w:val="0019138E"/>
    <w:rsid w:val="001913DB"/>
    <w:rsid w:val="00191464"/>
    <w:rsid w:val="00191489"/>
    <w:rsid w:val="001914AC"/>
    <w:rsid w:val="0019154A"/>
    <w:rsid w:val="00191652"/>
    <w:rsid w:val="001916B1"/>
    <w:rsid w:val="001916C9"/>
    <w:rsid w:val="00191721"/>
    <w:rsid w:val="0019179E"/>
    <w:rsid w:val="001917EF"/>
    <w:rsid w:val="001917F8"/>
    <w:rsid w:val="00191846"/>
    <w:rsid w:val="001918B1"/>
    <w:rsid w:val="0019193E"/>
    <w:rsid w:val="00191957"/>
    <w:rsid w:val="0019199C"/>
    <w:rsid w:val="00191A4C"/>
    <w:rsid w:val="00191A71"/>
    <w:rsid w:val="00191A89"/>
    <w:rsid w:val="00191B48"/>
    <w:rsid w:val="00191B81"/>
    <w:rsid w:val="00191BA7"/>
    <w:rsid w:val="00191BBB"/>
    <w:rsid w:val="00191BF0"/>
    <w:rsid w:val="00191C9F"/>
    <w:rsid w:val="00191CC4"/>
    <w:rsid w:val="00191CF5"/>
    <w:rsid w:val="00191D08"/>
    <w:rsid w:val="00191D56"/>
    <w:rsid w:val="00191DCA"/>
    <w:rsid w:val="00191DE2"/>
    <w:rsid w:val="00191E08"/>
    <w:rsid w:val="00191E2F"/>
    <w:rsid w:val="00191E48"/>
    <w:rsid w:val="00191ED1"/>
    <w:rsid w:val="00191F78"/>
    <w:rsid w:val="00191F9D"/>
    <w:rsid w:val="00191FAF"/>
    <w:rsid w:val="00192060"/>
    <w:rsid w:val="001921A1"/>
    <w:rsid w:val="001921C7"/>
    <w:rsid w:val="001921FA"/>
    <w:rsid w:val="00192209"/>
    <w:rsid w:val="00192295"/>
    <w:rsid w:val="001922D7"/>
    <w:rsid w:val="00192343"/>
    <w:rsid w:val="001924A1"/>
    <w:rsid w:val="001924BE"/>
    <w:rsid w:val="00192569"/>
    <w:rsid w:val="001925EE"/>
    <w:rsid w:val="00192647"/>
    <w:rsid w:val="001926D8"/>
    <w:rsid w:val="001926EE"/>
    <w:rsid w:val="0019284B"/>
    <w:rsid w:val="00192853"/>
    <w:rsid w:val="0019285D"/>
    <w:rsid w:val="001928B7"/>
    <w:rsid w:val="001929B7"/>
    <w:rsid w:val="00192A3A"/>
    <w:rsid w:val="00192A82"/>
    <w:rsid w:val="00192B39"/>
    <w:rsid w:val="00192B7F"/>
    <w:rsid w:val="00192BAA"/>
    <w:rsid w:val="00192CBD"/>
    <w:rsid w:val="00192D89"/>
    <w:rsid w:val="00192F3E"/>
    <w:rsid w:val="00192F96"/>
    <w:rsid w:val="00192F9D"/>
    <w:rsid w:val="001930BD"/>
    <w:rsid w:val="00193192"/>
    <w:rsid w:val="00193245"/>
    <w:rsid w:val="0019324E"/>
    <w:rsid w:val="00193283"/>
    <w:rsid w:val="00193296"/>
    <w:rsid w:val="00193298"/>
    <w:rsid w:val="0019332E"/>
    <w:rsid w:val="00193377"/>
    <w:rsid w:val="001933D3"/>
    <w:rsid w:val="0019343F"/>
    <w:rsid w:val="00193494"/>
    <w:rsid w:val="00193521"/>
    <w:rsid w:val="001935A6"/>
    <w:rsid w:val="00193656"/>
    <w:rsid w:val="00193660"/>
    <w:rsid w:val="001936D8"/>
    <w:rsid w:val="0019379A"/>
    <w:rsid w:val="001937DE"/>
    <w:rsid w:val="00193807"/>
    <w:rsid w:val="00193817"/>
    <w:rsid w:val="0019384C"/>
    <w:rsid w:val="00193854"/>
    <w:rsid w:val="00193926"/>
    <w:rsid w:val="00193945"/>
    <w:rsid w:val="00193952"/>
    <w:rsid w:val="00193A1C"/>
    <w:rsid w:val="00193A92"/>
    <w:rsid w:val="00193B5E"/>
    <w:rsid w:val="00193B9D"/>
    <w:rsid w:val="00193BA6"/>
    <w:rsid w:val="00193C1A"/>
    <w:rsid w:val="00193CC7"/>
    <w:rsid w:val="00193D86"/>
    <w:rsid w:val="00193E32"/>
    <w:rsid w:val="00193E49"/>
    <w:rsid w:val="00193EAC"/>
    <w:rsid w:val="00193ED6"/>
    <w:rsid w:val="00193EE7"/>
    <w:rsid w:val="00193EE9"/>
    <w:rsid w:val="00193F6E"/>
    <w:rsid w:val="00193FF8"/>
    <w:rsid w:val="00194034"/>
    <w:rsid w:val="0019406E"/>
    <w:rsid w:val="0019409D"/>
    <w:rsid w:val="001940BB"/>
    <w:rsid w:val="0019416A"/>
    <w:rsid w:val="0019416D"/>
    <w:rsid w:val="001941AE"/>
    <w:rsid w:val="00194263"/>
    <w:rsid w:val="0019427B"/>
    <w:rsid w:val="001942A0"/>
    <w:rsid w:val="001942AD"/>
    <w:rsid w:val="0019435B"/>
    <w:rsid w:val="0019438D"/>
    <w:rsid w:val="001943FA"/>
    <w:rsid w:val="00194409"/>
    <w:rsid w:val="00194428"/>
    <w:rsid w:val="00194436"/>
    <w:rsid w:val="00194450"/>
    <w:rsid w:val="001944E9"/>
    <w:rsid w:val="0019453F"/>
    <w:rsid w:val="00194552"/>
    <w:rsid w:val="001945B9"/>
    <w:rsid w:val="001946AD"/>
    <w:rsid w:val="00194746"/>
    <w:rsid w:val="0019479D"/>
    <w:rsid w:val="0019483C"/>
    <w:rsid w:val="00194866"/>
    <w:rsid w:val="001948BE"/>
    <w:rsid w:val="00194939"/>
    <w:rsid w:val="00194973"/>
    <w:rsid w:val="0019497E"/>
    <w:rsid w:val="00194987"/>
    <w:rsid w:val="001949E7"/>
    <w:rsid w:val="00194A32"/>
    <w:rsid w:val="00194A80"/>
    <w:rsid w:val="00194B09"/>
    <w:rsid w:val="00194B5D"/>
    <w:rsid w:val="00194BE0"/>
    <w:rsid w:val="00194C85"/>
    <w:rsid w:val="00194C9A"/>
    <w:rsid w:val="00194D32"/>
    <w:rsid w:val="00194D37"/>
    <w:rsid w:val="00194D69"/>
    <w:rsid w:val="00194D85"/>
    <w:rsid w:val="00194DAF"/>
    <w:rsid w:val="00194DE4"/>
    <w:rsid w:val="00194E28"/>
    <w:rsid w:val="00194E75"/>
    <w:rsid w:val="00194F00"/>
    <w:rsid w:val="00194F0F"/>
    <w:rsid w:val="00194F54"/>
    <w:rsid w:val="00194F83"/>
    <w:rsid w:val="00194FC5"/>
    <w:rsid w:val="00195092"/>
    <w:rsid w:val="001950DE"/>
    <w:rsid w:val="00195186"/>
    <w:rsid w:val="0019520E"/>
    <w:rsid w:val="00195249"/>
    <w:rsid w:val="001952A7"/>
    <w:rsid w:val="001952A8"/>
    <w:rsid w:val="001952D2"/>
    <w:rsid w:val="00195358"/>
    <w:rsid w:val="001953D7"/>
    <w:rsid w:val="001953DD"/>
    <w:rsid w:val="0019547D"/>
    <w:rsid w:val="001954AC"/>
    <w:rsid w:val="001954BB"/>
    <w:rsid w:val="00195560"/>
    <w:rsid w:val="00195621"/>
    <w:rsid w:val="00195630"/>
    <w:rsid w:val="00195687"/>
    <w:rsid w:val="0019573F"/>
    <w:rsid w:val="00195820"/>
    <w:rsid w:val="00195834"/>
    <w:rsid w:val="0019584D"/>
    <w:rsid w:val="00195895"/>
    <w:rsid w:val="00195A02"/>
    <w:rsid w:val="00195A09"/>
    <w:rsid w:val="00195A61"/>
    <w:rsid w:val="00195B55"/>
    <w:rsid w:val="00195C28"/>
    <w:rsid w:val="00195DC3"/>
    <w:rsid w:val="00195E47"/>
    <w:rsid w:val="00195F08"/>
    <w:rsid w:val="00195F51"/>
    <w:rsid w:val="00195F53"/>
    <w:rsid w:val="00195F6E"/>
    <w:rsid w:val="00195F71"/>
    <w:rsid w:val="00196016"/>
    <w:rsid w:val="0019602B"/>
    <w:rsid w:val="0019604D"/>
    <w:rsid w:val="00196074"/>
    <w:rsid w:val="0019608F"/>
    <w:rsid w:val="001960DD"/>
    <w:rsid w:val="00196111"/>
    <w:rsid w:val="001961CF"/>
    <w:rsid w:val="00196316"/>
    <w:rsid w:val="00196331"/>
    <w:rsid w:val="00196347"/>
    <w:rsid w:val="00196442"/>
    <w:rsid w:val="0019644E"/>
    <w:rsid w:val="0019644F"/>
    <w:rsid w:val="001964AD"/>
    <w:rsid w:val="001964B3"/>
    <w:rsid w:val="001964C9"/>
    <w:rsid w:val="001964E8"/>
    <w:rsid w:val="00196647"/>
    <w:rsid w:val="0019677F"/>
    <w:rsid w:val="001967C4"/>
    <w:rsid w:val="001967E1"/>
    <w:rsid w:val="0019681D"/>
    <w:rsid w:val="00196837"/>
    <w:rsid w:val="001968A1"/>
    <w:rsid w:val="001968B2"/>
    <w:rsid w:val="001968C8"/>
    <w:rsid w:val="001968E1"/>
    <w:rsid w:val="00196952"/>
    <w:rsid w:val="00196984"/>
    <w:rsid w:val="001969A2"/>
    <w:rsid w:val="001969AB"/>
    <w:rsid w:val="00196A2B"/>
    <w:rsid w:val="00196A36"/>
    <w:rsid w:val="00196AA4"/>
    <w:rsid w:val="00196AC0"/>
    <w:rsid w:val="00196ACD"/>
    <w:rsid w:val="00196AE5"/>
    <w:rsid w:val="00196B2C"/>
    <w:rsid w:val="00196BF8"/>
    <w:rsid w:val="00196C0A"/>
    <w:rsid w:val="00196C90"/>
    <w:rsid w:val="00196C9C"/>
    <w:rsid w:val="00196CF3"/>
    <w:rsid w:val="00196DC0"/>
    <w:rsid w:val="00196E8B"/>
    <w:rsid w:val="00196EC2"/>
    <w:rsid w:val="00196F26"/>
    <w:rsid w:val="00196F64"/>
    <w:rsid w:val="0019702F"/>
    <w:rsid w:val="0019707E"/>
    <w:rsid w:val="001970BC"/>
    <w:rsid w:val="001970C0"/>
    <w:rsid w:val="001970DA"/>
    <w:rsid w:val="001971A5"/>
    <w:rsid w:val="001971DF"/>
    <w:rsid w:val="00197245"/>
    <w:rsid w:val="001972A4"/>
    <w:rsid w:val="001972FF"/>
    <w:rsid w:val="00197301"/>
    <w:rsid w:val="0019730A"/>
    <w:rsid w:val="0019742C"/>
    <w:rsid w:val="00197544"/>
    <w:rsid w:val="0019756D"/>
    <w:rsid w:val="0019757D"/>
    <w:rsid w:val="001975CD"/>
    <w:rsid w:val="001975D2"/>
    <w:rsid w:val="00197633"/>
    <w:rsid w:val="00197659"/>
    <w:rsid w:val="0019770C"/>
    <w:rsid w:val="00197733"/>
    <w:rsid w:val="0019774E"/>
    <w:rsid w:val="0019778E"/>
    <w:rsid w:val="00197793"/>
    <w:rsid w:val="001977E4"/>
    <w:rsid w:val="001978C0"/>
    <w:rsid w:val="001979BC"/>
    <w:rsid w:val="001979DB"/>
    <w:rsid w:val="00197A1C"/>
    <w:rsid w:val="00197A58"/>
    <w:rsid w:val="00197A5A"/>
    <w:rsid w:val="00197B21"/>
    <w:rsid w:val="00197BD1"/>
    <w:rsid w:val="00197D48"/>
    <w:rsid w:val="00197DF1"/>
    <w:rsid w:val="00197EAA"/>
    <w:rsid w:val="00197F40"/>
    <w:rsid w:val="00197FC0"/>
    <w:rsid w:val="00197FD5"/>
    <w:rsid w:val="001A0045"/>
    <w:rsid w:val="001A00BC"/>
    <w:rsid w:val="001A0182"/>
    <w:rsid w:val="001A021B"/>
    <w:rsid w:val="001A02EC"/>
    <w:rsid w:val="001A02FC"/>
    <w:rsid w:val="001A033A"/>
    <w:rsid w:val="001A0387"/>
    <w:rsid w:val="001A0411"/>
    <w:rsid w:val="001A0507"/>
    <w:rsid w:val="001A0586"/>
    <w:rsid w:val="001A05C9"/>
    <w:rsid w:val="001A0652"/>
    <w:rsid w:val="001A0658"/>
    <w:rsid w:val="001A06FF"/>
    <w:rsid w:val="001A0722"/>
    <w:rsid w:val="001A0792"/>
    <w:rsid w:val="001A08E4"/>
    <w:rsid w:val="001A0979"/>
    <w:rsid w:val="001A0982"/>
    <w:rsid w:val="001A099E"/>
    <w:rsid w:val="001A0AEB"/>
    <w:rsid w:val="001A0BDA"/>
    <w:rsid w:val="001A0C7C"/>
    <w:rsid w:val="001A0C9E"/>
    <w:rsid w:val="001A0CA4"/>
    <w:rsid w:val="001A0D60"/>
    <w:rsid w:val="001A0D7C"/>
    <w:rsid w:val="001A0E5E"/>
    <w:rsid w:val="001A0EF7"/>
    <w:rsid w:val="001A0F12"/>
    <w:rsid w:val="001A0F20"/>
    <w:rsid w:val="001A1025"/>
    <w:rsid w:val="001A1062"/>
    <w:rsid w:val="001A1123"/>
    <w:rsid w:val="001A1173"/>
    <w:rsid w:val="001A11AF"/>
    <w:rsid w:val="001A11C1"/>
    <w:rsid w:val="001A1359"/>
    <w:rsid w:val="001A13DF"/>
    <w:rsid w:val="001A13E0"/>
    <w:rsid w:val="001A144D"/>
    <w:rsid w:val="001A14B3"/>
    <w:rsid w:val="001A14CB"/>
    <w:rsid w:val="001A14DC"/>
    <w:rsid w:val="001A15E1"/>
    <w:rsid w:val="001A1662"/>
    <w:rsid w:val="001A1676"/>
    <w:rsid w:val="001A16E6"/>
    <w:rsid w:val="001A1712"/>
    <w:rsid w:val="001A177A"/>
    <w:rsid w:val="001A1819"/>
    <w:rsid w:val="001A182E"/>
    <w:rsid w:val="001A18CF"/>
    <w:rsid w:val="001A18D5"/>
    <w:rsid w:val="001A18F3"/>
    <w:rsid w:val="001A199E"/>
    <w:rsid w:val="001A19C0"/>
    <w:rsid w:val="001A19D4"/>
    <w:rsid w:val="001A1AC3"/>
    <w:rsid w:val="001A1AD3"/>
    <w:rsid w:val="001A1B27"/>
    <w:rsid w:val="001A1BB8"/>
    <w:rsid w:val="001A1C00"/>
    <w:rsid w:val="001A1C45"/>
    <w:rsid w:val="001A1D1D"/>
    <w:rsid w:val="001A1D43"/>
    <w:rsid w:val="001A1E23"/>
    <w:rsid w:val="001A1E9C"/>
    <w:rsid w:val="001A1F7F"/>
    <w:rsid w:val="001A1FBB"/>
    <w:rsid w:val="001A1FF8"/>
    <w:rsid w:val="001A2034"/>
    <w:rsid w:val="001A2056"/>
    <w:rsid w:val="001A209E"/>
    <w:rsid w:val="001A20A3"/>
    <w:rsid w:val="001A20AD"/>
    <w:rsid w:val="001A20E5"/>
    <w:rsid w:val="001A20E7"/>
    <w:rsid w:val="001A2151"/>
    <w:rsid w:val="001A21C2"/>
    <w:rsid w:val="001A21DF"/>
    <w:rsid w:val="001A2348"/>
    <w:rsid w:val="001A2396"/>
    <w:rsid w:val="001A23CF"/>
    <w:rsid w:val="001A2403"/>
    <w:rsid w:val="001A25A7"/>
    <w:rsid w:val="001A2668"/>
    <w:rsid w:val="001A2692"/>
    <w:rsid w:val="001A26A5"/>
    <w:rsid w:val="001A26ED"/>
    <w:rsid w:val="001A2843"/>
    <w:rsid w:val="001A28A2"/>
    <w:rsid w:val="001A28E4"/>
    <w:rsid w:val="001A29AD"/>
    <w:rsid w:val="001A2A0B"/>
    <w:rsid w:val="001A2A39"/>
    <w:rsid w:val="001A2B5A"/>
    <w:rsid w:val="001A2B77"/>
    <w:rsid w:val="001A2CE1"/>
    <w:rsid w:val="001A2D07"/>
    <w:rsid w:val="001A2DE5"/>
    <w:rsid w:val="001A2E5A"/>
    <w:rsid w:val="001A2ECE"/>
    <w:rsid w:val="001A2F76"/>
    <w:rsid w:val="001A3059"/>
    <w:rsid w:val="001A30A2"/>
    <w:rsid w:val="001A3159"/>
    <w:rsid w:val="001A31BF"/>
    <w:rsid w:val="001A31CE"/>
    <w:rsid w:val="001A31F2"/>
    <w:rsid w:val="001A32D7"/>
    <w:rsid w:val="001A32E1"/>
    <w:rsid w:val="001A33C3"/>
    <w:rsid w:val="001A33FE"/>
    <w:rsid w:val="001A340C"/>
    <w:rsid w:val="001A34AC"/>
    <w:rsid w:val="001A36AB"/>
    <w:rsid w:val="001A36D0"/>
    <w:rsid w:val="001A36FB"/>
    <w:rsid w:val="001A36FC"/>
    <w:rsid w:val="001A3815"/>
    <w:rsid w:val="001A3823"/>
    <w:rsid w:val="001A3859"/>
    <w:rsid w:val="001A38F9"/>
    <w:rsid w:val="001A3930"/>
    <w:rsid w:val="001A393C"/>
    <w:rsid w:val="001A3944"/>
    <w:rsid w:val="001A39D0"/>
    <w:rsid w:val="001A39DA"/>
    <w:rsid w:val="001A3A17"/>
    <w:rsid w:val="001A3A9F"/>
    <w:rsid w:val="001A3AC3"/>
    <w:rsid w:val="001A3B49"/>
    <w:rsid w:val="001A3B53"/>
    <w:rsid w:val="001A3B7F"/>
    <w:rsid w:val="001A3C96"/>
    <w:rsid w:val="001A3CF6"/>
    <w:rsid w:val="001A3DDF"/>
    <w:rsid w:val="001A3E6C"/>
    <w:rsid w:val="001A3EA1"/>
    <w:rsid w:val="001A3EC7"/>
    <w:rsid w:val="001A3FCA"/>
    <w:rsid w:val="001A3FDC"/>
    <w:rsid w:val="001A404E"/>
    <w:rsid w:val="001A4055"/>
    <w:rsid w:val="001A412B"/>
    <w:rsid w:val="001A4136"/>
    <w:rsid w:val="001A417C"/>
    <w:rsid w:val="001A41B3"/>
    <w:rsid w:val="001A41B7"/>
    <w:rsid w:val="001A41D2"/>
    <w:rsid w:val="001A41EB"/>
    <w:rsid w:val="001A421D"/>
    <w:rsid w:val="001A42DC"/>
    <w:rsid w:val="001A4301"/>
    <w:rsid w:val="001A4557"/>
    <w:rsid w:val="001A459B"/>
    <w:rsid w:val="001A4652"/>
    <w:rsid w:val="001A4733"/>
    <w:rsid w:val="001A47DD"/>
    <w:rsid w:val="001A47DE"/>
    <w:rsid w:val="001A47FF"/>
    <w:rsid w:val="001A4886"/>
    <w:rsid w:val="001A48FB"/>
    <w:rsid w:val="001A4903"/>
    <w:rsid w:val="001A4964"/>
    <w:rsid w:val="001A498D"/>
    <w:rsid w:val="001A49A0"/>
    <w:rsid w:val="001A4A7E"/>
    <w:rsid w:val="001A4AAA"/>
    <w:rsid w:val="001A4B0A"/>
    <w:rsid w:val="001A4B0E"/>
    <w:rsid w:val="001A4B30"/>
    <w:rsid w:val="001A4B46"/>
    <w:rsid w:val="001A4B7A"/>
    <w:rsid w:val="001A4B8B"/>
    <w:rsid w:val="001A4C08"/>
    <w:rsid w:val="001A4C38"/>
    <w:rsid w:val="001A4C56"/>
    <w:rsid w:val="001A4C6B"/>
    <w:rsid w:val="001A4D78"/>
    <w:rsid w:val="001A4D7C"/>
    <w:rsid w:val="001A4D97"/>
    <w:rsid w:val="001A4E3B"/>
    <w:rsid w:val="001A4EF3"/>
    <w:rsid w:val="001A4F1B"/>
    <w:rsid w:val="001A4F29"/>
    <w:rsid w:val="001A4F49"/>
    <w:rsid w:val="001A4F4F"/>
    <w:rsid w:val="001A4FC2"/>
    <w:rsid w:val="001A507A"/>
    <w:rsid w:val="001A5115"/>
    <w:rsid w:val="001A51F7"/>
    <w:rsid w:val="001A527A"/>
    <w:rsid w:val="001A529D"/>
    <w:rsid w:val="001A52CA"/>
    <w:rsid w:val="001A530B"/>
    <w:rsid w:val="001A53C9"/>
    <w:rsid w:val="001A54B5"/>
    <w:rsid w:val="001A54ED"/>
    <w:rsid w:val="001A5563"/>
    <w:rsid w:val="001A5567"/>
    <w:rsid w:val="001A55FA"/>
    <w:rsid w:val="001A5610"/>
    <w:rsid w:val="001A567C"/>
    <w:rsid w:val="001A56C7"/>
    <w:rsid w:val="001A5735"/>
    <w:rsid w:val="001A584D"/>
    <w:rsid w:val="001A58A2"/>
    <w:rsid w:val="001A58D8"/>
    <w:rsid w:val="001A58DF"/>
    <w:rsid w:val="001A5910"/>
    <w:rsid w:val="001A59C1"/>
    <w:rsid w:val="001A59F5"/>
    <w:rsid w:val="001A5A5D"/>
    <w:rsid w:val="001A5A8B"/>
    <w:rsid w:val="001A5AA3"/>
    <w:rsid w:val="001A5B46"/>
    <w:rsid w:val="001A5BBC"/>
    <w:rsid w:val="001A5BC9"/>
    <w:rsid w:val="001A5BDA"/>
    <w:rsid w:val="001A5D23"/>
    <w:rsid w:val="001A5D82"/>
    <w:rsid w:val="001A5DEB"/>
    <w:rsid w:val="001A5E09"/>
    <w:rsid w:val="001A5EAD"/>
    <w:rsid w:val="001A5EF6"/>
    <w:rsid w:val="001A5F70"/>
    <w:rsid w:val="001A5FA4"/>
    <w:rsid w:val="001A613A"/>
    <w:rsid w:val="001A6203"/>
    <w:rsid w:val="001A6207"/>
    <w:rsid w:val="001A621A"/>
    <w:rsid w:val="001A62B5"/>
    <w:rsid w:val="001A63A9"/>
    <w:rsid w:val="001A63DA"/>
    <w:rsid w:val="001A6428"/>
    <w:rsid w:val="001A642A"/>
    <w:rsid w:val="001A6466"/>
    <w:rsid w:val="001A6499"/>
    <w:rsid w:val="001A64AD"/>
    <w:rsid w:val="001A6521"/>
    <w:rsid w:val="001A66D8"/>
    <w:rsid w:val="001A66F1"/>
    <w:rsid w:val="001A6706"/>
    <w:rsid w:val="001A6714"/>
    <w:rsid w:val="001A678B"/>
    <w:rsid w:val="001A67F4"/>
    <w:rsid w:val="001A67FB"/>
    <w:rsid w:val="001A680E"/>
    <w:rsid w:val="001A6846"/>
    <w:rsid w:val="001A68C7"/>
    <w:rsid w:val="001A6920"/>
    <w:rsid w:val="001A698E"/>
    <w:rsid w:val="001A6991"/>
    <w:rsid w:val="001A69E1"/>
    <w:rsid w:val="001A6A62"/>
    <w:rsid w:val="001A6AAB"/>
    <w:rsid w:val="001A6B2F"/>
    <w:rsid w:val="001A6BA3"/>
    <w:rsid w:val="001A6C07"/>
    <w:rsid w:val="001A6C50"/>
    <w:rsid w:val="001A6CD6"/>
    <w:rsid w:val="001A6E7D"/>
    <w:rsid w:val="001A6E91"/>
    <w:rsid w:val="001A6EE5"/>
    <w:rsid w:val="001A6F01"/>
    <w:rsid w:val="001A6F08"/>
    <w:rsid w:val="001A6F0E"/>
    <w:rsid w:val="001A6F85"/>
    <w:rsid w:val="001A6FB4"/>
    <w:rsid w:val="001A70A6"/>
    <w:rsid w:val="001A71FD"/>
    <w:rsid w:val="001A7210"/>
    <w:rsid w:val="001A73AC"/>
    <w:rsid w:val="001A749F"/>
    <w:rsid w:val="001A7577"/>
    <w:rsid w:val="001A7591"/>
    <w:rsid w:val="001A75F6"/>
    <w:rsid w:val="001A765D"/>
    <w:rsid w:val="001A76ED"/>
    <w:rsid w:val="001A771A"/>
    <w:rsid w:val="001A77A2"/>
    <w:rsid w:val="001A77D2"/>
    <w:rsid w:val="001A77F1"/>
    <w:rsid w:val="001A7970"/>
    <w:rsid w:val="001A7A97"/>
    <w:rsid w:val="001A7AA7"/>
    <w:rsid w:val="001A7AAC"/>
    <w:rsid w:val="001A7AF2"/>
    <w:rsid w:val="001A7B04"/>
    <w:rsid w:val="001A7B57"/>
    <w:rsid w:val="001A7B5F"/>
    <w:rsid w:val="001A7B70"/>
    <w:rsid w:val="001A7C4F"/>
    <w:rsid w:val="001A7C53"/>
    <w:rsid w:val="001A7CDA"/>
    <w:rsid w:val="001A7D03"/>
    <w:rsid w:val="001A7D4C"/>
    <w:rsid w:val="001A7E12"/>
    <w:rsid w:val="001A7E17"/>
    <w:rsid w:val="001A7E2D"/>
    <w:rsid w:val="001A7EA5"/>
    <w:rsid w:val="001A7EF2"/>
    <w:rsid w:val="001A7F75"/>
    <w:rsid w:val="001A7FDD"/>
    <w:rsid w:val="001B000F"/>
    <w:rsid w:val="001B00B0"/>
    <w:rsid w:val="001B00E0"/>
    <w:rsid w:val="001B018B"/>
    <w:rsid w:val="001B02D2"/>
    <w:rsid w:val="001B0312"/>
    <w:rsid w:val="001B033B"/>
    <w:rsid w:val="001B03A3"/>
    <w:rsid w:val="001B03C0"/>
    <w:rsid w:val="001B03E2"/>
    <w:rsid w:val="001B03EF"/>
    <w:rsid w:val="001B0427"/>
    <w:rsid w:val="001B04B0"/>
    <w:rsid w:val="001B04DC"/>
    <w:rsid w:val="001B0520"/>
    <w:rsid w:val="001B05DB"/>
    <w:rsid w:val="001B062E"/>
    <w:rsid w:val="001B0649"/>
    <w:rsid w:val="001B0669"/>
    <w:rsid w:val="001B06A4"/>
    <w:rsid w:val="001B06AD"/>
    <w:rsid w:val="001B06D2"/>
    <w:rsid w:val="001B075A"/>
    <w:rsid w:val="001B087C"/>
    <w:rsid w:val="001B0887"/>
    <w:rsid w:val="001B093A"/>
    <w:rsid w:val="001B09CC"/>
    <w:rsid w:val="001B0A49"/>
    <w:rsid w:val="001B0B2C"/>
    <w:rsid w:val="001B0BB1"/>
    <w:rsid w:val="001B0CE0"/>
    <w:rsid w:val="001B0D88"/>
    <w:rsid w:val="001B0E88"/>
    <w:rsid w:val="001B0E92"/>
    <w:rsid w:val="001B0ED8"/>
    <w:rsid w:val="001B0FCF"/>
    <w:rsid w:val="001B1023"/>
    <w:rsid w:val="001B1029"/>
    <w:rsid w:val="001B1086"/>
    <w:rsid w:val="001B11E4"/>
    <w:rsid w:val="001B1203"/>
    <w:rsid w:val="001B120E"/>
    <w:rsid w:val="001B1223"/>
    <w:rsid w:val="001B1260"/>
    <w:rsid w:val="001B137E"/>
    <w:rsid w:val="001B1417"/>
    <w:rsid w:val="001B145D"/>
    <w:rsid w:val="001B146F"/>
    <w:rsid w:val="001B1526"/>
    <w:rsid w:val="001B1545"/>
    <w:rsid w:val="001B155D"/>
    <w:rsid w:val="001B15CB"/>
    <w:rsid w:val="001B1773"/>
    <w:rsid w:val="001B17CA"/>
    <w:rsid w:val="001B17FD"/>
    <w:rsid w:val="001B180D"/>
    <w:rsid w:val="001B1979"/>
    <w:rsid w:val="001B19DC"/>
    <w:rsid w:val="001B1A8D"/>
    <w:rsid w:val="001B1B75"/>
    <w:rsid w:val="001B1B9C"/>
    <w:rsid w:val="001B1BD7"/>
    <w:rsid w:val="001B1CD0"/>
    <w:rsid w:val="001B1D4A"/>
    <w:rsid w:val="001B1D59"/>
    <w:rsid w:val="001B1D97"/>
    <w:rsid w:val="001B1E17"/>
    <w:rsid w:val="001B1E27"/>
    <w:rsid w:val="001B1FD1"/>
    <w:rsid w:val="001B2040"/>
    <w:rsid w:val="001B20E9"/>
    <w:rsid w:val="001B21DE"/>
    <w:rsid w:val="001B221B"/>
    <w:rsid w:val="001B22A8"/>
    <w:rsid w:val="001B22CB"/>
    <w:rsid w:val="001B22DD"/>
    <w:rsid w:val="001B2358"/>
    <w:rsid w:val="001B2433"/>
    <w:rsid w:val="001B2489"/>
    <w:rsid w:val="001B2516"/>
    <w:rsid w:val="001B2592"/>
    <w:rsid w:val="001B25BB"/>
    <w:rsid w:val="001B25E2"/>
    <w:rsid w:val="001B25EA"/>
    <w:rsid w:val="001B267C"/>
    <w:rsid w:val="001B2729"/>
    <w:rsid w:val="001B2772"/>
    <w:rsid w:val="001B27BC"/>
    <w:rsid w:val="001B2868"/>
    <w:rsid w:val="001B2920"/>
    <w:rsid w:val="001B29D8"/>
    <w:rsid w:val="001B2A94"/>
    <w:rsid w:val="001B2AFC"/>
    <w:rsid w:val="001B2B5B"/>
    <w:rsid w:val="001B2BA9"/>
    <w:rsid w:val="001B2BFB"/>
    <w:rsid w:val="001B2C56"/>
    <w:rsid w:val="001B2C7B"/>
    <w:rsid w:val="001B2C96"/>
    <w:rsid w:val="001B2CE6"/>
    <w:rsid w:val="001B2D05"/>
    <w:rsid w:val="001B2DBF"/>
    <w:rsid w:val="001B2DC1"/>
    <w:rsid w:val="001B2E95"/>
    <w:rsid w:val="001B2FD1"/>
    <w:rsid w:val="001B30A6"/>
    <w:rsid w:val="001B3102"/>
    <w:rsid w:val="001B3149"/>
    <w:rsid w:val="001B314E"/>
    <w:rsid w:val="001B3190"/>
    <w:rsid w:val="001B3201"/>
    <w:rsid w:val="001B3229"/>
    <w:rsid w:val="001B3233"/>
    <w:rsid w:val="001B327F"/>
    <w:rsid w:val="001B32F3"/>
    <w:rsid w:val="001B3305"/>
    <w:rsid w:val="001B3343"/>
    <w:rsid w:val="001B336E"/>
    <w:rsid w:val="001B3375"/>
    <w:rsid w:val="001B3382"/>
    <w:rsid w:val="001B33A2"/>
    <w:rsid w:val="001B33AA"/>
    <w:rsid w:val="001B345A"/>
    <w:rsid w:val="001B3483"/>
    <w:rsid w:val="001B3500"/>
    <w:rsid w:val="001B364E"/>
    <w:rsid w:val="001B3668"/>
    <w:rsid w:val="001B373A"/>
    <w:rsid w:val="001B3767"/>
    <w:rsid w:val="001B3768"/>
    <w:rsid w:val="001B377D"/>
    <w:rsid w:val="001B379B"/>
    <w:rsid w:val="001B37F3"/>
    <w:rsid w:val="001B3869"/>
    <w:rsid w:val="001B3928"/>
    <w:rsid w:val="001B3986"/>
    <w:rsid w:val="001B39FD"/>
    <w:rsid w:val="001B3A02"/>
    <w:rsid w:val="001B3A1A"/>
    <w:rsid w:val="001B3A64"/>
    <w:rsid w:val="001B3A73"/>
    <w:rsid w:val="001B3AA9"/>
    <w:rsid w:val="001B3AB7"/>
    <w:rsid w:val="001B3AF7"/>
    <w:rsid w:val="001B3B0D"/>
    <w:rsid w:val="001B3B2D"/>
    <w:rsid w:val="001B3B49"/>
    <w:rsid w:val="001B3BAD"/>
    <w:rsid w:val="001B3C6A"/>
    <w:rsid w:val="001B3C93"/>
    <w:rsid w:val="001B3D53"/>
    <w:rsid w:val="001B3DA4"/>
    <w:rsid w:val="001B3E5E"/>
    <w:rsid w:val="001B3E93"/>
    <w:rsid w:val="001B3EE0"/>
    <w:rsid w:val="001B401E"/>
    <w:rsid w:val="001B4075"/>
    <w:rsid w:val="001B4081"/>
    <w:rsid w:val="001B40E5"/>
    <w:rsid w:val="001B4186"/>
    <w:rsid w:val="001B422A"/>
    <w:rsid w:val="001B4257"/>
    <w:rsid w:val="001B4263"/>
    <w:rsid w:val="001B42A1"/>
    <w:rsid w:val="001B4324"/>
    <w:rsid w:val="001B4435"/>
    <w:rsid w:val="001B4473"/>
    <w:rsid w:val="001B448D"/>
    <w:rsid w:val="001B448E"/>
    <w:rsid w:val="001B44F2"/>
    <w:rsid w:val="001B451A"/>
    <w:rsid w:val="001B452A"/>
    <w:rsid w:val="001B4569"/>
    <w:rsid w:val="001B45C6"/>
    <w:rsid w:val="001B45D7"/>
    <w:rsid w:val="001B45DF"/>
    <w:rsid w:val="001B4690"/>
    <w:rsid w:val="001B4747"/>
    <w:rsid w:val="001B475B"/>
    <w:rsid w:val="001B4766"/>
    <w:rsid w:val="001B4915"/>
    <w:rsid w:val="001B4919"/>
    <w:rsid w:val="001B4A56"/>
    <w:rsid w:val="001B4B27"/>
    <w:rsid w:val="001B4B9A"/>
    <w:rsid w:val="001B4BCF"/>
    <w:rsid w:val="001B4BF2"/>
    <w:rsid w:val="001B4BF5"/>
    <w:rsid w:val="001B4C5F"/>
    <w:rsid w:val="001B4C9B"/>
    <w:rsid w:val="001B4D86"/>
    <w:rsid w:val="001B4E16"/>
    <w:rsid w:val="001B4E4F"/>
    <w:rsid w:val="001B4F2E"/>
    <w:rsid w:val="001B4F65"/>
    <w:rsid w:val="001B4F84"/>
    <w:rsid w:val="001B4F9E"/>
    <w:rsid w:val="001B512F"/>
    <w:rsid w:val="001B519F"/>
    <w:rsid w:val="001B51CC"/>
    <w:rsid w:val="001B51DC"/>
    <w:rsid w:val="001B5262"/>
    <w:rsid w:val="001B52D7"/>
    <w:rsid w:val="001B5387"/>
    <w:rsid w:val="001B5453"/>
    <w:rsid w:val="001B5512"/>
    <w:rsid w:val="001B5520"/>
    <w:rsid w:val="001B552F"/>
    <w:rsid w:val="001B5668"/>
    <w:rsid w:val="001B570B"/>
    <w:rsid w:val="001B575A"/>
    <w:rsid w:val="001B57AE"/>
    <w:rsid w:val="001B57B6"/>
    <w:rsid w:val="001B58BD"/>
    <w:rsid w:val="001B58F6"/>
    <w:rsid w:val="001B597A"/>
    <w:rsid w:val="001B59FF"/>
    <w:rsid w:val="001B5A4A"/>
    <w:rsid w:val="001B5A54"/>
    <w:rsid w:val="001B5A74"/>
    <w:rsid w:val="001B5B87"/>
    <w:rsid w:val="001B5BD9"/>
    <w:rsid w:val="001B5C07"/>
    <w:rsid w:val="001B5D68"/>
    <w:rsid w:val="001B5D6A"/>
    <w:rsid w:val="001B5E3D"/>
    <w:rsid w:val="001B5F25"/>
    <w:rsid w:val="001B5F2F"/>
    <w:rsid w:val="001B5F53"/>
    <w:rsid w:val="001B5F5F"/>
    <w:rsid w:val="001B60CF"/>
    <w:rsid w:val="001B60FB"/>
    <w:rsid w:val="001B60FC"/>
    <w:rsid w:val="001B616C"/>
    <w:rsid w:val="001B6181"/>
    <w:rsid w:val="001B6209"/>
    <w:rsid w:val="001B6227"/>
    <w:rsid w:val="001B622B"/>
    <w:rsid w:val="001B627F"/>
    <w:rsid w:val="001B6370"/>
    <w:rsid w:val="001B63AA"/>
    <w:rsid w:val="001B6424"/>
    <w:rsid w:val="001B6441"/>
    <w:rsid w:val="001B64A8"/>
    <w:rsid w:val="001B64B4"/>
    <w:rsid w:val="001B64EB"/>
    <w:rsid w:val="001B651F"/>
    <w:rsid w:val="001B65F5"/>
    <w:rsid w:val="001B66BF"/>
    <w:rsid w:val="001B6793"/>
    <w:rsid w:val="001B67B4"/>
    <w:rsid w:val="001B696A"/>
    <w:rsid w:val="001B69CE"/>
    <w:rsid w:val="001B6A76"/>
    <w:rsid w:val="001B6A9C"/>
    <w:rsid w:val="001B6ACA"/>
    <w:rsid w:val="001B6B33"/>
    <w:rsid w:val="001B6B8D"/>
    <w:rsid w:val="001B6C45"/>
    <w:rsid w:val="001B6C53"/>
    <w:rsid w:val="001B6D59"/>
    <w:rsid w:val="001B6D64"/>
    <w:rsid w:val="001B6D6E"/>
    <w:rsid w:val="001B6E12"/>
    <w:rsid w:val="001B6E2E"/>
    <w:rsid w:val="001B6EC0"/>
    <w:rsid w:val="001B6F4E"/>
    <w:rsid w:val="001B6FB2"/>
    <w:rsid w:val="001B7015"/>
    <w:rsid w:val="001B7045"/>
    <w:rsid w:val="001B70D1"/>
    <w:rsid w:val="001B7110"/>
    <w:rsid w:val="001B71DF"/>
    <w:rsid w:val="001B7303"/>
    <w:rsid w:val="001B7366"/>
    <w:rsid w:val="001B755C"/>
    <w:rsid w:val="001B7588"/>
    <w:rsid w:val="001B75D9"/>
    <w:rsid w:val="001B7608"/>
    <w:rsid w:val="001B7637"/>
    <w:rsid w:val="001B763E"/>
    <w:rsid w:val="001B7650"/>
    <w:rsid w:val="001B768A"/>
    <w:rsid w:val="001B7702"/>
    <w:rsid w:val="001B770D"/>
    <w:rsid w:val="001B77D4"/>
    <w:rsid w:val="001B7827"/>
    <w:rsid w:val="001B7884"/>
    <w:rsid w:val="001B792D"/>
    <w:rsid w:val="001B793B"/>
    <w:rsid w:val="001B7A15"/>
    <w:rsid w:val="001B7B5D"/>
    <w:rsid w:val="001B7C05"/>
    <w:rsid w:val="001B7C18"/>
    <w:rsid w:val="001B7C2F"/>
    <w:rsid w:val="001B7CA4"/>
    <w:rsid w:val="001B7CC8"/>
    <w:rsid w:val="001B7D0B"/>
    <w:rsid w:val="001B7D31"/>
    <w:rsid w:val="001B7E4B"/>
    <w:rsid w:val="001B7E4D"/>
    <w:rsid w:val="001B7ED1"/>
    <w:rsid w:val="001B7FA5"/>
    <w:rsid w:val="001C00A0"/>
    <w:rsid w:val="001C00C9"/>
    <w:rsid w:val="001C00CF"/>
    <w:rsid w:val="001C0108"/>
    <w:rsid w:val="001C0173"/>
    <w:rsid w:val="001C01CE"/>
    <w:rsid w:val="001C0204"/>
    <w:rsid w:val="001C0286"/>
    <w:rsid w:val="001C02CD"/>
    <w:rsid w:val="001C02DB"/>
    <w:rsid w:val="001C02E4"/>
    <w:rsid w:val="001C0390"/>
    <w:rsid w:val="001C039A"/>
    <w:rsid w:val="001C03EA"/>
    <w:rsid w:val="001C050F"/>
    <w:rsid w:val="001C056E"/>
    <w:rsid w:val="001C05AE"/>
    <w:rsid w:val="001C05FB"/>
    <w:rsid w:val="001C0781"/>
    <w:rsid w:val="001C0788"/>
    <w:rsid w:val="001C0793"/>
    <w:rsid w:val="001C080C"/>
    <w:rsid w:val="001C083B"/>
    <w:rsid w:val="001C084E"/>
    <w:rsid w:val="001C08FE"/>
    <w:rsid w:val="001C0931"/>
    <w:rsid w:val="001C093E"/>
    <w:rsid w:val="001C0981"/>
    <w:rsid w:val="001C0A9D"/>
    <w:rsid w:val="001C0B25"/>
    <w:rsid w:val="001C0BBD"/>
    <w:rsid w:val="001C0BCF"/>
    <w:rsid w:val="001C0BD9"/>
    <w:rsid w:val="001C0C76"/>
    <w:rsid w:val="001C0D2A"/>
    <w:rsid w:val="001C0D60"/>
    <w:rsid w:val="001C0D64"/>
    <w:rsid w:val="001C0DA4"/>
    <w:rsid w:val="001C0DC9"/>
    <w:rsid w:val="001C0DF5"/>
    <w:rsid w:val="001C0E3E"/>
    <w:rsid w:val="001C0E58"/>
    <w:rsid w:val="001C0E76"/>
    <w:rsid w:val="001C0EDA"/>
    <w:rsid w:val="001C0EFD"/>
    <w:rsid w:val="001C0F9C"/>
    <w:rsid w:val="001C1000"/>
    <w:rsid w:val="001C10B2"/>
    <w:rsid w:val="001C10C0"/>
    <w:rsid w:val="001C11B1"/>
    <w:rsid w:val="001C11E8"/>
    <w:rsid w:val="001C1286"/>
    <w:rsid w:val="001C1320"/>
    <w:rsid w:val="001C14A3"/>
    <w:rsid w:val="001C14CC"/>
    <w:rsid w:val="001C151C"/>
    <w:rsid w:val="001C15A2"/>
    <w:rsid w:val="001C15BE"/>
    <w:rsid w:val="001C15D7"/>
    <w:rsid w:val="001C167A"/>
    <w:rsid w:val="001C1689"/>
    <w:rsid w:val="001C16D4"/>
    <w:rsid w:val="001C174D"/>
    <w:rsid w:val="001C1761"/>
    <w:rsid w:val="001C1768"/>
    <w:rsid w:val="001C180A"/>
    <w:rsid w:val="001C1920"/>
    <w:rsid w:val="001C19D5"/>
    <w:rsid w:val="001C19DC"/>
    <w:rsid w:val="001C1A06"/>
    <w:rsid w:val="001C1A34"/>
    <w:rsid w:val="001C1A58"/>
    <w:rsid w:val="001C1A9E"/>
    <w:rsid w:val="001C1AAE"/>
    <w:rsid w:val="001C1AFE"/>
    <w:rsid w:val="001C1B71"/>
    <w:rsid w:val="001C1C02"/>
    <w:rsid w:val="001C1C70"/>
    <w:rsid w:val="001C1DB3"/>
    <w:rsid w:val="001C1E80"/>
    <w:rsid w:val="001C1EDE"/>
    <w:rsid w:val="001C1EE3"/>
    <w:rsid w:val="001C1EFE"/>
    <w:rsid w:val="001C1F57"/>
    <w:rsid w:val="001C1F87"/>
    <w:rsid w:val="001C1FD1"/>
    <w:rsid w:val="001C2013"/>
    <w:rsid w:val="001C2055"/>
    <w:rsid w:val="001C20E6"/>
    <w:rsid w:val="001C2162"/>
    <w:rsid w:val="001C2179"/>
    <w:rsid w:val="001C2234"/>
    <w:rsid w:val="001C2261"/>
    <w:rsid w:val="001C22E2"/>
    <w:rsid w:val="001C233B"/>
    <w:rsid w:val="001C2349"/>
    <w:rsid w:val="001C2392"/>
    <w:rsid w:val="001C23C5"/>
    <w:rsid w:val="001C2403"/>
    <w:rsid w:val="001C2586"/>
    <w:rsid w:val="001C25CE"/>
    <w:rsid w:val="001C273E"/>
    <w:rsid w:val="001C28E9"/>
    <w:rsid w:val="001C2920"/>
    <w:rsid w:val="001C2921"/>
    <w:rsid w:val="001C2930"/>
    <w:rsid w:val="001C295F"/>
    <w:rsid w:val="001C29A2"/>
    <w:rsid w:val="001C29DE"/>
    <w:rsid w:val="001C2A51"/>
    <w:rsid w:val="001C2B72"/>
    <w:rsid w:val="001C2BFA"/>
    <w:rsid w:val="001C2C49"/>
    <w:rsid w:val="001C2C9F"/>
    <w:rsid w:val="001C2D3D"/>
    <w:rsid w:val="001C2D51"/>
    <w:rsid w:val="001C2E18"/>
    <w:rsid w:val="001C2E44"/>
    <w:rsid w:val="001C2E7F"/>
    <w:rsid w:val="001C2E91"/>
    <w:rsid w:val="001C2F8C"/>
    <w:rsid w:val="001C3107"/>
    <w:rsid w:val="001C310E"/>
    <w:rsid w:val="001C3157"/>
    <w:rsid w:val="001C31F3"/>
    <w:rsid w:val="001C33BA"/>
    <w:rsid w:val="001C33DD"/>
    <w:rsid w:val="001C3412"/>
    <w:rsid w:val="001C344A"/>
    <w:rsid w:val="001C351C"/>
    <w:rsid w:val="001C36EE"/>
    <w:rsid w:val="001C36F8"/>
    <w:rsid w:val="001C3715"/>
    <w:rsid w:val="001C3763"/>
    <w:rsid w:val="001C3770"/>
    <w:rsid w:val="001C37EE"/>
    <w:rsid w:val="001C38E3"/>
    <w:rsid w:val="001C3956"/>
    <w:rsid w:val="001C39CD"/>
    <w:rsid w:val="001C3A34"/>
    <w:rsid w:val="001C3B4C"/>
    <w:rsid w:val="001C3BC4"/>
    <w:rsid w:val="001C3C5C"/>
    <w:rsid w:val="001C3DC7"/>
    <w:rsid w:val="001C3E2C"/>
    <w:rsid w:val="001C3E65"/>
    <w:rsid w:val="001C3E7B"/>
    <w:rsid w:val="001C3ED9"/>
    <w:rsid w:val="001C3F0A"/>
    <w:rsid w:val="001C3F6F"/>
    <w:rsid w:val="001C3F87"/>
    <w:rsid w:val="001C4038"/>
    <w:rsid w:val="001C40F9"/>
    <w:rsid w:val="001C4140"/>
    <w:rsid w:val="001C4179"/>
    <w:rsid w:val="001C41ED"/>
    <w:rsid w:val="001C42BD"/>
    <w:rsid w:val="001C43EB"/>
    <w:rsid w:val="001C4443"/>
    <w:rsid w:val="001C4469"/>
    <w:rsid w:val="001C44A0"/>
    <w:rsid w:val="001C44F4"/>
    <w:rsid w:val="001C4555"/>
    <w:rsid w:val="001C45B5"/>
    <w:rsid w:val="001C465F"/>
    <w:rsid w:val="001C46A5"/>
    <w:rsid w:val="001C46EA"/>
    <w:rsid w:val="001C473D"/>
    <w:rsid w:val="001C4767"/>
    <w:rsid w:val="001C47C4"/>
    <w:rsid w:val="001C485B"/>
    <w:rsid w:val="001C4879"/>
    <w:rsid w:val="001C48A6"/>
    <w:rsid w:val="001C493A"/>
    <w:rsid w:val="001C498D"/>
    <w:rsid w:val="001C49A8"/>
    <w:rsid w:val="001C4ADA"/>
    <w:rsid w:val="001C4B6A"/>
    <w:rsid w:val="001C4B75"/>
    <w:rsid w:val="001C4B94"/>
    <w:rsid w:val="001C4B95"/>
    <w:rsid w:val="001C4BA9"/>
    <w:rsid w:val="001C4BEA"/>
    <w:rsid w:val="001C4BF4"/>
    <w:rsid w:val="001C4C2D"/>
    <w:rsid w:val="001C4C33"/>
    <w:rsid w:val="001C4C9B"/>
    <w:rsid w:val="001C4CD0"/>
    <w:rsid w:val="001C4D0C"/>
    <w:rsid w:val="001C4D46"/>
    <w:rsid w:val="001C4D4D"/>
    <w:rsid w:val="001C4D4F"/>
    <w:rsid w:val="001C4DAC"/>
    <w:rsid w:val="001C4DAE"/>
    <w:rsid w:val="001C4DDE"/>
    <w:rsid w:val="001C4E03"/>
    <w:rsid w:val="001C4E70"/>
    <w:rsid w:val="001C4E97"/>
    <w:rsid w:val="001C4F64"/>
    <w:rsid w:val="001C4F69"/>
    <w:rsid w:val="001C4F76"/>
    <w:rsid w:val="001C4F79"/>
    <w:rsid w:val="001C4FBA"/>
    <w:rsid w:val="001C4FFD"/>
    <w:rsid w:val="001C5085"/>
    <w:rsid w:val="001C50AD"/>
    <w:rsid w:val="001C51A8"/>
    <w:rsid w:val="001C51D2"/>
    <w:rsid w:val="001C5214"/>
    <w:rsid w:val="001C521A"/>
    <w:rsid w:val="001C5226"/>
    <w:rsid w:val="001C5264"/>
    <w:rsid w:val="001C538F"/>
    <w:rsid w:val="001C539C"/>
    <w:rsid w:val="001C545F"/>
    <w:rsid w:val="001C54A2"/>
    <w:rsid w:val="001C54E6"/>
    <w:rsid w:val="001C54F2"/>
    <w:rsid w:val="001C553B"/>
    <w:rsid w:val="001C56BF"/>
    <w:rsid w:val="001C56EE"/>
    <w:rsid w:val="001C57A6"/>
    <w:rsid w:val="001C57D2"/>
    <w:rsid w:val="001C57D7"/>
    <w:rsid w:val="001C57D8"/>
    <w:rsid w:val="001C57DD"/>
    <w:rsid w:val="001C58D7"/>
    <w:rsid w:val="001C596B"/>
    <w:rsid w:val="001C5984"/>
    <w:rsid w:val="001C59B5"/>
    <w:rsid w:val="001C5A7D"/>
    <w:rsid w:val="001C5A86"/>
    <w:rsid w:val="001C5AFE"/>
    <w:rsid w:val="001C5B3B"/>
    <w:rsid w:val="001C5BA9"/>
    <w:rsid w:val="001C5C72"/>
    <w:rsid w:val="001C5CA8"/>
    <w:rsid w:val="001C5CB1"/>
    <w:rsid w:val="001C5D49"/>
    <w:rsid w:val="001C5D65"/>
    <w:rsid w:val="001C5EB2"/>
    <w:rsid w:val="001C5F4F"/>
    <w:rsid w:val="001C5F6D"/>
    <w:rsid w:val="001C5F8F"/>
    <w:rsid w:val="001C5FC8"/>
    <w:rsid w:val="001C5FD0"/>
    <w:rsid w:val="001C608F"/>
    <w:rsid w:val="001C60F8"/>
    <w:rsid w:val="001C6103"/>
    <w:rsid w:val="001C6195"/>
    <w:rsid w:val="001C61CA"/>
    <w:rsid w:val="001C61D3"/>
    <w:rsid w:val="001C61D7"/>
    <w:rsid w:val="001C621A"/>
    <w:rsid w:val="001C621C"/>
    <w:rsid w:val="001C628D"/>
    <w:rsid w:val="001C62C8"/>
    <w:rsid w:val="001C632C"/>
    <w:rsid w:val="001C6398"/>
    <w:rsid w:val="001C660D"/>
    <w:rsid w:val="001C6727"/>
    <w:rsid w:val="001C672C"/>
    <w:rsid w:val="001C67C5"/>
    <w:rsid w:val="001C6820"/>
    <w:rsid w:val="001C68C0"/>
    <w:rsid w:val="001C690E"/>
    <w:rsid w:val="001C691E"/>
    <w:rsid w:val="001C6945"/>
    <w:rsid w:val="001C69D8"/>
    <w:rsid w:val="001C69EC"/>
    <w:rsid w:val="001C6A7A"/>
    <w:rsid w:val="001C6BAB"/>
    <w:rsid w:val="001C6C20"/>
    <w:rsid w:val="001C6E56"/>
    <w:rsid w:val="001C6E7C"/>
    <w:rsid w:val="001C6EB8"/>
    <w:rsid w:val="001C6EF1"/>
    <w:rsid w:val="001C6EF5"/>
    <w:rsid w:val="001C6F44"/>
    <w:rsid w:val="001C6FA9"/>
    <w:rsid w:val="001C705F"/>
    <w:rsid w:val="001C70A7"/>
    <w:rsid w:val="001C7168"/>
    <w:rsid w:val="001C7197"/>
    <w:rsid w:val="001C71C9"/>
    <w:rsid w:val="001C7275"/>
    <w:rsid w:val="001C729C"/>
    <w:rsid w:val="001C7317"/>
    <w:rsid w:val="001C744B"/>
    <w:rsid w:val="001C7460"/>
    <w:rsid w:val="001C756C"/>
    <w:rsid w:val="001C75A5"/>
    <w:rsid w:val="001C75FE"/>
    <w:rsid w:val="001C7682"/>
    <w:rsid w:val="001C7741"/>
    <w:rsid w:val="001C776C"/>
    <w:rsid w:val="001C7774"/>
    <w:rsid w:val="001C7817"/>
    <w:rsid w:val="001C7869"/>
    <w:rsid w:val="001C786F"/>
    <w:rsid w:val="001C78F4"/>
    <w:rsid w:val="001C795A"/>
    <w:rsid w:val="001C799F"/>
    <w:rsid w:val="001C7AF9"/>
    <w:rsid w:val="001C7B00"/>
    <w:rsid w:val="001C7B2D"/>
    <w:rsid w:val="001C7B7B"/>
    <w:rsid w:val="001C7BCC"/>
    <w:rsid w:val="001C7C38"/>
    <w:rsid w:val="001C7C4E"/>
    <w:rsid w:val="001C7D01"/>
    <w:rsid w:val="001C7D90"/>
    <w:rsid w:val="001C7E7D"/>
    <w:rsid w:val="001C7F45"/>
    <w:rsid w:val="001C7FAD"/>
    <w:rsid w:val="001D0000"/>
    <w:rsid w:val="001D0030"/>
    <w:rsid w:val="001D0040"/>
    <w:rsid w:val="001D007E"/>
    <w:rsid w:val="001D00C2"/>
    <w:rsid w:val="001D012C"/>
    <w:rsid w:val="001D017C"/>
    <w:rsid w:val="001D01DC"/>
    <w:rsid w:val="001D01E6"/>
    <w:rsid w:val="001D021B"/>
    <w:rsid w:val="001D026D"/>
    <w:rsid w:val="001D03D5"/>
    <w:rsid w:val="001D0407"/>
    <w:rsid w:val="001D044A"/>
    <w:rsid w:val="001D04A7"/>
    <w:rsid w:val="001D04CF"/>
    <w:rsid w:val="001D0512"/>
    <w:rsid w:val="001D056B"/>
    <w:rsid w:val="001D05E1"/>
    <w:rsid w:val="001D061C"/>
    <w:rsid w:val="001D0672"/>
    <w:rsid w:val="001D06A3"/>
    <w:rsid w:val="001D0750"/>
    <w:rsid w:val="001D081D"/>
    <w:rsid w:val="001D0862"/>
    <w:rsid w:val="001D0870"/>
    <w:rsid w:val="001D0880"/>
    <w:rsid w:val="001D08C8"/>
    <w:rsid w:val="001D08FF"/>
    <w:rsid w:val="001D0908"/>
    <w:rsid w:val="001D092E"/>
    <w:rsid w:val="001D097F"/>
    <w:rsid w:val="001D09C2"/>
    <w:rsid w:val="001D0A33"/>
    <w:rsid w:val="001D0AED"/>
    <w:rsid w:val="001D0B69"/>
    <w:rsid w:val="001D0BCF"/>
    <w:rsid w:val="001D0BE8"/>
    <w:rsid w:val="001D0D1E"/>
    <w:rsid w:val="001D0DD0"/>
    <w:rsid w:val="001D0DFA"/>
    <w:rsid w:val="001D0DFF"/>
    <w:rsid w:val="001D0E36"/>
    <w:rsid w:val="001D0E56"/>
    <w:rsid w:val="001D0E81"/>
    <w:rsid w:val="001D0EC5"/>
    <w:rsid w:val="001D0F19"/>
    <w:rsid w:val="001D0F2B"/>
    <w:rsid w:val="001D0F6C"/>
    <w:rsid w:val="001D0F86"/>
    <w:rsid w:val="001D0FDF"/>
    <w:rsid w:val="001D0FE2"/>
    <w:rsid w:val="001D10AA"/>
    <w:rsid w:val="001D1131"/>
    <w:rsid w:val="001D118C"/>
    <w:rsid w:val="001D11E5"/>
    <w:rsid w:val="001D11EE"/>
    <w:rsid w:val="001D124A"/>
    <w:rsid w:val="001D12AA"/>
    <w:rsid w:val="001D1307"/>
    <w:rsid w:val="001D1313"/>
    <w:rsid w:val="001D1349"/>
    <w:rsid w:val="001D13FC"/>
    <w:rsid w:val="001D142A"/>
    <w:rsid w:val="001D14F8"/>
    <w:rsid w:val="001D165F"/>
    <w:rsid w:val="001D1671"/>
    <w:rsid w:val="001D1688"/>
    <w:rsid w:val="001D1753"/>
    <w:rsid w:val="001D17D5"/>
    <w:rsid w:val="001D1876"/>
    <w:rsid w:val="001D18CA"/>
    <w:rsid w:val="001D1939"/>
    <w:rsid w:val="001D1975"/>
    <w:rsid w:val="001D19EB"/>
    <w:rsid w:val="001D1A7D"/>
    <w:rsid w:val="001D1ADD"/>
    <w:rsid w:val="001D1B43"/>
    <w:rsid w:val="001D1BA1"/>
    <w:rsid w:val="001D1D02"/>
    <w:rsid w:val="001D1D15"/>
    <w:rsid w:val="001D1D8B"/>
    <w:rsid w:val="001D1DD9"/>
    <w:rsid w:val="001D1E2C"/>
    <w:rsid w:val="001D1ED6"/>
    <w:rsid w:val="001D1F07"/>
    <w:rsid w:val="001D1F5D"/>
    <w:rsid w:val="001D1F99"/>
    <w:rsid w:val="001D20C5"/>
    <w:rsid w:val="001D20C8"/>
    <w:rsid w:val="001D20F4"/>
    <w:rsid w:val="001D2115"/>
    <w:rsid w:val="001D214B"/>
    <w:rsid w:val="001D2158"/>
    <w:rsid w:val="001D215F"/>
    <w:rsid w:val="001D2173"/>
    <w:rsid w:val="001D2255"/>
    <w:rsid w:val="001D228D"/>
    <w:rsid w:val="001D22AC"/>
    <w:rsid w:val="001D22F6"/>
    <w:rsid w:val="001D22F9"/>
    <w:rsid w:val="001D2361"/>
    <w:rsid w:val="001D23C4"/>
    <w:rsid w:val="001D255B"/>
    <w:rsid w:val="001D256D"/>
    <w:rsid w:val="001D25B9"/>
    <w:rsid w:val="001D264C"/>
    <w:rsid w:val="001D26BD"/>
    <w:rsid w:val="001D2717"/>
    <w:rsid w:val="001D2825"/>
    <w:rsid w:val="001D287D"/>
    <w:rsid w:val="001D28A2"/>
    <w:rsid w:val="001D28B5"/>
    <w:rsid w:val="001D28FF"/>
    <w:rsid w:val="001D2A2C"/>
    <w:rsid w:val="001D2AF7"/>
    <w:rsid w:val="001D2AFE"/>
    <w:rsid w:val="001D2B17"/>
    <w:rsid w:val="001D2B39"/>
    <w:rsid w:val="001D2B6B"/>
    <w:rsid w:val="001D2C0F"/>
    <w:rsid w:val="001D2C4B"/>
    <w:rsid w:val="001D2C7E"/>
    <w:rsid w:val="001D2C9F"/>
    <w:rsid w:val="001D2CEC"/>
    <w:rsid w:val="001D2D0B"/>
    <w:rsid w:val="001D2DDF"/>
    <w:rsid w:val="001D2E04"/>
    <w:rsid w:val="001D2E14"/>
    <w:rsid w:val="001D2E36"/>
    <w:rsid w:val="001D2F0E"/>
    <w:rsid w:val="001D3001"/>
    <w:rsid w:val="001D3002"/>
    <w:rsid w:val="001D3040"/>
    <w:rsid w:val="001D3051"/>
    <w:rsid w:val="001D30CA"/>
    <w:rsid w:val="001D3112"/>
    <w:rsid w:val="001D3162"/>
    <w:rsid w:val="001D31A3"/>
    <w:rsid w:val="001D32B2"/>
    <w:rsid w:val="001D3362"/>
    <w:rsid w:val="001D33D2"/>
    <w:rsid w:val="001D33E1"/>
    <w:rsid w:val="001D35B8"/>
    <w:rsid w:val="001D35EE"/>
    <w:rsid w:val="001D36E5"/>
    <w:rsid w:val="001D373C"/>
    <w:rsid w:val="001D373E"/>
    <w:rsid w:val="001D37F9"/>
    <w:rsid w:val="001D3896"/>
    <w:rsid w:val="001D38B1"/>
    <w:rsid w:val="001D38FC"/>
    <w:rsid w:val="001D39D4"/>
    <w:rsid w:val="001D3A68"/>
    <w:rsid w:val="001D3B01"/>
    <w:rsid w:val="001D3B2A"/>
    <w:rsid w:val="001D3B35"/>
    <w:rsid w:val="001D3B8D"/>
    <w:rsid w:val="001D3CD4"/>
    <w:rsid w:val="001D3CF4"/>
    <w:rsid w:val="001D3D2A"/>
    <w:rsid w:val="001D3D7F"/>
    <w:rsid w:val="001D3E02"/>
    <w:rsid w:val="001D3E51"/>
    <w:rsid w:val="001D3E80"/>
    <w:rsid w:val="001D3FC6"/>
    <w:rsid w:val="001D3FE6"/>
    <w:rsid w:val="001D4006"/>
    <w:rsid w:val="001D4011"/>
    <w:rsid w:val="001D401B"/>
    <w:rsid w:val="001D4058"/>
    <w:rsid w:val="001D4080"/>
    <w:rsid w:val="001D40E4"/>
    <w:rsid w:val="001D40F6"/>
    <w:rsid w:val="001D413C"/>
    <w:rsid w:val="001D41D1"/>
    <w:rsid w:val="001D429F"/>
    <w:rsid w:val="001D43B7"/>
    <w:rsid w:val="001D440D"/>
    <w:rsid w:val="001D443D"/>
    <w:rsid w:val="001D4477"/>
    <w:rsid w:val="001D4559"/>
    <w:rsid w:val="001D455B"/>
    <w:rsid w:val="001D456C"/>
    <w:rsid w:val="001D45D5"/>
    <w:rsid w:val="001D4690"/>
    <w:rsid w:val="001D4772"/>
    <w:rsid w:val="001D482F"/>
    <w:rsid w:val="001D4898"/>
    <w:rsid w:val="001D490F"/>
    <w:rsid w:val="001D4A74"/>
    <w:rsid w:val="001D4B03"/>
    <w:rsid w:val="001D4C3A"/>
    <w:rsid w:val="001D4CD9"/>
    <w:rsid w:val="001D4D1E"/>
    <w:rsid w:val="001D4D69"/>
    <w:rsid w:val="001D4DA7"/>
    <w:rsid w:val="001D4E1E"/>
    <w:rsid w:val="001D4E7D"/>
    <w:rsid w:val="001D4EA8"/>
    <w:rsid w:val="001D4F32"/>
    <w:rsid w:val="001D4FA5"/>
    <w:rsid w:val="001D4FE2"/>
    <w:rsid w:val="001D5038"/>
    <w:rsid w:val="001D5058"/>
    <w:rsid w:val="001D50BF"/>
    <w:rsid w:val="001D51AD"/>
    <w:rsid w:val="001D51D7"/>
    <w:rsid w:val="001D5215"/>
    <w:rsid w:val="001D5253"/>
    <w:rsid w:val="001D5266"/>
    <w:rsid w:val="001D5301"/>
    <w:rsid w:val="001D5458"/>
    <w:rsid w:val="001D547A"/>
    <w:rsid w:val="001D5503"/>
    <w:rsid w:val="001D5570"/>
    <w:rsid w:val="001D5575"/>
    <w:rsid w:val="001D55AD"/>
    <w:rsid w:val="001D57D5"/>
    <w:rsid w:val="001D5833"/>
    <w:rsid w:val="001D5836"/>
    <w:rsid w:val="001D5865"/>
    <w:rsid w:val="001D587B"/>
    <w:rsid w:val="001D58AD"/>
    <w:rsid w:val="001D58E8"/>
    <w:rsid w:val="001D5904"/>
    <w:rsid w:val="001D598B"/>
    <w:rsid w:val="001D59F4"/>
    <w:rsid w:val="001D5A5F"/>
    <w:rsid w:val="001D5B7E"/>
    <w:rsid w:val="001D5BAC"/>
    <w:rsid w:val="001D5BC9"/>
    <w:rsid w:val="001D5BED"/>
    <w:rsid w:val="001D5C4D"/>
    <w:rsid w:val="001D5C63"/>
    <w:rsid w:val="001D5C8A"/>
    <w:rsid w:val="001D5CD1"/>
    <w:rsid w:val="001D5D44"/>
    <w:rsid w:val="001D5DD8"/>
    <w:rsid w:val="001D5F0B"/>
    <w:rsid w:val="001D5F15"/>
    <w:rsid w:val="001D5F31"/>
    <w:rsid w:val="001D5FF6"/>
    <w:rsid w:val="001D6092"/>
    <w:rsid w:val="001D6172"/>
    <w:rsid w:val="001D618E"/>
    <w:rsid w:val="001D625D"/>
    <w:rsid w:val="001D627F"/>
    <w:rsid w:val="001D62D1"/>
    <w:rsid w:val="001D62E5"/>
    <w:rsid w:val="001D62F6"/>
    <w:rsid w:val="001D634C"/>
    <w:rsid w:val="001D649F"/>
    <w:rsid w:val="001D6583"/>
    <w:rsid w:val="001D65B4"/>
    <w:rsid w:val="001D6613"/>
    <w:rsid w:val="001D661E"/>
    <w:rsid w:val="001D665B"/>
    <w:rsid w:val="001D6664"/>
    <w:rsid w:val="001D675D"/>
    <w:rsid w:val="001D67E1"/>
    <w:rsid w:val="001D67F7"/>
    <w:rsid w:val="001D67F8"/>
    <w:rsid w:val="001D6848"/>
    <w:rsid w:val="001D6851"/>
    <w:rsid w:val="001D6891"/>
    <w:rsid w:val="001D68E1"/>
    <w:rsid w:val="001D6956"/>
    <w:rsid w:val="001D6979"/>
    <w:rsid w:val="001D6A37"/>
    <w:rsid w:val="001D6AD4"/>
    <w:rsid w:val="001D6B6A"/>
    <w:rsid w:val="001D6BC4"/>
    <w:rsid w:val="001D6C18"/>
    <w:rsid w:val="001D6DAC"/>
    <w:rsid w:val="001D6F19"/>
    <w:rsid w:val="001D6F52"/>
    <w:rsid w:val="001D6FB4"/>
    <w:rsid w:val="001D7020"/>
    <w:rsid w:val="001D7097"/>
    <w:rsid w:val="001D7168"/>
    <w:rsid w:val="001D71AB"/>
    <w:rsid w:val="001D726B"/>
    <w:rsid w:val="001D72B7"/>
    <w:rsid w:val="001D72D8"/>
    <w:rsid w:val="001D72E0"/>
    <w:rsid w:val="001D73E7"/>
    <w:rsid w:val="001D73EB"/>
    <w:rsid w:val="001D7466"/>
    <w:rsid w:val="001D74AD"/>
    <w:rsid w:val="001D7532"/>
    <w:rsid w:val="001D7743"/>
    <w:rsid w:val="001D77C2"/>
    <w:rsid w:val="001D77FE"/>
    <w:rsid w:val="001D7901"/>
    <w:rsid w:val="001D7946"/>
    <w:rsid w:val="001D7948"/>
    <w:rsid w:val="001D795F"/>
    <w:rsid w:val="001D798B"/>
    <w:rsid w:val="001D798C"/>
    <w:rsid w:val="001D79D5"/>
    <w:rsid w:val="001D7B1F"/>
    <w:rsid w:val="001D7B3C"/>
    <w:rsid w:val="001D7B85"/>
    <w:rsid w:val="001D7BA9"/>
    <w:rsid w:val="001D7BBE"/>
    <w:rsid w:val="001D7C32"/>
    <w:rsid w:val="001D7C85"/>
    <w:rsid w:val="001D7D16"/>
    <w:rsid w:val="001D7D78"/>
    <w:rsid w:val="001D7D79"/>
    <w:rsid w:val="001D7DE5"/>
    <w:rsid w:val="001D7E64"/>
    <w:rsid w:val="001D7EFF"/>
    <w:rsid w:val="001D7F0C"/>
    <w:rsid w:val="001D7FA0"/>
    <w:rsid w:val="001D7FCA"/>
    <w:rsid w:val="001D7FE0"/>
    <w:rsid w:val="001E0062"/>
    <w:rsid w:val="001E00C0"/>
    <w:rsid w:val="001E0172"/>
    <w:rsid w:val="001E01BF"/>
    <w:rsid w:val="001E0247"/>
    <w:rsid w:val="001E0346"/>
    <w:rsid w:val="001E0397"/>
    <w:rsid w:val="001E0402"/>
    <w:rsid w:val="001E04A4"/>
    <w:rsid w:val="001E051A"/>
    <w:rsid w:val="001E053B"/>
    <w:rsid w:val="001E05CD"/>
    <w:rsid w:val="001E0675"/>
    <w:rsid w:val="001E06A0"/>
    <w:rsid w:val="001E06DA"/>
    <w:rsid w:val="001E0709"/>
    <w:rsid w:val="001E070E"/>
    <w:rsid w:val="001E07B3"/>
    <w:rsid w:val="001E0823"/>
    <w:rsid w:val="001E083D"/>
    <w:rsid w:val="001E084A"/>
    <w:rsid w:val="001E086C"/>
    <w:rsid w:val="001E0A50"/>
    <w:rsid w:val="001E0AA0"/>
    <w:rsid w:val="001E0B33"/>
    <w:rsid w:val="001E0BEA"/>
    <w:rsid w:val="001E0C59"/>
    <w:rsid w:val="001E0C69"/>
    <w:rsid w:val="001E0CA8"/>
    <w:rsid w:val="001E0CAA"/>
    <w:rsid w:val="001E0D2C"/>
    <w:rsid w:val="001E0E1D"/>
    <w:rsid w:val="001E0E26"/>
    <w:rsid w:val="001E0E8D"/>
    <w:rsid w:val="001E0E9E"/>
    <w:rsid w:val="001E0EF6"/>
    <w:rsid w:val="001E0F05"/>
    <w:rsid w:val="001E0F06"/>
    <w:rsid w:val="001E104A"/>
    <w:rsid w:val="001E107F"/>
    <w:rsid w:val="001E1082"/>
    <w:rsid w:val="001E10EA"/>
    <w:rsid w:val="001E10EE"/>
    <w:rsid w:val="001E1151"/>
    <w:rsid w:val="001E11E0"/>
    <w:rsid w:val="001E1282"/>
    <w:rsid w:val="001E129B"/>
    <w:rsid w:val="001E12D9"/>
    <w:rsid w:val="001E12F5"/>
    <w:rsid w:val="001E1310"/>
    <w:rsid w:val="001E136A"/>
    <w:rsid w:val="001E139C"/>
    <w:rsid w:val="001E13BE"/>
    <w:rsid w:val="001E13E9"/>
    <w:rsid w:val="001E147E"/>
    <w:rsid w:val="001E147F"/>
    <w:rsid w:val="001E14B5"/>
    <w:rsid w:val="001E14E0"/>
    <w:rsid w:val="001E154C"/>
    <w:rsid w:val="001E155C"/>
    <w:rsid w:val="001E15CA"/>
    <w:rsid w:val="001E1701"/>
    <w:rsid w:val="001E17BA"/>
    <w:rsid w:val="001E17BC"/>
    <w:rsid w:val="001E1803"/>
    <w:rsid w:val="001E1839"/>
    <w:rsid w:val="001E193D"/>
    <w:rsid w:val="001E19A0"/>
    <w:rsid w:val="001E1AFF"/>
    <w:rsid w:val="001E1C60"/>
    <w:rsid w:val="001E1C66"/>
    <w:rsid w:val="001E1D8E"/>
    <w:rsid w:val="001E1DD1"/>
    <w:rsid w:val="001E1DF8"/>
    <w:rsid w:val="001E1E09"/>
    <w:rsid w:val="001E1E82"/>
    <w:rsid w:val="001E1EAC"/>
    <w:rsid w:val="001E1ECD"/>
    <w:rsid w:val="001E1EDE"/>
    <w:rsid w:val="001E1EF5"/>
    <w:rsid w:val="001E1FA9"/>
    <w:rsid w:val="001E2002"/>
    <w:rsid w:val="001E2011"/>
    <w:rsid w:val="001E20AE"/>
    <w:rsid w:val="001E20B1"/>
    <w:rsid w:val="001E210E"/>
    <w:rsid w:val="001E212B"/>
    <w:rsid w:val="001E216A"/>
    <w:rsid w:val="001E22AC"/>
    <w:rsid w:val="001E22F2"/>
    <w:rsid w:val="001E2319"/>
    <w:rsid w:val="001E2371"/>
    <w:rsid w:val="001E23C0"/>
    <w:rsid w:val="001E23E3"/>
    <w:rsid w:val="001E24C3"/>
    <w:rsid w:val="001E250A"/>
    <w:rsid w:val="001E2513"/>
    <w:rsid w:val="001E261D"/>
    <w:rsid w:val="001E268C"/>
    <w:rsid w:val="001E2691"/>
    <w:rsid w:val="001E26B6"/>
    <w:rsid w:val="001E26FC"/>
    <w:rsid w:val="001E27F2"/>
    <w:rsid w:val="001E284A"/>
    <w:rsid w:val="001E2878"/>
    <w:rsid w:val="001E293D"/>
    <w:rsid w:val="001E29D2"/>
    <w:rsid w:val="001E2A35"/>
    <w:rsid w:val="001E2A38"/>
    <w:rsid w:val="001E2A7B"/>
    <w:rsid w:val="001E2A87"/>
    <w:rsid w:val="001E2ABF"/>
    <w:rsid w:val="001E2AD6"/>
    <w:rsid w:val="001E2B4D"/>
    <w:rsid w:val="001E2BF4"/>
    <w:rsid w:val="001E2CBF"/>
    <w:rsid w:val="001E2CE7"/>
    <w:rsid w:val="001E2DE4"/>
    <w:rsid w:val="001E2E3D"/>
    <w:rsid w:val="001E2EE0"/>
    <w:rsid w:val="001E2F48"/>
    <w:rsid w:val="001E307C"/>
    <w:rsid w:val="001E3156"/>
    <w:rsid w:val="001E3167"/>
    <w:rsid w:val="001E3186"/>
    <w:rsid w:val="001E31F4"/>
    <w:rsid w:val="001E3200"/>
    <w:rsid w:val="001E3291"/>
    <w:rsid w:val="001E32CB"/>
    <w:rsid w:val="001E3333"/>
    <w:rsid w:val="001E3393"/>
    <w:rsid w:val="001E3396"/>
    <w:rsid w:val="001E33FD"/>
    <w:rsid w:val="001E349E"/>
    <w:rsid w:val="001E3530"/>
    <w:rsid w:val="001E35FC"/>
    <w:rsid w:val="001E3608"/>
    <w:rsid w:val="001E3650"/>
    <w:rsid w:val="001E3663"/>
    <w:rsid w:val="001E366E"/>
    <w:rsid w:val="001E366F"/>
    <w:rsid w:val="001E3671"/>
    <w:rsid w:val="001E3672"/>
    <w:rsid w:val="001E3678"/>
    <w:rsid w:val="001E3703"/>
    <w:rsid w:val="001E3730"/>
    <w:rsid w:val="001E3748"/>
    <w:rsid w:val="001E3794"/>
    <w:rsid w:val="001E3835"/>
    <w:rsid w:val="001E3868"/>
    <w:rsid w:val="001E3891"/>
    <w:rsid w:val="001E3899"/>
    <w:rsid w:val="001E38DA"/>
    <w:rsid w:val="001E39CE"/>
    <w:rsid w:val="001E3CC9"/>
    <w:rsid w:val="001E3D0C"/>
    <w:rsid w:val="001E3D64"/>
    <w:rsid w:val="001E3D82"/>
    <w:rsid w:val="001E3D87"/>
    <w:rsid w:val="001E3E77"/>
    <w:rsid w:val="001E3EC2"/>
    <w:rsid w:val="001E3F0B"/>
    <w:rsid w:val="001E3F52"/>
    <w:rsid w:val="001E3FB0"/>
    <w:rsid w:val="001E3FB9"/>
    <w:rsid w:val="001E4039"/>
    <w:rsid w:val="001E4098"/>
    <w:rsid w:val="001E4187"/>
    <w:rsid w:val="001E418F"/>
    <w:rsid w:val="001E41BF"/>
    <w:rsid w:val="001E41F8"/>
    <w:rsid w:val="001E4285"/>
    <w:rsid w:val="001E4341"/>
    <w:rsid w:val="001E4357"/>
    <w:rsid w:val="001E4371"/>
    <w:rsid w:val="001E43BC"/>
    <w:rsid w:val="001E440B"/>
    <w:rsid w:val="001E4426"/>
    <w:rsid w:val="001E4428"/>
    <w:rsid w:val="001E447F"/>
    <w:rsid w:val="001E4486"/>
    <w:rsid w:val="001E449E"/>
    <w:rsid w:val="001E4569"/>
    <w:rsid w:val="001E45C9"/>
    <w:rsid w:val="001E46E0"/>
    <w:rsid w:val="001E471D"/>
    <w:rsid w:val="001E4741"/>
    <w:rsid w:val="001E47BC"/>
    <w:rsid w:val="001E47F1"/>
    <w:rsid w:val="001E4893"/>
    <w:rsid w:val="001E48EA"/>
    <w:rsid w:val="001E49CE"/>
    <w:rsid w:val="001E4A59"/>
    <w:rsid w:val="001E4B14"/>
    <w:rsid w:val="001E4B60"/>
    <w:rsid w:val="001E4BCE"/>
    <w:rsid w:val="001E4BDE"/>
    <w:rsid w:val="001E4C01"/>
    <w:rsid w:val="001E4C74"/>
    <w:rsid w:val="001E4DD5"/>
    <w:rsid w:val="001E4E80"/>
    <w:rsid w:val="001E4EB6"/>
    <w:rsid w:val="001E4EEE"/>
    <w:rsid w:val="001E4F02"/>
    <w:rsid w:val="001E4F1F"/>
    <w:rsid w:val="001E4F33"/>
    <w:rsid w:val="001E4F5A"/>
    <w:rsid w:val="001E4FA7"/>
    <w:rsid w:val="001E5024"/>
    <w:rsid w:val="001E5037"/>
    <w:rsid w:val="001E506D"/>
    <w:rsid w:val="001E513C"/>
    <w:rsid w:val="001E517A"/>
    <w:rsid w:val="001E51CB"/>
    <w:rsid w:val="001E5218"/>
    <w:rsid w:val="001E5232"/>
    <w:rsid w:val="001E5290"/>
    <w:rsid w:val="001E52B9"/>
    <w:rsid w:val="001E52E0"/>
    <w:rsid w:val="001E5347"/>
    <w:rsid w:val="001E542D"/>
    <w:rsid w:val="001E5517"/>
    <w:rsid w:val="001E557A"/>
    <w:rsid w:val="001E558B"/>
    <w:rsid w:val="001E5604"/>
    <w:rsid w:val="001E563D"/>
    <w:rsid w:val="001E5723"/>
    <w:rsid w:val="001E572A"/>
    <w:rsid w:val="001E5762"/>
    <w:rsid w:val="001E578B"/>
    <w:rsid w:val="001E57AC"/>
    <w:rsid w:val="001E57CF"/>
    <w:rsid w:val="001E5809"/>
    <w:rsid w:val="001E5824"/>
    <w:rsid w:val="001E58B1"/>
    <w:rsid w:val="001E58C4"/>
    <w:rsid w:val="001E594F"/>
    <w:rsid w:val="001E59CB"/>
    <w:rsid w:val="001E59FD"/>
    <w:rsid w:val="001E5A3A"/>
    <w:rsid w:val="001E5AFB"/>
    <w:rsid w:val="001E5B47"/>
    <w:rsid w:val="001E5B53"/>
    <w:rsid w:val="001E5C6F"/>
    <w:rsid w:val="001E5C7D"/>
    <w:rsid w:val="001E5CA0"/>
    <w:rsid w:val="001E5CE4"/>
    <w:rsid w:val="001E5D24"/>
    <w:rsid w:val="001E5DF1"/>
    <w:rsid w:val="001E5E22"/>
    <w:rsid w:val="001E5ED3"/>
    <w:rsid w:val="001E5ED7"/>
    <w:rsid w:val="001E5EEC"/>
    <w:rsid w:val="001E5F65"/>
    <w:rsid w:val="001E5F67"/>
    <w:rsid w:val="001E5FB0"/>
    <w:rsid w:val="001E5FBA"/>
    <w:rsid w:val="001E6000"/>
    <w:rsid w:val="001E61C8"/>
    <w:rsid w:val="001E6285"/>
    <w:rsid w:val="001E6289"/>
    <w:rsid w:val="001E628A"/>
    <w:rsid w:val="001E62AC"/>
    <w:rsid w:val="001E631C"/>
    <w:rsid w:val="001E637B"/>
    <w:rsid w:val="001E64A9"/>
    <w:rsid w:val="001E6526"/>
    <w:rsid w:val="001E6529"/>
    <w:rsid w:val="001E656E"/>
    <w:rsid w:val="001E65F8"/>
    <w:rsid w:val="001E6670"/>
    <w:rsid w:val="001E669C"/>
    <w:rsid w:val="001E66F0"/>
    <w:rsid w:val="001E6709"/>
    <w:rsid w:val="001E6733"/>
    <w:rsid w:val="001E67F4"/>
    <w:rsid w:val="001E67FE"/>
    <w:rsid w:val="001E6847"/>
    <w:rsid w:val="001E6896"/>
    <w:rsid w:val="001E68A2"/>
    <w:rsid w:val="001E68B9"/>
    <w:rsid w:val="001E68D9"/>
    <w:rsid w:val="001E6B34"/>
    <w:rsid w:val="001E6B57"/>
    <w:rsid w:val="001E6B99"/>
    <w:rsid w:val="001E6BC6"/>
    <w:rsid w:val="001E6BE1"/>
    <w:rsid w:val="001E6C4C"/>
    <w:rsid w:val="001E6C9B"/>
    <w:rsid w:val="001E6CA7"/>
    <w:rsid w:val="001E6CED"/>
    <w:rsid w:val="001E6DAC"/>
    <w:rsid w:val="001E6DB7"/>
    <w:rsid w:val="001E6DB8"/>
    <w:rsid w:val="001E6DCA"/>
    <w:rsid w:val="001E6DD9"/>
    <w:rsid w:val="001E6E6A"/>
    <w:rsid w:val="001E6F08"/>
    <w:rsid w:val="001E6F19"/>
    <w:rsid w:val="001E6F41"/>
    <w:rsid w:val="001E6F44"/>
    <w:rsid w:val="001E6F88"/>
    <w:rsid w:val="001E6F8B"/>
    <w:rsid w:val="001E7013"/>
    <w:rsid w:val="001E7024"/>
    <w:rsid w:val="001E7080"/>
    <w:rsid w:val="001E7091"/>
    <w:rsid w:val="001E70D5"/>
    <w:rsid w:val="001E7126"/>
    <w:rsid w:val="001E712A"/>
    <w:rsid w:val="001E7196"/>
    <w:rsid w:val="001E71A4"/>
    <w:rsid w:val="001E71C1"/>
    <w:rsid w:val="001E7254"/>
    <w:rsid w:val="001E72F6"/>
    <w:rsid w:val="001E7329"/>
    <w:rsid w:val="001E7332"/>
    <w:rsid w:val="001E73BB"/>
    <w:rsid w:val="001E73F1"/>
    <w:rsid w:val="001E7401"/>
    <w:rsid w:val="001E7423"/>
    <w:rsid w:val="001E748D"/>
    <w:rsid w:val="001E7496"/>
    <w:rsid w:val="001E74F5"/>
    <w:rsid w:val="001E7537"/>
    <w:rsid w:val="001E771B"/>
    <w:rsid w:val="001E7756"/>
    <w:rsid w:val="001E7777"/>
    <w:rsid w:val="001E783E"/>
    <w:rsid w:val="001E788D"/>
    <w:rsid w:val="001E793D"/>
    <w:rsid w:val="001E79B6"/>
    <w:rsid w:val="001E7A0B"/>
    <w:rsid w:val="001E7A11"/>
    <w:rsid w:val="001E7A16"/>
    <w:rsid w:val="001E7A73"/>
    <w:rsid w:val="001E7AA3"/>
    <w:rsid w:val="001E7AC3"/>
    <w:rsid w:val="001E7B1A"/>
    <w:rsid w:val="001E7D3C"/>
    <w:rsid w:val="001E7D89"/>
    <w:rsid w:val="001E7E08"/>
    <w:rsid w:val="001E7E1B"/>
    <w:rsid w:val="001E7E5C"/>
    <w:rsid w:val="001E7EA7"/>
    <w:rsid w:val="001E7ECC"/>
    <w:rsid w:val="001E7F04"/>
    <w:rsid w:val="001E7F39"/>
    <w:rsid w:val="001E7FB0"/>
    <w:rsid w:val="001E7FDB"/>
    <w:rsid w:val="001F005E"/>
    <w:rsid w:val="001F012E"/>
    <w:rsid w:val="001F01CD"/>
    <w:rsid w:val="001F0255"/>
    <w:rsid w:val="001F02A4"/>
    <w:rsid w:val="001F032B"/>
    <w:rsid w:val="001F0356"/>
    <w:rsid w:val="001F03F4"/>
    <w:rsid w:val="001F0418"/>
    <w:rsid w:val="001F04DC"/>
    <w:rsid w:val="001F0504"/>
    <w:rsid w:val="001F0623"/>
    <w:rsid w:val="001F06A8"/>
    <w:rsid w:val="001F06CD"/>
    <w:rsid w:val="001F06DC"/>
    <w:rsid w:val="001F0744"/>
    <w:rsid w:val="001F0780"/>
    <w:rsid w:val="001F0796"/>
    <w:rsid w:val="001F08DA"/>
    <w:rsid w:val="001F08F4"/>
    <w:rsid w:val="001F097D"/>
    <w:rsid w:val="001F0998"/>
    <w:rsid w:val="001F09A2"/>
    <w:rsid w:val="001F09CB"/>
    <w:rsid w:val="001F09FC"/>
    <w:rsid w:val="001F0A75"/>
    <w:rsid w:val="001F0B92"/>
    <w:rsid w:val="001F0B9D"/>
    <w:rsid w:val="001F0BD4"/>
    <w:rsid w:val="001F0C63"/>
    <w:rsid w:val="001F0CF6"/>
    <w:rsid w:val="001F0D3C"/>
    <w:rsid w:val="001F0E1A"/>
    <w:rsid w:val="001F0E2B"/>
    <w:rsid w:val="001F0EC0"/>
    <w:rsid w:val="001F0F73"/>
    <w:rsid w:val="001F10C7"/>
    <w:rsid w:val="001F1175"/>
    <w:rsid w:val="001F11A0"/>
    <w:rsid w:val="001F11DE"/>
    <w:rsid w:val="001F1269"/>
    <w:rsid w:val="001F1297"/>
    <w:rsid w:val="001F134E"/>
    <w:rsid w:val="001F1377"/>
    <w:rsid w:val="001F13E2"/>
    <w:rsid w:val="001F1505"/>
    <w:rsid w:val="001F1597"/>
    <w:rsid w:val="001F15B8"/>
    <w:rsid w:val="001F15DE"/>
    <w:rsid w:val="001F1615"/>
    <w:rsid w:val="001F165E"/>
    <w:rsid w:val="001F16A5"/>
    <w:rsid w:val="001F16D7"/>
    <w:rsid w:val="001F1720"/>
    <w:rsid w:val="001F1756"/>
    <w:rsid w:val="001F1775"/>
    <w:rsid w:val="001F177E"/>
    <w:rsid w:val="001F1834"/>
    <w:rsid w:val="001F1862"/>
    <w:rsid w:val="001F18BA"/>
    <w:rsid w:val="001F192A"/>
    <w:rsid w:val="001F195B"/>
    <w:rsid w:val="001F19A8"/>
    <w:rsid w:val="001F1BAC"/>
    <w:rsid w:val="001F1BB5"/>
    <w:rsid w:val="001F1BCF"/>
    <w:rsid w:val="001F1C15"/>
    <w:rsid w:val="001F1C83"/>
    <w:rsid w:val="001F1CB3"/>
    <w:rsid w:val="001F1CBB"/>
    <w:rsid w:val="001F1D35"/>
    <w:rsid w:val="001F1E0E"/>
    <w:rsid w:val="001F1EBD"/>
    <w:rsid w:val="001F1EC8"/>
    <w:rsid w:val="001F1F4F"/>
    <w:rsid w:val="001F1F9F"/>
    <w:rsid w:val="001F1FA8"/>
    <w:rsid w:val="001F200A"/>
    <w:rsid w:val="001F2013"/>
    <w:rsid w:val="001F20A0"/>
    <w:rsid w:val="001F20CA"/>
    <w:rsid w:val="001F20F9"/>
    <w:rsid w:val="001F2133"/>
    <w:rsid w:val="001F2243"/>
    <w:rsid w:val="001F22BC"/>
    <w:rsid w:val="001F23D0"/>
    <w:rsid w:val="001F23EC"/>
    <w:rsid w:val="001F24F3"/>
    <w:rsid w:val="001F257B"/>
    <w:rsid w:val="001F258D"/>
    <w:rsid w:val="001F25CF"/>
    <w:rsid w:val="001F2606"/>
    <w:rsid w:val="001F2708"/>
    <w:rsid w:val="001F285E"/>
    <w:rsid w:val="001F286C"/>
    <w:rsid w:val="001F2921"/>
    <w:rsid w:val="001F293A"/>
    <w:rsid w:val="001F2992"/>
    <w:rsid w:val="001F29A0"/>
    <w:rsid w:val="001F29A4"/>
    <w:rsid w:val="001F29C5"/>
    <w:rsid w:val="001F29D0"/>
    <w:rsid w:val="001F29FB"/>
    <w:rsid w:val="001F2A05"/>
    <w:rsid w:val="001F2A8B"/>
    <w:rsid w:val="001F2AE2"/>
    <w:rsid w:val="001F2B0C"/>
    <w:rsid w:val="001F2B2F"/>
    <w:rsid w:val="001F2B72"/>
    <w:rsid w:val="001F2CBF"/>
    <w:rsid w:val="001F2D11"/>
    <w:rsid w:val="001F2D6D"/>
    <w:rsid w:val="001F2D82"/>
    <w:rsid w:val="001F2E02"/>
    <w:rsid w:val="001F2E38"/>
    <w:rsid w:val="001F2E84"/>
    <w:rsid w:val="001F2EF9"/>
    <w:rsid w:val="001F2F95"/>
    <w:rsid w:val="001F2FAA"/>
    <w:rsid w:val="001F2FE8"/>
    <w:rsid w:val="001F2FE9"/>
    <w:rsid w:val="001F3078"/>
    <w:rsid w:val="001F30C6"/>
    <w:rsid w:val="001F3114"/>
    <w:rsid w:val="001F31DC"/>
    <w:rsid w:val="001F31F3"/>
    <w:rsid w:val="001F31FD"/>
    <w:rsid w:val="001F32D5"/>
    <w:rsid w:val="001F339D"/>
    <w:rsid w:val="001F33E4"/>
    <w:rsid w:val="001F33E8"/>
    <w:rsid w:val="001F33F4"/>
    <w:rsid w:val="001F3449"/>
    <w:rsid w:val="001F34B2"/>
    <w:rsid w:val="001F35CB"/>
    <w:rsid w:val="001F35F9"/>
    <w:rsid w:val="001F3604"/>
    <w:rsid w:val="001F3618"/>
    <w:rsid w:val="001F3657"/>
    <w:rsid w:val="001F3822"/>
    <w:rsid w:val="001F3873"/>
    <w:rsid w:val="001F3875"/>
    <w:rsid w:val="001F38AE"/>
    <w:rsid w:val="001F38FF"/>
    <w:rsid w:val="001F3902"/>
    <w:rsid w:val="001F3905"/>
    <w:rsid w:val="001F3940"/>
    <w:rsid w:val="001F3A35"/>
    <w:rsid w:val="001F3B22"/>
    <w:rsid w:val="001F3B82"/>
    <w:rsid w:val="001F3BA1"/>
    <w:rsid w:val="001F3BAB"/>
    <w:rsid w:val="001F3BD6"/>
    <w:rsid w:val="001F3BD7"/>
    <w:rsid w:val="001F3E0F"/>
    <w:rsid w:val="001F3F3C"/>
    <w:rsid w:val="001F4048"/>
    <w:rsid w:val="001F40B9"/>
    <w:rsid w:val="001F41C5"/>
    <w:rsid w:val="001F41F6"/>
    <w:rsid w:val="001F421B"/>
    <w:rsid w:val="001F4262"/>
    <w:rsid w:val="001F42D8"/>
    <w:rsid w:val="001F42E2"/>
    <w:rsid w:val="001F4306"/>
    <w:rsid w:val="001F4331"/>
    <w:rsid w:val="001F43E6"/>
    <w:rsid w:val="001F44E8"/>
    <w:rsid w:val="001F4531"/>
    <w:rsid w:val="001F45A9"/>
    <w:rsid w:val="001F45BF"/>
    <w:rsid w:val="001F461F"/>
    <w:rsid w:val="001F4625"/>
    <w:rsid w:val="001F46B6"/>
    <w:rsid w:val="001F46C5"/>
    <w:rsid w:val="001F47AE"/>
    <w:rsid w:val="001F47FF"/>
    <w:rsid w:val="001F4816"/>
    <w:rsid w:val="001F4837"/>
    <w:rsid w:val="001F4A3C"/>
    <w:rsid w:val="001F4AEA"/>
    <w:rsid w:val="001F4B18"/>
    <w:rsid w:val="001F4C7B"/>
    <w:rsid w:val="001F4D01"/>
    <w:rsid w:val="001F4D0A"/>
    <w:rsid w:val="001F4D60"/>
    <w:rsid w:val="001F4D7B"/>
    <w:rsid w:val="001F4E30"/>
    <w:rsid w:val="001F4F0E"/>
    <w:rsid w:val="001F4F0F"/>
    <w:rsid w:val="001F4F2E"/>
    <w:rsid w:val="001F4F2F"/>
    <w:rsid w:val="001F4FC0"/>
    <w:rsid w:val="001F4FDE"/>
    <w:rsid w:val="001F5029"/>
    <w:rsid w:val="001F5079"/>
    <w:rsid w:val="001F5093"/>
    <w:rsid w:val="001F5250"/>
    <w:rsid w:val="001F528C"/>
    <w:rsid w:val="001F52F0"/>
    <w:rsid w:val="001F531C"/>
    <w:rsid w:val="001F538A"/>
    <w:rsid w:val="001F544B"/>
    <w:rsid w:val="001F54EB"/>
    <w:rsid w:val="001F558D"/>
    <w:rsid w:val="001F5592"/>
    <w:rsid w:val="001F55B5"/>
    <w:rsid w:val="001F55EE"/>
    <w:rsid w:val="001F55FA"/>
    <w:rsid w:val="001F5605"/>
    <w:rsid w:val="001F5636"/>
    <w:rsid w:val="001F563E"/>
    <w:rsid w:val="001F565F"/>
    <w:rsid w:val="001F5719"/>
    <w:rsid w:val="001F572D"/>
    <w:rsid w:val="001F57EB"/>
    <w:rsid w:val="001F581A"/>
    <w:rsid w:val="001F5844"/>
    <w:rsid w:val="001F585D"/>
    <w:rsid w:val="001F58B7"/>
    <w:rsid w:val="001F5996"/>
    <w:rsid w:val="001F5A12"/>
    <w:rsid w:val="001F5A28"/>
    <w:rsid w:val="001F5AE7"/>
    <w:rsid w:val="001F5B07"/>
    <w:rsid w:val="001F5BC3"/>
    <w:rsid w:val="001F5BF5"/>
    <w:rsid w:val="001F5C50"/>
    <w:rsid w:val="001F5C92"/>
    <w:rsid w:val="001F5CB0"/>
    <w:rsid w:val="001F5D66"/>
    <w:rsid w:val="001F5DCF"/>
    <w:rsid w:val="001F5F38"/>
    <w:rsid w:val="001F5F82"/>
    <w:rsid w:val="001F5F84"/>
    <w:rsid w:val="001F5FD2"/>
    <w:rsid w:val="001F601D"/>
    <w:rsid w:val="001F6129"/>
    <w:rsid w:val="001F61C0"/>
    <w:rsid w:val="001F62A7"/>
    <w:rsid w:val="001F62D3"/>
    <w:rsid w:val="001F62E1"/>
    <w:rsid w:val="001F6307"/>
    <w:rsid w:val="001F6337"/>
    <w:rsid w:val="001F636B"/>
    <w:rsid w:val="001F6393"/>
    <w:rsid w:val="001F63CD"/>
    <w:rsid w:val="001F63F7"/>
    <w:rsid w:val="001F6419"/>
    <w:rsid w:val="001F6490"/>
    <w:rsid w:val="001F64A9"/>
    <w:rsid w:val="001F664C"/>
    <w:rsid w:val="001F6699"/>
    <w:rsid w:val="001F6711"/>
    <w:rsid w:val="001F6753"/>
    <w:rsid w:val="001F67D6"/>
    <w:rsid w:val="001F680D"/>
    <w:rsid w:val="001F681F"/>
    <w:rsid w:val="001F6941"/>
    <w:rsid w:val="001F69CC"/>
    <w:rsid w:val="001F69EF"/>
    <w:rsid w:val="001F6A28"/>
    <w:rsid w:val="001F6AB0"/>
    <w:rsid w:val="001F6C33"/>
    <w:rsid w:val="001F6D08"/>
    <w:rsid w:val="001F6E71"/>
    <w:rsid w:val="001F6E7A"/>
    <w:rsid w:val="001F6E8B"/>
    <w:rsid w:val="001F6E9E"/>
    <w:rsid w:val="001F6EE2"/>
    <w:rsid w:val="001F6FB6"/>
    <w:rsid w:val="001F6FE7"/>
    <w:rsid w:val="001F7012"/>
    <w:rsid w:val="001F7013"/>
    <w:rsid w:val="001F7094"/>
    <w:rsid w:val="001F729E"/>
    <w:rsid w:val="001F7392"/>
    <w:rsid w:val="001F73AD"/>
    <w:rsid w:val="001F73EF"/>
    <w:rsid w:val="001F7427"/>
    <w:rsid w:val="001F743C"/>
    <w:rsid w:val="001F74A3"/>
    <w:rsid w:val="001F7507"/>
    <w:rsid w:val="001F7545"/>
    <w:rsid w:val="001F75D4"/>
    <w:rsid w:val="001F75E3"/>
    <w:rsid w:val="001F760C"/>
    <w:rsid w:val="001F76CB"/>
    <w:rsid w:val="001F775A"/>
    <w:rsid w:val="001F7770"/>
    <w:rsid w:val="001F77C2"/>
    <w:rsid w:val="001F7852"/>
    <w:rsid w:val="001F7988"/>
    <w:rsid w:val="001F7995"/>
    <w:rsid w:val="001F7A39"/>
    <w:rsid w:val="001F7A79"/>
    <w:rsid w:val="001F7A8C"/>
    <w:rsid w:val="001F7D31"/>
    <w:rsid w:val="001F7D62"/>
    <w:rsid w:val="001F7D8C"/>
    <w:rsid w:val="001F7DAC"/>
    <w:rsid w:val="001F7E9F"/>
    <w:rsid w:val="001F7EB1"/>
    <w:rsid w:val="00200003"/>
    <w:rsid w:val="00200008"/>
    <w:rsid w:val="0020002A"/>
    <w:rsid w:val="002000AC"/>
    <w:rsid w:val="002000B9"/>
    <w:rsid w:val="00200115"/>
    <w:rsid w:val="00200154"/>
    <w:rsid w:val="0020015F"/>
    <w:rsid w:val="002001D6"/>
    <w:rsid w:val="0020025F"/>
    <w:rsid w:val="00200262"/>
    <w:rsid w:val="0020027F"/>
    <w:rsid w:val="002002CA"/>
    <w:rsid w:val="002002F5"/>
    <w:rsid w:val="00200313"/>
    <w:rsid w:val="0020039D"/>
    <w:rsid w:val="002003A7"/>
    <w:rsid w:val="0020047D"/>
    <w:rsid w:val="0020048C"/>
    <w:rsid w:val="002004D8"/>
    <w:rsid w:val="00200526"/>
    <w:rsid w:val="0020052A"/>
    <w:rsid w:val="00200535"/>
    <w:rsid w:val="00200568"/>
    <w:rsid w:val="00200581"/>
    <w:rsid w:val="00200672"/>
    <w:rsid w:val="002006AA"/>
    <w:rsid w:val="0020079E"/>
    <w:rsid w:val="002007AC"/>
    <w:rsid w:val="002007E5"/>
    <w:rsid w:val="0020085C"/>
    <w:rsid w:val="002008A9"/>
    <w:rsid w:val="002008C7"/>
    <w:rsid w:val="002008CB"/>
    <w:rsid w:val="0020095A"/>
    <w:rsid w:val="00200960"/>
    <w:rsid w:val="002009FC"/>
    <w:rsid w:val="00200A33"/>
    <w:rsid w:val="00200A84"/>
    <w:rsid w:val="00200AEC"/>
    <w:rsid w:val="00200B0A"/>
    <w:rsid w:val="00200B17"/>
    <w:rsid w:val="00200B67"/>
    <w:rsid w:val="00200BF1"/>
    <w:rsid w:val="00200C2D"/>
    <w:rsid w:val="00200C5D"/>
    <w:rsid w:val="00200C9A"/>
    <w:rsid w:val="00200CF9"/>
    <w:rsid w:val="00200DA1"/>
    <w:rsid w:val="00200E2A"/>
    <w:rsid w:val="00200E80"/>
    <w:rsid w:val="00200F07"/>
    <w:rsid w:val="00200F2B"/>
    <w:rsid w:val="00200FF4"/>
    <w:rsid w:val="0020100F"/>
    <w:rsid w:val="00201081"/>
    <w:rsid w:val="0020109E"/>
    <w:rsid w:val="00201155"/>
    <w:rsid w:val="00201185"/>
    <w:rsid w:val="0020125C"/>
    <w:rsid w:val="00201260"/>
    <w:rsid w:val="002012F1"/>
    <w:rsid w:val="00201377"/>
    <w:rsid w:val="00201381"/>
    <w:rsid w:val="00201455"/>
    <w:rsid w:val="00201471"/>
    <w:rsid w:val="00201491"/>
    <w:rsid w:val="00201643"/>
    <w:rsid w:val="0020168D"/>
    <w:rsid w:val="002016FF"/>
    <w:rsid w:val="00201705"/>
    <w:rsid w:val="00201850"/>
    <w:rsid w:val="002018BD"/>
    <w:rsid w:val="00201902"/>
    <w:rsid w:val="00201905"/>
    <w:rsid w:val="00201910"/>
    <w:rsid w:val="00201A66"/>
    <w:rsid w:val="00201A71"/>
    <w:rsid w:val="00201A92"/>
    <w:rsid w:val="00201B8F"/>
    <w:rsid w:val="00201C57"/>
    <w:rsid w:val="00201D49"/>
    <w:rsid w:val="00201DFA"/>
    <w:rsid w:val="00201E19"/>
    <w:rsid w:val="00201E24"/>
    <w:rsid w:val="00201E6E"/>
    <w:rsid w:val="00201ED7"/>
    <w:rsid w:val="00201F42"/>
    <w:rsid w:val="00201F5D"/>
    <w:rsid w:val="00201FC4"/>
    <w:rsid w:val="0020226C"/>
    <w:rsid w:val="002022B7"/>
    <w:rsid w:val="002023BF"/>
    <w:rsid w:val="002023D1"/>
    <w:rsid w:val="0020242A"/>
    <w:rsid w:val="00202489"/>
    <w:rsid w:val="00202520"/>
    <w:rsid w:val="00202557"/>
    <w:rsid w:val="0020255C"/>
    <w:rsid w:val="00202582"/>
    <w:rsid w:val="00202667"/>
    <w:rsid w:val="00202698"/>
    <w:rsid w:val="002026A9"/>
    <w:rsid w:val="00202711"/>
    <w:rsid w:val="00202848"/>
    <w:rsid w:val="0020285F"/>
    <w:rsid w:val="002028F4"/>
    <w:rsid w:val="0020290C"/>
    <w:rsid w:val="002029B4"/>
    <w:rsid w:val="00202A2A"/>
    <w:rsid w:val="00202A54"/>
    <w:rsid w:val="00202AEE"/>
    <w:rsid w:val="00202AF7"/>
    <w:rsid w:val="00202B2D"/>
    <w:rsid w:val="00202B63"/>
    <w:rsid w:val="00202BC3"/>
    <w:rsid w:val="00202BD3"/>
    <w:rsid w:val="00202C10"/>
    <w:rsid w:val="00202C12"/>
    <w:rsid w:val="00202D4E"/>
    <w:rsid w:val="00202DAE"/>
    <w:rsid w:val="00202E0B"/>
    <w:rsid w:val="00202EB1"/>
    <w:rsid w:val="00202EC5"/>
    <w:rsid w:val="00202EEF"/>
    <w:rsid w:val="00202EF5"/>
    <w:rsid w:val="00202F37"/>
    <w:rsid w:val="00202F83"/>
    <w:rsid w:val="00202FA0"/>
    <w:rsid w:val="00202FD9"/>
    <w:rsid w:val="00203023"/>
    <w:rsid w:val="00203039"/>
    <w:rsid w:val="0020307E"/>
    <w:rsid w:val="002030C8"/>
    <w:rsid w:val="00203194"/>
    <w:rsid w:val="002031CA"/>
    <w:rsid w:val="002031E9"/>
    <w:rsid w:val="0020329F"/>
    <w:rsid w:val="002032B2"/>
    <w:rsid w:val="0020335D"/>
    <w:rsid w:val="00203390"/>
    <w:rsid w:val="002033B9"/>
    <w:rsid w:val="00203415"/>
    <w:rsid w:val="00203471"/>
    <w:rsid w:val="00203475"/>
    <w:rsid w:val="002034AE"/>
    <w:rsid w:val="0020356A"/>
    <w:rsid w:val="00203577"/>
    <w:rsid w:val="002036D1"/>
    <w:rsid w:val="002036FE"/>
    <w:rsid w:val="0020379C"/>
    <w:rsid w:val="002037A1"/>
    <w:rsid w:val="00203823"/>
    <w:rsid w:val="00203874"/>
    <w:rsid w:val="0020388E"/>
    <w:rsid w:val="00203A3F"/>
    <w:rsid w:val="00203A41"/>
    <w:rsid w:val="00203BB4"/>
    <w:rsid w:val="00203CA5"/>
    <w:rsid w:val="00203CBC"/>
    <w:rsid w:val="00203CF9"/>
    <w:rsid w:val="00203D8D"/>
    <w:rsid w:val="00203E09"/>
    <w:rsid w:val="00203E6E"/>
    <w:rsid w:val="00203E9B"/>
    <w:rsid w:val="00203ED6"/>
    <w:rsid w:val="00204131"/>
    <w:rsid w:val="0020413E"/>
    <w:rsid w:val="00204163"/>
    <w:rsid w:val="002041F2"/>
    <w:rsid w:val="00204213"/>
    <w:rsid w:val="00204222"/>
    <w:rsid w:val="00204279"/>
    <w:rsid w:val="00204283"/>
    <w:rsid w:val="00204384"/>
    <w:rsid w:val="00204399"/>
    <w:rsid w:val="002043A4"/>
    <w:rsid w:val="002043FD"/>
    <w:rsid w:val="002044F9"/>
    <w:rsid w:val="0020452A"/>
    <w:rsid w:val="0020452C"/>
    <w:rsid w:val="0020456C"/>
    <w:rsid w:val="0020461F"/>
    <w:rsid w:val="00204696"/>
    <w:rsid w:val="002046C8"/>
    <w:rsid w:val="00204715"/>
    <w:rsid w:val="00204718"/>
    <w:rsid w:val="00204756"/>
    <w:rsid w:val="00204797"/>
    <w:rsid w:val="002047D5"/>
    <w:rsid w:val="002047F1"/>
    <w:rsid w:val="00204806"/>
    <w:rsid w:val="00204819"/>
    <w:rsid w:val="0020482D"/>
    <w:rsid w:val="0020495D"/>
    <w:rsid w:val="0020499B"/>
    <w:rsid w:val="00204A43"/>
    <w:rsid w:val="00204A8B"/>
    <w:rsid w:val="00204A94"/>
    <w:rsid w:val="00204AA6"/>
    <w:rsid w:val="00204AB9"/>
    <w:rsid w:val="00204B04"/>
    <w:rsid w:val="00204BAE"/>
    <w:rsid w:val="00204BCF"/>
    <w:rsid w:val="00204CE0"/>
    <w:rsid w:val="00204D35"/>
    <w:rsid w:val="00204D73"/>
    <w:rsid w:val="00204D85"/>
    <w:rsid w:val="00204EDA"/>
    <w:rsid w:val="00204F9D"/>
    <w:rsid w:val="00204FEA"/>
    <w:rsid w:val="00205022"/>
    <w:rsid w:val="002050A4"/>
    <w:rsid w:val="002050E2"/>
    <w:rsid w:val="002051C5"/>
    <w:rsid w:val="002051E6"/>
    <w:rsid w:val="00205366"/>
    <w:rsid w:val="002053A2"/>
    <w:rsid w:val="002053E6"/>
    <w:rsid w:val="00205476"/>
    <w:rsid w:val="0020555C"/>
    <w:rsid w:val="00205598"/>
    <w:rsid w:val="002055C4"/>
    <w:rsid w:val="002055C7"/>
    <w:rsid w:val="00205666"/>
    <w:rsid w:val="002057E0"/>
    <w:rsid w:val="002057F8"/>
    <w:rsid w:val="0020581E"/>
    <w:rsid w:val="002058AA"/>
    <w:rsid w:val="002058CD"/>
    <w:rsid w:val="002058CE"/>
    <w:rsid w:val="002058E8"/>
    <w:rsid w:val="00205943"/>
    <w:rsid w:val="0020596D"/>
    <w:rsid w:val="0020598B"/>
    <w:rsid w:val="00205992"/>
    <w:rsid w:val="002059F2"/>
    <w:rsid w:val="00205BAE"/>
    <w:rsid w:val="00205BE0"/>
    <w:rsid w:val="00205BE2"/>
    <w:rsid w:val="00205CC9"/>
    <w:rsid w:val="00205DD5"/>
    <w:rsid w:val="00205E3F"/>
    <w:rsid w:val="00205E55"/>
    <w:rsid w:val="00205E63"/>
    <w:rsid w:val="00205E8A"/>
    <w:rsid w:val="00205ED5"/>
    <w:rsid w:val="0020610B"/>
    <w:rsid w:val="002061D5"/>
    <w:rsid w:val="002061F8"/>
    <w:rsid w:val="002062D9"/>
    <w:rsid w:val="002063F9"/>
    <w:rsid w:val="00206422"/>
    <w:rsid w:val="0020642F"/>
    <w:rsid w:val="00206520"/>
    <w:rsid w:val="00206538"/>
    <w:rsid w:val="002065EC"/>
    <w:rsid w:val="00206644"/>
    <w:rsid w:val="002066BD"/>
    <w:rsid w:val="00206759"/>
    <w:rsid w:val="00206843"/>
    <w:rsid w:val="002068F5"/>
    <w:rsid w:val="0020690F"/>
    <w:rsid w:val="00206956"/>
    <w:rsid w:val="00206974"/>
    <w:rsid w:val="00206988"/>
    <w:rsid w:val="00206A04"/>
    <w:rsid w:val="00206A23"/>
    <w:rsid w:val="00206AC1"/>
    <w:rsid w:val="00206B76"/>
    <w:rsid w:val="00206B89"/>
    <w:rsid w:val="00206C14"/>
    <w:rsid w:val="00206C64"/>
    <w:rsid w:val="00206C95"/>
    <w:rsid w:val="00206CBC"/>
    <w:rsid w:val="00206D00"/>
    <w:rsid w:val="00206D47"/>
    <w:rsid w:val="00206DFF"/>
    <w:rsid w:val="00206F1E"/>
    <w:rsid w:val="00207033"/>
    <w:rsid w:val="0020705A"/>
    <w:rsid w:val="002070F2"/>
    <w:rsid w:val="0020711A"/>
    <w:rsid w:val="0020711E"/>
    <w:rsid w:val="00207149"/>
    <w:rsid w:val="0020714E"/>
    <w:rsid w:val="00207190"/>
    <w:rsid w:val="0020719A"/>
    <w:rsid w:val="002071A8"/>
    <w:rsid w:val="002071BB"/>
    <w:rsid w:val="002071D2"/>
    <w:rsid w:val="002071DD"/>
    <w:rsid w:val="002072A2"/>
    <w:rsid w:val="002072C2"/>
    <w:rsid w:val="0020734A"/>
    <w:rsid w:val="002073BA"/>
    <w:rsid w:val="00207414"/>
    <w:rsid w:val="00207470"/>
    <w:rsid w:val="002074AF"/>
    <w:rsid w:val="00207501"/>
    <w:rsid w:val="002075C4"/>
    <w:rsid w:val="002076D0"/>
    <w:rsid w:val="00207747"/>
    <w:rsid w:val="00207759"/>
    <w:rsid w:val="00207768"/>
    <w:rsid w:val="0020778F"/>
    <w:rsid w:val="002077A0"/>
    <w:rsid w:val="002077AD"/>
    <w:rsid w:val="002077AE"/>
    <w:rsid w:val="002077E3"/>
    <w:rsid w:val="0020781F"/>
    <w:rsid w:val="0020782B"/>
    <w:rsid w:val="00207843"/>
    <w:rsid w:val="00207898"/>
    <w:rsid w:val="002078BA"/>
    <w:rsid w:val="00207923"/>
    <w:rsid w:val="00207980"/>
    <w:rsid w:val="00207A02"/>
    <w:rsid w:val="00207A26"/>
    <w:rsid w:val="00207A4D"/>
    <w:rsid w:val="00207A67"/>
    <w:rsid w:val="00207A6F"/>
    <w:rsid w:val="00207A89"/>
    <w:rsid w:val="00207ABF"/>
    <w:rsid w:val="00207AC2"/>
    <w:rsid w:val="00207AE6"/>
    <w:rsid w:val="00207B92"/>
    <w:rsid w:val="00207BD2"/>
    <w:rsid w:val="00207C18"/>
    <w:rsid w:val="00207CD7"/>
    <w:rsid w:val="00207DB8"/>
    <w:rsid w:val="00207DE3"/>
    <w:rsid w:val="00207E41"/>
    <w:rsid w:val="00207EA6"/>
    <w:rsid w:val="00207EC3"/>
    <w:rsid w:val="00207ED5"/>
    <w:rsid w:val="00207F44"/>
    <w:rsid w:val="00207F55"/>
    <w:rsid w:val="00207F8D"/>
    <w:rsid w:val="00207F94"/>
    <w:rsid w:val="0021001E"/>
    <w:rsid w:val="002100C5"/>
    <w:rsid w:val="002100CD"/>
    <w:rsid w:val="00210125"/>
    <w:rsid w:val="00210127"/>
    <w:rsid w:val="002101CD"/>
    <w:rsid w:val="002102ED"/>
    <w:rsid w:val="00210392"/>
    <w:rsid w:val="002103AC"/>
    <w:rsid w:val="002103AF"/>
    <w:rsid w:val="002104B6"/>
    <w:rsid w:val="002104EF"/>
    <w:rsid w:val="002105A7"/>
    <w:rsid w:val="002105B0"/>
    <w:rsid w:val="002106C9"/>
    <w:rsid w:val="002106CD"/>
    <w:rsid w:val="002106DD"/>
    <w:rsid w:val="00210700"/>
    <w:rsid w:val="00210707"/>
    <w:rsid w:val="00210774"/>
    <w:rsid w:val="002107B1"/>
    <w:rsid w:val="002108F3"/>
    <w:rsid w:val="002109E8"/>
    <w:rsid w:val="00210A81"/>
    <w:rsid w:val="00210A86"/>
    <w:rsid w:val="00210AA9"/>
    <w:rsid w:val="00210B49"/>
    <w:rsid w:val="00210B75"/>
    <w:rsid w:val="00210B9E"/>
    <w:rsid w:val="00210C03"/>
    <w:rsid w:val="00210D97"/>
    <w:rsid w:val="00210DB4"/>
    <w:rsid w:val="00210E02"/>
    <w:rsid w:val="00210E40"/>
    <w:rsid w:val="00210EEC"/>
    <w:rsid w:val="00210F26"/>
    <w:rsid w:val="00210F3E"/>
    <w:rsid w:val="00210F5A"/>
    <w:rsid w:val="00210F77"/>
    <w:rsid w:val="00211013"/>
    <w:rsid w:val="0021102A"/>
    <w:rsid w:val="00211042"/>
    <w:rsid w:val="0021105C"/>
    <w:rsid w:val="00211063"/>
    <w:rsid w:val="00211078"/>
    <w:rsid w:val="002110CD"/>
    <w:rsid w:val="0021117C"/>
    <w:rsid w:val="00211182"/>
    <w:rsid w:val="002111D6"/>
    <w:rsid w:val="002111DB"/>
    <w:rsid w:val="00211268"/>
    <w:rsid w:val="0021134C"/>
    <w:rsid w:val="0021138C"/>
    <w:rsid w:val="0021138F"/>
    <w:rsid w:val="00211453"/>
    <w:rsid w:val="00211490"/>
    <w:rsid w:val="002114DA"/>
    <w:rsid w:val="0021154E"/>
    <w:rsid w:val="00211622"/>
    <w:rsid w:val="00211696"/>
    <w:rsid w:val="002116A1"/>
    <w:rsid w:val="002116AE"/>
    <w:rsid w:val="002116B6"/>
    <w:rsid w:val="002116F0"/>
    <w:rsid w:val="002117EF"/>
    <w:rsid w:val="0021180D"/>
    <w:rsid w:val="00211843"/>
    <w:rsid w:val="00211855"/>
    <w:rsid w:val="00211890"/>
    <w:rsid w:val="0021191A"/>
    <w:rsid w:val="00211939"/>
    <w:rsid w:val="002119B2"/>
    <w:rsid w:val="002119BA"/>
    <w:rsid w:val="00211AB1"/>
    <w:rsid w:val="00211AC5"/>
    <w:rsid w:val="00211C88"/>
    <w:rsid w:val="00211CF0"/>
    <w:rsid w:val="00211CFD"/>
    <w:rsid w:val="00211DE4"/>
    <w:rsid w:val="00211E04"/>
    <w:rsid w:val="00211E32"/>
    <w:rsid w:val="00211EFC"/>
    <w:rsid w:val="00212015"/>
    <w:rsid w:val="0021214E"/>
    <w:rsid w:val="002121D8"/>
    <w:rsid w:val="0021238B"/>
    <w:rsid w:val="002123D9"/>
    <w:rsid w:val="00212452"/>
    <w:rsid w:val="00212479"/>
    <w:rsid w:val="002124D5"/>
    <w:rsid w:val="00212513"/>
    <w:rsid w:val="0021252D"/>
    <w:rsid w:val="00212579"/>
    <w:rsid w:val="00212585"/>
    <w:rsid w:val="00212587"/>
    <w:rsid w:val="002126E3"/>
    <w:rsid w:val="0021275C"/>
    <w:rsid w:val="00212768"/>
    <w:rsid w:val="0021279C"/>
    <w:rsid w:val="002127C2"/>
    <w:rsid w:val="00212869"/>
    <w:rsid w:val="002128F2"/>
    <w:rsid w:val="0021297A"/>
    <w:rsid w:val="0021298F"/>
    <w:rsid w:val="002129EF"/>
    <w:rsid w:val="00212A21"/>
    <w:rsid w:val="00212A32"/>
    <w:rsid w:val="00212A70"/>
    <w:rsid w:val="00212A7F"/>
    <w:rsid w:val="00212AA9"/>
    <w:rsid w:val="00212AAD"/>
    <w:rsid w:val="00212B1D"/>
    <w:rsid w:val="00212B37"/>
    <w:rsid w:val="00212B4B"/>
    <w:rsid w:val="00212B83"/>
    <w:rsid w:val="00212BC0"/>
    <w:rsid w:val="00212BCD"/>
    <w:rsid w:val="00212CAA"/>
    <w:rsid w:val="00212CED"/>
    <w:rsid w:val="00212D55"/>
    <w:rsid w:val="00212D6C"/>
    <w:rsid w:val="00212D92"/>
    <w:rsid w:val="00212D96"/>
    <w:rsid w:val="00212E53"/>
    <w:rsid w:val="00212E57"/>
    <w:rsid w:val="00212F23"/>
    <w:rsid w:val="00213136"/>
    <w:rsid w:val="0021313D"/>
    <w:rsid w:val="0021317C"/>
    <w:rsid w:val="0021321E"/>
    <w:rsid w:val="0021326F"/>
    <w:rsid w:val="00213284"/>
    <w:rsid w:val="002132BD"/>
    <w:rsid w:val="00213352"/>
    <w:rsid w:val="002133F4"/>
    <w:rsid w:val="0021342A"/>
    <w:rsid w:val="00213435"/>
    <w:rsid w:val="0021343F"/>
    <w:rsid w:val="00213481"/>
    <w:rsid w:val="00213483"/>
    <w:rsid w:val="002134B0"/>
    <w:rsid w:val="002135E9"/>
    <w:rsid w:val="00213607"/>
    <w:rsid w:val="00213666"/>
    <w:rsid w:val="0021376A"/>
    <w:rsid w:val="00213784"/>
    <w:rsid w:val="002137BD"/>
    <w:rsid w:val="002137F9"/>
    <w:rsid w:val="0021380E"/>
    <w:rsid w:val="002138A5"/>
    <w:rsid w:val="00213921"/>
    <w:rsid w:val="002139BE"/>
    <w:rsid w:val="00213A5E"/>
    <w:rsid w:val="00213A65"/>
    <w:rsid w:val="00213AC4"/>
    <w:rsid w:val="00213BC5"/>
    <w:rsid w:val="00213BF0"/>
    <w:rsid w:val="00213C27"/>
    <w:rsid w:val="00213C3F"/>
    <w:rsid w:val="00213C93"/>
    <w:rsid w:val="00213CA9"/>
    <w:rsid w:val="00213CD4"/>
    <w:rsid w:val="00213CDE"/>
    <w:rsid w:val="00213D82"/>
    <w:rsid w:val="00213DB1"/>
    <w:rsid w:val="00213DD6"/>
    <w:rsid w:val="00213EC9"/>
    <w:rsid w:val="00213F8D"/>
    <w:rsid w:val="0021403C"/>
    <w:rsid w:val="00214090"/>
    <w:rsid w:val="00214127"/>
    <w:rsid w:val="00214170"/>
    <w:rsid w:val="002141DA"/>
    <w:rsid w:val="00214223"/>
    <w:rsid w:val="00214244"/>
    <w:rsid w:val="0021424E"/>
    <w:rsid w:val="002142B8"/>
    <w:rsid w:val="002143A8"/>
    <w:rsid w:val="002143D1"/>
    <w:rsid w:val="002144B5"/>
    <w:rsid w:val="002144E5"/>
    <w:rsid w:val="002146D6"/>
    <w:rsid w:val="00214773"/>
    <w:rsid w:val="002147CA"/>
    <w:rsid w:val="00214961"/>
    <w:rsid w:val="002149BC"/>
    <w:rsid w:val="002149CE"/>
    <w:rsid w:val="00214C70"/>
    <w:rsid w:val="00214CBC"/>
    <w:rsid w:val="00214D77"/>
    <w:rsid w:val="00214E56"/>
    <w:rsid w:val="00214F7A"/>
    <w:rsid w:val="002150BC"/>
    <w:rsid w:val="00215179"/>
    <w:rsid w:val="00215199"/>
    <w:rsid w:val="002151BA"/>
    <w:rsid w:val="0021523A"/>
    <w:rsid w:val="0021524D"/>
    <w:rsid w:val="00215266"/>
    <w:rsid w:val="00215274"/>
    <w:rsid w:val="002152A7"/>
    <w:rsid w:val="002152B7"/>
    <w:rsid w:val="00215361"/>
    <w:rsid w:val="002153AF"/>
    <w:rsid w:val="002153D0"/>
    <w:rsid w:val="002153E8"/>
    <w:rsid w:val="002154FC"/>
    <w:rsid w:val="0021551B"/>
    <w:rsid w:val="00215629"/>
    <w:rsid w:val="0021564A"/>
    <w:rsid w:val="002156D2"/>
    <w:rsid w:val="002156EB"/>
    <w:rsid w:val="00215747"/>
    <w:rsid w:val="00215919"/>
    <w:rsid w:val="00215929"/>
    <w:rsid w:val="00215A27"/>
    <w:rsid w:val="00215A2F"/>
    <w:rsid w:val="00215A39"/>
    <w:rsid w:val="00215A80"/>
    <w:rsid w:val="00215B18"/>
    <w:rsid w:val="00215B36"/>
    <w:rsid w:val="00215B81"/>
    <w:rsid w:val="00215C19"/>
    <w:rsid w:val="00215C5D"/>
    <w:rsid w:val="00215CB7"/>
    <w:rsid w:val="00215E23"/>
    <w:rsid w:val="00215F3C"/>
    <w:rsid w:val="00215F60"/>
    <w:rsid w:val="00215F70"/>
    <w:rsid w:val="00216026"/>
    <w:rsid w:val="00216089"/>
    <w:rsid w:val="0021608C"/>
    <w:rsid w:val="002160B0"/>
    <w:rsid w:val="002160E0"/>
    <w:rsid w:val="002160ED"/>
    <w:rsid w:val="00216128"/>
    <w:rsid w:val="00216152"/>
    <w:rsid w:val="00216170"/>
    <w:rsid w:val="00216196"/>
    <w:rsid w:val="002161BF"/>
    <w:rsid w:val="002161C1"/>
    <w:rsid w:val="00216208"/>
    <w:rsid w:val="0021620D"/>
    <w:rsid w:val="0021624D"/>
    <w:rsid w:val="002163CD"/>
    <w:rsid w:val="002164AB"/>
    <w:rsid w:val="002164AC"/>
    <w:rsid w:val="002164C7"/>
    <w:rsid w:val="00216594"/>
    <w:rsid w:val="00216691"/>
    <w:rsid w:val="002166DF"/>
    <w:rsid w:val="00216708"/>
    <w:rsid w:val="00216770"/>
    <w:rsid w:val="00216778"/>
    <w:rsid w:val="00216784"/>
    <w:rsid w:val="002167AE"/>
    <w:rsid w:val="002167B4"/>
    <w:rsid w:val="00216803"/>
    <w:rsid w:val="00216860"/>
    <w:rsid w:val="0021687D"/>
    <w:rsid w:val="002168BB"/>
    <w:rsid w:val="002168D0"/>
    <w:rsid w:val="00216939"/>
    <w:rsid w:val="0021697D"/>
    <w:rsid w:val="00216A66"/>
    <w:rsid w:val="00216A76"/>
    <w:rsid w:val="00216AEA"/>
    <w:rsid w:val="00216B7A"/>
    <w:rsid w:val="00216BE4"/>
    <w:rsid w:val="00216CF4"/>
    <w:rsid w:val="00216D03"/>
    <w:rsid w:val="00216D17"/>
    <w:rsid w:val="00216D9F"/>
    <w:rsid w:val="00216DD0"/>
    <w:rsid w:val="00216E23"/>
    <w:rsid w:val="00216E25"/>
    <w:rsid w:val="00216E84"/>
    <w:rsid w:val="00216E9C"/>
    <w:rsid w:val="00216EAB"/>
    <w:rsid w:val="00216F06"/>
    <w:rsid w:val="00216F09"/>
    <w:rsid w:val="00216F48"/>
    <w:rsid w:val="00216F87"/>
    <w:rsid w:val="00216F90"/>
    <w:rsid w:val="00216F92"/>
    <w:rsid w:val="00216F95"/>
    <w:rsid w:val="00216FC8"/>
    <w:rsid w:val="00216FEA"/>
    <w:rsid w:val="00216FF6"/>
    <w:rsid w:val="00217048"/>
    <w:rsid w:val="002170AE"/>
    <w:rsid w:val="00217120"/>
    <w:rsid w:val="00217210"/>
    <w:rsid w:val="00217260"/>
    <w:rsid w:val="00217285"/>
    <w:rsid w:val="00217298"/>
    <w:rsid w:val="002172BA"/>
    <w:rsid w:val="002172C5"/>
    <w:rsid w:val="0021731F"/>
    <w:rsid w:val="00217327"/>
    <w:rsid w:val="0021732F"/>
    <w:rsid w:val="0021746B"/>
    <w:rsid w:val="00217470"/>
    <w:rsid w:val="00217535"/>
    <w:rsid w:val="002175E3"/>
    <w:rsid w:val="002175E8"/>
    <w:rsid w:val="002175F4"/>
    <w:rsid w:val="00217621"/>
    <w:rsid w:val="0021766C"/>
    <w:rsid w:val="0021767E"/>
    <w:rsid w:val="002176DF"/>
    <w:rsid w:val="002176E0"/>
    <w:rsid w:val="00217714"/>
    <w:rsid w:val="00217750"/>
    <w:rsid w:val="00217799"/>
    <w:rsid w:val="002177C2"/>
    <w:rsid w:val="002177C9"/>
    <w:rsid w:val="002177E3"/>
    <w:rsid w:val="002177FB"/>
    <w:rsid w:val="0021782D"/>
    <w:rsid w:val="002178CE"/>
    <w:rsid w:val="00217928"/>
    <w:rsid w:val="0021795E"/>
    <w:rsid w:val="00217A6C"/>
    <w:rsid w:val="00217B51"/>
    <w:rsid w:val="00217B82"/>
    <w:rsid w:val="00217BD5"/>
    <w:rsid w:val="00217BF5"/>
    <w:rsid w:val="00217CF9"/>
    <w:rsid w:val="00217D09"/>
    <w:rsid w:val="00217D29"/>
    <w:rsid w:val="00217D7D"/>
    <w:rsid w:val="00217E37"/>
    <w:rsid w:val="00217F20"/>
    <w:rsid w:val="0022004F"/>
    <w:rsid w:val="00220064"/>
    <w:rsid w:val="00220074"/>
    <w:rsid w:val="002201A3"/>
    <w:rsid w:val="00220280"/>
    <w:rsid w:val="002203FA"/>
    <w:rsid w:val="00220447"/>
    <w:rsid w:val="00220476"/>
    <w:rsid w:val="00220506"/>
    <w:rsid w:val="0022052E"/>
    <w:rsid w:val="00220533"/>
    <w:rsid w:val="0022054B"/>
    <w:rsid w:val="0022055B"/>
    <w:rsid w:val="002205C4"/>
    <w:rsid w:val="00220742"/>
    <w:rsid w:val="00220839"/>
    <w:rsid w:val="0022083F"/>
    <w:rsid w:val="00220877"/>
    <w:rsid w:val="002208F4"/>
    <w:rsid w:val="00220990"/>
    <w:rsid w:val="00220AF6"/>
    <w:rsid w:val="00220B84"/>
    <w:rsid w:val="00220C32"/>
    <w:rsid w:val="00220C99"/>
    <w:rsid w:val="00220D6A"/>
    <w:rsid w:val="00220DB1"/>
    <w:rsid w:val="00220F60"/>
    <w:rsid w:val="00220FB4"/>
    <w:rsid w:val="00220FD1"/>
    <w:rsid w:val="0022100F"/>
    <w:rsid w:val="0022108F"/>
    <w:rsid w:val="0022111F"/>
    <w:rsid w:val="00221177"/>
    <w:rsid w:val="00221240"/>
    <w:rsid w:val="00221253"/>
    <w:rsid w:val="00221254"/>
    <w:rsid w:val="0022126E"/>
    <w:rsid w:val="00221272"/>
    <w:rsid w:val="002212A8"/>
    <w:rsid w:val="00221360"/>
    <w:rsid w:val="0022139F"/>
    <w:rsid w:val="002213BA"/>
    <w:rsid w:val="00221403"/>
    <w:rsid w:val="0022141D"/>
    <w:rsid w:val="00221431"/>
    <w:rsid w:val="00221487"/>
    <w:rsid w:val="00221568"/>
    <w:rsid w:val="002215AC"/>
    <w:rsid w:val="00221652"/>
    <w:rsid w:val="0022165E"/>
    <w:rsid w:val="00221711"/>
    <w:rsid w:val="00221754"/>
    <w:rsid w:val="0022175C"/>
    <w:rsid w:val="002218AD"/>
    <w:rsid w:val="002218DB"/>
    <w:rsid w:val="00221974"/>
    <w:rsid w:val="0022197E"/>
    <w:rsid w:val="002219AA"/>
    <w:rsid w:val="00221A26"/>
    <w:rsid w:val="00221A2E"/>
    <w:rsid w:val="00221A94"/>
    <w:rsid w:val="00221AA0"/>
    <w:rsid w:val="00221C60"/>
    <w:rsid w:val="00221C97"/>
    <w:rsid w:val="00221D00"/>
    <w:rsid w:val="00221D74"/>
    <w:rsid w:val="00221D9B"/>
    <w:rsid w:val="00221DFB"/>
    <w:rsid w:val="00221E4C"/>
    <w:rsid w:val="00221F04"/>
    <w:rsid w:val="00221F73"/>
    <w:rsid w:val="00221FB6"/>
    <w:rsid w:val="00222043"/>
    <w:rsid w:val="00222054"/>
    <w:rsid w:val="00222061"/>
    <w:rsid w:val="0022206F"/>
    <w:rsid w:val="00222131"/>
    <w:rsid w:val="0022216D"/>
    <w:rsid w:val="00222194"/>
    <w:rsid w:val="002221E8"/>
    <w:rsid w:val="002221F2"/>
    <w:rsid w:val="0022222C"/>
    <w:rsid w:val="002222F6"/>
    <w:rsid w:val="002223AA"/>
    <w:rsid w:val="00222408"/>
    <w:rsid w:val="0022240C"/>
    <w:rsid w:val="0022242E"/>
    <w:rsid w:val="00222502"/>
    <w:rsid w:val="0022250C"/>
    <w:rsid w:val="0022250F"/>
    <w:rsid w:val="0022253C"/>
    <w:rsid w:val="00222553"/>
    <w:rsid w:val="002225A0"/>
    <w:rsid w:val="002225F8"/>
    <w:rsid w:val="00222650"/>
    <w:rsid w:val="0022269E"/>
    <w:rsid w:val="002226A2"/>
    <w:rsid w:val="002226BD"/>
    <w:rsid w:val="002227A8"/>
    <w:rsid w:val="002227DE"/>
    <w:rsid w:val="0022284A"/>
    <w:rsid w:val="00222890"/>
    <w:rsid w:val="00222908"/>
    <w:rsid w:val="002229E1"/>
    <w:rsid w:val="002229FB"/>
    <w:rsid w:val="00222A43"/>
    <w:rsid w:val="00222B3F"/>
    <w:rsid w:val="00222B61"/>
    <w:rsid w:val="00222B65"/>
    <w:rsid w:val="00222C9B"/>
    <w:rsid w:val="00222CE5"/>
    <w:rsid w:val="00222DB3"/>
    <w:rsid w:val="00222EB5"/>
    <w:rsid w:val="00222ED8"/>
    <w:rsid w:val="00222EEB"/>
    <w:rsid w:val="00222F02"/>
    <w:rsid w:val="00222F20"/>
    <w:rsid w:val="00223003"/>
    <w:rsid w:val="002230F9"/>
    <w:rsid w:val="0022314C"/>
    <w:rsid w:val="002231A6"/>
    <w:rsid w:val="002231DC"/>
    <w:rsid w:val="002232B3"/>
    <w:rsid w:val="00223317"/>
    <w:rsid w:val="002233D5"/>
    <w:rsid w:val="002233E1"/>
    <w:rsid w:val="00223409"/>
    <w:rsid w:val="00223416"/>
    <w:rsid w:val="002234BA"/>
    <w:rsid w:val="0022358A"/>
    <w:rsid w:val="00223607"/>
    <w:rsid w:val="002236AA"/>
    <w:rsid w:val="00223729"/>
    <w:rsid w:val="00223767"/>
    <w:rsid w:val="0022379F"/>
    <w:rsid w:val="0022380A"/>
    <w:rsid w:val="00223842"/>
    <w:rsid w:val="00223971"/>
    <w:rsid w:val="00223994"/>
    <w:rsid w:val="002239F7"/>
    <w:rsid w:val="00223A8B"/>
    <w:rsid w:val="00223AD2"/>
    <w:rsid w:val="00223B78"/>
    <w:rsid w:val="00223BBD"/>
    <w:rsid w:val="00223C37"/>
    <w:rsid w:val="00223C55"/>
    <w:rsid w:val="00223CBB"/>
    <w:rsid w:val="00223CBD"/>
    <w:rsid w:val="00223D5F"/>
    <w:rsid w:val="00223D93"/>
    <w:rsid w:val="00223DDA"/>
    <w:rsid w:val="00223E19"/>
    <w:rsid w:val="00223E7B"/>
    <w:rsid w:val="00223E8A"/>
    <w:rsid w:val="00223F05"/>
    <w:rsid w:val="00223F17"/>
    <w:rsid w:val="00223F68"/>
    <w:rsid w:val="00223F99"/>
    <w:rsid w:val="00223FBF"/>
    <w:rsid w:val="00223FCB"/>
    <w:rsid w:val="00224005"/>
    <w:rsid w:val="0022403B"/>
    <w:rsid w:val="0022405C"/>
    <w:rsid w:val="00224162"/>
    <w:rsid w:val="002241CB"/>
    <w:rsid w:val="002241E5"/>
    <w:rsid w:val="00224263"/>
    <w:rsid w:val="0022436A"/>
    <w:rsid w:val="00224497"/>
    <w:rsid w:val="0022454E"/>
    <w:rsid w:val="002245E4"/>
    <w:rsid w:val="0022466B"/>
    <w:rsid w:val="00224727"/>
    <w:rsid w:val="00224780"/>
    <w:rsid w:val="00224822"/>
    <w:rsid w:val="0022482D"/>
    <w:rsid w:val="0022488A"/>
    <w:rsid w:val="00224892"/>
    <w:rsid w:val="002248EB"/>
    <w:rsid w:val="00224947"/>
    <w:rsid w:val="0022499A"/>
    <w:rsid w:val="002249B8"/>
    <w:rsid w:val="00224A35"/>
    <w:rsid w:val="00224A37"/>
    <w:rsid w:val="00224A7D"/>
    <w:rsid w:val="00224AAA"/>
    <w:rsid w:val="00224B47"/>
    <w:rsid w:val="00224BBC"/>
    <w:rsid w:val="00224BFC"/>
    <w:rsid w:val="00224C14"/>
    <w:rsid w:val="00224C27"/>
    <w:rsid w:val="00224C2D"/>
    <w:rsid w:val="00224C6E"/>
    <w:rsid w:val="00224CAB"/>
    <w:rsid w:val="00224D27"/>
    <w:rsid w:val="00224D9E"/>
    <w:rsid w:val="00224DAB"/>
    <w:rsid w:val="00224DBE"/>
    <w:rsid w:val="00224E27"/>
    <w:rsid w:val="00224EA2"/>
    <w:rsid w:val="00224EF5"/>
    <w:rsid w:val="00224F13"/>
    <w:rsid w:val="00224F87"/>
    <w:rsid w:val="00224F98"/>
    <w:rsid w:val="00224FE5"/>
    <w:rsid w:val="00224FF8"/>
    <w:rsid w:val="00225078"/>
    <w:rsid w:val="002250CD"/>
    <w:rsid w:val="002250FC"/>
    <w:rsid w:val="00225207"/>
    <w:rsid w:val="0022520D"/>
    <w:rsid w:val="0022523F"/>
    <w:rsid w:val="002252FC"/>
    <w:rsid w:val="00225331"/>
    <w:rsid w:val="0022534F"/>
    <w:rsid w:val="002253CA"/>
    <w:rsid w:val="00225492"/>
    <w:rsid w:val="002255FE"/>
    <w:rsid w:val="00225638"/>
    <w:rsid w:val="0022568D"/>
    <w:rsid w:val="002256C5"/>
    <w:rsid w:val="00225783"/>
    <w:rsid w:val="002257FD"/>
    <w:rsid w:val="00225803"/>
    <w:rsid w:val="0022584B"/>
    <w:rsid w:val="0022587C"/>
    <w:rsid w:val="00225892"/>
    <w:rsid w:val="002258D1"/>
    <w:rsid w:val="00225938"/>
    <w:rsid w:val="00225954"/>
    <w:rsid w:val="00225961"/>
    <w:rsid w:val="002259E1"/>
    <w:rsid w:val="002259F2"/>
    <w:rsid w:val="00225A3C"/>
    <w:rsid w:val="00225AE6"/>
    <w:rsid w:val="00225B03"/>
    <w:rsid w:val="00225BF0"/>
    <w:rsid w:val="00225C27"/>
    <w:rsid w:val="00225C40"/>
    <w:rsid w:val="00225D04"/>
    <w:rsid w:val="00225D4C"/>
    <w:rsid w:val="00225E6E"/>
    <w:rsid w:val="00225ECF"/>
    <w:rsid w:val="00225F10"/>
    <w:rsid w:val="00225F5A"/>
    <w:rsid w:val="00225F67"/>
    <w:rsid w:val="00226066"/>
    <w:rsid w:val="002260BD"/>
    <w:rsid w:val="00226136"/>
    <w:rsid w:val="00226172"/>
    <w:rsid w:val="00226188"/>
    <w:rsid w:val="002261EC"/>
    <w:rsid w:val="00226250"/>
    <w:rsid w:val="002262BD"/>
    <w:rsid w:val="0022632F"/>
    <w:rsid w:val="002263C8"/>
    <w:rsid w:val="00226509"/>
    <w:rsid w:val="00226515"/>
    <w:rsid w:val="002265AC"/>
    <w:rsid w:val="00226639"/>
    <w:rsid w:val="00226758"/>
    <w:rsid w:val="00226804"/>
    <w:rsid w:val="0022681F"/>
    <w:rsid w:val="00226833"/>
    <w:rsid w:val="002268B6"/>
    <w:rsid w:val="002268BE"/>
    <w:rsid w:val="002269DC"/>
    <w:rsid w:val="00226A15"/>
    <w:rsid w:val="00226A6B"/>
    <w:rsid w:val="00226AF3"/>
    <w:rsid w:val="00226B23"/>
    <w:rsid w:val="00226B66"/>
    <w:rsid w:val="00226BA4"/>
    <w:rsid w:val="00226C4B"/>
    <w:rsid w:val="00226C88"/>
    <w:rsid w:val="00226CB2"/>
    <w:rsid w:val="00226D5C"/>
    <w:rsid w:val="00226E75"/>
    <w:rsid w:val="00226EA4"/>
    <w:rsid w:val="00226ED9"/>
    <w:rsid w:val="00226F00"/>
    <w:rsid w:val="00226F2D"/>
    <w:rsid w:val="00226F38"/>
    <w:rsid w:val="00226F78"/>
    <w:rsid w:val="00227032"/>
    <w:rsid w:val="002270F4"/>
    <w:rsid w:val="002270F5"/>
    <w:rsid w:val="0022715E"/>
    <w:rsid w:val="00227160"/>
    <w:rsid w:val="00227173"/>
    <w:rsid w:val="002271A4"/>
    <w:rsid w:val="00227205"/>
    <w:rsid w:val="00227255"/>
    <w:rsid w:val="0022726A"/>
    <w:rsid w:val="00227273"/>
    <w:rsid w:val="00227306"/>
    <w:rsid w:val="0022737D"/>
    <w:rsid w:val="0022741D"/>
    <w:rsid w:val="002274A9"/>
    <w:rsid w:val="002274C4"/>
    <w:rsid w:val="00227503"/>
    <w:rsid w:val="00227614"/>
    <w:rsid w:val="00227622"/>
    <w:rsid w:val="00227666"/>
    <w:rsid w:val="0022768C"/>
    <w:rsid w:val="00227881"/>
    <w:rsid w:val="00227A44"/>
    <w:rsid w:val="00227A6E"/>
    <w:rsid w:val="00227B20"/>
    <w:rsid w:val="00227B96"/>
    <w:rsid w:val="00227BB7"/>
    <w:rsid w:val="00227C86"/>
    <w:rsid w:val="00227C9D"/>
    <w:rsid w:val="00227D1C"/>
    <w:rsid w:val="00227D5C"/>
    <w:rsid w:val="00227D80"/>
    <w:rsid w:val="00227D98"/>
    <w:rsid w:val="00227DA7"/>
    <w:rsid w:val="00227DA8"/>
    <w:rsid w:val="00227E13"/>
    <w:rsid w:val="00227E26"/>
    <w:rsid w:val="00227E6A"/>
    <w:rsid w:val="00227E81"/>
    <w:rsid w:val="00227F1C"/>
    <w:rsid w:val="00227F66"/>
    <w:rsid w:val="00227F98"/>
    <w:rsid w:val="002301CC"/>
    <w:rsid w:val="002301EF"/>
    <w:rsid w:val="002301F5"/>
    <w:rsid w:val="0023029E"/>
    <w:rsid w:val="002302D7"/>
    <w:rsid w:val="00230307"/>
    <w:rsid w:val="0023032C"/>
    <w:rsid w:val="00230368"/>
    <w:rsid w:val="002303FA"/>
    <w:rsid w:val="00230403"/>
    <w:rsid w:val="0023041A"/>
    <w:rsid w:val="00230437"/>
    <w:rsid w:val="0023046C"/>
    <w:rsid w:val="002304BA"/>
    <w:rsid w:val="002304F4"/>
    <w:rsid w:val="00230524"/>
    <w:rsid w:val="00230555"/>
    <w:rsid w:val="00230585"/>
    <w:rsid w:val="002305CE"/>
    <w:rsid w:val="002305DD"/>
    <w:rsid w:val="002305F2"/>
    <w:rsid w:val="002306C4"/>
    <w:rsid w:val="002306FF"/>
    <w:rsid w:val="0023070F"/>
    <w:rsid w:val="002307A3"/>
    <w:rsid w:val="002307C4"/>
    <w:rsid w:val="002307D5"/>
    <w:rsid w:val="00230843"/>
    <w:rsid w:val="0023098A"/>
    <w:rsid w:val="00230A58"/>
    <w:rsid w:val="00230A68"/>
    <w:rsid w:val="00230A9C"/>
    <w:rsid w:val="00230AC6"/>
    <w:rsid w:val="00230B5D"/>
    <w:rsid w:val="00230B8C"/>
    <w:rsid w:val="00230BDE"/>
    <w:rsid w:val="00230BF5"/>
    <w:rsid w:val="00230C3A"/>
    <w:rsid w:val="00230D35"/>
    <w:rsid w:val="00230DD8"/>
    <w:rsid w:val="00230E3F"/>
    <w:rsid w:val="00230EA2"/>
    <w:rsid w:val="00230ED3"/>
    <w:rsid w:val="00230F3D"/>
    <w:rsid w:val="00230F3F"/>
    <w:rsid w:val="00230F7C"/>
    <w:rsid w:val="00230FB1"/>
    <w:rsid w:val="00230FD0"/>
    <w:rsid w:val="00230FD1"/>
    <w:rsid w:val="00231036"/>
    <w:rsid w:val="0023106F"/>
    <w:rsid w:val="0023112F"/>
    <w:rsid w:val="002311E3"/>
    <w:rsid w:val="00231207"/>
    <w:rsid w:val="00231211"/>
    <w:rsid w:val="00231216"/>
    <w:rsid w:val="00231229"/>
    <w:rsid w:val="0023123D"/>
    <w:rsid w:val="002312D3"/>
    <w:rsid w:val="00231325"/>
    <w:rsid w:val="0023137F"/>
    <w:rsid w:val="0023154F"/>
    <w:rsid w:val="002315C6"/>
    <w:rsid w:val="002315FB"/>
    <w:rsid w:val="00231631"/>
    <w:rsid w:val="00231657"/>
    <w:rsid w:val="002316EF"/>
    <w:rsid w:val="00231770"/>
    <w:rsid w:val="002317EA"/>
    <w:rsid w:val="0023189C"/>
    <w:rsid w:val="002318C5"/>
    <w:rsid w:val="002318EA"/>
    <w:rsid w:val="00231A21"/>
    <w:rsid w:val="00231A4D"/>
    <w:rsid w:val="00231AAE"/>
    <w:rsid w:val="00231ABE"/>
    <w:rsid w:val="00231B36"/>
    <w:rsid w:val="00231B58"/>
    <w:rsid w:val="00231B9D"/>
    <w:rsid w:val="00231BDE"/>
    <w:rsid w:val="00231BF5"/>
    <w:rsid w:val="00231BF7"/>
    <w:rsid w:val="00231C0F"/>
    <w:rsid w:val="00231C24"/>
    <w:rsid w:val="00231C40"/>
    <w:rsid w:val="00231CC8"/>
    <w:rsid w:val="00231D33"/>
    <w:rsid w:val="00231D76"/>
    <w:rsid w:val="00231DB8"/>
    <w:rsid w:val="00231DD9"/>
    <w:rsid w:val="00231E07"/>
    <w:rsid w:val="00231E60"/>
    <w:rsid w:val="00231E66"/>
    <w:rsid w:val="00231E7C"/>
    <w:rsid w:val="00231E92"/>
    <w:rsid w:val="00231EB5"/>
    <w:rsid w:val="00231EC3"/>
    <w:rsid w:val="00231EE9"/>
    <w:rsid w:val="00231F0A"/>
    <w:rsid w:val="00231F64"/>
    <w:rsid w:val="00232088"/>
    <w:rsid w:val="002320F8"/>
    <w:rsid w:val="0023213E"/>
    <w:rsid w:val="002321B1"/>
    <w:rsid w:val="00232296"/>
    <w:rsid w:val="0023229D"/>
    <w:rsid w:val="002322E8"/>
    <w:rsid w:val="002322E9"/>
    <w:rsid w:val="0023238F"/>
    <w:rsid w:val="002323A7"/>
    <w:rsid w:val="002323D8"/>
    <w:rsid w:val="00232457"/>
    <w:rsid w:val="00232468"/>
    <w:rsid w:val="002324E4"/>
    <w:rsid w:val="002325E7"/>
    <w:rsid w:val="00232638"/>
    <w:rsid w:val="00232643"/>
    <w:rsid w:val="002326F0"/>
    <w:rsid w:val="0023273D"/>
    <w:rsid w:val="002327AE"/>
    <w:rsid w:val="00232811"/>
    <w:rsid w:val="00232818"/>
    <w:rsid w:val="00232887"/>
    <w:rsid w:val="002328C8"/>
    <w:rsid w:val="00232A19"/>
    <w:rsid w:val="00232A30"/>
    <w:rsid w:val="00232A39"/>
    <w:rsid w:val="00232A45"/>
    <w:rsid w:val="00232ACF"/>
    <w:rsid w:val="00232AD5"/>
    <w:rsid w:val="00232BF2"/>
    <w:rsid w:val="00232C05"/>
    <w:rsid w:val="00232D59"/>
    <w:rsid w:val="00232E2D"/>
    <w:rsid w:val="00232EBC"/>
    <w:rsid w:val="00232EEC"/>
    <w:rsid w:val="00232F72"/>
    <w:rsid w:val="00232FEE"/>
    <w:rsid w:val="00232FF7"/>
    <w:rsid w:val="00232FFA"/>
    <w:rsid w:val="00233003"/>
    <w:rsid w:val="00233035"/>
    <w:rsid w:val="002330A6"/>
    <w:rsid w:val="0023311A"/>
    <w:rsid w:val="0023328C"/>
    <w:rsid w:val="00233325"/>
    <w:rsid w:val="00233355"/>
    <w:rsid w:val="00233359"/>
    <w:rsid w:val="0023336D"/>
    <w:rsid w:val="0023344B"/>
    <w:rsid w:val="002334DA"/>
    <w:rsid w:val="0023350F"/>
    <w:rsid w:val="002335AE"/>
    <w:rsid w:val="0023369B"/>
    <w:rsid w:val="00233746"/>
    <w:rsid w:val="002337DA"/>
    <w:rsid w:val="002337E0"/>
    <w:rsid w:val="00233877"/>
    <w:rsid w:val="002338D3"/>
    <w:rsid w:val="00233965"/>
    <w:rsid w:val="002339FA"/>
    <w:rsid w:val="00233A3A"/>
    <w:rsid w:val="00233AAB"/>
    <w:rsid w:val="00233ADB"/>
    <w:rsid w:val="00233BBA"/>
    <w:rsid w:val="00233BE6"/>
    <w:rsid w:val="00233C21"/>
    <w:rsid w:val="00233C23"/>
    <w:rsid w:val="00233C60"/>
    <w:rsid w:val="00233C88"/>
    <w:rsid w:val="00233CA0"/>
    <w:rsid w:val="00233D16"/>
    <w:rsid w:val="00233D55"/>
    <w:rsid w:val="00233E51"/>
    <w:rsid w:val="00233FDC"/>
    <w:rsid w:val="00234000"/>
    <w:rsid w:val="00234038"/>
    <w:rsid w:val="002340EB"/>
    <w:rsid w:val="002340F4"/>
    <w:rsid w:val="00234161"/>
    <w:rsid w:val="002341A0"/>
    <w:rsid w:val="002341AC"/>
    <w:rsid w:val="0023432E"/>
    <w:rsid w:val="00234356"/>
    <w:rsid w:val="00234422"/>
    <w:rsid w:val="002344B0"/>
    <w:rsid w:val="002344DC"/>
    <w:rsid w:val="00234564"/>
    <w:rsid w:val="00234631"/>
    <w:rsid w:val="00234676"/>
    <w:rsid w:val="00234708"/>
    <w:rsid w:val="0023472C"/>
    <w:rsid w:val="00234774"/>
    <w:rsid w:val="002347A1"/>
    <w:rsid w:val="002347EB"/>
    <w:rsid w:val="0023492F"/>
    <w:rsid w:val="002349B7"/>
    <w:rsid w:val="00234A63"/>
    <w:rsid w:val="00234A69"/>
    <w:rsid w:val="00234AD9"/>
    <w:rsid w:val="00234B34"/>
    <w:rsid w:val="00234B5B"/>
    <w:rsid w:val="00234C10"/>
    <w:rsid w:val="00234C70"/>
    <w:rsid w:val="00234CA4"/>
    <w:rsid w:val="00234CE3"/>
    <w:rsid w:val="00234DC0"/>
    <w:rsid w:val="00234EA1"/>
    <w:rsid w:val="00234EFF"/>
    <w:rsid w:val="00234F41"/>
    <w:rsid w:val="00234F70"/>
    <w:rsid w:val="00234FE4"/>
    <w:rsid w:val="00235055"/>
    <w:rsid w:val="0023507B"/>
    <w:rsid w:val="002350F2"/>
    <w:rsid w:val="0023515A"/>
    <w:rsid w:val="0023516B"/>
    <w:rsid w:val="00235186"/>
    <w:rsid w:val="002351EE"/>
    <w:rsid w:val="00235209"/>
    <w:rsid w:val="002352EB"/>
    <w:rsid w:val="00235362"/>
    <w:rsid w:val="0023537B"/>
    <w:rsid w:val="0023538F"/>
    <w:rsid w:val="002354F8"/>
    <w:rsid w:val="00235612"/>
    <w:rsid w:val="0023567D"/>
    <w:rsid w:val="002356F9"/>
    <w:rsid w:val="002356FC"/>
    <w:rsid w:val="0023577F"/>
    <w:rsid w:val="0023578C"/>
    <w:rsid w:val="002357C5"/>
    <w:rsid w:val="00235823"/>
    <w:rsid w:val="0023584F"/>
    <w:rsid w:val="002358BA"/>
    <w:rsid w:val="002358F5"/>
    <w:rsid w:val="00235950"/>
    <w:rsid w:val="00235978"/>
    <w:rsid w:val="002359AB"/>
    <w:rsid w:val="002359F4"/>
    <w:rsid w:val="00235A3D"/>
    <w:rsid w:val="00235A88"/>
    <w:rsid w:val="00235A89"/>
    <w:rsid w:val="00235ACE"/>
    <w:rsid w:val="00235B61"/>
    <w:rsid w:val="00235B8D"/>
    <w:rsid w:val="00235B98"/>
    <w:rsid w:val="00235C6B"/>
    <w:rsid w:val="00235D9C"/>
    <w:rsid w:val="00235DF0"/>
    <w:rsid w:val="00235E3F"/>
    <w:rsid w:val="00235E9B"/>
    <w:rsid w:val="00235EA1"/>
    <w:rsid w:val="00235EBF"/>
    <w:rsid w:val="00235ED8"/>
    <w:rsid w:val="00235F4B"/>
    <w:rsid w:val="00235F69"/>
    <w:rsid w:val="00235F91"/>
    <w:rsid w:val="00235FA9"/>
    <w:rsid w:val="00235FBD"/>
    <w:rsid w:val="00235FCD"/>
    <w:rsid w:val="00236005"/>
    <w:rsid w:val="002360DF"/>
    <w:rsid w:val="0023610B"/>
    <w:rsid w:val="0023611F"/>
    <w:rsid w:val="00236152"/>
    <w:rsid w:val="002361D0"/>
    <w:rsid w:val="00236246"/>
    <w:rsid w:val="00236266"/>
    <w:rsid w:val="00236273"/>
    <w:rsid w:val="00236277"/>
    <w:rsid w:val="00236317"/>
    <w:rsid w:val="002363F2"/>
    <w:rsid w:val="0023640E"/>
    <w:rsid w:val="00236434"/>
    <w:rsid w:val="002364AF"/>
    <w:rsid w:val="002364D4"/>
    <w:rsid w:val="002364DF"/>
    <w:rsid w:val="002364EF"/>
    <w:rsid w:val="00236761"/>
    <w:rsid w:val="00236779"/>
    <w:rsid w:val="002367F5"/>
    <w:rsid w:val="0023688C"/>
    <w:rsid w:val="002368E4"/>
    <w:rsid w:val="00236949"/>
    <w:rsid w:val="00236977"/>
    <w:rsid w:val="00236987"/>
    <w:rsid w:val="002369A5"/>
    <w:rsid w:val="002369BD"/>
    <w:rsid w:val="00236B3E"/>
    <w:rsid w:val="00236BA3"/>
    <w:rsid w:val="00236C61"/>
    <w:rsid w:val="00236C73"/>
    <w:rsid w:val="00236CF1"/>
    <w:rsid w:val="00236D35"/>
    <w:rsid w:val="00236D7B"/>
    <w:rsid w:val="00236D7E"/>
    <w:rsid w:val="00236DBA"/>
    <w:rsid w:val="00236DFE"/>
    <w:rsid w:val="00236E1F"/>
    <w:rsid w:val="00236EB4"/>
    <w:rsid w:val="00236EEA"/>
    <w:rsid w:val="00236F67"/>
    <w:rsid w:val="00236FAF"/>
    <w:rsid w:val="00236FB7"/>
    <w:rsid w:val="0023700A"/>
    <w:rsid w:val="00237167"/>
    <w:rsid w:val="00237238"/>
    <w:rsid w:val="002373FC"/>
    <w:rsid w:val="00237400"/>
    <w:rsid w:val="0023744C"/>
    <w:rsid w:val="00237583"/>
    <w:rsid w:val="00237682"/>
    <w:rsid w:val="0023770D"/>
    <w:rsid w:val="002377D4"/>
    <w:rsid w:val="00237846"/>
    <w:rsid w:val="0023785A"/>
    <w:rsid w:val="002378DB"/>
    <w:rsid w:val="0023795A"/>
    <w:rsid w:val="0023795B"/>
    <w:rsid w:val="002379CC"/>
    <w:rsid w:val="00237ADA"/>
    <w:rsid w:val="00237AF7"/>
    <w:rsid w:val="00237AFC"/>
    <w:rsid w:val="00237B1C"/>
    <w:rsid w:val="00237BA8"/>
    <w:rsid w:val="00237BFC"/>
    <w:rsid w:val="00237C07"/>
    <w:rsid w:val="00237C1B"/>
    <w:rsid w:val="00237C6C"/>
    <w:rsid w:val="00237C6D"/>
    <w:rsid w:val="00237CBC"/>
    <w:rsid w:val="00237D03"/>
    <w:rsid w:val="00237D0C"/>
    <w:rsid w:val="00237DBA"/>
    <w:rsid w:val="00237DD0"/>
    <w:rsid w:val="00237E33"/>
    <w:rsid w:val="00237E8D"/>
    <w:rsid w:val="00237EF7"/>
    <w:rsid w:val="00237F8E"/>
    <w:rsid w:val="00237FA4"/>
    <w:rsid w:val="00237FB1"/>
    <w:rsid w:val="00240025"/>
    <w:rsid w:val="002400A1"/>
    <w:rsid w:val="00240186"/>
    <w:rsid w:val="0024020F"/>
    <w:rsid w:val="00240533"/>
    <w:rsid w:val="00240692"/>
    <w:rsid w:val="002406E6"/>
    <w:rsid w:val="002406F9"/>
    <w:rsid w:val="002407F2"/>
    <w:rsid w:val="002407FE"/>
    <w:rsid w:val="00240961"/>
    <w:rsid w:val="0024098F"/>
    <w:rsid w:val="00240A52"/>
    <w:rsid w:val="00240AAF"/>
    <w:rsid w:val="00240B89"/>
    <w:rsid w:val="00240CA1"/>
    <w:rsid w:val="00240D39"/>
    <w:rsid w:val="00240D9C"/>
    <w:rsid w:val="00240E2D"/>
    <w:rsid w:val="00240E5C"/>
    <w:rsid w:val="00240EAC"/>
    <w:rsid w:val="00240EB3"/>
    <w:rsid w:val="00241010"/>
    <w:rsid w:val="00241126"/>
    <w:rsid w:val="002411FA"/>
    <w:rsid w:val="00241273"/>
    <w:rsid w:val="002412FA"/>
    <w:rsid w:val="00241321"/>
    <w:rsid w:val="002413EF"/>
    <w:rsid w:val="002413FE"/>
    <w:rsid w:val="002414DF"/>
    <w:rsid w:val="002415D2"/>
    <w:rsid w:val="00241602"/>
    <w:rsid w:val="002416E2"/>
    <w:rsid w:val="00241782"/>
    <w:rsid w:val="002417D2"/>
    <w:rsid w:val="002417DC"/>
    <w:rsid w:val="0024187E"/>
    <w:rsid w:val="00241891"/>
    <w:rsid w:val="002418B0"/>
    <w:rsid w:val="002418BC"/>
    <w:rsid w:val="00241948"/>
    <w:rsid w:val="002419FB"/>
    <w:rsid w:val="00241A89"/>
    <w:rsid w:val="00241ABE"/>
    <w:rsid w:val="00241AC9"/>
    <w:rsid w:val="00241B6B"/>
    <w:rsid w:val="00241BBA"/>
    <w:rsid w:val="00241BBB"/>
    <w:rsid w:val="00241BC6"/>
    <w:rsid w:val="00241C06"/>
    <w:rsid w:val="00241CC6"/>
    <w:rsid w:val="00241D96"/>
    <w:rsid w:val="00241E72"/>
    <w:rsid w:val="00241FFB"/>
    <w:rsid w:val="0024202D"/>
    <w:rsid w:val="00242054"/>
    <w:rsid w:val="00242079"/>
    <w:rsid w:val="00242087"/>
    <w:rsid w:val="002420CC"/>
    <w:rsid w:val="00242293"/>
    <w:rsid w:val="002422CB"/>
    <w:rsid w:val="002422E3"/>
    <w:rsid w:val="00242319"/>
    <w:rsid w:val="00242325"/>
    <w:rsid w:val="00242349"/>
    <w:rsid w:val="002423FB"/>
    <w:rsid w:val="0024249A"/>
    <w:rsid w:val="002424B2"/>
    <w:rsid w:val="002424CD"/>
    <w:rsid w:val="00242527"/>
    <w:rsid w:val="00242546"/>
    <w:rsid w:val="002425E4"/>
    <w:rsid w:val="0024267C"/>
    <w:rsid w:val="00242697"/>
    <w:rsid w:val="002426B2"/>
    <w:rsid w:val="002426F4"/>
    <w:rsid w:val="0024275A"/>
    <w:rsid w:val="00242773"/>
    <w:rsid w:val="0024281E"/>
    <w:rsid w:val="00242865"/>
    <w:rsid w:val="00242897"/>
    <w:rsid w:val="002428A5"/>
    <w:rsid w:val="002428BB"/>
    <w:rsid w:val="002428F0"/>
    <w:rsid w:val="00242921"/>
    <w:rsid w:val="00242965"/>
    <w:rsid w:val="00242A06"/>
    <w:rsid w:val="00242AF6"/>
    <w:rsid w:val="00242B59"/>
    <w:rsid w:val="00242BA9"/>
    <w:rsid w:val="00242BDE"/>
    <w:rsid w:val="00242C18"/>
    <w:rsid w:val="00242CAB"/>
    <w:rsid w:val="00242CDD"/>
    <w:rsid w:val="00242D26"/>
    <w:rsid w:val="00242D6D"/>
    <w:rsid w:val="00242DEB"/>
    <w:rsid w:val="00242F08"/>
    <w:rsid w:val="00242F68"/>
    <w:rsid w:val="00242F8E"/>
    <w:rsid w:val="00243049"/>
    <w:rsid w:val="00243052"/>
    <w:rsid w:val="00243077"/>
    <w:rsid w:val="002430BC"/>
    <w:rsid w:val="00243120"/>
    <w:rsid w:val="00243145"/>
    <w:rsid w:val="002431E1"/>
    <w:rsid w:val="0024322E"/>
    <w:rsid w:val="00243251"/>
    <w:rsid w:val="002432ED"/>
    <w:rsid w:val="0024334A"/>
    <w:rsid w:val="00243351"/>
    <w:rsid w:val="0024347B"/>
    <w:rsid w:val="00243547"/>
    <w:rsid w:val="0024356A"/>
    <w:rsid w:val="0024357C"/>
    <w:rsid w:val="002435C0"/>
    <w:rsid w:val="00243651"/>
    <w:rsid w:val="00243659"/>
    <w:rsid w:val="002436B6"/>
    <w:rsid w:val="002436CE"/>
    <w:rsid w:val="002436EF"/>
    <w:rsid w:val="00243783"/>
    <w:rsid w:val="0024378C"/>
    <w:rsid w:val="002437F4"/>
    <w:rsid w:val="00243817"/>
    <w:rsid w:val="0024385A"/>
    <w:rsid w:val="002438A9"/>
    <w:rsid w:val="002438E9"/>
    <w:rsid w:val="00243AAF"/>
    <w:rsid w:val="00243ABE"/>
    <w:rsid w:val="00243B04"/>
    <w:rsid w:val="00243B1D"/>
    <w:rsid w:val="00243B6C"/>
    <w:rsid w:val="00243C6A"/>
    <w:rsid w:val="00243C7D"/>
    <w:rsid w:val="00243D40"/>
    <w:rsid w:val="00243D46"/>
    <w:rsid w:val="00243D58"/>
    <w:rsid w:val="00243D90"/>
    <w:rsid w:val="00243D93"/>
    <w:rsid w:val="00243E3F"/>
    <w:rsid w:val="00243E58"/>
    <w:rsid w:val="00243EEF"/>
    <w:rsid w:val="00243F01"/>
    <w:rsid w:val="00243F15"/>
    <w:rsid w:val="0024403F"/>
    <w:rsid w:val="00244063"/>
    <w:rsid w:val="0024410A"/>
    <w:rsid w:val="0024417B"/>
    <w:rsid w:val="002441A3"/>
    <w:rsid w:val="002441DF"/>
    <w:rsid w:val="00244232"/>
    <w:rsid w:val="002442A9"/>
    <w:rsid w:val="00244309"/>
    <w:rsid w:val="00244538"/>
    <w:rsid w:val="00244604"/>
    <w:rsid w:val="002447D6"/>
    <w:rsid w:val="00244805"/>
    <w:rsid w:val="00244809"/>
    <w:rsid w:val="002448AE"/>
    <w:rsid w:val="002448C2"/>
    <w:rsid w:val="002448DA"/>
    <w:rsid w:val="002448EE"/>
    <w:rsid w:val="0024497A"/>
    <w:rsid w:val="00244AA0"/>
    <w:rsid w:val="00244ABE"/>
    <w:rsid w:val="00244B0C"/>
    <w:rsid w:val="00244BF0"/>
    <w:rsid w:val="00244C26"/>
    <w:rsid w:val="00244C28"/>
    <w:rsid w:val="00244C8B"/>
    <w:rsid w:val="00244CE2"/>
    <w:rsid w:val="00244D04"/>
    <w:rsid w:val="00244D18"/>
    <w:rsid w:val="00244D53"/>
    <w:rsid w:val="00244E93"/>
    <w:rsid w:val="00244EFD"/>
    <w:rsid w:val="00244FBA"/>
    <w:rsid w:val="00244FC8"/>
    <w:rsid w:val="00245037"/>
    <w:rsid w:val="00245118"/>
    <w:rsid w:val="0024515E"/>
    <w:rsid w:val="002451A6"/>
    <w:rsid w:val="00245206"/>
    <w:rsid w:val="00245254"/>
    <w:rsid w:val="00245320"/>
    <w:rsid w:val="002453E4"/>
    <w:rsid w:val="00245445"/>
    <w:rsid w:val="00245479"/>
    <w:rsid w:val="00245511"/>
    <w:rsid w:val="0024553E"/>
    <w:rsid w:val="00245589"/>
    <w:rsid w:val="002455E9"/>
    <w:rsid w:val="00245627"/>
    <w:rsid w:val="0024574A"/>
    <w:rsid w:val="00245754"/>
    <w:rsid w:val="0024578C"/>
    <w:rsid w:val="00245790"/>
    <w:rsid w:val="00245797"/>
    <w:rsid w:val="002457C7"/>
    <w:rsid w:val="00245802"/>
    <w:rsid w:val="0024585B"/>
    <w:rsid w:val="0024585C"/>
    <w:rsid w:val="002458C4"/>
    <w:rsid w:val="002458CC"/>
    <w:rsid w:val="002458EA"/>
    <w:rsid w:val="00245924"/>
    <w:rsid w:val="00245A5C"/>
    <w:rsid w:val="00245A7C"/>
    <w:rsid w:val="00245AF7"/>
    <w:rsid w:val="00245BF0"/>
    <w:rsid w:val="00245C48"/>
    <w:rsid w:val="00245C9E"/>
    <w:rsid w:val="00245CAC"/>
    <w:rsid w:val="00245CE8"/>
    <w:rsid w:val="00245DEF"/>
    <w:rsid w:val="00245ECE"/>
    <w:rsid w:val="00245ED3"/>
    <w:rsid w:val="00245EE8"/>
    <w:rsid w:val="00245FC8"/>
    <w:rsid w:val="0024604C"/>
    <w:rsid w:val="002460C0"/>
    <w:rsid w:val="002461DC"/>
    <w:rsid w:val="00246281"/>
    <w:rsid w:val="002462E7"/>
    <w:rsid w:val="00246330"/>
    <w:rsid w:val="00246367"/>
    <w:rsid w:val="0024639D"/>
    <w:rsid w:val="00246416"/>
    <w:rsid w:val="00246525"/>
    <w:rsid w:val="002465C8"/>
    <w:rsid w:val="002465CB"/>
    <w:rsid w:val="00246606"/>
    <w:rsid w:val="0024661D"/>
    <w:rsid w:val="0024661E"/>
    <w:rsid w:val="0024663D"/>
    <w:rsid w:val="00246650"/>
    <w:rsid w:val="002466DB"/>
    <w:rsid w:val="0024673F"/>
    <w:rsid w:val="00246747"/>
    <w:rsid w:val="0024676E"/>
    <w:rsid w:val="00246848"/>
    <w:rsid w:val="00246867"/>
    <w:rsid w:val="0024687A"/>
    <w:rsid w:val="00246946"/>
    <w:rsid w:val="002469A5"/>
    <w:rsid w:val="002469CA"/>
    <w:rsid w:val="00246A58"/>
    <w:rsid w:val="00246A88"/>
    <w:rsid w:val="00246BBE"/>
    <w:rsid w:val="00246BE9"/>
    <w:rsid w:val="00246C61"/>
    <w:rsid w:val="00246D06"/>
    <w:rsid w:val="00246D8A"/>
    <w:rsid w:val="00246DD9"/>
    <w:rsid w:val="00246E5A"/>
    <w:rsid w:val="00246E5B"/>
    <w:rsid w:val="00246E65"/>
    <w:rsid w:val="00246FC2"/>
    <w:rsid w:val="00246FEC"/>
    <w:rsid w:val="002470C1"/>
    <w:rsid w:val="002470E6"/>
    <w:rsid w:val="0024714F"/>
    <w:rsid w:val="0024716B"/>
    <w:rsid w:val="002471A3"/>
    <w:rsid w:val="0024729F"/>
    <w:rsid w:val="00247311"/>
    <w:rsid w:val="00247359"/>
    <w:rsid w:val="0024739A"/>
    <w:rsid w:val="00247413"/>
    <w:rsid w:val="00247486"/>
    <w:rsid w:val="00247588"/>
    <w:rsid w:val="002475A9"/>
    <w:rsid w:val="002475B8"/>
    <w:rsid w:val="00247602"/>
    <w:rsid w:val="00247661"/>
    <w:rsid w:val="00247682"/>
    <w:rsid w:val="0024799C"/>
    <w:rsid w:val="0024799D"/>
    <w:rsid w:val="00247A6E"/>
    <w:rsid w:val="00247ACC"/>
    <w:rsid w:val="00247AD1"/>
    <w:rsid w:val="00247B34"/>
    <w:rsid w:val="00247B78"/>
    <w:rsid w:val="00247C05"/>
    <w:rsid w:val="00247C2F"/>
    <w:rsid w:val="00247C5B"/>
    <w:rsid w:val="00247CA9"/>
    <w:rsid w:val="00247CC4"/>
    <w:rsid w:val="00247CF8"/>
    <w:rsid w:val="00247D78"/>
    <w:rsid w:val="00247DED"/>
    <w:rsid w:val="00247E24"/>
    <w:rsid w:val="00247E3B"/>
    <w:rsid w:val="00247E3E"/>
    <w:rsid w:val="00247EA2"/>
    <w:rsid w:val="00247EAA"/>
    <w:rsid w:val="00247EF2"/>
    <w:rsid w:val="00247F78"/>
    <w:rsid w:val="00247F9B"/>
    <w:rsid w:val="00250007"/>
    <w:rsid w:val="00250046"/>
    <w:rsid w:val="00250143"/>
    <w:rsid w:val="0025019B"/>
    <w:rsid w:val="002502E3"/>
    <w:rsid w:val="0025036E"/>
    <w:rsid w:val="0025038B"/>
    <w:rsid w:val="00250390"/>
    <w:rsid w:val="002503CA"/>
    <w:rsid w:val="002504C2"/>
    <w:rsid w:val="002504E0"/>
    <w:rsid w:val="002504F4"/>
    <w:rsid w:val="002504FF"/>
    <w:rsid w:val="0025054F"/>
    <w:rsid w:val="00250550"/>
    <w:rsid w:val="002505BA"/>
    <w:rsid w:val="002505DB"/>
    <w:rsid w:val="00250614"/>
    <w:rsid w:val="0025062A"/>
    <w:rsid w:val="00250682"/>
    <w:rsid w:val="002506A2"/>
    <w:rsid w:val="002506A5"/>
    <w:rsid w:val="002506B2"/>
    <w:rsid w:val="00250716"/>
    <w:rsid w:val="00250756"/>
    <w:rsid w:val="002507B1"/>
    <w:rsid w:val="002507E2"/>
    <w:rsid w:val="002508A9"/>
    <w:rsid w:val="0025091F"/>
    <w:rsid w:val="0025096A"/>
    <w:rsid w:val="00250996"/>
    <w:rsid w:val="002509AE"/>
    <w:rsid w:val="00250A61"/>
    <w:rsid w:val="00250B5D"/>
    <w:rsid w:val="00250B65"/>
    <w:rsid w:val="00250C2A"/>
    <w:rsid w:val="00250C30"/>
    <w:rsid w:val="00250C36"/>
    <w:rsid w:val="00250CA0"/>
    <w:rsid w:val="00250CA7"/>
    <w:rsid w:val="00250CC9"/>
    <w:rsid w:val="00250D7D"/>
    <w:rsid w:val="00250DE9"/>
    <w:rsid w:val="00250DEF"/>
    <w:rsid w:val="00250EAE"/>
    <w:rsid w:val="00250EE4"/>
    <w:rsid w:val="00250EF2"/>
    <w:rsid w:val="00250EF6"/>
    <w:rsid w:val="00250F0D"/>
    <w:rsid w:val="00250F63"/>
    <w:rsid w:val="00250F6A"/>
    <w:rsid w:val="00250F96"/>
    <w:rsid w:val="00250FF4"/>
    <w:rsid w:val="0025102B"/>
    <w:rsid w:val="0025103A"/>
    <w:rsid w:val="00251098"/>
    <w:rsid w:val="002510A0"/>
    <w:rsid w:val="00251137"/>
    <w:rsid w:val="0025117F"/>
    <w:rsid w:val="00251233"/>
    <w:rsid w:val="00251268"/>
    <w:rsid w:val="00251305"/>
    <w:rsid w:val="0025135B"/>
    <w:rsid w:val="002513DD"/>
    <w:rsid w:val="002513F0"/>
    <w:rsid w:val="002513F1"/>
    <w:rsid w:val="0025144B"/>
    <w:rsid w:val="0025144D"/>
    <w:rsid w:val="00251452"/>
    <w:rsid w:val="002514A1"/>
    <w:rsid w:val="0025153F"/>
    <w:rsid w:val="00251556"/>
    <w:rsid w:val="002515A6"/>
    <w:rsid w:val="002515CD"/>
    <w:rsid w:val="00251664"/>
    <w:rsid w:val="00251694"/>
    <w:rsid w:val="00251732"/>
    <w:rsid w:val="00251739"/>
    <w:rsid w:val="00251807"/>
    <w:rsid w:val="0025188A"/>
    <w:rsid w:val="00251912"/>
    <w:rsid w:val="0025196E"/>
    <w:rsid w:val="002519D8"/>
    <w:rsid w:val="00251A91"/>
    <w:rsid w:val="00251AB0"/>
    <w:rsid w:val="00251AE3"/>
    <w:rsid w:val="00251B07"/>
    <w:rsid w:val="00251B38"/>
    <w:rsid w:val="00251B5A"/>
    <w:rsid w:val="00251B9E"/>
    <w:rsid w:val="00251C24"/>
    <w:rsid w:val="00251C7E"/>
    <w:rsid w:val="00251CC3"/>
    <w:rsid w:val="00251D26"/>
    <w:rsid w:val="00251D63"/>
    <w:rsid w:val="00251DB3"/>
    <w:rsid w:val="00251DBF"/>
    <w:rsid w:val="00251DCA"/>
    <w:rsid w:val="00251E4C"/>
    <w:rsid w:val="00251F14"/>
    <w:rsid w:val="00251F15"/>
    <w:rsid w:val="00251F40"/>
    <w:rsid w:val="00252034"/>
    <w:rsid w:val="00252141"/>
    <w:rsid w:val="002521CA"/>
    <w:rsid w:val="002521D9"/>
    <w:rsid w:val="00252260"/>
    <w:rsid w:val="00252281"/>
    <w:rsid w:val="0025228C"/>
    <w:rsid w:val="002522CE"/>
    <w:rsid w:val="0025234C"/>
    <w:rsid w:val="0025257A"/>
    <w:rsid w:val="002525CF"/>
    <w:rsid w:val="002525D8"/>
    <w:rsid w:val="002525EC"/>
    <w:rsid w:val="00252601"/>
    <w:rsid w:val="00252666"/>
    <w:rsid w:val="0025268E"/>
    <w:rsid w:val="002526BB"/>
    <w:rsid w:val="002526FB"/>
    <w:rsid w:val="0025275F"/>
    <w:rsid w:val="00252793"/>
    <w:rsid w:val="002527C8"/>
    <w:rsid w:val="0025282B"/>
    <w:rsid w:val="00252836"/>
    <w:rsid w:val="0025296E"/>
    <w:rsid w:val="00252A83"/>
    <w:rsid w:val="00252A96"/>
    <w:rsid w:val="00252B52"/>
    <w:rsid w:val="00252B7C"/>
    <w:rsid w:val="00252C04"/>
    <w:rsid w:val="00252C14"/>
    <w:rsid w:val="00252C19"/>
    <w:rsid w:val="00252C9D"/>
    <w:rsid w:val="00252CCC"/>
    <w:rsid w:val="00252D78"/>
    <w:rsid w:val="00252E64"/>
    <w:rsid w:val="00252E7B"/>
    <w:rsid w:val="00252EF4"/>
    <w:rsid w:val="00252F0A"/>
    <w:rsid w:val="00252FB6"/>
    <w:rsid w:val="00252FE1"/>
    <w:rsid w:val="00253002"/>
    <w:rsid w:val="00253032"/>
    <w:rsid w:val="00253037"/>
    <w:rsid w:val="00253121"/>
    <w:rsid w:val="0025317E"/>
    <w:rsid w:val="00253197"/>
    <w:rsid w:val="002531D0"/>
    <w:rsid w:val="00253208"/>
    <w:rsid w:val="0025322D"/>
    <w:rsid w:val="002532B3"/>
    <w:rsid w:val="002532CF"/>
    <w:rsid w:val="00253303"/>
    <w:rsid w:val="00253521"/>
    <w:rsid w:val="0025355C"/>
    <w:rsid w:val="00253597"/>
    <w:rsid w:val="002535B7"/>
    <w:rsid w:val="002535D8"/>
    <w:rsid w:val="0025360D"/>
    <w:rsid w:val="002536A4"/>
    <w:rsid w:val="00253700"/>
    <w:rsid w:val="002537E0"/>
    <w:rsid w:val="0025380D"/>
    <w:rsid w:val="00253817"/>
    <w:rsid w:val="00253867"/>
    <w:rsid w:val="00253947"/>
    <w:rsid w:val="00253953"/>
    <w:rsid w:val="00253960"/>
    <w:rsid w:val="0025397F"/>
    <w:rsid w:val="00253998"/>
    <w:rsid w:val="00253A06"/>
    <w:rsid w:val="00253AA7"/>
    <w:rsid w:val="00253AD4"/>
    <w:rsid w:val="00253AF8"/>
    <w:rsid w:val="00253AF9"/>
    <w:rsid w:val="00253AFC"/>
    <w:rsid w:val="00253B25"/>
    <w:rsid w:val="00253B77"/>
    <w:rsid w:val="00253B98"/>
    <w:rsid w:val="00253C21"/>
    <w:rsid w:val="00253C28"/>
    <w:rsid w:val="00253C38"/>
    <w:rsid w:val="00253C5F"/>
    <w:rsid w:val="00253D37"/>
    <w:rsid w:val="00253D3A"/>
    <w:rsid w:val="00253D80"/>
    <w:rsid w:val="00253D94"/>
    <w:rsid w:val="00253F13"/>
    <w:rsid w:val="00253F58"/>
    <w:rsid w:val="00253FB3"/>
    <w:rsid w:val="00253FC4"/>
    <w:rsid w:val="00253FDC"/>
    <w:rsid w:val="0025409F"/>
    <w:rsid w:val="002541C5"/>
    <w:rsid w:val="002542BC"/>
    <w:rsid w:val="002542F7"/>
    <w:rsid w:val="002542FC"/>
    <w:rsid w:val="00254315"/>
    <w:rsid w:val="00254319"/>
    <w:rsid w:val="00254363"/>
    <w:rsid w:val="002543B0"/>
    <w:rsid w:val="00254451"/>
    <w:rsid w:val="00254480"/>
    <w:rsid w:val="002544BA"/>
    <w:rsid w:val="0025454D"/>
    <w:rsid w:val="00254556"/>
    <w:rsid w:val="00254576"/>
    <w:rsid w:val="002545D2"/>
    <w:rsid w:val="00254613"/>
    <w:rsid w:val="0025462A"/>
    <w:rsid w:val="00254674"/>
    <w:rsid w:val="002546CB"/>
    <w:rsid w:val="002546DD"/>
    <w:rsid w:val="00254709"/>
    <w:rsid w:val="002547B9"/>
    <w:rsid w:val="002547F6"/>
    <w:rsid w:val="002548E1"/>
    <w:rsid w:val="002548E7"/>
    <w:rsid w:val="0025492E"/>
    <w:rsid w:val="0025493E"/>
    <w:rsid w:val="00254A9E"/>
    <w:rsid w:val="00254B8C"/>
    <w:rsid w:val="00254D06"/>
    <w:rsid w:val="00254D88"/>
    <w:rsid w:val="00254DDF"/>
    <w:rsid w:val="00254F7E"/>
    <w:rsid w:val="00254F94"/>
    <w:rsid w:val="0025501B"/>
    <w:rsid w:val="00255090"/>
    <w:rsid w:val="00255116"/>
    <w:rsid w:val="0025513E"/>
    <w:rsid w:val="0025518D"/>
    <w:rsid w:val="002551B7"/>
    <w:rsid w:val="002551B9"/>
    <w:rsid w:val="002551DD"/>
    <w:rsid w:val="0025520D"/>
    <w:rsid w:val="002552AF"/>
    <w:rsid w:val="002552C3"/>
    <w:rsid w:val="002553E3"/>
    <w:rsid w:val="00255597"/>
    <w:rsid w:val="002555B6"/>
    <w:rsid w:val="0025561F"/>
    <w:rsid w:val="0025563A"/>
    <w:rsid w:val="0025568D"/>
    <w:rsid w:val="0025576D"/>
    <w:rsid w:val="002557CC"/>
    <w:rsid w:val="00255819"/>
    <w:rsid w:val="0025586F"/>
    <w:rsid w:val="00255878"/>
    <w:rsid w:val="00255938"/>
    <w:rsid w:val="00255971"/>
    <w:rsid w:val="00255A23"/>
    <w:rsid w:val="00255A2F"/>
    <w:rsid w:val="00255B18"/>
    <w:rsid w:val="00255B3E"/>
    <w:rsid w:val="00255BFB"/>
    <w:rsid w:val="00255C18"/>
    <w:rsid w:val="00255D60"/>
    <w:rsid w:val="00255D6A"/>
    <w:rsid w:val="00255E15"/>
    <w:rsid w:val="00255E80"/>
    <w:rsid w:val="00255FDA"/>
    <w:rsid w:val="0025607F"/>
    <w:rsid w:val="0025608B"/>
    <w:rsid w:val="00256125"/>
    <w:rsid w:val="00256142"/>
    <w:rsid w:val="00256143"/>
    <w:rsid w:val="00256148"/>
    <w:rsid w:val="002561D0"/>
    <w:rsid w:val="002561D1"/>
    <w:rsid w:val="002562A5"/>
    <w:rsid w:val="002562E7"/>
    <w:rsid w:val="00256347"/>
    <w:rsid w:val="00256354"/>
    <w:rsid w:val="0025635A"/>
    <w:rsid w:val="00256395"/>
    <w:rsid w:val="00256484"/>
    <w:rsid w:val="00256533"/>
    <w:rsid w:val="00256557"/>
    <w:rsid w:val="00256576"/>
    <w:rsid w:val="002565C9"/>
    <w:rsid w:val="002565E2"/>
    <w:rsid w:val="002566E8"/>
    <w:rsid w:val="00256750"/>
    <w:rsid w:val="002567F5"/>
    <w:rsid w:val="00256865"/>
    <w:rsid w:val="00256876"/>
    <w:rsid w:val="002568A7"/>
    <w:rsid w:val="002568B0"/>
    <w:rsid w:val="002568C6"/>
    <w:rsid w:val="0025690A"/>
    <w:rsid w:val="00256931"/>
    <w:rsid w:val="00256985"/>
    <w:rsid w:val="00256A1E"/>
    <w:rsid w:val="00256A73"/>
    <w:rsid w:val="00256AD4"/>
    <w:rsid w:val="00256ADD"/>
    <w:rsid w:val="00256B02"/>
    <w:rsid w:val="00256BA1"/>
    <w:rsid w:val="00256BE2"/>
    <w:rsid w:val="00256C01"/>
    <w:rsid w:val="00256C56"/>
    <w:rsid w:val="00256CDD"/>
    <w:rsid w:val="00256D4D"/>
    <w:rsid w:val="00256DDD"/>
    <w:rsid w:val="00256E0F"/>
    <w:rsid w:val="00256EC2"/>
    <w:rsid w:val="00256EF9"/>
    <w:rsid w:val="00256F30"/>
    <w:rsid w:val="00256F81"/>
    <w:rsid w:val="00256F9A"/>
    <w:rsid w:val="00257111"/>
    <w:rsid w:val="002571C9"/>
    <w:rsid w:val="0025729F"/>
    <w:rsid w:val="00257323"/>
    <w:rsid w:val="002573F7"/>
    <w:rsid w:val="00257430"/>
    <w:rsid w:val="00257466"/>
    <w:rsid w:val="002574EC"/>
    <w:rsid w:val="002574FA"/>
    <w:rsid w:val="00257533"/>
    <w:rsid w:val="00257576"/>
    <w:rsid w:val="002575E5"/>
    <w:rsid w:val="0025764B"/>
    <w:rsid w:val="00257689"/>
    <w:rsid w:val="0025773C"/>
    <w:rsid w:val="00257776"/>
    <w:rsid w:val="002577B7"/>
    <w:rsid w:val="00257890"/>
    <w:rsid w:val="0025794B"/>
    <w:rsid w:val="002579F8"/>
    <w:rsid w:val="00257B18"/>
    <w:rsid w:val="00257B3A"/>
    <w:rsid w:val="00257B45"/>
    <w:rsid w:val="00257B81"/>
    <w:rsid w:val="00257C38"/>
    <w:rsid w:val="00257C7E"/>
    <w:rsid w:val="00257D0F"/>
    <w:rsid w:val="00257D15"/>
    <w:rsid w:val="00257DDA"/>
    <w:rsid w:val="00257DE0"/>
    <w:rsid w:val="00257EE6"/>
    <w:rsid w:val="00257F3D"/>
    <w:rsid w:val="00257F44"/>
    <w:rsid w:val="00257F78"/>
    <w:rsid w:val="00257FB1"/>
    <w:rsid w:val="00257FC7"/>
    <w:rsid w:val="00260008"/>
    <w:rsid w:val="00260094"/>
    <w:rsid w:val="002600A1"/>
    <w:rsid w:val="002600E9"/>
    <w:rsid w:val="0026014E"/>
    <w:rsid w:val="002601C5"/>
    <w:rsid w:val="002601CD"/>
    <w:rsid w:val="002601DE"/>
    <w:rsid w:val="00260287"/>
    <w:rsid w:val="002602F3"/>
    <w:rsid w:val="00260445"/>
    <w:rsid w:val="002604AB"/>
    <w:rsid w:val="002604E3"/>
    <w:rsid w:val="002604ED"/>
    <w:rsid w:val="002605A8"/>
    <w:rsid w:val="002605E9"/>
    <w:rsid w:val="0026069D"/>
    <w:rsid w:val="002606D2"/>
    <w:rsid w:val="0026081C"/>
    <w:rsid w:val="00260877"/>
    <w:rsid w:val="00260905"/>
    <w:rsid w:val="0026092A"/>
    <w:rsid w:val="00260A50"/>
    <w:rsid w:val="00260A99"/>
    <w:rsid w:val="00260C05"/>
    <w:rsid w:val="00260C1B"/>
    <w:rsid w:val="00260C54"/>
    <w:rsid w:val="00260CC2"/>
    <w:rsid w:val="00260CC5"/>
    <w:rsid w:val="00260E83"/>
    <w:rsid w:val="00260FED"/>
    <w:rsid w:val="00261022"/>
    <w:rsid w:val="00261046"/>
    <w:rsid w:val="002610E9"/>
    <w:rsid w:val="00261113"/>
    <w:rsid w:val="002611A3"/>
    <w:rsid w:val="002611FE"/>
    <w:rsid w:val="00261294"/>
    <w:rsid w:val="0026130B"/>
    <w:rsid w:val="00261356"/>
    <w:rsid w:val="0026137F"/>
    <w:rsid w:val="002613F3"/>
    <w:rsid w:val="0026145E"/>
    <w:rsid w:val="002614CE"/>
    <w:rsid w:val="002614CF"/>
    <w:rsid w:val="002614EF"/>
    <w:rsid w:val="00261514"/>
    <w:rsid w:val="0026152C"/>
    <w:rsid w:val="0026152F"/>
    <w:rsid w:val="0026156E"/>
    <w:rsid w:val="00261584"/>
    <w:rsid w:val="002615BB"/>
    <w:rsid w:val="002615C1"/>
    <w:rsid w:val="00261607"/>
    <w:rsid w:val="0026165C"/>
    <w:rsid w:val="0026166E"/>
    <w:rsid w:val="002616D6"/>
    <w:rsid w:val="0026175C"/>
    <w:rsid w:val="00261763"/>
    <w:rsid w:val="00261791"/>
    <w:rsid w:val="002617D3"/>
    <w:rsid w:val="0026188C"/>
    <w:rsid w:val="002618DD"/>
    <w:rsid w:val="00261963"/>
    <w:rsid w:val="00261978"/>
    <w:rsid w:val="002619CD"/>
    <w:rsid w:val="00261A41"/>
    <w:rsid w:val="00261A4B"/>
    <w:rsid w:val="00261B65"/>
    <w:rsid w:val="00261C34"/>
    <w:rsid w:val="00261C76"/>
    <w:rsid w:val="00261C9D"/>
    <w:rsid w:val="00261D3C"/>
    <w:rsid w:val="00261D76"/>
    <w:rsid w:val="00261DC3"/>
    <w:rsid w:val="00261E8D"/>
    <w:rsid w:val="00261EB8"/>
    <w:rsid w:val="00261F6D"/>
    <w:rsid w:val="00261F9B"/>
    <w:rsid w:val="00261FB9"/>
    <w:rsid w:val="00261FBF"/>
    <w:rsid w:val="00261FFA"/>
    <w:rsid w:val="00262004"/>
    <w:rsid w:val="0026200C"/>
    <w:rsid w:val="0026209E"/>
    <w:rsid w:val="002620C4"/>
    <w:rsid w:val="0026212D"/>
    <w:rsid w:val="0026214C"/>
    <w:rsid w:val="00262219"/>
    <w:rsid w:val="0026221D"/>
    <w:rsid w:val="0026224F"/>
    <w:rsid w:val="002624B3"/>
    <w:rsid w:val="00262540"/>
    <w:rsid w:val="002626D7"/>
    <w:rsid w:val="002626EA"/>
    <w:rsid w:val="00262786"/>
    <w:rsid w:val="00262857"/>
    <w:rsid w:val="00262875"/>
    <w:rsid w:val="0026290C"/>
    <w:rsid w:val="00262A25"/>
    <w:rsid w:val="00262A72"/>
    <w:rsid w:val="00262A8B"/>
    <w:rsid w:val="00262B39"/>
    <w:rsid w:val="00262B5B"/>
    <w:rsid w:val="00262B67"/>
    <w:rsid w:val="00262C3C"/>
    <w:rsid w:val="00262C72"/>
    <w:rsid w:val="00262CF3"/>
    <w:rsid w:val="00262D07"/>
    <w:rsid w:val="00262D53"/>
    <w:rsid w:val="00262DEC"/>
    <w:rsid w:val="00262F13"/>
    <w:rsid w:val="00262FCA"/>
    <w:rsid w:val="002630EF"/>
    <w:rsid w:val="00263125"/>
    <w:rsid w:val="0026312F"/>
    <w:rsid w:val="00263178"/>
    <w:rsid w:val="0026317B"/>
    <w:rsid w:val="00263298"/>
    <w:rsid w:val="002632AE"/>
    <w:rsid w:val="002632FE"/>
    <w:rsid w:val="00263523"/>
    <w:rsid w:val="002635AA"/>
    <w:rsid w:val="002636A6"/>
    <w:rsid w:val="002637AB"/>
    <w:rsid w:val="002638F4"/>
    <w:rsid w:val="0026390E"/>
    <w:rsid w:val="0026398A"/>
    <w:rsid w:val="002639F4"/>
    <w:rsid w:val="00263A72"/>
    <w:rsid w:val="00263ABE"/>
    <w:rsid w:val="00263B1C"/>
    <w:rsid w:val="00263B49"/>
    <w:rsid w:val="00263B6C"/>
    <w:rsid w:val="00263BB7"/>
    <w:rsid w:val="00263BD5"/>
    <w:rsid w:val="00263BF4"/>
    <w:rsid w:val="00263C2B"/>
    <w:rsid w:val="00263D11"/>
    <w:rsid w:val="00263D90"/>
    <w:rsid w:val="00263DE6"/>
    <w:rsid w:val="00263E86"/>
    <w:rsid w:val="00263EE5"/>
    <w:rsid w:val="00264063"/>
    <w:rsid w:val="002640AF"/>
    <w:rsid w:val="002640BE"/>
    <w:rsid w:val="00264104"/>
    <w:rsid w:val="002641A6"/>
    <w:rsid w:val="002641B1"/>
    <w:rsid w:val="0026426D"/>
    <w:rsid w:val="00264295"/>
    <w:rsid w:val="002642B9"/>
    <w:rsid w:val="0026431D"/>
    <w:rsid w:val="002644AE"/>
    <w:rsid w:val="0026450C"/>
    <w:rsid w:val="00264545"/>
    <w:rsid w:val="002646D5"/>
    <w:rsid w:val="002646F0"/>
    <w:rsid w:val="0026471D"/>
    <w:rsid w:val="00264777"/>
    <w:rsid w:val="002648CD"/>
    <w:rsid w:val="00264941"/>
    <w:rsid w:val="002649CD"/>
    <w:rsid w:val="00264A08"/>
    <w:rsid w:val="00264AC0"/>
    <w:rsid w:val="00264B97"/>
    <w:rsid w:val="00264BE7"/>
    <w:rsid w:val="00264BEC"/>
    <w:rsid w:val="00264C17"/>
    <w:rsid w:val="00264C47"/>
    <w:rsid w:val="00264D06"/>
    <w:rsid w:val="00264D0E"/>
    <w:rsid w:val="00264D2E"/>
    <w:rsid w:val="00264D47"/>
    <w:rsid w:val="00264D4D"/>
    <w:rsid w:val="00264D58"/>
    <w:rsid w:val="00264D88"/>
    <w:rsid w:val="00264E6F"/>
    <w:rsid w:val="00264F73"/>
    <w:rsid w:val="00264F8B"/>
    <w:rsid w:val="00264FC5"/>
    <w:rsid w:val="00265066"/>
    <w:rsid w:val="00265075"/>
    <w:rsid w:val="00265084"/>
    <w:rsid w:val="002650A4"/>
    <w:rsid w:val="00265106"/>
    <w:rsid w:val="00265188"/>
    <w:rsid w:val="002651C4"/>
    <w:rsid w:val="0026529E"/>
    <w:rsid w:val="002652CB"/>
    <w:rsid w:val="00265315"/>
    <w:rsid w:val="00265338"/>
    <w:rsid w:val="00265345"/>
    <w:rsid w:val="002653BB"/>
    <w:rsid w:val="002653D8"/>
    <w:rsid w:val="00265438"/>
    <w:rsid w:val="00265501"/>
    <w:rsid w:val="0026551C"/>
    <w:rsid w:val="002655BE"/>
    <w:rsid w:val="0026563E"/>
    <w:rsid w:val="00265688"/>
    <w:rsid w:val="002656FE"/>
    <w:rsid w:val="0026570B"/>
    <w:rsid w:val="002657C6"/>
    <w:rsid w:val="002657CF"/>
    <w:rsid w:val="0026586A"/>
    <w:rsid w:val="00265A5C"/>
    <w:rsid w:val="00265AA8"/>
    <w:rsid w:val="00265B02"/>
    <w:rsid w:val="00265B4D"/>
    <w:rsid w:val="00265B61"/>
    <w:rsid w:val="00265B99"/>
    <w:rsid w:val="00265BD5"/>
    <w:rsid w:val="00265C68"/>
    <w:rsid w:val="00265C6A"/>
    <w:rsid w:val="00265CF3"/>
    <w:rsid w:val="00265D20"/>
    <w:rsid w:val="00265D56"/>
    <w:rsid w:val="00265DEC"/>
    <w:rsid w:val="00265E63"/>
    <w:rsid w:val="00265E82"/>
    <w:rsid w:val="00265FA5"/>
    <w:rsid w:val="00266019"/>
    <w:rsid w:val="00266047"/>
    <w:rsid w:val="0026604E"/>
    <w:rsid w:val="00266077"/>
    <w:rsid w:val="002660FC"/>
    <w:rsid w:val="00266125"/>
    <w:rsid w:val="0026619C"/>
    <w:rsid w:val="002661A3"/>
    <w:rsid w:val="00266222"/>
    <w:rsid w:val="002662AD"/>
    <w:rsid w:val="0026632F"/>
    <w:rsid w:val="00266454"/>
    <w:rsid w:val="002664A0"/>
    <w:rsid w:val="0026651D"/>
    <w:rsid w:val="0026659B"/>
    <w:rsid w:val="002665D4"/>
    <w:rsid w:val="002666C6"/>
    <w:rsid w:val="0026673A"/>
    <w:rsid w:val="00266763"/>
    <w:rsid w:val="002667B8"/>
    <w:rsid w:val="0026680E"/>
    <w:rsid w:val="00266851"/>
    <w:rsid w:val="00266906"/>
    <w:rsid w:val="00266936"/>
    <w:rsid w:val="002669B9"/>
    <w:rsid w:val="00266A09"/>
    <w:rsid w:val="00266AF6"/>
    <w:rsid w:val="00266AF7"/>
    <w:rsid w:val="00266BA5"/>
    <w:rsid w:val="00266BDC"/>
    <w:rsid w:val="00266C5D"/>
    <w:rsid w:val="00266C78"/>
    <w:rsid w:val="00266D40"/>
    <w:rsid w:val="00266DC9"/>
    <w:rsid w:val="00266DF8"/>
    <w:rsid w:val="00266E0D"/>
    <w:rsid w:val="00266E25"/>
    <w:rsid w:val="00266E85"/>
    <w:rsid w:val="00266E93"/>
    <w:rsid w:val="00266EAD"/>
    <w:rsid w:val="00266EF2"/>
    <w:rsid w:val="00266F09"/>
    <w:rsid w:val="00266F45"/>
    <w:rsid w:val="00266F79"/>
    <w:rsid w:val="00266FAB"/>
    <w:rsid w:val="00266FB9"/>
    <w:rsid w:val="002670A8"/>
    <w:rsid w:val="002671BD"/>
    <w:rsid w:val="002671BE"/>
    <w:rsid w:val="0026724D"/>
    <w:rsid w:val="00267271"/>
    <w:rsid w:val="002672C1"/>
    <w:rsid w:val="002672CC"/>
    <w:rsid w:val="00267317"/>
    <w:rsid w:val="0026744F"/>
    <w:rsid w:val="0026754B"/>
    <w:rsid w:val="002675E2"/>
    <w:rsid w:val="00267644"/>
    <w:rsid w:val="0026764C"/>
    <w:rsid w:val="0026766E"/>
    <w:rsid w:val="002676DE"/>
    <w:rsid w:val="0026779D"/>
    <w:rsid w:val="00267822"/>
    <w:rsid w:val="0026785A"/>
    <w:rsid w:val="00267869"/>
    <w:rsid w:val="002678B3"/>
    <w:rsid w:val="00267955"/>
    <w:rsid w:val="00267967"/>
    <w:rsid w:val="00267974"/>
    <w:rsid w:val="00267986"/>
    <w:rsid w:val="00267A81"/>
    <w:rsid w:val="00267AAB"/>
    <w:rsid w:val="00267B98"/>
    <w:rsid w:val="00267C64"/>
    <w:rsid w:val="00267D34"/>
    <w:rsid w:val="00267D47"/>
    <w:rsid w:val="00267DB9"/>
    <w:rsid w:val="00267E9B"/>
    <w:rsid w:val="00267F10"/>
    <w:rsid w:val="00267F81"/>
    <w:rsid w:val="00267FAE"/>
    <w:rsid w:val="00267FD1"/>
    <w:rsid w:val="00267FE8"/>
    <w:rsid w:val="002700AF"/>
    <w:rsid w:val="0027012B"/>
    <w:rsid w:val="00270192"/>
    <w:rsid w:val="0027042D"/>
    <w:rsid w:val="0027042E"/>
    <w:rsid w:val="002704C3"/>
    <w:rsid w:val="002704D5"/>
    <w:rsid w:val="002705C0"/>
    <w:rsid w:val="0027060C"/>
    <w:rsid w:val="0027066C"/>
    <w:rsid w:val="0027084C"/>
    <w:rsid w:val="002708F8"/>
    <w:rsid w:val="00270963"/>
    <w:rsid w:val="002709AA"/>
    <w:rsid w:val="002709B8"/>
    <w:rsid w:val="00270A0C"/>
    <w:rsid w:val="00270A0E"/>
    <w:rsid w:val="00270A1B"/>
    <w:rsid w:val="00270A79"/>
    <w:rsid w:val="00270BF9"/>
    <w:rsid w:val="00270C88"/>
    <w:rsid w:val="00270CEF"/>
    <w:rsid w:val="00270D95"/>
    <w:rsid w:val="00270ED0"/>
    <w:rsid w:val="00270EEF"/>
    <w:rsid w:val="00270F86"/>
    <w:rsid w:val="00271064"/>
    <w:rsid w:val="00271209"/>
    <w:rsid w:val="0027120B"/>
    <w:rsid w:val="00271248"/>
    <w:rsid w:val="0027129B"/>
    <w:rsid w:val="002712A2"/>
    <w:rsid w:val="00271359"/>
    <w:rsid w:val="00271364"/>
    <w:rsid w:val="0027141C"/>
    <w:rsid w:val="00271422"/>
    <w:rsid w:val="0027148D"/>
    <w:rsid w:val="002714D1"/>
    <w:rsid w:val="002714D9"/>
    <w:rsid w:val="00271565"/>
    <w:rsid w:val="0027156B"/>
    <w:rsid w:val="00271592"/>
    <w:rsid w:val="002715E3"/>
    <w:rsid w:val="0027160E"/>
    <w:rsid w:val="00271624"/>
    <w:rsid w:val="0027168F"/>
    <w:rsid w:val="002716AB"/>
    <w:rsid w:val="002716DE"/>
    <w:rsid w:val="002716F6"/>
    <w:rsid w:val="0027179D"/>
    <w:rsid w:val="00271868"/>
    <w:rsid w:val="002718DB"/>
    <w:rsid w:val="0027190A"/>
    <w:rsid w:val="0027192B"/>
    <w:rsid w:val="00271A51"/>
    <w:rsid w:val="00271AF1"/>
    <w:rsid w:val="00271B31"/>
    <w:rsid w:val="00271BBF"/>
    <w:rsid w:val="00271BCD"/>
    <w:rsid w:val="00271C14"/>
    <w:rsid w:val="00271C1C"/>
    <w:rsid w:val="00271C57"/>
    <w:rsid w:val="00271C69"/>
    <w:rsid w:val="00271D42"/>
    <w:rsid w:val="00271D58"/>
    <w:rsid w:val="00271DE2"/>
    <w:rsid w:val="00271ED9"/>
    <w:rsid w:val="00271F2D"/>
    <w:rsid w:val="00271F52"/>
    <w:rsid w:val="00271F8F"/>
    <w:rsid w:val="00271FCB"/>
    <w:rsid w:val="00271FE7"/>
    <w:rsid w:val="00272018"/>
    <w:rsid w:val="00272075"/>
    <w:rsid w:val="00272142"/>
    <w:rsid w:val="00272211"/>
    <w:rsid w:val="00272271"/>
    <w:rsid w:val="0027227C"/>
    <w:rsid w:val="0027227E"/>
    <w:rsid w:val="002722D5"/>
    <w:rsid w:val="00272354"/>
    <w:rsid w:val="002723C6"/>
    <w:rsid w:val="00272449"/>
    <w:rsid w:val="00272464"/>
    <w:rsid w:val="002724E5"/>
    <w:rsid w:val="002725AC"/>
    <w:rsid w:val="002725D8"/>
    <w:rsid w:val="0027264E"/>
    <w:rsid w:val="00272653"/>
    <w:rsid w:val="00272669"/>
    <w:rsid w:val="002726D8"/>
    <w:rsid w:val="00272730"/>
    <w:rsid w:val="00272805"/>
    <w:rsid w:val="00272849"/>
    <w:rsid w:val="0027284F"/>
    <w:rsid w:val="0027286B"/>
    <w:rsid w:val="00272972"/>
    <w:rsid w:val="00272AC2"/>
    <w:rsid w:val="00272B2B"/>
    <w:rsid w:val="00272BF9"/>
    <w:rsid w:val="00272C92"/>
    <w:rsid w:val="00272CE6"/>
    <w:rsid w:val="00272D79"/>
    <w:rsid w:val="00272D9C"/>
    <w:rsid w:val="00272E67"/>
    <w:rsid w:val="00272EC3"/>
    <w:rsid w:val="0027301D"/>
    <w:rsid w:val="00273070"/>
    <w:rsid w:val="0027307F"/>
    <w:rsid w:val="002730AF"/>
    <w:rsid w:val="002730B2"/>
    <w:rsid w:val="00273116"/>
    <w:rsid w:val="002732DE"/>
    <w:rsid w:val="002732F2"/>
    <w:rsid w:val="0027332C"/>
    <w:rsid w:val="00273451"/>
    <w:rsid w:val="00273457"/>
    <w:rsid w:val="002734A4"/>
    <w:rsid w:val="0027350B"/>
    <w:rsid w:val="0027353A"/>
    <w:rsid w:val="0027356D"/>
    <w:rsid w:val="0027358D"/>
    <w:rsid w:val="002735AF"/>
    <w:rsid w:val="00273641"/>
    <w:rsid w:val="002736F2"/>
    <w:rsid w:val="002736FD"/>
    <w:rsid w:val="00273712"/>
    <w:rsid w:val="0027378B"/>
    <w:rsid w:val="0027381B"/>
    <w:rsid w:val="0027383A"/>
    <w:rsid w:val="002738AC"/>
    <w:rsid w:val="002738AE"/>
    <w:rsid w:val="002738B7"/>
    <w:rsid w:val="002738C9"/>
    <w:rsid w:val="00273A14"/>
    <w:rsid w:val="00273A4F"/>
    <w:rsid w:val="00273AB3"/>
    <w:rsid w:val="00273B73"/>
    <w:rsid w:val="00273BA2"/>
    <w:rsid w:val="00273BCD"/>
    <w:rsid w:val="00273BCF"/>
    <w:rsid w:val="00273D42"/>
    <w:rsid w:val="00273D6D"/>
    <w:rsid w:val="00273E1D"/>
    <w:rsid w:val="00273F15"/>
    <w:rsid w:val="00273F53"/>
    <w:rsid w:val="00273FD7"/>
    <w:rsid w:val="00274089"/>
    <w:rsid w:val="002740EA"/>
    <w:rsid w:val="00274162"/>
    <w:rsid w:val="002742E6"/>
    <w:rsid w:val="00274378"/>
    <w:rsid w:val="0027438F"/>
    <w:rsid w:val="002743F1"/>
    <w:rsid w:val="00274444"/>
    <w:rsid w:val="002744C8"/>
    <w:rsid w:val="0027456D"/>
    <w:rsid w:val="002745B2"/>
    <w:rsid w:val="002745B9"/>
    <w:rsid w:val="002745BC"/>
    <w:rsid w:val="00274799"/>
    <w:rsid w:val="00274885"/>
    <w:rsid w:val="0027489B"/>
    <w:rsid w:val="002748A4"/>
    <w:rsid w:val="00274980"/>
    <w:rsid w:val="00274A0D"/>
    <w:rsid w:val="00274A4B"/>
    <w:rsid w:val="00274A71"/>
    <w:rsid w:val="00274ACE"/>
    <w:rsid w:val="00274B0F"/>
    <w:rsid w:val="00274B5A"/>
    <w:rsid w:val="00274C29"/>
    <w:rsid w:val="00274C81"/>
    <w:rsid w:val="00274CD9"/>
    <w:rsid w:val="00274CE3"/>
    <w:rsid w:val="00274D59"/>
    <w:rsid w:val="00274DCB"/>
    <w:rsid w:val="00274E3D"/>
    <w:rsid w:val="00274F51"/>
    <w:rsid w:val="00274F54"/>
    <w:rsid w:val="00274FB0"/>
    <w:rsid w:val="00274FE2"/>
    <w:rsid w:val="00274FEB"/>
    <w:rsid w:val="00275081"/>
    <w:rsid w:val="002750A0"/>
    <w:rsid w:val="002750AD"/>
    <w:rsid w:val="0027511F"/>
    <w:rsid w:val="002751D4"/>
    <w:rsid w:val="002751D7"/>
    <w:rsid w:val="00275201"/>
    <w:rsid w:val="0027527F"/>
    <w:rsid w:val="0027529C"/>
    <w:rsid w:val="002752BA"/>
    <w:rsid w:val="002752DE"/>
    <w:rsid w:val="00275358"/>
    <w:rsid w:val="00275383"/>
    <w:rsid w:val="00275403"/>
    <w:rsid w:val="0027541D"/>
    <w:rsid w:val="002754CF"/>
    <w:rsid w:val="00275556"/>
    <w:rsid w:val="0027555E"/>
    <w:rsid w:val="00275632"/>
    <w:rsid w:val="0027563D"/>
    <w:rsid w:val="00275651"/>
    <w:rsid w:val="002756E3"/>
    <w:rsid w:val="002756FB"/>
    <w:rsid w:val="00275717"/>
    <w:rsid w:val="0027582E"/>
    <w:rsid w:val="00275929"/>
    <w:rsid w:val="00275AF7"/>
    <w:rsid w:val="00275B20"/>
    <w:rsid w:val="00275B65"/>
    <w:rsid w:val="00275BA9"/>
    <w:rsid w:val="00275BD9"/>
    <w:rsid w:val="00275C01"/>
    <w:rsid w:val="00275C62"/>
    <w:rsid w:val="00275D4D"/>
    <w:rsid w:val="00275D8B"/>
    <w:rsid w:val="00275D9B"/>
    <w:rsid w:val="00275DA9"/>
    <w:rsid w:val="00275E5F"/>
    <w:rsid w:val="00275E99"/>
    <w:rsid w:val="00275EAA"/>
    <w:rsid w:val="00275ED3"/>
    <w:rsid w:val="00275F84"/>
    <w:rsid w:val="00275FB1"/>
    <w:rsid w:val="00275FC9"/>
    <w:rsid w:val="00275FEC"/>
    <w:rsid w:val="0027609E"/>
    <w:rsid w:val="002760A1"/>
    <w:rsid w:val="00276140"/>
    <w:rsid w:val="00276167"/>
    <w:rsid w:val="00276279"/>
    <w:rsid w:val="0027627D"/>
    <w:rsid w:val="002762B1"/>
    <w:rsid w:val="002762B6"/>
    <w:rsid w:val="002762D1"/>
    <w:rsid w:val="002762F7"/>
    <w:rsid w:val="0027630C"/>
    <w:rsid w:val="0027635D"/>
    <w:rsid w:val="0027636B"/>
    <w:rsid w:val="0027636F"/>
    <w:rsid w:val="00276482"/>
    <w:rsid w:val="002764AF"/>
    <w:rsid w:val="0027657F"/>
    <w:rsid w:val="002765A7"/>
    <w:rsid w:val="002765C1"/>
    <w:rsid w:val="002765EF"/>
    <w:rsid w:val="00276629"/>
    <w:rsid w:val="002766E6"/>
    <w:rsid w:val="002767D6"/>
    <w:rsid w:val="00276882"/>
    <w:rsid w:val="00276933"/>
    <w:rsid w:val="002769B4"/>
    <w:rsid w:val="002769FA"/>
    <w:rsid w:val="00276AE8"/>
    <w:rsid w:val="00276B18"/>
    <w:rsid w:val="00276CDF"/>
    <w:rsid w:val="00276D57"/>
    <w:rsid w:val="00276D5D"/>
    <w:rsid w:val="00276EBE"/>
    <w:rsid w:val="00276EE6"/>
    <w:rsid w:val="00276EEE"/>
    <w:rsid w:val="00276F3E"/>
    <w:rsid w:val="00276F77"/>
    <w:rsid w:val="00277012"/>
    <w:rsid w:val="0027706A"/>
    <w:rsid w:val="0027707E"/>
    <w:rsid w:val="002770A3"/>
    <w:rsid w:val="00277109"/>
    <w:rsid w:val="002771F3"/>
    <w:rsid w:val="002771FD"/>
    <w:rsid w:val="00277230"/>
    <w:rsid w:val="00277275"/>
    <w:rsid w:val="002772FF"/>
    <w:rsid w:val="00277414"/>
    <w:rsid w:val="00277505"/>
    <w:rsid w:val="0027759F"/>
    <w:rsid w:val="002775F0"/>
    <w:rsid w:val="002775F3"/>
    <w:rsid w:val="002776BB"/>
    <w:rsid w:val="002776DF"/>
    <w:rsid w:val="0027777D"/>
    <w:rsid w:val="002777A2"/>
    <w:rsid w:val="002777CE"/>
    <w:rsid w:val="002777EF"/>
    <w:rsid w:val="002778FA"/>
    <w:rsid w:val="00277969"/>
    <w:rsid w:val="002779DD"/>
    <w:rsid w:val="00277AD6"/>
    <w:rsid w:val="00277AE9"/>
    <w:rsid w:val="00277B1D"/>
    <w:rsid w:val="00277B2D"/>
    <w:rsid w:val="00277B56"/>
    <w:rsid w:val="00277B57"/>
    <w:rsid w:val="00277B82"/>
    <w:rsid w:val="00277B9C"/>
    <w:rsid w:val="00277BA8"/>
    <w:rsid w:val="00277BDE"/>
    <w:rsid w:val="00277BF7"/>
    <w:rsid w:val="00277D0E"/>
    <w:rsid w:val="00277D2E"/>
    <w:rsid w:val="00277D53"/>
    <w:rsid w:val="00277EBE"/>
    <w:rsid w:val="00277F41"/>
    <w:rsid w:val="00277F4B"/>
    <w:rsid w:val="00277F96"/>
    <w:rsid w:val="00277FA4"/>
    <w:rsid w:val="00277FAF"/>
    <w:rsid w:val="00280072"/>
    <w:rsid w:val="0028009A"/>
    <w:rsid w:val="002800C5"/>
    <w:rsid w:val="002800DE"/>
    <w:rsid w:val="00280193"/>
    <w:rsid w:val="002801C5"/>
    <w:rsid w:val="00280205"/>
    <w:rsid w:val="0028028E"/>
    <w:rsid w:val="00280381"/>
    <w:rsid w:val="00280387"/>
    <w:rsid w:val="002804D7"/>
    <w:rsid w:val="002804E8"/>
    <w:rsid w:val="002804F0"/>
    <w:rsid w:val="002805B6"/>
    <w:rsid w:val="002806E7"/>
    <w:rsid w:val="002806F8"/>
    <w:rsid w:val="0028072B"/>
    <w:rsid w:val="00280869"/>
    <w:rsid w:val="002808AE"/>
    <w:rsid w:val="002808D4"/>
    <w:rsid w:val="00280917"/>
    <w:rsid w:val="002809AA"/>
    <w:rsid w:val="00280AA1"/>
    <w:rsid w:val="00280AEE"/>
    <w:rsid w:val="00280B23"/>
    <w:rsid w:val="00280B4D"/>
    <w:rsid w:val="00280BC8"/>
    <w:rsid w:val="00280C1C"/>
    <w:rsid w:val="00280C31"/>
    <w:rsid w:val="00280C69"/>
    <w:rsid w:val="00280CCE"/>
    <w:rsid w:val="00280D3A"/>
    <w:rsid w:val="00280D4D"/>
    <w:rsid w:val="00280D77"/>
    <w:rsid w:val="00280DCC"/>
    <w:rsid w:val="00280E04"/>
    <w:rsid w:val="00280EA8"/>
    <w:rsid w:val="00280EFC"/>
    <w:rsid w:val="00280F2F"/>
    <w:rsid w:val="00280FBE"/>
    <w:rsid w:val="00281002"/>
    <w:rsid w:val="0028102A"/>
    <w:rsid w:val="00281070"/>
    <w:rsid w:val="002810D2"/>
    <w:rsid w:val="002810DD"/>
    <w:rsid w:val="002810E5"/>
    <w:rsid w:val="0028110B"/>
    <w:rsid w:val="002811E1"/>
    <w:rsid w:val="002812BA"/>
    <w:rsid w:val="002814C9"/>
    <w:rsid w:val="00281529"/>
    <w:rsid w:val="00281572"/>
    <w:rsid w:val="00281590"/>
    <w:rsid w:val="00281620"/>
    <w:rsid w:val="002816CB"/>
    <w:rsid w:val="002816D6"/>
    <w:rsid w:val="00281713"/>
    <w:rsid w:val="00281777"/>
    <w:rsid w:val="002817A3"/>
    <w:rsid w:val="002817F9"/>
    <w:rsid w:val="0028194A"/>
    <w:rsid w:val="00281A13"/>
    <w:rsid w:val="00281B29"/>
    <w:rsid w:val="00281B37"/>
    <w:rsid w:val="00281BD0"/>
    <w:rsid w:val="00281BFE"/>
    <w:rsid w:val="00281C17"/>
    <w:rsid w:val="00281DC6"/>
    <w:rsid w:val="00281DE2"/>
    <w:rsid w:val="00281E14"/>
    <w:rsid w:val="00281EBF"/>
    <w:rsid w:val="00281EF3"/>
    <w:rsid w:val="00281F2A"/>
    <w:rsid w:val="00281F5A"/>
    <w:rsid w:val="00281F6D"/>
    <w:rsid w:val="00281FBE"/>
    <w:rsid w:val="00282076"/>
    <w:rsid w:val="00282141"/>
    <w:rsid w:val="0028218A"/>
    <w:rsid w:val="0028219C"/>
    <w:rsid w:val="002821BF"/>
    <w:rsid w:val="00282228"/>
    <w:rsid w:val="0028225C"/>
    <w:rsid w:val="002822EF"/>
    <w:rsid w:val="00282399"/>
    <w:rsid w:val="0028239F"/>
    <w:rsid w:val="00282426"/>
    <w:rsid w:val="00282433"/>
    <w:rsid w:val="0028245F"/>
    <w:rsid w:val="00282460"/>
    <w:rsid w:val="002824FE"/>
    <w:rsid w:val="00282506"/>
    <w:rsid w:val="0028255F"/>
    <w:rsid w:val="002825A3"/>
    <w:rsid w:val="002825CC"/>
    <w:rsid w:val="00282673"/>
    <w:rsid w:val="0028267A"/>
    <w:rsid w:val="002826B5"/>
    <w:rsid w:val="002826E2"/>
    <w:rsid w:val="00282777"/>
    <w:rsid w:val="00282782"/>
    <w:rsid w:val="00282796"/>
    <w:rsid w:val="0028298D"/>
    <w:rsid w:val="0028298F"/>
    <w:rsid w:val="002829C4"/>
    <w:rsid w:val="002829DD"/>
    <w:rsid w:val="00282A75"/>
    <w:rsid w:val="00282ADE"/>
    <w:rsid w:val="00282AEA"/>
    <w:rsid w:val="00282B4A"/>
    <w:rsid w:val="00282C75"/>
    <w:rsid w:val="00282CA5"/>
    <w:rsid w:val="00282CE8"/>
    <w:rsid w:val="00282D1F"/>
    <w:rsid w:val="00282D23"/>
    <w:rsid w:val="00282D33"/>
    <w:rsid w:val="00282DB0"/>
    <w:rsid w:val="00282DCE"/>
    <w:rsid w:val="00282E53"/>
    <w:rsid w:val="00282EBD"/>
    <w:rsid w:val="00282FD8"/>
    <w:rsid w:val="002830A5"/>
    <w:rsid w:val="00283191"/>
    <w:rsid w:val="00283207"/>
    <w:rsid w:val="00283250"/>
    <w:rsid w:val="00283272"/>
    <w:rsid w:val="002832A7"/>
    <w:rsid w:val="00283350"/>
    <w:rsid w:val="00283367"/>
    <w:rsid w:val="002833F8"/>
    <w:rsid w:val="00283494"/>
    <w:rsid w:val="002834C1"/>
    <w:rsid w:val="002834E6"/>
    <w:rsid w:val="002835DE"/>
    <w:rsid w:val="002835FB"/>
    <w:rsid w:val="0028362A"/>
    <w:rsid w:val="00283641"/>
    <w:rsid w:val="00283670"/>
    <w:rsid w:val="00283681"/>
    <w:rsid w:val="0028368C"/>
    <w:rsid w:val="002837AA"/>
    <w:rsid w:val="00283806"/>
    <w:rsid w:val="00283925"/>
    <w:rsid w:val="002839FD"/>
    <w:rsid w:val="00283A05"/>
    <w:rsid w:val="00283A31"/>
    <w:rsid w:val="00283B41"/>
    <w:rsid w:val="00283D2A"/>
    <w:rsid w:val="00283D50"/>
    <w:rsid w:val="00283DA0"/>
    <w:rsid w:val="00283E0E"/>
    <w:rsid w:val="00283F2C"/>
    <w:rsid w:val="00283F74"/>
    <w:rsid w:val="0028403E"/>
    <w:rsid w:val="00284094"/>
    <w:rsid w:val="00284162"/>
    <w:rsid w:val="00284189"/>
    <w:rsid w:val="00284194"/>
    <w:rsid w:val="002841B3"/>
    <w:rsid w:val="002841D4"/>
    <w:rsid w:val="0028432A"/>
    <w:rsid w:val="00284340"/>
    <w:rsid w:val="00284398"/>
    <w:rsid w:val="002843F4"/>
    <w:rsid w:val="00284409"/>
    <w:rsid w:val="002844CC"/>
    <w:rsid w:val="00284515"/>
    <w:rsid w:val="0028457A"/>
    <w:rsid w:val="0028468A"/>
    <w:rsid w:val="002846AD"/>
    <w:rsid w:val="002847C9"/>
    <w:rsid w:val="002847FC"/>
    <w:rsid w:val="0028481B"/>
    <w:rsid w:val="00284843"/>
    <w:rsid w:val="00284A2C"/>
    <w:rsid w:val="00284A73"/>
    <w:rsid w:val="00284AE1"/>
    <w:rsid w:val="00284AE4"/>
    <w:rsid w:val="00284B19"/>
    <w:rsid w:val="00284B35"/>
    <w:rsid w:val="00284B8B"/>
    <w:rsid w:val="00284BB5"/>
    <w:rsid w:val="00284C4C"/>
    <w:rsid w:val="00284CF2"/>
    <w:rsid w:val="00284CF7"/>
    <w:rsid w:val="00284D99"/>
    <w:rsid w:val="00284E2F"/>
    <w:rsid w:val="00284E63"/>
    <w:rsid w:val="00284E6C"/>
    <w:rsid w:val="00284E9D"/>
    <w:rsid w:val="00284EB7"/>
    <w:rsid w:val="00284ECF"/>
    <w:rsid w:val="00284F0F"/>
    <w:rsid w:val="00284F18"/>
    <w:rsid w:val="00284F3D"/>
    <w:rsid w:val="00284FF1"/>
    <w:rsid w:val="00285019"/>
    <w:rsid w:val="002850A7"/>
    <w:rsid w:val="002850BF"/>
    <w:rsid w:val="002850DC"/>
    <w:rsid w:val="002850FF"/>
    <w:rsid w:val="00285216"/>
    <w:rsid w:val="00285231"/>
    <w:rsid w:val="0028525A"/>
    <w:rsid w:val="0028525C"/>
    <w:rsid w:val="002852AC"/>
    <w:rsid w:val="002852FE"/>
    <w:rsid w:val="0028534F"/>
    <w:rsid w:val="00285351"/>
    <w:rsid w:val="002853BE"/>
    <w:rsid w:val="00285413"/>
    <w:rsid w:val="00285457"/>
    <w:rsid w:val="00285496"/>
    <w:rsid w:val="002854D0"/>
    <w:rsid w:val="002855AC"/>
    <w:rsid w:val="002855AD"/>
    <w:rsid w:val="0028561D"/>
    <w:rsid w:val="0028575D"/>
    <w:rsid w:val="0028583D"/>
    <w:rsid w:val="00285863"/>
    <w:rsid w:val="00285883"/>
    <w:rsid w:val="002858AA"/>
    <w:rsid w:val="002858BD"/>
    <w:rsid w:val="002858E8"/>
    <w:rsid w:val="002859B4"/>
    <w:rsid w:val="00285A29"/>
    <w:rsid w:val="00285A6A"/>
    <w:rsid w:val="00285A98"/>
    <w:rsid w:val="00285AC7"/>
    <w:rsid w:val="00285ADD"/>
    <w:rsid w:val="00285B03"/>
    <w:rsid w:val="00285B6E"/>
    <w:rsid w:val="00285B7C"/>
    <w:rsid w:val="00285D43"/>
    <w:rsid w:val="00285DFE"/>
    <w:rsid w:val="00285E59"/>
    <w:rsid w:val="00285E60"/>
    <w:rsid w:val="00285E96"/>
    <w:rsid w:val="00285EA0"/>
    <w:rsid w:val="00285EAD"/>
    <w:rsid w:val="00285EC0"/>
    <w:rsid w:val="00285F5D"/>
    <w:rsid w:val="00285FA8"/>
    <w:rsid w:val="00286058"/>
    <w:rsid w:val="00286149"/>
    <w:rsid w:val="00286170"/>
    <w:rsid w:val="0028623A"/>
    <w:rsid w:val="002862D5"/>
    <w:rsid w:val="00286355"/>
    <w:rsid w:val="0028636A"/>
    <w:rsid w:val="00286379"/>
    <w:rsid w:val="002863BF"/>
    <w:rsid w:val="002863D0"/>
    <w:rsid w:val="00286495"/>
    <w:rsid w:val="002864DD"/>
    <w:rsid w:val="00286606"/>
    <w:rsid w:val="00286647"/>
    <w:rsid w:val="002866A2"/>
    <w:rsid w:val="00286740"/>
    <w:rsid w:val="0028686A"/>
    <w:rsid w:val="0028686C"/>
    <w:rsid w:val="00286886"/>
    <w:rsid w:val="002868CC"/>
    <w:rsid w:val="002868DD"/>
    <w:rsid w:val="00286915"/>
    <w:rsid w:val="00286917"/>
    <w:rsid w:val="00286954"/>
    <w:rsid w:val="0028695A"/>
    <w:rsid w:val="00286970"/>
    <w:rsid w:val="002869B0"/>
    <w:rsid w:val="002869C5"/>
    <w:rsid w:val="00286A73"/>
    <w:rsid w:val="00286ADA"/>
    <w:rsid w:val="00286AF7"/>
    <w:rsid w:val="00286B34"/>
    <w:rsid w:val="00286B54"/>
    <w:rsid w:val="00286E9B"/>
    <w:rsid w:val="00286EE2"/>
    <w:rsid w:val="00286F81"/>
    <w:rsid w:val="00286F8A"/>
    <w:rsid w:val="00286F8F"/>
    <w:rsid w:val="00286FF2"/>
    <w:rsid w:val="00286FF4"/>
    <w:rsid w:val="00287077"/>
    <w:rsid w:val="0028710B"/>
    <w:rsid w:val="0028710F"/>
    <w:rsid w:val="0028712F"/>
    <w:rsid w:val="0028715A"/>
    <w:rsid w:val="0028718A"/>
    <w:rsid w:val="002871A0"/>
    <w:rsid w:val="0028721B"/>
    <w:rsid w:val="002872FD"/>
    <w:rsid w:val="002872FE"/>
    <w:rsid w:val="00287352"/>
    <w:rsid w:val="00287396"/>
    <w:rsid w:val="002873E4"/>
    <w:rsid w:val="00287439"/>
    <w:rsid w:val="002874B6"/>
    <w:rsid w:val="002874D1"/>
    <w:rsid w:val="002874EE"/>
    <w:rsid w:val="00287500"/>
    <w:rsid w:val="0028750E"/>
    <w:rsid w:val="00287612"/>
    <w:rsid w:val="0028773A"/>
    <w:rsid w:val="002877C1"/>
    <w:rsid w:val="0028797E"/>
    <w:rsid w:val="00287A5A"/>
    <w:rsid w:val="00287AB9"/>
    <w:rsid w:val="00287AC3"/>
    <w:rsid w:val="00287B4F"/>
    <w:rsid w:val="00287CC4"/>
    <w:rsid w:val="00287D8F"/>
    <w:rsid w:val="00287DF6"/>
    <w:rsid w:val="00287E15"/>
    <w:rsid w:val="00287E7B"/>
    <w:rsid w:val="00287F1F"/>
    <w:rsid w:val="00287F20"/>
    <w:rsid w:val="00287F56"/>
    <w:rsid w:val="00287FA7"/>
    <w:rsid w:val="00287FCF"/>
    <w:rsid w:val="00290087"/>
    <w:rsid w:val="002900AD"/>
    <w:rsid w:val="002900BC"/>
    <w:rsid w:val="002900E7"/>
    <w:rsid w:val="002900E8"/>
    <w:rsid w:val="00290172"/>
    <w:rsid w:val="0029025B"/>
    <w:rsid w:val="002902B2"/>
    <w:rsid w:val="002902BB"/>
    <w:rsid w:val="0029034D"/>
    <w:rsid w:val="002903BE"/>
    <w:rsid w:val="00290476"/>
    <w:rsid w:val="00290479"/>
    <w:rsid w:val="0029047D"/>
    <w:rsid w:val="002904AA"/>
    <w:rsid w:val="002904C6"/>
    <w:rsid w:val="002904C8"/>
    <w:rsid w:val="002904DF"/>
    <w:rsid w:val="002904E0"/>
    <w:rsid w:val="00290534"/>
    <w:rsid w:val="002906A5"/>
    <w:rsid w:val="00290712"/>
    <w:rsid w:val="002907B4"/>
    <w:rsid w:val="002907E9"/>
    <w:rsid w:val="002908A2"/>
    <w:rsid w:val="00290967"/>
    <w:rsid w:val="00290980"/>
    <w:rsid w:val="002909EB"/>
    <w:rsid w:val="002909F2"/>
    <w:rsid w:val="00290A48"/>
    <w:rsid w:val="00290A64"/>
    <w:rsid w:val="00290A8B"/>
    <w:rsid w:val="00290AB3"/>
    <w:rsid w:val="00290AFA"/>
    <w:rsid w:val="00290B16"/>
    <w:rsid w:val="00290B22"/>
    <w:rsid w:val="00290B30"/>
    <w:rsid w:val="00290B98"/>
    <w:rsid w:val="00290BD4"/>
    <w:rsid w:val="00290C0E"/>
    <w:rsid w:val="00290C4A"/>
    <w:rsid w:val="00290C82"/>
    <w:rsid w:val="00290CCD"/>
    <w:rsid w:val="00290D15"/>
    <w:rsid w:val="00290D9D"/>
    <w:rsid w:val="00290DCF"/>
    <w:rsid w:val="00290DE2"/>
    <w:rsid w:val="00290E06"/>
    <w:rsid w:val="00290E33"/>
    <w:rsid w:val="00290E84"/>
    <w:rsid w:val="00290F38"/>
    <w:rsid w:val="00290F4D"/>
    <w:rsid w:val="00291153"/>
    <w:rsid w:val="0029118D"/>
    <w:rsid w:val="0029119B"/>
    <w:rsid w:val="002911B8"/>
    <w:rsid w:val="002911C7"/>
    <w:rsid w:val="002911E6"/>
    <w:rsid w:val="00291278"/>
    <w:rsid w:val="002912B8"/>
    <w:rsid w:val="0029134D"/>
    <w:rsid w:val="00291422"/>
    <w:rsid w:val="002914D8"/>
    <w:rsid w:val="002914FE"/>
    <w:rsid w:val="0029153C"/>
    <w:rsid w:val="00291556"/>
    <w:rsid w:val="00291597"/>
    <w:rsid w:val="002915CA"/>
    <w:rsid w:val="002915D5"/>
    <w:rsid w:val="0029161B"/>
    <w:rsid w:val="00291653"/>
    <w:rsid w:val="00291697"/>
    <w:rsid w:val="002916A6"/>
    <w:rsid w:val="002917A2"/>
    <w:rsid w:val="0029195E"/>
    <w:rsid w:val="00291987"/>
    <w:rsid w:val="00291A54"/>
    <w:rsid w:val="00291A5B"/>
    <w:rsid w:val="00291A80"/>
    <w:rsid w:val="00291A91"/>
    <w:rsid w:val="00291AE2"/>
    <w:rsid w:val="00291B24"/>
    <w:rsid w:val="00291B2F"/>
    <w:rsid w:val="00291B59"/>
    <w:rsid w:val="00291B76"/>
    <w:rsid w:val="00291BB4"/>
    <w:rsid w:val="00291BF5"/>
    <w:rsid w:val="00291C42"/>
    <w:rsid w:val="00291CA0"/>
    <w:rsid w:val="00291D48"/>
    <w:rsid w:val="00291DDA"/>
    <w:rsid w:val="00291DFC"/>
    <w:rsid w:val="00291EBD"/>
    <w:rsid w:val="00291F0B"/>
    <w:rsid w:val="00291F9B"/>
    <w:rsid w:val="00291FF0"/>
    <w:rsid w:val="00292000"/>
    <w:rsid w:val="00292002"/>
    <w:rsid w:val="0029201A"/>
    <w:rsid w:val="0029207B"/>
    <w:rsid w:val="002920BA"/>
    <w:rsid w:val="00292139"/>
    <w:rsid w:val="00292168"/>
    <w:rsid w:val="00292251"/>
    <w:rsid w:val="00292342"/>
    <w:rsid w:val="00292381"/>
    <w:rsid w:val="002923BE"/>
    <w:rsid w:val="002923FB"/>
    <w:rsid w:val="00292482"/>
    <w:rsid w:val="00292487"/>
    <w:rsid w:val="002924D5"/>
    <w:rsid w:val="002924D6"/>
    <w:rsid w:val="002924E0"/>
    <w:rsid w:val="00292516"/>
    <w:rsid w:val="00292522"/>
    <w:rsid w:val="0029263A"/>
    <w:rsid w:val="00292685"/>
    <w:rsid w:val="002926BC"/>
    <w:rsid w:val="00292783"/>
    <w:rsid w:val="0029285C"/>
    <w:rsid w:val="00292864"/>
    <w:rsid w:val="00292941"/>
    <w:rsid w:val="0029295E"/>
    <w:rsid w:val="0029297B"/>
    <w:rsid w:val="002929B6"/>
    <w:rsid w:val="00292A8B"/>
    <w:rsid w:val="00292AF7"/>
    <w:rsid w:val="00292B48"/>
    <w:rsid w:val="00292B78"/>
    <w:rsid w:val="00292B89"/>
    <w:rsid w:val="00292BB3"/>
    <w:rsid w:val="00292BCC"/>
    <w:rsid w:val="00292BF5"/>
    <w:rsid w:val="00292CE4"/>
    <w:rsid w:val="00292D6B"/>
    <w:rsid w:val="00292EA8"/>
    <w:rsid w:val="00292F42"/>
    <w:rsid w:val="00292F64"/>
    <w:rsid w:val="00292F75"/>
    <w:rsid w:val="00292FAC"/>
    <w:rsid w:val="00292FCA"/>
    <w:rsid w:val="00292FDB"/>
    <w:rsid w:val="0029307B"/>
    <w:rsid w:val="002930EE"/>
    <w:rsid w:val="002931A3"/>
    <w:rsid w:val="00293210"/>
    <w:rsid w:val="00293220"/>
    <w:rsid w:val="0029324C"/>
    <w:rsid w:val="00293263"/>
    <w:rsid w:val="002932E0"/>
    <w:rsid w:val="002933BA"/>
    <w:rsid w:val="002933F7"/>
    <w:rsid w:val="00293405"/>
    <w:rsid w:val="00293409"/>
    <w:rsid w:val="00293419"/>
    <w:rsid w:val="002935C5"/>
    <w:rsid w:val="002936B4"/>
    <w:rsid w:val="002936F2"/>
    <w:rsid w:val="00293731"/>
    <w:rsid w:val="002937CE"/>
    <w:rsid w:val="0029380D"/>
    <w:rsid w:val="00293850"/>
    <w:rsid w:val="002938CD"/>
    <w:rsid w:val="0029392E"/>
    <w:rsid w:val="00293930"/>
    <w:rsid w:val="00293989"/>
    <w:rsid w:val="002939E5"/>
    <w:rsid w:val="00293A74"/>
    <w:rsid w:val="00293AB9"/>
    <w:rsid w:val="00293B84"/>
    <w:rsid w:val="00293BCF"/>
    <w:rsid w:val="00293C68"/>
    <w:rsid w:val="00293C7B"/>
    <w:rsid w:val="00293CB8"/>
    <w:rsid w:val="00293CD7"/>
    <w:rsid w:val="00293D71"/>
    <w:rsid w:val="00293DA6"/>
    <w:rsid w:val="00293DED"/>
    <w:rsid w:val="00293E0F"/>
    <w:rsid w:val="00293E75"/>
    <w:rsid w:val="00293E7F"/>
    <w:rsid w:val="00293F1B"/>
    <w:rsid w:val="0029409E"/>
    <w:rsid w:val="0029412E"/>
    <w:rsid w:val="0029413F"/>
    <w:rsid w:val="00294150"/>
    <w:rsid w:val="00294192"/>
    <w:rsid w:val="002941BA"/>
    <w:rsid w:val="0029422C"/>
    <w:rsid w:val="002942E8"/>
    <w:rsid w:val="002943A1"/>
    <w:rsid w:val="002944B4"/>
    <w:rsid w:val="002944B6"/>
    <w:rsid w:val="0029458B"/>
    <w:rsid w:val="0029473A"/>
    <w:rsid w:val="0029477C"/>
    <w:rsid w:val="002947C7"/>
    <w:rsid w:val="0029484D"/>
    <w:rsid w:val="002948E5"/>
    <w:rsid w:val="00294906"/>
    <w:rsid w:val="00294910"/>
    <w:rsid w:val="0029498F"/>
    <w:rsid w:val="002949E0"/>
    <w:rsid w:val="002949EA"/>
    <w:rsid w:val="002949F7"/>
    <w:rsid w:val="00294A2B"/>
    <w:rsid w:val="00294A6C"/>
    <w:rsid w:val="00294ABD"/>
    <w:rsid w:val="00294AFB"/>
    <w:rsid w:val="00294BA3"/>
    <w:rsid w:val="00294BE5"/>
    <w:rsid w:val="00294C3D"/>
    <w:rsid w:val="00294C40"/>
    <w:rsid w:val="00294CBD"/>
    <w:rsid w:val="00294CF6"/>
    <w:rsid w:val="00294D11"/>
    <w:rsid w:val="00294D62"/>
    <w:rsid w:val="00294DB5"/>
    <w:rsid w:val="00294E13"/>
    <w:rsid w:val="00294E3A"/>
    <w:rsid w:val="00294F80"/>
    <w:rsid w:val="00294FA4"/>
    <w:rsid w:val="00295079"/>
    <w:rsid w:val="00295089"/>
    <w:rsid w:val="00295131"/>
    <w:rsid w:val="00295193"/>
    <w:rsid w:val="002951DD"/>
    <w:rsid w:val="002953A9"/>
    <w:rsid w:val="002953E0"/>
    <w:rsid w:val="002953EC"/>
    <w:rsid w:val="0029549D"/>
    <w:rsid w:val="00295500"/>
    <w:rsid w:val="00295682"/>
    <w:rsid w:val="002956D2"/>
    <w:rsid w:val="00295716"/>
    <w:rsid w:val="00295734"/>
    <w:rsid w:val="00295740"/>
    <w:rsid w:val="002957E1"/>
    <w:rsid w:val="002958FE"/>
    <w:rsid w:val="002959F3"/>
    <w:rsid w:val="00295A9D"/>
    <w:rsid w:val="00295B16"/>
    <w:rsid w:val="00295B4E"/>
    <w:rsid w:val="00295B6E"/>
    <w:rsid w:val="00295BC8"/>
    <w:rsid w:val="00295BDD"/>
    <w:rsid w:val="00295C3E"/>
    <w:rsid w:val="00295C7A"/>
    <w:rsid w:val="00295C88"/>
    <w:rsid w:val="00295D3D"/>
    <w:rsid w:val="00295D4F"/>
    <w:rsid w:val="00295D9D"/>
    <w:rsid w:val="00295DF7"/>
    <w:rsid w:val="00295E01"/>
    <w:rsid w:val="00295F29"/>
    <w:rsid w:val="00295F80"/>
    <w:rsid w:val="00295FFD"/>
    <w:rsid w:val="0029607A"/>
    <w:rsid w:val="00296086"/>
    <w:rsid w:val="00296087"/>
    <w:rsid w:val="002960AF"/>
    <w:rsid w:val="002960D4"/>
    <w:rsid w:val="0029618C"/>
    <w:rsid w:val="002961C9"/>
    <w:rsid w:val="00296207"/>
    <w:rsid w:val="00296239"/>
    <w:rsid w:val="0029627C"/>
    <w:rsid w:val="0029631F"/>
    <w:rsid w:val="002963DB"/>
    <w:rsid w:val="002963E4"/>
    <w:rsid w:val="0029640F"/>
    <w:rsid w:val="002964BE"/>
    <w:rsid w:val="00296532"/>
    <w:rsid w:val="0029655E"/>
    <w:rsid w:val="00296585"/>
    <w:rsid w:val="00296617"/>
    <w:rsid w:val="0029667D"/>
    <w:rsid w:val="002968AD"/>
    <w:rsid w:val="0029696A"/>
    <w:rsid w:val="00296A50"/>
    <w:rsid w:val="00296AB2"/>
    <w:rsid w:val="00296B38"/>
    <w:rsid w:val="00296C2A"/>
    <w:rsid w:val="00296C8E"/>
    <w:rsid w:val="00296CBA"/>
    <w:rsid w:val="00296CC3"/>
    <w:rsid w:val="00296D2D"/>
    <w:rsid w:val="00296D38"/>
    <w:rsid w:val="00296D4F"/>
    <w:rsid w:val="00296EE3"/>
    <w:rsid w:val="00297038"/>
    <w:rsid w:val="002970DE"/>
    <w:rsid w:val="002971D6"/>
    <w:rsid w:val="00297274"/>
    <w:rsid w:val="0029727D"/>
    <w:rsid w:val="0029728B"/>
    <w:rsid w:val="0029728E"/>
    <w:rsid w:val="002972D3"/>
    <w:rsid w:val="00297322"/>
    <w:rsid w:val="00297419"/>
    <w:rsid w:val="0029747F"/>
    <w:rsid w:val="002974A3"/>
    <w:rsid w:val="0029751A"/>
    <w:rsid w:val="0029756C"/>
    <w:rsid w:val="002975D4"/>
    <w:rsid w:val="002976BF"/>
    <w:rsid w:val="002976E2"/>
    <w:rsid w:val="00297719"/>
    <w:rsid w:val="00297777"/>
    <w:rsid w:val="00297794"/>
    <w:rsid w:val="002977B8"/>
    <w:rsid w:val="002977D5"/>
    <w:rsid w:val="002977EE"/>
    <w:rsid w:val="002977FB"/>
    <w:rsid w:val="0029794A"/>
    <w:rsid w:val="00297959"/>
    <w:rsid w:val="002979E4"/>
    <w:rsid w:val="00297A1A"/>
    <w:rsid w:val="00297A1D"/>
    <w:rsid w:val="00297A59"/>
    <w:rsid w:val="00297AB2"/>
    <w:rsid w:val="00297AE0"/>
    <w:rsid w:val="00297B7F"/>
    <w:rsid w:val="00297BA1"/>
    <w:rsid w:val="00297C1E"/>
    <w:rsid w:val="00297C36"/>
    <w:rsid w:val="00297C89"/>
    <w:rsid w:val="00297C8A"/>
    <w:rsid w:val="00297D55"/>
    <w:rsid w:val="00297D9B"/>
    <w:rsid w:val="00297E3B"/>
    <w:rsid w:val="00297E59"/>
    <w:rsid w:val="00297E8A"/>
    <w:rsid w:val="00297F6D"/>
    <w:rsid w:val="00297F97"/>
    <w:rsid w:val="00297FA7"/>
    <w:rsid w:val="00297FB4"/>
    <w:rsid w:val="00297FBD"/>
    <w:rsid w:val="00297FEE"/>
    <w:rsid w:val="00297FEF"/>
    <w:rsid w:val="002A0060"/>
    <w:rsid w:val="002A007B"/>
    <w:rsid w:val="002A007C"/>
    <w:rsid w:val="002A00EC"/>
    <w:rsid w:val="002A00F5"/>
    <w:rsid w:val="002A0107"/>
    <w:rsid w:val="002A013A"/>
    <w:rsid w:val="002A0174"/>
    <w:rsid w:val="002A01EB"/>
    <w:rsid w:val="002A0283"/>
    <w:rsid w:val="002A0310"/>
    <w:rsid w:val="002A0328"/>
    <w:rsid w:val="002A0345"/>
    <w:rsid w:val="002A0388"/>
    <w:rsid w:val="002A0394"/>
    <w:rsid w:val="002A03ED"/>
    <w:rsid w:val="002A0447"/>
    <w:rsid w:val="002A044E"/>
    <w:rsid w:val="002A04A6"/>
    <w:rsid w:val="002A055B"/>
    <w:rsid w:val="002A069B"/>
    <w:rsid w:val="002A07A8"/>
    <w:rsid w:val="002A07E0"/>
    <w:rsid w:val="002A082B"/>
    <w:rsid w:val="002A09FD"/>
    <w:rsid w:val="002A0A32"/>
    <w:rsid w:val="002A0A36"/>
    <w:rsid w:val="002A0A3E"/>
    <w:rsid w:val="002A0AE4"/>
    <w:rsid w:val="002A0AEF"/>
    <w:rsid w:val="002A0AFF"/>
    <w:rsid w:val="002A0C04"/>
    <w:rsid w:val="002A0CDC"/>
    <w:rsid w:val="002A0D5C"/>
    <w:rsid w:val="002A0DC3"/>
    <w:rsid w:val="002A0E11"/>
    <w:rsid w:val="002A0E45"/>
    <w:rsid w:val="002A0EA2"/>
    <w:rsid w:val="002A0EAD"/>
    <w:rsid w:val="002A0F7D"/>
    <w:rsid w:val="002A109D"/>
    <w:rsid w:val="002A10D1"/>
    <w:rsid w:val="002A10D2"/>
    <w:rsid w:val="002A1120"/>
    <w:rsid w:val="002A11BA"/>
    <w:rsid w:val="002A11F7"/>
    <w:rsid w:val="002A121F"/>
    <w:rsid w:val="002A128C"/>
    <w:rsid w:val="002A128D"/>
    <w:rsid w:val="002A12C1"/>
    <w:rsid w:val="002A1313"/>
    <w:rsid w:val="002A1381"/>
    <w:rsid w:val="002A143D"/>
    <w:rsid w:val="002A14C9"/>
    <w:rsid w:val="002A151C"/>
    <w:rsid w:val="002A15B9"/>
    <w:rsid w:val="002A168A"/>
    <w:rsid w:val="002A16B0"/>
    <w:rsid w:val="002A1752"/>
    <w:rsid w:val="002A1816"/>
    <w:rsid w:val="002A1830"/>
    <w:rsid w:val="002A187A"/>
    <w:rsid w:val="002A18A2"/>
    <w:rsid w:val="002A1A37"/>
    <w:rsid w:val="002A1A4E"/>
    <w:rsid w:val="002A1A5E"/>
    <w:rsid w:val="002A1B83"/>
    <w:rsid w:val="002A1BC5"/>
    <w:rsid w:val="002A1C3C"/>
    <w:rsid w:val="002A1C86"/>
    <w:rsid w:val="002A1D67"/>
    <w:rsid w:val="002A1D6F"/>
    <w:rsid w:val="002A1D99"/>
    <w:rsid w:val="002A1ED2"/>
    <w:rsid w:val="002A1ED7"/>
    <w:rsid w:val="002A1EEC"/>
    <w:rsid w:val="002A1F70"/>
    <w:rsid w:val="002A1FF6"/>
    <w:rsid w:val="002A2074"/>
    <w:rsid w:val="002A207E"/>
    <w:rsid w:val="002A2087"/>
    <w:rsid w:val="002A2145"/>
    <w:rsid w:val="002A2299"/>
    <w:rsid w:val="002A22EB"/>
    <w:rsid w:val="002A233F"/>
    <w:rsid w:val="002A234B"/>
    <w:rsid w:val="002A23FA"/>
    <w:rsid w:val="002A240B"/>
    <w:rsid w:val="002A2505"/>
    <w:rsid w:val="002A2549"/>
    <w:rsid w:val="002A2557"/>
    <w:rsid w:val="002A2581"/>
    <w:rsid w:val="002A25C4"/>
    <w:rsid w:val="002A2616"/>
    <w:rsid w:val="002A2687"/>
    <w:rsid w:val="002A26EC"/>
    <w:rsid w:val="002A26ED"/>
    <w:rsid w:val="002A2785"/>
    <w:rsid w:val="002A27D2"/>
    <w:rsid w:val="002A27FC"/>
    <w:rsid w:val="002A282A"/>
    <w:rsid w:val="002A2864"/>
    <w:rsid w:val="002A286E"/>
    <w:rsid w:val="002A29C5"/>
    <w:rsid w:val="002A29C6"/>
    <w:rsid w:val="002A2A2D"/>
    <w:rsid w:val="002A2ACC"/>
    <w:rsid w:val="002A2B09"/>
    <w:rsid w:val="002A2B7F"/>
    <w:rsid w:val="002A2C54"/>
    <w:rsid w:val="002A2CE2"/>
    <w:rsid w:val="002A2F67"/>
    <w:rsid w:val="002A2FE7"/>
    <w:rsid w:val="002A30B8"/>
    <w:rsid w:val="002A30C4"/>
    <w:rsid w:val="002A32A7"/>
    <w:rsid w:val="002A32B3"/>
    <w:rsid w:val="002A32E4"/>
    <w:rsid w:val="002A3316"/>
    <w:rsid w:val="002A342C"/>
    <w:rsid w:val="002A3461"/>
    <w:rsid w:val="002A363E"/>
    <w:rsid w:val="002A3682"/>
    <w:rsid w:val="002A368D"/>
    <w:rsid w:val="002A36C1"/>
    <w:rsid w:val="002A3761"/>
    <w:rsid w:val="002A385B"/>
    <w:rsid w:val="002A386A"/>
    <w:rsid w:val="002A39C4"/>
    <w:rsid w:val="002A3A38"/>
    <w:rsid w:val="002A3A54"/>
    <w:rsid w:val="002A3A8C"/>
    <w:rsid w:val="002A3C15"/>
    <w:rsid w:val="002A3C80"/>
    <w:rsid w:val="002A3CE4"/>
    <w:rsid w:val="002A3DDB"/>
    <w:rsid w:val="002A3FAE"/>
    <w:rsid w:val="002A3FCF"/>
    <w:rsid w:val="002A3FF2"/>
    <w:rsid w:val="002A401F"/>
    <w:rsid w:val="002A407D"/>
    <w:rsid w:val="002A4261"/>
    <w:rsid w:val="002A4356"/>
    <w:rsid w:val="002A4373"/>
    <w:rsid w:val="002A441B"/>
    <w:rsid w:val="002A44EE"/>
    <w:rsid w:val="002A45B1"/>
    <w:rsid w:val="002A461E"/>
    <w:rsid w:val="002A465E"/>
    <w:rsid w:val="002A46FF"/>
    <w:rsid w:val="002A474B"/>
    <w:rsid w:val="002A4786"/>
    <w:rsid w:val="002A47F2"/>
    <w:rsid w:val="002A4856"/>
    <w:rsid w:val="002A4871"/>
    <w:rsid w:val="002A487F"/>
    <w:rsid w:val="002A4942"/>
    <w:rsid w:val="002A4990"/>
    <w:rsid w:val="002A49A8"/>
    <w:rsid w:val="002A49C4"/>
    <w:rsid w:val="002A4A42"/>
    <w:rsid w:val="002A4A45"/>
    <w:rsid w:val="002A4A50"/>
    <w:rsid w:val="002A4AAF"/>
    <w:rsid w:val="002A4B04"/>
    <w:rsid w:val="002A4B76"/>
    <w:rsid w:val="002A4C13"/>
    <w:rsid w:val="002A4C8E"/>
    <w:rsid w:val="002A4CB4"/>
    <w:rsid w:val="002A4DA7"/>
    <w:rsid w:val="002A4EE8"/>
    <w:rsid w:val="002A500D"/>
    <w:rsid w:val="002A501B"/>
    <w:rsid w:val="002A505E"/>
    <w:rsid w:val="002A5064"/>
    <w:rsid w:val="002A50E5"/>
    <w:rsid w:val="002A50F2"/>
    <w:rsid w:val="002A5133"/>
    <w:rsid w:val="002A5233"/>
    <w:rsid w:val="002A5249"/>
    <w:rsid w:val="002A526D"/>
    <w:rsid w:val="002A5278"/>
    <w:rsid w:val="002A528F"/>
    <w:rsid w:val="002A52EC"/>
    <w:rsid w:val="002A537D"/>
    <w:rsid w:val="002A5388"/>
    <w:rsid w:val="002A53D9"/>
    <w:rsid w:val="002A53F0"/>
    <w:rsid w:val="002A5481"/>
    <w:rsid w:val="002A5484"/>
    <w:rsid w:val="002A54F6"/>
    <w:rsid w:val="002A54FD"/>
    <w:rsid w:val="002A5521"/>
    <w:rsid w:val="002A5533"/>
    <w:rsid w:val="002A5554"/>
    <w:rsid w:val="002A5717"/>
    <w:rsid w:val="002A5868"/>
    <w:rsid w:val="002A595C"/>
    <w:rsid w:val="002A5A2E"/>
    <w:rsid w:val="002A5A3F"/>
    <w:rsid w:val="002A5A6D"/>
    <w:rsid w:val="002A5A8C"/>
    <w:rsid w:val="002A5C18"/>
    <w:rsid w:val="002A5C3E"/>
    <w:rsid w:val="002A5C50"/>
    <w:rsid w:val="002A5C8D"/>
    <w:rsid w:val="002A5D1B"/>
    <w:rsid w:val="002A5D22"/>
    <w:rsid w:val="002A5D2B"/>
    <w:rsid w:val="002A5D5F"/>
    <w:rsid w:val="002A5E3B"/>
    <w:rsid w:val="002A5E72"/>
    <w:rsid w:val="002A5E8D"/>
    <w:rsid w:val="002A5F9A"/>
    <w:rsid w:val="002A5FE3"/>
    <w:rsid w:val="002A5FF9"/>
    <w:rsid w:val="002A626A"/>
    <w:rsid w:val="002A6292"/>
    <w:rsid w:val="002A62EF"/>
    <w:rsid w:val="002A633E"/>
    <w:rsid w:val="002A638B"/>
    <w:rsid w:val="002A638C"/>
    <w:rsid w:val="002A648D"/>
    <w:rsid w:val="002A64C2"/>
    <w:rsid w:val="002A64D3"/>
    <w:rsid w:val="002A650B"/>
    <w:rsid w:val="002A6524"/>
    <w:rsid w:val="002A6527"/>
    <w:rsid w:val="002A65B5"/>
    <w:rsid w:val="002A65F4"/>
    <w:rsid w:val="002A662B"/>
    <w:rsid w:val="002A6631"/>
    <w:rsid w:val="002A68BB"/>
    <w:rsid w:val="002A6956"/>
    <w:rsid w:val="002A69E6"/>
    <w:rsid w:val="002A6A4B"/>
    <w:rsid w:val="002A6A83"/>
    <w:rsid w:val="002A6A8F"/>
    <w:rsid w:val="002A6AAC"/>
    <w:rsid w:val="002A6ABE"/>
    <w:rsid w:val="002A6ACA"/>
    <w:rsid w:val="002A6B0F"/>
    <w:rsid w:val="002A6B1F"/>
    <w:rsid w:val="002A6B54"/>
    <w:rsid w:val="002A6BC0"/>
    <w:rsid w:val="002A6BD3"/>
    <w:rsid w:val="002A6BF7"/>
    <w:rsid w:val="002A6C91"/>
    <w:rsid w:val="002A6CC6"/>
    <w:rsid w:val="002A6D34"/>
    <w:rsid w:val="002A6D75"/>
    <w:rsid w:val="002A6E04"/>
    <w:rsid w:val="002A6E24"/>
    <w:rsid w:val="002A6E97"/>
    <w:rsid w:val="002A6EAE"/>
    <w:rsid w:val="002A6EB7"/>
    <w:rsid w:val="002A6FA4"/>
    <w:rsid w:val="002A6FC5"/>
    <w:rsid w:val="002A70C0"/>
    <w:rsid w:val="002A70CA"/>
    <w:rsid w:val="002A7169"/>
    <w:rsid w:val="002A7328"/>
    <w:rsid w:val="002A7353"/>
    <w:rsid w:val="002A7376"/>
    <w:rsid w:val="002A73A3"/>
    <w:rsid w:val="002A73B4"/>
    <w:rsid w:val="002A73C1"/>
    <w:rsid w:val="002A7507"/>
    <w:rsid w:val="002A759B"/>
    <w:rsid w:val="002A76AD"/>
    <w:rsid w:val="002A76E1"/>
    <w:rsid w:val="002A779B"/>
    <w:rsid w:val="002A785B"/>
    <w:rsid w:val="002A7882"/>
    <w:rsid w:val="002A78BF"/>
    <w:rsid w:val="002A7901"/>
    <w:rsid w:val="002A7911"/>
    <w:rsid w:val="002A7913"/>
    <w:rsid w:val="002A796F"/>
    <w:rsid w:val="002A7980"/>
    <w:rsid w:val="002A79A1"/>
    <w:rsid w:val="002A79A9"/>
    <w:rsid w:val="002A79C4"/>
    <w:rsid w:val="002A7A00"/>
    <w:rsid w:val="002A7A85"/>
    <w:rsid w:val="002A7AFB"/>
    <w:rsid w:val="002A7B51"/>
    <w:rsid w:val="002A7C16"/>
    <w:rsid w:val="002A7C63"/>
    <w:rsid w:val="002A7CC4"/>
    <w:rsid w:val="002A7D07"/>
    <w:rsid w:val="002A7D13"/>
    <w:rsid w:val="002A7D80"/>
    <w:rsid w:val="002A7DE1"/>
    <w:rsid w:val="002A7EAC"/>
    <w:rsid w:val="002A7FEF"/>
    <w:rsid w:val="002B00A9"/>
    <w:rsid w:val="002B01B5"/>
    <w:rsid w:val="002B024C"/>
    <w:rsid w:val="002B025B"/>
    <w:rsid w:val="002B0316"/>
    <w:rsid w:val="002B034B"/>
    <w:rsid w:val="002B0353"/>
    <w:rsid w:val="002B03E5"/>
    <w:rsid w:val="002B0437"/>
    <w:rsid w:val="002B0445"/>
    <w:rsid w:val="002B049C"/>
    <w:rsid w:val="002B04E4"/>
    <w:rsid w:val="002B0533"/>
    <w:rsid w:val="002B05CD"/>
    <w:rsid w:val="002B05E4"/>
    <w:rsid w:val="002B0642"/>
    <w:rsid w:val="002B0730"/>
    <w:rsid w:val="002B0737"/>
    <w:rsid w:val="002B0756"/>
    <w:rsid w:val="002B0770"/>
    <w:rsid w:val="002B077C"/>
    <w:rsid w:val="002B079F"/>
    <w:rsid w:val="002B07A0"/>
    <w:rsid w:val="002B0882"/>
    <w:rsid w:val="002B09FF"/>
    <w:rsid w:val="002B0A6E"/>
    <w:rsid w:val="002B0B1C"/>
    <w:rsid w:val="002B0B58"/>
    <w:rsid w:val="002B0B61"/>
    <w:rsid w:val="002B0B9B"/>
    <w:rsid w:val="002B0BB3"/>
    <w:rsid w:val="002B0C4B"/>
    <w:rsid w:val="002B0DDB"/>
    <w:rsid w:val="002B0F52"/>
    <w:rsid w:val="002B0F84"/>
    <w:rsid w:val="002B1052"/>
    <w:rsid w:val="002B10AD"/>
    <w:rsid w:val="002B10E5"/>
    <w:rsid w:val="002B1124"/>
    <w:rsid w:val="002B1265"/>
    <w:rsid w:val="002B126C"/>
    <w:rsid w:val="002B128A"/>
    <w:rsid w:val="002B136D"/>
    <w:rsid w:val="002B14E9"/>
    <w:rsid w:val="002B14F2"/>
    <w:rsid w:val="002B1516"/>
    <w:rsid w:val="002B15A6"/>
    <w:rsid w:val="002B15B0"/>
    <w:rsid w:val="002B1611"/>
    <w:rsid w:val="002B177C"/>
    <w:rsid w:val="002B17ED"/>
    <w:rsid w:val="002B181B"/>
    <w:rsid w:val="002B1862"/>
    <w:rsid w:val="002B1877"/>
    <w:rsid w:val="002B187C"/>
    <w:rsid w:val="002B18A7"/>
    <w:rsid w:val="002B18B3"/>
    <w:rsid w:val="002B1947"/>
    <w:rsid w:val="002B1971"/>
    <w:rsid w:val="002B1995"/>
    <w:rsid w:val="002B1B45"/>
    <w:rsid w:val="002B1B57"/>
    <w:rsid w:val="002B1C18"/>
    <w:rsid w:val="002B1CA7"/>
    <w:rsid w:val="002B1D46"/>
    <w:rsid w:val="002B1D48"/>
    <w:rsid w:val="002B1D6A"/>
    <w:rsid w:val="002B1D95"/>
    <w:rsid w:val="002B1E05"/>
    <w:rsid w:val="002B1E71"/>
    <w:rsid w:val="002B1E8B"/>
    <w:rsid w:val="002B1EB8"/>
    <w:rsid w:val="002B1F52"/>
    <w:rsid w:val="002B1F7D"/>
    <w:rsid w:val="002B1FCE"/>
    <w:rsid w:val="002B1FD2"/>
    <w:rsid w:val="002B20B8"/>
    <w:rsid w:val="002B212C"/>
    <w:rsid w:val="002B212D"/>
    <w:rsid w:val="002B21EA"/>
    <w:rsid w:val="002B220F"/>
    <w:rsid w:val="002B2325"/>
    <w:rsid w:val="002B245C"/>
    <w:rsid w:val="002B247F"/>
    <w:rsid w:val="002B248E"/>
    <w:rsid w:val="002B24EB"/>
    <w:rsid w:val="002B255F"/>
    <w:rsid w:val="002B256A"/>
    <w:rsid w:val="002B25CE"/>
    <w:rsid w:val="002B25D0"/>
    <w:rsid w:val="002B2767"/>
    <w:rsid w:val="002B27EC"/>
    <w:rsid w:val="002B28AD"/>
    <w:rsid w:val="002B28EE"/>
    <w:rsid w:val="002B28FC"/>
    <w:rsid w:val="002B2988"/>
    <w:rsid w:val="002B29A3"/>
    <w:rsid w:val="002B29D6"/>
    <w:rsid w:val="002B2A1D"/>
    <w:rsid w:val="002B2A71"/>
    <w:rsid w:val="002B2ADC"/>
    <w:rsid w:val="002B2AF3"/>
    <w:rsid w:val="002B2B97"/>
    <w:rsid w:val="002B2C24"/>
    <w:rsid w:val="002B2CC2"/>
    <w:rsid w:val="002B2D0D"/>
    <w:rsid w:val="002B2DAF"/>
    <w:rsid w:val="002B2DBB"/>
    <w:rsid w:val="002B2E6F"/>
    <w:rsid w:val="002B2F15"/>
    <w:rsid w:val="002B3047"/>
    <w:rsid w:val="002B304F"/>
    <w:rsid w:val="002B30F9"/>
    <w:rsid w:val="002B31B8"/>
    <w:rsid w:val="002B31C5"/>
    <w:rsid w:val="002B3211"/>
    <w:rsid w:val="002B323E"/>
    <w:rsid w:val="002B329D"/>
    <w:rsid w:val="002B32BA"/>
    <w:rsid w:val="002B3316"/>
    <w:rsid w:val="002B3353"/>
    <w:rsid w:val="002B33B3"/>
    <w:rsid w:val="002B34B0"/>
    <w:rsid w:val="002B34FA"/>
    <w:rsid w:val="002B3519"/>
    <w:rsid w:val="002B35C8"/>
    <w:rsid w:val="002B35DC"/>
    <w:rsid w:val="002B3773"/>
    <w:rsid w:val="002B37FD"/>
    <w:rsid w:val="002B3835"/>
    <w:rsid w:val="002B3853"/>
    <w:rsid w:val="002B3873"/>
    <w:rsid w:val="002B38AF"/>
    <w:rsid w:val="002B3985"/>
    <w:rsid w:val="002B399F"/>
    <w:rsid w:val="002B3A55"/>
    <w:rsid w:val="002B3A7D"/>
    <w:rsid w:val="002B3B03"/>
    <w:rsid w:val="002B3B7C"/>
    <w:rsid w:val="002B3C97"/>
    <w:rsid w:val="002B3CD5"/>
    <w:rsid w:val="002B3CE9"/>
    <w:rsid w:val="002B3D4D"/>
    <w:rsid w:val="002B3E43"/>
    <w:rsid w:val="002B3EE6"/>
    <w:rsid w:val="002B3F8A"/>
    <w:rsid w:val="002B403B"/>
    <w:rsid w:val="002B4043"/>
    <w:rsid w:val="002B4082"/>
    <w:rsid w:val="002B40BA"/>
    <w:rsid w:val="002B40E5"/>
    <w:rsid w:val="002B4207"/>
    <w:rsid w:val="002B42E0"/>
    <w:rsid w:val="002B4303"/>
    <w:rsid w:val="002B4369"/>
    <w:rsid w:val="002B439D"/>
    <w:rsid w:val="002B4440"/>
    <w:rsid w:val="002B4590"/>
    <w:rsid w:val="002B4594"/>
    <w:rsid w:val="002B45B9"/>
    <w:rsid w:val="002B4621"/>
    <w:rsid w:val="002B465D"/>
    <w:rsid w:val="002B4664"/>
    <w:rsid w:val="002B46CC"/>
    <w:rsid w:val="002B4722"/>
    <w:rsid w:val="002B4731"/>
    <w:rsid w:val="002B4741"/>
    <w:rsid w:val="002B47C0"/>
    <w:rsid w:val="002B47E1"/>
    <w:rsid w:val="002B4932"/>
    <w:rsid w:val="002B493B"/>
    <w:rsid w:val="002B4977"/>
    <w:rsid w:val="002B49CC"/>
    <w:rsid w:val="002B4A75"/>
    <w:rsid w:val="002B4AEE"/>
    <w:rsid w:val="002B4B58"/>
    <w:rsid w:val="002B4C80"/>
    <w:rsid w:val="002B4E04"/>
    <w:rsid w:val="002B4E7D"/>
    <w:rsid w:val="002B4E99"/>
    <w:rsid w:val="002B4E9E"/>
    <w:rsid w:val="002B4FB0"/>
    <w:rsid w:val="002B502D"/>
    <w:rsid w:val="002B511B"/>
    <w:rsid w:val="002B5136"/>
    <w:rsid w:val="002B5189"/>
    <w:rsid w:val="002B518F"/>
    <w:rsid w:val="002B5193"/>
    <w:rsid w:val="002B5214"/>
    <w:rsid w:val="002B523B"/>
    <w:rsid w:val="002B525D"/>
    <w:rsid w:val="002B5298"/>
    <w:rsid w:val="002B5353"/>
    <w:rsid w:val="002B5390"/>
    <w:rsid w:val="002B53D1"/>
    <w:rsid w:val="002B53E3"/>
    <w:rsid w:val="002B541B"/>
    <w:rsid w:val="002B541D"/>
    <w:rsid w:val="002B541F"/>
    <w:rsid w:val="002B547A"/>
    <w:rsid w:val="002B5499"/>
    <w:rsid w:val="002B54A0"/>
    <w:rsid w:val="002B54E7"/>
    <w:rsid w:val="002B554E"/>
    <w:rsid w:val="002B556E"/>
    <w:rsid w:val="002B5577"/>
    <w:rsid w:val="002B5635"/>
    <w:rsid w:val="002B565E"/>
    <w:rsid w:val="002B5672"/>
    <w:rsid w:val="002B56A3"/>
    <w:rsid w:val="002B56E8"/>
    <w:rsid w:val="002B57BC"/>
    <w:rsid w:val="002B58EB"/>
    <w:rsid w:val="002B5983"/>
    <w:rsid w:val="002B5995"/>
    <w:rsid w:val="002B59C4"/>
    <w:rsid w:val="002B5A08"/>
    <w:rsid w:val="002B5A3F"/>
    <w:rsid w:val="002B5A93"/>
    <w:rsid w:val="002B5B24"/>
    <w:rsid w:val="002B5BB9"/>
    <w:rsid w:val="002B5BD3"/>
    <w:rsid w:val="002B5C7B"/>
    <w:rsid w:val="002B5D5C"/>
    <w:rsid w:val="002B5E06"/>
    <w:rsid w:val="002B5E61"/>
    <w:rsid w:val="002B5EEF"/>
    <w:rsid w:val="002B5F3C"/>
    <w:rsid w:val="002B6008"/>
    <w:rsid w:val="002B6012"/>
    <w:rsid w:val="002B6056"/>
    <w:rsid w:val="002B609D"/>
    <w:rsid w:val="002B60AD"/>
    <w:rsid w:val="002B613C"/>
    <w:rsid w:val="002B6142"/>
    <w:rsid w:val="002B61F7"/>
    <w:rsid w:val="002B6208"/>
    <w:rsid w:val="002B62BC"/>
    <w:rsid w:val="002B630D"/>
    <w:rsid w:val="002B6320"/>
    <w:rsid w:val="002B632B"/>
    <w:rsid w:val="002B634E"/>
    <w:rsid w:val="002B6352"/>
    <w:rsid w:val="002B635A"/>
    <w:rsid w:val="002B63C3"/>
    <w:rsid w:val="002B63D4"/>
    <w:rsid w:val="002B646D"/>
    <w:rsid w:val="002B649F"/>
    <w:rsid w:val="002B64A2"/>
    <w:rsid w:val="002B6559"/>
    <w:rsid w:val="002B6587"/>
    <w:rsid w:val="002B65B7"/>
    <w:rsid w:val="002B65E7"/>
    <w:rsid w:val="002B687E"/>
    <w:rsid w:val="002B68A8"/>
    <w:rsid w:val="002B6931"/>
    <w:rsid w:val="002B6957"/>
    <w:rsid w:val="002B6989"/>
    <w:rsid w:val="002B6A5A"/>
    <w:rsid w:val="002B6A84"/>
    <w:rsid w:val="002B6B7B"/>
    <w:rsid w:val="002B6C15"/>
    <w:rsid w:val="002B6C3D"/>
    <w:rsid w:val="002B6C6D"/>
    <w:rsid w:val="002B6C88"/>
    <w:rsid w:val="002B6CDC"/>
    <w:rsid w:val="002B6DC8"/>
    <w:rsid w:val="002B6E8F"/>
    <w:rsid w:val="002B6EA4"/>
    <w:rsid w:val="002B6ED9"/>
    <w:rsid w:val="002B6F77"/>
    <w:rsid w:val="002B6FB8"/>
    <w:rsid w:val="002B7030"/>
    <w:rsid w:val="002B7052"/>
    <w:rsid w:val="002B7060"/>
    <w:rsid w:val="002B70AB"/>
    <w:rsid w:val="002B7162"/>
    <w:rsid w:val="002B7183"/>
    <w:rsid w:val="002B71D7"/>
    <w:rsid w:val="002B725E"/>
    <w:rsid w:val="002B72FC"/>
    <w:rsid w:val="002B7375"/>
    <w:rsid w:val="002B7420"/>
    <w:rsid w:val="002B749F"/>
    <w:rsid w:val="002B7519"/>
    <w:rsid w:val="002B75BF"/>
    <w:rsid w:val="002B76B4"/>
    <w:rsid w:val="002B76B5"/>
    <w:rsid w:val="002B76F4"/>
    <w:rsid w:val="002B771A"/>
    <w:rsid w:val="002B7745"/>
    <w:rsid w:val="002B7781"/>
    <w:rsid w:val="002B785C"/>
    <w:rsid w:val="002B78B4"/>
    <w:rsid w:val="002B7906"/>
    <w:rsid w:val="002B7916"/>
    <w:rsid w:val="002B7933"/>
    <w:rsid w:val="002B794A"/>
    <w:rsid w:val="002B7970"/>
    <w:rsid w:val="002B7ACA"/>
    <w:rsid w:val="002B7AE5"/>
    <w:rsid w:val="002B7B00"/>
    <w:rsid w:val="002B7C20"/>
    <w:rsid w:val="002B7C37"/>
    <w:rsid w:val="002B7C5B"/>
    <w:rsid w:val="002B7C75"/>
    <w:rsid w:val="002B7D00"/>
    <w:rsid w:val="002B7E5D"/>
    <w:rsid w:val="002B7E72"/>
    <w:rsid w:val="002B7E86"/>
    <w:rsid w:val="002B7E96"/>
    <w:rsid w:val="002B7EF4"/>
    <w:rsid w:val="002B7EFF"/>
    <w:rsid w:val="002B7F45"/>
    <w:rsid w:val="002B7F4B"/>
    <w:rsid w:val="002BA3F4"/>
    <w:rsid w:val="002C004A"/>
    <w:rsid w:val="002C004F"/>
    <w:rsid w:val="002C0060"/>
    <w:rsid w:val="002C00E4"/>
    <w:rsid w:val="002C016B"/>
    <w:rsid w:val="002C02BA"/>
    <w:rsid w:val="002C0414"/>
    <w:rsid w:val="002C0489"/>
    <w:rsid w:val="002C04AE"/>
    <w:rsid w:val="002C0524"/>
    <w:rsid w:val="002C05D5"/>
    <w:rsid w:val="002C06C5"/>
    <w:rsid w:val="002C0724"/>
    <w:rsid w:val="002C0730"/>
    <w:rsid w:val="002C07C4"/>
    <w:rsid w:val="002C0939"/>
    <w:rsid w:val="002C0972"/>
    <w:rsid w:val="002C0A31"/>
    <w:rsid w:val="002C0A4D"/>
    <w:rsid w:val="002C0ABA"/>
    <w:rsid w:val="002C0AC9"/>
    <w:rsid w:val="002C0B36"/>
    <w:rsid w:val="002C0B54"/>
    <w:rsid w:val="002C0BB6"/>
    <w:rsid w:val="002C0C97"/>
    <w:rsid w:val="002C0CA8"/>
    <w:rsid w:val="002C0D38"/>
    <w:rsid w:val="002C0D3B"/>
    <w:rsid w:val="002C0D57"/>
    <w:rsid w:val="002C0D65"/>
    <w:rsid w:val="002C0DE1"/>
    <w:rsid w:val="002C0F1D"/>
    <w:rsid w:val="002C0F44"/>
    <w:rsid w:val="002C0FDF"/>
    <w:rsid w:val="002C102D"/>
    <w:rsid w:val="002C114B"/>
    <w:rsid w:val="002C1189"/>
    <w:rsid w:val="002C118E"/>
    <w:rsid w:val="002C123F"/>
    <w:rsid w:val="002C132E"/>
    <w:rsid w:val="002C1414"/>
    <w:rsid w:val="002C14EB"/>
    <w:rsid w:val="002C1538"/>
    <w:rsid w:val="002C1543"/>
    <w:rsid w:val="002C1615"/>
    <w:rsid w:val="002C1649"/>
    <w:rsid w:val="002C164D"/>
    <w:rsid w:val="002C1696"/>
    <w:rsid w:val="002C16B3"/>
    <w:rsid w:val="002C16E8"/>
    <w:rsid w:val="002C173C"/>
    <w:rsid w:val="002C1777"/>
    <w:rsid w:val="002C17AA"/>
    <w:rsid w:val="002C1834"/>
    <w:rsid w:val="002C183D"/>
    <w:rsid w:val="002C18E0"/>
    <w:rsid w:val="002C1905"/>
    <w:rsid w:val="002C196E"/>
    <w:rsid w:val="002C1A4B"/>
    <w:rsid w:val="002C1A84"/>
    <w:rsid w:val="002C1A88"/>
    <w:rsid w:val="002C1AA9"/>
    <w:rsid w:val="002C1ABC"/>
    <w:rsid w:val="002C1B50"/>
    <w:rsid w:val="002C1B61"/>
    <w:rsid w:val="002C1BA5"/>
    <w:rsid w:val="002C1BD2"/>
    <w:rsid w:val="002C1C95"/>
    <w:rsid w:val="002C1D12"/>
    <w:rsid w:val="002C1D2F"/>
    <w:rsid w:val="002C1D44"/>
    <w:rsid w:val="002C1D78"/>
    <w:rsid w:val="002C1DB4"/>
    <w:rsid w:val="002C1E01"/>
    <w:rsid w:val="002C1EA5"/>
    <w:rsid w:val="002C1EB6"/>
    <w:rsid w:val="002C1F11"/>
    <w:rsid w:val="002C1F22"/>
    <w:rsid w:val="002C1FBA"/>
    <w:rsid w:val="002C1FD6"/>
    <w:rsid w:val="002C201D"/>
    <w:rsid w:val="002C2022"/>
    <w:rsid w:val="002C2097"/>
    <w:rsid w:val="002C20B5"/>
    <w:rsid w:val="002C211E"/>
    <w:rsid w:val="002C219C"/>
    <w:rsid w:val="002C220A"/>
    <w:rsid w:val="002C237A"/>
    <w:rsid w:val="002C23D6"/>
    <w:rsid w:val="002C23F5"/>
    <w:rsid w:val="002C2490"/>
    <w:rsid w:val="002C24C1"/>
    <w:rsid w:val="002C2538"/>
    <w:rsid w:val="002C2566"/>
    <w:rsid w:val="002C2588"/>
    <w:rsid w:val="002C266B"/>
    <w:rsid w:val="002C2696"/>
    <w:rsid w:val="002C271D"/>
    <w:rsid w:val="002C2772"/>
    <w:rsid w:val="002C27F5"/>
    <w:rsid w:val="002C2885"/>
    <w:rsid w:val="002C288A"/>
    <w:rsid w:val="002C28A6"/>
    <w:rsid w:val="002C2926"/>
    <w:rsid w:val="002C294D"/>
    <w:rsid w:val="002C2A5D"/>
    <w:rsid w:val="002C2A9C"/>
    <w:rsid w:val="002C2B2E"/>
    <w:rsid w:val="002C2B91"/>
    <w:rsid w:val="002C2BDF"/>
    <w:rsid w:val="002C2BE8"/>
    <w:rsid w:val="002C2C0B"/>
    <w:rsid w:val="002C2C0E"/>
    <w:rsid w:val="002C2C23"/>
    <w:rsid w:val="002C2C4D"/>
    <w:rsid w:val="002C2C77"/>
    <w:rsid w:val="002C2C86"/>
    <w:rsid w:val="002C2D45"/>
    <w:rsid w:val="002C2D69"/>
    <w:rsid w:val="002C2D85"/>
    <w:rsid w:val="002C2ED0"/>
    <w:rsid w:val="002C2ED4"/>
    <w:rsid w:val="002C2EDB"/>
    <w:rsid w:val="002C2F6D"/>
    <w:rsid w:val="002C2F7A"/>
    <w:rsid w:val="002C2F89"/>
    <w:rsid w:val="002C3009"/>
    <w:rsid w:val="002C3059"/>
    <w:rsid w:val="002C3088"/>
    <w:rsid w:val="002C30D3"/>
    <w:rsid w:val="002C30D4"/>
    <w:rsid w:val="002C3178"/>
    <w:rsid w:val="002C31B0"/>
    <w:rsid w:val="002C31DC"/>
    <w:rsid w:val="002C3215"/>
    <w:rsid w:val="002C3358"/>
    <w:rsid w:val="002C33EC"/>
    <w:rsid w:val="002C340D"/>
    <w:rsid w:val="002C344C"/>
    <w:rsid w:val="002C34BF"/>
    <w:rsid w:val="002C355C"/>
    <w:rsid w:val="002C35CD"/>
    <w:rsid w:val="002C3697"/>
    <w:rsid w:val="002C36F4"/>
    <w:rsid w:val="002C372C"/>
    <w:rsid w:val="002C3828"/>
    <w:rsid w:val="002C3854"/>
    <w:rsid w:val="002C3875"/>
    <w:rsid w:val="002C38DD"/>
    <w:rsid w:val="002C38E9"/>
    <w:rsid w:val="002C3917"/>
    <w:rsid w:val="002C3941"/>
    <w:rsid w:val="002C3AC8"/>
    <w:rsid w:val="002C3B40"/>
    <w:rsid w:val="002C3B7A"/>
    <w:rsid w:val="002C3B84"/>
    <w:rsid w:val="002C3C46"/>
    <w:rsid w:val="002C3C6B"/>
    <w:rsid w:val="002C3CBD"/>
    <w:rsid w:val="002C3D62"/>
    <w:rsid w:val="002C3D9C"/>
    <w:rsid w:val="002C3DB5"/>
    <w:rsid w:val="002C3DD7"/>
    <w:rsid w:val="002C3DDC"/>
    <w:rsid w:val="002C3E82"/>
    <w:rsid w:val="002C3EB2"/>
    <w:rsid w:val="002C3ECB"/>
    <w:rsid w:val="002C3ED4"/>
    <w:rsid w:val="002C3F1C"/>
    <w:rsid w:val="002C3F5E"/>
    <w:rsid w:val="002C4037"/>
    <w:rsid w:val="002C4123"/>
    <w:rsid w:val="002C41A5"/>
    <w:rsid w:val="002C41D8"/>
    <w:rsid w:val="002C41E8"/>
    <w:rsid w:val="002C41EF"/>
    <w:rsid w:val="002C420A"/>
    <w:rsid w:val="002C434A"/>
    <w:rsid w:val="002C4379"/>
    <w:rsid w:val="002C43E1"/>
    <w:rsid w:val="002C44EF"/>
    <w:rsid w:val="002C45A3"/>
    <w:rsid w:val="002C45AF"/>
    <w:rsid w:val="002C47EF"/>
    <w:rsid w:val="002C4826"/>
    <w:rsid w:val="002C48B2"/>
    <w:rsid w:val="002C4904"/>
    <w:rsid w:val="002C493F"/>
    <w:rsid w:val="002C49DB"/>
    <w:rsid w:val="002C49EF"/>
    <w:rsid w:val="002C4A03"/>
    <w:rsid w:val="002C4AE5"/>
    <w:rsid w:val="002C4AF8"/>
    <w:rsid w:val="002C4B3E"/>
    <w:rsid w:val="002C4BAD"/>
    <w:rsid w:val="002C4C47"/>
    <w:rsid w:val="002C4D10"/>
    <w:rsid w:val="002C4D60"/>
    <w:rsid w:val="002C4EAB"/>
    <w:rsid w:val="002C4EF9"/>
    <w:rsid w:val="002C4FC8"/>
    <w:rsid w:val="002C5093"/>
    <w:rsid w:val="002C5101"/>
    <w:rsid w:val="002C5105"/>
    <w:rsid w:val="002C5189"/>
    <w:rsid w:val="002C518B"/>
    <w:rsid w:val="002C519D"/>
    <w:rsid w:val="002C51AD"/>
    <w:rsid w:val="002C51D4"/>
    <w:rsid w:val="002C5209"/>
    <w:rsid w:val="002C5260"/>
    <w:rsid w:val="002C533A"/>
    <w:rsid w:val="002C53E4"/>
    <w:rsid w:val="002C53F7"/>
    <w:rsid w:val="002C53F8"/>
    <w:rsid w:val="002C5533"/>
    <w:rsid w:val="002C5568"/>
    <w:rsid w:val="002C5579"/>
    <w:rsid w:val="002C558D"/>
    <w:rsid w:val="002C55D7"/>
    <w:rsid w:val="002C561F"/>
    <w:rsid w:val="002C5669"/>
    <w:rsid w:val="002C57FD"/>
    <w:rsid w:val="002C581D"/>
    <w:rsid w:val="002C5825"/>
    <w:rsid w:val="002C5857"/>
    <w:rsid w:val="002C588B"/>
    <w:rsid w:val="002C58B0"/>
    <w:rsid w:val="002C58FC"/>
    <w:rsid w:val="002C5917"/>
    <w:rsid w:val="002C596C"/>
    <w:rsid w:val="002C5B64"/>
    <w:rsid w:val="002C5B95"/>
    <w:rsid w:val="002C5BE2"/>
    <w:rsid w:val="002C5BF3"/>
    <w:rsid w:val="002C5CFE"/>
    <w:rsid w:val="002C5D78"/>
    <w:rsid w:val="002C5DA9"/>
    <w:rsid w:val="002C5E02"/>
    <w:rsid w:val="002C5E47"/>
    <w:rsid w:val="002C5E75"/>
    <w:rsid w:val="002C5E7F"/>
    <w:rsid w:val="002C5FEE"/>
    <w:rsid w:val="002C6078"/>
    <w:rsid w:val="002C60A5"/>
    <w:rsid w:val="002C61CC"/>
    <w:rsid w:val="002C61DB"/>
    <w:rsid w:val="002C6221"/>
    <w:rsid w:val="002C6231"/>
    <w:rsid w:val="002C623C"/>
    <w:rsid w:val="002C6286"/>
    <w:rsid w:val="002C62F2"/>
    <w:rsid w:val="002C6354"/>
    <w:rsid w:val="002C6366"/>
    <w:rsid w:val="002C638D"/>
    <w:rsid w:val="002C639C"/>
    <w:rsid w:val="002C63AF"/>
    <w:rsid w:val="002C63BB"/>
    <w:rsid w:val="002C645A"/>
    <w:rsid w:val="002C6492"/>
    <w:rsid w:val="002C6519"/>
    <w:rsid w:val="002C65E5"/>
    <w:rsid w:val="002C65E7"/>
    <w:rsid w:val="002C6605"/>
    <w:rsid w:val="002C6696"/>
    <w:rsid w:val="002C66E9"/>
    <w:rsid w:val="002C66F1"/>
    <w:rsid w:val="002C670B"/>
    <w:rsid w:val="002C676E"/>
    <w:rsid w:val="002C6797"/>
    <w:rsid w:val="002C6800"/>
    <w:rsid w:val="002C6810"/>
    <w:rsid w:val="002C6877"/>
    <w:rsid w:val="002C689B"/>
    <w:rsid w:val="002C691B"/>
    <w:rsid w:val="002C69BA"/>
    <w:rsid w:val="002C6A42"/>
    <w:rsid w:val="002C6A4D"/>
    <w:rsid w:val="002C6A6A"/>
    <w:rsid w:val="002C6AE8"/>
    <w:rsid w:val="002C6B78"/>
    <w:rsid w:val="002C6C01"/>
    <w:rsid w:val="002C6CB4"/>
    <w:rsid w:val="002C6CD4"/>
    <w:rsid w:val="002C6CF2"/>
    <w:rsid w:val="002C6D7D"/>
    <w:rsid w:val="002C6E0E"/>
    <w:rsid w:val="002C6E3D"/>
    <w:rsid w:val="002C6E55"/>
    <w:rsid w:val="002C6E6A"/>
    <w:rsid w:val="002C6E9C"/>
    <w:rsid w:val="002C6EFF"/>
    <w:rsid w:val="002C6F2E"/>
    <w:rsid w:val="002C6F6B"/>
    <w:rsid w:val="002C6F77"/>
    <w:rsid w:val="002C6F92"/>
    <w:rsid w:val="002C705A"/>
    <w:rsid w:val="002C7071"/>
    <w:rsid w:val="002C707C"/>
    <w:rsid w:val="002C71AE"/>
    <w:rsid w:val="002C7227"/>
    <w:rsid w:val="002C7260"/>
    <w:rsid w:val="002C7286"/>
    <w:rsid w:val="002C7329"/>
    <w:rsid w:val="002C737C"/>
    <w:rsid w:val="002C73D2"/>
    <w:rsid w:val="002C73E6"/>
    <w:rsid w:val="002C7401"/>
    <w:rsid w:val="002C741D"/>
    <w:rsid w:val="002C7460"/>
    <w:rsid w:val="002C747E"/>
    <w:rsid w:val="002C7494"/>
    <w:rsid w:val="002C74A7"/>
    <w:rsid w:val="002C74D7"/>
    <w:rsid w:val="002C75A5"/>
    <w:rsid w:val="002C75BE"/>
    <w:rsid w:val="002C75F5"/>
    <w:rsid w:val="002C7602"/>
    <w:rsid w:val="002C7620"/>
    <w:rsid w:val="002C77A7"/>
    <w:rsid w:val="002C789D"/>
    <w:rsid w:val="002C78A9"/>
    <w:rsid w:val="002C78FA"/>
    <w:rsid w:val="002C7956"/>
    <w:rsid w:val="002C7994"/>
    <w:rsid w:val="002C79CF"/>
    <w:rsid w:val="002C7A54"/>
    <w:rsid w:val="002C7A62"/>
    <w:rsid w:val="002C7A6D"/>
    <w:rsid w:val="002C7A76"/>
    <w:rsid w:val="002C7ABE"/>
    <w:rsid w:val="002C7BC0"/>
    <w:rsid w:val="002C7BE6"/>
    <w:rsid w:val="002C7C44"/>
    <w:rsid w:val="002C7C8C"/>
    <w:rsid w:val="002C7CC9"/>
    <w:rsid w:val="002C7D03"/>
    <w:rsid w:val="002C7E04"/>
    <w:rsid w:val="002C7E1D"/>
    <w:rsid w:val="002C7F23"/>
    <w:rsid w:val="002C7F28"/>
    <w:rsid w:val="002C7F44"/>
    <w:rsid w:val="002C7F77"/>
    <w:rsid w:val="002C7F98"/>
    <w:rsid w:val="002C7FFB"/>
    <w:rsid w:val="002D002C"/>
    <w:rsid w:val="002D0033"/>
    <w:rsid w:val="002D0034"/>
    <w:rsid w:val="002D0106"/>
    <w:rsid w:val="002D0110"/>
    <w:rsid w:val="002D0124"/>
    <w:rsid w:val="002D0169"/>
    <w:rsid w:val="002D01B3"/>
    <w:rsid w:val="002D01BC"/>
    <w:rsid w:val="002D024F"/>
    <w:rsid w:val="002D0265"/>
    <w:rsid w:val="002D026A"/>
    <w:rsid w:val="002D0297"/>
    <w:rsid w:val="002D02C4"/>
    <w:rsid w:val="002D02E7"/>
    <w:rsid w:val="002D02FB"/>
    <w:rsid w:val="002D03AF"/>
    <w:rsid w:val="002D040A"/>
    <w:rsid w:val="002D0441"/>
    <w:rsid w:val="002D0548"/>
    <w:rsid w:val="002D056B"/>
    <w:rsid w:val="002D0591"/>
    <w:rsid w:val="002D0617"/>
    <w:rsid w:val="002D065B"/>
    <w:rsid w:val="002D06B5"/>
    <w:rsid w:val="002D0729"/>
    <w:rsid w:val="002D0872"/>
    <w:rsid w:val="002D09E5"/>
    <w:rsid w:val="002D09EF"/>
    <w:rsid w:val="002D0AA2"/>
    <w:rsid w:val="002D0AD4"/>
    <w:rsid w:val="002D0AEA"/>
    <w:rsid w:val="002D0B0C"/>
    <w:rsid w:val="002D0B8A"/>
    <w:rsid w:val="002D0B8D"/>
    <w:rsid w:val="002D0BF6"/>
    <w:rsid w:val="002D0C5C"/>
    <w:rsid w:val="002D0CD4"/>
    <w:rsid w:val="002D0CDA"/>
    <w:rsid w:val="002D0CF2"/>
    <w:rsid w:val="002D0D1F"/>
    <w:rsid w:val="002D0D3C"/>
    <w:rsid w:val="002D0D5B"/>
    <w:rsid w:val="002D0D5C"/>
    <w:rsid w:val="002D0DA3"/>
    <w:rsid w:val="002D0DB3"/>
    <w:rsid w:val="002D0E8F"/>
    <w:rsid w:val="002D0EBC"/>
    <w:rsid w:val="002D0ED6"/>
    <w:rsid w:val="002D0F32"/>
    <w:rsid w:val="002D0FFE"/>
    <w:rsid w:val="002D103D"/>
    <w:rsid w:val="002D1045"/>
    <w:rsid w:val="002D10B6"/>
    <w:rsid w:val="002D10F2"/>
    <w:rsid w:val="002D111A"/>
    <w:rsid w:val="002D113B"/>
    <w:rsid w:val="002D120A"/>
    <w:rsid w:val="002D121E"/>
    <w:rsid w:val="002D1283"/>
    <w:rsid w:val="002D1290"/>
    <w:rsid w:val="002D12A9"/>
    <w:rsid w:val="002D12AA"/>
    <w:rsid w:val="002D12AE"/>
    <w:rsid w:val="002D13AA"/>
    <w:rsid w:val="002D13BE"/>
    <w:rsid w:val="002D1410"/>
    <w:rsid w:val="002D144A"/>
    <w:rsid w:val="002D14A8"/>
    <w:rsid w:val="002D14F3"/>
    <w:rsid w:val="002D1650"/>
    <w:rsid w:val="002D16F1"/>
    <w:rsid w:val="002D1711"/>
    <w:rsid w:val="002D177B"/>
    <w:rsid w:val="002D1796"/>
    <w:rsid w:val="002D17B5"/>
    <w:rsid w:val="002D185B"/>
    <w:rsid w:val="002D18E5"/>
    <w:rsid w:val="002D19FC"/>
    <w:rsid w:val="002D1A0C"/>
    <w:rsid w:val="002D1A6B"/>
    <w:rsid w:val="002D1A91"/>
    <w:rsid w:val="002D1C5B"/>
    <w:rsid w:val="002D1D71"/>
    <w:rsid w:val="002D1E12"/>
    <w:rsid w:val="002D2097"/>
    <w:rsid w:val="002D20A1"/>
    <w:rsid w:val="002D20BB"/>
    <w:rsid w:val="002D212E"/>
    <w:rsid w:val="002D213B"/>
    <w:rsid w:val="002D21F9"/>
    <w:rsid w:val="002D2283"/>
    <w:rsid w:val="002D22D5"/>
    <w:rsid w:val="002D2427"/>
    <w:rsid w:val="002D2458"/>
    <w:rsid w:val="002D24CB"/>
    <w:rsid w:val="002D24EC"/>
    <w:rsid w:val="002D2533"/>
    <w:rsid w:val="002D256F"/>
    <w:rsid w:val="002D25B5"/>
    <w:rsid w:val="002D2660"/>
    <w:rsid w:val="002D26B0"/>
    <w:rsid w:val="002D26D0"/>
    <w:rsid w:val="002D26E9"/>
    <w:rsid w:val="002D2708"/>
    <w:rsid w:val="002D2760"/>
    <w:rsid w:val="002D278F"/>
    <w:rsid w:val="002D27AB"/>
    <w:rsid w:val="002D27AF"/>
    <w:rsid w:val="002D28B4"/>
    <w:rsid w:val="002D28E6"/>
    <w:rsid w:val="002D2927"/>
    <w:rsid w:val="002D2979"/>
    <w:rsid w:val="002D2A02"/>
    <w:rsid w:val="002D2A0F"/>
    <w:rsid w:val="002D2AB5"/>
    <w:rsid w:val="002D2B98"/>
    <w:rsid w:val="002D2B9D"/>
    <w:rsid w:val="002D2BC8"/>
    <w:rsid w:val="002D2BCB"/>
    <w:rsid w:val="002D2C41"/>
    <w:rsid w:val="002D2CD3"/>
    <w:rsid w:val="002D2D64"/>
    <w:rsid w:val="002D2E0A"/>
    <w:rsid w:val="002D2E59"/>
    <w:rsid w:val="002D2E5B"/>
    <w:rsid w:val="002D2E5F"/>
    <w:rsid w:val="002D2E8D"/>
    <w:rsid w:val="002D2EE9"/>
    <w:rsid w:val="002D2F0C"/>
    <w:rsid w:val="002D2F7F"/>
    <w:rsid w:val="002D2FE3"/>
    <w:rsid w:val="002D2FE9"/>
    <w:rsid w:val="002D30B8"/>
    <w:rsid w:val="002D30BA"/>
    <w:rsid w:val="002D30FC"/>
    <w:rsid w:val="002D3108"/>
    <w:rsid w:val="002D3162"/>
    <w:rsid w:val="002D31D4"/>
    <w:rsid w:val="002D320E"/>
    <w:rsid w:val="002D32C2"/>
    <w:rsid w:val="002D32F1"/>
    <w:rsid w:val="002D3314"/>
    <w:rsid w:val="002D3321"/>
    <w:rsid w:val="002D338E"/>
    <w:rsid w:val="002D33B7"/>
    <w:rsid w:val="002D33DC"/>
    <w:rsid w:val="002D33EE"/>
    <w:rsid w:val="002D343D"/>
    <w:rsid w:val="002D356D"/>
    <w:rsid w:val="002D3690"/>
    <w:rsid w:val="002D36AE"/>
    <w:rsid w:val="002D3739"/>
    <w:rsid w:val="002D381C"/>
    <w:rsid w:val="002D38B4"/>
    <w:rsid w:val="002D38FF"/>
    <w:rsid w:val="002D3926"/>
    <w:rsid w:val="002D39CA"/>
    <w:rsid w:val="002D39D9"/>
    <w:rsid w:val="002D39F2"/>
    <w:rsid w:val="002D3A0F"/>
    <w:rsid w:val="002D3A19"/>
    <w:rsid w:val="002D3A20"/>
    <w:rsid w:val="002D3B21"/>
    <w:rsid w:val="002D3C10"/>
    <w:rsid w:val="002D3C15"/>
    <w:rsid w:val="002D3C1E"/>
    <w:rsid w:val="002D3CCA"/>
    <w:rsid w:val="002D3D0A"/>
    <w:rsid w:val="002D3D3C"/>
    <w:rsid w:val="002D3D8D"/>
    <w:rsid w:val="002D3DAC"/>
    <w:rsid w:val="002D3DCE"/>
    <w:rsid w:val="002D3EF4"/>
    <w:rsid w:val="002D3FBD"/>
    <w:rsid w:val="002D3FE2"/>
    <w:rsid w:val="002D3FF7"/>
    <w:rsid w:val="002D4011"/>
    <w:rsid w:val="002D4076"/>
    <w:rsid w:val="002D40DD"/>
    <w:rsid w:val="002D4173"/>
    <w:rsid w:val="002D419E"/>
    <w:rsid w:val="002D41D7"/>
    <w:rsid w:val="002D41DE"/>
    <w:rsid w:val="002D4221"/>
    <w:rsid w:val="002D424D"/>
    <w:rsid w:val="002D42E1"/>
    <w:rsid w:val="002D4374"/>
    <w:rsid w:val="002D437C"/>
    <w:rsid w:val="002D4514"/>
    <w:rsid w:val="002D4565"/>
    <w:rsid w:val="002D45D5"/>
    <w:rsid w:val="002D4721"/>
    <w:rsid w:val="002D47AF"/>
    <w:rsid w:val="002D4830"/>
    <w:rsid w:val="002D4867"/>
    <w:rsid w:val="002D48A5"/>
    <w:rsid w:val="002D4960"/>
    <w:rsid w:val="002D4966"/>
    <w:rsid w:val="002D4967"/>
    <w:rsid w:val="002D49AA"/>
    <w:rsid w:val="002D49FC"/>
    <w:rsid w:val="002D4A2F"/>
    <w:rsid w:val="002D4AFC"/>
    <w:rsid w:val="002D4C1E"/>
    <w:rsid w:val="002D4D25"/>
    <w:rsid w:val="002D4DC4"/>
    <w:rsid w:val="002D4DCA"/>
    <w:rsid w:val="002D4E40"/>
    <w:rsid w:val="002D4ED4"/>
    <w:rsid w:val="002D4F15"/>
    <w:rsid w:val="002D4F29"/>
    <w:rsid w:val="002D4F88"/>
    <w:rsid w:val="002D4FE5"/>
    <w:rsid w:val="002D504A"/>
    <w:rsid w:val="002D5063"/>
    <w:rsid w:val="002D5113"/>
    <w:rsid w:val="002D517C"/>
    <w:rsid w:val="002D51B9"/>
    <w:rsid w:val="002D5293"/>
    <w:rsid w:val="002D52DE"/>
    <w:rsid w:val="002D5328"/>
    <w:rsid w:val="002D5382"/>
    <w:rsid w:val="002D53F7"/>
    <w:rsid w:val="002D5404"/>
    <w:rsid w:val="002D5452"/>
    <w:rsid w:val="002D54F8"/>
    <w:rsid w:val="002D556F"/>
    <w:rsid w:val="002D55A4"/>
    <w:rsid w:val="002D564C"/>
    <w:rsid w:val="002D57A5"/>
    <w:rsid w:val="002D5801"/>
    <w:rsid w:val="002D5981"/>
    <w:rsid w:val="002D5A1F"/>
    <w:rsid w:val="002D5BD3"/>
    <w:rsid w:val="002D5BE8"/>
    <w:rsid w:val="002D5C6A"/>
    <w:rsid w:val="002D5C6E"/>
    <w:rsid w:val="002D5D42"/>
    <w:rsid w:val="002D5DA0"/>
    <w:rsid w:val="002D5DBB"/>
    <w:rsid w:val="002D5DD2"/>
    <w:rsid w:val="002D5DE1"/>
    <w:rsid w:val="002D5E68"/>
    <w:rsid w:val="002D5EE1"/>
    <w:rsid w:val="002D5EE8"/>
    <w:rsid w:val="002D5FFA"/>
    <w:rsid w:val="002D608C"/>
    <w:rsid w:val="002D60BB"/>
    <w:rsid w:val="002D6104"/>
    <w:rsid w:val="002D6169"/>
    <w:rsid w:val="002D61DC"/>
    <w:rsid w:val="002D61F6"/>
    <w:rsid w:val="002D620C"/>
    <w:rsid w:val="002D6253"/>
    <w:rsid w:val="002D625E"/>
    <w:rsid w:val="002D626F"/>
    <w:rsid w:val="002D6282"/>
    <w:rsid w:val="002D62AC"/>
    <w:rsid w:val="002D62F1"/>
    <w:rsid w:val="002D6381"/>
    <w:rsid w:val="002D6434"/>
    <w:rsid w:val="002D649A"/>
    <w:rsid w:val="002D653E"/>
    <w:rsid w:val="002D656A"/>
    <w:rsid w:val="002D65DA"/>
    <w:rsid w:val="002D6629"/>
    <w:rsid w:val="002D6667"/>
    <w:rsid w:val="002D66BB"/>
    <w:rsid w:val="002D675E"/>
    <w:rsid w:val="002D676A"/>
    <w:rsid w:val="002D6781"/>
    <w:rsid w:val="002D680E"/>
    <w:rsid w:val="002D6821"/>
    <w:rsid w:val="002D689A"/>
    <w:rsid w:val="002D694B"/>
    <w:rsid w:val="002D695E"/>
    <w:rsid w:val="002D69E4"/>
    <w:rsid w:val="002D6A8B"/>
    <w:rsid w:val="002D6B85"/>
    <w:rsid w:val="002D6D57"/>
    <w:rsid w:val="002D6DF7"/>
    <w:rsid w:val="002D6EA5"/>
    <w:rsid w:val="002D6F59"/>
    <w:rsid w:val="002D71A8"/>
    <w:rsid w:val="002D71C2"/>
    <w:rsid w:val="002D71C9"/>
    <w:rsid w:val="002D7204"/>
    <w:rsid w:val="002D7222"/>
    <w:rsid w:val="002D7230"/>
    <w:rsid w:val="002D73AB"/>
    <w:rsid w:val="002D73F6"/>
    <w:rsid w:val="002D7467"/>
    <w:rsid w:val="002D7485"/>
    <w:rsid w:val="002D749F"/>
    <w:rsid w:val="002D74C4"/>
    <w:rsid w:val="002D74F7"/>
    <w:rsid w:val="002D7627"/>
    <w:rsid w:val="002D766A"/>
    <w:rsid w:val="002D7730"/>
    <w:rsid w:val="002D777A"/>
    <w:rsid w:val="002D77BA"/>
    <w:rsid w:val="002D77CE"/>
    <w:rsid w:val="002D77DA"/>
    <w:rsid w:val="002D7822"/>
    <w:rsid w:val="002D78D9"/>
    <w:rsid w:val="002D7913"/>
    <w:rsid w:val="002D79F1"/>
    <w:rsid w:val="002D7A16"/>
    <w:rsid w:val="002D7A3B"/>
    <w:rsid w:val="002D7A52"/>
    <w:rsid w:val="002D7AE9"/>
    <w:rsid w:val="002D7B16"/>
    <w:rsid w:val="002D7C18"/>
    <w:rsid w:val="002D7C68"/>
    <w:rsid w:val="002D7D6E"/>
    <w:rsid w:val="002D7DF7"/>
    <w:rsid w:val="002D7E13"/>
    <w:rsid w:val="002D7E39"/>
    <w:rsid w:val="002D7E60"/>
    <w:rsid w:val="002D7F08"/>
    <w:rsid w:val="002D7FD4"/>
    <w:rsid w:val="002E0050"/>
    <w:rsid w:val="002E00BE"/>
    <w:rsid w:val="002E01A1"/>
    <w:rsid w:val="002E02DF"/>
    <w:rsid w:val="002E02F7"/>
    <w:rsid w:val="002E0376"/>
    <w:rsid w:val="002E03CC"/>
    <w:rsid w:val="002E0462"/>
    <w:rsid w:val="002E049F"/>
    <w:rsid w:val="002E0523"/>
    <w:rsid w:val="002E055A"/>
    <w:rsid w:val="002E0612"/>
    <w:rsid w:val="002E065F"/>
    <w:rsid w:val="002E0689"/>
    <w:rsid w:val="002E06A0"/>
    <w:rsid w:val="002E06F4"/>
    <w:rsid w:val="002E070B"/>
    <w:rsid w:val="002E0841"/>
    <w:rsid w:val="002E0865"/>
    <w:rsid w:val="002E0883"/>
    <w:rsid w:val="002E094C"/>
    <w:rsid w:val="002E0990"/>
    <w:rsid w:val="002E0B98"/>
    <w:rsid w:val="002E0CFB"/>
    <w:rsid w:val="002E0D71"/>
    <w:rsid w:val="002E0D8A"/>
    <w:rsid w:val="002E0E99"/>
    <w:rsid w:val="002E0EC3"/>
    <w:rsid w:val="002E10DC"/>
    <w:rsid w:val="002E112A"/>
    <w:rsid w:val="002E1140"/>
    <w:rsid w:val="002E114B"/>
    <w:rsid w:val="002E1174"/>
    <w:rsid w:val="002E1189"/>
    <w:rsid w:val="002E1241"/>
    <w:rsid w:val="002E1295"/>
    <w:rsid w:val="002E12BD"/>
    <w:rsid w:val="002E12DF"/>
    <w:rsid w:val="002E1429"/>
    <w:rsid w:val="002E14B3"/>
    <w:rsid w:val="002E14E8"/>
    <w:rsid w:val="002E151B"/>
    <w:rsid w:val="002E1592"/>
    <w:rsid w:val="002E159F"/>
    <w:rsid w:val="002E15BF"/>
    <w:rsid w:val="002E15C4"/>
    <w:rsid w:val="002E162A"/>
    <w:rsid w:val="002E1769"/>
    <w:rsid w:val="002E17A9"/>
    <w:rsid w:val="002E18A1"/>
    <w:rsid w:val="002E18B9"/>
    <w:rsid w:val="002E18DC"/>
    <w:rsid w:val="002E191E"/>
    <w:rsid w:val="002E192D"/>
    <w:rsid w:val="002E1949"/>
    <w:rsid w:val="002E1B13"/>
    <w:rsid w:val="002E1B85"/>
    <w:rsid w:val="002E1B86"/>
    <w:rsid w:val="002E1BD7"/>
    <w:rsid w:val="002E1C24"/>
    <w:rsid w:val="002E1C38"/>
    <w:rsid w:val="002E1C78"/>
    <w:rsid w:val="002E1C82"/>
    <w:rsid w:val="002E1C92"/>
    <w:rsid w:val="002E1CB5"/>
    <w:rsid w:val="002E1CB8"/>
    <w:rsid w:val="002E1D57"/>
    <w:rsid w:val="002E1D85"/>
    <w:rsid w:val="002E1DAF"/>
    <w:rsid w:val="002E1DF1"/>
    <w:rsid w:val="002E1E0E"/>
    <w:rsid w:val="002E1E23"/>
    <w:rsid w:val="002E1E24"/>
    <w:rsid w:val="002E1E6B"/>
    <w:rsid w:val="002E1F8B"/>
    <w:rsid w:val="002E1FA6"/>
    <w:rsid w:val="002E1FFC"/>
    <w:rsid w:val="002E204F"/>
    <w:rsid w:val="002E210B"/>
    <w:rsid w:val="002E2143"/>
    <w:rsid w:val="002E2199"/>
    <w:rsid w:val="002E21A5"/>
    <w:rsid w:val="002E21B4"/>
    <w:rsid w:val="002E2201"/>
    <w:rsid w:val="002E2215"/>
    <w:rsid w:val="002E22B0"/>
    <w:rsid w:val="002E2366"/>
    <w:rsid w:val="002E236F"/>
    <w:rsid w:val="002E23A6"/>
    <w:rsid w:val="002E23BF"/>
    <w:rsid w:val="002E23EA"/>
    <w:rsid w:val="002E246A"/>
    <w:rsid w:val="002E2483"/>
    <w:rsid w:val="002E24FB"/>
    <w:rsid w:val="002E2534"/>
    <w:rsid w:val="002E2551"/>
    <w:rsid w:val="002E26FD"/>
    <w:rsid w:val="002E2764"/>
    <w:rsid w:val="002E2777"/>
    <w:rsid w:val="002E27BB"/>
    <w:rsid w:val="002E2804"/>
    <w:rsid w:val="002E28D2"/>
    <w:rsid w:val="002E2919"/>
    <w:rsid w:val="002E29CA"/>
    <w:rsid w:val="002E2A2B"/>
    <w:rsid w:val="002E2A4D"/>
    <w:rsid w:val="002E2AA6"/>
    <w:rsid w:val="002E2AB9"/>
    <w:rsid w:val="002E2ABD"/>
    <w:rsid w:val="002E2B8A"/>
    <w:rsid w:val="002E2C4E"/>
    <w:rsid w:val="002E2C7E"/>
    <w:rsid w:val="002E2CA6"/>
    <w:rsid w:val="002E2CAA"/>
    <w:rsid w:val="002E2CF8"/>
    <w:rsid w:val="002E2DCF"/>
    <w:rsid w:val="002E2DE4"/>
    <w:rsid w:val="002E2E44"/>
    <w:rsid w:val="002E2E91"/>
    <w:rsid w:val="002E2ECA"/>
    <w:rsid w:val="002E2FDF"/>
    <w:rsid w:val="002E30AA"/>
    <w:rsid w:val="002E30B3"/>
    <w:rsid w:val="002E310A"/>
    <w:rsid w:val="002E329C"/>
    <w:rsid w:val="002E32CC"/>
    <w:rsid w:val="002E32D2"/>
    <w:rsid w:val="002E32E1"/>
    <w:rsid w:val="002E3363"/>
    <w:rsid w:val="002E336E"/>
    <w:rsid w:val="002E339A"/>
    <w:rsid w:val="002E33D1"/>
    <w:rsid w:val="002E3444"/>
    <w:rsid w:val="002E3579"/>
    <w:rsid w:val="002E35DA"/>
    <w:rsid w:val="002E3620"/>
    <w:rsid w:val="002E3647"/>
    <w:rsid w:val="002E36C4"/>
    <w:rsid w:val="002E36FC"/>
    <w:rsid w:val="002E3716"/>
    <w:rsid w:val="002E3722"/>
    <w:rsid w:val="002E373F"/>
    <w:rsid w:val="002E376F"/>
    <w:rsid w:val="002E3778"/>
    <w:rsid w:val="002E37D8"/>
    <w:rsid w:val="002E3A1D"/>
    <w:rsid w:val="002E3A27"/>
    <w:rsid w:val="002E3A85"/>
    <w:rsid w:val="002E3A87"/>
    <w:rsid w:val="002E3ACC"/>
    <w:rsid w:val="002E3ACD"/>
    <w:rsid w:val="002E3B49"/>
    <w:rsid w:val="002E3BE1"/>
    <w:rsid w:val="002E3C0A"/>
    <w:rsid w:val="002E3C0E"/>
    <w:rsid w:val="002E3C91"/>
    <w:rsid w:val="002E3D83"/>
    <w:rsid w:val="002E3E04"/>
    <w:rsid w:val="002E3E35"/>
    <w:rsid w:val="002E3E5F"/>
    <w:rsid w:val="002E3E94"/>
    <w:rsid w:val="002E3F3E"/>
    <w:rsid w:val="002E3F5D"/>
    <w:rsid w:val="002E3FDA"/>
    <w:rsid w:val="002E4019"/>
    <w:rsid w:val="002E40F6"/>
    <w:rsid w:val="002E4126"/>
    <w:rsid w:val="002E413E"/>
    <w:rsid w:val="002E415C"/>
    <w:rsid w:val="002E425A"/>
    <w:rsid w:val="002E4292"/>
    <w:rsid w:val="002E433D"/>
    <w:rsid w:val="002E444A"/>
    <w:rsid w:val="002E451D"/>
    <w:rsid w:val="002E456F"/>
    <w:rsid w:val="002E4570"/>
    <w:rsid w:val="002E458A"/>
    <w:rsid w:val="002E458F"/>
    <w:rsid w:val="002E45AF"/>
    <w:rsid w:val="002E4698"/>
    <w:rsid w:val="002E46A5"/>
    <w:rsid w:val="002E471D"/>
    <w:rsid w:val="002E4735"/>
    <w:rsid w:val="002E47D4"/>
    <w:rsid w:val="002E47D9"/>
    <w:rsid w:val="002E4835"/>
    <w:rsid w:val="002E4856"/>
    <w:rsid w:val="002E48B8"/>
    <w:rsid w:val="002E4A05"/>
    <w:rsid w:val="002E4ADC"/>
    <w:rsid w:val="002E4B49"/>
    <w:rsid w:val="002E4C59"/>
    <w:rsid w:val="002E4CD5"/>
    <w:rsid w:val="002E4D13"/>
    <w:rsid w:val="002E4D4C"/>
    <w:rsid w:val="002E4DEB"/>
    <w:rsid w:val="002E4E01"/>
    <w:rsid w:val="002E4E74"/>
    <w:rsid w:val="002E4EA3"/>
    <w:rsid w:val="002E4EC3"/>
    <w:rsid w:val="002E4FA9"/>
    <w:rsid w:val="002E4FF1"/>
    <w:rsid w:val="002E501B"/>
    <w:rsid w:val="002E50A8"/>
    <w:rsid w:val="002E50BF"/>
    <w:rsid w:val="002E521A"/>
    <w:rsid w:val="002E524B"/>
    <w:rsid w:val="002E5290"/>
    <w:rsid w:val="002E52AE"/>
    <w:rsid w:val="002E52D5"/>
    <w:rsid w:val="002E52D8"/>
    <w:rsid w:val="002E52F0"/>
    <w:rsid w:val="002E5322"/>
    <w:rsid w:val="002E5364"/>
    <w:rsid w:val="002E53A4"/>
    <w:rsid w:val="002E5586"/>
    <w:rsid w:val="002E55FE"/>
    <w:rsid w:val="002E5626"/>
    <w:rsid w:val="002E5655"/>
    <w:rsid w:val="002E5657"/>
    <w:rsid w:val="002E5668"/>
    <w:rsid w:val="002E5686"/>
    <w:rsid w:val="002E571D"/>
    <w:rsid w:val="002E5738"/>
    <w:rsid w:val="002E57C3"/>
    <w:rsid w:val="002E5831"/>
    <w:rsid w:val="002E585D"/>
    <w:rsid w:val="002E589B"/>
    <w:rsid w:val="002E5902"/>
    <w:rsid w:val="002E59BD"/>
    <w:rsid w:val="002E5A33"/>
    <w:rsid w:val="002E5AB3"/>
    <w:rsid w:val="002E5ACB"/>
    <w:rsid w:val="002E5B25"/>
    <w:rsid w:val="002E5C7D"/>
    <w:rsid w:val="002E5C8E"/>
    <w:rsid w:val="002E5CCE"/>
    <w:rsid w:val="002E5CE3"/>
    <w:rsid w:val="002E5CF5"/>
    <w:rsid w:val="002E5CFD"/>
    <w:rsid w:val="002E5D35"/>
    <w:rsid w:val="002E5D45"/>
    <w:rsid w:val="002E5DCA"/>
    <w:rsid w:val="002E5E37"/>
    <w:rsid w:val="002E5EF5"/>
    <w:rsid w:val="002E5EF8"/>
    <w:rsid w:val="002E5F17"/>
    <w:rsid w:val="002E5F7F"/>
    <w:rsid w:val="002E6045"/>
    <w:rsid w:val="002E6052"/>
    <w:rsid w:val="002E60B4"/>
    <w:rsid w:val="002E613A"/>
    <w:rsid w:val="002E61F3"/>
    <w:rsid w:val="002E6261"/>
    <w:rsid w:val="002E631E"/>
    <w:rsid w:val="002E6335"/>
    <w:rsid w:val="002E6357"/>
    <w:rsid w:val="002E6364"/>
    <w:rsid w:val="002E63AD"/>
    <w:rsid w:val="002E63B7"/>
    <w:rsid w:val="002E63F7"/>
    <w:rsid w:val="002E6428"/>
    <w:rsid w:val="002E6481"/>
    <w:rsid w:val="002E6496"/>
    <w:rsid w:val="002E6682"/>
    <w:rsid w:val="002E66CF"/>
    <w:rsid w:val="002E6755"/>
    <w:rsid w:val="002E6772"/>
    <w:rsid w:val="002E679B"/>
    <w:rsid w:val="002E67BA"/>
    <w:rsid w:val="002E683B"/>
    <w:rsid w:val="002E6869"/>
    <w:rsid w:val="002E68E0"/>
    <w:rsid w:val="002E6900"/>
    <w:rsid w:val="002E690B"/>
    <w:rsid w:val="002E695E"/>
    <w:rsid w:val="002E69CC"/>
    <w:rsid w:val="002E6A45"/>
    <w:rsid w:val="002E6B0D"/>
    <w:rsid w:val="002E6B2B"/>
    <w:rsid w:val="002E6B6B"/>
    <w:rsid w:val="002E6BD4"/>
    <w:rsid w:val="002E6BEB"/>
    <w:rsid w:val="002E6C38"/>
    <w:rsid w:val="002E6C83"/>
    <w:rsid w:val="002E6CB4"/>
    <w:rsid w:val="002E6CCD"/>
    <w:rsid w:val="002E6EAA"/>
    <w:rsid w:val="002E6EB6"/>
    <w:rsid w:val="002E6EB7"/>
    <w:rsid w:val="002E6EDC"/>
    <w:rsid w:val="002E6F1E"/>
    <w:rsid w:val="002E70DE"/>
    <w:rsid w:val="002E70FA"/>
    <w:rsid w:val="002E7164"/>
    <w:rsid w:val="002E71B7"/>
    <w:rsid w:val="002E71BD"/>
    <w:rsid w:val="002E72B9"/>
    <w:rsid w:val="002E7369"/>
    <w:rsid w:val="002E73E1"/>
    <w:rsid w:val="002E73F9"/>
    <w:rsid w:val="002E742C"/>
    <w:rsid w:val="002E7448"/>
    <w:rsid w:val="002E74D3"/>
    <w:rsid w:val="002E7594"/>
    <w:rsid w:val="002E75BA"/>
    <w:rsid w:val="002E764D"/>
    <w:rsid w:val="002E7663"/>
    <w:rsid w:val="002E7673"/>
    <w:rsid w:val="002E770B"/>
    <w:rsid w:val="002E771E"/>
    <w:rsid w:val="002E7745"/>
    <w:rsid w:val="002E7762"/>
    <w:rsid w:val="002E77BF"/>
    <w:rsid w:val="002E7878"/>
    <w:rsid w:val="002E788C"/>
    <w:rsid w:val="002E7898"/>
    <w:rsid w:val="002E789B"/>
    <w:rsid w:val="002E79AB"/>
    <w:rsid w:val="002E7A19"/>
    <w:rsid w:val="002E7A4F"/>
    <w:rsid w:val="002E7AE4"/>
    <w:rsid w:val="002E7B4D"/>
    <w:rsid w:val="002E7B63"/>
    <w:rsid w:val="002E7B6E"/>
    <w:rsid w:val="002E7BBD"/>
    <w:rsid w:val="002E7CA1"/>
    <w:rsid w:val="002E7CED"/>
    <w:rsid w:val="002E7D02"/>
    <w:rsid w:val="002E7DC1"/>
    <w:rsid w:val="002E7E9E"/>
    <w:rsid w:val="002E7EAF"/>
    <w:rsid w:val="002E7ECB"/>
    <w:rsid w:val="002E7ED0"/>
    <w:rsid w:val="002E7FB5"/>
    <w:rsid w:val="002F004E"/>
    <w:rsid w:val="002F0092"/>
    <w:rsid w:val="002F00E2"/>
    <w:rsid w:val="002F0190"/>
    <w:rsid w:val="002F0271"/>
    <w:rsid w:val="002F0283"/>
    <w:rsid w:val="002F02B3"/>
    <w:rsid w:val="002F02BE"/>
    <w:rsid w:val="002F02C3"/>
    <w:rsid w:val="002F0331"/>
    <w:rsid w:val="002F0336"/>
    <w:rsid w:val="002F03E5"/>
    <w:rsid w:val="002F041F"/>
    <w:rsid w:val="002F0520"/>
    <w:rsid w:val="002F056B"/>
    <w:rsid w:val="002F0586"/>
    <w:rsid w:val="002F058B"/>
    <w:rsid w:val="002F0616"/>
    <w:rsid w:val="002F0640"/>
    <w:rsid w:val="002F065D"/>
    <w:rsid w:val="002F0689"/>
    <w:rsid w:val="002F07DE"/>
    <w:rsid w:val="002F0835"/>
    <w:rsid w:val="002F09D5"/>
    <w:rsid w:val="002F0A25"/>
    <w:rsid w:val="002F0A66"/>
    <w:rsid w:val="002F0B43"/>
    <w:rsid w:val="002F0C3F"/>
    <w:rsid w:val="002F0C84"/>
    <w:rsid w:val="002F0CF0"/>
    <w:rsid w:val="002F0D4D"/>
    <w:rsid w:val="002F0E02"/>
    <w:rsid w:val="002F0EB8"/>
    <w:rsid w:val="002F1003"/>
    <w:rsid w:val="002F1031"/>
    <w:rsid w:val="002F1058"/>
    <w:rsid w:val="002F10A5"/>
    <w:rsid w:val="002F10B8"/>
    <w:rsid w:val="002F111F"/>
    <w:rsid w:val="002F1156"/>
    <w:rsid w:val="002F11BC"/>
    <w:rsid w:val="002F11CE"/>
    <w:rsid w:val="002F11D3"/>
    <w:rsid w:val="002F11EF"/>
    <w:rsid w:val="002F1216"/>
    <w:rsid w:val="002F1246"/>
    <w:rsid w:val="002F1267"/>
    <w:rsid w:val="002F12D3"/>
    <w:rsid w:val="002F130A"/>
    <w:rsid w:val="002F1357"/>
    <w:rsid w:val="002F1359"/>
    <w:rsid w:val="002F150D"/>
    <w:rsid w:val="002F160B"/>
    <w:rsid w:val="002F16AE"/>
    <w:rsid w:val="002F16E7"/>
    <w:rsid w:val="002F16EA"/>
    <w:rsid w:val="002F1720"/>
    <w:rsid w:val="002F179F"/>
    <w:rsid w:val="002F18C0"/>
    <w:rsid w:val="002F1951"/>
    <w:rsid w:val="002F19C7"/>
    <w:rsid w:val="002F1A0B"/>
    <w:rsid w:val="002F1A10"/>
    <w:rsid w:val="002F1A3E"/>
    <w:rsid w:val="002F1A68"/>
    <w:rsid w:val="002F1A73"/>
    <w:rsid w:val="002F1AAF"/>
    <w:rsid w:val="002F1B2F"/>
    <w:rsid w:val="002F1B43"/>
    <w:rsid w:val="002F1B75"/>
    <w:rsid w:val="002F1B7D"/>
    <w:rsid w:val="002F1BD7"/>
    <w:rsid w:val="002F1BDF"/>
    <w:rsid w:val="002F1C07"/>
    <w:rsid w:val="002F1C2C"/>
    <w:rsid w:val="002F1C9F"/>
    <w:rsid w:val="002F1D0C"/>
    <w:rsid w:val="002F1EFD"/>
    <w:rsid w:val="002F1FD0"/>
    <w:rsid w:val="002F1FF2"/>
    <w:rsid w:val="002F2014"/>
    <w:rsid w:val="002F20CE"/>
    <w:rsid w:val="002F2178"/>
    <w:rsid w:val="002F2184"/>
    <w:rsid w:val="002F21A3"/>
    <w:rsid w:val="002F21CD"/>
    <w:rsid w:val="002F2236"/>
    <w:rsid w:val="002F2248"/>
    <w:rsid w:val="002F2257"/>
    <w:rsid w:val="002F22B4"/>
    <w:rsid w:val="002F23BC"/>
    <w:rsid w:val="002F241E"/>
    <w:rsid w:val="002F2452"/>
    <w:rsid w:val="002F2457"/>
    <w:rsid w:val="002F24B0"/>
    <w:rsid w:val="002F2506"/>
    <w:rsid w:val="002F2531"/>
    <w:rsid w:val="002F25B0"/>
    <w:rsid w:val="002F25CF"/>
    <w:rsid w:val="002F2639"/>
    <w:rsid w:val="002F27A9"/>
    <w:rsid w:val="002F28B9"/>
    <w:rsid w:val="002F2A7C"/>
    <w:rsid w:val="002F2BE3"/>
    <w:rsid w:val="002F2C5C"/>
    <w:rsid w:val="002F2CA6"/>
    <w:rsid w:val="002F2CD5"/>
    <w:rsid w:val="002F2D74"/>
    <w:rsid w:val="002F2DFE"/>
    <w:rsid w:val="002F2E42"/>
    <w:rsid w:val="002F2E83"/>
    <w:rsid w:val="002F2EC3"/>
    <w:rsid w:val="002F2F86"/>
    <w:rsid w:val="002F300C"/>
    <w:rsid w:val="002F30CB"/>
    <w:rsid w:val="002F3197"/>
    <w:rsid w:val="002F32EB"/>
    <w:rsid w:val="002F33C3"/>
    <w:rsid w:val="002F33D2"/>
    <w:rsid w:val="002F34D6"/>
    <w:rsid w:val="002F34D9"/>
    <w:rsid w:val="002F34E6"/>
    <w:rsid w:val="002F3521"/>
    <w:rsid w:val="002F35F1"/>
    <w:rsid w:val="002F3636"/>
    <w:rsid w:val="002F36BC"/>
    <w:rsid w:val="002F36C1"/>
    <w:rsid w:val="002F36D5"/>
    <w:rsid w:val="002F3860"/>
    <w:rsid w:val="002F38C9"/>
    <w:rsid w:val="002F3A24"/>
    <w:rsid w:val="002F3A63"/>
    <w:rsid w:val="002F3ABD"/>
    <w:rsid w:val="002F3B57"/>
    <w:rsid w:val="002F3B8F"/>
    <w:rsid w:val="002F3BC5"/>
    <w:rsid w:val="002F3C43"/>
    <w:rsid w:val="002F3CF2"/>
    <w:rsid w:val="002F3D20"/>
    <w:rsid w:val="002F3D2C"/>
    <w:rsid w:val="002F3D64"/>
    <w:rsid w:val="002F3E13"/>
    <w:rsid w:val="002F3E43"/>
    <w:rsid w:val="002F3E51"/>
    <w:rsid w:val="002F3F43"/>
    <w:rsid w:val="002F3F9E"/>
    <w:rsid w:val="002F4016"/>
    <w:rsid w:val="002F40D4"/>
    <w:rsid w:val="002F4143"/>
    <w:rsid w:val="002F4188"/>
    <w:rsid w:val="002F4199"/>
    <w:rsid w:val="002F41B4"/>
    <w:rsid w:val="002F4233"/>
    <w:rsid w:val="002F4345"/>
    <w:rsid w:val="002F4365"/>
    <w:rsid w:val="002F437C"/>
    <w:rsid w:val="002F438A"/>
    <w:rsid w:val="002F444C"/>
    <w:rsid w:val="002F44DA"/>
    <w:rsid w:val="002F44DE"/>
    <w:rsid w:val="002F454D"/>
    <w:rsid w:val="002F454E"/>
    <w:rsid w:val="002F456C"/>
    <w:rsid w:val="002F45BE"/>
    <w:rsid w:val="002F45D8"/>
    <w:rsid w:val="002F45EE"/>
    <w:rsid w:val="002F463B"/>
    <w:rsid w:val="002F4653"/>
    <w:rsid w:val="002F4765"/>
    <w:rsid w:val="002F47A3"/>
    <w:rsid w:val="002F48D4"/>
    <w:rsid w:val="002F4919"/>
    <w:rsid w:val="002F4951"/>
    <w:rsid w:val="002F4990"/>
    <w:rsid w:val="002F49F4"/>
    <w:rsid w:val="002F4AD1"/>
    <w:rsid w:val="002F4B42"/>
    <w:rsid w:val="002F4C08"/>
    <w:rsid w:val="002F4C7B"/>
    <w:rsid w:val="002F4CA9"/>
    <w:rsid w:val="002F4CBA"/>
    <w:rsid w:val="002F4D24"/>
    <w:rsid w:val="002F4D45"/>
    <w:rsid w:val="002F4D67"/>
    <w:rsid w:val="002F4D86"/>
    <w:rsid w:val="002F4DF0"/>
    <w:rsid w:val="002F4ECB"/>
    <w:rsid w:val="002F4EE2"/>
    <w:rsid w:val="002F4F4B"/>
    <w:rsid w:val="002F4F73"/>
    <w:rsid w:val="002F4FD3"/>
    <w:rsid w:val="002F5043"/>
    <w:rsid w:val="002F5063"/>
    <w:rsid w:val="002F50BF"/>
    <w:rsid w:val="002F50CA"/>
    <w:rsid w:val="002F5131"/>
    <w:rsid w:val="002F51A1"/>
    <w:rsid w:val="002F52BB"/>
    <w:rsid w:val="002F52D7"/>
    <w:rsid w:val="002F53E0"/>
    <w:rsid w:val="002F53FE"/>
    <w:rsid w:val="002F5500"/>
    <w:rsid w:val="002F551A"/>
    <w:rsid w:val="002F553F"/>
    <w:rsid w:val="002F55DB"/>
    <w:rsid w:val="002F567D"/>
    <w:rsid w:val="002F569C"/>
    <w:rsid w:val="002F577E"/>
    <w:rsid w:val="002F5792"/>
    <w:rsid w:val="002F57EC"/>
    <w:rsid w:val="002F5813"/>
    <w:rsid w:val="002F58C3"/>
    <w:rsid w:val="002F58D9"/>
    <w:rsid w:val="002F59C0"/>
    <w:rsid w:val="002F59E6"/>
    <w:rsid w:val="002F5A5C"/>
    <w:rsid w:val="002F5B2A"/>
    <w:rsid w:val="002F5BC2"/>
    <w:rsid w:val="002F5BCA"/>
    <w:rsid w:val="002F5C2F"/>
    <w:rsid w:val="002F5C39"/>
    <w:rsid w:val="002F5CB7"/>
    <w:rsid w:val="002F5CDD"/>
    <w:rsid w:val="002F5D05"/>
    <w:rsid w:val="002F5D0B"/>
    <w:rsid w:val="002F5D71"/>
    <w:rsid w:val="002F5DC9"/>
    <w:rsid w:val="002F5E70"/>
    <w:rsid w:val="002F5F44"/>
    <w:rsid w:val="002F5F8C"/>
    <w:rsid w:val="002F5FAC"/>
    <w:rsid w:val="002F6039"/>
    <w:rsid w:val="002F605B"/>
    <w:rsid w:val="002F60E2"/>
    <w:rsid w:val="002F60E7"/>
    <w:rsid w:val="002F612B"/>
    <w:rsid w:val="002F6158"/>
    <w:rsid w:val="002F6179"/>
    <w:rsid w:val="002F61A6"/>
    <w:rsid w:val="002F61D4"/>
    <w:rsid w:val="002F61F4"/>
    <w:rsid w:val="002F6221"/>
    <w:rsid w:val="002F6251"/>
    <w:rsid w:val="002F637A"/>
    <w:rsid w:val="002F63DE"/>
    <w:rsid w:val="002F6489"/>
    <w:rsid w:val="002F64D8"/>
    <w:rsid w:val="002F664C"/>
    <w:rsid w:val="002F6676"/>
    <w:rsid w:val="002F6684"/>
    <w:rsid w:val="002F66C8"/>
    <w:rsid w:val="002F66EB"/>
    <w:rsid w:val="002F67E1"/>
    <w:rsid w:val="002F681B"/>
    <w:rsid w:val="002F68EE"/>
    <w:rsid w:val="002F6944"/>
    <w:rsid w:val="002F6960"/>
    <w:rsid w:val="002F6979"/>
    <w:rsid w:val="002F69BC"/>
    <w:rsid w:val="002F6A31"/>
    <w:rsid w:val="002F6B16"/>
    <w:rsid w:val="002F6B23"/>
    <w:rsid w:val="002F6B25"/>
    <w:rsid w:val="002F6B89"/>
    <w:rsid w:val="002F6B9C"/>
    <w:rsid w:val="002F6BBF"/>
    <w:rsid w:val="002F6C71"/>
    <w:rsid w:val="002F6C8F"/>
    <w:rsid w:val="002F6E45"/>
    <w:rsid w:val="002F6ED7"/>
    <w:rsid w:val="002F6F0B"/>
    <w:rsid w:val="002F6F46"/>
    <w:rsid w:val="002F6F8C"/>
    <w:rsid w:val="002F6FA3"/>
    <w:rsid w:val="002F6FB1"/>
    <w:rsid w:val="002F7088"/>
    <w:rsid w:val="002F7122"/>
    <w:rsid w:val="002F7152"/>
    <w:rsid w:val="002F715F"/>
    <w:rsid w:val="002F725D"/>
    <w:rsid w:val="002F726E"/>
    <w:rsid w:val="002F727D"/>
    <w:rsid w:val="002F732D"/>
    <w:rsid w:val="002F737B"/>
    <w:rsid w:val="002F73D9"/>
    <w:rsid w:val="002F7466"/>
    <w:rsid w:val="002F748D"/>
    <w:rsid w:val="002F749F"/>
    <w:rsid w:val="002F74A5"/>
    <w:rsid w:val="002F74D8"/>
    <w:rsid w:val="002F755F"/>
    <w:rsid w:val="002F75A7"/>
    <w:rsid w:val="002F75AA"/>
    <w:rsid w:val="002F76C3"/>
    <w:rsid w:val="002F77DC"/>
    <w:rsid w:val="002F7800"/>
    <w:rsid w:val="002F786A"/>
    <w:rsid w:val="002F78CD"/>
    <w:rsid w:val="002F78E5"/>
    <w:rsid w:val="002F7948"/>
    <w:rsid w:val="002F7973"/>
    <w:rsid w:val="002F7A45"/>
    <w:rsid w:val="002F7AFF"/>
    <w:rsid w:val="002F7BA1"/>
    <w:rsid w:val="002F7BD4"/>
    <w:rsid w:val="002F7C15"/>
    <w:rsid w:val="002F7C1F"/>
    <w:rsid w:val="002F7C21"/>
    <w:rsid w:val="002F7C69"/>
    <w:rsid w:val="002F7CFC"/>
    <w:rsid w:val="002F7D6C"/>
    <w:rsid w:val="002F7D8E"/>
    <w:rsid w:val="002F7D92"/>
    <w:rsid w:val="002F7E64"/>
    <w:rsid w:val="002F7F40"/>
    <w:rsid w:val="002F7F80"/>
    <w:rsid w:val="002F7F83"/>
    <w:rsid w:val="002F7FCC"/>
    <w:rsid w:val="002F7FE0"/>
    <w:rsid w:val="00300096"/>
    <w:rsid w:val="00300100"/>
    <w:rsid w:val="003001E0"/>
    <w:rsid w:val="003002AB"/>
    <w:rsid w:val="00300359"/>
    <w:rsid w:val="003003F8"/>
    <w:rsid w:val="003004D0"/>
    <w:rsid w:val="003004D6"/>
    <w:rsid w:val="00300511"/>
    <w:rsid w:val="00300551"/>
    <w:rsid w:val="00300576"/>
    <w:rsid w:val="00300593"/>
    <w:rsid w:val="003005A2"/>
    <w:rsid w:val="003005D6"/>
    <w:rsid w:val="0030062B"/>
    <w:rsid w:val="003006C5"/>
    <w:rsid w:val="0030078C"/>
    <w:rsid w:val="00300798"/>
    <w:rsid w:val="003007F7"/>
    <w:rsid w:val="003008BC"/>
    <w:rsid w:val="00300927"/>
    <w:rsid w:val="0030098C"/>
    <w:rsid w:val="00300999"/>
    <w:rsid w:val="00300A69"/>
    <w:rsid w:val="00300A89"/>
    <w:rsid w:val="00300A8F"/>
    <w:rsid w:val="00300BE5"/>
    <w:rsid w:val="00300C76"/>
    <w:rsid w:val="00300CA9"/>
    <w:rsid w:val="00300D4B"/>
    <w:rsid w:val="00300DE8"/>
    <w:rsid w:val="00300E9D"/>
    <w:rsid w:val="00300F08"/>
    <w:rsid w:val="00300F12"/>
    <w:rsid w:val="00300F8D"/>
    <w:rsid w:val="00300FFF"/>
    <w:rsid w:val="00301002"/>
    <w:rsid w:val="00301025"/>
    <w:rsid w:val="0030102B"/>
    <w:rsid w:val="0030108D"/>
    <w:rsid w:val="003010B1"/>
    <w:rsid w:val="003010B7"/>
    <w:rsid w:val="003010C0"/>
    <w:rsid w:val="003010D5"/>
    <w:rsid w:val="00301110"/>
    <w:rsid w:val="00301127"/>
    <w:rsid w:val="00301166"/>
    <w:rsid w:val="00301170"/>
    <w:rsid w:val="00301196"/>
    <w:rsid w:val="003011FE"/>
    <w:rsid w:val="00301269"/>
    <w:rsid w:val="00301348"/>
    <w:rsid w:val="003013BC"/>
    <w:rsid w:val="003013D5"/>
    <w:rsid w:val="003013E8"/>
    <w:rsid w:val="003013F9"/>
    <w:rsid w:val="0030143F"/>
    <w:rsid w:val="00301458"/>
    <w:rsid w:val="003014F6"/>
    <w:rsid w:val="00301509"/>
    <w:rsid w:val="003015BF"/>
    <w:rsid w:val="0030168D"/>
    <w:rsid w:val="0030172E"/>
    <w:rsid w:val="0030174B"/>
    <w:rsid w:val="00301759"/>
    <w:rsid w:val="0030180B"/>
    <w:rsid w:val="0030180C"/>
    <w:rsid w:val="003018D1"/>
    <w:rsid w:val="00301924"/>
    <w:rsid w:val="00301959"/>
    <w:rsid w:val="00301B5B"/>
    <w:rsid w:val="00301B66"/>
    <w:rsid w:val="00301B79"/>
    <w:rsid w:val="00301BF9"/>
    <w:rsid w:val="00301D71"/>
    <w:rsid w:val="00301F0E"/>
    <w:rsid w:val="00301F5B"/>
    <w:rsid w:val="00301FA9"/>
    <w:rsid w:val="00301FC0"/>
    <w:rsid w:val="00302052"/>
    <w:rsid w:val="00302101"/>
    <w:rsid w:val="00302190"/>
    <w:rsid w:val="00302239"/>
    <w:rsid w:val="00302269"/>
    <w:rsid w:val="0030229B"/>
    <w:rsid w:val="003022C2"/>
    <w:rsid w:val="003022D0"/>
    <w:rsid w:val="00302314"/>
    <w:rsid w:val="0030238A"/>
    <w:rsid w:val="0030238D"/>
    <w:rsid w:val="003024E3"/>
    <w:rsid w:val="00302536"/>
    <w:rsid w:val="00302582"/>
    <w:rsid w:val="0030258B"/>
    <w:rsid w:val="003025E2"/>
    <w:rsid w:val="003026FA"/>
    <w:rsid w:val="0030272D"/>
    <w:rsid w:val="00302730"/>
    <w:rsid w:val="00302809"/>
    <w:rsid w:val="00302838"/>
    <w:rsid w:val="00302841"/>
    <w:rsid w:val="003028B7"/>
    <w:rsid w:val="003028C3"/>
    <w:rsid w:val="003028F9"/>
    <w:rsid w:val="00302986"/>
    <w:rsid w:val="0030298C"/>
    <w:rsid w:val="003029CB"/>
    <w:rsid w:val="00302A7B"/>
    <w:rsid w:val="00302B36"/>
    <w:rsid w:val="00302BFB"/>
    <w:rsid w:val="00302C6A"/>
    <w:rsid w:val="00302CF8"/>
    <w:rsid w:val="00302D65"/>
    <w:rsid w:val="00302D81"/>
    <w:rsid w:val="00302DFE"/>
    <w:rsid w:val="00302E53"/>
    <w:rsid w:val="00302E90"/>
    <w:rsid w:val="00302EB2"/>
    <w:rsid w:val="00302EC0"/>
    <w:rsid w:val="00302ED4"/>
    <w:rsid w:val="00302F72"/>
    <w:rsid w:val="00302FA0"/>
    <w:rsid w:val="00302FA5"/>
    <w:rsid w:val="00303002"/>
    <w:rsid w:val="0030305B"/>
    <w:rsid w:val="00303124"/>
    <w:rsid w:val="003031A8"/>
    <w:rsid w:val="003031DA"/>
    <w:rsid w:val="0030321D"/>
    <w:rsid w:val="00303249"/>
    <w:rsid w:val="00303323"/>
    <w:rsid w:val="0030345D"/>
    <w:rsid w:val="0030350E"/>
    <w:rsid w:val="00303553"/>
    <w:rsid w:val="00303556"/>
    <w:rsid w:val="0030362D"/>
    <w:rsid w:val="0030367C"/>
    <w:rsid w:val="0030373F"/>
    <w:rsid w:val="00303742"/>
    <w:rsid w:val="00303872"/>
    <w:rsid w:val="0030387A"/>
    <w:rsid w:val="00303880"/>
    <w:rsid w:val="003038BC"/>
    <w:rsid w:val="003038C3"/>
    <w:rsid w:val="00303943"/>
    <w:rsid w:val="00303965"/>
    <w:rsid w:val="00303A04"/>
    <w:rsid w:val="00303A0B"/>
    <w:rsid w:val="00303A47"/>
    <w:rsid w:val="00303A53"/>
    <w:rsid w:val="00303A77"/>
    <w:rsid w:val="00303AA0"/>
    <w:rsid w:val="00303AA1"/>
    <w:rsid w:val="00303AAE"/>
    <w:rsid w:val="00303B58"/>
    <w:rsid w:val="00303B69"/>
    <w:rsid w:val="00303B9B"/>
    <w:rsid w:val="00303C3C"/>
    <w:rsid w:val="00303CD2"/>
    <w:rsid w:val="00303D05"/>
    <w:rsid w:val="00303D84"/>
    <w:rsid w:val="00303E02"/>
    <w:rsid w:val="00303E4D"/>
    <w:rsid w:val="00303EAF"/>
    <w:rsid w:val="00303F01"/>
    <w:rsid w:val="00303FEF"/>
    <w:rsid w:val="003040E8"/>
    <w:rsid w:val="00304168"/>
    <w:rsid w:val="00304176"/>
    <w:rsid w:val="00304280"/>
    <w:rsid w:val="003042F0"/>
    <w:rsid w:val="0030437F"/>
    <w:rsid w:val="0030446A"/>
    <w:rsid w:val="003044AF"/>
    <w:rsid w:val="0030453A"/>
    <w:rsid w:val="00304602"/>
    <w:rsid w:val="0030468B"/>
    <w:rsid w:val="00304707"/>
    <w:rsid w:val="0030470F"/>
    <w:rsid w:val="00304732"/>
    <w:rsid w:val="00304746"/>
    <w:rsid w:val="0030475E"/>
    <w:rsid w:val="003047C0"/>
    <w:rsid w:val="00304806"/>
    <w:rsid w:val="0030487A"/>
    <w:rsid w:val="00304970"/>
    <w:rsid w:val="003049A2"/>
    <w:rsid w:val="003049D1"/>
    <w:rsid w:val="00304ACA"/>
    <w:rsid w:val="00304AD1"/>
    <w:rsid w:val="00304AE2"/>
    <w:rsid w:val="00304BFE"/>
    <w:rsid w:val="00304CE6"/>
    <w:rsid w:val="00304CF2"/>
    <w:rsid w:val="00304D40"/>
    <w:rsid w:val="00304D58"/>
    <w:rsid w:val="00304DA5"/>
    <w:rsid w:val="00304DFC"/>
    <w:rsid w:val="00304ED1"/>
    <w:rsid w:val="00304F1B"/>
    <w:rsid w:val="00304F47"/>
    <w:rsid w:val="00304F56"/>
    <w:rsid w:val="00304F7C"/>
    <w:rsid w:val="00304F91"/>
    <w:rsid w:val="0030504F"/>
    <w:rsid w:val="00305068"/>
    <w:rsid w:val="00305079"/>
    <w:rsid w:val="0030518A"/>
    <w:rsid w:val="003051D3"/>
    <w:rsid w:val="0030520A"/>
    <w:rsid w:val="003052B3"/>
    <w:rsid w:val="00305301"/>
    <w:rsid w:val="0030530D"/>
    <w:rsid w:val="003054DF"/>
    <w:rsid w:val="003054E4"/>
    <w:rsid w:val="003054F7"/>
    <w:rsid w:val="00305506"/>
    <w:rsid w:val="0030563A"/>
    <w:rsid w:val="003056A4"/>
    <w:rsid w:val="003056B4"/>
    <w:rsid w:val="0030570E"/>
    <w:rsid w:val="0030573B"/>
    <w:rsid w:val="003057F6"/>
    <w:rsid w:val="00305834"/>
    <w:rsid w:val="003058CF"/>
    <w:rsid w:val="003059BB"/>
    <w:rsid w:val="00305A26"/>
    <w:rsid w:val="00305BA1"/>
    <w:rsid w:val="00305C10"/>
    <w:rsid w:val="00305C18"/>
    <w:rsid w:val="00305C32"/>
    <w:rsid w:val="00305C33"/>
    <w:rsid w:val="00305C53"/>
    <w:rsid w:val="00305D6A"/>
    <w:rsid w:val="00305D81"/>
    <w:rsid w:val="00305E1C"/>
    <w:rsid w:val="00305E78"/>
    <w:rsid w:val="00305EE0"/>
    <w:rsid w:val="00305F2A"/>
    <w:rsid w:val="00305FC7"/>
    <w:rsid w:val="00305FD4"/>
    <w:rsid w:val="00306022"/>
    <w:rsid w:val="0030606C"/>
    <w:rsid w:val="0030607D"/>
    <w:rsid w:val="0030609F"/>
    <w:rsid w:val="003060BD"/>
    <w:rsid w:val="003060EE"/>
    <w:rsid w:val="00306148"/>
    <w:rsid w:val="0030616F"/>
    <w:rsid w:val="0030618F"/>
    <w:rsid w:val="0030622C"/>
    <w:rsid w:val="00306237"/>
    <w:rsid w:val="003062A6"/>
    <w:rsid w:val="0030634D"/>
    <w:rsid w:val="00306395"/>
    <w:rsid w:val="0030641C"/>
    <w:rsid w:val="00306561"/>
    <w:rsid w:val="0030656C"/>
    <w:rsid w:val="0030660C"/>
    <w:rsid w:val="00306645"/>
    <w:rsid w:val="00306657"/>
    <w:rsid w:val="00306818"/>
    <w:rsid w:val="00306846"/>
    <w:rsid w:val="00306864"/>
    <w:rsid w:val="0030691C"/>
    <w:rsid w:val="00306931"/>
    <w:rsid w:val="00306936"/>
    <w:rsid w:val="0030693D"/>
    <w:rsid w:val="00306949"/>
    <w:rsid w:val="00306988"/>
    <w:rsid w:val="00306A23"/>
    <w:rsid w:val="00306A25"/>
    <w:rsid w:val="00306A82"/>
    <w:rsid w:val="00306A95"/>
    <w:rsid w:val="00306AE1"/>
    <w:rsid w:val="00306BA3"/>
    <w:rsid w:val="00306BEE"/>
    <w:rsid w:val="00306C07"/>
    <w:rsid w:val="00306C0C"/>
    <w:rsid w:val="00306C76"/>
    <w:rsid w:val="00306CF4"/>
    <w:rsid w:val="00306DB7"/>
    <w:rsid w:val="00306DEF"/>
    <w:rsid w:val="00306DFF"/>
    <w:rsid w:val="00306E57"/>
    <w:rsid w:val="00306EE6"/>
    <w:rsid w:val="00306F78"/>
    <w:rsid w:val="00306FD2"/>
    <w:rsid w:val="0030700F"/>
    <w:rsid w:val="003070D0"/>
    <w:rsid w:val="00307118"/>
    <w:rsid w:val="00307130"/>
    <w:rsid w:val="0030718F"/>
    <w:rsid w:val="00307253"/>
    <w:rsid w:val="00307267"/>
    <w:rsid w:val="003072C4"/>
    <w:rsid w:val="00307319"/>
    <w:rsid w:val="00307359"/>
    <w:rsid w:val="0030736E"/>
    <w:rsid w:val="00307393"/>
    <w:rsid w:val="003073E1"/>
    <w:rsid w:val="00307445"/>
    <w:rsid w:val="00307475"/>
    <w:rsid w:val="003075D5"/>
    <w:rsid w:val="00307707"/>
    <w:rsid w:val="00307753"/>
    <w:rsid w:val="003077CA"/>
    <w:rsid w:val="003077CD"/>
    <w:rsid w:val="0030785A"/>
    <w:rsid w:val="003078DB"/>
    <w:rsid w:val="003078F6"/>
    <w:rsid w:val="0030797E"/>
    <w:rsid w:val="00307996"/>
    <w:rsid w:val="00307A05"/>
    <w:rsid w:val="00307A55"/>
    <w:rsid w:val="00307A68"/>
    <w:rsid w:val="00307B22"/>
    <w:rsid w:val="00307BB7"/>
    <w:rsid w:val="00307C3E"/>
    <w:rsid w:val="00307CFA"/>
    <w:rsid w:val="00307D02"/>
    <w:rsid w:val="00307D1C"/>
    <w:rsid w:val="00307D93"/>
    <w:rsid w:val="00307DA4"/>
    <w:rsid w:val="00307DC7"/>
    <w:rsid w:val="00307DCF"/>
    <w:rsid w:val="00307E46"/>
    <w:rsid w:val="00307FF2"/>
    <w:rsid w:val="00310048"/>
    <w:rsid w:val="0031005B"/>
    <w:rsid w:val="003101B0"/>
    <w:rsid w:val="003101BB"/>
    <w:rsid w:val="003101FA"/>
    <w:rsid w:val="003102A4"/>
    <w:rsid w:val="003102C7"/>
    <w:rsid w:val="00310445"/>
    <w:rsid w:val="00310452"/>
    <w:rsid w:val="00310484"/>
    <w:rsid w:val="003104F7"/>
    <w:rsid w:val="003104F8"/>
    <w:rsid w:val="00310594"/>
    <w:rsid w:val="0031068F"/>
    <w:rsid w:val="003106BF"/>
    <w:rsid w:val="003106DA"/>
    <w:rsid w:val="003107FD"/>
    <w:rsid w:val="00310905"/>
    <w:rsid w:val="00310918"/>
    <w:rsid w:val="003109F0"/>
    <w:rsid w:val="00310A21"/>
    <w:rsid w:val="00310A67"/>
    <w:rsid w:val="00310AF3"/>
    <w:rsid w:val="00310BAA"/>
    <w:rsid w:val="00310BCB"/>
    <w:rsid w:val="00310CEF"/>
    <w:rsid w:val="00310D58"/>
    <w:rsid w:val="00310EB5"/>
    <w:rsid w:val="00310ED6"/>
    <w:rsid w:val="00310F02"/>
    <w:rsid w:val="00310F70"/>
    <w:rsid w:val="00310F8D"/>
    <w:rsid w:val="00311008"/>
    <w:rsid w:val="0031101A"/>
    <w:rsid w:val="0031109C"/>
    <w:rsid w:val="003111C4"/>
    <w:rsid w:val="00311230"/>
    <w:rsid w:val="003112E5"/>
    <w:rsid w:val="003113A0"/>
    <w:rsid w:val="003113F8"/>
    <w:rsid w:val="00311404"/>
    <w:rsid w:val="0031144B"/>
    <w:rsid w:val="00311535"/>
    <w:rsid w:val="00311626"/>
    <w:rsid w:val="00311645"/>
    <w:rsid w:val="00311676"/>
    <w:rsid w:val="003116C5"/>
    <w:rsid w:val="003117BE"/>
    <w:rsid w:val="00311837"/>
    <w:rsid w:val="003118E6"/>
    <w:rsid w:val="003118F4"/>
    <w:rsid w:val="003119FA"/>
    <w:rsid w:val="00311A2B"/>
    <w:rsid w:val="00311AFF"/>
    <w:rsid w:val="00311B6B"/>
    <w:rsid w:val="00311B80"/>
    <w:rsid w:val="00311C20"/>
    <w:rsid w:val="00311C3B"/>
    <w:rsid w:val="00311DC1"/>
    <w:rsid w:val="00311E27"/>
    <w:rsid w:val="00311E58"/>
    <w:rsid w:val="00311F05"/>
    <w:rsid w:val="00311F97"/>
    <w:rsid w:val="00311FF8"/>
    <w:rsid w:val="0031201D"/>
    <w:rsid w:val="00312043"/>
    <w:rsid w:val="003120DB"/>
    <w:rsid w:val="003120E5"/>
    <w:rsid w:val="0031212A"/>
    <w:rsid w:val="003121AC"/>
    <w:rsid w:val="003121D4"/>
    <w:rsid w:val="00312258"/>
    <w:rsid w:val="003122B8"/>
    <w:rsid w:val="00312324"/>
    <w:rsid w:val="003123A3"/>
    <w:rsid w:val="003123BD"/>
    <w:rsid w:val="00312402"/>
    <w:rsid w:val="0031241F"/>
    <w:rsid w:val="00312431"/>
    <w:rsid w:val="0031245A"/>
    <w:rsid w:val="003124A1"/>
    <w:rsid w:val="00312505"/>
    <w:rsid w:val="00312561"/>
    <w:rsid w:val="00312562"/>
    <w:rsid w:val="003126B5"/>
    <w:rsid w:val="003126ED"/>
    <w:rsid w:val="003127D3"/>
    <w:rsid w:val="0031283F"/>
    <w:rsid w:val="0031288B"/>
    <w:rsid w:val="0031289F"/>
    <w:rsid w:val="003128A9"/>
    <w:rsid w:val="00312922"/>
    <w:rsid w:val="0031292C"/>
    <w:rsid w:val="003129DB"/>
    <w:rsid w:val="003129FF"/>
    <w:rsid w:val="00312A6C"/>
    <w:rsid w:val="00312AA4"/>
    <w:rsid w:val="00312AC6"/>
    <w:rsid w:val="00312AED"/>
    <w:rsid w:val="00312C31"/>
    <w:rsid w:val="00312C38"/>
    <w:rsid w:val="00312C50"/>
    <w:rsid w:val="00312CBB"/>
    <w:rsid w:val="00312DC3"/>
    <w:rsid w:val="00312DD0"/>
    <w:rsid w:val="00312E8F"/>
    <w:rsid w:val="00312EA3"/>
    <w:rsid w:val="00312EAA"/>
    <w:rsid w:val="00312FA0"/>
    <w:rsid w:val="00313097"/>
    <w:rsid w:val="00313133"/>
    <w:rsid w:val="0031315F"/>
    <w:rsid w:val="003131F4"/>
    <w:rsid w:val="00313299"/>
    <w:rsid w:val="003132B5"/>
    <w:rsid w:val="003132FD"/>
    <w:rsid w:val="0031331C"/>
    <w:rsid w:val="0031332C"/>
    <w:rsid w:val="0031339E"/>
    <w:rsid w:val="003133FD"/>
    <w:rsid w:val="00313446"/>
    <w:rsid w:val="00313694"/>
    <w:rsid w:val="003136DF"/>
    <w:rsid w:val="003136FF"/>
    <w:rsid w:val="00313704"/>
    <w:rsid w:val="0031370A"/>
    <w:rsid w:val="00313840"/>
    <w:rsid w:val="0031386E"/>
    <w:rsid w:val="00313942"/>
    <w:rsid w:val="00313954"/>
    <w:rsid w:val="00313966"/>
    <w:rsid w:val="0031398A"/>
    <w:rsid w:val="003139E8"/>
    <w:rsid w:val="00313A99"/>
    <w:rsid w:val="00313AA4"/>
    <w:rsid w:val="00313B90"/>
    <w:rsid w:val="00313BA5"/>
    <w:rsid w:val="00313C21"/>
    <w:rsid w:val="00313C25"/>
    <w:rsid w:val="00313C86"/>
    <w:rsid w:val="00313C93"/>
    <w:rsid w:val="00313CFB"/>
    <w:rsid w:val="00313DD1"/>
    <w:rsid w:val="00313E6C"/>
    <w:rsid w:val="00313E6F"/>
    <w:rsid w:val="00313E85"/>
    <w:rsid w:val="00313EAA"/>
    <w:rsid w:val="00313FC2"/>
    <w:rsid w:val="003140CA"/>
    <w:rsid w:val="003140F1"/>
    <w:rsid w:val="003140FB"/>
    <w:rsid w:val="00314130"/>
    <w:rsid w:val="00314176"/>
    <w:rsid w:val="003141DF"/>
    <w:rsid w:val="003141F0"/>
    <w:rsid w:val="00314305"/>
    <w:rsid w:val="0031430E"/>
    <w:rsid w:val="0031432E"/>
    <w:rsid w:val="00314333"/>
    <w:rsid w:val="0031433D"/>
    <w:rsid w:val="0031448A"/>
    <w:rsid w:val="00314523"/>
    <w:rsid w:val="00314546"/>
    <w:rsid w:val="00314613"/>
    <w:rsid w:val="00314646"/>
    <w:rsid w:val="00314709"/>
    <w:rsid w:val="0031470E"/>
    <w:rsid w:val="00314752"/>
    <w:rsid w:val="0031475F"/>
    <w:rsid w:val="003147EA"/>
    <w:rsid w:val="0031481E"/>
    <w:rsid w:val="00314834"/>
    <w:rsid w:val="003148DB"/>
    <w:rsid w:val="0031491F"/>
    <w:rsid w:val="003149AE"/>
    <w:rsid w:val="00314A86"/>
    <w:rsid w:val="00314B93"/>
    <w:rsid w:val="00314C15"/>
    <w:rsid w:val="00314C4A"/>
    <w:rsid w:val="00314CC0"/>
    <w:rsid w:val="00314CD7"/>
    <w:rsid w:val="00314D60"/>
    <w:rsid w:val="00314DD1"/>
    <w:rsid w:val="00314DE1"/>
    <w:rsid w:val="00314FEC"/>
    <w:rsid w:val="00315065"/>
    <w:rsid w:val="0031507B"/>
    <w:rsid w:val="0031509C"/>
    <w:rsid w:val="0031511D"/>
    <w:rsid w:val="003151C6"/>
    <w:rsid w:val="0031527A"/>
    <w:rsid w:val="00315295"/>
    <w:rsid w:val="00315363"/>
    <w:rsid w:val="00315389"/>
    <w:rsid w:val="003153DD"/>
    <w:rsid w:val="00315475"/>
    <w:rsid w:val="00315485"/>
    <w:rsid w:val="003154A4"/>
    <w:rsid w:val="003154C3"/>
    <w:rsid w:val="003154F9"/>
    <w:rsid w:val="00315541"/>
    <w:rsid w:val="003155F9"/>
    <w:rsid w:val="0031561F"/>
    <w:rsid w:val="0031562C"/>
    <w:rsid w:val="00315686"/>
    <w:rsid w:val="003156DF"/>
    <w:rsid w:val="0031573F"/>
    <w:rsid w:val="0031575E"/>
    <w:rsid w:val="00315766"/>
    <w:rsid w:val="00315768"/>
    <w:rsid w:val="0031576C"/>
    <w:rsid w:val="003157C5"/>
    <w:rsid w:val="0031585A"/>
    <w:rsid w:val="0031588A"/>
    <w:rsid w:val="00315899"/>
    <w:rsid w:val="0031591F"/>
    <w:rsid w:val="003159DE"/>
    <w:rsid w:val="00315A92"/>
    <w:rsid w:val="00315B39"/>
    <w:rsid w:val="00315B65"/>
    <w:rsid w:val="00315C00"/>
    <w:rsid w:val="00315C29"/>
    <w:rsid w:val="00315C2F"/>
    <w:rsid w:val="00315CA1"/>
    <w:rsid w:val="00315ED2"/>
    <w:rsid w:val="00315FF5"/>
    <w:rsid w:val="00316000"/>
    <w:rsid w:val="0031602B"/>
    <w:rsid w:val="00316075"/>
    <w:rsid w:val="00316091"/>
    <w:rsid w:val="00316095"/>
    <w:rsid w:val="0031609E"/>
    <w:rsid w:val="00316134"/>
    <w:rsid w:val="0031620E"/>
    <w:rsid w:val="00316262"/>
    <w:rsid w:val="00316269"/>
    <w:rsid w:val="003162A9"/>
    <w:rsid w:val="003162DF"/>
    <w:rsid w:val="00316328"/>
    <w:rsid w:val="003163A4"/>
    <w:rsid w:val="003163D0"/>
    <w:rsid w:val="0031641C"/>
    <w:rsid w:val="0031646B"/>
    <w:rsid w:val="00316507"/>
    <w:rsid w:val="00316530"/>
    <w:rsid w:val="00316564"/>
    <w:rsid w:val="003166AA"/>
    <w:rsid w:val="003166B1"/>
    <w:rsid w:val="00316881"/>
    <w:rsid w:val="003168A6"/>
    <w:rsid w:val="00316917"/>
    <w:rsid w:val="00316960"/>
    <w:rsid w:val="003169C6"/>
    <w:rsid w:val="003169DD"/>
    <w:rsid w:val="00316A09"/>
    <w:rsid w:val="00316A30"/>
    <w:rsid w:val="00316B18"/>
    <w:rsid w:val="00316B3D"/>
    <w:rsid w:val="00316B5E"/>
    <w:rsid w:val="00316C18"/>
    <w:rsid w:val="00316CCB"/>
    <w:rsid w:val="00316CFE"/>
    <w:rsid w:val="00316D7F"/>
    <w:rsid w:val="00316D88"/>
    <w:rsid w:val="00316DD8"/>
    <w:rsid w:val="00316E7D"/>
    <w:rsid w:val="00316EAB"/>
    <w:rsid w:val="00316EAD"/>
    <w:rsid w:val="00316ED8"/>
    <w:rsid w:val="00316EFF"/>
    <w:rsid w:val="00316F41"/>
    <w:rsid w:val="00316FA1"/>
    <w:rsid w:val="00316FD8"/>
    <w:rsid w:val="00317022"/>
    <w:rsid w:val="00317035"/>
    <w:rsid w:val="003170C0"/>
    <w:rsid w:val="003170FF"/>
    <w:rsid w:val="0031722F"/>
    <w:rsid w:val="0031727B"/>
    <w:rsid w:val="00317314"/>
    <w:rsid w:val="003173B1"/>
    <w:rsid w:val="003174F9"/>
    <w:rsid w:val="00317693"/>
    <w:rsid w:val="0031769D"/>
    <w:rsid w:val="0031773C"/>
    <w:rsid w:val="003177D7"/>
    <w:rsid w:val="00317876"/>
    <w:rsid w:val="003178B6"/>
    <w:rsid w:val="003178EF"/>
    <w:rsid w:val="00317927"/>
    <w:rsid w:val="003179FA"/>
    <w:rsid w:val="00317A9B"/>
    <w:rsid w:val="00317B05"/>
    <w:rsid w:val="00317B08"/>
    <w:rsid w:val="00317B45"/>
    <w:rsid w:val="00317B4B"/>
    <w:rsid w:val="00317B68"/>
    <w:rsid w:val="00317B7B"/>
    <w:rsid w:val="00317B9E"/>
    <w:rsid w:val="00317BB1"/>
    <w:rsid w:val="00317C37"/>
    <w:rsid w:val="00317C3A"/>
    <w:rsid w:val="00317C5D"/>
    <w:rsid w:val="00317D04"/>
    <w:rsid w:val="00317D38"/>
    <w:rsid w:val="00317DB2"/>
    <w:rsid w:val="00317DDF"/>
    <w:rsid w:val="00317E38"/>
    <w:rsid w:val="00317EDD"/>
    <w:rsid w:val="00317F31"/>
    <w:rsid w:val="00317F37"/>
    <w:rsid w:val="00317F6C"/>
    <w:rsid w:val="00317F92"/>
    <w:rsid w:val="00317FB1"/>
    <w:rsid w:val="00317FCE"/>
    <w:rsid w:val="0032008D"/>
    <w:rsid w:val="003200FF"/>
    <w:rsid w:val="00320129"/>
    <w:rsid w:val="003201D2"/>
    <w:rsid w:val="00320222"/>
    <w:rsid w:val="00320248"/>
    <w:rsid w:val="003202D4"/>
    <w:rsid w:val="003202EC"/>
    <w:rsid w:val="00320382"/>
    <w:rsid w:val="00320395"/>
    <w:rsid w:val="003203EE"/>
    <w:rsid w:val="00320454"/>
    <w:rsid w:val="00320504"/>
    <w:rsid w:val="00320518"/>
    <w:rsid w:val="003205DF"/>
    <w:rsid w:val="00320652"/>
    <w:rsid w:val="00320736"/>
    <w:rsid w:val="0032079B"/>
    <w:rsid w:val="0032081C"/>
    <w:rsid w:val="00320899"/>
    <w:rsid w:val="00320A91"/>
    <w:rsid w:val="00320AC6"/>
    <w:rsid w:val="00320B80"/>
    <w:rsid w:val="00320C41"/>
    <w:rsid w:val="00320CBB"/>
    <w:rsid w:val="00320DBA"/>
    <w:rsid w:val="00320E71"/>
    <w:rsid w:val="00320F5F"/>
    <w:rsid w:val="00320F85"/>
    <w:rsid w:val="00320FB0"/>
    <w:rsid w:val="00320FFE"/>
    <w:rsid w:val="00321073"/>
    <w:rsid w:val="00321077"/>
    <w:rsid w:val="003210E3"/>
    <w:rsid w:val="003210F6"/>
    <w:rsid w:val="0032111F"/>
    <w:rsid w:val="00321337"/>
    <w:rsid w:val="00321447"/>
    <w:rsid w:val="00321555"/>
    <w:rsid w:val="00321564"/>
    <w:rsid w:val="003215CD"/>
    <w:rsid w:val="0032165A"/>
    <w:rsid w:val="003216A5"/>
    <w:rsid w:val="003216C7"/>
    <w:rsid w:val="0032173D"/>
    <w:rsid w:val="00321777"/>
    <w:rsid w:val="00321836"/>
    <w:rsid w:val="00321862"/>
    <w:rsid w:val="003218AB"/>
    <w:rsid w:val="00321995"/>
    <w:rsid w:val="003219A7"/>
    <w:rsid w:val="003219B1"/>
    <w:rsid w:val="003219BF"/>
    <w:rsid w:val="00321A6C"/>
    <w:rsid w:val="00321B14"/>
    <w:rsid w:val="00321B83"/>
    <w:rsid w:val="00321B9A"/>
    <w:rsid w:val="00321BCD"/>
    <w:rsid w:val="00321BDD"/>
    <w:rsid w:val="00321C91"/>
    <w:rsid w:val="00321D68"/>
    <w:rsid w:val="00321DA8"/>
    <w:rsid w:val="00321DBF"/>
    <w:rsid w:val="00321DC0"/>
    <w:rsid w:val="00321E77"/>
    <w:rsid w:val="00321E93"/>
    <w:rsid w:val="00321EB2"/>
    <w:rsid w:val="00321F3B"/>
    <w:rsid w:val="003220D2"/>
    <w:rsid w:val="00322109"/>
    <w:rsid w:val="0032218C"/>
    <w:rsid w:val="0032219B"/>
    <w:rsid w:val="003221F4"/>
    <w:rsid w:val="00322246"/>
    <w:rsid w:val="00322276"/>
    <w:rsid w:val="003222DB"/>
    <w:rsid w:val="00322343"/>
    <w:rsid w:val="00322358"/>
    <w:rsid w:val="00322410"/>
    <w:rsid w:val="0032245B"/>
    <w:rsid w:val="0032252D"/>
    <w:rsid w:val="003225D1"/>
    <w:rsid w:val="003226CF"/>
    <w:rsid w:val="003226EE"/>
    <w:rsid w:val="003226F3"/>
    <w:rsid w:val="00322705"/>
    <w:rsid w:val="00322712"/>
    <w:rsid w:val="00322718"/>
    <w:rsid w:val="00322755"/>
    <w:rsid w:val="003227A0"/>
    <w:rsid w:val="003227DF"/>
    <w:rsid w:val="0032282C"/>
    <w:rsid w:val="00322940"/>
    <w:rsid w:val="00322954"/>
    <w:rsid w:val="003229E1"/>
    <w:rsid w:val="003229F3"/>
    <w:rsid w:val="00322A2E"/>
    <w:rsid w:val="00322A39"/>
    <w:rsid w:val="00322A3E"/>
    <w:rsid w:val="00322A4D"/>
    <w:rsid w:val="00322B76"/>
    <w:rsid w:val="00322B88"/>
    <w:rsid w:val="00322BF1"/>
    <w:rsid w:val="00322CAB"/>
    <w:rsid w:val="00322DF5"/>
    <w:rsid w:val="00322E54"/>
    <w:rsid w:val="00322E6C"/>
    <w:rsid w:val="00322E7F"/>
    <w:rsid w:val="0032302B"/>
    <w:rsid w:val="00323066"/>
    <w:rsid w:val="0032307F"/>
    <w:rsid w:val="0032308F"/>
    <w:rsid w:val="003230E2"/>
    <w:rsid w:val="00323101"/>
    <w:rsid w:val="00323176"/>
    <w:rsid w:val="003231DA"/>
    <w:rsid w:val="003231EE"/>
    <w:rsid w:val="00323284"/>
    <w:rsid w:val="003232B5"/>
    <w:rsid w:val="003232FD"/>
    <w:rsid w:val="00323306"/>
    <w:rsid w:val="003233E3"/>
    <w:rsid w:val="003234A5"/>
    <w:rsid w:val="003234CB"/>
    <w:rsid w:val="0032350F"/>
    <w:rsid w:val="00323540"/>
    <w:rsid w:val="003235C0"/>
    <w:rsid w:val="0032360D"/>
    <w:rsid w:val="003236D4"/>
    <w:rsid w:val="00323746"/>
    <w:rsid w:val="0032375E"/>
    <w:rsid w:val="003237B3"/>
    <w:rsid w:val="003237E1"/>
    <w:rsid w:val="0032380A"/>
    <w:rsid w:val="00323818"/>
    <w:rsid w:val="00323826"/>
    <w:rsid w:val="003238BF"/>
    <w:rsid w:val="0032396D"/>
    <w:rsid w:val="003239A3"/>
    <w:rsid w:val="003239AB"/>
    <w:rsid w:val="00323A83"/>
    <w:rsid w:val="00323A97"/>
    <w:rsid w:val="00323B97"/>
    <w:rsid w:val="00323BDF"/>
    <w:rsid w:val="00323BE3"/>
    <w:rsid w:val="00323BF0"/>
    <w:rsid w:val="00323C04"/>
    <w:rsid w:val="00323CF9"/>
    <w:rsid w:val="00323CFF"/>
    <w:rsid w:val="00323D37"/>
    <w:rsid w:val="00323D61"/>
    <w:rsid w:val="00323D8A"/>
    <w:rsid w:val="00323E7E"/>
    <w:rsid w:val="00323E88"/>
    <w:rsid w:val="00323E8D"/>
    <w:rsid w:val="00323F1C"/>
    <w:rsid w:val="00323FF6"/>
    <w:rsid w:val="003240D2"/>
    <w:rsid w:val="0032412A"/>
    <w:rsid w:val="0032414B"/>
    <w:rsid w:val="0032416A"/>
    <w:rsid w:val="0032417E"/>
    <w:rsid w:val="00324214"/>
    <w:rsid w:val="00324223"/>
    <w:rsid w:val="003242BE"/>
    <w:rsid w:val="0032431C"/>
    <w:rsid w:val="00324383"/>
    <w:rsid w:val="0032449C"/>
    <w:rsid w:val="003244C4"/>
    <w:rsid w:val="003244CA"/>
    <w:rsid w:val="003244EA"/>
    <w:rsid w:val="0032451B"/>
    <w:rsid w:val="0032454B"/>
    <w:rsid w:val="003245BB"/>
    <w:rsid w:val="003245FB"/>
    <w:rsid w:val="0032466D"/>
    <w:rsid w:val="003246F9"/>
    <w:rsid w:val="00324747"/>
    <w:rsid w:val="0032475D"/>
    <w:rsid w:val="00324782"/>
    <w:rsid w:val="00324869"/>
    <w:rsid w:val="0032486A"/>
    <w:rsid w:val="00324902"/>
    <w:rsid w:val="00324966"/>
    <w:rsid w:val="003249D3"/>
    <w:rsid w:val="00324A25"/>
    <w:rsid w:val="00324AD1"/>
    <w:rsid w:val="00324B1B"/>
    <w:rsid w:val="00324B5B"/>
    <w:rsid w:val="00324BF7"/>
    <w:rsid w:val="00324C25"/>
    <w:rsid w:val="00324C26"/>
    <w:rsid w:val="00324CA4"/>
    <w:rsid w:val="00324D90"/>
    <w:rsid w:val="00324E30"/>
    <w:rsid w:val="00324E35"/>
    <w:rsid w:val="00324E46"/>
    <w:rsid w:val="00324E8A"/>
    <w:rsid w:val="00325016"/>
    <w:rsid w:val="00325061"/>
    <w:rsid w:val="0032509F"/>
    <w:rsid w:val="003252CC"/>
    <w:rsid w:val="003252E6"/>
    <w:rsid w:val="00325466"/>
    <w:rsid w:val="003254CE"/>
    <w:rsid w:val="00325573"/>
    <w:rsid w:val="003255C9"/>
    <w:rsid w:val="003255EA"/>
    <w:rsid w:val="003255F3"/>
    <w:rsid w:val="00325726"/>
    <w:rsid w:val="0032574E"/>
    <w:rsid w:val="00325798"/>
    <w:rsid w:val="00325876"/>
    <w:rsid w:val="003258B2"/>
    <w:rsid w:val="003258F9"/>
    <w:rsid w:val="00325959"/>
    <w:rsid w:val="00325973"/>
    <w:rsid w:val="003259C8"/>
    <w:rsid w:val="00325A32"/>
    <w:rsid w:val="00325AD9"/>
    <w:rsid w:val="00325C91"/>
    <w:rsid w:val="00325D3B"/>
    <w:rsid w:val="00325D41"/>
    <w:rsid w:val="00325E9E"/>
    <w:rsid w:val="00325EF3"/>
    <w:rsid w:val="00325F06"/>
    <w:rsid w:val="00325F6C"/>
    <w:rsid w:val="00325F9D"/>
    <w:rsid w:val="0032614A"/>
    <w:rsid w:val="0032615B"/>
    <w:rsid w:val="003261B7"/>
    <w:rsid w:val="00326283"/>
    <w:rsid w:val="003262C3"/>
    <w:rsid w:val="003262C7"/>
    <w:rsid w:val="003262E2"/>
    <w:rsid w:val="00326317"/>
    <w:rsid w:val="0032632C"/>
    <w:rsid w:val="00326364"/>
    <w:rsid w:val="003263EB"/>
    <w:rsid w:val="00326423"/>
    <w:rsid w:val="00326470"/>
    <w:rsid w:val="00326499"/>
    <w:rsid w:val="0032654B"/>
    <w:rsid w:val="003265DF"/>
    <w:rsid w:val="0032665C"/>
    <w:rsid w:val="00326684"/>
    <w:rsid w:val="003267A1"/>
    <w:rsid w:val="003267BA"/>
    <w:rsid w:val="0032686F"/>
    <w:rsid w:val="00326887"/>
    <w:rsid w:val="003269E1"/>
    <w:rsid w:val="00326A09"/>
    <w:rsid w:val="00326A13"/>
    <w:rsid w:val="00326AD1"/>
    <w:rsid w:val="00326C36"/>
    <w:rsid w:val="00326CC7"/>
    <w:rsid w:val="00326CED"/>
    <w:rsid w:val="00326D04"/>
    <w:rsid w:val="00326DB0"/>
    <w:rsid w:val="00326DBC"/>
    <w:rsid w:val="00326DC1"/>
    <w:rsid w:val="00326E26"/>
    <w:rsid w:val="00326E7A"/>
    <w:rsid w:val="00326E7C"/>
    <w:rsid w:val="00326F06"/>
    <w:rsid w:val="00326F0A"/>
    <w:rsid w:val="00326F0B"/>
    <w:rsid w:val="00326FA8"/>
    <w:rsid w:val="00326FC2"/>
    <w:rsid w:val="0032700C"/>
    <w:rsid w:val="0032707A"/>
    <w:rsid w:val="0032708D"/>
    <w:rsid w:val="003270D5"/>
    <w:rsid w:val="00327150"/>
    <w:rsid w:val="00327169"/>
    <w:rsid w:val="00327183"/>
    <w:rsid w:val="003271B2"/>
    <w:rsid w:val="00327382"/>
    <w:rsid w:val="003273DA"/>
    <w:rsid w:val="003273EE"/>
    <w:rsid w:val="00327450"/>
    <w:rsid w:val="00327477"/>
    <w:rsid w:val="0032748B"/>
    <w:rsid w:val="003274C6"/>
    <w:rsid w:val="0032759B"/>
    <w:rsid w:val="0032759D"/>
    <w:rsid w:val="003275B4"/>
    <w:rsid w:val="003275F3"/>
    <w:rsid w:val="003275FC"/>
    <w:rsid w:val="00327607"/>
    <w:rsid w:val="00327686"/>
    <w:rsid w:val="0032769A"/>
    <w:rsid w:val="003276F0"/>
    <w:rsid w:val="00327706"/>
    <w:rsid w:val="003277AF"/>
    <w:rsid w:val="003277B9"/>
    <w:rsid w:val="003277BD"/>
    <w:rsid w:val="003277C1"/>
    <w:rsid w:val="003277D7"/>
    <w:rsid w:val="003278E8"/>
    <w:rsid w:val="0032794B"/>
    <w:rsid w:val="00327972"/>
    <w:rsid w:val="00327986"/>
    <w:rsid w:val="00327A25"/>
    <w:rsid w:val="00327A5B"/>
    <w:rsid w:val="00327A88"/>
    <w:rsid w:val="00327B1D"/>
    <w:rsid w:val="00327B39"/>
    <w:rsid w:val="00327BAF"/>
    <w:rsid w:val="00327C62"/>
    <w:rsid w:val="00327C83"/>
    <w:rsid w:val="00327CA4"/>
    <w:rsid w:val="00327D32"/>
    <w:rsid w:val="00327D4D"/>
    <w:rsid w:val="00327D68"/>
    <w:rsid w:val="00327D6E"/>
    <w:rsid w:val="00327DCD"/>
    <w:rsid w:val="00327DF3"/>
    <w:rsid w:val="00327E70"/>
    <w:rsid w:val="00327ECE"/>
    <w:rsid w:val="00327F35"/>
    <w:rsid w:val="00327F85"/>
    <w:rsid w:val="00327FF2"/>
    <w:rsid w:val="0033001E"/>
    <w:rsid w:val="003300CD"/>
    <w:rsid w:val="00330128"/>
    <w:rsid w:val="0033013E"/>
    <w:rsid w:val="0033017C"/>
    <w:rsid w:val="00330191"/>
    <w:rsid w:val="003301D3"/>
    <w:rsid w:val="003301DC"/>
    <w:rsid w:val="00330220"/>
    <w:rsid w:val="00330235"/>
    <w:rsid w:val="00330290"/>
    <w:rsid w:val="003302C0"/>
    <w:rsid w:val="00330327"/>
    <w:rsid w:val="0033043C"/>
    <w:rsid w:val="003304D2"/>
    <w:rsid w:val="00330564"/>
    <w:rsid w:val="003305B4"/>
    <w:rsid w:val="003305E5"/>
    <w:rsid w:val="00330617"/>
    <w:rsid w:val="00330629"/>
    <w:rsid w:val="003306B2"/>
    <w:rsid w:val="003306B4"/>
    <w:rsid w:val="003306CF"/>
    <w:rsid w:val="003306E8"/>
    <w:rsid w:val="003306EB"/>
    <w:rsid w:val="00330727"/>
    <w:rsid w:val="00330744"/>
    <w:rsid w:val="0033076B"/>
    <w:rsid w:val="00330775"/>
    <w:rsid w:val="00330791"/>
    <w:rsid w:val="0033079D"/>
    <w:rsid w:val="003307AE"/>
    <w:rsid w:val="003307E4"/>
    <w:rsid w:val="0033085B"/>
    <w:rsid w:val="00330896"/>
    <w:rsid w:val="003308F9"/>
    <w:rsid w:val="0033098E"/>
    <w:rsid w:val="003309AD"/>
    <w:rsid w:val="00330A14"/>
    <w:rsid w:val="00330A52"/>
    <w:rsid w:val="00330A93"/>
    <w:rsid w:val="00330B48"/>
    <w:rsid w:val="00330B69"/>
    <w:rsid w:val="00330C12"/>
    <w:rsid w:val="00330D05"/>
    <w:rsid w:val="00330D9B"/>
    <w:rsid w:val="00330D9C"/>
    <w:rsid w:val="00330DC9"/>
    <w:rsid w:val="00330E7F"/>
    <w:rsid w:val="00330EC3"/>
    <w:rsid w:val="00330F50"/>
    <w:rsid w:val="00330FB8"/>
    <w:rsid w:val="0033102D"/>
    <w:rsid w:val="00331071"/>
    <w:rsid w:val="00331143"/>
    <w:rsid w:val="003312A4"/>
    <w:rsid w:val="003312DD"/>
    <w:rsid w:val="003313C0"/>
    <w:rsid w:val="0033142D"/>
    <w:rsid w:val="00331459"/>
    <w:rsid w:val="00331595"/>
    <w:rsid w:val="00331597"/>
    <w:rsid w:val="003315A6"/>
    <w:rsid w:val="003315CE"/>
    <w:rsid w:val="003315D0"/>
    <w:rsid w:val="003315FA"/>
    <w:rsid w:val="00331618"/>
    <w:rsid w:val="0033167E"/>
    <w:rsid w:val="00331684"/>
    <w:rsid w:val="0033169C"/>
    <w:rsid w:val="0033178B"/>
    <w:rsid w:val="003317A6"/>
    <w:rsid w:val="003317E1"/>
    <w:rsid w:val="003318FC"/>
    <w:rsid w:val="0033191E"/>
    <w:rsid w:val="0033197A"/>
    <w:rsid w:val="00331999"/>
    <w:rsid w:val="003319A7"/>
    <w:rsid w:val="00331A7D"/>
    <w:rsid w:val="00331B05"/>
    <w:rsid w:val="00331C7A"/>
    <w:rsid w:val="00331C81"/>
    <w:rsid w:val="00331DD0"/>
    <w:rsid w:val="00331E07"/>
    <w:rsid w:val="00331E38"/>
    <w:rsid w:val="00331E3E"/>
    <w:rsid w:val="00331EB4"/>
    <w:rsid w:val="00331EDD"/>
    <w:rsid w:val="00331EEB"/>
    <w:rsid w:val="00331F2F"/>
    <w:rsid w:val="0033205D"/>
    <w:rsid w:val="0033206E"/>
    <w:rsid w:val="0033208C"/>
    <w:rsid w:val="003320BC"/>
    <w:rsid w:val="00332101"/>
    <w:rsid w:val="003321BF"/>
    <w:rsid w:val="003321CD"/>
    <w:rsid w:val="00332257"/>
    <w:rsid w:val="003322B7"/>
    <w:rsid w:val="00332422"/>
    <w:rsid w:val="00332470"/>
    <w:rsid w:val="003324CE"/>
    <w:rsid w:val="003324CF"/>
    <w:rsid w:val="003324E9"/>
    <w:rsid w:val="0033256E"/>
    <w:rsid w:val="00332573"/>
    <w:rsid w:val="00332587"/>
    <w:rsid w:val="003325F8"/>
    <w:rsid w:val="0033262B"/>
    <w:rsid w:val="0033270D"/>
    <w:rsid w:val="00332712"/>
    <w:rsid w:val="00332838"/>
    <w:rsid w:val="00332888"/>
    <w:rsid w:val="00332A3F"/>
    <w:rsid w:val="00332A88"/>
    <w:rsid w:val="00332A8A"/>
    <w:rsid w:val="00332ADA"/>
    <w:rsid w:val="00332AEF"/>
    <w:rsid w:val="00332B33"/>
    <w:rsid w:val="00332B44"/>
    <w:rsid w:val="00332B61"/>
    <w:rsid w:val="00332C62"/>
    <w:rsid w:val="00332CD2"/>
    <w:rsid w:val="00332CEC"/>
    <w:rsid w:val="00332CEE"/>
    <w:rsid w:val="00332D28"/>
    <w:rsid w:val="00332D66"/>
    <w:rsid w:val="00332DF3"/>
    <w:rsid w:val="00332E41"/>
    <w:rsid w:val="00332E58"/>
    <w:rsid w:val="00332E8B"/>
    <w:rsid w:val="00332EF5"/>
    <w:rsid w:val="00332F4C"/>
    <w:rsid w:val="00332F73"/>
    <w:rsid w:val="00332FC2"/>
    <w:rsid w:val="00332FEF"/>
    <w:rsid w:val="0033308C"/>
    <w:rsid w:val="0033311B"/>
    <w:rsid w:val="003331A8"/>
    <w:rsid w:val="003331DE"/>
    <w:rsid w:val="00333216"/>
    <w:rsid w:val="0033324B"/>
    <w:rsid w:val="0033328F"/>
    <w:rsid w:val="00333321"/>
    <w:rsid w:val="00333339"/>
    <w:rsid w:val="00333343"/>
    <w:rsid w:val="00333358"/>
    <w:rsid w:val="003333BE"/>
    <w:rsid w:val="003333F9"/>
    <w:rsid w:val="00333418"/>
    <w:rsid w:val="00333424"/>
    <w:rsid w:val="003334B9"/>
    <w:rsid w:val="003334BC"/>
    <w:rsid w:val="0033359C"/>
    <w:rsid w:val="003335C9"/>
    <w:rsid w:val="003335F4"/>
    <w:rsid w:val="00333717"/>
    <w:rsid w:val="003337BE"/>
    <w:rsid w:val="00333850"/>
    <w:rsid w:val="0033385C"/>
    <w:rsid w:val="003338C8"/>
    <w:rsid w:val="00333949"/>
    <w:rsid w:val="0033395E"/>
    <w:rsid w:val="00333A36"/>
    <w:rsid w:val="00333A42"/>
    <w:rsid w:val="00333AF1"/>
    <w:rsid w:val="00333B17"/>
    <w:rsid w:val="00333B5B"/>
    <w:rsid w:val="00333B5C"/>
    <w:rsid w:val="00333B82"/>
    <w:rsid w:val="00333B95"/>
    <w:rsid w:val="00333BAA"/>
    <w:rsid w:val="00333CBE"/>
    <w:rsid w:val="00333D43"/>
    <w:rsid w:val="00333D79"/>
    <w:rsid w:val="00333D92"/>
    <w:rsid w:val="00333EC4"/>
    <w:rsid w:val="00333F6B"/>
    <w:rsid w:val="00333F72"/>
    <w:rsid w:val="00333F88"/>
    <w:rsid w:val="00333F9F"/>
    <w:rsid w:val="00333FD9"/>
    <w:rsid w:val="00334021"/>
    <w:rsid w:val="00334035"/>
    <w:rsid w:val="00334074"/>
    <w:rsid w:val="003340C8"/>
    <w:rsid w:val="003340FC"/>
    <w:rsid w:val="0033410D"/>
    <w:rsid w:val="0033412E"/>
    <w:rsid w:val="00334155"/>
    <w:rsid w:val="0033419C"/>
    <w:rsid w:val="003341B6"/>
    <w:rsid w:val="00334276"/>
    <w:rsid w:val="003342E2"/>
    <w:rsid w:val="00334320"/>
    <w:rsid w:val="0033437E"/>
    <w:rsid w:val="003343CC"/>
    <w:rsid w:val="003343E3"/>
    <w:rsid w:val="003343F0"/>
    <w:rsid w:val="00334485"/>
    <w:rsid w:val="003344B0"/>
    <w:rsid w:val="00334511"/>
    <w:rsid w:val="00334538"/>
    <w:rsid w:val="00334557"/>
    <w:rsid w:val="003345D8"/>
    <w:rsid w:val="003346A7"/>
    <w:rsid w:val="003346C0"/>
    <w:rsid w:val="003346CA"/>
    <w:rsid w:val="00334700"/>
    <w:rsid w:val="00334723"/>
    <w:rsid w:val="003347CB"/>
    <w:rsid w:val="003348D4"/>
    <w:rsid w:val="003348F1"/>
    <w:rsid w:val="00334917"/>
    <w:rsid w:val="00334920"/>
    <w:rsid w:val="00334972"/>
    <w:rsid w:val="0033497B"/>
    <w:rsid w:val="003349B6"/>
    <w:rsid w:val="00334A02"/>
    <w:rsid w:val="00334A2D"/>
    <w:rsid w:val="00334A6E"/>
    <w:rsid w:val="00334A87"/>
    <w:rsid w:val="00334AB1"/>
    <w:rsid w:val="00334AEF"/>
    <w:rsid w:val="00334AF3"/>
    <w:rsid w:val="00334B73"/>
    <w:rsid w:val="00334BD8"/>
    <w:rsid w:val="00334C0D"/>
    <w:rsid w:val="00334C12"/>
    <w:rsid w:val="00334C76"/>
    <w:rsid w:val="00334CE3"/>
    <w:rsid w:val="00334CEA"/>
    <w:rsid w:val="00334D8F"/>
    <w:rsid w:val="00334DCA"/>
    <w:rsid w:val="00334DDA"/>
    <w:rsid w:val="00334E04"/>
    <w:rsid w:val="00334E29"/>
    <w:rsid w:val="00334E45"/>
    <w:rsid w:val="00334F37"/>
    <w:rsid w:val="00334F41"/>
    <w:rsid w:val="00334F90"/>
    <w:rsid w:val="00334FD6"/>
    <w:rsid w:val="00334FE5"/>
    <w:rsid w:val="00335059"/>
    <w:rsid w:val="00335077"/>
    <w:rsid w:val="00335148"/>
    <w:rsid w:val="0033514A"/>
    <w:rsid w:val="00335169"/>
    <w:rsid w:val="003351CF"/>
    <w:rsid w:val="003351E6"/>
    <w:rsid w:val="00335235"/>
    <w:rsid w:val="003352C3"/>
    <w:rsid w:val="0033530E"/>
    <w:rsid w:val="0033539B"/>
    <w:rsid w:val="003353C3"/>
    <w:rsid w:val="0033540A"/>
    <w:rsid w:val="00335456"/>
    <w:rsid w:val="003354C2"/>
    <w:rsid w:val="00335549"/>
    <w:rsid w:val="003355D5"/>
    <w:rsid w:val="003355FA"/>
    <w:rsid w:val="00335728"/>
    <w:rsid w:val="0033575E"/>
    <w:rsid w:val="003357A4"/>
    <w:rsid w:val="0033581C"/>
    <w:rsid w:val="0033584B"/>
    <w:rsid w:val="00335917"/>
    <w:rsid w:val="00335942"/>
    <w:rsid w:val="00335989"/>
    <w:rsid w:val="003359E4"/>
    <w:rsid w:val="00335A91"/>
    <w:rsid w:val="00335AB1"/>
    <w:rsid w:val="00335B74"/>
    <w:rsid w:val="00335BB0"/>
    <w:rsid w:val="00335BF8"/>
    <w:rsid w:val="00335C6E"/>
    <w:rsid w:val="00335C9B"/>
    <w:rsid w:val="00335CB7"/>
    <w:rsid w:val="00335D0F"/>
    <w:rsid w:val="00335D8D"/>
    <w:rsid w:val="00335DD1"/>
    <w:rsid w:val="00335E2C"/>
    <w:rsid w:val="00335ED5"/>
    <w:rsid w:val="00335F5F"/>
    <w:rsid w:val="00335F60"/>
    <w:rsid w:val="00335F8F"/>
    <w:rsid w:val="00335FA6"/>
    <w:rsid w:val="00335FD7"/>
    <w:rsid w:val="00335FED"/>
    <w:rsid w:val="00336058"/>
    <w:rsid w:val="00336070"/>
    <w:rsid w:val="00336097"/>
    <w:rsid w:val="003360B1"/>
    <w:rsid w:val="00336107"/>
    <w:rsid w:val="0033612F"/>
    <w:rsid w:val="003361C0"/>
    <w:rsid w:val="00336205"/>
    <w:rsid w:val="00336239"/>
    <w:rsid w:val="0033625A"/>
    <w:rsid w:val="0033627B"/>
    <w:rsid w:val="003362BC"/>
    <w:rsid w:val="0033634D"/>
    <w:rsid w:val="003363E7"/>
    <w:rsid w:val="00336416"/>
    <w:rsid w:val="0033649F"/>
    <w:rsid w:val="003364DF"/>
    <w:rsid w:val="003365CE"/>
    <w:rsid w:val="00336629"/>
    <w:rsid w:val="00336655"/>
    <w:rsid w:val="00336714"/>
    <w:rsid w:val="00336719"/>
    <w:rsid w:val="00336740"/>
    <w:rsid w:val="00336758"/>
    <w:rsid w:val="003367FA"/>
    <w:rsid w:val="003368C7"/>
    <w:rsid w:val="0033691A"/>
    <w:rsid w:val="0033692B"/>
    <w:rsid w:val="0033695C"/>
    <w:rsid w:val="003369A2"/>
    <w:rsid w:val="003369D1"/>
    <w:rsid w:val="00336A04"/>
    <w:rsid w:val="00336B58"/>
    <w:rsid w:val="00336B70"/>
    <w:rsid w:val="00336BA9"/>
    <w:rsid w:val="00336BBA"/>
    <w:rsid w:val="00336BCD"/>
    <w:rsid w:val="00336BD2"/>
    <w:rsid w:val="00336C6A"/>
    <w:rsid w:val="00336C77"/>
    <w:rsid w:val="00336CDC"/>
    <w:rsid w:val="00336D1A"/>
    <w:rsid w:val="00336D64"/>
    <w:rsid w:val="00336D94"/>
    <w:rsid w:val="00336E09"/>
    <w:rsid w:val="00336E22"/>
    <w:rsid w:val="00336E5D"/>
    <w:rsid w:val="00336ECA"/>
    <w:rsid w:val="00336EDE"/>
    <w:rsid w:val="00336F24"/>
    <w:rsid w:val="00336F28"/>
    <w:rsid w:val="00336FAE"/>
    <w:rsid w:val="0033703F"/>
    <w:rsid w:val="00337078"/>
    <w:rsid w:val="00337091"/>
    <w:rsid w:val="003370EE"/>
    <w:rsid w:val="00337116"/>
    <w:rsid w:val="00337167"/>
    <w:rsid w:val="00337180"/>
    <w:rsid w:val="003371E0"/>
    <w:rsid w:val="0033726E"/>
    <w:rsid w:val="003372A5"/>
    <w:rsid w:val="003373D1"/>
    <w:rsid w:val="003373D8"/>
    <w:rsid w:val="00337401"/>
    <w:rsid w:val="0033742D"/>
    <w:rsid w:val="0033754D"/>
    <w:rsid w:val="00337594"/>
    <w:rsid w:val="00337628"/>
    <w:rsid w:val="00337632"/>
    <w:rsid w:val="003376A7"/>
    <w:rsid w:val="003376AB"/>
    <w:rsid w:val="003376B0"/>
    <w:rsid w:val="003376BF"/>
    <w:rsid w:val="003376E8"/>
    <w:rsid w:val="0033771D"/>
    <w:rsid w:val="00337782"/>
    <w:rsid w:val="003377E6"/>
    <w:rsid w:val="0033782D"/>
    <w:rsid w:val="0033782E"/>
    <w:rsid w:val="003378B2"/>
    <w:rsid w:val="003378C8"/>
    <w:rsid w:val="00337901"/>
    <w:rsid w:val="00337974"/>
    <w:rsid w:val="003379CD"/>
    <w:rsid w:val="003379FF"/>
    <w:rsid w:val="00337A8D"/>
    <w:rsid w:val="00337ABC"/>
    <w:rsid w:val="00337C6F"/>
    <w:rsid w:val="00337C8E"/>
    <w:rsid w:val="00337C90"/>
    <w:rsid w:val="00337CB9"/>
    <w:rsid w:val="00337CCC"/>
    <w:rsid w:val="00337D3A"/>
    <w:rsid w:val="00337D3E"/>
    <w:rsid w:val="00337DD2"/>
    <w:rsid w:val="00337DEF"/>
    <w:rsid w:val="00337EAD"/>
    <w:rsid w:val="00337ECE"/>
    <w:rsid w:val="00337EDD"/>
    <w:rsid w:val="00337F0E"/>
    <w:rsid w:val="00340034"/>
    <w:rsid w:val="0034004C"/>
    <w:rsid w:val="00340101"/>
    <w:rsid w:val="0034010F"/>
    <w:rsid w:val="00340154"/>
    <w:rsid w:val="00340155"/>
    <w:rsid w:val="003401F1"/>
    <w:rsid w:val="0034020C"/>
    <w:rsid w:val="00340262"/>
    <w:rsid w:val="00340296"/>
    <w:rsid w:val="003402D2"/>
    <w:rsid w:val="003402F8"/>
    <w:rsid w:val="00340368"/>
    <w:rsid w:val="00340403"/>
    <w:rsid w:val="00340425"/>
    <w:rsid w:val="0034043E"/>
    <w:rsid w:val="00340491"/>
    <w:rsid w:val="003404DB"/>
    <w:rsid w:val="00340549"/>
    <w:rsid w:val="00340586"/>
    <w:rsid w:val="00340590"/>
    <w:rsid w:val="0034074A"/>
    <w:rsid w:val="00340752"/>
    <w:rsid w:val="0034087A"/>
    <w:rsid w:val="00340880"/>
    <w:rsid w:val="003408AA"/>
    <w:rsid w:val="003408B7"/>
    <w:rsid w:val="003408D4"/>
    <w:rsid w:val="003408D6"/>
    <w:rsid w:val="0034097C"/>
    <w:rsid w:val="0034097E"/>
    <w:rsid w:val="00340988"/>
    <w:rsid w:val="0034098F"/>
    <w:rsid w:val="00340A20"/>
    <w:rsid w:val="00340A73"/>
    <w:rsid w:val="00340AFB"/>
    <w:rsid w:val="00340B16"/>
    <w:rsid w:val="00340B87"/>
    <w:rsid w:val="00340C3C"/>
    <w:rsid w:val="00340DDA"/>
    <w:rsid w:val="00340DE4"/>
    <w:rsid w:val="00340E42"/>
    <w:rsid w:val="00340F09"/>
    <w:rsid w:val="00340F5C"/>
    <w:rsid w:val="00340FB0"/>
    <w:rsid w:val="00340FB1"/>
    <w:rsid w:val="00341008"/>
    <w:rsid w:val="00341023"/>
    <w:rsid w:val="00341040"/>
    <w:rsid w:val="00341110"/>
    <w:rsid w:val="00341119"/>
    <w:rsid w:val="00341148"/>
    <w:rsid w:val="00341170"/>
    <w:rsid w:val="003411B4"/>
    <w:rsid w:val="00341264"/>
    <w:rsid w:val="00341288"/>
    <w:rsid w:val="003412B0"/>
    <w:rsid w:val="003412C5"/>
    <w:rsid w:val="00341304"/>
    <w:rsid w:val="00341306"/>
    <w:rsid w:val="003413BD"/>
    <w:rsid w:val="00341420"/>
    <w:rsid w:val="0034143A"/>
    <w:rsid w:val="00341484"/>
    <w:rsid w:val="0034158B"/>
    <w:rsid w:val="0034167F"/>
    <w:rsid w:val="003416A7"/>
    <w:rsid w:val="003416B6"/>
    <w:rsid w:val="00341722"/>
    <w:rsid w:val="00341784"/>
    <w:rsid w:val="00341794"/>
    <w:rsid w:val="003417E4"/>
    <w:rsid w:val="0034183C"/>
    <w:rsid w:val="00341844"/>
    <w:rsid w:val="0034184A"/>
    <w:rsid w:val="00341876"/>
    <w:rsid w:val="00341879"/>
    <w:rsid w:val="003418A4"/>
    <w:rsid w:val="0034193B"/>
    <w:rsid w:val="0034197D"/>
    <w:rsid w:val="003419AF"/>
    <w:rsid w:val="00341A0C"/>
    <w:rsid w:val="00341A50"/>
    <w:rsid w:val="00341AD3"/>
    <w:rsid w:val="00341B35"/>
    <w:rsid w:val="00341BEC"/>
    <w:rsid w:val="00341C5F"/>
    <w:rsid w:val="00341C7D"/>
    <w:rsid w:val="00341C94"/>
    <w:rsid w:val="00341CE9"/>
    <w:rsid w:val="00341D81"/>
    <w:rsid w:val="00341E05"/>
    <w:rsid w:val="00341E4A"/>
    <w:rsid w:val="00341E88"/>
    <w:rsid w:val="00341F9B"/>
    <w:rsid w:val="00341FFA"/>
    <w:rsid w:val="00342008"/>
    <w:rsid w:val="003420D5"/>
    <w:rsid w:val="0034211E"/>
    <w:rsid w:val="00342159"/>
    <w:rsid w:val="0034218F"/>
    <w:rsid w:val="003421D0"/>
    <w:rsid w:val="003422B8"/>
    <w:rsid w:val="003422D2"/>
    <w:rsid w:val="003422DB"/>
    <w:rsid w:val="0034232B"/>
    <w:rsid w:val="00342345"/>
    <w:rsid w:val="0034238C"/>
    <w:rsid w:val="00342427"/>
    <w:rsid w:val="00342433"/>
    <w:rsid w:val="00342440"/>
    <w:rsid w:val="00342479"/>
    <w:rsid w:val="00342519"/>
    <w:rsid w:val="00342523"/>
    <w:rsid w:val="00342533"/>
    <w:rsid w:val="003425B4"/>
    <w:rsid w:val="00342607"/>
    <w:rsid w:val="00342615"/>
    <w:rsid w:val="0034261D"/>
    <w:rsid w:val="003426A3"/>
    <w:rsid w:val="003426D2"/>
    <w:rsid w:val="003426D5"/>
    <w:rsid w:val="003426D6"/>
    <w:rsid w:val="00342717"/>
    <w:rsid w:val="003427C9"/>
    <w:rsid w:val="003428DC"/>
    <w:rsid w:val="003428F2"/>
    <w:rsid w:val="003429CE"/>
    <w:rsid w:val="003429DA"/>
    <w:rsid w:val="00342A68"/>
    <w:rsid w:val="00342ABC"/>
    <w:rsid w:val="00342BB4"/>
    <w:rsid w:val="00342CCD"/>
    <w:rsid w:val="00342D6D"/>
    <w:rsid w:val="00342DAA"/>
    <w:rsid w:val="00342F3B"/>
    <w:rsid w:val="00342F57"/>
    <w:rsid w:val="00342FD0"/>
    <w:rsid w:val="003430E4"/>
    <w:rsid w:val="0034310E"/>
    <w:rsid w:val="0034314A"/>
    <w:rsid w:val="003431A0"/>
    <w:rsid w:val="003431A9"/>
    <w:rsid w:val="003431B5"/>
    <w:rsid w:val="00343222"/>
    <w:rsid w:val="0034328E"/>
    <w:rsid w:val="003432C6"/>
    <w:rsid w:val="00343373"/>
    <w:rsid w:val="003433C1"/>
    <w:rsid w:val="00343428"/>
    <w:rsid w:val="00343456"/>
    <w:rsid w:val="003434D0"/>
    <w:rsid w:val="003434E2"/>
    <w:rsid w:val="00343520"/>
    <w:rsid w:val="0034352A"/>
    <w:rsid w:val="00343539"/>
    <w:rsid w:val="003435BF"/>
    <w:rsid w:val="003435C5"/>
    <w:rsid w:val="003435F8"/>
    <w:rsid w:val="0034372B"/>
    <w:rsid w:val="003437DF"/>
    <w:rsid w:val="0034381A"/>
    <w:rsid w:val="0034382F"/>
    <w:rsid w:val="00343908"/>
    <w:rsid w:val="0034391E"/>
    <w:rsid w:val="00343961"/>
    <w:rsid w:val="00343987"/>
    <w:rsid w:val="003439C7"/>
    <w:rsid w:val="003439CF"/>
    <w:rsid w:val="00343A01"/>
    <w:rsid w:val="00343A02"/>
    <w:rsid w:val="00343AE4"/>
    <w:rsid w:val="00343AF3"/>
    <w:rsid w:val="00343AF8"/>
    <w:rsid w:val="00343AFF"/>
    <w:rsid w:val="00343B4A"/>
    <w:rsid w:val="00343B60"/>
    <w:rsid w:val="00343BF4"/>
    <w:rsid w:val="00343BFA"/>
    <w:rsid w:val="00343C3D"/>
    <w:rsid w:val="00343C58"/>
    <w:rsid w:val="00343D2F"/>
    <w:rsid w:val="00343D39"/>
    <w:rsid w:val="00343D41"/>
    <w:rsid w:val="00343D61"/>
    <w:rsid w:val="00343D78"/>
    <w:rsid w:val="00343DC1"/>
    <w:rsid w:val="00343E21"/>
    <w:rsid w:val="00343E27"/>
    <w:rsid w:val="00343E2F"/>
    <w:rsid w:val="00343E6D"/>
    <w:rsid w:val="00343EDA"/>
    <w:rsid w:val="00343F5A"/>
    <w:rsid w:val="00343F8A"/>
    <w:rsid w:val="00343FB2"/>
    <w:rsid w:val="00343FBF"/>
    <w:rsid w:val="0034401C"/>
    <w:rsid w:val="0034403E"/>
    <w:rsid w:val="00344057"/>
    <w:rsid w:val="0034405D"/>
    <w:rsid w:val="00344060"/>
    <w:rsid w:val="0034406E"/>
    <w:rsid w:val="00344144"/>
    <w:rsid w:val="003441DF"/>
    <w:rsid w:val="003441E5"/>
    <w:rsid w:val="00344214"/>
    <w:rsid w:val="0034423A"/>
    <w:rsid w:val="0034425E"/>
    <w:rsid w:val="003442B5"/>
    <w:rsid w:val="003442F2"/>
    <w:rsid w:val="00344382"/>
    <w:rsid w:val="00344390"/>
    <w:rsid w:val="00344461"/>
    <w:rsid w:val="003444D7"/>
    <w:rsid w:val="003444F7"/>
    <w:rsid w:val="00344730"/>
    <w:rsid w:val="00344785"/>
    <w:rsid w:val="003447C3"/>
    <w:rsid w:val="003447D3"/>
    <w:rsid w:val="003448B5"/>
    <w:rsid w:val="003448BB"/>
    <w:rsid w:val="003448D8"/>
    <w:rsid w:val="00344914"/>
    <w:rsid w:val="00344960"/>
    <w:rsid w:val="00344A1A"/>
    <w:rsid w:val="00344A2B"/>
    <w:rsid w:val="00344A8D"/>
    <w:rsid w:val="00344B25"/>
    <w:rsid w:val="00344B70"/>
    <w:rsid w:val="00344C45"/>
    <w:rsid w:val="00344CA9"/>
    <w:rsid w:val="00344CFD"/>
    <w:rsid w:val="00344D76"/>
    <w:rsid w:val="00344D93"/>
    <w:rsid w:val="00344DDD"/>
    <w:rsid w:val="00344E07"/>
    <w:rsid w:val="00344EBF"/>
    <w:rsid w:val="00344EE8"/>
    <w:rsid w:val="00344F27"/>
    <w:rsid w:val="00345092"/>
    <w:rsid w:val="00345096"/>
    <w:rsid w:val="00345136"/>
    <w:rsid w:val="0034519C"/>
    <w:rsid w:val="00345290"/>
    <w:rsid w:val="00345365"/>
    <w:rsid w:val="00345367"/>
    <w:rsid w:val="003453AA"/>
    <w:rsid w:val="003453C4"/>
    <w:rsid w:val="00345432"/>
    <w:rsid w:val="00345474"/>
    <w:rsid w:val="003454C8"/>
    <w:rsid w:val="003455EC"/>
    <w:rsid w:val="00345632"/>
    <w:rsid w:val="00345692"/>
    <w:rsid w:val="0034573E"/>
    <w:rsid w:val="00345751"/>
    <w:rsid w:val="00345825"/>
    <w:rsid w:val="003458C8"/>
    <w:rsid w:val="00345927"/>
    <w:rsid w:val="0034595E"/>
    <w:rsid w:val="00345A44"/>
    <w:rsid w:val="00345B59"/>
    <w:rsid w:val="00345B7B"/>
    <w:rsid w:val="00345CBB"/>
    <w:rsid w:val="00345D15"/>
    <w:rsid w:val="00345D1B"/>
    <w:rsid w:val="00345D33"/>
    <w:rsid w:val="00345D42"/>
    <w:rsid w:val="00345D4C"/>
    <w:rsid w:val="00345E4A"/>
    <w:rsid w:val="00345E4F"/>
    <w:rsid w:val="00345EAF"/>
    <w:rsid w:val="00345ED7"/>
    <w:rsid w:val="00345EF6"/>
    <w:rsid w:val="00345F2B"/>
    <w:rsid w:val="00345F7C"/>
    <w:rsid w:val="00345F95"/>
    <w:rsid w:val="00345FE3"/>
    <w:rsid w:val="00345FF2"/>
    <w:rsid w:val="0034610D"/>
    <w:rsid w:val="003461A2"/>
    <w:rsid w:val="00346218"/>
    <w:rsid w:val="00346228"/>
    <w:rsid w:val="00346242"/>
    <w:rsid w:val="00346257"/>
    <w:rsid w:val="0034629C"/>
    <w:rsid w:val="003462D0"/>
    <w:rsid w:val="003463D9"/>
    <w:rsid w:val="003463DD"/>
    <w:rsid w:val="0034641B"/>
    <w:rsid w:val="0034647A"/>
    <w:rsid w:val="003464BE"/>
    <w:rsid w:val="0034653E"/>
    <w:rsid w:val="00346599"/>
    <w:rsid w:val="003466E4"/>
    <w:rsid w:val="0034672C"/>
    <w:rsid w:val="0034677A"/>
    <w:rsid w:val="00346781"/>
    <w:rsid w:val="003467C5"/>
    <w:rsid w:val="003467E9"/>
    <w:rsid w:val="0034680C"/>
    <w:rsid w:val="0034684C"/>
    <w:rsid w:val="0034685B"/>
    <w:rsid w:val="0034686B"/>
    <w:rsid w:val="003468D9"/>
    <w:rsid w:val="0034692D"/>
    <w:rsid w:val="00346940"/>
    <w:rsid w:val="003469A0"/>
    <w:rsid w:val="003469B9"/>
    <w:rsid w:val="00346A12"/>
    <w:rsid w:val="00346A2B"/>
    <w:rsid w:val="00346A9D"/>
    <w:rsid w:val="00346AA6"/>
    <w:rsid w:val="00346AC8"/>
    <w:rsid w:val="00346BAF"/>
    <w:rsid w:val="00346C6A"/>
    <w:rsid w:val="00346C78"/>
    <w:rsid w:val="00346D06"/>
    <w:rsid w:val="00346D2C"/>
    <w:rsid w:val="00346EB8"/>
    <w:rsid w:val="00346EF8"/>
    <w:rsid w:val="00346F36"/>
    <w:rsid w:val="003470BF"/>
    <w:rsid w:val="00347108"/>
    <w:rsid w:val="00347193"/>
    <w:rsid w:val="00347217"/>
    <w:rsid w:val="00347229"/>
    <w:rsid w:val="003472C3"/>
    <w:rsid w:val="003474D2"/>
    <w:rsid w:val="003474EB"/>
    <w:rsid w:val="0034752D"/>
    <w:rsid w:val="0034759D"/>
    <w:rsid w:val="003475DE"/>
    <w:rsid w:val="00347615"/>
    <w:rsid w:val="00347656"/>
    <w:rsid w:val="0034765B"/>
    <w:rsid w:val="0034769B"/>
    <w:rsid w:val="0034776D"/>
    <w:rsid w:val="0034779B"/>
    <w:rsid w:val="003477D2"/>
    <w:rsid w:val="003478E3"/>
    <w:rsid w:val="00347904"/>
    <w:rsid w:val="00347976"/>
    <w:rsid w:val="003479BD"/>
    <w:rsid w:val="00347A2C"/>
    <w:rsid w:val="00347AEF"/>
    <w:rsid w:val="00347B3A"/>
    <w:rsid w:val="00347BFD"/>
    <w:rsid w:val="00347C2E"/>
    <w:rsid w:val="00347C68"/>
    <w:rsid w:val="00347CB4"/>
    <w:rsid w:val="00347D06"/>
    <w:rsid w:val="00347D53"/>
    <w:rsid w:val="00347E1B"/>
    <w:rsid w:val="00347E4D"/>
    <w:rsid w:val="00347E77"/>
    <w:rsid w:val="00347E96"/>
    <w:rsid w:val="00347F4F"/>
    <w:rsid w:val="00347F69"/>
    <w:rsid w:val="00350061"/>
    <w:rsid w:val="00350090"/>
    <w:rsid w:val="003500C3"/>
    <w:rsid w:val="00350138"/>
    <w:rsid w:val="0035022E"/>
    <w:rsid w:val="0035026D"/>
    <w:rsid w:val="003502D0"/>
    <w:rsid w:val="003502E2"/>
    <w:rsid w:val="00350315"/>
    <w:rsid w:val="0035031F"/>
    <w:rsid w:val="0035037F"/>
    <w:rsid w:val="0035040F"/>
    <w:rsid w:val="00350538"/>
    <w:rsid w:val="0035056A"/>
    <w:rsid w:val="0035056C"/>
    <w:rsid w:val="0035058B"/>
    <w:rsid w:val="00350689"/>
    <w:rsid w:val="0035069C"/>
    <w:rsid w:val="0035071A"/>
    <w:rsid w:val="003508EC"/>
    <w:rsid w:val="0035095A"/>
    <w:rsid w:val="00350A1A"/>
    <w:rsid w:val="00350AA9"/>
    <w:rsid w:val="00350B05"/>
    <w:rsid w:val="00350B2A"/>
    <w:rsid w:val="00350B76"/>
    <w:rsid w:val="00350BD7"/>
    <w:rsid w:val="00350CC1"/>
    <w:rsid w:val="00350CD2"/>
    <w:rsid w:val="00350DC4"/>
    <w:rsid w:val="00350DD4"/>
    <w:rsid w:val="00350DE3"/>
    <w:rsid w:val="00350E8B"/>
    <w:rsid w:val="00350F13"/>
    <w:rsid w:val="00350F8D"/>
    <w:rsid w:val="00350FA3"/>
    <w:rsid w:val="00351109"/>
    <w:rsid w:val="003511A8"/>
    <w:rsid w:val="0035123F"/>
    <w:rsid w:val="00351274"/>
    <w:rsid w:val="003512DC"/>
    <w:rsid w:val="0035130F"/>
    <w:rsid w:val="00351314"/>
    <w:rsid w:val="00351381"/>
    <w:rsid w:val="003513D4"/>
    <w:rsid w:val="003514A9"/>
    <w:rsid w:val="003514DB"/>
    <w:rsid w:val="0035152D"/>
    <w:rsid w:val="0035157E"/>
    <w:rsid w:val="003515A3"/>
    <w:rsid w:val="003515AC"/>
    <w:rsid w:val="00351610"/>
    <w:rsid w:val="00351643"/>
    <w:rsid w:val="00351649"/>
    <w:rsid w:val="0035164B"/>
    <w:rsid w:val="00351651"/>
    <w:rsid w:val="003516AA"/>
    <w:rsid w:val="003516B4"/>
    <w:rsid w:val="003517DC"/>
    <w:rsid w:val="00351894"/>
    <w:rsid w:val="003519C0"/>
    <w:rsid w:val="00351A48"/>
    <w:rsid w:val="00351B07"/>
    <w:rsid w:val="00351B8D"/>
    <w:rsid w:val="00351BC2"/>
    <w:rsid w:val="00351C5A"/>
    <w:rsid w:val="00351C72"/>
    <w:rsid w:val="00351CFC"/>
    <w:rsid w:val="00351D5F"/>
    <w:rsid w:val="00351DAF"/>
    <w:rsid w:val="00351DBB"/>
    <w:rsid w:val="00351DC1"/>
    <w:rsid w:val="00351DD0"/>
    <w:rsid w:val="00351E63"/>
    <w:rsid w:val="00351F06"/>
    <w:rsid w:val="00351F92"/>
    <w:rsid w:val="00351FAC"/>
    <w:rsid w:val="00351FE5"/>
    <w:rsid w:val="00352037"/>
    <w:rsid w:val="0035205F"/>
    <w:rsid w:val="00352096"/>
    <w:rsid w:val="003520BB"/>
    <w:rsid w:val="00352128"/>
    <w:rsid w:val="003521AC"/>
    <w:rsid w:val="003521C0"/>
    <w:rsid w:val="003521C9"/>
    <w:rsid w:val="00352318"/>
    <w:rsid w:val="00352356"/>
    <w:rsid w:val="0035237D"/>
    <w:rsid w:val="003523E0"/>
    <w:rsid w:val="003523EB"/>
    <w:rsid w:val="0035242D"/>
    <w:rsid w:val="0035249C"/>
    <w:rsid w:val="00352526"/>
    <w:rsid w:val="003525AF"/>
    <w:rsid w:val="00352616"/>
    <w:rsid w:val="0035262C"/>
    <w:rsid w:val="00352650"/>
    <w:rsid w:val="0035266A"/>
    <w:rsid w:val="00352687"/>
    <w:rsid w:val="003526C5"/>
    <w:rsid w:val="0035274E"/>
    <w:rsid w:val="00352786"/>
    <w:rsid w:val="003527AF"/>
    <w:rsid w:val="00352877"/>
    <w:rsid w:val="0035287F"/>
    <w:rsid w:val="003528D3"/>
    <w:rsid w:val="003528F4"/>
    <w:rsid w:val="0035295E"/>
    <w:rsid w:val="00352A76"/>
    <w:rsid w:val="00352AA1"/>
    <w:rsid w:val="00352AFE"/>
    <w:rsid w:val="00352B19"/>
    <w:rsid w:val="00352B3A"/>
    <w:rsid w:val="00352B4B"/>
    <w:rsid w:val="00352BC5"/>
    <w:rsid w:val="00352C19"/>
    <w:rsid w:val="00352C27"/>
    <w:rsid w:val="00352C43"/>
    <w:rsid w:val="00352C5D"/>
    <w:rsid w:val="00352CDF"/>
    <w:rsid w:val="00352E39"/>
    <w:rsid w:val="00352E80"/>
    <w:rsid w:val="00352EEB"/>
    <w:rsid w:val="00352F54"/>
    <w:rsid w:val="00352F7E"/>
    <w:rsid w:val="00352F7F"/>
    <w:rsid w:val="00352FB2"/>
    <w:rsid w:val="00352FBF"/>
    <w:rsid w:val="00353096"/>
    <w:rsid w:val="003530E7"/>
    <w:rsid w:val="003530F9"/>
    <w:rsid w:val="003531BE"/>
    <w:rsid w:val="0035322A"/>
    <w:rsid w:val="00353251"/>
    <w:rsid w:val="00353257"/>
    <w:rsid w:val="0035328C"/>
    <w:rsid w:val="003532A2"/>
    <w:rsid w:val="0035332E"/>
    <w:rsid w:val="00353341"/>
    <w:rsid w:val="00353385"/>
    <w:rsid w:val="003533AA"/>
    <w:rsid w:val="003533E1"/>
    <w:rsid w:val="003534BE"/>
    <w:rsid w:val="003534C9"/>
    <w:rsid w:val="00353519"/>
    <w:rsid w:val="00353631"/>
    <w:rsid w:val="0035368D"/>
    <w:rsid w:val="003536A8"/>
    <w:rsid w:val="003536E4"/>
    <w:rsid w:val="003538CD"/>
    <w:rsid w:val="003538FD"/>
    <w:rsid w:val="0035392F"/>
    <w:rsid w:val="00353947"/>
    <w:rsid w:val="00353974"/>
    <w:rsid w:val="00353992"/>
    <w:rsid w:val="00353A04"/>
    <w:rsid w:val="00353B3C"/>
    <w:rsid w:val="00353B5F"/>
    <w:rsid w:val="00353BC8"/>
    <w:rsid w:val="00353C35"/>
    <w:rsid w:val="00353D06"/>
    <w:rsid w:val="00353E40"/>
    <w:rsid w:val="00353E89"/>
    <w:rsid w:val="00353EC9"/>
    <w:rsid w:val="00353F18"/>
    <w:rsid w:val="00353F1D"/>
    <w:rsid w:val="00353F91"/>
    <w:rsid w:val="00353FDB"/>
    <w:rsid w:val="0035400A"/>
    <w:rsid w:val="0035408F"/>
    <w:rsid w:val="00354115"/>
    <w:rsid w:val="00354174"/>
    <w:rsid w:val="003541C4"/>
    <w:rsid w:val="003543C2"/>
    <w:rsid w:val="00354601"/>
    <w:rsid w:val="00354679"/>
    <w:rsid w:val="003546CF"/>
    <w:rsid w:val="00354708"/>
    <w:rsid w:val="00354723"/>
    <w:rsid w:val="00354726"/>
    <w:rsid w:val="003547CB"/>
    <w:rsid w:val="00354842"/>
    <w:rsid w:val="00354885"/>
    <w:rsid w:val="00354925"/>
    <w:rsid w:val="00354955"/>
    <w:rsid w:val="00354B28"/>
    <w:rsid w:val="00354B2B"/>
    <w:rsid w:val="00354B64"/>
    <w:rsid w:val="00354B75"/>
    <w:rsid w:val="00354B7E"/>
    <w:rsid w:val="00354BA8"/>
    <w:rsid w:val="00354BE6"/>
    <w:rsid w:val="00354D1F"/>
    <w:rsid w:val="00354DCD"/>
    <w:rsid w:val="00354DED"/>
    <w:rsid w:val="00354E14"/>
    <w:rsid w:val="00354E8D"/>
    <w:rsid w:val="00354EC7"/>
    <w:rsid w:val="00354F0A"/>
    <w:rsid w:val="00354F83"/>
    <w:rsid w:val="00354FC7"/>
    <w:rsid w:val="00355055"/>
    <w:rsid w:val="003550CD"/>
    <w:rsid w:val="003550E2"/>
    <w:rsid w:val="00355262"/>
    <w:rsid w:val="0035529E"/>
    <w:rsid w:val="003552D4"/>
    <w:rsid w:val="0035530E"/>
    <w:rsid w:val="00355349"/>
    <w:rsid w:val="00355353"/>
    <w:rsid w:val="00355463"/>
    <w:rsid w:val="003554A4"/>
    <w:rsid w:val="0035558A"/>
    <w:rsid w:val="00355595"/>
    <w:rsid w:val="003555B8"/>
    <w:rsid w:val="003555FD"/>
    <w:rsid w:val="003556C4"/>
    <w:rsid w:val="00355708"/>
    <w:rsid w:val="0035583A"/>
    <w:rsid w:val="00355840"/>
    <w:rsid w:val="00355889"/>
    <w:rsid w:val="003558C5"/>
    <w:rsid w:val="003558FE"/>
    <w:rsid w:val="00355994"/>
    <w:rsid w:val="003559A5"/>
    <w:rsid w:val="00355AA2"/>
    <w:rsid w:val="00355ABE"/>
    <w:rsid w:val="00355AE0"/>
    <w:rsid w:val="00355AF2"/>
    <w:rsid w:val="00355B69"/>
    <w:rsid w:val="00355BA2"/>
    <w:rsid w:val="00355C3A"/>
    <w:rsid w:val="00355C6A"/>
    <w:rsid w:val="00355CE8"/>
    <w:rsid w:val="00355CEF"/>
    <w:rsid w:val="00355D02"/>
    <w:rsid w:val="00355D43"/>
    <w:rsid w:val="00355F4A"/>
    <w:rsid w:val="00356047"/>
    <w:rsid w:val="0035605E"/>
    <w:rsid w:val="00356087"/>
    <w:rsid w:val="003560CF"/>
    <w:rsid w:val="003560D0"/>
    <w:rsid w:val="00356179"/>
    <w:rsid w:val="00356358"/>
    <w:rsid w:val="003563B3"/>
    <w:rsid w:val="00356449"/>
    <w:rsid w:val="0035650C"/>
    <w:rsid w:val="00356593"/>
    <w:rsid w:val="00356596"/>
    <w:rsid w:val="00356618"/>
    <w:rsid w:val="0035662A"/>
    <w:rsid w:val="00356637"/>
    <w:rsid w:val="003566D4"/>
    <w:rsid w:val="00356700"/>
    <w:rsid w:val="00356727"/>
    <w:rsid w:val="003567FC"/>
    <w:rsid w:val="003567FD"/>
    <w:rsid w:val="003568B4"/>
    <w:rsid w:val="00356A4E"/>
    <w:rsid w:val="00356A90"/>
    <w:rsid w:val="00356AB8"/>
    <w:rsid w:val="00356B56"/>
    <w:rsid w:val="00356BA0"/>
    <w:rsid w:val="00356BE7"/>
    <w:rsid w:val="00356BEB"/>
    <w:rsid w:val="00356C29"/>
    <w:rsid w:val="00356C44"/>
    <w:rsid w:val="00356EBA"/>
    <w:rsid w:val="00356EE2"/>
    <w:rsid w:val="00356EF9"/>
    <w:rsid w:val="00356F00"/>
    <w:rsid w:val="00356F35"/>
    <w:rsid w:val="00356FA1"/>
    <w:rsid w:val="00356FAF"/>
    <w:rsid w:val="00357039"/>
    <w:rsid w:val="003570A8"/>
    <w:rsid w:val="003570CD"/>
    <w:rsid w:val="003570DD"/>
    <w:rsid w:val="00357101"/>
    <w:rsid w:val="0035710E"/>
    <w:rsid w:val="00357112"/>
    <w:rsid w:val="003571B0"/>
    <w:rsid w:val="003572A7"/>
    <w:rsid w:val="003572DE"/>
    <w:rsid w:val="0035734A"/>
    <w:rsid w:val="00357433"/>
    <w:rsid w:val="003574A5"/>
    <w:rsid w:val="00357534"/>
    <w:rsid w:val="0035753E"/>
    <w:rsid w:val="00357601"/>
    <w:rsid w:val="00357690"/>
    <w:rsid w:val="003576A1"/>
    <w:rsid w:val="003576DF"/>
    <w:rsid w:val="00357730"/>
    <w:rsid w:val="0035777E"/>
    <w:rsid w:val="00357822"/>
    <w:rsid w:val="00357834"/>
    <w:rsid w:val="00357921"/>
    <w:rsid w:val="00357964"/>
    <w:rsid w:val="0035796C"/>
    <w:rsid w:val="00357A38"/>
    <w:rsid w:val="00357A84"/>
    <w:rsid w:val="00357AE7"/>
    <w:rsid w:val="00357B26"/>
    <w:rsid w:val="00357C73"/>
    <w:rsid w:val="00357CC8"/>
    <w:rsid w:val="00357D72"/>
    <w:rsid w:val="00357DAA"/>
    <w:rsid w:val="00357DFE"/>
    <w:rsid w:val="00357E76"/>
    <w:rsid w:val="00357ED7"/>
    <w:rsid w:val="00357EDD"/>
    <w:rsid w:val="003600FB"/>
    <w:rsid w:val="0036019B"/>
    <w:rsid w:val="00360263"/>
    <w:rsid w:val="0036049D"/>
    <w:rsid w:val="0036053F"/>
    <w:rsid w:val="00360553"/>
    <w:rsid w:val="00360635"/>
    <w:rsid w:val="003606BE"/>
    <w:rsid w:val="0036071B"/>
    <w:rsid w:val="003607E8"/>
    <w:rsid w:val="00360803"/>
    <w:rsid w:val="0036081C"/>
    <w:rsid w:val="00360930"/>
    <w:rsid w:val="00360984"/>
    <w:rsid w:val="0036099B"/>
    <w:rsid w:val="00360A73"/>
    <w:rsid w:val="00360B2E"/>
    <w:rsid w:val="00360B66"/>
    <w:rsid w:val="00360B9F"/>
    <w:rsid w:val="00360BA0"/>
    <w:rsid w:val="00360BAB"/>
    <w:rsid w:val="00360C55"/>
    <w:rsid w:val="00360C56"/>
    <w:rsid w:val="00360C65"/>
    <w:rsid w:val="00360CC9"/>
    <w:rsid w:val="00360DC1"/>
    <w:rsid w:val="00360E00"/>
    <w:rsid w:val="00360E66"/>
    <w:rsid w:val="00360E6B"/>
    <w:rsid w:val="00360EC3"/>
    <w:rsid w:val="00360F7F"/>
    <w:rsid w:val="00361038"/>
    <w:rsid w:val="00361224"/>
    <w:rsid w:val="0036122A"/>
    <w:rsid w:val="003612AF"/>
    <w:rsid w:val="00361387"/>
    <w:rsid w:val="003614F5"/>
    <w:rsid w:val="00361567"/>
    <w:rsid w:val="003615B4"/>
    <w:rsid w:val="003615F0"/>
    <w:rsid w:val="00361654"/>
    <w:rsid w:val="00361744"/>
    <w:rsid w:val="003617AF"/>
    <w:rsid w:val="003617B6"/>
    <w:rsid w:val="003617C4"/>
    <w:rsid w:val="00361834"/>
    <w:rsid w:val="00361870"/>
    <w:rsid w:val="0036188B"/>
    <w:rsid w:val="00361899"/>
    <w:rsid w:val="003618A4"/>
    <w:rsid w:val="003618D9"/>
    <w:rsid w:val="0036195C"/>
    <w:rsid w:val="003619B4"/>
    <w:rsid w:val="003619B5"/>
    <w:rsid w:val="003619E4"/>
    <w:rsid w:val="00361BBC"/>
    <w:rsid w:val="00361BC1"/>
    <w:rsid w:val="00361BEA"/>
    <w:rsid w:val="00361C6F"/>
    <w:rsid w:val="00361C75"/>
    <w:rsid w:val="00361C9B"/>
    <w:rsid w:val="00361CF9"/>
    <w:rsid w:val="00361E1F"/>
    <w:rsid w:val="00361E7F"/>
    <w:rsid w:val="00361E8B"/>
    <w:rsid w:val="00361F1F"/>
    <w:rsid w:val="00361F8E"/>
    <w:rsid w:val="00361FBE"/>
    <w:rsid w:val="00361FF9"/>
    <w:rsid w:val="00362096"/>
    <w:rsid w:val="0036211A"/>
    <w:rsid w:val="0036218F"/>
    <w:rsid w:val="003622C4"/>
    <w:rsid w:val="003623AA"/>
    <w:rsid w:val="00362402"/>
    <w:rsid w:val="00362443"/>
    <w:rsid w:val="003624C6"/>
    <w:rsid w:val="003624D0"/>
    <w:rsid w:val="003624D7"/>
    <w:rsid w:val="00362529"/>
    <w:rsid w:val="00362534"/>
    <w:rsid w:val="00362594"/>
    <w:rsid w:val="00362660"/>
    <w:rsid w:val="003626CC"/>
    <w:rsid w:val="00362709"/>
    <w:rsid w:val="0036280F"/>
    <w:rsid w:val="00362842"/>
    <w:rsid w:val="003628A1"/>
    <w:rsid w:val="003628AC"/>
    <w:rsid w:val="003628BC"/>
    <w:rsid w:val="003628FA"/>
    <w:rsid w:val="00362948"/>
    <w:rsid w:val="0036297C"/>
    <w:rsid w:val="003629D5"/>
    <w:rsid w:val="003629F3"/>
    <w:rsid w:val="00362A08"/>
    <w:rsid w:val="00362A2A"/>
    <w:rsid w:val="00362A9C"/>
    <w:rsid w:val="00362B14"/>
    <w:rsid w:val="00362BF0"/>
    <w:rsid w:val="00362C8B"/>
    <w:rsid w:val="00362D64"/>
    <w:rsid w:val="00362E19"/>
    <w:rsid w:val="00362EE4"/>
    <w:rsid w:val="00362EF4"/>
    <w:rsid w:val="00362FBC"/>
    <w:rsid w:val="00362FD0"/>
    <w:rsid w:val="00362FE7"/>
    <w:rsid w:val="003630C8"/>
    <w:rsid w:val="0036311B"/>
    <w:rsid w:val="0036324C"/>
    <w:rsid w:val="003632D5"/>
    <w:rsid w:val="0036342A"/>
    <w:rsid w:val="00363458"/>
    <w:rsid w:val="0036345D"/>
    <w:rsid w:val="0036349D"/>
    <w:rsid w:val="003634A5"/>
    <w:rsid w:val="003634F6"/>
    <w:rsid w:val="003635F7"/>
    <w:rsid w:val="0036364C"/>
    <w:rsid w:val="0036365C"/>
    <w:rsid w:val="00363662"/>
    <w:rsid w:val="00363663"/>
    <w:rsid w:val="003636AE"/>
    <w:rsid w:val="00363702"/>
    <w:rsid w:val="003637F6"/>
    <w:rsid w:val="00363839"/>
    <w:rsid w:val="003638F8"/>
    <w:rsid w:val="0036399C"/>
    <w:rsid w:val="00363A03"/>
    <w:rsid w:val="00363A9B"/>
    <w:rsid w:val="00363AC5"/>
    <w:rsid w:val="00363AF9"/>
    <w:rsid w:val="00363B4F"/>
    <w:rsid w:val="00363C2E"/>
    <w:rsid w:val="00363D4F"/>
    <w:rsid w:val="00363D5F"/>
    <w:rsid w:val="00363D78"/>
    <w:rsid w:val="00363DF1"/>
    <w:rsid w:val="00363E05"/>
    <w:rsid w:val="00363E91"/>
    <w:rsid w:val="00363ECD"/>
    <w:rsid w:val="00363ED7"/>
    <w:rsid w:val="00363F4A"/>
    <w:rsid w:val="0036401D"/>
    <w:rsid w:val="003640B9"/>
    <w:rsid w:val="003640C9"/>
    <w:rsid w:val="0036414D"/>
    <w:rsid w:val="00364197"/>
    <w:rsid w:val="003641BE"/>
    <w:rsid w:val="003641C8"/>
    <w:rsid w:val="003641FE"/>
    <w:rsid w:val="0036421F"/>
    <w:rsid w:val="0036428F"/>
    <w:rsid w:val="003642A1"/>
    <w:rsid w:val="003642BD"/>
    <w:rsid w:val="003642E3"/>
    <w:rsid w:val="003642EE"/>
    <w:rsid w:val="0036431A"/>
    <w:rsid w:val="0036432C"/>
    <w:rsid w:val="00364330"/>
    <w:rsid w:val="00364335"/>
    <w:rsid w:val="00364355"/>
    <w:rsid w:val="003643B1"/>
    <w:rsid w:val="003645A5"/>
    <w:rsid w:val="003645FD"/>
    <w:rsid w:val="00364604"/>
    <w:rsid w:val="0036460B"/>
    <w:rsid w:val="00364639"/>
    <w:rsid w:val="0036466E"/>
    <w:rsid w:val="003646A0"/>
    <w:rsid w:val="003646A2"/>
    <w:rsid w:val="003646C3"/>
    <w:rsid w:val="0036479A"/>
    <w:rsid w:val="003647A9"/>
    <w:rsid w:val="0036481C"/>
    <w:rsid w:val="00364839"/>
    <w:rsid w:val="00364871"/>
    <w:rsid w:val="00364898"/>
    <w:rsid w:val="003648A4"/>
    <w:rsid w:val="003648E3"/>
    <w:rsid w:val="00364996"/>
    <w:rsid w:val="00364A34"/>
    <w:rsid w:val="00364B1E"/>
    <w:rsid w:val="00364B70"/>
    <w:rsid w:val="00364C4D"/>
    <w:rsid w:val="00364C7E"/>
    <w:rsid w:val="00364CA6"/>
    <w:rsid w:val="00364CE9"/>
    <w:rsid w:val="00364DB6"/>
    <w:rsid w:val="00364DE7"/>
    <w:rsid w:val="00364E44"/>
    <w:rsid w:val="00364E55"/>
    <w:rsid w:val="00364E5A"/>
    <w:rsid w:val="00364E7B"/>
    <w:rsid w:val="00364EDC"/>
    <w:rsid w:val="00364FB7"/>
    <w:rsid w:val="00364FF9"/>
    <w:rsid w:val="00365003"/>
    <w:rsid w:val="00365005"/>
    <w:rsid w:val="0036504D"/>
    <w:rsid w:val="003650D6"/>
    <w:rsid w:val="00365130"/>
    <w:rsid w:val="00365147"/>
    <w:rsid w:val="00365185"/>
    <w:rsid w:val="003651E8"/>
    <w:rsid w:val="003652B7"/>
    <w:rsid w:val="00365383"/>
    <w:rsid w:val="0036538D"/>
    <w:rsid w:val="003653BD"/>
    <w:rsid w:val="003653EB"/>
    <w:rsid w:val="00365405"/>
    <w:rsid w:val="0036543A"/>
    <w:rsid w:val="003654C9"/>
    <w:rsid w:val="0036556A"/>
    <w:rsid w:val="00365577"/>
    <w:rsid w:val="003656C6"/>
    <w:rsid w:val="003657E3"/>
    <w:rsid w:val="003657EB"/>
    <w:rsid w:val="003657FB"/>
    <w:rsid w:val="0036585A"/>
    <w:rsid w:val="00365877"/>
    <w:rsid w:val="003659B8"/>
    <w:rsid w:val="00365C18"/>
    <w:rsid w:val="00365C5F"/>
    <w:rsid w:val="00365C66"/>
    <w:rsid w:val="00365CC2"/>
    <w:rsid w:val="00365D56"/>
    <w:rsid w:val="00365D58"/>
    <w:rsid w:val="00365D6B"/>
    <w:rsid w:val="00365D6E"/>
    <w:rsid w:val="00365DD6"/>
    <w:rsid w:val="00365DE6"/>
    <w:rsid w:val="00365DFA"/>
    <w:rsid w:val="00365E5B"/>
    <w:rsid w:val="00365E9C"/>
    <w:rsid w:val="00365F23"/>
    <w:rsid w:val="00365F34"/>
    <w:rsid w:val="00365F8C"/>
    <w:rsid w:val="00365FC9"/>
    <w:rsid w:val="0036600B"/>
    <w:rsid w:val="003660C5"/>
    <w:rsid w:val="003660E8"/>
    <w:rsid w:val="00366191"/>
    <w:rsid w:val="003661BC"/>
    <w:rsid w:val="00366319"/>
    <w:rsid w:val="003663DE"/>
    <w:rsid w:val="0036643C"/>
    <w:rsid w:val="00366499"/>
    <w:rsid w:val="003664AB"/>
    <w:rsid w:val="003664D5"/>
    <w:rsid w:val="003665CB"/>
    <w:rsid w:val="00366672"/>
    <w:rsid w:val="003667CF"/>
    <w:rsid w:val="003667FC"/>
    <w:rsid w:val="00366829"/>
    <w:rsid w:val="0036685F"/>
    <w:rsid w:val="00366906"/>
    <w:rsid w:val="0036693C"/>
    <w:rsid w:val="00366A3A"/>
    <w:rsid w:val="00366C3A"/>
    <w:rsid w:val="00366D56"/>
    <w:rsid w:val="00366E5D"/>
    <w:rsid w:val="00366EA1"/>
    <w:rsid w:val="00366EAE"/>
    <w:rsid w:val="00366F02"/>
    <w:rsid w:val="00366F2E"/>
    <w:rsid w:val="00366F5E"/>
    <w:rsid w:val="00366F83"/>
    <w:rsid w:val="003670EE"/>
    <w:rsid w:val="00367200"/>
    <w:rsid w:val="00367215"/>
    <w:rsid w:val="00367255"/>
    <w:rsid w:val="0036729E"/>
    <w:rsid w:val="003672A6"/>
    <w:rsid w:val="003672E4"/>
    <w:rsid w:val="0036733C"/>
    <w:rsid w:val="00367374"/>
    <w:rsid w:val="003674F1"/>
    <w:rsid w:val="00367549"/>
    <w:rsid w:val="0036754C"/>
    <w:rsid w:val="0036757B"/>
    <w:rsid w:val="003675C2"/>
    <w:rsid w:val="003677B4"/>
    <w:rsid w:val="003677C2"/>
    <w:rsid w:val="00367829"/>
    <w:rsid w:val="00367880"/>
    <w:rsid w:val="003678DE"/>
    <w:rsid w:val="003678FF"/>
    <w:rsid w:val="00367996"/>
    <w:rsid w:val="003679FE"/>
    <w:rsid w:val="00367A0C"/>
    <w:rsid w:val="00367AC9"/>
    <w:rsid w:val="00367CF8"/>
    <w:rsid w:val="00367D92"/>
    <w:rsid w:val="00367E79"/>
    <w:rsid w:val="00367E91"/>
    <w:rsid w:val="00367E92"/>
    <w:rsid w:val="00367F9F"/>
    <w:rsid w:val="0037001C"/>
    <w:rsid w:val="00370116"/>
    <w:rsid w:val="003701C2"/>
    <w:rsid w:val="0037026D"/>
    <w:rsid w:val="00370276"/>
    <w:rsid w:val="00370287"/>
    <w:rsid w:val="0037028C"/>
    <w:rsid w:val="003702B0"/>
    <w:rsid w:val="0037038F"/>
    <w:rsid w:val="003703CC"/>
    <w:rsid w:val="003703ED"/>
    <w:rsid w:val="0037043A"/>
    <w:rsid w:val="003704BE"/>
    <w:rsid w:val="003704D1"/>
    <w:rsid w:val="00370509"/>
    <w:rsid w:val="00370516"/>
    <w:rsid w:val="0037056A"/>
    <w:rsid w:val="0037059C"/>
    <w:rsid w:val="00370687"/>
    <w:rsid w:val="00370698"/>
    <w:rsid w:val="003706F6"/>
    <w:rsid w:val="0037074C"/>
    <w:rsid w:val="00370779"/>
    <w:rsid w:val="003708F2"/>
    <w:rsid w:val="0037094D"/>
    <w:rsid w:val="00370977"/>
    <w:rsid w:val="00370A23"/>
    <w:rsid w:val="00370A8D"/>
    <w:rsid w:val="00370B42"/>
    <w:rsid w:val="00370BC0"/>
    <w:rsid w:val="00370BF5"/>
    <w:rsid w:val="00370C03"/>
    <w:rsid w:val="00370C5B"/>
    <w:rsid w:val="00370CC5"/>
    <w:rsid w:val="00370D00"/>
    <w:rsid w:val="00370D42"/>
    <w:rsid w:val="00370E5C"/>
    <w:rsid w:val="00370EFB"/>
    <w:rsid w:val="00370F1E"/>
    <w:rsid w:val="00370F2E"/>
    <w:rsid w:val="00370F90"/>
    <w:rsid w:val="003710DD"/>
    <w:rsid w:val="003710F1"/>
    <w:rsid w:val="003710F5"/>
    <w:rsid w:val="00371109"/>
    <w:rsid w:val="00371122"/>
    <w:rsid w:val="00371156"/>
    <w:rsid w:val="00371174"/>
    <w:rsid w:val="003712C1"/>
    <w:rsid w:val="003712C5"/>
    <w:rsid w:val="003712EF"/>
    <w:rsid w:val="00371345"/>
    <w:rsid w:val="00371361"/>
    <w:rsid w:val="0037138F"/>
    <w:rsid w:val="00371402"/>
    <w:rsid w:val="00371420"/>
    <w:rsid w:val="003714AD"/>
    <w:rsid w:val="0037157C"/>
    <w:rsid w:val="003715B9"/>
    <w:rsid w:val="00371615"/>
    <w:rsid w:val="00371699"/>
    <w:rsid w:val="00371746"/>
    <w:rsid w:val="00371822"/>
    <w:rsid w:val="003718EB"/>
    <w:rsid w:val="003718F0"/>
    <w:rsid w:val="003718F2"/>
    <w:rsid w:val="00371AE0"/>
    <w:rsid w:val="00371B8C"/>
    <w:rsid w:val="00371BDA"/>
    <w:rsid w:val="00371C05"/>
    <w:rsid w:val="00371CBC"/>
    <w:rsid w:val="00371D33"/>
    <w:rsid w:val="00371DE6"/>
    <w:rsid w:val="00371E80"/>
    <w:rsid w:val="00371F65"/>
    <w:rsid w:val="00372045"/>
    <w:rsid w:val="00372103"/>
    <w:rsid w:val="0037211E"/>
    <w:rsid w:val="00372237"/>
    <w:rsid w:val="00372253"/>
    <w:rsid w:val="00372261"/>
    <w:rsid w:val="0037232B"/>
    <w:rsid w:val="003723DE"/>
    <w:rsid w:val="0037241F"/>
    <w:rsid w:val="00372424"/>
    <w:rsid w:val="00372442"/>
    <w:rsid w:val="00372492"/>
    <w:rsid w:val="003724E9"/>
    <w:rsid w:val="00372501"/>
    <w:rsid w:val="0037250D"/>
    <w:rsid w:val="00372528"/>
    <w:rsid w:val="00372555"/>
    <w:rsid w:val="0037259E"/>
    <w:rsid w:val="00372768"/>
    <w:rsid w:val="00372802"/>
    <w:rsid w:val="00372804"/>
    <w:rsid w:val="0037280F"/>
    <w:rsid w:val="0037289A"/>
    <w:rsid w:val="00372906"/>
    <w:rsid w:val="00372988"/>
    <w:rsid w:val="003729CF"/>
    <w:rsid w:val="003729F4"/>
    <w:rsid w:val="00372B11"/>
    <w:rsid w:val="00372BBF"/>
    <w:rsid w:val="00372C7B"/>
    <w:rsid w:val="00372CDF"/>
    <w:rsid w:val="00372D55"/>
    <w:rsid w:val="00372D62"/>
    <w:rsid w:val="00372D85"/>
    <w:rsid w:val="00372E47"/>
    <w:rsid w:val="00372E58"/>
    <w:rsid w:val="00372E83"/>
    <w:rsid w:val="00372EFE"/>
    <w:rsid w:val="00372F14"/>
    <w:rsid w:val="00372F2E"/>
    <w:rsid w:val="00372F61"/>
    <w:rsid w:val="00372FD1"/>
    <w:rsid w:val="003730E8"/>
    <w:rsid w:val="00373102"/>
    <w:rsid w:val="00373179"/>
    <w:rsid w:val="0037317C"/>
    <w:rsid w:val="003731EC"/>
    <w:rsid w:val="00373251"/>
    <w:rsid w:val="003732AB"/>
    <w:rsid w:val="003732B6"/>
    <w:rsid w:val="003732FA"/>
    <w:rsid w:val="0037335E"/>
    <w:rsid w:val="00373381"/>
    <w:rsid w:val="00373387"/>
    <w:rsid w:val="003734F6"/>
    <w:rsid w:val="003735AC"/>
    <w:rsid w:val="003735BD"/>
    <w:rsid w:val="003735C2"/>
    <w:rsid w:val="0037365E"/>
    <w:rsid w:val="00373668"/>
    <w:rsid w:val="003736BA"/>
    <w:rsid w:val="0037375C"/>
    <w:rsid w:val="003737E1"/>
    <w:rsid w:val="00373852"/>
    <w:rsid w:val="00373860"/>
    <w:rsid w:val="00373865"/>
    <w:rsid w:val="00373871"/>
    <w:rsid w:val="00373900"/>
    <w:rsid w:val="0037395C"/>
    <w:rsid w:val="003739D7"/>
    <w:rsid w:val="003739E8"/>
    <w:rsid w:val="003739F4"/>
    <w:rsid w:val="00373A70"/>
    <w:rsid w:val="00373AB4"/>
    <w:rsid w:val="00373AFD"/>
    <w:rsid w:val="00373B59"/>
    <w:rsid w:val="00373B67"/>
    <w:rsid w:val="00373B95"/>
    <w:rsid w:val="00373BA1"/>
    <w:rsid w:val="00373BC3"/>
    <w:rsid w:val="00373C1F"/>
    <w:rsid w:val="00373C39"/>
    <w:rsid w:val="00373C79"/>
    <w:rsid w:val="00373D30"/>
    <w:rsid w:val="00373D77"/>
    <w:rsid w:val="00373EB4"/>
    <w:rsid w:val="00373F7B"/>
    <w:rsid w:val="00373FAB"/>
    <w:rsid w:val="00374167"/>
    <w:rsid w:val="00374241"/>
    <w:rsid w:val="003742F9"/>
    <w:rsid w:val="00374317"/>
    <w:rsid w:val="00374343"/>
    <w:rsid w:val="0037435F"/>
    <w:rsid w:val="00374379"/>
    <w:rsid w:val="003743D7"/>
    <w:rsid w:val="003743E9"/>
    <w:rsid w:val="00374460"/>
    <w:rsid w:val="003744AF"/>
    <w:rsid w:val="0037450E"/>
    <w:rsid w:val="00374656"/>
    <w:rsid w:val="003748EC"/>
    <w:rsid w:val="003749CF"/>
    <w:rsid w:val="003749D1"/>
    <w:rsid w:val="00374A55"/>
    <w:rsid w:val="00374AE0"/>
    <w:rsid w:val="00374B36"/>
    <w:rsid w:val="00374B6A"/>
    <w:rsid w:val="00374BA8"/>
    <w:rsid w:val="00374C64"/>
    <w:rsid w:val="00374CBD"/>
    <w:rsid w:val="00374D62"/>
    <w:rsid w:val="00374DA4"/>
    <w:rsid w:val="00374DDF"/>
    <w:rsid w:val="00374E72"/>
    <w:rsid w:val="00374F57"/>
    <w:rsid w:val="00375014"/>
    <w:rsid w:val="0037506D"/>
    <w:rsid w:val="003750A8"/>
    <w:rsid w:val="00375204"/>
    <w:rsid w:val="0037520C"/>
    <w:rsid w:val="0037527B"/>
    <w:rsid w:val="003752D2"/>
    <w:rsid w:val="00375379"/>
    <w:rsid w:val="003753C7"/>
    <w:rsid w:val="003753DE"/>
    <w:rsid w:val="00375551"/>
    <w:rsid w:val="00375612"/>
    <w:rsid w:val="00375676"/>
    <w:rsid w:val="003756DD"/>
    <w:rsid w:val="00375793"/>
    <w:rsid w:val="003757D3"/>
    <w:rsid w:val="003757EB"/>
    <w:rsid w:val="003757ED"/>
    <w:rsid w:val="003758ED"/>
    <w:rsid w:val="00375A1E"/>
    <w:rsid w:val="00375B07"/>
    <w:rsid w:val="00375B18"/>
    <w:rsid w:val="00375BA2"/>
    <w:rsid w:val="00375BA4"/>
    <w:rsid w:val="00375BF6"/>
    <w:rsid w:val="00375C2D"/>
    <w:rsid w:val="00375CB4"/>
    <w:rsid w:val="00375CC2"/>
    <w:rsid w:val="00375D83"/>
    <w:rsid w:val="00375DD6"/>
    <w:rsid w:val="00375E01"/>
    <w:rsid w:val="00375E84"/>
    <w:rsid w:val="00375EC7"/>
    <w:rsid w:val="00375F16"/>
    <w:rsid w:val="00375F29"/>
    <w:rsid w:val="00375F36"/>
    <w:rsid w:val="00375F4A"/>
    <w:rsid w:val="00375F9B"/>
    <w:rsid w:val="00376093"/>
    <w:rsid w:val="003760F0"/>
    <w:rsid w:val="003761C2"/>
    <w:rsid w:val="0037622A"/>
    <w:rsid w:val="00376247"/>
    <w:rsid w:val="003762C1"/>
    <w:rsid w:val="003762DD"/>
    <w:rsid w:val="003763C7"/>
    <w:rsid w:val="0037640C"/>
    <w:rsid w:val="003764E3"/>
    <w:rsid w:val="00376541"/>
    <w:rsid w:val="00376557"/>
    <w:rsid w:val="00376581"/>
    <w:rsid w:val="00376622"/>
    <w:rsid w:val="00376692"/>
    <w:rsid w:val="003766E8"/>
    <w:rsid w:val="00376790"/>
    <w:rsid w:val="00376798"/>
    <w:rsid w:val="003767AB"/>
    <w:rsid w:val="00376833"/>
    <w:rsid w:val="00376865"/>
    <w:rsid w:val="00376896"/>
    <w:rsid w:val="0037691E"/>
    <w:rsid w:val="00376964"/>
    <w:rsid w:val="00376984"/>
    <w:rsid w:val="0037698B"/>
    <w:rsid w:val="003769B0"/>
    <w:rsid w:val="003769BD"/>
    <w:rsid w:val="003769F8"/>
    <w:rsid w:val="00376AC9"/>
    <w:rsid w:val="00376ACA"/>
    <w:rsid w:val="00376B13"/>
    <w:rsid w:val="00376B6F"/>
    <w:rsid w:val="00376B8D"/>
    <w:rsid w:val="00376CA5"/>
    <w:rsid w:val="00376CEB"/>
    <w:rsid w:val="00376D18"/>
    <w:rsid w:val="00376D2F"/>
    <w:rsid w:val="00376D9F"/>
    <w:rsid w:val="00376DD4"/>
    <w:rsid w:val="00376DDB"/>
    <w:rsid w:val="00376E7A"/>
    <w:rsid w:val="00376EAD"/>
    <w:rsid w:val="00376FEF"/>
    <w:rsid w:val="003770BD"/>
    <w:rsid w:val="003771AA"/>
    <w:rsid w:val="00377281"/>
    <w:rsid w:val="003772EB"/>
    <w:rsid w:val="00377321"/>
    <w:rsid w:val="00377419"/>
    <w:rsid w:val="0037741B"/>
    <w:rsid w:val="00377479"/>
    <w:rsid w:val="00377571"/>
    <w:rsid w:val="00377586"/>
    <w:rsid w:val="003775DD"/>
    <w:rsid w:val="00377649"/>
    <w:rsid w:val="00377663"/>
    <w:rsid w:val="0037767D"/>
    <w:rsid w:val="00377686"/>
    <w:rsid w:val="00377689"/>
    <w:rsid w:val="00377709"/>
    <w:rsid w:val="00377714"/>
    <w:rsid w:val="00377754"/>
    <w:rsid w:val="003777B0"/>
    <w:rsid w:val="003777B1"/>
    <w:rsid w:val="003777F9"/>
    <w:rsid w:val="003778B1"/>
    <w:rsid w:val="003778CD"/>
    <w:rsid w:val="003778D1"/>
    <w:rsid w:val="00377974"/>
    <w:rsid w:val="0037797A"/>
    <w:rsid w:val="00377A66"/>
    <w:rsid w:val="00377B07"/>
    <w:rsid w:val="00377BBA"/>
    <w:rsid w:val="00377D2C"/>
    <w:rsid w:val="00377D4B"/>
    <w:rsid w:val="00377D90"/>
    <w:rsid w:val="00377E56"/>
    <w:rsid w:val="00377E6C"/>
    <w:rsid w:val="00377F22"/>
    <w:rsid w:val="00377FE3"/>
    <w:rsid w:val="0037E187"/>
    <w:rsid w:val="0038005D"/>
    <w:rsid w:val="003800EA"/>
    <w:rsid w:val="003800ED"/>
    <w:rsid w:val="00380103"/>
    <w:rsid w:val="00380188"/>
    <w:rsid w:val="00380252"/>
    <w:rsid w:val="00380258"/>
    <w:rsid w:val="00380287"/>
    <w:rsid w:val="003802F9"/>
    <w:rsid w:val="00380368"/>
    <w:rsid w:val="00380394"/>
    <w:rsid w:val="003803F5"/>
    <w:rsid w:val="00380419"/>
    <w:rsid w:val="0038041B"/>
    <w:rsid w:val="0038045B"/>
    <w:rsid w:val="00380517"/>
    <w:rsid w:val="00380519"/>
    <w:rsid w:val="0038054E"/>
    <w:rsid w:val="003805AC"/>
    <w:rsid w:val="003805BC"/>
    <w:rsid w:val="003807AC"/>
    <w:rsid w:val="003807B7"/>
    <w:rsid w:val="003807C4"/>
    <w:rsid w:val="0038082F"/>
    <w:rsid w:val="0038085F"/>
    <w:rsid w:val="00380877"/>
    <w:rsid w:val="003808AF"/>
    <w:rsid w:val="003808BC"/>
    <w:rsid w:val="00380980"/>
    <w:rsid w:val="003809DF"/>
    <w:rsid w:val="00380A05"/>
    <w:rsid w:val="00380A10"/>
    <w:rsid w:val="00380A59"/>
    <w:rsid w:val="00380A82"/>
    <w:rsid w:val="00380A98"/>
    <w:rsid w:val="00380ADD"/>
    <w:rsid w:val="00380B79"/>
    <w:rsid w:val="00380B9A"/>
    <w:rsid w:val="00380BBA"/>
    <w:rsid w:val="00380C7E"/>
    <w:rsid w:val="00380D04"/>
    <w:rsid w:val="00380D33"/>
    <w:rsid w:val="00380DA2"/>
    <w:rsid w:val="00380DCF"/>
    <w:rsid w:val="00380E30"/>
    <w:rsid w:val="00380E3C"/>
    <w:rsid w:val="00380E50"/>
    <w:rsid w:val="00380F4F"/>
    <w:rsid w:val="00380F99"/>
    <w:rsid w:val="00381013"/>
    <w:rsid w:val="00381018"/>
    <w:rsid w:val="00381150"/>
    <w:rsid w:val="003811DD"/>
    <w:rsid w:val="003811F6"/>
    <w:rsid w:val="00381274"/>
    <w:rsid w:val="0038127B"/>
    <w:rsid w:val="00381291"/>
    <w:rsid w:val="0038136A"/>
    <w:rsid w:val="003813E1"/>
    <w:rsid w:val="003813FB"/>
    <w:rsid w:val="003814C8"/>
    <w:rsid w:val="003815D2"/>
    <w:rsid w:val="00381629"/>
    <w:rsid w:val="00381639"/>
    <w:rsid w:val="00381640"/>
    <w:rsid w:val="003817C8"/>
    <w:rsid w:val="003817D1"/>
    <w:rsid w:val="003817FB"/>
    <w:rsid w:val="00381881"/>
    <w:rsid w:val="00381949"/>
    <w:rsid w:val="003819D6"/>
    <w:rsid w:val="003819FE"/>
    <w:rsid w:val="00381A13"/>
    <w:rsid w:val="00381A38"/>
    <w:rsid w:val="00381A6D"/>
    <w:rsid w:val="00381AB6"/>
    <w:rsid w:val="00381AEE"/>
    <w:rsid w:val="00381B10"/>
    <w:rsid w:val="00381B5D"/>
    <w:rsid w:val="00381CBC"/>
    <w:rsid w:val="00381DCD"/>
    <w:rsid w:val="00381E05"/>
    <w:rsid w:val="00381E52"/>
    <w:rsid w:val="00381E7F"/>
    <w:rsid w:val="00381E9C"/>
    <w:rsid w:val="00381EAF"/>
    <w:rsid w:val="00381EEE"/>
    <w:rsid w:val="00381F2E"/>
    <w:rsid w:val="00381F37"/>
    <w:rsid w:val="0038209F"/>
    <w:rsid w:val="003820AC"/>
    <w:rsid w:val="00382102"/>
    <w:rsid w:val="0038212E"/>
    <w:rsid w:val="00382131"/>
    <w:rsid w:val="0038213F"/>
    <w:rsid w:val="00382182"/>
    <w:rsid w:val="00382191"/>
    <w:rsid w:val="003821EC"/>
    <w:rsid w:val="0038220B"/>
    <w:rsid w:val="00382269"/>
    <w:rsid w:val="00382293"/>
    <w:rsid w:val="003822B4"/>
    <w:rsid w:val="00382329"/>
    <w:rsid w:val="00382356"/>
    <w:rsid w:val="003823CA"/>
    <w:rsid w:val="003823FA"/>
    <w:rsid w:val="0038240D"/>
    <w:rsid w:val="00382410"/>
    <w:rsid w:val="0038248A"/>
    <w:rsid w:val="003824E6"/>
    <w:rsid w:val="00382517"/>
    <w:rsid w:val="00382520"/>
    <w:rsid w:val="0038257E"/>
    <w:rsid w:val="003825ED"/>
    <w:rsid w:val="003825F8"/>
    <w:rsid w:val="0038266F"/>
    <w:rsid w:val="003826CA"/>
    <w:rsid w:val="0038275C"/>
    <w:rsid w:val="00382786"/>
    <w:rsid w:val="003827D4"/>
    <w:rsid w:val="003828AB"/>
    <w:rsid w:val="003828AE"/>
    <w:rsid w:val="003829DB"/>
    <w:rsid w:val="003829FF"/>
    <w:rsid w:val="00382A2D"/>
    <w:rsid w:val="00382BA4"/>
    <w:rsid w:val="00382BCD"/>
    <w:rsid w:val="00382BD6"/>
    <w:rsid w:val="00382C1D"/>
    <w:rsid w:val="00382C75"/>
    <w:rsid w:val="00382CBC"/>
    <w:rsid w:val="00382D5A"/>
    <w:rsid w:val="00382DE2"/>
    <w:rsid w:val="00382EF4"/>
    <w:rsid w:val="00382F0B"/>
    <w:rsid w:val="0038304E"/>
    <w:rsid w:val="003830F0"/>
    <w:rsid w:val="00383131"/>
    <w:rsid w:val="003831FE"/>
    <w:rsid w:val="0038328E"/>
    <w:rsid w:val="00383310"/>
    <w:rsid w:val="0038337F"/>
    <w:rsid w:val="003833B5"/>
    <w:rsid w:val="003833D1"/>
    <w:rsid w:val="0038343D"/>
    <w:rsid w:val="0038348F"/>
    <w:rsid w:val="0038352E"/>
    <w:rsid w:val="00383535"/>
    <w:rsid w:val="003836A6"/>
    <w:rsid w:val="00383728"/>
    <w:rsid w:val="00383810"/>
    <w:rsid w:val="00383861"/>
    <w:rsid w:val="00383906"/>
    <w:rsid w:val="0038390E"/>
    <w:rsid w:val="0038396D"/>
    <w:rsid w:val="00383994"/>
    <w:rsid w:val="0038399E"/>
    <w:rsid w:val="003839B0"/>
    <w:rsid w:val="003839E7"/>
    <w:rsid w:val="00383AA6"/>
    <w:rsid w:val="00383BB7"/>
    <w:rsid w:val="00383BC2"/>
    <w:rsid w:val="00383BFC"/>
    <w:rsid w:val="00383C7C"/>
    <w:rsid w:val="00383D12"/>
    <w:rsid w:val="00383D38"/>
    <w:rsid w:val="00383D3C"/>
    <w:rsid w:val="00383F84"/>
    <w:rsid w:val="00383FAB"/>
    <w:rsid w:val="00383FD8"/>
    <w:rsid w:val="00384091"/>
    <w:rsid w:val="003840D5"/>
    <w:rsid w:val="0038418E"/>
    <w:rsid w:val="003841D3"/>
    <w:rsid w:val="0038430E"/>
    <w:rsid w:val="00384418"/>
    <w:rsid w:val="003844B8"/>
    <w:rsid w:val="003844D0"/>
    <w:rsid w:val="003844F0"/>
    <w:rsid w:val="0038455F"/>
    <w:rsid w:val="0038456A"/>
    <w:rsid w:val="003845F5"/>
    <w:rsid w:val="003845FC"/>
    <w:rsid w:val="0038469E"/>
    <w:rsid w:val="003846CF"/>
    <w:rsid w:val="00384746"/>
    <w:rsid w:val="0038478F"/>
    <w:rsid w:val="003847EB"/>
    <w:rsid w:val="003847F7"/>
    <w:rsid w:val="00384867"/>
    <w:rsid w:val="0038488D"/>
    <w:rsid w:val="0038496E"/>
    <w:rsid w:val="003849F0"/>
    <w:rsid w:val="00384A0D"/>
    <w:rsid w:val="00384A6A"/>
    <w:rsid w:val="00384B1E"/>
    <w:rsid w:val="00384B4B"/>
    <w:rsid w:val="00384CA3"/>
    <w:rsid w:val="00384CAD"/>
    <w:rsid w:val="00384CF4"/>
    <w:rsid w:val="00384D3D"/>
    <w:rsid w:val="00384D46"/>
    <w:rsid w:val="00384D9E"/>
    <w:rsid w:val="00384E0A"/>
    <w:rsid w:val="00384E71"/>
    <w:rsid w:val="00384E75"/>
    <w:rsid w:val="00384F71"/>
    <w:rsid w:val="00384F75"/>
    <w:rsid w:val="00384FEC"/>
    <w:rsid w:val="003850B3"/>
    <w:rsid w:val="003850CD"/>
    <w:rsid w:val="003851E2"/>
    <w:rsid w:val="00385264"/>
    <w:rsid w:val="003852C4"/>
    <w:rsid w:val="003852CC"/>
    <w:rsid w:val="00385306"/>
    <w:rsid w:val="0038533D"/>
    <w:rsid w:val="00385359"/>
    <w:rsid w:val="00385380"/>
    <w:rsid w:val="00385392"/>
    <w:rsid w:val="00385395"/>
    <w:rsid w:val="003853BC"/>
    <w:rsid w:val="003854B2"/>
    <w:rsid w:val="00385653"/>
    <w:rsid w:val="00385676"/>
    <w:rsid w:val="00385682"/>
    <w:rsid w:val="003856A2"/>
    <w:rsid w:val="003856DD"/>
    <w:rsid w:val="0038580C"/>
    <w:rsid w:val="0038588F"/>
    <w:rsid w:val="003858C9"/>
    <w:rsid w:val="003858CE"/>
    <w:rsid w:val="00385957"/>
    <w:rsid w:val="00385988"/>
    <w:rsid w:val="003859E0"/>
    <w:rsid w:val="003859EA"/>
    <w:rsid w:val="00385A90"/>
    <w:rsid w:val="00385B8E"/>
    <w:rsid w:val="00385BF8"/>
    <w:rsid w:val="00385C4A"/>
    <w:rsid w:val="00385C6D"/>
    <w:rsid w:val="00385C76"/>
    <w:rsid w:val="00385D1B"/>
    <w:rsid w:val="00385D2C"/>
    <w:rsid w:val="00385D73"/>
    <w:rsid w:val="00385DE4"/>
    <w:rsid w:val="00385DF4"/>
    <w:rsid w:val="00385E2A"/>
    <w:rsid w:val="00385EA5"/>
    <w:rsid w:val="00385F49"/>
    <w:rsid w:val="00385F94"/>
    <w:rsid w:val="00385F9E"/>
    <w:rsid w:val="00385FD5"/>
    <w:rsid w:val="00385FEE"/>
    <w:rsid w:val="00385FFE"/>
    <w:rsid w:val="0038601A"/>
    <w:rsid w:val="0038602F"/>
    <w:rsid w:val="00386059"/>
    <w:rsid w:val="003860B4"/>
    <w:rsid w:val="003860F5"/>
    <w:rsid w:val="003862A0"/>
    <w:rsid w:val="003862CD"/>
    <w:rsid w:val="003863CF"/>
    <w:rsid w:val="00386433"/>
    <w:rsid w:val="0038643B"/>
    <w:rsid w:val="003864EA"/>
    <w:rsid w:val="00386560"/>
    <w:rsid w:val="00386596"/>
    <w:rsid w:val="003865FD"/>
    <w:rsid w:val="00386603"/>
    <w:rsid w:val="00386640"/>
    <w:rsid w:val="003866AE"/>
    <w:rsid w:val="0038670D"/>
    <w:rsid w:val="00386770"/>
    <w:rsid w:val="003867E3"/>
    <w:rsid w:val="0038685B"/>
    <w:rsid w:val="00386936"/>
    <w:rsid w:val="00386A69"/>
    <w:rsid w:val="00386AAE"/>
    <w:rsid w:val="00386ABA"/>
    <w:rsid w:val="00386B13"/>
    <w:rsid w:val="00386BE4"/>
    <w:rsid w:val="00386C8B"/>
    <w:rsid w:val="00386CBB"/>
    <w:rsid w:val="00386D2F"/>
    <w:rsid w:val="00386DD5"/>
    <w:rsid w:val="00386EEF"/>
    <w:rsid w:val="00386F0A"/>
    <w:rsid w:val="00386F10"/>
    <w:rsid w:val="00387010"/>
    <w:rsid w:val="00387041"/>
    <w:rsid w:val="0038706D"/>
    <w:rsid w:val="003870C2"/>
    <w:rsid w:val="003870F1"/>
    <w:rsid w:val="00387194"/>
    <w:rsid w:val="003871C2"/>
    <w:rsid w:val="003871C9"/>
    <w:rsid w:val="003871E6"/>
    <w:rsid w:val="0038721A"/>
    <w:rsid w:val="003872CA"/>
    <w:rsid w:val="003872FD"/>
    <w:rsid w:val="00387311"/>
    <w:rsid w:val="003873D1"/>
    <w:rsid w:val="00387448"/>
    <w:rsid w:val="003874FB"/>
    <w:rsid w:val="00387575"/>
    <w:rsid w:val="003875B6"/>
    <w:rsid w:val="00387611"/>
    <w:rsid w:val="00387677"/>
    <w:rsid w:val="003876E3"/>
    <w:rsid w:val="0038774D"/>
    <w:rsid w:val="0038783D"/>
    <w:rsid w:val="003878E7"/>
    <w:rsid w:val="00387910"/>
    <w:rsid w:val="00387914"/>
    <w:rsid w:val="0038793C"/>
    <w:rsid w:val="003879D5"/>
    <w:rsid w:val="003879E1"/>
    <w:rsid w:val="00387A35"/>
    <w:rsid w:val="00387A71"/>
    <w:rsid w:val="00387A89"/>
    <w:rsid w:val="00387BAE"/>
    <w:rsid w:val="00387BBF"/>
    <w:rsid w:val="00387C54"/>
    <w:rsid w:val="00387C55"/>
    <w:rsid w:val="00387CA6"/>
    <w:rsid w:val="00387D05"/>
    <w:rsid w:val="00387D92"/>
    <w:rsid w:val="00387D95"/>
    <w:rsid w:val="00387F6C"/>
    <w:rsid w:val="0039012A"/>
    <w:rsid w:val="003901B0"/>
    <w:rsid w:val="003901FC"/>
    <w:rsid w:val="00390266"/>
    <w:rsid w:val="00390293"/>
    <w:rsid w:val="003902FD"/>
    <w:rsid w:val="0039041D"/>
    <w:rsid w:val="00390447"/>
    <w:rsid w:val="003904D9"/>
    <w:rsid w:val="00390598"/>
    <w:rsid w:val="003905D3"/>
    <w:rsid w:val="00390640"/>
    <w:rsid w:val="003907C9"/>
    <w:rsid w:val="003907E5"/>
    <w:rsid w:val="0039085D"/>
    <w:rsid w:val="0039086E"/>
    <w:rsid w:val="003908A1"/>
    <w:rsid w:val="00390944"/>
    <w:rsid w:val="0039095B"/>
    <w:rsid w:val="003909E4"/>
    <w:rsid w:val="00390A1B"/>
    <w:rsid w:val="00390A1E"/>
    <w:rsid w:val="00390A4F"/>
    <w:rsid w:val="00390A53"/>
    <w:rsid w:val="00390B15"/>
    <w:rsid w:val="00390BA4"/>
    <w:rsid w:val="00390BC2"/>
    <w:rsid w:val="00390BD2"/>
    <w:rsid w:val="00390C24"/>
    <w:rsid w:val="00390C9D"/>
    <w:rsid w:val="00390D0B"/>
    <w:rsid w:val="00390D2A"/>
    <w:rsid w:val="00390D65"/>
    <w:rsid w:val="00390D81"/>
    <w:rsid w:val="00390D94"/>
    <w:rsid w:val="00390D9D"/>
    <w:rsid w:val="00390DE3"/>
    <w:rsid w:val="00390E10"/>
    <w:rsid w:val="00390F31"/>
    <w:rsid w:val="00390F56"/>
    <w:rsid w:val="00390F97"/>
    <w:rsid w:val="00390FBD"/>
    <w:rsid w:val="00390FDC"/>
    <w:rsid w:val="00390FE4"/>
    <w:rsid w:val="00391027"/>
    <w:rsid w:val="00391069"/>
    <w:rsid w:val="0039107F"/>
    <w:rsid w:val="003910E7"/>
    <w:rsid w:val="0039110F"/>
    <w:rsid w:val="0039111A"/>
    <w:rsid w:val="00391139"/>
    <w:rsid w:val="003911E1"/>
    <w:rsid w:val="00391233"/>
    <w:rsid w:val="00391317"/>
    <w:rsid w:val="00391353"/>
    <w:rsid w:val="0039138C"/>
    <w:rsid w:val="003915E5"/>
    <w:rsid w:val="00391676"/>
    <w:rsid w:val="0039168F"/>
    <w:rsid w:val="00391746"/>
    <w:rsid w:val="00391829"/>
    <w:rsid w:val="0039188B"/>
    <w:rsid w:val="00391995"/>
    <w:rsid w:val="00391A5D"/>
    <w:rsid w:val="00391AF6"/>
    <w:rsid w:val="00391B3D"/>
    <w:rsid w:val="00391C2C"/>
    <w:rsid w:val="00391C76"/>
    <w:rsid w:val="00391CA2"/>
    <w:rsid w:val="00391CAC"/>
    <w:rsid w:val="00391D78"/>
    <w:rsid w:val="00391DC6"/>
    <w:rsid w:val="00391F10"/>
    <w:rsid w:val="00392081"/>
    <w:rsid w:val="003920A7"/>
    <w:rsid w:val="003920AB"/>
    <w:rsid w:val="003920D9"/>
    <w:rsid w:val="00392200"/>
    <w:rsid w:val="0039220C"/>
    <w:rsid w:val="00392254"/>
    <w:rsid w:val="003923C7"/>
    <w:rsid w:val="003923EA"/>
    <w:rsid w:val="00392417"/>
    <w:rsid w:val="003924A5"/>
    <w:rsid w:val="003924D1"/>
    <w:rsid w:val="003925DE"/>
    <w:rsid w:val="003925ED"/>
    <w:rsid w:val="00392605"/>
    <w:rsid w:val="0039262E"/>
    <w:rsid w:val="0039263C"/>
    <w:rsid w:val="0039265D"/>
    <w:rsid w:val="003926AF"/>
    <w:rsid w:val="003926B6"/>
    <w:rsid w:val="003927FF"/>
    <w:rsid w:val="00392807"/>
    <w:rsid w:val="00392888"/>
    <w:rsid w:val="003928EC"/>
    <w:rsid w:val="0039295B"/>
    <w:rsid w:val="003929AF"/>
    <w:rsid w:val="003929FA"/>
    <w:rsid w:val="00392A31"/>
    <w:rsid w:val="00392A4D"/>
    <w:rsid w:val="00392A4E"/>
    <w:rsid w:val="00392AC3"/>
    <w:rsid w:val="00392C40"/>
    <w:rsid w:val="00392C42"/>
    <w:rsid w:val="00392C6A"/>
    <w:rsid w:val="00392CAE"/>
    <w:rsid w:val="00392D30"/>
    <w:rsid w:val="00392D72"/>
    <w:rsid w:val="00392DF8"/>
    <w:rsid w:val="00392F13"/>
    <w:rsid w:val="00392F81"/>
    <w:rsid w:val="00392FFE"/>
    <w:rsid w:val="00393055"/>
    <w:rsid w:val="003932B8"/>
    <w:rsid w:val="00393368"/>
    <w:rsid w:val="003933C4"/>
    <w:rsid w:val="00393405"/>
    <w:rsid w:val="00393438"/>
    <w:rsid w:val="00393441"/>
    <w:rsid w:val="00393466"/>
    <w:rsid w:val="00393497"/>
    <w:rsid w:val="0039357F"/>
    <w:rsid w:val="003935FF"/>
    <w:rsid w:val="00393677"/>
    <w:rsid w:val="0039370B"/>
    <w:rsid w:val="00393746"/>
    <w:rsid w:val="00393772"/>
    <w:rsid w:val="003937BE"/>
    <w:rsid w:val="00393812"/>
    <w:rsid w:val="00393834"/>
    <w:rsid w:val="0039386B"/>
    <w:rsid w:val="003938A7"/>
    <w:rsid w:val="003938AE"/>
    <w:rsid w:val="00393928"/>
    <w:rsid w:val="003939B1"/>
    <w:rsid w:val="00393A02"/>
    <w:rsid w:val="00393A57"/>
    <w:rsid w:val="00393A61"/>
    <w:rsid w:val="00393A6F"/>
    <w:rsid w:val="00393BAB"/>
    <w:rsid w:val="00393BF3"/>
    <w:rsid w:val="00393C09"/>
    <w:rsid w:val="00393C92"/>
    <w:rsid w:val="00393CA1"/>
    <w:rsid w:val="00393CB1"/>
    <w:rsid w:val="00393DAD"/>
    <w:rsid w:val="00393E06"/>
    <w:rsid w:val="00393E10"/>
    <w:rsid w:val="00393E28"/>
    <w:rsid w:val="00393F1F"/>
    <w:rsid w:val="00393F64"/>
    <w:rsid w:val="00393F8D"/>
    <w:rsid w:val="00393FA9"/>
    <w:rsid w:val="00393FD1"/>
    <w:rsid w:val="0039400F"/>
    <w:rsid w:val="0039403D"/>
    <w:rsid w:val="00394052"/>
    <w:rsid w:val="00394077"/>
    <w:rsid w:val="00394096"/>
    <w:rsid w:val="00394127"/>
    <w:rsid w:val="0039416B"/>
    <w:rsid w:val="003941A5"/>
    <w:rsid w:val="003941E2"/>
    <w:rsid w:val="00394256"/>
    <w:rsid w:val="00394257"/>
    <w:rsid w:val="0039425F"/>
    <w:rsid w:val="00394262"/>
    <w:rsid w:val="003942AA"/>
    <w:rsid w:val="003942FA"/>
    <w:rsid w:val="0039436F"/>
    <w:rsid w:val="00394486"/>
    <w:rsid w:val="003944AA"/>
    <w:rsid w:val="0039452D"/>
    <w:rsid w:val="00394574"/>
    <w:rsid w:val="003946CE"/>
    <w:rsid w:val="0039470D"/>
    <w:rsid w:val="003947D2"/>
    <w:rsid w:val="003947D6"/>
    <w:rsid w:val="0039480A"/>
    <w:rsid w:val="00394848"/>
    <w:rsid w:val="0039488C"/>
    <w:rsid w:val="00394980"/>
    <w:rsid w:val="00394A02"/>
    <w:rsid w:val="00394A7C"/>
    <w:rsid w:val="00394A93"/>
    <w:rsid w:val="00394B1D"/>
    <w:rsid w:val="00394B3B"/>
    <w:rsid w:val="00394B8F"/>
    <w:rsid w:val="00394B95"/>
    <w:rsid w:val="00394C27"/>
    <w:rsid w:val="00394C62"/>
    <w:rsid w:val="00394C69"/>
    <w:rsid w:val="00394CE0"/>
    <w:rsid w:val="00394E76"/>
    <w:rsid w:val="00394E97"/>
    <w:rsid w:val="00394F30"/>
    <w:rsid w:val="00394F61"/>
    <w:rsid w:val="003950E1"/>
    <w:rsid w:val="003950FA"/>
    <w:rsid w:val="00395158"/>
    <w:rsid w:val="00395236"/>
    <w:rsid w:val="00395286"/>
    <w:rsid w:val="003952E9"/>
    <w:rsid w:val="0039534C"/>
    <w:rsid w:val="00395360"/>
    <w:rsid w:val="003953C8"/>
    <w:rsid w:val="00395406"/>
    <w:rsid w:val="00395419"/>
    <w:rsid w:val="003954AA"/>
    <w:rsid w:val="003954F2"/>
    <w:rsid w:val="003954F4"/>
    <w:rsid w:val="00395523"/>
    <w:rsid w:val="00395566"/>
    <w:rsid w:val="0039557D"/>
    <w:rsid w:val="00395609"/>
    <w:rsid w:val="0039560A"/>
    <w:rsid w:val="0039566B"/>
    <w:rsid w:val="003956E1"/>
    <w:rsid w:val="003957F9"/>
    <w:rsid w:val="00395924"/>
    <w:rsid w:val="003959C7"/>
    <w:rsid w:val="003959DD"/>
    <w:rsid w:val="00395A6C"/>
    <w:rsid w:val="00395A6E"/>
    <w:rsid w:val="00395A89"/>
    <w:rsid w:val="00395A9B"/>
    <w:rsid w:val="00395B69"/>
    <w:rsid w:val="00395B76"/>
    <w:rsid w:val="00395BA3"/>
    <w:rsid w:val="00395C84"/>
    <w:rsid w:val="00395DF3"/>
    <w:rsid w:val="00395EB8"/>
    <w:rsid w:val="00395ECF"/>
    <w:rsid w:val="00395F51"/>
    <w:rsid w:val="00396024"/>
    <w:rsid w:val="00396081"/>
    <w:rsid w:val="003960FC"/>
    <w:rsid w:val="0039610D"/>
    <w:rsid w:val="00396151"/>
    <w:rsid w:val="0039616A"/>
    <w:rsid w:val="0039619A"/>
    <w:rsid w:val="00396228"/>
    <w:rsid w:val="003962B5"/>
    <w:rsid w:val="00396322"/>
    <w:rsid w:val="00396388"/>
    <w:rsid w:val="0039642E"/>
    <w:rsid w:val="00396475"/>
    <w:rsid w:val="003964A7"/>
    <w:rsid w:val="0039653B"/>
    <w:rsid w:val="0039661E"/>
    <w:rsid w:val="00396651"/>
    <w:rsid w:val="00396670"/>
    <w:rsid w:val="0039673E"/>
    <w:rsid w:val="00396784"/>
    <w:rsid w:val="003967BA"/>
    <w:rsid w:val="00396813"/>
    <w:rsid w:val="00396870"/>
    <w:rsid w:val="00396894"/>
    <w:rsid w:val="00396902"/>
    <w:rsid w:val="00396930"/>
    <w:rsid w:val="00396994"/>
    <w:rsid w:val="003969F5"/>
    <w:rsid w:val="00396A2E"/>
    <w:rsid w:val="00396A38"/>
    <w:rsid w:val="00396A89"/>
    <w:rsid w:val="00396ACD"/>
    <w:rsid w:val="00396AE0"/>
    <w:rsid w:val="00396B66"/>
    <w:rsid w:val="00396B88"/>
    <w:rsid w:val="00396BC0"/>
    <w:rsid w:val="00396C64"/>
    <w:rsid w:val="00396CE7"/>
    <w:rsid w:val="00396E3D"/>
    <w:rsid w:val="00396E3F"/>
    <w:rsid w:val="00396EB8"/>
    <w:rsid w:val="00396FCF"/>
    <w:rsid w:val="00397001"/>
    <w:rsid w:val="003970B8"/>
    <w:rsid w:val="003970F1"/>
    <w:rsid w:val="00397108"/>
    <w:rsid w:val="00397121"/>
    <w:rsid w:val="0039715A"/>
    <w:rsid w:val="00397198"/>
    <w:rsid w:val="003971AF"/>
    <w:rsid w:val="003971FC"/>
    <w:rsid w:val="00397253"/>
    <w:rsid w:val="00397326"/>
    <w:rsid w:val="003973E7"/>
    <w:rsid w:val="00397424"/>
    <w:rsid w:val="00397451"/>
    <w:rsid w:val="00397458"/>
    <w:rsid w:val="003974A3"/>
    <w:rsid w:val="0039757A"/>
    <w:rsid w:val="003976A0"/>
    <w:rsid w:val="003976B6"/>
    <w:rsid w:val="003977EC"/>
    <w:rsid w:val="003978A6"/>
    <w:rsid w:val="00397984"/>
    <w:rsid w:val="00397A63"/>
    <w:rsid w:val="00397A8E"/>
    <w:rsid w:val="00397AF1"/>
    <w:rsid w:val="00397B4E"/>
    <w:rsid w:val="00397B6A"/>
    <w:rsid w:val="00397B84"/>
    <w:rsid w:val="00397BC6"/>
    <w:rsid w:val="00397C12"/>
    <w:rsid w:val="00397C5D"/>
    <w:rsid w:val="00397C60"/>
    <w:rsid w:val="00397C78"/>
    <w:rsid w:val="00397CA2"/>
    <w:rsid w:val="00397CC3"/>
    <w:rsid w:val="00397DC2"/>
    <w:rsid w:val="00397DD1"/>
    <w:rsid w:val="00397DEC"/>
    <w:rsid w:val="00397E0E"/>
    <w:rsid w:val="00397E28"/>
    <w:rsid w:val="00397E72"/>
    <w:rsid w:val="00397EB6"/>
    <w:rsid w:val="00397ED4"/>
    <w:rsid w:val="00397F41"/>
    <w:rsid w:val="00397F9B"/>
    <w:rsid w:val="00397FDE"/>
    <w:rsid w:val="003A006B"/>
    <w:rsid w:val="003A00E4"/>
    <w:rsid w:val="003A00F1"/>
    <w:rsid w:val="003A016D"/>
    <w:rsid w:val="003A01FB"/>
    <w:rsid w:val="003A0223"/>
    <w:rsid w:val="003A0229"/>
    <w:rsid w:val="003A025D"/>
    <w:rsid w:val="003A0260"/>
    <w:rsid w:val="003A02F2"/>
    <w:rsid w:val="003A045C"/>
    <w:rsid w:val="003A05F0"/>
    <w:rsid w:val="003A05FE"/>
    <w:rsid w:val="003A0625"/>
    <w:rsid w:val="003A068A"/>
    <w:rsid w:val="003A068F"/>
    <w:rsid w:val="003A06C8"/>
    <w:rsid w:val="003A070E"/>
    <w:rsid w:val="003A0914"/>
    <w:rsid w:val="003A0956"/>
    <w:rsid w:val="003A0965"/>
    <w:rsid w:val="003A0A7E"/>
    <w:rsid w:val="003A0B2B"/>
    <w:rsid w:val="003A0B5C"/>
    <w:rsid w:val="003A0BF7"/>
    <w:rsid w:val="003A0C39"/>
    <w:rsid w:val="003A0D61"/>
    <w:rsid w:val="003A0E6A"/>
    <w:rsid w:val="003A0EF3"/>
    <w:rsid w:val="003A0EF9"/>
    <w:rsid w:val="003A0F0A"/>
    <w:rsid w:val="003A0F89"/>
    <w:rsid w:val="003A0FC2"/>
    <w:rsid w:val="003A0FEF"/>
    <w:rsid w:val="003A0FFA"/>
    <w:rsid w:val="003A111B"/>
    <w:rsid w:val="003A117C"/>
    <w:rsid w:val="003A11B8"/>
    <w:rsid w:val="003A11D6"/>
    <w:rsid w:val="003A12F1"/>
    <w:rsid w:val="003A1302"/>
    <w:rsid w:val="003A1338"/>
    <w:rsid w:val="003A1367"/>
    <w:rsid w:val="003A1514"/>
    <w:rsid w:val="003A1591"/>
    <w:rsid w:val="003A15D4"/>
    <w:rsid w:val="003A15EB"/>
    <w:rsid w:val="003A160C"/>
    <w:rsid w:val="003A161E"/>
    <w:rsid w:val="003A1645"/>
    <w:rsid w:val="003A165F"/>
    <w:rsid w:val="003A170E"/>
    <w:rsid w:val="003A172E"/>
    <w:rsid w:val="003A1757"/>
    <w:rsid w:val="003A1809"/>
    <w:rsid w:val="003A1812"/>
    <w:rsid w:val="003A18E2"/>
    <w:rsid w:val="003A190C"/>
    <w:rsid w:val="003A198B"/>
    <w:rsid w:val="003A1A55"/>
    <w:rsid w:val="003A1AC7"/>
    <w:rsid w:val="003A1B5E"/>
    <w:rsid w:val="003A1BE3"/>
    <w:rsid w:val="003A1C23"/>
    <w:rsid w:val="003A1C4A"/>
    <w:rsid w:val="003A1CBE"/>
    <w:rsid w:val="003A1D85"/>
    <w:rsid w:val="003A1DF4"/>
    <w:rsid w:val="003A1FDD"/>
    <w:rsid w:val="003A209A"/>
    <w:rsid w:val="003A2126"/>
    <w:rsid w:val="003A2137"/>
    <w:rsid w:val="003A2153"/>
    <w:rsid w:val="003A21E7"/>
    <w:rsid w:val="003A2235"/>
    <w:rsid w:val="003A2297"/>
    <w:rsid w:val="003A23AD"/>
    <w:rsid w:val="003A23B7"/>
    <w:rsid w:val="003A23D0"/>
    <w:rsid w:val="003A245D"/>
    <w:rsid w:val="003A247B"/>
    <w:rsid w:val="003A2498"/>
    <w:rsid w:val="003A2567"/>
    <w:rsid w:val="003A2599"/>
    <w:rsid w:val="003A2603"/>
    <w:rsid w:val="003A2696"/>
    <w:rsid w:val="003A26F6"/>
    <w:rsid w:val="003A271A"/>
    <w:rsid w:val="003A2732"/>
    <w:rsid w:val="003A275E"/>
    <w:rsid w:val="003A285C"/>
    <w:rsid w:val="003A28A0"/>
    <w:rsid w:val="003A28AB"/>
    <w:rsid w:val="003A28D2"/>
    <w:rsid w:val="003A28E7"/>
    <w:rsid w:val="003A299A"/>
    <w:rsid w:val="003A2A8C"/>
    <w:rsid w:val="003A2AF3"/>
    <w:rsid w:val="003A2C10"/>
    <w:rsid w:val="003A2C5C"/>
    <w:rsid w:val="003A2CC5"/>
    <w:rsid w:val="003A2D2F"/>
    <w:rsid w:val="003A2D4A"/>
    <w:rsid w:val="003A2D79"/>
    <w:rsid w:val="003A2DA0"/>
    <w:rsid w:val="003A2E06"/>
    <w:rsid w:val="003A2EF8"/>
    <w:rsid w:val="003A2F34"/>
    <w:rsid w:val="003A2F6F"/>
    <w:rsid w:val="003A309A"/>
    <w:rsid w:val="003A31C3"/>
    <w:rsid w:val="003A31C4"/>
    <w:rsid w:val="003A3265"/>
    <w:rsid w:val="003A3333"/>
    <w:rsid w:val="003A34A2"/>
    <w:rsid w:val="003A34C4"/>
    <w:rsid w:val="003A35F8"/>
    <w:rsid w:val="003A3601"/>
    <w:rsid w:val="003A369E"/>
    <w:rsid w:val="003A3734"/>
    <w:rsid w:val="003A37E9"/>
    <w:rsid w:val="003A3804"/>
    <w:rsid w:val="003A3879"/>
    <w:rsid w:val="003A38D1"/>
    <w:rsid w:val="003A3934"/>
    <w:rsid w:val="003A3A37"/>
    <w:rsid w:val="003A3ADE"/>
    <w:rsid w:val="003A3B3D"/>
    <w:rsid w:val="003A3D34"/>
    <w:rsid w:val="003A3D3E"/>
    <w:rsid w:val="003A3D3F"/>
    <w:rsid w:val="003A3D83"/>
    <w:rsid w:val="003A3E56"/>
    <w:rsid w:val="003A3E79"/>
    <w:rsid w:val="003A3EA7"/>
    <w:rsid w:val="003A3EEF"/>
    <w:rsid w:val="003A3EFE"/>
    <w:rsid w:val="003A3FDE"/>
    <w:rsid w:val="003A40D3"/>
    <w:rsid w:val="003A4101"/>
    <w:rsid w:val="003A4126"/>
    <w:rsid w:val="003A41F5"/>
    <w:rsid w:val="003A41FE"/>
    <w:rsid w:val="003A4340"/>
    <w:rsid w:val="003A434A"/>
    <w:rsid w:val="003A43F7"/>
    <w:rsid w:val="003A442E"/>
    <w:rsid w:val="003A4480"/>
    <w:rsid w:val="003A44AA"/>
    <w:rsid w:val="003A44AC"/>
    <w:rsid w:val="003A44D6"/>
    <w:rsid w:val="003A4535"/>
    <w:rsid w:val="003A45DD"/>
    <w:rsid w:val="003A462D"/>
    <w:rsid w:val="003A468C"/>
    <w:rsid w:val="003A4870"/>
    <w:rsid w:val="003A4982"/>
    <w:rsid w:val="003A49A9"/>
    <w:rsid w:val="003A49F9"/>
    <w:rsid w:val="003A4A4C"/>
    <w:rsid w:val="003A4A86"/>
    <w:rsid w:val="003A4BD9"/>
    <w:rsid w:val="003A4BF8"/>
    <w:rsid w:val="003A4C06"/>
    <w:rsid w:val="003A4C87"/>
    <w:rsid w:val="003A4CFA"/>
    <w:rsid w:val="003A4D50"/>
    <w:rsid w:val="003A4E7D"/>
    <w:rsid w:val="003A4E8C"/>
    <w:rsid w:val="003A4ECD"/>
    <w:rsid w:val="003A4EF5"/>
    <w:rsid w:val="003A4FC3"/>
    <w:rsid w:val="003A5036"/>
    <w:rsid w:val="003A503E"/>
    <w:rsid w:val="003A5062"/>
    <w:rsid w:val="003A5084"/>
    <w:rsid w:val="003A5088"/>
    <w:rsid w:val="003A50B3"/>
    <w:rsid w:val="003A5164"/>
    <w:rsid w:val="003A5260"/>
    <w:rsid w:val="003A5392"/>
    <w:rsid w:val="003A53B3"/>
    <w:rsid w:val="003A5484"/>
    <w:rsid w:val="003A5566"/>
    <w:rsid w:val="003A55FC"/>
    <w:rsid w:val="003A5650"/>
    <w:rsid w:val="003A56A8"/>
    <w:rsid w:val="003A56B4"/>
    <w:rsid w:val="003A56F8"/>
    <w:rsid w:val="003A59A3"/>
    <w:rsid w:val="003A59C6"/>
    <w:rsid w:val="003A5A34"/>
    <w:rsid w:val="003A5B7F"/>
    <w:rsid w:val="003A5DAC"/>
    <w:rsid w:val="003A5DC2"/>
    <w:rsid w:val="003A5E27"/>
    <w:rsid w:val="003A5EE1"/>
    <w:rsid w:val="003A5EFB"/>
    <w:rsid w:val="003A5F16"/>
    <w:rsid w:val="003A5F4D"/>
    <w:rsid w:val="003A5FFC"/>
    <w:rsid w:val="003A6079"/>
    <w:rsid w:val="003A607B"/>
    <w:rsid w:val="003A60E3"/>
    <w:rsid w:val="003A60EE"/>
    <w:rsid w:val="003A6175"/>
    <w:rsid w:val="003A619E"/>
    <w:rsid w:val="003A61AC"/>
    <w:rsid w:val="003A6210"/>
    <w:rsid w:val="003A62EF"/>
    <w:rsid w:val="003A630F"/>
    <w:rsid w:val="003A6356"/>
    <w:rsid w:val="003A648A"/>
    <w:rsid w:val="003A64C6"/>
    <w:rsid w:val="003A6585"/>
    <w:rsid w:val="003A65A1"/>
    <w:rsid w:val="003A675E"/>
    <w:rsid w:val="003A67B6"/>
    <w:rsid w:val="003A6843"/>
    <w:rsid w:val="003A686F"/>
    <w:rsid w:val="003A689D"/>
    <w:rsid w:val="003A68C4"/>
    <w:rsid w:val="003A68CF"/>
    <w:rsid w:val="003A68F1"/>
    <w:rsid w:val="003A6917"/>
    <w:rsid w:val="003A6919"/>
    <w:rsid w:val="003A6938"/>
    <w:rsid w:val="003A69E5"/>
    <w:rsid w:val="003A6AD4"/>
    <w:rsid w:val="003A6AEC"/>
    <w:rsid w:val="003A6AED"/>
    <w:rsid w:val="003A6B47"/>
    <w:rsid w:val="003A6B58"/>
    <w:rsid w:val="003A6B93"/>
    <w:rsid w:val="003A6C34"/>
    <w:rsid w:val="003A6C4E"/>
    <w:rsid w:val="003A6CA0"/>
    <w:rsid w:val="003A6CCD"/>
    <w:rsid w:val="003A6E8F"/>
    <w:rsid w:val="003A6EA0"/>
    <w:rsid w:val="003A6EA4"/>
    <w:rsid w:val="003A6EB3"/>
    <w:rsid w:val="003A6EFB"/>
    <w:rsid w:val="003A6FD6"/>
    <w:rsid w:val="003A7037"/>
    <w:rsid w:val="003A705E"/>
    <w:rsid w:val="003A7132"/>
    <w:rsid w:val="003A7181"/>
    <w:rsid w:val="003A71A5"/>
    <w:rsid w:val="003A71B6"/>
    <w:rsid w:val="003A71D8"/>
    <w:rsid w:val="003A7336"/>
    <w:rsid w:val="003A733A"/>
    <w:rsid w:val="003A7388"/>
    <w:rsid w:val="003A73E9"/>
    <w:rsid w:val="003A73F8"/>
    <w:rsid w:val="003A745C"/>
    <w:rsid w:val="003A75BA"/>
    <w:rsid w:val="003A75C2"/>
    <w:rsid w:val="003A75DF"/>
    <w:rsid w:val="003A77E6"/>
    <w:rsid w:val="003A79B3"/>
    <w:rsid w:val="003A7A92"/>
    <w:rsid w:val="003A7B64"/>
    <w:rsid w:val="003A7BE6"/>
    <w:rsid w:val="003A7D03"/>
    <w:rsid w:val="003A7D33"/>
    <w:rsid w:val="003A7D98"/>
    <w:rsid w:val="003A7E40"/>
    <w:rsid w:val="003A7E50"/>
    <w:rsid w:val="003A7EDA"/>
    <w:rsid w:val="003A7FD7"/>
    <w:rsid w:val="003B0052"/>
    <w:rsid w:val="003B0141"/>
    <w:rsid w:val="003B0146"/>
    <w:rsid w:val="003B0223"/>
    <w:rsid w:val="003B02DF"/>
    <w:rsid w:val="003B02FB"/>
    <w:rsid w:val="003B0363"/>
    <w:rsid w:val="003B03B7"/>
    <w:rsid w:val="003B0406"/>
    <w:rsid w:val="003B0408"/>
    <w:rsid w:val="003B0481"/>
    <w:rsid w:val="003B0484"/>
    <w:rsid w:val="003B04D7"/>
    <w:rsid w:val="003B0641"/>
    <w:rsid w:val="003B0666"/>
    <w:rsid w:val="003B06A8"/>
    <w:rsid w:val="003B0720"/>
    <w:rsid w:val="003B07F7"/>
    <w:rsid w:val="003B0847"/>
    <w:rsid w:val="003B090F"/>
    <w:rsid w:val="003B0945"/>
    <w:rsid w:val="003B0960"/>
    <w:rsid w:val="003B096D"/>
    <w:rsid w:val="003B09BF"/>
    <w:rsid w:val="003B09DD"/>
    <w:rsid w:val="003B0A1E"/>
    <w:rsid w:val="003B0A60"/>
    <w:rsid w:val="003B0A78"/>
    <w:rsid w:val="003B0A8C"/>
    <w:rsid w:val="003B0B02"/>
    <w:rsid w:val="003B0B5C"/>
    <w:rsid w:val="003B0BD8"/>
    <w:rsid w:val="003B0BDD"/>
    <w:rsid w:val="003B0C59"/>
    <w:rsid w:val="003B0C8D"/>
    <w:rsid w:val="003B0D4E"/>
    <w:rsid w:val="003B0D61"/>
    <w:rsid w:val="003B0DBC"/>
    <w:rsid w:val="003B0E74"/>
    <w:rsid w:val="003B0EA3"/>
    <w:rsid w:val="003B0EF4"/>
    <w:rsid w:val="003B0F16"/>
    <w:rsid w:val="003B0F74"/>
    <w:rsid w:val="003B0FA8"/>
    <w:rsid w:val="003B0FFA"/>
    <w:rsid w:val="003B102F"/>
    <w:rsid w:val="003B10F0"/>
    <w:rsid w:val="003B11AB"/>
    <w:rsid w:val="003B11CA"/>
    <w:rsid w:val="003B12E7"/>
    <w:rsid w:val="003B1328"/>
    <w:rsid w:val="003B1339"/>
    <w:rsid w:val="003B1345"/>
    <w:rsid w:val="003B1352"/>
    <w:rsid w:val="003B140D"/>
    <w:rsid w:val="003B1448"/>
    <w:rsid w:val="003B15B2"/>
    <w:rsid w:val="003B168B"/>
    <w:rsid w:val="003B16CA"/>
    <w:rsid w:val="003B16F2"/>
    <w:rsid w:val="003B1725"/>
    <w:rsid w:val="003B174B"/>
    <w:rsid w:val="003B1757"/>
    <w:rsid w:val="003B1767"/>
    <w:rsid w:val="003B17DE"/>
    <w:rsid w:val="003B1875"/>
    <w:rsid w:val="003B189E"/>
    <w:rsid w:val="003B18CC"/>
    <w:rsid w:val="003B194F"/>
    <w:rsid w:val="003B1979"/>
    <w:rsid w:val="003B1991"/>
    <w:rsid w:val="003B19B8"/>
    <w:rsid w:val="003B1A59"/>
    <w:rsid w:val="003B1A7F"/>
    <w:rsid w:val="003B1B52"/>
    <w:rsid w:val="003B1BE0"/>
    <w:rsid w:val="003B1BEB"/>
    <w:rsid w:val="003B1BF8"/>
    <w:rsid w:val="003B1CD5"/>
    <w:rsid w:val="003B1D9C"/>
    <w:rsid w:val="003B1E88"/>
    <w:rsid w:val="003B1EEF"/>
    <w:rsid w:val="003B1EF8"/>
    <w:rsid w:val="003B1F4C"/>
    <w:rsid w:val="003B1F54"/>
    <w:rsid w:val="003B1F83"/>
    <w:rsid w:val="003B1FAC"/>
    <w:rsid w:val="003B1FC3"/>
    <w:rsid w:val="003B2012"/>
    <w:rsid w:val="003B20AF"/>
    <w:rsid w:val="003B20D7"/>
    <w:rsid w:val="003B216D"/>
    <w:rsid w:val="003B21C6"/>
    <w:rsid w:val="003B21C9"/>
    <w:rsid w:val="003B2252"/>
    <w:rsid w:val="003B2293"/>
    <w:rsid w:val="003B22C6"/>
    <w:rsid w:val="003B22CF"/>
    <w:rsid w:val="003B22F6"/>
    <w:rsid w:val="003B233C"/>
    <w:rsid w:val="003B23F7"/>
    <w:rsid w:val="003B243F"/>
    <w:rsid w:val="003B2440"/>
    <w:rsid w:val="003B244C"/>
    <w:rsid w:val="003B24F9"/>
    <w:rsid w:val="003B25A2"/>
    <w:rsid w:val="003B25B3"/>
    <w:rsid w:val="003B25C7"/>
    <w:rsid w:val="003B2674"/>
    <w:rsid w:val="003B2770"/>
    <w:rsid w:val="003B2888"/>
    <w:rsid w:val="003B292C"/>
    <w:rsid w:val="003B29C5"/>
    <w:rsid w:val="003B29CE"/>
    <w:rsid w:val="003B29D1"/>
    <w:rsid w:val="003B2AA1"/>
    <w:rsid w:val="003B2AB6"/>
    <w:rsid w:val="003B2B27"/>
    <w:rsid w:val="003B2B69"/>
    <w:rsid w:val="003B2B83"/>
    <w:rsid w:val="003B2D40"/>
    <w:rsid w:val="003B2E1A"/>
    <w:rsid w:val="003B2E1F"/>
    <w:rsid w:val="003B2E67"/>
    <w:rsid w:val="003B2E8B"/>
    <w:rsid w:val="003B2ED9"/>
    <w:rsid w:val="003B2F0E"/>
    <w:rsid w:val="003B2F57"/>
    <w:rsid w:val="003B2F8C"/>
    <w:rsid w:val="003B30E3"/>
    <w:rsid w:val="003B312B"/>
    <w:rsid w:val="003B313D"/>
    <w:rsid w:val="003B3158"/>
    <w:rsid w:val="003B317C"/>
    <w:rsid w:val="003B31B6"/>
    <w:rsid w:val="003B31E4"/>
    <w:rsid w:val="003B3278"/>
    <w:rsid w:val="003B3299"/>
    <w:rsid w:val="003B32C9"/>
    <w:rsid w:val="003B32DC"/>
    <w:rsid w:val="003B32EE"/>
    <w:rsid w:val="003B3391"/>
    <w:rsid w:val="003B33EB"/>
    <w:rsid w:val="003B3423"/>
    <w:rsid w:val="003B3469"/>
    <w:rsid w:val="003B346A"/>
    <w:rsid w:val="003B34B5"/>
    <w:rsid w:val="003B34D9"/>
    <w:rsid w:val="003B358F"/>
    <w:rsid w:val="003B35C8"/>
    <w:rsid w:val="003B35D7"/>
    <w:rsid w:val="003B3604"/>
    <w:rsid w:val="003B363D"/>
    <w:rsid w:val="003B3691"/>
    <w:rsid w:val="003B3698"/>
    <w:rsid w:val="003B373B"/>
    <w:rsid w:val="003B3767"/>
    <w:rsid w:val="003B376C"/>
    <w:rsid w:val="003B37B1"/>
    <w:rsid w:val="003B37BB"/>
    <w:rsid w:val="003B3869"/>
    <w:rsid w:val="003B38EE"/>
    <w:rsid w:val="003B38F1"/>
    <w:rsid w:val="003B393C"/>
    <w:rsid w:val="003B3985"/>
    <w:rsid w:val="003B3A0F"/>
    <w:rsid w:val="003B3A2B"/>
    <w:rsid w:val="003B3A8D"/>
    <w:rsid w:val="003B3ACD"/>
    <w:rsid w:val="003B3B2C"/>
    <w:rsid w:val="003B3BCC"/>
    <w:rsid w:val="003B3C35"/>
    <w:rsid w:val="003B3C9F"/>
    <w:rsid w:val="003B3CA5"/>
    <w:rsid w:val="003B3D44"/>
    <w:rsid w:val="003B3F35"/>
    <w:rsid w:val="003B3F8D"/>
    <w:rsid w:val="003B4024"/>
    <w:rsid w:val="003B4077"/>
    <w:rsid w:val="003B40F9"/>
    <w:rsid w:val="003B415A"/>
    <w:rsid w:val="003B41CD"/>
    <w:rsid w:val="003B41F6"/>
    <w:rsid w:val="003B42AE"/>
    <w:rsid w:val="003B42E9"/>
    <w:rsid w:val="003B4392"/>
    <w:rsid w:val="003B443C"/>
    <w:rsid w:val="003B44C3"/>
    <w:rsid w:val="003B4569"/>
    <w:rsid w:val="003B457F"/>
    <w:rsid w:val="003B45B4"/>
    <w:rsid w:val="003B45DC"/>
    <w:rsid w:val="003B45E7"/>
    <w:rsid w:val="003B45E8"/>
    <w:rsid w:val="003B4600"/>
    <w:rsid w:val="003B47D6"/>
    <w:rsid w:val="003B47FC"/>
    <w:rsid w:val="003B482F"/>
    <w:rsid w:val="003B486A"/>
    <w:rsid w:val="003B4871"/>
    <w:rsid w:val="003B48CC"/>
    <w:rsid w:val="003B48E7"/>
    <w:rsid w:val="003B48ED"/>
    <w:rsid w:val="003B4A17"/>
    <w:rsid w:val="003B4A82"/>
    <w:rsid w:val="003B4AAF"/>
    <w:rsid w:val="003B4AED"/>
    <w:rsid w:val="003B4B03"/>
    <w:rsid w:val="003B4B32"/>
    <w:rsid w:val="003B4B7E"/>
    <w:rsid w:val="003B4BC2"/>
    <w:rsid w:val="003B4C06"/>
    <w:rsid w:val="003B4C27"/>
    <w:rsid w:val="003B4E12"/>
    <w:rsid w:val="003B4F11"/>
    <w:rsid w:val="003B4FB2"/>
    <w:rsid w:val="003B5090"/>
    <w:rsid w:val="003B509B"/>
    <w:rsid w:val="003B50E0"/>
    <w:rsid w:val="003B512D"/>
    <w:rsid w:val="003B515B"/>
    <w:rsid w:val="003B523F"/>
    <w:rsid w:val="003B52C9"/>
    <w:rsid w:val="003B52D6"/>
    <w:rsid w:val="003B52F2"/>
    <w:rsid w:val="003B540A"/>
    <w:rsid w:val="003B5439"/>
    <w:rsid w:val="003B5457"/>
    <w:rsid w:val="003B54D8"/>
    <w:rsid w:val="003B557D"/>
    <w:rsid w:val="003B55F2"/>
    <w:rsid w:val="003B56D2"/>
    <w:rsid w:val="003B56E2"/>
    <w:rsid w:val="003B5763"/>
    <w:rsid w:val="003B57D9"/>
    <w:rsid w:val="003B5A04"/>
    <w:rsid w:val="003B5B65"/>
    <w:rsid w:val="003B5B96"/>
    <w:rsid w:val="003B5C3F"/>
    <w:rsid w:val="003B5C48"/>
    <w:rsid w:val="003B5C85"/>
    <w:rsid w:val="003B5CC3"/>
    <w:rsid w:val="003B5CC4"/>
    <w:rsid w:val="003B5CE8"/>
    <w:rsid w:val="003B5D37"/>
    <w:rsid w:val="003B5D8F"/>
    <w:rsid w:val="003B5D99"/>
    <w:rsid w:val="003B5DA0"/>
    <w:rsid w:val="003B5E37"/>
    <w:rsid w:val="003B5E79"/>
    <w:rsid w:val="003B5F09"/>
    <w:rsid w:val="003B5F0F"/>
    <w:rsid w:val="003B5FF3"/>
    <w:rsid w:val="003B6073"/>
    <w:rsid w:val="003B6081"/>
    <w:rsid w:val="003B60FE"/>
    <w:rsid w:val="003B6148"/>
    <w:rsid w:val="003B61CB"/>
    <w:rsid w:val="003B61EE"/>
    <w:rsid w:val="003B61F7"/>
    <w:rsid w:val="003B6274"/>
    <w:rsid w:val="003B6299"/>
    <w:rsid w:val="003B62D2"/>
    <w:rsid w:val="003B62D3"/>
    <w:rsid w:val="003B63F0"/>
    <w:rsid w:val="003B642B"/>
    <w:rsid w:val="003B651F"/>
    <w:rsid w:val="003B654E"/>
    <w:rsid w:val="003B6566"/>
    <w:rsid w:val="003B65A9"/>
    <w:rsid w:val="003B65B5"/>
    <w:rsid w:val="003B6688"/>
    <w:rsid w:val="003B67FE"/>
    <w:rsid w:val="003B6856"/>
    <w:rsid w:val="003B6892"/>
    <w:rsid w:val="003B692F"/>
    <w:rsid w:val="003B6931"/>
    <w:rsid w:val="003B6941"/>
    <w:rsid w:val="003B697E"/>
    <w:rsid w:val="003B69D0"/>
    <w:rsid w:val="003B6A3A"/>
    <w:rsid w:val="003B6B38"/>
    <w:rsid w:val="003B6B5A"/>
    <w:rsid w:val="003B6B62"/>
    <w:rsid w:val="003B6BC8"/>
    <w:rsid w:val="003B6CED"/>
    <w:rsid w:val="003B6CEE"/>
    <w:rsid w:val="003B6D5D"/>
    <w:rsid w:val="003B6D99"/>
    <w:rsid w:val="003B6FB1"/>
    <w:rsid w:val="003B7012"/>
    <w:rsid w:val="003B7058"/>
    <w:rsid w:val="003B7080"/>
    <w:rsid w:val="003B70CB"/>
    <w:rsid w:val="003B711B"/>
    <w:rsid w:val="003B7233"/>
    <w:rsid w:val="003B7254"/>
    <w:rsid w:val="003B72AE"/>
    <w:rsid w:val="003B72E6"/>
    <w:rsid w:val="003B730F"/>
    <w:rsid w:val="003B7329"/>
    <w:rsid w:val="003B737B"/>
    <w:rsid w:val="003B7445"/>
    <w:rsid w:val="003B74B3"/>
    <w:rsid w:val="003B7519"/>
    <w:rsid w:val="003B7539"/>
    <w:rsid w:val="003B753F"/>
    <w:rsid w:val="003B7669"/>
    <w:rsid w:val="003B77A4"/>
    <w:rsid w:val="003B77C6"/>
    <w:rsid w:val="003B77D5"/>
    <w:rsid w:val="003B786F"/>
    <w:rsid w:val="003B7970"/>
    <w:rsid w:val="003B799E"/>
    <w:rsid w:val="003B79CA"/>
    <w:rsid w:val="003B79F6"/>
    <w:rsid w:val="003B7A1E"/>
    <w:rsid w:val="003B7A80"/>
    <w:rsid w:val="003B7A8D"/>
    <w:rsid w:val="003B7AEC"/>
    <w:rsid w:val="003B7B5E"/>
    <w:rsid w:val="003B7BA3"/>
    <w:rsid w:val="003B7C41"/>
    <w:rsid w:val="003B7C6D"/>
    <w:rsid w:val="003B7CA2"/>
    <w:rsid w:val="003B7E42"/>
    <w:rsid w:val="003B7E91"/>
    <w:rsid w:val="003B7F22"/>
    <w:rsid w:val="003B7F4C"/>
    <w:rsid w:val="003B7F74"/>
    <w:rsid w:val="003B7F9E"/>
    <w:rsid w:val="003B7FBA"/>
    <w:rsid w:val="003B7FBF"/>
    <w:rsid w:val="003B7FE0"/>
    <w:rsid w:val="003C0014"/>
    <w:rsid w:val="003C0032"/>
    <w:rsid w:val="003C008D"/>
    <w:rsid w:val="003C0103"/>
    <w:rsid w:val="003C0177"/>
    <w:rsid w:val="003C01A8"/>
    <w:rsid w:val="003C01CE"/>
    <w:rsid w:val="003C01FE"/>
    <w:rsid w:val="003C0210"/>
    <w:rsid w:val="003C0234"/>
    <w:rsid w:val="003C0248"/>
    <w:rsid w:val="003C02DF"/>
    <w:rsid w:val="003C030C"/>
    <w:rsid w:val="003C036A"/>
    <w:rsid w:val="003C0377"/>
    <w:rsid w:val="003C04BF"/>
    <w:rsid w:val="003C04C4"/>
    <w:rsid w:val="003C06DF"/>
    <w:rsid w:val="003C0746"/>
    <w:rsid w:val="003C0806"/>
    <w:rsid w:val="003C08E9"/>
    <w:rsid w:val="003C08EB"/>
    <w:rsid w:val="003C092D"/>
    <w:rsid w:val="003C096C"/>
    <w:rsid w:val="003C09AC"/>
    <w:rsid w:val="003C0A00"/>
    <w:rsid w:val="003C0A97"/>
    <w:rsid w:val="003C0AA5"/>
    <w:rsid w:val="003C0B0F"/>
    <w:rsid w:val="003C0B4E"/>
    <w:rsid w:val="003C0B89"/>
    <w:rsid w:val="003C0BCE"/>
    <w:rsid w:val="003C0D14"/>
    <w:rsid w:val="003C0D65"/>
    <w:rsid w:val="003C0D87"/>
    <w:rsid w:val="003C0DD0"/>
    <w:rsid w:val="003C0E04"/>
    <w:rsid w:val="003C0E30"/>
    <w:rsid w:val="003C0E61"/>
    <w:rsid w:val="003C0EA8"/>
    <w:rsid w:val="003C0F56"/>
    <w:rsid w:val="003C1067"/>
    <w:rsid w:val="003C10BD"/>
    <w:rsid w:val="003C10ED"/>
    <w:rsid w:val="003C1142"/>
    <w:rsid w:val="003C114F"/>
    <w:rsid w:val="003C117D"/>
    <w:rsid w:val="003C11E1"/>
    <w:rsid w:val="003C1270"/>
    <w:rsid w:val="003C1382"/>
    <w:rsid w:val="003C1392"/>
    <w:rsid w:val="003C157D"/>
    <w:rsid w:val="003C1586"/>
    <w:rsid w:val="003C15A3"/>
    <w:rsid w:val="003C15F0"/>
    <w:rsid w:val="003C16D6"/>
    <w:rsid w:val="003C173A"/>
    <w:rsid w:val="003C17E4"/>
    <w:rsid w:val="003C17EE"/>
    <w:rsid w:val="003C1842"/>
    <w:rsid w:val="003C189E"/>
    <w:rsid w:val="003C193C"/>
    <w:rsid w:val="003C195F"/>
    <w:rsid w:val="003C196A"/>
    <w:rsid w:val="003C19CD"/>
    <w:rsid w:val="003C1A00"/>
    <w:rsid w:val="003C1A56"/>
    <w:rsid w:val="003C1AD2"/>
    <w:rsid w:val="003C1AD5"/>
    <w:rsid w:val="003C1B5F"/>
    <w:rsid w:val="003C1B8B"/>
    <w:rsid w:val="003C1BE7"/>
    <w:rsid w:val="003C1C10"/>
    <w:rsid w:val="003C1C55"/>
    <w:rsid w:val="003C1D18"/>
    <w:rsid w:val="003C1DA4"/>
    <w:rsid w:val="003C1E03"/>
    <w:rsid w:val="003C1E4F"/>
    <w:rsid w:val="003C1E5A"/>
    <w:rsid w:val="003C1E94"/>
    <w:rsid w:val="003C1EF4"/>
    <w:rsid w:val="003C1FB9"/>
    <w:rsid w:val="003C2046"/>
    <w:rsid w:val="003C20A6"/>
    <w:rsid w:val="003C21B4"/>
    <w:rsid w:val="003C226B"/>
    <w:rsid w:val="003C22D4"/>
    <w:rsid w:val="003C232A"/>
    <w:rsid w:val="003C23F2"/>
    <w:rsid w:val="003C23F5"/>
    <w:rsid w:val="003C243D"/>
    <w:rsid w:val="003C24B6"/>
    <w:rsid w:val="003C24E4"/>
    <w:rsid w:val="003C2647"/>
    <w:rsid w:val="003C265D"/>
    <w:rsid w:val="003C2699"/>
    <w:rsid w:val="003C26A8"/>
    <w:rsid w:val="003C2772"/>
    <w:rsid w:val="003C27F3"/>
    <w:rsid w:val="003C27F4"/>
    <w:rsid w:val="003C2840"/>
    <w:rsid w:val="003C28E5"/>
    <w:rsid w:val="003C2900"/>
    <w:rsid w:val="003C2904"/>
    <w:rsid w:val="003C2905"/>
    <w:rsid w:val="003C29DA"/>
    <w:rsid w:val="003C2AB7"/>
    <w:rsid w:val="003C2AEA"/>
    <w:rsid w:val="003C2CBE"/>
    <w:rsid w:val="003C2D3F"/>
    <w:rsid w:val="003C2D79"/>
    <w:rsid w:val="003C2D8A"/>
    <w:rsid w:val="003C2DCB"/>
    <w:rsid w:val="003C2DD7"/>
    <w:rsid w:val="003C2E4B"/>
    <w:rsid w:val="003C2EB8"/>
    <w:rsid w:val="003C2F22"/>
    <w:rsid w:val="003C2F54"/>
    <w:rsid w:val="003C30BE"/>
    <w:rsid w:val="003C30CF"/>
    <w:rsid w:val="003C30F8"/>
    <w:rsid w:val="003C3132"/>
    <w:rsid w:val="003C3133"/>
    <w:rsid w:val="003C3143"/>
    <w:rsid w:val="003C31FB"/>
    <w:rsid w:val="003C328E"/>
    <w:rsid w:val="003C32EB"/>
    <w:rsid w:val="003C3326"/>
    <w:rsid w:val="003C3334"/>
    <w:rsid w:val="003C3454"/>
    <w:rsid w:val="003C3470"/>
    <w:rsid w:val="003C34EB"/>
    <w:rsid w:val="003C34FB"/>
    <w:rsid w:val="003C360B"/>
    <w:rsid w:val="003C363D"/>
    <w:rsid w:val="003C3647"/>
    <w:rsid w:val="003C366B"/>
    <w:rsid w:val="003C3691"/>
    <w:rsid w:val="003C3692"/>
    <w:rsid w:val="003C3694"/>
    <w:rsid w:val="003C36BB"/>
    <w:rsid w:val="003C36C1"/>
    <w:rsid w:val="003C36E4"/>
    <w:rsid w:val="003C377B"/>
    <w:rsid w:val="003C37C5"/>
    <w:rsid w:val="003C3828"/>
    <w:rsid w:val="003C3841"/>
    <w:rsid w:val="003C38D3"/>
    <w:rsid w:val="003C390E"/>
    <w:rsid w:val="003C39A3"/>
    <w:rsid w:val="003C39ED"/>
    <w:rsid w:val="003C3A63"/>
    <w:rsid w:val="003C3A65"/>
    <w:rsid w:val="003C3A8C"/>
    <w:rsid w:val="003C3AB3"/>
    <w:rsid w:val="003C3ACC"/>
    <w:rsid w:val="003C3ADE"/>
    <w:rsid w:val="003C3B7B"/>
    <w:rsid w:val="003C3BF3"/>
    <w:rsid w:val="003C3C24"/>
    <w:rsid w:val="003C3D63"/>
    <w:rsid w:val="003C3D90"/>
    <w:rsid w:val="003C3E66"/>
    <w:rsid w:val="003C3EE3"/>
    <w:rsid w:val="003C3F5A"/>
    <w:rsid w:val="003C3F79"/>
    <w:rsid w:val="003C4003"/>
    <w:rsid w:val="003C404B"/>
    <w:rsid w:val="003C4052"/>
    <w:rsid w:val="003C4066"/>
    <w:rsid w:val="003C40CD"/>
    <w:rsid w:val="003C40EE"/>
    <w:rsid w:val="003C40FD"/>
    <w:rsid w:val="003C418F"/>
    <w:rsid w:val="003C41B3"/>
    <w:rsid w:val="003C41BD"/>
    <w:rsid w:val="003C423D"/>
    <w:rsid w:val="003C4256"/>
    <w:rsid w:val="003C427E"/>
    <w:rsid w:val="003C4289"/>
    <w:rsid w:val="003C4341"/>
    <w:rsid w:val="003C4354"/>
    <w:rsid w:val="003C436A"/>
    <w:rsid w:val="003C45B0"/>
    <w:rsid w:val="003C45F4"/>
    <w:rsid w:val="003C46D6"/>
    <w:rsid w:val="003C4764"/>
    <w:rsid w:val="003C478C"/>
    <w:rsid w:val="003C47D6"/>
    <w:rsid w:val="003C47D9"/>
    <w:rsid w:val="003C4811"/>
    <w:rsid w:val="003C4816"/>
    <w:rsid w:val="003C4858"/>
    <w:rsid w:val="003C48DB"/>
    <w:rsid w:val="003C48FD"/>
    <w:rsid w:val="003C491E"/>
    <w:rsid w:val="003C499E"/>
    <w:rsid w:val="003C49C4"/>
    <w:rsid w:val="003C4A03"/>
    <w:rsid w:val="003C4AB0"/>
    <w:rsid w:val="003C4ABF"/>
    <w:rsid w:val="003C4B1C"/>
    <w:rsid w:val="003C4BBC"/>
    <w:rsid w:val="003C4BC9"/>
    <w:rsid w:val="003C4DE7"/>
    <w:rsid w:val="003C4E14"/>
    <w:rsid w:val="003C4E35"/>
    <w:rsid w:val="003C4E72"/>
    <w:rsid w:val="003C4E84"/>
    <w:rsid w:val="003C4EE6"/>
    <w:rsid w:val="003C4F25"/>
    <w:rsid w:val="003C4FE5"/>
    <w:rsid w:val="003C5029"/>
    <w:rsid w:val="003C5088"/>
    <w:rsid w:val="003C508C"/>
    <w:rsid w:val="003C50A1"/>
    <w:rsid w:val="003C50DE"/>
    <w:rsid w:val="003C50F4"/>
    <w:rsid w:val="003C5133"/>
    <w:rsid w:val="003C51A9"/>
    <w:rsid w:val="003C51B4"/>
    <w:rsid w:val="003C52B4"/>
    <w:rsid w:val="003C5347"/>
    <w:rsid w:val="003C53B4"/>
    <w:rsid w:val="003C5432"/>
    <w:rsid w:val="003C54B4"/>
    <w:rsid w:val="003C551B"/>
    <w:rsid w:val="003C565D"/>
    <w:rsid w:val="003C5687"/>
    <w:rsid w:val="003C57D5"/>
    <w:rsid w:val="003C57FD"/>
    <w:rsid w:val="003C5832"/>
    <w:rsid w:val="003C585C"/>
    <w:rsid w:val="003C587A"/>
    <w:rsid w:val="003C589D"/>
    <w:rsid w:val="003C58A0"/>
    <w:rsid w:val="003C58AC"/>
    <w:rsid w:val="003C58F2"/>
    <w:rsid w:val="003C5947"/>
    <w:rsid w:val="003C5961"/>
    <w:rsid w:val="003C5992"/>
    <w:rsid w:val="003C59CA"/>
    <w:rsid w:val="003C59F5"/>
    <w:rsid w:val="003C5A49"/>
    <w:rsid w:val="003C5AFC"/>
    <w:rsid w:val="003C5B11"/>
    <w:rsid w:val="003C5B62"/>
    <w:rsid w:val="003C5B6D"/>
    <w:rsid w:val="003C5B76"/>
    <w:rsid w:val="003C5B83"/>
    <w:rsid w:val="003C5C10"/>
    <w:rsid w:val="003C5C6A"/>
    <w:rsid w:val="003C5CB2"/>
    <w:rsid w:val="003C5CCB"/>
    <w:rsid w:val="003C5D29"/>
    <w:rsid w:val="003C5D7B"/>
    <w:rsid w:val="003C5D9E"/>
    <w:rsid w:val="003C5DA1"/>
    <w:rsid w:val="003C5DE0"/>
    <w:rsid w:val="003C5DFD"/>
    <w:rsid w:val="003C5E95"/>
    <w:rsid w:val="003C5EA8"/>
    <w:rsid w:val="003C5EBB"/>
    <w:rsid w:val="003C5EEE"/>
    <w:rsid w:val="003C5FF9"/>
    <w:rsid w:val="003C6055"/>
    <w:rsid w:val="003C6066"/>
    <w:rsid w:val="003C60F4"/>
    <w:rsid w:val="003C60FA"/>
    <w:rsid w:val="003C6130"/>
    <w:rsid w:val="003C618B"/>
    <w:rsid w:val="003C61C3"/>
    <w:rsid w:val="003C62F6"/>
    <w:rsid w:val="003C633C"/>
    <w:rsid w:val="003C635D"/>
    <w:rsid w:val="003C63F4"/>
    <w:rsid w:val="003C641C"/>
    <w:rsid w:val="003C6469"/>
    <w:rsid w:val="003C6499"/>
    <w:rsid w:val="003C64E9"/>
    <w:rsid w:val="003C6520"/>
    <w:rsid w:val="003C6538"/>
    <w:rsid w:val="003C658D"/>
    <w:rsid w:val="003C6594"/>
    <w:rsid w:val="003C66B1"/>
    <w:rsid w:val="003C66F1"/>
    <w:rsid w:val="003C6799"/>
    <w:rsid w:val="003C6845"/>
    <w:rsid w:val="003C6866"/>
    <w:rsid w:val="003C6897"/>
    <w:rsid w:val="003C68E5"/>
    <w:rsid w:val="003C68FE"/>
    <w:rsid w:val="003C6B38"/>
    <w:rsid w:val="003C6B4D"/>
    <w:rsid w:val="003C6B98"/>
    <w:rsid w:val="003C6BE8"/>
    <w:rsid w:val="003C6CDD"/>
    <w:rsid w:val="003C6D63"/>
    <w:rsid w:val="003C6D8C"/>
    <w:rsid w:val="003C6D9A"/>
    <w:rsid w:val="003C6DE7"/>
    <w:rsid w:val="003C6DFD"/>
    <w:rsid w:val="003C6E0D"/>
    <w:rsid w:val="003C6E54"/>
    <w:rsid w:val="003C6EE3"/>
    <w:rsid w:val="003C6EFE"/>
    <w:rsid w:val="003C6F40"/>
    <w:rsid w:val="003C6F78"/>
    <w:rsid w:val="003C6F8B"/>
    <w:rsid w:val="003C6FB2"/>
    <w:rsid w:val="003C7001"/>
    <w:rsid w:val="003C70A0"/>
    <w:rsid w:val="003C70AE"/>
    <w:rsid w:val="003C713C"/>
    <w:rsid w:val="003C71AE"/>
    <w:rsid w:val="003C71D2"/>
    <w:rsid w:val="003C7216"/>
    <w:rsid w:val="003C7258"/>
    <w:rsid w:val="003C734E"/>
    <w:rsid w:val="003C7386"/>
    <w:rsid w:val="003C73BE"/>
    <w:rsid w:val="003C73FF"/>
    <w:rsid w:val="003C7422"/>
    <w:rsid w:val="003C7440"/>
    <w:rsid w:val="003C7513"/>
    <w:rsid w:val="003C7519"/>
    <w:rsid w:val="003C7612"/>
    <w:rsid w:val="003C765C"/>
    <w:rsid w:val="003C7695"/>
    <w:rsid w:val="003C7785"/>
    <w:rsid w:val="003C77AA"/>
    <w:rsid w:val="003C781E"/>
    <w:rsid w:val="003C78D5"/>
    <w:rsid w:val="003C7A61"/>
    <w:rsid w:val="003C7BD6"/>
    <w:rsid w:val="003C7D1C"/>
    <w:rsid w:val="003C7D58"/>
    <w:rsid w:val="003C7D8E"/>
    <w:rsid w:val="003C7DBF"/>
    <w:rsid w:val="003C7E7A"/>
    <w:rsid w:val="003C7E7C"/>
    <w:rsid w:val="003C7FC8"/>
    <w:rsid w:val="003D0212"/>
    <w:rsid w:val="003D0216"/>
    <w:rsid w:val="003D022A"/>
    <w:rsid w:val="003D0279"/>
    <w:rsid w:val="003D0299"/>
    <w:rsid w:val="003D029A"/>
    <w:rsid w:val="003D0310"/>
    <w:rsid w:val="003D03A8"/>
    <w:rsid w:val="003D0423"/>
    <w:rsid w:val="003D059C"/>
    <w:rsid w:val="003D05BF"/>
    <w:rsid w:val="003D05CF"/>
    <w:rsid w:val="003D062B"/>
    <w:rsid w:val="003D064C"/>
    <w:rsid w:val="003D0681"/>
    <w:rsid w:val="003D0707"/>
    <w:rsid w:val="003D0750"/>
    <w:rsid w:val="003D077D"/>
    <w:rsid w:val="003D07B5"/>
    <w:rsid w:val="003D07C1"/>
    <w:rsid w:val="003D0814"/>
    <w:rsid w:val="003D08D2"/>
    <w:rsid w:val="003D0915"/>
    <w:rsid w:val="003D0997"/>
    <w:rsid w:val="003D09DD"/>
    <w:rsid w:val="003D09FD"/>
    <w:rsid w:val="003D09FF"/>
    <w:rsid w:val="003D0A8A"/>
    <w:rsid w:val="003D0ABF"/>
    <w:rsid w:val="003D0ADF"/>
    <w:rsid w:val="003D0B14"/>
    <w:rsid w:val="003D0B37"/>
    <w:rsid w:val="003D0B68"/>
    <w:rsid w:val="003D0B99"/>
    <w:rsid w:val="003D0C18"/>
    <w:rsid w:val="003D0C3D"/>
    <w:rsid w:val="003D0CD6"/>
    <w:rsid w:val="003D0D3A"/>
    <w:rsid w:val="003D0D6B"/>
    <w:rsid w:val="003D0D6C"/>
    <w:rsid w:val="003D0D8C"/>
    <w:rsid w:val="003D0D92"/>
    <w:rsid w:val="003D0DC7"/>
    <w:rsid w:val="003D0DE1"/>
    <w:rsid w:val="003D0E10"/>
    <w:rsid w:val="003D0E15"/>
    <w:rsid w:val="003D0FBF"/>
    <w:rsid w:val="003D0FC7"/>
    <w:rsid w:val="003D0FC9"/>
    <w:rsid w:val="003D1021"/>
    <w:rsid w:val="003D10C0"/>
    <w:rsid w:val="003D114F"/>
    <w:rsid w:val="003D1198"/>
    <w:rsid w:val="003D11B4"/>
    <w:rsid w:val="003D11D5"/>
    <w:rsid w:val="003D1217"/>
    <w:rsid w:val="003D1268"/>
    <w:rsid w:val="003D130A"/>
    <w:rsid w:val="003D131B"/>
    <w:rsid w:val="003D13B1"/>
    <w:rsid w:val="003D13C5"/>
    <w:rsid w:val="003D13D3"/>
    <w:rsid w:val="003D14F1"/>
    <w:rsid w:val="003D1514"/>
    <w:rsid w:val="003D15C4"/>
    <w:rsid w:val="003D1610"/>
    <w:rsid w:val="003D16B1"/>
    <w:rsid w:val="003D16BD"/>
    <w:rsid w:val="003D16E0"/>
    <w:rsid w:val="003D16ED"/>
    <w:rsid w:val="003D172A"/>
    <w:rsid w:val="003D1742"/>
    <w:rsid w:val="003D179E"/>
    <w:rsid w:val="003D17AD"/>
    <w:rsid w:val="003D181F"/>
    <w:rsid w:val="003D189C"/>
    <w:rsid w:val="003D191C"/>
    <w:rsid w:val="003D19D9"/>
    <w:rsid w:val="003D1A3F"/>
    <w:rsid w:val="003D1A43"/>
    <w:rsid w:val="003D1A6F"/>
    <w:rsid w:val="003D1CBB"/>
    <w:rsid w:val="003D1DAF"/>
    <w:rsid w:val="003D1E03"/>
    <w:rsid w:val="003D1E6A"/>
    <w:rsid w:val="003D1EB3"/>
    <w:rsid w:val="003D1FD9"/>
    <w:rsid w:val="003D2079"/>
    <w:rsid w:val="003D21CB"/>
    <w:rsid w:val="003D2288"/>
    <w:rsid w:val="003D22E0"/>
    <w:rsid w:val="003D231E"/>
    <w:rsid w:val="003D2386"/>
    <w:rsid w:val="003D23A1"/>
    <w:rsid w:val="003D23C4"/>
    <w:rsid w:val="003D248D"/>
    <w:rsid w:val="003D2556"/>
    <w:rsid w:val="003D2572"/>
    <w:rsid w:val="003D2593"/>
    <w:rsid w:val="003D25C1"/>
    <w:rsid w:val="003D263B"/>
    <w:rsid w:val="003D2640"/>
    <w:rsid w:val="003D2693"/>
    <w:rsid w:val="003D26B4"/>
    <w:rsid w:val="003D2711"/>
    <w:rsid w:val="003D279A"/>
    <w:rsid w:val="003D2814"/>
    <w:rsid w:val="003D283D"/>
    <w:rsid w:val="003D29A9"/>
    <w:rsid w:val="003D29AB"/>
    <w:rsid w:val="003D29D6"/>
    <w:rsid w:val="003D2B1B"/>
    <w:rsid w:val="003D2C98"/>
    <w:rsid w:val="003D2D06"/>
    <w:rsid w:val="003D2D47"/>
    <w:rsid w:val="003D2D50"/>
    <w:rsid w:val="003D2D51"/>
    <w:rsid w:val="003D2D8A"/>
    <w:rsid w:val="003D2E2D"/>
    <w:rsid w:val="003D2E3D"/>
    <w:rsid w:val="003D2EB9"/>
    <w:rsid w:val="003D2F6E"/>
    <w:rsid w:val="003D2F8F"/>
    <w:rsid w:val="003D2FAA"/>
    <w:rsid w:val="003D2FE1"/>
    <w:rsid w:val="003D2FED"/>
    <w:rsid w:val="003D306C"/>
    <w:rsid w:val="003D3078"/>
    <w:rsid w:val="003D30B9"/>
    <w:rsid w:val="003D30DF"/>
    <w:rsid w:val="003D3178"/>
    <w:rsid w:val="003D31E5"/>
    <w:rsid w:val="003D3236"/>
    <w:rsid w:val="003D32DD"/>
    <w:rsid w:val="003D32E5"/>
    <w:rsid w:val="003D3389"/>
    <w:rsid w:val="003D33D5"/>
    <w:rsid w:val="003D3497"/>
    <w:rsid w:val="003D34C2"/>
    <w:rsid w:val="003D34DE"/>
    <w:rsid w:val="003D3521"/>
    <w:rsid w:val="003D3543"/>
    <w:rsid w:val="003D3626"/>
    <w:rsid w:val="003D36A1"/>
    <w:rsid w:val="003D3746"/>
    <w:rsid w:val="003D378C"/>
    <w:rsid w:val="003D37F0"/>
    <w:rsid w:val="003D3838"/>
    <w:rsid w:val="003D38F8"/>
    <w:rsid w:val="003D3915"/>
    <w:rsid w:val="003D3945"/>
    <w:rsid w:val="003D39D5"/>
    <w:rsid w:val="003D3A51"/>
    <w:rsid w:val="003D3A9D"/>
    <w:rsid w:val="003D3AB3"/>
    <w:rsid w:val="003D3B04"/>
    <w:rsid w:val="003D3BC3"/>
    <w:rsid w:val="003D3C27"/>
    <w:rsid w:val="003D3C28"/>
    <w:rsid w:val="003D3C76"/>
    <w:rsid w:val="003D3C84"/>
    <w:rsid w:val="003D3D2F"/>
    <w:rsid w:val="003D3D92"/>
    <w:rsid w:val="003D3E2D"/>
    <w:rsid w:val="003D3F8C"/>
    <w:rsid w:val="003D3FFF"/>
    <w:rsid w:val="003D402D"/>
    <w:rsid w:val="003D40A5"/>
    <w:rsid w:val="003D40D1"/>
    <w:rsid w:val="003D415D"/>
    <w:rsid w:val="003D4168"/>
    <w:rsid w:val="003D416B"/>
    <w:rsid w:val="003D4187"/>
    <w:rsid w:val="003D419B"/>
    <w:rsid w:val="003D41AF"/>
    <w:rsid w:val="003D4265"/>
    <w:rsid w:val="003D42A0"/>
    <w:rsid w:val="003D42C6"/>
    <w:rsid w:val="003D4320"/>
    <w:rsid w:val="003D43B6"/>
    <w:rsid w:val="003D43C2"/>
    <w:rsid w:val="003D44E5"/>
    <w:rsid w:val="003D454C"/>
    <w:rsid w:val="003D454E"/>
    <w:rsid w:val="003D4597"/>
    <w:rsid w:val="003D4643"/>
    <w:rsid w:val="003D4672"/>
    <w:rsid w:val="003D471A"/>
    <w:rsid w:val="003D476E"/>
    <w:rsid w:val="003D47E7"/>
    <w:rsid w:val="003D481A"/>
    <w:rsid w:val="003D48B7"/>
    <w:rsid w:val="003D4930"/>
    <w:rsid w:val="003D49CE"/>
    <w:rsid w:val="003D4B76"/>
    <w:rsid w:val="003D4B92"/>
    <w:rsid w:val="003D4C66"/>
    <w:rsid w:val="003D4C82"/>
    <w:rsid w:val="003D4C8D"/>
    <w:rsid w:val="003D4D3D"/>
    <w:rsid w:val="003D4DBB"/>
    <w:rsid w:val="003D4E35"/>
    <w:rsid w:val="003D4E42"/>
    <w:rsid w:val="003D4E4C"/>
    <w:rsid w:val="003D4F1F"/>
    <w:rsid w:val="003D4F59"/>
    <w:rsid w:val="003D4F68"/>
    <w:rsid w:val="003D4F96"/>
    <w:rsid w:val="003D4FAD"/>
    <w:rsid w:val="003D4FC7"/>
    <w:rsid w:val="003D5049"/>
    <w:rsid w:val="003D50C2"/>
    <w:rsid w:val="003D512F"/>
    <w:rsid w:val="003D514C"/>
    <w:rsid w:val="003D517C"/>
    <w:rsid w:val="003D51AE"/>
    <w:rsid w:val="003D51B3"/>
    <w:rsid w:val="003D520A"/>
    <w:rsid w:val="003D5210"/>
    <w:rsid w:val="003D5254"/>
    <w:rsid w:val="003D5271"/>
    <w:rsid w:val="003D5338"/>
    <w:rsid w:val="003D5406"/>
    <w:rsid w:val="003D5507"/>
    <w:rsid w:val="003D555E"/>
    <w:rsid w:val="003D5635"/>
    <w:rsid w:val="003D563A"/>
    <w:rsid w:val="003D56DC"/>
    <w:rsid w:val="003D56FA"/>
    <w:rsid w:val="003D5768"/>
    <w:rsid w:val="003D57EA"/>
    <w:rsid w:val="003D580E"/>
    <w:rsid w:val="003D5859"/>
    <w:rsid w:val="003D58AF"/>
    <w:rsid w:val="003D58CE"/>
    <w:rsid w:val="003D5989"/>
    <w:rsid w:val="003D5A45"/>
    <w:rsid w:val="003D5AB0"/>
    <w:rsid w:val="003D5B33"/>
    <w:rsid w:val="003D5B88"/>
    <w:rsid w:val="003D5BE4"/>
    <w:rsid w:val="003D5CC1"/>
    <w:rsid w:val="003D5CC7"/>
    <w:rsid w:val="003D5CEB"/>
    <w:rsid w:val="003D5D55"/>
    <w:rsid w:val="003D5D61"/>
    <w:rsid w:val="003D5D64"/>
    <w:rsid w:val="003D5D71"/>
    <w:rsid w:val="003D5D9D"/>
    <w:rsid w:val="003D5E44"/>
    <w:rsid w:val="003D5E55"/>
    <w:rsid w:val="003D5EFD"/>
    <w:rsid w:val="003D5F78"/>
    <w:rsid w:val="003D5F8E"/>
    <w:rsid w:val="003D6041"/>
    <w:rsid w:val="003D6049"/>
    <w:rsid w:val="003D60C1"/>
    <w:rsid w:val="003D60C3"/>
    <w:rsid w:val="003D60F5"/>
    <w:rsid w:val="003D6110"/>
    <w:rsid w:val="003D6125"/>
    <w:rsid w:val="003D6174"/>
    <w:rsid w:val="003D61C8"/>
    <w:rsid w:val="003D6209"/>
    <w:rsid w:val="003D6221"/>
    <w:rsid w:val="003D6243"/>
    <w:rsid w:val="003D6251"/>
    <w:rsid w:val="003D63A8"/>
    <w:rsid w:val="003D6431"/>
    <w:rsid w:val="003D644B"/>
    <w:rsid w:val="003D6516"/>
    <w:rsid w:val="003D6591"/>
    <w:rsid w:val="003D66C8"/>
    <w:rsid w:val="003D66F1"/>
    <w:rsid w:val="003D6714"/>
    <w:rsid w:val="003D672F"/>
    <w:rsid w:val="003D686A"/>
    <w:rsid w:val="003D6953"/>
    <w:rsid w:val="003D6A6D"/>
    <w:rsid w:val="003D6AC9"/>
    <w:rsid w:val="003D6AFC"/>
    <w:rsid w:val="003D6B50"/>
    <w:rsid w:val="003D6B61"/>
    <w:rsid w:val="003D6B78"/>
    <w:rsid w:val="003D6BCF"/>
    <w:rsid w:val="003D6C03"/>
    <w:rsid w:val="003D6C4B"/>
    <w:rsid w:val="003D6C8E"/>
    <w:rsid w:val="003D6CA2"/>
    <w:rsid w:val="003D6D37"/>
    <w:rsid w:val="003D6D5B"/>
    <w:rsid w:val="003D6D7B"/>
    <w:rsid w:val="003D6DAE"/>
    <w:rsid w:val="003D6DDF"/>
    <w:rsid w:val="003D6DE3"/>
    <w:rsid w:val="003D6E5D"/>
    <w:rsid w:val="003D6F5E"/>
    <w:rsid w:val="003D7051"/>
    <w:rsid w:val="003D70C9"/>
    <w:rsid w:val="003D70E1"/>
    <w:rsid w:val="003D7118"/>
    <w:rsid w:val="003D711F"/>
    <w:rsid w:val="003D7138"/>
    <w:rsid w:val="003D714C"/>
    <w:rsid w:val="003D7169"/>
    <w:rsid w:val="003D71DC"/>
    <w:rsid w:val="003D72D0"/>
    <w:rsid w:val="003D7313"/>
    <w:rsid w:val="003D7363"/>
    <w:rsid w:val="003D740B"/>
    <w:rsid w:val="003D741C"/>
    <w:rsid w:val="003D7506"/>
    <w:rsid w:val="003D751B"/>
    <w:rsid w:val="003D75B2"/>
    <w:rsid w:val="003D7609"/>
    <w:rsid w:val="003D7637"/>
    <w:rsid w:val="003D7682"/>
    <w:rsid w:val="003D7685"/>
    <w:rsid w:val="003D76D1"/>
    <w:rsid w:val="003D7712"/>
    <w:rsid w:val="003D77F5"/>
    <w:rsid w:val="003D7846"/>
    <w:rsid w:val="003D7850"/>
    <w:rsid w:val="003D787D"/>
    <w:rsid w:val="003D78B9"/>
    <w:rsid w:val="003D7A35"/>
    <w:rsid w:val="003D7AE7"/>
    <w:rsid w:val="003D7B57"/>
    <w:rsid w:val="003D7B59"/>
    <w:rsid w:val="003D7BE6"/>
    <w:rsid w:val="003D7C43"/>
    <w:rsid w:val="003D7C59"/>
    <w:rsid w:val="003D7C66"/>
    <w:rsid w:val="003D7D7D"/>
    <w:rsid w:val="003D7E22"/>
    <w:rsid w:val="003D7E2F"/>
    <w:rsid w:val="003D7E91"/>
    <w:rsid w:val="003D7EA9"/>
    <w:rsid w:val="003D7F3E"/>
    <w:rsid w:val="003D7F78"/>
    <w:rsid w:val="003D7FEF"/>
    <w:rsid w:val="003D7FFA"/>
    <w:rsid w:val="003E0006"/>
    <w:rsid w:val="003E00DF"/>
    <w:rsid w:val="003E011F"/>
    <w:rsid w:val="003E01AB"/>
    <w:rsid w:val="003E026A"/>
    <w:rsid w:val="003E0397"/>
    <w:rsid w:val="003E043D"/>
    <w:rsid w:val="003E0488"/>
    <w:rsid w:val="003E0504"/>
    <w:rsid w:val="003E0540"/>
    <w:rsid w:val="003E0541"/>
    <w:rsid w:val="003E0543"/>
    <w:rsid w:val="003E0595"/>
    <w:rsid w:val="003E05A5"/>
    <w:rsid w:val="003E0600"/>
    <w:rsid w:val="003E0630"/>
    <w:rsid w:val="003E0659"/>
    <w:rsid w:val="003E06F4"/>
    <w:rsid w:val="003E0777"/>
    <w:rsid w:val="003E07B5"/>
    <w:rsid w:val="003E07F4"/>
    <w:rsid w:val="003E083D"/>
    <w:rsid w:val="003E090E"/>
    <w:rsid w:val="003E0953"/>
    <w:rsid w:val="003E0963"/>
    <w:rsid w:val="003E096E"/>
    <w:rsid w:val="003E0977"/>
    <w:rsid w:val="003E0986"/>
    <w:rsid w:val="003E0A0F"/>
    <w:rsid w:val="003E0A59"/>
    <w:rsid w:val="003E0ABE"/>
    <w:rsid w:val="003E0B2A"/>
    <w:rsid w:val="003E0B36"/>
    <w:rsid w:val="003E0BA5"/>
    <w:rsid w:val="003E0BCD"/>
    <w:rsid w:val="003E0BE0"/>
    <w:rsid w:val="003E0C7F"/>
    <w:rsid w:val="003E0C91"/>
    <w:rsid w:val="003E0D60"/>
    <w:rsid w:val="003E0DAF"/>
    <w:rsid w:val="003E0DD2"/>
    <w:rsid w:val="003E0DDB"/>
    <w:rsid w:val="003E0F3A"/>
    <w:rsid w:val="003E0FB5"/>
    <w:rsid w:val="003E0FE3"/>
    <w:rsid w:val="003E10BB"/>
    <w:rsid w:val="003E10DD"/>
    <w:rsid w:val="003E125B"/>
    <w:rsid w:val="003E12FC"/>
    <w:rsid w:val="003E130B"/>
    <w:rsid w:val="003E1327"/>
    <w:rsid w:val="003E134E"/>
    <w:rsid w:val="003E1379"/>
    <w:rsid w:val="003E138D"/>
    <w:rsid w:val="003E13BF"/>
    <w:rsid w:val="003E13F2"/>
    <w:rsid w:val="003E153B"/>
    <w:rsid w:val="003E1549"/>
    <w:rsid w:val="003E155C"/>
    <w:rsid w:val="003E1590"/>
    <w:rsid w:val="003E15F8"/>
    <w:rsid w:val="003E162D"/>
    <w:rsid w:val="003E1687"/>
    <w:rsid w:val="003E16D5"/>
    <w:rsid w:val="003E179E"/>
    <w:rsid w:val="003E17A2"/>
    <w:rsid w:val="003E17CE"/>
    <w:rsid w:val="003E1806"/>
    <w:rsid w:val="003E1897"/>
    <w:rsid w:val="003E1B06"/>
    <w:rsid w:val="003E1B1A"/>
    <w:rsid w:val="003E1B59"/>
    <w:rsid w:val="003E1C40"/>
    <w:rsid w:val="003E1D28"/>
    <w:rsid w:val="003E1D33"/>
    <w:rsid w:val="003E1D93"/>
    <w:rsid w:val="003E1DCA"/>
    <w:rsid w:val="003E1DEA"/>
    <w:rsid w:val="003E1F0C"/>
    <w:rsid w:val="003E1F3D"/>
    <w:rsid w:val="003E1F54"/>
    <w:rsid w:val="003E1F57"/>
    <w:rsid w:val="003E1F5C"/>
    <w:rsid w:val="003E1FB4"/>
    <w:rsid w:val="003E1FE9"/>
    <w:rsid w:val="003E1FF4"/>
    <w:rsid w:val="003E1FFB"/>
    <w:rsid w:val="003E203A"/>
    <w:rsid w:val="003E2063"/>
    <w:rsid w:val="003E211D"/>
    <w:rsid w:val="003E2129"/>
    <w:rsid w:val="003E2160"/>
    <w:rsid w:val="003E2163"/>
    <w:rsid w:val="003E21B5"/>
    <w:rsid w:val="003E2220"/>
    <w:rsid w:val="003E2231"/>
    <w:rsid w:val="003E22E1"/>
    <w:rsid w:val="003E234D"/>
    <w:rsid w:val="003E2377"/>
    <w:rsid w:val="003E23A7"/>
    <w:rsid w:val="003E23F5"/>
    <w:rsid w:val="003E2497"/>
    <w:rsid w:val="003E24AE"/>
    <w:rsid w:val="003E24D2"/>
    <w:rsid w:val="003E2528"/>
    <w:rsid w:val="003E2531"/>
    <w:rsid w:val="003E2532"/>
    <w:rsid w:val="003E2568"/>
    <w:rsid w:val="003E2599"/>
    <w:rsid w:val="003E2627"/>
    <w:rsid w:val="003E2652"/>
    <w:rsid w:val="003E2660"/>
    <w:rsid w:val="003E2675"/>
    <w:rsid w:val="003E268D"/>
    <w:rsid w:val="003E2720"/>
    <w:rsid w:val="003E277E"/>
    <w:rsid w:val="003E280C"/>
    <w:rsid w:val="003E2866"/>
    <w:rsid w:val="003E292D"/>
    <w:rsid w:val="003E2952"/>
    <w:rsid w:val="003E29AB"/>
    <w:rsid w:val="003E2A59"/>
    <w:rsid w:val="003E2A89"/>
    <w:rsid w:val="003E2B49"/>
    <w:rsid w:val="003E2B95"/>
    <w:rsid w:val="003E2C0A"/>
    <w:rsid w:val="003E2C46"/>
    <w:rsid w:val="003E2D1F"/>
    <w:rsid w:val="003E2D37"/>
    <w:rsid w:val="003E2EAC"/>
    <w:rsid w:val="003E2EB5"/>
    <w:rsid w:val="003E2FC7"/>
    <w:rsid w:val="003E2FCD"/>
    <w:rsid w:val="003E2FED"/>
    <w:rsid w:val="003E3052"/>
    <w:rsid w:val="003E307B"/>
    <w:rsid w:val="003E3108"/>
    <w:rsid w:val="003E31E8"/>
    <w:rsid w:val="003E3216"/>
    <w:rsid w:val="003E3264"/>
    <w:rsid w:val="003E326A"/>
    <w:rsid w:val="003E331D"/>
    <w:rsid w:val="003E3330"/>
    <w:rsid w:val="003E33E4"/>
    <w:rsid w:val="003E34A8"/>
    <w:rsid w:val="003E34D8"/>
    <w:rsid w:val="003E3534"/>
    <w:rsid w:val="003E3568"/>
    <w:rsid w:val="003E362A"/>
    <w:rsid w:val="003E3665"/>
    <w:rsid w:val="003E3670"/>
    <w:rsid w:val="003E3699"/>
    <w:rsid w:val="003E36CB"/>
    <w:rsid w:val="003E372F"/>
    <w:rsid w:val="003E3849"/>
    <w:rsid w:val="003E393F"/>
    <w:rsid w:val="003E3968"/>
    <w:rsid w:val="003E3ABE"/>
    <w:rsid w:val="003E3AFE"/>
    <w:rsid w:val="003E3CA2"/>
    <w:rsid w:val="003E3E87"/>
    <w:rsid w:val="003E3EAA"/>
    <w:rsid w:val="003E3EB2"/>
    <w:rsid w:val="003E3F0B"/>
    <w:rsid w:val="003E3F88"/>
    <w:rsid w:val="003E3FCE"/>
    <w:rsid w:val="003E415D"/>
    <w:rsid w:val="003E418D"/>
    <w:rsid w:val="003E41DB"/>
    <w:rsid w:val="003E4213"/>
    <w:rsid w:val="003E4226"/>
    <w:rsid w:val="003E4270"/>
    <w:rsid w:val="003E4299"/>
    <w:rsid w:val="003E435D"/>
    <w:rsid w:val="003E43D4"/>
    <w:rsid w:val="003E4426"/>
    <w:rsid w:val="003E4486"/>
    <w:rsid w:val="003E4528"/>
    <w:rsid w:val="003E454B"/>
    <w:rsid w:val="003E4554"/>
    <w:rsid w:val="003E4563"/>
    <w:rsid w:val="003E4564"/>
    <w:rsid w:val="003E456D"/>
    <w:rsid w:val="003E45E2"/>
    <w:rsid w:val="003E45E8"/>
    <w:rsid w:val="003E4626"/>
    <w:rsid w:val="003E4636"/>
    <w:rsid w:val="003E46CD"/>
    <w:rsid w:val="003E46D5"/>
    <w:rsid w:val="003E4773"/>
    <w:rsid w:val="003E48FC"/>
    <w:rsid w:val="003E493A"/>
    <w:rsid w:val="003E4968"/>
    <w:rsid w:val="003E499A"/>
    <w:rsid w:val="003E49D6"/>
    <w:rsid w:val="003E4CBC"/>
    <w:rsid w:val="003E4CC5"/>
    <w:rsid w:val="003E4CDB"/>
    <w:rsid w:val="003E4D42"/>
    <w:rsid w:val="003E4D45"/>
    <w:rsid w:val="003E4E55"/>
    <w:rsid w:val="003E4E78"/>
    <w:rsid w:val="003E4F5E"/>
    <w:rsid w:val="003E4F6C"/>
    <w:rsid w:val="003E4F83"/>
    <w:rsid w:val="003E4F87"/>
    <w:rsid w:val="003E5031"/>
    <w:rsid w:val="003E5041"/>
    <w:rsid w:val="003E504F"/>
    <w:rsid w:val="003E5070"/>
    <w:rsid w:val="003E5187"/>
    <w:rsid w:val="003E519E"/>
    <w:rsid w:val="003E51B8"/>
    <w:rsid w:val="003E51D4"/>
    <w:rsid w:val="003E51DF"/>
    <w:rsid w:val="003E5269"/>
    <w:rsid w:val="003E52A5"/>
    <w:rsid w:val="003E52DE"/>
    <w:rsid w:val="003E53C2"/>
    <w:rsid w:val="003E5424"/>
    <w:rsid w:val="003E54B4"/>
    <w:rsid w:val="003E5523"/>
    <w:rsid w:val="003E5537"/>
    <w:rsid w:val="003E5538"/>
    <w:rsid w:val="003E554E"/>
    <w:rsid w:val="003E5556"/>
    <w:rsid w:val="003E555E"/>
    <w:rsid w:val="003E5576"/>
    <w:rsid w:val="003E558F"/>
    <w:rsid w:val="003E55F9"/>
    <w:rsid w:val="003E5680"/>
    <w:rsid w:val="003E5725"/>
    <w:rsid w:val="003E5776"/>
    <w:rsid w:val="003E57A2"/>
    <w:rsid w:val="003E57B1"/>
    <w:rsid w:val="003E57BF"/>
    <w:rsid w:val="003E57ED"/>
    <w:rsid w:val="003E57F6"/>
    <w:rsid w:val="003E5837"/>
    <w:rsid w:val="003E5863"/>
    <w:rsid w:val="003E58E4"/>
    <w:rsid w:val="003E590E"/>
    <w:rsid w:val="003E5926"/>
    <w:rsid w:val="003E5997"/>
    <w:rsid w:val="003E5A71"/>
    <w:rsid w:val="003E5A75"/>
    <w:rsid w:val="003E5AD7"/>
    <w:rsid w:val="003E5AE3"/>
    <w:rsid w:val="003E5B37"/>
    <w:rsid w:val="003E5BAC"/>
    <w:rsid w:val="003E5C61"/>
    <w:rsid w:val="003E5CCB"/>
    <w:rsid w:val="003E5D22"/>
    <w:rsid w:val="003E5D30"/>
    <w:rsid w:val="003E5D38"/>
    <w:rsid w:val="003E5DE0"/>
    <w:rsid w:val="003E5E03"/>
    <w:rsid w:val="003E5E66"/>
    <w:rsid w:val="003E5EFB"/>
    <w:rsid w:val="003E5F56"/>
    <w:rsid w:val="003E5F8B"/>
    <w:rsid w:val="003E5FD3"/>
    <w:rsid w:val="003E6062"/>
    <w:rsid w:val="003E60B8"/>
    <w:rsid w:val="003E60D2"/>
    <w:rsid w:val="003E6106"/>
    <w:rsid w:val="003E6171"/>
    <w:rsid w:val="003E620B"/>
    <w:rsid w:val="003E6225"/>
    <w:rsid w:val="003E6244"/>
    <w:rsid w:val="003E6291"/>
    <w:rsid w:val="003E62D5"/>
    <w:rsid w:val="003E6395"/>
    <w:rsid w:val="003E6418"/>
    <w:rsid w:val="003E64D7"/>
    <w:rsid w:val="003E64FC"/>
    <w:rsid w:val="003E6534"/>
    <w:rsid w:val="003E6539"/>
    <w:rsid w:val="003E658F"/>
    <w:rsid w:val="003E6621"/>
    <w:rsid w:val="003E662D"/>
    <w:rsid w:val="003E66C5"/>
    <w:rsid w:val="003E6792"/>
    <w:rsid w:val="003E6801"/>
    <w:rsid w:val="003E6828"/>
    <w:rsid w:val="003E686E"/>
    <w:rsid w:val="003E6980"/>
    <w:rsid w:val="003E6A39"/>
    <w:rsid w:val="003E6A46"/>
    <w:rsid w:val="003E6A76"/>
    <w:rsid w:val="003E6BBF"/>
    <w:rsid w:val="003E6C30"/>
    <w:rsid w:val="003E6C63"/>
    <w:rsid w:val="003E6C8A"/>
    <w:rsid w:val="003E6C8D"/>
    <w:rsid w:val="003E6CB8"/>
    <w:rsid w:val="003E6CFA"/>
    <w:rsid w:val="003E6D1C"/>
    <w:rsid w:val="003E6D38"/>
    <w:rsid w:val="003E6DDB"/>
    <w:rsid w:val="003E6E3A"/>
    <w:rsid w:val="003E6E90"/>
    <w:rsid w:val="003E6F08"/>
    <w:rsid w:val="003E6F2D"/>
    <w:rsid w:val="003E6F6B"/>
    <w:rsid w:val="003E6F75"/>
    <w:rsid w:val="003E7076"/>
    <w:rsid w:val="003E710B"/>
    <w:rsid w:val="003E713F"/>
    <w:rsid w:val="003E7192"/>
    <w:rsid w:val="003E72A0"/>
    <w:rsid w:val="003E72D7"/>
    <w:rsid w:val="003E7307"/>
    <w:rsid w:val="003E7335"/>
    <w:rsid w:val="003E7374"/>
    <w:rsid w:val="003E7500"/>
    <w:rsid w:val="003E757C"/>
    <w:rsid w:val="003E75E2"/>
    <w:rsid w:val="003E75F3"/>
    <w:rsid w:val="003E7634"/>
    <w:rsid w:val="003E7766"/>
    <w:rsid w:val="003E77C4"/>
    <w:rsid w:val="003E77CE"/>
    <w:rsid w:val="003E7817"/>
    <w:rsid w:val="003E7895"/>
    <w:rsid w:val="003E791A"/>
    <w:rsid w:val="003E79CC"/>
    <w:rsid w:val="003E7A94"/>
    <w:rsid w:val="003E7A9B"/>
    <w:rsid w:val="003E7ABE"/>
    <w:rsid w:val="003E7B84"/>
    <w:rsid w:val="003E7BC1"/>
    <w:rsid w:val="003E7BEC"/>
    <w:rsid w:val="003E7C1B"/>
    <w:rsid w:val="003E7C43"/>
    <w:rsid w:val="003E7C85"/>
    <w:rsid w:val="003E7CDD"/>
    <w:rsid w:val="003E7D4F"/>
    <w:rsid w:val="003E7D59"/>
    <w:rsid w:val="003E7D91"/>
    <w:rsid w:val="003E7EF2"/>
    <w:rsid w:val="003E7F08"/>
    <w:rsid w:val="003E7F8F"/>
    <w:rsid w:val="003F000D"/>
    <w:rsid w:val="003F0011"/>
    <w:rsid w:val="003F0048"/>
    <w:rsid w:val="003F0069"/>
    <w:rsid w:val="003F009E"/>
    <w:rsid w:val="003F00E1"/>
    <w:rsid w:val="003F015F"/>
    <w:rsid w:val="003F0194"/>
    <w:rsid w:val="003F02E3"/>
    <w:rsid w:val="003F0309"/>
    <w:rsid w:val="003F0362"/>
    <w:rsid w:val="003F045E"/>
    <w:rsid w:val="003F0503"/>
    <w:rsid w:val="003F0511"/>
    <w:rsid w:val="003F0535"/>
    <w:rsid w:val="003F056F"/>
    <w:rsid w:val="003F0599"/>
    <w:rsid w:val="003F05C5"/>
    <w:rsid w:val="003F05DF"/>
    <w:rsid w:val="003F061A"/>
    <w:rsid w:val="003F0621"/>
    <w:rsid w:val="003F0683"/>
    <w:rsid w:val="003F06F1"/>
    <w:rsid w:val="003F072D"/>
    <w:rsid w:val="003F074E"/>
    <w:rsid w:val="003F0783"/>
    <w:rsid w:val="003F07EC"/>
    <w:rsid w:val="003F07F9"/>
    <w:rsid w:val="003F0853"/>
    <w:rsid w:val="003F09B6"/>
    <w:rsid w:val="003F0B3A"/>
    <w:rsid w:val="003F0C77"/>
    <w:rsid w:val="003F0C8B"/>
    <w:rsid w:val="003F0D62"/>
    <w:rsid w:val="003F0DF5"/>
    <w:rsid w:val="003F0E15"/>
    <w:rsid w:val="003F0E39"/>
    <w:rsid w:val="003F0E46"/>
    <w:rsid w:val="003F0F53"/>
    <w:rsid w:val="003F0F6F"/>
    <w:rsid w:val="003F0FF2"/>
    <w:rsid w:val="003F1092"/>
    <w:rsid w:val="003F10C6"/>
    <w:rsid w:val="003F1192"/>
    <w:rsid w:val="003F1220"/>
    <w:rsid w:val="003F12A8"/>
    <w:rsid w:val="003F12B7"/>
    <w:rsid w:val="003F134A"/>
    <w:rsid w:val="003F134F"/>
    <w:rsid w:val="003F1364"/>
    <w:rsid w:val="003F137F"/>
    <w:rsid w:val="003F13AE"/>
    <w:rsid w:val="003F13BD"/>
    <w:rsid w:val="003F1441"/>
    <w:rsid w:val="003F14BA"/>
    <w:rsid w:val="003F14E2"/>
    <w:rsid w:val="003F1643"/>
    <w:rsid w:val="003F164C"/>
    <w:rsid w:val="003F16AD"/>
    <w:rsid w:val="003F1703"/>
    <w:rsid w:val="003F177E"/>
    <w:rsid w:val="003F1780"/>
    <w:rsid w:val="003F182D"/>
    <w:rsid w:val="003F182E"/>
    <w:rsid w:val="003F183A"/>
    <w:rsid w:val="003F1878"/>
    <w:rsid w:val="003F18A4"/>
    <w:rsid w:val="003F1986"/>
    <w:rsid w:val="003F19F5"/>
    <w:rsid w:val="003F1A07"/>
    <w:rsid w:val="003F1A41"/>
    <w:rsid w:val="003F1A56"/>
    <w:rsid w:val="003F1AB9"/>
    <w:rsid w:val="003F1AE1"/>
    <w:rsid w:val="003F1AF8"/>
    <w:rsid w:val="003F1B01"/>
    <w:rsid w:val="003F1B2E"/>
    <w:rsid w:val="003F1B4C"/>
    <w:rsid w:val="003F1C45"/>
    <w:rsid w:val="003F1C98"/>
    <w:rsid w:val="003F1D15"/>
    <w:rsid w:val="003F1D5A"/>
    <w:rsid w:val="003F1DE5"/>
    <w:rsid w:val="003F1E20"/>
    <w:rsid w:val="003F1E35"/>
    <w:rsid w:val="003F1EDF"/>
    <w:rsid w:val="003F1F20"/>
    <w:rsid w:val="003F1F78"/>
    <w:rsid w:val="003F20B3"/>
    <w:rsid w:val="003F223D"/>
    <w:rsid w:val="003F2263"/>
    <w:rsid w:val="003F22F2"/>
    <w:rsid w:val="003F230B"/>
    <w:rsid w:val="003F2334"/>
    <w:rsid w:val="003F2388"/>
    <w:rsid w:val="003F23A3"/>
    <w:rsid w:val="003F23E8"/>
    <w:rsid w:val="003F23FD"/>
    <w:rsid w:val="003F2454"/>
    <w:rsid w:val="003F246A"/>
    <w:rsid w:val="003F247D"/>
    <w:rsid w:val="003F24A2"/>
    <w:rsid w:val="003F25C0"/>
    <w:rsid w:val="003F25FA"/>
    <w:rsid w:val="003F2624"/>
    <w:rsid w:val="003F26E7"/>
    <w:rsid w:val="003F270E"/>
    <w:rsid w:val="003F2729"/>
    <w:rsid w:val="003F274C"/>
    <w:rsid w:val="003F27A3"/>
    <w:rsid w:val="003F28E8"/>
    <w:rsid w:val="003F2A6D"/>
    <w:rsid w:val="003F2A7A"/>
    <w:rsid w:val="003F2A8C"/>
    <w:rsid w:val="003F2C0F"/>
    <w:rsid w:val="003F2C87"/>
    <w:rsid w:val="003F2C91"/>
    <w:rsid w:val="003F2CAA"/>
    <w:rsid w:val="003F2D4D"/>
    <w:rsid w:val="003F2E14"/>
    <w:rsid w:val="003F2E46"/>
    <w:rsid w:val="003F2E6C"/>
    <w:rsid w:val="003F2E71"/>
    <w:rsid w:val="003F2E89"/>
    <w:rsid w:val="003F2F11"/>
    <w:rsid w:val="003F2F1E"/>
    <w:rsid w:val="003F2F43"/>
    <w:rsid w:val="003F2F6A"/>
    <w:rsid w:val="003F2F9D"/>
    <w:rsid w:val="003F2FE7"/>
    <w:rsid w:val="003F3020"/>
    <w:rsid w:val="003F3120"/>
    <w:rsid w:val="003F3164"/>
    <w:rsid w:val="003F31BF"/>
    <w:rsid w:val="003F31D2"/>
    <w:rsid w:val="003F3201"/>
    <w:rsid w:val="003F3210"/>
    <w:rsid w:val="003F323C"/>
    <w:rsid w:val="003F32D1"/>
    <w:rsid w:val="003F35D5"/>
    <w:rsid w:val="003F35F8"/>
    <w:rsid w:val="003F3782"/>
    <w:rsid w:val="003F37A0"/>
    <w:rsid w:val="003F37DE"/>
    <w:rsid w:val="003F37F9"/>
    <w:rsid w:val="003F38F2"/>
    <w:rsid w:val="003F392C"/>
    <w:rsid w:val="003F3947"/>
    <w:rsid w:val="003F3976"/>
    <w:rsid w:val="003F399A"/>
    <w:rsid w:val="003F39C5"/>
    <w:rsid w:val="003F39FD"/>
    <w:rsid w:val="003F3A2B"/>
    <w:rsid w:val="003F3A46"/>
    <w:rsid w:val="003F3AE0"/>
    <w:rsid w:val="003F3BE3"/>
    <w:rsid w:val="003F3C02"/>
    <w:rsid w:val="003F3C19"/>
    <w:rsid w:val="003F3C54"/>
    <w:rsid w:val="003F3D7E"/>
    <w:rsid w:val="003F3DD8"/>
    <w:rsid w:val="003F3E0C"/>
    <w:rsid w:val="003F3EDB"/>
    <w:rsid w:val="003F3F13"/>
    <w:rsid w:val="003F3F38"/>
    <w:rsid w:val="003F3F5B"/>
    <w:rsid w:val="003F3FC0"/>
    <w:rsid w:val="003F4066"/>
    <w:rsid w:val="003F40CB"/>
    <w:rsid w:val="003F40D0"/>
    <w:rsid w:val="003F4167"/>
    <w:rsid w:val="003F41EB"/>
    <w:rsid w:val="003F4219"/>
    <w:rsid w:val="003F421B"/>
    <w:rsid w:val="003F423B"/>
    <w:rsid w:val="003F42DE"/>
    <w:rsid w:val="003F431A"/>
    <w:rsid w:val="003F4325"/>
    <w:rsid w:val="003F4349"/>
    <w:rsid w:val="003F435B"/>
    <w:rsid w:val="003F4399"/>
    <w:rsid w:val="003F43C0"/>
    <w:rsid w:val="003F43F1"/>
    <w:rsid w:val="003F44C4"/>
    <w:rsid w:val="003F4503"/>
    <w:rsid w:val="003F4515"/>
    <w:rsid w:val="003F4607"/>
    <w:rsid w:val="003F4612"/>
    <w:rsid w:val="003F462E"/>
    <w:rsid w:val="003F4630"/>
    <w:rsid w:val="003F4652"/>
    <w:rsid w:val="003F469E"/>
    <w:rsid w:val="003F46B5"/>
    <w:rsid w:val="003F4771"/>
    <w:rsid w:val="003F47BE"/>
    <w:rsid w:val="003F47CE"/>
    <w:rsid w:val="003F47F9"/>
    <w:rsid w:val="003F4820"/>
    <w:rsid w:val="003F4826"/>
    <w:rsid w:val="003F484D"/>
    <w:rsid w:val="003F4872"/>
    <w:rsid w:val="003F4875"/>
    <w:rsid w:val="003F489F"/>
    <w:rsid w:val="003F4902"/>
    <w:rsid w:val="003F49D4"/>
    <w:rsid w:val="003F4AF1"/>
    <w:rsid w:val="003F4AFD"/>
    <w:rsid w:val="003F4B4D"/>
    <w:rsid w:val="003F4B5F"/>
    <w:rsid w:val="003F4B6F"/>
    <w:rsid w:val="003F4BCE"/>
    <w:rsid w:val="003F4C11"/>
    <w:rsid w:val="003F4CBC"/>
    <w:rsid w:val="003F4D98"/>
    <w:rsid w:val="003F4DBF"/>
    <w:rsid w:val="003F4E57"/>
    <w:rsid w:val="003F4E93"/>
    <w:rsid w:val="003F4F28"/>
    <w:rsid w:val="003F4F83"/>
    <w:rsid w:val="003F50A3"/>
    <w:rsid w:val="003F50EE"/>
    <w:rsid w:val="003F518E"/>
    <w:rsid w:val="003F5201"/>
    <w:rsid w:val="003F5233"/>
    <w:rsid w:val="003F5249"/>
    <w:rsid w:val="003F52BD"/>
    <w:rsid w:val="003F52D1"/>
    <w:rsid w:val="003F532E"/>
    <w:rsid w:val="003F53CD"/>
    <w:rsid w:val="003F5400"/>
    <w:rsid w:val="003F55C4"/>
    <w:rsid w:val="003F55ED"/>
    <w:rsid w:val="003F560D"/>
    <w:rsid w:val="003F562C"/>
    <w:rsid w:val="003F569B"/>
    <w:rsid w:val="003F56BC"/>
    <w:rsid w:val="003F5700"/>
    <w:rsid w:val="003F5803"/>
    <w:rsid w:val="003F588E"/>
    <w:rsid w:val="003F58A7"/>
    <w:rsid w:val="003F58EA"/>
    <w:rsid w:val="003F5974"/>
    <w:rsid w:val="003F599E"/>
    <w:rsid w:val="003F59BE"/>
    <w:rsid w:val="003F59BF"/>
    <w:rsid w:val="003F5A0D"/>
    <w:rsid w:val="003F5A5E"/>
    <w:rsid w:val="003F5B5D"/>
    <w:rsid w:val="003F5B63"/>
    <w:rsid w:val="003F5D63"/>
    <w:rsid w:val="003F5D70"/>
    <w:rsid w:val="003F5DCB"/>
    <w:rsid w:val="003F5E11"/>
    <w:rsid w:val="003F5E45"/>
    <w:rsid w:val="003F5E89"/>
    <w:rsid w:val="003F5FBD"/>
    <w:rsid w:val="003F5FF9"/>
    <w:rsid w:val="003F6002"/>
    <w:rsid w:val="003F6066"/>
    <w:rsid w:val="003F6137"/>
    <w:rsid w:val="003F615B"/>
    <w:rsid w:val="003F615E"/>
    <w:rsid w:val="003F61F7"/>
    <w:rsid w:val="003F65E1"/>
    <w:rsid w:val="003F67B9"/>
    <w:rsid w:val="003F680B"/>
    <w:rsid w:val="003F682F"/>
    <w:rsid w:val="003F68D8"/>
    <w:rsid w:val="003F6A9E"/>
    <w:rsid w:val="003F6B74"/>
    <w:rsid w:val="003F6BBB"/>
    <w:rsid w:val="003F6C17"/>
    <w:rsid w:val="003F6C53"/>
    <w:rsid w:val="003F6C57"/>
    <w:rsid w:val="003F6C8B"/>
    <w:rsid w:val="003F6CF5"/>
    <w:rsid w:val="003F6CFA"/>
    <w:rsid w:val="003F6CFE"/>
    <w:rsid w:val="003F6D3D"/>
    <w:rsid w:val="003F6DCE"/>
    <w:rsid w:val="003F6E66"/>
    <w:rsid w:val="003F6E9A"/>
    <w:rsid w:val="003F6ED6"/>
    <w:rsid w:val="003F6FD3"/>
    <w:rsid w:val="003F7032"/>
    <w:rsid w:val="003F706E"/>
    <w:rsid w:val="003F70BA"/>
    <w:rsid w:val="003F7121"/>
    <w:rsid w:val="003F712B"/>
    <w:rsid w:val="003F7149"/>
    <w:rsid w:val="003F7178"/>
    <w:rsid w:val="003F71DE"/>
    <w:rsid w:val="003F72C9"/>
    <w:rsid w:val="003F7355"/>
    <w:rsid w:val="003F742C"/>
    <w:rsid w:val="003F743C"/>
    <w:rsid w:val="003F7453"/>
    <w:rsid w:val="003F7562"/>
    <w:rsid w:val="003F7587"/>
    <w:rsid w:val="003F7599"/>
    <w:rsid w:val="003F759D"/>
    <w:rsid w:val="003F75E4"/>
    <w:rsid w:val="003F7634"/>
    <w:rsid w:val="003F76A8"/>
    <w:rsid w:val="003F76E3"/>
    <w:rsid w:val="003F76E5"/>
    <w:rsid w:val="003F7709"/>
    <w:rsid w:val="003F779B"/>
    <w:rsid w:val="003F785A"/>
    <w:rsid w:val="003F79F0"/>
    <w:rsid w:val="003F7A55"/>
    <w:rsid w:val="003F7AAB"/>
    <w:rsid w:val="003F7AFA"/>
    <w:rsid w:val="003F7B43"/>
    <w:rsid w:val="003F7B4D"/>
    <w:rsid w:val="003F7B58"/>
    <w:rsid w:val="003F7BA0"/>
    <w:rsid w:val="003F7BF6"/>
    <w:rsid w:val="003F7BFC"/>
    <w:rsid w:val="003F7C2B"/>
    <w:rsid w:val="003F7C67"/>
    <w:rsid w:val="003F7DBB"/>
    <w:rsid w:val="003F7DD0"/>
    <w:rsid w:val="003F7E17"/>
    <w:rsid w:val="003F7E61"/>
    <w:rsid w:val="003F7E7B"/>
    <w:rsid w:val="003F7EB5"/>
    <w:rsid w:val="003F7FAE"/>
    <w:rsid w:val="0040013E"/>
    <w:rsid w:val="004001E9"/>
    <w:rsid w:val="004002F6"/>
    <w:rsid w:val="00400301"/>
    <w:rsid w:val="00400329"/>
    <w:rsid w:val="004003B5"/>
    <w:rsid w:val="004003D6"/>
    <w:rsid w:val="00400579"/>
    <w:rsid w:val="004005AB"/>
    <w:rsid w:val="004005C5"/>
    <w:rsid w:val="00400643"/>
    <w:rsid w:val="004006BD"/>
    <w:rsid w:val="004006E8"/>
    <w:rsid w:val="004006F2"/>
    <w:rsid w:val="0040070B"/>
    <w:rsid w:val="0040085B"/>
    <w:rsid w:val="00400866"/>
    <w:rsid w:val="00400959"/>
    <w:rsid w:val="00400979"/>
    <w:rsid w:val="004009C4"/>
    <w:rsid w:val="00400A9C"/>
    <w:rsid w:val="00400AA5"/>
    <w:rsid w:val="00400B65"/>
    <w:rsid w:val="00400B82"/>
    <w:rsid w:val="00400BF0"/>
    <w:rsid w:val="00400D35"/>
    <w:rsid w:val="00400D92"/>
    <w:rsid w:val="00400DAD"/>
    <w:rsid w:val="00400DC5"/>
    <w:rsid w:val="00400DEF"/>
    <w:rsid w:val="00400E65"/>
    <w:rsid w:val="00400EAD"/>
    <w:rsid w:val="00400F02"/>
    <w:rsid w:val="00400F39"/>
    <w:rsid w:val="00401049"/>
    <w:rsid w:val="00401100"/>
    <w:rsid w:val="00401124"/>
    <w:rsid w:val="00401165"/>
    <w:rsid w:val="004011B9"/>
    <w:rsid w:val="004011E2"/>
    <w:rsid w:val="004011F6"/>
    <w:rsid w:val="0040124B"/>
    <w:rsid w:val="004012B4"/>
    <w:rsid w:val="00401370"/>
    <w:rsid w:val="0040137D"/>
    <w:rsid w:val="004013AA"/>
    <w:rsid w:val="004013C8"/>
    <w:rsid w:val="00401434"/>
    <w:rsid w:val="00401459"/>
    <w:rsid w:val="004014AF"/>
    <w:rsid w:val="004014E3"/>
    <w:rsid w:val="004014F3"/>
    <w:rsid w:val="00401519"/>
    <w:rsid w:val="004015B1"/>
    <w:rsid w:val="004015C7"/>
    <w:rsid w:val="00401632"/>
    <w:rsid w:val="00401687"/>
    <w:rsid w:val="0040168C"/>
    <w:rsid w:val="004016F0"/>
    <w:rsid w:val="004017AA"/>
    <w:rsid w:val="004017C3"/>
    <w:rsid w:val="00401850"/>
    <w:rsid w:val="00401892"/>
    <w:rsid w:val="004018A3"/>
    <w:rsid w:val="004019AA"/>
    <w:rsid w:val="004019FA"/>
    <w:rsid w:val="00401A48"/>
    <w:rsid w:val="00401A58"/>
    <w:rsid w:val="00401A67"/>
    <w:rsid w:val="00401BA2"/>
    <w:rsid w:val="00401C44"/>
    <w:rsid w:val="00401C6F"/>
    <w:rsid w:val="00401CDA"/>
    <w:rsid w:val="00401D64"/>
    <w:rsid w:val="00401D6A"/>
    <w:rsid w:val="00401E12"/>
    <w:rsid w:val="00401E2B"/>
    <w:rsid w:val="00401E76"/>
    <w:rsid w:val="00401ECE"/>
    <w:rsid w:val="00401EFC"/>
    <w:rsid w:val="00401F13"/>
    <w:rsid w:val="00401F9F"/>
    <w:rsid w:val="00401FFB"/>
    <w:rsid w:val="0040204C"/>
    <w:rsid w:val="0040204F"/>
    <w:rsid w:val="00402060"/>
    <w:rsid w:val="0040213A"/>
    <w:rsid w:val="00402167"/>
    <w:rsid w:val="004021D4"/>
    <w:rsid w:val="004023AA"/>
    <w:rsid w:val="004023C5"/>
    <w:rsid w:val="0040247D"/>
    <w:rsid w:val="004024A8"/>
    <w:rsid w:val="004024CD"/>
    <w:rsid w:val="004024FA"/>
    <w:rsid w:val="00402581"/>
    <w:rsid w:val="00402670"/>
    <w:rsid w:val="00402791"/>
    <w:rsid w:val="004027CC"/>
    <w:rsid w:val="00402804"/>
    <w:rsid w:val="0040282B"/>
    <w:rsid w:val="0040285F"/>
    <w:rsid w:val="0040287F"/>
    <w:rsid w:val="0040288A"/>
    <w:rsid w:val="004028C5"/>
    <w:rsid w:val="004028D5"/>
    <w:rsid w:val="00402904"/>
    <w:rsid w:val="00402910"/>
    <w:rsid w:val="0040293F"/>
    <w:rsid w:val="00402961"/>
    <w:rsid w:val="00402965"/>
    <w:rsid w:val="00402977"/>
    <w:rsid w:val="004029B2"/>
    <w:rsid w:val="00402A30"/>
    <w:rsid w:val="00402B78"/>
    <w:rsid w:val="00402BA1"/>
    <w:rsid w:val="00402BE1"/>
    <w:rsid w:val="00402C80"/>
    <w:rsid w:val="00402DD7"/>
    <w:rsid w:val="00402DEF"/>
    <w:rsid w:val="00402E0D"/>
    <w:rsid w:val="00402E92"/>
    <w:rsid w:val="00402EFD"/>
    <w:rsid w:val="00402F08"/>
    <w:rsid w:val="00402F58"/>
    <w:rsid w:val="00403085"/>
    <w:rsid w:val="004030CA"/>
    <w:rsid w:val="00403147"/>
    <w:rsid w:val="004031AB"/>
    <w:rsid w:val="004031E0"/>
    <w:rsid w:val="004031F9"/>
    <w:rsid w:val="0040325B"/>
    <w:rsid w:val="004032A8"/>
    <w:rsid w:val="00403324"/>
    <w:rsid w:val="0040335C"/>
    <w:rsid w:val="004033E7"/>
    <w:rsid w:val="0040340D"/>
    <w:rsid w:val="004034B4"/>
    <w:rsid w:val="004034C2"/>
    <w:rsid w:val="00403550"/>
    <w:rsid w:val="0040357A"/>
    <w:rsid w:val="004037FA"/>
    <w:rsid w:val="0040383B"/>
    <w:rsid w:val="0040384F"/>
    <w:rsid w:val="004038AD"/>
    <w:rsid w:val="004038B7"/>
    <w:rsid w:val="00403989"/>
    <w:rsid w:val="0040399B"/>
    <w:rsid w:val="00403A20"/>
    <w:rsid w:val="00403A55"/>
    <w:rsid w:val="00403A82"/>
    <w:rsid w:val="00403AF5"/>
    <w:rsid w:val="00403CB8"/>
    <w:rsid w:val="00403CE5"/>
    <w:rsid w:val="00403CFF"/>
    <w:rsid w:val="00403D35"/>
    <w:rsid w:val="00403DCB"/>
    <w:rsid w:val="00403DD5"/>
    <w:rsid w:val="00403E51"/>
    <w:rsid w:val="00403E88"/>
    <w:rsid w:val="00403ED7"/>
    <w:rsid w:val="00403F04"/>
    <w:rsid w:val="00403F6A"/>
    <w:rsid w:val="00403F84"/>
    <w:rsid w:val="004040EB"/>
    <w:rsid w:val="00404119"/>
    <w:rsid w:val="00404128"/>
    <w:rsid w:val="0040417F"/>
    <w:rsid w:val="004041EC"/>
    <w:rsid w:val="00404267"/>
    <w:rsid w:val="0040426A"/>
    <w:rsid w:val="004042A6"/>
    <w:rsid w:val="004042A7"/>
    <w:rsid w:val="0040433B"/>
    <w:rsid w:val="004043D1"/>
    <w:rsid w:val="004043D8"/>
    <w:rsid w:val="004043E8"/>
    <w:rsid w:val="00404425"/>
    <w:rsid w:val="00404451"/>
    <w:rsid w:val="0040445E"/>
    <w:rsid w:val="004044F2"/>
    <w:rsid w:val="0040451C"/>
    <w:rsid w:val="00404598"/>
    <w:rsid w:val="004046F8"/>
    <w:rsid w:val="00404737"/>
    <w:rsid w:val="0040477D"/>
    <w:rsid w:val="004047D5"/>
    <w:rsid w:val="004047F9"/>
    <w:rsid w:val="00404841"/>
    <w:rsid w:val="0040485B"/>
    <w:rsid w:val="004048E8"/>
    <w:rsid w:val="00404935"/>
    <w:rsid w:val="0040494B"/>
    <w:rsid w:val="004049B3"/>
    <w:rsid w:val="00404A0C"/>
    <w:rsid w:val="00404A32"/>
    <w:rsid w:val="00404AB7"/>
    <w:rsid w:val="00404AC1"/>
    <w:rsid w:val="00404B28"/>
    <w:rsid w:val="00404B7B"/>
    <w:rsid w:val="00404B88"/>
    <w:rsid w:val="00404C9D"/>
    <w:rsid w:val="00404D45"/>
    <w:rsid w:val="00404D59"/>
    <w:rsid w:val="00404D8E"/>
    <w:rsid w:val="00404E03"/>
    <w:rsid w:val="00404F2E"/>
    <w:rsid w:val="00404F74"/>
    <w:rsid w:val="00404F83"/>
    <w:rsid w:val="00404FA3"/>
    <w:rsid w:val="00405036"/>
    <w:rsid w:val="004050DD"/>
    <w:rsid w:val="004050E9"/>
    <w:rsid w:val="00405140"/>
    <w:rsid w:val="004051AA"/>
    <w:rsid w:val="0040525F"/>
    <w:rsid w:val="00405282"/>
    <w:rsid w:val="0040528A"/>
    <w:rsid w:val="004052B8"/>
    <w:rsid w:val="004052D8"/>
    <w:rsid w:val="0040531F"/>
    <w:rsid w:val="00405334"/>
    <w:rsid w:val="0040543D"/>
    <w:rsid w:val="0040549A"/>
    <w:rsid w:val="0040549F"/>
    <w:rsid w:val="0040552A"/>
    <w:rsid w:val="004055B7"/>
    <w:rsid w:val="004055BA"/>
    <w:rsid w:val="0040560F"/>
    <w:rsid w:val="00405622"/>
    <w:rsid w:val="0040566C"/>
    <w:rsid w:val="004056A7"/>
    <w:rsid w:val="00405729"/>
    <w:rsid w:val="00405873"/>
    <w:rsid w:val="004058DE"/>
    <w:rsid w:val="0040590D"/>
    <w:rsid w:val="00405947"/>
    <w:rsid w:val="0040595A"/>
    <w:rsid w:val="004059B8"/>
    <w:rsid w:val="00405AD7"/>
    <w:rsid w:val="00405B2E"/>
    <w:rsid w:val="00405B33"/>
    <w:rsid w:val="00405BAB"/>
    <w:rsid w:val="00405BC4"/>
    <w:rsid w:val="00405BE8"/>
    <w:rsid w:val="00405BF5"/>
    <w:rsid w:val="00405C2D"/>
    <w:rsid w:val="00405CC3"/>
    <w:rsid w:val="00405D6A"/>
    <w:rsid w:val="00405D94"/>
    <w:rsid w:val="00405DBD"/>
    <w:rsid w:val="00405DE6"/>
    <w:rsid w:val="00405E30"/>
    <w:rsid w:val="00405E73"/>
    <w:rsid w:val="00405E8F"/>
    <w:rsid w:val="00405EFB"/>
    <w:rsid w:val="00405F33"/>
    <w:rsid w:val="00405F34"/>
    <w:rsid w:val="00405F7A"/>
    <w:rsid w:val="00405FA7"/>
    <w:rsid w:val="00405FD8"/>
    <w:rsid w:val="00405FFF"/>
    <w:rsid w:val="00406099"/>
    <w:rsid w:val="0040611A"/>
    <w:rsid w:val="00406124"/>
    <w:rsid w:val="0040612F"/>
    <w:rsid w:val="00406147"/>
    <w:rsid w:val="00406164"/>
    <w:rsid w:val="004061BE"/>
    <w:rsid w:val="00406225"/>
    <w:rsid w:val="00406248"/>
    <w:rsid w:val="0040629B"/>
    <w:rsid w:val="004062CD"/>
    <w:rsid w:val="00406397"/>
    <w:rsid w:val="004063EE"/>
    <w:rsid w:val="0040643D"/>
    <w:rsid w:val="00406610"/>
    <w:rsid w:val="00406623"/>
    <w:rsid w:val="004066B8"/>
    <w:rsid w:val="004066FF"/>
    <w:rsid w:val="004067D5"/>
    <w:rsid w:val="00406931"/>
    <w:rsid w:val="00406968"/>
    <w:rsid w:val="00406A10"/>
    <w:rsid w:val="00406A90"/>
    <w:rsid w:val="00406AD1"/>
    <w:rsid w:val="00406AD4"/>
    <w:rsid w:val="00406AE3"/>
    <w:rsid w:val="00406B59"/>
    <w:rsid w:val="00406B79"/>
    <w:rsid w:val="00406BAA"/>
    <w:rsid w:val="00406BFB"/>
    <w:rsid w:val="00406C5F"/>
    <w:rsid w:val="00406D28"/>
    <w:rsid w:val="00406DFF"/>
    <w:rsid w:val="00406E2C"/>
    <w:rsid w:val="00406E67"/>
    <w:rsid w:val="00406E7C"/>
    <w:rsid w:val="00406EC9"/>
    <w:rsid w:val="00406ECA"/>
    <w:rsid w:val="00406EFF"/>
    <w:rsid w:val="00406F57"/>
    <w:rsid w:val="00406FED"/>
    <w:rsid w:val="00407012"/>
    <w:rsid w:val="00407023"/>
    <w:rsid w:val="004070CD"/>
    <w:rsid w:val="004070F1"/>
    <w:rsid w:val="004070F2"/>
    <w:rsid w:val="00407138"/>
    <w:rsid w:val="00407185"/>
    <w:rsid w:val="0040719F"/>
    <w:rsid w:val="004071A4"/>
    <w:rsid w:val="004071DE"/>
    <w:rsid w:val="0040721E"/>
    <w:rsid w:val="0040734D"/>
    <w:rsid w:val="0040738A"/>
    <w:rsid w:val="004073FD"/>
    <w:rsid w:val="00407452"/>
    <w:rsid w:val="00407487"/>
    <w:rsid w:val="0040761C"/>
    <w:rsid w:val="0040766C"/>
    <w:rsid w:val="004076D8"/>
    <w:rsid w:val="004076EE"/>
    <w:rsid w:val="004077B1"/>
    <w:rsid w:val="004077D3"/>
    <w:rsid w:val="004077F0"/>
    <w:rsid w:val="0040781E"/>
    <w:rsid w:val="00407842"/>
    <w:rsid w:val="004079F8"/>
    <w:rsid w:val="00407A64"/>
    <w:rsid w:val="00407AB1"/>
    <w:rsid w:val="00407AC5"/>
    <w:rsid w:val="00407AE6"/>
    <w:rsid w:val="00407BDD"/>
    <w:rsid w:val="00407D72"/>
    <w:rsid w:val="00407D75"/>
    <w:rsid w:val="00407D97"/>
    <w:rsid w:val="00407DA8"/>
    <w:rsid w:val="00407DD4"/>
    <w:rsid w:val="00407DF6"/>
    <w:rsid w:val="00407E30"/>
    <w:rsid w:val="00407E37"/>
    <w:rsid w:val="00407F18"/>
    <w:rsid w:val="00407F1C"/>
    <w:rsid w:val="00407FA0"/>
    <w:rsid w:val="00410069"/>
    <w:rsid w:val="004101A3"/>
    <w:rsid w:val="004101D8"/>
    <w:rsid w:val="004101E1"/>
    <w:rsid w:val="00410297"/>
    <w:rsid w:val="004102D6"/>
    <w:rsid w:val="004102E8"/>
    <w:rsid w:val="00410328"/>
    <w:rsid w:val="00410339"/>
    <w:rsid w:val="0041034A"/>
    <w:rsid w:val="00410382"/>
    <w:rsid w:val="00410384"/>
    <w:rsid w:val="00410393"/>
    <w:rsid w:val="0041044A"/>
    <w:rsid w:val="004104AD"/>
    <w:rsid w:val="004104BA"/>
    <w:rsid w:val="00410537"/>
    <w:rsid w:val="004105E1"/>
    <w:rsid w:val="004106AC"/>
    <w:rsid w:val="00410729"/>
    <w:rsid w:val="00410806"/>
    <w:rsid w:val="0041083C"/>
    <w:rsid w:val="00410A92"/>
    <w:rsid w:val="00410BBD"/>
    <w:rsid w:val="00410BE6"/>
    <w:rsid w:val="00410BED"/>
    <w:rsid w:val="00410C27"/>
    <w:rsid w:val="00410C68"/>
    <w:rsid w:val="00410C80"/>
    <w:rsid w:val="00410D17"/>
    <w:rsid w:val="00410D70"/>
    <w:rsid w:val="00410D8A"/>
    <w:rsid w:val="00410DF9"/>
    <w:rsid w:val="00410E1C"/>
    <w:rsid w:val="00410E48"/>
    <w:rsid w:val="00410E6B"/>
    <w:rsid w:val="00410E9F"/>
    <w:rsid w:val="00410EDE"/>
    <w:rsid w:val="00410F8D"/>
    <w:rsid w:val="00411163"/>
    <w:rsid w:val="0041116B"/>
    <w:rsid w:val="004111F8"/>
    <w:rsid w:val="0041120B"/>
    <w:rsid w:val="0041136F"/>
    <w:rsid w:val="00411421"/>
    <w:rsid w:val="004114D7"/>
    <w:rsid w:val="004115A3"/>
    <w:rsid w:val="004115B5"/>
    <w:rsid w:val="004115D9"/>
    <w:rsid w:val="00411705"/>
    <w:rsid w:val="0041176D"/>
    <w:rsid w:val="00411781"/>
    <w:rsid w:val="004117B8"/>
    <w:rsid w:val="004117DA"/>
    <w:rsid w:val="00411827"/>
    <w:rsid w:val="00411899"/>
    <w:rsid w:val="00411906"/>
    <w:rsid w:val="00411983"/>
    <w:rsid w:val="004119D1"/>
    <w:rsid w:val="00411A0F"/>
    <w:rsid w:val="00411A1C"/>
    <w:rsid w:val="00411A29"/>
    <w:rsid w:val="00411AAB"/>
    <w:rsid w:val="00411B7D"/>
    <w:rsid w:val="00411C28"/>
    <w:rsid w:val="00411CCA"/>
    <w:rsid w:val="00411D97"/>
    <w:rsid w:val="00411D99"/>
    <w:rsid w:val="00411DB6"/>
    <w:rsid w:val="00411DCA"/>
    <w:rsid w:val="00411E2F"/>
    <w:rsid w:val="00411EA0"/>
    <w:rsid w:val="00411EE9"/>
    <w:rsid w:val="00411F97"/>
    <w:rsid w:val="00411FC3"/>
    <w:rsid w:val="00412084"/>
    <w:rsid w:val="004120FA"/>
    <w:rsid w:val="00412138"/>
    <w:rsid w:val="0041217B"/>
    <w:rsid w:val="0041219C"/>
    <w:rsid w:val="0041222D"/>
    <w:rsid w:val="00412261"/>
    <w:rsid w:val="004122B2"/>
    <w:rsid w:val="0041234C"/>
    <w:rsid w:val="0041236A"/>
    <w:rsid w:val="004123AB"/>
    <w:rsid w:val="004123DF"/>
    <w:rsid w:val="00412411"/>
    <w:rsid w:val="00412424"/>
    <w:rsid w:val="004124AE"/>
    <w:rsid w:val="00412572"/>
    <w:rsid w:val="00412577"/>
    <w:rsid w:val="004125F5"/>
    <w:rsid w:val="00412613"/>
    <w:rsid w:val="00412639"/>
    <w:rsid w:val="004126A9"/>
    <w:rsid w:val="00412701"/>
    <w:rsid w:val="00412726"/>
    <w:rsid w:val="004127BD"/>
    <w:rsid w:val="004128C4"/>
    <w:rsid w:val="00412999"/>
    <w:rsid w:val="004129C3"/>
    <w:rsid w:val="004129DD"/>
    <w:rsid w:val="00412AB1"/>
    <w:rsid w:val="00412AB2"/>
    <w:rsid w:val="00412AD4"/>
    <w:rsid w:val="00412B00"/>
    <w:rsid w:val="00412B1F"/>
    <w:rsid w:val="00412B86"/>
    <w:rsid w:val="00412B88"/>
    <w:rsid w:val="00412BF4"/>
    <w:rsid w:val="00412C26"/>
    <w:rsid w:val="00412D39"/>
    <w:rsid w:val="00412DB4"/>
    <w:rsid w:val="00412DD9"/>
    <w:rsid w:val="00412E46"/>
    <w:rsid w:val="00412E5D"/>
    <w:rsid w:val="00412EA6"/>
    <w:rsid w:val="00412EB9"/>
    <w:rsid w:val="00412EC9"/>
    <w:rsid w:val="00412EF1"/>
    <w:rsid w:val="00412F05"/>
    <w:rsid w:val="00412F23"/>
    <w:rsid w:val="00412F5D"/>
    <w:rsid w:val="00412FB6"/>
    <w:rsid w:val="0041300A"/>
    <w:rsid w:val="0041301B"/>
    <w:rsid w:val="0041307D"/>
    <w:rsid w:val="00413098"/>
    <w:rsid w:val="0041309C"/>
    <w:rsid w:val="004130C8"/>
    <w:rsid w:val="004130FB"/>
    <w:rsid w:val="00413127"/>
    <w:rsid w:val="0041313C"/>
    <w:rsid w:val="00413147"/>
    <w:rsid w:val="00413172"/>
    <w:rsid w:val="0041321D"/>
    <w:rsid w:val="00413248"/>
    <w:rsid w:val="004132CE"/>
    <w:rsid w:val="004132FE"/>
    <w:rsid w:val="00413356"/>
    <w:rsid w:val="00413412"/>
    <w:rsid w:val="0041357E"/>
    <w:rsid w:val="004135B2"/>
    <w:rsid w:val="004135DE"/>
    <w:rsid w:val="00413613"/>
    <w:rsid w:val="00413666"/>
    <w:rsid w:val="00413675"/>
    <w:rsid w:val="00413687"/>
    <w:rsid w:val="00413753"/>
    <w:rsid w:val="004137AA"/>
    <w:rsid w:val="004137C8"/>
    <w:rsid w:val="00413867"/>
    <w:rsid w:val="004138C9"/>
    <w:rsid w:val="00413919"/>
    <w:rsid w:val="00413922"/>
    <w:rsid w:val="00413938"/>
    <w:rsid w:val="00413994"/>
    <w:rsid w:val="004139AE"/>
    <w:rsid w:val="00413A0B"/>
    <w:rsid w:val="00413A22"/>
    <w:rsid w:val="00413A63"/>
    <w:rsid w:val="00413B4D"/>
    <w:rsid w:val="00413B77"/>
    <w:rsid w:val="00413B94"/>
    <w:rsid w:val="00413BC7"/>
    <w:rsid w:val="00413BDC"/>
    <w:rsid w:val="00413C58"/>
    <w:rsid w:val="00413C74"/>
    <w:rsid w:val="00413D11"/>
    <w:rsid w:val="00413D45"/>
    <w:rsid w:val="00413D65"/>
    <w:rsid w:val="00413DD0"/>
    <w:rsid w:val="00413E7D"/>
    <w:rsid w:val="00413EAF"/>
    <w:rsid w:val="00413EFD"/>
    <w:rsid w:val="00413F05"/>
    <w:rsid w:val="00413F32"/>
    <w:rsid w:val="00413FBD"/>
    <w:rsid w:val="00413FF0"/>
    <w:rsid w:val="00413FF9"/>
    <w:rsid w:val="00414004"/>
    <w:rsid w:val="00414063"/>
    <w:rsid w:val="004140C6"/>
    <w:rsid w:val="0041412A"/>
    <w:rsid w:val="00414163"/>
    <w:rsid w:val="004141CC"/>
    <w:rsid w:val="004141F3"/>
    <w:rsid w:val="004142C8"/>
    <w:rsid w:val="0041448C"/>
    <w:rsid w:val="00414627"/>
    <w:rsid w:val="004146FD"/>
    <w:rsid w:val="00414785"/>
    <w:rsid w:val="004147CE"/>
    <w:rsid w:val="00414813"/>
    <w:rsid w:val="00414825"/>
    <w:rsid w:val="00414835"/>
    <w:rsid w:val="00414930"/>
    <w:rsid w:val="004149D4"/>
    <w:rsid w:val="004149E7"/>
    <w:rsid w:val="004149F2"/>
    <w:rsid w:val="00414AE2"/>
    <w:rsid w:val="00414B6C"/>
    <w:rsid w:val="00414C62"/>
    <w:rsid w:val="00414CA9"/>
    <w:rsid w:val="00414D64"/>
    <w:rsid w:val="00414DB6"/>
    <w:rsid w:val="00414DCA"/>
    <w:rsid w:val="00414DD4"/>
    <w:rsid w:val="00414DF1"/>
    <w:rsid w:val="00414E14"/>
    <w:rsid w:val="00414E63"/>
    <w:rsid w:val="00414EAA"/>
    <w:rsid w:val="00414EFA"/>
    <w:rsid w:val="00414F4B"/>
    <w:rsid w:val="00414FD0"/>
    <w:rsid w:val="00415023"/>
    <w:rsid w:val="00415036"/>
    <w:rsid w:val="00415061"/>
    <w:rsid w:val="004150E7"/>
    <w:rsid w:val="00415149"/>
    <w:rsid w:val="0041520D"/>
    <w:rsid w:val="004152DC"/>
    <w:rsid w:val="004152F9"/>
    <w:rsid w:val="00415313"/>
    <w:rsid w:val="004153A4"/>
    <w:rsid w:val="00415419"/>
    <w:rsid w:val="004154A8"/>
    <w:rsid w:val="0041554E"/>
    <w:rsid w:val="00415556"/>
    <w:rsid w:val="00415557"/>
    <w:rsid w:val="004155C2"/>
    <w:rsid w:val="00415629"/>
    <w:rsid w:val="004156DE"/>
    <w:rsid w:val="004156F3"/>
    <w:rsid w:val="00415702"/>
    <w:rsid w:val="004157BC"/>
    <w:rsid w:val="004157CB"/>
    <w:rsid w:val="004157E1"/>
    <w:rsid w:val="004157EA"/>
    <w:rsid w:val="00415832"/>
    <w:rsid w:val="0041583D"/>
    <w:rsid w:val="00415878"/>
    <w:rsid w:val="0041587C"/>
    <w:rsid w:val="0041589B"/>
    <w:rsid w:val="004159CE"/>
    <w:rsid w:val="00415A2C"/>
    <w:rsid w:val="00415A54"/>
    <w:rsid w:val="00415A5A"/>
    <w:rsid w:val="00415A97"/>
    <w:rsid w:val="00415AFC"/>
    <w:rsid w:val="00415B82"/>
    <w:rsid w:val="00415BF4"/>
    <w:rsid w:val="00415C0D"/>
    <w:rsid w:val="00415CE0"/>
    <w:rsid w:val="00415D37"/>
    <w:rsid w:val="00415E5E"/>
    <w:rsid w:val="00415F1E"/>
    <w:rsid w:val="00415F33"/>
    <w:rsid w:val="0041606F"/>
    <w:rsid w:val="00416096"/>
    <w:rsid w:val="0041611C"/>
    <w:rsid w:val="0041616C"/>
    <w:rsid w:val="004161AC"/>
    <w:rsid w:val="004161CD"/>
    <w:rsid w:val="004161DF"/>
    <w:rsid w:val="0041623C"/>
    <w:rsid w:val="0041628E"/>
    <w:rsid w:val="00416298"/>
    <w:rsid w:val="004162A7"/>
    <w:rsid w:val="004162B0"/>
    <w:rsid w:val="00416325"/>
    <w:rsid w:val="00416373"/>
    <w:rsid w:val="004163BF"/>
    <w:rsid w:val="004164ED"/>
    <w:rsid w:val="004164FB"/>
    <w:rsid w:val="00416501"/>
    <w:rsid w:val="00416577"/>
    <w:rsid w:val="004165D7"/>
    <w:rsid w:val="00416609"/>
    <w:rsid w:val="00416629"/>
    <w:rsid w:val="00416655"/>
    <w:rsid w:val="00416694"/>
    <w:rsid w:val="0041669D"/>
    <w:rsid w:val="004166DB"/>
    <w:rsid w:val="004167D3"/>
    <w:rsid w:val="00416905"/>
    <w:rsid w:val="004169EE"/>
    <w:rsid w:val="00416A20"/>
    <w:rsid w:val="00416A89"/>
    <w:rsid w:val="00416A9B"/>
    <w:rsid w:val="00416AF2"/>
    <w:rsid w:val="00416B71"/>
    <w:rsid w:val="00416BD9"/>
    <w:rsid w:val="00416BE4"/>
    <w:rsid w:val="00416C0D"/>
    <w:rsid w:val="00416C60"/>
    <w:rsid w:val="00416D29"/>
    <w:rsid w:val="00416DCB"/>
    <w:rsid w:val="00416E45"/>
    <w:rsid w:val="00416E5D"/>
    <w:rsid w:val="00416EB8"/>
    <w:rsid w:val="00416FB1"/>
    <w:rsid w:val="00416FE3"/>
    <w:rsid w:val="00416FF2"/>
    <w:rsid w:val="00417004"/>
    <w:rsid w:val="004170AB"/>
    <w:rsid w:val="004170B4"/>
    <w:rsid w:val="0041710D"/>
    <w:rsid w:val="00417127"/>
    <w:rsid w:val="00417182"/>
    <w:rsid w:val="004171B2"/>
    <w:rsid w:val="004171BD"/>
    <w:rsid w:val="0041720A"/>
    <w:rsid w:val="0041728F"/>
    <w:rsid w:val="004172B3"/>
    <w:rsid w:val="0041741E"/>
    <w:rsid w:val="004174CD"/>
    <w:rsid w:val="004174D2"/>
    <w:rsid w:val="00417519"/>
    <w:rsid w:val="0041756C"/>
    <w:rsid w:val="00417624"/>
    <w:rsid w:val="00417666"/>
    <w:rsid w:val="00417692"/>
    <w:rsid w:val="004176BD"/>
    <w:rsid w:val="00417702"/>
    <w:rsid w:val="00417709"/>
    <w:rsid w:val="0041770B"/>
    <w:rsid w:val="00417736"/>
    <w:rsid w:val="0041774A"/>
    <w:rsid w:val="00417775"/>
    <w:rsid w:val="00417783"/>
    <w:rsid w:val="004177A2"/>
    <w:rsid w:val="0041781A"/>
    <w:rsid w:val="00417853"/>
    <w:rsid w:val="0041799B"/>
    <w:rsid w:val="00417A13"/>
    <w:rsid w:val="00417A34"/>
    <w:rsid w:val="00417A44"/>
    <w:rsid w:val="00417A47"/>
    <w:rsid w:val="00417A8D"/>
    <w:rsid w:val="00417A9B"/>
    <w:rsid w:val="00417B2D"/>
    <w:rsid w:val="00417BD0"/>
    <w:rsid w:val="00417BD4"/>
    <w:rsid w:val="00417BEF"/>
    <w:rsid w:val="00417C85"/>
    <w:rsid w:val="00417D31"/>
    <w:rsid w:val="00417DA2"/>
    <w:rsid w:val="00417DC4"/>
    <w:rsid w:val="00417F5F"/>
    <w:rsid w:val="00417FAF"/>
    <w:rsid w:val="00420053"/>
    <w:rsid w:val="00420054"/>
    <w:rsid w:val="0042006C"/>
    <w:rsid w:val="00420178"/>
    <w:rsid w:val="00420431"/>
    <w:rsid w:val="00420487"/>
    <w:rsid w:val="004204CB"/>
    <w:rsid w:val="0042058D"/>
    <w:rsid w:val="004205C7"/>
    <w:rsid w:val="004205F6"/>
    <w:rsid w:val="00420635"/>
    <w:rsid w:val="00420660"/>
    <w:rsid w:val="0042066C"/>
    <w:rsid w:val="0042072B"/>
    <w:rsid w:val="00420732"/>
    <w:rsid w:val="00420782"/>
    <w:rsid w:val="0042079F"/>
    <w:rsid w:val="004207B6"/>
    <w:rsid w:val="0042085C"/>
    <w:rsid w:val="00420898"/>
    <w:rsid w:val="004208B3"/>
    <w:rsid w:val="004208B6"/>
    <w:rsid w:val="0042095A"/>
    <w:rsid w:val="00420A24"/>
    <w:rsid w:val="00420A4E"/>
    <w:rsid w:val="00420AB7"/>
    <w:rsid w:val="00420ABB"/>
    <w:rsid w:val="00420AF7"/>
    <w:rsid w:val="00420B30"/>
    <w:rsid w:val="00420C0F"/>
    <w:rsid w:val="00420C1F"/>
    <w:rsid w:val="00420C3F"/>
    <w:rsid w:val="00420CA6"/>
    <w:rsid w:val="00420CEC"/>
    <w:rsid w:val="00420D6E"/>
    <w:rsid w:val="00420D84"/>
    <w:rsid w:val="00420D9A"/>
    <w:rsid w:val="00420D9B"/>
    <w:rsid w:val="00420E84"/>
    <w:rsid w:val="00420EAC"/>
    <w:rsid w:val="0042102A"/>
    <w:rsid w:val="00421076"/>
    <w:rsid w:val="00421083"/>
    <w:rsid w:val="004210AE"/>
    <w:rsid w:val="004211F1"/>
    <w:rsid w:val="00421227"/>
    <w:rsid w:val="00421232"/>
    <w:rsid w:val="00421240"/>
    <w:rsid w:val="004212E8"/>
    <w:rsid w:val="00421323"/>
    <w:rsid w:val="00421471"/>
    <w:rsid w:val="00421483"/>
    <w:rsid w:val="004214AB"/>
    <w:rsid w:val="00421540"/>
    <w:rsid w:val="00421553"/>
    <w:rsid w:val="004215CA"/>
    <w:rsid w:val="004215DF"/>
    <w:rsid w:val="00421669"/>
    <w:rsid w:val="0042166F"/>
    <w:rsid w:val="004216C0"/>
    <w:rsid w:val="00421707"/>
    <w:rsid w:val="0042172A"/>
    <w:rsid w:val="00421734"/>
    <w:rsid w:val="0042174E"/>
    <w:rsid w:val="004217A1"/>
    <w:rsid w:val="004217AD"/>
    <w:rsid w:val="00421850"/>
    <w:rsid w:val="004218CF"/>
    <w:rsid w:val="00421902"/>
    <w:rsid w:val="00421942"/>
    <w:rsid w:val="00421A99"/>
    <w:rsid w:val="00421AB1"/>
    <w:rsid w:val="00421B2A"/>
    <w:rsid w:val="00421B3B"/>
    <w:rsid w:val="00421B61"/>
    <w:rsid w:val="00421BCF"/>
    <w:rsid w:val="00421BEC"/>
    <w:rsid w:val="00421BFD"/>
    <w:rsid w:val="00421C3D"/>
    <w:rsid w:val="00421C56"/>
    <w:rsid w:val="00421C5E"/>
    <w:rsid w:val="00421C89"/>
    <w:rsid w:val="00421C99"/>
    <w:rsid w:val="00421CCC"/>
    <w:rsid w:val="00421DA1"/>
    <w:rsid w:val="00421DB0"/>
    <w:rsid w:val="00421DD9"/>
    <w:rsid w:val="00421DE0"/>
    <w:rsid w:val="00421DE9"/>
    <w:rsid w:val="00421E34"/>
    <w:rsid w:val="00421E62"/>
    <w:rsid w:val="00421E96"/>
    <w:rsid w:val="00421EB6"/>
    <w:rsid w:val="00421EE8"/>
    <w:rsid w:val="00421F32"/>
    <w:rsid w:val="00421F91"/>
    <w:rsid w:val="004221F9"/>
    <w:rsid w:val="004222D3"/>
    <w:rsid w:val="00422334"/>
    <w:rsid w:val="00422370"/>
    <w:rsid w:val="0042237C"/>
    <w:rsid w:val="0042249B"/>
    <w:rsid w:val="004224AF"/>
    <w:rsid w:val="004224F8"/>
    <w:rsid w:val="00422543"/>
    <w:rsid w:val="00422549"/>
    <w:rsid w:val="004225A6"/>
    <w:rsid w:val="004226A6"/>
    <w:rsid w:val="004226ED"/>
    <w:rsid w:val="00422772"/>
    <w:rsid w:val="00422896"/>
    <w:rsid w:val="004228FE"/>
    <w:rsid w:val="0042296B"/>
    <w:rsid w:val="00422A5D"/>
    <w:rsid w:val="00422A66"/>
    <w:rsid w:val="00422A9D"/>
    <w:rsid w:val="00422AE4"/>
    <w:rsid w:val="00422BCE"/>
    <w:rsid w:val="00422BE6"/>
    <w:rsid w:val="00422C5E"/>
    <w:rsid w:val="00422CC6"/>
    <w:rsid w:val="00422D4F"/>
    <w:rsid w:val="00422D73"/>
    <w:rsid w:val="00422E00"/>
    <w:rsid w:val="00422E98"/>
    <w:rsid w:val="00422ED3"/>
    <w:rsid w:val="00422F0D"/>
    <w:rsid w:val="00422F51"/>
    <w:rsid w:val="00422F75"/>
    <w:rsid w:val="00423022"/>
    <w:rsid w:val="004230DA"/>
    <w:rsid w:val="004231A1"/>
    <w:rsid w:val="004231D7"/>
    <w:rsid w:val="004231DD"/>
    <w:rsid w:val="004232BA"/>
    <w:rsid w:val="004232C0"/>
    <w:rsid w:val="00423320"/>
    <w:rsid w:val="0042334F"/>
    <w:rsid w:val="00423428"/>
    <w:rsid w:val="004234BF"/>
    <w:rsid w:val="004234E4"/>
    <w:rsid w:val="004235AF"/>
    <w:rsid w:val="00423623"/>
    <w:rsid w:val="004236AA"/>
    <w:rsid w:val="00423706"/>
    <w:rsid w:val="0042377A"/>
    <w:rsid w:val="00423788"/>
    <w:rsid w:val="004237A7"/>
    <w:rsid w:val="004238FE"/>
    <w:rsid w:val="0042390C"/>
    <w:rsid w:val="00423993"/>
    <w:rsid w:val="00423A3B"/>
    <w:rsid w:val="00423A50"/>
    <w:rsid w:val="00423A65"/>
    <w:rsid w:val="00423AEB"/>
    <w:rsid w:val="00423B13"/>
    <w:rsid w:val="00423BFC"/>
    <w:rsid w:val="00423C32"/>
    <w:rsid w:val="00423C39"/>
    <w:rsid w:val="00423D83"/>
    <w:rsid w:val="00423DCD"/>
    <w:rsid w:val="00423E49"/>
    <w:rsid w:val="00423E5B"/>
    <w:rsid w:val="00423EA9"/>
    <w:rsid w:val="00423EB0"/>
    <w:rsid w:val="00423ED4"/>
    <w:rsid w:val="00423F0B"/>
    <w:rsid w:val="00423F52"/>
    <w:rsid w:val="00423F5C"/>
    <w:rsid w:val="00423F5D"/>
    <w:rsid w:val="00423F7E"/>
    <w:rsid w:val="00423FED"/>
    <w:rsid w:val="00424108"/>
    <w:rsid w:val="00424157"/>
    <w:rsid w:val="004241E1"/>
    <w:rsid w:val="00424244"/>
    <w:rsid w:val="00424255"/>
    <w:rsid w:val="004242E0"/>
    <w:rsid w:val="00424320"/>
    <w:rsid w:val="004243AA"/>
    <w:rsid w:val="004243FB"/>
    <w:rsid w:val="00424431"/>
    <w:rsid w:val="004244C0"/>
    <w:rsid w:val="004244E6"/>
    <w:rsid w:val="004245A1"/>
    <w:rsid w:val="00424606"/>
    <w:rsid w:val="004246B1"/>
    <w:rsid w:val="004246FA"/>
    <w:rsid w:val="0042473E"/>
    <w:rsid w:val="004247B6"/>
    <w:rsid w:val="0042482E"/>
    <w:rsid w:val="00424865"/>
    <w:rsid w:val="0042489E"/>
    <w:rsid w:val="004248D8"/>
    <w:rsid w:val="004248E9"/>
    <w:rsid w:val="004248F6"/>
    <w:rsid w:val="0042490C"/>
    <w:rsid w:val="004249A7"/>
    <w:rsid w:val="004249B8"/>
    <w:rsid w:val="004249BC"/>
    <w:rsid w:val="004249C7"/>
    <w:rsid w:val="00424A31"/>
    <w:rsid w:val="00424A45"/>
    <w:rsid w:val="00424ADD"/>
    <w:rsid w:val="00424B12"/>
    <w:rsid w:val="00424BDF"/>
    <w:rsid w:val="00424BF4"/>
    <w:rsid w:val="00424D49"/>
    <w:rsid w:val="00424D50"/>
    <w:rsid w:val="00424D63"/>
    <w:rsid w:val="00424E84"/>
    <w:rsid w:val="00424E92"/>
    <w:rsid w:val="00424F92"/>
    <w:rsid w:val="00424FCD"/>
    <w:rsid w:val="00424FFB"/>
    <w:rsid w:val="004250B2"/>
    <w:rsid w:val="004250C5"/>
    <w:rsid w:val="004250ED"/>
    <w:rsid w:val="00425120"/>
    <w:rsid w:val="0042515C"/>
    <w:rsid w:val="00425242"/>
    <w:rsid w:val="00425342"/>
    <w:rsid w:val="004253A5"/>
    <w:rsid w:val="004253AD"/>
    <w:rsid w:val="004253F9"/>
    <w:rsid w:val="00425419"/>
    <w:rsid w:val="00425494"/>
    <w:rsid w:val="00425561"/>
    <w:rsid w:val="00425570"/>
    <w:rsid w:val="00425575"/>
    <w:rsid w:val="004255AC"/>
    <w:rsid w:val="00425626"/>
    <w:rsid w:val="00425640"/>
    <w:rsid w:val="00425669"/>
    <w:rsid w:val="0042576D"/>
    <w:rsid w:val="0042579D"/>
    <w:rsid w:val="004257B2"/>
    <w:rsid w:val="004257D9"/>
    <w:rsid w:val="004257FE"/>
    <w:rsid w:val="0042582B"/>
    <w:rsid w:val="004258BA"/>
    <w:rsid w:val="004258E3"/>
    <w:rsid w:val="004258E6"/>
    <w:rsid w:val="00425959"/>
    <w:rsid w:val="004259B4"/>
    <w:rsid w:val="004259FB"/>
    <w:rsid w:val="00425A49"/>
    <w:rsid w:val="00425A4D"/>
    <w:rsid w:val="00425A5A"/>
    <w:rsid w:val="00425A8B"/>
    <w:rsid w:val="00425A90"/>
    <w:rsid w:val="00425AFE"/>
    <w:rsid w:val="00425C10"/>
    <w:rsid w:val="00425C12"/>
    <w:rsid w:val="00425C4B"/>
    <w:rsid w:val="00425CCA"/>
    <w:rsid w:val="00425CE0"/>
    <w:rsid w:val="00425D0E"/>
    <w:rsid w:val="00425DB1"/>
    <w:rsid w:val="00425E1D"/>
    <w:rsid w:val="00425E3A"/>
    <w:rsid w:val="00425F05"/>
    <w:rsid w:val="00425F3E"/>
    <w:rsid w:val="00425FB2"/>
    <w:rsid w:val="00425FC4"/>
    <w:rsid w:val="004260C8"/>
    <w:rsid w:val="00426115"/>
    <w:rsid w:val="00426186"/>
    <w:rsid w:val="004261FA"/>
    <w:rsid w:val="00426217"/>
    <w:rsid w:val="00426255"/>
    <w:rsid w:val="0042625C"/>
    <w:rsid w:val="0042628D"/>
    <w:rsid w:val="0042628E"/>
    <w:rsid w:val="004262BD"/>
    <w:rsid w:val="004262DA"/>
    <w:rsid w:val="00426371"/>
    <w:rsid w:val="0042641D"/>
    <w:rsid w:val="00426484"/>
    <w:rsid w:val="004264BE"/>
    <w:rsid w:val="004264CE"/>
    <w:rsid w:val="0042666D"/>
    <w:rsid w:val="0042669D"/>
    <w:rsid w:val="00426744"/>
    <w:rsid w:val="00426796"/>
    <w:rsid w:val="004267A2"/>
    <w:rsid w:val="004267AC"/>
    <w:rsid w:val="004267FB"/>
    <w:rsid w:val="00426841"/>
    <w:rsid w:val="004268B8"/>
    <w:rsid w:val="00426932"/>
    <w:rsid w:val="00426A65"/>
    <w:rsid w:val="00426A81"/>
    <w:rsid w:val="00426C24"/>
    <w:rsid w:val="00426C79"/>
    <w:rsid w:val="00426D00"/>
    <w:rsid w:val="00426D79"/>
    <w:rsid w:val="00426E20"/>
    <w:rsid w:val="00426E47"/>
    <w:rsid w:val="00426E67"/>
    <w:rsid w:val="00426ED6"/>
    <w:rsid w:val="00426EED"/>
    <w:rsid w:val="00427006"/>
    <w:rsid w:val="00427027"/>
    <w:rsid w:val="0042707B"/>
    <w:rsid w:val="004270B1"/>
    <w:rsid w:val="004270C2"/>
    <w:rsid w:val="00427105"/>
    <w:rsid w:val="0042712F"/>
    <w:rsid w:val="0042713A"/>
    <w:rsid w:val="0042719F"/>
    <w:rsid w:val="004271A6"/>
    <w:rsid w:val="004271D3"/>
    <w:rsid w:val="00427212"/>
    <w:rsid w:val="004273CB"/>
    <w:rsid w:val="00427480"/>
    <w:rsid w:val="00427489"/>
    <w:rsid w:val="004274DA"/>
    <w:rsid w:val="00427511"/>
    <w:rsid w:val="0042757C"/>
    <w:rsid w:val="0042759F"/>
    <w:rsid w:val="00427635"/>
    <w:rsid w:val="00427695"/>
    <w:rsid w:val="004276D5"/>
    <w:rsid w:val="0042770B"/>
    <w:rsid w:val="00427779"/>
    <w:rsid w:val="00427792"/>
    <w:rsid w:val="004278DC"/>
    <w:rsid w:val="0042792E"/>
    <w:rsid w:val="0042793F"/>
    <w:rsid w:val="00427994"/>
    <w:rsid w:val="004279A2"/>
    <w:rsid w:val="004279B4"/>
    <w:rsid w:val="00427B18"/>
    <w:rsid w:val="00427B34"/>
    <w:rsid w:val="00427B8C"/>
    <w:rsid w:val="00427BE8"/>
    <w:rsid w:val="00427C65"/>
    <w:rsid w:val="00427CB2"/>
    <w:rsid w:val="00427D7C"/>
    <w:rsid w:val="00427DED"/>
    <w:rsid w:val="00427E5D"/>
    <w:rsid w:val="00427EC1"/>
    <w:rsid w:val="00427EC7"/>
    <w:rsid w:val="00427F54"/>
    <w:rsid w:val="00427F67"/>
    <w:rsid w:val="00427F6D"/>
    <w:rsid w:val="00427F9C"/>
    <w:rsid w:val="00427FB4"/>
    <w:rsid w:val="00427FC4"/>
    <w:rsid w:val="00430008"/>
    <w:rsid w:val="004300E5"/>
    <w:rsid w:val="00430198"/>
    <w:rsid w:val="004302A7"/>
    <w:rsid w:val="0043031E"/>
    <w:rsid w:val="00430347"/>
    <w:rsid w:val="0043036A"/>
    <w:rsid w:val="00430472"/>
    <w:rsid w:val="0043047E"/>
    <w:rsid w:val="00430550"/>
    <w:rsid w:val="00430576"/>
    <w:rsid w:val="0043057D"/>
    <w:rsid w:val="004306A4"/>
    <w:rsid w:val="004306B0"/>
    <w:rsid w:val="004306B8"/>
    <w:rsid w:val="004306DB"/>
    <w:rsid w:val="004306DE"/>
    <w:rsid w:val="00430725"/>
    <w:rsid w:val="0043075F"/>
    <w:rsid w:val="00430796"/>
    <w:rsid w:val="004307AB"/>
    <w:rsid w:val="004307B0"/>
    <w:rsid w:val="004308ED"/>
    <w:rsid w:val="00430A25"/>
    <w:rsid w:val="00430A2F"/>
    <w:rsid w:val="00430A57"/>
    <w:rsid w:val="00430A6F"/>
    <w:rsid w:val="00430A9D"/>
    <w:rsid w:val="00430ADC"/>
    <w:rsid w:val="00430AF1"/>
    <w:rsid w:val="00430BBB"/>
    <w:rsid w:val="00430BD0"/>
    <w:rsid w:val="00430BF8"/>
    <w:rsid w:val="00430C1F"/>
    <w:rsid w:val="00430D0B"/>
    <w:rsid w:val="00430D4D"/>
    <w:rsid w:val="00430D95"/>
    <w:rsid w:val="00430E07"/>
    <w:rsid w:val="00430E53"/>
    <w:rsid w:val="00430F29"/>
    <w:rsid w:val="00430FCC"/>
    <w:rsid w:val="004310BA"/>
    <w:rsid w:val="004310DF"/>
    <w:rsid w:val="00431109"/>
    <w:rsid w:val="0043112E"/>
    <w:rsid w:val="00431138"/>
    <w:rsid w:val="0043114D"/>
    <w:rsid w:val="00431196"/>
    <w:rsid w:val="004311B4"/>
    <w:rsid w:val="00431261"/>
    <w:rsid w:val="00431287"/>
    <w:rsid w:val="004312DA"/>
    <w:rsid w:val="0043132F"/>
    <w:rsid w:val="004313E9"/>
    <w:rsid w:val="00431440"/>
    <w:rsid w:val="00431565"/>
    <w:rsid w:val="0043158D"/>
    <w:rsid w:val="00431607"/>
    <w:rsid w:val="0043161C"/>
    <w:rsid w:val="0043162A"/>
    <w:rsid w:val="0043162F"/>
    <w:rsid w:val="00431641"/>
    <w:rsid w:val="004316F1"/>
    <w:rsid w:val="00431799"/>
    <w:rsid w:val="00431818"/>
    <w:rsid w:val="00431842"/>
    <w:rsid w:val="00431870"/>
    <w:rsid w:val="004318C8"/>
    <w:rsid w:val="004318CA"/>
    <w:rsid w:val="004318FE"/>
    <w:rsid w:val="00431988"/>
    <w:rsid w:val="00431A20"/>
    <w:rsid w:val="00431B73"/>
    <w:rsid w:val="00431C80"/>
    <w:rsid w:val="00431CA5"/>
    <w:rsid w:val="00431CB8"/>
    <w:rsid w:val="00431CB9"/>
    <w:rsid w:val="00431CD5"/>
    <w:rsid w:val="00431CE4"/>
    <w:rsid w:val="00431D17"/>
    <w:rsid w:val="00431D2B"/>
    <w:rsid w:val="00431D36"/>
    <w:rsid w:val="00431D76"/>
    <w:rsid w:val="00431DF0"/>
    <w:rsid w:val="00431DFD"/>
    <w:rsid w:val="00431E94"/>
    <w:rsid w:val="00431EF1"/>
    <w:rsid w:val="00431F0B"/>
    <w:rsid w:val="00432006"/>
    <w:rsid w:val="00432038"/>
    <w:rsid w:val="00432054"/>
    <w:rsid w:val="004321D8"/>
    <w:rsid w:val="00432261"/>
    <w:rsid w:val="0043233A"/>
    <w:rsid w:val="00432359"/>
    <w:rsid w:val="00432400"/>
    <w:rsid w:val="00432442"/>
    <w:rsid w:val="00432448"/>
    <w:rsid w:val="00432472"/>
    <w:rsid w:val="004324B8"/>
    <w:rsid w:val="00432517"/>
    <w:rsid w:val="00432531"/>
    <w:rsid w:val="0043254E"/>
    <w:rsid w:val="00432582"/>
    <w:rsid w:val="004325AA"/>
    <w:rsid w:val="004325AC"/>
    <w:rsid w:val="00432624"/>
    <w:rsid w:val="0043262D"/>
    <w:rsid w:val="004326A3"/>
    <w:rsid w:val="00432700"/>
    <w:rsid w:val="00432768"/>
    <w:rsid w:val="004327A1"/>
    <w:rsid w:val="004327EA"/>
    <w:rsid w:val="0043280E"/>
    <w:rsid w:val="00432887"/>
    <w:rsid w:val="004328D8"/>
    <w:rsid w:val="0043294F"/>
    <w:rsid w:val="00432978"/>
    <w:rsid w:val="00432A59"/>
    <w:rsid w:val="00432AE1"/>
    <w:rsid w:val="00432BAA"/>
    <w:rsid w:val="00432C2F"/>
    <w:rsid w:val="00432C56"/>
    <w:rsid w:val="00432CD9"/>
    <w:rsid w:val="00432D01"/>
    <w:rsid w:val="00432DCC"/>
    <w:rsid w:val="00432DEF"/>
    <w:rsid w:val="00432DF7"/>
    <w:rsid w:val="00432E7A"/>
    <w:rsid w:val="00432ECA"/>
    <w:rsid w:val="00432EF4"/>
    <w:rsid w:val="00433045"/>
    <w:rsid w:val="0043304F"/>
    <w:rsid w:val="00433073"/>
    <w:rsid w:val="004330F7"/>
    <w:rsid w:val="00433174"/>
    <w:rsid w:val="00433191"/>
    <w:rsid w:val="004331AC"/>
    <w:rsid w:val="00433278"/>
    <w:rsid w:val="004333A7"/>
    <w:rsid w:val="004333C6"/>
    <w:rsid w:val="004334D5"/>
    <w:rsid w:val="0043353B"/>
    <w:rsid w:val="0043354A"/>
    <w:rsid w:val="00433588"/>
    <w:rsid w:val="004335FE"/>
    <w:rsid w:val="0043360E"/>
    <w:rsid w:val="00433631"/>
    <w:rsid w:val="00433679"/>
    <w:rsid w:val="004336B1"/>
    <w:rsid w:val="004336C4"/>
    <w:rsid w:val="004336FD"/>
    <w:rsid w:val="0043377A"/>
    <w:rsid w:val="004337C7"/>
    <w:rsid w:val="00433838"/>
    <w:rsid w:val="0043387B"/>
    <w:rsid w:val="0043388E"/>
    <w:rsid w:val="004338BD"/>
    <w:rsid w:val="00433A9F"/>
    <w:rsid w:val="00433AA1"/>
    <w:rsid w:val="00433AA4"/>
    <w:rsid w:val="00433B52"/>
    <w:rsid w:val="00433B8A"/>
    <w:rsid w:val="00433BFC"/>
    <w:rsid w:val="00433C8A"/>
    <w:rsid w:val="00433C92"/>
    <w:rsid w:val="00433CE3"/>
    <w:rsid w:val="00433D70"/>
    <w:rsid w:val="00433D90"/>
    <w:rsid w:val="00433DFF"/>
    <w:rsid w:val="00433E1D"/>
    <w:rsid w:val="00433E41"/>
    <w:rsid w:val="00433E5D"/>
    <w:rsid w:val="00433F60"/>
    <w:rsid w:val="00433FDA"/>
    <w:rsid w:val="00433FF7"/>
    <w:rsid w:val="00433FF9"/>
    <w:rsid w:val="00434004"/>
    <w:rsid w:val="0043402F"/>
    <w:rsid w:val="00434036"/>
    <w:rsid w:val="0043405D"/>
    <w:rsid w:val="00434065"/>
    <w:rsid w:val="00434073"/>
    <w:rsid w:val="00434090"/>
    <w:rsid w:val="00434136"/>
    <w:rsid w:val="00434151"/>
    <w:rsid w:val="004341A9"/>
    <w:rsid w:val="00434286"/>
    <w:rsid w:val="0043428D"/>
    <w:rsid w:val="004342B6"/>
    <w:rsid w:val="00434313"/>
    <w:rsid w:val="00434337"/>
    <w:rsid w:val="00434347"/>
    <w:rsid w:val="0043438C"/>
    <w:rsid w:val="004343B3"/>
    <w:rsid w:val="00434409"/>
    <w:rsid w:val="0043441A"/>
    <w:rsid w:val="0043441B"/>
    <w:rsid w:val="00434435"/>
    <w:rsid w:val="004344BF"/>
    <w:rsid w:val="004344C5"/>
    <w:rsid w:val="00434503"/>
    <w:rsid w:val="0043452A"/>
    <w:rsid w:val="0043455B"/>
    <w:rsid w:val="004345A9"/>
    <w:rsid w:val="004345F0"/>
    <w:rsid w:val="0043469A"/>
    <w:rsid w:val="004347F3"/>
    <w:rsid w:val="004347F4"/>
    <w:rsid w:val="004347FB"/>
    <w:rsid w:val="00434877"/>
    <w:rsid w:val="00434887"/>
    <w:rsid w:val="004348BE"/>
    <w:rsid w:val="004348F4"/>
    <w:rsid w:val="004348FC"/>
    <w:rsid w:val="00434980"/>
    <w:rsid w:val="00434A13"/>
    <w:rsid w:val="00434A1B"/>
    <w:rsid w:val="00434A21"/>
    <w:rsid w:val="00434A34"/>
    <w:rsid w:val="00434A57"/>
    <w:rsid w:val="00434AF0"/>
    <w:rsid w:val="00434B0D"/>
    <w:rsid w:val="00434B12"/>
    <w:rsid w:val="00434B8E"/>
    <w:rsid w:val="00434B9B"/>
    <w:rsid w:val="00434BD1"/>
    <w:rsid w:val="00434BE9"/>
    <w:rsid w:val="00434BED"/>
    <w:rsid w:val="00434C08"/>
    <w:rsid w:val="00434C6E"/>
    <w:rsid w:val="00434C88"/>
    <w:rsid w:val="00434CE1"/>
    <w:rsid w:val="00434D4B"/>
    <w:rsid w:val="00434D7C"/>
    <w:rsid w:val="00434D89"/>
    <w:rsid w:val="00434DAC"/>
    <w:rsid w:val="00434E2E"/>
    <w:rsid w:val="00434E4B"/>
    <w:rsid w:val="00434E53"/>
    <w:rsid w:val="00434EE8"/>
    <w:rsid w:val="00434F1B"/>
    <w:rsid w:val="00434F24"/>
    <w:rsid w:val="00434FE6"/>
    <w:rsid w:val="00435001"/>
    <w:rsid w:val="00435068"/>
    <w:rsid w:val="004350A3"/>
    <w:rsid w:val="00435153"/>
    <w:rsid w:val="004351B9"/>
    <w:rsid w:val="004351DD"/>
    <w:rsid w:val="0043523D"/>
    <w:rsid w:val="00435242"/>
    <w:rsid w:val="00435246"/>
    <w:rsid w:val="0043524E"/>
    <w:rsid w:val="004352FE"/>
    <w:rsid w:val="00435360"/>
    <w:rsid w:val="00435457"/>
    <w:rsid w:val="00435459"/>
    <w:rsid w:val="0043569A"/>
    <w:rsid w:val="00435709"/>
    <w:rsid w:val="00435764"/>
    <w:rsid w:val="00435790"/>
    <w:rsid w:val="00435803"/>
    <w:rsid w:val="00435820"/>
    <w:rsid w:val="00435892"/>
    <w:rsid w:val="00435925"/>
    <w:rsid w:val="00435962"/>
    <w:rsid w:val="004359C1"/>
    <w:rsid w:val="00435A2B"/>
    <w:rsid w:val="00435A38"/>
    <w:rsid w:val="00435A47"/>
    <w:rsid w:val="00435ACE"/>
    <w:rsid w:val="00435AF3"/>
    <w:rsid w:val="00435B16"/>
    <w:rsid w:val="00435B78"/>
    <w:rsid w:val="00435BB1"/>
    <w:rsid w:val="00435BDC"/>
    <w:rsid w:val="00435C44"/>
    <w:rsid w:val="00435CBA"/>
    <w:rsid w:val="00435D95"/>
    <w:rsid w:val="00435E14"/>
    <w:rsid w:val="00435E79"/>
    <w:rsid w:val="00436052"/>
    <w:rsid w:val="00436087"/>
    <w:rsid w:val="004360B5"/>
    <w:rsid w:val="004360C6"/>
    <w:rsid w:val="004360FF"/>
    <w:rsid w:val="00436128"/>
    <w:rsid w:val="004362DC"/>
    <w:rsid w:val="004362E2"/>
    <w:rsid w:val="00436326"/>
    <w:rsid w:val="00436393"/>
    <w:rsid w:val="004365DB"/>
    <w:rsid w:val="0043660A"/>
    <w:rsid w:val="00436679"/>
    <w:rsid w:val="00436819"/>
    <w:rsid w:val="00436850"/>
    <w:rsid w:val="00436863"/>
    <w:rsid w:val="00436866"/>
    <w:rsid w:val="00436963"/>
    <w:rsid w:val="00436969"/>
    <w:rsid w:val="004369C9"/>
    <w:rsid w:val="00436A53"/>
    <w:rsid w:val="00436A7C"/>
    <w:rsid w:val="00436AA9"/>
    <w:rsid w:val="00436AD3"/>
    <w:rsid w:val="00436B0A"/>
    <w:rsid w:val="00436B60"/>
    <w:rsid w:val="00436BF0"/>
    <w:rsid w:val="00436CF9"/>
    <w:rsid w:val="00436DBB"/>
    <w:rsid w:val="00436DC1"/>
    <w:rsid w:val="00436DF2"/>
    <w:rsid w:val="00436EB8"/>
    <w:rsid w:val="00436F6F"/>
    <w:rsid w:val="00437024"/>
    <w:rsid w:val="004371B2"/>
    <w:rsid w:val="0043723A"/>
    <w:rsid w:val="00437246"/>
    <w:rsid w:val="004372B8"/>
    <w:rsid w:val="004372CD"/>
    <w:rsid w:val="00437346"/>
    <w:rsid w:val="00437356"/>
    <w:rsid w:val="00437361"/>
    <w:rsid w:val="00437551"/>
    <w:rsid w:val="0043758C"/>
    <w:rsid w:val="0043759A"/>
    <w:rsid w:val="004375DC"/>
    <w:rsid w:val="004375E6"/>
    <w:rsid w:val="00437600"/>
    <w:rsid w:val="0043760A"/>
    <w:rsid w:val="00437654"/>
    <w:rsid w:val="004377BB"/>
    <w:rsid w:val="004377D1"/>
    <w:rsid w:val="004377E7"/>
    <w:rsid w:val="0043789B"/>
    <w:rsid w:val="004378E7"/>
    <w:rsid w:val="0043790E"/>
    <w:rsid w:val="00437920"/>
    <w:rsid w:val="004379C0"/>
    <w:rsid w:val="00437A3E"/>
    <w:rsid w:val="00437A4A"/>
    <w:rsid w:val="00437A75"/>
    <w:rsid w:val="00437AA5"/>
    <w:rsid w:val="00437AD3"/>
    <w:rsid w:val="00437B92"/>
    <w:rsid w:val="00437B99"/>
    <w:rsid w:val="00437C83"/>
    <w:rsid w:val="00437C9F"/>
    <w:rsid w:val="00437D11"/>
    <w:rsid w:val="00437D24"/>
    <w:rsid w:val="00437D4A"/>
    <w:rsid w:val="00437DAD"/>
    <w:rsid w:val="00437EFE"/>
    <w:rsid w:val="00437FBE"/>
    <w:rsid w:val="00440045"/>
    <w:rsid w:val="0044007C"/>
    <w:rsid w:val="004400D2"/>
    <w:rsid w:val="004400ED"/>
    <w:rsid w:val="0044010D"/>
    <w:rsid w:val="00440136"/>
    <w:rsid w:val="004401FF"/>
    <w:rsid w:val="00440272"/>
    <w:rsid w:val="00440283"/>
    <w:rsid w:val="0044032E"/>
    <w:rsid w:val="00440372"/>
    <w:rsid w:val="00440387"/>
    <w:rsid w:val="0044039A"/>
    <w:rsid w:val="00440464"/>
    <w:rsid w:val="004404CE"/>
    <w:rsid w:val="004404F8"/>
    <w:rsid w:val="0044051A"/>
    <w:rsid w:val="00440571"/>
    <w:rsid w:val="0044058D"/>
    <w:rsid w:val="00440600"/>
    <w:rsid w:val="00440641"/>
    <w:rsid w:val="00440659"/>
    <w:rsid w:val="004406A2"/>
    <w:rsid w:val="004406C5"/>
    <w:rsid w:val="00440705"/>
    <w:rsid w:val="0044072D"/>
    <w:rsid w:val="004407B3"/>
    <w:rsid w:val="0044081C"/>
    <w:rsid w:val="00440831"/>
    <w:rsid w:val="0044085F"/>
    <w:rsid w:val="00440895"/>
    <w:rsid w:val="0044089F"/>
    <w:rsid w:val="004408FB"/>
    <w:rsid w:val="0044090D"/>
    <w:rsid w:val="0044094D"/>
    <w:rsid w:val="004409B8"/>
    <w:rsid w:val="00440A9A"/>
    <w:rsid w:val="00440B96"/>
    <w:rsid w:val="00440BBE"/>
    <w:rsid w:val="00440BE9"/>
    <w:rsid w:val="00440C27"/>
    <w:rsid w:val="00440CEC"/>
    <w:rsid w:val="00440D3D"/>
    <w:rsid w:val="00440D4E"/>
    <w:rsid w:val="00440D84"/>
    <w:rsid w:val="00440D8F"/>
    <w:rsid w:val="00440DFA"/>
    <w:rsid w:val="00440F24"/>
    <w:rsid w:val="00440F65"/>
    <w:rsid w:val="00440F76"/>
    <w:rsid w:val="00440F7C"/>
    <w:rsid w:val="00440FCF"/>
    <w:rsid w:val="00441024"/>
    <w:rsid w:val="00441067"/>
    <w:rsid w:val="00441091"/>
    <w:rsid w:val="004411B2"/>
    <w:rsid w:val="004412C9"/>
    <w:rsid w:val="00441307"/>
    <w:rsid w:val="0044141C"/>
    <w:rsid w:val="00441455"/>
    <w:rsid w:val="0044149D"/>
    <w:rsid w:val="0044155D"/>
    <w:rsid w:val="00441586"/>
    <w:rsid w:val="004415BB"/>
    <w:rsid w:val="004415E5"/>
    <w:rsid w:val="0044165D"/>
    <w:rsid w:val="0044167E"/>
    <w:rsid w:val="00441711"/>
    <w:rsid w:val="00441722"/>
    <w:rsid w:val="00441789"/>
    <w:rsid w:val="0044178E"/>
    <w:rsid w:val="0044182E"/>
    <w:rsid w:val="00441858"/>
    <w:rsid w:val="00441908"/>
    <w:rsid w:val="00441A2B"/>
    <w:rsid w:val="00441A4B"/>
    <w:rsid w:val="00441AAF"/>
    <w:rsid w:val="00441AC9"/>
    <w:rsid w:val="00441ADB"/>
    <w:rsid w:val="00441B35"/>
    <w:rsid w:val="00441B75"/>
    <w:rsid w:val="00441B98"/>
    <w:rsid w:val="00441DBA"/>
    <w:rsid w:val="00441DF2"/>
    <w:rsid w:val="00441E8D"/>
    <w:rsid w:val="00441EB5"/>
    <w:rsid w:val="00441F2F"/>
    <w:rsid w:val="00441F35"/>
    <w:rsid w:val="00441F4A"/>
    <w:rsid w:val="00441F51"/>
    <w:rsid w:val="00441FC3"/>
    <w:rsid w:val="004420B0"/>
    <w:rsid w:val="00442141"/>
    <w:rsid w:val="00442148"/>
    <w:rsid w:val="00442157"/>
    <w:rsid w:val="00442203"/>
    <w:rsid w:val="00442230"/>
    <w:rsid w:val="0044224C"/>
    <w:rsid w:val="004422FC"/>
    <w:rsid w:val="004423BE"/>
    <w:rsid w:val="004423F3"/>
    <w:rsid w:val="00442456"/>
    <w:rsid w:val="0044245D"/>
    <w:rsid w:val="00442574"/>
    <w:rsid w:val="004425DD"/>
    <w:rsid w:val="0044262B"/>
    <w:rsid w:val="00442666"/>
    <w:rsid w:val="00442686"/>
    <w:rsid w:val="00442732"/>
    <w:rsid w:val="004427A2"/>
    <w:rsid w:val="004427D9"/>
    <w:rsid w:val="00442858"/>
    <w:rsid w:val="00442871"/>
    <w:rsid w:val="004428CF"/>
    <w:rsid w:val="004428F5"/>
    <w:rsid w:val="00442962"/>
    <w:rsid w:val="00442A42"/>
    <w:rsid w:val="00442A66"/>
    <w:rsid w:val="00442A86"/>
    <w:rsid w:val="00442AD0"/>
    <w:rsid w:val="00442AE9"/>
    <w:rsid w:val="00442B3C"/>
    <w:rsid w:val="00442B54"/>
    <w:rsid w:val="00442CA2"/>
    <w:rsid w:val="00442D72"/>
    <w:rsid w:val="00442D8E"/>
    <w:rsid w:val="00442E20"/>
    <w:rsid w:val="00442F6B"/>
    <w:rsid w:val="00442FBE"/>
    <w:rsid w:val="00443039"/>
    <w:rsid w:val="00443049"/>
    <w:rsid w:val="0044308E"/>
    <w:rsid w:val="0044309B"/>
    <w:rsid w:val="004430DC"/>
    <w:rsid w:val="00443122"/>
    <w:rsid w:val="0044317E"/>
    <w:rsid w:val="00443241"/>
    <w:rsid w:val="004432A9"/>
    <w:rsid w:val="004432C3"/>
    <w:rsid w:val="004432EE"/>
    <w:rsid w:val="0044335C"/>
    <w:rsid w:val="00443368"/>
    <w:rsid w:val="004433C5"/>
    <w:rsid w:val="004433DF"/>
    <w:rsid w:val="004433FD"/>
    <w:rsid w:val="00443448"/>
    <w:rsid w:val="0044344B"/>
    <w:rsid w:val="00443463"/>
    <w:rsid w:val="0044346B"/>
    <w:rsid w:val="004434BB"/>
    <w:rsid w:val="004434CD"/>
    <w:rsid w:val="004435AF"/>
    <w:rsid w:val="004435FC"/>
    <w:rsid w:val="0044362B"/>
    <w:rsid w:val="0044365B"/>
    <w:rsid w:val="004436BA"/>
    <w:rsid w:val="004436D4"/>
    <w:rsid w:val="00443721"/>
    <w:rsid w:val="00443753"/>
    <w:rsid w:val="004437B4"/>
    <w:rsid w:val="00443817"/>
    <w:rsid w:val="004438EF"/>
    <w:rsid w:val="0044394A"/>
    <w:rsid w:val="00443994"/>
    <w:rsid w:val="004439D2"/>
    <w:rsid w:val="004439F6"/>
    <w:rsid w:val="00443A18"/>
    <w:rsid w:val="00443AE8"/>
    <w:rsid w:val="00443B17"/>
    <w:rsid w:val="00443B59"/>
    <w:rsid w:val="00443B5A"/>
    <w:rsid w:val="00443B79"/>
    <w:rsid w:val="00443BE1"/>
    <w:rsid w:val="00443BE2"/>
    <w:rsid w:val="00443D79"/>
    <w:rsid w:val="00443E1C"/>
    <w:rsid w:val="00443E20"/>
    <w:rsid w:val="00443EC7"/>
    <w:rsid w:val="00443EFD"/>
    <w:rsid w:val="00443F80"/>
    <w:rsid w:val="00444132"/>
    <w:rsid w:val="004441CE"/>
    <w:rsid w:val="0044424F"/>
    <w:rsid w:val="0044425A"/>
    <w:rsid w:val="0044426D"/>
    <w:rsid w:val="0044433B"/>
    <w:rsid w:val="00444342"/>
    <w:rsid w:val="0044435D"/>
    <w:rsid w:val="0044436B"/>
    <w:rsid w:val="00444481"/>
    <w:rsid w:val="0044449E"/>
    <w:rsid w:val="004444FD"/>
    <w:rsid w:val="004446BF"/>
    <w:rsid w:val="004446F7"/>
    <w:rsid w:val="00444733"/>
    <w:rsid w:val="004447A5"/>
    <w:rsid w:val="00444814"/>
    <w:rsid w:val="00444907"/>
    <w:rsid w:val="0044492F"/>
    <w:rsid w:val="0044497B"/>
    <w:rsid w:val="00444A30"/>
    <w:rsid w:val="00444A32"/>
    <w:rsid w:val="00444A83"/>
    <w:rsid w:val="00444AB6"/>
    <w:rsid w:val="00444BAF"/>
    <w:rsid w:val="00444BBF"/>
    <w:rsid w:val="00444BD6"/>
    <w:rsid w:val="00444CB9"/>
    <w:rsid w:val="00444CCA"/>
    <w:rsid w:val="00444CCB"/>
    <w:rsid w:val="00444CDB"/>
    <w:rsid w:val="00444DBD"/>
    <w:rsid w:val="00444DD8"/>
    <w:rsid w:val="00444E9C"/>
    <w:rsid w:val="00444F37"/>
    <w:rsid w:val="00444F5A"/>
    <w:rsid w:val="00444F74"/>
    <w:rsid w:val="00444F77"/>
    <w:rsid w:val="00445055"/>
    <w:rsid w:val="0044509B"/>
    <w:rsid w:val="004451B0"/>
    <w:rsid w:val="004451B4"/>
    <w:rsid w:val="004451C3"/>
    <w:rsid w:val="00445234"/>
    <w:rsid w:val="004452BB"/>
    <w:rsid w:val="0044531C"/>
    <w:rsid w:val="00445348"/>
    <w:rsid w:val="0044536D"/>
    <w:rsid w:val="004453DD"/>
    <w:rsid w:val="004453E4"/>
    <w:rsid w:val="0044541A"/>
    <w:rsid w:val="00445446"/>
    <w:rsid w:val="00445471"/>
    <w:rsid w:val="004454C5"/>
    <w:rsid w:val="00445516"/>
    <w:rsid w:val="00445581"/>
    <w:rsid w:val="00445687"/>
    <w:rsid w:val="0044569F"/>
    <w:rsid w:val="004456C1"/>
    <w:rsid w:val="00445701"/>
    <w:rsid w:val="00445800"/>
    <w:rsid w:val="00445927"/>
    <w:rsid w:val="00445934"/>
    <w:rsid w:val="00445A5E"/>
    <w:rsid w:val="00445ACB"/>
    <w:rsid w:val="00445ACF"/>
    <w:rsid w:val="00445AEE"/>
    <w:rsid w:val="00445B45"/>
    <w:rsid w:val="00445D00"/>
    <w:rsid w:val="00445D4A"/>
    <w:rsid w:val="00445D9D"/>
    <w:rsid w:val="00445DBD"/>
    <w:rsid w:val="00445DF4"/>
    <w:rsid w:val="00445E13"/>
    <w:rsid w:val="00445E38"/>
    <w:rsid w:val="00445F3A"/>
    <w:rsid w:val="00445F49"/>
    <w:rsid w:val="00445F50"/>
    <w:rsid w:val="00445F81"/>
    <w:rsid w:val="004460BE"/>
    <w:rsid w:val="004460E0"/>
    <w:rsid w:val="00446134"/>
    <w:rsid w:val="0044614D"/>
    <w:rsid w:val="00446177"/>
    <w:rsid w:val="004461D3"/>
    <w:rsid w:val="0044622E"/>
    <w:rsid w:val="0044627E"/>
    <w:rsid w:val="004463DE"/>
    <w:rsid w:val="00446422"/>
    <w:rsid w:val="00446479"/>
    <w:rsid w:val="004464EB"/>
    <w:rsid w:val="00446526"/>
    <w:rsid w:val="004465CB"/>
    <w:rsid w:val="004465F6"/>
    <w:rsid w:val="004465F9"/>
    <w:rsid w:val="00446615"/>
    <w:rsid w:val="004466CD"/>
    <w:rsid w:val="004467F9"/>
    <w:rsid w:val="0044682C"/>
    <w:rsid w:val="00446841"/>
    <w:rsid w:val="00446879"/>
    <w:rsid w:val="004468C3"/>
    <w:rsid w:val="00446910"/>
    <w:rsid w:val="0044696C"/>
    <w:rsid w:val="00446A33"/>
    <w:rsid w:val="00446A71"/>
    <w:rsid w:val="00446A87"/>
    <w:rsid w:val="00446AF4"/>
    <w:rsid w:val="00446B5F"/>
    <w:rsid w:val="00446B75"/>
    <w:rsid w:val="00446BB4"/>
    <w:rsid w:val="00446BD3"/>
    <w:rsid w:val="00446C8E"/>
    <w:rsid w:val="00446CFC"/>
    <w:rsid w:val="00446D24"/>
    <w:rsid w:val="00446D4D"/>
    <w:rsid w:val="00446D84"/>
    <w:rsid w:val="00446DD3"/>
    <w:rsid w:val="00446DF4"/>
    <w:rsid w:val="00446E09"/>
    <w:rsid w:val="00446E9E"/>
    <w:rsid w:val="00446F09"/>
    <w:rsid w:val="0044700B"/>
    <w:rsid w:val="00447053"/>
    <w:rsid w:val="0044709B"/>
    <w:rsid w:val="004470BF"/>
    <w:rsid w:val="004470FE"/>
    <w:rsid w:val="00447113"/>
    <w:rsid w:val="00447139"/>
    <w:rsid w:val="00447186"/>
    <w:rsid w:val="0044724C"/>
    <w:rsid w:val="0044728D"/>
    <w:rsid w:val="00447301"/>
    <w:rsid w:val="00447309"/>
    <w:rsid w:val="004473B2"/>
    <w:rsid w:val="0044741B"/>
    <w:rsid w:val="00447435"/>
    <w:rsid w:val="00447490"/>
    <w:rsid w:val="0044756A"/>
    <w:rsid w:val="00447622"/>
    <w:rsid w:val="00447646"/>
    <w:rsid w:val="00447681"/>
    <w:rsid w:val="004476C9"/>
    <w:rsid w:val="0044770F"/>
    <w:rsid w:val="0044774E"/>
    <w:rsid w:val="00447797"/>
    <w:rsid w:val="004477F0"/>
    <w:rsid w:val="0044789F"/>
    <w:rsid w:val="0044793D"/>
    <w:rsid w:val="0044796E"/>
    <w:rsid w:val="004479A1"/>
    <w:rsid w:val="00447A4E"/>
    <w:rsid w:val="00447A51"/>
    <w:rsid w:val="00447A6C"/>
    <w:rsid w:val="00447A7D"/>
    <w:rsid w:val="00447A91"/>
    <w:rsid w:val="00447A9B"/>
    <w:rsid w:val="00447AD0"/>
    <w:rsid w:val="00447C4F"/>
    <w:rsid w:val="00447CA3"/>
    <w:rsid w:val="00447F39"/>
    <w:rsid w:val="00447F9C"/>
    <w:rsid w:val="00447FA4"/>
    <w:rsid w:val="00447FA6"/>
    <w:rsid w:val="00447FB4"/>
    <w:rsid w:val="00450045"/>
    <w:rsid w:val="0045004E"/>
    <w:rsid w:val="0045005A"/>
    <w:rsid w:val="004500F6"/>
    <w:rsid w:val="004500F7"/>
    <w:rsid w:val="00450222"/>
    <w:rsid w:val="00450243"/>
    <w:rsid w:val="00450277"/>
    <w:rsid w:val="004502B6"/>
    <w:rsid w:val="0045038A"/>
    <w:rsid w:val="00450393"/>
    <w:rsid w:val="004503AF"/>
    <w:rsid w:val="0045043D"/>
    <w:rsid w:val="00450483"/>
    <w:rsid w:val="004504B8"/>
    <w:rsid w:val="004504F9"/>
    <w:rsid w:val="00450577"/>
    <w:rsid w:val="0045057F"/>
    <w:rsid w:val="004505A2"/>
    <w:rsid w:val="004505B7"/>
    <w:rsid w:val="004505C6"/>
    <w:rsid w:val="00450644"/>
    <w:rsid w:val="0045064C"/>
    <w:rsid w:val="00450670"/>
    <w:rsid w:val="00450717"/>
    <w:rsid w:val="00450733"/>
    <w:rsid w:val="0045076A"/>
    <w:rsid w:val="0045079C"/>
    <w:rsid w:val="004507B0"/>
    <w:rsid w:val="0045082A"/>
    <w:rsid w:val="0045090C"/>
    <w:rsid w:val="0045098F"/>
    <w:rsid w:val="00450995"/>
    <w:rsid w:val="00450A33"/>
    <w:rsid w:val="00450BAE"/>
    <w:rsid w:val="00450BD1"/>
    <w:rsid w:val="00450BD4"/>
    <w:rsid w:val="00450C06"/>
    <w:rsid w:val="00450CBF"/>
    <w:rsid w:val="00450CDB"/>
    <w:rsid w:val="00450E14"/>
    <w:rsid w:val="00450F1A"/>
    <w:rsid w:val="00450F27"/>
    <w:rsid w:val="00450FAE"/>
    <w:rsid w:val="00450FD3"/>
    <w:rsid w:val="00451000"/>
    <w:rsid w:val="0045107E"/>
    <w:rsid w:val="0045112F"/>
    <w:rsid w:val="00451149"/>
    <w:rsid w:val="00451195"/>
    <w:rsid w:val="004511DA"/>
    <w:rsid w:val="00451228"/>
    <w:rsid w:val="00451251"/>
    <w:rsid w:val="00451291"/>
    <w:rsid w:val="004512E5"/>
    <w:rsid w:val="0045132A"/>
    <w:rsid w:val="00451342"/>
    <w:rsid w:val="0045134F"/>
    <w:rsid w:val="00451380"/>
    <w:rsid w:val="0045138B"/>
    <w:rsid w:val="004513DC"/>
    <w:rsid w:val="004513FA"/>
    <w:rsid w:val="00451404"/>
    <w:rsid w:val="00451500"/>
    <w:rsid w:val="004515D6"/>
    <w:rsid w:val="004515D9"/>
    <w:rsid w:val="00451605"/>
    <w:rsid w:val="00451629"/>
    <w:rsid w:val="0045165F"/>
    <w:rsid w:val="004516E6"/>
    <w:rsid w:val="004516FE"/>
    <w:rsid w:val="00451742"/>
    <w:rsid w:val="004517D4"/>
    <w:rsid w:val="00451815"/>
    <w:rsid w:val="00451912"/>
    <w:rsid w:val="00451948"/>
    <w:rsid w:val="004519E2"/>
    <w:rsid w:val="00451A10"/>
    <w:rsid w:val="00451A43"/>
    <w:rsid w:val="00451B0E"/>
    <w:rsid w:val="00451B30"/>
    <w:rsid w:val="00451B41"/>
    <w:rsid w:val="00451CCB"/>
    <w:rsid w:val="00451CDE"/>
    <w:rsid w:val="00451E33"/>
    <w:rsid w:val="00451EDF"/>
    <w:rsid w:val="00451F10"/>
    <w:rsid w:val="00451F14"/>
    <w:rsid w:val="00451F60"/>
    <w:rsid w:val="00451F90"/>
    <w:rsid w:val="00451F9B"/>
    <w:rsid w:val="00452034"/>
    <w:rsid w:val="004520A3"/>
    <w:rsid w:val="004520BD"/>
    <w:rsid w:val="004520F5"/>
    <w:rsid w:val="00452209"/>
    <w:rsid w:val="0045226B"/>
    <w:rsid w:val="0045226C"/>
    <w:rsid w:val="0045233B"/>
    <w:rsid w:val="004523C2"/>
    <w:rsid w:val="00452423"/>
    <w:rsid w:val="00452466"/>
    <w:rsid w:val="00452489"/>
    <w:rsid w:val="004524C1"/>
    <w:rsid w:val="004524C8"/>
    <w:rsid w:val="004524DB"/>
    <w:rsid w:val="0045251C"/>
    <w:rsid w:val="004525A1"/>
    <w:rsid w:val="004525BE"/>
    <w:rsid w:val="00452626"/>
    <w:rsid w:val="0045266B"/>
    <w:rsid w:val="00452786"/>
    <w:rsid w:val="00452836"/>
    <w:rsid w:val="00452873"/>
    <w:rsid w:val="0045293D"/>
    <w:rsid w:val="0045297C"/>
    <w:rsid w:val="00452AB5"/>
    <w:rsid w:val="00452BDB"/>
    <w:rsid w:val="00452C4F"/>
    <w:rsid w:val="00452D8F"/>
    <w:rsid w:val="00452F36"/>
    <w:rsid w:val="00452F44"/>
    <w:rsid w:val="00452F59"/>
    <w:rsid w:val="00452FBF"/>
    <w:rsid w:val="00452FD0"/>
    <w:rsid w:val="00453013"/>
    <w:rsid w:val="00453055"/>
    <w:rsid w:val="00453063"/>
    <w:rsid w:val="00453085"/>
    <w:rsid w:val="00453172"/>
    <w:rsid w:val="00453173"/>
    <w:rsid w:val="004531BF"/>
    <w:rsid w:val="0045321A"/>
    <w:rsid w:val="00453299"/>
    <w:rsid w:val="004532A9"/>
    <w:rsid w:val="00453322"/>
    <w:rsid w:val="0045332E"/>
    <w:rsid w:val="00453345"/>
    <w:rsid w:val="004533CD"/>
    <w:rsid w:val="004533E5"/>
    <w:rsid w:val="004534DD"/>
    <w:rsid w:val="00453563"/>
    <w:rsid w:val="00453592"/>
    <w:rsid w:val="00453651"/>
    <w:rsid w:val="0045368F"/>
    <w:rsid w:val="00453690"/>
    <w:rsid w:val="004536C3"/>
    <w:rsid w:val="0045373F"/>
    <w:rsid w:val="004537E2"/>
    <w:rsid w:val="0045382F"/>
    <w:rsid w:val="00453854"/>
    <w:rsid w:val="004538AE"/>
    <w:rsid w:val="004539ED"/>
    <w:rsid w:val="00453A1B"/>
    <w:rsid w:val="00453A32"/>
    <w:rsid w:val="00453AA6"/>
    <w:rsid w:val="00453ABF"/>
    <w:rsid w:val="00453AE3"/>
    <w:rsid w:val="00453B00"/>
    <w:rsid w:val="00453B20"/>
    <w:rsid w:val="00453B69"/>
    <w:rsid w:val="00453B7D"/>
    <w:rsid w:val="00453BA6"/>
    <w:rsid w:val="00453BDD"/>
    <w:rsid w:val="00453D4F"/>
    <w:rsid w:val="00453E19"/>
    <w:rsid w:val="00453E71"/>
    <w:rsid w:val="00453E76"/>
    <w:rsid w:val="00453E9E"/>
    <w:rsid w:val="00453EB9"/>
    <w:rsid w:val="00453F79"/>
    <w:rsid w:val="00453F84"/>
    <w:rsid w:val="00453F92"/>
    <w:rsid w:val="00453FC1"/>
    <w:rsid w:val="00454052"/>
    <w:rsid w:val="00454070"/>
    <w:rsid w:val="00454087"/>
    <w:rsid w:val="004541C6"/>
    <w:rsid w:val="004542BA"/>
    <w:rsid w:val="004542BB"/>
    <w:rsid w:val="004542C1"/>
    <w:rsid w:val="00454322"/>
    <w:rsid w:val="00454338"/>
    <w:rsid w:val="004543A8"/>
    <w:rsid w:val="0045451C"/>
    <w:rsid w:val="00454580"/>
    <w:rsid w:val="004545A9"/>
    <w:rsid w:val="004545AA"/>
    <w:rsid w:val="004545CF"/>
    <w:rsid w:val="00454616"/>
    <w:rsid w:val="00454670"/>
    <w:rsid w:val="004546A5"/>
    <w:rsid w:val="004546DD"/>
    <w:rsid w:val="004546E8"/>
    <w:rsid w:val="004546F9"/>
    <w:rsid w:val="004546FE"/>
    <w:rsid w:val="00454776"/>
    <w:rsid w:val="00454785"/>
    <w:rsid w:val="004547D8"/>
    <w:rsid w:val="00454837"/>
    <w:rsid w:val="004549AA"/>
    <w:rsid w:val="00454A41"/>
    <w:rsid w:val="00454A88"/>
    <w:rsid w:val="00454B4B"/>
    <w:rsid w:val="00454B4F"/>
    <w:rsid w:val="00454BE2"/>
    <w:rsid w:val="00454C51"/>
    <w:rsid w:val="00454CAF"/>
    <w:rsid w:val="00454CD1"/>
    <w:rsid w:val="00454E7D"/>
    <w:rsid w:val="00454E87"/>
    <w:rsid w:val="00454F1B"/>
    <w:rsid w:val="00454F94"/>
    <w:rsid w:val="00454FEB"/>
    <w:rsid w:val="0045503B"/>
    <w:rsid w:val="0045511D"/>
    <w:rsid w:val="004551A4"/>
    <w:rsid w:val="00455205"/>
    <w:rsid w:val="00455280"/>
    <w:rsid w:val="004552A5"/>
    <w:rsid w:val="004552C7"/>
    <w:rsid w:val="00455319"/>
    <w:rsid w:val="00455388"/>
    <w:rsid w:val="004553E4"/>
    <w:rsid w:val="0045549D"/>
    <w:rsid w:val="0045554D"/>
    <w:rsid w:val="00455551"/>
    <w:rsid w:val="00455570"/>
    <w:rsid w:val="00455586"/>
    <w:rsid w:val="00455619"/>
    <w:rsid w:val="0045561B"/>
    <w:rsid w:val="00455653"/>
    <w:rsid w:val="004556E8"/>
    <w:rsid w:val="00455772"/>
    <w:rsid w:val="00455887"/>
    <w:rsid w:val="00455892"/>
    <w:rsid w:val="004558F1"/>
    <w:rsid w:val="00455902"/>
    <w:rsid w:val="00455950"/>
    <w:rsid w:val="00455A97"/>
    <w:rsid w:val="00455AEE"/>
    <w:rsid w:val="00455AFA"/>
    <w:rsid w:val="00455B26"/>
    <w:rsid w:val="00455B59"/>
    <w:rsid w:val="00455C5A"/>
    <w:rsid w:val="00455CA8"/>
    <w:rsid w:val="00455CAC"/>
    <w:rsid w:val="00455CC2"/>
    <w:rsid w:val="00455D06"/>
    <w:rsid w:val="00455D2E"/>
    <w:rsid w:val="00455D55"/>
    <w:rsid w:val="00455DD8"/>
    <w:rsid w:val="00455DE5"/>
    <w:rsid w:val="00455E46"/>
    <w:rsid w:val="00455F0A"/>
    <w:rsid w:val="00456078"/>
    <w:rsid w:val="004560A6"/>
    <w:rsid w:val="00456267"/>
    <w:rsid w:val="0045627C"/>
    <w:rsid w:val="004562AF"/>
    <w:rsid w:val="00456334"/>
    <w:rsid w:val="00456354"/>
    <w:rsid w:val="0045639F"/>
    <w:rsid w:val="004563A0"/>
    <w:rsid w:val="00456555"/>
    <w:rsid w:val="004565DE"/>
    <w:rsid w:val="0045665F"/>
    <w:rsid w:val="0045671D"/>
    <w:rsid w:val="00456724"/>
    <w:rsid w:val="00456731"/>
    <w:rsid w:val="00456768"/>
    <w:rsid w:val="00456769"/>
    <w:rsid w:val="004567EC"/>
    <w:rsid w:val="00456940"/>
    <w:rsid w:val="00456A39"/>
    <w:rsid w:val="00456A96"/>
    <w:rsid w:val="00456AD7"/>
    <w:rsid w:val="00456BF3"/>
    <w:rsid w:val="00456C19"/>
    <w:rsid w:val="00456C68"/>
    <w:rsid w:val="00456C6B"/>
    <w:rsid w:val="00456CD0"/>
    <w:rsid w:val="00456DBA"/>
    <w:rsid w:val="00456F65"/>
    <w:rsid w:val="00456FC5"/>
    <w:rsid w:val="00456FEA"/>
    <w:rsid w:val="00456FED"/>
    <w:rsid w:val="00457051"/>
    <w:rsid w:val="00457053"/>
    <w:rsid w:val="004570DD"/>
    <w:rsid w:val="00457179"/>
    <w:rsid w:val="00457182"/>
    <w:rsid w:val="004571AA"/>
    <w:rsid w:val="004571CF"/>
    <w:rsid w:val="004571DF"/>
    <w:rsid w:val="0045725D"/>
    <w:rsid w:val="004572D1"/>
    <w:rsid w:val="00457333"/>
    <w:rsid w:val="00457346"/>
    <w:rsid w:val="004573AC"/>
    <w:rsid w:val="004573C3"/>
    <w:rsid w:val="00457496"/>
    <w:rsid w:val="004574D2"/>
    <w:rsid w:val="004574D6"/>
    <w:rsid w:val="004574DD"/>
    <w:rsid w:val="00457501"/>
    <w:rsid w:val="00457544"/>
    <w:rsid w:val="004575B0"/>
    <w:rsid w:val="004575DA"/>
    <w:rsid w:val="00457663"/>
    <w:rsid w:val="004576A8"/>
    <w:rsid w:val="00457745"/>
    <w:rsid w:val="00457797"/>
    <w:rsid w:val="004577A5"/>
    <w:rsid w:val="004577E5"/>
    <w:rsid w:val="0045784C"/>
    <w:rsid w:val="004578EB"/>
    <w:rsid w:val="00457A3A"/>
    <w:rsid w:val="00457B61"/>
    <w:rsid w:val="00457BCE"/>
    <w:rsid w:val="00457BE5"/>
    <w:rsid w:val="00457C60"/>
    <w:rsid w:val="00457CC2"/>
    <w:rsid w:val="00457D00"/>
    <w:rsid w:val="00457E1F"/>
    <w:rsid w:val="00457E7B"/>
    <w:rsid w:val="00457EAA"/>
    <w:rsid w:val="00457F5E"/>
    <w:rsid w:val="00457F64"/>
    <w:rsid w:val="00457F66"/>
    <w:rsid w:val="00457F71"/>
    <w:rsid w:val="00457F8A"/>
    <w:rsid w:val="00457F8D"/>
    <w:rsid w:val="0046000A"/>
    <w:rsid w:val="00460042"/>
    <w:rsid w:val="0046008D"/>
    <w:rsid w:val="00460130"/>
    <w:rsid w:val="00460193"/>
    <w:rsid w:val="0046020B"/>
    <w:rsid w:val="00460277"/>
    <w:rsid w:val="004602CD"/>
    <w:rsid w:val="00460324"/>
    <w:rsid w:val="0046037E"/>
    <w:rsid w:val="004604BB"/>
    <w:rsid w:val="0046050A"/>
    <w:rsid w:val="004605C4"/>
    <w:rsid w:val="00460609"/>
    <w:rsid w:val="00460618"/>
    <w:rsid w:val="00460658"/>
    <w:rsid w:val="00460691"/>
    <w:rsid w:val="00460706"/>
    <w:rsid w:val="0046071F"/>
    <w:rsid w:val="00460838"/>
    <w:rsid w:val="0046083F"/>
    <w:rsid w:val="004609CA"/>
    <w:rsid w:val="00460A21"/>
    <w:rsid w:val="00460A2A"/>
    <w:rsid w:val="00460A7C"/>
    <w:rsid w:val="00460AC9"/>
    <w:rsid w:val="00460B2C"/>
    <w:rsid w:val="00460B51"/>
    <w:rsid w:val="00460B53"/>
    <w:rsid w:val="00460BD1"/>
    <w:rsid w:val="00460BDD"/>
    <w:rsid w:val="00460CCE"/>
    <w:rsid w:val="00460D37"/>
    <w:rsid w:val="00460DD9"/>
    <w:rsid w:val="00460EB1"/>
    <w:rsid w:val="00460EDF"/>
    <w:rsid w:val="00460F97"/>
    <w:rsid w:val="00460F9B"/>
    <w:rsid w:val="00460F9F"/>
    <w:rsid w:val="00461003"/>
    <w:rsid w:val="004610B1"/>
    <w:rsid w:val="004610EB"/>
    <w:rsid w:val="0046115D"/>
    <w:rsid w:val="004612A8"/>
    <w:rsid w:val="004612AF"/>
    <w:rsid w:val="004612D6"/>
    <w:rsid w:val="0046140C"/>
    <w:rsid w:val="0046141E"/>
    <w:rsid w:val="00461421"/>
    <w:rsid w:val="00461499"/>
    <w:rsid w:val="004615B3"/>
    <w:rsid w:val="004615D0"/>
    <w:rsid w:val="0046168A"/>
    <w:rsid w:val="00461709"/>
    <w:rsid w:val="0046177E"/>
    <w:rsid w:val="004617A4"/>
    <w:rsid w:val="004617F9"/>
    <w:rsid w:val="00461821"/>
    <w:rsid w:val="00461884"/>
    <w:rsid w:val="00461888"/>
    <w:rsid w:val="004618B0"/>
    <w:rsid w:val="004618CB"/>
    <w:rsid w:val="00461948"/>
    <w:rsid w:val="0046195A"/>
    <w:rsid w:val="004619B4"/>
    <w:rsid w:val="004619D0"/>
    <w:rsid w:val="00461A07"/>
    <w:rsid w:val="00461A42"/>
    <w:rsid w:val="00461A73"/>
    <w:rsid w:val="00461ABB"/>
    <w:rsid w:val="00461AC6"/>
    <w:rsid w:val="00461B02"/>
    <w:rsid w:val="00461B26"/>
    <w:rsid w:val="00461B2F"/>
    <w:rsid w:val="00461C4A"/>
    <w:rsid w:val="00461C98"/>
    <w:rsid w:val="00461C9E"/>
    <w:rsid w:val="00461CCA"/>
    <w:rsid w:val="00461CE9"/>
    <w:rsid w:val="00461D4D"/>
    <w:rsid w:val="00461D4E"/>
    <w:rsid w:val="00461DF8"/>
    <w:rsid w:val="00461E00"/>
    <w:rsid w:val="00461E2B"/>
    <w:rsid w:val="00461EA0"/>
    <w:rsid w:val="00461EA9"/>
    <w:rsid w:val="00461F16"/>
    <w:rsid w:val="00461F27"/>
    <w:rsid w:val="00461F44"/>
    <w:rsid w:val="00461F87"/>
    <w:rsid w:val="004620A0"/>
    <w:rsid w:val="004620A7"/>
    <w:rsid w:val="00462148"/>
    <w:rsid w:val="004621AD"/>
    <w:rsid w:val="0046220E"/>
    <w:rsid w:val="00462221"/>
    <w:rsid w:val="0046228A"/>
    <w:rsid w:val="004622D8"/>
    <w:rsid w:val="00462375"/>
    <w:rsid w:val="0046239B"/>
    <w:rsid w:val="00462417"/>
    <w:rsid w:val="0046243B"/>
    <w:rsid w:val="00462492"/>
    <w:rsid w:val="004624BA"/>
    <w:rsid w:val="0046252E"/>
    <w:rsid w:val="004625B0"/>
    <w:rsid w:val="0046265C"/>
    <w:rsid w:val="0046266B"/>
    <w:rsid w:val="0046277A"/>
    <w:rsid w:val="004627CD"/>
    <w:rsid w:val="004627E9"/>
    <w:rsid w:val="0046286A"/>
    <w:rsid w:val="0046286D"/>
    <w:rsid w:val="00462AC9"/>
    <w:rsid w:val="00462BAA"/>
    <w:rsid w:val="00462C29"/>
    <w:rsid w:val="00462C2A"/>
    <w:rsid w:val="00462C39"/>
    <w:rsid w:val="00462C5B"/>
    <w:rsid w:val="00462D03"/>
    <w:rsid w:val="00462D17"/>
    <w:rsid w:val="00462D87"/>
    <w:rsid w:val="00462EFA"/>
    <w:rsid w:val="00462F18"/>
    <w:rsid w:val="00462FF5"/>
    <w:rsid w:val="0046300C"/>
    <w:rsid w:val="00463068"/>
    <w:rsid w:val="00463084"/>
    <w:rsid w:val="004630FA"/>
    <w:rsid w:val="0046313B"/>
    <w:rsid w:val="004631F3"/>
    <w:rsid w:val="004632D9"/>
    <w:rsid w:val="004632E1"/>
    <w:rsid w:val="00463398"/>
    <w:rsid w:val="004633DA"/>
    <w:rsid w:val="004633EA"/>
    <w:rsid w:val="004633F9"/>
    <w:rsid w:val="00463485"/>
    <w:rsid w:val="00463493"/>
    <w:rsid w:val="00463507"/>
    <w:rsid w:val="00463515"/>
    <w:rsid w:val="004635E0"/>
    <w:rsid w:val="0046362B"/>
    <w:rsid w:val="00463635"/>
    <w:rsid w:val="0046366C"/>
    <w:rsid w:val="00463696"/>
    <w:rsid w:val="004636E3"/>
    <w:rsid w:val="00463720"/>
    <w:rsid w:val="00463738"/>
    <w:rsid w:val="00463767"/>
    <w:rsid w:val="00463795"/>
    <w:rsid w:val="0046381E"/>
    <w:rsid w:val="00463852"/>
    <w:rsid w:val="00463902"/>
    <w:rsid w:val="0046398F"/>
    <w:rsid w:val="004639C0"/>
    <w:rsid w:val="004639DC"/>
    <w:rsid w:val="004639E2"/>
    <w:rsid w:val="00463A10"/>
    <w:rsid w:val="00463A30"/>
    <w:rsid w:val="00463A79"/>
    <w:rsid w:val="00463BF9"/>
    <w:rsid w:val="00463BFB"/>
    <w:rsid w:val="00463C9F"/>
    <w:rsid w:val="00463CC6"/>
    <w:rsid w:val="00463CD3"/>
    <w:rsid w:val="00463D78"/>
    <w:rsid w:val="00463E49"/>
    <w:rsid w:val="00463E86"/>
    <w:rsid w:val="00463E97"/>
    <w:rsid w:val="00463F5A"/>
    <w:rsid w:val="00463F6E"/>
    <w:rsid w:val="00463FE6"/>
    <w:rsid w:val="004640C4"/>
    <w:rsid w:val="004641CB"/>
    <w:rsid w:val="00464337"/>
    <w:rsid w:val="00464366"/>
    <w:rsid w:val="004643A6"/>
    <w:rsid w:val="004643FF"/>
    <w:rsid w:val="00464485"/>
    <w:rsid w:val="00464490"/>
    <w:rsid w:val="004644E5"/>
    <w:rsid w:val="004644FB"/>
    <w:rsid w:val="00464547"/>
    <w:rsid w:val="004645DD"/>
    <w:rsid w:val="0046469C"/>
    <w:rsid w:val="0046469F"/>
    <w:rsid w:val="004646E8"/>
    <w:rsid w:val="004646F6"/>
    <w:rsid w:val="0046476A"/>
    <w:rsid w:val="00464826"/>
    <w:rsid w:val="0046482F"/>
    <w:rsid w:val="004648FC"/>
    <w:rsid w:val="004649B3"/>
    <w:rsid w:val="00464AB9"/>
    <w:rsid w:val="00464B6E"/>
    <w:rsid w:val="00464CA3"/>
    <w:rsid w:val="00464CA5"/>
    <w:rsid w:val="00464DF9"/>
    <w:rsid w:val="00464E0D"/>
    <w:rsid w:val="00464E9D"/>
    <w:rsid w:val="00464ED7"/>
    <w:rsid w:val="00464F16"/>
    <w:rsid w:val="004650B6"/>
    <w:rsid w:val="004650DD"/>
    <w:rsid w:val="00465130"/>
    <w:rsid w:val="00465163"/>
    <w:rsid w:val="004651CF"/>
    <w:rsid w:val="004651DF"/>
    <w:rsid w:val="004652DB"/>
    <w:rsid w:val="00465332"/>
    <w:rsid w:val="00465342"/>
    <w:rsid w:val="00465358"/>
    <w:rsid w:val="00465481"/>
    <w:rsid w:val="004654DB"/>
    <w:rsid w:val="004655AA"/>
    <w:rsid w:val="004656EA"/>
    <w:rsid w:val="004657F3"/>
    <w:rsid w:val="004657F4"/>
    <w:rsid w:val="00465877"/>
    <w:rsid w:val="004658B3"/>
    <w:rsid w:val="0046593F"/>
    <w:rsid w:val="00465961"/>
    <w:rsid w:val="00465A50"/>
    <w:rsid w:val="00465AD8"/>
    <w:rsid w:val="00465AEF"/>
    <w:rsid w:val="00465B1C"/>
    <w:rsid w:val="00465B57"/>
    <w:rsid w:val="00465BC1"/>
    <w:rsid w:val="00465C12"/>
    <w:rsid w:val="00465C42"/>
    <w:rsid w:val="00465CFB"/>
    <w:rsid w:val="00465D07"/>
    <w:rsid w:val="00465D5E"/>
    <w:rsid w:val="00465D96"/>
    <w:rsid w:val="00465FDB"/>
    <w:rsid w:val="00466018"/>
    <w:rsid w:val="00466153"/>
    <w:rsid w:val="004661EF"/>
    <w:rsid w:val="004661F2"/>
    <w:rsid w:val="0046624E"/>
    <w:rsid w:val="00466296"/>
    <w:rsid w:val="004662D4"/>
    <w:rsid w:val="004662E0"/>
    <w:rsid w:val="004662F3"/>
    <w:rsid w:val="00466300"/>
    <w:rsid w:val="00466444"/>
    <w:rsid w:val="004665BF"/>
    <w:rsid w:val="004665E1"/>
    <w:rsid w:val="0046661A"/>
    <w:rsid w:val="0046663E"/>
    <w:rsid w:val="004666D3"/>
    <w:rsid w:val="004666E5"/>
    <w:rsid w:val="004666FE"/>
    <w:rsid w:val="0046670A"/>
    <w:rsid w:val="0046683B"/>
    <w:rsid w:val="004668ED"/>
    <w:rsid w:val="004668F3"/>
    <w:rsid w:val="0046692B"/>
    <w:rsid w:val="00466977"/>
    <w:rsid w:val="00466A2A"/>
    <w:rsid w:val="00466A63"/>
    <w:rsid w:val="00466AB1"/>
    <w:rsid w:val="00466B2C"/>
    <w:rsid w:val="00466B4E"/>
    <w:rsid w:val="00466B6A"/>
    <w:rsid w:val="00466BEF"/>
    <w:rsid w:val="00466C8E"/>
    <w:rsid w:val="00466CA2"/>
    <w:rsid w:val="00466DCF"/>
    <w:rsid w:val="00466ED7"/>
    <w:rsid w:val="00466FE8"/>
    <w:rsid w:val="00467066"/>
    <w:rsid w:val="004670F4"/>
    <w:rsid w:val="0046717F"/>
    <w:rsid w:val="004671C4"/>
    <w:rsid w:val="0046721D"/>
    <w:rsid w:val="0046727C"/>
    <w:rsid w:val="00467292"/>
    <w:rsid w:val="00467320"/>
    <w:rsid w:val="004673CD"/>
    <w:rsid w:val="00467404"/>
    <w:rsid w:val="0046740C"/>
    <w:rsid w:val="004674C3"/>
    <w:rsid w:val="00467519"/>
    <w:rsid w:val="004675BF"/>
    <w:rsid w:val="00467609"/>
    <w:rsid w:val="0046762D"/>
    <w:rsid w:val="0046770C"/>
    <w:rsid w:val="00467720"/>
    <w:rsid w:val="00467805"/>
    <w:rsid w:val="00467852"/>
    <w:rsid w:val="00467892"/>
    <w:rsid w:val="004678BD"/>
    <w:rsid w:val="00467A53"/>
    <w:rsid w:val="00467AE2"/>
    <w:rsid w:val="00467B02"/>
    <w:rsid w:val="00467B74"/>
    <w:rsid w:val="00467BCD"/>
    <w:rsid w:val="00467C09"/>
    <w:rsid w:val="00467C59"/>
    <w:rsid w:val="00467CDB"/>
    <w:rsid w:val="00467E2C"/>
    <w:rsid w:val="00467E78"/>
    <w:rsid w:val="00467F15"/>
    <w:rsid w:val="00467F2F"/>
    <w:rsid w:val="00467F5F"/>
    <w:rsid w:val="00467F63"/>
    <w:rsid w:val="00470025"/>
    <w:rsid w:val="00470070"/>
    <w:rsid w:val="004700A2"/>
    <w:rsid w:val="004701E8"/>
    <w:rsid w:val="004702B1"/>
    <w:rsid w:val="0047031C"/>
    <w:rsid w:val="0047032F"/>
    <w:rsid w:val="00470380"/>
    <w:rsid w:val="0047046B"/>
    <w:rsid w:val="00470506"/>
    <w:rsid w:val="004705E8"/>
    <w:rsid w:val="0047062B"/>
    <w:rsid w:val="00470659"/>
    <w:rsid w:val="0047066E"/>
    <w:rsid w:val="004706C5"/>
    <w:rsid w:val="00470715"/>
    <w:rsid w:val="0047071E"/>
    <w:rsid w:val="00470731"/>
    <w:rsid w:val="004707BA"/>
    <w:rsid w:val="0047083C"/>
    <w:rsid w:val="004708C0"/>
    <w:rsid w:val="004708D3"/>
    <w:rsid w:val="004708E1"/>
    <w:rsid w:val="004709F6"/>
    <w:rsid w:val="00470A01"/>
    <w:rsid w:val="00470A55"/>
    <w:rsid w:val="00470ABC"/>
    <w:rsid w:val="00470AEA"/>
    <w:rsid w:val="00470AFF"/>
    <w:rsid w:val="00470B8B"/>
    <w:rsid w:val="00470C3B"/>
    <w:rsid w:val="00470D4F"/>
    <w:rsid w:val="00470D67"/>
    <w:rsid w:val="00470E2A"/>
    <w:rsid w:val="00470E85"/>
    <w:rsid w:val="00470EA0"/>
    <w:rsid w:val="00470F58"/>
    <w:rsid w:val="00470F99"/>
    <w:rsid w:val="00470FA7"/>
    <w:rsid w:val="00470FF1"/>
    <w:rsid w:val="00471014"/>
    <w:rsid w:val="0047102A"/>
    <w:rsid w:val="00471083"/>
    <w:rsid w:val="00471109"/>
    <w:rsid w:val="00471110"/>
    <w:rsid w:val="0047114A"/>
    <w:rsid w:val="004711AF"/>
    <w:rsid w:val="0047126B"/>
    <w:rsid w:val="004712AC"/>
    <w:rsid w:val="004712D4"/>
    <w:rsid w:val="004712EB"/>
    <w:rsid w:val="00471453"/>
    <w:rsid w:val="004714BB"/>
    <w:rsid w:val="004714E5"/>
    <w:rsid w:val="004715C4"/>
    <w:rsid w:val="004715C5"/>
    <w:rsid w:val="00471634"/>
    <w:rsid w:val="004716E1"/>
    <w:rsid w:val="0047172A"/>
    <w:rsid w:val="0047174C"/>
    <w:rsid w:val="0047179B"/>
    <w:rsid w:val="004717F6"/>
    <w:rsid w:val="0047181C"/>
    <w:rsid w:val="00471AA8"/>
    <w:rsid w:val="00471B40"/>
    <w:rsid w:val="00471B57"/>
    <w:rsid w:val="00471B6F"/>
    <w:rsid w:val="00471BB0"/>
    <w:rsid w:val="00471BB7"/>
    <w:rsid w:val="00471C08"/>
    <w:rsid w:val="00471C3B"/>
    <w:rsid w:val="00471C53"/>
    <w:rsid w:val="00471C56"/>
    <w:rsid w:val="00471CBD"/>
    <w:rsid w:val="00471D01"/>
    <w:rsid w:val="00471D19"/>
    <w:rsid w:val="00471D9F"/>
    <w:rsid w:val="00471DC3"/>
    <w:rsid w:val="00471DEE"/>
    <w:rsid w:val="00471E02"/>
    <w:rsid w:val="00471E08"/>
    <w:rsid w:val="00471E5A"/>
    <w:rsid w:val="00471E79"/>
    <w:rsid w:val="00471E90"/>
    <w:rsid w:val="00471EB5"/>
    <w:rsid w:val="00471F05"/>
    <w:rsid w:val="00471F14"/>
    <w:rsid w:val="00471F6F"/>
    <w:rsid w:val="00471F8D"/>
    <w:rsid w:val="00472134"/>
    <w:rsid w:val="00472193"/>
    <w:rsid w:val="004722F6"/>
    <w:rsid w:val="0047230D"/>
    <w:rsid w:val="00472407"/>
    <w:rsid w:val="0047242F"/>
    <w:rsid w:val="00472520"/>
    <w:rsid w:val="0047257B"/>
    <w:rsid w:val="004725BD"/>
    <w:rsid w:val="004726AB"/>
    <w:rsid w:val="004726F2"/>
    <w:rsid w:val="00472722"/>
    <w:rsid w:val="0047273E"/>
    <w:rsid w:val="00472745"/>
    <w:rsid w:val="00472762"/>
    <w:rsid w:val="004727A7"/>
    <w:rsid w:val="004727DE"/>
    <w:rsid w:val="00472811"/>
    <w:rsid w:val="0047281C"/>
    <w:rsid w:val="00472844"/>
    <w:rsid w:val="0047293A"/>
    <w:rsid w:val="004729D1"/>
    <w:rsid w:val="00472A4D"/>
    <w:rsid w:val="00472A4F"/>
    <w:rsid w:val="00472A59"/>
    <w:rsid w:val="00472AB5"/>
    <w:rsid w:val="00472B4D"/>
    <w:rsid w:val="00472B53"/>
    <w:rsid w:val="00472B7A"/>
    <w:rsid w:val="00472B96"/>
    <w:rsid w:val="00472C9E"/>
    <w:rsid w:val="00472CDE"/>
    <w:rsid w:val="00472CFF"/>
    <w:rsid w:val="00472E80"/>
    <w:rsid w:val="00472EC1"/>
    <w:rsid w:val="00472EE1"/>
    <w:rsid w:val="00472F19"/>
    <w:rsid w:val="00472F21"/>
    <w:rsid w:val="00472F49"/>
    <w:rsid w:val="00472F4E"/>
    <w:rsid w:val="00472F99"/>
    <w:rsid w:val="00472FA2"/>
    <w:rsid w:val="0047308B"/>
    <w:rsid w:val="004730CB"/>
    <w:rsid w:val="00473104"/>
    <w:rsid w:val="0047317B"/>
    <w:rsid w:val="004731DF"/>
    <w:rsid w:val="004731E5"/>
    <w:rsid w:val="004731ED"/>
    <w:rsid w:val="0047321D"/>
    <w:rsid w:val="0047325F"/>
    <w:rsid w:val="0047326B"/>
    <w:rsid w:val="004732DC"/>
    <w:rsid w:val="004732DF"/>
    <w:rsid w:val="004732EA"/>
    <w:rsid w:val="004734AE"/>
    <w:rsid w:val="00473505"/>
    <w:rsid w:val="004735B0"/>
    <w:rsid w:val="00473676"/>
    <w:rsid w:val="004736BB"/>
    <w:rsid w:val="0047371C"/>
    <w:rsid w:val="00473726"/>
    <w:rsid w:val="0047375C"/>
    <w:rsid w:val="0047379D"/>
    <w:rsid w:val="004737D9"/>
    <w:rsid w:val="0047389B"/>
    <w:rsid w:val="004738DD"/>
    <w:rsid w:val="00473A06"/>
    <w:rsid w:val="00473B96"/>
    <w:rsid w:val="00473BF0"/>
    <w:rsid w:val="00473C35"/>
    <w:rsid w:val="00473C63"/>
    <w:rsid w:val="00473C8C"/>
    <w:rsid w:val="00473D5F"/>
    <w:rsid w:val="00473E14"/>
    <w:rsid w:val="00473E2A"/>
    <w:rsid w:val="00473F68"/>
    <w:rsid w:val="00473FDE"/>
    <w:rsid w:val="00474036"/>
    <w:rsid w:val="00474131"/>
    <w:rsid w:val="00474199"/>
    <w:rsid w:val="004741B2"/>
    <w:rsid w:val="004741C1"/>
    <w:rsid w:val="004741DB"/>
    <w:rsid w:val="004741E6"/>
    <w:rsid w:val="0047421A"/>
    <w:rsid w:val="00474268"/>
    <w:rsid w:val="004742A9"/>
    <w:rsid w:val="004742CC"/>
    <w:rsid w:val="0047433E"/>
    <w:rsid w:val="00474384"/>
    <w:rsid w:val="004743F2"/>
    <w:rsid w:val="00474402"/>
    <w:rsid w:val="00474431"/>
    <w:rsid w:val="0047448C"/>
    <w:rsid w:val="004744AB"/>
    <w:rsid w:val="00474517"/>
    <w:rsid w:val="00474534"/>
    <w:rsid w:val="0047459E"/>
    <w:rsid w:val="0047462B"/>
    <w:rsid w:val="00474666"/>
    <w:rsid w:val="004746A8"/>
    <w:rsid w:val="00474750"/>
    <w:rsid w:val="00474829"/>
    <w:rsid w:val="004748D9"/>
    <w:rsid w:val="0047492D"/>
    <w:rsid w:val="0047496F"/>
    <w:rsid w:val="004749F1"/>
    <w:rsid w:val="00474AFE"/>
    <w:rsid w:val="00474B15"/>
    <w:rsid w:val="00474B38"/>
    <w:rsid w:val="00474B96"/>
    <w:rsid w:val="00474BD0"/>
    <w:rsid w:val="00474C22"/>
    <w:rsid w:val="00474DC3"/>
    <w:rsid w:val="00474DE6"/>
    <w:rsid w:val="00474DE9"/>
    <w:rsid w:val="00474E31"/>
    <w:rsid w:val="00474EAD"/>
    <w:rsid w:val="00474EF5"/>
    <w:rsid w:val="00474F8D"/>
    <w:rsid w:val="00474F99"/>
    <w:rsid w:val="00474FA4"/>
    <w:rsid w:val="00475062"/>
    <w:rsid w:val="004750A8"/>
    <w:rsid w:val="004750F2"/>
    <w:rsid w:val="004751E1"/>
    <w:rsid w:val="004751EF"/>
    <w:rsid w:val="00475205"/>
    <w:rsid w:val="00475255"/>
    <w:rsid w:val="00475274"/>
    <w:rsid w:val="0047531A"/>
    <w:rsid w:val="0047531D"/>
    <w:rsid w:val="00475477"/>
    <w:rsid w:val="00475480"/>
    <w:rsid w:val="004754F4"/>
    <w:rsid w:val="0047564F"/>
    <w:rsid w:val="0047565D"/>
    <w:rsid w:val="004756CF"/>
    <w:rsid w:val="004756EE"/>
    <w:rsid w:val="004756F1"/>
    <w:rsid w:val="00475712"/>
    <w:rsid w:val="00475798"/>
    <w:rsid w:val="004757EE"/>
    <w:rsid w:val="0047584C"/>
    <w:rsid w:val="00475863"/>
    <w:rsid w:val="00475943"/>
    <w:rsid w:val="00475962"/>
    <w:rsid w:val="00475968"/>
    <w:rsid w:val="00475B6E"/>
    <w:rsid w:val="00475B72"/>
    <w:rsid w:val="00475B7B"/>
    <w:rsid w:val="00475CC9"/>
    <w:rsid w:val="00475CD6"/>
    <w:rsid w:val="00475E21"/>
    <w:rsid w:val="00475E88"/>
    <w:rsid w:val="00475E93"/>
    <w:rsid w:val="00475EAC"/>
    <w:rsid w:val="00475FEA"/>
    <w:rsid w:val="00476021"/>
    <w:rsid w:val="004760B6"/>
    <w:rsid w:val="004760DB"/>
    <w:rsid w:val="00476142"/>
    <w:rsid w:val="004761A3"/>
    <w:rsid w:val="00476201"/>
    <w:rsid w:val="0047627B"/>
    <w:rsid w:val="004762F2"/>
    <w:rsid w:val="00476324"/>
    <w:rsid w:val="0047635F"/>
    <w:rsid w:val="00476372"/>
    <w:rsid w:val="0047641D"/>
    <w:rsid w:val="00476472"/>
    <w:rsid w:val="00476486"/>
    <w:rsid w:val="0047653A"/>
    <w:rsid w:val="00476552"/>
    <w:rsid w:val="004765DD"/>
    <w:rsid w:val="004765E3"/>
    <w:rsid w:val="00476608"/>
    <w:rsid w:val="004766B2"/>
    <w:rsid w:val="004767F7"/>
    <w:rsid w:val="0047687D"/>
    <w:rsid w:val="004768BB"/>
    <w:rsid w:val="004768E7"/>
    <w:rsid w:val="0047690C"/>
    <w:rsid w:val="00476962"/>
    <w:rsid w:val="004769D3"/>
    <w:rsid w:val="00476A56"/>
    <w:rsid w:val="00476C16"/>
    <w:rsid w:val="00476C2C"/>
    <w:rsid w:val="00476C65"/>
    <w:rsid w:val="00476CC1"/>
    <w:rsid w:val="00476D39"/>
    <w:rsid w:val="00476D4A"/>
    <w:rsid w:val="00476D80"/>
    <w:rsid w:val="00476E0B"/>
    <w:rsid w:val="00476EBD"/>
    <w:rsid w:val="00476F1F"/>
    <w:rsid w:val="00476F27"/>
    <w:rsid w:val="00476F49"/>
    <w:rsid w:val="00476FC5"/>
    <w:rsid w:val="00477011"/>
    <w:rsid w:val="00477149"/>
    <w:rsid w:val="0047719A"/>
    <w:rsid w:val="0047724F"/>
    <w:rsid w:val="004772B6"/>
    <w:rsid w:val="004772BE"/>
    <w:rsid w:val="004772DA"/>
    <w:rsid w:val="004772E2"/>
    <w:rsid w:val="00477303"/>
    <w:rsid w:val="004773AF"/>
    <w:rsid w:val="00477409"/>
    <w:rsid w:val="0047744E"/>
    <w:rsid w:val="0047746A"/>
    <w:rsid w:val="004774D8"/>
    <w:rsid w:val="00477514"/>
    <w:rsid w:val="0047751D"/>
    <w:rsid w:val="00477558"/>
    <w:rsid w:val="004775D5"/>
    <w:rsid w:val="004775F1"/>
    <w:rsid w:val="0047767C"/>
    <w:rsid w:val="004776AF"/>
    <w:rsid w:val="004776E2"/>
    <w:rsid w:val="0047777A"/>
    <w:rsid w:val="004777B7"/>
    <w:rsid w:val="004778F0"/>
    <w:rsid w:val="004779FB"/>
    <w:rsid w:val="00477AA2"/>
    <w:rsid w:val="00477B25"/>
    <w:rsid w:val="00477B5D"/>
    <w:rsid w:val="00477B7D"/>
    <w:rsid w:val="00477B8C"/>
    <w:rsid w:val="00477BAF"/>
    <w:rsid w:val="00477BC0"/>
    <w:rsid w:val="00477C40"/>
    <w:rsid w:val="00477C4C"/>
    <w:rsid w:val="00477CB5"/>
    <w:rsid w:val="00477CF0"/>
    <w:rsid w:val="00477D58"/>
    <w:rsid w:val="00477D5D"/>
    <w:rsid w:val="00477D9C"/>
    <w:rsid w:val="00477E70"/>
    <w:rsid w:val="00477ED5"/>
    <w:rsid w:val="00477FB1"/>
    <w:rsid w:val="00477FFC"/>
    <w:rsid w:val="004800ED"/>
    <w:rsid w:val="004801F1"/>
    <w:rsid w:val="00480223"/>
    <w:rsid w:val="00480224"/>
    <w:rsid w:val="0048023C"/>
    <w:rsid w:val="004802B1"/>
    <w:rsid w:val="004802E5"/>
    <w:rsid w:val="0048031A"/>
    <w:rsid w:val="004803C7"/>
    <w:rsid w:val="0048046B"/>
    <w:rsid w:val="004804D7"/>
    <w:rsid w:val="004804DD"/>
    <w:rsid w:val="00480529"/>
    <w:rsid w:val="0048055B"/>
    <w:rsid w:val="004805FE"/>
    <w:rsid w:val="00480647"/>
    <w:rsid w:val="004806C4"/>
    <w:rsid w:val="004806FF"/>
    <w:rsid w:val="0048074A"/>
    <w:rsid w:val="00480770"/>
    <w:rsid w:val="0048081D"/>
    <w:rsid w:val="004808CD"/>
    <w:rsid w:val="004808D9"/>
    <w:rsid w:val="004808DF"/>
    <w:rsid w:val="00480964"/>
    <w:rsid w:val="004809DB"/>
    <w:rsid w:val="00480A61"/>
    <w:rsid w:val="00480ABE"/>
    <w:rsid w:val="00480AC3"/>
    <w:rsid w:val="00480ADB"/>
    <w:rsid w:val="00480AFB"/>
    <w:rsid w:val="00480B3B"/>
    <w:rsid w:val="00480B8C"/>
    <w:rsid w:val="00480BE7"/>
    <w:rsid w:val="00480D1C"/>
    <w:rsid w:val="00480DD0"/>
    <w:rsid w:val="00480DE5"/>
    <w:rsid w:val="00480E3F"/>
    <w:rsid w:val="00480E92"/>
    <w:rsid w:val="00480ECE"/>
    <w:rsid w:val="00480EDC"/>
    <w:rsid w:val="00480EDD"/>
    <w:rsid w:val="00480EF0"/>
    <w:rsid w:val="00480F02"/>
    <w:rsid w:val="00480F81"/>
    <w:rsid w:val="00480FBB"/>
    <w:rsid w:val="00480FE5"/>
    <w:rsid w:val="00481036"/>
    <w:rsid w:val="004810A2"/>
    <w:rsid w:val="00481155"/>
    <w:rsid w:val="0048115E"/>
    <w:rsid w:val="0048123F"/>
    <w:rsid w:val="0048131D"/>
    <w:rsid w:val="0048135B"/>
    <w:rsid w:val="004813A0"/>
    <w:rsid w:val="0048140B"/>
    <w:rsid w:val="0048143B"/>
    <w:rsid w:val="004814EE"/>
    <w:rsid w:val="0048167D"/>
    <w:rsid w:val="004816C0"/>
    <w:rsid w:val="004816C8"/>
    <w:rsid w:val="0048172A"/>
    <w:rsid w:val="004817BE"/>
    <w:rsid w:val="00481817"/>
    <w:rsid w:val="00481840"/>
    <w:rsid w:val="00481875"/>
    <w:rsid w:val="004818AA"/>
    <w:rsid w:val="004818D3"/>
    <w:rsid w:val="00481982"/>
    <w:rsid w:val="004819A0"/>
    <w:rsid w:val="00481A2E"/>
    <w:rsid w:val="00481B24"/>
    <w:rsid w:val="00481BD9"/>
    <w:rsid w:val="00481C13"/>
    <w:rsid w:val="00481CC2"/>
    <w:rsid w:val="00481CD3"/>
    <w:rsid w:val="00481D2C"/>
    <w:rsid w:val="00481D9C"/>
    <w:rsid w:val="00481DB7"/>
    <w:rsid w:val="00481DD7"/>
    <w:rsid w:val="00481DDB"/>
    <w:rsid w:val="00481EBC"/>
    <w:rsid w:val="00481EC6"/>
    <w:rsid w:val="00481F9C"/>
    <w:rsid w:val="00481FC2"/>
    <w:rsid w:val="00481FCF"/>
    <w:rsid w:val="00482018"/>
    <w:rsid w:val="0048212D"/>
    <w:rsid w:val="00482164"/>
    <w:rsid w:val="004821FC"/>
    <w:rsid w:val="00482216"/>
    <w:rsid w:val="00482300"/>
    <w:rsid w:val="00482302"/>
    <w:rsid w:val="004823B1"/>
    <w:rsid w:val="004823CE"/>
    <w:rsid w:val="00482419"/>
    <w:rsid w:val="004824BB"/>
    <w:rsid w:val="004824C1"/>
    <w:rsid w:val="004824D8"/>
    <w:rsid w:val="0048259E"/>
    <w:rsid w:val="004825C1"/>
    <w:rsid w:val="004825F9"/>
    <w:rsid w:val="0048264E"/>
    <w:rsid w:val="00482675"/>
    <w:rsid w:val="0048269E"/>
    <w:rsid w:val="004826BC"/>
    <w:rsid w:val="00482708"/>
    <w:rsid w:val="00482723"/>
    <w:rsid w:val="00482743"/>
    <w:rsid w:val="00482774"/>
    <w:rsid w:val="004827D8"/>
    <w:rsid w:val="0048280C"/>
    <w:rsid w:val="00482848"/>
    <w:rsid w:val="004828AE"/>
    <w:rsid w:val="00482923"/>
    <w:rsid w:val="00482A27"/>
    <w:rsid w:val="00482A36"/>
    <w:rsid w:val="00482A9A"/>
    <w:rsid w:val="00482C2F"/>
    <w:rsid w:val="00482C66"/>
    <w:rsid w:val="00482C7C"/>
    <w:rsid w:val="00482CD2"/>
    <w:rsid w:val="00482D79"/>
    <w:rsid w:val="00482E8D"/>
    <w:rsid w:val="00482EDF"/>
    <w:rsid w:val="00482F84"/>
    <w:rsid w:val="00482FD1"/>
    <w:rsid w:val="00482FF5"/>
    <w:rsid w:val="0048303D"/>
    <w:rsid w:val="00483051"/>
    <w:rsid w:val="004831BC"/>
    <w:rsid w:val="00483230"/>
    <w:rsid w:val="00483274"/>
    <w:rsid w:val="0048333D"/>
    <w:rsid w:val="00483418"/>
    <w:rsid w:val="004834DF"/>
    <w:rsid w:val="00483504"/>
    <w:rsid w:val="00483511"/>
    <w:rsid w:val="00483544"/>
    <w:rsid w:val="0048355B"/>
    <w:rsid w:val="00483587"/>
    <w:rsid w:val="004835C3"/>
    <w:rsid w:val="0048366A"/>
    <w:rsid w:val="00483685"/>
    <w:rsid w:val="00483704"/>
    <w:rsid w:val="0048380F"/>
    <w:rsid w:val="004838C6"/>
    <w:rsid w:val="00483948"/>
    <w:rsid w:val="004839BE"/>
    <w:rsid w:val="00483A68"/>
    <w:rsid w:val="00483AA9"/>
    <w:rsid w:val="00483AEA"/>
    <w:rsid w:val="00483B1C"/>
    <w:rsid w:val="00483BB6"/>
    <w:rsid w:val="00483BD1"/>
    <w:rsid w:val="00483CBB"/>
    <w:rsid w:val="00483CDE"/>
    <w:rsid w:val="00483CED"/>
    <w:rsid w:val="00483CF5"/>
    <w:rsid w:val="00483D7F"/>
    <w:rsid w:val="00483DC2"/>
    <w:rsid w:val="00483E0D"/>
    <w:rsid w:val="00483E5A"/>
    <w:rsid w:val="00483EBF"/>
    <w:rsid w:val="0048401C"/>
    <w:rsid w:val="00484129"/>
    <w:rsid w:val="00484157"/>
    <w:rsid w:val="004841BB"/>
    <w:rsid w:val="004841BC"/>
    <w:rsid w:val="004841CF"/>
    <w:rsid w:val="004841E0"/>
    <w:rsid w:val="0048425D"/>
    <w:rsid w:val="00484284"/>
    <w:rsid w:val="00484303"/>
    <w:rsid w:val="0048432B"/>
    <w:rsid w:val="004843BD"/>
    <w:rsid w:val="00484441"/>
    <w:rsid w:val="00484485"/>
    <w:rsid w:val="00484539"/>
    <w:rsid w:val="00484594"/>
    <w:rsid w:val="004845F7"/>
    <w:rsid w:val="00484665"/>
    <w:rsid w:val="00484685"/>
    <w:rsid w:val="004846FC"/>
    <w:rsid w:val="0048472E"/>
    <w:rsid w:val="00484738"/>
    <w:rsid w:val="0048475D"/>
    <w:rsid w:val="004847BC"/>
    <w:rsid w:val="0048487B"/>
    <w:rsid w:val="004848B8"/>
    <w:rsid w:val="004848F2"/>
    <w:rsid w:val="004849A5"/>
    <w:rsid w:val="004849D8"/>
    <w:rsid w:val="00484B02"/>
    <w:rsid w:val="00484B76"/>
    <w:rsid w:val="00484BA8"/>
    <w:rsid w:val="00484CC7"/>
    <w:rsid w:val="00484CE0"/>
    <w:rsid w:val="00484CEF"/>
    <w:rsid w:val="00484D1C"/>
    <w:rsid w:val="00484D52"/>
    <w:rsid w:val="00484DAA"/>
    <w:rsid w:val="00484E0A"/>
    <w:rsid w:val="00484E11"/>
    <w:rsid w:val="00484E5E"/>
    <w:rsid w:val="00484E9B"/>
    <w:rsid w:val="00484EED"/>
    <w:rsid w:val="00484F0C"/>
    <w:rsid w:val="00485018"/>
    <w:rsid w:val="00485036"/>
    <w:rsid w:val="00485150"/>
    <w:rsid w:val="0048523B"/>
    <w:rsid w:val="0048523C"/>
    <w:rsid w:val="0048526E"/>
    <w:rsid w:val="00485329"/>
    <w:rsid w:val="00485353"/>
    <w:rsid w:val="00485375"/>
    <w:rsid w:val="004853A7"/>
    <w:rsid w:val="004853AC"/>
    <w:rsid w:val="004853D8"/>
    <w:rsid w:val="004853E3"/>
    <w:rsid w:val="0048549E"/>
    <w:rsid w:val="00485570"/>
    <w:rsid w:val="0048559E"/>
    <w:rsid w:val="004855B5"/>
    <w:rsid w:val="00485605"/>
    <w:rsid w:val="0048567B"/>
    <w:rsid w:val="004856B0"/>
    <w:rsid w:val="004856E9"/>
    <w:rsid w:val="00485786"/>
    <w:rsid w:val="004858A5"/>
    <w:rsid w:val="00485903"/>
    <w:rsid w:val="0048598F"/>
    <w:rsid w:val="004859AF"/>
    <w:rsid w:val="004859EF"/>
    <w:rsid w:val="00485AC0"/>
    <w:rsid w:val="00485AE0"/>
    <w:rsid w:val="00485B1A"/>
    <w:rsid w:val="00485B1C"/>
    <w:rsid w:val="00485B98"/>
    <w:rsid w:val="00485B9A"/>
    <w:rsid w:val="00485BD8"/>
    <w:rsid w:val="00485C3D"/>
    <w:rsid w:val="00485DB1"/>
    <w:rsid w:val="00485DBF"/>
    <w:rsid w:val="00485DC1"/>
    <w:rsid w:val="00485E14"/>
    <w:rsid w:val="00485E20"/>
    <w:rsid w:val="00485E4B"/>
    <w:rsid w:val="00485F8E"/>
    <w:rsid w:val="00485FD7"/>
    <w:rsid w:val="0048606E"/>
    <w:rsid w:val="00486070"/>
    <w:rsid w:val="00486181"/>
    <w:rsid w:val="00486195"/>
    <w:rsid w:val="00486281"/>
    <w:rsid w:val="004862C1"/>
    <w:rsid w:val="00486339"/>
    <w:rsid w:val="0048633C"/>
    <w:rsid w:val="00486356"/>
    <w:rsid w:val="0048639C"/>
    <w:rsid w:val="004863D6"/>
    <w:rsid w:val="00486450"/>
    <w:rsid w:val="004864DF"/>
    <w:rsid w:val="00486554"/>
    <w:rsid w:val="00486583"/>
    <w:rsid w:val="0048658A"/>
    <w:rsid w:val="004865D1"/>
    <w:rsid w:val="004865E7"/>
    <w:rsid w:val="004865E9"/>
    <w:rsid w:val="0048664B"/>
    <w:rsid w:val="004866E4"/>
    <w:rsid w:val="0048671D"/>
    <w:rsid w:val="00486770"/>
    <w:rsid w:val="004867C1"/>
    <w:rsid w:val="00486844"/>
    <w:rsid w:val="004868AA"/>
    <w:rsid w:val="004868D5"/>
    <w:rsid w:val="0048692A"/>
    <w:rsid w:val="00486940"/>
    <w:rsid w:val="0048697E"/>
    <w:rsid w:val="00486B08"/>
    <w:rsid w:val="00486B19"/>
    <w:rsid w:val="00486B54"/>
    <w:rsid w:val="00486BAC"/>
    <w:rsid w:val="00486C3C"/>
    <w:rsid w:val="00486C8A"/>
    <w:rsid w:val="00486CD7"/>
    <w:rsid w:val="00486D7B"/>
    <w:rsid w:val="00486E2F"/>
    <w:rsid w:val="00486E65"/>
    <w:rsid w:val="00486F34"/>
    <w:rsid w:val="00487010"/>
    <w:rsid w:val="0048701F"/>
    <w:rsid w:val="00487105"/>
    <w:rsid w:val="00487110"/>
    <w:rsid w:val="00487115"/>
    <w:rsid w:val="00487131"/>
    <w:rsid w:val="004871A2"/>
    <w:rsid w:val="00487205"/>
    <w:rsid w:val="0048720E"/>
    <w:rsid w:val="00487221"/>
    <w:rsid w:val="0048731A"/>
    <w:rsid w:val="00487327"/>
    <w:rsid w:val="00487374"/>
    <w:rsid w:val="00487384"/>
    <w:rsid w:val="004873C0"/>
    <w:rsid w:val="00487456"/>
    <w:rsid w:val="004874CD"/>
    <w:rsid w:val="00487503"/>
    <w:rsid w:val="00487542"/>
    <w:rsid w:val="004875C0"/>
    <w:rsid w:val="004875F9"/>
    <w:rsid w:val="00487617"/>
    <w:rsid w:val="004876E4"/>
    <w:rsid w:val="00487774"/>
    <w:rsid w:val="00487804"/>
    <w:rsid w:val="00487823"/>
    <w:rsid w:val="0048783D"/>
    <w:rsid w:val="00487843"/>
    <w:rsid w:val="00487846"/>
    <w:rsid w:val="004878E0"/>
    <w:rsid w:val="004878FA"/>
    <w:rsid w:val="00487900"/>
    <w:rsid w:val="004879F6"/>
    <w:rsid w:val="00487A58"/>
    <w:rsid w:val="00487A7D"/>
    <w:rsid w:val="00487AE0"/>
    <w:rsid w:val="00487C12"/>
    <w:rsid w:val="00487C24"/>
    <w:rsid w:val="00487C4A"/>
    <w:rsid w:val="00487CB1"/>
    <w:rsid w:val="00487E55"/>
    <w:rsid w:val="00487E6F"/>
    <w:rsid w:val="00487EDE"/>
    <w:rsid w:val="00487F44"/>
    <w:rsid w:val="00487F86"/>
    <w:rsid w:val="00487FC3"/>
    <w:rsid w:val="00487FD1"/>
    <w:rsid w:val="00487FD3"/>
    <w:rsid w:val="00487FDC"/>
    <w:rsid w:val="00487FFE"/>
    <w:rsid w:val="004900AC"/>
    <w:rsid w:val="004901AC"/>
    <w:rsid w:val="004901CA"/>
    <w:rsid w:val="004902B2"/>
    <w:rsid w:val="004903D8"/>
    <w:rsid w:val="0049045D"/>
    <w:rsid w:val="00490504"/>
    <w:rsid w:val="0049052D"/>
    <w:rsid w:val="004905C5"/>
    <w:rsid w:val="004905D2"/>
    <w:rsid w:val="00490685"/>
    <w:rsid w:val="0049068D"/>
    <w:rsid w:val="00490721"/>
    <w:rsid w:val="0049089E"/>
    <w:rsid w:val="004908DA"/>
    <w:rsid w:val="004909DB"/>
    <w:rsid w:val="00490B13"/>
    <w:rsid w:val="00490B65"/>
    <w:rsid w:val="00490BBD"/>
    <w:rsid w:val="00490BF6"/>
    <w:rsid w:val="00490C70"/>
    <w:rsid w:val="00490CFE"/>
    <w:rsid w:val="00490D14"/>
    <w:rsid w:val="00490D74"/>
    <w:rsid w:val="00490D84"/>
    <w:rsid w:val="00490DFF"/>
    <w:rsid w:val="00490E7F"/>
    <w:rsid w:val="00490E8C"/>
    <w:rsid w:val="00490F68"/>
    <w:rsid w:val="00490FC0"/>
    <w:rsid w:val="0049105C"/>
    <w:rsid w:val="004910AC"/>
    <w:rsid w:val="004910AF"/>
    <w:rsid w:val="004910D8"/>
    <w:rsid w:val="004910E9"/>
    <w:rsid w:val="00491156"/>
    <w:rsid w:val="004911D6"/>
    <w:rsid w:val="004911DC"/>
    <w:rsid w:val="0049123A"/>
    <w:rsid w:val="004912E1"/>
    <w:rsid w:val="00491386"/>
    <w:rsid w:val="0049139D"/>
    <w:rsid w:val="004913BB"/>
    <w:rsid w:val="004913EC"/>
    <w:rsid w:val="00491416"/>
    <w:rsid w:val="00491435"/>
    <w:rsid w:val="004914F9"/>
    <w:rsid w:val="00491541"/>
    <w:rsid w:val="0049163E"/>
    <w:rsid w:val="00491717"/>
    <w:rsid w:val="0049174D"/>
    <w:rsid w:val="0049179E"/>
    <w:rsid w:val="00491806"/>
    <w:rsid w:val="00491841"/>
    <w:rsid w:val="0049188B"/>
    <w:rsid w:val="0049190A"/>
    <w:rsid w:val="0049190B"/>
    <w:rsid w:val="00491910"/>
    <w:rsid w:val="00491960"/>
    <w:rsid w:val="00491976"/>
    <w:rsid w:val="00491983"/>
    <w:rsid w:val="00491989"/>
    <w:rsid w:val="00491A9B"/>
    <w:rsid w:val="00491ACD"/>
    <w:rsid w:val="00491AD5"/>
    <w:rsid w:val="00491B26"/>
    <w:rsid w:val="00491B9E"/>
    <w:rsid w:val="00491BA5"/>
    <w:rsid w:val="00491D1B"/>
    <w:rsid w:val="00491D4E"/>
    <w:rsid w:val="00491EAA"/>
    <w:rsid w:val="00491EC1"/>
    <w:rsid w:val="00491EFA"/>
    <w:rsid w:val="00491F05"/>
    <w:rsid w:val="00491F38"/>
    <w:rsid w:val="00491FE3"/>
    <w:rsid w:val="0049204E"/>
    <w:rsid w:val="00492070"/>
    <w:rsid w:val="004920B1"/>
    <w:rsid w:val="0049210B"/>
    <w:rsid w:val="0049211D"/>
    <w:rsid w:val="004921A0"/>
    <w:rsid w:val="004921C6"/>
    <w:rsid w:val="004921D9"/>
    <w:rsid w:val="00492215"/>
    <w:rsid w:val="004922A3"/>
    <w:rsid w:val="00492372"/>
    <w:rsid w:val="00492396"/>
    <w:rsid w:val="004923AB"/>
    <w:rsid w:val="004923BB"/>
    <w:rsid w:val="00492434"/>
    <w:rsid w:val="004924B8"/>
    <w:rsid w:val="00492501"/>
    <w:rsid w:val="0049258C"/>
    <w:rsid w:val="004925C9"/>
    <w:rsid w:val="004925CE"/>
    <w:rsid w:val="004926A6"/>
    <w:rsid w:val="004926EF"/>
    <w:rsid w:val="004926FA"/>
    <w:rsid w:val="0049271E"/>
    <w:rsid w:val="004927A7"/>
    <w:rsid w:val="004927B6"/>
    <w:rsid w:val="004927C1"/>
    <w:rsid w:val="004927EA"/>
    <w:rsid w:val="00492872"/>
    <w:rsid w:val="00492925"/>
    <w:rsid w:val="00492948"/>
    <w:rsid w:val="00492956"/>
    <w:rsid w:val="004929B9"/>
    <w:rsid w:val="00492A8C"/>
    <w:rsid w:val="00492AE4"/>
    <w:rsid w:val="00492BAB"/>
    <w:rsid w:val="00492BDD"/>
    <w:rsid w:val="00492C57"/>
    <w:rsid w:val="00492C74"/>
    <w:rsid w:val="00492CAF"/>
    <w:rsid w:val="00492D2B"/>
    <w:rsid w:val="00492D53"/>
    <w:rsid w:val="00492D8F"/>
    <w:rsid w:val="00492E47"/>
    <w:rsid w:val="00492ED4"/>
    <w:rsid w:val="00492FF2"/>
    <w:rsid w:val="00492FF9"/>
    <w:rsid w:val="0049300B"/>
    <w:rsid w:val="00493069"/>
    <w:rsid w:val="004930B3"/>
    <w:rsid w:val="00493124"/>
    <w:rsid w:val="00493189"/>
    <w:rsid w:val="004931F8"/>
    <w:rsid w:val="00493239"/>
    <w:rsid w:val="0049327F"/>
    <w:rsid w:val="004932B9"/>
    <w:rsid w:val="0049330D"/>
    <w:rsid w:val="00493315"/>
    <w:rsid w:val="00493360"/>
    <w:rsid w:val="004933D0"/>
    <w:rsid w:val="004933EF"/>
    <w:rsid w:val="00493401"/>
    <w:rsid w:val="00493456"/>
    <w:rsid w:val="004934DC"/>
    <w:rsid w:val="004935A1"/>
    <w:rsid w:val="00493625"/>
    <w:rsid w:val="00493665"/>
    <w:rsid w:val="004936ED"/>
    <w:rsid w:val="0049373D"/>
    <w:rsid w:val="004937DD"/>
    <w:rsid w:val="004937FD"/>
    <w:rsid w:val="00493832"/>
    <w:rsid w:val="00493911"/>
    <w:rsid w:val="00493914"/>
    <w:rsid w:val="004939B0"/>
    <w:rsid w:val="00493A42"/>
    <w:rsid w:val="00493A9C"/>
    <w:rsid w:val="00493AAA"/>
    <w:rsid w:val="00493AD6"/>
    <w:rsid w:val="00493AEC"/>
    <w:rsid w:val="00493BA1"/>
    <w:rsid w:val="00493C40"/>
    <w:rsid w:val="00493C53"/>
    <w:rsid w:val="00493CEF"/>
    <w:rsid w:val="00493D65"/>
    <w:rsid w:val="00493D6D"/>
    <w:rsid w:val="00493E3B"/>
    <w:rsid w:val="00493EBF"/>
    <w:rsid w:val="00493F12"/>
    <w:rsid w:val="00493F20"/>
    <w:rsid w:val="00493F9E"/>
    <w:rsid w:val="00493FB9"/>
    <w:rsid w:val="0049402C"/>
    <w:rsid w:val="0049409D"/>
    <w:rsid w:val="004940CB"/>
    <w:rsid w:val="004940CF"/>
    <w:rsid w:val="00494161"/>
    <w:rsid w:val="00494355"/>
    <w:rsid w:val="004943AA"/>
    <w:rsid w:val="004943BA"/>
    <w:rsid w:val="004943CB"/>
    <w:rsid w:val="0049449F"/>
    <w:rsid w:val="00494522"/>
    <w:rsid w:val="00494599"/>
    <w:rsid w:val="004945BF"/>
    <w:rsid w:val="0049461C"/>
    <w:rsid w:val="0049462F"/>
    <w:rsid w:val="00494679"/>
    <w:rsid w:val="004946A3"/>
    <w:rsid w:val="004946C5"/>
    <w:rsid w:val="0049482E"/>
    <w:rsid w:val="004948AD"/>
    <w:rsid w:val="004948D4"/>
    <w:rsid w:val="004948E2"/>
    <w:rsid w:val="004948F5"/>
    <w:rsid w:val="00494941"/>
    <w:rsid w:val="00494972"/>
    <w:rsid w:val="00494B49"/>
    <w:rsid w:val="00494B6F"/>
    <w:rsid w:val="00494C04"/>
    <w:rsid w:val="00494C16"/>
    <w:rsid w:val="00494C76"/>
    <w:rsid w:val="00494C8E"/>
    <w:rsid w:val="00494D30"/>
    <w:rsid w:val="00494D78"/>
    <w:rsid w:val="00494D92"/>
    <w:rsid w:val="00494DAD"/>
    <w:rsid w:val="00494DB6"/>
    <w:rsid w:val="00494DCF"/>
    <w:rsid w:val="00494F75"/>
    <w:rsid w:val="00494F80"/>
    <w:rsid w:val="00494FD5"/>
    <w:rsid w:val="00494FD6"/>
    <w:rsid w:val="0049502F"/>
    <w:rsid w:val="0049505B"/>
    <w:rsid w:val="004950BD"/>
    <w:rsid w:val="004950DA"/>
    <w:rsid w:val="0049516B"/>
    <w:rsid w:val="004951D8"/>
    <w:rsid w:val="0049526F"/>
    <w:rsid w:val="004952CC"/>
    <w:rsid w:val="0049532C"/>
    <w:rsid w:val="004953B5"/>
    <w:rsid w:val="00495432"/>
    <w:rsid w:val="00495435"/>
    <w:rsid w:val="00495461"/>
    <w:rsid w:val="00495463"/>
    <w:rsid w:val="004954D1"/>
    <w:rsid w:val="0049555A"/>
    <w:rsid w:val="00495565"/>
    <w:rsid w:val="004955AA"/>
    <w:rsid w:val="004955D4"/>
    <w:rsid w:val="00495613"/>
    <w:rsid w:val="00495674"/>
    <w:rsid w:val="0049567D"/>
    <w:rsid w:val="0049571F"/>
    <w:rsid w:val="00495830"/>
    <w:rsid w:val="00495840"/>
    <w:rsid w:val="004958C2"/>
    <w:rsid w:val="004958D5"/>
    <w:rsid w:val="0049591D"/>
    <w:rsid w:val="004959F0"/>
    <w:rsid w:val="00495A32"/>
    <w:rsid w:val="00495A98"/>
    <w:rsid w:val="00495ABC"/>
    <w:rsid w:val="00495AE6"/>
    <w:rsid w:val="00495BBB"/>
    <w:rsid w:val="00495C60"/>
    <w:rsid w:val="00495CB5"/>
    <w:rsid w:val="00495D1D"/>
    <w:rsid w:val="00495D5D"/>
    <w:rsid w:val="00495D69"/>
    <w:rsid w:val="00495D8C"/>
    <w:rsid w:val="00495DB5"/>
    <w:rsid w:val="00495DC0"/>
    <w:rsid w:val="00495DEB"/>
    <w:rsid w:val="00495E1C"/>
    <w:rsid w:val="00495E2C"/>
    <w:rsid w:val="00495ECB"/>
    <w:rsid w:val="00495ED0"/>
    <w:rsid w:val="00495FA7"/>
    <w:rsid w:val="00496036"/>
    <w:rsid w:val="0049605C"/>
    <w:rsid w:val="00496075"/>
    <w:rsid w:val="004960C6"/>
    <w:rsid w:val="004960E4"/>
    <w:rsid w:val="00496132"/>
    <w:rsid w:val="00496159"/>
    <w:rsid w:val="004961AF"/>
    <w:rsid w:val="004961E9"/>
    <w:rsid w:val="0049633E"/>
    <w:rsid w:val="0049635B"/>
    <w:rsid w:val="00496369"/>
    <w:rsid w:val="00496380"/>
    <w:rsid w:val="00496554"/>
    <w:rsid w:val="00496593"/>
    <w:rsid w:val="00496635"/>
    <w:rsid w:val="004966E1"/>
    <w:rsid w:val="0049670D"/>
    <w:rsid w:val="00496760"/>
    <w:rsid w:val="004967B4"/>
    <w:rsid w:val="004967E9"/>
    <w:rsid w:val="00496977"/>
    <w:rsid w:val="004969C9"/>
    <w:rsid w:val="00496A63"/>
    <w:rsid w:val="00496B93"/>
    <w:rsid w:val="00496BF5"/>
    <w:rsid w:val="00496C6D"/>
    <w:rsid w:val="00496C94"/>
    <w:rsid w:val="00496D8C"/>
    <w:rsid w:val="00496DC3"/>
    <w:rsid w:val="00496DCC"/>
    <w:rsid w:val="00496DE6"/>
    <w:rsid w:val="00496E25"/>
    <w:rsid w:val="00496E43"/>
    <w:rsid w:val="00496F4C"/>
    <w:rsid w:val="00496FE1"/>
    <w:rsid w:val="00497091"/>
    <w:rsid w:val="00497217"/>
    <w:rsid w:val="00497271"/>
    <w:rsid w:val="00497283"/>
    <w:rsid w:val="004972AA"/>
    <w:rsid w:val="004972BB"/>
    <w:rsid w:val="00497469"/>
    <w:rsid w:val="00497479"/>
    <w:rsid w:val="004974AE"/>
    <w:rsid w:val="00497504"/>
    <w:rsid w:val="0049753D"/>
    <w:rsid w:val="00497583"/>
    <w:rsid w:val="004975C6"/>
    <w:rsid w:val="0049767B"/>
    <w:rsid w:val="004976DB"/>
    <w:rsid w:val="00497703"/>
    <w:rsid w:val="00497710"/>
    <w:rsid w:val="00497721"/>
    <w:rsid w:val="0049778D"/>
    <w:rsid w:val="0049779E"/>
    <w:rsid w:val="004977B3"/>
    <w:rsid w:val="004977BB"/>
    <w:rsid w:val="004977CB"/>
    <w:rsid w:val="00497846"/>
    <w:rsid w:val="00497859"/>
    <w:rsid w:val="0049787E"/>
    <w:rsid w:val="00497897"/>
    <w:rsid w:val="004978A3"/>
    <w:rsid w:val="00497902"/>
    <w:rsid w:val="00497939"/>
    <w:rsid w:val="004979A7"/>
    <w:rsid w:val="004979D8"/>
    <w:rsid w:val="00497AA0"/>
    <w:rsid w:val="00497AB1"/>
    <w:rsid w:val="00497B70"/>
    <w:rsid w:val="00497BCA"/>
    <w:rsid w:val="00497BE0"/>
    <w:rsid w:val="00497C03"/>
    <w:rsid w:val="00497C5B"/>
    <w:rsid w:val="00497D2C"/>
    <w:rsid w:val="00497D3A"/>
    <w:rsid w:val="00497D88"/>
    <w:rsid w:val="00497D95"/>
    <w:rsid w:val="00497E5C"/>
    <w:rsid w:val="00497F5D"/>
    <w:rsid w:val="004A0068"/>
    <w:rsid w:val="004A01C4"/>
    <w:rsid w:val="004A01DC"/>
    <w:rsid w:val="004A0242"/>
    <w:rsid w:val="004A0248"/>
    <w:rsid w:val="004A0274"/>
    <w:rsid w:val="004A028A"/>
    <w:rsid w:val="004A0294"/>
    <w:rsid w:val="004A03BF"/>
    <w:rsid w:val="004A03F3"/>
    <w:rsid w:val="004A048B"/>
    <w:rsid w:val="004A04F7"/>
    <w:rsid w:val="004A0631"/>
    <w:rsid w:val="004A0632"/>
    <w:rsid w:val="004A0651"/>
    <w:rsid w:val="004A068F"/>
    <w:rsid w:val="004A06A3"/>
    <w:rsid w:val="004A06A4"/>
    <w:rsid w:val="004A072A"/>
    <w:rsid w:val="004A075A"/>
    <w:rsid w:val="004A07DA"/>
    <w:rsid w:val="004A07E3"/>
    <w:rsid w:val="004A0834"/>
    <w:rsid w:val="004A08FC"/>
    <w:rsid w:val="004A091E"/>
    <w:rsid w:val="004A09D9"/>
    <w:rsid w:val="004A09E1"/>
    <w:rsid w:val="004A0A6E"/>
    <w:rsid w:val="004A0AE3"/>
    <w:rsid w:val="004A0B97"/>
    <w:rsid w:val="004A0BC9"/>
    <w:rsid w:val="004A0C69"/>
    <w:rsid w:val="004A0CF9"/>
    <w:rsid w:val="004A0E18"/>
    <w:rsid w:val="004A0E80"/>
    <w:rsid w:val="004A0EBE"/>
    <w:rsid w:val="004A0F03"/>
    <w:rsid w:val="004A0F7F"/>
    <w:rsid w:val="004A0FFA"/>
    <w:rsid w:val="004A0FFF"/>
    <w:rsid w:val="004A102F"/>
    <w:rsid w:val="004A1053"/>
    <w:rsid w:val="004A1076"/>
    <w:rsid w:val="004A11B9"/>
    <w:rsid w:val="004A11F9"/>
    <w:rsid w:val="004A1232"/>
    <w:rsid w:val="004A1271"/>
    <w:rsid w:val="004A1311"/>
    <w:rsid w:val="004A1326"/>
    <w:rsid w:val="004A1369"/>
    <w:rsid w:val="004A13C8"/>
    <w:rsid w:val="004A140B"/>
    <w:rsid w:val="004A146A"/>
    <w:rsid w:val="004A1553"/>
    <w:rsid w:val="004A15D8"/>
    <w:rsid w:val="004A15DA"/>
    <w:rsid w:val="004A16D3"/>
    <w:rsid w:val="004A17CA"/>
    <w:rsid w:val="004A17E4"/>
    <w:rsid w:val="004A1804"/>
    <w:rsid w:val="004A1887"/>
    <w:rsid w:val="004A19BF"/>
    <w:rsid w:val="004A19D6"/>
    <w:rsid w:val="004A1A68"/>
    <w:rsid w:val="004A1AB5"/>
    <w:rsid w:val="004A1B08"/>
    <w:rsid w:val="004A1B33"/>
    <w:rsid w:val="004A1B61"/>
    <w:rsid w:val="004A1B9B"/>
    <w:rsid w:val="004A1BD1"/>
    <w:rsid w:val="004A1C1D"/>
    <w:rsid w:val="004A1C6C"/>
    <w:rsid w:val="004A1CBB"/>
    <w:rsid w:val="004A1D32"/>
    <w:rsid w:val="004A1DAA"/>
    <w:rsid w:val="004A1E65"/>
    <w:rsid w:val="004A1F62"/>
    <w:rsid w:val="004A1FB6"/>
    <w:rsid w:val="004A1FDE"/>
    <w:rsid w:val="004A200A"/>
    <w:rsid w:val="004A21A0"/>
    <w:rsid w:val="004A21A5"/>
    <w:rsid w:val="004A2207"/>
    <w:rsid w:val="004A2222"/>
    <w:rsid w:val="004A224E"/>
    <w:rsid w:val="004A226D"/>
    <w:rsid w:val="004A22B8"/>
    <w:rsid w:val="004A22DF"/>
    <w:rsid w:val="004A2341"/>
    <w:rsid w:val="004A2380"/>
    <w:rsid w:val="004A23AF"/>
    <w:rsid w:val="004A2483"/>
    <w:rsid w:val="004A24B5"/>
    <w:rsid w:val="004A2536"/>
    <w:rsid w:val="004A2614"/>
    <w:rsid w:val="004A262D"/>
    <w:rsid w:val="004A268E"/>
    <w:rsid w:val="004A26A6"/>
    <w:rsid w:val="004A287E"/>
    <w:rsid w:val="004A2985"/>
    <w:rsid w:val="004A29CF"/>
    <w:rsid w:val="004A2A50"/>
    <w:rsid w:val="004A2AD5"/>
    <w:rsid w:val="004A2B7B"/>
    <w:rsid w:val="004A2BFC"/>
    <w:rsid w:val="004A2C1C"/>
    <w:rsid w:val="004A2C21"/>
    <w:rsid w:val="004A2C65"/>
    <w:rsid w:val="004A2D7E"/>
    <w:rsid w:val="004A2DA9"/>
    <w:rsid w:val="004A2DB6"/>
    <w:rsid w:val="004A2DFB"/>
    <w:rsid w:val="004A2E18"/>
    <w:rsid w:val="004A2E49"/>
    <w:rsid w:val="004A2E4E"/>
    <w:rsid w:val="004A2F02"/>
    <w:rsid w:val="004A304D"/>
    <w:rsid w:val="004A3060"/>
    <w:rsid w:val="004A3087"/>
    <w:rsid w:val="004A3098"/>
    <w:rsid w:val="004A309E"/>
    <w:rsid w:val="004A30A6"/>
    <w:rsid w:val="004A30FD"/>
    <w:rsid w:val="004A3131"/>
    <w:rsid w:val="004A3191"/>
    <w:rsid w:val="004A31D9"/>
    <w:rsid w:val="004A3260"/>
    <w:rsid w:val="004A3583"/>
    <w:rsid w:val="004A36B0"/>
    <w:rsid w:val="004A3702"/>
    <w:rsid w:val="004A3717"/>
    <w:rsid w:val="004A37A9"/>
    <w:rsid w:val="004A3822"/>
    <w:rsid w:val="004A3827"/>
    <w:rsid w:val="004A3876"/>
    <w:rsid w:val="004A3895"/>
    <w:rsid w:val="004A38C7"/>
    <w:rsid w:val="004A3919"/>
    <w:rsid w:val="004A3924"/>
    <w:rsid w:val="004A3931"/>
    <w:rsid w:val="004A395B"/>
    <w:rsid w:val="004A39A3"/>
    <w:rsid w:val="004A3A14"/>
    <w:rsid w:val="004A3A58"/>
    <w:rsid w:val="004A3B31"/>
    <w:rsid w:val="004A3BAA"/>
    <w:rsid w:val="004A3BB0"/>
    <w:rsid w:val="004A3C36"/>
    <w:rsid w:val="004A3D00"/>
    <w:rsid w:val="004A3D11"/>
    <w:rsid w:val="004A3D43"/>
    <w:rsid w:val="004A3D5D"/>
    <w:rsid w:val="004A3DDF"/>
    <w:rsid w:val="004A3DEC"/>
    <w:rsid w:val="004A3E01"/>
    <w:rsid w:val="004A3E20"/>
    <w:rsid w:val="004A3E59"/>
    <w:rsid w:val="004A3E5B"/>
    <w:rsid w:val="004A3E61"/>
    <w:rsid w:val="004A3E83"/>
    <w:rsid w:val="004A3EDB"/>
    <w:rsid w:val="004A3F32"/>
    <w:rsid w:val="004A3FB7"/>
    <w:rsid w:val="004A406B"/>
    <w:rsid w:val="004A4095"/>
    <w:rsid w:val="004A40BA"/>
    <w:rsid w:val="004A4151"/>
    <w:rsid w:val="004A41C5"/>
    <w:rsid w:val="004A41E7"/>
    <w:rsid w:val="004A42AA"/>
    <w:rsid w:val="004A4315"/>
    <w:rsid w:val="004A431F"/>
    <w:rsid w:val="004A43D4"/>
    <w:rsid w:val="004A4484"/>
    <w:rsid w:val="004A44C8"/>
    <w:rsid w:val="004A44D1"/>
    <w:rsid w:val="004A452C"/>
    <w:rsid w:val="004A458D"/>
    <w:rsid w:val="004A46EB"/>
    <w:rsid w:val="004A4735"/>
    <w:rsid w:val="004A47B8"/>
    <w:rsid w:val="004A47C4"/>
    <w:rsid w:val="004A47DF"/>
    <w:rsid w:val="004A48FF"/>
    <w:rsid w:val="004A4962"/>
    <w:rsid w:val="004A49DE"/>
    <w:rsid w:val="004A49F1"/>
    <w:rsid w:val="004A4A11"/>
    <w:rsid w:val="004A4A74"/>
    <w:rsid w:val="004A4B83"/>
    <w:rsid w:val="004A4BC8"/>
    <w:rsid w:val="004A4BF8"/>
    <w:rsid w:val="004A4BFA"/>
    <w:rsid w:val="004A4C04"/>
    <w:rsid w:val="004A4C2D"/>
    <w:rsid w:val="004A4D1B"/>
    <w:rsid w:val="004A4D89"/>
    <w:rsid w:val="004A4EE0"/>
    <w:rsid w:val="004A4F0D"/>
    <w:rsid w:val="004A4F72"/>
    <w:rsid w:val="004A4FA6"/>
    <w:rsid w:val="004A4FE6"/>
    <w:rsid w:val="004A5036"/>
    <w:rsid w:val="004A5060"/>
    <w:rsid w:val="004A5145"/>
    <w:rsid w:val="004A5175"/>
    <w:rsid w:val="004A5205"/>
    <w:rsid w:val="004A5243"/>
    <w:rsid w:val="004A52C9"/>
    <w:rsid w:val="004A52EC"/>
    <w:rsid w:val="004A5381"/>
    <w:rsid w:val="004A53A1"/>
    <w:rsid w:val="004A53A6"/>
    <w:rsid w:val="004A53FB"/>
    <w:rsid w:val="004A5407"/>
    <w:rsid w:val="004A5442"/>
    <w:rsid w:val="004A54DE"/>
    <w:rsid w:val="004A5508"/>
    <w:rsid w:val="004A5545"/>
    <w:rsid w:val="004A5574"/>
    <w:rsid w:val="004A5600"/>
    <w:rsid w:val="004A561E"/>
    <w:rsid w:val="004A562A"/>
    <w:rsid w:val="004A565C"/>
    <w:rsid w:val="004A566A"/>
    <w:rsid w:val="004A56F0"/>
    <w:rsid w:val="004A56F6"/>
    <w:rsid w:val="004A56F9"/>
    <w:rsid w:val="004A57D5"/>
    <w:rsid w:val="004A57E7"/>
    <w:rsid w:val="004A57EE"/>
    <w:rsid w:val="004A582A"/>
    <w:rsid w:val="004A585B"/>
    <w:rsid w:val="004A585C"/>
    <w:rsid w:val="004A5882"/>
    <w:rsid w:val="004A58B6"/>
    <w:rsid w:val="004A58C4"/>
    <w:rsid w:val="004A58E3"/>
    <w:rsid w:val="004A59F5"/>
    <w:rsid w:val="004A5A1A"/>
    <w:rsid w:val="004A5A68"/>
    <w:rsid w:val="004A5A6D"/>
    <w:rsid w:val="004A5B21"/>
    <w:rsid w:val="004A5C7C"/>
    <w:rsid w:val="004A5D8D"/>
    <w:rsid w:val="004A5F78"/>
    <w:rsid w:val="004A60B7"/>
    <w:rsid w:val="004A6135"/>
    <w:rsid w:val="004A623D"/>
    <w:rsid w:val="004A624A"/>
    <w:rsid w:val="004A6250"/>
    <w:rsid w:val="004A63A6"/>
    <w:rsid w:val="004A642C"/>
    <w:rsid w:val="004A6479"/>
    <w:rsid w:val="004A6530"/>
    <w:rsid w:val="004A66C2"/>
    <w:rsid w:val="004A66F6"/>
    <w:rsid w:val="004A674B"/>
    <w:rsid w:val="004A674E"/>
    <w:rsid w:val="004A6763"/>
    <w:rsid w:val="004A67F7"/>
    <w:rsid w:val="004A681D"/>
    <w:rsid w:val="004A681E"/>
    <w:rsid w:val="004A682E"/>
    <w:rsid w:val="004A6858"/>
    <w:rsid w:val="004A6859"/>
    <w:rsid w:val="004A699A"/>
    <w:rsid w:val="004A6A07"/>
    <w:rsid w:val="004A6A27"/>
    <w:rsid w:val="004A6A65"/>
    <w:rsid w:val="004A6A73"/>
    <w:rsid w:val="004A6B53"/>
    <w:rsid w:val="004A6C0B"/>
    <w:rsid w:val="004A6C14"/>
    <w:rsid w:val="004A6C94"/>
    <w:rsid w:val="004A6D77"/>
    <w:rsid w:val="004A6EAA"/>
    <w:rsid w:val="004A6F0F"/>
    <w:rsid w:val="004A7012"/>
    <w:rsid w:val="004A7074"/>
    <w:rsid w:val="004A707B"/>
    <w:rsid w:val="004A710D"/>
    <w:rsid w:val="004A71AC"/>
    <w:rsid w:val="004A71AD"/>
    <w:rsid w:val="004A72D5"/>
    <w:rsid w:val="004A739F"/>
    <w:rsid w:val="004A7441"/>
    <w:rsid w:val="004A744E"/>
    <w:rsid w:val="004A74A2"/>
    <w:rsid w:val="004A74E8"/>
    <w:rsid w:val="004A7547"/>
    <w:rsid w:val="004A75DC"/>
    <w:rsid w:val="004A7624"/>
    <w:rsid w:val="004A7686"/>
    <w:rsid w:val="004A76C2"/>
    <w:rsid w:val="004A7740"/>
    <w:rsid w:val="004A77BF"/>
    <w:rsid w:val="004A7834"/>
    <w:rsid w:val="004A7976"/>
    <w:rsid w:val="004A79F3"/>
    <w:rsid w:val="004A7A17"/>
    <w:rsid w:val="004A7AA5"/>
    <w:rsid w:val="004A7BF1"/>
    <w:rsid w:val="004A7BF2"/>
    <w:rsid w:val="004A7BF7"/>
    <w:rsid w:val="004A7BFB"/>
    <w:rsid w:val="004A7C73"/>
    <w:rsid w:val="004A7CB8"/>
    <w:rsid w:val="004A7D1E"/>
    <w:rsid w:val="004A7E8C"/>
    <w:rsid w:val="004A7F21"/>
    <w:rsid w:val="004A7F74"/>
    <w:rsid w:val="004A7FAF"/>
    <w:rsid w:val="004A7FEC"/>
    <w:rsid w:val="004A7FFD"/>
    <w:rsid w:val="004B0207"/>
    <w:rsid w:val="004B02A1"/>
    <w:rsid w:val="004B02E4"/>
    <w:rsid w:val="004B02E7"/>
    <w:rsid w:val="004B02FB"/>
    <w:rsid w:val="004B035B"/>
    <w:rsid w:val="004B04AC"/>
    <w:rsid w:val="004B04C4"/>
    <w:rsid w:val="004B05B3"/>
    <w:rsid w:val="004B0634"/>
    <w:rsid w:val="004B06DD"/>
    <w:rsid w:val="004B06E0"/>
    <w:rsid w:val="004B072D"/>
    <w:rsid w:val="004B0749"/>
    <w:rsid w:val="004B078D"/>
    <w:rsid w:val="004B07EC"/>
    <w:rsid w:val="004B0854"/>
    <w:rsid w:val="004B090F"/>
    <w:rsid w:val="004B0955"/>
    <w:rsid w:val="004B097A"/>
    <w:rsid w:val="004B0997"/>
    <w:rsid w:val="004B0B87"/>
    <w:rsid w:val="004B0BCD"/>
    <w:rsid w:val="004B0BE4"/>
    <w:rsid w:val="004B0C6F"/>
    <w:rsid w:val="004B0C90"/>
    <w:rsid w:val="004B0CDD"/>
    <w:rsid w:val="004B0D26"/>
    <w:rsid w:val="004B0D50"/>
    <w:rsid w:val="004B0EA1"/>
    <w:rsid w:val="004B0EB4"/>
    <w:rsid w:val="004B0EF3"/>
    <w:rsid w:val="004B0F83"/>
    <w:rsid w:val="004B0FAD"/>
    <w:rsid w:val="004B0FF7"/>
    <w:rsid w:val="004B1163"/>
    <w:rsid w:val="004B11B7"/>
    <w:rsid w:val="004B11C5"/>
    <w:rsid w:val="004B11EA"/>
    <w:rsid w:val="004B11F7"/>
    <w:rsid w:val="004B1293"/>
    <w:rsid w:val="004B1310"/>
    <w:rsid w:val="004B13D6"/>
    <w:rsid w:val="004B1461"/>
    <w:rsid w:val="004B1490"/>
    <w:rsid w:val="004B14F4"/>
    <w:rsid w:val="004B1574"/>
    <w:rsid w:val="004B1581"/>
    <w:rsid w:val="004B1634"/>
    <w:rsid w:val="004B164C"/>
    <w:rsid w:val="004B16F2"/>
    <w:rsid w:val="004B1786"/>
    <w:rsid w:val="004B18A9"/>
    <w:rsid w:val="004B18B9"/>
    <w:rsid w:val="004B18BC"/>
    <w:rsid w:val="004B194C"/>
    <w:rsid w:val="004B1991"/>
    <w:rsid w:val="004B1A36"/>
    <w:rsid w:val="004B1AB6"/>
    <w:rsid w:val="004B1AC4"/>
    <w:rsid w:val="004B1AF9"/>
    <w:rsid w:val="004B1B2F"/>
    <w:rsid w:val="004B1C31"/>
    <w:rsid w:val="004B1C94"/>
    <w:rsid w:val="004B1CF6"/>
    <w:rsid w:val="004B1D22"/>
    <w:rsid w:val="004B1D8B"/>
    <w:rsid w:val="004B1D97"/>
    <w:rsid w:val="004B1DCF"/>
    <w:rsid w:val="004B1F11"/>
    <w:rsid w:val="004B1F57"/>
    <w:rsid w:val="004B1FD3"/>
    <w:rsid w:val="004B20FD"/>
    <w:rsid w:val="004B21F1"/>
    <w:rsid w:val="004B222D"/>
    <w:rsid w:val="004B2239"/>
    <w:rsid w:val="004B2329"/>
    <w:rsid w:val="004B2368"/>
    <w:rsid w:val="004B2417"/>
    <w:rsid w:val="004B246E"/>
    <w:rsid w:val="004B25C3"/>
    <w:rsid w:val="004B25D5"/>
    <w:rsid w:val="004B25F1"/>
    <w:rsid w:val="004B264A"/>
    <w:rsid w:val="004B266C"/>
    <w:rsid w:val="004B2675"/>
    <w:rsid w:val="004B277F"/>
    <w:rsid w:val="004B28E6"/>
    <w:rsid w:val="004B2924"/>
    <w:rsid w:val="004B2986"/>
    <w:rsid w:val="004B2A89"/>
    <w:rsid w:val="004B2AA5"/>
    <w:rsid w:val="004B2B41"/>
    <w:rsid w:val="004B2B66"/>
    <w:rsid w:val="004B2C7D"/>
    <w:rsid w:val="004B2CBE"/>
    <w:rsid w:val="004B2CE4"/>
    <w:rsid w:val="004B2CE6"/>
    <w:rsid w:val="004B2D5E"/>
    <w:rsid w:val="004B2D78"/>
    <w:rsid w:val="004B2DF8"/>
    <w:rsid w:val="004B2F98"/>
    <w:rsid w:val="004B3054"/>
    <w:rsid w:val="004B305F"/>
    <w:rsid w:val="004B3084"/>
    <w:rsid w:val="004B3092"/>
    <w:rsid w:val="004B30E8"/>
    <w:rsid w:val="004B311F"/>
    <w:rsid w:val="004B3161"/>
    <w:rsid w:val="004B31B9"/>
    <w:rsid w:val="004B320D"/>
    <w:rsid w:val="004B3232"/>
    <w:rsid w:val="004B327C"/>
    <w:rsid w:val="004B3294"/>
    <w:rsid w:val="004B3394"/>
    <w:rsid w:val="004B33D6"/>
    <w:rsid w:val="004B341E"/>
    <w:rsid w:val="004B3466"/>
    <w:rsid w:val="004B34D7"/>
    <w:rsid w:val="004B3507"/>
    <w:rsid w:val="004B3683"/>
    <w:rsid w:val="004B36C0"/>
    <w:rsid w:val="004B371A"/>
    <w:rsid w:val="004B3756"/>
    <w:rsid w:val="004B3776"/>
    <w:rsid w:val="004B389D"/>
    <w:rsid w:val="004B38B5"/>
    <w:rsid w:val="004B38C3"/>
    <w:rsid w:val="004B394F"/>
    <w:rsid w:val="004B3955"/>
    <w:rsid w:val="004B396D"/>
    <w:rsid w:val="004B39AE"/>
    <w:rsid w:val="004B3A35"/>
    <w:rsid w:val="004B3ABA"/>
    <w:rsid w:val="004B3AD8"/>
    <w:rsid w:val="004B3BC7"/>
    <w:rsid w:val="004B3BE0"/>
    <w:rsid w:val="004B3CFB"/>
    <w:rsid w:val="004B3D18"/>
    <w:rsid w:val="004B3D38"/>
    <w:rsid w:val="004B3DE6"/>
    <w:rsid w:val="004B3E15"/>
    <w:rsid w:val="004B3E35"/>
    <w:rsid w:val="004B3E51"/>
    <w:rsid w:val="004B3E58"/>
    <w:rsid w:val="004B3FE6"/>
    <w:rsid w:val="004B4133"/>
    <w:rsid w:val="004B414E"/>
    <w:rsid w:val="004B415A"/>
    <w:rsid w:val="004B4173"/>
    <w:rsid w:val="004B4225"/>
    <w:rsid w:val="004B4300"/>
    <w:rsid w:val="004B4318"/>
    <w:rsid w:val="004B437F"/>
    <w:rsid w:val="004B43A9"/>
    <w:rsid w:val="004B43E6"/>
    <w:rsid w:val="004B442B"/>
    <w:rsid w:val="004B4459"/>
    <w:rsid w:val="004B4535"/>
    <w:rsid w:val="004B4551"/>
    <w:rsid w:val="004B45C7"/>
    <w:rsid w:val="004B4667"/>
    <w:rsid w:val="004B46D6"/>
    <w:rsid w:val="004B4720"/>
    <w:rsid w:val="004B477D"/>
    <w:rsid w:val="004B4808"/>
    <w:rsid w:val="004B4912"/>
    <w:rsid w:val="004B4943"/>
    <w:rsid w:val="004B49FC"/>
    <w:rsid w:val="004B4A11"/>
    <w:rsid w:val="004B4A45"/>
    <w:rsid w:val="004B4A84"/>
    <w:rsid w:val="004B4AA8"/>
    <w:rsid w:val="004B4B0F"/>
    <w:rsid w:val="004B4B19"/>
    <w:rsid w:val="004B4BAC"/>
    <w:rsid w:val="004B4C6F"/>
    <w:rsid w:val="004B4C7F"/>
    <w:rsid w:val="004B4CC5"/>
    <w:rsid w:val="004B4CE3"/>
    <w:rsid w:val="004B4D1B"/>
    <w:rsid w:val="004B4DB1"/>
    <w:rsid w:val="004B4EC2"/>
    <w:rsid w:val="004B4EDA"/>
    <w:rsid w:val="004B4EDD"/>
    <w:rsid w:val="004B4EDE"/>
    <w:rsid w:val="004B4F45"/>
    <w:rsid w:val="004B4FB5"/>
    <w:rsid w:val="004B5018"/>
    <w:rsid w:val="004B5062"/>
    <w:rsid w:val="004B512B"/>
    <w:rsid w:val="004B51C7"/>
    <w:rsid w:val="004B5269"/>
    <w:rsid w:val="004B540E"/>
    <w:rsid w:val="004B5449"/>
    <w:rsid w:val="004B5474"/>
    <w:rsid w:val="004B54A1"/>
    <w:rsid w:val="004B54EC"/>
    <w:rsid w:val="004B5521"/>
    <w:rsid w:val="004B55DD"/>
    <w:rsid w:val="004B5643"/>
    <w:rsid w:val="004B567C"/>
    <w:rsid w:val="004B56EE"/>
    <w:rsid w:val="004B5712"/>
    <w:rsid w:val="004B571F"/>
    <w:rsid w:val="004B57B4"/>
    <w:rsid w:val="004B5810"/>
    <w:rsid w:val="004B589D"/>
    <w:rsid w:val="004B58BF"/>
    <w:rsid w:val="004B58C4"/>
    <w:rsid w:val="004B5977"/>
    <w:rsid w:val="004B59DA"/>
    <w:rsid w:val="004B59ED"/>
    <w:rsid w:val="004B5A41"/>
    <w:rsid w:val="004B5AA9"/>
    <w:rsid w:val="004B5AB7"/>
    <w:rsid w:val="004B5AF6"/>
    <w:rsid w:val="004B5B3B"/>
    <w:rsid w:val="004B5B42"/>
    <w:rsid w:val="004B5B57"/>
    <w:rsid w:val="004B5B77"/>
    <w:rsid w:val="004B5BC2"/>
    <w:rsid w:val="004B5BD5"/>
    <w:rsid w:val="004B5BFE"/>
    <w:rsid w:val="004B5C7B"/>
    <w:rsid w:val="004B5C84"/>
    <w:rsid w:val="004B5CC3"/>
    <w:rsid w:val="004B5D09"/>
    <w:rsid w:val="004B5D1E"/>
    <w:rsid w:val="004B5DA6"/>
    <w:rsid w:val="004B5E0F"/>
    <w:rsid w:val="004B5E35"/>
    <w:rsid w:val="004B5E49"/>
    <w:rsid w:val="004B5E8B"/>
    <w:rsid w:val="004B5EB1"/>
    <w:rsid w:val="004B5ED5"/>
    <w:rsid w:val="004B5EF0"/>
    <w:rsid w:val="004B5FCF"/>
    <w:rsid w:val="004B602B"/>
    <w:rsid w:val="004B61FE"/>
    <w:rsid w:val="004B6239"/>
    <w:rsid w:val="004B627D"/>
    <w:rsid w:val="004B628E"/>
    <w:rsid w:val="004B62DE"/>
    <w:rsid w:val="004B6348"/>
    <w:rsid w:val="004B6419"/>
    <w:rsid w:val="004B6499"/>
    <w:rsid w:val="004B6534"/>
    <w:rsid w:val="004B6621"/>
    <w:rsid w:val="004B66A7"/>
    <w:rsid w:val="004B66AF"/>
    <w:rsid w:val="004B678F"/>
    <w:rsid w:val="004B67C0"/>
    <w:rsid w:val="004B67EE"/>
    <w:rsid w:val="004B68A5"/>
    <w:rsid w:val="004B68B4"/>
    <w:rsid w:val="004B693A"/>
    <w:rsid w:val="004B695B"/>
    <w:rsid w:val="004B69AD"/>
    <w:rsid w:val="004B6A2F"/>
    <w:rsid w:val="004B6A39"/>
    <w:rsid w:val="004B6A66"/>
    <w:rsid w:val="004B6AFF"/>
    <w:rsid w:val="004B6B7B"/>
    <w:rsid w:val="004B6D1B"/>
    <w:rsid w:val="004B6D7B"/>
    <w:rsid w:val="004B6EB9"/>
    <w:rsid w:val="004B6EBA"/>
    <w:rsid w:val="004B6F65"/>
    <w:rsid w:val="004B6FC7"/>
    <w:rsid w:val="004B706E"/>
    <w:rsid w:val="004B70F0"/>
    <w:rsid w:val="004B7138"/>
    <w:rsid w:val="004B71DA"/>
    <w:rsid w:val="004B7263"/>
    <w:rsid w:val="004B7316"/>
    <w:rsid w:val="004B74BA"/>
    <w:rsid w:val="004B74F9"/>
    <w:rsid w:val="004B759D"/>
    <w:rsid w:val="004B75AC"/>
    <w:rsid w:val="004B76F6"/>
    <w:rsid w:val="004B76FA"/>
    <w:rsid w:val="004B778E"/>
    <w:rsid w:val="004B77EE"/>
    <w:rsid w:val="004B781A"/>
    <w:rsid w:val="004B78C3"/>
    <w:rsid w:val="004B78DF"/>
    <w:rsid w:val="004B7977"/>
    <w:rsid w:val="004B797F"/>
    <w:rsid w:val="004B79C7"/>
    <w:rsid w:val="004B7ADC"/>
    <w:rsid w:val="004B7B48"/>
    <w:rsid w:val="004B7B62"/>
    <w:rsid w:val="004B7BAF"/>
    <w:rsid w:val="004B7C39"/>
    <w:rsid w:val="004B7CF4"/>
    <w:rsid w:val="004B7E39"/>
    <w:rsid w:val="004B7F2F"/>
    <w:rsid w:val="004B7F86"/>
    <w:rsid w:val="004B7F9E"/>
    <w:rsid w:val="004B7FC8"/>
    <w:rsid w:val="004C0024"/>
    <w:rsid w:val="004C00BD"/>
    <w:rsid w:val="004C00BF"/>
    <w:rsid w:val="004C00D7"/>
    <w:rsid w:val="004C0171"/>
    <w:rsid w:val="004C019D"/>
    <w:rsid w:val="004C01C3"/>
    <w:rsid w:val="004C022C"/>
    <w:rsid w:val="004C02CB"/>
    <w:rsid w:val="004C02E6"/>
    <w:rsid w:val="004C02E9"/>
    <w:rsid w:val="004C035E"/>
    <w:rsid w:val="004C0379"/>
    <w:rsid w:val="004C0469"/>
    <w:rsid w:val="004C0491"/>
    <w:rsid w:val="004C0500"/>
    <w:rsid w:val="004C05D6"/>
    <w:rsid w:val="004C05ED"/>
    <w:rsid w:val="004C0614"/>
    <w:rsid w:val="004C0656"/>
    <w:rsid w:val="004C066E"/>
    <w:rsid w:val="004C06AE"/>
    <w:rsid w:val="004C078F"/>
    <w:rsid w:val="004C08C7"/>
    <w:rsid w:val="004C08E4"/>
    <w:rsid w:val="004C08FD"/>
    <w:rsid w:val="004C09D5"/>
    <w:rsid w:val="004C0AFF"/>
    <w:rsid w:val="004C0B08"/>
    <w:rsid w:val="004C0B72"/>
    <w:rsid w:val="004C0BC7"/>
    <w:rsid w:val="004C0C2F"/>
    <w:rsid w:val="004C0C57"/>
    <w:rsid w:val="004C0CA2"/>
    <w:rsid w:val="004C0CB2"/>
    <w:rsid w:val="004C0CD6"/>
    <w:rsid w:val="004C0DC6"/>
    <w:rsid w:val="004C0E16"/>
    <w:rsid w:val="004C0E29"/>
    <w:rsid w:val="004C0E67"/>
    <w:rsid w:val="004C0E84"/>
    <w:rsid w:val="004C0F02"/>
    <w:rsid w:val="004C0FA7"/>
    <w:rsid w:val="004C106F"/>
    <w:rsid w:val="004C1142"/>
    <w:rsid w:val="004C1147"/>
    <w:rsid w:val="004C11D4"/>
    <w:rsid w:val="004C1289"/>
    <w:rsid w:val="004C1294"/>
    <w:rsid w:val="004C12F9"/>
    <w:rsid w:val="004C1452"/>
    <w:rsid w:val="004C145A"/>
    <w:rsid w:val="004C146A"/>
    <w:rsid w:val="004C1510"/>
    <w:rsid w:val="004C1546"/>
    <w:rsid w:val="004C1560"/>
    <w:rsid w:val="004C1582"/>
    <w:rsid w:val="004C15A4"/>
    <w:rsid w:val="004C167C"/>
    <w:rsid w:val="004C16C9"/>
    <w:rsid w:val="004C172E"/>
    <w:rsid w:val="004C189F"/>
    <w:rsid w:val="004C18AA"/>
    <w:rsid w:val="004C18B6"/>
    <w:rsid w:val="004C195B"/>
    <w:rsid w:val="004C19E5"/>
    <w:rsid w:val="004C1A62"/>
    <w:rsid w:val="004C1ACB"/>
    <w:rsid w:val="004C1B09"/>
    <w:rsid w:val="004C1B2B"/>
    <w:rsid w:val="004C1B55"/>
    <w:rsid w:val="004C1BBC"/>
    <w:rsid w:val="004C1E19"/>
    <w:rsid w:val="004C1EDD"/>
    <w:rsid w:val="004C1F29"/>
    <w:rsid w:val="004C1F58"/>
    <w:rsid w:val="004C20D1"/>
    <w:rsid w:val="004C2151"/>
    <w:rsid w:val="004C21F6"/>
    <w:rsid w:val="004C227E"/>
    <w:rsid w:val="004C22CD"/>
    <w:rsid w:val="004C2332"/>
    <w:rsid w:val="004C2345"/>
    <w:rsid w:val="004C237B"/>
    <w:rsid w:val="004C246E"/>
    <w:rsid w:val="004C2507"/>
    <w:rsid w:val="004C2676"/>
    <w:rsid w:val="004C2707"/>
    <w:rsid w:val="004C27E5"/>
    <w:rsid w:val="004C28EC"/>
    <w:rsid w:val="004C2992"/>
    <w:rsid w:val="004C29F1"/>
    <w:rsid w:val="004C2A11"/>
    <w:rsid w:val="004C2ABF"/>
    <w:rsid w:val="004C2B60"/>
    <w:rsid w:val="004C2B9E"/>
    <w:rsid w:val="004C2C93"/>
    <w:rsid w:val="004C2CFF"/>
    <w:rsid w:val="004C2D80"/>
    <w:rsid w:val="004C2D89"/>
    <w:rsid w:val="004C2E53"/>
    <w:rsid w:val="004C2FF5"/>
    <w:rsid w:val="004C302D"/>
    <w:rsid w:val="004C306D"/>
    <w:rsid w:val="004C30EC"/>
    <w:rsid w:val="004C31D7"/>
    <w:rsid w:val="004C3279"/>
    <w:rsid w:val="004C331B"/>
    <w:rsid w:val="004C331C"/>
    <w:rsid w:val="004C33C6"/>
    <w:rsid w:val="004C3426"/>
    <w:rsid w:val="004C345A"/>
    <w:rsid w:val="004C3488"/>
    <w:rsid w:val="004C34B9"/>
    <w:rsid w:val="004C359C"/>
    <w:rsid w:val="004C366E"/>
    <w:rsid w:val="004C36BE"/>
    <w:rsid w:val="004C374A"/>
    <w:rsid w:val="004C37E2"/>
    <w:rsid w:val="004C3836"/>
    <w:rsid w:val="004C3887"/>
    <w:rsid w:val="004C397D"/>
    <w:rsid w:val="004C3985"/>
    <w:rsid w:val="004C3A01"/>
    <w:rsid w:val="004C3AA7"/>
    <w:rsid w:val="004C3AAD"/>
    <w:rsid w:val="004C3ABA"/>
    <w:rsid w:val="004C3B26"/>
    <w:rsid w:val="004C3B3F"/>
    <w:rsid w:val="004C3C2F"/>
    <w:rsid w:val="004C3C3D"/>
    <w:rsid w:val="004C3CBB"/>
    <w:rsid w:val="004C3D3D"/>
    <w:rsid w:val="004C3DCA"/>
    <w:rsid w:val="004C3DEC"/>
    <w:rsid w:val="004C3F17"/>
    <w:rsid w:val="004C3F23"/>
    <w:rsid w:val="004C3F3C"/>
    <w:rsid w:val="004C3F63"/>
    <w:rsid w:val="004C3F91"/>
    <w:rsid w:val="004C3F9F"/>
    <w:rsid w:val="004C3FDE"/>
    <w:rsid w:val="004C3FF7"/>
    <w:rsid w:val="004C413F"/>
    <w:rsid w:val="004C4223"/>
    <w:rsid w:val="004C427B"/>
    <w:rsid w:val="004C42D8"/>
    <w:rsid w:val="004C432E"/>
    <w:rsid w:val="004C43F9"/>
    <w:rsid w:val="004C441E"/>
    <w:rsid w:val="004C454B"/>
    <w:rsid w:val="004C459F"/>
    <w:rsid w:val="004C462A"/>
    <w:rsid w:val="004C462E"/>
    <w:rsid w:val="004C4632"/>
    <w:rsid w:val="004C4677"/>
    <w:rsid w:val="004C467A"/>
    <w:rsid w:val="004C46C8"/>
    <w:rsid w:val="004C483A"/>
    <w:rsid w:val="004C484E"/>
    <w:rsid w:val="004C4887"/>
    <w:rsid w:val="004C4893"/>
    <w:rsid w:val="004C48BA"/>
    <w:rsid w:val="004C48EF"/>
    <w:rsid w:val="004C48FA"/>
    <w:rsid w:val="004C493A"/>
    <w:rsid w:val="004C49A9"/>
    <w:rsid w:val="004C49CC"/>
    <w:rsid w:val="004C4A1A"/>
    <w:rsid w:val="004C4A31"/>
    <w:rsid w:val="004C4A79"/>
    <w:rsid w:val="004C4A7C"/>
    <w:rsid w:val="004C4AA6"/>
    <w:rsid w:val="004C4B10"/>
    <w:rsid w:val="004C4B1B"/>
    <w:rsid w:val="004C4B84"/>
    <w:rsid w:val="004C4D17"/>
    <w:rsid w:val="004C4D2D"/>
    <w:rsid w:val="004C4D74"/>
    <w:rsid w:val="004C4D96"/>
    <w:rsid w:val="004C4E62"/>
    <w:rsid w:val="004C4E64"/>
    <w:rsid w:val="004C4E72"/>
    <w:rsid w:val="004C4EB4"/>
    <w:rsid w:val="004C4F7D"/>
    <w:rsid w:val="004C5014"/>
    <w:rsid w:val="004C5060"/>
    <w:rsid w:val="004C507B"/>
    <w:rsid w:val="004C508D"/>
    <w:rsid w:val="004C50CF"/>
    <w:rsid w:val="004C512E"/>
    <w:rsid w:val="004C51B9"/>
    <w:rsid w:val="004C52B4"/>
    <w:rsid w:val="004C52B5"/>
    <w:rsid w:val="004C5320"/>
    <w:rsid w:val="004C535A"/>
    <w:rsid w:val="004C53BF"/>
    <w:rsid w:val="004C53EB"/>
    <w:rsid w:val="004C546C"/>
    <w:rsid w:val="004C54B6"/>
    <w:rsid w:val="004C54DC"/>
    <w:rsid w:val="004C5519"/>
    <w:rsid w:val="004C5523"/>
    <w:rsid w:val="004C557E"/>
    <w:rsid w:val="004C5611"/>
    <w:rsid w:val="004C56B5"/>
    <w:rsid w:val="004C571A"/>
    <w:rsid w:val="004C5749"/>
    <w:rsid w:val="004C5778"/>
    <w:rsid w:val="004C58C7"/>
    <w:rsid w:val="004C5A43"/>
    <w:rsid w:val="004C5A7A"/>
    <w:rsid w:val="004C5BC2"/>
    <w:rsid w:val="004C5BD3"/>
    <w:rsid w:val="004C5C17"/>
    <w:rsid w:val="004C5C2C"/>
    <w:rsid w:val="004C5C6E"/>
    <w:rsid w:val="004C5C91"/>
    <w:rsid w:val="004C5CE1"/>
    <w:rsid w:val="004C5CFC"/>
    <w:rsid w:val="004C5D31"/>
    <w:rsid w:val="004C5D33"/>
    <w:rsid w:val="004C5E35"/>
    <w:rsid w:val="004C5E36"/>
    <w:rsid w:val="004C5E8B"/>
    <w:rsid w:val="004C5F27"/>
    <w:rsid w:val="004C5F5F"/>
    <w:rsid w:val="004C6014"/>
    <w:rsid w:val="004C6075"/>
    <w:rsid w:val="004C6229"/>
    <w:rsid w:val="004C6266"/>
    <w:rsid w:val="004C62D0"/>
    <w:rsid w:val="004C63C0"/>
    <w:rsid w:val="004C6478"/>
    <w:rsid w:val="004C6485"/>
    <w:rsid w:val="004C64C1"/>
    <w:rsid w:val="004C6503"/>
    <w:rsid w:val="004C6564"/>
    <w:rsid w:val="004C65AC"/>
    <w:rsid w:val="004C664D"/>
    <w:rsid w:val="004C66FD"/>
    <w:rsid w:val="004C6735"/>
    <w:rsid w:val="004C676D"/>
    <w:rsid w:val="004C68D3"/>
    <w:rsid w:val="004C6958"/>
    <w:rsid w:val="004C69A3"/>
    <w:rsid w:val="004C69FE"/>
    <w:rsid w:val="004C6AF6"/>
    <w:rsid w:val="004C6B72"/>
    <w:rsid w:val="004C6C48"/>
    <w:rsid w:val="004C6C49"/>
    <w:rsid w:val="004C6CBB"/>
    <w:rsid w:val="004C6D40"/>
    <w:rsid w:val="004C6D4B"/>
    <w:rsid w:val="004C6D54"/>
    <w:rsid w:val="004C6D57"/>
    <w:rsid w:val="004C6DB1"/>
    <w:rsid w:val="004C6E5A"/>
    <w:rsid w:val="004C6E5B"/>
    <w:rsid w:val="004C6E5E"/>
    <w:rsid w:val="004C6ECF"/>
    <w:rsid w:val="004C6F30"/>
    <w:rsid w:val="004C7160"/>
    <w:rsid w:val="004C7168"/>
    <w:rsid w:val="004C71B6"/>
    <w:rsid w:val="004C731C"/>
    <w:rsid w:val="004C7396"/>
    <w:rsid w:val="004C739D"/>
    <w:rsid w:val="004C74B2"/>
    <w:rsid w:val="004C74E7"/>
    <w:rsid w:val="004C7540"/>
    <w:rsid w:val="004C7546"/>
    <w:rsid w:val="004C7608"/>
    <w:rsid w:val="004C7680"/>
    <w:rsid w:val="004C76B9"/>
    <w:rsid w:val="004C774D"/>
    <w:rsid w:val="004C776A"/>
    <w:rsid w:val="004C789E"/>
    <w:rsid w:val="004C78CE"/>
    <w:rsid w:val="004C7968"/>
    <w:rsid w:val="004C79B7"/>
    <w:rsid w:val="004C7A70"/>
    <w:rsid w:val="004C7B02"/>
    <w:rsid w:val="004C7B4A"/>
    <w:rsid w:val="004C7B6B"/>
    <w:rsid w:val="004C7B91"/>
    <w:rsid w:val="004C7C01"/>
    <w:rsid w:val="004C7CA7"/>
    <w:rsid w:val="004C7D2D"/>
    <w:rsid w:val="004C7D81"/>
    <w:rsid w:val="004C7D97"/>
    <w:rsid w:val="004C7DCB"/>
    <w:rsid w:val="004C7E45"/>
    <w:rsid w:val="004C7E7D"/>
    <w:rsid w:val="004C7E7F"/>
    <w:rsid w:val="004C7EFB"/>
    <w:rsid w:val="004C7F24"/>
    <w:rsid w:val="004C7FC7"/>
    <w:rsid w:val="004D002D"/>
    <w:rsid w:val="004D0085"/>
    <w:rsid w:val="004D00A0"/>
    <w:rsid w:val="004D00E9"/>
    <w:rsid w:val="004D0132"/>
    <w:rsid w:val="004D013C"/>
    <w:rsid w:val="004D016C"/>
    <w:rsid w:val="004D017A"/>
    <w:rsid w:val="004D01DF"/>
    <w:rsid w:val="004D024E"/>
    <w:rsid w:val="004D033B"/>
    <w:rsid w:val="004D03A8"/>
    <w:rsid w:val="004D0442"/>
    <w:rsid w:val="004D0446"/>
    <w:rsid w:val="004D04EC"/>
    <w:rsid w:val="004D0518"/>
    <w:rsid w:val="004D05FC"/>
    <w:rsid w:val="004D06D4"/>
    <w:rsid w:val="004D06FA"/>
    <w:rsid w:val="004D07B7"/>
    <w:rsid w:val="004D0832"/>
    <w:rsid w:val="004D0983"/>
    <w:rsid w:val="004D0A7E"/>
    <w:rsid w:val="004D0A84"/>
    <w:rsid w:val="004D0ACA"/>
    <w:rsid w:val="004D0B0D"/>
    <w:rsid w:val="004D0BAB"/>
    <w:rsid w:val="004D0CC6"/>
    <w:rsid w:val="004D0D66"/>
    <w:rsid w:val="004D0D91"/>
    <w:rsid w:val="004D0E0C"/>
    <w:rsid w:val="004D0EB9"/>
    <w:rsid w:val="004D0EFD"/>
    <w:rsid w:val="004D0F71"/>
    <w:rsid w:val="004D0F7A"/>
    <w:rsid w:val="004D1042"/>
    <w:rsid w:val="004D10D3"/>
    <w:rsid w:val="004D10DC"/>
    <w:rsid w:val="004D1250"/>
    <w:rsid w:val="004D1335"/>
    <w:rsid w:val="004D1351"/>
    <w:rsid w:val="004D138A"/>
    <w:rsid w:val="004D1438"/>
    <w:rsid w:val="004D143C"/>
    <w:rsid w:val="004D144F"/>
    <w:rsid w:val="004D146B"/>
    <w:rsid w:val="004D150F"/>
    <w:rsid w:val="004D15AC"/>
    <w:rsid w:val="004D15B4"/>
    <w:rsid w:val="004D15EF"/>
    <w:rsid w:val="004D1611"/>
    <w:rsid w:val="004D163B"/>
    <w:rsid w:val="004D1689"/>
    <w:rsid w:val="004D169A"/>
    <w:rsid w:val="004D16C2"/>
    <w:rsid w:val="004D16EE"/>
    <w:rsid w:val="004D1701"/>
    <w:rsid w:val="004D1755"/>
    <w:rsid w:val="004D179E"/>
    <w:rsid w:val="004D192D"/>
    <w:rsid w:val="004D1957"/>
    <w:rsid w:val="004D19A5"/>
    <w:rsid w:val="004D1A24"/>
    <w:rsid w:val="004D1A83"/>
    <w:rsid w:val="004D1ACA"/>
    <w:rsid w:val="004D1ACC"/>
    <w:rsid w:val="004D1B59"/>
    <w:rsid w:val="004D1B99"/>
    <w:rsid w:val="004D1CF8"/>
    <w:rsid w:val="004D1D95"/>
    <w:rsid w:val="004D1D97"/>
    <w:rsid w:val="004D1D9B"/>
    <w:rsid w:val="004D1E32"/>
    <w:rsid w:val="004D1E5D"/>
    <w:rsid w:val="004D1E9A"/>
    <w:rsid w:val="004D1EC8"/>
    <w:rsid w:val="004D1F08"/>
    <w:rsid w:val="004D1F10"/>
    <w:rsid w:val="004D1F32"/>
    <w:rsid w:val="004D1F63"/>
    <w:rsid w:val="004D1FA7"/>
    <w:rsid w:val="004D200B"/>
    <w:rsid w:val="004D2095"/>
    <w:rsid w:val="004D20AC"/>
    <w:rsid w:val="004D20D1"/>
    <w:rsid w:val="004D20DC"/>
    <w:rsid w:val="004D2171"/>
    <w:rsid w:val="004D21A9"/>
    <w:rsid w:val="004D222F"/>
    <w:rsid w:val="004D2275"/>
    <w:rsid w:val="004D23A8"/>
    <w:rsid w:val="004D248F"/>
    <w:rsid w:val="004D24BD"/>
    <w:rsid w:val="004D256F"/>
    <w:rsid w:val="004D258C"/>
    <w:rsid w:val="004D25B2"/>
    <w:rsid w:val="004D2660"/>
    <w:rsid w:val="004D2673"/>
    <w:rsid w:val="004D2688"/>
    <w:rsid w:val="004D269A"/>
    <w:rsid w:val="004D26B6"/>
    <w:rsid w:val="004D2720"/>
    <w:rsid w:val="004D275F"/>
    <w:rsid w:val="004D27A2"/>
    <w:rsid w:val="004D284B"/>
    <w:rsid w:val="004D286E"/>
    <w:rsid w:val="004D28B8"/>
    <w:rsid w:val="004D28E5"/>
    <w:rsid w:val="004D295E"/>
    <w:rsid w:val="004D2A9A"/>
    <w:rsid w:val="004D2AF8"/>
    <w:rsid w:val="004D2B06"/>
    <w:rsid w:val="004D2B22"/>
    <w:rsid w:val="004D2BC8"/>
    <w:rsid w:val="004D2CC2"/>
    <w:rsid w:val="004D2D35"/>
    <w:rsid w:val="004D2E62"/>
    <w:rsid w:val="004D2EF6"/>
    <w:rsid w:val="004D2F0B"/>
    <w:rsid w:val="004D2F70"/>
    <w:rsid w:val="004D2FC6"/>
    <w:rsid w:val="004D302C"/>
    <w:rsid w:val="004D306D"/>
    <w:rsid w:val="004D30FE"/>
    <w:rsid w:val="004D3107"/>
    <w:rsid w:val="004D3277"/>
    <w:rsid w:val="004D32BF"/>
    <w:rsid w:val="004D334B"/>
    <w:rsid w:val="004D33C1"/>
    <w:rsid w:val="004D34ED"/>
    <w:rsid w:val="004D3533"/>
    <w:rsid w:val="004D35CE"/>
    <w:rsid w:val="004D360F"/>
    <w:rsid w:val="004D3653"/>
    <w:rsid w:val="004D3658"/>
    <w:rsid w:val="004D36D3"/>
    <w:rsid w:val="004D3741"/>
    <w:rsid w:val="004D3848"/>
    <w:rsid w:val="004D3921"/>
    <w:rsid w:val="004D3937"/>
    <w:rsid w:val="004D3984"/>
    <w:rsid w:val="004D3A2F"/>
    <w:rsid w:val="004D3A42"/>
    <w:rsid w:val="004D3A79"/>
    <w:rsid w:val="004D3A89"/>
    <w:rsid w:val="004D3AC1"/>
    <w:rsid w:val="004D3B46"/>
    <w:rsid w:val="004D3C0D"/>
    <w:rsid w:val="004D3C1F"/>
    <w:rsid w:val="004D3C58"/>
    <w:rsid w:val="004D3C6D"/>
    <w:rsid w:val="004D3D03"/>
    <w:rsid w:val="004D3D39"/>
    <w:rsid w:val="004D3D5A"/>
    <w:rsid w:val="004D3D76"/>
    <w:rsid w:val="004D3DB0"/>
    <w:rsid w:val="004D3EF9"/>
    <w:rsid w:val="004D3F4C"/>
    <w:rsid w:val="004D3F85"/>
    <w:rsid w:val="004D3F95"/>
    <w:rsid w:val="004D4008"/>
    <w:rsid w:val="004D4179"/>
    <w:rsid w:val="004D41EF"/>
    <w:rsid w:val="004D4242"/>
    <w:rsid w:val="004D425E"/>
    <w:rsid w:val="004D42E1"/>
    <w:rsid w:val="004D4312"/>
    <w:rsid w:val="004D438B"/>
    <w:rsid w:val="004D4400"/>
    <w:rsid w:val="004D442E"/>
    <w:rsid w:val="004D44D5"/>
    <w:rsid w:val="004D44FE"/>
    <w:rsid w:val="004D4527"/>
    <w:rsid w:val="004D4578"/>
    <w:rsid w:val="004D45F8"/>
    <w:rsid w:val="004D4710"/>
    <w:rsid w:val="004D471F"/>
    <w:rsid w:val="004D47DA"/>
    <w:rsid w:val="004D47E1"/>
    <w:rsid w:val="004D480B"/>
    <w:rsid w:val="004D4830"/>
    <w:rsid w:val="004D48F0"/>
    <w:rsid w:val="004D4960"/>
    <w:rsid w:val="004D49AD"/>
    <w:rsid w:val="004D49D0"/>
    <w:rsid w:val="004D4D14"/>
    <w:rsid w:val="004D4E85"/>
    <w:rsid w:val="004D4EF8"/>
    <w:rsid w:val="004D4F28"/>
    <w:rsid w:val="004D4FB3"/>
    <w:rsid w:val="004D4FB4"/>
    <w:rsid w:val="004D507F"/>
    <w:rsid w:val="004D5080"/>
    <w:rsid w:val="004D5083"/>
    <w:rsid w:val="004D5179"/>
    <w:rsid w:val="004D5223"/>
    <w:rsid w:val="004D5236"/>
    <w:rsid w:val="004D5254"/>
    <w:rsid w:val="004D528C"/>
    <w:rsid w:val="004D53C5"/>
    <w:rsid w:val="004D53F5"/>
    <w:rsid w:val="004D5471"/>
    <w:rsid w:val="004D547F"/>
    <w:rsid w:val="004D5508"/>
    <w:rsid w:val="004D550D"/>
    <w:rsid w:val="004D55A2"/>
    <w:rsid w:val="004D55BA"/>
    <w:rsid w:val="004D5607"/>
    <w:rsid w:val="004D564A"/>
    <w:rsid w:val="004D57FD"/>
    <w:rsid w:val="004D5875"/>
    <w:rsid w:val="004D58A5"/>
    <w:rsid w:val="004D5912"/>
    <w:rsid w:val="004D5926"/>
    <w:rsid w:val="004D593F"/>
    <w:rsid w:val="004D5A4E"/>
    <w:rsid w:val="004D5A5F"/>
    <w:rsid w:val="004D5A76"/>
    <w:rsid w:val="004D5AAF"/>
    <w:rsid w:val="004D5BCA"/>
    <w:rsid w:val="004D5BF9"/>
    <w:rsid w:val="004D5C8C"/>
    <w:rsid w:val="004D5D8A"/>
    <w:rsid w:val="004D5DC8"/>
    <w:rsid w:val="004D5E20"/>
    <w:rsid w:val="004D5EE5"/>
    <w:rsid w:val="004D5EFD"/>
    <w:rsid w:val="004D5EFF"/>
    <w:rsid w:val="004D5F24"/>
    <w:rsid w:val="004D5F2E"/>
    <w:rsid w:val="004D6025"/>
    <w:rsid w:val="004D6033"/>
    <w:rsid w:val="004D605D"/>
    <w:rsid w:val="004D60EE"/>
    <w:rsid w:val="004D6172"/>
    <w:rsid w:val="004D6192"/>
    <w:rsid w:val="004D619E"/>
    <w:rsid w:val="004D61B6"/>
    <w:rsid w:val="004D6244"/>
    <w:rsid w:val="004D626A"/>
    <w:rsid w:val="004D628B"/>
    <w:rsid w:val="004D62EA"/>
    <w:rsid w:val="004D633F"/>
    <w:rsid w:val="004D6341"/>
    <w:rsid w:val="004D634C"/>
    <w:rsid w:val="004D63A9"/>
    <w:rsid w:val="004D6412"/>
    <w:rsid w:val="004D6425"/>
    <w:rsid w:val="004D6485"/>
    <w:rsid w:val="004D6557"/>
    <w:rsid w:val="004D65B7"/>
    <w:rsid w:val="004D664A"/>
    <w:rsid w:val="004D6760"/>
    <w:rsid w:val="004D6780"/>
    <w:rsid w:val="004D67C7"/>
    <w:rsid w:val="004D67F9"/>
    <w:rsid w:val="004D680A"/>
    <w:rsid w:val="004D681A"/>
    <w:rsid w:val="004D6832"/>
    <w:rsid w:val="004D6906"/>
    <w:rsid w:val="004D698A"/>
    <w:rsid w:val="004D69E9"/>
    <w:rsid w:val="004D6A31"/>
    <w:rsid w:val="004D6A66"/>
    <w:rsid w:val="004D6A96"/>
    <w:rsid w:val="004D6BA9"/>
    <w:rsid w:val="004D6BB0"/>
    <w:rsid w:val="004D6BE8"/>
    <w:rsid w:val="004D6C9A"/>
    <w:rsid w:val="004D6CE8"/>
    <w:rsid w:val="004D6D20"/>
    <w:rsid w:val="004D6DE5"/>
    <w:rsid w:val="004D6DFF"/>
    <w:rsid w:val="004D6E5C"/>
    <w:rsid w:val="004D6E8A"/>
    <w:rsid w:val="004D6EAC"/>
    <w:rsid w:val="004D6EE1"/>
    <w:rsid w:val="004D6F0B"/>
    <w:rsid w:val="004D6F1D"/>
    <w:rsid w:val="004D6F32"/>
    <w:rsid w:val="004D6F45"/>
    <w:rsid w:val="004D6F62"/>
    <w:rsid w:val="004D6FBC"/>
    <w:rsid w:val="004D7038"/>
    <w:rsid w:val="004D70B0"/>
    <w:rsid w:val="004D70B7"/>
    <w:rsid w:val="004D70CD"/>
    <w:rsid w:val="004D7120"/>
    <w:rsid w:val="004D725D"/>
    <w:rsid w:val="004D7274"/>
    <w:rsid w:val="004D72A8"/>
    <w:rsid w:val="004D7311"/>
    <w:rsid w:val="004D7343"/>
    <w:rsid w:val="004D7434"/>
    <w:rsid w:val="004D7454"/>
    <w:rsid w:val="004D747B"/>
    <w:rsid w:val="004D74AF"/>
    <w:rsid w:val="004D74D7"/>
    <w:rsid w:val="004D74FC"/>
    <w:rsid w:val="004D7546"/>
    <w:rsid w:val="004D75FE"/>
    <w:rsid w:val="004D76B8"/>
    <w:rsid w:val="004D76E4"/>
    <w:rsid w:val="004D7753"/>
    <w:rsid w:val="004D775C"/>
    <w:rsid w:val="004D779F"/>
    <w:rsid w:val="004D77B7"/>
    <w:rsid w:val="004D77E1"/>
    <w:rsid w:val="004D7800"/>
    <w:rsid w:val="004D7898"/>
    <w:rsid w:val="004D78BA"/>
    <w:rsid w:val="004D790C"/>
    <w:rsid w:val="004D7924"/>
    <w:rsid w:val="004D7937"/>
    <w:rsid w:val="004D79BA"/>
    <w:rsid w:val="004D79CC"/>
    <w:rsid w:val="004D79FE"/>
    <w:rsid w:val="004D7A51"/>
    <w:rsid w:val="004D7AFE"/>
    <w:rsid w:val="004D7B20"/>
    <w:rsid w:val="004D7B3C"/>
    <w:rsid w:val="004D7B48"/>
    <w:rsid w:val="004D7BC5"/>
    <w:rsid w:val="004D7BE7"/>
    <w:rsid w:val="004D7C66"/>
    <w:rsid w:val="004D7C7B"/>
    <w:rsid w:val="004D7D3A"/>
    <w:rsid w:val="004D7D6F"/>
    <w:rsid w:val="004D7D97"/>
    <w:rsid w:val="004D7E13"/>
    <w:rsid w:val="004D7EBD"/>
    <w:rsid w:val="004D7EE1"/>
    <w:rsid w:val="004D7F2A"/>
    <w:rsid w:val="004D7F90"/>
    <w:rsid w:val="004D7FD5"/>
    <w:rsid w:val="004D7FE0"/>
    <w:rsid w:val="004D7FF2"/>
    <w:rsid w:val="004E0108"/>
    <w:rsid w:val="004E015A"/>
    <w:rsid w:val="004E0189"/>
    <w:rsid w:val="004E01DA"/>
    <w:rsid w:val="004E01E0"/>
    <w:rsid w:val="004E01F2"/>
    <w:rsid w:val="004E0279"/>
    <w:rsid w:val="004E0347"/>
    <w:rsid w:val="004E03E7"/>
    <w:rsid w:val="004E03EC"/>
    <w:rsid w:val="004E049D"/>
    <w:rsid w:val="004E04ED"/>
    <w:rsid w:val="004E051A"/>
    <w:rsid w:val="004E05BC"/>
    <w:rsid w:val="004E06D3"/>
    <w:rsid w:val="004E0758"/>
    <w:rsid w:val="004E07C3"/>
    <w:rsid w:val="004E07E8"/>
    <w:rsid w:val="004E085A"/>
    <w:rsid w:val="004E086E"/>
    <w:rsid w:val="004E08D3"/>
    <w:rsid w:val="004E091A"/>
    <w:rsid w:val="004E091C"/>
    <w:rsid w:val="004E093C"/>
    <w:rsid w:val="004E096E"/>
    <w:rsid w:val="004E09BC"/>
    <w:rsid w:val="004E09E2"/>
    <w:rsid w:val="004E0A0E"/>
    <w:rsid w:val="004E0A87"/>
    <w:rsid w:val="004E0A93"/>
    <w:rsid w:val="004E0ACE"/>
    <w:rsid w:val="004E0B75"/>
    <w:rsid w:val="004E0B95"/>
    <w:rsid w:val="004E0C64"/>
    <w:rsid w:val="004E0DC2"/>
    <w:rsid w:val="004E0DC5"/>
    <w:rsid w:val="004E0DEE"/>
    <w:rsid w:val="004E0E09"/>
    <w:rsid w:val="004E0E3E"/>
    <w:rsid w:val="004E0E67"/>
    <w:rsid w:val="004E0E89"/>
    <w:rsid w:val="004E0F4E"/>
    <w:rsid w:val="004E0FB2"/>
    <w:rsid w:val="004E0FE0"/>
    <w:rsid w:val="004E1008"/>
    <w:rsid w:val="004E103C"/>
    <w:rsid w:val="004E1043"/>
    <w:rsid w:val="004E10D5"/>
    <w:rsid w:val="004E10F2"/>
    <w:rsid w:val="004E10FB"/>
    <w:rsid w:val="004E1128"/>
    <w:rsid w:val="004E112E"/>
    <w:rsid w:val="004E1188"/>
    <w:rsid w:val="004E11B0"/>
    <w:rsid w:val="004E11C2"/>
    <w:rsid w:val="004E120B"/>
    <w:rsid w:val="004E12C7"/>
    <w:rsid w:val="004E1313"/>
    <w:rsid w:val="004E1321"/>
    <w:rsid w:val="004E1384"/>
    <w:rsid w:val="004E141C"/>
    <w:rsid w:val="004E144D"/>
    <w:rsid w:val="004E1457"/>
    <w:rsid w:val="004E1477"/>
    <w:rsid w:val="004E1531"/>
    <w:rsid w:val="004E1558"/>
    <w:rsid w:val="004E15AB"/>
    <w:rsid w:val="004E15E7"/>
    <w:rsid w:val="004E1694"/>
    <w:rsid w:val="004E16E6"/>
    <w:rsid w:val="004E1700"/>
    <w:rsid w:val="004E1719"/>
    <w:rsid w:val="004E17D1"/>
    <w:rsid w:val="004E17E6"/>
    <w:rsid w:val="004E186F"/>
    <w:rsid w:val="004E18A9"/>
    <w:rsid w:val="004E1906"/>
    <w:rsid w:val="004E1962"/>
    <w:rsid w:val="004E199A"/>
    <w:rsid w:val="004E19DA"/>
    <w:rsid w:val="004E19EC"/>
    <w:rsid w:val="004E19F9"/>
    <w:rsid w:val="004E1A98"/>
    <w:rsid w:val="004E1AB6"/>
    <w:rsid w:val="004E1AC7"/>
    <w:rsid w:val="004E1B0F"/>
    <w:rsid w:val="004E1B54"/>
    <w:rsid w:val="004E1B57"/>
    <w:rsid w:val="004E1B73"/>
    <w:rsid w:val="004E1B76"/>
    <w:rsid w:val="004E1BC9"/>
    <w:rsid w:val="004E1BD1"/>
    <w:rsid w:val="004E1C05"/>
    <w:rsid w:val="004E1D7A"/>
    <w:rsid w:val="004E1DFB"/>
    <w:rsid w:val="004E1E5F"/>
    <w:rsid w:val="004E1F2A"/>
    <w:rsid w:val="004E1F5C"/>
    <w:rsid w:val="004E201A"/>
    <w:rsid w:val="004E2058"/>
    <w:rsid w:val="004E208B"/>
    <w:rsid w:val="004E2219"/>
    <w:rsid w:val="004E2289"/>
    <w:rsid w:val="004E2317"/>
    <w:rsid w:val="004E239F"/>
    <w:rsid w:val="004E23C1"/>
    <w:rsid w:val="004E23F0"/>
    <w:rsid w:val="004E24D3"/>
    <w:rsid w:val="004E24EB"/>
    <w:rsid w:val="004E2539"/>
    <w:rsid w:val="004E25A0"/>
    <w:rsid w:val="004E2632"/>
    <w:rsid w:val="004E2649"/>
    <w:rsid w:val="004E264C"/>
    <w:rsid w:val="004E2697"/>
    <w:rsid w:val="004E26AA"/>
    <w:rsid w:val="004E26C2"/>
    <w:rsid w:val="004E270D"/>
    <w:rsid w:val="004E275C"/>
    <w:rsid w:val="004E2877"/>
    <w:rsid w:val="004E28D1"/>
    <w:rsid w:val="004E297B"/>
    <w:rsid w:val="004E29A5"/>
    <w:rsid w:val="004E29BC"/>
    <w:rsid w:val="004E2A0E"/>
    <w:rsid w:val="004E2AEE"/>
    <w:rsid w:val="004E2B2E"/>
    <w:rsid w:val="004E2B5B"/>
    <w:rsid w:val="004E2B83"/>
    <w:rsid w:val="004E2DF4"/>
    <w:rsid w:val="004E2DF9"/>
    <w:rsid w:val="004E2E0E"/>
    <w:rsid w:val="004E2E26"/>
    <w:rsid w:val="004E2E53"/>
    <w:rsid w:val="004E2F31"/>
    <w:rsid w:val="004E2F5D"/>
    <w:rsid w:val="004E2F6F"/>
    <w:rsid w:val="004E2F93"/>
    <w:rsid w:val="004E2FCB"/>
    <w:rsid w:val="004E2FE4"/>
    <w:rsid w:val="004E3042"/>
    <w:rsid w:val="004E3047"/>
    <w:rsid w:val="004E3060"/>
    <w:rsid w:val="004E3061"/>
    <w:rsid w:val="004E30CA"/>
    <w:rsid w:val="004E30F0"/>
    <w:rsid w:val="004E3163"/>
    <w:rsid w:val="004E31A7"/>
    <w:rsid w:val="004E31B9"/>
    <w:rsid w:val="004E31BB"/>
    <w:rsid w:val="004E320C"/>
    <w:rsid w:val="004E331A"/>
    <w:rsid w:val="004E335F"/>
    <w:rsid w:val="004E33FB"/>
    <w:rsid w:val="004E3465"/>
    <w:rsid w:val="004E34A0"/>
    <w:rsid w:val="004E3557"/>
    <w:rsid w:val="004E36A3"/>
    <w:rsid w:val="004E37BB"/>
    <w:rsid w:val="004E389A"/>
    <w:rsid w:val="004E39E9"/>
    <w:rsid w:val="004E3A47"/>
    <w:rsid w:val="004E3A67"/>
    <w:rsid w:val="004E3B5C"/>
    <w:rsid w:val="004E3B80"/>
    <w:rsid w:val="004E3B98"/>
    <w:rsid w:val="004E3CB3"/>
    <w:rsid w:val="004E3CDC"/>
    <w:rsid w:val="004E3D9A"/>
    <w:rsid w:val="004E3DFE"/>
    <w:rsid w:val="004E3E72"/>
    <w:rsid w:val="004E3F0E"/>
    <w:rsid w:val="004E3F96"/>
    <w:rsid w:val="004E3FA9"/>
    <w:rsid w:val="004E3FF4"/>
    <w:rsid w:val="004E40BD"/>
    <w:rsid w:val="004E41A3"/>
    <w:rsid w:val="004E41ED"/>
    <w:rsid w:val="004E42C4"/>
    <w:rsid w:val="004E4361"/>
    <w:rsid w:val="004E43C4"/>
    <w:rsid w:val="004E44D7"/>
    <w:rsid w:val="004E4564"/>
    <w:rsid w:val="004E4568"/>
    <w:rsid w:val="004E45EA"/>
    <w:rsid w:val="004E46DA"/>
    <w:rsid w:val="004E4718"/>
    <w:rsid w:val="004E4722"/>
    <w:rsid w:val="004E47A3"/>
    <w:rsid w:val="004E47A5"/>
    <w:rsid w:val="004E47D5"/>
    <w:rsid w:val="004E483F"/>
    <w:rsid w:val="004E48D5"/>
    <w:rsid w:val="004E4921"/>
    <w:rsid w:val="004E4931"/>
    <w:rsid w:val="004E4941"/>
    <w:rsid w:val="004E498D"/>
    <w:rsid w:val="004E4994"/>
    <w:rsid w:val="004E49AD"/>
    <w:rsid w:val="004E49D4"/>
    <w:rsid w:val="004E4A8D"/>
    <w:rsid w:val="004E4B3F"/>
    <w:rsid w:val="004E4BC7"/>
    <w:rsid w:val="004E4BFF"/>
    <w:rsid w:val="004E4C36"/>
    <w:rsid w:val="004E4C81"/>
    <w:rsid w:val="004E4CC8"/>
    <w:rsid w:val="004E4D13"/>
    <w:rsid w:val="004E4D6C"/>
    <w:rsid w:val="004E4DBA"/>
    <w:rsid w:val="004E4EA5"/>
    <w:rsid w:val="004E4EB0"/>
    <w:rsid w:val="004E4EE6"/>
    <w:rsid w:val="004E4F56"/>
    <w:rsid w:val="004E4F9F"/>
    <w:rsid w:val="004E4FE3"/>
    <w:rsid w:val="004E50C2"/>
    <w:rsid w:val="004E51D4"/>
    <w:rsid w:val="004E51E8"/>
    <w:rsid w:val="004E5228"/>
    <w:rsid w:val="004E539E"/>
    <w:rsid w:val="004E53AF"/>
    <w:rsid w:val="004E543A"/>
    <w:rsid w:val="004E559E"/>
    <w:rsid w:val="004E5630"/>
    <w:rsid w:val="004E5673"/>
    <w:rsid w:val="004E5712"/>
    <w:rsid w:val="004E573C"/>
    <w:rsid w:val="004E57C0"/>
    <w:rsid w:val="004E58B1"/>
    <w:rsid w:val="004E58E9"/>
    <w:rsid w:val="004E5961"/>
    <w:rsid w:val="004E5A09"/>
    <w:rsid w:val="004E5A15"/>
    <w:rsid w:val="004E5A26"/>
    <w:rsid w:val="004E5ADF"/>
    <w:rsid w:val="004E5AFB"/>
    <w:rsid w:val="004E5B00"/>
    <w:rsid w:val="004E5C2A"/>
    <w:rsid w:val="004E5C2C"/>
    <w:rsid w:val="004E5C78"/>
    <w:rsid w:val="004E5C83"/>
    <w:rsid w:val="004E5D17"/>
    <w:rsid w:val="004E5D38"/>
    <w:rsid w:val="004E5D9B"/>
    <w:rsid w:val="004E5EA7"/>
    <w:rsid w:val="004E5EF7"/>
    <w:rsid w:val="004E6021"/>
    <w:rsid w:val="004E605E"/>
    <w:rsid w:val="004E60C2"/>
    <w:rsid w:val="004E60E6"/>
    <w:rsid w:val="004E60F0"/>
    <w:rsid w:val="004E615C"/>
    <w:rsid w:val="004E6205"/>
    <w:rsid w:val="004E6275"/>
    <w:rsid w:val="004E62B9"/>
    <w:rsid w:val="004E62DD"/>
    <w:rsid w:val="004E6337"/>
    <w:rsid w:val="004E633B"/>
    <w:rsid w:val="004E65AF"/>
    <w:rsid w:val="004E65EB"/>
    <w:rsid w:val="004E65EF"/>
    <w:rsid w:val="004E65F8"/>
    <w:rsid w:val="004E6736"/>
    <w:rsid w:val="004E6744"/>
    <w:rsid w:val="004E67BD"/>
    <w:rsid w:val="004E6868"/>
    <w:rsid w:val="004E68F3"/>
    <w:rsid w:val="004E68FA"/>
    <w:rsid w:val="004E698D"/>
    <w:rsid w:val="004E6996"/>
    <w:rsid w:val="004E6A01"/>
    <w:rsid w:val="004E6AFD"/>
    <w:rsid w:val="004E6B40"/>
    <w:rsid w:val="004E6BAF"/>
    <w:rsid w:val="004E6BF3"/>
    <w:rsid w:val="004E6C8F"/>
    <w:rsid w:val="004E6C93"/>
    <w:rsid w:val="004E6CDB"/>
    <w:rsid w:val="004E6DAE"/>
    <w:rsid w:val="004E6EAE"/>
    <w:rsid w:val="004E6F00"/>
    <w:rsid w:val="004E6F38"/>
    <w:rsid w:val="004E6F82"/>
    <w:rsid w:val="004E6F8D"/>
    <w:rsid w:val="004E6F9F"/>
    <w:rsid w:val="004E6FB0"/>
    <w:rsid w:val="004E7012"/>
    <w:rsid w:val="004E70F8"/>
    <w:rsid w:val="004E712A"/>
    <w:rsid w:val="004E719F"/>
    <w:rsid w:val="004E71AA"/>
    <w:rsid w:val="004E7217"/>
    <w:rsid w:val="004E7339"/>
    <w:rsid w:val="004E7367"/>
    <w:rsid w:val="004E7391"/>
    <w:rsid w:val="004E73CC"/>
    <w:rsid w:val="004E73F2"/>
    <w:rsid w:val="004E7464"/>
    <w:rsid w:val="004E747A"/>
    <w:rsid w:val="004E74FA"/>
    <w:rsid w:val="004E755F"/>
    <w:rsid w:val="004E758A"/>
    <w:rsid w:val="004E75C4"/>
    <w:rsid w:val="004E75CC"/>
    <w:rsid w:val="004E75D4"/>
    <w:rsid w:val="004E764A"/>
    <w:rsid w:val="004E7719"/>
    <w:rsid w:val="004E779A"/>
    <w:rsid w:val="004E77A3"/>
    <w:rsid w:val="004E7824"/>
    <w:rsid w:val="004E78AE"/>
    <w:rsid w:val="004E78D8"/>
    <w:rsid w:val="004E78DA"/>
    <w:rsid w:val="004E78EC"/>
    <w:rsid w:val="004E7908"/>
    <w:rsid w:val="004E7959"/>
    <w:rsid w:val="004E79AD"/>
    <w:rsid w:val="004E7A9F"/>
    <w:rsid w:val="004E7B4D"/>
    <w:rsid w:val="004E7BFE"/>
    <w:rsid w:val="004E7C2E"/>
    <w:rsid w:val="004E7C67"/>
    <w:rsid w:val="004E7C7A"/>
    <w:rsid w:val="004E7D02"/>
    <w:rsid w:val="004E7D0B"/>
    <w:rsid w:val="004E7D1B"/>
    <w:rsid w:val="004E7D44"/>
    <w:rsid w:val="004E7FF5"/>
    <w:rsid w:val="004F003C"/>
    <w:rsid w:val="004F0067"/>
    <w:rsid w:val="004F007A"/>
    <w:rsid w:val="004F012D"/>
    <w:rsid w:val="004F01DE"/>
    <w:rsid w:val="004F0245"/>
    <w:rsid w:val="004F0261"/>
    <w:rsid w:val="004F02D7"/>
    <w:rsid w:val="004F032C"/>
    <w:rsid w:val="004F03CD"/>
    <w:rsid w:val="004F042B"/>
    <w:rsid w:val="004F0448"/>
    <w:rsid w:val="004F046B"/>
    <w:rsid w:val="004F04F1"/>
    <w:rsid w:val="004F060F"/>
    <w:rsid w:val="004F0626"/>
    <w:rsid w:val="004F0681"/>
    <w:rsid w:val="004F0697"/>
    <w:rsid w:val="004F06ED"/>
    <w:rsid w:val="004F0739"/>
    <w:rsid w:val="004F077E"/>
    <w:rsid w:val="004F08D3"/>
    <w:rsid w:val="004F0978"/>
    <w:rsid w:val="004F0A11"/>
    <w:rsid w:val="004F0B12"/>
    <w:rsid w:val="004F0BBD"/>
    <w:rsid w:val="004F0CE3"/>
    <w:rsid w:val="004F0CEA"/>
    <w:rsid w:val="004F0D16"/>
    <w:rsid w:val="004F0D29"/>
    <w:rsid w:val="004F0DF9"/>
    <w:rsid w:val="004F0E86"/>
    <w:rsid w:val="004F0EC9"/>
    <w:rsid w:val="004F0F32"/>
    <w:rsid w:val="004F100E"/>
    <w:rsid w:val="004F103C"/>
    <w:rsid w:val="004F10CD"/>
    <w:rsid w:val="004F10D9"/>
    <w:rsid w:val="004F1107"/>
    <w:rsid w:val="004F1119"/>
    <w:rsid w:val="004F1156"/>
    <w:rsid w:val="004F115A"/>
    <w:rsid w:val="004F1178"/>
    <w:rsid w:val="004F1194"/>
    <w:rsid w:val="004F1320"/>
    <w:rsid w:val="004F1352"/>
    <w:rsid w:val="004F13B9"/>
    <w:rsid w:val="004F13F0"/>
    <w:rsid w:val="004F1474"/>
    <w:rsid w:val="004F1480"/>
    <w:rsid w:val="004F1483"/>
    <w:rsid w:val="004F14A3"/>
    <w:rsid w:val="004F157C"/>
    <w:rsid w:val="004F1589"/>
    <w:rsid w:val="004F1672"/>
    <w:rsid w:val="004F1712"/>
    <w:rsid w:val="004F1736"/>
    <w:rsid w:val="004F1793"/>
    <w:rsid w:val="004F179A"/>
    <w:rsid w:val="004F17B2"/>
    <w:rsid w:val="004F1880"/>
    <w:rsid w:val="004F1A2B"/>
    <w:rsid w:val="004F1A98"/>
    <w:rsid w:val="004F1B02"/>
    <w:rsid w:val="004F1B2D"/>
    <w:rsid w:val="004F1CAA"/>
    <w:rsid w:val="004F1CFD"/>
    <w:rsid w:val="004F1D1B"/>
    <w:rsid w:val="004F1D6E"/>
    <w:rsid w:val="004F1D97"/>
    <w:rsid w:val="004F1DE7"/>
    <w:rsid w:val="004F1DEE"/>
    <w:rsid w:val="004F1E30"/>
    <w:rsid w:val="004F1EA8"/>
    <w:rsid w:val="004F1F08"/>
    <w:rsid w:val="004F1FEC"/>
    <w:rsid w:val="004F20D8"/>
    <w:rsid w:val="004F2134"/>
    <w:rsid w:val="004F217F"/>
    <w:rsid w:val="004F2187"/>
    <w:rsid w:val="004F2199"/>
    <w:rsid w:val="004F224C"/>
    <w:rsid w:val="004F229E"/>
    <w:rsid w:val="004F22CD"/>
    <w:rsid w:val="004F232E"/>
    <w:rsid w:val="004F2372"/>
    <w:rsid w:val="004F238F"/>
    <w:rsid w:val="004F23AC"/>
    <w:rsid w:val="004F2450"/>
    <w:rsid w:val="004F245D"/>
    <w:rsid w:val="004F2558"/>
    <w:rsid w:val="004F2580"/>
    <w:rsid w:val="004F266C"/>
    <w:rsid w:val="004F267E"/>
    <w:rsid w:val="004F26AB"/>
    <w:rsid w:val="004F26CA"/>
    <w:rsid w:val="004F26E5"/>
    <w:rsid w:val="004F2729"/>
    <w:rsid w:val="004F2750"/>
    <w:rsid w:val="004F2765"/>
    <w:rsid w:val="004F27B6"/>
    <w:rsid w:val="004F28BA"/>
    <w:rsid w:val="004F28C4"/>
    <w:rsid w:val="004F28D6"/>
    <w:rsid w:val="004F29AE"/>
    <w:rsid w:val="004F29CC"/>
    <w:rsid w:val="004F29DA"/>
    <w:rsid w:val="004F2B2D"/>
    <w:rsid w:val="004F2B78"/>
    <w:rsid w:val="004F2B7B"/>
    <w:rsid w:val="004F2BA5"/>
    <w:rsid w:val="004F2BA8"/>
    <w:rsid w:val="004F2C28"/>
    <w:rsid w:val="004F2C39"/>
    <w:rsid w:val="004F2E3A"/>
    <w:rsid w:val="004F2E65"/>
    <w:rsid w:val="004F2E6C"/>
    <w:rsid w:val="004F2E8B"/>
    <w:rsid w:val="004F2EF8"/>
    <w:rsid w:val="004F2F01"/>
    <w:rsid w:val="004F2F11"/>
    <w:rsid w:val="004F2F4D"/>
    <w:rsid w:val="004F2F84"/>
    <w:rsid w:val="004F2FC8"/>
    <w:rsid w:val="004F301A"/>
    <w:rsid w:val="004F3069"/>
    <w:rsid w:val="004F30CD"/>
    <w:rsid w:val="004F30F8"/>
    <w:rsid w:val="004F30FD"/>
    <w:rsid w:val="004F3126"/>
    <w:rsid w:val="004F3181"/>
    <w:rsid w:val="004F31C0"/>
    <w:rsid w:val="004F323B"/>
    <w:rsid w:val="004F3255"/>
    <w:rsid w:val="004F326D"/>
    <w:rsid w:val="004F332D"/>
    <w:rsid w:val="004F335D"/>
    <w:rsid w:val="004F34D0"/>
    <w:rsid w:val="004F3538"/>
    <w:rsid w:val="004F3669"/>
    <w:rsid w:val="004F366B"/>
    <w:rsid w:val="004F3687"/>
    <w:rsid w:val="004F36DB"/>
    <w:rsid w:val="004F3735"/>
    <w:rsid w:val="004F3817"/>
    <w:rsid w:val="004F387D"/>
    <w:rsid w:val="004F38D2"/>
    <w:rsid w:val="004F3931"/>
    <w:rsid w:val="004F3B0D"/>
    <w:rsid w:val="004F3C6F"/>
    <w:rsid w:val="004F3C71"/>
    <w:rsid w:val="004F3CA0"/>
    <w:rsid w:val="004F3CB3"/>
    <w:rsid w:val="004F3D83"/>
    <w:rsid w:val="004F3DE9"/>
    <w:rsid w:val="004F3E43"/>
    <w:rsid w:val="004F3E6E"/>
    <w:rsid w:val="004F3EA4"/>
    <w:rsid w:val="004F3EAD"/>
    <w:rsid w:val="004F3EE9"/>
    <w:rsid w:val="004F3FD6"/>
    <w:rsid w:val="004F402E"/>
    <w:rsid w:val="004F405E"/>
    <w:rsid w:val="004F40BF"/>
    <w:rsid w:val="004F40F6"/>
    <w:rsid w:val="004F411D"/>
    <w:rsid w:val="004F41BF"/>
    <w:rsid w:val="004F429D"/>
    <w:rsid w:val="004F42C8"/>
    <w:rsid w:val="004F4308"/>
    <w:rsid w:val="004F432D"/>
    <w:rsid w:val="004F4350"/>
    <w:rsid w:val="004F43EE"/>
    <w:rsid w:val="004F44EA"/>
    <w:rsid w:val="004F44F3"/>
    <w:rsid w:val="004F45C7"/>
    <w:rsid w:val="004F4644"/>
    <w:rsid w:val="004F464E"/>
    <w:rsid w:val="004F4687"/>
    <w:rsid w:val="004F46D1"/>
    <w:rsid w:val="004F46D6"/>
    <w:rsid w:val="004F476E"/>
    <w:rsid w:val="004F47EC"/>
    <w:rsid w:val="004F47ED"/>
    <w:rsid w:val="004F47FB"/>
    <w:rsid w:val="004F4899"/>
    <w:rsid w:val="004F48B0"/>
    <w:rsid w:val="004F491B"/>
    <w:rsid w:val="004F498B"/>
    <w:rsid w:val="004F4A06"/>
    <w:rsid w:val="004F4A7A"/>
    <w:rsid w:val="004F4AEB"/>
    <w:rsid w:val="004F4AEF"/>
    <w:rsid w:val="004F4BDB"/>
    <w:rsid w:val="004F4C24"/>
    <w:rsid w:val="004F4C67"/>
    <w:rsid w:val="004F4CB2"/>
    <w:rsid w:val="004F4CF5"/>
    <w:rsid w:val="004F4D28"/>
    <w:rsid w:val="004F4DCF"/>
    <w:rsid w:val="004F4E04"/>
    <w:rsid w:val="004F4E19"/>
    <w:rsid w:val="004F4E35"/>
    <w:rsid w:val="004F4EC6"/>
    <w:rsid w:val="004F4F08"/>
    <w:rsid w:val="004F4F92"/>
    <w:rsid w:val="004F4FE6"/>
    <w:rsid w:val="004F523A"/>
    <w:rsid w:val="004F52C9"/>
    <w:rsid w:val="004F52CA"/>
    <w:rsid w:val="004F537E"/>
    <w:rsid w:val="004F5427"/>
    <w:rsid w:val="004F546D"/>
    <w:rsid w:val="004F54BF"/>
    <w:rsid w:val="004F5502"/>
    <w:rsid w:val="004F5627"/>
    <w:rsid w:val="004F56DC"/>
    <w:rsid w:val="004F5719"/>
    <w:rsid w:val="004F57B8"/>
    <w:rsid w:val="004F57DA"/>
    <w:rsid w:val="004F580E"/>
    <w:rsid w:val="004F5874"/>
    <w:rsid w:val="004F5884"/>
    <w:rsid w:val="004F58A1"/>
    <w:rsid w:val="004F58FC"/>
    <w:rsid w:val="004F59D7"/>
    <w:rsid w:val="004F5A12"/>
    <w:rsid w:val="004F5AD9"/>
    <w:rsid w:val="004F5B4D"/>
    <w:rsid w:val="004F5B75"/>
    <w:rsid w:val="004F5CED"/>
    <w:rsid w:val="004F5D10"/>
    <w:rsid w:val="004F5D75"/>
    <w:rsid w:val="004F5DDF"/>
    <w:rsid w:val="004F5DE3"/>
    <w:rsid w:val="004F5DE8"/>
    <w:rsid w:val="004F5E10"/>
    <w:rsid w:val="004F5E25"/>
    <w:rsid w:val="004F5EBD"/>
    <w:rsid w:val="004F5FB6"/>
    <w:rsid w:val="004F5FC8"/>
    <w:rsid w:val="004F5FDA"/>
    <w:rsid w:val="004F6017"/>
    <w:rsid w:val="004F6077"/>
    <w:rsid w:val="004F60F1"/>
    <w:rsid w:val="004F618C"/>
    <w:rsid w:val="004F61AD"/>
    <w:rsid w:val="004F61EC"/>
    <w:rsid w:val="004F6381"/>
    <w:rsid w:val="004F639D"/>
    <w:rsid w:val="004F6417"/>
    <w:rsid w:val="004F6439"/>
    <w:rsid w:val="004F647D"/>
    <w:rsid w:val="004F6482"/>
    <w:rsid w:val="004F649F"/>
    <w:rsid w:val="004F65F0"/>
    <w:rsid w:val="004F6624"/>
    <w:rsid w:val="004F6657"/>
    <w:rsid w:val="004F6784"/>
    <w:rsid w:val="004F679F"/>
    <w:rsid w:val="004F680B"/>
    <w:rsid w:val="004F6830"/>
    <w:rsid w:val="004F68A6"/>
    <w:rsid w:val="004F68AB"/>
    <w:rsid w:val="004F68B0"/>
    <w:rsid w:val="004F68F5"/>
    <w:rsid w:val="004F693B"/>
    <w:rsid w:val="004F693D"/>
    <w:rsid w:val="004F6957"/>
    <w:rsid w:val="004F6968"/>
    <w:rsid w:val="004F69C4"/>
    <w:rsid w:val="004F6A56"/>
    <w:rsid w:val="004F6A60"/>
    <w:rsid w:val="004F6A63"/>
    <w:rsid w:val="004F6B32"/>
    <w:rsid w:val="004F6B47"/>
    <w:rsid w:val="004F6C0C"/>
    <w:rsid w:val="004F6C78"/>
    <w:rsid w:val="004F6CED"/>
    <w:rsid w:val="004F6CEE"/>
    <w:rsid w:val="004F6D45"/>
    <w:rsid w:val="004F6DC9"/>
    <w:rsid w:val="004F6DFA"/>
    <w:rsid w:val="004F6E34"/>
    <w:rsid w:val="004F6E82"/>
    <w:rsid w:val="004F6F2F"/>
    <w:rsid w:val="004F6F45"/>
    <w:rsid w:val="004F6FAA"/>
    <w:rsid w:val="004F7017"/>
    <w:rsid w:val="004F701D"/>
    <w:rsid w:val="004F7058"/>
    <w:rsid w:val="004F70F3"/>
    <w:rsid w:val="004F7134"/>
    <w:rsid w:val="004F7143"/>
    <w:rsid w:val="004F7160"/>
    <w:rsid w:val="004F72B4"/>
    <w:rsid w:val="004F7366"/>
    <w:rsid w:val="004F73F1"/>
    <w:rsid w:val="004F7464"/>
    <w:rsid w:val="004F747E"/>
    <w:rsid w:val="004F7480"/>
    <w:rsid w:val="004F748E"/>
    <w:rsid w:val="004F74B0"/>
    <w:rsid w:val="004F75C2"/>
    <w:rsid w:val="004F761D"/>
    <w:rsid w:val="004F7632"/>
    <w:rsid w:val="004F766E"/>
    <w:rsid w:val="004F76E8"/>
    <w:rsid w:val="004F76F0"/>
    <w:rsid w:val="004F7725"/>
    <w:rsid w:val="004F77C2"/>
    <w:rsid w:val="004F77C9"/>
    <w:rsid w:val="004F77D0"/>
    <w:rsid w:val="004F7800"/>
    <w:rsid w:val="004F7807"/>
    <w:rsid w:val="004F7940"/>
    <w:rsid w:val="004F79C2"/>
    <w:rsid w:val="004F7C1B"/>
    <w:rsid w:val="004F7D03"/>
    <w:rsid w:val="004F7D04"/>
    <w:rsid w:val="004F7D9A"/>
    <w:rsid w:val="004F7DFC"/>
    <w:rsid w:val="004F7EB0"/>
    <w:rsid w:val="004F7FA3"/>
    <w:rsid w:val="004F7FB7"/>
    <w:rsid w:val="004F7FE3"/>
    <w:rsid w:val="0050000E"/>
    <w:rsid w:val="00500023"/>
    <w:rsid w:val="005000E7"/>
    <w:rsid w:val="0050010A"/>
    <w:rsid w:val="00500117"/>
    <w:rsid w:val="005001A2"/>
    <w:rsid w:val="005001F0"/>
    <w:rsid w:val="0050021E"/>
    <w:rsid w:val="00500311"/>
    <w:rsid w:val="00500380"/>
    <w:rsid w:val="005003BC"/>
    <w:rsid w:val="005003EE"/>
    <w:rsid w:val="0050041A"/>
    <w:rsid w:val="00500468"/>
    <w:rsid w:val="0050048D"/>
    <w:rsid w:val="005004E0"/>
    <w:rsid w:val="0050055F"/>
    <w:rsid w:val="005005C8"/>
    <w:rsid w:val="005005EE"/>
    <w:rsid w:val="0050061A"/>
    <w:rsid w:val="00500705"/>
    <w:rsid w:val="0050072A"/>
    <w:rsid w:val="00500778"/>
    <w:rsid w:val="00500846"/>
    <w:rsid w:val="0050085C"/>
    <w:rsid w:val="00500928"/>
    <w:rsid w:val="00500990"/>
    <w:rsid w:val="005009B4"/>
    <w:rsid w:val="00500A15"/>
    <w:rsid w:val="00500A76"/>
    <w:rsid w:val="00500AB7"/>
    <w:rsid w:val="00500ADA"/>
    <w:rsid w:val="00500BC9"/>
    <w:rsid w:val="00500CC7"/>
    <w:rsid w:val="00500D37"/>
    <w:rsid w:val="00500D93"/>
    <w:rsid w:val="00500DB9"/>
    <w:rsid w:val="00500DDB"/>
    <w:rsid w:val="00500F59"/>
    <w:rsid w:val="00501049"/>
    <w:rsid w:val="00501192"/>
    <w:rsid w:val="005011A3"/>
    <w:rsid w:val="00501286"/>
    <w:rsid w:val="005012FF"/>
    <w:rsid w:val="005013DE"/>
    <w:rsid w:val="00501401"/>
    <w:rsid w:val="00501443"/>
    <w:rsid w:val="0050147F"/>
    <w:rsid w:val="00501540"/>
    <w:rsid w:val="005015BB"/>
    <w:rsid w:val="0050164C"/>
    <w:rsid w:val="00501692"/>
    <w:rsid w:val="005016DA"/>
    <w:rsid w:val="005016F9"/>
    <w:rsid w:val="0050175B"/>
    <w:rsid w:val="00501771"/>
    <w:rsid w:val="005017A6"/>
    <w:rsid w:val="005017C9"/>
    <w:rsid w:val="005017CD"/>
    <w:rsid w:val="00501835"/>
    <w:rsid w:val="005018DC"/>
    <w:rsid w:val="005019CC"/>
    <w:rsid w:val="005019D9"/>
    <w:rsid w:val="00501A2A"/>
    <w:rsid w:val="00501A3B"/>
    <w:rsid w:val="00501A8B"/>
    <w:rsid w:val="00501AA3"/>
    <w:rsid w:val="00501B22"/>
    <w:rsid w:val="00501B3C"/>
    <w:rsid w:val="00501D76"/>
    <w:rsid w:val="00501D8E"/>
    <w:rsid w:val="00501E07"/>
    <w:rsid w:val="00501F39"/>
    <w:rsid w:val="00501F6E"/>
    <w:rsid w:val="00501F74"/>
    <w:rsid w:val="00501FB9"/>
    <w:rsid w:val="00501FC4"/>
    <w:rsid w:val="0050218A"/>
    <w:rsid w:val="0050219C"/>
    <w:rsid w:val="00502239"/>
    <w:rsid w:val="005022C1"/>
    <w:rsid w:val="00502372"/>
    <w:rsid w:val="00502384"/>
    <w:rsid w:val="00502426"/>
    <w:rsid w:val="0050243A"/>
    <w:rsid w:val="0050245F"/>
    <w:rsid w:val="005024BE"/>
    <w:rsid w:val="005024CE"/>
    <w:rsid w:val="005024F2"/>
    <w:rsid w:val="0050256F"/>
    <w:rsid w:val="00502623"/>
    <w:rsid w:val="00502636"/>
    <w:rsid w:val="0050266F"/>
    <w:rsid w:val="00502670"/>
    <w:rsid w:val="00502752"/>
    <w:rsid w:val="0050276A"/>
    <w:rsid w:val="00502807"/>
    <w:rsid w:val="005028B5"/>
    <w:rsid w:val="0050295E"/>
    <w:rsid w:val="00502967"/>
    <w:rsid w:val="005029A7"/>
    <w:rsid w:val="005029A9"/>
    <w:rsid w:val="005029B3"/>
    <w:rsid w:val="005029E2"/>
    <w:rsid w:val="00502A57"/>
    <w:rsid w:val="00502BAF"/>
    <w:rsid w:val="00502C49"/>
    <w:rsid w:val="00502CAE"/>
    <w:rsid w:val="00502CDE"/>
    <w:rsid w:val="00502D69"/>
    <w:rsid w:val="00502D8B"/>
    <w:rsid w:val="00502DA0"/>
    <w:rsid w:val="00502EB7"/>
    <w:rsid w:val="00502EEC"/>
    <w:rsid w:val="00502FA3"/>
    <w:rsid w:val="00502FA5"/>
    <w:rsid w:val="00503009"/>
    <w:rsid w:val="00503012"/>
    <w:rsid w:val="0050303E"/>
    <w:rsid w:val="0050306E"/>
    <w:rsid w:val="0050312C"/>
    <w:rsid w:val="0050316D"/>
    <w:rsid w:val="005031B1"/>
    <w:rsid w:val="005031CB"/>
    <w:rsid w:val="005031CC"/>
    <w:rsid w:val="005031CF"/>
    <w:rsid w:val="00503306"/>
    <w:rsid w:val="00503327"/>
    <w:rsid w:val="00503374"/>
    <w:rsid w:val="005033E4"/>
    <w:rsid w:val="00503544"/>
    <w:rsid w:val="0050354E"/>
    <w:rsid w:val="005035E3"/>
    <w:rsid w:val="00503656"/>
    <w:rsid w:val="00503686"/>
    <w:rsid w:val="005036A0"/>
    <w:rsid w:val="005036B2"/>
    <w:rsid w:val="00503709"/>
    <w:rsid w:val="00503722"/>
    <w:rsid w:val="00503773"/>
    <w:rsid w:val="005037C2"/>
    <w:rsid w:val="005037D6"/>
    <w:rsid w:val="005037E7"/>
    <w:rsid w:val="0050383A"/>
    <w:rsid w:val="0050389D"/>
    <w:rsid w:val="005038BE"/>
    <w:rsid w:val="005038CF"/>
    <w:rsid w:val="005038D1"/>
    <w:rsid w:val="005038D2"/>
    <w:rsid w:val="005038F6"/>
    <w:rsid w:val="00503918"/>
    <w:rsid w:val="00503944"/>
    <w:rsid w:val="00503953"/>
    <w:rsid w:val="00503A7A"/>
    <w:rsid w:val="00503BA0"/>
    <w:rsid w:val="00503BBD"/>
    <w:rsid w:val="00503C1D"/>
    <w:rsid w:val="00503CD0"/>
    <w:rsid w:val="00503D2E"/>
    <w:rsid w:val="00503D33"/>
    <w:rsid w:val="00503D8C"/>
    <w:rsid w:val="00503DF7"/>
    <w:rsid w:val="00503F08"/>
    <w:rsid w:val="00503F2A"/>
    <w:rsid w:val="00504050"/>
    <w:rsid w:val="00504069"/>
    <w:rsid w:val="0050409F"/>
    <w:rsid w:val="005040F7"/>
    <w:rsid w:val="0050411A"/>
    <w:rsid w:val="00504190"/>
    <w:rsid w:val="00504192"/>
    <w:rsid w:val="005041D5"/>
    <w:rsid w:val="005041FE"/>
    <w:rsid w:val="0050420D"/>
    <w:rsid w:val="005042FA"/>
    <w:rsid w:val="00504382"/>
    <w:rsid w:val="00504389"/>
    <w:rsid w:val="00504421"/>
    <w:rsid w:val="00504519"/>
    <w:rsid w:val="0050451F"/>
    <w:rsid w:val="00504534"/>
    <w:rsid w:val="0050453E"/>
    <w:rsid w:val="0050459C"/>
    <w:rsid w:val="005045F4"/>
    <w:rsid w:val="00504711"/>
    <w:rsid w:val="0050474B"/>
    <w:rsid w:val="005048B8"/>
    <w:rsid w:val="005048B9"/>
    <w:rsid w:val="005048CD"/>
    <w:rsid w:val="005048FA"/>
    <w:rsid w:val="0050492F"/>
    <w:rsid w:val="00504946"/>
    <w:rsid w:val="00504981"/>
    <w:rsid w:val="00504A80"/>
    <w:rsid w:val="00504A98"/>
    <w:rsid w:val="00504AA8"/>
    <w:rsid w:val="00504AE9"/>
    <w:rsid w:val="00504AEF"/>
    <w:rsid w:val="00504B25"/>
    <w:rsid w:val="00504C76"/>
    <w:rsid w:val="00504C91"/>
    <w:rsid w:val="00504C93"/>
    <w:rsid w:val="00504CC6"/>
    <w:rsid w:val="00504DCD"/>
    <w:rsid w:val="00504E7C"/>
    <w:rsid w:val="00504F56"/>
    <w:rsid w:val="00504F6C"/>
    <w:rsid w:val="00504FB7"/>
    <w:rsid w:val="00504FD4"/>
    <w:rsid w:val="00504FF7"/>
    <w:rsid w:val="00505031"/>
    <w:rsid w:val="00505076"/>
    <w:rsid w:val="0050509C"/>
    <w:rsid w:val="0050511C"/>
    <w:rsid w:val="005051E2"/>
    <w:rsid w:val="005051E7"/>
    <w:rsid w:val="00505254"/>
    <w:rsid w:val="0050529C"/>
    <w:rsid w:val="005052F4"/>
    <w:rsid w:val="005052FA"/>
    <w:rsid w:val="00505340"/>
    <w:rsid w:val="0050545A"/>
    <w:rsid w:val="00505479"/>
    <w:rsid w:val="005054C3"/>
    <w:rsid w:val="005054D7"/>
    <w:rsid w:val="0050554B"/>
    <w:rsid w:val="00505573"/>
    <w:rsid w:val="005055A1"/>
    <w:rsid w:val="005055AD"/>
    <w:rsid w:val="00505673"/>
    <w:rsid w:val="00505681"/>
    <w:rsid w:val="005056AE"/>
    <w:rsid w:val="005056FD"/>
    <w:rsid w:val="0050571E"/>
    <w:rsid w:val="0050575D"/>
    <w:rsid w:val="0050587D"/>
    <w:rsid w:val="00505896"/>
    <w:rsid w:val="0050595A"/>
    <w:rsid w:val="0050595D"/>
    <w:rsid w:val="00505A12"/>
    <w:rsid w:val="00505A41"/>
    <w:rsid w:val="00505A52"/>
    <w:rsid w:val="00505A5B"/>
    <w:rsid w:val="00505A7A"/>
    <w:rsid w:val="00505B13"/>
    <w:rsid w:val="00505B16"/>
    <w:rsid w:val="00505B46"/>
    <w:rsid w:val="00505BDC"/>
    <w:rsid w:val="00505C04"/>
    <w:rsid w:val="00505C39"/>
    <w:rsid w:val="00505D91"/>
    <w:rsid w:val="00505DFC"/>
    <w:rsid w:val="00505E9C"/>
    <w:rsid w:val="00505EB3"/>
    <w:rsid w:val="00505EB6"/>
    <w:rsid w:val="00505F6D"/>
    <w:rsid w:val="0050600E"/>
    <w:rsid w:val="0050603B"/>
    <w:rsid w:val="005060DA"/>
    <w:rsid w:val="00506199"/>
    <w:rsid w:val="005061CA"/>
    <w:rsid w:val="005061E1"/>
    <w:rsid w:val="00506240"/>
    <w:rsid w:val="0050625A"/>
    <w:rsid w:val="0050625B"/>
    <w:rsid w:val="005062A5"/>
    <w:rsid w:val="005062D5"/>
    <w:rsid w:val="0050630B"/>
    <w:rsid w:val="00506347"/>
    <w:rsid w:val="0050634E"/>
    <w:rsid w:val="005063E1"/>
    <w:rsid w:val="00506438"/>
    <w:rsid w:val="0050646B"/>
    <w:rsid w:val="005064E6"/>
    <w:rsid w:val="00506502"/>
    <w:rsid w:val="00506506"/>
    <w:rsid w:val="0050652A"/>
    <w:rsid w:val="005065E5"/>
    <w:rsid w:val="005066BC"/>
    <w:rsid w:val="0050676F"/>
    <w:rsid w:val="00506787"/>
    <w:rsid w:val="005067AC"/>
    <w:rsid w:val="005067B5"/>
    <w:rsid w:val="005067D9"/>
    <w:rsid w:val="005067F7"/>
    <w:rsid w:val="0050683B"/>
    <w:rsid w:val="005068B2"/>
    <w:rsid w:val="005068B8"/>
    <w:rsid w:val="00506946"/>
    <w:rsid w:val="0050699F"/>
    <w:rsid w:val="00506A08"/>
    <w:rsid w:val="00506A49"/>
    <w:rsid w:val="00506C10"/>
    <w:rsid w:val="00506CDA"/>
    <w:rsid w:val="00506EF4"/>
    <w:rsid w:val="00506F16"/>
    <w:rsid w:val="00506FF7"/>
    <w:rsid w:val="0050706E"/>
    <w:rsid w:val="0050713E"/>
    <w:rsid w:val="0050720C"/>
    <w:rsid w:val="0050722A"/>
    <w:rsid w:val="00507304"/>
    <w:rsid w:val="005073B6"/>
    <w:rsid w:val="005073EF"/>
    <w:rsid w:val="00507402"/>
    <w:rsid w:val="005074BC"/>
    <w:rsid w:val="005074D3"/>
    <w:rsid w:val="005074EA"/>
    <w:rsid w:val="00507505"/>
    <w:rsid w:val="00507517"/>
    <w:rsid w:val="005075E8"/>
    <w:rsid w:val="00507628"/>
    <w:rsid w:val="00507652"/>
    <w:rsid w:val="00507690"/>
    <w:rsid w:val="00507696"/>
    <w:rsid w:val="005076A8"/>
    <w:rsid w:val="00507734"/>
    <w:rsid w:val="0050773A"/>
    <w:rsid w:val="00507753"/>
    <w:rsid w:val="005077E4"/>
    <w:rsid w:val="005077F6"/>
    <w:rsid w:val="00507860"/>
    <w:rsid w:val="005078FA"/>
    <w:rsid w:val="0050791A"/>
    <w:rsid w:val="0050793F"/>
    <w:rsid w:val="00507997"/>
    <w:rsid w:val="005079AE"/>
    <w:rsid w:val="00507AA5"/>
    <w:rsid w:val="00507C21"/>
    <w:rsid w:val="00507C25"/>
    <w:rsid w:val="00507C6E"/>
    <w:rsid w:val="00507D01"/>
    <w:rsid w:val="00507DDB"/>
    <w:rsid w:val="00507E04"/>
    <w:rsid w:val="00507E2D"/>
    <w:rsid w:val="00507EBD"/>
    <w:rsid w:val="00507F2A"/>
    <w:rsid w:val="00507F6A"/>
    <w:rsid w:val="00507F7E"/>
    <w:rsid w:val="00507F99"/>
    <w:rsid w:val="00507FBE"/>
    <w:rsid w:val="00510066"/>
    <w:rsid w:val="0051008A"/>
    <w:rsid w:val="0051015A"/>
    <w:rsid w:val="00510255"/>
    <w:rsid w:val="005102A0"/>
    <w:rsid w:val="00510313"/>
    <w:rsid w:val="0051034C"/>
    <w:rsid w:val="0051036E"/>
    <w:rsid w:val="005103AB"/>
    <w:rsid w:val="005103B7"/>
    <w:rsid w:val="0051047F"/>
    <w:rsid w:val="005104B4"/>
    <w:rsid w:val="005104E2"/>
    <w:rsid w:val="005104E5"/>
    <w:rsid w:val="00510566"/>
    <w:rsid w:val="005105B0"/>
    <w:rsid w:val="0051074D"/>
    <w:rsid w:val="00510804"/>
    <w:rsid w:val="00510834"/>
    <w:rsid w:val="00510848"/>
    <w:rsid w:val="005108AA"/>
    <w:rsid w:val="005108BD"/>
    <w:rsid w:val="00510908"/>
    <w:rsid w:val="00510937"/>
    <w:rsid w:val="0051095A"/>
    <w:rsid w:val="0051097C"/>
    <w:rsid w:val="005109AE"/>
    <w:rsid w:val="00510A99"/>
    <w:rsid w:val="00510C09"/>
    <w:rsid w:val="00510CBB"/>
    <w:rsid w:val="00510CD5"/>
    <w:rsid w:val="00510D3B"/>
    <w:rsid w:val="00510D6C"/>
    <w:rsid w:val="00510D9E"/>
    <w:rsid w:val="00510DA7"/>
    <w:rsid w:val="00510DC3"/>
    <w:rsid w:val="00510DC4"/>
    <w:rsid w:val="00510DD2"/>
    <w:rsid w:val="00510EDC"/>
    <w:rsid w:val="00510EE4"/>
    <w:rsid w:val="00510F11"/>
    <w:rsid w:val="00510F25"/>
    <w:rsid w:val="00511008"/>
    <w:rsid w:val="00511032"/>
    <w:rsid w:val="00511061"/>
    <w:rsid w:val="005110CE"/>
    <w:rsid w:val="0051127B"/>
    <w:rsid w:val="005112FF"/>
    <w:rsid w:val="0051137C"/>
    <w:rsid w:val="00511418"/>
    <w:rsid w:val="0051141A"/>
    <w:rsid w:val="00511431"/>
    <w:rsid w:val="00511551"/>
    <w:rsid w:val="00511553"/>
    <w:rsid w:val="00511581"/>
    <w:rsid w:val="005115FA"/>
    <w:rsid w:val="00511663"/>
    <w:rsid w:val="005116F3"/>
    <w:rsid w:val="005117DF"/>
    <w:rsid w:val="0051197B"/>
    <w:rsid w:val="00511A29"/>
    <w:rsid w:val="00511A91"/>
    <w:rsid w:val="00511B4C"/>
    <w:rsid w:val="00511B91"/>
    <w:rsid w:val="00511C73"/>
    <w:rsid w:val="00511C9A"/>
    <w:rsid w:val="00511CE7"/>
    <w:rsid w:val="00511D65"/>
    <w:rsid w:val="00511DA5"/>
    <w:rsid w:val="00511E11"/>
    <w:rsid w:val="00511EE0"/>
    <w:rsid w:val="00511F24"/>
    <w:rsid w:val="00511F96"/>
    <w:rsid w:val="00511FA2"/>
    <w:rsid w:val="00511FD8"/>
    <w:rsid w:val="00511FFA"/>
    <w:rsid w:val="00512039"/>
    <w:rsid w:val="00512107"/>
    <w:rsid w:val="00512109"/>
    <w:rsid w:val="0051219F"/>
    <w:rsid w:val="005121C2"/>
    <w:rsid w:val="0051220D"/>
    <w:rsid w:val="00512228"/>
    <w:rsid w:val="005122FB"/>
    <w:rsid w:val="00512416"/>
    <w:rsid w:val="005124F8"/>
    <w:rsid w:val="005125A6"/>
    <w:rsid w:val="005125D2"/>
    <w:rsid w:val="00512681"/>
    <w:rsid w:val="005126B0"/>
    <w:rsid w:val="005126F3"/>
    <w:rsid w:val="00512734"/>
    <w:rsid w:val="0051274C"/>
    <w:rsid w:val="00512786"/>
    <w:rsid w:val="005127FF"/>
    <w:rsid w:val="0051283B"/>
    <w:rsid w:val="00512851"/>
    <w:rsid w:val="00512878"/>
    <w:rsid w:val="005128BA"/>
    <w:rsid w:val="00512A3F"/>
    <w:rsid w:val="00512A79"/>
    <w:rsid w:val="00512AB4"/>
    <w:rsid w:val="00512AB9"/>
    <w:rsid w:val="00512ACE"/>
    <w:rsid w:val="00512B1C"/>
    <w:rsid w:val="00512B60"/>
    <w:rsid w:val="00512BD6"/>
    <w:rsid w:val="00512BD9"/>
    <w:rsid w:val="00512CF2"/>
    <w:rsid w:val="00512DEB"/>
    <w:rsid w:val="00512F2A"/>
    <w:rsid w:val="00512F45"/>
    <w:rsid w:val="00512F82"/>
    <w:rsid w:val="00512F8C"/>
    <w:rsid w:val="00512FF7"/>
    <w:rsid w:val="00513077"/>
    <w:rsid w:val="00513108"/>
    <w:rsid w:val="00513115"/>
    <w:rsid w:val="0051311B"/>
    <w:rsid w:val="00513176"/>
    <w:rsid w:val="00513196"/>
    <w:rsid w:val="005131A7"/>
    <w:rsid w:val="005131AD"/>
    <w:rsid w:val="005131C7"/>
    <w:rsid w:val="0051325A"/>
    <w:rsid w:val="00513356"/>
    <w:rsid w:val="005133A6"/>
    <w:rsid w:val="0051342D"/>
    <w:rsid w:val="00513472"/>
    <w:rsid w:val="0051349C"/>
    <w:rsid w:val="00513507"/>
    <w:rsid w:val="005135B5"/>
    <w:rsid w:val="005135F6"/>
    <w:rsid w:val="00513613"/>
    <w:rsid w:val="00513625"/>
    <w:rsid w:val="0051366A"/>
    <w:rsid w:val="005136BB"/>
    <w:rsid w:val="005136D6"/>
    <w:rsid w:val="005137FA"/>
    <w:rsid w:val="00513809"/>
    <w:rsid w:val="005138DD"/>
    <w:rsid w:val="00513902"/>
    <w:rsid w:val="005139CC"/>
    <w:rsid w:val="005139D2"/>
    <w:rsid w:val="00513A0E"/>
    <w:rsid w:val="00513A23"/>
    <w:rsid w:val="00513A5B"/>
    <w:rsid w:val="00513AD4"/>
    <w:rsid w:val="00513B3F"/>
    <w:rsid w:val="00513B70"/>
    <w:rsid w:val="00513BB2"/>
    <w:rsid w:val="00513C24"/>
    <w:rsid w:val="00513C66"/>
    <w:rsid w:val="00513C83"/>
    <w:rsid w:val="00513DA6"/>
    <w:rsid w:val="00513E0D"/>
    <w:rsid w:val="00513E4F"/>
    <w:rsid w:val="00513E7F"/>
    <w:rsid w:val="00513EAD"/>
    <w:rsid w:val="00513EB9"/>
    <w:rsid w:val="00513ECE"/>
    <w:rsid w:val="00513EDB"/>
    <w:rsid w:val="00513F07"/>
    <w:rsid w:val="00513F12"/>
    <w:rsid w:val="00513F7F"/>
    <w:rsid w:val="00513FD3"/>
    <w:rsid w:val="005140C1"/>
    <w:rsid w:val="00514203"/>
    <w:rsid w:val="0051427F"/>
    <w:rsid w:val="005142BC"/>
    <w:rsid w:val="0051436B"/>
    <w:rsid w:val="00514415"/>
    <w:rsid w:val="005144B4"/>
    <w:rsid w:val="005144BA"/>
    <w:rsid w:val="005144D9"/>
    <w:rsid w:val="005144DC"/>
    <w:rsid w:val="00514559"/>
    <w:rsid w:val="00514577"/>
    <w:rsid w:val="00514590"/>
    <w:rsid w:val="005145AA"/>
    <w:rsid w:val="005145B8"/>
    <w:rsid w:val="00514743"/>
    <w:rsid w:val="0051475E"/>
    <w:rsid w:val="00514775"/>
    <w:rsid w:val="005147B6"/>
    <w:rsid w:val="00514805"/>
    <w:rsid w:val="005148D2"/>
    <w:rsid w:val="005148DE"/>
    <w:rsid w:val="005148F8"/>
    <w:rsid w:val="00514913"/>
    <w:rsid w:val="00514925"/>
    <w:rsid w:val="005149CF"/>
    <w:rsid w:val="005149D4"/>
    <w:rsid w:val="00514A0F"/>
    <w:rsid w:val="00514A7C"/>
    <w:rsid w:val="00514ACF"/>
    <w:rsid w:val="00514B00"/>
    <w:rsid w:val="00514B09"/>
    <w:rsid w:val="00514B18"/>
    <w:rsid w:val="00514B1F"/>
    <w:rsid w:val="00514B2F"/>
    <w:rsid w:val="00514B5C"/>
    <w:rsid w:val="00514B7B"/>
    <w:rsid w:val="00514B8C"/>
    <w:rsid w:val="00514BF2"/>
    <w:rsid w:val="00514C22"/>
    <w:rsid w:val="00514CE6"/>
    <w:rsid w:val="00514D14"/>
    <w:rsid w:val="00514D88"/>
    <w:rsid w:val="00514DE1"/>
    <w:rsid w:val="00514E08"/>
    <w:rsid w:val="00514E35"/>
    <w:rsid w:val="00514E86"/>
    <w:rsid w:val="00514ECC"/>
    <w:rsid w:val="00514F2D"/>
    <w:rsid w:val="00514FA8"/>
    <w:rsid w:val="005150A6"/>
    <w:rsid w:val="00515127"/>
    <w:rsid w:val="00515141"/>
    <w:rsid w:val="005151E5"/>
    <w:rsid w:val="005152A6"/>
    <w:rsid w:val="005152A8"/>
    <w:rsid w:val="0051539E"/>
    <w:rsid w:val="00515438"/>
    <w:rsid w:val="0051544F"/>
    <w:rsid w:val="0051549A"/>
    <w:rsid w:val="005154CA"/>
    <w:rsid w:val="005154EE"/>
    <w:rsid w:val="00515533"/>
    <w:rsid w:val="00515546"/>
    <w:rsid w:val="00515634"/>
    <w:rsid w:val="0051568A"/>
    <w:rsid w:val="0051569C"/>
    <w:rsid w:val="005156CF"/>
    <w:rsid w:val="005156D6"/>
    <w:rsid w:val="005156D7"/>
    <w:rsid w:val="005156DF"/>
    <w:rsid w:val="00515780"/>
    <w:rsid w:val="00515839"/>
    <w:rsid w:val="0051585D"/>
    <w:rsid w:val="005158B3"/>
    <w:rsid w:val="005158E1"/>
    <w:rsid w:val="00515918"/>
    <w:rsid w:val="0051592E"/>
    <w:rsid w:val="0051596F"/>
    <w:rsid w:val="005159D0"/>
    <w:rsid w:val="005159F5"/>
    <w:rsid w:val="00515AC6"/>
    <w:rsid w:val="00515ADD"/>
    <w:rsid w:val="00515AF5"/>
    <w:rsid w:val="00515B33"/>
    <w:rsid w:val="00515B5D"/>
    <w:rsid w:val="00515B76"/>
    <w:rsid w:val="00515BF1"/>
    <w:rsid w:val="00515C42"/>
    <w:rsid w:val="00515D2C"/>
    <w:rsid w:val="00515D31"/>
    <w:rsid w:val="00515DB4"/>
    <w:rsid w:val="00515DBA"/>
    <w:rsid w:val="00515DE4"/>
    <w:rsid w:val="00515FB4"/>
    <w:rsid w:val="00515FC0"/>
    <w:rsid w:val="00515FC2"/>
    <w:rsid w:val="0051603F"/>
    <w:rsid w:val="0051609A"/>
    <w:rsid w:val="00516136"/>
    <w:rsid w:val="00516180"/>
    <w:rsid w:val="005161C5"/>
    <w:rsid w:val="0051624C"/>
    <w:rsid w:val="005162CD"/>
    <w:rsid w:val="005162D6"/>
    <w:rsid w:val="0051645D"/>
    <w:rsid w:val="005164DA"/>
    <w:rsid w:val="005164E4"/>
    <w:rsid w:val="00516535"/>
    <w:rsid w:val="005165C6"/>
    <w:rsid w:val="0051662C"/>
    <w:rsid w:val="0051663F"/>
    <w:rsid w:val="005166F9"/>
    <w:rsid w:val="0051672D"/>
    <w:rsid w:val="00516747"/>
    <w:rsid w:val="005168A8"/>
    <w:rsid w:val="005168AF"/>
    <w:rsid w:val="005168C3"/>
    <w:rsid w:val="005168C9"/>
    <w:rsid w:val="005168E2"/>
    <w:rsid w:val="005168ED"/>
    <w:rsid w:val="00516921"/>
    <w:rsid w:val="00516925"/>
    <w:rsid w:val="00516940"/>
    <w:rsid w:val="00516979"/>
    <w:rsid w:val="00516A01"/>
    <w:rsid w:val="00516A67"/>
    <w:rsid w:val="00516A7A"/>
    <w:rsid w:val="00516A98"/>
    <w:rsid w:val="00516B68"/>
    <w:rsid w:val="00516B8F"/>
    <w:rsid w:val="00516BB1"/>
    <w:rsid w:val="00516C1A"/>
    <w:rsid w:val="00516D7A"/>
    <w:rsid w:val="00516F48"/>
    <w:rsid w:val="0051702C"/>
    <w:rsid w:val="005170B8"/>
    <w:rsid w:val="005170C6"/>
    <w:rsid w:val="005170DC"/>
    <w:rsid w:val="00517205"/>
    <w:rsid w:val="00517222"/>
    <w:rsid w:val="0051723F"/>
    <w:rsid w:val="0051725A"/>
    <w:rsid w:val="00517311"/>
    <w:rsid w:val="00517330"/>
    <w:rsid w:val="0051739D"/>
    <w:rsid w:val="005173EE"/>
    <w:rsid w:val="00517509"/>
    <w:rsid w:val="0051753A"/>
    <w:rsid w:val="00517542"/>
    <w:rsid w:val="00517667"/>
    <w:rsid w:val="00517675"/>
    <w:rsid w:val="00517684"/>
    <w:rsid w:val="005176C7"/>
    <w:rsid w:val="005176DA"/>
    <w:rsid w:val="00517799"/>
    <w:rsid w:val="005177BE"/>
    <w:rsid w:val="005177E8"/>
    <w:rsid w:val="0051782A"/>
    <w:rsid w:val="0051783C"/>
    <w:rsid w:val="005178D9"/>
    <w:rsid w:val="00517937"/>
    <w:rsid w:val="00517956"/>
    <w:rsid w:val="0051799D"/>
    <w:rsid w:val="005179CA"/>
    <w:rsid w:val="00517A77"/>
    <w:rsid w:val="00517AC0"/>
    <w:rsid w:val="00517ADA"/>
    <w:rsid w:val="00517AE1"/>
    <w:rsid w:val="00517B2C"/>
    <w:rsid w:val="00517B7F"/>
    <w:rsid w:val="00517BA5"/>
    <w:rsid w:val="00517BE3"/>
    <w:rsid w:val="00517BE7"/>
    <w:rsid w:val="00517C76"/>
    <w:rsid w:val="00517CE8"/>
    <w:rsid w:val="00517D48"/>
    <w:rsid w:val="00517D5A"/>
    <w:rsid w:val="00517D64"/>
    <w:rsid w:val="00517D9D"/>
    <w:rsid w:val="00517E95"/>
    <w:rsid w:val="00517ED2"/>
    <w:rsid w:val="00517EE6"/>
    <w:rsid w:val="00517F83"/>
    <w:rsid w:val="00517FC5"/>
    <w:rsid w:val="00517FF3"/>
    <w:rsid w:val="00517FFC"/>
    <w:rsid w:val="00520050"/>
    <w:rsid w:val="005200D9"/>
    <w:rsid w:val="0052018B"/>
    <w:rsid w:val="005201B0"/>
    <w:rsid w:val="0052020F"/>
    <w:rsid w:val="0052029A"/>
    <w:rsid w:val="005202B2"/>
    <w:rsid w:val="005202CD"/>
    <w:rsid w:val="00520314"/>
    <w:rsid w:val="00520320"/>
    <w:rsid w:val="00520340"/>
    <w:rsid w:val="00520387"/>
    <w:rsid w:val="005203A2"/>
    <w:rsid w:val="00520514"/>
    <w:rsid w:val="00520530"/>
    <w:rsid w:val="005205A0"/>
    <w:rsid w:val="0052064F"/>
    <w:rsid w:val="005206EE"/>
    <w:rsid w:val="00520724"/>
    <w:rsid w:val="0052078E"/>
    <w:rsid w:val="0052088B"/>
    <w:rsid w:val="005209F9"/>
    <w:rsid w:val="00520A66"/>
    <w:rsid w:val="00520B0C"/>
    <w:rsid w:val="00520B12"/>
    <w:rsid w:val="00520B30"/>
    <w:rsid w:val="00520B84"/>
    <w:rsid w:val="00520B9B"/>
    <w:rsid w:val="00520BAC"/>
    <w:rsid w:val="00520C35"/>
    <w:rsid w:val="00520D03"/>
    <w:rsid w:val="00520D7D"/>
    <w:rsid w:val="00520E04"/>
    <w:rsid w:val="00520E46"/>
    <w:rsid w:val="00520E49"/>
    <w:rsid w:val="00520E53"/>
    <w:rsid w:val="00520E7F"/>
    <w:rsid w:val="00520E80"/>
    <w:rsid w:val="00520E95"/>
    <w:rsid w:val="00521029"/>
    <w:rsid w:val="00521032"/>
    <w:rsid w:val="00521038"/>
    <w:rsid w:val="0052103D"/>
    <w:rsid w:val="005210CF"/>
    <w:rsid w:val="005210E7"/>
    <w:rsid w:val="005210F3"/>
    <w:rsid w:val="00521244"/>
    <w:rsid w:val="00521246"/>
    <w:rsid w:val="0052125D"/>
    <w:rsid w:val="0052127F"/>
    <w:rsid w:val="00521306"/>
    <w:rsid w:val="0052137E"/>
    <w:rsid w:val="0052138C"/>
    <w:rsid w:val="005213B7"/>
    <w:rsid w:val="005213FA"/>
    <w:rsid w:val="00521404"/>
    <w:rsid w:val="00521436"/>
    <w:rsid w:val="0052144B"/>
    <w:rsid w:val="005214E3"/>
    <w:rsid w:val="00521558"/>
    <w:rsid w:val="00521565"/>
    <w:rsid w:val="00521646"/>
    <w:rsid w:val="005216DE"/>
    <w:rsid w:val="00521734"/>
    <w:rsid w:val="0052173C"/>
    <w:rsid w:val="0052176D"/>
    <w:rsid w:val="005217D7"/>
    <w:rsid w:val="00521846"/>
    <w:rsid w:val="005218A4"/>
    <w:rsid w:val="005218DD"/>
    <w:rsid w:val="005219FA"/>
    <w:rsid w:val="00521A65"/>
    <w:rsid w:val="00521AD3"/>
    <w:rsid w:val="00521B7C"/>
    <w:rsid w:val="00521CC2"/>
    <w:rsid w:val="00521D6E"/>
    <w:rsid w:val="00521E74"/>
    <w:rsid w:val="00521E7A"/>
    <w:rsid w:val="00521F26"/>
    <w:rsid w:val="00521F2D"/>
    <w:rsid w:val="00521FBA"/>
    <w:rsid w:val="00521FC1"/>
    <w:rsid w:val="00522074"/>
    <w:rsid w:val="0052208E"/>
    <w:rsid w:val="005220B8"/>
    <w:rsid w:val="00522138"/>
    <w:rsid w:val="0052215A"/>
    <w:rsid w:val="0052219C"/>
    <w:rsid w:val="005221CF"/>
    <w:rsid w:val="005221F5"/>
    <w:rsid w:val="005221FB"/>
    <w:rsid w:val="00522202"/>
    <w:rsid w:val="0052220B"/>
    <w:rsid w:val="0052223A"/>
    <w:rsid w:val="0052225B"/>
    <w:rsid w:val="0052228B"/>
    <w:rsid w:val="005222A6"/>
    <w:rsid w:val="00522387"/>
    <w:rsid w:val="0052240B"/>
    <w:rsid w:val="0052245C"/>
    <w:rsid w:val="00522481"/>
    <w:rsid w:val="0052248C"/>
    <w:rsid w:val="00522491"/>
    <w:rsid w:val="005224A4"/>
    <w:rsid w:val="005224CE"/>
    <w:rsid w:val="00522562"/>
    <w:rsid w:val="005225FA"/>
    <w:rsid w:val="00522691"/>
    <w:rsid w:val="00522693"/>
    <w:rsid w:val="005226BE"/>
    <w:rsid w:val="0052279A"/>
    <w:rsid w:val="005227A2"/>
    <w:rsid w:val="005227C6"/>
    <w:rsid w:val="00522822"/>
    <w:rsid w:val="005228E7"/>
    <w:rsid w:val="00522947"/>
    <w:rsid w:val="00522975"/>
    <w:rsid w:val="005229FA"/>
    <w:rsid w:val="00522AA9"/>
    <w:rsid w:val="00522C22"/>
    <w:rsid w:val="00522C5D"/>
    <w:rsid w:val="00522D70"/>
    <w:rsid w:val="00522E34"/>
    <w:rsid w:val="00522E36"/>
    <w:rsid w:val="00522E7B"/>
    <w:rsid w:val="00522E7E"/>
    <w:rsid w:val="00522EEA"/>
    <w:rsid w:val="0052302C"/>
    <w:rsid w:val="005230F4"/>
    <w:rsid w:val="005230F7"/>
    <w:rsid w:val="00523193"/>
    <w:rsid w:val="005231A6"/>
    <w:rsid w:val="005231BD"/>
    <w:rsid w:val="00523245"/>
    <w:rsid w:val="0052327C"/>
    <w:rsid w:val="005232A9"/>
    <w:rsid w:val="005232AD"/>
    <w:rsid w:val="005232C0"/>
    <w:rsid w:val="00523339"/>
    <w:rsid w:val="005233A7"/>
    <w:rsid w:val="00523428"/>
    <w:rsid w:val="005234A9"/>
    <w:rsid w:val="005234C1"/>
    <w:rsid w:val="005234C2"/>
    <w:rsid w:val="005234CE"/>
    <w:rsid w:val="00523505"/>
    <w:rsid w:val="00523558"/>
    <w:rsid w:val="0052357C"/>
    <w:rsid w:val="0052361D"/>
    <w:rsid w:val="00523662"/>
    <w:rsid w:val="00523664"/>
    <w:rsid w:val="00523682"/>
    <w:rsid w:val="005236BA"/>
    <w:rsid w:val="0052386A"/>
    <w:rsid w:val="005238A2"/>
    <w:rsid w:val="005238F3"/>
    <w:rsid w:val="00523909"/>
    <w:rsid w:val="005239BF"/>
    <w:rsid w:val="00523A04"/>
    <w:rsid w:val="00523A33"/>
    <w:rsid w:val="00523AB8"/>
    <w:rsid w:val="00523B3D"/>
    <w:rsid w:val="00523B76"/>
    <w:rsid w:val="00523B88"/>
    <w:rsid w:val="00523BB8"/>
    <w:rsid w:val="00523BF3"/>
    <w:rsid w:val="00523BFB"/>
    <w:rsid w:val="00523C16"/>
    <w:rsid w:val="00523D06"/>
    <w:rsid w:val="00523E0D"/>
    <w:rsid w:val="00523E60"/>
    <w:rsid w:val="00523E91"/>
    <w:rsid w:val="00523F2C"/>
    <w:rsid w:val="00523F4A"/>
    <w:rsid w:val="00524040"/>
    <w:rsid w:val="00524046"/>
    <w:rsid w:val="0052408A"/>
    <w:rsid w:val="005240D9"/>
    <w:rsid w:val="0052410B"/>
    <w:rsid w:val="0052419E"/>
    <w:rsid w:val="005241B0"/>
    <w:rsid w:val="005241B9"/>
    <w:rsid w:val="00524286"/>
    <w:rsid w:val="005242B1"/>
    <w:rsid w:val="00524329"/>
    <w:rsid w:val="00524357"/>
    <w:rsid w:val="00524386"/>
    <w:rsid w:val="00524412"/>
    <w:rsid w:val="00524416"/>
    <w:rsid w:val="00524458"/>
    <w:rsid w:val="0052445A"/>
    <w:rsid w:val="0052446A"/>
    <w:rsid w:val="005244BB"/>
    <w:rsid w:val="00524510"/>
    <w:rsid w:val="00524536"/>
    <w:rsid w:val="00524574"/>
    <w:rsid w:val="005245A3"/>
    <w:rsid w:val="005246EC"/>
    <w:rsid w:val="00524794"/>
    <w:rsid w:val="00524805"/>
    <w:rsid w:val="00524809"/>
    <w:rsid w:val="00524817"/>
    <w:rsid w:val="00524822"/>
    <w:rsid w:val="005248B3"/>
    <w:rsid w:val="005248BE"/>
    <w:rsid w:val="00524959"/>
    <w:rsid w:val="0052496F"/>
    <w:rsid w:val="00524AAB"/>
    <w:rsid w:val="00524ACD"/>
    <w:rsid w:val="00524B8E"/>
    <w:rsid w:val="00524BF1"/>
    <w:rsid w:val="00524BF2"/>
    <w:rsid w:val="00524C56"/>
    <w:rsid w:val="00524C8F"/>
    <w:rsid w:val="00524CD5"/>
    <w:rsid w:val="00524CEA"/>
    <w:rsid w:val="00524D09"/>
    <w:rsid w:val="00524D2F"/>
    <w:rsid w:val="00524DB1"/>
    <w:rsid w:val="00524DF3"/>
    <w:rsid w:val="00524DFF"/>
    <w:rsid w:val="00524E1A"/>
    <w:rsid w:val="00524E77"/>
    <w:rsid w:val="00524E84"/>
    <w:rsid w:val="00524EC9"/>
    <w:rsid w:val="00524ED8"/>
    <w:rsid w:val="00524F2B"/>
    <w:rsid w:val="00524F40"/>
    <w:rsid w:val="0052509F"/>
    <w:rsid w:val="005250BD"/>
    <w:rsid w:val="005250D9"/>
    <w:rsid w:val="00525104"/>
    <w:rsid w:val="00525141"/>
    <w:rsid w:val="00525213"/>
    <w:rsid w:val="005252FF"/>
    <w:rsid w:val="0052532E"/>
    <w:rsid w:val="005253C4"/>
    <w:rsid w:val="005253CE"/>
    <w:rsid w:val="005253EB"/>
    <w:rsid w:val="0052542F"/>
    <w:rsid w:val="00525480"/>
    <w:rsid w:val="005254FF"/>
    <w:rsid w:val="00525500"/>
    <w:rsid w:val="00525550"/>
    <w:rsid w:val="005255BE"/>
    <w:rsid w:val="005255E2"/>
    <w:rsid w:val="005255E9"/>
    <w:rsid w:val="0052570C"/>
    <w:rsid w:val="0052573C"/>
    <w:rsid w:val="00525795"/>
    <w:rsid w:val="005257F8"/>
    <w:rsid w:val="0052584E"/>
    <w:rsid w:val="0052586E"/>
    <w:rsid w:val="005258F0"/>
    <w:rsid w:val="00525911"/>
    <w:rsid w:val="00525ACF"/>
    <w:rsid w:val="00525B7D"/>
    <w:rsid w:val="00525BA6"/>
    <w:rsid w:val="00525C23"/>
    <w:rsid w:val="00525C65"/>
    <w:rsid w:val="00525CE4"/>
    <w:rsid w:val="00525D1E"/>
    <w:rsid w:val="00525D92"/>
    <w:rsid w:val="00525DC4"/>
    <w:rsid w:val="00525E72"/>
    <w:rsid w:val="00525FCF"/>
    <w:rsid w:val="00526010"/>
    <w:rsid w:val="00526041"/>
    <w:rsid w:val="00526070"/>
    <w:rsid w:val="00526084"/>
    <w:rsid w:val="005260C7"/>
    <w:rsid w:val="005260E6"/>
    <w:rsid w:val="005262B5"/>
    <w:rsid w:val="005262D2"/>
    <w:rsid w:val="005263B7"/>
    <w:rsid w:val="00526442"/>
    <w:rsid w:val="00526494"/>
    <w:rsid w:val="005264B5"/>
    <w:rsid w:val="0052651F"/>
    <w:rsid w:val="0052656B"/>
    <w:rsid w:val="005265F0"/>
    <w:rsid w:val="00526635"/>
    <w:rsid w:val="00526688"/>
    <w:rsid w:val="0052668F"/>
    <w:rsid w:val="005266CF"/>
    <w:rsid w:val="00526700"/>
    <w:rsid w:val="005268C4"/>
    <w:rsid w:val="005268D7"/>
    <w:rsid w:val="005268E5"/>
    <w:rsid w:val="005269D9"/>
    <w:rsid w:val="00526A1F"/>
    <w:rsid w:val="00526A6B"/>
    <w:rsid w:val="00526A6C"/>
    <w:rsid w:val="00526AAA"/>
    <w:rsid w:val="00526ABC"/>
    <w:rsid w:val="00526AFB"/>
    <w:rsid w:val="00526B0F"/>
    <w:rsid w:val="00526B40"/>
    <w:rsid w:val="00526BA2"/>
    <w:rsid w:val="00526BCD"/>
    <w:rsid w:val="00526BD4"/>
    <w:rsid w:val="00526BD6"/>
    <w:rsid w:val="00526CEA"/>
    <w:rsid w:val="00526D3A"/>
    <w:rsid w:val="00526DDC"/>
    <w:rsid w:val="00526DF2"/>
    <w:rsid w:val="00526E40"/>
    <w:rsid w:val="00526E69"/>
    <w:rsid w:val="00526F24"/>
    <w:rsid w:val="00526FB5"/>
    <w:rsid w:val="00526FC6"/>
    <w:rsid w:val="00527028"/>
    <w:rsid w:val="0052702E"/>
    <w:rsid w:val="00527063"/>
    <w:rsid w:val="00527092"/>
    <w:rsid w:val="00527097"/>
    <w:rsid w:val="0052715E"/>
    <w:rsid w:val="005271CD"/>
    <w:rsid w:val="00527233"/>
    <w:rsid w:val="0052729B"/>
    <w:rsid w:val="005272B8"/>
    <w:rsid w:val="00527346"/>
    <w:rsid w:val="0052735C"/>
    <w:rsid w:val="005273B5"/>
    <w:rsid w:val="00527567"/>
    <w:rsid w:val="005275EA"/>
    <w:rsid w:val="0052765C"/>
    <w:rsid w:val="0052784A"/>
    <w:rsid w:val="00527852"/>
    <w:rsid w:val="0052789E"/>
    <w:rsid w:val="005278A7"/>
    <w:rsid w:val="005278D4"/>
    <w:rsid w:val="005278E5"/>
    <w:rsid w:val="005279D4"/>
    <w:rsid w:val="005279E3"/>
    <w:rsid w:val="005279E7"/>
    <w:rsid w:val="00527ABF"/>
    <w:rsid w:val="00527ADF"/>
    <w:rsid w:val="00527B22"/>
    <w:rsid w:val="00527B63"/>
    <w:rsid w:val="00527B85"/>
    <w:rsid w:val="00527BAE"/>
    <w:rsid w:val="00527C0F"/>
    <w:rsid w:val="00527C39"/>
    <w:rsid w:val="00527C7D"/>
    <w:rsid w:val="00527D02"/>
    <w:rsid w:val="00527D8A"/>
    <w:rsid w:val="00527E05"/>
    <w:rsid w:val="00527EB6"/>
    <w:rsid w:val="00527F25"/>
    <w:rsid w:val="00527F3C"/>
    <w:rsid w:val="00527F57"/>
    <w:rsid w:val="00530102"/>
    <w:rsid w:val="00530120"/>
    <w:rsid w:val="00530128"/>
    <w:rsid w:val="00530148"/>
    <w:rsid w:val="005302A1"/>
    <w:rsid w:val="0053032B"/>
    <w:rsid w:val="0053037E"/>
    <w:rsid w:val="0053039D"/>
    <w:rsid w:val="0053040A"/>
    <w:rsid w:val="00530473"/>
    <w:rsid w:val="0053049E"/>
    <w:rsid w:val="00530560"/>
    <w:rsid w:val="00530588"/>
    <w:rsid w:val="005306FA"/>
    <w:rsid w:val="0053073D"/>
    <w:rsid w:val="00530837"/>
    <w:rsid w:val="00530844"/>
    <w:rsid w:val="0053087D"/>
    <w:rsid w:val="005308EF"/>
    <w:rsid w:val="00530A1E"/>
    <w:rsid w:val="00530ACE"/>
    <w:rsid w:val="00530ADF"/>
    <w:rsid w:val="00530BC3"/>
    <w:rsid w:val="00530C81"/>
    <w:rsid w:val="00530CBD"/>
    <w:rsid w:val="00530D54"/>
    <w:rsid w:val="00530DDF"/>
    <w:rsid w:val="00530E5A"/>
    <w:rsid w:val="00530E9C"/>
    <w:rsid w:val="00530EA1"/>
    <w:rsid w:val="00530EC9"/>
    <w:rsid w:val="00530F4E"/>
    <w:rsid w:val="00530FB5"/>
    <w:rsid w:val="00531229"/>
    <w:rsid w:val="0053129A"/>
    <w:rsid w:val="005312A5"/>
    <w:rsid w:val="005312C0"/>
    <w:rsid w:val="005312CE"/>
    <w:rsid w:val="0053130D"/>
    <w:rsid w:val="00531322"/>
    <w:rsid w:val="00531394"/>
    <w:rsid w:val="005313D4"/>
    <w:rsid w:val="0053140F"/>
    <w:rsid w:val="00531417"/>
    <w:rsid w:val="0053141B"/>
    <w:rsid w:val="0053144A"/>
    <w:rsid w:val="00531483"/>
    <w:rsid w:val="005314B2"/>
    <w:rsid w:val="00531697"/>
    <w:rsid w:val="005316D6"/>
    <w:rsid w:val="005316DE"/>
    <w:rsid w:val="00531776"/>
    <w:rsid w:val="00531798"/>
    <w:rsid w:val="0053187C"/>
    <w:rsid w:val="00531884"/>
    <w:rsid w:val="00531A00"/>
    <w:rsid w:val="00531A11"/>
    <w:rsid w:val="00531A9F"/>
    <w:rsid w:val="00531B55"/>
    <w:rsid w:val="00531BB4"/>
    <w:rsid w:val="00531BC7"/>
    <w:rsid w:val="00531C41"/>
    <w:rsid w:val="00531C6F"/>
    <w:rsid w:val="00531CC7"/>
    <w:rsid w:val="00531DA7"/>
    <w:rsid w:val="00531DB2"/>
    <w:rsid w:val="00531F44"/>
    <w:rsid w:val="00531F45"/>
    <w:rsid w:val="00531F7B"/>
    <w:rsid w:val="00532056"/>
    <w:rsid w:val="005320C3"/>
    <w:rsid w:val="00532132"/>
    <w:rsid w:val="005321E1"/>
    <w:rsid w:val="005322A8"/>
    <w:rsid w:val="005322B7"/>
    <w:rsid w:val="005323C0"/>
    <w:rsid w:val="0053245F"/>
    <w:rsid w:val="005325B4"/>
    <w:rsid w:val="00532619"/>
    <w:rsid w:val="00532756"/>
    <w:rsid w:val="00532767"/>
    <w:rsid w:val="00532778"/>
    <w:rsid w:val="005327CF"/>
    <w:rsid w:val="00532857"/>
    <w:rsid w:val="0053285D"/>
    <w:rsid w:val="0053288A"/>
    <w:rsid w:val="00532916"/>
    <w:rsid w:val="00532924"/>
    <w:rsid w:val="0053294D"/>
    <w:rsid w:val="0053298F"/>
    <w:rsid w:val="005329D6"/>
    <w:rsid w:val="005329F5"/>
    <w:rsid w:val="00532BB2"/>
    <w:rsid w:val="00532BC8"/>
    <w:rsid w:val="00532C03"/>
    <w:rsid w:val="00532C84"/>
    <w:rsid w:val="00532D82"/>
    <w:rsid w:val="00532DAD"/>
    <w:rsid w:val="00532DB0"/>
    <w:rsid w:val="00532EAA"/>
    <w:rsid w:val="00532F36"/>
    <w:rsid w:val="00532F89"/>
    <w:rsid w:val="00532FE9"/>
    <w:rsid w:val="0053303F"/>
    <w:rsid w:val="0053307A"/>
    <w:rsid w:val="005330EA"/>
    <w:rsid w:val="005330ED"/>
    <w:rsid w:val="0053316C"/>
    <w:rsid w:val="005331E9"/>
    <w:rsid w:val="00533259"/>
    <w:rsid w:val="005332B0"/>
    <w:rsid w:val="005332CF"/>
    <w:rsid w:val="005332E8"/>
    <w:rsid w:val="00533307"/>
    <w:rsid w:val="0053331C"/>
    <w:rsid w:val="0053340A"/>
    <w:rsid w:val="0053343B"/>
    <w:rsid w:val="0053353A"/>
    <w:rsid w:val="0053355E"/>
    <w:rsid w:val="005335D2"/>
    <w:rsid w:val="00533619"/>
    <w:rsid w:val="00533628"/>
    <w:rsid w:val="0053362C"/>
    <w:rsid w:val="0053369C"/>
    <w:rsid w:val="00533736"/>
    <w:rsid w:val="0053374E"/>
    <w:rsid w:val="00533761"/>
    <w:rsid w:val="00533792"/>
    <w:rsid w:val="005337B7"/>
    <w:rsid w:val="005337C8"/>
    <w:rsid w:val="00533800"/>
    <w:rsid w:val="00533885"/>
    <w:rsid w:val="0053389F"/>
    <w:rsid w:val="005338D1"/>
    <w:rsid w:val="005339C5"/>
    <w:rsid w:val="00533A12"/>
    <w:rsid w:val="00533A2A"/>
    <w:rsid w:val="00533A40"/>
    <w:rsid w:val="00533BBA"/>
    <w:rsid w:val="00533C17"/>
    <w:rsid w:val="00533C79"/>
    <w:rsid w:val="00533CFC"/>
    <w:rsid w:val="00533D6E"/>
    <w:rsid w:val="00533FBF"/>
    <w:rsid w:val="00534294"/>
    <w:rsid w:val="005342DC"/>
    <w:rsid w:val="005342E5"/>
    <w:rsid w:val="005343A5"/>
    <w:rsid w:val="005343B2"/>
    <w:rsid w:val="005343F3"/>
    <w:rsid w:val="005343F8"/>
    <w:rsid w:val="00534489"/>
    <w:rsid w:val="005344A2"/>
    <w:rsid w:val="00534512"/>
    <w:rsid w:val="00534535"/>
    <w:rsid w:val="0053458E"/>
    <w:rsid w:val="005345DC"/>
    <w:rsid w:val="00534659"/>
    <w:rsid w:val="0053465A"/>
    <w:rsid w:val="00534713"/>
    <w:rsid w:val="00534793"/>
    <w:rsid w:val="00534817"/>
    <w:rsid w:val="00534995"/>
    <w:rsid w:val="00534A24"/>
    <w:rsid w:val="00534AF7"/>
    <w:rsid w:val="00534B31"/>
    <w:rsid w:val="00534B89"/>
    <w:rsid w:val="00534C13"/>
    <w:rsid w:val="00534CD8"/>
    <w:rsid w:val="00534D16"/>
    <w:rsid w:val="00534D66"/>
    <w:rsid w:val="00534D6F"/>
    <w:rsid w:val="00534E28"/>
    <w:rsid w:val="00534E48"/>
    <w:rsid w:val="00534F15"/>
    <w:rsid w:val="00534F7B"/>
    <w:rsid w:val="00534FA0"/>
    <w:rsid w:val="00534FC6"/>
    <w:rsid w:val="00535011"/>
    <w:rsid w:val="0053504C"/>
    <w:rsid w:val="00535052"/>
    <w:rsid w:val="005350A4"/>
    <w:rsid w:val="005350B3"/>
    <w:rsid w:val="005350ED"/>
    <w:rsid w:val="00535105"/>
    <w:rsid w:val="00535148"/>
    <w:rsid w:val="0053524A"/>
    <w:rsid w:val="005352A4"/>
    <w:rsid w:val="0053543F"/>
    <w:rsid w:val="005354C1"/>
    <w:rsid w:val="005355B3"/>
    <w:rsid w:val="005355E1"/>
    <w:rsid w:val="00535609"/>
    <w:rsid w:val="0053560A"/>
    <w:rsid w:val="0053561F"/>
    <w:rsid w:val="00535622"/>
    <w:rsid w:val="00535639"/>
    <w:rsid w:val="00535761"/>
    <w:rsid w:val="005357B8"/>
    <w:rsid w:val="005357D5"/>
    <w:rsid w:val="00535841"/>
    <w:rsid w:val="00535842"/>
    <w:rsid w:val="0053584F"/>
    <w:rsid w:val="005358CD"/>
    <w:rsid w:val="00535971"/>
    <w:rsid w:val="0053598F"/>
    <w:rsid w:val="005359A9"/>
    <w:rsid w:val="00535ACB"/>
    <w:rsid w:val="00535AE0"/>
    <w:rsid w:val="00535B5A"/>
    <w:rsid w:val="00535B63"/>
    <w:rsid w:val="00535B71"/>
    <w:rsid w:val="00535B8D"/>
    <w:rsid w:val="00535C75"/>
    <w:rsid w:val="00535CDA"/>
    <w:rsid w:val="00535D26"/>
    <w:rsid w:val="00535D39"/>
    <w:rsid w:val="00535D92"/>
    <w:rsid w:val="00535DD9"/>
    <w:rsid w:val="00535E9F"/>
    <w:rsid w:val="00535F9E"/>
    <w:rsid w:val="00535FEC"/>
    <w:rsid w:val="005360CD"/>
    <w:rsid w:val="0053611C"/>
    <w:rsid w:val="00536133"/>
    <w:rsid w:val="0053626C"/>
    <w:rsid w:val="005362FF"/>
    <w:rsid w:val="00536311"/>
    <w:rsid w:val="00536374"/>
    <w:rsid w:val="0053643A"/>
    <w:rsid w:val="0053643E"/>
    <w:rsid w:val="0053646A"/>
    <w:rsid w:val="005364A6"/>
    <w:rsid w:val="005364AC"/>
    <w:rsid w:val="00536511"/>
    <w:rsid w:val="00536544"/>
    <w:rsid w:val="005365C8"/>
    <w:rsid w:val="00536624"/>
    <w:rsid w:val="00536628"/>
    <w:rsid w:val="00536648"/>
    <w:rsid w:val="005366A5"/>
    <w:rsid w:val="0053673F"/>
    <w:rsid w:val="00536742"/>
    <w:rsid w:val="00536752"/>
    <w:rsid w:val="00536823"/>
    <w:rsid w:val="00536850"/>
    <w:rsid w:val="00536872"/>
    <w:rsid w:val="005369F3"/>
    <w:rsid w:val="005369FE"/>
    <w:rsid w:val="00536A2F"/>
    <w:rsid w:val="00536A51"/>
    <w:rsid w:val="00536A90"/>
    <w:rsid w:val="00536A99"/>
    <w:rsid w:val="00536BBF"/>
    <w:rsid w:val="00536BD3"/>
    <w:rsid w:val="00536BF5"/>
    <w:rsid w:val="00536C54"/>
    <w:rsid w:val="00536D0A"/>
    <w:rsid w:val="00536D50"/>
    <w:rsid w:val="00536DCA"/>
    <w:rsid w:val="00536E54"/>
    <w:rsid w:val="00536EE5"/>
    <w:rsid w:val="00536EF7"/>
    <w:rsid w:val="00536F55"/>
    <w:rsid w:val="00536F6F"/>
    <w:rsid w:val="0053700F"/>
    <w:rsid w:val="00537112"/>
    <w:rsid w:val="0053718F"/>
    <w:rsid w:val="005371AA"/>
    <w:rsid w:val="005371E1"/>
    <w:rsid w:val="005372A2"/>
    <w:rsid w:val="005372A4"/>
    <w:rsid w:val="0053736B"/>
    <w:rsid w:val="0053748C"/>
    <w:rsid w:val="005374BE"/>
    <w:rsid w:val="005374C2"/>
    <w:rsid w:val="005374F6"/>
    <w:rsid w:val="005374FC"/>
    <w:rsid w:val="0053751B"/>
    <w:rsid w:val="00537544"/>
    <w:rsid w:val="00537562"/>
    <w:rsid w:val="00537599"/>
    <w:rsid w:val="00537655"/>
    <w:rsid w:val="00537717"/>
    <w:rsid w:val="0053771B"/>
    <w:rsid w:val="00537779"/>
    <w:rsid w:val="00537850"/>
    <w:rsid w:val="0053787A"/>
    <w:rsid w:val="0053789B"/>
    <w:rsid w:val="005378BC"/>
    <w:rsid w:val="0053793E"/>
    <w:rsid w:val="00537B6A"/>
    <w:rsid w:val="00537B70"/>
    <w:rsid w:val="00537C41"/>
    <w:rsid w:val="00537C44"/>
    <w:rsid w:val="00537C70"/>
    <w:rsid w:val="00537CFA"/>
    <w:rsid w:val="00537D5E"/>
    <w:rsid w:val="00537DB5"/>
    <w:rsid w:val="00537DBC"/>
    <w:rsid w:val="00537EAF"/>
    <w:rsid w:val="00537FBE"/>
    <w:rsid w:val="00537FC3"/>
    <w:rsid w:val="00537FE1"/>
    <w:rsid w:val="00540027"/>
    <w:rsid w:val="00540036"/>
    <w:rsid w:val="0054006D"/>
    <w:rsid w:val="005401D7"/>
    <w:rsid w:val="0054025B"/>
    <w:rsid w:val="005402CE"/>
    <w:rsid w:val="0054034D"/>
    <w:rsid w:val="0054041E"/>
    <w:rsid w:val="005404A7"/>
    <w:rsid w:val="005404D0"/>
    <w:rsid w:val="0054058A"/>
    <w:rsid w:val="0054058F"/>
    <w:rsid w:val="005405F6"/>
    <w:rsid w:val="00540654"/>
    <w:rsid w:val="005406CA"/>
    <w:rsid w:val="005407BB"/>
    <w:rsid w:val="005407D7"/>
    <w:rsid w:val="00540838"/>
    <w:rsid w:val="00540862"/>
    <w:rsid w:val="00540895"/>
    <w:rsid w:val="005408BD"/>
    <w:rsid w:val="005408CD"/>
    <w:rsid w:val="005408D9"/>
    <w:rsid w:val="00540963"/>
    <w:rsid w:val="0054096B"/>
    <w:rsid w:val="005409CE"/>
    <w:rsid w:val="005409F7"/>
    <w:rsid w:val="005409F8"/>
    <w:rsid w:val="00540A6C"/>
    <w:rsid w:val="00540A86"/>
    <w:rsid w:val="00540AEE"/>
    <w:rsid w:val="00540BA6"/>
    <w:rsid w:val="00540C33"/>
    <w:rsid w:val="00540C48"/>
    <w:rsid w:val="00540E11"/>
    <w:rsid w:val="00540EE8"/>
    <w:rsid w:val="00540F42"/>
    <w:rsid w:val="00540F98"/>
    <w:rsid w:val="00540FD0"/>
    <w:rsid w:val="00540FD3"/>
    <w:rsid w:val="0054103E"/>
    <w:rsid w:val="00541098"/>
    <w:rsid w:val="005410C5"/>
    <w:rsid w:val="005410E4"/>
    <w:rsid w:val="0054116A"/>
    <w:rsid w:val="00541248"/>
    <w:rsid w:val="0054126F"/>
    <w:rsid w:val="0054137F"/>
    <w:rsid w:val="005413C1"/>
    <w:rsid w:val="005413DD"/>
    <w:rsid w:val="005413F8"/>
    <w:rsid w:val="005414A9"/>
    <w:rsid w:val="005414B7"/>
    <w:rsid w:val="00541505"/>
    <w:rsid w:val="00541507"/>
    <w:rsid w:val="00541510"/>
    <w:rsid w:val="0054156B"/>
    <w:rsid w:val="00541572"/>
    <w:rsid w:val="00541573"/>
    <w:rsid w:val="005415AD"/>
    <w:rsid w:val="00541632"/>
    <w:rsid w:val="00541672"/>
    <w:rsid w:val="00541692"/>
    <w:rsid w:val="0054179D"/>
    <w:rsid w:val="005417A1"/>
    <w:rsid w:val="005417B0"/>
    <w:rsid w:val="005417BF"/>
    <w:rsid w:val="0054180F"/>
    <w:rsid w:val="00541856"/>
    <w:rsid w:val="005418E6"/>
    <w:rsid w:val="005418EA"/>
    <w:rsid w:val="005418EC"/>
    <w:rsid w:val="00541923"/>
    <w:rsid w:val="0054199D"/>
    <w:rsid w:val="005419C3"/>
    <w:rsid w:val="00541A6D"/>
    <w:rsid w:val="00541ADB"/>
    <w:rsid w:val="00541AF2"/>
    <w:rsid w:val="00541B4D"/>
    <w:rsid w:val="00541BAF"/>
    <w:rsid w:val="00541C4B"/>
    <w:rsid w:val="00541CF7"/>
    <w:rsid w:val="00541D8D"/>
    <w:rsid w:val="00541D96"/>
    <w:rsid w:val="00541F35"/>
    <w:rsid w:val="00541F5F"/>
    <w:rsid w:val="00541F62"/>
    <w:rsid w:val="00541F69"/>
    <w:rsid w:val="00541F79"/>
    <w:rsid w:val="005420A6"/>
    <w:rsid w:val="005420AE"/>
    <w:rsid w:val="00542100"/>
    <w:rsid w:val="00542143"/>
    <w:rsid w:val="0054214E"/>
    <w:rsid w:val="00542155"/>
    <w:rsid w:val="00542157"/>
    <w:rsid w:val="00542185"/>
    <w:rsid w:val="005421A9"/>
    <w:rsid w:val="005421D9"/>
    <w:rsid w:val="005421EF"/>
    <w:rsid w:val="00542232"/>
    <w:rsid w:val="00542271"/>
    <w:rsid w:val="00542487"/>
    <w:rsid w:val="00542491"/>
    <w:rsid w:val="00542536"/>
    <w:rsid w:val="00542555"/>
    <w:rsid w:val="00542668"/>
    <w:rsid w:val="00542699"/>
    <w:rsid w:val="00542747"/>
    <w:rsid w:val="0054274C"/>
    <w:rsid w:val="00542752"/>
    <w:rsid w:val="005427DF"/>
    <w:rsid w:val="00542840"/>
    <w:rsid w:val="00542846"/>
    <w:rsid w:val="005428C1"/>
    <w:rsid w:val="005428DB"/>
    <w:rsid w:val="005428EB"/>
    <w:rsid w:val="0054299B"/>
    <w:rsid w:val="005429F0"/>
    <w:rsid w:val="00542A60"/>
    <w:rsid w:val="00542B32"/>
    <w:rsid w:val="00542BFA"/>
    <w:rsid w:val="00542C07"/>
    <w:rsid w:val="00542C26"/>
    <w:rsid w:val="00542C32"/>
    <w:rsid w:val="00542DB5"/>
    <w:rsid w:val="00542DF4"/>
    <w:rsid w:val="00542E64"/>
    <w:rsid w:val="00542EA0"/>
    <w:rsid w:val="00542ECB"/>
    <w:rsid w:val="00542F46"/>
    <w:rsid w:val="00542FB7"/>
    <w:rsid w:val="00542FD3"/>
    <w:rsid w:val="0054301B"/>
    <w:rsid w:val="00543030"/>
    <w:rsid w:val="005430E9"/>
    <w:rsid w:val="00543282"/>
    <w:rsid w:val="005433C0"/>
    <w:rsid w:val="0054340C"/>
    <w:rsid w:val="00543436"/>
    <w:rsid w:val="00543437"/>
    <w:rsid w:val="00543516"/>
    <w:rsid w:val="0054357F"/>
    <w:rsid w:val="005435B2"/>
    <w:rsid w:val="005435D0"/>
    <w:rsid w:val="0054363E"/>
    <w:rsid w:val="0054363F"/>
    <w:rsid w:val="00543681"/>
    <w:rsid w:val="005436A5"/>
    <w:rsid w:val="005436E9"/>
    <w:rsid w:val="00543787"/>
    <w:rsid w:val="005437C3"/>
    <w:rsid w:val="005437E3"/>
    <w:rsid w:val="005437F2"/>
    <w:rsid w:val="00543812"/>
    <w:rsid w:val="00543876"/>
    <w:rsid w:val="00543890"/>
    <w:rsid w:val="005438F1"/>
    <w:rsid w:val="00543932"/>
    <w:rsid w:val="0054394C"/>
    <w:rsid w:val="0054397E"/>
    <w:rsid w:val="00543A17"/>
    <w:rsid w:val="00543A44"/>
    <w:rsid w:val="00543A4D"/>
    <w:rsid w:val="00543AC3"/>
    <w:rsid w:val="00543AC7"/>
    <w:rsid w:val="00543BE3"/>
    <w:rsid w:val="00543BF3"/>
    <w:rsid w:val="00543C42"/>
    <w:rsid w:val="00543CDA"/>
    <w:rsid w:val="00543DCE"/>
    <w:rsid w:val="00543E4B"/>
    <w:rsid w:val="00543E5D"/>
    <w:rsid w:val="00543E9A"/>
    <w:rsid w:val="00543F55"/>
    <w:rsid w:val="00543F89"/>
    <w:rsid w:val="00543FAD"/>
    <w:rsid w:val="00543FBD"/>
    <w:rsid w:val="00544117"/>
    <w:rsid w:val="00544127"/>
    <w:rsid w:val="00544166"/>
    <w:rsid w:val="0054417C"/>
    <w:rsid w:val="00544180"/>
    <w:rsid w:val="005441BD"/>
    <w:rsid w:val="005441E6"/>
    <w:rsid w:val="00544250"/>
    <w:rsid w:val="00544255"/>
    <w:rsid w:val="00544295"/>
    <w:rsid w:val="00544438"/>
    <w:rsid w:val="00544465"/>
    <w:rsid w:val="005445C4"/>
    <w:rsid w:val="00544680"/>
    <w:rsid w:val="00544690"/>
    <w:rsid w:val="0054469C"/>
    <w:rsid w:val="005446A4"/>
    <w:rsid w:val="005446C0"/>
    <w:rsid w:val="00544718"/>
    <w:rsid w:val="00544738"/>
    <w:rsid w:val="00544770"/>
    <w:rsid w:val="005447C8"/>
    <w:rsid w:val="005447E0"/>
    <w:rsid w:val="005447ED"/>
    <w:rsid w:val="005447F1"/>
    <w:rsid w:val="00544801"/>
    <w:rsid w:val="00544824"/>
    <w:rsid w:val="00544877"/>
    <w:rsid w:val="005448E4"/>
    <w:rsid w:val="00544969"/>
    <w:rsid w:val="00544A36"/>
    <w:rsid w:val="00544A8C"/>
    <w:rsid w:val="00544AC9"/>
    <w:rsid w:val="00544AF2"/>
    <w:rsid w:val="00544B19"/>
    <w:rsid w:val="00544B2E"/>
    <w:rsid w:val="00544C02"/>
    <w:rsid w:val="00544C8E"/>
    <w:rsid w:val="00544D08"/>
    <w:rsid w:val="00544D29"/>
    <w:rsid w:val="00544D42"/>
    <w:rsid w:val="00544DCC"/>
    <w:rsid w:val="00544E09"/>
    <w:rsid w:val="00544E60"/>
    <w:rsid w:val="00544EA3"/>
    <w:rsid w:val="00544F21"/>
    <w:rsid w:val="00544F2B"/>
    <w:rsid w:val="00544F2F"/>
    <w:rsid w:val="00544F4B"/>
    <w:rsid w:val="00544F5B"/>
    <w:rsid w:val="00544FDB"/>
    <w:rsid w:val="00545050"/>
    <w:rsid w:val="005452DE"/>
    <w:rsid w:val="00545301"/>
    <w:rsid w:val="00545310"/>
    <w:rsid w:val="00545312"/>
    <w:rsid w:val="00545317"/>
    <w:rsid w:val="0054531A"/>
    <w:rsid w:val="0054531C"/>
    <w:rsid w:val="00545370"/>
    <w:rsid w:val="005453FA"/>
    <w:rsid w:val="005454EB"/>
    <w:rsid w:val="00545514"/>
    <w:rsid w:val="0054551F"/>
    <w:rsid w:val="00545536"/>
    <w:rsid w:val="00545638"/>
    <w:rsid w:val="0054570D"/>
    <w:rsid w:val="00545722"/>
    <w:rsid w:val="00545739"/>
    <w:rsid w:val="00545769"/>
    <w:rsid w:val="005457AF"/>
    <w:rsid w:val="005457ED"/>
    <w:rsid w:val="00545926"/>
    <w:rsid w:val="00545980"/>
    <w:rsid w:val="005459F4"/>
    <w:rsid w:val="00545AC8"/>
    <w:rsid w:val="00545B1B"/>
    <w:rsid w:val="00545B67"/>
    <w:rsid w:val="00545B87"/>
    <w:rsid w:val="00545C71"/>
    <w:rsid w:val="00545CAC"/>
    <w:rsid w:val="00545D49"/>
    <w:rsid w:val="00545DFC"/>
    <w:rsid w:val="00545E30"/>
    <w:rsid w:val="00545E5B"/>
    <w:rsid w:val="00545E5F"/>
    <w:rsid w:val="00545EDF"/>
    <w:rsid w:val="00545F19"/>
    <w:rsid w:val="00545F2F"/>
    <w:rsid w:val="00545F69"/>
    <w:rsid w:val="00546017"/>
    <w:rsid w:val="00546056"/>
    <w:rsid w:val="005460A5"/>
    <w:rsid w:val="00546143"/>
    <w:rsid w:val="00546162"/>
    <w:rsid w:val="005461AD"/>
    <w:rsid w:val="005461EC"/>
    <w:rsid w:val="00546256"/>
    <w:rsid w:val="005462F1"/>
    <w:rsid w:val="005462FA"/>
    <w:rsid w:val="0054630C"/>
    <w:rsid w:val="00546332"/>
    <w:rsid w:val="005463B2"/>
    <w:rsid w:val="00546409"/>
    <w:rsid w:val="00546410"/>
    <w:rsid w:val="0054641B"/>
    <w:rsid w:val="00546459"/>
    <w:rsid w:val="005464D2"/>
    <w:rsid w:val="005464EC"/>
    <w:rsid w:val="0054651D"/>
    <w:rsid w:val="0054653F"/>
    <w:rsid w:val="00546551"/>
    <w:rsid w:val="00546574"/>
    <w:rsid w:val="005465B5"/>
    <w:rsid w:val="005465B8"/>
    <w:rsid w:val="0054662C"/>
    <w:rsid w:val="00546646"/>
    <w:rsid w:val="005466D0"/>
    <w:rsid w:val="005466E7"/>
    <w:rsid w:val="005467E2"/>
    <w:rsid w:val="00546839"/>
    <w:rsid w:val="0054683B"/>
    <w:rsid w:val="00546919"/>
    <w:rsid w:val="005469EE"/>
    <w:rsid w:val="00546A89"/>
    <w:rsid w:val="00546AB0"/>
    <w:rsid w:val="00546ABA"/>
    <w:rsid w:val="00546B61"/>
    <w:rsid w:val="00546BC8"/>
    <w:rsid w:val="00546BE1"/>
    <w:rsid w:val="00546C80"/>
    <w:rsid w:val="00546CF6"/>
    <w:rsid w:val="00546D38"/>
    <w:rsid w:val="00546D70"/>
    <w:rsid w:val="00546D8A"/>
    <w:rsid w:val="00546DD0"/>
    <w:rsid w:val="00546EC1"/>
    <w:rsid w:val="00546EC3"/>
    <w:rsid w:val="00546F91"/>
    <w:rsid w:val="00546FAA"/>
    <w:rsid w:val="00546FE7"/>
    <w:rsid w:val="00546FED"/>
    <w:rsid w:val="00547015"/>
    <w:rsid w:val="005470FA"/>
    <w:rsid w:val="00547159"/>
    <w:rsid w:val="005471D1"/>
    <w:rsid w:val="005471DB"/>
    <w:rsid w:val="0054722F"/>
    <w:rsid w:val="00547289"/>
    <w:rsid w:val="005472C2"/>
    <w:rsid w:val="005472E2"/>
    <w:rsid w:val="005472E7"/>
    <w:rsid w:val="00547395"/>
    <w:rsid w:val="0054749B"/>
    <w:rsid w:val="00547525"/>
    <w:rsid w:val="0054755A"/>
    <w:rsid w:val="005475A4"/>
    <w:rsid w:val="005475C5"/>
    <w:rsid w:val="005475E1"/>
    <w:rsid w:val="00547631"/>
    <w:rsid w:val="005476DC"/>
    <w:rsid w:val="00547707"/>
    <w:rsid w:val="0054776F"/>
    <w:rsid w:val="005478A4"/>
    <w:rsid w:val="005479BA"/>
    <w:rsid w:val="00547A33"/>
    <w:rsid w:val="00547B55"/>
    <w:rsid w:val="00547BCA"/>
    <w:rsid w:val="00547C0C"/>
    <w:rsid w:val="00547C4B"/>
    <w:rsid w:val="00547CB4"/>
    <w:rsid w:val="00547D14"/>
    <w:rsid w:val="00547D1D"/>
    <w:rsid w:val="00547D54"/>
    <w:rsid w:val="00547D5E"/>
    <w:rsid w:val="00547DF3"/>
    <w:rsid w:val="00547E51"/>
    <w:rsid w:val="00547F72"/>
    <w:rsid w:val="00547FC4"/>
    <w:rsid w:val="00550031"/>
    <w:rsid w:val="00550072"/>
    <w:rsid w:val="005500B3"/>
    <w:rsid w:val="005501AC"/>
    <w:rsid w:val="00550211"/>
    <w:rsid w:val="0055029A"/>
    <w:rsid w:val="005502F7"/>
    <w:rsid w:val="00550326"/>
    <w:rsid w:val="005503A9"/>
    <w:rsid w:val="00550413"/>
    <w:rsid w:val="00550457"/>
    <w:rsid w:val="00550466"/>
    <w:rsid w:val="00550495"/>
    <w:rsid w:val="005504C8"/>
    <w:rsid w:val="00550576"/>
    <w:rsid w:val="005505C0"/>
    <w:rsid w:val="005505F6"/>
    <w:rsid w:val="0055065B"/>
    <w:rsid w:val="00550669"/>
    <w:rsid w:val="005506E3"/>
    <w:rsid w:val="00550817"/>
    <w:rsid w:val="0055083F"/>
    <w:rsid w:val="0055099A"/>
    <w:rsid w:val="00550AAA"/>
    <w:rsid w:val="00550B41"/>
    <w:rsid w:val="00550BE5"/>
    <w:rsid w:val="00550C53"/>
    <w:rsid w:val="00550C7D"/>
    <w:rsid w:val="00550D97"/>
    <w:rsid w:val="00550DB2"/>
    <w:rsid w:val="00550DBA"/>
    <w:rsid w:val="00550DC5"/>
    <w:rsid w:val="00550E9A"/>
    <w:rsid w:val="00550EEA"/>
    <w:rsid w:val="00550F1F"/>
    <w:rsid w:val="00550F48"/>
    <w:rsid w:val="00550F55"/>
    <w:rsid w:val="00550F5A"/>
    <w:rsid w:val="00551269"/>
    <w:rsid w:val="00551316"/>
    <w:rsid w:val="0055134E"/>
    <w:rsid w:val="00551409"/>
    <w:rsid w:val="0055140C"/>
    <w:rsid w:val="00551467"/>
    <w:rsid w:val="005514BD"/>
    <w:rsid w:val="005514E4"/>
    <w:rsid w:val="0055154D"/>
    <w:rsid w:val="00551626"/>
    <w:rsid w:val="00551836"/>
    <w:rsid w:val="005518C3"/>
    <w:rsid w:val="00551903"/>
    <w:rsid w:val="0055193E"/>
    <w:rsid w:val="00551948"/>
    <w:rsid w:val="005519A8"/>
    <w:rsid w:val="00551A4B"/>
    <w:rsid w:val="00551A7E"/>
    <w:rsid w:val="00551B3F"/>
    <w:rsid w:val="00551B5B"/>
    <w:rsid w:val="00551BE7"/>
    <w:rsid w:val="00551C6D"/>
    <w:rsid w:val="00551D03"/>
    <w:rsid w:val="00551D69"/>
    <w:rsid w:val="00551D8F"/>
    <w:rsid w:val="00551DC0"/>
    <w:rsid w:val="00551E58"/>
    <w:rsid w:val="00551EE8"/>
    <w:rsid w:val="00551EE9"/>
    <w:rsid w:val="00551FF2"/>
    <w:rsid w:val="00552022"/>
    <w:rsid w:val="0055204D"/>
    <w:rsid w:val="005520DA"/>
    <w:rsid w:val="00552101"/>
    <w:rsid w:val="0055214E"/>
    <w:rsid w:val="0055215D"/>
    <w:rsid w:val="00552185"/>
    <w:rsid w:val="00552205"/>
    <w:rsid w:val="00552216"/>
    <w:rsid w:val="005523F7"/>
    <w:rsid w:val="00552411"/>
    <w:rsid w:val="00552426"/>
    <w:rsid w:val="00552456"/>
    <w:rsid w:val="00552494"/>
    <w:rsid w:val="005524F4"/>
    <w:rsid w:val="00552520"/>
    <w:rsid w:val="00552611"/>
    <w:rsid w:val="005526EF"/>
    <w:rsid w:val="00552815"/>
    <w:rsid w:val="00552819"/>
    <w:rsid w:val="00552846"/>
    <w:rsid w:val="0055286A"/>
    <w:rsid w:val="00552879"/>
    <w:rsid w:val="005528A7"/>
    <w:rsid w:val="005528E8"/>
    <w:rsid w:val="005528F0"/>
    <w:rsid w:val="00552902"/>
    <w:rsid w:val="00552936"/>
    <w:rsid w:val="0055297D"/>
    <w:rsid w:val="005529E4"/>
    <w:rsid w:val="00552AA5"/>
    <w:rsid w:val="00552B23"/>
    <w:rsid w:val="00552B60"/>
    <w:rsid w:val="00552C58"/>
    <w:rsid w:val="00552CC8"/>
    <w:rsid w:val="00552D0D"/>
    <w:rsid w:val="00552D2D"/>
    <w:rsid w:val="00552D95"/>
    <w:rsid w:val="00552E18"/>
    <w:rsid w:val="00552E4E"/>
    <w:rsid w:val="00552E57"/>
    <w:rsid w:val="00552EB8"/>
    <w:rsid w:val="00552FF4"/>
    <w:rsid w:val="00553028"/>
    <w:rsid w:val="0055303E"/>
    <w:rsid w:val="00553151"/>
    <w:rsid w:val="005531A6"/>
    <w:rsid w:val="005531A8"/>
    <w:rsid w:val="0055323B"/>
    <w:rsid w:val="005532B1"/>
    <w:rsid w:val="005532FE"/>
    <w:rsid w:val="0055338A"/>
    <w:rsid w:val="00553410"/>
    <w:rsid w:val="00553426"/>
    <w:rsid w:val="00553446"/>
    <w:rsid w:val="00553488"/>
    <w:rsid w:val="005534E2"/>
    <w:rsid w:val="0055351F"/>
    <w:rsid w:val="00553531"/>
    <w:rsid w:val="0055359F"/>
    <w:rsid w:val="00553672"/>
    <w:rsid w:val="00553727"/>
    <w:rsid w:val="0055387F"/>
    <w:rsid w:val="0055390C"/>
    <w:rsid w:val="00553929"/>
    <w:rsid w:val="0055393B"/>
    <w:rsid w:val="00553A37"/>
    <w:rsid w:val="00553A3B"/>
    <w:rsid w:val="00553A54"/>
    <w:rsid w:val="00553A7C"/>
    <w:rsid w:val="00553A7D"/>
    <w:rsid w:val="00553AD2"/>
    <w:rsid w:val="00553BB1"/>
    <w:rsid w:val="00553BB8"/>
    <w:rsid w:val="00553C01"/>
    <w:rsid w:val="00553C26"/>
    <w:rsid w:val="00553D4F"/>
    <w:rsid w:val="00553D6E"/>
    <w:rsid w:val="00553DDE"/>
    <w:rsid w:val="00553DF6"/>
    <w:rsid w:val="00553E0E"/>
    <w:rsid w:val="00553E17"/>
    <w:rsid w:val="00553E65"/>
    <w:rsid w:val="00553ECB"/>
    <w:rsid w:val="00553F6A"/>
    <w:rsid w:val="00553F85"/>
    <w:rsid w:val="00553FAE"/>
    <w:rsid w:val="00553FB0"/>
    <w:rsid w:val="00553FCE"/>
    <w:rsid w:val="0055405D"/>
    <w:rsid w:val="0055407E"/>
    <w:rsid w:val="005540AE"/>
    <w:rsid w:val="005540E8"/>
    <w:rsid w:val="00554103"/>
    <w:rsid w:val="0055414D"/>
    <w:rsid w:val="005541C2"/>
    <w:rsid w:val="005542C6"/>
    <w:rsid w:val="00554320"/>
    <w:rsid w:val="005543C5"/>
    <w:rsid w:val="005543D5"/>
    <w:rsid w:val="005544F6"/>
    <w:rsid w:val="00554531"/>
    <w:rsid w:val="00554640"/>
    <w:rsid w:val="00554690"/>
    <w:rsid w:val="005546C5"/>
    <w:rsid w:val="00554789"/>
    <w:rsid w:val="0055478D"/>
    <w:rsid w:val="005547A0"/>
    <w:rsid w:val="00554900"/>
    <w:rsid w:val="00554A1B"/>
    <w:rsid w:val="00554B17"/>
    <w:rsid w:val="00554B31"/>
    <w:rsid w:val="00554B3F"/>
    <w:rsid w:val="00554B61"/>
    <w:rsid w:val="00554BA5"/>
    <w:rsid w:val="00554C53"/>
    <w:rsid w:val="00554C58"/>
    <w:rsid w:val="00554C85"/>
    <w:rsid w:val="00554D0F"/>
    <w:rsid w:val="00554DDE"/>
    <w:rsid w:val="00554DFB"/>
    <w:rsid w:val="00554E19"/>
    <w:rsid w:val="00554E54"/>
    <w:rsid w:val="00554FA6"/>
    <w:rsid w:val="00554FE0"/>
    <w:rsid w:val="005550DD"/>
    <w:rsid w:val="005550F2"/>
    <w:rsid w:val="00555219"/>
    <w:rsid w:val="00555268"/>
    <w:rsid w:val="0055529C"/>
    <w:rsid w:val="005552CA"/>
    <w:rsid w:val="00555331"/>
    <w:rsid w:val="005553F0"/>
    <w:rsid w:val="005553F7"/>
    <w:rsid w:val="00555403"/>
    <w:rsid w:val="00555467"/>
    <w:rsid w:val="00555486"/>
    <w:rsid w:val="005554AA"/>
    <w:rsid w:val="005554C7"/>
    <w:rsid w:val="005555DB"/>
    <w:rsid w:val="005555E3"/>
    <w:rsid w:val="005556DA"/>
    <w:rsid w:val="005556F5"/>
    <w:rsid w:val="00555745"/>
    <w:rsid w:val="00555859"/>
    <w:rsid w:val="005559BF"/>
    <w:rsid w:val="00555A38"/>
    <w:rsid w:val="00555A65"/>
    <w:rsid w:val="00555A96"/>
    <w:rsid w:val="00555B5A"/>
    <w:rsid w:val="00555B63"/>
    <w:rsid w:val="00555C8E"/>
    <w:rsid w:val="00555C93"/>
    <w:rsid w:val="00555D00"/>
    <w:rsid w:val="00555D65"/>
    <w:rsid w:val="00555EF1"/>
    <w:rsid w:val="0055605D"/>
    <w:rsid w:val="005560B7"/>
    <w:rsid w:val="005560B8"/>
    <w:rsid w:val="0055610E"/>
    <w:rsid w:val="005561A7"/>
    <w:rsid w:val="005561BC"/>
    <w:rsid w:val="00556209"/>
    <w:rsid w:val="00556211"/>
    <w:rsid w:val="00556225"/>
    <w:rsid w:val="005562EE"/>
    <w:rsid w:val="0055630E"/>
    <w:rsid w:val="005563A7"/>
    <w:rsid w:val="00556467"/>
    <w:rsid w:val="00556469"/>
    <w:rsid w:val="005564E4"/>
    <w:rsid w:val="005565C9"/>
    <w:rsid w:val="00556609"/>
    <w:rsid w:val="00556697"/>
    <w:rsid w:val="005566BB"/>
    <w:rsid w:val="00556704"/>
    <w:rsid w:val="00556745"/>
    <w:rsid w:val="005567AE"/>
    <w:rsid w:val="005567B9"/>
    <w:rsid w:val="00556803"/>
    <w:rsid w:val="00556839"/>
    <w:rsid w:val="0055688B"/>
    <w:rsid w:val="00556904"/>
    <w:rsid w:val="00556926"/>
    <w:rsid w:val="00556962"/>
    <w:rsid w:val="0055699A"/>
    <w:rsid w:val="005569B5"/>
    <w:rsid w:val="00556A3D"/>
    <w:rsid w:val="00556A71"/>
    <w:rsid w:val="00556AEF"/>
    <w:rsid w:val="00556B2C"/>
    <w:rsid w:val="00556BC4"/>
    <w:rsid w:val="00556C68"/>
    <w:rsid w:val="00556C89"/>
    <w:rsid w:val="00556E5C"/>
    <w:rsid w:val="00556F1B"/>
    <w:rsid w:val="00556F5A"/>
    <w:rsid w:val="00556F6E"/>
    <w:rsid w:val="00556FF0"/>
    <w:rsid w:val="0055701F"/>
    <w:rsid w:val="0055705B"/>
    <w:rsid w:val="005570A9"/>
    <w:rsid w:val="00557133"/>
    <w:rsid w:val="00557179"/>
    <w:rsid w:val="005571F9"/>
    <w:rsid w:val="00557288"/>
    <w:rsid w:val="005572EA"/>
    <w:rsid w:val="00557338"/>
    <w:rsid w:val="005573B1"/>
    <w:rsid w:val="005573BF"/>
    <w:rsid w:val="005573F9"/>
    <w:rsid w:val="00557460"/>
    <w:rsid w:val="0055750D"/>
    <w:rsid w:val="00557529"/>
    <w:rsid w:val="00557538"/>
    <w:rsid w:val="0055755A"/>
    <w:rsid w:val="005575CA"/>
    <w:rsid w:val="005575DB"/>
    <w:rsid w:val="00557626"/>
    <w:rsid w:val="005576BA"/>
    <w:rsid w:val="00557706"/>
    <w:rsid w:val="00557726"/>
    <w:rsid w:val="0055774A"/>
    <w:rsid w:val="00557828"/>
    <w:rsid w:val="005578B3"/>
    <w:rsid w:val="005578BB"/>
    <w:rsid w:val="005578E6"/>
    <w:rsid w:val="0055790F"/>
    <w:rsid w:val="005579BE"/>
    <w:rsid w:val="00557AE2"/>
    <w:rsid w:val="00557B40"/>
    <w:rsid w:val="00557C47"/>
    <w:rsid w:val="00557CA6"/>
    <w:rsid w:val="00557D2A"/>
    <w:rsid w:val="00557D72"/>
    <w:rsid w:val="00557DAC"/>
    <w:rsid w:val="00557DBC"/>
    <w:rsid w:val="00557DC1"/>
    <w:rsid w:val="00557DD7"/>
    <w:rsid w:val="00557EFB"/>
    <w:rsid w:val="00557EFE"/>
    <w:rsid w:val="00557F22"/>
    <w:rsid w:val="00557F8F"/>
    <w:rsid w:val="00557FD3"/>
    <w:rsid w:val="00560063"/>
    <w:rsid w:val="00560093"/>
    <w:rsid w:val="005600A0"/>
    <w:rsid w:val="005600DB"/>
    <w:rsid w:val="00560115"/>
    <w:rsid w:val="00560155"/>
    <w:rsid w:val="0056017D"/>
    <w:rsid w:val="0056019F"/>
    <w:rsid w:val="005601F9"/>
    <w:rsid w:val="00560264"/>
    <w:rsid w:val="005602B5"/>
    <w:rsid w:val="005602B6"/>
    <w:rsid w:val="00560316"/>
    <w:rsid w:val="00560371"/>
    <w:rsid w:val="005603C4"/>
    <w:rsid w:val="0056043E"/>
    <w:rsid w:val="00560491"/>
    <w:rsid w:val="00560503"/>
    <w:rsid w:val="00560618"/>
    <w:rsid w:val="0056065C"/>
    <w:rsid w:val="00560753"/>
    <w:rsid w:val="005607F0"/>
    <w:rsid w:val="005607F1"/>
    <w:rsid w:val="00560899"/>
    <w:rsid w:val="005608B2"/>
    <w:rsid w:val="005608BB"/>
    <w:rsid w:val="005608F8"/>
    <w:rsid w:val="005608F9"/>
    <w:rsid w:val="005608FF"/>
    <w:rsid w:val="00560927"/>
    <w:rsid w:val="00560933"/>
    <w:rsid w:val="005609AD"/>
    <w:rsid w:val="005609DA"/>
    <w:rsid w:val="00560A20"/>
    <w:rsid w:val="00560AC7"/>
    <w:rsid w:val="00560AF5"/>
    <w:rsid w:val="00560B14"/>
    <w:rsid w:val="00560B64"/>
    <w:rsid w:val="00560B83"/>
    <w:rsid w:val="00560D2F"/>
    <w:rsid w:val="00560DB1"/>
    <w:rsid w:val="00560DDE"/>
    <w:rsid w:val="00560E32"/>
    <w:rsid w:val="00560E69"/>
    <w:rsid w:val="00560E75"/>
    <w:rsid w:val="00560EE3"/>
    <w:rsid w:val="00560EEE"/>
    <w:rsid w:val="00560FB1"/>
    <w:rsid w:val="00560FF5"/>
    <w:rsid w:val="00561030"/>
    <w:rsid w:val="00561066"/>
    <w:rsid w:val="005610F8"/>
    <w:rsid w:val="00561106"/>
    <w:rsid w:val="00561135"/>
    <w:rsid w:val="00561162"/>
    <w:rsid w:val="005612B0"/>
    <w:rsid w:val="005612E6"/>
    <w:rsid w:val="005612F9"/>
    <w:rsid w:val="005612FB"/>
    <w:rsid w:val="00561317"/>
    <w:rsid w:val="005613AB"/>
    <w:rsid w:val="00561497"/>
    <w:rsid w:val="005614E5"/>
    <w:rsid w:val="005614ED"/>
    <w:rsid w:val="0056150C"/>
    <w:rsid w:val="005615CF"/>
    <w:rsid w:val="005616B4"/>
    <w:rsid w:val="005616BE"/>
    <w:rsid w:val="005616F8"/>
    <w:rsid w:val="0056171B"/>
    <w:rsid w:val="005617DE"/>
    <w:rsid w:val="005618B1"/>
    <w:rsid w:val="005618C6"/>
    <w:rsid w:val="005618C8"/>
    <w:rsid w:val="005618F7"/>
    <w:rsid w:val="00561949"/>
    <w:rsid w:val="005619E2"/>
    <w:rsid w:val="00561A15"/>
    <w:rsid w:val="00561B8B"/>
    <w:rsid w:val="00561BD9"/>
    <w:rsid w:val="00561BFD"/>
    <w:rsid w:val="00561CB2"/>
    <w:rsid w:val="00561CCB"/>
    <w:rsid w:val="00561CD3"/>
    <w:rsid w:val="00561CF5"/>
    <w:rsid w:val="00561D4A"/>
    <w:rsid w:val="00561DE4"/>
    <w:rsid w:val="00561DFB"/>
    <w:rsid w:val="00561E04"/>
    <w:rsid w:val="00561E32"/>
    <w:rsid w:val="00561E8D"/>
    <w:rsid w:val="00561F3C"/>
    <w:rsid w:val="0056204D"/>
    <w:rsid w:val="005620E3"/>
    <w:rsid w:val="00562122"/>
    <w:rsid w:val="0056214E"/>
    <w:rsid w:val="00562178"/>
    <w:rsid w:val="00562258"/>
    <w:rsid w:val="0056231E"/>
    <w:rsid w:val="00562362"/>
    <w:rsid w:val="00562378"/>
    <w:rsid w:val="00562390"/>
    <w:rsid w:val="005623D1"/>
    <w:rsid w:val="00562437"/>
    <w:rsid w:val="005624CE"/>
    <w:rsid w:val="005624D2"/>
    <w:rsid w:val="0056250C"/>
    <w:rsid w:val="00562614"/>
    <w:rsid w:val="0056267E"/>
    <w:rsid w:val="005627B4"/>
    <w:rsid w:val="005627BA"/>
    <w:rsid w:val="0056289C"/>
    <w:rsid w:val="0056292D"/>
    <w:rsid w:val="00562931"/>
    <w:rsid w:val="00562966"/>
    <w:rsid w:val="005629A2"/>
    <w:rsid w:val="005629D7"/>
    <w:rsid w:val="00562A42"/>
    <w:rsid w:val="00562AF2"/>
    <w:rsid w:val="00562B32"/>
    <w:rsid w:val="00562B38"/>
    <w:rsid w:val="00562BD1"/>
    <w:rsid w:val="00562C95"/>
    <w:rsid w:val="00562D3B"/>
    <w:rsid w:val="00562DA1"/>
    <w:rsid w:val="00562F0E"/>
    <w:rsid w:val="00562FC9"/>
    <w:rsid w:val="00563072"/>
    <w:rsid w:val="0056307D"/>
    <w:rsid w:val="00563117"/>
    <w:rsid w:val="00563123"/>
    <w:rsid w:val="00563198"/>
    <w:rsid w:val="00563224"/>
    <w:rsid w:val="00563231"/>
    <w:rsid w:val="0056325F"/>
    <w:rsid w:val="00563276"/>
    <w:rsid w:val="005632EF"/>
    <w:rsid w:val="0056332F"/>
    <w:rsid w:val="00563332"/>
    <w:rsid w:val="00563360"/>
    <w:rsid w:val="00563382"/>
    <w:rsid w:val="005633D0"/>
    <w:rsid w:val="00563478"/>
    <w:rsid w:val="005634C5"/>
    <w:rsid w:val="005634D6"/>
    <w:rsid w:val="005635A0"/>
    <w:rsid w:val="005635EA"/>
    <w:rsid w:val="005636A3"/>
    <w:rsid w:val="005636F3"/>
    <w:rsid w:val="005638E1"/>
    <w:rsid w:val="00563968"/>
    <w:rsid w:val="005639C4"/>
    <w:rsid w:val="00563A3D"/>
    <w:rsid w:val="00563B08"/>
    <w:rsid w:val="00563B09"/>
    <w:rsid w:val="00563BCC"/>
    <w:rsid w:val="00563BFD"/>
    <w:rsid w:val="00563D29"/>
    <w:rsid w:val="00563D5A"/>
    <w:rsid w:val="00563D6C"/>
    <w:rsid w:val="00563DE0"/>
    <w:rsid w:val="00563DE3"/>
    <w:rsid w:val="00563E04"/>
    <w:rsid w:val="00563E99"/>
    <w:rsid w:val="00563F32"/>
    <w:rsid w:val="00563F68"/>
    <w:rsid w:val="00563FBB"/>
    <w:rsid w:val="00564080"/>
    <w:rsid w:val="005640A4"/>
    <w:rsid w:val="005640CF"/>
    <w:rsid w:val="005640D4"/>
    <w:rsid w:val="00564126"/>
    <w:rsid w:val="00564214"/>
    <w:rsid w:val="005642B4"/>
    <w:rsid w:val="00564318"/>
    <w:rsid w:val="0056432C"/>
    <w:rsid w:val="0056433A"/>
    <w:rsid w:val="0056438A"/>
    <w:rsid w:val="00564435"/>
    <w:rsid w:val="005644E5"/>
    <w:rsid w:val="0056451B"/>
    <w:rsid w:val="0056458E"/>
    <w:rsid w:val="005645F2"/>
    <w:rsid w:val="00564603"/>
    <w:rsid w:val="00564648"/>
    <w:rsid w:val="00564685"/>
    <w:rsid w:val="005646E4"/>
    <w:rsid w:val="0056472F"/>
    <w:rsid w:val="0056473C"/>
    <w:rsid w:val="0056475E"/>
    <w:rsid w:val="005647F2"/>
    <w:rsid w:val="005647F6"/>
    <w:rsid w:val="00564821"/>
    <w:rsid w:val="00564907"/>
    <w:rsid w:val="0056493F"/>
    <w:rsid w:val="00564940"/>
    <w:rsid w:val="0056496C"/>
    <w:rsid w:val="00564A35"/>
    <w:rsid w:val="00564A50"/>
    <w:rsid w:val="00564A59"/>
    <w:rsid w:val="00564AAD"/>
    <w:rsid w:val="00564B07"/>
    <w:rsid w:val="00564B28"/>
    <w:rsid w:val="00564B2E"/>
    <w:rsid w:val="00564B9A"/>
    <w:rsid w:val="00564C54"/>
    <w:rsid w:val="00564C6D"/>
    <w:rsid w:val="00564C91"/>
    <w:rsid w:val="00564CFD"/>
    <w:rsid w:val="00564D50"/>
    <w:rsid w:val="00564D7A"/>
    <w:rsid w:val="00564DA1"/>
    <w:rsid w:val="00564DB4"/>
    <w:rsid w:val="00564E88"/>
    <w:rsid w:val="00564EEA"/>
    <w:rsid w:val="00564F22"/>
    <w:rsid w:val="00564FAB"/>
    <w:rsid w:val="00564FB5"/>
    <w:rsid w:val="00564FDB"/>
    <w:rsid w:val="00565026"/>
    <w:rsid w:val="0056507E"/>
    <w:rsid w:val="005650B3"/>
    <w:rsid w:val="005652A3"/>
    <w:rsid w:val="005652BD"/>
    <w:rsid w:val="00565394"/>
    <w:rsid w:val="005653FD"/>
    <w:rsid w:val="0056541F"/>
    <w:rsid w:val="0056545D"/>
    <w:rsid w:val="005654BD"/>
    <w:rsid w:val="005654C8"/>
    <w:rsid w:val="00565509"/>
    <w:rsid w:val="00565512"/>
    <w:rsid w:val="005655B6"/>
    <w:rsid w:val="00565641"/>
    <w:rsid w:val="0056567D"/>
    <w:rsid w:val="005656E9"/>
    <w:rsid w:val="005656F2"/>
    <w:rsid w:val="005656F6"/>
    <w:rsid w:val="00565735"/>
    <w:rsid w:val="00565745"/>
    <w:rsid w:val="005657D5"/>
    <w:rsid w:val="005658AE"/>
    <w:rsid w:val="00565931"/>
    <w:rsid w:val="005659E2"/>
    <w:rsid w:val="00565A06"/>
    <w:rsid w:val="00565A6C"/>
    <w:rsid w:val="00565A85"/>
    <w:rsid w:val="00565B35"/>
    <w:rsid w:val="00565B93"/>
    <w:rsid w:val="00565C18"/>
    <w:rsid w:val="00565C1F"/>
    <w:rsid w:val="00565CA4"/>
    <w:rsid w:val="00565CDC"/>
    <w:rsid w:val="00565D68"/>
    <w:rsid w:val="00565E19"/>
    <w:rsid w:val="00565E4A"/>
    <w:rsid w:val="00565E58"/>
    <w:rsid w:val="00565E7F"/>
    <w:rsid w:val="00565FC7"/>
    <w:rsid w:val="005660CE"/>
    <w:rsid w:val="005660E8"/>
    <w:rsid w:val="005660FE"/>
    <w:rsid w:val="00566137"/>
    <w:rsid w:val="00566167"/>
    <w:rsid w:val="0056622E"/>
    <w:rsid w:val="005662DC"/>
    <w:rsid w:val="005662DF"/>
    <w:rsid w:val="00566361"/>
    <w:rsid w:val="0056638F"/>
    <w:rsid w:val="00566391"/>
    <w:rsid w:val="005663AB"/>
    <w:rsid w:val="005663F0"/>
    <w:rsid w:val="00566410"/>
    <w:rsid w:val="00566512"/>
    <w:rsid w:val="00566517"/>
    <w:rsid w:val="0056653F"/>
    <w:rsid w:val="00566564"/>
    <w:rsid w:val="005665A4"/>
    <w:rsid w:val="005666B2"/>
    <w:rsid w:val="0056671F"/>
    <w:rsid w:val="00566723"/>
    <w:rsid w:val="00566832"/>
    <w:rsid w:val="005668A7"/>
    <w:rsid w:val="0056693C"/>
    <w:rsid w:val="00566977"/>
    <w:rsid w:val="0056698A"/>
    <w:rsid w:val="005669FE"/>
    <w:rsid w:val="00566A4C"/>
    <w:rsid w:val="00566AAE"/>
    <w:rsid w:val="00566B90"/>
    <w:rsid w:val="00566C1B"/>
    <w:rsid w:val="00566C42"/>
    <w:rsid w:val="00566C4B"/>
    <w:rsid w:val="00566C64"/>
    <w:rsid w:val="00566C79"/>
    <w:rsid w:val="00566C83"/>
    <w:rsid w:val="00566D17"/>
    <w:rsid w:val="00566DBC"/>
    <w:rsid w:val="00566E3E"/>
    <w:rsid w:val="00566EAC"/>
    <w:rsid w:val="00566EDE"/>
    <w:rsid w:val="00566FA8"/>
    <w:rsid w:val="00567017"/>
    <w:rsid w:val="00567022"/>
    <w:rsid w:val="0056710A"/>
    <w:rsid w:val="0056713B"/>
    <w:rsid w:val="0056716C"/>
    <w:rsid w:val="0056717E"/>
    <w:rsid w:val="005671C8"/>
    <w:rsid w:val="0056726F"/>
    <w:rsid w:val="00567271"/>
    <w:rsid w:val="00567446"/>
    <w:rsid w:val="00567460"/>
    <w:rsid w:val="0056748E"/>
    <w:rsid w:val="005674B0"/>
    <w:rsid w:val="00567518"/>
    <w:rsid w:val="005675E4"/>
    <w:rsid w:val="00567690"/>
    <w:rsid w:val="0056769A"/>
    <w:rsid w:val="0056775B"/>
    <w:rsid w:val="005677B6"/>
    <w:rsid w:val="005677BB"/>
    <w:rsid w:val="0056788A"/>
    <w:rsid w:val="005678C8"/>
    <w:rsid w:val="00567999"/>
    <w:rsid w:val="005679AA"/>
    <w:rsid w:val="00567ABD"/>
    <w:rsid w:val="00567AE0"/>
    <w:rsid w:val="00567B24"/>
    <w:rsid w:val="00567BD5"/>
    <w:rsid w:val="00567C07"/>
    <w:rsid w:val="00567C9D"/>
    <w:rsid w:val="00567D60"/>
    <w:rsid w:val="00567D80"/>
    <w:rsid w:val="00567D85"/>
    <w:rsid w:val="00567E13"/>
    <w:rsid w:val="00567EBC"/>
    <w:rsid w:val="00567F58"/>
    <w:rsid w:val="00570003"/>
    <w:rsid w:val="005700C3"/>
    <w:rsid w:val="005700F0"/>
    <w:rsid w:val="00570123"/>
    <w:rsid w:val="00570125"/>
    <w:rsid w:val="0057013B"/>
    <w:rsid w:val="00570147"/>
    <w:rsid w:val="0057016B"/>
    <w:rsid w:val="00570251"/>
    <w:rsid w:val="005702A8"/>
    <w:rsid w:val="005702E8"/>
    <w:rsid w:val="00570336"/>
    <w:rsid w:val="005703A8"/>
    <w:rsid w:val="005703C9"/>
    <w:rsid w:val="00570428"/>
    <w:rsid w:val="0057055E"/>
    <w:rsid w:val="00570566"/>
    <w:rsid w:val="0057058C"/>
    <w:rsid w:val="0057059C"/>
    <w:rsid w:val="00570602"/>
    <w:rsid w:val="005706D5"/>
    <w:rsid w:val="00570718"/>
    <w:rsid w:val="00570724"/>
    <w:rsid w:val="005707C1"/>
    <w:rsid w:val="005707CA"/>
    <w:rsid w:val="0057085A"/>
    <w:rsid w:val="005708BB"/>
    <w:rsid w:val="0057095E"/>
    <w:rsid w:val="00570A39"/>
    <w:rsid w:val="00570ADA"/>
    <w:rsid w:val="00570B00"/>
    <w:rsid w:val="00570B3B"/>
    <w:rsid w:val="00570C02"/>
    <w:rsid w:val="00570C32"/>
    <w:rsid w:val="00570CB7"/>
    <w:rsid w:val="00570DCF"/>
    <w:rsid w:val="00570E4B"/>
    <w:rsid w:val="00570E87"/>
    <w:rsid w:val="00570E88"/>
    <w:rsid w:val="00570ECF"/>
    <w:rsid w:val="00570EE7"/>
    <w:rsid w:val="00570F02"/>
    <w:rsid w:val="00570F70"/>
    <w:rsid w:val="00570FCC"/>
    <w:rsid w:val="00570FD3"/>
    <w:rsid w:val="00570FFC"/>
    <w:rsid w:val="00571018"/>
    <w:rsid w:val="00571023"/>
    <w:rsid w:val="00571029"/>
    <w:rsid w:val="005711F3"/>
    <w:rsid w:val="00571205"/>
    <w:rsid w:val="005712DC"/>
    <w:rsid w:val="00571372"/>
    <w:rsid w:val="00571380"/>
    <w:rsid w:val="005713ED"/>
    <w:rsid w:val="005714B9"/>
    <w:rsid w:val="005714E4"/>
    <w:rsid w:val="005714FF"/>
    <w:rsid w:val="005715EC"/>
    <w:rsid w:val="00571607"/>
    <w:rsid w:val="0057162D"/>
    <w:rsid w:val="0057163F"/>
    <w:rsid w:val="005719AD"/>
    <w:rsid w:val="00571A2A"/>
    <w:rsid w:val="00571A6B"/>
    <w:rsid w:val="00571A86"/>
    <w:rsid w:val="00571AA1"/>
    <w:rsid w:val="00571AC1"/>
    <w:rsid w:val="00571AD4"/>
    <w:rsid w:val="00571BCC"/>
    <w:rsid w:val="00571BCE"/>
    <w:rsid w:val="00571C9F"/>
    <w:rsid w:val="00571D4D"/>
    <w:rsid w:val="00571DAC"/>
    <w:rsid w:val="00571DE1"/>
    <w:rsid w:val="00571E05"/>
    <w:rsid w:val="00571E2A"/>
    <w:rsid w:val="00571E9B"/>
    <w:rsid w:val="00571EA5"/>
    <w:rsid w:val="00571EA7"/>
    <w:rsid w:val="00571EB4"/>
    <w:rsid w:val="00571FD1"/>
    <w:rsid w:val="0057202F"/>
    <w:rsid w:val="005720B2"/>
    <w:rsid w:val="005720ED"/>
    <w:rsid w:val="0057215B"/>
    <w:rsid w:val="0057216E"/>
    <w:rsid w:val="005721B1"/>
    <w:rsid w:val="0057222A"/>
    <w:rsid w:val="0057233D"/>
    <w:rsid w:val="00572353"/>
    <w:rsid w:val="005723AD"/>
    <w:rsid w:val="00572400"/>
    <w:rsid w:val="005724BE"/>
    <w:rsid w:val="005725F8"/>
    <w:rsid w:val="0057261C"/>
    <w:rsid w:val="0057262A"/>
    <w:rsid w:val="00572653"/>
    <w:rsid w:val="00572664"/>
    <w:rsid w:val="00572689"/>
    <w:rsid w:val="00572698"/>
    <w:rsid w:val="00572748"/>
    <w:rsid w:val="00572756"/>
    <w:rsid w:val="005727FF"/>
    <w:rsid w:val="00572848"/>
    <w:rsid w:val="00572871"/>
    <w:rsid w:val="00572897"/>
    <w:rsid w:val="005728E7"/>
    <w:rsid w:val="0057291C"/>
    <w:rsid w:val="005729A9"/>
    <w:rsid w:val="005729C6"/>
    <w:rsid w:val="005729DD"/>
    <w:rsid w:val="00572A1A"/>
    <w:rsid w:val="00572A1E"/>
    <w:rsid w:val="00572A2D"/>
    <w:rsid w:val="00572B18"/>
    <w:rsid w:val="00572B47"/>
    <w:rsid w:val="00572C2C"/>
    <w:rsid w:val="00572D4D"/>
    <w:rsid w:val="00572DC4"/>
    <w:rsid w:val="00572DF5"/>
    <w:rsid w:val="00572F79"/>
    <w:rsid w:val="00572FAA"/>
    <w:rsid w:val="00573206"/>
    <w:rsid w:val="005732DF"/>
    <w:rsid w:val="0057334A"/>
    <w:rsid w:val="00573362"/>
    <w:rsid w:val="00573477"/>
    <w:rsid w:val="00573495"/>
    <w:rsid w:val="005734DB"/>
    <w:rsid w:val="005734F3"/>
    <w:rsid w:val="00573596"/>
    <w:rsid w:val="005735AB"/>
    <w:rsid w:val="00573606"/>
    <w:rsid w:val="00573649"/>
    <w:rsid w:val="00573669"/>
    <w:rsid w:val="005736D7"/>
    <w:rsid w:val="0057371C"/>
    <w:rsid w:val="005737F8"/>
    <w:rsid w:val="0057389F"/>
    <w:rsid w:val="00573906"/>
    <w:rsid w:val="005739F8"/>
    <w:rsid w:val="00573A6E"/>
    <w:rsid w:val="00573B2C"/>
    <w:rsid w:val="00573BA0"/>
    <w:rsid w:val="00573BBB"/>
    <w:rsid w:val="00573C3C"/>
    <w:rsid w:val="00573C54"/>
    <w:rsid w:val="00573D41"/>
    <w:rsid w:val="00573D6B"/>
    <w:rsid w:val="00573DA3"/>
    <w:rsid w:val="00573E07"/>
    <w:rsid w:val="00573E3A"/>
    <w:rsid w:val="00573E6B"/>
    <w:rsid w:val="00573E81"/>
    <w:rsid w:val="00573F38"/>
    <w:rsid w:val="00573F76"/>
    <w:rsid w:val="00574011"/>
    <w:rsid w:val="00574051"/>
    <w:rsid w:val="00574077"/>
    <w:rsid w:val="0057407D"/>
    <w:rsid w:val="005740F7"/>
    <w:rsid w:val="00574172"/>
    <w:rsid w:val="005741AE"/>
    <w:rsid w:val="005741E7"/>
    <w:rsid w:val="0057423D"/>
    <w:rsid w:val="005742AB"/>
    <w:rsid w:val="005742E0"/>
    <w:rsid w:val="005742F5"/>
    <w:rsid w:val="00574303"/>
    <w:rsid w:val="0057437B"/>
    <w:rsid w:val="005743A6"/>
    <w:rsid w:val="00574502"/>
    <w:rsid w:val="0057453E"/>
    <w:rsid w:val="005745E8"/>
    <w:rsid w:val="00574610"/>
    <w:rsid w:val="00574669"/>
    <w:rsid w:val="005746FB"/>
    <w:rsid w:val="005747E6"/>
    <w:rsid w:val="005747EC"/>
    <w:rsid w:val="00574871"/>
    <w:rsid w:val="0057492A"/>
    <w:rsid w:val="005749D3"/>
    <w:rsid w:val="00574A23"/>
    <w:rsid w:val="00574A4E"/>
    <w:rsid w:val="00574A97"/>
    <w:rsid w:val="00574AED"/>
    <w:rsid w:val="00574B16"/>
    <w:rsid w:val="00574B50"/>
    <w:rsid w:val="00574B85"/>
    <w:rsid w:val="00574B95"/>
    <w:rsid w:val="00574BA9"/>
    <w:rsid w:val="00574BB0"/>
    <w:rsid w:val="00574BB4"/>
    <w:rsid w:val="00574C06"/>
    <w:rsid w:val="00574CC4"/>
    <w:rsid w:val="00574CE6"/>
    <w:rsid w:val="00574DAB"/>
    <w:rsid w:val="00574E2A"/>
    <w:rsid w:val="00574E9D"/>
    <w:rsid w:val="00574EBC"/>
    <w:rsid w:val="00574F1C"/>
    <w:rsid w:val="00574F74"/>
    <w:rsid w:val="00574FEC"/>
    <w:rsid w:val="005750C0"/>
    <w:rsid w:val="005750E7"/>
    <w:rsid w:val="0057510C"/>
    <w:rsid w:val="00575147"/>
    <w:rsid w:val="00575205"/>
    <w:rsid w:val="00575229"/>
    <w:rsid w:val="005752B0"/>
    <w:rsid w:val="00575304"/>
    <w:rsid w:val="0057532E"/>
    <w:rsid w:val="00575413"/>
    <w:rsid w:val="00575445"/>
    <w:rsid w:val="005754C0"/>
    <w:rsid w:val="005755B3"/>
    <w:rsid w:val="005756BD"/>
    <w:rsid w:val="00575730"/>
    <w:rsid w:val="005757EC"/>
    <w:rsid w:val="00575809"/>
    <w:rsid w:val="0057582F"/>
    <w:rsid w:val="00575897"/>
    <w:rsid w:val="0057597D"/>
    <w:rsid w:val="0057598F"/>
    <w:rsid w:val="005759E9"/>
    <w:rsid w:val="00575AB8"/>
    <w:rsid w:val="00575AE4"/>
    <w:rsid w:val="00575B50"/>
    <w:rsid w:val="00575B60"/>
    <w:rsid w:val="00575B8C"/>
    <w:rsid w:val="00575CC5"/>
    <w:rsid w:val="00575D35"/>
    <w:rsid w:val="00575DEF"/>
    <w:rsid w:val="00575E19"/>
    <w:rsid w:val="00575E82"/>
    <w:rsid w:val="00575EC1"/>
    <w:rsid w:val="00576049"/>
    <w:rsid w:val="00576051"/>
    <w:rsid w:val="0057607E"/>
    <w:rsid w:val="005760AE"/>
    <w:rsid w:val="005760B7"/>
    <w:rsid w:val="0057611D"/>
    <w:rsid w:val="0057612E"/>
    <w:rsid w:val="00576166"/>
    <w:rsid w:val="00576183"/>
    <w:rsid w:val="00576195"/>
    <w:rsid w:val="00576238"/>
    <w:rsid w:val="005762D4"/>
    <w:rsid w:val="00576348"/>
    <w:rsid w:val="00576359"/>
    <w:rsid w:val="00576384"/>
    <w:rsid w:val="005763F1"/>
    <w:rsid w:val="0057641E"/>
    <w:rsid w:val="005764F9"/>
    <w:rsid w:val="005764FC"/>
    <w:rsid w:val="0057651A"/>
    <w:rsid w:val="0057660A"/>
    <w:rsid w:val="0057666B"/>
    <w:rsid w:val="0057668C"/>
    <w:rsid w:val="00576777"/>
    <w:rsid w:val="0057678B"/>
    <w:rsid w:val="005767F6"/>
    <w:rsid w:val="0057687F"/>
    <w:rsid w:val="0057689A"/>
    <w:rsid w:val="00576943"/>
    <w:rsid w:val="00576960"/>
    <w:rsid w:val="00576992"/>
    <w:rsid w:val="005769D8"/>
    <w:rsid w:val="00576A04"/>
    <w:rsid w:val="00576B0C"/>
    <w:rsid w:val="00576B33"/>
    <w:rsid w:val="00576C02"/>
    <w:rsid w:val="00576C59"/>
    <w:rsid w:val="00576CA5"/>
    <w:rsid w:val="00576CB7"/>
    <w:rsid w:val="00576CCB"/>
    <w:rsid w:val="00576DDB"/>
    <w:rsid w:val="00576DF2"/>
    <w:rsid w:val="00576E1D"/>
    <w:rsid w:val="00576E63"/>
    <w:rsid w:val="00576E65"/>
    <w:rsid w:val="00576E9E"/>
    <w:rsid w:val="00576EB9"/>
    <w:rsid w:val="00576F38"/>
    <w:rsid w:val="00576F57"/>
    <w:rsid w:val="00576F77"/>
    <w:rsid w:val="00576F80"/>
    <w:rsid w:val="00576FFF"/>
    <w:rsid w:val="00577011"/>
    <w:rsid w:val="005770F0"/>
    <w:rsid w:val="0057710D"/>
    <w:rsid w:val="0057712B"/>
    <w:rsid w:val="00577164"/>
    <w:rsid w:val="0057727A"/>
    <w:rsid w:val="005772D3"/>
    <w:rsid w:val="005772DF"/>
    <w:rsid w:val="005772FC"/>
    <w:rsid w:val="00577389"/>
    <w:rsid w:val="005773F7"/>
    <w:rsid w:val="00577408"/>
    <w:rsid w:val="00577468"/>
    <w:rsid w:val="005774B5"/>
    <w:rsid w:val="00577558"/>
    <w:rsid w:val="00577584"/>
    <w:rsid w:val="0057758E"/>
    <w:rsid w:val="005775CE"/>
    <w:rsid w:val="0057764D"/>
    <w:rsid w:val="0057772B"/>
    <w:rsid w:val="0057782C"/>
    <w:rsid w:val="00577842"/>
    <w:rsid w:val="0057785C"/>
    <w:rsid w:val="00577888"/>
    <w:rsid w:val="005778C2"/>
    <w:rsid w:val="005778C5"/>
    <w:rsid w:val="005778D0"/>
    <w:rsid w:val="005778EA"/>
    <w:rsid w:val="00577926"/>
    <w:rsid w:val="00577967"/>
    <w:rsid w:val="00577A06"/>
    <w:rsid w:val="00577AC5"/>
    <w:rsid w:val="00577AD9"/>
    <w:rsid w:val="00577AF5"/>
    <w:rsid w:val="00577B28"/>
    <w:rsid w:val="00577B85"/>
    <w:rsid w:val="00577B9A"/>
    <w:rsid w:val="00577BA2"/>
    <w:rsid w:val="00577BE1"/>
    <w:rsid w:val="00577BEB"/>
    <w:rsid w:val="00577CEB"/>
    <w:rsid w:val="00577E82"/>
    <w:rsid w:val="00577EDC"/>
    <w:rsid w:val="00577F45"/>
    <w:rsid w:val="00577F76"/>
    <w:rsid w:val="00577F96"/>
    <w:rsid w:val="00577FCA"/>
    <w:rsid w:val="00580047"/>
    <w:rsid w:val="00580079"/>
    <w:rsid w:val="0058009C"/>
    <w:rsid w:val="005800B4"/>
    <w:rsid w:val="00580113"/>
    <w:rsid w:val="00580144"/>
    <w:rsid w:val="00580185"/>
    <w:rsid w:val="005801CE"/>
    <w:rsid w:val="0058023B"/>
    <w:rsid w:val="00580271"/>
    <w:rsid w:val="00580354"/>
    <w:rsid w:val="005803B0"/>
    <w:rsid w:val="0058046F"/>
    <w:rsid w:val="0058055A"/>
    <w:rsid w:val="00580596"/>
    <w:rsid w:val="005805F9"/>
    <w:rsid w:val="00580621"/>
    <w:rsid w:val="0058064C"/>
    <w:rsid w:val="00580659"/>
    <w:rsid w:val="00580664"/>
    <w:rsid w:val="00580693"/>
    <w:rsid w:val="005806AE"/>
    <w:rsid w:val="005806B7"/>
    <w:rsid w:val="00580712"/>
    <w:rsid w:val="00580718"/>
    <w:rsid w:val="00580745"/>
    <w:rsid w:val="0058076B"/>
    <w:rsid w:val="00580846"/>
    <w:rsid w:val="00580850"/>
    <w:rsid w:val="00580881"/>
    <w:rsid w:val="005808EF"/>
    <w:rsid w:val="0058090F"/>
    <w:rsid w:val="0058093D"/>
    <w:rsid w:val="0058095A"/>
    <w:rsid w:val="005809F7"/>
    <w:rsid w:val="00580B85"/>
    <w:rsid w:val="00580BA4"/>
    <w:rsid w:val="00580BD8"/>
    <w:rsid w:val="00580D23"/>
    <w:rsid w:val="00580D50"/>
    <w:rsid w:val="00580F25"/>
    <w:rsid w:val="00580F35"/>
    <w:rsid w:val="00581009"/>
    <w:rsid w:val="005810C2"/>
    <w:rsid w:val="00581176"/>
    <w:rsid w:val="0058117C"/>
    <w:rsid w:val="005811CB"/>
    <w:rsid w:val="00581222"/>
    <w:rsid w:val="0058126C"/>
    <w:rsid w:val="00581298"/>
    <w:rsid w:val="005812C6"/>
    <w:rsid w:val="0058139B"/>
    <w:rsid w:val="005813AF"/>
    <w:rsid w:val="00581545"/>
    <w:rsid w:val="0058157E"/>
    <w:rsid w:val="005815A2"/>
    <w:rsid w:val="0058167A"/>
    <w:rsid w:val="00581734"/>
    <w:rsid w:val="00581784"/>
    <w:rsid w:val="005817C1"/>
    <w:rsid w:val="005817F9"/>
    <w:rsid w:val="00581865"/>
    <w:rsid w:val="00581874"/>
    <w:rsid w:val="00581961"/>
    <w:rsid w:val="0058196A"/>
    <w:rsid w:val="0058196E"/>
    <w:rsid w:val="00581A06"/>
    <w:rsid w:val="00581B05"/>
    <w:rsid w:val="00581B4A"/>
    <w:rsid w:val="00581B54"/>
    <w:rsid w:val="00581B70"/>
    <w:rsid w:val="00581B71"/>
    <w:rsid w:val="00581BB0"/>
    <w:rsid w:val="00581BC0"/>
    <w:rsid w:val="00581C18"/>
    <w:rsid w:val="00581D1B"/>
    <w:rsid w:val="00581D3C"/>
    <w:rsid w:val="00581D75"/>
    <w:rsid w:val="00581F56"/>
    <w:rsid w:val="00582020"/>
    <w:rsid w:val="00582097"/>
    <w:rsid w:val="00582151"/>
    <w:rsid w:val="00582152"/>
    <w:rsid w:val="0058227D"/>
    <w:rsid w:val="005822DE"/>
    <w:rsid w:val="005822F4"/>
    <w:rsid w:val="00582366"/>
    <w:rsid w:val="005823C1"/>
    <w:rsid w:val="00582436"/>
    <w:rsid w:val="0058253A"/>
    <w:rsid w:val="0058253B"/>
    <w:rsid w:val="00582545"/>
    <w:rsid w:val="005825A5"/>
    <w:rsid w:val="0058271C"/>
    <w:rsid w:val="00582728"/>
    <w:rsid w:val="00582740"/>
    <w:rsid w:val="00582759"/>
    <w:rsid w:val="00582773"/>
    <w:rsid w:val="00582779"/>
    <w:rsid w:val="005827D2"/>
    <w:rsid w:val="00582810"/>
    <w:rsid w:val="005829D4"/>
    <w:rsid w:val="005829DE"/>
    <w:rsid w:val="00582A35"/>
    <w:rsid w:val="00582A58"/>
    <w:rsid w:val="00582A9D"/>
    <w:rsid w:val="00582ABC"/>
    <w:rsid w:val="00582B7C"/>
    <w:rsid w:val="00582B9A"/>
    <w:rsid w:val="00582C19"/>
    <w:rsid w:val="00582C64"/>
    <w:rsid w:val="00582CE5"/>
    <w:rsid w:val="00582D95"/>
    <w:rsid w:val="00582EC9"/>
    <w:rsid w:val="00582EE0"/>
    <w:rsid w:val="00582F17"/>
    <w:rsid w:val="00582FA7"/>
    <w:rsid w:val="00582FCB"/>
    <w:rsid w:val="0058303B"/>
    <w:rsid w:val="0058305B"/>
    <w:rsid w:val="0058313F"/>
    <w:rsid w:val="00583287"/>
    <w:rsid w:val="005832F4"/>
    <w:rsid w:val="00583326"/>
    <w:rsid w:val="0058333C"/>
    <w:rsid w:val="005834AE"/>
    <w:rsid w:val="005834B5"/>
    <w:rsid w:val="005834BA"/>
    <w:rsid w:val="005834D2"/>
    <w:rsid w:val="005834F5"/>
    <w:rsid w:val="00583527"/>
    <w:rsid w:val="005835F9"/>
    <w:rsid w:val="005835FD"/>
    <w:rsid w:val="00583636"/>
    <w:rsid w:val="00583646"/>
    <w:rsid w:val="00583679"/>
    <w:rsid w:val="00583684"/>
    <w:rsid w:val="0058372B"/>
    <w:rsid w:val="00583857"/>
    <w:rsid w:val="005838DC"/>
    <w:rsid w:val="00583926"/>
    <w:rsid w:val="005839D7"/>
    <w:rsid w:val="00583B27"/>
    <w:rsid w:val="00583B69"/>
    <w:rsid w:val="00583B71"/>
    <w:rsid w:val="00583B9D"/>
    <w:rsid w:val="00583C50"/>
    <w:rsid w:val="00583C89"/>
    <w:rsid w:val="00583CE5"/>
    <w:rsid w:val="00583CEF"/>
    <w:rsid w:val="00583DF5"/>
    <w:rsid w:val="00583E4C"/>
    <w:rsid w:val="00583E80"/>
    <w:rsid w:val="00583EF4"/>
    <w:rsid w:val="00583F44"/>
    <w:rsid w:val="00583F58"/>
    <w:rsid w:val="00584085"/>
    <w:rsid w:val="0058418D"/>
    <w:rsid w:val="005841D3"/>
    <w:rsid w:val="005842B6"/>
    <w:rsid w:val="005842D0"/>
    <w:rsid w:val="00584310"/>
    <w:rsid w:val="00584317"/>
    <w:rsid w:val="0058435F"/>
    <w:rsid w:val="0058438C"/>
    <w:rsid w:val="005843CB"/>
    <w:rsid w:val="00584550"/>
    <w:rsid w:val="00584569"/>
    <w:rsid w:val="00584673"/>
    <w:rsid w:val="005846C1"/>
    <w:rsid w:val="0058473F"/>
    <w:rsid w:val="00584757"/>
    <w:rsid w:val="005847D0"/>
    <w:rsid w:val="005847D3"/>
    <w:rsid w:val="005848CD"/>
    <w:rsid w:val="005848DD"/>
    <w:rsid w:val="005848E2"/>
    <w:rsid w:val="00584A4E"/>
    <w:rsid w:val="00584A67"/>
    <w:rsid w:val="00584A7C"/>
    <w:rsid w:val="00584A86"/>
    <w:rsid w:val="00584A92"/>
    <w:rsid w:val="00584B10"/>
    <w:rsid w:val="00584B43"/>
    <w:rsid w:val="00584B6B"/>
    <w:rsid w:val="00584CD5"/>
    <w:rsid w:val="00584D4A"/>
    <w:rsid w:val="00584DA0"/>
    <w:rsid w:val="00584DEC"/>
    <w:rsid w:val="00584E1D"/>
    <w:rsid w:val="00584E2A"/>
    <w:rsid w:val="00584ED7"/>
    <w:rsid w:val="00584F78"/>
    <w:rsid w:val="00584F85"/>
    <w:rsid w:val="00584FF4"/>
    <w:rsid w:val="00585015"/>
    <w:rsid w:val="0058506A"/>
    <w:rsid w:val="0058509E"/>
    <w:rsid w:val="00585163"/>
    <w:rsid w:val="00585192"/>
    <w:rsid w:val="0058522D"/>
    <w:rsid w:val="00585239"/>
    <w:rsid w:val="0058525E"/>
    <w:rsid w:val="00585282"/>
    <w:rsid w:val="00585411"/>
    <w:rsid w:val="005854D1"/>
    <w:rsid w:val="0058554E"/>
    <w:rsid w:val="0058558D"/>
    <w:rsid w:val="0058563E"/>
    <w:rsid w:val="005856CA"/>
    <w:rsid w:val="005856CF"/>
    <w:rsid w:val="005856DA"/>
    <w:rsid w:val="005856FC"/>
    <w:rsid w:val="00585825"/>
    <w:rsid w:val="005858A1"/>
    <w:rsid w:val="005858B4"/>
    <w:rsid w:val="00585901"/>
    <w:rsid w:val="00585936"/>
    <w:rsid w:val="005859E4"/>
    <w:rsid w:val="00585AD9"/>
    <w:rsid w:val="00585B3E"/>
    <w:rsid w:val="00585B92"/>
    <w:rsid w:val="00585BA7"/>
    <w:rsid w:val="00585BB8"/>
    <w:rsid w:val="00585C04"/>
    <w:rsid w:val="00585C50"/>
    <w:rsid w:val="00585D10"/>
    <w:rsid w:val="00585EFC"/>
    <w:rsid w:val="00585F4C"/>
    <w:rsid w:val="00586068"/>
    <w:rsid w:val="005860D3"/>
    <w:rsid w:val="005861C3"/>
    <w:rsid w:val="0058620F"/>
    <w:rsid w:val="0058623E"/>
    <w:rsid w:val="00586284"/>
    <w:rsid w:val="005862A2"/>
    <w:rsid w:val="005862BF"/>
    <w:rsid w:val="0058643C"/>
    <w:rsid w:val="0058654C"/>
    <w:rsid w:val="005865F0"/>
    <w:rsid w:val="00586649"/>
    <w:rsid w:val="00586697"/>
    <w:rsid w:val="005866E8"/>
    <w:rsid w:val="00586734"/>
    <w:rsid w:val="005867E8"/>
    <w:rsid w:val="0058683D"/>
    <w:rsid w:val="0058688D"/>
    <w:rsid w:val="00586B8E"/>
    <w:rsid w:val="00586BA1"/>
    <w:rsid w:val="00586BDC"/>
    <w:rsid w:val="00586C88"/>
    <w:rsid w:val="00586CEC"/>
    <w:rsid w:val="00586D92"/>
    <w:rsid w:val="00586E65"/>
    <w:rsid w:val="00586E99"/>
    <w:rsid w:val="00586EC4"/>
    <w:rsid w:val="00586EEA"/>
    <w:rsid w:val="00586FA6"/>
    <w:rsid w:val="00586FE4"/>
    <w:rsid w:val="0058704A"/>
    <w:rsid w:val="00587067"/>
    <w:rsid w:val="0058707C"/>
    <w:rsid w:val="005870BB"/>
    <w:rsid w:val="005870EC"/>
    <w:rsid w:val="005870FC"/>
    <w:rsid w:val="00587242"/>
    <w:rsid w:val="005872D1"/>
    <w:rsid w:val="0058731E"/>
    <w:rsid w:val="005873B7"/>
    <w:rsid w:val="005873E5"/>
    <w:rsid w:val="00587401"/>
    <w:rsid w:val="0058748B"/>
    <w:rsid w:val="0058748C"/>
    <w:rsid w:val="005874C7"/>
    <w:rsid w:val="005874E0"/>
    <w:rsid w:val="005875EF"/>
    <w:rsid w:val="00587601"/>
    <w:rsid w:val="00587706"/>
    <w:rsid w:val="00587770"/>
    <w:rsid w:val="00587797"/>
    <w:rsid w:val="005877D5"/>
    <w:rsid w:val="0058780D"/>
    <w:rsid w:val="00587821"/>
    <w:rsid w:val="00587889"/>
    <w:rsid w:val="0058795F"/>
    <w:rsid w:val="00587A00"/>
    <w:rsid w:val="00587A70"/>
    <w:rsid w:val="00587A88"/>
    <w:rsid w:val="00587B9A"/>
    <w:rsid w:val="00587BCC"/>
    <w:rsid w:val="00587BEE"/>
    <w:rsid w:val="00587C49"/>
    <w:rsid w:val="00587CE9"/>
    <w:rsid w:val="00587D5D"/>
    <w:rsid w:val="00587D96"/>
    <w:rsid w:val="00587D9C"/>
    <w:rsid w:val="00587DB8"/>
    <w:rsid w:val="00587DF8"/>
    <w:rsid w:val="00587E5F"/>
    <w:rsid w:val="00587EFD"/>
    <w:rsid w:val="00587F33"/>
    <w:rsid w:val="00587F49"/>
    <w:rsid w:val="00587F6F"/>
    <w:rsid w:val="00587FC2"/>
    <w:rsid w:val="00590000"/>
    <w:rsid w:val="00590223"/>
    <w:rsid w:val="00590236"/>
    <w:rsid w:val="0059023C"/>
    <w:rsid w:val="00590265"/>
    <w:rsid w:val="005902CB"/>
    <w:rsid w:val="005902FB"/>
    <w:rsid w:val="00590347"/>
    <w:rsid w:val="00590348"/>
    <w:rsid w:val="005903C3"/>
    <w:rsid w:val="00590448"/>
    <w:rsid w:val="00590592"/>
    <w:rsid w:val="005905E9"/>
    <w:rsid w:val="005906EE"/>
    <w:rsid w:val="0059072D"/>
    <w:rsid w:val="00590827"/>
    <w:rsid w:val="00590834"/>
    <w:rsid w:val="005908D5"/>
    <w:rsid w:val="005909A6"/>
    <w:rsid w:val="00590A20"/>
    <w:rsid w:val="00590A40"/>
    <w:rsid w:val="00590A45"/>
    <w:rsid w:val="00590B47"/>
    <w:rsid w:val="00590B91"/>
    <w:rsid w:val="00590C9E"/>
    <w:rsid w:val="00590D76"/>
    <w:rsid w:val="00590D97"/>
    <w:rsid w:val="00590DC1"/>
    <w:rsid w:val="00590DFB"/>
    <w:rsid w:val="00590E46"/>
    <w:rsid w:val="00590E5A"/>
    <w:rsid w:val="00590F1A"/>
    <w:rsid w:val="00590F36"/>
    <w:rsid w:val="00590F5D"/>
    <w:rsid w:val="005910F9"/>
    <w:rsid w:val="005910FD"/>
    <w:rsid w:val="00591118"/>
    <w:rsid w:val="005911D6"/>
    <w:rsid w:val="0059121C"/>
    <w:rsid w:val="00591280"/>
    <w:rsid w:val="005912AF"/>
    <w:rsid w:val="0059136F"/>
    <w:rsid w:val="00591422"/>
    <w:rsid w:val="005914D7"/>
    <w:rsid w:val="00591737"/>
    <w:rsid w:val="0059173F"/>
    <w:rsid w:val="0059176B"/>
    <w:rsid w:val="005917B8"/>
    <w:rsid w:val="005917F1"/>
    <w:rsid w:val="00591829"/>
    <w:rsid w:val="00591879"/>
    <w:rsid w:val="0059188C"/>
    <w:rsid w:val="00591891"/>
    <w:rsid w:val="00591901"/>
    <w:rsid w:val="00591991"/>
    <w:rsid w:val="005919B1"/>
    <w:rsid w:val="005919EA"/>
    <w:rsid w:val="00591A9E"/>
    <w:rsid w:val="00591AB0"/>
    <w:rsid w:val="00591AFF"/>
    <w:rsid w:val="00591B6A"/>
    <w:rsid w:val="00591B96"/>
    <w:rsid w:val="00591D2B"/>
    <w:rsid w:val="00591DF7"/>
    <w:rsid w:val="00591E92"/>
    <w:rsid w:val="00591EC1"/>
    <w:rsid w:val="00591F28"/>
    <w:rsid w:val="00591F8F"/>
    <w:rsid w:val="0059209A"/>
    <w:rsid w:val="005920A3"/>
    <w:rsid w:val="005920E0"/>
    <w:rsid w:val="0059213E"/>
    <w:rsid w:val="0059214A"/>
    <w:rsid w:val="005921C9"/>
    <w:rsid w:val="0059228C"/>
    <w:rsid w:val="005922C8"/>
    <w:rsid w:val="00592387"/>
    <w:rsid w:val="005923CA"/>
    <w:rsid w:val="005924BA"/>
    <w:rsid w:val="005924F8"/>
    <w:rsid w:val="005924F9"/>
    <w:rsid w:val="005924FD"/>
    <w:rsid w:val="0059251F"/>
    <w:rsid w:val="0059257D"/>
    <w:rsid w:val="005925FC"/>
    <w:rsid w:val="0059260A"/>
    <w:rsid w:val="0059260D"/>
    <w:rsid w:val="00592620"/>
    <w:rsid w:val="0059262E"/>
    <w:rsid w:val="00592645"/>
    <w:rsid w:val="005926DA"/>
    <w:rsid w:val="00592751"/>
    <w:rsid w:val="005927C7"/>
    <w:rsid w:val="00592A2A"/>
    <w:rsid w:val="00592A76"/>
    <w:rsid w:val="00592A7D"/>
    <w:rsid w:val="00592AB2"/>
    <w:rsid w:val="00592AD1"/>
    <w:rsid w:val="00592B1D"/>
    <w:rsid w:val="00592BB1"/>
    <w:rsid w:val="00592C0A"/>
    <w:rsid w:val="00592C8A"/>
    <w:rsid w:val="00592CA7"/>
    <w:rsid w:val="00592CD8"/>
    <w:rsid w:val="00592D35"/>
    <w:rsid w:val="00592D52"/>
    <w:rsid w:val="00592D91"/>
    <w:rsid w:val="00592DA3"/>
    <w:rsid w:val="00592DC6"/>
    <w:rsid w:val="00592DD9"/>
    <w:rsid w:val="00592DFB"/>
    <w:rsid w:val="00592E83"/>
    <w:rsid w:val="00592EC4"/>
    <w:rsid w:val="00592F96"/>
    <w:rsid w:val="00592FBE"/>
    <w:rsid w:val="00593009"/>
    <w:rsid w:val="00593061"/>
    <w:rsid w:val="0059307B"/>
    <w:rsid w:val="00593128"/>
    <w:rsid w:val="0059312B"/>
    <w:rsid w:val="00593167"/>
    <w:rsid w:val="00593234"/>
    <w:rsid w:val="005933C6"/>
    <w:rsid w:val="005933E5"/>
    <w:rsid w:val="00593450"/>
    <w:rsid w:val="005934AE"/>
    <w:rsid w:val="005934BE"/>
    <w:rsid w:val="005934D6"/>
    <w:rsid w:val="0059363D"/>
    <w:rsid w:val="005936AE"/>
    <w:rsid w:val="005936D2"/>
    <w:rsid w:val="0059373E"/>
    <w:rsid w:val="0059379A"/>
    <w:rsid w:val="005937D3"/>
    <w:rsid w:val="00593806"/>
    <w:rsid w:val="0059385F"/>
    <w:rsid w:val="005938A3"/>
    <w:rsid w:val="0059391C"/>
    <w:rsid w:val="0059395A"/>
    <w:rsid w:val="00593994"/>
    <w:rsid w:val="005939A3"/>
    <w:rsid w:val="00593A0D"/>
    <w:rsid w:val="00593A46"/>
    <w:rsid w:val="00593A53"/>
    <w:rsid w:val="00593A96"/>
    <w:rsid w:val="00593AC0"/>
    <w:rsid w:val="00593ACA"/>
    <w:rsid w:val="00593AD3"/>
    <w:rsid w:val="00593B02"/>
    <w:rsid w:val="00593B0A"/>
    <w:rsid w:val="00593B20"/>
    <w:rsid w:val="00593BCD"/>
    <w:rsid w:val="00593C26"/>
    <w:rsid w:val="00593C5B"/>
    <w:rsid w:val="00593C64"/>
    <w:rsid w:val="00593D4D"/>
    <w:rsid w:val="00593D88"/>
    <w:rsid w:val="00593E47"/>
    <w:rsid w:val="00593EBA"/>
    <w:rsid w:val="00593EE0"/>
    <w:rsid w:val="00593FEA"/>
    <w:rsid w:val="00593FFB"/>
    <w:rsid w:val="00594006"/>
    <w:rsid w:val="005940EB"/>
    <w:rsid w:val="00594167"/>
    <w:rsid w:val="00594191"/>
    <w:rsid w:val="0059419A"/>
    <w:rsid w:val="0059423E"/>
    <w:rsid w:val="00594316"/>
    <w:rsid w:val="00594327"/>
    <w:rsid w:val="005943C2"/>
    <w:rsid w:val="005943F5"/>
    <w:rsid w:val="0059440A"/>
    <w:rsid w:val="00594445"/>
    <w:rsid w:val="00594492"/>
    <w:rsid w:val="00594512"/>
    <w:rsid w:val="00594538"/>
    <w:rsid w:val="005945BC"/>
    <w:rsid w:val="005946B3"/>
    <w:rsid w:val="005946B6"/>
    <w:rsid w:val="00594708"/>
    <w:rsid w:val="00594777"/>
    <w:rsid w:val="00594820"/>
    <w:rsid w:val="0059486E"/>
    <w:rsid w:val="00594882"/>
    <w:rsid w:val="00594884"/>
    <w:rsid w:val="00594886"/>
    <w:rsid w:val="005948A7"/>
    <w:rsid w:val="005948B7"/>
    <w:rsid w:val="005948CB"/>
    <w:rsid w:val="00594974"/>
    <w:rsid w:val="00594987"/>
    <w:rsid w:val="005949B8"/>
    <w:rsid w:val="00594A87"/>
    <w:rsid w:val="00594C56"/>
    <w:rsid w:val="00594C67"/>
    <w:rsid w:val="00594CA0"/>
    <w:rsid w:val="00594DDF"/>
    <w:rsid w:val="00594DEB"/>
    <w:rsid w:val="00594E33"/>
    <w:rsid w:val="00594EC5"/>
    <w:rsid w:val="00594ECF"/>
    <w:rsid w:val="00594F10"/>
    <w:rsid w:val="00594F47"/>
    <w:rsid w:val="00594F4C"/>
    <w:rsid w:val="00595056"/>
    <w:rsid w:val="0059507D"/>
    <w:rsid w:val="005952AE"/>
    <w:rsid w:val="005952CE"/>
    <w:rsid w:val="00595303"/>
    <w:rsid w:val="00595320"/>
    <w:rsid w:val="00595379"/>
    <w:rsid w:val="0059537F"/>
    <w:rsid w:val="005953C3"/>
    <w:rsid w:val="00595485"/>
    <w:rsid w:val="005954D9"/>
    <w:rsid w:val="00595540"/>
    <w:rsid w:val="00595579"/>
    <w:rsid w:val="00595790"/>
    <w:rsid w:val="00595798"/>
    <w:rsid w:val="005957EA"/>
    <w:rsid w:val="005957F0"/>
    <w:rsid w:val="00595845"/>
    <w:rsid w:val="00595877"/>
    <w:rsid w:val="005958D8"/>
    <w:rsid w:val="0059594F"/>
    <w:rsid w:val="0059599A"/>
    <w:rsid w:val="005959DA"/>
    <w:rsid w:val="005959FA"/>
    <w:rsid w:val="00595A55"/>
    <w:rsid w:val="00595AC3"/>
    <w:rsid w:val="00595B41"/>
    <w:rsid w:val="00595B4B"/>
    <w:rsid w:val="00595B62"/>
    <w:rsid w:val="00595B7C"/>
    <w:rsid w:val="00595BB8"/>
    <w:rsid w:val="00595C02"/>
    <w:rsid w:val="00595C9E"/>
    <w:rsid w:val="00595CA4"/>
    <w:rsid w:val="00595D3E"/>
    <w:rsid w:val="00595D45"/>
    <w:rsid w:val="00595DD6"/>
    <w:rsid w:val="00595E66"/>
    <w:rsid w:val="00595F13"/>
    <w:rsid w:val="00595F20"/>
    <w:rsid w:val="00595F5C"/>
    <w:rsid w:val="00595FA9"/>
    <w:rsid w:val="00596077"/>
    <w:rsid w:val="00596099"/>
    <w:rsid w:val="00596138"/>
    <w:rsid w:val="005961DF"/>
    <w:rsid w:val="005961F0"/>
    <w:rsid w:val="005961F9"/>
    <w:rsid w:val="0059622C"/>
    <w:rsid w:val="00596323"/>
    <w:rsid w:val="0059639E"/>
    <w:rsid w:val="0059642B"/>
    <w:rsid w:val="00596578"/>
    <w:rsid w:val="00596613"/>
    <w:rsid w:val="0059667D"/>
    <w:rsid w:val="005966AB"/>
    <w:rsid w:val="005966E2"/>
    <w:rsid w:val="0059673D"/>
    <w:rsid w:val="0059673F"/>
    <w:rsid w:val="00596784"/>
    <w:rsid w:val="00596793"/>
    <w:rsid w:val="005967DD"/>
    <w:rsid w:val="005968B0"/>
    <w:rsid w:val="00596991"/>
    <w:rsid w:val="00596992"/>
    <w:rsid w:val="00596995"/>
    <w:rsid w:val="00596A44"/>
    <w:rsid w:val="00596B9D"/>
    <w:rsid w:val="00596BA1"/>
    <w:rsid w:val="00596C1C"/>
    <w:rsid w:val="00596C52"/>
    <w:rsid w:val="00596CCB"/>
    <w:rsid w:val="00596D1D"/>
    <w:rsid w:val="00596D86"/>
    <w:rsid w:val="00596DAB"/>
    <w:rsid w:val="00596E10"/>
    <w:rsid w:val="00596E42"/>
    <w:rsid w:val="00596E6B"/>
    <w:rsid w:val="00596F0E"/>
    <w:rsid w:val="00596FD4"/>
    <w:rsid w:val="00597054"/>
    <w:rsid w:val="0059713F"/>
    <w:rsid w:val="005971A0"/>
    <w:rsid w:val="005971CA"/>
    <w:rsid w:val="005971CB"/>
    <w:rsid w:val="00597250"/>
    <w:rsid w:val="0059725C"/>
    <w:rsid w:val="0059726E"/>
    <w:rsid w:val="005973B8"/>
    <w:rsid w:val="00597405"/>
    <w:rsid w:val="00597411"/>
    <w:rsid w:val="00597453"/>
    <w:rsid w:val="005974C2"/>
    <w:rsid w:val="00597551"/>
    <w:rsid w:val="00597657"/>
    <w:rsid w:val="005976A1"/>
    <w:rsid w:val="005976CA"/>
    <w:rsid w:val="0059774E"/>
    <w:rsid w:val="005977BF"/>
    <w:rsid w:val="005977E5"/>
    <w:rsid w:val="00597885"/>
    <w:rsid w:val="005978CB"/>
    <w:rsid w:val="005978FA"/>
    <w:rsid w:val="00597904"/>
    <w:rsid w:val="0059794B"/>
    <w:rsid w:val="005979A4"/>
    <w:rsid w:val="00597A26"/>
    <w:rsid w:val="00597A8D"/>
    <w:rsid w:val="00597A9F"/>
    <w:rsid w:val="00597ACF"/>
    <w:rsid w:val="00597B12"/>
    <w:rsid w:val="00597B58"/>
    <w:rsid w:val="00597BA1"/>
    <w:rsid w:val="00597BBC"/>
    <w:rsid w:val="00597CB2"/>
    <w:rsid w:val="00597D0B"/>
    <w:rsid w:val="00597E02"/>
    <w:rsid w:val="00597E0B"/>
    <w:rsid w:val="00597E9B"/>
    <w:rsid w:val="00597EF7"/>
    <w:rsid w:val="00597F67"/>
    <w:rsid w:val="005A006A"/>
    <w:rsid w:val="005A0098"/>
    <w:rsid w:val="005A00EC"/>
    <w:rsid w:val="005A01A5"/>
    <w:rsid w:val="005A028C"/>
    <w:rsid w:val="005A02EE"/>
    <w:rsid w:val="005A0301"/>
    <w:rsid w:val="005A030A"/>
    <w:rsid w:val="005A0349"/>
    <w:rsid w:val="005A03E8"/>
    <w:rsid w:val="005A04BF"/>
    <w:rsid w:val="005A0535"/>
    <w:rsid w:val="005A05E6"/>
    <w:rsid w:val="005A0677"/>
    <w:rsid w:val="005A071B"/>
    <w:rsid w:val="005A0802"/>
    <w:rsid w:val="005A0A2A"/>
    <w:rsid w:val="005A0A46"/>
    <w:rsid w:val="005A0A4E"/>
    <w:rsid w:val="005A0AE5"/>
    <w:rsid w:val="005A0B13"/>
    <w:rsid w:val="005A0B72"/>
    <w:rsid w:val="005A0B7E"/>
    <w:rsid w:val="005A0BA0"/>
    <w:rsid w:val="005A0BE3"/>
    <w:rsid w:val="005A0C30"/>
    <w:rsid w:val="005A0C39"/>
    <w:rsid w:val="005A0C7B"/>
    <w:rsid w:val="005A0CAA"/>
    <w:rsid w:val="005A0D13"/>
    <w:rsid w:val="005A0D34"/>
    <w:rsid w:val="005A0D55"/>
    <w:rsid w:val="005A0D5E"/>
    <w:rsid w:val="005A0D96"/>
    <w:rsid w:val="005A0DBB"/>
    <w:rsid w:val="005A0DC4"/>
    <w:rsid w:val="005A0DC6"/>
    <w:rsid w:val="005A0E1A"/>
    <w:rsid w:val="005A0E1B"/>
    <w:rsid w:val="005A0E35"/>
    <w:rsid w:val="005A1011"/>
    <w:rsid w:val="005A1023"/>
    <w:rsid w:val="005A1112"/>
    <w:rsid w:val="005A1154"/>
    <w:rsid w:val="005A1167"/>
    <w:rsid w:val="005A1192"/>
    <w:rsid w:val="005A128E"/>
    <w:rsid w:val="005A12A3"/>
    <w:rsid w:val="005A12C1"/>
    <w:rsid w:val="005A1374"/>
    <w:rsid w:val="005A13AA"/>
    <w:rsid w:val="005A13B2"/>
    <w:rsid w:val="005A13CE"/>
    <w:rsid w:val="005A14E3"/>
    <w:rsid w:val="005A150F"/>
    <w:rsid w:val="005A15DC"/>
    <w:rsid w:val="005A15F6"/>
    <w:rsid w:val="005A1601"/>
    <w:rsid w:val="005A1672"/>
    <w:rsid w:val="005A176D"/>
    <w:rsid w:val="005A180C"/>
    <w:rsid w:val="005A1833"/>
    <w:rsid w:val="005A18B4"/>
    <w:rsid w:val="005A193A"/>
    <w:rsid w:val="005A194D"/>
    <w:rsid w:val="005A1B39"/>
    <w:rsid w:val="005A1B4F"/>
    <w:rsid w:val="005A1BAC"/>
    <w:rsid w:val="005A1BF5"/>
    <w:rsid w:val="005A1BF8"/>
    <w:rsid w:val="005A1BFC"/>
    <w:rsid w:val="005A1C09"/>
    <w:rsid w:val="005A1C1F"/>
    <w:rsid w:val="005A1C25"/>
    <w:rsid w:val="005A1C71"/>
    <w:rsid w:val="005A1C81"/>
    <w:rsid w:val="005A1CDE"/>
    <w:rsid w:val="005A1D3F"/>
    <w:rsid w:val="005A1D45"/>
    <w:rsid w:val="005A1D6B"/>
    <w:rsid w:val="005A1DA9"/>
    <w:rsid w:val="005A1E48"/>
    <w:rsid w:val="005A1E8C"/>
    <w:rsid w:val="005A1E99"/>
    <w:rsid w:val="005A200F"/>
    <w:rsid w:val="005A20B0"/>
    <w:rsid w:val="005A2175"/>
    <w:rsid w:val="005A2203"/>
    <w:rsid w:val="005A2231"/>
    <w:rsid w:val="005A2244"/>
    <w:rsid w:val="005A224A"/>
    <w:rsid w:val="005A22D6"/>
    <w:rsid w:val="005A22FF"/>
    <w:rsid w:val="005A2355"/>
    <w:rsid w:val="005A238A"/>
    <w:rsid w:val="005A239C"/>
    <w:rsid w:val="005A23F1"/>
    <w:rsid w:val="005A245C"/>
    <w:rsid w:val="005A24E9"/>
    <w:rsid w:val="005A255D"/>
    <w:rsid w:val="005A25C4"/>
    <w:rsid w:val="005A2614"/>
    <w:rsid w:val="005A265F"/>
    <w:rsid w:val="005A26F1"/>
    <w:rsid w:val="005A2706"/>
    <w:rsid w:val="005A278C"/>
    <w:rsid w:val="005A27D5"/>
    <w:rsid w:val="005A286B"/>
    <w:rsid w:val="005A28AE"/>
    <w:rsid w:val="005A28DF"/>
    <w:rsid w:val="005A2976"/>
    <w:rsid w:val="005A29E3"/>
    <w:rsid w:val="005A2A2E"/>
    <w:rsid w:val="005A2A66"/>
    <w:rsid w:val="005A2B5B"/>
    <w:rsid w:val="005A2BB7"/>
    <w:rsid w:val="005A2BD7"/>
    <w:rsid w:val="005A2BFB"/>
    <w:rsid w:val="005A2D7F"/>
    <w:rsid w:val="005A2F6C"/>
    <w:rsid w:val="005A3041"/>
    <w:rsid w:val="005A310B"/>
    <w:rsid w:val="005A3152"/>
    <w:rsid w:val="005A3166"/>
    <w:rsid w:val="005A3181"/>
    <w:rsid w:val="005A319B"/>
    <w:rsid w:val="005A319E"/>
    <w:rsid w:val="005A31FE"/>
    <w:rsid w:val="005A3222"/>
    <w:rsid w:val="005A325A"/>
    <w:rsid w:val="005A3305"/>
    <w:rsid w:val="005A3350"/>
    <w:rsid w:val="005A335F"/>
    <w:rsid w:val="005A341A"/>
    <w:rsid w:val="005A341D"/>
    <w:rsid w:val="005A346D"/>
    <w:rsid w:val="005A3483"/>
    <w:rsid w:val="005A352C"/>
    <w:rsid w:val="005A355A"/>
    <w:rsid w:val="005A35EE"/>
    <w:rsid w:val="005A362F"/>
    <w:rsid w:val="005A3648"/>
    <w:rsid w:val="005A369F"/>
    <w:rsid w:val="005A372B"/>
    <w:rsid w:val="005A372F"/>
    <w:rsid w:val="005A374C"/>
    <w:rsid w:val="005A37A3"/>
    <w:rsid w:val="005A37E1"/>
    <w:rsid w:val="005A3822"/>
    <w:rsid w:val="005A3852"/>
    <w:rsid w:val="005A3895"/>
    <w:rsid w:val="005A394A"/>
    <w:rsid w:val="005A3987"/>
    <w:rsid w:val="005A3988"/>
    <w:rsid w:val="005A39E2"/>
    <w:rsid w:val="005A3A2E"/>
    <w:rsid w:val="005A3A5E"/>
    <w:rsid w:val="005A3A6F"/>
    <w:rsid w:val="005A3AD7"/>
    <w:rsid w:val="005A3B49"/>
    <w:rsid w:val="005A3B86"/>
    <w:rsid w:val="005A3BA2"/>
    <w:rsid w:val="005A3C3E"/>
    <w:rsid w:val="005A3E1A"/>
    <w:rsid w:val="005A3EBF"/>
    <w:rsid w:val="005A3FC3"/>
    <w:rsid w:val="005A3FDB"/>
    <w:rsid w:val="005A4011"/>
    <w:rsid w:val="005A409B"/>
    <w:rsid w:val="005A40E9"/>
    <w:rsid w:val="005A4228"/>
    <w:rsid w:val="005A42AE"/>
    <w:rsid w:val="005A436F"/>
    <w:rsid w:val="005A43DD"/>
    <w:rsid w:val="005A441F"/>
    <w:rsid w:val="005A445D"/>
    <w:rsid w:val="005A44D9"/>
    <w:rsid w:val="005A44DB"/>
    <w:rsid w:val="005A44F1"/>
    <w:rsid w:val="005A4526"/>
    <w:rsid w:val="005A457F"/>
    <w:rsid w:val="005A45B7"/>
    <w:rsid w:val="005A45C1"/>
    <w:rsid w:val="005A45CA"/>
    <w:rsid w:val="005A45DD"/>
    <w:rsid w:val="005A4645"/>
    <w:rsid w:val="005A46B7"/>
    <w:rsid w:val="005A4729"/>
    <w:rsid w:val="005A4748"/>
    <w:rsid w:val="005A4798"/>
    <w:rsid w:val="005A47A4"/>
    <w:rsid w:val="005A4841"/>
    <w:rsid w:val="005A4865"/>
    <w:rsid w:val="005A48D4"/>
    <w:rsid w:val="005A48E0"/>
    <w:rsid w:val="005A4979"/>
    <w:rsid w:val="005A4A01"/>
    <w:rsid w:val="005A4A6F"/>
    <w:rsid w:val="005A4AA2"/>
    <w:rsid w:val="005A4AF7"/>
    <w:rsid w:val="005A4C0A"/>
    <w:rsid w:val="005A4C21"/>
    <w:rsid w:val="005A4C2F"/>
    <w:rsid w:val="005A4C5C"/>
    <w:rsid w:val="005A4C8A"/>
    <w:rsid w:val="005A4D68"/>
    <w:rsid w:val="005A4E6A"/>
    <w:rsid w:val="005A4EDE"/>
    <w:rsid w:val="005A4F20"/>
    <w:rsid w:val="005A4F8E"/>
    <w:rsid w:val="005A4FF0"/>
    <w:rsid w:val="005A5011"/>
    <w:rsid w:val="005A502A"/>
    <w:rsid w:val="005A5156"/>
    <w:rsid w:val="005A5197"/>
    <w:rsid w:val="005A51DD"/>
    <w:rsid w:val="005A520D"/>
    <w:rsid w:val="005A5285"/>
    <w:rsid w:val="005A5286"/>
    <w:rsid w:val="005A52D6"/>
    <w:rsid w:val="005A52FB"/>
    <w:rsid w:val="005A5399"/>
    <w:rsid w:val="005A53F0"/>
    <w:rsid w:val="005A53F3"/>
    <w:rsid w:val="005A54AA"/>
    <w:rsid w:val="005A5561"/>
    <w:rsid w:val="005A5570"/>
    <w:rsid w:val="005A5575"/>
    <w:rsid w:val="005A55F5"/>
    <w:rsid w:val="005A56AB"/>
    <w:rsid w:val="005A5722"/>
    <w:rsid w:val="005A573D"/>
    <w:rsid w:val="005A5769"/>
    <w:rsid w:val="005A5783"/>
    <w:rsid w:val="005A5799"/>
    <w:rsid w:val="005A5884"/>
    <w:rsid w:val="005A5894"/>
    <w:rsid w:val="005A58D8"/>
    <w:rsid w:val="005A58F0"/>
    <w:rsid w:val="005A5938"/>
    <w:rsid w:val="005A5954"/>
    <w:rsid w:val="005A5A31"/>
    <w:rsid w:val="005A5B5A"/>
    <w:rsid w:val="005A5BD6"/>
    <w:rsid w:val="005A5C24"/>
    <w:rsid w:val="005A5CEB"/>
    <w:rsid w:val="005A5CEF"/>
    <w:rsid w:val="005A5E40"/>
    <w:rsid w:val="005A5EA6"/>
    <w:rsid w:val="005A5FDF"/>
    <w:rsid w:val="005A6019"/>
    <w:rsid w:val="005A601E"/>
    <w:rsid w:val="005A6046"/>
    <w:rsid w:val="005A6079"/>
    <w:rsid w:val="005A60A8"/>
    <w:rsid w:val="005A6121"/>
    <w:rsid w:val="005A61DF"/>
    <w:rsid w:val="005A61F6"/>
    <w:rsid w:val="005A62F5"/>
    <w:rsid w:val="005A635E"/>
    <w:rsid w:val="005A6361"/>
    <w:rsid w:val="005A63AD"/>
    <w:rsid w:val="005A63C3"/>
    <w:rsid w:val="005A641A"/>
    <w:rsid w:val="005A642B"/>
    <w:rsid w:val="005A64F4"/>
    <w:rsid w:val="005A6571"/>
    <w:rsid w:val="005A6687"/>
    <w:rsid w:val="005A670A"/>
    <w:rsid w:val="005A675E"/>
    <w:rsid w:val="005A676C"/>
    <w:rsid w:val="005A67C5"/>
    <w:rsid w:val="005A67D2"/>
    <w:rsid w:val="005A67E3"/>
    <w:rsid w:val="005A6833"/>
    <w:rsid w:val="005A68F0"/>
    <w:rsid w:val="005A6927"/>
    <w:rsid w:val="005A6981"/>
    <w:rsid w:val="005A69A3"/>
    <w:rsid w:val="005A6A39"/>
    <w:rsid w:val="005A6ABB"/>
    <w:rsid w:val="005A6AD6"/>
    <w:rsid w:val="005A6AF8"/>
    <w:rsid w:val="005A6B02"/>
    <w:rsid w:val="005A6B06"/>
    <w:rsid w:val="005A6B4B"/>
    <w:rsid w:val="005A6B54"/>
    <w:rsid w:val="005A6B60"/>
    <w:rsid w:val="005A6BDD"/>
    <w:rsid w:val="005A6BF2"/>
    <w:rsid w:val="005A6C00"/>
    <w:rsid w:val="005A6C07"/>
    <w:rsid w:val="005A6C83"/>
    <w:rsid w:val="005A6CB9"/>
    <w:rsid w:val="005A6D00"/>
    <w:rsid w:val="005A6E85"/>
    <w:rsid w:val="005A6E89"/>
    <w:rsid w:val="005A6ED5"/>
    <w:rsid w:val="005A708D"/>
    <w:rsid w:val="005A70C0"/>
    <w:rsid w:val="005A71CB"/>
    <w:rsid w:val="005A721C"/>
    <w:rsid w:val="005A7248"/>
    <w:rsid w:val="005A7312"/>
    <w:rsid w:val="005A7332"/>
    <w:rsid w:val="005A734E"/>
    <w:rsid w:val="005A73B0"/>
    <w:rsid w:val="005A73BD"/>
    <w:rsid w:val="005A73ED"/>
    <w:rsid w:val="005A74C3"/>
    <w:rsid w:val="005A751D"/>
    <w:rsid w:val="005A7588"/>
    <w:rsid w:val="005A7727"/>
    <w:rsid w:val="005A77D0"/>
    <w:rsid w:val="005A77F1"/>
    <w:rsid w:val="005A782B"/>
    <w:rsid w:val="005A783C"/>
    <w:rsid w:val="005A7A00"/>
    <w:rsid w:val="005A7AE2"/>
    <w:rsid w:val="005A7B50"/>
    <w:rsid w:val="005A7BEB"/>
    <w:rsid w:val="005A7C0C"/>
    <w:rsid w:val="005A7C4B"/>
    <w:rsid w:val="005A7CC7"/>
    <w:rsid w:val="005A7CEA"/>
    <w:rsid w:val="005A7D0F"/>
    <w:rsid w:val="005A7DC6"/>
    <w:rsid w:val="005A7DE8"/>
    <w:rsid w:val="005A7E77"/>
    <w:rsid w:val="005A7E80"/>
    <w:rsid w:val="005A7E81"/>
    <w:rsid w:val="005A7EAE"/>
    <w:rsid w:val="005A7F69"/>
    <w:rsid w:val="005A7F84"/>
    <w:rsid w:val="005B0176"/>
    <w:rsid w:val="005B02BC"/>
    <w:rsid w:val="005B0329"/>
    <w:rsid w:val="005B035D"/>
    <w:rsid w:val="005B042B"/>
    <w:rsid w:val="005B042F"/>
    <w:rsid w:val="005B04DB"/>
    <w:rsid w:val="005B04E0"/>
    <w:rsid w:val="005B04F2"/>
    <w:rsid w:val="005B053B"/>
    <w:rsid w:val="005B05CD"/>
    <w:rsid w:val="005B05E6"/>
    <w:rsid w:val="005B05F6"/>
    <w:rsid w:val="005B0629"/>
    <w:rsid w:val="005B0662"/>
    <w:rsid w:val="005B0688"/>
    <w:rsid w:val="005B073B"/>
    <w:rsid w:val="005B0781"/>
    <w:rsid w:val="005B079A"/>
    <w:rsid w:val="005B07C9"/>
    <w:rsid w:val="005B07E4"/>
    <w:rsid w:val="005B07F2"/>
    <w:rsid w:val="005B08AF"/>
    <w:rsid w:val="005B08ED"/>
    <w:rsid w:val="005B08EF"/>
    <w:rsid w:val="005B0953"/>
    <w:rsid w:val="005B098E"/>
    <w:rsid w:val="005B09A5"/>
    <w:rsid w:val="005B0AB9"/>
    <w:rsid w:val="005B0AE4"/>
    <w:rsid w:val="005B0B18"/>
    <w:rsid w:val="005B0B53"/>
    <w:rsid w:val="005B0B57"/>
    <w:rsid w:val="005B0BAB"/>
    <w:rsid w:val="005B0BFE"/>
    <w:rsid w:val="005B0C9A"/>
    <w:rsid w:val="005B0CA8"/>
    <w:rsid w:val="005B0CBA"/>
    <w:rsid w:val="005B0D4C"/>
    <w:rsid w:val="005B0D54"/>
    <w:rsid w:val="005B0D68"/>
    <w:rsid w:val="005B0E6E"/>
    <w:rsid w:val="005B0EED"/>
    <w:rsid w:val="005B0F12"/>
    <w:rsid w:val="005B1144"/>
    <w:rsid w:val="005B11ED"/>
    <w:rsid w:val="005B1217"/>
    <w:rsid w:val="005B1290"/>
    <w:rsid w:val="005B12F8"/>
    <w:rsid w:val="005B136D"/>
    <w:rsid w:val="005B13B4"/>
    <w:rsid w:val="005B13E6"/>
    <w:rsid w:val="005B1417"/>
    <w:rsid w:val="005B1427"/>
    <w:rsid w:val="005B14EB"/>
    <w:rsid w:val="005B1503"/>
    <w:rsid w:val="005B1507"/>
    <w:rsid w:val="005B15E0"/>
    <w:rsid w:val="005B16E9"/>
    <w:rsid w:val="005B172C"/>
    <w:rsid w:val="005B1829"/>
    <w:rsid w:val="005B1841"/>
    <w:rsid w:val="005B185F"/>
    <w:rsid w:val="005B18EB"/>
    <w:rsid w:val="005B1925"/>
    <w:rsid w:val="005B197B"/>
    <w:rsid w:val="005B19D4"/>
    <w:rsid w:val="005B1A4B"/>
    <w:rsid w:val="005B1A7F"/>
    <w:rsid w:val="005B1ABA"/>
    <w:rsid w:val="005B1AC2"/>
    <w:rsid w:val="005B1AD1"/>
    <w:rsid w:val="005B1AF7"/>
    <w:rsid w:val="005B1AFB"/>
    <w:rsid w:val="005B1B1F"/>
    <w:rsid w:val="005B1B30"/>
    <w:rsid w:val="005B1B86"/>
    <w:rsid w:val="005B1BB7"/>
    <w:rsid w:val="005B1BBE"/>
    <w:rsid w:val="005B1BDA"/>
    <w:rsid w:val="005B1BFF"/>
    <w:rsid w:val="005B1C25"/>
    <w:rsid w:val="005B1C33"/>
    <w:rsid w:val="005B1C4F"/>
    <w:rsid w:val="005B1CDB"/>
    <w:rsid w:val="005B1D10"/>
    <w:rsid w:val="005B1DD1"/>
    <w:rsid w:val="005B1F1A"/>
    <w:rsid w:val="005B1F1E"/>
    <w:rsid w:val="005B1F5E"/>
    <w:rsid w:val="005B1F5F"/>
    <w:rsid w:val="005B1F71"/>
    <w:rsid w:val="005B2067"/>
    <w:rsid w:val="005B2100"/>
    <w:rsid w:val="005B2131"/>
    <w:rsid w:val="005B2239"/>
    <w:rsid w:val="005B239C"/>
    <w:rsid w:val="005B241C"/>
    <w:rsid w:val="005B24B9"/>
    <w:rsid w:val="005B25B2"/>
    <w:rsid w:val="005B261C"/>
    <w:rsid w:val="005B2698"/>
    <w:rsid w:val="005B26F1"/>
    <w:rsid w:val="005B2709"/>
    <w:rsid w:val="005B271C"/>
    <w:rsid w:val="005B2759"/>
    <w:rsid w:val="005B2799"/>
    <w:rsid w:val="005B27BF"/>
    <w:rsid w:val="005B2936"/>
    <w:rsid w:val="005B294C"/>
    <w:rsid w:val="005B298B"/>
    <w:rsid w:val="005B29C6"/>
    <w:rsid w:val="005B29C7"/>
    <w:rsid w:val="005B2A60"/>
    <w:rsid w:val="005B2AF4"/>
    <w:rsid w:val="005B2B6E"/>
    <w:rsid w:val="005B2B9E"/>
    <w:rsid w:val="005B2C09"/>
    <w:rsid w:val="005B2C10"/>
    <w:rsid w:val="005B2C57"/>
    <w:rsid w:val="005B2C9B"/>
    <w:rsid w:val="005B2CA6"/>
    <w:rsid w:val="005B2CE6"/>
    <w:rsid w:val="005B2D32"/>
    <w:rsid w:val="005B2D34"/>
    <w:rsid w:val="005B2D79"/>
    <w:rsid w:val="005B2F32"/>
    <w:rsid w:val="005B2F89"/>
    <w:rsid w:val="005B2FCB"/>
    <w:rsid w:val="005B301A"/>
    <w:rsid w:val="005B305A"/>
    <w:rsid w:val="005B3080"/>
    <w:rsid w:val="005B3099"/>
    <w:rsid w:val="005B309C"/>
    <w:rsid w:val="005B30C1"/>
    <w:rsid w:val="005B3124"/>
    <w:rsid w:val="005B3128"/>
    <w:rsid w:val="005B3172"/>
    <w:rsid w:val="005B3247"/>
    <w:rsid w:val="005B32B7"/>
    <w:rsid w:val="005B3356"/>
    <w:rsid w:val="005B335C"/>
    <w:rsid w:val="005B336A"/>
    <w:rsid w:val="005B3456"/>
    <w:rsid w:val="005B3457"/>
    <w:rsid w:val="005B34A1"/>
    <w:rsid w:val="005B34E7"/>
    <w:rsid w:val="005B3568"/>
    <w:rsid w:val="005B356E"/>
    <w:rsid w:val="005B359B"/>
    <w:rsid w:val="005B3681"/>
    <w:rsid w:val="005B36B6"/>
    <w:rsid w:val="005B3815"/>
    <w:rsid w:val="005B3847"/>
    <w:rsid w:val="005B38CE"/>
    <w:rsid w:val="005B3999"/>
    <w:rsid w:val="005B39B4"/>
    <w:rsid w:val="005B3A5E"/>
    <w:rsid w:val="005B3DAD"/>
    <w:rsid w:val="005B3EB4"/>
    <w:rsid w:val="005B3EFA"/>
    <w:rsid w:val="005B3F3A"/>
    <w:rsid w:val="005B3F3F"/>
    <w:rsid w:val="005B3F69"/>
    <w:rsid w:val="005B3FA4"/>
    <w:rsid w:val="005B400A"/>
    <w:rsid w:val="005B403E"/>
    <w:rsid w:val="005B4091"/>
    <w:rsid w:val="005B40BD"/>
    <w:rsid w:val="005B413C"/>
    <w:rsid w:val="005B419E"/>
    <w:rsid w:val="005B41DA"/>
    <w:rsid w:val="005B4220"/>
    <w:rsid w:val="005B42F1"/>
    <w:rsid w:val="005B433B"/>
    <w:rsid w:val="005B4402"/>
    <w:rsid w:val="005B4420"/>
    <w:rsid w:val="005B4459"/>
    <w:rsid w:val="005B44CC"/>
    <w:rsid w:val="005B4565"/>
    <w:rsid w:val="005B45AB"/>
    <w:rsid w:val="005B45D7"/>
    <w:rsid w:val="005B45E8"/>
    <w:rsid w:val="005B46FD"/>
    <w:rsid w:val="005B4877"/>
    <w:rsid w:val="005B4893"/>
    <w:rsid w:val="005B4894"/>
    <w:rsid w:val="005B4895"/>
    <w:rsid w:val="005B492F"/>
    <w:rsid w:val="005B4935"/>
    <w:rsid w:val="005B493A"/>
    <w:rsid w:val="005B49AC"/>
    <w:rsid w:val="005B4B21"/>
    <w:rsid w:val="005B4B94"/>
    <w:rsid w:val="005B4CA4"/>
    <w:rsid w:val="005B4CC7"/>
    <w:rsid w:val="005B4EA7"/>
    <w:rsid w:val="005B4EB1"/>
    <w:rsid w:val="005B4EBA"/>
    <w:rsid w:val="005B4EBD"/>
    <w:rsid w:val="005B4FE0"/>
    <w:rsid w:val="005B4FFB"/>
    <w:rsid w:val="005B5085"/>
    <w:rsid w:val="005B5118"/>
    <w:rsid w:val="005B514D"/>
    <w:rsid w:val="005B51D5"/>
    <w:rsid w:val="005B52C3"/>
    <w:rsid w:val="005B5302"/>
    <w:rsid w:val="005B5314"/>
    <w:rsid w:val="005B5335"/>
    <w:rsid w:val="005B53BE"/>
    <w:rsid w:val="005B5491"/>
    <w:rsid w:val="005B54E5"/>
    <w:rsid w:val="005B552C"/>
    <w:rsid w:val="005B555A"/>
    <w:rsid w:val="005B5575"/>
    <w:rsid w:val="005B557F"/>
    <w:rsid w:val="005B55CC"/>
    <w:rsid w:val="005B55ED"/>
    <w:rsid w:val="005B5679"/>
    <w:rsid w:val="005B572A"/>
    <w:rsid w:val="005B579B"/>
    <w:rsid w:val="005B579C"/>
    <w:rsid w:val="005B57A0"/>
    <w:rsid w:val="005B57BB"/>
    <w:rsid w:val="005B5855"/>
    <w:rsid w:val="005B5881"/>
    <w:rsid w:val="005B58AE"/>
    <w:rsid w:val="005B590A"/>
    <w:rsid w:val="005B590B"/>
    <w:rsid w:val="005B5972"/>
    <w:rsid w:val="005B59CF"/>
    <w:rsid w:val="005B5A81"/>
    <w:rsid w:val="005B5B44"/>
    <w:rsid w:val="005B5B60"/>
    <w:rsid w:val="005B5B63"/>
    <w:rsid w:val="005B5BE0"/>
    <w:rsid w:val="005B5BF8"/>
    <w:rsid w:val="005B5BFC"/>
    <w:rsid w:val="005B5C0F"/>
    <w:rsid w:val="005B5CBB"/>
    <w:rsid w:val="005B5CC9"/>
    <w:rsid w:val="005B5CEB"/>
    <w:rsid w:val="005B5CEC"/>
    <w:rsid w:val="005B5CFE"/>
    <w:rsid w:val="005B5DBE"/>
    <w:rsid w:val="005B5E34"/>
    <w:rsid w:val="005B5EC1"/>
    <w:rsid w:val="005B5EE9"/>
    <w:rsid w:val="005B5F04"/>
    <w:rsid w:val="005B5F78"/>
    <w:rsid w:val="005B5F82"/>
    <w:rsid w:val="005B5FA6"/>
    <w:rsid w:val="005B5FDA"/>
    <w:rsid w:val="005B6044"/>
    <w:rsid w:val="005B609B"/>
    <w:rsid w:val="005B60EA"/>
    <w:rsid w:val="005B6119"/>
    <w:rsid w:val="005B618C"/>
    <w:rsid w:val="005B61C4"/>
    <w:rsid w:val="005B61FF"/>
    <w:rsid w:val="005B6284"/>
    <w:rsid w:val="005B6373"/>
    <w:rsid w:val="005B63A4"/>
    <w:rsid w:val="005B63C5"/>
    <w:rsid w:val="005B64CC"/>
    <w:rsid w:val="005B655A"/>
    <w:rsid w:val="005B657D"/>
    <w:rsid w:val="005B662C"/>
    <w:rsid w:val="005B666E"/>
    <w:rsid w:val="005B66FA"/>
    <w:rsid w:val="005B671D"/>
    <w:rsid w:val="005B6763"/>
    <w:rsid w:val="005B67F4"/>
    <w:rsid w:val="005B6805"/>
    <w:rsid w:val="005B6851"/>
    <w:rsid w:val="005B6912"/>
    <w:rsid w:val="005B6AE8"/>
    <w:rsid w:val="005B6AF6"/>
    <w:rsid w:val="005B6BCD"/>
    <w:rsid w:val="005B6BE8"/>
    <w:rsid w:val="005B6C26"/>
    <w:rsid w:val="005B6CA7"/>
    <w:rsid w:val="005B6D88"/>
    <w:rsid w:val="005B6EED"/>
    <w:rsid w:val="005B6EF2"/>
    <w:rsid w:val="005B6EFF"/>
    <w:rsid w:val="005B6F0C"/>
    <w:rsid w:val="005B6FA1"/>
    <w:rsid w:val="005B7009"/>
    <w:rsid w:val="005B700F"/>
    <w:rsid w:val="005B7053"/>
    <w:rsid w:val="005B70E2"/>
    <w:rsid w:val="005B71A7"/>
    <w:rsid w:val="005B72B4"/>
    <w:rsid w:val="005B72DD"/>
    <w:rsid w:val="005B72F8"/>
    <w:rsid w:val="005B7306"/>
    <w:rsid w:val="005B7374"/>
    <w:rsid w:val="005B7408"/>
    <w:rsid w:val="005B742B"/>
    <w:rsid w:val="005B748C"/>
    <w:rsid w:val="005B7549"/>
    <w:rsid w:val="005B762E"/>
    <w:rsid w:val="005B763B"/>
    <w:rsid w:val="005B7662"/>
    <w:rsid w:val="005B7725"/>
    <w:rsid w:val="005B778E"/>
    <w:rsid w:val="005B778F"/>
    <w:rsid w:val="005B7790"/>
    <w:rsid w:val="005B7811"/>
    <w:rsid w:val="005B7820"/>
    <w:rsid w:val="005B7833"/>
    <w:rsid w:val="005B7942"/>
    <w:rsid w:val="005B7972"/>
    <w:rsid w:val="005B7A34"/>
    <w:rsid w:val="005B7A53"/>
    <w:rsid w:val="005B7B23"/>
    <w:rsid w:val="005B7B95"/>
    <w:rsid w:val="005B7BCB"/>
    <w:rsid w:val="005B7C6B"/>
    <w:rsid w:val="005B7D09"/>
    <w:rsid w:val="005B7D19"/>
    <w:rsid w:val="005B7D2D"/>
    <w:rsid w:val="005B7E5B"/>
    <w:rsid w:val="005B7EB3"/>
    <w:rsid w:val="005B7EBE"/>
    <w:rsid w:val="005B7EC2"/>
    <w:rsid w:val="005B7EF7"/>
    <w:rsid w:val="005B7F13"/>
    <w:rsid w:val="005B7F91"/>
    <w:rsid w:val="005C00A2"/>
    <w:rsid w:val="005C0198"/>
    <w:rsid w:val="005C01F7"/>
    <w:rsid w:val="005C026E"/>
    <w:rsid w:val="005C02EA"/>
    <w:rsid w:val="005C0331"/>
    <w:rsid w:val="005C0336"/>
    <w:rsid w:val="005C03EF"/>
    <w:rsid w:val="005C0418"/>
    <w:rsid w:val="005C041A"/>
    <w:rsid w:val="005C0446"/>
    <w:rsid w:val="005C04DA"/>
    <w:rsid w:val="005C04DD"/>
    <w:rsid w:val="005C0590"/>
    <w:rsid w:val="005C05A8"/>
    <w:rsid w:val="005C0663"/>
    <w:rsid w:val="005C06C5"/>
    <w:rsid w:val="005C0751"/>
    <w:rsid w:val="005C07C2"/>
    <w:rsid w:val="005C07CE"/>
    <w:rsid w:val="005C07D0"/>
    <w:rsid w:val="005C0856"/>
    <w:rsid w:val="005C0884"/>
    <w:rsid w:val="005C08AD"/>
    <w:rsid w:val="005C08F3"/>
    <w:rsid w:val="005C08F9"/>
    <w:rsid w:val="005C08FF"/>
    <w:rsid w:val="005C09AC"/>
    <w:rsid w:val="005C0A10"/>
    <w:rsid w:val="005C0A37"/>
    <w:rsid w:val="005C0C9D"/>
    <w:rsid w:val="005C0CDF"/>
    <w:rsid w:val="005C0D1E"/>
    <w:rsid w:val="005C0D54"/>
    <w:rsid w:val="005C0D76"/>
    <w:rsid w:val="005C0DA7"/>
    <w:rsid w:val="005C0E45"/>
    <w:rsid w:val="005C0ED3"/>
    <w:rsid w:val="005C0EFF"/>
    <w:rsid w:val="005C0F36"/>
    <w:rsid w:val="005C0F7C"/>
    <w:rsid w:val="005C0F81"/>
    <w:rsid w:val="005C101B"/>
    <w:rsid w:val="005C11B6"/>
    <w:rsid w:val="005C11E1"/>
    <w:rsid w:val="005C1364"/>
    <w:rsid w:val="005C13A3"/>
    <w:rsid w:val="005C13BE"/>
    <w:rsid w:val="005C13E6"/>
    <w:rsid w:val="005C1418"/>
    <w:rsid w:val="005C148F"/>
    <w:rsid w:val="005C1493"/>
    <w:rsid w:val="005C1524"/>
    <w:rsid w:val="005C1730"/>
    <w:rsid w:val="005C174A"/>
    <w:rsid w:val="005C177D"/>
    <w:rsid w:val="005C17BB"/>
    <w:rsid w:val="005C17FB"/>
    <w:rsid w:val="005C181A"/>
    <w:rsid w:val="005C185D"/>
    <w:rsid w:val="005C1909"/>
    <w:rsid w:val="005C1956"/>
    <w:rsid w:val="005C196E"/>
    <w:rsid w:val="005C19FF"/>
    <w:rsid w:val="005C1A65"/>
    <w:rsid w:val="005C1A72"/>
    <w:rsid w:val="005C1A78"/>
    <w:rsid w:val="005C1B3B"/>
    <w:rsid w:val="005C1B55"/>
    <w:rsid w:val="005C1B60"/>
    <w:rsid w:val="005C1C14"/>
    <w:rsid w:val="005C1C17"/>
    <w:rsid w:val="005C1C4A"/>
    <w:rsid w:val="005C1CA3"/>
    <w:rsid w:val="005C1E58"/>
    <w:rsid w:val="005C1ED7"/>
    <w:rsid w:val="005C1F62"/>
    <w:rsid w:val="005C1F80"/>
    <w:rsid w:val="005C1FD3"/>
    <w:rsid w:val="005C2120"/>
    <w:rsid w:val="005C2167"/>
    <w:rsid w:val="005C2179"/>
    <w:rsid w:val="005C2186"/>
    <w:rsid w:val="005C21E0"/>
    <w:rsid w:val="005C2339"/>
    <w:rsid w:val="005C2373"/>
    <w:rsid w:val="005C2392"/>
    <w:rsid w:val="005C2461"/>
    <w:rsid w:val="005C246F"/>
    <w:rsid w:val="005C24D5"/>
    <w:rsid w:val="005C24E7"/>
    <w:rsid w:val="005C2560"/>
    <w:rsid w:val="005C25FE"/>
    <w:rsid w:val="005C2820"/>
    <w:rsid w:val="005C2842"/>
    <w:rsid w:val="005C2859"/>
    <w:rsid w:val="005C2861"/>
    <w:rsid w:val="005C28A6"/>
    <w:rsid w:val="005C292E"/>
    <w:rsid w:val="005C2996"/>
    <w:rsid w:val="005C29B4"/>
    <w:rsid w:val="005C2A00"/>
    <w:rsid w:val="005C2A42"/>
    <w:rsid w:val="005C2A53"/>
    <w:rsid w:val="005C2A78"/>
    <w:rsid w:val="005C2B1E"/>
    <w:rsid w:val="005C2B23"/>
    <w:rsid w:val="005C2B5E"/>
    <w:rsid w:val="005C2B79"/>
    <w:rsid w:val="005C2BA9"/>
    <w:rsid w:val="005C2C44"/>
    <w:rsid w:val="005C2D06"/>
    <w:rsid w:val="005C2D4C"/>
    <w:rsid w:val="005C2DEE"/>
    <w:rsid w:val="005C2E71"/>
    <w:rsid w:val="005C2F29"/>
    <w:rsid w:val="005C2F5D"/>
    <w:rsid w:val="005C2F6A"/>
    <w:rsid w:val="005C2F6D"/>
    <w:rsid w:val="005C2F8C"/>
    <w:rsid w:val="005C2FFB"/>
    <w:rsid w:val="005C300A"/>
    <w:rsid w:val="005C31D3"/>
    <w:rsid w:val="005C32ED"/>
    <w:rsid w:val="005C3344"/>
    <w:rsid w:val="005C3365"/>
    <w:rsid w:val="005C337F"/>
    <w:rsid w:val="005C3393"/>
    <w:rsid w:val="005C33DB"/>
    <w:rsid w:val="005C349D"/>
    <w:rsid w:val="005C34B5"/>
    <w:rsid w:val="005C352E"/>
    <w:rsid w:val="005C35FB"/>
    <w:rsid w:val="005C3644"/>
    <w:rsid w:val="005C36AC"/>
    <w:rsid w:val="005C36E2"/>
    <w:rsid w:val="005C373B"/>
    <w:rsid w:val="005C3858"/>
    <w:rsid w:val="005C395A"/>
    <w:rsid w:val="005C39DF"/>
    <w:rsid w:val="005C3AD9"/>
    <w:rsid w:val="005C3B06"/>
    <w:rsid w:val="005C3B76"/>
    <w:rsid w:val="005C3C82"/>
    <w:rsid w:val="005C3D31"/>
    <w:rsid w:val="005C3E3E"/>
    <w:rsid w:val="005C3E96"/>
    <w:rsid w:val="005C3FCC"/>
    <w:rsid w:val="005C4008"/>
    <w:rsid w:val="005C4080"/>
    <w:rsid w:val="005C4087"/>
    <w:rsid w:val="005C4165"/>
    <w:rsid w:val="005C41B9"/>
    <w:rsid w:val="005C41D0"/>
    <w:rsid w:val="005C4254"/>
    <w:rsid w:val="005C4298"/>
    <w:rsid w:val="005C4301"/>
    <w:rsid w:val="005C4317"/>
    <w:rsid w:val="005C438A"/>
    <w:rsid w:val="005C43BA"/>
    <w:rsid w:val="005C43BE"/>
    <w:rsid w:val="005C4460"/>
    <w:rsid w:val="005C4495"/>
    <w:rsid w:val="005C44E1"/>
    <w:rsid w:val="005C44EF"/>
    <w:rsid w:val="005C44F4"/>
    <w:rsid w:val="005C44F6"/>
    <w:rsid w:val="005C4500"/>
    <w:rsid w:val="005C45EC"/>
    <w:rsid w:val="005C4690"/>
    <w:rsid w:val="005C471A"/>
    <w:rsid w:val="005C472B"/>
    <w:rsid w:val="005C474D"/>
    <w:rsid w:val="005C476A"/>
    <w:rsid w:val="005C47E4"/>
    <w:rsid w:val="005C47FE"/>
    <w:rsid w:val="005C4835"/>
    <w:rsid w:val="005C48A8"/>
    <w:rsid w:val="005C4972"/>
    <w:rsid w:val="005C49EA"/>
    <w:rsid w:val="005C49FD"/>
    <w:rsid w:val="005C4B7F"/>
    <w:rsid w:val="005C4BE9"/>
    <w:rsid w:val="005C4C0A"/>
    <w:rsid w:val="005C4C9F"/>
    <w:rsid w:val="005C4D5D"/>
    <w:rsid w:val="005C4DC3"/>
    <w:rsid w:val="005C4E02"/>
    <w:rsid w:val="005C4E38"/>
    <w:rsid w:val="005C4E3A"/>
    <w:rsid w:val="005C4E75"/>
    <w:rsid w:val="005C4EDF"/>
    <w:rsid w:val="005C4FB2"/>
    <w:rsid w:val="005C5025"/>
    <w:rsid w:val="005C5057"/>
    <w:rsid w:val="005C50E0"/>
    <w:rsid w:val="005C5116"/>
    <w:rsid w:val="005C51D3"/>
    <w:rsid w:val="005C51F3"/>
    <w:rsid w:val="005C5208"/>
    <w:rsid w:val="005C52A5"/>
    <w:rsid w:val="005C52BD"/>
    <w:rsid w:val="005C52D3"/>
    <w:rsid w:val="005C530B"/>
    <w:rsid w:val="005C531E"/>
    <w:rsid w:val="005C537A"/>
    <w:rsid w:val="005C5481"/>
    <w:rsid w:val="005C568D"/>
    <w:rsid w:val="005C56C5"/>
    <w:rsid w:val="005C575E"/>
    <w:rsid w:val="005C578C"/>
    <w:rsid w:val="005C5795"/>
    <w:rsid w:val="005C57A9"/>
    <w:rsid w:val="005C580D"/>
    <w:rsid w:val="005C5810"/>
    <w:rsid w:val="005C582C"/>
    <w:rsid w:val="005C5895"/>
    <w:rsid w:val="005C58A2"/>
    <w:rsid w:val="005C59F2"/>
    <w:rsid w:val="005C5A5E"/>
    <w:rsid w:val="005C5AB6"/>
    <w:rsid w:val="005C5B0A"/>
    <w:rsid w:val="005C5B49"/>
    <w:rsid w:val="005C5BAA"/>
    <w:rsid w:val="005C5BEA"/>
    <w:rsid w:val="005C5BF4"/>
    <w:rsid w:val="005C5C2D"/>
    <w:rsid w:val="005C5C5F"/>
    <w:rsid w:val="005C5C6F"/>
    <w:rsid w:val="005C5CD4"/>
    <w:rsid w:val="005C5D02"/>
    <w:rsid w:val="005C5D19"/>
    <w:rsid w:val="005C5D55"/>
    <w:rsid w:val="005C5D74"/>
    <w:rsid w:val="005C5E4C"/>
    <w:rsid w:val="005C5E57"/>
    <w:rsid w:val="005C5ECF"/>
    <w:rsid w:val="005C5F77"/>
    <w:rsid w:val="005C5FB0"/>
    <w:rsid w:val="005C612C"/>
    <w:rsid w:val="005C6163"/>
    <w:rsid w:val="005C6167"/>
    <w:rsid w:val="005C617A"/>
    <w:rsid w:val="005C6196"/>
    <w:rsid w:val="005C61D8"/>
    <w:rsid w:val="005C61DA"/>
    <w:rsid w:val="005C6224"/>
    <w:rsid w:val="005C62D1"/>
    <w:rsid w:val="005C632D"/>
    <w:rsid w:val="005C63E3"/>
    <w:rsid w:val="005C6404"/>
    <w:rsid w:val="005C6408"/>
    <w:rsid w:val="005C6505"/>
    <w:rsid w:val="005C6533"/>
    <w:rsid w:val="005C6560"/>
    <w:rsid w:val="005C6593"/>
    <w:rsid w:val="005C65A1"/>
    <w:rsid w:val="005C65A4"/>
    <w:rsid w:val="005C65EE"/>
    <w:rsid w:val="005C665A"/>
    <w:rsid w:val="005C666D"/>
    <w:rsid w:val="005C66BC"/>
    <w:rsid w:val="005C66D9"/>
    <w:rsid w:val="005C6716"/>
    <w:rsid w:val="005C672D"/>
    <w:rsid w:val="005C6790"/>
    <w:rsid w:val="005C6834"/>
    <w:rsid w:val="005C68B1"/>
    <w:rsid w:val="005C68D0"/>
    <w:rsid w:val="005C68D7"/>
    <w:rsid w:val="005C68DE"/>
    <w:rsid w:val="005C68E3"/>
    <w:rsid w:val="005C68E7"/>
    <w:rsid w:val="005C6902"/>
    <w:rsid w:val="005C6923"/>
    <w:rsid w:val="005C6968"/>
    <w:rsid w:val="005C6A02"/>
    <w:rsid w:val="005C6A0A"/>
    <w:rsid w:val="005C6A20"/>
    <w:rsid w:val="005C6A31"/>
    <w:rsid w:val="005C6A8C"/>
    <w:rsid w:val="005C6A9D"/>
    <w:rsid w:val="005C6AA4"/>
    <w:rsid w:val="005C6AD2"/>
    <w:rsid w:val="005C6B9B"/>
    <w:rsid w:val="005C6C45"/>
    <w:rsid w:val="005C6C67"/>
    <w:rsid w:val="005C6CF9"/>
    <w:rsid w:val="005C6D5F"/>
    <w:rsid w:val="005C6D6C"/>
    <w:rsid w:val="005C6D88"/>
    <w:rsid w:val="005C6DDC"/>
    <w:rsid w:val="005C6E1B"/>
    <w:rsid w:val="005C6EE6"/>
    <w:rsid w:val="005C6EF3"/>
    <w:rsid w:val="005C6EFB"/>
    <w:rsid w:val="005C6F20"/>
    <w:rsid w:val="005C6F32"/>
    <w:rsid w:val="005C6F8B"/>
    <w:rsid w:val="005C6FB4"/>
    <w:rsid w:val="005C6FC6"/>
    <w:rsid w:val="005C70FF"/>
    <w:rsid w:val="005C7163"/>
    <w:rsid w:val="005C71D7"/>
    <w:rsid w:val="005C71FC"/>
    <w:rsid w:val="005C722C"/>
    <w:rsid w:val="005C7240"/>
    <w:rsid w:val="005C7286"/>
    <w:rsid w:val="005C72F5"/>
    <w:rsid w:val="005C7303"/>
    <w:rsid w:val="005C7332"/>
    <w:rsid w:val="005C738D"/>
    <w:rsid w:val="005C73AF"/>
    <w:rsid w:val="005C73B1"/>
    <w:rsid w:val="005C746B"/>
    <w:rsid w:val="005C7485"/>
    <w:rsid w:val="005C75CF"/>
    <w:rsid w:val="005C75E5"/>
    <w:rsid w:val="005C762B"/>
    <w:rsid w:val="005C763E"/>
    <w:rsid w:val="005C76D6"/>
    <w:rsid w:val="005C7841"/>
    <w:rsid w:val="005C7872"/>
    <w:rsid w:val="005C78E3"/>
    <w:rsid w:val="005C79E9"/>
    <w:rsid w:val="005C79F4"/>
    <w:rsid w:val="005C7A64"/>
    <w:rsid w:val="005C7C42"/>
    <w:rsid w:val="005C7D4D"/>
    <w:rsid w:val="005C7EDA"/>
    <w:rsid w:val="005C7EF5"/>
    <w:rsid w:val="005C7FBF"/>
    <w:rsid w:val="005C7FE4"/>
    <w:rsid w:val="005C7FFA"/>
    <w:rsid w:val="005D0004"/>
    <w:rsid w:val="005D00B4"/>
    <w:rsid w:val="005D014D"/>
    <w:rsid w:val="005D0179"/>
    <w:rsid w:val="005D0190"/>
    <w:rsid w:val="005D01B5"/>
    <w:rsid w:val="005D0234"/>
    <w:rsid w:val="005D0314"/>
    <w:rsid w:val="005D0336"/>
    <w:rsid w:val="005D034E"/>
    <w:rsid w:val="005D0367"/>
    <w:rsid w:val="005D0386"/>
    <w:rsid w:val="005D0398"/>
    <w:rsid w:val="005D03B7"/>
    <w:rsid w:val="005D0431"/>
    <w:rsid w:val="005D0440"/>
    <w:rsid w:val="005D04AF"/>
    <w:rsid w:val="005D0524"/>
    <w:rsid w:val="005D0528"/>
    <w:rsid w:val="005D05CE"/>
    <w:rsid w:val="005D05D5"/>
    <w:rsid w:val="005D0655"/>
    <w:rsid w:val="005D0670"/>
    <w:rsid w:val="005D06B0"/>
    <w:rsid w:val="005D06D9"/>
    <w:rsid w:val="005D06E6"/>
    <w:rsid w:val="005D070D"/>
    <w:rsid w:val="005D07BA"/>
    <w:rsid w:val="005D08D1"/>
    <w:rsid w:val="005D090E"/>
    <w:rsid w:val="005D0B55"/>
    <w:rsid w:val="005D0B6F"/>
    <w:rsid w:val="005D0BAF"/>
    <w:rsid w:val="005D0BD8"/>
    <w:rsid w:val="005D0C00"/>
    <w:rsid w:val="005D0C07"/>
    <w:rsid w:val="005D0C2E"/>
    <w:rsid w:val="005D0C4F"/>
    <w:rsid w:val="005D0C95"/>
    <w:rsid w:val="005D0D1A"/>
    <w:rsid w:val="005D0D37"/>
    <w:rsid w:val="005D0D9A"/>
    <w:rsid w:val="005D0DED"/>
    <w:rsid w:val="005D0F0D"/>
    <w:rsid w:val="005D0FC8"/>
    <w:rsid w:val="005D10A2"/>
    <w:rsid w:val="005D1116"/>
    <w:rsid w:val="005D116F"/>
    <w:rsid w:val="005D1201"/>
    <w:rsid w:val="005D1217"/>
    <w:rsid w:val="005D122A"/>
    <w:rsid w:val="005D127A"/>
    <w:rsid w:val="005D12D6"/>
    <w:rsid w:val="005D12EC"/>
    <w:rsid w:val="005D1311"/>
    <w:rsid w:val="005D148E"/>
    <w:rsid w:val="005D149D"/>
    <w:rsid w:val="005D157B"/>
    <w:rsid w:val="005D1656"/>
    <w:rsid w:val="005D16AC"/>
    <w:rsid w:val="005D1743"/>
    <w:rsid w:val="005D1836"/>
    <w:rsid w:val="005D184F"/>
    <w:rsid w:val="005D1A14"/>
    <w:rsid w:val="005D1A2D"/>
    <w:rsid w:val="005D1A3F"/>
    <w:rsid w:val="005D1A40"/>
    <w:rsid w:val="005D1AE7"/>
    <w:rsid w:val="005D1B27"/>
    <w:rsid w:val="005D1B72"/>
    <w:rsid w:val="005D1BA5"/>
    <w:rsid w:val="005D1BA8"/>
    <w:rsid w:val="005D1BF5"/>
    <w:rsid w:val="005D1CCB"/>
    <w:rsid w:val="005D1CEA"/>
    <w:rsid w:val="005D1DFC"/>
    <w:rsid w:val="005D1E8E"/>
    <w:rsid w:val="005D1EF7"/>
    <w:rsid w:val="005D1F7A"/>
    <w:rsid w:val="005D1FB8"/>
    <w:rsid w:val="005D2054"/>
    <w:rsid w:val="005D20D7"/>
    <w:rsid w:val="005D213A"/>
    <w:rsid w:val="005D217F"/>
    <w:rsid w:val="005D223D"/>
    <w:rsid w:val="005D2372"/>
    <w:rsid w:val="005D241F"/>
    <w:rsid w:val="005D24B1"/>
    <w:rsid w:val="005D2605"/>
    <w:rsid w:val="005D2652"/>
    <w:rsid w:val="005D267B"/>
    <w:rsid w:val="005D2743"/>
    <w:rsid w:val="005D274E"/>
    <w:rsid w:val="005D2753"/>
    <w:rsid w:val="005D27BB"/>
    <w:rsid w:val="005D27F4"/>
    <w:rsid w:val="005D28EC"/>
    <w:rsid w:val="005D28F6"/>
    <w:rsid w:val="005D291D"/>
    <w:rsid w:val="005D2964"/>
    <w:rsid w:val="005D29E3"/>
    <w:rsid w:val="005D2AFC"/>
    <w:rsid w:val="005D2BFD"/>
    <w:rsid w:val="005D2C91"/>
    <w:rsid w:val="005D2C9B"/>
    <w:rsid w:val="005D2CE8"/>
    <w:rsid w:val="005D2D02"/>
    <w:rsid w:val="005D2D27"/>
    <w:rsid w:val="005D2F45"/>
    <w:rsid w:val="005D3016"/>
    <w:rsid w:val="005D3019"/>
    <w:rsid w:val="005D308E"/>
    <w:rsid w:val="005D3108"/>
    <w:rsid w:val="005D3124"/>
    <w:rsid w:val="005D31A2"/>
    <w:rsid w:val="005D31C2"/>
    <w:rsid w:val="005D31DC"/>
    <w:rsid w:val="005D3257"/>
    <w:rsid w:val="005D32C1"/>
    <w:rsid w:val="005D3342"/>
    <w:rsid w:val="005D33D3"/>
    <w:rsid w:val="005D35CA"/>
    <w:rsid w:val="005D3641"/>
    <w:rsid w:val="005D367E"/>
    <w:rsid w:val="005D36AF"/>
    <w:rsid w:val="005D36DB"/>
    <w:rsid w:val="005D37E3"/>
    <w:rsid w:val="005D3844"/>
    <w:rsid w:val="005D386D"/>
    <w:rsid w:val="005D3BB8"/>
    <w:rsid w:val="005D3C4C"/>
    <w:rsid w:val="005D3C83"/>
    <w:rsid w:val="005D3CB3"/>
    <w:rsid w:val="005D3CFF"/>
    <w:rsid w:val="005D3E26"/>
    <w:rsid w:val="005D3E8E"/>
    <w:rsid w:val="005D3E91"/>
    <w:rsid w:val="005D3EA5"/>
    <w:rsid w:val="005D3FBC"/>
    <w:rsid w:val="005D404E"/>
    <w:rsid w:val="005D4057"/>
    <w:rsid w:val="005D4078"/>
    <w:rsid w:val="005D4098"/>
    <w:rsid w:val="005D40FB"/>
    <w:rsid w:val="005D4108"/>
    <w:rsid w:val="005D414C"/>
    <w:rsid w:val="005D41BA"/>
    <w:rsid w:val="005D41C5"/>
    <w:rsid w:val="005D41D3"/>
    <w:rsid w:val="005D422B"/>
    <w:rsid w:val="005D42E4"/>
    <w:rsid w:val="005D433D"/>
    <w:rsid w:val="005D4398"/>
    <w:rsid w:val="005D4469"/>
    <w:rsid w:val="005D44EE"/>
    <w:rsid w:val="005D44F9"/>
    <w:rsid w:val="005D453C"/>
    <w:rsid w:val="005D4558"/>
    <w:rsid w:val="005D46AB"/>
    <w:rsid w:val="005D46D4"/>
    <w:rsid w:val="005D46E9"/>
    <w:rsid w:val="005D4707"/>
    <w:rsid w:val="005D4708"/>
    <w:rsid w:val="005D4743"/>
    <w:rsid w:val="005D47D6"/>
    <w:rsid w:val="005D4825"/>
    <w:rsid w:val="005D4858"/>
    <w:rsid w:val="005D4943"/>
    <w:rsid w:val="005D4976"/>
    <w:rsid w:val="005D4997"/>
    <w:rsid w:val="005D4A5F"/>
    <w:rsid w:val="005D4A9F"/>
    <w:rsid w:val="005D4AD6"/>
    <w:rsid w:val="005D4AD8"/>
    <w:rsid w:val="005D4AF3"/>
    <w:rsid w:val="005D4B3E"/>
    <w:rsid w:val="005D4B7E"/>
    <w:rsid w:val="005D4C1F"/>
    <w:rsid w:val="005D4CB9"/>
    <w:rsid w:val="005D4D63"/>
    <w:rsid w:val="005D4DBB"/>
    <w:rsid w:val="005D4DEB"/>
    <w:rsid w:val="005D4E2F"/>
    <w:rsid w:val="005D4E35"/>
    <w:rsid w:val="005D4E73"/>
    <w:rsid w:val="005D4E8A"/>
    <w:rsid w:val="005D4EE4"/>
    <w:rsid w:val="005D4F40"/>
    <w:rsid w:val="005D513C"/>
    <w:rsid w:val="005D51AC"/>
    <w:rsid w:val="005D51C0"/>
    <w:rsid w:val="005D53E3"/>
    <w:rsid w:val="005D53E5"/>
    <w:rsid w:val="005D540C"/>
    <w:rsid w:val="005D5432"/>
    <w:rsid w:val="005D54CF"/>
    <w:rsid w:val="005D5503"/>
    <w:rsid w:val="005D5506"/>
    <w:rsid w:val="005D5555"/>
    <w:rsid w:val="005D5575"/>
    <w:rsid w:val="005D5576"/>
    <w:rsid w:val="005D5589"/>
    <w:rsid w:val="005D55B3"/>
    <w:rsid w:val="005D55E2"/>
    <w:rsid w:val="005D5674"/>
    <w:rsid w:val="005D57A7"/>
    <w:rsid w:val="005D57B8"/>
    <w:rsid w:val="005D57F7"/>
    <w:rsid w:val="005D5802"/>
    <w:rsid w:val="005D5830"/>
    <w:rsid w:val="005D585E"/>
    <w:rsid w:val="005D587D"/>
    <w:rsid w:val="005D592D"/>
    <w:rsid w:val="005D5A06"/>
    <w:rsid w:val="005D5AA0"/>
    <w:rsid w:val="005D5B33"/>
    <w:rsid w:val="005D5C6E"/>
    <w:rsid w:val="005D5C79"/>
    <w:rsid w:val="005D5CFA"/>
    <w:rsid w:val="005D5D3E"/>
    <w:rsid w:val="005D5D58"/>
    <w:rsid w:val="005D5D61"/>
    <w:rsid w:val="005D5D64"/>
    <w:rsid w:val="005D5D6A"/>
    <w:rsid w:val="005D5D79"/>
    <w:rsid w:val="005D5DBA"/>
    <w:rsid w:val="005D5DD6"/>
    <w:rsid w:val="005D5DE9"/>
    <w:rsid w:val="005D5E4A"/>
    <w:rsid w:val="005D5E4B"/>
    <w:rsid w:val="005D5E91"/>
    <w:rsid w:val="005D5F4E"/>
    <w:rsid w:val="005D5F80"/>
    <w:rsid w:val="005D5F97"/>
    <w:rsid w:val="005D5FB2"/>
    <w:rsid w:val="005D6052"/>
    <w:rsid w:val="005D613D"/>
    <w:rsid w:val="005D6184"/>
    <w:rsid w:val="005D619C"/>
    <w:rsid w:val="005D61A0"/>
    <w:rsid w:val="005D61D0"/>
    <w:rsid w:val="005D61F8"/>
    <w:rsid w:val="005D62FA"/>
    <w:rsid w:val="005D632D"/>
    <w:rsid w:val="005D6419"/>
    <w:rsid w:val="005D6432"/>
    <w:rsid w:val="005D6451"/>
    <w:rsid w:val="005D647C"/>
    <w:rsid w:val="005D64EB"/>
    <w:rsid w:val="005D6540"/>
    <w:rsid w:val="005D65B1"/>
    <w:rsid w:val="005D65C7"/>
    <w:rsid w:val="005D6741"/>
    <w:rsid w:val="005D678C"/>
    <w:rsid w:val="005D682C"/>
    <w:rsid w:val="005D6868"/>
    <w:rsid w:val="005D688C"/>
    <w:rsid w:val="005D6912"/>
    <w:rsid w:val="005D6944"/>
    <w:rsid w:val="005D6A3B"/>
    <w:rsid w:val="005D6A6F"/>
    <w:rsid w:val="005D6AFF"/>
    <w:rsid w:val="005D6B08"/>
    <w:rsid w:val="005D6D46"/>
    <w:rsid w:val="005D6D96"/>
    <w:rsid w:val="005D6E05"/>
    <w:rsid w:val="005D6EBA"/>
    <w:rsid w:val="005D6F25"/>
    <w:rsid w:val="005D6F4C"/>
    <w:rsid w:val="005D6F58"/>
    <w:rsid w:val="005D6FDB"/>
    <w:rsid w:val="005D6FDF"/>
    <w:rsid w:val="005D702F"/>
    <w:rsid w:val="005D7109"/>
    <w:rsid w:val="005D716A"/>
    <w:rsid w:val="005D7170"/>
    <w:rsid w:val="005D718D"/>
    <w:rsid w:val="005D7230"/>
    <w:rsid w:val="005D723B"/>
    <w:rsid w:val="005D729E"/>
    <w:rsid w:val="005D72A8"/>
    <w:rsid w:val="005D73EE"/>
    <w:rsid w:val="005D73F3"/>
    <w:rsid w:val="005D749F"/>
    <w:rsid w:val="005D74C4"/>
    <w:rsid w:val="005D74F7"/>
    <w:rsid w:val="005D7547"/>
    <w:rsid w:val="005D7612"/>
    <w:rsid w:val="005D7677"/>
    <w:rsid w:val="005D774B"/>
    <w:rsid w:val="005D77DB"/>
    <w:rsid w:val="005D77F2"/>
    <w:rsid w:val="005D7892"/>
    <w:rsid w:val="005D794D"/>
    <w:rsid w:val="005D7A08"/>
    <w:rsid w:val="005D7A1A"/>
    <w:rsid w:val="005D7AD8"/>
    <w:rsid w:val="005D7AE0"/>
    <w:rsid w:val="005D7AEF"/>
    <w:rsid w:val="005D7B4C"/>
    <w:rsid w:val="005D7C3C"/>
    <w:rsid w:val="005D7D11"/>
    <w:rsid w:val="005D7D6F"/>
    <w:rsid w:val="005D7DC7"/>
    <w:rsid w:val="005D7E3E"/>
    <w:rsid w:val="005D7E55"/>
    <w:rsid w:val="005D7E97"/>
    <w:rsid w:val="005D7EC1"/>
    <w:rsid w:val="005D7F6B"/>
    <w:rsid w:val="005D7F9F"/>
    <w:rsid w:val="005E0056"/>
    <w:rsid w:val="005E0068"/>
    <w:rsid w:val="005E009C"/>
    <w:rsid w:val="005E0160"/>
    <w:rsid w:val="005E01B7"/>
    <w:rsid w:val="005E01D2"/>
    <w:rsid w:val="005E0248"/>
    <w:rsid w:val="005E024C"/>
    <w:rsid w:val="005E02D3"/>
    <w:rsid w:val="005E0311"/>
    <w:rsid w:val="005E0322"/>
    <w:rsid w:val="005E0358"/>
    <w:rsid w:val="005E041E"/>
    <w:rsid w:val="005E0502"/>
    <w:rsid w:val="005E055D"/>
    <w:rsid w:val="005E056D"/>
    <w:rsid w:val="005E063D"/>
    <w:rsid w:val="005E065F"/>
    <w:rsid w:val="005E0713"/>
    <w:rsid w:val="005E071F"/>
    <w:rsid w:val="005E084E"/>
    <w:rsid w:val="005E0861"/>
    <w:rsid w:val="005E094C"/>
    <w:rsid w:val="005E099E"/>
    <w:rsid w:val="005E0A25"/>
    <w:rsid w:val="005E0ABF"/>
    <w:rsid w:val="005E0BC4"/>
    <w:rsid w:val="005E0C81"/>
    <w:rsid w:val="005E0CB7"/>
    <w:rsid w:val="005E0CF1"/>
    <w:rsid w:val="005E0E7F"/>
    <w:rsid w:val="005E0E99"/>
    <w:rsid w:val="005E0F4A"/>
    <w:rsid w:val="005E0FCC"/>
    <w:rsid w:val="005E0FD8"/>
    <w:rsid w:val="005E1001"/>
    <w:rsid w:val="005E1016"/>
    <w:rsid w:val="005E1061"/>
    <w:rsid w:val="005E10E9"/>
    <w:rsid w:val="005E10EA"/>
    <w:rsid w:val="005E1183"/>
    <w:rsid w:val="005E1185"/>
    <w:rsid w:val="005E1188"/>
    <w:rsid w:val="005E11C2"/>
    <w:rsid w:val="005E11E7"/>
    <w:rsid w:val="005E11FE"/>
    <w:rsid w:val="005E1202"/>
    <w:rsid w:val="005E1253"/>
    <w:rsid w:val="005E126E"/>
    <w:rsid w:val="005E13FC"/>
    <w:rsid w:val="005E1422"/>
    <w:rsid w:val="005E1435"/>
    <w:rsid w:val="005E145B"/>
    <w:rsid w:val="005E14D8"/>
    <w:rsid w:val="005E155E"/>
    <w:rsid w:val="005E1577"/>
    <w:rsid w:val="005E1590"/>
    <w:rsid w:val="005E15A4"/>
    <w:rsid w:val="005E15C2"/>
    <w:rsid w:val="005E15D9"/>
    <w:rsid w:val="005E160E"/>
    <w:rsid w:val="005E167E"/>
    <w:rsid w:val="005E171E"/>
    <w:rsid w:val="005E174E"/>
    <w:rsid w:val="005E1786"/>
    <w:rsid w:val="005E17DB"/>
    <w:rsid w:val="005E184B"/>
    <w:rsid w:val="005E186E"/>
    <w:rsid w:val="005E187D"/>
    <w:rsid w:val="005E18CF"/>
    <w:rsid w:val="005E190B"/>
    <w:rsid w:val="005E1941"/>
    <w:rsid w:val="005E199F"/>
    <w:rsid w:val="005E1C47"/>
    <w:rsid w:val="005E1C5D"/>
    <w:rsid w:val="005E1CB8"/>
    <w:rsid w:val="005E1D39"/>
    <w:rsid w:val="005E1D5C"/>
    <w:rsid w:val="005E1ECF"/>
    <w:rsid w:val="005E201E"/>
    <w:rsid w:val="005E2070"/>
    <w:rsid w:val="005E2126"/>
    <w:rsid w:val="005E22A2"/>
    <w:rsid w:val="005E22C2"/>
    <w:rsid w:val="005E2379"/>
    <w:rsid w:val="005E23B1"/>
    <w:rsid w:val="005E2444"/>
    <w:rsid w:val="005E2499"/>
    <w:rsid w:val="005E2528"/>
    <w:rsid w:val="005E258F"/>
    <w:rsid w:val="005E2594"/>
    <w:rsid w:val="005E25D6"/>
    <w:rsid w:val="005E2665"/>
    <w:rsid w:val="005E279A"/>
    <w:rsid w:val="005E27F5"/>
    <w:rsid w:val="005E2803"/>
    <w:rsid w:val="005E2863"/>
    <w:rsid w:val="005E2865"/>
    <w:rsid w:val="005E2911"/>
    <w:rsid w:val="005E2961"/>
    <w:rsid w:val="005E2967"/>
    <w:rsid w:val="005E2A20"/>
    <w:rsid w:val="005E2BC0"/>
    <w:rsid w:val="005E2BD5"/>
    <w:rsid w:val="005E2C7F"/>
    <w:rsid w:val="005E2CF8"/>
    <w:rsid w:val="005E2CFE"/>
    <w:rsid w:val="005E2D62"/>
    <w:rsid w:val="005E2E3F"/>
    <w:rsid w:val="005E2EC3"/>
    <w:rsid w:val="005E2FD1"/>
    <w:rsid w:val="005E3166"/>
    <w:rsid w:val="005E317B"/>
    <w:rsid w:val="005E32C1"/>
    <w:rsid w:val="005E33AD"/>
    <w:rsid w:val="005E348F"/>
    <w:rsid w:val="005E34D7"/>
    <w:rsid w:val="005E3506"/>
    <w:rsid w:val="005E354A"/>
    <w:rsid w:val="005E356A"/>
    <w:rsid w:val="005E361E"/>
    <w:rsid w:val="005E3672"/>
    <w:rsid w:val="005E36B4"/>
    <w:rsid w:val="005E36C2"/>
    <w:rsid w:val="005E37AF"/>
    <w:rsid w:val="005E37C6"/>
    <w:rsid w:val="005E3842"/>
    <w:rsid w:val="005E38FF"/>
    <w:rsid w:val="005E395B"/>
    <w:rsid w:val="005E3965"/>
    <w:rsid w:val="005E396B"/>
    <w:rsid w:val="005E39D7"/>
    <w:rsid w:val="005E3AEF"/>
    <w:rsid w:val="005E3B46"/>
    <w:rsid w:val="005E3C1D"/>
    <w:rsid w:val="005E3C44"/>
    <w:rsid w:val="005E3C5C"/>
    <w:rsid w:val="005E3C6B"/>
    <w:rsid w:val="005E3CAA"/>
    <w:rsid w:val="005E3D49"/>
    <w:rsid w:val="005E3D4A"/>
    <w:rsid w:val="005E3D6E"/>
    <w:rsid w:val="005E3DCA"/>
    <w:rsid w:val="005E3DF6"/>
    <w:rsid w:val="005E3E2B"/>
    <w:rsid w:val="005E3E98"/>
    <w:rsid w:val="005E3ECF"/>
    <w:rsid w:val="005E3F0B"/>
    <w:rsid w:val="005E3F6B"/>
    <w:rsid w:val="005E4016"/>
    <w:rsid w:val="005E4054"/>
    <w:rsid w:val="005E4116"/>
    <w:rsid w:val="005E4117"/>
    <w:rsid w:val="005E417C"/>
    <w:rsid w:val="005E41D6"/>
    <w:rsid w:val="005E41F0"/>
    <w:rsid w:val="005E41F9"/>
    <w:rsid w:val="005E420D"/>
    <w:rsid w:val="005E424C"/>
    <w:rsid w:val="005E424F"/>
    <w:rsid w:val="005E4276"/>
    <w:rsid w:val="005E427E"/>
    <w:rsid w:val="005E4290"/>
    <w:rsid w:val="005E4295"/>
    <w:rsid w:val="005E4297"/>
    <w:rsid w:val="005E42BD"/>
    <w:rsid w:val="005E42C6"/>
    <w:rsid w:val="005E4319"/>
    <w:rsid w:val="005E43A4"/>
    <w:rsid w:val="005E43BD"/>
    <w:rsid w:val="005E43DE"/>
    <w:rsid w:val="005E440A"/>
    <w:rsid w:val="005E450D"/>
    <w:rsid w:val="005E4634"/>
    <w:rsid w:val="005E467A"/>
    <w:rsid w:val="005E4685"/>
    <w:rsid w:val="005E4713"/>
    <w:rsid w:val="005E471B"/>
    <w:rsid w:val="005E4732"/>
    <w:rsid w:val="005E4786"/>
    <w:rsid w:val="005E47E2"/>
    <w:rsid w:val="005E4865"/>
    <w:rsid w:val="005E48CB"/>
    <w:rsid w:val="005E493B"/>
    <w:rsid w:val="005E4948"/>
    <w:rsid w:val="005E4951"/>
    <w:rsid w:val="005E4A21"/>
    <w:rsid w:val="005E4AB8"/>
    <w:rsid w:val="005E4AC4"/>
    <w:rsid w:val="005E4B9E"/>
    <w:rsid w:val="005E4BBE"/>
    <w:rsid w:val="005E4C0A"/>
    <w:rsid w:val="005E4C0B"/>
    <w:rsid w:val="005E4CF7"/>
    <w:rsid w:val="005E4DC9"/>
    <w:rsid w:val="005E4E09"/>
    <w:rsid w:val="005E4E16"/>
    <w:rsid w:val="005E4E50"/>
    <w:rsid w:val="005E4ECC"/>
    <w:rsid w:val="005E4FBD"/>
    <w:rsid w:val="005E4FCB"/>
    <w:rsid w:val="005E500D"/>
    <w:rsid w:val="005E50A2"/>
    <w:rsid w:val="005E50E0"/>
    <w:rsid w:val="005E5159"/>
    <w:rsid w:val="005E52E3"/>
    <w:rsid w:val="005E530A"/>
    <w:rsid w:val="005E532C"/>
    <w:rsid w:val="005E541B"/>
    <w:rsid w:val="005E5462"/>
    <w:rsid w:val="005E54C3"/>
    <w:rsid w:val="005E5531"/>
    <w:rsid w:val="005E553B"/>
    <w:rsid w:val="005E5575"/>
    <w:rsid w:val="005E55D8"/>
    <w:rsid w:val="005E56B3"/>
    <w:rsid w:val="005E570C"/>
    <w:rsid w:val="005E5853"/>
    <w:rsid w:val="005E58EE"/>
    <w:rsid w:val="005E58F3"/>
    <w:rsid w:val="005E5937"/>
    <w:rsid w:val="005E593C"/>
    <w:rsid w:val="005E5A90"/>
    <w:rsid w:val="005E5AD1"/>
    <w:rsid w:val="005E5AEA"/>
    <w:rsid w:val="005E5AF7"/>
    <w:rsid w:val="005E5B66"/>
    <w:rsid w:val="005E5B8B"/>
    <w:rsid w:val="005E5BBF"/>
    <w:rsid w:val="005E5BC9"/>
    <w:rsid w:val="005E5BFF"/>
    <w:rsid w:val="005E5CB1"/>
    <w:rsid w:val="005E5D00"/>
    <w:rsid w:val="005E5D4A"/>
    <w:rsid w:val="005E5D64"/>
    <w:rsid w:val="005E5E8E"/>
    <w:rsid w:val="005E5F58"/>
    <w:rsid w:val="005E5F61"/>
    <w:rsid w:val="005E5FB1"/>
    <w:rsid w:val="005E60AC"/>
    <w:rsid w:val="005E6155"/>
    <w:rsid w:val="005E61C9"/>
    <w:rsid w:val="005E6322"/>
    <w:rsid w:val="005E6358"/>
    <w:rsid w:val="005E63F9"/>
    <w:rsid w:val="005E6413"/>
    <w:rsid w:val="005E64B5"/>
    <w:rsid w:val="005E6594"/>
    <w:rsid w:val="005E6676"/>
    <w:rsid w:val="005E667B"/>
    <w:rsid w:val="005E6687"/>
    <w:rsid w:val="005E66DD"/>
    <w:rsid w:val="005E6781"/>
    <w:rsid w:val="005E680D"/>
    <w:rsid w:val="005E68CD"/>
    <w:rsid w:val="005E6971"/>
    <w:rsid w:val="005E6985"/>
    <w:rsid w:val="005E6A5B"/>
    <w:rsid w:val="005E6C72"/>
    <w:rsid w:val="005E6C7E"/>
    <w:rsid w:val="005E6CCB"/>
    <w:rsid w:val="005E6CD1"/>
    <w:rsid w:val="005E6CEC"/>
    <w:rsid w:val="005E6D5A"/>
    <w:rsid w:val="005E6D93"/>
    <w:rsid w:val="005E6E0A"/>
    <w:rsid w:val="005E6E64"/>
    <w:rsid w:val="005E6E9C"/>
    <w:rsid w:val="005E6E9D"/>
    <w:rsid w:val="005E6F22"/>
    <w:rsid w:val="005E6F9F"/>
    <w:rsid w:val="005E6FD4"/>
    <w:rsid w:val="005E6FE7"/>
    <w:rsid w:val="005E7063"/>
    <w:rsid w:val="005E706D"/>
    <w:rsid w:val="005E71D3"/>
    <w:rsid w:val="005E71DC"/>
    <w:rsid w:val="005E722F"/>
    <w:rsid w:val="005E7265"/>
    <w:rsid w:val="005E7287"/>
    <w:rsid w:val="005E72CC"/>
    <w:rsid w:val="005E7315"/>
    <w:rsid w:val="005E7319"/>
    <w:rsid w:val="005E731E"/>
    <w:rsid w:val="005E7327"/>
    <w:rsid w:val="005E73A9"/>
    <w:rsid w:val="005E742F"/>
    <w:rsid w:val="005E750D"/>
    <w:rsid w:val="005E7525"/>
    <w:rsid w:val="005E7556"/>
    <w:rsid w:val="005E768A"/>
    <w:rsid w:val="005E7777"/>
    <w:rsid w:val="005E785A"/>
    <w:rsid w:val="005E7913"/>
    <w:rsid w:val="005E7930"/>
    <w:rsid w:val="005E7939"/>
    <w:rsid w:val="005E7952"/>
    <w:rsid w:val="005E7A35"/>
    <w:rsid w:val="005E7AE3"/>
    <w:rsid w:val="005E7B1C"/>
    <w:rsid w:val="005E7B72"/>
    <w:rsid w:val="005E7BE5"/>
    <w:rsid w:val="005E7C93"/>
    <w:rsid w:val="005E7D51"/>
    <w:rsid w:val="005E7DB5"/>
    <w:rsid w:val="005E7DD2"/>
    <w:rsid w:val="005E7E5D"/>
    <w:rsid w:val="005E7E6B"/>
    <w:rsid w:val="005E7F72"/>
    <w:rsid w:val="005F0098"/>
    <w:rsid w:val="005F00A4"/>
    <w:rsid w:val="005F013E"/>
    <w:rsid w:val="005F01A4"/>
    <w:rsid w:val="005F01CE"/>
    <w:rsid w:val="005F0221"/>
    <w:rsid w:val="005F02D3"/>
    <w:rsid w:val="005F02E2"/>
    <w:rsid w:val="005F02F5"/>
    <w:rsid w:val="005F035F"/>
    <w:rsid w:val="005F03C7"/>
    <w:rsid w:val="005F03D6"/>
    <w:rsid w:val="005F0473"/>
    <w:rsid w:val="005F047F"/>
    <w:rsid w:val="005F04F0"/>
    <w:rsid w:val="005F058E"/>
    <w:rsid w:val="005F0641"/>
    <w:rsid w:val="005F0646"/>
    <w:rsid w:val="005F065F"/>
    <w:rsid w:val="005F06EE"/>
    <w:rsid w:val="005F06FA"/>
    <w:rsid w:val="005F0772"/>
    <w:rsid w:val="005F07AA"/>
    <w:rsid w:val="005F07BB"/>
    <w:rsid w:val="005F0801"/>
    <w:rsid w:val="005F080D"/>
    <w:rsid w:val="005F084E"/>
    <w:rsid w:val="005F08EB"/>
    <w:rsid w:val="005F09C2"/>
    <w:rsid w:val="005F09E7"/>
    <w:rsid w:val="005F0A4C"/>
    <w:rsid w:val="005F0A77"/>
    <w:rsid w:val="005F0A83"/>
    <w:rsid w:val="005F0B6E"/>
    <w:rsid w:val="005F0C4D"/>
    <w:rsid w:val="005F0D1C"/>
    <w:rsid w:val="005F0D31"/>
    <w:rsid w:val="005F0E40"/>
    <w:rsid w:val="005F0E79"/>
    <w:rsid w:val="005F0EBC"/>
    <w:rsid w:val="005F0EF8"/>
    <w:rsid w:val="005F0F88"/>
    <w:rsid w:val="005F0FC2"/>
    <w:rsid w:val="005F0FD6"/>
    <w:rsid w:val="005F104E"/>
    <w:rsid w:val="005F10CA"/>
    <w:rsid w:val="005F10CD"/>
    <w:rsid w:val="005F10FC"/>
    <w:rsid w:val="005F111C"/>
    <w:rsid w:val="005F113F"/>
    <w:rsid w:val="005F1159"/>
    <w:rsid w:val="005F11DF"/>
    <w:rsid w:val="005F125F"/>
    <w:rsid w:val="005F126A"/>
    <w:rsid w:val="005F12AE"/>
    <w:rsid w:val="005F13B7"/>
    <w:rsid w:val="005F13C5"/>
    <w:rsid w:val="005F13FA"/>
    <w:rsid w:val="005F149F"/>
    <w:rsid w:val="005F14CF"/>
    <w:rsid w:val="005F155F"/>
    <w:rsid w:val="005F159A"/>
    <w:rsid w:val="005F159F"/>
    <w:rsid w:val="005F15B1"/>
    <w:rsid w:val="005F15D6"/>
    <w:rsid w:val="005F1614"/>
    <w:rsid w:val="005F1684"/>
    <w:rsid w:val="005F1706"/>
    <w:rsid w:val="005F17C1"/>
    <w:rsid w:val="005F17E2"/>
    <w:rsid w:val="005F1802"/>
    <w:rsid w:val="005F18B3"/>
    <w:rsid w:val="005F18E0"/>
    <w:rsid w:val="005F1913"/>
    <w:rsid w:val="005F1914"/>
    <w:rsid w:val="005F1917"/>
    <w:rsid w:val="005F199E"/>
    <w:rsid w:val="005F19F8"/>
    <w:rsid w:val="005F1B2F"/>
    <w:rsid w:val="005F1BE1"/>
    <w:rsid w:val="005F1C6B"/>
    <w:rsid w:val="005F1C78"/>
    <w:rsid w:val="005F1CD6"/>
    <w:rsid w:val="005F1D17"/>
    <w:rsid w:val="005F1DC2"/>
    <w:rsid w:val="005F1EDB"/>
    <w:rsid w:val="005F1EE5"/>
    <w:rsid w:val="005F1F2E"/>
    <w:rsid w:val="005F1F3C"/>
    <w:rsid w:val="005F1F94"/>
    <w:rsid w:val="005F1FB9"/>
    <w:rsid w:val="005F1FE3"/>
    <w:rsid w:val="005F1FF3"/>
    <w:rsid w:val="005F202C"/>
    <w:rsid w:val="005F215A"/>
    <w:rsid w:val="005F2179"/>
    <w:rsid w:val="005F218D"/>
    <w:rsid w:val="005F2219"/>
    <w:rsid w:val="005F2258"/>
    <w:rsid w:val="005F229B"/>
    <w:rsid w:val="005F2359"/>
    <w:rsid w:val="005F23EA"/>
    <w:rsid w:val="005F2456"/>
    <w:rsid w:val="005F24F6"/>
    <w:rsid w:val="005F2513"/>
    <w:rsid w:val="005F2535"/>
    <w:rsid w:val="005F253A"/>
    <w:rsid w:val="005F258C"/>
    <w:rsid w:val="005F25D0"/>
    <w:rsid w:val="005F2659"/>
    <w:rsid w:val="005F26A0"/>
    <w:rsid w:val="005F26AB"/>
    <w:rsid w:val="005F26D7"/>
    <w:rsid w:val="005F26F0"/>
    <w:rsid w:val="005F27BA"/>
    <w:rsid w:val="005F27FB"/>
    <w:rsid w:val="005F2809"/>
    <w:rsid w:val="005F28AD"/>
    <w:rsid w:val="005F292B"/>
    <w:rsid w:val="005F293A"/>
    <w:rsid w:val="005F294A"/>
    <w:rsid w:val="005F2A0B"/>
    <w:rsid w:val="005F2A22"/>
    <w:rsid w:val="005F2A49"/>
    <w:rsid w:val="005F2A50"/>
    <w:rsid w:val="005F2B06"/>
    <w:rsid w:val="005F2B2C"/>
    <w:rsid w:val="005F2B5C"/>
    <w:rsid w:val="005F2BC2"/>
    <w:rsid w:val="005F2BD4"/>
    <w:rsid w:val="005F2C0D"/>
    <w:rsid w:val="005F2C1C"/>
    <w:rsid w:val="005F2C45"/>
    <w:rsid w:val="005F2C5F"/>
    <w:rsid w:val="005F2C8D"/>
    <w:rsid w:val="005F2CC3"/>
    <w:rsid w:val="005F2CD2"/>
    <w:rsid w:val="005F2CF4"/>
    <w:rsid w:val="005F2E3B"/>
    <w:rsid w:val="005F2F02"/>
    <w:rsid w:val="005F2F2F"/>
    <w:rsid w:val="005F2FC4"/>
    <w:rsid w:val="005F2FD0"/>
    <w:rsid w:val="005F2FE7"/>
    <w:rsid w:val="005F3062"/>
    <w:rsid w:val="005F30E1"/>
    <w:rsid w:val="005F311F"/>
    <w:rsid w:val="005F3161"/>
    <w:rsid w:val="005F3166"/>
    <w:rsid w:val="005F3180"/>
    <w:rsid w:val="005F31AA"/>
    <w:rsid w:val="005F339D"/>
    <w:rsid w:val="005F3564"/>
    <w:rsid w:val="005F359A"/>
    <w:rsid w:val="005F35D2"/>
    <w:rsid w:val="005F35FA"/>
    <w:rsid w:val="005F36F0"/>
    <w:rsid w:val="005F3700"/>
    <w:rsid w:val="005F3739"/>
    <w:rsid w:val="005F376F"/>
    <w:rsid w:val="005F3966"/>
    <w:rsid w:val="005F39A3"/>
    <w:rsid w:val="005F3A40"/>
    <w:rsid w:val="005F3AA2"/>
    <w:rsid w:val="005F3AB3"/>
    <w:rsid w:val="005F3B49"/>
    <w:rsid w:val="005F3B5C"/>
    <w:rsid w:val="005F3B66"/>
    <w:rsid w:val="005F3B90"/>
    <w:rsid w:val="005F3BFA"/>
    <w:rsid w:val="005F3C6D"/>
    <w:rsid w:val="005F3C6F"/>
    <w:rsid w:val="005F3CAC"/>
    <w:rsid w:val="005F3CD0"/>
    <w:rsid w:val="005F3D37"/>
    <w:rsid w:val="005F3D43"/>
    <w:rsid w:val="005F3D57"/>
    <w:rsid w:val="005F3DB7"/>
    <w:rsid w:val="005F3DED"/>
    <w:rsid w:val="005F3E24"/>
    <w:rsid w:val="005F3E6C"/>
    <w:rsid w:val="005F3E8D"/>
    <w:rsid w:val="005F3EA4"/>
    <w:rsid w:val="005F3FC0"/>
    <w:rsid w:val="005F4049"/>
    <w:rsid w:val="005F405F"/>
    <w:rsid w:val="005F40CD"/>
    <w:rsid w:val="005F4233"/>
    <w:rsid w:val="005F42CC"/>
    <w:rsid w:val="005F4310"/>
    <w:rsid w:val="005F43C4"/>
    <w:rsid w:val="005F449F"/>
    <w:rsid w:val="005F44C3"/>
    <w:rsid w:val="005F44EE"/>
    <w:rsid w:val="005F4515"/>
    <w:rsid w:val="005F4516"/>
    <w:rsid w:val="005F4545"/>
    <w:rsid w:val="005F4569"/>
    <w:rsid w:val="005F458F"/>
    <w:rsid w:val="005F4595"/>
    <w:rsid w:val="005F45A2"/>
    <w:rsid w:val="005F45C8"/>
    <w:rsid w:val="005F462C"/>
    <w:rsid w:val="005F4660"/>
    <w:rsid w:val="005F46D0"/>
    <w:rsid w:val="005F4763"/>
    <w:rsid w:val="005F477D"/>
    <w:rsid w:val="005F47B0"/>
    <w:rsid w:val="005F47B3"/>
    <w:rsid w:val="005F47D3"/>
    <w:rsid w:val="005F480A"/>
    <w:rsid w:val="005F4821"/>
    <w:rsid w:val="005F48EE"/>
    <w:rsid w:val="005F4985"/>
    <w:rsid w:val="005F4A4B"/>
    <w:rsid w:val="005F4A76"/>
    <w:rsid w:val="005F4A9C"/>
    <w:rsid w:val="005F4AE0"/>
    <w:rsid w:val="005F4C01"/>
    <w:rsid w:val="005F4C0A"/>
    <w:rsid w:val="005F4C65"/>
    <w:rsid w:val="005F4CC6"/>
    <w:rsid w:val="005F4D2D"/>
    <w:rsid w:val="005F4D80"/>
    <w:rsid w:val="005F4E7F"/>
    <w:rsid w:val="005F4EE8"/>
    <w:rsid w:val="005F4F3A"/>
    <w:rsid w:val="005F4FF9"/>
    <w:rsid w:val="005F503E"/>
    <w:rsid w:val="005F5054"/>
    <w:rsid w:val="005F5059"/>
    <w:rsid w:val="005F5079"/>
    <w:rsid w:val="005F508D"/>
    <w:rsid w:val="005F511E"/>
    <w:rsid w:val="005F511F"/>
    <w:rsid w:val="005F5184"/>
    <w:rsid w:val="005F51BE"/>
    <w:rsid w:val="005F51CF"/>
    <w:rsid w:val="005F51D5"/>
    <w:rsid w:val="005F527A"/>
    <w:rsid w:val="005F528A"/>
    <w:rsid w:val="005F5300"/>
    <w:rsid w:val="005F5448"/>
    <w:rsid w:val="005F5535"/>
    <w:rsid w:val="005F55A2"/>
    <w:rsid w:val="005F5624"/>
    <w:rsid w:val="005F5659"/>
    <w:rsid w:val="005F5665"/>
    <w:rsid w:val="005F5703"/>
    <w:rsid w:val="005F570C"/>
    <w:rsid w:val="005F5782"/>
    <w:rsid w:val="005F57C3"/>
    <w:rsid w:val="005F5817"/>
    <w:rsid w:val="005F58BC"/>
    <w:rsid w:val="005F5923"/>
    <w:rsid w:val="005F5A51"/>
    <w:rsid w:val="005F5A80"/>
    <w:rsid w:val="005F5ACB"/>
    <w:rsid w:val="005F5AE3"/>
    <w:rsid w:val="005F5B51"/>
    <w:rsid w:val="005F5B89"/>
    <w:rsid w:val="005F5B8C"/>
    <w:rsid w:val="005F5BF6"/>
    <w:rsid w:val="005F5C0A"/>
    <w:rsid w:val="005F5C0C"/>
    <w:rsid w:val="005F5C8C"/>
    <w:rsid w:val="005F5D18"/>
    <w:rsid w:val="005F5D2C"/>
    <w:rsid w:val="005F5DC0"/>
    <w:rsid w:val="005F5DE7"/>
    <w:rsid w:val="005F5E93"/>
    <w:rsid w:val="005F5EB1"/>
    <w:rsid w:val="005F5EC4"/>
    <w:rsid w:val="005F5EDB"/>
    <w:rsid w:val="005F5F01"/>
    <w:rsid w:val="005F5F60"/>
    <w:rsid w:val="005F5FB8"/>
    <w:rsid w:val="005F600D"/>
    <w:rsid w:val="005F602C"/>
    <w:rsid w:val="005F60C8"/>
    <w:rsid w:val="005F6179"/>
    <w:rsid w:val="005F619D"/>
    <w:rsid w:val="005F61F0"/>
    <w:rsid w:val="005F6228"/>
    <w:rsid w:val="005F6265"/>
    <w:rsid w:val="005F63C7"/>
    <w:rsid w:val="005F6499"/>
    <w:rsid w:val="005F649D"/>
    <w:rsid w:val="005F64C4"/>
    <w:rsid w:val="005F64E0"/>
    <w:rsid w:val="005F6515"/>
    <w:rsid w:val="005F654A"/>
    <w:rsid w:val="005F6550"/>
    <w:rsid w:val="005F65BC"/>
    <w:rsid w:val="005F6613"/>
    <w:rsid w:val="005F6641"/>
    <w:rsid w:val="005F674A"/>
    <w:rsid w:val="005F6802"/>
    <w:rsid w:val="005F6831"/>
    <w:rsid w:val="005F6866"/>
    <w:rsid w:val="005F686D"/>
    <w:rsid w:val="005F687D"/>
    <w:rsid w:val="005F6939"/>
    <w:rsid w:val="005F6990"/>
    <w:rsid w:val="005F69FE"/>
    <w:rsid w:val="005F6A01"/>
    <w:rsid w:val="005F6A56"/>
    <w:rsid w:val="005F6BA4"/>
    <w:rsid w:val="005F6BB1"/>
    <w:rsid w:val="005F6BD3"/>
    <w:rsid w:val="005F6C6A"/>
    <w:rsid w:val="005F6C7B"/>
    <w:rsid w:val="005F6C83"/>
    <w:rsid w:val="005F6D16"/>
    <w:rsid w:val="005F6D3B"/>
    <w:rsid w:val="005F6DD3"/>
    <w:rsid w:val="005F6DF0"/>
    <w:rsid w:val="005F6E00"/>
    <w:rsid w:val="005F6E26"/>
    <w:rsid w:val="005F6E46"/>
    <w:rsid w:val="005F6E7B"/>
    <w:rsid w:val="005F6EAB"/>
    <w:rsid w:val="005F6EF5"/>
    <w:rsid w:val="005F6F7E"/>
    <w:rsid w:val="005F6F81"/>
    <w:rsid w:val="005F7008"/>
    <w:rsid w:val="005F7052"/>
    <w:rsid w:val="005F7076"/>
    <w:rsid w:val="005F7170"/>
    <w:rsid w:val="005F727B"/>
    <w:rsid w:val="005F73C7"/>
    <w:rsid w:val="005F74AB"/>
    <w:rsid w:val="005F74B5"/>
    <w:rsid w:val="005F74D4"/>
    <w:rsid w:val="005F7549"/>
    <w:rsid w:val="005F7557"/>
    <w:rsid w:val="005F76A7"/>
    <w:rsid w:val="005F76B9"/>
    <w:rsid w:val="005F76CE"/>
    <w:rsid w:val="005F7796"/>
    <w:rsid w:val="005F77E3"/>
    <w:rsid w:val="005F77FD"/>
    <w:rsid w:val="005F7833"/>
    <w:rsid w:val="005F788B"/>
    <w:rsid w:val="005F78AF"/>
    <w:rsid w:val="005F78FE"/>
    <w:rsid w:val="005F79DE"/>
    <w:rsid w:val="005F7A6D"/>
    <w:rsid w:val="005F7A80"/>
    <w:rsid w:val="005F7A9D"/>
    <w:rsid w:val="005F7B33"/>
    <w:rsid w:val="005F7BDE"/>
    <w:rsid w:val="005F7C16"/>
    <w:rsid w:val="005F7D07"/>
    <w:rsid w:val="005F7DD5"/>
    <w:rsid w:val="005F7DEC"/>
    <w:rsid w:val="005F7E41"/>
    <w:rsid w:val="005F7E67"/>
    <w:rsid w:val="005F7F55"/>
    <w:rsid w:val="005F7FBB"/>
    <w:rsid w:val="00600004"/>
    <w:rsid w:val="00600085"/>
    <w:rsid w:val="0060008D"/>
    <w:rsid w:val="00600169"/>
    <w:rsid w:val="00600170"/>
    <w:rsid w:val="0060019C"/>
    <w:rsid w:val="006001E1"/>
    <w:rsid w:val="00600205"/>
    <w:rsid w:val="0060024F"/>
    <w:rsid w:val="00600280"/>
    <w:rsid w:val="00600350"/>
    <w:rsid w:val="00600528"/>
    <w:rsid w:val="00600529"/>
    <w:rsid w:val="0060052E"/>
    <w:rsid w:val="00600635"/>
    <w:rsid w:val="00600639"/>
    <w:rsid w:val="0060064A"/>
    <w:rsid w:val="0060065F"/>
    <w:rsid w:val="0060077B"/>
    <w:rsid w:val="0060077D"/>
    <w:rsid w:val="00600799"/>
    <w:rsid w:val="006007F3"/>
    <w:rsid w:val="00600813"/>
    <w:rsid w:val="00600830"/>
    <w:rsid w:val="00600840"/>
    <w:rsid w:val="00600936"/>
    <w:rsid w:val="006009C7"/>
    <w:rsid w:val="00600A22"/>
    <w:rsid w:val="00600AB2"/>
    <w:rsid w:val="00600B2C"/>
    <w:rsid w:val="00600B4D"/>
    <w:rsid w:val="00600B83"/>
    <w:rsid w:val="00600BA9"/>
    <w:rsid w:val="00600C0B"/>
    <w:rsid w:val="00600DB5"/>
    <w:rsid w:val="00600DF2"/>
    <w:rsid w:val="00600E26"/>
    <w:rsid w:val="00600ED6"/>
    <w:rsid w:val="00600F3B"/>
    <w:rsid w:val="00600F3C"/>
    <w:rsid w:val="00600F93"/>
    <w:rsid w:val="00600FCD"/>
    <w:rsid w:val="00601039"/>
    <w:rsid w:val="00601083"/>
    <w:rsid w:val="006010D6"/>
    <w:rsid w:val="00601148"/>
    <w:rsid w:val="006011BB"/>
    <w:rsid w:val="00601201"/>
    <w:rsid w:val="0060129C"/>
    <w:rsid w:val="006012CA"/>
    <w:rsid w:val="006012DD"/>
    <w:rsid w:val="006013B6"/>
    <w:rsid w:val="0060146D"/>
    <w:rsid w:val="00601524"/>
    <w:rsid w:val="0060152F"/>
    <w:rsid w:val="00601709"/>
    <w:rsid w:val="0060175A"/>
    <w:rsid w:val="0060182D"/>
    <w:rsid w:val="006018E7"/>
    <w:rsid w:val="00601974"/>
    <w:rsid w:val="006019A5"/>
    <w:rsid w:val="006019F1"/>
    <w:rsid w:val="00601A4F"/>
    <w:rsid w:val="00601B0D"/>
    <w:rsid w:val="00601C44"/>
    <w:rsid w:val="00601C7C"/>
    <w:rsid w:val="00601CF1"/>
    <w:rsid w:val="00601D1B"/>
    <w:rsid w:val="00601E0E"/>
    <w:rsid w:val="00601F2C"/>
    <w:rsid w:val="00601F6F"/>
    <w:rsid w:val="00601FD7"/>
    <w:rsid w:val="0060201F"/>
    <w:rsid w:val="00602070"/>
    <w:rsid w:val="006020C0"/>
    <w:rsid w:val="006020D4"/>
    <w:rsid w:val="00602118"/>
    <w:rsid w:val="0060213B"/>
    <w:rsid w:val="0060215C"/>
    <w:rsid w:val="00602308"/>
    <w:rsid w:val="00602326"/>
    <w:rsid w:val="0060234B"/>
    <w:rsid w:val="00602382"/>
    <w:rsid w:val="006023D3"/>
    <w:rsid w:val="006023E7"/>
    <w:rsid w:val="0060242E"/>
    <w:rsid w:val="00602447"/>
    <w:rsid w:val="00602465"/>
    <w:rsid w:val="0060247F"/>
    <w:rsid w:val="0060253F"/>
    <w:rsid w:val="006025A2"/>
    <w:rsid w:val="0060261B"/>
    <w:rsid w:val="006026D5"/>
    <w:rsid w:val="00602743"/>
    <w:rsid w:val="00602797"/>
    <w:rsid w:val="006027B7"/>
    <w:rsid w:val="006027D6"/>
    <w:rsid w:val="00602823"/>
    <w:rsid w:val="00602826"/>
    <w:rsid w:val="0060285A"/>
    <w:rsid w:val="00602939"/>
    <w:rsid w:val="00602A53"/>
    <w:rsid w:val="00602A69"/>
    <w:rsid w:val="00602BCC"/>
    <w:rsid w:val="00602BFD"/>
    <w:rsid w:val="00602C08"/>
    <w:rsid w:val="00602C0B"/>
    <w:rsid w:val="00602CDC"/>
    <w:rsid w:val="00602D08"/>
    <w:rsid w:val="00602D32"/>
    <w:rsid w:val="00602E36"/>
    <w:rsid w:val="00602E77"/>
    <w:rsid w:val="00602EBB"/>
    <w:rsid w:val="00602F00"/>
    <w:rsid w:val="00602F5D"/>
    <w:rsid w:val="00602F9A"/>
    <w:rsid w:val="00602FA2"/>
    <w:rsid w:val="00602FD6"/>
    <w:rsid w:val="00603028"/>
    <w:rsid w:val="00603056"/>
    <w:rsid w:val="00603077"/>
    <w:rsid w:val="00603185"/>
    <w:rsid w:val="006032C3"/>
    <w:rsid w:val="00603339"/>
    <w:rsid w:val="0060333A"/>
    <w:rsid w:val="006033F0"/>
    <w:rsid w:val="006033FF"/>
    <w:rsid w:val="0060352A"/>
    <w:rsid w:val="0060354C"/>
    <w:rsid w:val="0060359B"/>
    <w:rsid w:val="0060363E"/>
    <w:rsid w:val="0060365E"/>
    <w:rsid w:val="0060373B"/>
    <w:rsid w:val="00603792"/>
    <w:rsid w:val="00603850"/>
    <w:rsid w:val="0060388D"/>
    <w:rsid w:val="006038C3"/>
    <w:rsid w:val="006038E7"/>
    <w:rsid w:val="006038FC"/>
    <w:rsid w:val="00603939"/>
    <w:rsid w:val="0060399B"/>
    <w:rsid w:val="006039AD"/>
    <w:rsid w:val="006039EB"/>
    <w:rsid w:val="006039F7"/>
    <w:rsid w:val="00603A31"/>
    <w:rsid w:val="00603E09"/>
    <w:rsid w:val="00603E6F"/>
    <w:rsid w:val="00603E8B"/>
    <w:rsid w:val="00603FCE"/>
    <w:rsid w:val="00603FDF"/>
    <w:rsid w:val="00604065"/>
    <w:rsid w:val="006040BD"/>
    <w:rsid w:val="006040BE"/>
    <w:rsid w:val="006040E5"/>
    <w:rsid w:val="006040F9"/>
    <w:rsid w:val="00604145"/>
    <w:rsid w:val="0060422F"/>
    <w:rsid w:val="0060427F"/>
    <w:rsid w:val="006042DE"/>
    <w:rsid w:val="0060431B"/>
    <w:rsid w:val="00604363"/>
    <w:rsid w:val="00604367"/>
    <w:rsid w:val="00604371"/>
    <w:rsid w:val="006043A7"/>
    <w:rsid w:val="006043B2"/>
    <w:rsid w:val="006043C3"/>
    <w:rsid w:val="006043CF"/>
    <w:rsid w:val="006044CC"/>
    <w:rsid w:val="0060463D"/>
    <w:rsid w:val="00604728"/>
    <w:rsid w:val="0060475F"/>
    <w:rsid w:val="006047E1"/>
    <w:rsid w:val="0060482F"/>
    <w:rsid w:val="0060483C"/>
    <w:rsid w:val="0060486D"/>
    <w:rsid w:val="006048B3"/>
    <w:rsid w:val="00604923"/>
    <w:rsid w:val="00604999"/>
    <w:rsid w:val="00604A5D"/>
    <w:rsid w:val="00604B03"/>
    <w:rsid w:val="00604BB5"/>
    <w:rsid w:val="00604BF4"/>
    <w:rsid w:val="00604C14"/>
    <w:rsid w:val="00604C7C"/>
    <w:rsid w:val="00604D25"/>
    <w:rsid w:val="00604D54"/>
    <w:rsid w:val="00604D58"/>
    <w:rsid w:val="00604D9C"/>
    <w:rsid w:val="00604FA9"/>
    <w:rsid w:val="00604FF7"/>
    <w:rsid w:val="006050F9"/>
    <w:rsid w:val="0060514D"/>
    <w:rsid w:val="00605162"/>
    <w:rsid w:val="00605170"/>
    <w:rsid w:val="0060519F"/>
    <w:rsid w:val="006051E9"/>
    <w:rsid w:val="0060527F"/>
    <w:rsid w:val="00605280"/>
    <w:rsid w:val="0060528E"/>
    <w:rsid w:val="006052B9"/>
    <w:rsid w:val="006052BA"/>
    <w:rsid w:val="00605313"/>
    <w:rsid w:val="00605360"/>
    <w:rsid w:val="006053C8"/>
    <w:rsid w:val="006055BD"/>
    <w:rsid w:val="006056B8"/>
    <w:rsid w:val="006056BA"/>
    <w:rsid w:val="0060572E"/>
    <w:rsid w:val="00605740"/>
    <w:rsid w:val="00605745"/>
    <w:rsid w:val="00605776"/>
    <w:rsid w:val="00605789"/>
    <w:rsid w:val="006057FA"/>
    <w:rsid w:val="006057FE"/>
    <w:rsid w:val="00605841"/>
    <w:rsid w:val="00605870"/>
    <w:rsid w:val="0060598A"/>
    <w:rsid w:val="006059EC"/>
    <w:rsid w:val="00605A84"/>
    <w:rsid w:val="00605B15"/>
    <w:rsid w:val="00605BCD"/>
    <w:rsid w:val="00605C33"/>
    <w:rsid w:val="00605C4E"/>
    <w:rsid w:val="00605CBB"/>
    <w:rsid w:val="00605CCE"/>
    <w:rsid w:val="00605D05"/>
    <w:rsid w:val="00605D54"/>
    <w:rsid w:val="00605D5F"/>
    <w:rsid w:val="00605D75"/>
    <w:rsid w:val="00605DE8"/>
    <w:rsid w:val="00605E58"/>
    <w:rsid w:val="00605E71"/>
    <w:rsid w:val="00605F10"/>
    <w:rsid w:val="00605F28"/>
    <w:rsid w:val="00605F4B"/>
    <w:rsid w:val="00605F67"/>
    <w:rsid w:val="00605FD2"/>
    <w:rsid w:val="00605FD7"/>
    <w:rsid w:val="00605FE2"/>
    <w:rsid w:val="00605FE7"/>
    <w:rsid w:val="00606008"/>
    <w:rsid w:val="00606025"/>
    <w:rsid w:val="00606057"/>
    <w:rsid w:val="00606109"/>
    <w:rsid w:val="006062AC"/>
    <w:rsid w:val="006062C2"/>
    <w:rsid w:val="006062EE"/>
    <w:rsid w:val="00606358"/>
    <w:rsid w:val="006063A3"/>
    <w:rsid w:val="006063E4"/>
    <w:rsid w:val="0060652E"/>
    <w:rsid w:val="0060652F"/>
    <w:rsid w:val="00606570"/>
    <w:rsid w:val="006065AD"/>
    <w:rsid w:val="006065BC"/>
    <w:rsid w:val="006065CB"/>
    <w:rsid w:val="00606649"/>
    <w:rsid w:val="0060665A"/>
    <w:rsid w:val="0060675B"/>
    <w:rsid w:val="006067A9"/>
    <w:rsid w:val="006067B3"/>
    <w:rsid w:val="00606804"/>
    <w:rsid w:val="0060681E"/>
    <w:rsid w:val="00606879"/>
    <w:rsid w:val="00606883"/>
    <w:rsid w:val="006068FA"/>
    <w:rsid w:val="0060691E"/>
    <w:rsid w:val="00606924"/>
    <w:rsid w:val="0060692A"/>
    <w:rsid w:val="00606958"/>
    <w:rsid w:val="00606A4F"/>
    <w:rsid w:val="00606ADB"/>
    <w:rsid w:val="00606B3B"/>
    <w:rsid w:val="00606B42"/>
    <w:rsid w:val="00606B4C"/>
    <w:rsid w:val="00606BE3"/>
    <w:rsid w:val="00606C02"/>
    <w:rsid w:val="00606C71"/>
    <w:rsid w:val="00606C9F"/>
    <w:rsid w:val="00606CBD"/>
    <w:rsid w:val="00606CF7"/>
    <w:rsid w:val="00606CF8"/>
    <w:rsid w:val="00606D9F"/>
    <w:rsid w:val="00606DBE"/>
    <w:rsid w:val="00606DDC"/>
    <w:rsid w:val="00606E38"/>
    <w:rsid w:val="00606E81"/>
    <w:rsid w:val="00606EED"/>
    <w:rsid w:val="00606F0E"/>
    <w:rsid w:val="00606F5E"/>
    <w:rsid w:val="00606F9A"/>
    <w:rsid w:val="00607004"/>
    <w:rsid w:val="00607023"/>
    <w:rsid w:val="0060706B"/>
    <w:rsid w:val="0060707C"/>
    <w:rsid w:val="006070B9"/>
    <w:rsid w:val="006070EC"/>
    <w:rsid w:val="006071E6"/>
    <w:rsid w:val="0060721D"/>
    <w:rsid w:val="0060723F"/>
    <w:rsid w:val="00607293"/>
    <w:rsid w:val="00607385"/>
    <w:rsid w:val="0060740A"/>
    <w:rsid w:val="0060746A"/>
    <w:rsid w:val="00607481"/>
    <w:rsid w:val="0060749D"/>
    <w:rsid w:val="006074FA"/>
    <w:rsid w:val="00607523"/>
    <w:rsid w:val="00607596"/>
    <w:rsid w:val="00607614"/>
    <w:rsid w:val="0060761B"/>
    <w:rsid w:val="0060763F"/>
    <w:rsid w:val="00607665"/>
    <w:rsid w:val="006076D5"/>
    <w:rsid w:val="006076EC"/>
    <w:rsid w:val="0060778A"/>
    <w:rsid w:val="00607884"/>
    <w:rsid w:val="00607889"/>
    <w:rsid w:val="0060788A"/>
    <w:rsid w:val="006078B9"/>
    <w:rsid w:val="006078D1"/>
    <w:rsid w:val="00607903"/>
    <w:rsid w:val="0060797B"/>
    <w:rsid w:val="00607990"/>
    <w:rsid w:val="006079A6"/>
    <w:rsid w:val="00607B0F"/>
    <w:rsid w:val="00607BC7"/>
    <w:rsid w:val="00607CE2"/>
    <w:rsid w:val="00607DC0"/>
    <w:rsid w:val="00607E88"/>
    <w:rsid w:val="00607EC0"/>
    <w:rsid w:val="00607EE7"/>
    <w:rsid w:val="00607F06"/>
    <w:rsid w:val="00610069"/>
    <w:rsid w:val="00610071"/>
    <w:rsid w:val="006100CF"/>
    <w:rsid w:val="0061011B"/>
    <w:rsid w:val="00610193"/>
    <w:rsid w:val="006101C9"/>
    <w:rsid w:val="006101EE"/>
    <w:rsid w:val="0061029F"/>
    <w:rsid w:val="006102DF"/>
    <w:rsid w:val="00610319"/>
    <w:rsid w:val="00610330"/>
    <w:rsid w:val="00610341"/>
    <w:rsid w:val="006103BE"/>
    <w:rsid w:val="00610476"/>
    <w:rsid w:val="006104E7"/>
    <w:rsid w:val="00610529"/>
    <w:rsid w:val="00610559"/>
    <w:rsid w:val="006105DF"/>
    <w:rsid w:val="00610614"/>
    <w:rsid w:val="00610635"/>
    <w:rsid w:val="0061063B"/>
    <w:rsid w:val="006106F1"/>
    <w:rsid w:val="0061070B"/>
    <w:rsid w:val="00610720"/>
    <w:rsid w:val="00610872"/>
    <w:rsid w:val="0061087C"/>
    <w:rsid w:val="006108E2"/>
    <w:rsid w:val="006108EF"/>
    <w:rsid w:val="0061092C"/>
    <w:rsid w:val="0061094F"/>
    <w:rsid w:val="0061095D"/>
    <w:rsid w:val="00610A07"/>
    <w:rsid w:val="00610A14"/>
    <w:rsid w:val="00610A22"/>
    <w:rsid w:val="00610AA6"/>
    <w:rsid w:val="00610AAB"/>
    <w:rsid w:val="00610B0E"/>
    <w:rsid w:val="00610BBE"/>
    <w:rsid w:val="00610C6A"/>
    <w:rsid w:val="00610E27"/>
    <w:rsid w:val="00610ED3"/>
    <w:rsid w:val="00610F1A"/>
    <w:rsid w:val="00610F39"/>
    <w:rsid w:val="00610F43"/>
    <w:rsid w:val="00610FCD"/>
    <w:rsid w:val="00611062"/>
    <w:rsid w:val="00611177"/>
    <w:rsid w:val="0061124E"/>
    <w:rsid w:val="00611257"/>
    <w:rsid w:val="006112EC"/>
    <w:rsid w:val="0061130A"/>
    <w:rsid w:val="0061133E"/>
    <w:rsid w:val="00611364"/>
    <w:rsid w:val="0061146C"/>
    <w:rsid w:val="00611479"/>
    <w:rsid w:val="0061155C"/>
    <w:rsid w:val="00611661"/>
    <w:rsid w:val="006116AF"/>
    <w:rsid w:val="00611719"/>
    <w:rsid w:val="00611728"/>
    <w:rsid w:val="00611798"/>
    <w:rsid w:val="00611855"/>
    <w:rsid w:val="00611871"/>
    <w:rsid w:val="0061187F"/>
    <w:rsid w:val="0061194D"/>
    <w:rsid w:val="00611972"/>
    <w:rsid w:val="006119BC"/>
    <w:rsid w:val="006119E1"/>
    <w:rsid w:val="006119E4"/>
    <w:rsid w:val="00611A30"/>
    <w:rsid w:val="00611A9D"/>
    <w:rsid w:val="00611B2F"/>
    <w:rsid w:val="00611B4E"/>
    <w:rsid w:val="00611B91"/>
    <w:rsid w:val="00611BEF"/>
    <w:rsid w:val="00611C2B"/>
    <w:rsid w:val="00611C51"/>
    <w:rsid w:val="00611D0E"/>
    <w:rsid w:val="00611D49"/>
    <w:rsid w:val="00611D76"/>
    <w:rsid w:val="00611DD8"/>
    <w:rsid w:val="00611E0A"/>
    <w:rsid w:val="00611E13"/>
    <w:rsid w:val="00611EE0"/>
    <w:rsid w:val="00611F5D"/>
    <w:rsid w:val="00611FDF"/>
    <w:rsid w:val="00611FE6"/>
    <w:rsid w:val="00612006"/>
    <w:rsid w:val="00612009"/>
    <w:rsid w:val="0061207F"/>
    <w:rsid w:val="0061208C"/>
    <w:rsid w:val="006120AC"/>
    <w:rsid w:val="00612143"/>
    <w:rsid w:val="006121A8"/>
    <w:rsid w:val="006121AC"/>
    <w:rsid w:val="0061220F"/>
    <w:rsid w:val="006122DE"/>
    <w:rsid w:val="0061235E"/>
    <w:rsid w:val="0061236F"/>
    <w:rsid w:val="006123C2"/>
    <w:rsid w:val="006123D8"/>
    <w:rsid w:val="00612404"/>
    <w:rsid w:val="0061241C"/>
    <w:rsid w:val="00612465"/>
    <w:rsid w:val="00612470"/>
    <w:rsid w:val="006124C7"/>
    <w:rsid w:val="00612569"/>
    <w:rsid w:val="0061256B"/>
    <w:rsid w:val="00612594"/>
    <w:rsid w:val="006125A9"/>
    <w:rsid w:val="0061260E"/>
    <w:rsid w:val="00612636"/>
    <w:rsid w:val="0061274B"/>
    <w:rsid w:val="0061275F"/>
    <w:rsid w:val="006127F4"/>
    <w:rsid w:val="00612818"/>
    <w:rsid w:val="0061287D"/>
    <w:rsid w:val="006128AB"/>
    <w:rsid w:val="0061290C"/>
    <w:rsid w:val="00612912"/>
    <w:rsid w:val="00612930"/>
    <w:rsid w:val="0061299E"/>
    <w:rsid w:val="006129BC"/>
    <w:rsid w:val="006129EF"/>
    <w:rsid w:val="006129F5"/>
    <w:rsid w:val="00612A12"/>
    <w:rsid w:val="00612AA9"/>
    <w:rsid w:val="00612B10"/>
    <w:rsid w:val="00612B5E"/>
    <w:rsid w:val="00612B8F"/>
    <w:rsid w:val="00612C24"/>
    <w:rsid w:val="00612D1C"/>
    <w:rsid w:val="00612D66"/>
    <w:rsid w:val="00612DF8"/>
    <w:rsid w:val="00612EA1"/>
    <w:rsid w:val="00612EA3"/>
    <w:rsid w:val="00612F61"/>
    <w:rsid w:val="00613069"/>
    <w:rsid w:val="006130A3"/>
    <w:rsid w:val="006130B2"/>
    <w:rsid w:val="00613109"/>
    <w:rsid w:val="00613135"/>
    <w:rsid w:val="00613154"/>
    <w:rsid w:val="0061317F"/>
    <w:rsid w:val="0061324B"/>
    <w:rsid w:val="006132D3"/>
    <w:rsid w:val="006133B2"/>
    <w:rsid w:val="00613449"/>
    <w:rsid w:val="0061344A"/>
    <w:rsid w:val="0061345B"/>
    <w:rsid w:val="00613471"/>
    <w:rsid w:val="00613497"/>
    <w:rsid w:val="006134E4"/>
    <w:rsid w:val="00613525"/>
    <w:rsid w:val="006135BE"/>
    <w:rsid w:val="006135F2"/>
    <w:rsid w:val="00613648"/>
    <w:rsid w:val="0061365F"/>
    <w:rsid w:val="0061370B"/>
    <w:rsid w:val="00613713"/>
    <w:rsid w:val="00613730"/>
    <w:rsid w:val="00613861"/>
    <w:rsid w:val="006138A5"/>
    <w:rsid w:val="006139BB"/>
    <w:rsid w:val="00613AF1"/>
    <w:rsid w:val="00613B0D"/>
    <w:rsid w:val="00613B47"/>
    <w:rsid w:val="00613B93"/>
    <w:rsid w:val="00613C44"/>
    <w:rsid w:val="00613D46"/>
    <w:rsid w:val="00613DB2"/>
    <w:rsid w:val="00613DCB"/>
    <w:rsid w:val="00613E22"/>
    <w:rsid w:val="00613E45"/>
    <w:rsid w:val="00613E6C"/>
    <w:rsid w:val="00613F0A"/>
    <w:rsid w:val="00613FA7"/>
    <w:rsid w:val="00613FFD"/>
    <w:rsid w:val="0061401D"/>
    <w:rsid w:val="00614107"/>
    <w:rsid w:val="0061417C"/>
    <w:rsid w:val="006141D6"/>
    <w:rsid w:val="006141ED"/>
    <w:rsid w:val="00614209"/>
    <w:rsid w:val="0061429D"/>
    <w:rsid w:val="006142DA"/>
    <w:rsid w:val="006143C6"/>
    <w:rsid w:val="006143C7"/>
    <w:rsid w:val="0061444E"/>
    <w:rsid w:val="00614476"/>
    <w:rsid w:val="006144A5"/>
    <w:rsid w:val="0061450D"/>
    <w:rsid w:val="0061452E"/>
    <w:rsid w:val="00614546"/>
    <w:rsid w:val="0061459A"/>
    <w:rsid w:val="006145B3"/>
    <w:rsid w:val="0061468E"/>
    <w:rsid w:val="006147B2"/>
    <w:rsid w:val="006147E0"/>
    <w:rsid w:val="006147EA"/>
    <w:rsid w:val="0061484A"/>
    <w:rsid w:val="0061487E"/>
    <w:rsid w:val="0061490D"/>
    <w:rsid w:val="00614949"/>
    <w:rsid w:val="006149C4"/>
    <w:rsid w:val="00614A03"/>
    <w:rsid w:val="00614A17"/>
    <w:rsid w:val="00614AED"/>
    <w:rsid w:val="00614B17"/>
    <w:rsid w:val="00614C58"/>
    <w:rsid w:val="00614D47"/>
    <w:rsid w:val="00614DA2"/>
    <w:rsid w:val="00614DD5"/>
    <w:rsid w:val="00614EB7"/>
    <w:rsid w:val="00614ECF"/>
    <w:rsid w:val="00614F00"/>
    <w:rsid w:val="00614F1D"/>
    <w:rsid w:val="00614F4B"/>
    <w:rsid w:val="00614F8D"/>
    <w:rsid w:val="00614FB3"/>
    <w:rsid w:val="00615047"/>
    <w:rsid w:val="0061507A"/>
    <w:rsid w:val="006150E5"/>
    <w:rsid w:val="006150FA"/>
    <w:rsid w:val="00615127"/>
    <w:rsid w:val="00615133"/>
    <w:rsid w:val="00615154"/>
    <w:rsid w:val="006151DB"/>
    <w:rsid w:val="006151EF"/>
    <w:rsid w:val="00615206"/>
    <w:rsid w:val="00615215"/>
    <w:rsid w:val="00615294"/>
    <w:rsid w:val="00615319"/>
    <w:rsid w:val="00615334"/>
    <w:rsid w:val="0061538F"/>
    <w:rsid w:val="006153AD"/>
    <w:rsid w:val="0061556B"/>
    <w:rsid w:val="006155A3"/>
    <w:rsid w:val="006155CA"/>
    <w:rsid w:val="0061563B"/>
    <w:rsid w:val="006156FC"/>
    <w:rsid w:val="00615733"/>
    <w:rsid w:val="006157D3"/>
    <w:rsid w:val="0061584E"/>
    <w:rsid w:val="0061590C"/>
    <w:rsid w:val="00615940"/>
    <w:rsid w:val="006159EA"/>
    <w:rsid w:val="00615A3B"/>
    <w:rsid w:val="00615A49"/>
    <w:rsid w:val="00615A68"/>
    <w:rsid w:val="00615A73"/>
    <w:rsid w:val="00615A8D"/>
    <w:rsid w:val="00615ACA"/>
    <w:rsid w:val="00615AE7"/>
    <w:rsid w:val="00615AF6"/>
    <w:rsid w:val="00615B30"/>
    <w:rsid w:val="00615BED"/>
    <w:rsid w:val="00615C87"/>
    <w:rsid w:val="00615CAF"/>
    <w:rsid w:val="00615D3B"/>
    <w:rsid w:val="00615DD4"/>
    <w:rsid w:val="00615E09"/>
    <w:rsid w:val="00615EE0"/>
    <w:rsid w:val="00615F9A"/>
    <w:rsid w:val="00615FC3"/>
    <w:rsid w:val="00615FC5"/>
    <w:rsid w:val="0061600B"/>
    <w:rsid w:val="00616025"/>
    <w:rsid w:val="00616058"/>
    <w:rsid w:val="00616059"/>
    <w:rsid w:val="006160CB"/>
    <w:rsid w:val="006160CF"/>
    <w:rsid w:val="0061615C"/>
    <w:rsid w:val="0061617C"/>
    <w:rsid w:val="006161A3"/>
    <w:rsid w:val="006161EC"/>
    <w:rsid w:val="006161F9"/>
    <w:rsid w:val="00616290"/>
    <w:rsid w:val="006162EA"/>
    <w:rsid w:val="0061639D"/>
    <w:rsid w:val="006163DD"/>
    <w:rsid w:val="006163F4"/>
    <w:rsid w:val="006163F5"/>
    <w:rsid w:val="006163FE"/>
    <w:rsid w:val="00616455"/>
    <w:rsid w:val="0061665B"/>
    <w:rsid w:val="00616827"/>
    <w:rsid w:val="00616858"/>
    <w:rsid w:val="006168BC"/>
    <w:rsid w:val="0061692D"/>
    <w:rsid w:val="0061694F"/>
    <w:rsid w:val="00616AC6"/>
    <w:rsid w:val="00616B67"/>
    <w:rsid w:val="00616B6E"/>
    <w:rsid w:val="00616B96"/>
    <w:rsid w:val="00616BA2"/>
    <w:rsid w:val="00616C51"/>
    <w:rsid w:val="00616C68"/>
    <w:rsid w:val="00616CB2"/>
    <w:rsid w:val="00616CBC"/>
    <w:rsid w:val="00616CE3"/>
    <w:rsid w:val="00616D95"/>
    <w:rsid w:val="00616DE0"/>
    <w:rsid w:val="00616DEF"/>
    <w:rsid w:val="00616E02"/>
    <w:rsid w:val="00616E09"/>
    <w:rsid w:val="00616EE0"/>
    <w:rsid w:val="00616FC1"/>
    <w:rsid w:val="00616FC9"/>
    <w:rsid w:val="00616FEE"/>
    <w:rsid w:val="00617060"/>
    <w:rsid w:val="00617199"/>
    <w:rsid w:val="00617245"/>
    <w:rsid w:val="00617281"/>
    <w:rsid w:val="00617299"/>
    <w:rsid w:val="006172FA"/>
    <w:rsid w:val="00617344"/>
    <w:rsid w:val="0061736B"/>
    <w:rsid w:val="00617405"/>
    <w:rsid w:val="00617465"/>
    <w:rsid w:val="00617473"/>
    <w:rsid w:val="006175BB"/>
    <w:rsid w:val="006175E9"/>
    <w:rsid w:val="0061762D"/>
    <w:rsid w:val="006176B7"/>
    <w:rsid w:val="006176C7"/>
    <w:rsid w:val="006176F6"/>
    <w:rsid w:val="0061777F"/>
    <w:rsid w:val="00617783"/>
    <w:rsid w:val="00617807"/>
    <w:rsid w:val="006178D0"/>
    <w:rsid w:val="0061791D"/>
    <w:rsid w:val="00617975"/>
    <w:rsid w:val="006179E9"/>
    <w:rsid w:val="00617A04"/>
    <w:rsid w:val="00617B44"/>
    <w:rsid w:val="00617BC1"/>
    <w:rsid w:val="00617BDE"/>
    <w:rsid w:val="00617C00"/>
    <w:rsid w:val="00617C31"/>
    <w:rsid w:val="00617C44"/>
    <w:rsid w:val="00617DE8"/>
    <w:rsid w:val="00617E71"/>
    <w:rsid w:val="00617EAE"/>
    <w:rsid w:val="00617EE7"/>
    <w:rsid w:val="00617F94"/>
    <w:rsid w:val="00617FC2"/>
    <w:rsid w:val="00617FDA"/>
    <w:rsid w:val="0061E962"/>
    <w:rsid w:val="006200EC"/>
    <w:rsid w:val="006200FA"/>
    <w:rsid w:val="006201F6"/>
    <w:rsid w:val="00620251"/>
    <w:rsid w:val="00620277"/>
    <w:rsid w:val="006202BF"/>
    <w:rsid w:val="006202D6"/>
    <w:rsid w:val="00620382"/>
    <w:rsid w:val="006203BC"/>
    <w:rsid w:val="0062050B"/>
    <w:rsid w:val="00620539"/>
    <w:rsid w:val="00620548"/>
    <w:rsid w:val="00620602"/>
    <w:rsid w:val="0062066C"/>
    <w:rsid w:val="0062068B"/>
    <w:rsid w:val="006206F3"/>
    <w:rsid w:val="0062075F"/>
    <w:rsid w:val="006207D6"/>
    <w:rsid w:val="00620832"/>
    <w:rsid w:val="0062084C"/>
    <w:rsid w:val="00620904"/>
    <w:rsid w:val="00620936"/>
    <w:rsid w:val="006209AC"/>
    <w:rsid w:val="00620A3A"/>
    <w:rsid w:val="00620ABC"/>
    <w:rsid w:val="00620B43"/>
    <w:rsid w:val="00620BC9"/>
    <w:rsid w:val="00620CE0"/>
    <w:rsid w:val="00620E03"/>
    <w:rsid w:val="00620E2F"/>
    <w:rsid w:val="00620E6B"/>
    <w:rsid w:val="00620E94"/>
    <w:rsid w:val="00620ECC"/>
    <w:rsid w:val="00620F13"/>
    <w:rsid w:val="00620F6D"/>
    <w:rsid w:val="00620F9B"/>
    <w:rsid w:val="00621128"/>
    <w:rsid w:val="00621170"/>
    <w:rsid w:val="006211AB"/>
    <w:rsid w:val="006211BC"/>
    <w:rsid w:val="006211F1"/>
    <w:rsid w:val="006211FE"/>
    <w:rsid w:val="00621368"/>
    <w:rsid w:val="00621414"/>
    <w:rsid w:val="0062144E"/>
    <w:rsid w:val="00621482"/>
    <w:rsid w:val="00621518"/>
    <w:rsid w:val="006215EF"/>
    <w:rsid w:val="00621657"/>
    <w:rsid w:val="006216BF"/>
    <w:rsid w:val="006216C2"/>
    <w:rsid w:val="0062170D"/>
    <w:rsid w:val="00621727"/>
    <w:rsid w:val="0062178A"/>
    <w:rsid w:val="006217B0"/>
    <w:rsid w:val="006218FE"/>
    <w:rsid w:val="00621912"/>
    <w:rsid w:val="00621BD9"/>
    <w:rsid w:val="00621BF9"/>
    <w:rsid w:val="00621BFB"/>
    <w:rsid w:val="00621CF1"/>
    <w:rsid w:val="00621D3A"/>
    <w:rsid w:val="00621E12"/>
    <w:rsid w:val="00621F2F"/>
    <w:rsid w:val="00621F6B"/>
    <w:rsid w:val="00621FB8"/>
    <w:rsid w:val="00621FDD"/>
    <w:rsid w:val="00622027"/>
    <w:rsid w:val="006220C9"/>
    <w:rsid w:val="00622102"/>
    <w:rsid w:val="00622239"/>
    <w:rsid w:val="006222B1"/>
    <w:rsid w:val="006222CB"/>
    <w:rsid w:val="00622329"/>
    <w:rsid w:val="00622399"/>
    <w:rsid w:val="00622445"/>
    <w:rsid w:val="006224BC"/>
    <w:rsid w:val="00622599"/>
    <w:rsid w:val="006225A0"/>
    <w:rsid w:val="006227BF"/>
    <w:rsid w:val="00622804"/>
    <w:rsid w:val="006228DE"/>
    <w:rsid w:val="0062290D"/>
    <w:rsid w:val="00622A71"/>
    <w:rsid w:val="00622A77"/>
    <w:rsid w:val="00622AA5"/>
    <w:rsid w:val="00622B3A"/>
    <w:rsid w:val="00622C0B"/>
    <w:rsid w:val="00622CA2"/>
    <w:rsid w:val="00622D28"/>
    <w:rsid w:val="00622D5D"/>
    <w:rsid w:val="00622D6B"/>
    <w:rsid w:val="00622DE0"/>
    <w:rsid w:val="00622E30"/>
    <w:rsid w:val="00622EB4"/>
    <w:rsid w:val="00622F0B"/>
    <w:rsid w:val="00622F0E"/>
    <w:rsid w:val="00622F3D"/>
    <w:rsid w:val="00622F47"/>
    <w:rsid w:val="00622F64"/>
    <w:rsid w:val="00622FA3"/>
    <w:rsid w:val="00622FAC"/>
    <w:rsid w:val="00622FBF"/>
    <w:rsid w:val="0062301D"/>
    <w:rsid w:val="00623108"/>
    <w:rsid w:val="0062320D"/>
    <w:rsid w:val="00623212"/>
    <w:rsid w:val="00623286"/>
    <w:rsid w:val="006232C6"/>
    <w:rsid w:val="006233AB"/>
    <w:rsid w:val="006233B7"/>
    <w:rsid w:val="006233F8"/>
    <w:rsid w:val="00623437"/>
    <w:rsid w:val="00623460"/>
    <w:rsid w:val="006234AB"/>
    <w:rsid w:val="006234C2"/>
    <w:rsid w:val="00623538"/>
    <w:rsid w:val="006235FC"/>
    <w:rsid w:val="00623634"/>
    <w:rsid w:val="00623695"/>
    <w:rsid w:val="006237A3"/>
    <w:rsid w:val="00623A1C"/>
    <w:rsid w:val="00623AE2"/>
    <w:rsid w:val="00623B22"/>
    <w:rsid w:val="00623B3D"/>
    <w:rsid w:val="00623BC7"/>
    <w:rsid w:val="00623C04"/>
    <w:rsid w:val="00623C39"/>
    <w:rsid w:val="00623CD4"/>
    <w:rsid w:val="00623CE8"/>
    <w:rsid w:val="00623D7F"/>
    <w:rsid w:val="00623D9E"/>
    <w:rsid w:val="00623DBF"/>
    <w:rsid w:val="00623DE0"/>
    <w:rsid w:val="00623ECE"/>
    <w:rsid w:val="00623EE0"/>
    <w:rsid w:val="00623F2E"/>
    <w:rsid w:val="00623F56"/>
    <w:rsid w:val="00623FF8"/>
    <w:rsid w:val="0062406A"/>
    <w:rsid w:val="006240ED"/>
    <w:rsid w:val="00624159"/>
    <w:rsid w:val="0062417E"/>
    <w:rsid w:val="00624229"/>
    <w:rsid w:val="00624276"/>
    <w:rsid w:val="00624298"/>
    <w:rsid w:val="006242A0"/>
    <w:rsid w:val="00624322"/>
    <w:rsid w:val="0062435A"/>
    <w:rsid w:val="0062435E"/>
    <w:rsid w:val="00624366"/>
    <w:rsid w:val="0062440F"/>
    <w:rsid w:val="00624446"/>
    <w:rsid w:val="00624497"/>
    <w:rsid w:val="006244A1"/>
    <w:rsid w:val="00624512"/>
    <w:rsid w:val="006245D5"/>
    <w:rsid w:val="0062461E"/>
    <w:rsid w:val="00624642"/>
    <w:rsid w:val="00624740"/>
    <w:rsid w:val="00624783"/>
    <w:rsid w:val="00624789"/>
    <w:rsid w:val="00624798"/>
    <w:rsid w:val="006247CE"/>
    <w:rsid w:val="0062482A"/>
    <w:rsid w:val="00624856"/>
    <w:rsid w:val="00624893"/>
    <w:rsid w:val="006248F3"/>
    <w:rsid w:val="00624929"/>
    <w:rsid w:val="00624943"/>
    <w:rsid w:val="006249F1"/>
    <w:rsid w:val="00624A08"/>
    <w:rsid w:val="00624A4C"/>
    <w:rsid w:val="00624A4F"/>
    <w:rsid w:val="00624AB7"/>
    <w:rsid w:val="00624ABD"/>
    <w:rsid w:val="00624B16"/>
    <w:rsid w:val="00624B20"/>
    <w:rsid w:val="00624BCE"/>
    <w:rsid w:val="00624BD8"/>
    <w:rsid w:val="00624BDE"/>
    <w:rsid w:val="00624C19"/>
    <w:rsid w:val="00624D71"/>
    <w:rsid w:val="00624D81"/>
    <w:rsid w:val="00624E99"/>
    <w:rsid w:val="00624EA2"/>
    <w:rsid w:val="00624EB2"/>
    <w:rsid w:val="00624F7F"/>
    <w:rsid w:val="00624FE7"/>
    <w:rsid w:val="00625018"/>
    <w:rsid w:val="00625045"/>
    <w:rsid w:val="0062510E"/>
    <w:rsid w:val="0062512A"/>
    <w:rsid w:val="00625158"/>
    <w:rsid w:val="0062516A"/>
    <w:rsid w:val="00625180"/>
    <w:rsid w:val="006251A4"/>
    <w:rsid w:val="00625368"/>
    <w:rsid w:val="0062538B"/>
    <w:rsid w:val="006253D3"/>
    <w:rsid w:val="006253FA"/>
    <w:rsid w:val="0062540D"/>
    <w:rsid w:val="00625445"/>
    <w:rsid w:val="00625475"/>
    <w:rsid w:val="006254AD"/>
    <w:rsid w:val="006254D4"/>
    <w:rsid w:val="006254F4"/>
    <w:rsid w:val="00625556"/>
    <w:rsid w:val="00625561"/>
    <w:rsid w:val="0062559D"/>
    <w:rsid w:val="006255A4"/>
    <w:rsid w:val="006255D3"/>
    <w:rsid w:val="006255E9"/>
    <w:rsid w:val="006256A6"/>
    <w:rsid w:val="006256D0"/>
    <w:rsid w:val="00625748"/>
    <w:rsid w:val="0062575C"/>
    <w:rsid w:val="0062575E"/>
    <w:rsid w:val="00625771"/>
    <w:rsid w:val="00625829"/>
    <w:rsid w:val="006258B1"/>
    <w:rsid w:val="00625949"/>
    <w:rsid w:val="00625981"/>
    <w:rsid w:val="006259AF"/>
    <w:rsid w:val="006259DD"/>
    <w:rsid w:val="00625A12"/>
    <w:rsid w:val="00625A40"/>
    <w:rsid w:val="00625A6D"/>
    <w:rsid w:val="00625A93"/>
    <w:rsid w:val="00625AF2"/>
    <w:rsid w:val="00625B70"/>
    <w:rsid w:val="00625B75"/>
    <w:rsid w:val="00625C5F"/>
    <w:rsid w:val="00625E23"/>
    <w:rsid w:val="00625E7C"/>
    <w:rsid w:val="00625F00"/>
    <w:rsid w:val="00625F0F"/>
    <w:rsid w:val="00625F5E"/>
    <w:rsid w:val="00625F6C"/>
    <w:rsid w:val="00625FEB"/>
    <w:rsid w:val="00626029"/>
    <w:rsid w:val="006260D8"/>
    <w:rsid w:val="006260F0"/>
    <w:rsid w:val="0062619F"/>
    <w:rsid w:val="006261B8"/>
    <w:rsid w:val="006261D3"/>
    <w:rsid w:val="006261D6"/>
    <w:rsid w:val="006261F8"/>
    <w:rsid w:val="00626232"/>
    <w:rsid w:val="0062626D"/>
    <w:rsid w:val="00626273"/>
    <w:rsid w:val="00626275"/>
    <w:rsid w:val="00626282"/>
    <w:rsid w:val="006262F4"/>
    <w:rsid w:val="006262F7"/>
    <w:rsid w:val="00626382"/>
    <w:rsid w:val="006263DC"/>
    <w:rsid w:val="00626449"/>
    <w:rsid w:val="0062647F"/>
    <w:rsid w:val="006264A7"/>
    <w:rsid w:val="00626523"/>
    <w:rsid w:val="00626573"/>
    <w:rsid w:val="006265AA"/>
    <w:rsid w:val="006265E7"/>
    <w:rsid w:val="0062665D"/>
    <w:rsid w:val="006266C4"/>
    <w:rsid w:val="006266F4"/>
    <w:rsid w:val="0062675B"/>
    <w:rsid w:val="0062678F"/>
    <w:rsid w:val="006267C5"/>
    <w:rsid w:val="00626835"/>
    <w:rsid w:val="006268CB"/>
    <w:rsid w:val="006268F4"/>
    <w:rsid w:val="00626909"/>
    <w:rsid w:val="0062695F"/>
    <w:rsid w:val="006269FA"/>
    <w:rsid w:val="00626A2B"/>
    <w:rsid w:val="00626A6E"/>
    <w:rsid w:val="00626AE8"/>
    <w:rsid w:val="00626B78"/>
    <w:rsid w:val="00626B7E"/>
    <w:rsid w:val="00626BB8"/>
    <w:rsid w:val="00626BF7"/>
    <w:rsid w:val="00626C2B"/>
    <w:rsid w:val="00626C65"/>
    <w:rsid w:val="00626C86"/>
    <w:rsid w:val="00626CC1"/>
    <w:rsid w:val="00626CD6"/>
    <w:rsid w:val="00626CE1"/>
    <w:rsid w:val="00626D50"/>
    <w:rsid w:val="00626D96"/>
    <w:rsid w:val="00626DDB"/>
    <w:rsid w:val="00626DE1"/>
    <w:rsid w:val="00626E1F"/>
    <w:rsid w:val="00626E8B"/>
    <w:rsid w:val="00626F31"/>
    <w:rsid w:val="00626F53"/>
    <w:rsid w:val="0062703A"/>
    <w:rsid w:val="0062706D"/>
    <w:rsid w:val="006270C6"/>
    <w:rsid w:val="0062714B"/>
    <w:rsid w:val="006271AF"/>
    <w:rsid w:val="006271D9"/>
    <w:rsid w:val="00627219"/>
    <w:rsid w:val="00627225"/>
    <w:rsid w:val="0062724E"/>
    <w:rsid w:val="006272E6"/>
    <w:rsid w:val="006272F9"/>
    <w:rsid w:val="0062742B"/>
    <w:rsid w:val="0062746E"/>
    <w:rsid w:val="00627482"/>
    <w:rsid w:val="00627483"/>
    <w:rsid w:val="006274D2"/>
    <w:rsid w:val="0062761E"/>
    <w:rsid w:val="00627682"/>
    <w:rsid w:val="006277EB"/>
    <w:rsid w:val="0062783F"/>
    <w:rsid w:val="006278B2"/>
    <w:rsid w:val="00627943"/>
    <w:rsid w:val="0062798F"/>
    <w:rsid w:val="006279CE"/>
    <w:rsid w:val="006279DD"/>
    <w:rsid w:val="00627A27"/>
    <w:rsid w:val="00627A57"/>
    <w:rsid w:val="00627B05"/>
    <w:rsid w:val="00627B07"/>
    <w:rsid w:val="00627B2A"/>
    <w:rsid w:val="00627B47"/>
    <w:rsid w:val="00627BCF"/>
    <w:rsid w:val="00627C2D"/>
    <w:rsid w:val="00627D1C"/>
    <w:rsid w:val="00627D4B"/>
    <w:rsid w:val="00627D66"/>
    <w:rsid w:val="00627DBA"/>
    <w:rsid w:val="00627E26"/>
    <w:rsid w:val="00627EEA"/>
    <w:rsid w:val="00627EF2"/>
    <w:rsid w:val="00627F77"/>
    <w:rsid w:val="00630062"/>
    <w:rsid w:val="0063009F"/>
    <w:rsid w:val="006300BA"/>
    <w:rsid w:val="006300DA"/>
    <w:rsid w:val="0063012E"/>
    <w:rsid w:val="0063015F"/>
    <w:rsid w:val="006301DF"/>
    <w:rsid w:val="0063037D"/>
    <w:rsid w:val="00630388"/>
    <w:rsid w:val="006303BA"/>
    <w:rsid w:val="006303C7"/>
    <w:rsid w:val="006303E1"/>
    <w:rsid w:val="00630484"/>
    <w:rsid w:val="00630541"/>
    <w:rsid w:val="006305FC"/>
    <w:rsid w:val="00630636"/>
    <w:rsid w:val="00630666"/>
    <w:rsid w:val="0063069C"/>
    <w:rsid w:val="0063077C"/>
    <w:rsid w:val="0063078E"/>
    <w:rsid w:val="006307E5"/>
    <w:rsid w:val="006307FC"/>
    <w:rsid w:val="00630803"/>
    <w:rsid w:val="006308E4"/>
    <w:rsid w:val="00630989"/>
    <w:rsid w:val="00630A94"/>
    <w:rsid w:val="00630B31"/>
    <w:rsid w:val="00630BA4"/>
    <w:rsid w:val="00630CF0"/>
    <w:rsid w:val="00630D9A"/>
    <w:rsid w:val="00630E44"/>
    <w:rsid w:val="00630E80"/>
    <w:rsid w:val="00630EDD"/>
    <w:rsid w:val="00630F45"/>
    <w:rsid w:val="00630F59"/>
    <w:rsid w:val="00630F6F"/>
    <w:rsid w:val="00630F8C"/>
    <w:rsid w:val="00630FDD"/>
    <w:rsid w:val="00630FF6"/>
    <w:rsid w:val="00631033"/>
    <w:rsid w:val="0063114B"/>
    <w:rsid w:val="0063116F"/>
    <w:rsid w:val="00631245"/>
    <w:rsid w:val="0063124C"/>
    <w:rsid w:val="00631282"/>
    <w:rsid w:val="006312FA"/>
    <w:rsid w:val="0063132A"/>
    <w:rsid w:val="00631353"/>
    <w:rsid w:val="00631367"/>
    <w:rsid w:val="00631388"/>
    <w:rsid w:val="006313A8"/>
    <w:rsid w:val="0063147C"/>
    <w:rsid w:val="006314B9"/>
    <w:rsid w:val="006314CC"/>
    <w:rsid w:val="00631503"/>
    <w:rsid w:val="0063152D"/>
    <w:rsid w:val="0063154B"/>
    <w:rsid w:val="0063157E"/>
    <w:rsid w:val="006316A7"/>
    <w:rsid w:val="006316E9"/>
    <w:rsid w:val="00631719"/>
    <w:rsid w:val="006317FC"/>
    <w:rsid w:val="006318A7"/>
    <w:rsid w:val="00631A2D"/>
    <w:rsid w:val="00631AC2"/>
    <w:rsid w:val="00631B78"/>
    <w:rsid w:val="00631C02"/>
    <w:rsid w:val="00631CAF"/>
    <w:rsid w:val="00631CC7"/>
    <w:rsid w:val="00631E22"/>
    <w:rsid w:val="00631E90"/>
    <w:rsid w:val="00631E92"/>
    <w:rsid w:val="00631F06"/>
    <w:rsid w:val="00631F63"/>
    <w:rsid w:val="00631F88"/>
    <w:rsid w:val="00631FD7"/>
    <w:rsid w:val="00631FD8"/>
    <w:rsid w:val="00631FF7"/>
    <w:rsid w:val="00632025"/>
    <w:rsid w:val="00632033"/>
    <w:rsid w:val="006320B2"/>
    <w:rsid w:val="006320F2"/>
    <w:rsid w:val="00632101"/>
    <w:rsid w:val="006321B4"/>
    <w:rsid w:val="0063228E"/>
    <w:rsid w:val="006323A8"/>
    <w:rsid w:val="006323D0"/>
    <w:rsid w:val="006323F2"/>
    <w:rsid w:val="00632403"/>
    <w:rsid w:val="0063242C"/>
    <w:rsid w:val="00632434"/>
    <w:rsid w:val="0063245F"/>
    <w:rsid w:val="006324FA"/>
    <w:rsid w:val="006325C6"/>
    <w:rsid w:val="00632650"/>
    <w:rsid w:val="0063266B"/>
    <w:rsid w:val="0063266D"/>
    <w:rsid w:val="006326C4"/>
    <w:rsid w:val="0063271F"/>
    <w:rsid w:val="006327BA"/>
    <w:rsid w:val="006327D4"/>
    <w:rsid w:val="00632823"/>
    <w:rsid w:val="0063287A"/>
    <w:rsid w:val="006328B6"/>
    <w:rsid w:val="00632975"/>
    <w:rsid w:val="006329BA"/>
    <w:rsid w:val="00632A39"/>
    <w:rsid w:val="00632A61"/>
    <w:rsid w:val="00632B3C"/>
    <w:rsid w:val="00632B3F"/>
    <w:rsid w:val="00632BC5"/>
    <w:rsid w:val="00632CE9"/>
    <w:rsid w:val="00632DF1"/>
    <w:rsid w:val="00632E14"/>
    <w:rsid w:val="00632EE9"/>
    <w:rsid w:val="00632F67"/>
    <w:rsid w:val="00633038"/>
    <w:rsid w:val="0063308A"/>
    <w:rsid w:val="00633149"/>
    <w:rsid w:val="00633161"/>
    <w:rsid w:val="00633230"/>
    <w:rsid w:val="006332E7"/>
    <w:rsid w:val="0063333A"/>
    <w:rsid w:val="006333E3"/>
    <w:rsid w:val="0063340E"/>
    <w:rsid w:val="00633469"/>
    <w:rsid w:val="006334CF"/>
    <w:rsid w:val="00633532"/>
    <w:rsid w:val="0063361A"/>
    <w:rsid w:val="00633630"/>
    <w:rsid w:val="00633766"/>
    <w:rsid w:val="0063376C"/>
    <w:rsid w:val="006337D5"/>
    <w:rsid w:val="006337DA"/>
    <w:rsid w:val="00633876"/>
    <w:rsid w:val="006338B1"/>
    <w:rsid w:val="0063396A"/>
    <w:rsid w:val="006339CA"/>
    <w:rsid w:val="006339FF"/>
    <w:rsid w:val="00633A13"/>
    <w:rsid w:val="00633A4B"/>
    <w:rsid w:val="00633ACA"/>
    <w:rsid w:val="00633ADC"/>
    <w:rsid w:val="00633B0A"/>
    <w:rsid w:val="00633B37"/>
    <w:rsid w:val="00633B3F"/>
    <w:rsid w:val="00633B5C"/>
    <w:rsid w:val="00633BDB"/>
    <w:rsid w:val="00633C2E"/>
    <w:rsid w:val="00633C4A"/>
    <w:rsid w:val="00633C6B"/>
    <w:rsid w:val="00633C78"/>
    <w:rsid w:val="00633C82"/>
    <w:rsid w:val="00633D50"/>
    <w:rsid w:val="00633D97"/>
    <w:rsid w:val="00633DAB"/>
    <w:rsid w:val="00633EB1"/>
    <w:rsid w:val="00633EEA"/>
    <w:rsid w:val="00633F1C"/>
    <w:rsid w:val="00633F3A"/>
    <w:rsid w:val="00633FB3"/>
    <w:rsid w:val="00633FF7"/>
    <w:rsid w:val="0063401E"/>
    <w:rsid w:val="00634059"/>
    <w:rsid w:val="00634066"/>
    <w:rsid w:val="0063406B"/>
    <w:rsid w:val="00634097"/>
    <w:rsid w:val="006340CD"/>
    <w:rsid w:val="00634115"/>
    <w:rsid w:val="00634183"/>
    <w:rsid w:val="006341E9"/>
    <w:rsid w:val="00634381"/>
    <w:rsid w:val="00634420"/>
    <w:rsid w:val="00634497"/>
    <w:rsid w:val="006344B7"/>
    <w:rsid w:val="006344EC"/>
    <w:rsid w:val="00634525"/>
    <w:rsid w:val="00634576"/>
    <w:rsid w:val="006345F0"/>
    <w:rsid w:val="00634602"/>
    <w:rsid w:val="0063463B"/>
    <w:rsid w:val="00634682"/>
    <w:rsid w:val="006346B4"/>
    <w:rsid w:val="0063473D"/>
    <w:rsid w:val="00634796"/>
    <w:rsid w:val="0063482A"/>
    <w:rsid w:val="0063487A"/>
    <w:rsid w:val="0063487F"/>
    <w:rsid w:val="006348FA"/>
    <w:rsid w:val="0063490E"/>
    <w:rsid w:val="00634A22"/>
    <w:rsid w:val="00634A3E"/>
    <w:rsid w:val="00634B2A"/>
    <w:rsid w:val="00634B4A"/>
    <w:rsid w:val="00634B93"/>
    <w:rsid w:val="00634B99"/>
    <w:rsid w:val="00634C16"/>
    <w:rsid w:val="00634CD4"/>
    <w:rsid w:val="00634D16"/>
    <w:rsid w:val="00634DF8"/>
    <w:rsid w:val="00634E00"/>
    <w:rsid w:val="00634E51"/>
    <w:rsid w:val="00634EDF"/>
    <w:rsid w:val="00634F03"/>
    <w:rsid w:val="00634F10"/>
    <w:rsid w:val="00634F30"/>
    <w:rsid w:val="00634F6C"/>
    <w:rsid w:val="00634F78"/>
    <w:rsid w:val="0063510B"/>
    <w:rsid w:val="00635149"/>
    <w:rsid w:val="00635193"/>
    <w:rsid w:val="006351B7"/>
    <w:rsid w:val="006351C6"/>
    <w:rsid w:val="00635217"/>
    <w:rsid w:val="0063528A"/>
    <w:rsid w:val="006352D4"/>
    <w:rsid w:val="006352F7"/>
    <w:rsid w:val="00635325"/>
    <w:rsid w:val="00635360"/>
    <w:rsid w:val="00635479"/>
    <w:rsid w:val="006354CF"/>
    <w:rsid w:val="00635505"/>
    <w:rsid w:val="00635525"/>
    <w:rsid w:val="00635565"/>
    <w:rsid w:val="00635593"/>
    <w:rsid w:val="006356FD"/>
    <w:rsid w:val="00635745"/>
    <w:rsid w:val="006357C6"/>
    <w:rsid w:val="006357FB"/>
    <w:rsid w:val="006359D3"/>
    <w:rsid w:val="00635A38"/>
    <w:rsid w:val="00635ADB"/>
    <w:rsid w:val="00635B1C"/>
    <w:rsid w:val="00635B1E"/>
    <w:rsid w:val="00635B29"/>
    <w:rsid w:val="00635BBB"/>
    <w:rsid w:val="00635BDF"/>
    <w:rsid w:val="00635BF8"/>
    <w:rsid w:val="00635C73"/>
    <w:rsid w:val="00635CEE"/>
    <w:rsid w:val="00635D49"/>
    <w:rsid w:val="00635E04"/>
    <w:rsid w:val="00635E2F"/>
    <w:rsid w:val="00635E46"/>
    <w:rsid w:val="00635E87"/>
    <w:rsid w:val="00635EFF"/>
    <w:rsid w:val="00635F12"/>
    <w:rsid w:val="00635FB2"/>
    <w:rsid w:val="00635FC9"/>
    <w:rsid w:val="00635FEF"/>
    <w:rsid w:val="006360D8"/>
    <w:rsid w:val="006361A4"/>
    <w:rsid w:val="006361C2"/>
    <w:rsid w:val="00636238"/>
    <w:rsid w:val="006362AD"/>
    <w:rsid w:val="006362C1"/>
    <w:rsid w:val="006362E0"/>
    <w:rsid w:val="006363A9"/>
    <w:rsid w:val="006363FA"/>
    <w:rsid w:val="0063649D"/>
    <w:rsid w:val="00636512"/>
    <w:rsid w:val="00636524"/>
    <w:rsid w:val="006365A0"/>
    <w:rsid w:val="00636609"/>
    <w:rsid w:val="0063670B"/>
    <w:rsid w:val="00636713"/>
    <w:rsid w:val="0063679D"/>
    <w:rsid w:val="006367B5"/>
    <w:rsid w:val="006367C0"/>
    <w:rsid w:val="006367D8"/>
    <w:rsid w:val="006367F7"/>
    <w:rsid w:val="00636899"/>
    <w:rsid w:val="00636985"/>
    <w:rsid w:val="006369D1"/>
    <w:rsid w:val="00636B1D"/>
    <w:rsid w:val="00636BB6"/>
    <w:rsid w:val="00636BE3"/>
    <w:rsid w:val="00636CEB"/>
    <w:rsid w:val="00636D43"/>
    <w:rsid w:val="00636D62"/>
    <w:rsid w:val="00636D6A"/>
    <w:rsid w:val="00636D75"/>
    <w:rsid w:val="00636D9A"/>
    <w:rsid w:val="00636DD1"/>
    <w:rsid w:val="00636DDD"/>
    <w:rsid w:val="00636E8F"/>
    <w:rsid w:val="00636EB9"/>
    <w:rsid w:val="00636ED6"/>
    <w:rsid w:val="00636F0D"/>
    <w:rsid w:val="00637080"/>
    <w:rsid w:val="00637092"/>
    <w:rsid w:val="006370F0"/>
    <w:rsid w:val="00637118"/>
    <w:rsid w:val="0063713F"/>
    <w:rsid w:val="00637172"/>
    <w:rsid w:val="006371A1"/>
    <w:rsid w:val="006371E4"/>
    <w:rsid w:val="006371FB"/>
    <w:rsid w:val="0063723F"/>
    <w:rsid w:val="006373FA"/>
    <w:rsid w:val="006373FF"/>
    <w:rsid w:val="0063743E"/>
    <w:rsid w:val="0063748B"/>
    <w:rsid w:val="00637505"/>
    <w:rsid w:val="006375D9"/>
    <w:rsid w:val="00637649"/>
    <w:rsid w:val="0063764B"/>
    <w:rsid w:val="006376B0"/>
    <w:rsid w:val="006376C4"/>
    <w:rsid w:val="0063772C"/>
    <w:rsid w:val="006377F7"/>
    <w:rsid w:val="0063780A"/>
    <w:rsid w:val="0063780D"/>
    <w:rsid w:val="00637836"/>
    <w:rsid w:val="0063789C"/>
    <w:rsid w:val="006378DE"/>
    <w:rsid w:val="006378EE"/>
    <w:rsid w:val="00637955"/>
    <w:rsid w:val="006379A6"/>
    <w:rsid w:val="006379E0"/>
    <w:rsid w:val="00637A6C"/>
    <w:rsid w:val="00637ADD"/>
    <w:rsid w:val="00637C1C"/>
    <w:rsid w:val="00637CA2"/>
    <w:rsid w:val="00637CB2"/>
    <w:rsid w:val="00637D33"/>
    <w:rsid w:val="00637D3A"/>
    <w:rsid w:val="00637D3B"/>
    <w:rsid w:val="00637D9E"/>
    <w:rsid w:val="00637DCC"/>
    <w:rsid w:val="00637E0B"/>
    <w:rsid w:val="00637E8D"/>
    <w:rsid w:val="00637EB6"/>
    <w:rsid w:val="00637F03"/>
    <w:rsid w:val="00637F0A"/>
    <w:rsid w:val="00637F77"/>
    <w:rsid w:val="00640002"/>
    <w:rsid w:val="0064018A"/>
    <w:rsid w:val="006401F9"/>
    <w:rsid w:val="00640239"/>
    <w:rsid w:val="00640331"/>
    <w:rsid w:val="00640344"/>
    <w:rsid w:val="0064035E"/>
    <w:rsid w:val="0064037A"/>
    <w:rsid w:val="006403CC"/>
    <w:rsid w:val="006403CE"/>
    <w:rsid w:val="006403FF"/>
    <w:rsid w:val="006404E2"/>
    <w:rsid w:val="0064058C"/>
    <w:rsid w:val="00640617"/>
    <w:rsid w:val="0064075E"/>
    <w:rsid w:val="0064088A"/>
    <w:rsid w:val="006408A1"/>
    <w:rsid w:val="00640A23"/>
    <w:rsid w:val="00640AA9"/>
    <w:rsid w:val="00640AB5"/>
    <w:rsid w:val="00640ABE"/>
    <w:rsid w:val="00640AD5"/>
    <w:rsid w:val="00640AEF"/>
    <w:rsid w:val="00640BF0"/>
    <w:rsid w:val="00640C1D"/>
    <w:rsid w:val="00640D19"/>
    <w:rsid w:val="00640D56"/>
    <w:rsid w:val="00640DF0"/>
    <w:rsid w:val="00640E0C"/>
    <w:rsid w:val="00640E3B"/>
    <w:rsid w:val="00640E4E"/>
    <w:rsid w:val="00640E58"/>
    <w:rsid w:val="00640E88"/>
    <w:rsid w:val="00640E96"/>
    <w:rsid w:val="00640E9B"/>
    <w:rsid w:val="00640F55"/>
    <w:rsid w:val="00640FE8"/>
    <w:rsid w:val="00641080"/>
    <w:rsid w:val="006410F9"/>
    <w:rsid w:val="006411DF"/>
    <w:rsid w:val="006411EA"/>
    <w:rsid w:val="00641240"/>
    <w:rsid w:val="00641261"/>
    <w:rsid w:val="0064130D"/>
    <w:rsid w:val="0064137A"/>
    <w:rsid w:val="006413A5"/>
    <w:rsid w:val="0064149A"/>
    <w:rsid w:val="006414BA"/>
    <w:rsid w:val="00641536"/>
    <w:rsid w:val="006415CB"/>
    <w:rsid w:val="006415DA"/>
    <w:rsid w:val="00641648"/>
    <w:rsid w:val="006416CE"/>
    <w:rsid w:val="006416F0"/>
    <w:rsid w:val="006416F5"/>
    <w:rsid w:val="00641710"/>
    <w:rsid w:val="006417E4"/>
    <w:rsid w:val="0064183C"/>
    <w:rsid w:val="00641912"/>
    <w:rsid w:val="0064191A"/>
    <w:rsid w:val="00641956"/>
    <w:rsid w:val="00641975"/>
    <w:rsid w:val="00641A3E"/>
    <w:rsid w:val="00641AAF"/>
    <w:rsid w:val="00641B68"/>
    <w:rsid w:val="00641B97"/>
    <w:rsid w:val="00641CD6"/>
    <w:rsid w:val="00641D1B"/>
    <w:rsid w:val="00641E39"/>
    <w:rsid w:val="00641E5A"/>
    <w:rsid w:val="00641E6C"/>
    <w:rsid w:val="00642074"/>
    <w:rsid w:val="00642111"/>
    <w:rsid w:val="006421EC"/>
    <w:rsid w:val="0064227C"/>
    <w:rsid w:val="0064233C"/>
    <w:rsid w:val="006423DD"/>
    <w:rsid w:val="0064257B"/>
    <w:rsid w:val="006426A4"/>
    <w:rsid w:val="006426D5"/>
    <w:rsid w:val="00642723"/>
    <w:rsid w:val="0064273A"/>
    <w:rsid w:val="00642780"/>
    <w:rsid w:val="00642788"/>
    <w:rsid w:val="006427E3"/>
    <w:rsid w:val="00642842"/>
    <w:rsid w:val="0064284F"/>
    <w:rsid w:val="006428B8"/>
    <w:rsid w:val="006428E8"/>
    <w:rsid w:val="00642945"/>
    <w:rsid w:val="0064297B"/>
    <w:rsid w:val="006429FA"/>
    <w:rsid w:val="00642A1B"/>
    <w:rsid w:val="00642A51"/>
    <w:rsid w:val="00642A61"/>
    <w:rsid w:val="00642AF0"/>
    <w:rsid w:val="00642B16"/>
    <w:rsid w:val="00642B29"/>
    <w:rsid w:val="00642BC1"/>
    <w:rsid w:val="00642C35"/>
    <w:rsid w:val="00642D4D"/>
    <w:rsid w:val="00642DC6"/>
    <w:rsid w:val="00642DD9"/>
    <w:rsid w:val="00642DF6"/>
    <w:rsid w:val="00642E68"/>
    <w:rsid w:val="00642FB7"/>
    <w:rsid w:val="00642FD3"/>
    <w:rsid w:val="00643018"/>
    <w:rsid w:val="006430E6"/>
    <w:rsid w:val="006431C3"/>
    <w:rsid w:val="006431D5"/>
    <w:rsid w:val="0064321F"/>
    <w:rsid w:val="00643256"/>
    <w:rsid w:val="006433A0"/>
    <w:rsid w:val="006433BE"/>
    <w:rsid w:val="006433D9"/>
    <w:rsid w:val="00643412"/>
    <w:rsid w:val="0064354E"/>
    <w:rsid w:val="006436BE"/>
    <w:rsid w:val="006436D2"/>
    <w:rsid w:val="00643777"/>
    <w:rsid w:val="006437E1"/>
    <w:rsid w:val="00643817"/>
    <w:rsid w:val="0064382A"/>
    <w:rsid w:val="00643892"/>
    <w:rsid w:val="0064389D"/>
    <w:rsid w:val="006438AA"/>
    <w:rsid w:val="0064398C"/>
    <w:rsid w:val="0064398E"/>
    <w:rsid w:val="0064399E"/>
    <w:rsid w:val="006439F1"/>
    <w:rsid w:val="00643A28"/>
    <w:rsid w:val="00643AD8"/>
    <w:rsid w:val="00643AE3"/>
    <w:rsid w:val="00643AED"/>
    <w:rsid w:val="00643B21"/>
    <w:rsid w:val="00643B6E"/>
    <w:rsid w:val="00643BED"/>
    <w:rsid w:val="00643C7B"/>
    <w:rsid w:val="00643CA6"/>
    <w:rsid w:val="00643CB3"/>
    <w:rsid w:val="00643CB4"/>
    <w:rsid w:val="00643DB8"/>
    <w:rsid w:val="00643E86"/>
    <w:rsid w:val="00643E8E"/>
    <w:rsid w:val="00643EEE"/>
    <w:rsid w:val="0064400F"/>
    <w:rsid w:val="006440A1"/>
    <w:rsid w:val="006440E8"/>
    <w:rsid w:val="00644143"/>
    <w:rsid w:val="00644154"/>
    <w:rsid w:val="00644211"/>
    <w:rsid w:val="00644218"/>
    <w:rsid w:val="00644295"/>
    <w:rsid w:val="006442E9"/>
    <w:rsid w:val="00644350"/>
    <w:rsid w:val="0064436A"/>
    <w:rsid w:val="006443A7"/>
    <w:rsid w:val="006443AF"/>
    <w:rsid w:val="006443CC"/>
    <w:rsid w:val="006443D7"/>
    <w:rsid w:val="0064442F"/>
    <w:rsid w:val="0064443C"/>
    <w:rsid w:val="00644476"/>
    <w:rsid w:val="00644489"/>
    <w:rsid w:val="0064449E"/>
    <w:rsid w:val="006444A2"/>
    <w:rsid w:val="006444F5"/>
    <w:rsid w:val="006445B0"/>
    <w:rsid w:val="0064464A"/>
    <w:rsid w:val="006446BA"/>
    <w:rsid w:val="0064479F"/>
    <w:rsid w:val="006448B9"/>
    <w:rsid w:val="006449CD"/>
    <w:rsid w:val="00644ADB"/>
    <w:rsid w:val="00644ADD"/>
    <w:rsid w:val="00644B92"/>
    <w:rsid w:val="00644BA5"/>
    <w:rsid w:val="00644BA8"/>
    <w:rsid w:val="00644BE9"/>
    <w:rsid w:val="00644C6A"/>
    <w:rsid w:val="00644C7E"/>
    <w:rsid w:val="00644C92"/>
    <w:rsid w:val="00644DA6"/>
    <w:rsid w:val="00644E1C"/>
    <w:rsid w:val="00644E97"/>
    <w:rsid w:val="00644F60"/>
    <w:rsid w:val="00644FAD"/>
    <w:rsid w:val="00644FC7"/>
    <w:rsid w:val="006450B6"/>
    <w:rsid w:val="006450ED"/>
    <w:rsid w:val="006451C6"/>
    <w:rsid w:val="006452E7"/>
    <w:rsid w:val="006452F0"/>
    <w:rsid w:val="0064533A"/>
    <w:rsid w:val="006453C8"/>
    <w:rsid w:val="0064549D"/>
    <w:rsid w:val="006454AF"/>
    <w:rsid w:val="006454BC"/>
    <w:rsid w:val="006454C6"/>
    <w:rsid w:val="006454C9"/>
    <w:rsid w:val="006454D9"/>
    <w:rsid w:val="00645543"/>
    <w:rsid w:val="006455C5"/>
    <w:rsid w:val="006455DE"/>
    <w:rsid w:val="00645623"/>
    <w:rsid w:val="00645656"/>
    <w:rsid w:val="006456B3"/>
    <w:rsid w:val="00645713"/>
    <w:rsid w:val="00645793"/>
    <w:rsid w:val="006457E5"/>
    <w:rsid w:val="00645861"/>
    <w:rsid w:val="00645893"/>
    <w:rsid w:val="00645894"/>
    <w:rsid w:val="0064589B"/>
    <w:rsid w:val="006458B3"/>
    <w:rsid w:val="006458C2"/>
    <w:rsid w:val="006458F8"/>
    <w:rsid w:val="00645B15"/>
    <w:rsid w:val="00645B49"/>
    <w:rsid w:val="00645C3F"/>
    <w:rsid w:val="00645C5B"/>
    <w:rsid w:val="00645C7F"/>
    <w:rsid w:val="00645C98"/>
    <w:rsid w:val="00645C9E"/>
    <w:rsid w:val="00645CEB"/>
    <w:rsid w:val="00645DA7"/>
    <w:rsid w:val="00645DB8"/>
    <w:rsid w:val="00645DBA"/>
    <w:rsid w:val="00645DC7"/>
    <w:rsid w:val="00645DDC"/>
    <w:rsid w:val="00645E05"/>
    <w:rsid w:val="00645E3C"/>
    <w:rsid w:val="00645F27"/>
    <w:rsid w:val="00645FA2"/>
    <w:rsid w:val="00646076"/>
    <w:rsid w:val="00646079"/>
    <w:rsid w:val="006460E4"/>
    <w:rsid w:val="00646124"/>
    <w:rsid w:val="00646132"/>
    <w:rsid w:val="00646134"/>
    <w:rsid w:val="00646153"/>
    <w:rsid w:val="00646171"/>
    <w:rsid w:val="00646183"/>
    <w:rsid w:val="0064626D"/>
    <w:rsid w:val="006462AB"/>
    <w:rsid w:val="006462D7"/>
    <w:rsid w:val="0064633C"/>
    <w:rsid w:val="00646386"/>
    <w:rsid w:val="00646460"/>
    <w:rsid w:val="00646461"/>
    <w:rsid w:val="0064653C"/>
    <w:rsid w:val="006465A6"/>
    <w:rsid w:val="006465B0"/>
    <w:rsid w:val="0064665C"/>
    <w:rsid w:val="00646681"/>
    <w:rsid w:val="00646707"/>
    <w:rsid w:val="0064670F"/>
    <w:rsid w:val="00646762"/>
    <w:rsid w:val="00646771"/>
    <w:rsid w:val="00646792"/>
    <w:rsid w:val="006467A3"/>
    <w:rsid w:val="006467AB"/>
    <w:rsid w:val="006467F4"/>
    <w:rsid w:val="0064686F"/>
    <w:rsid w:val="0064689A"/>
    <w:rsid w:val="006468E1"/>
    <w:rsid w:val="00646927"/>
    <w:rsid w:val="00646964"/>
    <w:rsid w:val="0064699A"/>
    <w:rsid w:val="006469A5"/>
    <w:rsid w:val="00646A2E"/>
    <w:rsid w:val="00646A47"/>
    <w:rsid w:val="00646ADC"/>
    <w:rsid w:val="00646B32"/>
    <w:rsid w:val="00646B39"/>
    <w:rsid w:val="00646B7E"/>
    <w:rsid w:val="00646CC6"/>
    <w:rsid w:val="00646D8F"/>
    <w:rsid w:val="00646DF8"/>
    <w:rsid w:val="00646E2B"/>
    <w:rsid w:val="00646E50"/>
    <w:rsid w:val="00646F18"/>
    <w:rsid w:val="00646F49"/>
    <w:rsid w:val="00646F9B"/>
    <w:rsid w:val="0064702E"/>
    <w:rsid w:val="0064703F"/>
    <w:rsid w:val="00647040"/>
    <w:rsid w:val="006470E6"/>
    <w:rsid w:val="006470F8"/>
    <w:rsid w:val="00647155"/>
    <w:rsid w:val="0064716B"/>
    <w:rsid w:val="006471AE"/>
    <w:rsid w:val="006471CE"/>
    <w:rsid w:val="0064722F"/>
    <w:rsid w:val="00647266"/>
    <w:rsid w:val="006472A3"/>
    <w:rsid w:val="006472E7"/>
    <w:rsid w:val="00647403"/>
    <w:rsid w:val="00647404"/>
    <w:rsid w:val="0064747E"/>
    <w:rsid w:val="0064761B"/>
    <w:rsid w:val="00647670"/>
    <w:rsid w:val="00647685"/>
    <w:rsid w:val="006476D6"/>
    <w:rsid w:val="00647727"/>
    <w:rsid w:val="006477E7"/>
    <w:rsid w:val="0064781B"/>
    <w:rsid w:val="00647824"/>
    <w:rsid w:val="00647849"/>
    <w:rsid w:val="006478FB"/>
    <w:rsid w:val="006478FE"/>
    <w:rsid w:val="00647A15"/>
    <w:rsid w:val="00647A70"/>
    <w:rsid w:val="00647A96"/>
    <w:rsid w:val="00647AA9"/>
    <w:rsid w:val="00647B82"/>
    <w:rsid w:val="00647B83"/>
    <w:rsid w:val="00647BBF"/>
    <w:rsid w:val="00647D28"/>
    <w:rsid w:val="00647E1D"/>
    <w:rsid w:val="00647EE3"/>
    <w:rsid w:val="00647EE8"/>
    <w:rsid w:val="00647F28"/>
    <w:rsid w:val="00647F8D"/>
    <w:rsid w:val="00650061"/>
    <w:rsid w:val="00650087"/>
    <w:rsid w:val="00650102"/>
    <w:rsid w:val="00650382"/>
    <w:rsid w:val="0065048B"/>
    <w:rsid w:val="006504D8"/>
    <w:rsid w:val="0065053B"/>
    <w:rsid w:val="00650541"/>
    <w:rsid w:val="0065054A"/>
    <w:rsid w:val="006505A0"/>
    <w:rsid w:val="006505BC"/>
    <w:rsid w:val="00650629"/>
    <w:rsid w:val="0065070F"/>
    <w:rsid w:val="00650722"/>
    <w:rsid w:val="00650770"/>
    <w:rsid w:val="006507B0"/>
    <w:rsid w:val="006507C2"/>
    <w:rsid w:val="006507F1"/>
    <w:rsid w:val="006508BD"/>
    <w:rsid w:val="00650926"/>
    <w:rsid w:val="00650972"/>
    <w:rsid w:val="006509AD"/>
    <w:rsid w:val="006509EA"/>
    <w:rsid w:val="006509F1"/>
    <w:rsid w:val="00650A10"/>
    <w:rsid w:val="00650AF0"/>
    <w:rsid w:val="00650B6B"/>
    <w:rsid w:val="00650C11"/>
    <w:rsid w:val="00650C31"/>
    <w:rsid w:val="00650CAB"/>
    <w:rsid w:val="00650D53"/>
    <w:rsid w:val="00650DB1"/>
    <w:rsid w:val="00650DD3"/>
    <w:rsid w:val="00650DDF"/>
    <w:rsid w:val="00650E41"/>
    <w:rsid w:val="00650F33"/>
    <w:rsid w:val="00650F52"/>
    <w:rsid w:val="00651045"/>
    <w:rsid w:val="0065106E"/>
    <w:rsid w:val="00651103"/>
    <w:rsid w:val="00651143"/>
    <w:rsid w:val="00651233"/>
    <w:rsid w:val="006512AE"/>
    <w:rsid w:val="0065134E"/>
    <w:rsid w:val="00651358"/>
    <w:rsid w:val="006513DE"/>
    <w:rsid w:val="0065140C"/>
    <w:rsid w:val="00651489"/>
    <w:rsid w:val="006514DD"/>
    <w:rsid w:val="0065159A"/>
    <w:rsid w:val="006515C8"/>
    <w:rsid w:val="00651602"/>
    <w:rsid w:val="00651656"/>
    <w:rsid w:val="0065165E"/>
    <w:rsid w:val="00651683"/>
    <w:rsid w:val="006516B1"/>
    <w:rsid w:val="00651730"/>
    <w:rsid w:val="0065179E"/>
    <w:rsid w:val="006517AE"/>
    <w:rsid w:val="006517C8"/>
    <w:rsid w:val="006517E8"/>
    <w:rsid w:val="006517F3"/>
    <w:rsid w:val="00651864"/>
    <w:rsid w:val="00651918"/>
    <w:rsid w:val="00651930"/>
    <w:rsid w:val="00651958"/>
    <w:rsid w:val="006519E6"/>
    <w:rsid w:val="00651ABC"/>
    <w:rsid w:val="00651B91"/>
    <w:rsid w:val="00651BD3"/>
    <w:rsid w:val="00651C0D"/>
    <w:rsid w:val="00651C1F"/>
    <w:rsid w:val="00651C28"/>
    <w:rsid w:val="00651CCA"/>
    <w:rsid w:val="00651D8A"/>
    <w:rsid w:val="00651E5E"/>
    <w:rsid w:val="00651EBE"/>
    <w:rsid w:val="00651EE8"/>
    <w:rsid w:val="00651F17"/>
    <w:rsid w:val="00651FBE"/>
    <w:rsid w:val="00652110"/>
    <w:rsid w:val="006521D8"/>
    <w:rsid w:val="006522C2"/>
    <w:rsid w:val="006522DB"/>
    <w:rsid w:val="0065231A"/>
    <w:rsid w:val="006523CD"/>
    <w:rsid w:val="006523DC"/>
    <w:rsid w:val="00652450"/>
    <w:rsid w:val="0065245E"/>
    <w:rsid w:val="006524C1"/>
    <w:rsid w:val="00652506"/>
    <w:rsid w:val="00652540"/>
    <w:rsid w:val="0065257D"/>
    <w:rsid w:val="00652585"/>
    <w:rsid w:val="0065260A"/>
    <w:rsid w:val="00652610"/>
    <w:rsid w:val="00652664"/>
    <w:rsid w:val="00652710"/>
    <w:rsid w:val="00652770"/>
    <w:rsid w:val="00652796"/>
    <w:rsid w:val="006527AB"/>
    <w:rsid w:val="00652829"/>
    <w:rsid w:val="006528CD"/>
    <w:rsid w:val="006528DD"/>
    <w:rsid w:val="00652918"/>
    <w:rsid w:val="006529BA"/>
    <w:rsid w:val="006529BF"/>
    <w:rsid w:val="006529EF"/>
    <w:rsid w:val="006529F9"/>
    <w:rsid w:val="00652B29"/>
    <w:rsid w:val="00652B75"/>
    <w:rsid w:val="00652BCC"/>
    <w:rsid w:val="00652BD3"/>
    <w:rsid w:val="00652C1C"/>
    <w:rsid w:val="00652C96"/>
    <w:rsid w:val="00652CD8"/>
    <w:rsid w:val="00652DFD"/>
    <w:rsid w:val="00652E3F"/>
    <w:rsid w:val="00652E69"/>
    <w:rsid w:val="00652EAD"/>
    <w:rsid w:val="00652F14"/>
    <w:rsid w:val="00652F3D"/>
    <w:rsid w:val="00652F8B"/>
    <w:rsid w:val="00652FCD"/>
    <w:rsid w:val="006530D8"/>
    <w:rsid w:val="0065310C"/>
    <w:rsid w:val="006531FA"/>
    <w:rsid w:val="0065320F"/>
    <w:rsid w:val="006532C4"/>
    <w:rsid w:val="0065332E"/>
    <w:rsid w:val="006533D6"/>
    <w:rsid w:val="0065355E"/>
    <w:rsid w:val="00653570"/>
    <w:rsid w:val="0065360E"/>
    <w:rsid w:val="0065376C"/>
    <w:rsid w:val="00653973"/>
    <w:rsid w:val="00653A56"/>
    <w:rsid w:val="00653A76"/>
    <w:rsid w:val="00653ADF"/>
    <w:rsid w:val="00653B04"/>
    <w:rsid w:val="00653B25"/>
    <w:rsid w:val="00653B33"/>
    <w:rsid w:val="00653B35"/>
    <w:rsid w:val="00653B4B"/>
    <w:rsid w:val="00653C99"/>
    <w:rsid w:val="00653D90"/>
    <w:rsid w:val="00653DA5"/>
    <w:rsid w:val="00653DCB"/>
    <w:rsid w:val="00653DEF"/>
    <w:rsid w:val="00653DFB"/>
    <w:rsid w:val="00653ED2"/>
    <w:rsid w:val="00653EEE"/>
    <w:rsid w:val="00653F3C"/>
    <w:rsid w:val="00653FCB"/>
    <w:rsid w:val="0065405A"/>
    <w:rsid w:val="00654118"/>
    <w:rsid w:val="0065412D"/>
    <w:rsid w:val="00654180"/>
    <w:rsid w:val="006541BF"/>
    <w:rsid w:val="006541D4"/>
    <w:rsid w:val="006542B6"/>
    <w:rsid w:val="006543C0"/>
    <w:rsid w:val="006543CC"/>
    <w:rsid w:val="00654429"/>
    <w:rsid w:val="00654475"/>
    <w:rsid w:val="006544E4"/>
    <w:rsid w:val="00654612"/>
    <w:rsid w:val="0065466F"/>
    <w:rsid w:val="006546A6"/>
    <w:rsid w:val="00654739"/>
    <w:rsid w:val="0065473C"/>
    <w:rsid w:val="00654809"/>
    <w:rsid w:val="006548A1"/>
    <w:rsid w:val="006548BE"/>
    <w:rsid w:val="006548F3"/>
    <w:rsid w:val="006548FB"/>
    <w:rsid w:val="00654974"/>
    <w:rsid w:val="00654A12"/>
    <w:rsid w:val="00654ACA"/>
    <w:rsid w:val="00654B38"/>
    <w:rsid w:val="00654B67"/>
    <w:rsid w:val="00654B97"/>
    <w:rsid w:val="00654BF9"/>
    <w:rsid w:val="00654C6A"/>
    <w:rsid w:val="00654C79"/>
    <w:rsid w:val="00654C9F"/>
    <w:rsid w:val="00654D5D"/>
    <w:rsid w:val="00654D6F"/>
    <w:rsid w:val="00654DCF"/>
    <w:rsid w:val="00654DE8"/>
    <w:rsid w:val="00654E48"/>
    <w:rsid w:val="00654E4D"/>
    <w:rsid w:val="00654EB0"/>
    <w:rsid w:val="00654ECF"/>
    <w:rsid w:val="00654FA7"/>
    <w:rsid w:val="0065501A"/>
    <w:rsid w:val="00655063"/>
    <w:rsid w:val="0065507C"/>
    <w:rsid w:val="00655139"/>
    <w:rsid w:val="006553B5"/>
    <w:rsid w:val="00655491"/>
    <w:rsid w:val="006554B6"/>
    <w:rsid w:val="0065550F"/>
    <w:rsid w:val="00655513"/>
    <w:rsid w:val="0065551C"/>
    <w:rsid w:val="00655565"/>
    <w:rsid w:val="00655591"/>
    <w:rsid w:val="006555C1"/>
    <w:rsid w:val="0065560D"/>
    <w:rsid w:val="006556AE"/>
    <w:rsid w:val="00655719"/>
    <w:rsid w:val="00655725"/>
    <w:rsid w:val="0065572B"/>
    <w:rsid w:val="0065578E"/>
    <w:rsid w:val="006557A5"/>
    <w:rsid w:val="00655842"/>
    <w:rsid w:val="0065584B"/>
    <w:rsid w:val="0065584E"/>
    <w:rsid w:val="006558E2"/>
    <w:rsid w:val="00655935"/>
    <w:rsid w:val="006559C1"/>
    <w:rsid w:val="00655A32"/>
    <w:rsid w:val="00655A82"/>
    <w:rsid w:val="00655AA8"/>
    <w:rsid w:val="00655B00"/>
    <w:rsid w:val="00655B14"/>
    <w:rsid w:val="00655C06"/>
    <w:rsid w:val="00655C16"/>
    <w:rsid w:val="00655C80"/>
    <w:rsid w:val="00655C96"/>
    <w:rsid w:val="00655E60"/>
    <w:rsid w:val="00655E70"/>
    <w:rsid w:val="00655E92"/>
    <w:rsid w:val="00655F00"/>
    <w:rsid w:val="00655F34"/>
    <w:rsid w:val="00656000"/>
    <w:rsid w:val="00656034"/>
    <w:rsid w:val="006560D9"/>
    <w:rsid w:val="0065616E"/>
    <w:rsid w:val="006561A8"/>
    <w:rsid w:val="006561B2"/>
    <w:rsid w:val="006561E1"/>
    <w:rsid w:val="00656237"/>
    <w:rsid w:val="0065633E"/>
    <w:rsid w:val="0065638E"/>
    <w:rsid w:val="006563D4"/>
    <w:rsid w:val="00656589"/>
    <w:rsid w:val="006565A3"/>
    <w:rsid w:val="006565C0"/>
    <w:rsid w:val="00656626"/>
    <w:rsid w:val="00656688"/>
    <w:rsid w:val="006566BA"/>
    <w:rsid w:val="006567B9"/>
    <w:rsid w:val="006567F0"/>
    <w:rsid w:val="0065684D"/>
    <w:rsid w:val="00656852"/>
    <w:rsid w:val="00656861"/>
    <w:rsid w:val="006568F3"/>
    <w:rsid w:val="0065693A"/>
    <w:rsid w:val="00656A95"/>
    <w:rsid w:val="00656AF1"/>
    <w:rsid w:val="00656B46"/>
    <w:rsid w:val="00656BBA"/>
    <w:rsid w:val="00656C0C"/>
    <w:rsid w:val="00656C3A"/>
    <w:rsid w:val="00656C7A"/>
    <w:rsid w:val="00656C96"/>
    <w:rsid w:val="00656CA7"/>
    <w:rsid w:val="00656D23"/>
    <w:rsid w:val="00656D61"/>
    <w:rsid w:val="00656EA0"/>
    <w:rsid w:val="00656EB2"/>
    <w:rsid w:val="00656FAA"/>
    <w:rsid w:val="00656FF2"/>
    <w:rsid w:val="00657075"/>
    <w:rsid w:val="00657109"/>
    <w:rsid w:val="0065719C"/>
    <w:rsid w:val="006572A0"/>
    <w:rsid w:val="006572F0"/>
    <w:rsid w:val="006572F4"/>
    <w:rsid w:val="00657313"/>
    <w:rsid w:val="00657317"/>
    <w:rsid w:val="00657354"/>
    <w:rsid w:val="00657363"/>
    <w:rsid w:val="006573BD"/>
    <w:rsid w:val="006574A3"/>
    <w:rsid w:val="00657545"/>
    <w:rsid w:val="00657559"/>
    <w:rsid w:val="006575A9"/>
    <w:rsid w:val="006575AD"/>
    <w:rsid w:val="006575E7"/>
    <w:rsid w:val="006575E8"/>
    <w:rsid w:val="00657660"/>
    <w:rsid w:val="006576ED"/>
    <w:rsid w:val="006577A6"/>
    <w:rsid w:val="0065787A"/>
    <w:rsid w:val="00657889"/>
    <w:rsid w:val="0065789D"/>
    <w:rsid w:val="00657938"/>
    <w:rsid w:val="0065793A"/>
    <w:rsid w:val="006579A7"/>
    <w:rsid w:val="00657A05"/>
    <w:rsid w:val="00657A07"/>
    <w:rsid w:val="00657AF0"/>
    <w:rsid w:val="00657B6B"/>
    <w:rsid w:val="00657C85"/>
    <w:rsid w:val="00657CE3"/>
    <w:rsid w:val="00657CF1"/>
    <w:rsid w:val="00657D0D"/>
    <w:rsid w:val="00657D71"/>
    <w:rsid w:val="00657DD3"/>
    <w:rsid w:val="00657DE5"/>
    <w:rsid w:val="00657E0F"/>
    <w:rsid w:val="00657E5F"/>
    <w:rsid w:val="00657E6F"/>
    <w:rsid w:val="00657E78"/>
    <w:rsid w:val="00657ED3"/>
    <w:rsid w:val="00657EF7"/>
    <w:rsid w:val="00657F50"/>
    <w:rsid w:val="00657FCA"/>
    <w:rsid w:val="00657FF3"/>
    <w:rsid w:val="0066005F"/>
    <w:rsid w:val="006600BA"/>
    <w:rsid w:val="006600E3"/>
    <w:rsid w:val="0066015F"/>
    <w:rsid w:val="0066020C"/>
    <w:rsid w:val="0066022B"/>
    <w:rsid w:val="00660260"/>
    <w:rsid w:val="0066029F"/>
    <w:rsid w:val="006602CA"/>
    <w:rsid w:val="006602D6"/>
    <w:rsid w:val="00660321"/>
    <w:rsid w:val="0066042D"/>
    <w:rsid w:val="0066045B"/>
    <w:rsid w:val="0066052A"/>
    <w:rsid w:val="00660545"/>
    <w:rsid w:val="00660553"/>
    <w:rsid w:val="006605CD"/>
    <w:rsid w:val="0066062A"/>
    <w:rsid w:val="00660632"/>
    <w:rsid w:val="00660638"/>
    <w:rsid w:val="00660700"/>
    <w:rsid w:val="00660764"/>
    <w:rsid w:val="006607EC"/>
    <w:rsid w:val="0066082B"/>
    <w:rsid w:val="00660857"/>
    <w:rsid w:val="006608A1"/>
    <w:rsid w:val="006608E5"/>
    <w:rsid w:val="00660927"/>
    <w:rsid w:val="00660996"/>
    <w:rsid w:val="006609C6"/>
    <w:rsid w:val="006609E9"/>
    <w:rsid w:val="00660A05"/>
    <w:rsid w:val="00660A45"/>
    <w:rsid w:val="00660A72"/>
    <w:rsid w:val="00660B3E"/>
    <w:rsid w:val="00660B68"/>
    <w:rsid w:val="00660DC7"/>
    <w:rsid w:val="00660E62"/>
    <w:rsid w:val="00660E6F"/>
    <w:rsid w:val="00660EAE"/>
    <w:rsid w:val="00660F26"/>
    <w:rsid w:val="00660F47"/>
    <w:rsid w:val="00661066"/>
    <w:rsid w:val="006610EB"/>
    <w:rsid w:val="006610F5"/>
    <w:rsid w:val="00661176"/>
    <w:rsid w:val="00661193"/>
    <w:rsid w:val="006611C0"/>
    <w:rsid w:val="00661205"/>
    <w:rsid w:val="00661250"/>
    <w:rsid w:val="00661254"/>
    <w:rsid w:val="00661276"/>
    <w:rsid w:val="0066129E"/>
    <w:rsid w:val="006612AC"/>
    <w:rsid w:val="006612CB"/>
    <w:rsid w:val="0066131A"/>
    <w:rsid w:val="00661423"/>
    <w:rsid w:val="00661437"/>
    <w:rsid w:val="00661457"/>
    <w:rsid w:val="00661513"/>
    <w:rsid w:val="0066151E"/>
    <w:rsid w:val="0066161C"/>
    <w:rsid w:val="0066165A"/>
    <w:rsid w:val="00661712"/>
    <w:rsid w:val="00661777"/>
    <w:rsid w:val="006617BC"/>
    <w:rsid w:val="0066185C"/>
    <w:rsid w:val="0066188D"/>
    <w:rsid w:val="006618A1"/>
    <w:rsid w:val="006618AC"/>
    <w:rsid w:val="00661912"/>
    <w:rsid w:val="006619BE"/>
    <w:rsid w:val="006619C1"/>
    <w:rsid w:val="006619C8"/>
    <w:rsid w:val="00661A16"/>
    <w:rsid w:val="00661A54"/>
    <w:rsid w:val="00661AA3"/>
    <w:rsid w:val="00661B53"/>
    <w:rsid w:val="00661C21"/>
    <w:rsid w:val="00661C37"/>
    <w:rsid w:val="00661C48"/>
    <w:rsid w:val="00661D31"/>
    <w:rsid w:val="00661DDD"/>
    <w:rsid w:val="00661EE8"/>
    <w:rsid w:val="00661F7E"/>
    <w:rsid w:val="00661F90"/>
    <w:rsid w:val="00661FEF"/>
    <w:rsid w:val="00662046"/>
    <w:rsid w:val="00662076"/>
    <w:rsid w:val="006620BC"/>
    <w:rsid w:val="006620BD"/>
    <w:rsid w:val="00662128"/>
    <w:rsid w:val="006621B0"/>
    <w:rsid w:val="00662218"/>
    <w:rsid w:val="00662231"/>
    <w:rsid w:val="006622D7"/>
    <w:rsid w:val="006622FE"/>
    <w:rsid w:val="006623D0"/>
    <w:rsid w:val="006623D7"/>
    <w:rsid w:val="006624AF"/>
    <w:rsid w:val="00662605"/>
    <w:rsid w:val="006626BF"/>
    <w:rsid w:val="0066276D"/>
    <w:rsid w:val="00662860"/>
    <w:rsid w:val="006628D2"/>
    <w:rsid w:val="00662990"/>
    <w:rsid w:val="006629C4"/>
    <w:rsid w:val="006629E3"/>
    <w:rsid w:val="00662A06"/>
    <w:rsid w:val="00662AF2"/>
    <w:rsid w:val="00662B62"/>
    <w:rsid w:val="00662C0B"/>
    <w:rsid w:val="00662C34"/>
    <w:rsid w:val="00662CDF"/>
    <w:rsid w:val="00662DA1"/>
    <w:rsid w:val="00662DBB"/>
    <w:rsid w:val="00662F2E"/>
    <w:rsid w:val="00662F55"/>
    <w:rsid w:val="00662F78"/>
    <w:rsid w:val="00662F8B"/>
    <w:rsid w:val="00662FBB"/>
    <w:rsid w:val="00662FC0"/>
    <w:rsid w:val="00662FF8"/>
    <w:rsid w:val="00663001"/>
    <w:rsid w:val="0066300D"/>
    <w:rsid w:val="0066305E"/>
    <w:rsid w:val="0066307F"/>
    <w:rsid w:val="00663082"/>
    <w:rsid w:val="006630C1"/>
    <w:rsid w:val="006631B4"/>
    <w:rsid w:val="0066322F"/>
    <w:rsid w:val="00663256"/>
    <w:rsid w:val="006633E1"/>
    <w:rsid w:val="006634C8"/>
    <w:rsid w:val="006634FC"/>
    <w:rsid w:val="0066350C"/>
    <w:rsid w:val="00663609"/>
    <w:rsid w:val="00663636"/>
    <w:rsid w:val="006636C1"/>
    <w:rsid w:val="006636CC"/>
    <w:rsid w:val="006636F6"/>
    <w:rsid w:val="00663724"/>
    <w:rsid w:val="00663779"/>
    <w:rsid w:val="006637AD"/>
    <w:rsid w:val="0066388B"/>
    <w:rsid w:val="0066391F"/>
    <w:rsid w:val="0066395E"/>
    <w:rsid w:val="00663986"/>
    <w:rsid w:val="00663A2A"/>
    <w:rsid w:val="00663ACB"/>
    <w:rsid w:val="00663AE5"/>
    <w:rsid w:val="00663AE6"/>
    <w:rsid w:val="00663B61"/>
    <w:rsid w:val="00663BA3"/>
    <w:rsid w:val="00663CC6"/>
    <w:rsid w:val="00663CCA"/>
    <w:rsid w:val="00663D69"/>
    <w:rsid w:val="00663DAE"/>
    <w:rsid w:val="00663DB0"/>
    <w:rsid w:val="00663DD0"/>
    <w:rsid w:val="00663EF1"/>
    <w:rsid w:val="00663F03"/>
    <w:rsid w:val="00663F11"/>
    <w:rsid w:val="00663F29"/>
    <w:rsid w:val="00663F31"/>
    <w:rsid w:val="00663F35"/>
    <w:rsid w:val="00663FBB"/>
    <w:rsid w:val="00663FC5"/>
    <w:rsid w:val="00663FD3"/>
    <w:rsid w:val="00664002"/>
    <w:rsid w:val="0066402C"/>
    <w:rsid w:val="00664056"/>
    <w:rsid w:val="0066416D"/>
    <w:rsid w:val="00664182"/>
    <w:rsid w:val="006641DE"/>
    <w:rsid w:val="0066430C"/>
    <w:rsid w:val="00664366"/>
    <w:rsid w:val="00664385"/>
    <w:rsid w:val="00664439"/>
    <w:rsid w:val="00664440"/>
    <w:rsid w:val="0066448A"/>
    <w:rsid w:val="006644B7"/>
    <w:rsid w:val="006644C0"/>
    <w:rsid w:val="006644D3"/>
    <w:rsid w:val="006644F2"/>
    <w:rsid w:val="0066450C"/>
    <w:rsid w:val="00664554"/>
    <w:rsid w:val="0066458F"/>
    <w:rsid w:val="006645B9"/>
    <w:rsid w:val="006645E5"/>
    <w:rsid w:val="0066467E"/>
    <w:rsid w:val="00664691"/>
    <w:rsid w:val="006646E3"/>
    <w:rsid w:val="0066470B"/>
    <w:rsid w:val="00664788"/>
    <w:rsid w:val="00664807"/>
    <w:rsid w:val="006648CB"/>
    <w:rsid w:val="00664969"/>
    <w:rsid w:val="006649CC"/>
    <w:rsid w:val="006649FA"/>
    <w:rsid w:val="00664A32"/>
    <w:rsid w:val="00664AA9"/>
    <w:rsid w:val="00664B42"/>
    <w:rsid w:val="00664B79"/>
    <w:rsid w:val="00664B94"/>
    <w:rsid w:val="00664C03"/>
    <w:rsid w:val="00664C62"/>
    <w:rsid w:val="00664C94"/>
    <w:rsid w:val="00664D58"/>
    <w:rsid w:val="00664D8E"/>
    <w:rsid w:val="00664D93"/>
    <w:rsid w:val="00664DF4"/>
    <w:rsid w:val="00664E70"/>
    <w:rsid w:val="00664EA8"/>
    <w:rsid w:val="00664F08"/>
    <w:rsid w:val="00664F17"/>
    <w:rsid w:val="00664F4F"/>
    <w:rsid w:val="00664FE3"/>
    <w:rsid w:val="00665086"/>
    <w:rsid w:val="006650CC"/>
    <w:rsid w:val="006650E4"/>
    <w:rsid w:val="0066519F"/>
    <w:rsid w:val="0066521C"/>
    <w:rsid w:val="006653B9"/>
    <w:rsid w:val="006654AB"/>
    <w:rsid w:val="00665573"/>
    <w:rsid w:val="006655C3"/>
    <w:rsid w:val="006655FC"/>
    <w:rsid w:val="0066573C"/>
    <w:rsid w:val="00665918"/>
    <w:rsid w:val="006659D2"/>
    <w:rsid w:val="00665A1F"/>
    <w:rsid w:val="00665A4B"/>
    <w:rsid w:val="00665A75"/>
    <w:rsid w:val="00665A94"/>
    <w:rsid w:val="00665AE8"/>
    <w:rsid w:val="00665B02"/>
    <w:rsid w:val="00665B56"/>
    <w:rsid w:val="00665B5E"/>
    <w:rsid w:val="00665B9B"/>
    <w:rsid w:val="00665C8D"/>
    <w:rsid w:val="00665CCF"/>
    <w:rsid w:val="00665D8C"/>
    <w:rsid w:val="00665DFB"/>
    <w:rsid w:val="00665E37"/>
    <w:rsid w:val="00665E8D"/>
    <w:rsid w:val="00665F10"/>
    <w:rsid w:val="00666063"/>
    <w:rsid w:val="00666150"/>
    <w:rsid w:val="0066617E"/>
    <w:rsid w:val="006661D0"/>
    <w:rsid w:val="00666274"/>
    <w:rsid w:val="006662A0"/>
    <w:rsid w:val="006662BC"/>
    <w:rsid w:val="006662D1"/>
    <w:rsid w:val="0066637A"/>
    <w:rsid w:val="00666397"/>
    <w:rsid w:val="00666443"/>
    <w:rsid w:val="0066644C"/>
    <w:rsid w:val="0066644D"/>
    <w:rsid w:val="006664F6"/>
    <w:rsid w:val="00666594"/>
    <w:rsid w:val="0066668A"/>
    <w:rsid w:val="0066669B"/>
    <w:rsid w:val="0066676F"/>
    <w:rsid w:val="00666776"/>
    <w:rsid w:val="006667B4"/>
    <w:rsid w:val="006667F9"/>
    <w:rsid w:val="0066684C"/>
    <w:rsid w:val="006668B0"/>
    <w:rsid w:val="006668D2"/>
    <w:rsid w:val="006668D8"/>
    <w:rsid w:val="00666949"/>
    <w:rsid w:val="006669D7"/>
    <w:rsid w:val="00666BD4"/>
    <w:rsid w:val="00666BF6"/>
    <w:rsid w:val="00666C3A"/>
    <w:rsid w:val="00666C54"/>
    <w:rsid w:val="00666CDC"/>
    <w:rsid w:val="00666D7D"/>
    <w:rsid w:val="00666F02"/>
    <w:rsid w:val="00666F0D"/>
    <w:rsid w:val="00666F6E"/>
    <w:rsid w:val="00666F7E"/>
    <w:rsid w:val="00666F96"/>
    <w:rsid w:val="00666FAF"/>
    <w:rsid w:val="00666FF2"/>
    <w:rsid w:val="00666FF6"/>
    <w:rsid w:val="00667080"/>
    <w:rsid w:val="00667098"/>
    <w:rsid w:val="006670A7"/>
    <w:rsid w:val="006670E5"/>
    <w:rsid w:val="00667124"/>
    <w:rsid w:val="00667128"/>
    <w:rsid w:val="00667133"/>
    <w:rsid w:val="00667156"/>
    <w:rsid w:val="00667189"/>
    <w:rsid w:val="00667220"/>
    <w:rsid w:val="00667241"/>
    <w:rsid w:val="006673D7"/>
    <w:rsid w:val="00667425"/>
    <w:rsid w:val="006674A2"/>
    <w:rsid w:val="006674A6"/>
    <w:rsid w:val="00667508"/>
    <w:rsid w:val="00667556"/>
    <w:rsid w:val="0066757C"/>
    <w:rsid w:val="006675A4"/>
    <w:rsid w:val="006675E1"/>
    <w:rsid w:val="0066766A"/>
    <w:rsid w:val="00667680"/>
    <w:rsid w:val="00667819"/>
    <w:rsid w:val="00667861"/>
    <w:rsid w:val="0066787F"/>
    <w:rsid w:val="00667A2F"/>
    <w:rsid w:val="00667A39"/>
    <w:rsid w:val="00667AB6"/>
    <w:rsid w:val="00667B0A"/>
    <w:rsid w:val="00667B38"/>
    <w:rsid w:val="00667B3F"/>
    <w:rsid w:val="00667B5A"/>
    <w:rsid w:val="00667C6E"/>
    <w:rsid w:val="00667C78"/>
    <w:rsid w:val="00667CCF"/>
    <w:rsid w:val="00667CE8"/>
    <w:rsid w:val="00667E04"/>
    <w:rsid w:val="00667E29"/>
    <w:rsid w:val="00667F47"/>
    <w:rsid w:val="00667FC6"/>
    <w:rsid w:val="00667FF0"/>
    <w:rsid w:val="0066879F"/>
    <w:rsid w:val="00670045"/>
    <w:rsid w:val="0067005A"/>
    <w:rsid w:val="00670155"/>
    <w:rsid w:val="0067018E"/>
    <w:rsid w:val="006701E5"/>
    <w:rsid w:val="006701F6"/>
    <w:rsid w:val="00670281"/>
    <w:rsid w:val="00670298"/>
    <w:rsid w:val="006702BB"/>
    <w:rsid w:val="006702E6"/>
    <w:rsid w:val="00670334"/>
    <w:rsid w:val="00670407"/>
    <w:rsid w:val="00670427"/>
    <w:rsid w:val="006705B7"/>
    <w:rsid w:val="006705CA"/>
    <w:rsid w:val="00670671"/>
    <w:rsid w:val="006706AB"/>
    <w:rsid w:val="006706FE"/>
    <w:rsid w:val="00670743"/>
    <w:rsid w:val="00670780"/>
    <w:rsid w:val="006707A0"/>
    <w:rsid w:val="006707AE"/>
    <w:rsid w:val="0067080D"/>
    <w:rsid w:val="006708CE"/>
    <w:rsid w:val="00670999"/>
    <w:rsid w:val="006709AB"/>
    <w:rsid w:val="006709EE"/>
    <w:rsid w:val="00670AA1"/>
    <w:rsid w:val="00670D16"/>
    <w:rsid w:val="00670D8B"/>
    <w:rsid w:val="00670DE6"/>
    <w:rsid w:val="00670F6C"/>
    <w:rsid w:val="00670FCD"/>
    <w:rsid w:val="006710B6"/>
    <w:rsid w:val="006711B2"/>
    <w:rsid w:val="00671216"/>
    <w:rsid w:val="00671295"/>
    <w:rsid w:val="006712CC"/>
    <w:rsid w:val="006712EC"/>
    <w:rsid w:val="00671300"/>
    <w:rsid w:val="00671314"/>
    <w:rsid w:val="0067140E"/>
    <w:rsid w:val="00671466"/>
    <w:rsid w:val="00671529"/>
    <w:rsid w:val="00671552"/>
    <w:rsid w:val="00671558"/>
    <w:rsid w:val="0067165F"/>
    <w:rsid w:val="006716AD"/>
    <w:rsid w:val="00671787"/>
    <w:rsid w:val="0067179F"/>
    <w:rsid w:val="006717D2"/>
    <w:rsid w:val="0067188C"/>
    <w:rsid w:val="006718CD"/>
    <w:rsid w:val="006718D1"/>
    <w:rsid w:val="006718E5"/>
    <w:rsid w:val="0067191E"/>
    <w:rsid w:val="00671A89"/>
    <w:rsid w:val="00671AF7"/>
    <w:rsid w:val="00671B06"/>
    <w:rsid w:val="00671B0F"/>
    <w:rsid w:val="00671C42"/>
    <w:rsid w:val="00671CEF"/>
    <w:rsid w:val="00671D8A"/>
    <w:rsid w:val="00671DC4"/>
    <w:rsid w:val="00671DC7"/>
    <w:rsid w:val="00671F9D"/>
    <w:rsid w:val="00671FAC"/>
    <w:rsid w:val="00672040"/>
    <w:rsid w:val="006720B2"/>
    <w:rsid w:val="006720BE"/>
    <w:rsid w:val="0067219E"/>
    <w:rsid w:val="00672294"/>
    <w:rsid w:val="006722BD"/>
    <w:rsid w:val="0067232A"/>
    <w:rsid w:val="0067239F"/>
    <w:rsid w:val="006723E1"/>
    <w:rsid w:val="00672411"/>
    <w:rsid w:val="00672488"/>
    <w:rsid w:val="006724AC"/>
    <w:rsid w:val="006724D6"/>
    <w:rsid w:val="00672524"/>
    <w:rsid w:val="00672543"/>
    <w:rsid w:val="00672637"/>
    <w:rsid w:val="0067269F"/>
    <w:rsid w:val="006726DE"/>
    <w:rsid w:val="006726FB"/>
    <w:rsid w:val="00672723"/>
    <w:rsid w:val="00672734"/>
    <w:rsid w:val="00672740"/>
    <w:rsid w:val="0067278E"/>
    <w:rsid w:val="006727EB"/>
    <w:rsid w:val="00672857"/>
    <w:rsid w:val="006728F2"/>
    <w:rsid w:val="00672995"/>
    <w:rsid w:val="00672A51"/>
    <w:rsid w:val="00672AA5"/>
    <w:rsid w:val="00672AE8"/>
    <w:rsid w:val="00672B66"/>
    <w:rsid w:val="00672BA0"/>
    <w:rsid w:val="00672BCD"/>
    <w:rsid w:val="00672BD0"/>
    <w:rsid w:val="00672C3E"/>
    <w:rsid w:val="00672CC7"/>
    <w:rsid w:val="00672D68"/>
    <w:rsid w:val="00672D6A"/>
    <w:rsid w:val="00672DBC"/>
    <w:rsid w:val="00672DDC"/>
    <w:rsid w:val="00672E9A"/>
    <w:rsid w:val="00672EF6"/>
    <w:rsid w:val="00673053"/>
    <w:rsid w:val="006730E1"/>
    <w:rsid w:val="00673185"/>
    <w:rsid w:val="00673215"/>
    <w:rsid w:val="00673239"/>
    <w:rsid w:val="0067325F"/>
    <w:rsid w:val="00673302"/>
    <w:rsid w:val="0067331F"/>
    <w:rsid w:val="0067335E"/>
    <w:rsid w:val="00673494"/>
    <w:rsid w:val="0067349C"/>
    <w:rsid w:val="006734E4"/>
    <w:rsid w:val="006735C8"/>
    <w:rsid w:val="006735C9"/>
    <w:rsid w:val="006735E5"/>
    <w:rsid w:val="006735F9"/>
    <w:rsid w:val="00673606"/>
    <w:rsid w:val="006736B8"/>
    <w:rsid w:val="006737E1"/>
    <w:rsid w:val="0067385B"/>
    <w:rsid w:val="0067386B"/>
    <w:rsid w:val="006738A2"/>
    <w:rsid w:val="00673980"/>
    <w:rsid w:val="00673A10"/>
    <w:rsid w:val="00673AF8"/>
    <w:rsid w:val="00673B33"/>
    <w:rsid w:val="00673B3E"/>
    <w:rsid w:val="00673B47"/>
    <w:rsid w:val="00673B6D"/>
    <w:rsid w:val="00673BC9"/>
    <w:rsid w:val="00673BF4"/>
    <w:rsid w:val="00673C6B"/>
    <w:rsid w:val="00673C73"/>
    <w:rsid w:val="00673C7D"/>
    <w:rsid w:val="00673D2A"/>
    <w:rsid w:val="00673D35"/>
    <w:rsid w:val="00673D43"/>
    <w:rsid w:val="00673D9B"/>
    <w:rsid w:val="00673DE1"/>
    <w:rsid w:val="00673E7F"/>
    <w:rsid w:val="00673EC0"/>
    <w:rsid w:val="00673F9F"/>
    <w:rsid w:val="00674067"/>
    <w:rsid w:val="0067408F"/>
    <w:rsid w:val="00674173"/>
    <w:rsid w:val="0067420B"/>
    <w:rsid w:val="006742C9"/>
    <w:rsid w:val="006742CB"/>
    <w:rsid w:val="00674382"/>
    <w:rsid w:val="006743F1"/>
    <w:rsid w:val="0067447B"/>
    <w:rsid w:val="00674498"/>
    <w:rsid w:val="006744BB"/>
    <w:rsid w:val="006744C7"/>
    <w:rsid w:val="006744E9"/>
    <w:rsid w:val="006744F4"/>
    <w:rsid w:val="0067450F"/>
    <w:rsid w:val="00674517"/>
    <w:rsid w:val="0067451A"/>
    <w:rsid w:val="00674523"/>
    <w:rsid w:val="00674643"/>
    <w:rsid w:val="006747B7"/>
    <w:rsid w:val="0067484D"/>
    <w:rsid w:val="00674891"/>
    <w:rsid w:val="006748A4"/>
    <w:rsid w:val="006748B7"/>
    <w:rsid w:val="006748CC"/>
    <w:rsid w:val="0067490D"/>
    <w:rsid w:val="0067493B"/>
    <w:rsid w:val="006749D1"/>
    <w:rsid w:val="00674A1F"/>
    <w:rsid w:val="00674A29"/>
    <w:rsid w:val="00674A86"/>
    <w:rsid w:val="00674AB9"/>
    <w:rsid w:val="00674AC2"/>
    <w:rsid w:val="00674B0A"/>
    <w:rsid w:val="00674B48"/>
    <w:rsid w:val="00674B9E"/>
    <w:rsid w:val="00674C11"/>
    <w:rsid w:val="00674C9A"/>
    <w:rsid w:val="00674CF5"/>
    <w:rsid w:val="00674DC2"/>
    <w:rsid w:val="00674DDE"/>
    <w:rsid w:val="00674EA5"/>
    <w:rsid w:val="00674ED8"/>
    <w:rsid w:val="00674ED9"/>
    <w:rsid w:val="00674F9B"/>
    <w:rsid w:val="00675014"/>
    <w:rsid w:val="00675025"/>
    <w:rsid w:val="0067502C"/>
    <w:rsid w:val="006750BB"/>
    <w:rsid w:val="006750CB"/>
    <w:rsid w:val="006750EF"/>
    <w:rsid w:val="00675181"/>
    <w:rsid w:val="00675251"/>
    <w:rsid w:val="00675263"/>
    <w:rsid w:val="006752D8"/>
    <w:rsid w:val="006752DD"/>
    <w:rsid w:val="0067532A"/>
    <w:rsid w:val="00675391"/>
    <w:rsid w:val="006753B6"/>
    <w:rsid w:val="0067547C"/>
    <w:rsid w:val="0067547D"/>
    <w:rsid w:val="006754BF"/>
    <w:rsid w:val="0067551A"/>
    <w:rsid w:val="0067553A"/>
    <w:rsid w:val="00675591"/>
    <w:rsid w:val="00675635"/>
    <w:rsid w:val="006756B9"/>
    <w:rsid w:val="006756FE"/>
    <w:rsid w:val="00675705"/>
    <w:rsid w:val="00675769"/>
    <w:rsid w:val="00675846"/>
    <w:rsid w:val="006758B3"/>
    <w:rsid w:val="00675B9C"/>
    <w:rsid w:val="00675BC4"/>
    <w:rsid w:val="00675C0E"/>
    <w:rsid w:val="00675C17"/>
    <w:rsid w:val="00675C69"/>
    <w:rsid w:val="00675D66"/>
    <w:rsid w:val="00675D8F"/>
    <w:rsid w:val="00675DFA"/>
    <w:rsid w:val="00675E1C"/>
    <w:rsid w:val="00675E41"/>
    <w:rsid w:val="00675E4F"/>
    <w:rsid w:val="00675E8A"/>
    <w:rsid w:val="00675EC9"/>
    <w:rsid w:val="00675FD7"/>
    <w:rsid w:val="00676067"/>
    <w:rsid w:val="006760E8"/>
    <w:rsid w:val="00676158"/>
    <w:rsid w:val="006761AF"/>
    <w:rsid w:val="006761EE"/>
    <w:rsid w:val="00676293"/>
    <w:rsid w:val="0067635C"/>
    <w:rsid w:val="006763D2"/>
    <w:rsid w:val="006763E9"/>
    <w:rsid w:val="0067642B"/>
    <w:rsid w:val="00676460"/>
    <w:rsid w:val="00676471"/>
    <w:rsid w:val="006764C4"/>
    <w:rsid w:val="00676589"/>
    <w:rsid w:val="00676592"/>
    <w:rsid w:val="006765AD"/>
    <w:rsid w:val="006765C4"/>
    <w:rsid w:val="006765CD"/>
    <w:rsid w:val="006765E1"/>
    <w:rsid w:val="00676600"/>
    <w:rsid w:val="00676611"/>
    <w:rsid w:val="00676650"/>
    <w:rsid w:val="00676697"/>
    <w:rsid w:val="006766FE"/>
    <w:rsid w:val="00676738"/>
    <w:rsid w:val="0067682D"/>
    <w:rsid w:val="0067689D"/>
    <w:rsid w:val="00676999"/>
    <w:rsid w:val="00676A8D"/>
    <w:rsid w:val="00676AB6"/>
    <w:rsid w:val="00676AB7"/>
    <w:rsid w:val="00676AC2"/>
    <w:rsid w:val="00676AD0"/>
    <w:rsid w:val="00676B23"/>
    <w:rsid w:val="00676B4F"/>
    <w:rsid w:val="00676B5B"/>
    <w:rsid w:val="00676B73"/>
    <w:rsid w:val="00676C42"/>
    <w:rsid w:val="00676C52"/>
    <w:rsid w:val="00676CDD"/>
    <w:rsid w:val="00676D2D"/>
    <w:rsid w:val="00676D82"/>
    <w:rsid w:val="00676E54"/>
    <w:rsid w:val="00676F1B"/>
    <w:rsid w:val="00676F51"/>
    <w:rsid w:val="00676F76"/>
    <w:rsid w:val="00676FE3"/>
    <w:rsid w:val="00676FF8"/>
    <w:rsid w:val="00677054"/>
    <w:rsid w:val="006770B6"/>
    <w:rsid w:val="0067713B"/>
    <w:rsid w:val="00677145"/>
    <w:rsid w:val="00677159"/>
    <w:rsid w:val="00677168"/>
    <w:rsid w:val="006771BF"/>
    <w:rsid w:val="006772FD"/>
    <w:rsid w:val="0067735A"/>
    <w:rsid w:val="006773B4"/>
    <w:rsid w:val="006773E6"/>
    <w:rsid w:val="00677409"/>
    <w:rsid w:val="0067740B"/>
    <w:rsid w:val="00677421"/>
    <w:rsid w:val="00677457"/>
    <w:rsid w:val="00677499"/>
    <w:rsid w:val="006774C8"/>
    <w:rsid w:val="0067753E"/>
    <w:rsid w:val="0067756D"/>
    <w:rsid w:val="00677570"/>
    <w:rsid w:val="0067757E"/>
    <w:rsid w:val="006775AB"/>
    <w:rsid w:val="00677616"/>
    <w:rsid w:val="006776C8"/>
    <w:rsid w:val="00677710"/>
    <w:rsid w:val="006777B6"/>
    <w:rsid w:val="00677840"/>
    <w:rsid w:val="0067788C"/>
    <w:rsid w:val="006778C5"/>
    <w:rsid w:val="0067794F"/>
    <w:rsid w:val="0067796E"/>
    <w:rsid w:val="0067799A"/>
    <w:rsid w:val="006779E4"/>
    <w:rsid w:val="006779E7"/>
    <w:rsid w:val="00677A0F"/>
    <w:rsid w:val="00677AB4"/>
    <w:rsid w:val="00677AD6"/>
    <w:rsid w:val="00677B0F"/>
    <w:rsid w:val="00677B28"/>
    <w:rsid w:val="00677B68"/>
    <w:rsid w:val="00677C09"/>
    <w:rsid w:val="00677D0A"/>
    <w:rsid w:val="00677DA9"/>
    <w:rsid w:val="00677DEA"/>
    <w:rsid w:val="00677E38"/>
    <w:rsid w:val="00677EEB"/>
    <w:rsid w:val="00677F13"/>
    <w:rsid w:val="00677F1F"/>
    <w:rsid w:val="00677F25"/>
    <w:rsid w:val="00677F64"/>
    <w:rsid w:val="00677F70"/>
    <w:rsid w:val="00677F77"/>
    <w:rsid w:val="00680064"/>
    <w:rsid w:val="00680065"/>
    <w:rsid w:val="00680080"/>
    <w:rsid w:val="006800B1"/>
    <w:rsid w:val="00680162"/>
    <w:rsid w:val="00680296"/>
    <w:rsid w:val="0068035B"/>
    <w:rsid w:val="006803A0"/>
    <w:rsid w:val="006803E9"/>
    <w:rsid w:val="00680456"/>
    <w:rsid w:val="00680483"/>
    <w:rsid w:val="006804A5"/>
    <w:rsid w:val="00680582"/>
    <w:rsid w:val="0068059A"/>
    <w:rsid w:val="006805E0"/>
    <w:rsid w:val="00680602"/>
    <w:rsid w:val="0068066F"/>
    <w:rsid w:val="006806C9"/>
    <w:rsid w:val="006808D2"/>
    <w:rsid w:val="00680920"/>
    <w:rsid w:val="00680926"/>
    <w:rsid w:val="0068094A"/>
    <w:rsid w:val="0068096D"/>
    <w:rsid w:val="00680975"/>
    <w:rsid w:val="00680998"/>
    <w:rsid w:val="00680A61"/>
    <w:rsid w:val="00680A70"/>
    <w:rsid w:val="00680AB7"/>
    <w:rsid w:val="00680AE4"/>
    <w:rsid w:val="00680B00"/>
    <w:rsid w:val="00680B53"/>
    <w:rsid w:val="00680BB7"/>
    <w:rsid w:val="00680C37"/>
    <w:rsid w:val="00680C55"/>
    <w:rsid w:val="00680D50"/>
    <w:rsid w:val="00680D9A"/>
    <w:rsid w:val="00680E8B"/>
    <w:rsid w:val="00680EB7"/>
    <w:rsid w:val="00680EF1"/>
    <w:rsid w:val="00680EF4"/>
    <w:rsid w:val="00680F06"/>
    <w:rsid w:val="00680F32"/>
    <w:rsid w:val="00680F86"/>
    <w:rsid w:val="00681186"/>
    <w:rsid w:val="006811A6"/>
    <w:rsid w:val="006811BD"/>
    <w:rsid w:val="00681262"/>
    <w:rsid w:val="0068128F"/>
    <w:rsid w:val="00681316"/>
    <w:rsid w:val="00681324"/>
    <w:rsid w:val="0068132E"/>
    <w:rsid w:val="00681380"/>
    <w:rsid w:val="006813BA"/>
    <w:rsid w:val="006813FD"/>
    <w:rsid w:val="00681461"/>
    <w:rsid w:val="00681517"/>
    <w:rsid w:val="006815AE"/>
    <w:rsid w:val="006815C9"/>
    <w:rsid w:val="0068160E"/>
    <w:rsid w:val="00681716"/>
    <w:rsid w:val="00681718"/>
    <w:rsid w:val="006818DB"/>
    <w:rsid w:val="00681909"/>
    <w:rsid w:val="0068192A"/>
    <w:rsid w:val="00681992"/>
    <w:rsid w:val="00681A68"/>
    <w:rsid w:val="00681A7D"/>
    <w:rsid w:val="00681A99"/>
    <w:rsid w:val="00681ACD"/>
    <w:rsid w:val="00681AE7"/>
    <w:rsid w:val="00681B0F"/>
    <w:rsid w:val="00681BBB"/>
    <w:rsid w:val="00681C45"/>
    <w:rsid w:val="00681CF3"/>
    <w:rsid w:val="00681D11"/>
    <w:rsid w:val="00681D7F"/>
    <w:rsid w:val="00681DA3"/>
    <w:rsid w:val="00681F02"/>
    <w:rsid w:val="00681F8F"/>
    <w:rsid w:val="00681FB5"/>
    <w:rsid w:val="00682052"/>
    <w:rsid w:val="00682078"/>
    <w:rsid w:val="006820F9"/>
    <w:rsid w:val="00682128"/>
    <w:rsid w:val="006821C2"/>
    <w:rsid w:val="006821F4"/>
    <w:rsid w:val="006821F5"/>
    <w:rsid w:val="00682223"/>
    <w:rsid w:val="00682266"/>
    <w:rsid w:val="006822A6"/>
    <w:rsid w:val="006822E6"/>
    <w:rsid w:val="0068233D"/>
    <w:rsid w:val="00682350"/>
    <w:rsid w:val="00682368"/>
    <w:rsid w:val="006823D6"/>
    <w:rsid w:val="006823FB"/>
    <w:rsid w:val="0068256B"/>
    <w:rsid w:val="0068259C"/>
    <w:rsid w:val="006825F1"/>
    <w:rsid w:val="0068264F"/>
    <w:rsid w:val="006826D1"/>
    <w:rsid w:val="006826F3"/>
    <w:rsid w:val="006827AA"/>
    <w:rsid w:val="00682831"/>
    <w:rsid w:val="0068285D"/>
    <w:rsid w:val="006828A8"/>
    <w:rsid w:val="00682936"/>
    <w:rsid w:val="00682942"/>
    <w:rsid w:val="0068294D"/>
    <w:rsid w:val="00682A5D"/>
    <w:rsid w:val="00682AEB"/>
    <w:rsid w:val="00682B01"/>
    <w:rsid w:val="00682B28"/>
    <w:rsid w:val="00682B40"/>
    <w:rsid w:val="00682B9E"/>
    <w:rsid w:val="00682BD7"/>
    <w:rsid w:val="00682C2A"/>
    <w:rsid w:val="00682C33"/>
    <w:rsid w:val="00682CAD"/>
    <w:rsid w:val="00682D0D"/>
    <w:rsid w:val="00682D33"/>
    <w:rsid w:val="00682D3D"/>
    <w:rsid w:val="00682E88"/>
    <w:rsid w:val="00682F1A"/>
    <w:rsid w:val="00683053"/>
    <w:rsid w:val="006830A7"/>
    <w:rsid w:val="006830CC"/>
    <w:rsid w:val="006830CF"/>
    <w:rsid w:val="006831FB"/>
    <w:rsid w:val="00683356"/>
    <w:rsid w:val="006833C8"/>
    <w:rsid w:val="00683435"/>
    <w:rsid w:val="006834A4"/>
    <w:rsid w:val="006834DA"/>
    <w:rsid w:val="00683518"/>
    <w:rsid w:val="00683550"/>
    <w:rsid w:val="0068355F"/>
    <w:rsid w:val="00683582"/>
    <w:rsid w:val="006835AC"/>
    <w:rsid w:val="006835CA"/>
    <w:rsid w:val="006836C5"/>
    <w:rsid w:val="006836D0"/>
    <w:rsid w:val="00683727"/>
    <w:rsid w:val="00683772"/>
    <w:rsid w:val="0068380F"/>
    <w:rsid w:val="00683876"/>
    <w:rsid w:val="00683902"/>
    <w:rsid w:val="00683907"/>
    <w:rsid w:val="00683972"/>
    <w:rsid w:val="00683A21"/>
    <w:rsid w:val="00683A47"/>
    <w:rsid w:val="00683ACF"/>
    <w:rsid w:val="00683ADD"/>
    <w:rsid w:val="00683B62"/>
    <w:rsid w:val="00683CE8"/>
    <w:rsid w:val="00683DFD"/>
    <w:rsid w:val="00683E7B"/>
    <w:rsid w:val="00683ED7"/>
    <w:rsid w:val="00683F6D"/>
    <w:rsid w:val="00683F9A"/>
    <w:rsid w:val="00683FB9"/>
    <w:rsid w:val="00683FC1"/>
    <w:rsid w:val="00684020"/>
    <w:rsid w:val="0068402A"/>
    <w:rsid w:val="00684062"/>
    <w:rsid w:val="00684083"/>
    <w:rsid w:val="006840C8"/>
    <w:rsid w:val="00684141"/>
    <w:rsid w:val="00684155"/>
    <w:rsid w:val="006841F3"/>
    <w:rsid w:val="006842DB"/>
    <w:rsid w:val="00684418"/>
    <w:rsid w:val="00684475"/>
    <w:rsid w:val="00684479"/>
    <w:rsid w:val="00684485"/>
    <w:rsid w:val="006844D5"/>
    <w:rsid w:val="00684500"/>
    <w:rsid w:val="00684518"/>
    <w:rsid w:val="00684528"/>
    <w:rsid w:val="00684587"/>
    <w:rsid w:val="006845B7"/>
    <w:rsid w:val="00684626"/>
    <w:rsid w:val="0068463D"/>
    <w:rsid w:val="00684694"/>
    <w:rsid w:val="00684730"/>
    <w:rsid w:val="0068473D"/>
    <w:rsid w:val="006847AB"/>
    <w:rsid w:val="006847EA"/>
    <w:rsid w:val="006848FA"/>
    <w:rsid w:val="00684A43"/>
    <w:rsid w:val="00684B44"/>
    <w:rsid w:val="00684B72"/>
    <w:rsid w:val="00684BB2"/>
    <w:rsid w:val="00684CE1"/>
    <w:rsid w:val="00684CEA"/>
    <w:rsid w:val="00684D30"/>
    <w:rsid w:val="00684D8C"/>
    <w:rsid w:val="00684D99"/>
    <w:rsid w:val="00684D9C"/>
    <w:rsid w:val="00684DBA"/>
    <w:rsid w:val="00684E52"/>
    <w:rsid w:val="00684EC1"/>
    <w:rsid w:val="00684F73"/>
    <w:rsid w:val="00684F92"/>
    <w:rsid w:val="00684FAC"/>
    <w:rsid w:val="00684FF0"/>
    <w:rsid w:val="00684FF3"/>
    <w:rsid w:val="00685083"/>
    <w:rsid w:val="00685182"/>
    <w:rsid w:val="00685210"/>
    <w:rsid w:val="00685306"/>
    <w:rsid w:val="0068537C"/>
    <w:rsid w:val="006853AD"/>
    <w:rsid w:val="006853BF"/>
    <w:rsid w:val="006853F9"/>
    <w:rsid w:val="0068541C"/>
    <w:rsid w:val="00685497"/>
    <w:rsid w:val="006854B9"/>
    <w:rsid w:val="0068550B"/>
    <w:rsid w:val="0068550D"/>
    <w:rsid w:val="0068551F"/>
    <w:rsid w:val="00685579"/>
    <w:rsid w:val="00685581"/>
    <w:rsid w:val="006855E4"/>
    <w:rsid w:val="0068560B"/>
    <w:rsid w:val="00685651"/>
    <w:rsid w:val="00685653"/>
    <w:rsid w:val="006856F3"/>
    <w:rsid w:val="00685743"/>
    <w:rsid w:val="0068578C"/>
    <w:rsid w:val="0068582B"/>
    <w:rsid w:val="00685907"/>
    <w:rsid w:val="00685965"/>
    <w:rsid w:val="00685966"/>
    <w:rsid w:val="006859C6"/>
    <w:rsid w:val="00685A31"/>
    <w:rsid w:val="00685A6B"/>
    <w:rsid w:val="00685AA6"/>
    <w:rsid w:val="00685AB1"/>
    <w:rsid w:val="00685AB9"/>
    <w:rsid w:val="00685AC7"/>
    <w:rsid w:val="00685C07"/>
    <w:rsid w:val="00685D02"/>
    <w:rsid w:val="00685D5F"/>
    <w:rsid w:val="00685E16"/>
    <w:rsid w:val="00685E64"/>
    <w:rsid w:val="00685E7D"/>
    <w:rsid w:val="00685F8F"/>
    <w:rsid w:val="00685FA7"/>
    <w:rsid w:val="00685FAE"/>
    <w:rsid w:val="00686006"/>
    <w:rsid w:val="00686056"/>
    <w:rsid w:val="006860C3"/>
    <w:rsid w:val="00686128"/>
    <w:rsid w:val="0068613B"/>
    <w:rsid w:val="006861D6"/>
    <w:rsid w:val="00686212"/>
    <w:rsid w:val="00686269"/>
    <w:rsid w:val="0068626B"/>
    <w:rsid w:val="00686285"/>
    <w:rsid w:val="006862B7"/>
    <w:rsid w:val="0068631A"/>
    <w:rsid w:val="00686371"/>
    <w:rsid w:val="00686414"/>
    <w:rsid w:val="00686420"/>
    <w:rsid w:val="00686447"/>
    <w:rsid w:val="00686468"/>
    <w:rsid w:val="006864B2"/>
    <w:rsid w:val="0068659C"/>
    <w:rsid w:val="006865A6"/>
    <w:rsid w:val="006865AB"/>
    <w:rsid w:val="006865F0"/>
    <w:rsid w:val="006865FF"/>
    <w:rsid w:val="0068665A"/>
    <w:rsid w:val="0068669E"/>
    <w:rsid w:val="00686743"/>
    <w:rsid w:val="006867E0"/>
    <w:rsid w:val="00686821"/>
    <w:rsid w:val="0068685D"/>
    <w:rsid w:val="006868A8"/>
    <w:rsid w:val="00686907"/>
    <w:rsid w:val="006869BB"/>
    <w:rsid w:val="00686AA8"/>
    <w:rsid w:val="00686AC4"/>
    <w:rsid w:val="00686B35"/>
    <w:rsid w:val="00686BFF"/>
    <w:rsid w:val="00686C6E"/>
    <w:rsid w:val="00686CB9"/>
    <w:rsid w:val="00686CF6"/>
    <w:rsid w:val="00686CFC"/>
    <w:rsid w:val="00686D08"/>
    <w:rsid w:val="00686DAE"/>
    <w:rsid w:val="00686E21"/>
    <w:rsid w:val="00686E5F"/>
    <w:rsid w:val="00686E86"/>
    <w:rsid w:val="00686E88"/>
    <w:rsid w:val="00686EB2"/>
    <w:rsid w:val="00686EB9"/>
    <w:rsid w:val="00686ECE"/>
    <w:rsid w:val="00686EDA"/>
    <w:rsid w:val="00686EFA"/>
    <w:rsid w:val="00686F0C"/>
    <w:rsid w:val="00686F26"/>
    <w:rsid w:val="00686F3A"/>
    <w:rsid w:val="00686F67"/>
    <w:rsid w:val="00686F83"/>
    <w:rsid w:val="0068702D"/>
    <w:rsid w:val="006870F9"/>
    <w:rsid w:val="00687123"/>
    <w:rsid w:val="00687170"/>
    <w:rsid w:val="0068721A"/>
    <w:rsid w:val="006872AB"/>
    <w:rsid w:val="00687325"/>
    <w:rsid w:val="00687334"/>
    <w:rsid w:val="006873CA"/>
    <w:rsid w:val="006873CE"/>
    <w:rsid w:val="006873D2"/>
    <w:rsid w:val="006873DD"/>
    <w:rsid w:val="0068747A"/>
    <w:rsid w:val="006874A2"/>
    <w:rsid w:val="0068750E"/>
    <w:rsid w:val="0068757D"/>
    <w:rsid w:val="0068757E"/>
    <w:rsid w:val="00687581"/>
    <w:rsid w:val="0068765D"/>
    <w:rsid w:val="00687670"/>
    <w:rsid w:val="0068776C"/>
    <w:rsid w:val="0068779D"/>
    <w:rsid w:val="00687890"/>
    <w:rsid w:val="00687891"/>
    <w:rsid w:val="00687892"/>
    <w:rsid w:val="006878C0"/>
    <w:rsid w:val="0068792C"/>
    <w:rsid w:val="00687AA1"/>
    <w:rsid w:val="00687B71"/>
    <w:rsid w:val="00687C60"/>
    <w:rsid w:val="00687C68"/>
    <w:rsid w:val="00687D2D"/>
    <w:rsid w:val="00687D46"/>
    <w:rsid w:val="00687E5C"/>
    <w:rsid w:val="00687E72"/>
    <w:rsid w:val="00687EBA"/>
    <w:rsid w:val="00687ECD"/>
    <w:rsid w:val="00687F85"/>
    <w:rsid w:val="00687FAE"/>
    <w:rsid w:val="00687FB1"/>
    <w:rsid w:val="00687FFC"/>
    <w:rsid w:val="00690038"/>
    <w:rsid w:val="00690067"/>
    <w:rsid w:val="00690075"/>
    <w:rsid w:val="00690097"/>
    <w:rsid w:val="006900E6"/>
    <w:rsid w:val="0069011F"/>
    <w:rsid w:val="00690189"/>
    <w:rsid w:val="006901C0"/>
    <w:rsid w:val="006901CC"/>
    <w:rsid w:val="00690221"/>
    <w:rsid w:val="006902CF"/>
    <w:rsid w:val="006902D6"/>
    <w:rsid w:val="00690320"/>
    <w:rsid w:val="0069036F"/>
    <w:rsid w:val="006903D3"/>
    <w:rsid w:val="006903DF"/>
    <w:rsid w:val="0069040A"/>
    <w:rsid w:val="00690478"/>
    <w:rsid w:val="00690507"/>
    <w:rsid w:val="00690680"/>
    <w:rsid w:val="006906C3"/>
    <w:rsid w:val="00690850"/>
    <w:rsid w:val="00690882"/>
    <w:rsid w:val="006908B6"/>
    <w:rsid w:val="006908C2"/>
    <w:rsid w:val="006908D2"/>
    <w:rsid w:val="006909AD"/>
    <w:rsid w:val="00690A6B"/>
    <w:rsid w:val="00690A76"/>
    <w:rsid w:val="00690AEB"/>
    <w:rsid w:val="00690BD7"/>
    <w:rsid w:val="00690CE6"/>
    <w:rsid w:val="00690DA7"/>
    <w:rsid w:val="00690DCD"/>
    <w:rsid w:val="00690E62"/>
    <w:rsid w:val="00690F8E"/>
    <w:rsid w:val="00691014"/>
    <w:rsid w:val="0069107C"/>
    <w:rsid w:val="00691084"/>
    <w:rsid w:val="00691180"/>
    <w:rsid w:val="0069129B"/>
    <w:rsid w:val="00691305"/>
    <w:rsid w:val="00691385"/>
    <w:rsid w:val="0069139A"/>
    <w:rsid w:val="00691411"/>
    <w:rsid w:val="00691430"/>
    <w:rsid w:val="00691494"/>
    <w:rsid w:val="006914FF"/>
    <w:rsid w:val="00691566"/>
    <w:rsid w:val="00691637"/>
    <w:rsid w:val="00691675"/>
    <w:rsid w:val="00691705"/>
    <w:rsid w:val="0069172D"/>
    <w:rsid w:val="0069178E"/>
    <w:rsid w:val="006918FA"/>
    <w:rsid w:val="00691978"/>
    <w:rsid w:val="006919D1"/>
    <w:rsid w:val="006919E9"/>
    <w:rsid w:val="00691A27"/>
    <w:rsid w:val="00691A55"/>
    <w:rsid w:val="00691AAB"/>
    <w:rsid w:val="00691ABB"/>
    <w:rsid w:val="00691AFD"/>
    <w:rsid w:val="00691B03"/>
    <w:rsid w:val="00691B46"/>
    <w:rsid w:val="00691B67"/>
    <w:rsid w:val="00691BB4"/>
    <w:rsid w:val="00691C2B"/>
    <w:rsid w:val="00691DA6"/>
    <w:rsid w:val="00691E6B"/>
    <w:rsid w:val="00691F1D"/>
    <w:rsid w:val="00691F66"/>
    <w:rsid w:val="00692010"/>
    <w:rsid w:val="00692021"/>
    <w:rsid w:val="0069206F"/>
    <w:rsid w:val="006920B8"/>
    <w:rsid w:val="00692148"/>
    <w:rsid w:val="00692168"/>
    <w:rsid w:val="0069217D"/>
    <w:rsid w:val="0069218F"/>
    <w:rsid w:val="006921F4"/>
    <w:rsid w:val="0069223B"/>
    <w:rsid w:val="00692327"/>
    <w:rsid w:val="00692364"/>
    <w:rsid w:val="0069239A"/>
    <w:rsid w:val="006923B2"/>
    <w:rsid w:val="00692540"/>
    <w:rsid w:val="00692619"/>
    <w:rsid w:val="0069262F"/>
    <w:rsid w:val="0069266F"/>
    <w:rsid w:val="0069276E"/>
    <w:rsid w:val="00692795"/>
    <w:rsid w:val="0069279B"/>
    <w:rsid w:val="006927E5"/>
    <w:rsid w:val="00692832"/>
    <w:rsid w:val="006929CC"/>
    <w:rsid w:val="00692A3C"/>
    <w:rsid w:val="00692A7F"/>
    <w:rsid w:val="00692A8A"/>
    <w:rsid w:val="00692A8E"/>
    <w:rsid w:val="00692AD8"/>
    <w:rsid w:val="00692AE3"/>
    <w:rsid w:val="00692B33"/>
    <w:rsid w:val="00692B52"/>
    <w:rsid w:val="00692B63"/>
    <w:rsid w:val="00692CB9"/>
    <w:rsid w:val="00692CE1"/>
    <w:rsid w:val="00692D50"/>
    <w:rsid w:val="00692D67"/>
    <w:rsid w:val="00692E2C"/>
    <w:rsid w:val="00692E46"/>
    <w:rsid w:val="00692F14"/>
    <w:rsid w:val="00692FA3"/>
    <w:rsid w:val="0069305B"/>
    <w:rsid w:val="00693061"/>
    <w:rsid w:val="00693069"/>
    <w:rsid w:val="0069329B"/>
    <w:rsid w:val="00693346"/>
    <w:rsid w:val="0069335D"/>
    <w:rsid w:val="006933E1"/>
    <w:rsid w:val="0069345F"/>
    <w:rsid w:val="00693492"/>
    <w:rsid w:val="006934AD"/>
    <w:rsid w:val="006934B0"/>
    <w:rsid w:val="006934CD"/>
    <w:rsid w:val="00693578"/>
    <w:rsid w:val="006935D6"/>
    <w:rsid w:val="00693625"/>
    <w:rsid w:val="00693670"/>
    <w:rsid w:val="00693704"/>
    <w:rsid w:val="00693751"/>
    <w:rsid w:val="0069375C"/>
    <w:rsid w:val="006937D3"/>
    <w:rsid w:val="0069381C"/>
    <w:rsid w:val="00693854"/>
    <w:rsid w:val="006938A6"/>
    <w:rsid w:val="00693A5D"/>
    <w:rsid w:val="00693A76"/>
    <w:rsid w:val="00693A8E"/>
    <w:rsid w:val="00693B1E"/>
    <w:rsid w:val="00693B3D"/>
    <w:rsid w:val="00693C4A"/>
    <w:rsid w:val="00693C67"/>
    <w:rsid w:val="00693CC7"/>
    <w:rsid w:val="00693CD1"/>
    <w:rsid w:val="00693CD5"/>
    <w:rsid w:val="00693D14"/>
    <w:rsid w:val="00693D21"/>
    <w:rsid w:val="00693DFE"/>
    <w:rsid w:val="00693E2D"/>
    <w:rsid w:val="00693E58"/>
    <w:rsid w:val="00693ECC"/>
    <w:rsid w:val="00693F19"/>
    <w:rsid w:val="00693F3F"/>
    <w:rsid w:val="00693F6B"/>
    <w:rsid w:val="00694005"/>
    <w:rsid w:val="0069401F"/>
    <w:rsid w:val="00694183"/>
    <w:rsid w:val="006941D9"/>
    <w:rsid w:val="00694215"/>
    <w:rsid w:val="0069423A"/>
    <w:rsid w:val="0069425D"/>
    <w:rsid w:val="0069428B"/>
    <w:rsid w:val="00694298"/>
    <w:rsid w:val="00694302"/>
    <w:rsid w:val="00694348"/>
    <w:rsid w:val="00694364"/>
    <w:rsid w:val="006943A1"/>
    <w:rsid w:val="006943AF"/>
    <w:rsid w:val="00694401"/>
    <w:rsid w:val="0069441A"/>
    <w:rsid w:val="00694477"/>
    <w:rsid w:val="00694573"/>
    <w:rsid w:val="00694593"/>
    <w:rsid w:val="006945B5"/>
    <w:rsid w:val="006946A5"/>
    <w:rsid w:val="006946B5"/>
    <w:rsid w:val="00694701"/>
    <w:rsid w:val="00694769"/>
    <w:rsid w:val="00694779"/>
    <w:rsid w:val="006947A0"/>
    <w:rsid w:val="006947DF"/>
    <w:rsid w:val="00694818"/>
    <w:rsid w:val="006948C3"/>
    <w:rsid w:val="0069492A"/>
    <w:rsid w:val="006949BD"/>
    <w:rsid w:val="006949C7"/>
    <w:rsid w:val="00694A24"/>
    <w:rsid w:val="00694A72"/>
    <w:rsid w:val="00694A73"/>
    <w:rsid w:val="00694AB0"/>
    <w:rsid w:val="00694B12"/>
    <w:rsid w:val="00694B21"/>
    <w:rsid w:val="00694B23"/>
    <w:rsid w:val="00694B30"/>
    <w:rsid w:val="00694B5A"/>
    <w:rsid w:val="00694BC1"/>
    <w:rsid w:val="00694C01"/>
    <w:rsid w:val="00694C3A"/>
    <w:rsid w:val="00694C44"/>
    <w:rsid w:val="00694C61"/>
    <w:rsid w:val="00694CA8"/>
    <w:rsid w:val="00694D42"/>
    <w:rsid w:val="00694DA0"/>
    <w:rsid w:val="00694DB2"/>
    <w:rsid w:val="00694E4B"/>
    <w:rsid w:val="00694F09"/>
    <w:rsid w:val="00695014"/>
    <w:rsid w:val="00695029"/>
    <w:rsid w:val="006951D3"/>
    <w:rsid w:val="00695233"/>
    <w:rsid w:val="00695275"/>
    <w:rsid w:val="0069528E"/>
    <w:rsid w:val="0069529D"/>
    <w:rsid w:val="006952DE"/>
    <w:rsid w:val="006953D1"/>
    <w:rsid w:val="0069540F"/>
    <w:rsid w:val="0069545D"/>
    <w:rsid w:val="00695482"/>
    <w:rsid w:val="00695535"/>
    <w:rsid w:val="0069558C"/>
    <w:rsid w:val="006955ED"/>
    <w:rsid w:val="0069565D"/>
    <w:rsid w:val="00695725"/>
    <w:rsid w:val="006957EB"/>
    <w:rsid w:val="006957F9"/>
    <w:rsid w:val="006957FF"/>
    <w:rsid w:val="00695807"/>
    <w:rsid w:val="0069585B"/>
    <w:rsid w:val="00695973"/>
    <w:rsid w:val="00695998"/>
    <w:rsid w:val="006959F6"/>
    <w:rsid w:val="00695A17"/>
    <w:rsid w:val="00695B09"/>
    <w:rsid w:val="00695B67"/>
    <w:rsid w:val="00695B6C"/>
    <w:rsid w:val="00695BF3"/>
    <w:rsid w:val="00695C41"/>
    <w:rsid w:val="00695C62"/>
    <w:rsid w:val="00695C6B"/>
    <w:rsid w:val="00695CC8"/>
    <w:rsid w:val="00695E2D"/>
    <w:rsid w:val="0069601C"/>
    <w:rsid w:val="00696024"/>
    <w:rsid w:val="0069603E"/>
    <w:rsid w:val="0069604C"/>
    <w:rsid w:val="0069611C"/>
    <w:rsid w:val="00696120"/>
    <w:rsid w:val="0069617F"/>
    <w:rsid w:val="00696200"/>
    <w:rsid w:val="0069626B"/>
    <w:rsid w:val="00696449"/>
    <w:rsid w:val="006964EE"/>
    <w:rsid w:val="006964F3"/>
    <w:rsid w:val="00696551"/>
    <w:rsid w:val="00696553"/>
    <w:rsid w:val="00696560"/>
    <w:rsid w:val="006965D6"/>
    <w:rsid w:val="0069663F"/>
    <w:rsid w:val="00696675"/>
    <w:rsid w:val="0069668C"/>
    <w:rsid w:val="006966A2"/>
    <w:rsid w:val="00696714"/>
    <w:rsid w:val="006967C3"/>
    <w:rsid w:val="006967F2"/>
    <w:rsid w:val="00696837"/>
    <w:rsid w:val="006968F8"/>
    <w:rsid w:val="0069694A"/>
    <w:rsid w:val="00696A01"/>
    <w:rsid w:val="00696A11"/>
    <w:rsid w:val="00696A6B"/>
    <w:rsid w:val="00696A8E"/>
    <w:rsid w:val="00696AE1"/>
    <w:rsid w:val="00696B67"/>
    <w:rsid w:val="00696BA1"/>
    <w:rsid w:val="00696BC1"/>
    <w:rsid w:val="00696BE6"/>
    <w:rsid w:val="00696C02"/>
    <w:rsid w:val="00696C24"/>
    <w:rsid w:val="00696E74"/>
    <w:rsid w:val="00696EFD"/>
    <w:rsid w:val="00696F38"/>
    <w:rsid w:val="00696F4D"/>
    <w:rsid w:val="00697067"/>
    <w:rsid w:val="006970AB"/>
    <w:rsid w:val="006970AF"/>
    <w:rsid w:val="006970C6"/>
    <w:rsid w:val="00697117"/>
    <w:rsid w:val="00697185"/>
    <w:rsid w:val="0069719B"/>
    <w:rsid w:val="006971F7"/>
    <w:rsid w:val="00697234"/>
    <w:rsid w:val="0069723C"/>
    <w:rsid w:val="006972D0"/>
    <w:rsid w:val="00697344"/>
    <w:rsid w:val="00697492"/>
    <w:rsid w:val="006974CD"/>
    <w:rsid w:val="00697516"/>
    <w:rsid w:val="00697550"/>
    <w:rsid w:val="00697597"/>
    <w:rsid w:val="0069759B"/>
    <w:rsid w:val="006975A4"/>
    <w:rsid w:val="006975CA"/>
    <w:rsid w:val="00697639"/>
    <w:rsid w:val="00697676"/>
    <w:rsid w:val="00697835"/>
    <w:rsid w:val="00697841"/>
    <w:rsid w:val="0069787B"/>
    <w:rsid w:val="006978D8"/>
    <w:rsid w:val="00697953"/>
    <w:rsid w:val="0069795F"/>
    <w:rsid w:val="00697963"/>
    <w:rsid w:val="006979B7"/>
    <w:rsid w:val="006979EC"/>
    <w:rsid w:val="00697A24"/>
    <w:rsid w:val="00697A53"/>
    <w:rsid w:val="00697ADF"/>
    <w:rsid w:val="00697B06"/>
    <w:rsid w:val="00697B75"/>
    <w:rsid w:val="00697B77"/>
    <w:rsid w:val="00697BDC"/>
    <w:rsid w:val="00697C0E"/>
    <w:rsid w:val="00697C29"/>
    <w:rsid w:val="00697C93"/>
    <w:rsid w:val="00697CA2"/>
    <w:rsid w:val="00697CAF"/>
    <w:rsid w:val="00697D36"/>
    <w:rsid w:val="00697D48"/>
    <w:rsid w:val="00697D50"/>
    <w:rsid w:val="00697DFC"/>
    <w:rsid w:val="00697E14"/>
    <w:rsid w:val="00697E2B"/>
    <w:rsid w:val="00697E44"/>
    <w:rsid w:val="00697E4E"/>
    <w:rsid w:val="00697E74"/>
    <w:rsid w:val="00697EAF"/>
    <w:rsid w:val="00697F62"/>
    <w:rsid w:val="00697FF4"/>
    <w:rsid w:val="006A00AC"/>
    <w:rsid w:val="006A00EA"/>
    <w:rsid w:val="006A0132"/>
    <w:rsid w:val="006A0157"/>
    <w:rsid w:val="006A01CF"/>
    <w:rsid w:val="006A02A0"/>
    <w:rsid w:val="006A0416"/>
    <w:rsid w:val="006A0508"/>
    <w:rsid w:val="006A0599"/>
    <w:rsid w:val="006A05AD"/>
    <w:rsid w:val="006A05EE"/>
    <w:rsid w:val="006A061D"/>
    <w:rsid w:val="006A0625"/>
    <w:rsid w:val="006A06ED"/>
    <w:rsid w:val="006A07B4"/>
    <w:rsid w:val="006A0867"/>
    <w:rsid w:val="006A0871"/>
    <w:rsid w:val="006A08B9"/>
    <w:rsid w:val="006A08DB"/>
    <w:rsid w:val="006A0999"/>
    <w:rsid w:val="006A0B97"/>
    <w:rsid w:val="006A0BC6"/>
    <w:rsid w:val="006A0C79"/>
    <w:rsid w:val="006A0DFF"/>
    <w:rsid w:val="006A0E5D"/>
    <w:rsid w:val="006A0E80"/>
    <w:rsid w:val="006A0E88"/>
    <w:rsid w:val="006A0EE3"/>
    <w:rsid w:val="006A0EF7"/>
    <w:rsid w:val="006A0F06"/>
    <w:rsid w:val="006A0F76"/>
    <w:rsid w:val="006A0F89"/>
    <w:rsid w:val="006A1095"/>
    <w:rsid w:val="006A10D7"/>
    <w:rsid w:val="006A10F5"/>
    <w:rsid w:val="006A1198"/>
    <w:rsid w:val="006A11A6"/>
    <w:rsid w:val="006A1286"/>
    <w:rsid w:val="006A12AD"/>
    <w:rsid w:val="006A1544"/>
    <w:rsid w:val="006A1597"/>
    <w:rsid w:val="006A15E3"/>
    <w:rsid w:val="006A1611"/>
    <w:rsid w:val="006A1640"/>
    <w:rsid w:val="006A1677"/>
    <w:rsid w:val="006A16C1"/>
    <w:rsid w:val="006A16EB"/>
    <w:rsid w:val="006A1782"/>
    <w:rsid w:val="006A1947"/>
    <w:rsid w:val="006A197A"/>
    <w:rsid w:val="006A199F"/>
    <w:rsid w:val="006A19E6"/>
    <w:rsid w:val="006A1A21"/>
    <w:rsid w:val="006A1A32"/>
    <w:rsid w:val="006A1A94"/>
    <w:rsid w:val="006A1AB7"/>
    <w:rsid w:val="006A1ADA"/>
    <w:rsid w:val="006A1AFA"/>
    <w:rsid w:val="006A1B89"/>
    <w:rsid w:val="006A1C7F"/>
    <w:rsid w:val="006A1CAF"/>
    <w:rsid w:val="006A1CF0"/>
    <w:rsid w:val="006A1D05"/>
    <w:rsid w:val="006A1D90"/>
    <w:rsid w:val="006A1DC4"/>
    <w:rsid w:val="006A1E49"/>
    <w:rsid w:val="006A1EF6"/>
    <w:rsid w:val="006A1F8F"/>
    <w:rsid w:val="006A1F9D"/>
    <w:rsid w:val="006A1FCE"/>
    <w:rsid w:val="006A1FDA"/>
    <w:rsid w:val="006A1FED"/>
    <w:rsid w:val="006A2055"/>
    <w:rsid w:val="006A20CB"/>
    <w:rsid w:val="006A2121"/>
    <w:rsid w:val="006A215F"/>
    <w:rsid w:val="006A21AD"/>
    <w:rsid w:val="006A224E"/>
    <w:rsid w:val="006A2286"/>
    <w:rsid w:val="006A22A8"/>
    <w:rsid w:val="006A22B3"/>
    <w:rsid w:val="006A23C8"/>
    <w:rsid w:val="006A2528"/>
    <w:rsid w:val="006A2597"/>
    <w:rsid w:val="006A25D5"/>
    <w:rsid w:val="006A25E3"/>
    <w:rsid w:val="006A26FC"/>
    <w:rsid w:val="006A277A"/>
    <w:rsid w:val="006A27A3"/>
    <w:rsid w:val="006A27E3"/>
    <w:rsid w:val="006A2809"/>
    <w:rsid w:val="006A2877"/>
    <w:rsid w:val="006A287B"/>
    <w:rsid w:val="006A289C"/>
    <w:rsid w:val="006A28C1"/>
    <w:rsid w:val="006A28E9"/>
    <w:rsid w:val="006A2942"/>
    <w:rsid w:val="006A295F"/>
    <w:rsid w:val="006A29FF"/>
    <w:rsid w:val="006A2A7A"/>
    <w:rsid w:val="006A2A9F"/>
    <w:rsid w:val="006A2AFF"/>
    <w:rsid w:val="006A2B59"/>
    <w:rsid w:val="006A2B5C"/>
    <w:rsid w:val="006A2BE7"/>
    <w:rsid w:val="006A2BEA"/>
    <w:rsid w:val="006A2C11"/>
    <w:rsid w:val="006A2C86"/>
    <w:rsid w:val="006A2C87"/>
    <w:rsid w:val="006A2D54"/>
    <w:rsid w:val="006A2D81"/>
    <w:rsid w:val="006A2D97"/>
    <w:rsid w:val="006A2DD0"/>
    <w:rsid w:val="006A2EC7"/>
    <w:rsid w:val="006A2F1B"/>
    <w:rsid w:val="006A2F8F"/>
    <w:rsid w:val="006A2F9A"/>
    <w:rsid w:val="006A3010"/>
    <w:rsid w:val="006A3063"/>
    <w:rsid w:val="006A308B"/>
    <w:rsid w:val="006A30D1"/>
    <w:rsid w:val="006A30E1"/>
    <w:rsid w:val="006A3166"/>
    <w:rsid w:val="006A31CA"/>
    <w:rsid w:val="006A31DE"/>
    <w:rsid w:val="006A31E3"/>
    <w:rsid w:val="006A31EB"/>
    <w:rsid w:val="006A326C"/>
    <w:rsid w:val="006A3278"/>
    <w:rsid w:val="006A3339"/>
    <w:rsid w:val="006A339D"/>
    <w:rsid w:val="006A340D"/>
    <w:rsid w:val="006A342F"/>
    <w:rsid w:val="006A346E"/>
    <w:rsid w:val="006A34C4"/>
    <w:rsid w:val="006A34E4"/>
    <w:rsid w:val="006A3515"/>
    <w:rsid w:val="006A356E"/>
    <w:rsid w:val="006A359A"/>
    <w:rsid w:val="006A35E2"/>
    <w:rsid w:val="006A3691"/>
    <w:rsid w:val="006A36DF"/>
    <w:rsid w:val="006A3707"/>
    <w:rsid w:val="006A3727"/>
    <w:rsid w:val="006A3768"/>
    <w:rsid w:val="006A382E"/>
    <w:rsid w:val="006A3869"/>
    <w:rsid w:val="006A3884"/>
    <w:rsid w:val="006A3892"/>
    <w:rsid w:val="006A3897"/>
    <w:rsid w:val="006A3913"/>
    <w:rsid w:val="006A3921"/>
    <w:rsid w:val="006A39BF"/>
    <w:rsid w:val="006A39E2"/>
    <w:rsid w:val="006A3A73"/>
    <w:rsid w:val="006A3A98"/>
    <w:rsid w:val="006A3AA6"/>
    <w:rsid w:val="006A3AB5"/>
    <w:rsid w:val="006A3AC1"/>
    <w:rsid w:val="006A3ADF"/>
    <w:rsid w:val="006A3AE9"/>
    <w:rsid w:val="006A3CD0"/>
    <w:rsid w:val="006A3CD2"/>
    <w:rsid w:val="006A3D0A"/>
    <w:rsid w:val="006A3D22"/>
    <w:rsid w:val="006A3D3B"/>
    <w:rsid w:val="006A3D6E"/>
    <w:rsid w:val="006A3E0B"/>
    <w:rsid w:val="006A3E56"/>
    <w:rsid w:val="006A3E9B"/>
    <w:rsid w:val="006A3FBE"/>
    <w:rsid w:val="006A403B"/>
    <w:rsid w:val="006A41FD"/>
    <w:rsid w:val="006A4206"/>
    <w:rsid w:val="006A4210"/>
    <w:rsid w:val="006A4234"/>
    <w:rsid w:val="006A428F"/>
    <w:rsid w:val="006A42F8"/>
    <w:rsid w:val="006A4399"/>
    <w:rsid w:val="006A43E6"/>
    <w:rsid w:val="006A4419"/>
    <w:rsid w:val="006A44B3"/>
    <w:rsid w:val="006A44CD"/>
    <w:rsid w:val="006A45C4"/>
    <w:rsid w:val="006A45DC"/>
    <w:rsid w:val="006A4695"/>
    <w:rsid w:val="006A476B"/>
    <w:rsid w:val="006A4775"/>
    <w:rsid w:val="006A477F"/>
    <w:rsid w:val="006A480A"/>
    <w:rsid w:val="006A483E"/>
    <w:rsid w:val="006A483F"/>
    <w:rsid w:val="006A4858"/>
    <w:rsid w:val="006A4869"/>
    <w:rsid w:val="006A48A0"/>
    <w:rsid w:val="006A48D2"/>
    <w:rsid w:val="006A48D7"/>
    <w:rsid w:val="006A4908"/>
    <w:rsid w:val="006A4992"/>
    <w:rsid w:val="006A49A0"/>
    <w:rsid w:val="006A4A36"/>
    <w:rsid w:val="006A4A53"/>
    <w:rsid w:val="006A4A7A"/>
    <w:rsid w:val="006A4B67"/>
    <w:rsid w:val="006A4B7A"/>
    <w:rsid w:val="006A4C2F"/>
    <w:rsid w:val="006A4C63"/>
    <w:rsid w:val="006A4CFE"/>
    <w:rsid w:val="006A4D99"/>
    <w:rsid w:val="006A4DD2"/>
    <w:rsid w:val="006A4E50"/>
    <w:rsid w:val="006A4EA6"/>
    <w:rsid w:val="006A4EB3"/>
    <w:rsid w:val="006A4EF5"/>
    <w:rsid w:val="006A4F41"/>
    <w:rsid w:val="006A4FC1"/>
    <w:rsid w:val="006A4FD5"/>
    <w:rsid w:val="006A4FFD"/>
    <w:rsid w:val="006A5083"/>
    <w:rsid w:val="006A5096"/>
    <w:rsid w:val="006A50AA"/>
    <w:rsid w:val="006A50B6"/>
    <w:rsid w:val="006A50C5"/>
    <w:rsid w:val="006A5228"/>
    <w:rsid w:val="006A52FD"/>
    <w:rsid w:val="006A5311"/>
    <w:rsid w:val="006A5314"/>
    <w:rsid w:val="006A5327"/>
    <w:rsid w:val="006A539F"/>
    <w:rsid w:val="006A53F2"/>
    <w:rsid w:val="006A541D"/>
    <w:rsid w:val="006A5485"/>
    <w:rsid w:val="006A54A2"/>
    <w:rsid w:val="006A54B7"/>
    <w:rsid w:val="006A54E6"/>
    <w:rsid w:val="006A553E"/>
    <w:rsid w:val="006A5548"/>
    <w:rsid w:val="006A55B8"/>
    <w:rsid w:val="006A55F0"/>
    <w:rsid w:val="006A5681"/>
    <w:rsid w:val="006A5697"/>
    <w:rsid w:val="006A56DD"/>
    <w:rsid w:val="006A5719"/>
    <w:rsid w:val="006A573C"/>
    <w:rsid w:val="006A57EB"/>
    <w:rsid w:val="006A581D"/>
    <w:rsid w:val="006A583B"/>
    <w:rsid w:val="006A58D1"/>
    <w:rsid w:val="006A58F5"/>
    <w:rsid w:val="006A58F8"/>
    <w:rsid w:val="006A597F"/>
    <w:rsid w:val="006A59AB"/>
    <w:rsid w:val="006A5A34"/>
    <w:rsid w:val="006A5B7E"/>
    <w:rsid w:val="006A5BD4"/>
    <w:rsid w:val="006A5C34"/>
    <w:rsid w:val="006A5CE9"/>
    <w:rsid w:val="006A5D32"/>
    <w:rsid w:val="006A5E1C"/>
    <w:rsid w:val="006A5E1E"/>
    <w:rsid w:val="006A5E44"/>
    <w:rsid w:val="006A5E9C"/>
    <w:rsid w:val="006A5F1F"/>
    <w:rsid w:val="006A5F4F"/>
    <w:rsid w:val="006A5F52"/>
    <w:rsid w:val="006A5F97"/>
    <w:rsid w:val="006A5FB8"/>
    <w:rsid w:val="006A6026"/>
    <w:rsid w:val="006A6065"/>
    <w:rsid w:val="006A60A8"/>
    <w:rsid w:val="006A60CB"/>
    <w:rsid w:val="006A6104"/>
    <w:rsid w:val="006A6199"/>
    <w:rsid w:val="006A619B"/>
    <w:rsid w:val="006A625B"/>
    <w:rsid w:val="006A6261"/>
    <w:rsid w:val="006A6278"/>
    <w:rsid w:val="006A6287"/>
    <w:rsid w:val="006A6366"/>
    <w:rsid w:val="006A6488"/>
    <w:rsid w:val="006A64AB"/>
    <w:rsid w:val="006A64D5"/>
    <w:rsid w:val="006A6507"/>
    <w:rsid w:val="006A6508"/>
    <w:rsid w:val="006A65BA"/>
    <w:rsid w:val="006A6617"/>
    <w:rsid w:val="006A6694"/>
    <w:rsid w:val="006A66EF"/>
    <w:rsid w:val="006A6762"/>
    <w:rsid w:val="006A67A9"/>
    <w:rsid w:val="006A67F3"/>
    <w:rsid w:val="006A6805"/>
    <w:rsid w:val="006A6A0D"/>
    <w:rsid w:val="006A6A4E"/>
    <w:rsid w:val="006A6A76"/>
    <w:rsid w:val="006A6ABA"/>
    <w:rsid w:val="006A6B7A"/>
    <w:rsid w:val="006A6BD4"/>
    <w:rsid w:val="006A6CC8"/>
    <w:rsid w:val="006A6CF6"/>
    <w:rsid w:val="006A6D12"/>
    <w:rsid w:val="006A6D14"/>
    <w:rsid w:val="006A6D82"/>
    <w:rsid w:val="006A6DF5"/>
    <w:rsid w:val="006A6E0B"/>
    <w:rsid w:val="006A6E9C"/>
    <w:rsid w:val="006A6EFC"/>
    <w:rsid w:val="006A6F0A"/>
    <w:rsid w:val="006A6FD7"/>
    <w:rsid w:val="006A7003"/>
    <w:rsid w:val="006A7053"/>
    <w:rsid w:val="006A70DB"/>
    <w:rsid w:val="006A70FD"/>
    <w:rsid w:val="006A7189"/>
    <w:rsid w:val="006A7223"/>
    <w:rsid w:val="006A733F"/>
    <w:rsid w:val="006A734E"/>
    <w:rsid w:val="006A7477"/>
    <w:rsid w:val="006A751B"/>
    <w:rsid w:val="006A7558"/>
    <w:rsid w:val="006A7582"/>
    <w:rsid w:val="006A761B"/>
    <w:rsid w:val="006A763A"/>
    <w:rsid w:val="006A76C4"/>
    <w:rsid w:val="006A76EC"/>
    <w:rsid w:val="006A777D"/>
    <w:rsid w:val="006A77C6"/>
    <w:rsid w:val="006A7850"/>
    <w:rsid w:val="006A7869"/>
    <w:rsid w:val="006A7884"/>
    <w:rsid w:val="006A78AE"/>
    <w:rsid w:val="006A78B0"/>
    <w:rsid w:val="006A78D5"/>
    <w:rsid w:val="006A7ABC"/>
    <w:rsid w:val="006A7AF7"/>
    <w:rsid w:val="006A7B20"/>
    <w:rsid w:val="006A7B52"/>
    <w:rsid w:val="006A7BB3"/>
    <w:rsid w:val="006A7BC1"/>
    <w:rsid w:val="006A7BDC"/>
    <w:rsid w:val="006A7C0E"/>
    <w:rsid w:val="006A7CD7"/>
    <w:rsid w:val="006A7D6B"/>
    <w:rsid w:val="006A7DC5"/>
    <w:rsid w:val="006A7E6C"/>
    <w:rsid w:val="006A7E7E"/>
    <w:rsid w:val="006A7ECE"/>
    <w:rsid w:val="006A7EE5"/>
    <w:rsid w:val="006A7EF4"/>
    <w:rsid w:val="006A7EFE"/>
    <w:rsid w:val="006A7F1E"/>
    <w:rsid w:val="006A7F22"/>
    <w:rsid w:val="006A7F24"/>
    <w:rsid w:val="006A7F31"/>
    <w:rsid w:val="006A7F6B"/>
    <w:rsid w:val="006B0060"/>
    <w:rsid w:val="006B0078"/>
    <w:rsid w:val="006B008E"/>
    <w:rsid w:val="006B00CC"/>
    <w:rsid w:val="006B00EA"/>
    <w:rsid w:val="006B00F0"/>
    <w:rsid w:val="006B0125"/>
    <w:rsid w:val="006B017A"/>
    <w:rsid w:val="006B0195"/>
    <w:rsid w:val="006B01B0"/>
    <w:rsid w:val="006B021E"/>
    <w:rsid w:val="006B021F"/>
    <w:rsid w:val="006B024D"/>
    <w:rsid w:val="006B0278"/>
    <w:rsid w:val="006B02BF"/>
    <w:rsid w:val="006B02F1"/>
    <w:rsid w:val="006B0311"/>
    <w:rsid w:val="006B0341"/>
    <w:rsid w:val="006B038F"/>
    <w:rsid w:val="006B03BD"/>
    <w:rsid w:val="006B03DF"/>
    <w:rsid w:val="006B03E9"/>
    <w:rsid w:val="006B0422"/>
    <w:rsid w:val="006B043B"/>
    <w:rsid w:val="006B04BB"/>
    <w:rsid w:val="006B0508"/>
    <w:rsid w:val="006B067D"/>
    <w:rsid w:val="006B0843"/>
    <w:rsid w:val="006B0855"/>
    <w:rsid w:val="006B08C4"/>
    <w:rsid w:val="006B0908"/>
    <w:rsid w:val="006B096C"/>
    <w:rsid w:val="006B0982"/>
    <w:rsid w:val="006B09D7"/>
    <w:rsid w:val="006B0B64"/>
    <w:rsid w:val="006B0BAA"/>
    <w:rsid w:val="006B0C0F"/>
    <w:rsid w:val="006B0C29"/>
    <w:rsid w:val="006B0C2E"/>
    <w:rsid w:val="006B0C5D"/>
    <w:rsid w:val="006B0C94"/>
    <w:rsid w:val="006B0D39"/>
    <w:rsid w:val="006B0DEF"/>
    <w:rsid w:val="006B0EB6"/>
    <w:rsid w:val="006B0EEC"/>
    <w:rsid w:val="006B0F84"/>
    <w:rsid w:val="006B10D3"/>
    <w:rsid w:val="006B10FD"/>
    <w:rsid w:val="006B1181"/>
    <w:rsid w:val="006B1269"/>
    <w:rsid w:val="006B128C"/>
    <w:rsid w:val="006B128D"/>
    <w:rsid w:val="006B12EF"/>
    <w:rsid w:val="006B13F3"/>
    <w:rsid w:val="006B142C"/>
    <w:rsid w:val="006B142D"/>
    <w:rsid w:val="006B145E"/>
    <w:rsid w:val="006B14CD"/>
    <w:rsid w:val="006B1561"/>
    <w:rsid w:val="006B1591"/>
    <w:rsid w:val="006B15DD"/>
    <w:rsid w:val="006B15F2"/>
    <w:rsid w:val="006B1607"/>
    <w:rsid w:val="006B172B"/>
    <w:rsid w:val="006B175B"/>
    <w:rsid w:val="006B17D3"/>
    <w:rsid w:val="006B1935"/>
    <w:rsid w:val="006B1978"/>
    <w:rsid w:val="006B1983"/>
    <w:rsid w:val="006B198F"/>
    <w:rsid w:val="006B19A3"/>
    <w:rsid w:val="006B1A9F"/>
    <w:rsid w:val="006B1AA4"/>
    <w:rsid w:val="006B1ACD"/>
    <w:rsid w:val="006B1B03"/>
    <w:rsid w:val="006B1B67"/>
    <w:rsid w:val="006B1BC2"/>
    <w:rsid w:val="006B1BE2"/>
    <w:rsid w:val="006B1C00"/>
    <w:rsid w:val="006B1C31"/>
    <w:rsid w:val="006B1D34"/>
    <w:rsid w:val="006B1D6C"/>
    <w:rsid w:val="006B1DA7"/>
    <w:rsid w:val="006B1DB1"/>
    <w:rsid w:val="006B1DBD"/>
    <w:rsid w:val="006B202B"/>
    <w:rsid w:val="006B2051"/>
    <w:rsid w:val="006B20C6"/>
    <w:rsid w:val="006B214F"/>
    <w:rsid w:val="006B21F1"/>
    <w:rsid w:val="006B21F6"/>
    <w:rsid w:val="006B2230"/>
    <w:rsid w:val="006B228E"/>
    <w:rsid w:val="006B232A"/>
    <w:rsid w:val="006B237F"/>
    <w:rsid w:val="006B23F8"/>
    <w:rsid w:val="006B2449"/>
    <w:rsid w:val="006B246F"/>
    <w:rsid w:val="006B24CE"/>
    <w:rsid w:val="006B2526"/>
    <w:rsid w:val="006B2533"/>
    <w:rsid w:val="006B254F"/>
    <w:rsid w:val="006B25C2"/>
    <w:rsid w:val="006B2710"/>
    <w:rsid w:val="006B2722"/>
    <w:rsid w:val="006B27BA"/>
    <w:rsid w:val="006B280D"/>
    <w:rsid w:val="006B28C0"/>
    <w:rsid w:val="006B293B"/>
    <w:rsid w:val="006B2AFF"/>
    <w:rsid w:val="006B2B6A"/>
    <w:rsid w:val="006B2BD0"/>
    <w:rsid w:val="006B2BED"/>
    <w:rsid w:val="006B2C7F"/>
    <w:rsid w:val="006B2D3B"/>
    <w:rsid w:val="006B2D70"/>
    <w:rsid w:val="006B2DEA"/>
    <w:rsid w:val="006B2E24"/>
    <w:rsid w:val="006B2E3E"/>
    <w:rsid w:val="006B2EDB"/>
    <w:rsid w:val="006B2F8E"/>
    <w:rsid w:val="006B2F97"/>
    <w:rsid w:val="006B2FBA"/>
    <w:rsid w:val="006B2FF7"/>
    <w:rsid w:val="006B3012"/>
    <w:rsid w:val="006B30EA"/>
    <w:rsid w:val="006B3114"/>
    <w:rsid w:val="006B3132"/>
    <w:rsid w:val="006B3140"/>
    <w:rsid w:val="006B317C"/>
    <w:rsid w:val="006B317E"/>
    <w:rsid w:val="006B31EE"/>
    <w:rsid w:val="006B31F4"/>
    <w:rsid w:val="006B32D9"/>
    <w:rsid w:val="006B3338"/>
    <w:rsid w:val="006B336F"/>
    <w:rsid w:val="006B33CF"/>
    <w:rsid w:val="006B34C7"/>
    <w:rsid w:val="006B34D8"/>
    <w:rsid w:val="006B3585"/>
    <w:rsid w:val="006B35A2"/>
    <w:rsid w:val="006B366E"/>
    <w:rsid w:val="006B36C2"/>
    <w:rsid w:val="006B379B"/>
    <w:rsid w:val="006B37CF"/>
    <w:rsid w:val="006B383F"/>
    <w:rsid w:val="006B3862"/>
    <w:rsid w:val="006B3869"/>
    <w:rsid w:val="006B386B"/>
    <w:rsid w:val="006B38E0"/>
    <w:rsid w:val="006B391E"/>
    <w:rsid w:val="006B39A6"/>
    <w:rsid w:val="006B3A0C"/>
    <w:rsid w:val="006B3A26"/>
    <w:rsid w:val="006B3AC5"/>
    <w:rsid w:val="006B3B2C"/>
    <w:rsid w:val="006B3BA9"/>
    <w:rsid w:val="006B3CE8"/>
    <w:rsid w:val="006B3DAE"/>
    <w:rsid w:val="006B3DB8"/>
    <w:rsid w:val="006B3DC6"/>
    <w:rsid w:val="006B3DDD"/>
    <w:rsid w:val="006B3DF1"/>
    <w:rsid w:val="006B3E80"/>
    <w:rsid w:val="006B3E86"/>
    <w:rsid w:val="006B3EE9"/>
    <w:rsid w:val="006B4102"/>
    <w:rsid w:val="006B4156"/>
    <w:rsid w:val="006B41B7"/>
    <w:rsid w:val="006B41CF"/>
    <w:rsid w:val="006B41DF"/>
    <w:rsid w:val="006B4200"/>
    <w:rsid w:val="006B4247"/>
    <w:rsid w:val="006B4264"/>
    <w:rsid w:val="006B4273"/>
    <w:rsid w:val="006B42AC"/>
    <w:rsid w:val="006B42EC"/>
    <w:rsid w:val="006B43BE"/>
    <w:rsid w:val="006B4407"/>
    <w:rsid w:val="006B4462"/>
    <w:rsid w:val="006B4488"/>
    <w:rsid w:val="006B45CD"/>
    <w:rsid w:val="006B461A"/>
    <w:rsid w:val="006B4679"/>
    <w:rsid w:val="006B46C0"/>
    <w:rsid w:val="006B47A4"/>
    <w:rsid w:val="006B488E"/>
    <w:rsid w:val="006B48DB"/>
    <w:rsid w:val="006B4960"/>
    <w:rsid w:val="006B496B"/>
    <w:rsid w:val="006B49AB"/>
    <w:rsid w:val="006B49F4"/>
    <w:rsid w:val="006B4B4B"/>
    <w:rsid w:val="006B4B94"/>
    <w:rsid w:val="006B4B9B"/>
    <w:rsid w:val="006B4BC2"/>
    <w:rsid w:val="006B4C42"/>
    <w:rsid w:val="006B4C6A"/>
    <w:rsid w:val="006B4C7D"/>
    <w:rsid w:val="006B4CA7"/>
    <w:rsid w:val="006B4CA9"/>
    <w:rsid w:val="006B4E17"/>
    <w:rsid w:val="006B4F3A"/>
    <w:rsid w:val="006B4F6E"/>
    <w:rsid w:val="006B4F87"/>
    <w:rsid w:val="006B4FB7"/>
    <w:rsid w:val="006B5062"/>
    <w:rsid w:val="006B5099"/>
    <w:rsid w:val="006B50D4"/>
    <w:rsid w:val="006B5106"/>
    <w:rsid w:val="006B5129"/>
    <w:rsid w:val="006B5130"/>
    <w:rsid w:val="006B51A1"/>
    <w:rsid w:val="006B51BF"/>
    <w:rsid w:val="006B520D"/>
    <w:rsid w:val="006B52A4"/>
    <w:rsid w:val="006B5379"/>
    <w:rsid w:val="006B5393"/>
    <w:rsid w:val="006B542F"/>
    <w:rsid w:val="006B5477"/>
    <w:rsid w:val="006B547B"/>
    <w:rsid w:val="006B5493"/>
    <w:rsid w:val="006B5495"/>
    <w:rsid w:val="006B5503"/>
    <w:rsid w:val="006B5558"/>
    <w:rsid w:val="006B55CA"/>
    <w:rsid w:val="006B5682"/>
    <w:rsid w:val="006B5700"/>
    <w:rsid w:val="006B5703"/>
    <w:rsid w:val="006B57F9"/>
    <w:rsid w:val="006B585E"/>
    <w:rsid w:val="006B5904"/>
    <w:rsid w:val="006B5A0F"/>
    <w:rsid w:val="006B5A15"/>
    <w:rsid w:val="006B5A5B"/>
    <w:rsid w:val="006B5B25"/>
    <w:rsid w:val="006B5BD6"/>
    <w:rsid w:val="006B5C4B"/>
    <w:rsid w:val="006B5CA3"/>
    <w:rsid w:val="006B5CAD"/>
    <w:rsid w:val="006B5CB4"/>
    <w:rsid w:val="006B5D14"/>
    <w:rsid w:val="006B5DAC"/>
    <w:rsid w:val="006B5DC0"/>
    <w:rsid w:val="006B5DEC"/>
    <w:rsid w:val="006B5E18"/>
    <w:rsid w:val="006B5E69"/>
    <w:rsid w:val="006B5EC8"/>
    <w:rsid w:val="006B5ED2"/>
    <w:rsid w:val="006B5F8E"/>
    <w:rsid w:val="006B5FE5"/>
    <w:rsid w:val="006B60A3"/>
    <w:rsid w:val="006B60AD"/>
    <w:rsid w:val="006B60C7"/>
    <w:rsid w:val="006B613E"/>
    <w:rsid w:val="006B6174"/>
    <w:rsid w:val="006B6218"/>
    <w:rsid w:val="006B624D"/>
    <w:rsid w:val="006B63B3"/>
    <w:rsid w:val="006B63D9"/>
    <w:rsid w:val="006B6417"/>
    <w:rsid w:val="006B6422"/>
    <w:rsid w:val="006B64E4"/>
    <w:rsid w:val="006B656C"/>
    <w:rsid w:val="006B65D0"/>
    <w:rsid w:val="006B65F3"/>
    <w:rsid w:val="006B669C"/>
    <w:rsid w:val="006B6719"/>
    <w:rsid w:val="006B6778"/>
    <w:rsid w:val="006B67AB"/>
    <w:rsid w:val="006B67BF"/>
    <w:rsid w:val="006B67ED"/>
    <w:rsid w:val="006B67F5"/>
    <w:rsid w:val="006B6817"/>
    <w:rsid w:val="006B681F"/>
    <w:rsid w:val="006B6830"/>
    <w:rsid w:val="006B693F"/>
    <w:rsid w:val="006B699C"/>
    <w:rsid w:val="006B69A4"/>
    <w:rsid w:val="006B69BD"/>
    <w:rsid w:val="006B6A37"/>
    <w:rsid w:val="006B6A3E"/>
    <w:rsid w:val="006B6A42"/>
    <w:rsid w:val="006B6BE6"/>
    <w:rsid w:val="006B6C60"/>
    <w:rsid w:val="006B6CDB"/>
    <w:rsid w:val="006B6CDD"/>
    <w:rsid w:val="006B6E25"/>
    <w:rsid w:val="006B6E8A"/>
    <w:rsid w:val="006B6F47"/>
    <w:rsid w:val="006B6F9E"/>
    <w:rsid w:val="006B6FC2"/>
    <w:rsid w:val="006B6FE9"/>
    <w:rsid w:val="006B7051"/>
    <w:rsid w:val="006B708E"/>
    <w:rsid w:val="006B70A6"/>
    <w:rsid w:val="006B7135"/>
    <w:rsid w:val="006B7160"/>
    <w:rsid w:val="006B71DB"/>
    <w:rsid w:val="006B7241"/>
    <w:rsid w:val="006B7247"/>
    <w:rsid w:val="006B730C"/>
    <w:rsid w:val="006B73F4"/>
    <w:rsid w:val="006B742E"/>
    <w:rsid w:val="006B74A0"/>
    <w:rsid w:val="006B74A8"/>
    <w:rsid w:val="006B74BF"/>
    <w:rsid w:val="006B753A"/>
    <w:rsid w:val="006B755F"/>
    <w:rsid w:val="006B7613"/>
    <w:rsid w:val="006B76BD"/>
    <w:rsid w:val="006B773F"/>
    <w:rsid w:val="006B777C"/>
    <w:rsid w:val="006B7880"/>
    <w:rsid w:val="006B78F4"/>
    <w:rsid w:val="006B7909"/>
    <w:rsid w:val="006B798A"/>
    <w:rsid w:val="006B7A31"/>
    <w:rsid w:val="006B7A43"/>
    <w:rsid w:val="006B7A4A"/>
    <w:rsid w:val="006B7A71"/>
    <w:rsid w:val="006B7AD1"/>
    <w:rsid w:val="006B7B24"/>
    <w:rsid w:val="006B7B74"/>
    <w:rsid w:val="006B7C09"/>
    <w:rsid w:val="006B7C33"/>
    <w:rsid w:val="006B7C5D"/>
    <w:rsid w:val="006B7C66"/>
    <w:rsid w:val="006B7CFC"/>
    <w:rsid w:val="006B7E34"/>
    <w:rsid w:val="006B7EAA"/>
    <w:rsid w:val="006B7F93"/>
    <w:rsid w:val="006B7FCE"/>
    <w:rsid w:val="006C0076"/>
    <w:rsid w:val="006C0086"/>
    <w:rsid w:val="006C00F1"/>
    <w:rsid w:val="006C020A"/>
    <w:rsid w:val="006C02C1"/>
    <w:rsid w:val="006C0361"/>
    <w:rsid w:val="006C03CD"/>
    <w:rsid w:val="006C03D1"/>
    <w:rsid w:val="006C03E7"/>
    <w:rsid w:val="006C0576"/>
    <w:rsid w:val="006C0587"/>
    <w:rsid w:val="006C05C3"/>
    <w:rsid w:val="006C05DF"/>
    <w:rsid w:val="006C05EF"/>
    <w:rsid w:val="006C061B"/>
    <w:rsid w:val="006C06BC"/>
    <w:rsid w:val="006C06F2"/>
    <w:rsid w:val="006C06FD"/>
    <w:rsid w:val="006C082F"/>
    <w:rsid w:val="006C0862"/>
    <w:rsid w:val="006C088F"/>
    <w:rsid w:val="006C08BD"/>
    <w:rsid w:val="006C08EC"/>
    <w:rsid w:val="006C09E1"/>
    <w:rsid w:val="006C0A34"/>
    <w:rsid w:val="006C0B41"/>
    <w:rsid w:val="006C0BE7"/>
    <w:rsid w:val="006C0C72"/>
    <w:rsid w:val="006C0CA5"/>
    <w:rsid w:val="006C0CBA"/>
    <w:rsid w:val="006C0CDE"/>
    <w:rsid w:val="006C0CF1"/>
    <w:rsid w:val="006C0E2C"/>
    <w:rsid w:val="006C0EF3"/>
    <w:rsid w:val="006C0F81"/>
    <w:rsid w:val="006C0F91"/>
    <w:rsid w:val="006C0FB9"/>
    <w:rsid w:val="006C0FBE"/>
    <w:rsid w:val="006C1026"/>
    <w:rsid w:val="006C108E"/>
    <w:rsid w:val="006C10BC"/>
    <w:rsid w:val="006C10F2"/>
    <w:rsid w:val="006C1131"/>
    <w:rsid w:val="006C1200"/>
    <w:rsid w:val="006C1252"/>
    <w:rsid w:val="006C13D8"/>
    <w:rsid w:val="006C1411"/>
    <w:rsid w:val="006C142A"/>
    <w:rsid w:val="006C1651"/>
    <w:rsid w:val="006C16C0"/>
    <w:rsid w:val="006C1782"/>
    <w:rsid w:val="006C1785"/>
    <w:rsid w:val="006C1836"/>
    <w:rsid w:val="006C1880"/>
    <w:rsid w:val="006C1901"/>
    <w:rsid w:val="006C1933"/>
    <w:rsid w:val="006C19AB"/>
    <w:rsid w:val="006C1A0C"/>
    <w:rsid w:val="006C1B38"/>
    <w:rsid w:val="006C1C01"/>
    <w:rsid w:val="006C1CA1"/>
    <w:rsid w:val="006C1CEC"/>
    <w:rsid w:val="006C1DA9"/>
    <w:rsid w:val="006C1DD6"/>
    <w:rsid w:val="006C1E3E"/>
    <w:rsid w:val="006C1E70"/>
    <w:rsid w:val="006C1E92"/>
    <w:rsid w:val="006C1F4F"/>
    <w:rsid w:val="006C1F94"/>
    <w:rsid w:val="006C1FF5"/>
    <w:rsid w:val="006C202E"/>
    <w:rsid w:val="006C2057"/>
    <w:rsid w:val="006C2095"/>
    <w:rsid w:val="006C20C2"/>
    <w:rsid w:val="006C20E2"/>
    <w:rsid w:val="006C2131"/>
    <w:rsid w:val="006C223F"/>
    <w:rsid w:val="006C22B7"/>
    <w:rsid w:val="006C2300"/>
    <w:rsid w:val="006C2327"/>
    <w:rsid w:val="006C232A"/>
    <w:rsid w:val="006C2421"/>
    <w:rsid w:val="006C24EC"/>
    <w:rsid w:val="006C2543"/>
    <w:rsid w:val="006C25A9"/>
    <w:rsid w:val="006C2638"/>
    <w:rsid w:val="006C2680"/>
    <w:rsid w:val="006C26CC"/>
    <w:rsid w:val="006C2824"/>
    <w:rsid w:val="006C28B0"/>
    <w:rsid w:val="006C28E0"/>
    <w:rsid w:val="006C28EF"/>
    <w:rsid w:val="006C28F0"/>
    <w:rsid w:val="006C29F3"/>
    <w:rsid w:val="006C2ADB"/>
    <w:rsid w:val="006C2B50"/>
    <w:rsid w:val="006C2B7F"/>
    <w:rsid w:val="006C2BD4"/>
    <w:rsid w:val="006C2BF6"/>
    <w:rsid w:val="006C2CC1"/>
    <w:rsid w:val="006C2D6B"/>
    <w:rsid w:val="006C2DC6"/>
    <w:rsid w:val="006C2DD2"/>
    <w:rsid w:val="006C2E02"/>
    <w:rsid w:val="006C2E10"/>
    <w:rsid w:val="006C2E63"/>
    <w:rsid w:val="006C2F08"/>
    <w:rsid w:val="006C2F29"/>
    <w:rsid w:val="006C2F69"/>
    <w:rsid w:val="006C3027"/>
    <w:rsid w:val="006C305A"/>
    <w:rsid w:val="006C3071"/>
    <w:rsid w:val="006C307C"/>
    <w:rsid w:val="006C30B7"/>
    <w:rsid w:val="006C314A"/>
    <w:rsid w:val="006C315C"/>
    <w:rsid w:val="006C31B4"/>
    <w:rsid w:val="006C3335"/>
    <w:rsid w:val="006C333D"/>
    <w:rsid w:val="006C334B"/>
    <w:rsid w:val="006C3363"/>
    <w:rsid w:val="006C33E6"/>
    <w:rsid w:val="006C340C"/>
    <w:rsid w:val="006C3436"/>
    <w:rsid w:val="006C34A2"/>
    <w:rsid w:val="006C34E4"/>
    <w:rsid w:val="006C3539"/>
    <w:rsid w:val="006C35EE"/>
    <w:rsid w:val="006C369C"/>
    <w:rsid w:val="006C36A8"/>
    <w:rsid w:val="006C37EF"/>
    <w:rsid w:val="006C383D"/>
    <w:rsid w:val="006C388D"/>
    <w:rsid w:val="006C3903"/>
    <w:rsid w:val="006C3944"/>
    <w:rsid w:val="006C3960"/>
    <w:rsid w:val="006C396C"/>
    <w:rsid w:val="006C39AC"/>
    <w:rsid w:val="006C39B5"/>
    <w:rsid w:val="006C39B7"/>
    <w:rsid w:val="006C39C3"/>
    <w:rsid w:val="006C3A0D"/>
    <w:rsid w:val="006C3AC3"/>
    <w:rsid w:val="006C3AE3"/>
    <w:rsid w:val="006C3B78"/>
    <w:rsid w:val="006C3BD2"/>
    <w:rsid w:val="006C3BDA"/>
    <w:rsid w:val="006C3CB9"/>
    <w:rsid w:val="006C3DE3"/>
    <w:rsid w:val="006C3E6D"/>
    <w:rsid w:val="006C3EA2"/>
    <w:rsid w:val="006C3EC1"/>
    <w:rsid w:val="006C3EF0"/>
    <w:rsid w:val="006C3EF8"/>
    <w:rsid w:val="006C3F97"/>
    <w:rsid w:val="006C4000"/>
    <w:rsid w:val="006C40D7"/>
    <w:rsid w:val="006C415F"/>
    <w:rsid w:val="006C4190"/>
    <w:rsid w:val="006C42EE"/>
    <w:rsid w:val="006C42F8"/>
    <w:rsid w:val="006C42FD"/>
    <w:rsid w:val="006C4304"/>
    <w:rsid w:val="006C4316"/>
    <w:rsid w:val="006C4330"/>
    <w:rsid w:val="006C437C"/>
    <w:rsid w:val="006C43A2"/>
    <w:rsid w:val="006C43E7"/>
    <w:rsid w:val="006C43F1"/>
    <w:rsid w:val="006C441B"/>
    <w:rsid w:val="006C4508"/>
    <w:rsid w:val="006C4566"/>
    <w:rsid w:val="006C45A4"/>
    <w:rsid w:val="006C480E"/>
    <w:rsid w:val="006C488C"/>
    <w:rsid w:val="006C488D"/>
    <w:rsid w:val="006C48A6"/>
    <w:rsid w:val="006C48BB"/>
    <w:rsid w:val="006C48FD"/>
    <w:rsid w:val="006C493D"/>
    <w:rsid w:val="006C498A"/>
    <w:rsid w:val="006C4AD6"/>
    <w:rsid w:val="006C4AEA"/>
    <w:rsid w:val="006C4B79"/>
    <w:rsid w:val="006C4BA5"/>
    <w:rsid w:val="006C4BC4"/>
    <w:rsid w:val="006C4BDB"/>
    <w:rsid w:val="006C4BE1"/>
    <w:rsid w:val="006C4D21"/>
    <w:rsid w:val="006C4E1C"/>
    <w:rsid w:val="006C4E32"/>
    <w:rsid w:val="006C4EA0"/>
    <w:rsid w:val="006C4F08"/>
    <w:rsid w:val="006C4F11"/>
    <w:rsid w:val="006C4F28"/>
    <w:rsid w:val="006C4FF0"/>
    <w:rsid w:val="006C5175"/>
    <w:rsid w:val="006C51ED"/>
    <w:rsid w:val="006C51F2"/>
    <w:rsid w:val="006C521A"/>
    <w:rsid w:val="006C5297"/>
    <w:rsid w:val="006C52AF"/>
    <w:rsid w:val="006C5366"/>
    <w:rsid w:val="006C539A"/>
    <w:rsid w:val="006C5428"/>
    <w:rsid w:val="006C5480"/>
    <w:rsid w:val="006C5489"/>
    <w:rsid w:val="006C54A2"/>
    <w:rsid w:val="006C5501"/>
    <w:rsid w:val="006C5515"/>
    <w:rsid w:val="006C5525"/>
    <w:rsid w:val="006C5550"/>
    <w:rsid w:val="006C556C"/>
    <w:rsid w:val="006C55EA"/>
    <w:rsid w:val="006C5659"/>
    <w:rsid w:val="006C56F5"/>
    <w:rsid w:val="006C574C"/>
    <w:rsid w:val="006C5750"/>
    <w:rsid w:val="006C5799"/>
    <w:rsid w:val="006C5833"/>
    <w:rsid w:val="006C58B4"/>
    <w:rsid w:val="006C5970"/>
    <w:rsid w:val="006C599B"/>
    <w:rsid w:val="006C5A32"/>
    <w:rsid w:val="006C5B0C"/>
    <w:rsid w:val="006C5B57"/>
    <w:rsid w:val="006C5B5A"/>
    <w:rsid w:val="006C5B5C"/>
    <w:rsid w:val="006C5C3A"/>
    <w:rsid w:val="006C5D5E"/>
    <w:rsid w:val="006C5D60"/>
    <w:rsid w:val="006C5D91"/>
    <w:rsid w:val="006C5DC2"/>
    <w:rsid w:val="006C5E1E"/>
    <w:rsid w:val="006C5E37"/>
    <w:rsid w:val="006C5E6D"/>
    <w:rsid w:val="006C5EF0"/>
    <w:rsid w:val="006C5F12"/>
    <w:rsid w:val="006C5FA2"/>
    <w:rsid w:val="006C6030"/>
    <w:rsid w:val="006C6033"/>
    <w:rsid w:val="006C6280"/>
    <w:rsid w:val="006C62D0"/>
    <w:rsid w:val="006C62F2"/>
    <w:rsid w:val="006C6363"/>
    <w:rsid w:val="006C63D5"/>
    <w:rsid w:val="006C640E"/>
    <w:rsid w:val="006C6445"/>
    <w:rsid w:val="006C6465"/>
    <w:rsid w:val="006C646C"/>
    <w:rsid w:val="006C6474"/>
    <w:rsid w:val="006C64B5"/>
    <w:rsid w:val="006C64BD"/>
    <w:rsid w:val="006C64CE"/>
    <w:rsid w:val="006C653D"/>
    <w:rsid w:val="006C6642"/>
    <w:rsid w:val="006C66BF"/>
    <w:rsid w:val="006C676F"/>
    <w:rsid w:val="006C691D"/>
    <w:rsid w:val="006C6931"/>
    <w:rsid w:val="006C6954"/>
    <w:rsid w:val="006C69D1"/>
    <w:rsid w:val="006C69D2"/>
    <w:rsid w:val="006C69E8"/>
    <w:rsid w:val="006C6A16"/>
    <w:rsid w:val="006C6A48"/>
    <w:rsid w:val="006C6AE0"/>
    <w:rsid w:val="006C6BD9"/>
    <w:rsid w:val="006C6BF9"/>
    <w:rsid w:val="006C6C18"/>
    <w:rsid w:val="006C6D60"/>
    <w:rsid w:val="006C6D6D"/>
    <w:rsid w:val="006C6D91"/>
    <w:rsid w:val="006C6E17"/>
    <w:rsid w:val="006C6ECA"/>
    <w:rsid w:val="006C702F"/>
    <w:rsid w:val="006C7045"/>
    <w:rsid w:val="006C726B"/>
    <w:rsid w:val="006C7348"/>
    <w:rsid w:val="006C7355"/>
    <w:rsid w:val="006C73A5"/>
    <w:rsid w:val="006C73FB"/>
    <w:rsid w:val="006C740E"/>
    <w:rsid w:val="006C741B"/>
    <w:rsid w:val="006C747C"/>
    <w:rsid w:val="006C74E5"/>
    <w:rsid w:val="006C7576"/>
    <w:rsid w:val="006C75C1"/>
    <w:rsid w:val="006C75DE"/>
    <w:rsid w:val="006C762B"/>
    <w:rsid w:val="006C7633"/>
    <w:rsid w:val="006C7634"/>
    <w:rsid w:val="006C7665"/>
    <w:rsid w:val="006C76B0"/>
    <w:rsid w:val="006C76D5"/>
    <w:rsid w:val="006C7759"/>
    <w:rsid w:val="006C7767"/>
    <w:rsid w:val="006C77AF"/>
    <w:rsid w:val="006C77B4"/>
    <w:rsid w:val="006C7898"/>
    <w:rsid w:val="006C7907"/>
    <w:rsid w:val="006C7998"/>
    <w:rsid w:val="006C79FA"/>
    <w:rsid w:val="006C7A37"/>
    <w:rsid w:val="006C7A99"/>
    <w:rsid w:val="006C7C1C"/>
    <w:rsid w:val="006C7CAD"/>
    <w:rsid w:val="006C7CDC"/>
    <w:rsid w:val="006C7D7B"/>
    <w:rsid w:val="006C7DBE"/>
    <w:rsid w:val="006C7E23"/>
    <w:rsid w:val="006C7E71"/>
    <w:rsid w:val="006C7FBA"/>
    <w:rsid w:val="006C7FC0"/>
    <w:rsid w:val="006C7FC3"/>
    <w:rsid w:val="006C7FF1"/>
    <w:rsid w:val="006D00C8"/>
    <w:rsid w:val="006D00D2"/>
    <w:rsid w:val="006D014F"/>
    <w:rsid w:val="006D01EB"/>
    <w:rsid w:val="006D025D"/>
    <w:rsid w:val="006D02C0"/>
    <w:rsid w:val="006D02E6"/>
    <w:rsid w:val="006D02EA"/>
    <w:rsid w:val="006D0314"/>
    <w:rsid w:val="006D048A"/>
    <w:rsid w:val="006D0586"/>
    <w:rsid w:val="006D05E0"/>
    <w:rsid w:val="006D0612"/>
    <w:rsid w:val="006D06B2"/>
    <w:rsid w:val="006D072C"/>
    <w:rsid w:val="006D077A"/>
    <w:rsid w:val="006D082B"/>
    <w:rsid w:val="006D08A0"/>
    <w:rsid w:val="006D08C6"/>
    <w:rsid w:val="006D0975"/>
    <w:rsid w:val="006D0A65"/>
    <w:rsid w:val="006D0AF6"/>
    <w:rsid w:val="006D0C2C"/>
    <w:rsid w:val="006D0C31"/>
    <w:rsid w:val="006D0C33"/>
    <w:rsid w:val="006D0C80"/>
    <w:rsid w:val="006D0C91"/>
    <w:rsid w:val="006D0CEC"/>
    <w:rsid w:val="006D0CF9"/>
    <w:rsid w:val="006D0D24"/>
    <w:rsid w:val="006D0D75"/>
    <w:rsid w:val="006D0DC9"/>
    <w:rsid w:val="006D0F11"/>
    <w:rsid w:val="006D0FEC"/>
    <w:rsid w:val="006D100D"/>
    <w:rsid w:val="006D103C"/>
    <w:rsid w:val="006D1052"/>
    <w:rsid w:val="006D10A3"/>
    <w:rsid w:val="006D10FC"/>
    <w:rsid w:val="006D1159"/>
    <w:rsid w:val="006D11AD"/>
    <w:rsid w:val="006D12DA"/>
    <w:rsid w:val="006D1332"/>
    <w:rsid w:val="006D1416"/>
    <w:rsid w:val="006D1592"/>
    <w:rsid w:val="006D16EA"/>
    <w:rsid w:val="006D1719"/>
    <w:rsid w:val="006D18D0"/>
    <w:rsid w:val="006D18EC"/>
    <w:rsid w:val="006D192F"/>
    <w:rsid w:val="006D1955"/>
    <w:rsid w:val="006D1A1E"/>
    <w:rsid w:val="006D1B09"/>
    <w:rsid w:val="006D1B19"/>
    <w:rsid w:val="006D1B43"/>
    <w:rsid w:val="006D1CA1"/>
    <w:rsid w:val="006D1D20"/>
    <w:rsid w:val="006D1DC9"/>
    <w:rsid w:val="006D1DCE"/>
    <w:rsid w:val="006D1E23"/>
    <w:rsid w:val="006D1E71"/>
    <w:rsid w:val="006D1EC9"/>
    <w:rsid w:val="006D1EEB"/>
    <w:rsid w:val="006D1FB9"/>
    <w:rsid w:val="006D2007"/>
    <w:rsid w:val="006D2014"/>
    <w:rsid w:val="006D202F"/>
    <w:rsid w:val="006D2079"/>
    <w:rsid w:val="006D208F"/>
    <w:rsid w:val="006D215B"/>
    <w:rsid w:val="006D21B0"/>
    <w:rsid w:val="006D2238"/>
    <w:rsid w:val="006D2282"/>
    <w:rsid w:val="006D22C0"/>
    <w:rsid w:val="006D2326"/>
    <w:rsid w:val="006D23CE"/>
    <w:rsid w:val="006D23D7"/>
    <w:rsid w:val="006D241A"/>
    <w:rsid w:val="006D242C"/>
    <w:rsid w:val="006D247C"/>
    <w:rsid w:val="006D24F8"/>
    <w:rsid w:val="006D2630"/>
    <w:rsid w:val="006D264B"/>
    <w:rsid w:val="006D2686"/>
    <w:rsid w:val="006D26DB"/>
    <w:rsid w:val="006D27DF"/>
    <w:rsid w:val="006D2843"/>
    <w:rsid w:val="006D2875"/>
    <w:rsid w:val="006D289D"/>
    <w:rsid w:val="006D28A1"/>
    <w:rsid w:val="006D28CF"/>
    <w:rsid w:val="006D2975"/>
    <w:rsid w:val="006D29A5"/>
    <w:rsid w:val="006D29AB"/>
    <w:rsid w:val="006D29B5"/>
    <w:rsid w:val="006D29C9"/>
    <w:rsid w:val="006D29CC"/>
    <w:rsid w:val="006D29E5"/>
    <w:rsid w:val="006D2A8C"/>
    <w:rsid w:val="006D2AAC"/>
    <w:rsid w:val="006D2B97"/>
    <w:rsid w:val="006D2BE3"/>
    <w:rsid w:val="006D2C38"/>
    <w:rsid w:val="006D2CFD"/>
    <w:rsid w:val="006D2D46"/>
    <w:rsid w:val="006D2DCC"/>
    <w:rsid w:val="006D2DCE"/>
    <w:rsid w:val="006D2DDD"/>
    <w:rsid w:val="006D2E04"/>
    <w:rsid w:val="006D2E6D"/>
    <w:rsid w:val="006D2E73"/>
    <w:rsid w:val="006D2F43"/>
    <w:rsid w:val="006D2F77"/>
    <w:rsid w:val="006D30E2"/>
    <w:rsid w:val="006D3112"/>
    <w:rsid w:val="006D31C4"/>
    <w:rsid w:val="006D31F2"/>
    <w:rsid w:val="006D3240"/>
    <w:rsid w:val="006D3391"/>
    <w:rsid w:val="006D33B9"/>
    <w:rsid w:val="006D341A"/>
    <w:rsid w:val="006D3456"/>
    <w:rsid w:val="006D3488"/>
    <w:rsid w:val="006D3499"/>
    <w:rsid w:val="006D3514"/>
    <w:rsid w:val="006D35FF"/>
    <w:rsid w:val="006D362E"/>
    <w:rsid w:val="006D36AD"/>
    <w:rsid w:val="006D36E3"/>
    <w:rsid w:val="006D3715"/>
    <w:rsid w:val="006D379F"/>
    <w:rsid w:val="006D37A7"/>
    <w:rsid w:val="006D381F"/>
    <w:rsid w:val="006D3825"/>
    <w:rsid w:val="006D3875"/>
    <w:rsid w:val="006D3897"/>
    <w:rsid w:val="006D38E3"/>
    <w:rsid w:val="006D3A0F"/>
    <w:rsid w:val="006D3A21"/>
    <w:rsid w:val="006D3A31"/>
    <w:rsid w:val="006D3A4D"/>
    <w:rsid w:val="006D3A79"/>
    <w:rsid w:val="006D3A7F"/>
    <w:rsid w:val="006D3A9C"/>
    <w:rsid w:val="006D3AB1"/>
    <w:rsid w:val="006D3ACA"/>
    <w:rsid w:val="006D3AEC"/>
    <w:rsid w:val="006D3AFC"/>
    <w:rsid w:val="006D3BCF"/>
    <w:rsid w:val="006D3C24"/>
    <w:rsid w:val="006D3EE9"/>
    <w:rsid w:val="006D3EEC"/>
    <w:rsid w:val="006D3FA1"/>
    <w:rsid w:val="006D3FBB"/>
    <w:rsid w:val="006D4011"/>
    <w:rsid w:val="006D401C"/>
    <w:rsid w:val="006D410E"/>
    <w:rsid w:val="006D4149"/>
    <w:rsid w:val="006D4184"/>
    <w:rsid w:val="006D418D"/>
    <w:rsid w:val="006D41AC"/>
    <w:rsid w:val="006D41BC"/>
    <w:rsid w:val="006D420F"/>
    <w:rsid w:val="006D421D"/>
    <w:rsid w:val="006D4254"/>
    <w:rsid w:val="006D4313"/>
    <w:rsid w:val="006D440E"/>
    <w:rsid w:val="006D447C"/>
    <w:rsid w:val="006D44D8"/>
    <w:rsid w:val="006D44DB"/>
    <w:rsid w:val="006D4552"/>
    <w:rsid w:val="006D4594"/>
    <w:rsid w:val="006D45B7"/>
    <w:rsid w:val="006D45CA"/>
    <w:rsid w:val="006D45D9"/>
    <w:rsid w:val="006D46EB"/>
    <w:rsid w:val="006D47BB"/>
    <w:rsid w:val="006D47DB"/>
    <w:rsid w:val="006D47DE"/>
    <w:rsid w:val="006D4886"/>
    <w:rsid w:val="006D48A7"/>
    <w:rsid w:val="006D4915"/>
    <w:rsid w:val="006D4982"/>
    <w:rsid w:val="006D49C2"/>
    <w:rsid w:val="006D49EA"/>
    <w:rsid w:val="006D4AFB"/>
    <w:rsid w:val="006D4B17"/>
    <w:rsid w:val="006D4B57"/>
    <w:rsid w:val="006D4B6A"/>
    <w:rsid w:val="006D4CCC"/>
    <w:rsid w:val="006D4EA1"/>
    <w:rsid w:val="006D4EC2"/>
    <w:rsid w:val="006D4F7C"/>
    <w:rsid w:val="006D4FD6"/>
    <w:rsid w:val="006D50CF"/>
    <w:rsid w:val="006D513B"/>
    <w:rsid w:val="006D51F7"/>
    <w:rsid w:val="006D5314"/>
    <w:rsid w:val="006D53AA"/>
    <w:rsid w:val="006D53C0"/>
    <w:rsid w:val="006D5419"/>
    <w:rsid w:val="006D546F"/>
    <w:rsid w:val="006D54B6"/>
    <w:rsid w:val="006D54BB"/>
    <w:rsid w:val="006D54C0"/>
    <w:rsid w:val="006D54D1"/>
    <w:rsid w:val="006D54D4"/>
    <w:rsid w:val="006D54D6"/>
    <w:rsid w:val="006D5514"/>
    <w:rsid w:val="006D557C"/>
    <w:rsid w:val="006D55A2"/>
    <w:rsid w:val="006D55FD"/>
    <w:rsid w:val="006D565E"/>
    <w:rsid w:val="006D56A2"/>
    <w:rsid w:val="006D58F1"/>
    <w:rsid w:val="006D5953"/>
    <w:rsid w:val="006D595D"/>
    <w:rsid w:val="006D596D"/>
    <w:rsid w:val="006D59C4"/>
    <w:rsid w:val="006D5A22"/>
    <w:rsid w:val="006D5AB6"/>
    <w:rsid w:val="006D5AEC"/>
    <w:rsid w:val="006D5B2E"/>
    <w:rsid w:val="006D5B61"/>
    <w:rsid w:val="006D5BA0"/>
    <w:rsid w:val="006D5BCD"/>
    <w:rsid w:val="006D5BDB"/>
    <w:rsid w:val="006D5C5C"/>
    <w:rsid w:val="006D5C83"/>
    <w:rsid w:val="006D5CA0"/>
    <w:rsid w:val="006D5CA6"/>
    <w:rsid w:val="006D5CF4"/>
    <w:rsid w:val="006D5D12"/>
    <w:rsid w:val="006D5D49"/>
    <w:rsid w:val="006D5E20"/>
    <w:rsid w:val="006D5E30"/>
    <w:rsid w:val="006D5E54"/>
    <w:rsid w:val="006D5ED2"/>
    <w:rsid w:val="006D5EE9"/>
    <w:rsid w:val="006D5F68"/>
    <w:rsid w:val="006D5F8A"/>
    <w:rsid w:val="006D5F90"/>
    <w:rsid w:val="006D5FC0"/>
    <w:rsid w:val="006D5FE3"/>
    <w:rsid w:val="006D607F"/>
    <w:rsid w:val="006D6095"/>
    <w:rsid w:val="006D609F"/>
    <w:rsid w:val="006D61EE"/>
    <w:rsid w:val="006D6248"/>
    <w:rsid w:val="006D62D3"/>
    <w:rsid w:val="006D62D9"/>
    <w:rsid w:val="006D62DE"/>
    <w:rsid w:val="006D6334"/>
    <w:rsid w:val="006D6340"/>
    <w:rsid w:val="006D6399"/>
    <w:rsid w:val="006D63D9"/>
    <w:rsid w:val="006D63F1"/>
    <w:rsid w:val="006D645E"/>
    <w:rsid w:val="006D6486"/>
    <w:rsid w:val="006D64D9"/>
    <w:rsid w:val="006D6547"/>
    <w:rsid w:val="006D6576"/>
    <w:rsid w:val="006D65C3"/>
    <w:rsid w:val="006D660C"/>
    <w:rsid w:val="006D663A"/>
    <w:rsid w:val="006D6644"/>
    <w:rsid w:val="006D668D"/>
    <w:rsid w:val="006D671F"/>
    <w:rsid w:val="006D67AF"/>
    <w:rsid w:val="006D67F8"/>
    <w:rsid w:val="006D6924"/>
    <w:rsid w:val="006D6967"/>
    <w:rsid w:val="006D698D"/>
    <w:rsid w:val="006D69F3"/>
    <w:rsid w:val="006D6A02"/>
    <w:rsid w:val="006D6AF6"/>
    <w:rsid w:val="006D6B03"/>
    <w:rsid w:val="006D6B14"/>
    <w:rsid w:val="006D6BDC"/>
    <w:rsid w:val="006D6CD0"/>
    <w:rsid w:val="006D6D0A"/>
    <w:rsid w:val="006D6D1D"/>
    <w:rsid w:val="006D6D95"/>
    <w:rsid w:val="006D6DE7"/>
    <w:rsid w:val="006D6E03"/>
    <w:rsid w:val="006D6F41"/>
    <w:rsid w:val="006D7005"/>
    <w:rsid w:val="006D7098"/>
    <w:rsid w:val="006D71C3"/>
    <w:rsid w:val="006D7283"/>
    <w:rsid w:val="006D733F"/>
    <w:rsid w:val="006D7380"/>
    <w:rsid w:val="006D7398"/>
    <w:rsid w:val="006D744D"/>
    <w:rsid w:val="006D74A1"/>
    <w:rsid w:val="006D74C8"/>
    <w:rsid w:val="006D74EE"/>
    <w:rsid w:val="006D758F"/>
    <w:rsid w:val="006D7669"/>
    <w:rsid w:val="006D7739"/>
    <w:rsid w:val="006D7745"/>
    <w:rsid w:val="006D77B5"/>
    <w:rsid w:val="006D77DA"/>
    <w:rsid w:val="006D783C"/>
    <w:rsid w:val="006D789A"/>
    <w:rsid w:val="006D78B1"/>
    <w:rsid w:val="006D79EF"/>
    <w:rsid w:val="006D7BA4"/>
    <w:rsid w:val="006D7CBB"/>
    <w:rsid w:val="006D7D40"/>
    <w:rsid w:val="006D7D51"/>
    <w:rsid w:val="006D7E4E"/>
    <w:rsid w:val="006D7EA5"/>
    <w:rsid w:val="006E0003"/>
    <w:rsid w:val="006E000F"/>
    <w:rsid w:val="006E006E"/>
    <w:rsid w:val="006E007F"/>
    <w:rsid w:val="006E0087"/>
    <w:rsid w:val="006E013F"/>
    <w:rsid w:val="006E01D4"/>
    <w:rsid w:val="006E01F6"/>
    <w:rsid w:val="006E0284"/>
    <w:rsid w:val="006E02CC"/>
    <w:rsid w:val="006E02E0"/>
    <w:rsid w:val="006E034D"/>
    <w:rsid w:val="006E03C5"/>
    <w:rsid w:val="006E03CC"/>
    <w:rsid w:val="006E03ED"/>
    <w:rsid w:val="006E0405"/>
    <w:rsid w:val="006E0443"/>
    <w:rsid w:val="006E0467"/>
    <w:rsid w:val="006E04DF"/>
    <w:rsid w:val="006E0502"/>
    <w:rsid w:val="006E0557"/>
    <w:rsid w:val="006E060E"/>
    <w:rsid w:val="006E0623"/>
    <w:rsid w:val="006E067D"/>
    <w:rsid w:val="006E06E3"/>
    <w:rsid w:val="006E0707"/>
    <w:rsid w:val="006E0722"/>
    <w:rsid w:val="006E07B6"/>
    <w:rsid w:val="006E07C6"/>
    <w:rsid w:val="006E07F7"/>
    <w:rsid w:val="006E0832"/>
    <w:rsid w:val="006E0891"/>
    <w:rsid w:val="006E0911"/>
    <w:rsid w:val="006E0931"/>
    <w:rsid w:val="006E099A"/>
    <w:rsid w:val="006E09A5"/>
    <w:rsid w:val="006E0A43"/>
    <w:rsid w:val="006E0A50"/>
    <w:rsid w:val="006E0A57"/>
    <w:rsid w:val="006E0AD6"/>
    <w:rsid w:val="006E0B08"/>
    <w:rsid w:val="006E0B4F"/>
    <w:rsid w:val="006E0CAD"/>
    <w:rsid w:val="006E0CE7"/>
    <w:rsid w:val="006E0CFA"/>
    <w:rsid w:val="006E0D24"/>
    <w:rsid w:val="006E0D4B"/>
    <w:rsid w:val="006E0DB6"/>
    <w:rsid w:val="006E0DE1"/>
    <w:rsid w:val="006E0DFF"/>
    <w:rsid w:val="006E0E4F"/>
    <w:rsid w:val="006E0ED5"/>
    <w:rsid w:val="006E0F42"/>
    <w:rsid w:val="006E0F56"/>
    <w:rsid w:val="006E0F9C"/>
    <w:rsid w:val="006E0FF0"/>
    <w:rsid w:val="006E102A"/>
    <w:rsid w:val="006E1035"/>
    <w:rsid w:val="006E10AB"/>
    <w:rsid w:val="006E110B"/>
    <w:rsid w:val="006E1253"/>
    <w:rsid w:val="006E1272"/>
    <w:rsid w:val="006E12D6"/>
    <w:rsid w:val="006E133A"/>
    <w:rsid w:val="006E1344"/>
    <w:rsid w:val="006E1361"/>
    <w:rsid w:val="006E13B9"/>
    <w:rsid w:val="006E14C1"/>
    <w:rsid w:val="006E1507"/>
    <w:rsid w:val="006E1543"/>
    <w:rsid w:val="006E1597"/>
    <w:rsid w:val="006E15AB"/>
    <w:rsid w:val="006E15D4"/>
    <w:rsid w:val="006E1663"/>
    <w:rsid w:val="006E167F"/>
    <w:rsid w:val="006E1684"/>
    <w:rsid w:val="006E1710"/>
    <w:rsid w:val="006E179F"/>
    <w:rsid w:val="006E17BE"/>
    <w:rsid w:val="006E18C1"/>
    <w:rsid w:val="006E18CB"/>
    <w:rsid w:val="006E18D5"/>
    <w:rsid w:val="006E1911"/>
    <w:rsid w:val="006E1974"/>
    <w:rsid w:val="006E19CE"/>
    <w:rsid w:val="006E1A73"/>
    <w:rsid w:val="006E1AA5"/>
    <w:rsid w:val="006E1ABE"/>
    <w:rsid w:val="006E1AD4"/>
    <w:rsid w:val="006E1B26"/>
    <w:rsid w:val="006E1B62"/>
    <w:rsid w:val="006E1B69"/>
    <w:rsid w:val="006E1C36"/>
    <w:rsid w:val="006E1C8B"/>
    <w:rsid w:val="006E1CBF"/>
    <w:rsid w:val="006E1D5A"/>
    <w:rsid w:val="006E1D84"/>
    <w:rsid w:val="006E1DD3"/>
    <w:rsid w:val="006E1E82"/>
    <w:rsid w:val="006E1E8C"/>
    <w:rsid w:val="006E1F44"/>
    <w:rsid w:val="006E1F4C"/>
    <w:rsid w:val="006E1F97"/>
    <w:rsid w:val="006E1FB4"/>
    <w:rsid w:val="006E1FD7"/>
    <w:rsid w:val="006E2005"/>
    <w:rsid w:val="006E2014"/>
    <w:rsid w:val="006E2186"/>
    <w:rsid w:val="006E21CF"/>
    <w:rsid w:val="006E223B"/>
    <w:rsid w:val="006E226E"/>
    <w:rsid w:val="006E2283"/>
    <w:rsid w:val="006E2458"/>
    <w:rsid w:val="006E24A0"/>
    <w:rsid w:val="006E24CD"/>
    <w:rsid w:val="006E253B"/>
    <w:rsid w:val="006E2574"/>
    <w:rsid w:val="006E2582"/>
    <w:rsid w:val="006E25B3"/>
    <w:rsid w:val="006E267F"/>
    <w:rsid w:val="006E26DE"/>
    <w:rsid w:val="006E2739"/>
    <w:rsid w:val="006E2774"/>
    <w:rsid w:val="006E278F"/>
    <w:rsid w:val="006E2805"/>
    <w:rsid w:val="006E2875"/>
    <w:rsid w:val="006E2963"/>
    <w:rsid w:val="006E29B8"/>
    <w:rsid w:val="006E29CA"/>
    <w:rsid w:val="006E29D5"/>
    <w:rsid w:val="006E2A1D"/>
    <w:rsid w:val="006E2AAB"/>
    <w:rsid w:val="006E2AFC"/>
    <w:rsid w:val="006E2C09"/>
    <w:rsid w:val="006E2C15"/>
    <w:rsid w:val="006E2C3A"/>
    <w:rsid w:val="006E2C66"/>
    <w:rsid w:val="006E2CBE"/>
    <w:rsid w:val="006E2D1C"/>
    <w:rsid w:val="006E2D46"/>
    <w:rsid w:val="006E2DDE"/>
    <w:rsid w:val="006E2E5A"/>
    <w:rsid w:val="006E2E89"/>
    <w:rsid w:val="006E2E98"/>
    <w:rsid w:val="006E2EE9"/>
    <w:rsid w:val="006E2F21"/>
    <w:rsid w:val="006E3065"/>
    <w:rsid w:val="006E308D"/>
    <w:rsid w:val="006E30F2"/>
    <w:rsid w:val="006E31C3"/>
    <w:rsid w:val="006E3274"/>
    <w:rsid w:val="006E3286"/>
    <w:rsid w:val="006E329A"/>
    <w:rsid w:val="006E32AE"/>
    <w:rsid w:val="006E33D4"/>
    <w:rsid w:val="006E34B5"/>
    <w:rsid w:val="006E3588"/>
    <w:rsid w:val="006E360C"/>
    <w:rsid w:val="006E3646"/>
    <w:rsid w:val="006E3698"/>
    <w:rsid w:val="006E36F2"/>
    <w:rsid w:val="006E3780"/>
    <w:rsid w:val="006E378D"/>
    <w:rsid w:val="006E3797"/>
    <w:rsid w:val="006E3823"/>
    <w:rsid w:val="006E38F9"/>
    <w:rsid w:val="006E394E"/>
    <w:rsid w:val="006E39A9"/>
    <w:rsid w:val="006E39B1"/>
    <w:rsid w:val="006E39BC"/>
    <w:rsid w:val="006E3A1F"/>
    <w:rsid w:val="006E3A29"/>
    <w:rsid w:val="006E3A81"/>
    <w:rsid w:val="006E3AAC"/>
    <w:rsid w:val="006E3AC4"/>
    <w:rsid w:val="006E3B23"/>
    <w:rsid w:val="006E3C21"/>
    <w:rsid w:val="006E3DF4"/>
    <w:rsid w:val="006E3E31"/>
    <w:rsid w:val="006E3EF0"/>
    <w:rsid w:val="006E3F30"/>
    <w:rsid w:val="006E3FD0"/>
    <w:rsid w:val="006E3FE3"/>
    <w:rsid w:val="006E4042"/>
    <w:rsid w:val="006E409C"/>
    <w:rsid w:val="006E40F9"/>
    <w:rsid w:val="006E410F"/>
    <w:rsid w:val="006E4115"/>
    <w:rsid w:val="006E411F"/>
    <w:rsid w:val="006E4189"/>
    <w:rsid w:val="006E4242"/>
    <w:rsid w:val="006E426E"/>
    <w:rsid w:val="006E428F"/>
    <w:rsid w:val="006E42DB"/>
    <w:rsid w:val="006E42E5"/>
    <w:rsid w:val="006E43FB"/>
    <w:rsid w:val="006E446A"/>
    <w:rsid w:val="006E4489"/>
    <w:rsid w:val="006E4571"/>
    <w:rsid w:val="006E4602"/>
    <w:rsid w:val="006E4668"/>
    <w:rsid w:val="006E4680"/>
    <w:rsid w:val="006E470C"/>
    <w:rsid w:val="006E474E"/>
    <w:rsid w:val="006E488B"/>
    <w:rsid w:val="006E4950"/>
    <w:rsid w:val="006E49A6"/>
    <w:rsid w:val="006E4B43"/>
    <w:rsid w:val="006E4B66"/>
    <w:rsid w:val="006E4E34"/>
    <w:rsid w:val="006E4FA5"/>
    <w:rsid w:val="006E4FB5"/>
    <w:rsid w:val="006E4FC1"/>
    <w:rsid w:val="006E5035"/>
    <w:rsid w:val="006E506A"/>
    <w:rsid w:val="006E506B"/>
    <w:rsid w:val="006E509E"/>
    <w:rsid w:val="006E50AA"/>
    <w:rsid w:val="006E50B4"/>
    <w:rsid w:val="006E5100"/>
    <w:rsid w:val="006E5111"/>
    <w:rsid w:val="006E511D"/>
    <w:rsid w:val="006E5125"/>
    <w:rsid w:val="006E517F"/>
    <w:rsid w:val="006E5183"/>
    <w:rsid w:val="006E5189"/>
    <w:rsid w:val="006E51BA"/>
    <w:rsid w:val="006E528F"/>
    <w:rsid w:val="006E5296"/>
    <w:rsid w:val="006E531B"/>
    <w:rsid w:val="006E5323"/>
    <w:rsid w:val="006E534D"/>
    <w:rsid w:val="006E5383"/>
    <w:rsid w:val="006E53D2"/>
    <w:rsid w:val="006E53FB"/>
    <w:rsid w:val="006E542D"/>
    <w:rsid w:val="006E5463"/>
    <w:rsid w:val="006E546A"/>
    <w:rsid w:val="006E54C0"/>
    <w:rsid w:val="006E5501"/>
    <w:rsid w:val="006E5528"/>
    <w:rsid w:val="006E555A"/>
    <w:rsid w:val="006E558D"/>
    <w:rsid w:val="006E55BD"/>
    <w:rsid w:val="006E55CD"/>
    <w:rsid w:val="006E55F6"/>
    <w:rsid w:val="006E5663"/>
    <w:rsid w:val="006E56BB"/>
    <w:rsid w:val="006E56E4"/>
    <w:rsid w:val="006E575B"/>
    <w:rsid w:val="006E5766"/>
    <w:rsid w:val="006E5771"/>
    <w:rsid w:val="006E57C7"/>
    <w:rsid w:val="006E582C"/>
    <w:rsid w:val="006E5881"/>
    <w:rsid w:val="006E5998"/>
    <w:rsid w:val="006E5A19"/>
    <w:rsid w:val="006E5A93"/>
    <w:rsid w:val="006E5AAF"/>
    <w:rsid w:val="006E5B9A"/>
    <w:rsid w:val="006E5BA5"/>
    <w:rsid w:val="006E5C4C"/>
    <w:rsid w:val="006E5C62"/>
    <w:rsid w:val="006E5E30"/>
    <w:rsid w:val="006E5E3A"/>
    <w:rsid w:val="006E5E4F"/>
    <w:rsid w:val="006E5EC6"/>
    <w:rsid w:val="006E5ECB"/>
    <w:rsid w:val="006E5F7F"/>
    <w:rsid w:val="006E5F91"/>
    <w:rsid w:val="006E5FA3"/>
    <w:rsid w:val="006E603F"/>
    <w:rsid w:val="006E6084"/>
    <w:rsid w:val="006E60A2"/>
    <w:rsid w:val="006E60C2"/>
    <w:rsid w:val="006E6136"/>
    <w:rsid w:val="006E6193"/>
    <w:rsid w:val="006E623D"/>
    <w:rsid w:val="006E6277"/>
    <w:rsid w:val="006E6279"/>
    <w:rsid w:val="006E62CA"/>
    <w:rsid w:val="006E6350"/>
    <w:rsid w:val="006E6376"/>
    <w:rsid w:val="006E6390"/>
    <w:rsid w:val="006E6391"/>
    <w:rsid w:val="006E65A5"/>
    <w:rsid w:val="006E65B7"/>
    <w:rsid w:val="006E662A"/>
    <w:rsid w:val="006E669E"/>
    <w:rsid w:val="006E66A9"/>
    <w:rsid w:val="006E66E6"/>
    <w:rsid w:val="006E6717"/>
    <w:rsid w:val="006E6732"/>
    <w:rsid w:val="006E6756"/>
    <w:rsid w:val="006E678E"/>
    <w:rsid w:val="006E6853"/>
    <w:rsid w:val="006E6877"/>
    <w:rsid w:val="006E6892"/>
    <w:rsid w:val="006E689D"/>
    <w:rsid w:val="006E6911"/>
    <w:rsid w:val="006E693B"/>
    <w:rsid w:val="006E6A03"/>
    <w:rsid w:val="006E6A04"/>
    <w:rsid w:val="006E6A22"/>
    <w:rsid w:val="006E6A51"/>
    <w:rsid w:val="006E6A77"/>
    <w:rsid w:val="006E6AAC"/>
    <w:rsid w:val="006E6B9F"/>
    <w:rsid w:val="006E6BAE"/>
    <w:rsid w:val="006E6C05"/>
    <w:rsid w:val="006E6C0C"/>
    <w:rsid w:val="006E6C54"/>
    <w:rsid w:val="006E6CA1"/>
    <w:rsid w:val="006E6CD8"/>
    <w:rsid w:val="006E6D6C"/>
    <w:rsid w:val="006E6D80"/>
    <w:rsid w:val="006E6DD6"/>
    <w:rsid w:val="006E6E97"/>
    <w:rsid w:val="006E6F57"/>
    <w:rsid w:val="006E6FB0"/>
    <w:rsid w:val="006E6FF5"/>
    <w:rsid w:val="006E703A"/>
    <w:rsid w:val="006E704E"/>
    <w:rsid w:val="006E70AC"/>
    <w:rsid w:val="006E70AE"/>
    <w:rsid w:val="006E70FE"/>
    <w:rsid w:val="006E7133"/>
    <w:rsid w:val="006E71AD"/>
    <w:rsid w:val="006E71CF"/>
    <w:rsid w:val="006E7266"/>
    <w:rsid w:val="006E72E4"/>
    <w:rsid w:val="006E734A"/>
    <w:rsid w:val="006E7350"/>
    <w:rsid w:val="006E73C9"/>
    <w:rsid w:val="006E74B4"/>
    <w:rsid w:val="006E74BE"/>
    <w:rsid w:val="006E74F1"/>
    <w:rsid w:val="006E74FF"/>
    <w:rsid w:val="006E7577"/>
    <w:rsid w:val="006E7670"/>
    <w:rsid w:val="006E76BD"/>
    <w:rsid w:val="006E76EA"/>
    <w:rsid w:val="006E7745"/>
    <w:rsid w:val="006E7785"/>
    <w:rsid w:val="006E77FA"/>
    <w:rsid w:val="006E787D"/>
    <w:rsid w:val="006E791F"/>
    <w:rsid w:val="006E79A0"/>
    <w:rsid w:val="006E79EC"/>
    <w:rsid w:val="006E7A2F"/>
    <w:rsid w:val="006E7A9D"/>
    <w:rsid w:val="006E7B01"/>
    <w:rsid w:val="006E7B07"/>
    <w:rsid w:val="006E7C14"/>
    <w:rsid w:val="006E7C16"/>
    <w:rsid w:val="006E7C1A"/>
    <w:rsid w:val="006E7C67"/>
    <w:rsid w:val="006E7F25"/>
    <w:rsid w:val="006F0043"/>
    <w:rsid w:val="006F0047"/>
    <w:rsid w:val="006F00FA"/>
    <w:rsid w:val="006F0112"/>
    <w:rsid w:val="006F01E9"/>
    <w:rsid w:val="006F0248"/>
    <w:rsid w:val="006F02C6"/>
    <w:rsid w:val="006F032B"/>
    <w:rsid w:val="006F0380"/>
    <w:rsid w:val="006F0413"/>
    <w:rsid w:val="006F0484"/>
    <w:rsid w:val="006F048F"/>
    <w:rsid w:val="006F0528"/>
    <w:rsid w:val="006F057E"/>
    <w:rsid w:val="006F063B"/>
    <w:rsid w:val="006F06BA"/>
    <w:rsid w:val="006F074F"/>
    <w:rsid w:val="006F075D"/>
    <w:rsid w:val="006F0779"/>
    <w:rsid w:val="006F07FD"/>
    <w:rsid w:val="006F0800"/>
    <w:rsid w:val="006F08E4"/>
    <w:rsid w:val="006F0977"/>
    <w:rsid w:val="006F097C"/>
    <w:rsid w:val="006F09AB"/>
    <w:rsid w:val="006F09C2"/>
    <w:rsid w:val="006F0A96"/>
    <w:rsid w:val="006F0AF1"/>
    <w:rsid w:val="006F0AF9"/>
    <w:rsid w:val="006F0B51"/>
    <w:rsid w:val="006F0B65"/>
    <w:rsid w:val="006F0B84"/>
    <w:rsid w:val="006F0BA5"/>
    <w:rsid w:val="006F0BD4"/>
    <w:rsid w:val="006F0C4B"/>
    <w:rsid w:val="006F0C5A"/>
    <w:rsid w:val="006F0C97"/>
    <w:rsid w:val="006F0CC7"/>
    <w:rsid w:val="006F0DF1"/>
    <w:rsid w:val="006F0E1F"/>
    <w:rsid w:val="006F0E22"/>
    <w:rsid w:val="006F0E80"/>
    <w:rsid w:val="006F0F22"/>
    <w:rsid w:val="006F0F39"/>
    <w:rsid w:val="006F103B"/>
    <w:rsid w:val="006F1069"/>
    <w:rsid w:val="006F1093"/>
    <w:rsid w:val="006F10A5"/>
    <w:rsid w:val="006F10F4"/>
    <w:rsid w:val="006F11BF"/>
    <w:rsid w:val="006F11DD"/>
    <w:rsid w:val="006F11E4"/>
    <w:rsid w:val="006F1200"/>
    <w:rsid w:val="006F1231"/>
    <w:rsid w:val="006F1294"/>
    <w:rsid w:val="006F1415"/>
    <w:rsid w:val="006F147D"/>
    <w:rsid w:val="006F14AA"/>
    <w:rsid w:val="006F14CC"/>
    <w:rsid w:val="006F14FE"/>
    <w:rsid w:val="006F1510"/>
    <w:rsid w:val="006F15B9"/>
    <w:rsid w:val="006F15BD"/>
    <w:rsid w:val="006F15DB"/>
    <w:rsid w:val="006F15E9"/>
    <w:rsid w:val="006F163B"/>
    <w:rsid w:val="006F16EF"/>
    <w:rsid w:val="006F1776"/>
    <w:rsid w:val="006F18F8"/>
    <w:rsid w:val="006F1919"/>
    <w:rsid w:val="006F1924"/>
    <w:rsid w:val="006F19C1"/>
    <w:rsid w:val="006F19D3"/>
    <w:rsid w:val="006F19FE"/>
    <w:rsid w:val="006F1A47"/>
    <w:rsid w:val="006F1AE4"/>
    <w:rsid w:val="006F1B30"/>
    <w:rsid w:val="006F1BC4"/>
    <w:rsid w:val="006F1C29"/>
    <w:rsid w:val="006F1C37"/>
    <w:rsid w:val="006F1CE9"/>
    <w:rsid w:val="006F1D12"/>
    <w:rsid w:val="006F1D9D"/>
    <w:rsid w:val="006F1DFB"/>
    <w:rsid w:val="006F1EA4"/>
    <w:rsid w:val="006F1EED"/>
    <w:rsid w:val="006F201B"/>
    <w:rsid w:val="006F203A"/>
    <w:rsid w:val="006F20B0"/>
    <w:rsid w:val="006F20CB"/>
    <w:rsid w:val="006F2152"/>
    <w:rsid w:val="006F21EF"/>
    <w:rsid w:val="006F21F2"/>
    <w:rsid w:val="006F224A"/>
    <w:rsid w:val="006F224C"/>
    <w:rsid w:val="006F224E"/>
    <w:rsid w:val="006F227C"/>
    <w:rsid w:val="006F22B5"/>
    <w:rsid w:val="006F2312"/>
    <w:rsid w:val="006F2333"/>
    <w:rsid w:val="006F23C8"/>
    <w:rsid w:val="006F23F7"/>
    <w:rsid w:val="006F2501"/>
    <w:rsid w:val="006F2530"/>
    <w:rsid w:val="006F2628"/>
    <w:rsid w:val="006F2752"/>
    <w:rsid w:val="006F2795"/>
    <w:rsid w:val="006F27A6"/>
    <w:rsid w:val="006F27CF"/>
    <w:rsid w:val="006F2833"/>
    <w:rsid w:val="006F29A1"/>
    <w:rsid w:val="006F29D9"/>
    <w:rsid w:val="006F2B70"/>
    <w:rsid w:val="006F2B8B"/>
    <w:rsid w:val="006F2BE2"/>
    <w:rsid w:val="006F2C23"/>
    <w:rsid w:val="006F2C98"/>
    <w:rsid w:val="006F2CBD"/>
    <w:rsid w:val="006F2DEF"/>
    <w:rsid w:val="006F2E0C"/>
    <w:rsid w:val="006F2E86"/>
    <w:rsid w:val="006F2F10"/>
    <w:rsid w:val="006F3007"/>
    <w:rsid w:val="006F3041"/>
    <w:rsid w:val="006F3176"/>
    <w:rsid w:val="006F3196"/>
    <w:rsid w:val="006F31DA"/>
    <w:rsid w:val="006F31E6"/>
    <w:rsid w:val="006F323D"/>
    <w:rsid w:val="006F32AF"/>
    <w:rsid w:val="006F3387"/>
    <w:rsid w:val="006F33C7"/>
    <w:rsid w:val="006F340D"/>
    <w:rsid w:val="006F3421"/>
    <w:rsid w:val="006F3422"/>
    <w:rsid w:val="006F347D"/>
    <w:rsid w:val="006F34C5"/>
    <w:rsid w:val="006F34DD"/>
    <w:rsid w:val="006F351B"/>
    <w:rsid w:val="006F3597"/>
    <w:rsid w:val="006F35AA"/>
    <w:rsid w:val="006F35AD"/>
    <w:rsid w:val="006F3673"/>
    <w:rsid w:val="006F372C"/>
    <w:rsid w:val="006F3762"/>
    <w:rsid w:val="006F37C6"/>
    <w:rsid w:val="006F37DD"/>
    <w:rsid w:val="006F386A"/>
    <w:rsid w:val="006F38AB"/>
    <w:rsid w:val="006F38B6"/>
    <w:rsid w:val="006F38C2"/>
    <w:rsid w:val="006F390A"/>
    <w:rsid w:val="006F3935"/>
    <w:rsid w:val="006F399D"/>
    <w:rsid w:val="006F3AE1"/>
    <w:rsid w:val="006F3B9D"/>
    <w:rsid w:val="006F3BD7"/>
    <w:rsid w:val="006F3BEA"/>
    <w:rsid w:val="006F3C53"/>
    <w:rsid w:val="006F3C6F"/>
    <w:rsid w:val="006F3CA0"/>
    <w:rsid w:val="006F3CB2"/>
    <w:rsid w:val="006F3CF9"/>
    <w:rsid w:val="006F3D3B"/>
    <w:rsid w:val="006F3D43"/>
    <w:rsid w:val="006F3D8C"/>
    <w:rsid w:val="006F3E00"/>
    <w:rsid w:val="006F3E81"/>
    <w:rsid w:val="006F3EE4"/>
    <w:rsid w:val="006F3EF3"/>
    <w:rsid w:val="006F3F5A"/>
    <w:rsid w:val="006F3F9B"/>
    <w:rsid w:val="006F3FAF"/>
    <w:rsid w:val="006F4081"/>
    <w:rsid w:val="006F418C"/>
    <w:rsid w:val="006F41A5"/>
    <w:rsid w:val="006F41C9"/>
    <w:rsid w:val="006F428F"/>
    <w:rsid w:val="006F42F8"/>
    <w:rsid w:val="006F4405"/>
    <w:rsid w:val="006F4421"/>
    <w:rsid w:val="006F4495"/>
    <w:rsid w:val="006F44EF"/>
    <w:rsid w:val="006F44FB"/>
    <w:rsid w:val="006F4548"/>
    <w:rsid w:val="006F45B0"/>
    <w:rsid w:val="006F45E0"/>
    <w:rsid w:val="006F464A"/>
    <w:rsid w:val="006F46A3"/>
    <w:rsid w:val="006F4767"/>
    <w:rsid w:val="006F47D7"/>
    <w:rsid w:val="006F481A"/>
    <w:rsid w:val="006F490C"/>
    <w:rsid w:val="006F4A86"/>
    <w:rsid w:val="006F4AA2"/>
    <w:rsid w:val="006F4AA4"/>
    <w:rsid w:val="006F4B52"/>
    <w:rsid w:val="006F4B85"/>
    <w:rsid w:val="006F4BD7"/>
    <w:rsid w:val="006F4D67"/>
    <w:rsid w:val="006F4E68"/>
    <w:rsid w:val="006F4EFF"/>
    <w:rsid w:val="006F4F37"/>
    <w:rsid w:val="006F4FD0"/>
    <w:rsid w:val="006F50B7"/>
    <w:rsid w:val="006F512D"/>
    <w:rsid w:val="006F5189"/>
    <w:rsid w:val="006F5312"/>
    <w:rsid w:val="006F5330"/>
    <w:rsid w:val="006F5336"/>
    <w:rsid w:val="006F5350"/>
    <w:rsid w:val="006F53D7"/>
    <w:rsid w:val="006F5502"/>
    <w:rsid w:val="006F5528"/>
    <w:rsid w:val="006F555F"/>
    <w:rsid w:val="006F55E2"/>
    <w:rsid w:val="006F562C"/>
    <w:rsid w:val="006F577E"/>
    <w:rsid w:val="006F57DC"/>
    <w:rsid w:val="006F58CE"/>
    <w:rsid w:val="006F58CF"/>
    <w:rsid w:val="006F5985"/>
    <w:rsid w:val="006F59B9"/>
    <w:rsid w:val="006F59EC"/>
    <w:rsid w:val="006F59F2"/>
    <w:rsid w:val="006F59F6"/>
    <w:rsid w:val="006F5A58"/>
    <w:rsid w:val="006F5AEE"/>
    <w:rsid w:val="006F5B13"/>
    <w:rsid w:val="006F5BBD"/>
    <w:rsid w:val="006F5BDD"/>
    <w:rsid w:val="006F5C07"/>
    <w:rsid w:val="006F5C81"/>
    <w:rsid w:val="006F5D41"/>
    <w:rsid w:val="006F5DA2"/>
    <w:rsid w:val="006F5DBF"/>
    <w:rsid w:val="006F5DD7"/>
    <w:rsid w:val="006F5E18"/>
    <w:rsid w:val="006F5E7A"/>
    <w:rsid w:val="006F5EE1"/>
    <w:rsid w:val="006F5FC1"/>
    <w:rsid w:val="006F5FD3"/>
    <w:rsid w:val="006F6086"/>
    <w:rsid w:val="006F60AB"/>
    <w:rsid w:val="006F61B8"/>
    <w:rsid w:val="006F61BF"/>
    <w:rsid w:val="006F61FB"/>
    <w:rsid w:val="006F6202"/>
    <w:rsid w:val="006F6264"/>
    <w:rsid w:val="006F626A"/>
    <w:rsid w:val="006F6297"/>
    <w:rsid w:val="006F62B7"/>
    <w:rsid w:val="006F6320"/>
    <w:rsid w:val="006F6350"/>
    <w:rsid w:val="006F6372"/>
    <w:rsid w:val="006F6384"/>
    <w:rsid w:val="006F63C9"/>
    <w:rsid w:val="006F63CA"/>
    <w:rsid w:val="006F63E9"/>
    <w:rsid w:val="006F6413"/>
    <w:rsid w:val="006F64AC"/>
    <w:rsid w:val="006F651D"/>
    <w:rsid w:val="006F653D"/>
    <w:rsid w:val="006F654E"/>
    <w:rsid w:val="006F65DD"/>
    <w:rsid w:val="006F6606"/>
    <w:rsid w:val="006F6640"/>
    <w:rsid w:val="006F6671"/>
    <w:rsid w:val="006F6699"/>
    <w:rsid w:val="006F674F"/>
    <w:rsid w:val="006F67D8"/>
    <w:rsid w:val="006F687C"/>
    <w:rsid w:val="006F68EB"/>
    <w:rsid w:val="006F68EF"/>
    <w:rsid w:val="006F6A2E"/>
    <w:rsid w:val="006F6A84"/>
    <w:rsid w:val="006F6A98"/>
    <w:rsid w:val="006F6B4E"/>
    <w:rsid w:val="006F6CF1"/>
    <w:rsid w:val="006F6D17"/>
    <w:rsid w:val="006F6D3C"/>
    <w:rsid w:val="006F6E26"/>
    <w:rsid w:val="006F6F4C"/>
    <w:rsid w:val="006F6FD8"/>
    <w:rsid w:val="006F70AC"/>
    <w:rsid w:val="006F7136"/>
    <w:rsid w:val="006F713E"/>
    <w:rsid w:val="006F71EF"/>
    <w:rsid w:val="006F722D"/>
    <w:rsid w:val="006F7288"/>
    <w:rsid w:val="006F72E1"/>
    <w:rsid w:val="006F72F7"/>
    <w:rsid w:val="006F7386"/>
    <w:rsid w:val="006F738E"/>
    <w:rsid w:val="006F7407"/>
    <w:rsid w:val="006F7477"/>
    <w:rsid w:val="006F7480"/>
    <w:rsid w:val="006F7482"/>
    <w:rsid w:val="006F74AE"/>
    <w:rsid w:val="006F750C"/>
    <w:rsid w:val="006F751D"/>
    <w:rsid w:val="006F751E"/>
    <w:rsid w:val="006F7542"/>
    <w:rsid w:val="006F7559"/>
    <w:rsid w:val="006F7583"/>
    <w:rsid w:val="006F7674"/>
    <w:rsid w:val="006F7755"/>
    <w:rsid w:val="006F792C"/>
    <w:rsid w:val="006F79B0"/>
    <w:rsid w:val="006F79E5"/>
    <w:rsid w:val="006F79FA"/>
    <w:rsid w:val="006F7A0B"/>
    <w:rsid w:val="006F7A25"/>
    <w:rsid w:val="006F7A48"/>
    <w:rsid w:val="006F7A75"/>
    <w:rsid w:val="006F7AB2"/>
    <w:rsid w:val="006F7C28"/>
    <w:rsid w:val="006F7C5A"/>
    <w:rsid w:val="006F7C9C"/>
    <w:rsid w:val="006F7CB8"/>
    <w:rsid w:val="006F7CED"/>
    <w:rsid w:val="006F7D0E"/>
    <w:rsid w:val="006F7D22"/>
    <w:rsid w:val="006F7D64"/>
    <w:rsid w:val="006F7DF0"/>
    <w:rsid w:val="006F7DF8"/>
    <w:rsid w:val="006F7E85"/>
    <w:rsid w:val="006F7EFE"/>
    <w:rsid w:val="006F7F88"/>
    <w:rsid w:val="006F7FA6"/>
    <w:rsid w:val="00700008"/>
    <w:rsid w:val="00700052"/>
    <w:rsid w:val="007000A8"/>
    <w:rsid w:val="007000D0"/>
    <w:rsid w:val="0070010A"/>
    <w:rsid w:val="0070011E"/>
    <w:rsid w:val="0070012C"/>
    <w:rsid w:val="00700146"/>
    <w:rsid w:val="007001A0"/>
    <w:rsid w:val="007001B8"/>
    <w:rsid w:val="007001E1"/>
    <w:rsid w:val="00700256"/>
    <w:rsid w:val="0070026F"/>
    <w:rsid w:val="00700398"/>
    <w:rsid w:val="00700411"/>
    <w:rsid w:val="007004A0"/>
    <w:rsid w:val="007004C2"/>
    <w:rsid w:val="007005CB"/>
    <w:rsid w:val="007005DE"/>
    <w:rsid w:val="007006C2"/>
    <w:rsid w:val="00700864"/>
    <w:rsid w:val="00700898"/>
    <w:rsid w:val="00700940"/>
    <w:rsid w:val="007009FD"/>
    <w:rsid w:val="00700A18"/>
    <w:rsid w:val="00700AB0"/>
    <w:rsid w:val="00700B2A"/>
    <w:rsid w:val="00700B5F"/>
    <w:rsid w:val="00700B67"/>
    <w:rsid w:val="00700BAE"/>
    <w:rsid w:val="00700BF8"/>
    <w:rsid w:val="00700C33"/>
    <w:rsid w:val="00700C9B"/>
    <w:rsid w:val="00700CF4"/>
    <w:rsid w:val="00700D5C"/>
    <w:rsid w:val="00700DA0"/>
    <w:rsid w:val="00700DEA"/>
    <w:rsid w:val="00700F1C"/>
    <w:rsid w:val="00700F56"/>
    <w:rsid w:val="00700F6B"/>
    <w:rsid w:val="00700FD7"/>
    <w:rsid w:val="0070103A"/>
    <w:rsid w:val="00701075"/>
    <w:rsid w:val="007011FB"/>
    <w:rsid w:val="0070121C"/>
    <w:rsid w:val="00701230"/>
    <w:rsid w:val="00701272"/>
    <w:rsid w:val="00701286"/>
    <w:rsid w:val="007012E3"/>
    <w:rsid w:val="00701320"/>
    <w:rsid w:val="00701333"/>
    <w:rsid w:val="007013A0"/>
    <w:rsid w:val="007013B7"/>
    <w:rsid w:val="007013BA"/>
    <w:rsid w:val="007013E3"/>
    <w:rsid w:val="00701428"/>
    <w:rsid w:val="00701442"/>
    <w:rsid w:val="0070147B"/>
    <w:rsid w:val="0070147D"/>
    <w:rsid w:val="00701534"/>
    <w:rsid w:val="00701548"/>
    <w:rsid w:val="007015C5"/>
    <w:rsid w:val="007015CD"/>
    <w:rsid w:val="00701601"/>
    <w:rsid w:val="00701638"/>
    <w:rsid w:val="007016E6"/>
    <w:rsid w:val="007016FC"/>
    <w:rsid w:val="00701746"/>
    <w:rsid w:val="00701760"/>
    <w:rsid w:val="00701768"/>
    <w:rsid w:val="0070178F"/>
    <w:rsid w:val="00701797"/>
    <w:rsid w:val="007017C4"/>
    <w:rsid w:val="007017F7"/>
    <w:rsid w:val="0070183F"/>
    <w:rsid w:val="0070187B"/>
    <w:rsid w:val="007018A3"/>
    <w:rsid w:val="007018B0"/>
    <w:rsid w:val="0070197D"/>
    <w:rsid w:val="00701A5F"/>
    <w:rsid w:val="00701AD9"/>
    <w:rsid w:val="00701BB0"/>
    <w:rsid w:val="00701BC2"/>
    <w:rsid w:val="00701C2B"/>
    <w:rsid w:val="00701C62"/>
    <w:rsid w:val="00701C6B"/>
    <w:rsid w:val="00701D4D"/>
    <w:rsid w:val="00701E0E"/>
    <w:rsid w:val="00701EB7"/>
    <w:rsid w:val="00702004"/>
    <w:rsid w:val="007020AB"/>
    <w:rsid w:val="007020CF"/>
    <w:rsid w:val="00702260"/>
    <w:rsid w:val="007022E7"/>
    <w:rsid w:val="00702310"/>
    <w:rsid w:val="0070233A"/>
    <w:rsid w:val="0070235C"/>
    <w:rsid w:val="0070246F"/>
    <w:rsid w:val="00702503"/>
    <w:rsid w:val="00702641"/>
    <w:rsid w:val="0070269F"/>
    <w:rsid w:val="007026C0"/>
    <w:rsid w:val="00702797"/>
    <w:rsid w:val="007027EA"/>
    <w:rsid w:val="0070280A"/>
    <w:rsid w:val="0070284B"/>
    <w:rsid w:val="007028B4"/>
    <w:rsid w:val="0070292E"/>
    <w:rsid w:val="00702968"/>
    <w:rsid w:val="00702A6E"/>
    <w:rsid w:val="00702AA2"/>
    <w:rsid w:val="00702AD6"/>
    <w:rsid w:val="00702B18"/>
    <w:rsid w:val="00702B1F"/>
    <w:rsid w:val="00702B50"/>
    <w:rsid w:val="00702B51"/>
    <w:rsid w:val="00702BDF"/>
    <w:rsid w:val="00702C27"/>
    <w:rsid w:val="00702CCD"/>
    <w:rsid w:val="00702D11"/>
    <w:rsid w:val="00702D75"/>
    <w:rsid w:val="00702DC7"/>
    <w:rsid w:val="00702E22"/>
    <w:rsid w:val="00702ED1"/>
    <w:rsid w:val="00702F80"/>
    <w:rsid w:val="007030BD"/>
    <w:rsid w:val="0070315E"/>
    <w:rsid w:val="0070317D"/>
    <w:rsid w:val="007031B5"/>
    <w:rsid w:val="0070338B"/>
    <w:rsid w:val="007033E8"/>
    <w:rsid w:val="00703427"/>
    <w:rsid w:val="0070342C"/>
    <w:rsid w:val="00703481"/>
    <w:rsid w:val="0070348E"/>
    <w:rsid w:val="00703520"/>
    <w:rsid w:val="00703534"/>
    <w:rsid w:val="00703570"/>
    <w:rsid w:val="00703572"/>
    <w:rsid w:val="007035DB"/>
    <w:rsid w:val="0070361E"/>
    <w:rsid w:val="007036CC"/>
    <w:rsid w:val="007036EB"/>
    <w:rsid w:val="00703722"/>
    <w:rsid w:val="0070372C"/>
    <w:rsid w:val="00703736"/>
    <w:rsid w:val="00703820"/>
    <w:rsid w:val="0070384D"/>
    <w:rsid w:val="00703879"/>
    <w:rsid w:val="0070388F"/>
    <w:rsid w:val="007038E7"/>
    <w:rsid w:val="00703903"/>
    <w:rsid w:val="00703A99"/>
    <w:rsid w:val="00703C56"/>
    <w:rsid w:val="00703C75"/>
    <w:rsid w:val="00703CAD"/>
    <w:rsid w:val="00703CB1"/>
    <w:rsid w:val="00703D21"/>
    <w:rsid w:val="00703D61"/>
    <w:rsid w:val="00703D68"/>
    <w:rsid w:val="00703DD3"/>
    <w:rsid w:val="00703DED"/>
    <w:rsid w:val="00703DF2"/>
    <w:rsid w:val="00703E15"/>
    <w:rsid w:val="00703F4A"/>
    <w:rsid w:val="00703F85"/>
    <w:rsid w:val="00704112"/>
    <w:rsid w:val="007041AD"/>
    <w:rsid w:val="007041B5"/>
    <w:rsid w:val="007041C7"/>
    <w:rsid w:val="00704387"/>
    <w:rsid w:val="007043B8"/>
    <w:rsid w:val="00704417"/>
    <w:rsid w:val="0070441D"/>
    <w:rsid w:val="007045B0"/>
    <w:rsid w:val="007045B3"/>
    <w:rsid w:val="007045B8"/>
    <w:rsid w:val="0070462E"/>
    <w:rsid w:val="007046C7"/>
    <w:rsid w:val="00704757"/>
    <w:rsid w:val="00704781"/>
    <w:rsid w:val="00704782"/>
    <w:rsid w:val="007047A9"/>
    <w:rsid w:val="007047ED"/>
    <w:rsid w:val="00704810"/>
    <w:rsid w:val="0070487A"/>
    <w:rsid w:val="00704881"/>
    <w:rsid w:val="00704916"/>
    <w:rsid w:val="00704930"/>
    <w:rsid w:val="007049E3"/>
    <w:rsid w:val="00704B4E"/>
    <w:rsid w:val="00704B58"/>
    <w:rsid w:val="00704C37"/>
    <w:rsid w:val="00704CA7"/>
    <w:rsid w:val="00704D7C"/>
    <w:rsid w:val="00704E35"/>
    <w:rsid w:val="00704E41"/>
    <w:rsid w:val="00704E8F"/>
    <w:rsid w:val="00704E97"/>
    <w:rsid w:val="00704F81"/>
    <w:rsid w:val="00704F9F"/>
    <w:rsid w:val="00705033"/>
    <w:rsid w:val="007050A7"/>
    <w:rsid w:val="0070513F"/>
    <w:rsid w:val="0070517F"/>
    <w:rsid w:val="007051A1"/>
    <w:rsid w:val="00705227"/>
    <w:rsid w:val="0070542C"/>
    <w:rsid w:val="0070547D"/>
    <w:rsid w:val="007054FB"/>
    <w:rsid w:val="00705513"/>
    <w:rsid w:val="007055F1"/>
    <w:rsid w:val="0070560F"/>
    <w:rsid w:val="00705673"/>
    <w:rsid w:val="00705682"/>
    <w:rsid w:val="0070569E"/>
    <w:rsid w:val="007057E3"/>
    <w:rsid w:val="00705869"/>
    <w:rsid w:val="0070588C"/>
    <w:rsid w:val="0070588E"/>
    <w:rsid w:val="0070596C"/>
    <w:rsid w:val="007059DE"/>
    <w:rsid w:val="007059E3"/>
    <w:rsid w:val="00705AEC"/>
    <w:rsid w:val="00705BDB"/>
    <w:rsid w:val="00705C7A"/>
    <w:rsid w:val="00705D1F"/>
    <w:rsid w:val="00705D96"/>
    <w:rsid w:val="00705E1D"/>
    <w:rsid w:val="00705E5E"/>
    <w:rsid w:val="00705E82"/>
    <w:rsid w:val="00705EEB"/>
    <w:rsid w:val="00705F04"/>
    <w:rsid w:val="00705F3F"/>
    <w:rsid w:val="00705FCF"/>
    <w:rsid w:val="00706127"/>
    <w:rsid w:val="00706196"/>
    <w:rsid w:val="007061A8"/>
    <w:rsid w:val="007061DB"/>
    <w:rsid w:val="007061FF"/>
    <w:rsid w:val="00706247"/>
    <w:rsid w:val="00706283"/>
    <w:rsid w:val="007062D5"/>
    <w:rsid w:val="0070647B"/>
    <w:rsid w:val="007064AB"/>
    <w:rsid w:val="007064CC"/>
    <w:rsid w:val="007064FF"/>
    <w:rsid w:val="007065B0"/>
    <w:rsid w:val="007065D1"/>
    <w:rsid w:val="007065DA"/>
    <w:rsid w:val="007065F8"/>
    <w:rsid w:val="00706676"/>
    <w:rsid w:val="0070673E"/>
    <w:rsid w:val="007068F0"/>
    <w:rsid w:val="00706945"/>
    <w:rsid w:val="00706950"/>
    <w:rsid w:val="00706962"/>
    <w:rsid w:val="0070697D"/>
    <w:rsid w:val="00706AFE"/>
    <w:rsid w:val="00706B88"/>
    <w:rsid w:val="00706BBB"/>
    <w:rsid w:val="00706C4A"/>
    <w:rsid w:val="00706C6A"/>
    <w:rsid w:val="00706C93"/>
    <w:rsid w:val="00706D7E"/>
    <w:rsid w:val="00706DDC"/>
    <w:rsid w:val="00706E49"/>
    <w:rsid w:val="00706F54"/>
    <w:rsid w:val="00706FE9"/>
    <w:rsid w:val="007070AE"/>
    <w:rsid w:val="007070D3"/>
    <w:rsid w:val="00707106"/>
    <w:rsid w:val="00707110"/>
    <w:rsid w:val="0070711B"/>
    <w:rsid w:val="0070713D"/>
    <w:rsid w:val="00707184"/>
    <w:rsid w:val="00707208"/>
    <w:rsid w:val="00707209"/>
    <w:rsid w:val="007072B8"/>
    <w:rsid w:val="00707355"/>
    <w:rsid w:val="00707422"/>
    <w:rsid w:val="00707423"/>
    <w:rsid w:val="007074D9"/>
    <w:rsid w:val="007075B0"/>
    <w:rsid w:val="007075D6"/>
    <w:rsid w:val="007075F9"/>
    <w:rsid w:val="0070775D"/>
    <w:rsid w:val="00707782"/>
    <w:rsid w:val="007077A9"/>
    <w:rsid w:val="00707826"/>
    <w:rsid w:val="00707889"/>
    <w:rsid w:val="00707899"/>
    <w:rsid w:val="007078B1"/>
    <w:rsid w:val="00707A82"/>
    <w:rsid w:val="00707A8F"/>
    <w:rsid w:val="00707AA0"/>
    <w:rsid w:val="00707B0C"/>
    <w:rsid w:val="00707B75"/>
    <w:rsid w:val="00707C0A"/>
    <w:rsid w:val="00707D03"/>
    <w:rsid w:val="00707D2B"/>
    <w:rsid w:val="00707D32"/>
    <w:rsid w:val="00707DDF"/>
    <w:rsid w:val="00707E98"/>
    <w:rsid w:val="00707F77"/>
    <w:rsid w:val="00707F98"/>
    <w:rsid w:val="00710057"/>
    <w:rsid w:val="0071015D"/>
    <w:rsid w:val="007101D5"/>
    <w:rsid w:val="00710210"/>
    <w:rsid w:val="00710242"/>
    <w:rsid w:val="0071026D"/>
    <w:rsid w:val="00710304"/>
    <w:rsid w:val="00710314"/>
    <w:rsid w:val="0071040B"/>
    <w:rsid w:val="007104AB"/>
    <w:rsid w:val="007104ED"/>
    <w:rsid w:val="0071050A"/>
    <w:rsid w:val="00710555"/>
    <w:rsid w:val="00710576"/>
    <w:rsid w:val="0071059D"/>
    <w:rsid w:val="00710646"/>
    <w:rsid w:val="0071064E"/>
    <w:rsid w:val="0071067C"/>
    <w:rsid w:val="00710749"/>
    <w:rsid w:val="0071077C"/>
    <w:rsid w:val="007107B4"/>
    <w:rsid w:val="007107F9"/>
    <w:rsid w:val="00710870"/>
    <w:rsid w:val="007108C0"/>
    <w:rsid w:val="0071094F"/>
    <w:rsid w:val="007109AD"/>
    <w:rsid w:val="007109D7"/>
    <w:rsid w:val="007109E9"/>
    <w:rsid w:val="007109EC"/>
    <w:rsid w:val="007109FA"/>
    <w:rsid w:val="00710A46"/>
    <w:rsid w:val="00710A93"/>
    <w:rsid w:val="00710AA5"/>
    <w:rsid w:val="00710AB9"/>
    <w:rsid w:val="00710B27"/>
    <w:rsid w:val="00710B3C"/>
    <w:rsid w:val="00710B78"/>
    <w:rsid w:val="00710C30"/>
    <w:rsid w:val="00710D53"/>
    <w:rsid w:val="00710D86"/>
    <w:rsid w:val="00710E16"/>
    <w:rsid w:val="00710E6A"/>
    <w:rsid w:val="00710ECE"/>
    <w:rsid w:val="00710F21"/>
    <w:rsid w:val="00710FA1"/>
    <w:rsid w:val="00711071"/>
    <w:rsid w:val="007110A8"/>
    <w:rsid w:val="0071113A"/>
    <w:rsid w:val="00711197"/>
    <w:rsid w:val="007111DB"/>
    <w:rsid w:val="0071128B"/>
    <w:rsid w:val="00711358"/>
    <w:rsid w:val="0071135F"/>
    <w:rsid w:val="007114AA"/>
    <w:rsid w:val="00711651"/>
    <w:rsid w:val="00711657"/>
    <w:rsid w:val="0071165B"/>
    <w:rsid w:val="007116A3"/>
    <w:rsid w:val="007116DB"/>
    <w:rsid w:val="00711700"/>
    <w:rsid w:val="007117BF"/>
    <w:rsid w:val="007118B5"/>
    <w:rsid w:val="0071195E"/>
    <w:rsid w:val="007119C6"/>
    <w:rsid w:val="007119FB"/>
    <w:rsid w:val="00711AB9"/>
    <w:rsid w:val="00711B58"/>
    <w:rsid w:val="00711B75"/>
    <w:rsid w:val="00711BCD"/>
    <w:rsid w:val="00711C90"/>
    <w:rsid w:val="00711C9B"/>
    <w:rsid w:val="00711CDE"/>
    <w:rsid w:val="00711CDF"/>
    <w:rsid w:val="00711CE4"/>
    <w:rsid w:val="00711E02"/>
    <w:rsid w:val="00711E58"/>
    <w:rsid w:val="00711F52"/>
    <w:rsid w:val="00711F64"/>
    <w:rsid w:val="00712005"/>
    <w:rsid w:val="00712047"/>
    <w:rsid w:val="007120C9"/>
    <w:rsid w:val="007121A9"/>
    <w:rsid w:val="00712272"/>
    <w:rsid w:val="0071227A"/>
    <w:rsid w:val="0071228E"/>
    <w:rsid w:val="0071239A"/>
    <w:rsid w:val="007123A1"/>
    <w:rsid w:val="007123E5"/>
    <w:rsid w:val="007124A5"/>
    <w:rsid w:val="00712500"/>
    <w:rsid w:val="00712511"/>
    <w:rsid w:val="00712515"/>
    <w:rsid w:val="00712669"/>
    <w:rsid w:val="0071269A"/>
    <w:rsid w:val="0071276D"/>
    <w:rsid w:val="00712802"/>
    <w:rsid w:val="0071284C"/>
    <w:rsid w:val="00712856"/>
    <w:rsid w:val="0071289B"/>
    <w:rsid w:val="007128B7"/>
    <w:rsid w:val="00712936"/>
    <w:rsid w:val="007129D8"/>
    <w:rsid w:val="00712A04"/>
    <w:rsid w:val="00712AC2"/>
    <w:rsid w:val="00712B50"/>
    <w:rsid w:val="00712B5F"/>
    <w:rsid w:val="00712BE6"/>
    <w:rsid w:val="00712C63"/>
    <w:rsid w:val="00712C85"/>
    <w:rsid w:val="00712CD9"/>
    <w:rsid w:val="00712D50"/>
    <w:rsid w:val="00712D88"/>
    <w:rsid w:val="00712D93"/>
    <w:rsid w:val="00712E3B"/>
    <w:rsid w:val="00712E3C"/>
    <w:rsid w:val="00712EBB"/>
    <w:rsid w:val="00712EC8"/>
    <w:rsid w:val="00712F31"/>
    <w:rsid w:val="00712FE8"/>
    <w:rsid w:val="00713039"/>
    <w:rsid w:val="007130AF"/>
    <w:rsid w:val="007130EB"/>
    <w:rsid w:val="0071311C"/>
    <w:rsid w:val="00713153"/>
    <w:rsid w:val="00713163"/>
    <w:rsid w:val="00713190"/>
    <w:rsid w:val="00713196"/>
    <w:rsid w:val="007131A6"/>
    <w:rsid w:val="007131DD"/>
    <w:rsid w:val="007131EA"/>
    <w:rsid w:val="007131F0"/>
    <w:rsid w:val="007131FC"/>
    <w:rsid w:val="00713201"/>
    <w:rsid w:val="00713225"/>
    <w:rsid w:val="00713239"/>
    <w:rsid w:val="00713264"/>
    <w:rsid w:val="00713282"/>
    <w:rsid w:val="007132A5"/>
    <w:rsid w:val="007132B6"/>
    <w:rsid w:val="00713333"/>
    <w:rsid w:val="0071339D"/>
    <w:rsid w:val="007134B9"/>
    <w:rsid w:val="007134F0"/>
    <w:rsid w:val="007135B3"/>
    <w:rsid w:val="007135D2"/>
    <w:rsid w:val="00713619"/>
    <w:rsid w:val="0071362E"/>
    <w:rsid w:val="00713633"/>
    <w:rsid w:val="0071370F"/>
    <w:rsid w:val="00713795"/>
    <w:rsid w:val="007137F4"/>
    <w:rsid w:val="007138B2"/>
    <w:rsid w:val="00713A0F"/>
    <w:rsid w:val="00713A3A"/>
    <w:rsid w:val="00713AE2"/>
    <w:rsid w:val="00713BAB"/>
    <w:rsid w:val="00713BD2"/>
    <w:rsid w:val="00713C7B"/>
    <w:rsid w:val="00714085"/>
    <w:rsid w:val="007140DB"/>
    <w:rsid w:val="0071410A"/>
    <w:rsid w:val="0071417C"/>
    <w:rsid w:val="007141A7"/>
    <w:rsid w:val="007141C7"/>
    <w:rsid w:val="007141CA"/>
    <w:rsid w:val="0071425C"/>
    <w:rsid w:val="00714288"/>
    <w:rsid w:val="007142B2"/>
    <w:rsid w:val="007142B7"/>
    <w:rsid w:val="007142E4"/>
    <w:rsid w:val="0071433E"/>
    <w:rsid w:val="0071435D"/>
    <w:rsid w:val="00714439"/>
    <w:rsid w:val="00714452"/>
    <w:rsid w:val="0071445A"/>
    <w:rsid w:val="007144B1"/>
    <w:rsid w:val="007144C2"/>
    <w:rsid w:val="00714537"/>
    <w:rsid w:val="00714593"/>
    <w:rsid w:val="00714673"/>
    <w:rsid w:val="0071467F"/>
    <w:rsid w:val="007146C0"/>
    <w:rsid w:val="0071477D"/>
    <w:rsid w:val="007147CA"/>
    <w:rsid w:val="0071480E"/>
    <w:rsid w:val="0071481E"/>
    <w:rsid w:val="0071483B"/>
    <w:rsid w:val="00714888"/>
    <w:rsid w:val="0071488B"/>
    <w:rsid w:val="007148F2"/>
    <w:rsid w:val="0071495B"/>
    <w:rsid w:val="00714962"/>
    <w:rsid w:val="00714970"/>
    <w:rsid w:val="007149C0"/>
    <w:rsid w:val="00714B38"/>
    <w:rsid w:val="00714B78"/>
    <w:rsid w:val="00714BBB"/>
    <w:rsid w:val="00714C47"/>
    <w:rsid w:val="00714D0A"/>
    <w:rsid w:val="00714DBB"/>
    <w:rsid w:val="00714E64"/>
    <w:rsid w:val="00714EA5"/>
    <w:rsid w:val="00714EF5"/>
    <w:rsid w:val="00714F20"/>
    <w:rsid w:val="00714F5D"/>
    <w:rsid w:val="0071500D"/>
    <w:rsid w:val="00715040"/>
    <w:rsid w:val="00715047"/>
    <w:rsid w:val="0071505D"/>
    <w:rsid w:val="00715084"/>
    <w:rsid w:val="007150C0"/>
    <w:rsid w:val="00715142"/>
    <w:rsid w:val="007151D6"/>
    <w:rsid w:val="00715221"/>
    <w:rsid w:val="0071522C"/>
    <w:rsid w:val="00715233"/>
    <w:rsid w:val="0071525E"/>
    <w:rsid w:val="00715274"/>
    <w:rsid w:val="00715374"/>
    <w:rsid w:val="007153C7"/>
    <w:rsid w:val="00715427"/>
    <w:rsid w:val="00715535"/>
    <w:rsid w:val="0071559E"/>
    <w:rsid w:val="007155DB"/>
    <w:rsid w:val="007155F3"/>
    <w:rsid w:val="00715701"/>
    <w:rsid w:val="00715815"/>
    <w:rsid w:val="00715816"/>
    <w:rsid w:val="0071587C"/>
    <w:rsid w:val="00715943"/>
    <w:rsid w:val="00715971"/>
    <w:rsid w:val="0071599F"/>
    <w:rsid w:val="007159D1"/>
    <w:rsid w:val="00715AB3"/>
    <w:rsid w:val="00715B7F"/>
    <w:rsid w:val="00715BCC"/>
    <w:rsid w:val="00715C0E"/>
    <w:rsid w:val="00715C30"/>
    <w:rsid w:val="00715C61"/>
    <w:rsid w:val="00715C9D"/>
    <w:rsid w:val="00715CBD"/>
    <w:rsid w:val="00715D95"/>
    <w:rsid w:val="00715DC9"/>
    <w:rsid w:val="00715E03"/>
    <w:rsid w:val="00715E66"/>
    <w:rsid w:val="00715F32"/>
    <w:rsid w:val="00715F72"/>
    <w:rsid w:val="00715F81"/>
    <w:rsid w:val="00715FBD"/>
    <w:rsid w:val="00716058"/>
    <w:rsid w:val="007161EE"/>
    <w:rsid w:val="00716229"/>
    <w:rsid w:val="0071622B"/>
    <w:rsid w:val="0071628C"/>
    <w:rsid w:val="0071631C"/>
    <w:rsid w:val="00716469"/>
    <w:rsid w:val="007164A8"/>
    <w:rsid w:val="007164AA"/>
    <w:rsid w:val="0071656C"/>
    <w:rsid w:val="00716584"/>
    <w:rsid w:val="007165A0"/>
    <w:rsid w:val="007165B5"/>
    <w:rsid w:val="007165E4"/>
    <w:rsid w:val="00716621"/>
    <w:rsid w:val="00716642"/>
    <w:rsid w:val="0071675F"/>
    <w:rsid w:val="007167AC"/>
    <w:rsid w:val="007167E5"/>
    <w:rsid w:val="007167F9"/>
    <w:rsid w:val="00716852"/>
    <w:rsid w:val="00716869"/>
    <w:rsid w:val="007168D7"/>
    <w:rsid w:val="007169AB"/>
    <w:rsid w:val="007169C6"/>
    <w:rsid w:val="007169EC"/>
    <w:rsid w:val="00716A0D"/>
    <w:rsid w:val="00716A17"/>
    <w:rsid w:val="00716A31"/>
    <w:rsid w:val="00716A4D"/>
    <w:rsid w:val="00716A6C"/>
    <w:rsid w:val="00716A9F"/>
    <w:rsid w:val="00716AAD"/>
    <w:rsid w:val="00716B2D"/>
    <w:rsid w:val="00716C34"/>
    <w:rsid w:val="00716CA2"/>
    <w:rsid w:val="00716D4E"/>
    <w:rsid w:val="00716D51"/>
    <w:rsid w:val="00716D5D"/>
    <w:rsid w:val="00716EC2"/>
    <w:rsid w:val="00716F13"/>
    <w:rsid w:val="00716F2A"/>
    <w:rsid w:val="00716FEF"/>
    <w:rsid w:val="00717052"/>
    <w:rsid w:val="007170DF"/>
    <w:rsid w:val="0071723E"/>
    <w:rsid w:val="00717296"/>
    <w:rsid w:val="007172C5"/>
    <w:rsid w:val="007172C7"/>
    <w:rsid w:val="0071735C"/>
    <w:rsid w:val="007173EA"/>
    <w:rsid w:val="007173ED"/>
    <w:rsid w:val="00717469"/>
    <w:rsid w:val="00717474"/>
    <w:rsid w:val="00717586"/>
    <w:rsid w:val="007175B1"/>
    <w:rsid w:val="00717618"/>
    <w:rsid w:val="00717648"/>
    <w:rsid w:val="0071768E"/>
    <w:rsid w:val="00717828"/>
    <w:rsid w:val="0071783B"/>
    <w:rsid w:val="00717867"/>
    <w:rsid w:val="00717878"/>
    <w:rsid w:val="00717886"/>
    <w:rsid w:val="007178DC"/>
    <w:rsid w:val="00717909"/>
    <w:rsid w:val="0071795F"/>
    <w:rsid w:val="00717986"/>
    <w:rsid w:val="007179C4"/>
    <w:rsid w:val="007179E2"/>
    <w:rsid w:val="007179F2"/>
    <w:rsid w:val="00717A82"/>
    <w:rsid w:val="00717B63"/>
    <w:rsid w:val="00717B7B"/>
    <w:rsid w:val="00717B9F"/>
    <w:rsid w:val="00717BEC"/>
    <w:rsid w:val="00717C14"/>
    <w:rsid w:val="00717CF2"/>
    <w:rsid w:val="00717D65"/>
    <w:rsid w:val="00717D6A"/>
    <w:rsid w:val="00717D9A"/>
    <w:rsid w:val="00717DDB"/>
    <w:rsid w:val="00717E77"/>
    <w:rsid w:val="00717EA4"/>
    <w:rsid w:val="00717ECD"/>
    <w:rsid w:val="00717F0C"/>
    <w:rsid w:val="00717F85"/>
    <w:rsid w:val="00717F99"/>
    <w:rsid w:val="00717FA9"/>
    <w:rsid w:val="00720021"/>
    <w:rsid w:val="007200E8"/>
    <w:rsid w:val="007200EB"/>
    <w:rsid w:val="00720140"/>
    <w:rsid w:val="007201C0"/>
    <w:rsid w:val="007201F6"/>
    <w:rsid w:val="00720269"/>
    <w:rsid w:val="007202BE"/>
    <w:rsid w:val="007202F5"/>
    <w:rsid w:val="0072039E"/>
    <w:rsid w:val="00720418"/>
    <w:rsid w:val="00720441"/>
    <w:rsid w:val="0072046B"/>
    <w:rsid w:val="007204CF"/>
    <w:rsid w:val="007204DF"/>
    <w:rsid w:val="007204F5"/>
    <w:rsid w:val="0072050D"/>
    <w:rsid w:val="00720515"/>
    <w:rsid w:val="007205CC"/>
    <w:rsid w:val="007205D3"/>
    <w:rsid w:val="007205D8"/>
    <w:rsid w:val="007206A2"/>
    <w:rsid w:val="007207CE"/>
    <w:rsid w:val="00720886"/>
    <w:rsid w:val="0072096F"/>
    <w:rsid w:val="00720A30"/>
    <w:rsid w:val="00720A64"/>
    <w:rsid w:val="00720BEA"/>
    <w:rsid w:val="00720C16"/>
    <w:rsid w:val="00720CE7"/>
    <w:rsid w:val="00720CF3"/>
    <w:rsid w:val="00720D20"/>
    <w:rsid w:val="00720D94"/>
    <w:rsid w:val="00720DBD"/>
    <w:rsid w:val="00720E93"/>
    <w:rsid w:val="00720EA3"/>
    <w:rsid w:val="00720EF9"/>
    <w:rsid w:val="00720F2C"/>
    <w:rsid w:val="00720F45"/>
    <w:rsid w:val="00720F95"/>
    <w:rsid w:val="007210AF"/>
    <w:rsid w:val="007210B7"/>
    <w:rsid w:val="00721144"/>
    <w:rsid w:val="007211B1"/>
    <w:rsid w:val="007211CA"/>
    <w:rsid w:val="00721337"/>
    <w:rsid w:val="00721342"/>
    <w:rsid w:val="0072134B"/>
    <w:rsid w:val="0072149F"/>
    <w:rsid w:val="00721574"/>
    <w:rsid w:val="0072157A"/>
    <w:rsid w:val="007215CE"/>
    <w:rsid w:val="00721623"/>
    <w:rsid w:val="00721644"/>
    <w:rsid w:val="00721646"/>
    <w:rsid w:val="00721672"/>
    <w:rsid w:val="007217BD"/>
    <w:rsid w:val="0072181A"/>
    <w:rsid w:val="00721857"/>
    <w:rsid w:val="00721951"/>
    <w:rsid w:val="00721A10"/>
    <w:rsid w:val="00721AAA"/>
    <w:rsid w:val="00721BB7"/>
    <w:rsid w:val="00721C92"/>
    <w:rsid w:val="00721C95"/>
    <w:rsid w:val="00721CBB"/>
    <w:rsid w:val="00721CDC"/>
    <w:rsid w:val="00721D7A"/>
    <w:rsid w:val="00721DB6"/>
    <w:rsid w:val="00721DB7"/>
    <w:rsid w:val="00721DC8"/>
    <w:rsid w:val="00721DDD"/>
    <w:rsid w:val="00721E2B"/>
    <w:rsid w:val="00721E74"/>
    <w:rsid w:val="00721ECF"/>
    <w:rsid w:val="00721F11"/>
    <w:rsid w:val="00721F29"/>
    <w:rsid w:val="00721F4B"/>
    <w:rsid w:val="0072207A"/>
    <w:rsid w:val="00722139"/>
    <w:rsid w:val="00722215"/>
    <w:rsid w:val="00722231"/>
    <w:rsid w:val="0072225B"/>
    <w:rsid w:val="00722276"/>
    <w:rsid w:val="0072231D"/>
    <w:rsid w:val="0072236F"/>
    <w:rsid w:val="00722377"/>
    <w:rsid w:val="007224BA"/>
    <w:rsid w:val="0072259F"/>
    <w:rsid w:val="007225A4"/>
    <w:rsid w:val="0072261B"/>
    <w:rsid w:val="00722709"/>
    <w:rsid w:val="007227BB"/>
    <w:rsid w:val="007227C9"/>
    <w:rsid w:val="007228B4"/>
    <w:rsid w:val="00722938"/>
    <w:rsid w:val="007229F0"/>
    <w:rsid w:val="00722A26"/>
    <w:rsid w:val="00722A74"/>
    <w:rsid w:val="00722ACF"/>
    <w:rsid w:val="00722B67"/>
    <w:rsid w:val="00722BD8"/>
    <w:rsid w:val="00722C2E"/>
    <w:rsid w:val="00722CEE"/>
    <w:rsid w:val="00722DBF"/>
    <w:rsid w:val="00722E62"/>
    <w:rsid w:val="00722E74"/>
    <w:rsid w:val="00722F04"/>
    <w:rsid w:val="00722F47"/>
    <w:rsid w:val="00722FF5"/>
    <w:rsid w:val="0072303E"/>
    <w:rsid w:val="00723106"/>
    <w:rsid w:val="0072319A"/>
    <w:rsid w:val="0072319C"/>
    <w:rsid w:val="0072327B"/>
    <w:rsid w:val="007232CA"/>
    <w:rsid w:val="007232EE"/>
    <w:rsid w:val="007232F6"/>
    <w:rsid w:val="0072330D"/>
    <w:rsid w:val="00723354"/>
    <w:rsid w:val="007233B7"/>
    <w:rsid w:val="007233D9"/>
    <w:rsid w:val="00723410"/>
    <w:rsid w:val="00723449"/>
    <w:rsid w:val="00723488"/>
    <w:rsid w:val="0072358D"/>
    <w:rsid w:val="00723596"/>
    <w:rsid w:val="007235B5"/>
    <w:rsid w:val="007235D0"/>
    <w:rsid w:val="00723603"/>
    <w:rsid w:val="00723653"/>
    <w:rsid w:val="007236FC"/>
    <w:rsid w:val="007237AF"/>
    <w:rsid w:val="007237B7"/>
    <w:rsid w:val="007237FA"/>
    <w:rsid w:val="00723819"/>
    <w:rsid w:val="00723884"/>
    <w:rsid w:val="007239CD"/>
    <w:rsid w:val="00723A32"/>
    <w:rsid w:val="00723A4D"/>
    <w:rsid w:val="00723AE4"/>
    <w:rsid w:val="00723B77"/>
    <w:rsid w:val="00723BA7"/>
    <w:rsid w:val="00723BAA"/>
    <w:rsid w:val="00723BF3"/>
    <w:rsid w:val="00723C0F"/>
    <w:rsid w:val="00723CE2"/>
    <w:rsid w:val="00723D32"/>
    <w:rsid w:val="00723D55"/>
    <w:rsid w:val="00723D66"/>
    <w:rsid w:val="00723D84"/>
    <w:rsid w:val="00723E94"/>
    <w:rsid w:val="00723ECA"/>
    <w:rsid w:val="00723FC5"/>
    <w:rsid w:val="00724052"/>
    <w:rsid w:val="007240AB"/>
    <w:rsid w:val="007240F7"/>
    <w:rsid w:val="0072411E"/>
    <w:rsid w:val="007241C6"/>
    <w:rsid w:val="007241CF"/>
    <w:rsid w:val="007241D7"/>
    <w:rsid w:val="007241DA"/>
    <w:rsid w:val="00724208"/>
    <w:rsid w:val="0072427E"/>
    <w:rsid w:val="00724289"/>
    <w:rsid w:val="0072432F"/>
    <w:rsid w:val="007243FC"/>
    <w:rsid w:val="00724498"/>
    <w:rsid w:val="007244EE"/>
    <w:rsid w:val="0072457B"/>
    <w:rsid w:val="00724595"/>
    <w:rsid w:val="007245E9"/>
    <w:rsid w:val="0072462C"/>
    <w:rsid w:val="007246D3"/>
    <w:rsid w:val="007246FE"/>
    <w:rsid w:val="00724741"/>
    <w:rsid w:val="00724765"/>
    <w:rsid w:val="0072478C"/>
    <w:rsid w:val="00724798"/>
    <w:rsid w:val="00724806"/>
    <w:rsid w:val="0072483A"/>
    <w:rsid w:val="007248AE"/>
    <w:rsid w:val="007248E0"/>
    <w:rsid w:val="007248E3"/>
    <w:rsid w:val="0072493E"/>
    <w:rsid w:val="007249BF"/>
    <w:rsid w:val="007249CB"/>
    <w:rsid w:val="00724AB4"/>
    <w:rsid w:val="00724B17"/>
    <w:rsid w:val="00724B55"/>
    <w:rsid w:val="00724B63"/>
    <w:rsid w:val="00724B6D"/>
    <w:rsid w:val="00724B9E"/>
    <w:rsid w:val="00724C21"/>
    <w:rsid w:val="00724C29"/>
    <w:rsid w:val="00724C3B"/>
    <w:rsid w:val="00724C89"/>
    <w:rsid w:val="00724CBE"/>
    <w:rsid w:val="00724CCD"/>
    <w:rsid w:val="00724DF2"/>
    <w:rsid w:val="00724EBE"/>
    <w:rsid w:val="00724EC1"/>
    <w:rsid w:val="00724ED0"/>
    <w:rsid w:val="00724F07"/>
    <w:rsid w:val="00724F47"/>
    <w:rsid w:val="00724FC6"/>
    <w:rsid w:val="00724FD7"/>
    <w:rsid w:val="00724FFA"/>
    <w:rsid w:val="0072505C"/>
    <w:rsid w:val="007250B8"/>
    <w:rsid w:val="007250E3"/>
    <w:rsid w:val="00725265"/>
    <w:rsid w:val="00725277"/>
    <w:rsid w:val="007252A9"/>
    <w:rsid w:val="00725313"/>
    <w:rsid w:val="007254B9"/>
    <w:rsid w:val="007255BA"/>
    <w:rsid w:val="00725698"/>
    <w:rsid w:val="0072569C"/>
    <w:rsid w:val="0072576D"/>
    <w:rsid w:val="00725816"/>
    <w:rsid w:val="0072586F"/>
    <w:rsid w:val="00725897"/>
    <w:rsid w:val="007259EC"/>
    <w:rsid w:val="00725B42"/>
    <w:rsid w:val="00725BAE"/>
    <w:rsid w:val="00725CA7"/>
    <w:rsid w:val="00725D5D"/>
    <w:rsid w:val="00725E05"/>
    <w:rsid w:val="00725FEB"/>
    <w:rsid w:val="007260EC"/>
    <w:rsid w:val="00726115"/>
    <w:rsid w:val="00726155"/>
    <w:rsid w:val="00726209"/>
    <w:rsid w:val="0072625C"/>
    <w:rsid w:val="00726284"/>
    <w:rsid w:val="00726304"/>
    <w:rsid w:val="0072630C"/>
    <w:rsid w:val="00726314"/>
    <w:rsid w:val="0072636C"/>
    <w:rsid w:val="007263AC"/>
    <w:rsid w:val="007263CC"/>
    <w:rsid w:val="007263DF"/>
    <w:rsid w:val="007263FF"/>
    <w:rsid w:val="00726404"/>
    <w:rsid w:val="007264A5"/>
    <w:rsid w:val="007264EE"/>
    <w:rsid w:val="007264F4"/>
    <w:rsid w:val="00726523"/>
    <w:rsid w:val="00726574"/>
    <w:rsid w:val="0072667E"/>
    <w:rsid w:val="007266AB"/>
    <w:rsid w:val="00726722"/>
    <w:rsid w:val="007267A6"/>
    <w:rsid w:val="007268F9"/>
    <w:rsid w:val="00726A01"/>
    <w:rsid w:val="00726A0C"/>
    <w:rsid w:val="00726A2D"/>
    <w:rsid w:val="00726AF1"/>
    <w:rsid w:val="00726B25"/>
    <w:rsid w:val="00726B47"/>
    <w:rsid w:val="00726B73"/>
    <w:rsid w:val="00726BC1"/>
    <w:rsid w:val="00726BC5"/>
    <w:rsid w:val="00726BE4"/>
    <w:rsid w:val="00726C19"/>
    <w:rsid w:val="00726DB9"/>
    <w:rsid w:val="00726E3A"/>
    <w:rsid w:val="00726E72"/>
    <w:rsid w:val="00726F1F"/>
    <w:rsid w:val="00727231"/>
    <w:rsid w:val="00727243"/>
    <w:rsid w:val="00727266"/>
    <w:rsid w:val="0072728B"/>
    <w:rsid w:val="00727290"/>
    <w:rsid w:val="0072732B"/>
    <w:rsid w:val="007273D6"/>
    <w:rsid w:val="0072747C"/>
    <w:rsid w:val="0072749E"/>
    <w:rsid w:val="007274A8"/>
    <w:rsid w:val="007274AD"/>
    <w:rsid w:val="007274CE"/>
    <w:rsid w:val="007274FE"/>
    <w:rsid w:val="00727513"/>
    <w:rsid w:val="00727573"/>
    <w:rsid w:val="007275CF"/>
    <w:rsid w:val="00727641"/>
    <w:rsid w:val="00727659"/>
    <w:rsid w:val="00727696"/>
    <w:rsid w:val="00727727"/>
    <w:rsid w:val="00727753"/>
    <w:rsid w:val="0072784A"/>
    <w:rsid w:val="00727871"/>
    <w:rsid w:val="007278F8"/>
    <w:rsid w:val="0072792D"/>
    <w:rsid w:val="0072794F"/>
    <w:rsid w:val="00727965"/>
    <w:rsid w:val="00727981"/>
    <w:rsid w:val="00727983"/>
    <w:rsid w:val="007279AD"/>
    <w:rsid w:val="00727A73"/>
    <w:rsid w:val="00727A86"/>
    <w:rsid w:val="00727ADF"/>
    <w:rsid w:val="00727B75"/>
    <w:rsid w:val="00727B77"/>
    <w:rsid w:val="00727BF2"/>
    <w:rsid w:val="00727C69"/>
    <w:rsid w:val="00727C78"/>
    <w:rsid w:val="00727C92"/>
    <w:rsid w:val="00727CAB"/>
    <w:rsid w:val="00727D1E"/>
    <w:rsid w:val="00727D68"/>
    <w:rsid w:val="00727E03"/>
    <w:rsid w:val="00727E7B"/>
    <w:rsid w:val="00727E8D"/>
    <w:rsid w:val="00727EEE"/>
    <w:rsid w:val="00727F0F"/>
    <w:rsid w:val="00727FAC"/>
    <w:rsid w:val="00730028"/>
    <w:rsid w:val="00730033"/>
    <w:rsid w:val="0073010E"/>
    <w:rsid w:val="0073012A"/>
    <w:rsid w:val="00730149"/>
    <w:rsid w:val="0073019E"/>
    <w:rsid w:val="007301BB"/>
    <w:rsid w:val="007301D2"/>
    <w:rsid w:val="00730212"/>
    <w:rsid w:val="0073023C"/>
    <w:rsid w:val="007302CC"/>
    <w:rsid w:val="007302E3"/>
    <w:rsid w:val="00730350"/>
    <w:rsid w:val="00730385"/>
    <w:rsid w:val="007303E8"/>
    <w:rsid w:val="0073040D"/>
    <w:rsid w:val="00730464"/>
    <w:rsid w:val="007304F1"/>
    <w:rsid w:val="00730530"/>
    <w:rsid w:val="007305C3"/>
    <w:rsid w:val="007305CD"/>
    <w:rsid w:val="00730643"/>
    <w:rsid w:val="00730673"/>
    <w:rsid w:val="007306A8"/>
    <w:rsid w:val="007306CF"/>
    <w:rsid w:val="00730751"/>
    <w:rsid w:val="007307E8"/>
    <w:rsid w:val="0073085A"/>
    <w:rsid w:val="00730959"/>
    <w:rsid w:val="007309C5"/>
    <w:rsid w:val="007309E4"/>
    <w:rsid w:val="00730A75"/>
    <w:rsid w:val="00730A91"/>
    <w:rsid w:val="00730B1E"/>
    <w:rsid w:val="00730B52"/>
    <w:rsid w:val="00730B83"/>
    <w:rsid w:val="00730B8E"/>
    <w:rsid w:val="00730BC8"/>
    <w:rsid w:val="00730C52"/>
    <w:rsid w:val="00730CAB"/>
    <w:rsid w:val="00730D60"/>
    <w:rsid w:val="00730D79"/>
    <w:rsid w:val="00730D9B"/>
    <w:rsid w:val="00730DB3"/>
    <w:rsid w:val="00730E16"/>
    <w:rsid w:val="00730E47"/>
    <w:rsid w:val="00730E86"/>
    <w:rsid w:val="00730E91"/>
    <w:rsid w:val="00730ED0"/>
    <w:rsid w:val="00730F1E"/>
    <w:rsid w:val="00730FB1"/>
    <w:rsid w:val="00731000"/>
    <w:rsid w:val="0073100D"/>
    <w:rsid w:val="0073102E"/>
    <w:rsid w:val="0073105B"/>
    <w:rsid w:val="0073105C"/>
    <w:rsid w:val="0073109E"/>
    <w:rsid w:val="00731231"/>
    <w:rsid w:val="0073126A"/>
    <w:rsid w:val="00731384"/>
    <w:rsid w:val="007313A8"/>
    <w:rsid w:val="007313E8"/>
    <w:rsid w:val="0073140F"/>
    <w:rsid w:val="0073142B"/>
    <w:rsid w:val="0073144F"/>
    <w:rsid w:val="0073150C"/>
    <w:rsid w:val="007315A9"/>
    <w:rsid w:val="0073161A"/>
    <w:rsid w:val="007316F7"/>
    <w:rsid w:val="00731714"/>
    <w:rsid w:val="00731886"/>
    <w:rsid w:val="0073193C"/>
    <w:rsid w:val="007319EF"/>
    <w:rsid w:val="00731A23"/>
    <w:rsid w:val="00731A5D"/>
    <w:rsid w:val="00731BEF"/>
    <w:rsid w:val="00731C12"/>
    <w:rsid w:val="00731C14"/>
    <w:rsid w:val="00731C65"/>
    <w:rsid w:val="00731CAA"/>
    <w:rsid w:val="00731CBC"/>
    <w:rsid w:val="00731D2F"/>
    <w:rsid w:val="00731E0D"/>
    <w:rsid w:val="00731E8C"/>
    <w:rsid w:val="00731ECA"/>
    <w:rsid w:val="00731F09"/>
    <w:rsid w:val="00731F50"/>
    <w:rsid w:val="00731FAC"/>
    <w:rsid w:val="00732092"/>
    <w:rsid w:val="007320EF"/>
    <w:rsid w:val="00732118"/>
    <w:rsid w:val="0073215B"/>
    <w:rsid w:val="007321F4"/>
    <w:rsid w:val="00732269"/>
    <w:rsid w:val="0073227C"/>
    <w:rsid w:val="00732287"/>
    <w:rsid w:val="00732457"/>
    <w:rsid w:val="00732473"/>
    <w:rsid w:val="007324E0"/>
    <w:rsid w:val="007325B1"/>
    <w:rsid w:val="0073262E"/>
    <w:rsid w:val="0073264A"/>
    <w:rsid w:val="00732682"/>
    <w:rsid w:val="007326AA"/>
    <w:rsid w:val="00732736"/>
    <w:rsid w:val="007327B5"/>
    <w:rsid w:val="0073280D"/>
    <w:rsid w:val="00732833"/>
    <w:rsid w:val="0073286D"/>
    <w:rsid w:val="007328BC"/>
    <w:rsid w:val="007328D0"/>
    <w:rsid w:val="00732952"/>
    <w:rsid w:val="007329AA"/>
    <w:rsid w:val="00732A58"/>
    <w:rsid w:val="00732A6B"/>
    <w:rsid w:val="00732AC3"/>
    <w:rsid w:val="00732AFC"/>
    <w:rsid w:val="00732BFD"/>
    <w:rsid w:val="00732D38"/>
    <w:rsid w:val="00732D3E"/>
    <w:rsid w:val="00732E10"/>
    <w:rsid w:val="00732E9B"/>
    <w:rsid w:val="00732FB8"/>
    <w:rsid w:val="00733019"/>
    <w:rsid w:val="0073309D"/>
    <w:rsid w:val="007330AD"/>
    <w:rsid w:val="007331E1"/>
    <w:rsid w:val="0073320F"/>
    <w:rsid w:val="00733233"/>
    <w:rsid w:val="00733283"/>
    <w:rsid w:val="007332F8"/>
    <w:rsid w:val="0073330B"/>
    <w:rsid w:val="0073341D"/>
    <w:rsid w:val="00733437"/>
    <w:rsid w:val="007334B1"/>
    <w:rsid w:val="0073356F"/>
    <w:rsid w:val="007335DB"/>
    <w:rsid w:val="007336BC"/>
    <w:rsid w:val="007336CC"/>
    <w:rsid w:val="0073372E"/>
    <w:rsid w:val="00733732"/>
    <w:rsid w:val="00733765"/>
    <w:rsid w:val="0073379E"/>
    <w:rsid w:val="007337F6"/>
    <w:rsid w:val="00733857"/>
    <w:rsid w:val="00733876"/>
    <w:rsid w:val="007338CB"/>
    <w:rsid w:val="0073394D"/>
    <w:rsid w:val="007339F3"/>
    <w:rsid w:val="00733A1E"/>
    <w:rsid w:val="00733A39"/>
    <w:rsid w:val="00733A91"/>
    <w:rsid w:val="00733ABF"/>
    <w:rsid w:val="00733B24"/>
    <w:rsid w:val="00733C79"/>
    <w:rsid w:val="00733C7F"/>
    <w:rsid w:val="00733D69"/>
    <w:rsid w:val="00733DE3"/>
    <w:rsid w:val="00733EA0"/>
    <w:rsid w:val="00733ED6"/>
    <w:rsid w:val="00733EF6"/>
    <w:rsid w:val="00733F70"/>
    <w:rsid w:val="00733FDA"/>
    <w:rsid w:val="007340C2"/>
    <w:rsid w:val="0073416E"/>
    <w:rsid w:val="00734179"/>
    <w:rsid w:val="00734279"/>
    <w:rsid w:val="00734284"/>
    <w:rsid w:val="00734292"/>
    <w:rsid w:val="007343CF"/>
    <w:rsid w:val="00734426"/>
    <w:rsid w:val="00734446"/>
    <w:rsid w:val="00734472"/>
    <w:rsid w:val="007345A7"/>
    <w:rsid w:val="007346A1"/>
    <w:rsid w:val="007346D9"/>
    <w:rsid w:val="007346FA"/>
    <w:rsid w:val="0073472F"/>
    <w:rsid w:val="00734763"/>
    <w:rsid w:val="00734778"/>
    <w:rsid w:val="00734854"/>
    <w:rsid w:val="007348B6"/>
    <w:rsid w:val="007348E4"/>
    <w:rsid w:val="00734934"/>
    <w:rsid w:val="0073493B"/>
    <w:rsid w:val="00734980"/>
    <w:rsid w:val="00734987"/>
    <w:rsid w:val="00734A3D"/>
    <w:rsid w:val="00734A5F"/>
    <w:rsid w:val="00734C03"/>
    <w:rsid w:val="00734D83"/>
    <w:rsid w:val="00734DAA"/>
    <w:rsid w:val="00734DE2"/>
    <w:rsid w:val="00734EA8"/>
    <w:rsid w:val="00734EAB"/>
    <w:rsid w:val="00734EC1"/>
    <w:rsid w:val="00734F37"/>
    <w:rsid w:val="00734F82"/>
    <w:rsid w:val="00735053"/>
    <w:rsid w:val="00735054"/>
    <w:rsid w:val="0073508A"/>
    <w:rsid w:val="0073509B"/>
    <w:rsid w:val="007350BE"/>
    <w:rsid w:val="00735140"/>
    <w:rsid w:val="00735181"/>
    <w:rsid w:val="00735243"/>
    <w:rsid w:val="00735261"/>
    <w:rsid w:val="007352F8"/>
    <w:rsid w:val="00735306"/>
    <w:rsid w:val="00735307"/>
    <w:rsid w:val="00735322"/>
    <w:rsid w:val="00735345"/>
    <w:rsid w:val="00735390"/>
    <w:rsid w:val="007353D6"/>
    <w:rsid w:val="0073542F"/>
    <w:rsid w:val="00735456"/>
    <w:rsid w:val="0073546F"/>
    <w:rsid w:val="007354DB"/>
    <w:rsid w:val="007355B1"/>
    <w:rsid w:val="00735652"/>
    <w:rsid w:val="0073568B"/>
    <w:rsid w:val="007356BD"/>
    <w:rsid w:val="007356E5"/>
    <w:rsid w:val="00735714"/>
    <w:rsid w:val="00735723"/>
    <w:rsid w:val="0073576F"/>
    <w:rsid w:val="007357D5"/>
    <w:rsid w:val="007357D7"/>
    <w:rsid w:val="007357FE"/>
    <w:rsid w:val="00735835"/>
    <w:rsid w:val="0073584C"/>
    <w:rsid w:val="00735868"/>
    <w:rsid w:val="00735934"/>
    <w:rsid w:val="0073597D"/>
    <w:rsid w:val="007359CC"/>
    <w:rsid w:val="007359EC"/>
    <w:rsid w:val="00735AC8"/>
    <w:rsid w:val="00735B09"/>
    <w:rsid w:val="00735BCE"/>
    <w:rsid w:val="00735BE1"/>
    <w:rsid w:val="00735C6A"/>
    <w:rsid w:val="00735D77"/>
    <w:rsid w:val="00735D90"/>
    <w:rsid w:val="00735E91"/>
    <w:rsid w:val="00735EE2"/>
    <w:rsid w:val="00735F31"/>
    <w:rsid w:val="00735F58"/>
    <w:rsid w:val="00735F9A"/>
    <w:rsid w:val="00735FA4"/>
    <w:rsid w:val="00735FBD"/>
    <w:rsid w:val="0073610E"/>
    <w:rsid w:val="00736132"/>
    <w:rsid w:val="0073619C"/>
    <w:rsid w:val="0073621C"/>
    <w:rsid w:val="007362C1"/>
    <w:rsid w:val="0073633E"/>
    <w:rsid w:val="00736340"/>
    <w:rsid w:val="007363C1"/>
    <w:rsid w:val="00736460"/>
    <w:rsid w:val="00736498"/>
    <w:rsid w:val="00736575"/>
    <w:rsid w:val="00736583"/>
    <w:rsid w:val="0073662D"/>
    <w:rsid w:val="007366D8"/>
    <w:rsid w:val="007367D5"/>
    <w:rsid w:val="0073682D"/>
    <w:rsid w:val="0073684B"/>
    <w:rsid w:val="00736862"/>
    <w:rsid w:val="0073686F"/>
    <w:rsid w:val="0073689A"/>
    <w:rsid w:val="0073698C"/>
    <w:rsid w:val="00736A7D"/>
    <w:rsid w:val="00736AB4"/>
    <w:rsid w:val="00736B2C"/>
    <w:rsid w:val="00736CFA"/>
    <w:rsid w:val="00736E32"/>
    <w:rsid w:val="00736E43"/>
    <w:rsid w:val="00736EB2"/>
    <w:rsid w:val="00737000"/>
    <w:rsid w:val="00737025"/>
    <w:rsid w:val="007370CD"/>
    <w:rsid w:val="007370FF"/>
    <w:rsid w:val="0073713D"/>
    <w:rsid w:val="007371AA"/>
    <w:rsid w:val="007371AB"/>
    <w:rsid w:val="00737213"/>
    <w:rsid w:val="0073723A"/>
    <w:rsid w:val="00737253"/>
    <w:rsid w:val="00737258"/>
    <w:rsid w:val="007372B1"/>
    <w:rsid w:val="007372F4"/>
    <w:rsid w:val="0073736D"/>
    <w:rsid w:val="007374EE"/>
    <w:rsid w:val="0073750A"/>
    <w:rsid w:val="00737595"/>
    <w:rsid w:val="00737600"/>
    <w:rsid w:val="00737649"/>
    <w:rsid w:val="007376A3"/>
    <w:rsid w:val="007377AE"/>
    <w:rsid w:val="007377B8"/>
    <w:rsid w:val="007377C2"/>
    <w:rsid w:val="00737823"/>
    <w:rsid w:val="00737837"/>
    <w:rsid w:val="00737841"/>
    <w:rsid w:val="00737856"/>
    <w:rsid w:val="0073794A"/>
    <w:rsid w:val="0073795B"/>
    <w:rsid w:val="0073796E"/>
    <w:rsid w:val="007379A9"/>
    <w:rsid w:val="00737AD8"/>
    <w:rsid w:val="00737AF3"/>
    <w:rsid w:val="00737B9D"/>
    <w:rsid w:val="00737B9F"/>
    <w:rsid w:val="00737BCF"/>
    <w:rsid w:val="00737CC3"/>
    <w:rsid w:val="00737CFA"/>
    <w:rsid w:val="00737D6B"/>
    <w:rsid w:val="00737D70"/>
    <w:rsid w:val="00737D7C"/>
    <w:rsid w:val="00737DBE"/>
    <w:rsid w:val="00737DC0"/>
    <w:rsid w:val="00737E2A"/>
    <w:rsid w:val="00737E44"/>
    <w:rsid w:val="00737EE8"/>
    <w:rsid w:val="00737F4E"/>
    <w:rsid w:val="00740073"/>
    <w:rsid w:val="0074007E"/>
    <w:rsid w:val="007400A4"/>
    <w:rsid w:val="007400F7"/>
    <w:rsid w:val="00740122"/>
    <w:rsid w:val="00740143"/>
    <w:rsid w:val="00740184"/>
    <w:rsid w:val="0074019F"/>
    <w:rsid w:val="0074024C"/>
    <w:rsid w:val="007402BA"/>
    <w:rsid w:val="0074031A"/>
    <w:rsid w:val="00740369"/>
    <w:rsid w:val="0074036B"/>
    <w:rsid w:val="00740410"/>
    <w:rsid w:val="0074053D"/>
    <w:rsid w:val="00740845"/>
    <w:rsid w:val="00740855"/>
    <w:rsid w:val="00740A2E"/>
    <w:rsid w:val="00740B0F"/>
    <w:rsid w:val="00740B34"/>
    <w:rsid w:val="00740B4E"/>
    <w:rsid w:val="00740C36"/>
    <w:rsid w:val="00740C76"/>
    <w:rsid w:val="00740CDA"/>
    <w:rsid w:val="00740E4D"/>
    <w:rsid w:val="00740F08"/>
    <w:rsid w:val="00740F18"/>
    <w:rsid w:val="00740F32"/>
    <w:rsid w:val="00740F58"/>
    <w:rsid w:val="00740F85"/>
    <w:rsid w:val="00740FCA"/>
    <w:rsid w:val="00740FEC"/>
    <w:rsid w:val="00740FF5"/>
    <w:rsid w:val="00741056"/>
    <w:rsid w:val="00741077"/>
    <w:rsid w:val="007410D5"/>
    <w:rsid w:val="00741156"/>
    <w:rsid w:val="00741198"/>
    <w:rsid w:val="007411B8"/>
    <w:rsid w:val="007411DA"/>
    <w:rsid w:val="00741231"/>
    <w:rsid w:val="0074127A"/>
    <w:rsid w:val="007412C7"/>
    <w:rsid w:val="00741311"/>
    <w:rsid w:val="0074136B"/>
    <w:rsid w:val="007413D7"/>
    <w:rsid w:val="007413ED"/>
    <w:rsid w:val="0074143F"/>
    <w:rsid w:val="00741456"/>
    <w:rsid w:val="00741603"/>
    <w:rsid w:val="00741612"/>
    <w:rsid w:val="00741671"/>
    <w:rsid w:val="007418AD"/>
    <w:rsid w:val="007418DD"/>
    <w:rsid w:val="00741991"/>
    <w:rsid w:val="007419A0"/>
    <w:rsid w:val="007419AC"/>
    <w:rsid w:val="007419F1"/>
    <w:rsid w:val="00741A99"/>
    <w:rsid w:val="00741AEE"/>
    <w:rsid w:val="00741BA3"/>
    <w:rsid w:val="00741C31"/>
    <w:rsid w:val="00741D25"/>
    <w:rsid w:val="00741D2C"/>
    <w:rsid w:val="00741D82"/>
    <w:rsid w:val="00741EBF"/>
    <w:rsid w:val="0074203C"/>
    <w:rsid w:val="00742049"/>
    <w:rsid w:val="00742066"/>
    <w:rsid w:val="007420E5"/>
    <w:rsid w:val="0074213A"/>
    <w:rsid w:val="00742181"/>
    <w:rsid w:val="00742205"/>
    <w:rsid w:val="00742233"/>
    <w:rsid w:val="0074228C"/>
    <w:rsid w:val="0074230A"/>
    <w:rsid w:val="00742375"/>
    <w:rsid w:val="007423A6"/>
    <w:rsid w:val="00742442"/>
    <w:rsid w:val="00742453"/>
    <w:rsid w:val="0074256D"/>
    <w:rsid w:val="007425A0"/>
    <w:rsid w:val="00742649"/>
    <w:rsid w:val="007426CB"/>
    <w:rsid w:val="007426CE"/>
    <w:rsid w:val="007426F1"/>
    <w:rsid w:val="00742742"/>
    <w:rsid w:val="00742761"/>
    <w:rsid w:val="007427B1"/>
    <w:rsid w:val="0074284C"/>
    <w:rsid w:val="007428A5"/>
    <w:rsid w:val="007428D6"/>
    <w:rsid w:val="007428DF"/>
    <w:rsid w:val="007428FC"/>
    <w:rsid w:val="00742930"/>
    <w:rsid w:val="00742A15"/>
    <w:rsid w:val="00742A19"/>
    <w:rsid w:val="00742A5D"/>
    <w:rsid w:val="00742A79"/>
    <w:rsid w:val="00742AAE"/>
    <w:rsid w:val="00742B08"/>
    <w:rsid w:val="00742B2F"/>
    <w:rsid w:val="00742BBE"/>
    <w:rsid w:val="00742BD2"/>
    <w:rsid w:val="00742CA4"/>
    <w:rsid w:val="00742CFC"/>
    <w:rsid w:val="00742D55"/>
    <w:rsid w:val="00742D77"/>
    <w:rsid w:val="00742E47"/>
    <w:rsid w:val="00742ED7"/>
    <w:rsid w:val="00742F0F"/>
    <w:rsid w:val="00742FBC"/>
    <w:rsid w:val="00743082"/>
    <w:rsid w:val="00743138"/>
    <w:rsid w:val="00743195"/>
    <w:rsid w:val="007431AA"/>
    <w:rsid w:val="007431F8"/>
    <w:rsid w:val="0074323F"/>
    <w:rsid w:val="007432E2"/>
    <w:rsid w:val="007432E8"/>
    <w:rsid w:val="0074336D"/>
    <w:rsid w:val="00743371"/>
    <w:rsid w:val="007435DE"/>
    <w:rsid w:val="007435EF"/>
    <w:rsid w:val="0074361D"/>
    <w:rsid w:val="0074361E"/>
    <w:rsid w:val="0074365F"/>
    <w:rsid w:val="00743756"/>
    <w:rsid w:val="00743783"/>
    <w:rsid w:val="00743821"/>
    <w:rsid w:val="00743829"/>
    <w:rsid w:val="00743831"/>
    <w:rsid w:val="0074384C"/>
    <w:rsid w:val="007438A7"/>
    <w:rsid w:val="007438B5"/>
    <w:rsid w:val="007439B6"/>
    <w:rsid w:val="00743A5C"/>
    <w:rsid w:val="00743B0D"/>
    <w:rsid w:val="00743BE7"/>
    <w:rsid w:val="00743CE0"/>
    <w:rsid w:val="00743D12"/>
    <w:rsid w:val="00743D18"/>
    <w:rsid w:val="00743EAB"/>
    <w:rsid w:val="00743ED8"/>
    <w:rsid w:val="00743F56"/>
    <w:rsid w:val="00743FDA"/>
    <w:rsid w:val="00743FF9"/>
    <w:rsid w:val="00744026"/>
    <w:rsid w:val="00744047"/>
    <w:rsid w:val="00744057"/>
    <w:rsid w:val="0074405C"/>
    <w:rsid w:val="007440FA"/>
    <w:rsid w:val="0074411B"/>
    <w:rsid w:val="00744134"/>
    <w:rsid w:val="0074419D"/>
    <w:rsid w:val="0074423C"/>
    <w:rsid w:val="00744341"/>
    <w:rsid w:val="00744388"/>
    <w:rsid w:val="0074438F"/>
    <w:rsid w:val="007444CC"/>
    <w:rsid w:val="00744539"/>
    <w:rsid w:val="0074457E"/>
    <w:rsid w:val="007446C3"/>
    <w:rsid w:val="007446ED"/>
    <w:rsid w:val="007447E4"/>
    <w:rsid w:val="00744889"/>
    <w:rsid w:val="007448A8"/>
    <w:rsid w:val="007448A9"/>
    <w:rsid w:val="0074490F"/>
    <w:rsid w:val="0074494A"/>
    <w:rsid w:val="0074499A"/>
    <w:rsid w:val="00744A5F"/>
    <w:rsid w:val="00744AA3"/>
    <w:rsid w:val="00744AEE"/>
    <w:rsid w:val="00744BD1"/>
    <w:rsid w:val="00744BDF"/>
    <w:rsid w:val="00744C68"/>
    <w:rsid w:val="00744CB8"/>
    <w:rsid w:val="00744CFA"/>
    <w:rsid w:val="00744D08"/>
    <w:rsid w:val="00744E4F"/>
    <w:rsid w:val="00745030"/>
    <w:rsid w:val="00745067"/>
    <w:rsid w:val="00745128"/>
    <w:rsid w:val="007451D5"/>
    <w:rsid w:val="00745230"/>
    <w:rsid w:val="00745245"/>
    <w:rsid w:val="007452B1"/>
    <w:rsid w:val="007452B8"/>
    <w:rsid w:val="00745329"/>
    <w:rsid w:val="0074535A"/>
    <w:rsid w:val="007453C5"/>
    <w:rsid w:val="0074547F"/>
    <w:rsid w:val="007454A8"/>
    <w:rsid w:val="00745505"/>
    <w:rsid w:val="00745577"/>
    <w:rsid w:val="00745595"/>
    <w:rsid w:val="00745630"/>
    <w:rsid w:val="00745687"/>
    <w:rsid w:val="007456C7"/>
    <w:rsid w:val="007456CE"/>
    <w:rsid w:val="007456E4"/>
    <w:rsid w:val="007456F5"/>
    <w:rsid w:val="00745779"/>
    <w:rsid w:val="0074577F"/>
    <w:rsid w:val="0074586D"/>
    <w:rsid w:val="0074587E"/>
    <w:rsid w:val="007458A4"/>
    <w:rsid w:val="007458A5"/>
    <w:rsid w:val="00745958"/>
    <w:rsid w:val="00745991"/>
    <w:rsid w:val="007459D8"/>
    <w:rsid w:val="00745A1F"/>
    <w:rsid w:val="00745AE2"/>
    <w:rsid w:val="00745B37"/>
    <w:rsid w:val="00745BB0"/>
    <w:rsid w:val="00745C03"/>
    <w:rsid w:val="00745C62"/>
    <w:rsid w:val="00745CBC"/>
    <w:rsid w:val="00745CC4"/>
    <w:rsid w:val="00745D2E"/>
    <w:rsid w:val="00745D50"/>
    <w:rsid w:val="00745DA9"/>
    <w:rsid w:val="00745DB6"/>
    <w:rsid w:val="00745DEA"/>
    <w:rsid w:val="00745DFD"/>
    <w:rsid w:val="00745E19"/>
    <w:rsid w:val="00745E38"/>
    <w:rsid w:val="00745E3B"/>
    <w:rsid w:val="00745E4A"/>
    <w:rsid w:val="00745EB0"/>
    <w:rsid w:val="00745F56"/>
    <w:rsid w:val="00745F6A"/>
    <w:rsid w:val="00745F6B"/>
    <w:rsid w:val="00745FE2"/>
    <w:rsid w:val="0074601A"/>
    <w:rsid w:val="00746077"/>
    <w:rsid w:val="00746090"/>
    <w:rsid w:val="0074610E"/>
    <w:rsid w:val="00746241"/>
    <w:rsid w:val="00746253"/>
    <w:rsid w:val="007462D6"/>
    <w:rsid w:val="00746374"/>
    <w:rsid w:val="007464BF"/>
    <w:rsid w:val="007464C8"/>
    <w:rsid w:val="007464CC"/>
    <w:rsid w:val="0074655C"/>
    <w:rsid w:val="00746574"/>
    <w:rsid w:val="007465C7"/>
    <w:rsid w:val="007466AE"/>
    <w:rsid w:val="0074674C"/>
    <w:rsid w:val="007467AC"/>
    <w:rsid w:val="007467BD"/>
    <w:rsid w:val="0074680A"/>
    <w:rsid w:val="0074695B"/>
    <w:rsid w:val="00746A50"/>
    <w:rsid w:val="00746A8C"/>
    <w:rsid w:val="00746B26"/>
    <w:rsid w:val="00746B53"/>
    <w:rsid w:val="00746B99"/>
    <w:rsid w:val="00746BCF"/>
    <w:rsid w:val="00746C9C"/>
    <w:rsid w:val="00746CB0"/>
    <w:rsid w:val="00746D6A"/>
    <w:rsid w:val="00746E5A"/>
    <w:rsid w:val="00746F04"/>
    <w:rsid w:val="00746F42"/>
    <w:rsid w:val="00746F87"/>
    <w:rsid w:val="00746F90"/>
    <w:rsid w:val="00746FD0"/>
    <w:rsid w:val="0074702A"/>
    <w:rsid w:val="0074706B"/>
    <w:rsid w:val="00747083"/>
    <w:rsid w:val="007472F9"/>
    <w:rsid w:val="0074732B"/>
    <w:rsid w:val="007473B9"/>
    <w:rsid w:val="0074743A"/>
    <w:rsid w:val="00747480"/>
    <w:rsid w:val="007474F5"/>
    <w:rsid w:val="00747512"/>
    <w:rsid w:val="0074757E"/>
    <w:rsid w:val="007475BA"/>
    <w:rsid w:val="007475C9"/>
    <w:rsid w:val="007475DA"/>
    <w:rsid w:val="007475F7"/>
    <w:rsid w:val="00747620"/>
    <w:rsid w:val="007476BE"/>
    <w:rsid w:val="00747708"/>
    <w:rsid w:val="00747736"/>
    <w:rsid w:val="007477F1"/>
    <w:rsid w:val="00747827"/>
    <w:rsid w:val="00747853"/>
    <w:rsid w:val="0074786B"/>
    <w:rsid w:val="0074789A"/>
    <w:rsid w:val="007478DD"/>
    <w:rsid w:val="007478E2"/>
    <w:rsid w:val="007478E5"/>
    <w:rsid w:val="00747941"/>
    <w:rsid w:val="00747982"/>
    <w:rsid w:val="0074799F"/>
    <w:rsid w:val="007479E2"/>
    <w:rsid w:val="00747A03"/>
    <w:rsid w:val="00747A15"/>
    <w:rsid w:val="00747A3E"/>
    <w:rsid w:val="00747B34"/>
    <w:rsid w:val="00747B46"/>
    <w:rsid w:val="00747B4E"/>
    <w:rsid w:val="00747B69"/>
    <w:rsid w:val="00747BB4"/>
    <w:rsid w:val="00747BE1"/>
    <w:rsid w:val="00747C43"/>
    <w:rsid w:val="00747C61"/>
    <w:rsid w:val="00747F4B"/>
    <w:rsid w:val="00747F73"/>
    <w:rsid w:val="00747FE8"/>
    <w:rsid w:val="00747FF5"/>
    <w:rsid w:val="0075008C"/>
    <w:rsid w:val="00750095"/>
    <w:rsid w:val="007500B5"/>
    <w:rsid w:val="007500D3"/>
    <w:rsid w:val="007500E6"/>
    <w:rsid w:val="007500FA"/>
    <w:rsid w:val="00750104"/>
    <w:rsid w:val="0075010E"/>
    <w:rsid w:val="00750172"/>
    <w:rsid w:val="007502CD"/>
    <w:rsid w:val="007502FC"/>
    <w:rsid w:val="0075040C"/>
    <w:rsid w:val="0075043E"/>
    <w:rsid w:val="00750464"/>
    <w:rsid w:val="0075046D"/>
    <w:rsid w:val="00750526"/>
    <w:rsid w:val="00750535"/>
    <w:rsid w:val="0075061E"/>
    <w:rsid w:val="007506B0"/>
    <w:rsid w:val="007506F1"/>
    <w:rsid w:val="0075073F"/>
    <w:rsid w:val="0075074D"/>
    <w:rsid w:val="0075075D"/>
    <w:rsid w:val="007507B4"/>
    <w:rsid w:val="007507D6"/>
    <w:rsid w:val="00750858"/>
    <w:rsid w:val="00750860"/>
    <w:rsid w:val="007508AA"/>
    <w:rsid w:val="007508ED"/>
    <w:rsid w:val="0075091B"/>
    <w:rsid w:val="00750924"/>
    <w:rsid w:val="00750941"/>
    <w:rsid w:val="00750988"/>
    <w:rsid w:val="007509CC"/>
    <w:rsid w:val="00750A3B"/>
    <w:rsid w:val="00750B73"/>
    <w:rsid w:val="00750B91"/>
    <w:rsid w:val="00750C09"/>
    <w:rsid w:val="00750C3D"/>
    <w:rsid w:val="00750CC7"/>
    <w:rsid w:val="00750CE7"/>
    <w:rsid w:val="00750D02"/>
    <w:rsid w:val="00750D83"/>
    <w:rsid w:val="00750DC7"/>
    <w:rsid w:val="00750E0E"/>
    <w:rsid w:val="00750E1C"/>
    <w:rsid w:val="00750E2F"/>
    <w:rsid w:val="00750E35"/>
    <w:rsid w:val="00750E81"/>
    <w:rsid w:val="00750EBE"/>
    <w:rsid w:val="00750F18"/>
    <w:rsid w:val="00750F85"/>
    <w:rsid w:val="00750F8E"/>
    <w:rsid w:val="00750FA5"/>
    <w:rsid w:val="00751013"/>
    <w:rsid w:val="00751021"/>
    <w:rsid w:val="007510A1"/>
    <w:rsid w:val="007510E7"/>
    <w:rsid w:val="0075117F"/>
    <w:rsid w:val="007511AE"/>
    <w:rsid w:val="00751210"/>
    <w:rsid w:val="0075123E"/>
    <w:rsid w:val="007512F8"/>
    <w:rsid w:val="00751352"/>
    <w:rsid w:val="0075135C"/>
    <w:rsid w:val="0075137F"/>
    <w:rsid w:val="007513BC"/>
    <w:rsid w:val="007513F2"/>
    <w:rsid w:val="007513F3"/>
    <w:rsid w:val="007514F3"/>
    <w:rsid w:val="00751573"/>
    <w:rsid w:val="0075158A"/>
    <w:rsid w:val="007515E7"/>
    <w:rsid w:val="007517DB"/>
    <w:rsid w:val="007517EF"/>
    <w:rsid w:val="00751823"/>
    <w:rsid w:val="00751897"/>
    <w:rsid w:val="00751A09"/>
    <w:rsid w:val="00751BB6"/>
    <w:rsid w:val="00751C5C"/>
    <w:rsid w:val="00751C70"/>
    <w:rsid w:val="00751CC1"/>
    <w:rsid w:val="00751DB7"/>
    <w:rsid w:val="00751E24"/>
    <w:rsid w:val="00751E4D"/>
    <w:rsid w:val="00751FC8"/>
    <w:rsid w:val="0075204D"/>
    <w:rsid w:val="0075205F"/>
    <w:rsid w:val="00752095"/>
    <w:rsid w:val="00752182"/>
    <w:rsid w:val="00752190"/>
    <w:rsid w:val="007521BA"/>
    <w:rsid w:val="007521DE"/>
    <w:rsid w:val="00752282"/>
    <w:rsid w:val="007522DF"/>
    <w:rsid w:val="00752357"/>
    <w:rsid w:val="0075245B"/>
    <w:rsid w:val="00752517"/>
    <w:rsid w:val="0075256C"/>
    <w:rsid w:val="0075256E"/>
    <w:rsid w:val="007525B3"/>
    <w:rsid w:val="00752618"/>
    <w:rsid w:val="007526B6"/>
    <w:rsid w:val="00752752"/>
    <w:rsid w:val="00752776"/>
    <w:rsid w:val="00752778"/>
    <w:rsid w:val="007527D0"/>
    <w:rsid w:val="007527EA"/>
    <w:rsid w:val="00752964"/>
    <w:rsid w:val="007529F4"/>
    <w:rsid w:val="00752A42"/>
    <w:rsid w:val="00752A43"/>
    <w:rsid w:val="00752A50"/>
    <w:rsid w:val="00752A58"/>
    <w:rsid w:val="00752B4C"/>
    <w:rsid w:val="00752C0D"/>
    <w:rsid w:val="00752D95"/>
    <w:rsid w:val="00752DB5"/>
    <w:rsid w:val="00752DCF"/>
    <w:rsid w:val="00752DF0"/>
    <w:rsid w:val="00752EDB"/>
    <w:rsid w:val="00752EE3"/>
    <w:rsid w:val="00752EFA"/>
    <w:rsid w:val="00752F23"/>
    <w:rsid w:val="00752F72"/>
    <w:rsid w:val="00753045"/>
    <w:rsid w:val="007530B3"/>
    <w:rsid w:val="007530BF"/>
    <w:rsid w:val="007530F6"/>
    <w:rsid w:val="0075312E"/>
    <w:rsid w:val="007531F0"/>
    <w:rsid w:val="0075326D"/>
    <w:rsid w:val="0075328F"/>
    <w:rsid w:val="0075329A"/>
    <w:rsid w:val="007532C2"/>
    <w:rsid w:val="00753303"/>
    <w:rsid w:val="00753316"/>
    <w:rsid w:val="0075331D"/>
    <w:rsid w:val="00753324"/>
    <w:rsid w:val="0075336E"/>
    <w:rsid w:val="007533D4"/>
    <w:rsid w:val="00753413"/>
    <w:rsid w:val="007534EA"/>
    <w:rsid w:val="0075350F"/>
    <w:rsid w:val="00753526"/>
    <w:rsid w:val="0075352B"/>
    <w:rsid w:val="00753532"/>
    <w:rsid w:val="007535BE"/>
    <w:rsid w:val="0075365A"/>
    <w:rsid w:val="0075368F"/>
    <w:rsid w:val="0075373B"/>
    <w:rsid w:val="007537BF"/>
    <w:rsid w:val="007537C2"/>
    <w:rsid w:val="007537E0"/>
    <w:rsid w:val="0075390C"/>
    <w:rsid w:val="00753993"/>
    <w:rsid w:val="00753BC4"/>
    <w:rsid w:val="00753BEB"/>
    <w:rsid w:val="00753CC5"/>
    <w:rsid w:val="00753D4C"/>
    <w:rsid w:val="00753E2F"/>
    <w:rsid w:val="00753E36"/>
    <w:rsid w:val="00753F18"/>
    <w:rsid w:val="00753F24"/>
    <w:rsid w:val="00753F60"/>
    <w:rsid w:val="00754049"/>
    <w:rsid w:val="00754087"/>
    <w:rsid w:val="007540A5"/>
    <w:rsid w:val="007540E8"/>
    <w:rsid w:val="00754152"/>
    <w:rsid w:val="0075415C"/>
    <w:rsid w:val="007541C2"/>
    <w:rsid w:val="00754225"/>
    <w:rsid w:val="0075430B"/>
    <w:rsid w:val="0075440F"/>
    <w:rsid w:val="00754449"/>
    <w:rsid w:val="00754459"/>
    <w:rsid w:val="0075449B"/>
    <w:rsid w:val="007544F9"/>
    <w:rsid w:val="00754587"/>
    <w:rsid w:val="007545DE"/>
    <w:rsid w:val="0075470E"/>
    <w:rsid w:val="0075477D"/>
    <w:rsid w:val="0075479E"/>
    <w:rsid w:val="007547F7"/>
    <w:rsid w:val="00754894"/>
    <w:rsid w:val="007548B2"/>
    <w:rsid w:val="007548DA"/>
    <w:rsid w:val="00754AB6"/>
    <w:rsid w:val="00754ABF"/>
    <w:rsid w:val="00754ACD"/>
    <w:rsid w:val="00754B36"/>
    <w:rsid w:val="00754B8A"/>
    <w:rsid w:val="00754C05"/>
    <w:rsid w:val="00754C33"/>
    <w:rsid w:val="00754CAD"/>
    <w:rsid w:val="00754D7E"/>
    <w:rsid w:val="00754DCF"/>
    <w:rsid w:val="00754E02"/>
    <w:rsid w:val="00754E97"/>
    <w:rsid w:val="00754F0E"/>
    <w:rsid w:val="00754F56"/>
    <w:rsid w:val="00754FB6"/>
    <w:rsid w:val="00754FE1"/>
    <w:rsid w:val="00754FFE"/>
    <w:rsid w:val="007550D2"/>
    <w:rsid w:val="007550E6"/>
    <w:rsid w:val="00755127"/>
    <w:rsid w:val="0075513F"/>
    <w:rsid w:val="007551D4"/>
    <w:rsid w:val="00755238"/>
    <w:rsid w:val="00755330"/>
    <w:rsid w:val="0075539D"/>
    <w:rsid w:val="007553DD"/>
    <w:rsid w:val="0075541F"/>
    <w:rsid w:val="00755443"/>
    <w:rsid w:val="007554E1"/>
    <w:rsid w:val="007554E5"/>
    <w:rsid w:val="0075554A"/>
    <w:rsid w:val="00755558"/>
    <w:rsid w:val="0075555A"/>
    <w:rsid w:val="007555BB"/>
    <w:rsid w:val="00755605"/>
    <w:rsid w:val="007556A3"/>
    <w:rsid w:val="007556E5"/>
    <w:rsid w:val="0075577F"/>
    <w:rsid w:val="00755787"/>
    <w:rsid w:val="00755861"/>
    <w:rsid w:val="00755865"/>
    <w:rsid w:val="007558C9"/>
    <w:rsid w:val="00755925"/>
    <w:rsid w:val="0075597C"/>
    <w:rsid w:val="00755A42"/>
    <w:rsid w:val="00755A5D"/>
    <w:rsid w:val="00755B9E"/>
    <w:rsid w:val="00755BDF"/>
    <w:rsid w:val="00755CC2"/>
    <w:rsid w:val="00755D07"/>
    <w:rsid w:val="00755E53"/>
    <w:rsid w:val="00755EAB"/>
    <w:rsid w:val="00755F7C"/>
    <w:rsid w:val="00756033"/>
    <w:rsid w:val="0075609A"/>
    <w:rsid w:val="00756130"/>
    <w:rsid w:val="0075613F"/>
    <w:rsid w:val="0075619D"/>
    <w:rsid w:val="007561E7"/>
    <w:rsid w:val="0075626A"/>
    <w:rsid w:val="0075630F"/>
    <w:rsid w:val="00756346"/>
    <w:rsid w:val="0075636F"/>
    <w:rsid w:val="00756384"/>
    <w:rsid w:val="0075640C"/>
    <w:rsid w:val="0075642F"/>
    <w:rsid w:val="00756504"/>
    <w:rsid w:val="00756506"/>
    <w:rsid w:val="0075653C"/>
    <w:rsid w:val="00756613"/>
    <w:rsid w:val="00756686"/>
    <w:rsid w:val="00756692"/>
    <w:rsid w:val="007566BB"/>
    <w:rsid w:val="00756716"/>
    <w:rsid w:val="0075671E"/>
    <w:rsid w:val="007567DB"/>
    <w:rsid w:val="0075683C"/>
    <w:rsid w:val="00756967"/>
    <w:rsid w:val="00756971"/>
    <w:rsid w:val="00756A03"/>
    <w:rsid w:val="00756A3B"/>
    <w:rsid w:val="00756AD2"/>
    <w:rsid w:val="00756B05"/>
    <w:rsid w:val="00756B3B"/>
    <w:rsid w:val="00756B52"/>
    <w:rsid w:val="00756BD5"/>
    <w:rsid w:val="00756E6E"/>
    <w:rsid w:val="00756F7B"/>
    <w:rsid w:val="00756F7F"/>
    <w:rsid w:val="00756FE9"/>
    <w:rsid w:val="00757044"/>
    <w:rsid w:val="007570B3"/>
    <w:rsid w:val="00757127"/>
    <w:rsid w:val="0075713C"/>
    <w:rsid w:val="0075714E"/>
    <w:rsid w:val="00757198"/>
    <w:rsid w:val="007571D9"/>
    <w:rsid w:val="0075725F"/>
    <w:rsid w:val="00757311"/>
    <w:rsid w:val="00757366"/>
    <w:rsid w:val="0075737B"/>
    <w:rsid w:val="0075740A"/>
    <w:rsid w:val="00757476"/>
    <w:rsid w:val="007575C5"/>
    <w:rsid w:val="00757621"/>
    <w:rsid w:val="00757651"/>
    <w:rsid w:val="007576B0"/>
    <w:rsid w:val="00757755"/>
    <w:rsid w:val="007577E8"/>
    <w:rsid w:val="00757859"/>
    <w:rsid w:val="0075785B"/>
    <w:rsid w:val="007578F0"/>
    <w:rsid w:val="00757982"/>
    <w:rsid w:val="007579C4"/>
    <w:rsid w:val="00757A11"/>
    <w:rsid w:val="00757A56"/>
    <w:rsid w:val="00757A5B"/>
    <w:rsid w:val="00757A6D"/>
    <w:rsid w:val="00757AC4"/>
    <w:rsid w:val="00757B11"/>
    <w:rsid w:val="00757B23"/>
    <w:rsid w:val="00757B37"/>
    <w:rsid w:val="00757BA2"/>
    <w:rsid w:val="00757BC0"/>
    <w:rsid w:val="00757C47"/>
    <w:rsid w:val="00757CB6"/>
    <w:rsid w:val="00757CE2"/>
    <w:rsid w:val="00757D1C"/>
    <w:rsid w:val="00757E6E"/>
    <w:rsid w:val="00757E70"/>
    <w:rsid w:val="00757F31"/>
    <w:rsid w:val="00757F68"/>
    <w:rsid w:val="00757F6D"/>
    <w:rsid w:val="00760022"/>
    <w:rsid w:val="00760027"/>
    <w:rsid w:val="007600A8"/>
    <w:rsid w:val="00760194"/>
    <w:rsid w:val="0076026C"/>
    <w:rsid w:val="00760294"/>
    <w:rsid w:val="007602E4"/>
    <w:rsid w:val="007602FC"/>
    <w:rsid w:val="00760331"/>
    <w:rsid w:val="00760366"/>
    <w:rsid w:val="00760563"/>
    <w:rsid w:val="00760569"/>
    <w:rsid w:val="007605BD"/>
    <w:rsid w:val="007605D0"/>
    <w:rsid w:val="0076061E"/>
    <w:rsid w:val="00760669"/>
    <w:rsid w:val="007606BA"/>
    <w:rsid w:val="007606E4"/>
    <w:rsid w:val="0076073A"/>
    <w:rsid w:val="007607AB"/>
    <w:rsid w:val="007607B2"/>
    <w:rsid w:val="00760837"/>
    <w:rsid w:val="00760850"/>
    <w:rsid w:val="00760885"/>
    <w:rsid w:val="007608DA"/>
    <w:rsid w:val="00760983"/>
    <w:rsid w:val="007609F7"/>
    <w:rsid w:val="00760A48"/>
    <w:rsid w:val="00760ADE"/>
    <w:rsid w:val="00760B2F"/>
    <w:rsid w:val="00760BDB"/>
    <w:rsid w:val="00760BDC"/>
    <w:rsid w:val="00760BE8"/>
    <w:rsid w:val="00760D3F"/>
    <w:rsid w:val="00760DCF"/>
    <w:rsid w:val="00760E40"/>
    <w:rsid w:val="00760EB4"/>
    <w:rsid w:val="00760F0E"/>
    <w:rsid w:val="00760F53"/>
    <w:rsid w:val="00760F7A"/>
    <w:rsid w:val="00760F8E"/>
    <w:rsid w:val="00760FB2"/>
    <w:rsid w:val="00761069"/>
    <w:rsid w:val="00761076"/>
    <w:rsid w:val="0076113E"/>
    <w:rsid w:val="00761155"/>
    <w:rsid w:val="00761175"/>
    <w:rsid w:val="007611BC"/>
    <w:rsid w:val="00761228"/>
    <w:rsid w:val="0076122C"/>
    <w:rsid w:val="0076125E"/>
    <w:rsid w:val="007612CE"/>
    <w:rsid w:val="00761309"/>
    <w:rsid w:val="0076130D"/>
    <w:rsid w:val="00761363"/>
    <w:rsid w:val="0076137C"/>
    <w:rsid w:val="0076142E"/>
    <w:rsid w:val="0076145D"/>
    <w:rsid w:val="00761486"/>
    <w:rsid w:val="007614D2"/>
    <w:rsid w:val="007614E2"/>
    <w:rsid w:val="0076152C"/>
    <w:rsid w:val="007615E6"/>
    <w:rsid w:val="0076162F"/>
    <w:rsid w:val="00761647"/>
    <w:rsid w:val="0076165A"/>
    <w:rsid w:val="0076166A"/>
    <w:rsid w:val="0076167D"/>
    <w:rsid w:val="00761687"/>
    <w:rsid w:val="00761748"/>
    <w:rsid w:val="00761868"/>
    <w:rsid w:val="00761918"/>
    <w:rsid w:val="0076192D"/>
    <w:rsid w:val="00761986"/>
    <w:rsid w:val="007619BF"/>
    <w:rsid w:val="00761A84"/>
    <w:rsid w:val="00761ACF"/>
    <w:rsid w:val="00761BC6"/>
    <w:rsid w:val="00761C69"/>
    <w:rsid w:val="00761C94"/>
    <w:rsid w:val="00761CA8"/>
    <w:rsid w:val="00761E0A"/>
    <w:rsid w:val="00761E51"/>
    <w:rsid w:val="00761F50"/>
    <w:rsid w:val="00761F6E"/>
    <w:rsid w:val="00762014"/>
    <w:rsid w:val="00762065"/>
    <w:rsid w:val="007620C9"/>
    <w:rsid w:val="007620D7"/>
    <w:rsid w:val="0076220F"/>
    <w:rsid w:val="007623B1"/>
    <w:rsid w:val="007623EB"/>
    <w:rsid w:val="0076244A"/>
    <w:rsid w:val="007624D3"/>
    <w:rsid w:val="0076252D"/>
    <w:rsid w:val="007625C3"/>
    <w:rsid w:val="00762601"/>
    <w:rsid w:val="00762705"/>
    <w:rsid w:val="0076274C"/>
    <w:rsid w:val="0076282A"/>
    <w:rsid w:val="00762916"/>
    <w:rsid w:val="00762966"/>
    <w:rsid w:val="0076296B"/>
    <w:rsid w:val="007629D7"/>
    <w:rsid w:val="007629E3"/>
    <w:rsid w:val="007629F9"/>
    <w:rsid w:val="007629FE"/>
    <w:rsid w:val="00762A10"/>
    <w:rsid w:val="00762A4C"/>
    <w:rsid w:val="00762A6A"/>
    <w:rsid w:val="00762B4C"/>
    <w:rsid w:val="00762BA0"/>
    <w:rsid w:val="00762C45"/>
    <w:rsid w:val="00762C4F"/>
    <w:rsid w:val="00762D17"/>
    <w:rsid w:val="00762E04"/>
    <w:rsid w:val="00762FA7"/>
    <w:rsid w:val="0076302F"/>
    <w:rsid w:val="00763052"/>
    <w:rsid w:val="0076306C"/>
    <w:rsid w:val="007630AB"/>
    <w:rsid w:val="00763152"/>
    <w:rsid w:val="0076316D"/>
    <w:rsid w:val="007631AC"/>
    <w:rsid w:val="007631AE"/>
    <w:rsid w:val="00763217"/>
    <w:rsid w:val="0076322E"/>
    <w:rsid w:val="00763238"/>
    <w:rsid w:val="0076326E"/>
    <w:rsid w:val="0076329A"/>
    <w:rsid w:val="007632D1"/>
    <w:rsid w:val="007632FE"/>
    <w:rsid w:val="0076333B"/>
    <w:rsid w:val="0076338A"/>
    <w:rsid w:val="007633CE"/>
    <w:rsid w:val="007633F1"/>
    <w:rsid w:val="00763415"/>
    <w:rsid w:val="0076347A"/>
    <w:rsid w:val="007634CD"/>
    <w:rsid w:val="007634EF"/>
    <w:rsid w:val="007634FC"/>
    <w:rsid w:val="00763564"/>
    <w:rsid w:val="007635C3"/>
    <w:rsid w:val="007635F0"/>
    <w:rsid w:val="00763666"/>
    <w:rsid w:val="007637BC"/>
    <w:rsid w:val="00763882"/>
    <w:rsid w:val="00763899"/>
    <w:rsid w:val="007638F2"/>
    <w:rsid w:val="00763905"/>
    <w:rsid w:val="0076398B"/>
    <w:rsid w:val="00763B23"/>
    <w:rsid w:val="00763B7B"/>
    <w:rsid w:val="00763C27"/>
    <w:rsid w:val="00763C34"/>
    <w:rsid w:val="00763C6E"/>
    <w:rsid w:val="00763D3F"/>
    <w:rsid w:val="00763DEE"/>
    <w:rsid w:val="00763E2A"/>
    <w:rsid w:val="00763EBF"/>
    <w:rsid w:val="00763F18"/>
    <w:rsid w:val="00763F5C"/>
    <w:rsid w:val="00763F61"/>
    <w:rsid w:val="00763FDA"/>
    <w:rsid w:val="00763FF4"/>
    <w:rsid w:val="00764085"/>
    <w:rsid w:val="007640CC"/>
    <w:rsid w:val="007640CE"/>
    <w:rsid w:val="00764120"/>
    <w:rsid w:val="0076412A"/>
    <w:rsid w:val="00764152"/>
    <w:rsid w:val="00764217"/>
    <w:rsid w:val="00764318"/>
    <w:rsid w:val="00764328"/>
    <w:rsid w:val="0076433D"/>
    <w:rsid w:val="0076433E"/>
    <w:rsid w:val="00764357"/>
    <w:rsid w:val="007643BB"/>
    <w:rsid w:val="007643DE"/>
    <w:rsid w:val="007643E9"/>
    <w:rsid w:val="00764460"/>
    <w:rsid w:val="007644E1"/>
    <w:rsid w:val="00764511"/>
    <w:rsid w:val="00764603"/>
    <w:rsid w:val="00764681"/>
    <w:rsid w:val="00764706"/>
    <w:rsid w:val="0076478B"/>
    <w:rsid w:val="0076497A"/>
    <w:rsid w:val="00764981"/>
    <w:rsid w:val="00764993"/>
    <w:rsid w:val="00764A87"/>
    <w:rsid w:val="00764B36"/>
    <w:rsid w:val="00764B98"/>
    <w:rsid w:val="00764CBC"/>
    <w:rsid w:val="00764CDF"/>
    <w:rsid w:val="00764D24"/>
    <w:rsid w:val="00764D32"/>
    <w:rsid w:val="00764D57"/>
    <w:rsid w:val="00764EF6"/>
    <w:rsid w:val="00764FAA"/>
    <w:rsid w:val="00764FED"/>
    <w:rsid w:val="007651E6"/>
    <w:rsid w:val="007651F2"/>
    <w:rsid w:val="0076521B"/>
    <w:rsid w:val="00765298"/>
    <w:rsid w:val="007652DE"/>
    <w:rsid w:val="00765362"/>
    <w:rsid w:val="00765366"/>
    <w:rsid w:val="007653D5"/>
    <w:rsid w:val="00765460"/>
    <w:rsid w:val="0076552D"/>
    <w:rsid w:val="007655D7"/>
    <w:rsid w:val="00765615"/>
    <w:rsid w:val="007656A1"/>
    <w:rsid w:val="007656E2"/>
    <w:rsid w:val="00765761"/>
    <w:rsid w:val="007657BD"/>
    <w:rsid w:val="0076585B"/>
    <w:rsid w:val="00765895"/>
    <w:rsid w:val="007658FB"/>
    <w:rsid w:val="0076591E"/>
    <w:rsid w:val="00765953"/>
    <w:rsid w:val="0076599B"/>
    <w:rsid w:val="00765A99"/>
    <w:rsid w:val="00765B93"/>
    <w:rsid w:val="00765C0D"/>
    <w:rsid w:val="00765C52"/>
    <w:rsid w:val="00765CDF"/>
    <w:rsid w:val="00765D49"/>
    <w:rsid w:val="00765D9F"/>
    <w:rsid w:val="00765DA6"/>
    <w:rsid w:val="00765E02"/>
    <w:rsid w:val="00765E12"/>
    <w:rsid w:val="00765E9C"/>
    <w:rsid w:val="00765EB7"/>
    <w:rsid w:val="00765EF4"/>
    <w:rsid w:val="00765F38"/>
    <w:rsid w:val="00765FA7"/>
    <w:rsid w:val="0076600D"/>
    <w:rsid w:val="00766022"/>
    <w:rsid w:val="0076602A"/>
    <w:rsid w:val="00766094"/>
    <w:rsid w:val="007660B3"/>
    <w:rsid w:val="0076610D"/>
    <w:rsid w:val="007661A8"/>
    <w:rsid w:val="007661FB"/>
    <w:rsid w:val="00766293"/>
    <w:rsid w:val="007662A3"/>
    <w:rsid w:val="0076630C"/>
    <w:rsid w:val="00766322"/>
    <w:rsid w:val="007663B0"/>
    <w:rsid w:val="0076643E"/>
    <w:rsid w:val="007664A2"/>
    <w:rsid w:val="007664A7"/>
    <w:rsid w:val="007664C9"/>
    <w:rsid w:val="0076658B"/>
    <w:rsid w:val="00766776"/>
    <w:rsid w:val="007667EC"/>
    <w:rsid w:val="00766817"/>
    <w:rsid w:val="0076682D"/>
    <w:rsid w:val="0076683E"/>
    <w:rsid w:val="00766842"/>
    <w:rsid w:val="0076685F"/>
    <w:rsid w:val="007668B0"/>
    <w:rsid w:val="007668F7"/>
    <w:rsid w:val="0076692C"/>
    <w:rsid w:val="00766A3A"/>
    <w:rsid w:val="00766AE7"/>
    <w:rsid w:val="00766AFC"/>
    <w:rsid w:val="00766BCD"/>
    <w:rsid w:val="00766BCE"/>
    <w:rsid w:val="00766BDE"/>
    <w:rsid w:val="00766C4C"/>
    <w:rsid w:val="00766C9C"/>
    <w:rsid w:val="00766CB4"/>
    <w:rsid w:val="00766D44"/>
    <w:rsid w:val="00766EAF"/>
    <w:rsid w:val="00766ECF"/>
    <w:rsid w:val="00766EF9"/>
    <w:rsid w:val="00766F21"/>
    <w:rsid w:val="00766F9C"/>
    <w:rsid w:val="00766FAE"/>
    <w:rsid w:val="0076702D"/>
    <w:rsid w:val="007670E2"/>
    <w:rsid w:val="00767146"/>
    <w:rsid w:val="00767166"/>
    <w:rsid w:val="0076718D"/>
    <w:rsid w:val="00767235"/>
    <w:rsid w:val="00767252"/>
    <w:rsid w:val="007672D5"/>
    <w:rsid w:val="00767353"/>
    <w:rsid w:val="00767359"/>
    <w:rsid w:val="007673BC"/>
    <w:rsid w:val="007673DB"/>
    <w:rsid w:val="007673ED"/>
    <w:rsid w:val="00767405"/>
    <w:rsid w:val="007676B2"/>
    <w:rsid w:val="007676D3"/>
    <w:rsid w:val="00767887"/>
    <w:rsid w:val="00767893"/>
    <w:rsid w:val="007678B2"/>
    <w:rsid w:val="007678F3"/>
    <w:rsid w:val="00767967"/>
    <w:rsid w:val="00767983"/>
    <w:rsid w:val="007679AD"/>
    <w:rsid w:val="00767A0D"/>
    <w:rsid w:val="00767AA8"/>
    <w:rsid w:val="00767AC0"/>
    <w:rsid w:val="00767B83"/>
    <w:rsid w:val="00767BEF"/>
    <w:rsid w:val="00767CAD"/>
    <w:rsid w:val="00767CCA"/>
    <w:rsid w:val="00767CE0"/>
    <w:rsid w:val="00767D4A"/>
    <w:rsid w:val="00767D9A"/>
    <w:rsid w:val="0077015E"/>
    <w:rsid w:val="007701D8"/>
    <w:rsid w:val="0077026E"/>
    <w:rsid w:val="007702D4"/>
    <w:rsid w:val="0077034B"/>
    <w:rsid w:val="00770367"/>
    <w:rsid w:val="00770444"/>
    <w:rsid w:val="00770467"/>
    <w:rsid w:val="007704CA"/>
    <w:rsid w:val="0077053C"/>
    <w:rsid w:val="0077064A"/>
    <w:rsid w:val="0077079B"/>
    <w:rsid w:val="007707C3"/>
    <w:rsid w:val="007707EF"/>
    <w:rsid w:val="0077083B"/>
    <w:rsid w:val="00770845"/>
    <w:rsid w:val="00770854"/>
    <w:rsid w:val="00770927"/>
    <w:rsid w:val="007709D0"/>
    <w:rsid w:val="00770A76"/>
    <w:rsid w:val="00770B44"/>
    <w:rsid w:val="00770BA8"/>
    <w:rsid w:val="00770BCD"/>
    <w:rsid w:val="00770BF0"/>
    <w:rsid w:val="00770C6E"/>
    <w:rsid w:val="00770C91"/>
    <w:rsid w:val="00770CB2"/>
    <w:rsid w:val="00770CD4"/>
    <w:rsid w:val="00770D1C"/>
    <w:rsid w:val="00770D7A"/>
    <w:rsid w:val="00770DBF"/>
    <w:rsid w:val="00770E29"/>
    <w:rsid w:val="00770E3F"/>
    <w:rsid w:val="00770E44"/>
    <w:rsid w:val="00770E5B"/>
    <w:rsid w:val="00770EDF"/>
    <w:rsid w:val="00770EFA"/>
    <w:rsid w:val="00770F37"/>
    <w:rsid w:val="00770F44"/>
    <w:rsid w:val="00770F98"/>
    <w:rsid w:val="00770FAF"/>
    <w:rsid w:val="00770FCC"/>
    <w:rsid w:val="007710B4"/>
    <w:rsid w:val="0077112E"/>
    <w:rsid w:val="00771236"/>
    <w:rsid w:val="007712FB"/>
    <w:rsid w:val="00771355"/>
    <w:rsid w:val="00771362"/>
    <w:rsid w:val="007713EA"/>
    <w:rsid w:val="0077145E"/>
    <w:rsid w:val="007714F8"/>
    <w:rsid w:val="0077150B"/>
    <w:rsid w:val="00771585"/>
    <w:rsid w:val="007716B8"/>
    <w:rsid w:val="0077178D"/>
    <w:rsid w:val="007717D2"/>
    <w:rsid w:val="00771824"/>
    <w:rsid w:val="0077185C"/>
    <w:rsid w:val="00771879"/>
    <w:rsid w:val="007719C7"/>
    <w:rsid w:val="00771A8D"/>
    <w:rsid w:val="00771AF6"/>
    <w:rsid w:val="00771B48"/>
    <w:rsid w:val="00771BC8"/>
    <w:rsid w:val="00771CA8"/>
    <w:rsid w:val="00771CDF"/>
    <w:rsid w:val="00771D81"/>
    <w:rsid w:val="00771DDD"/>
    <w:rsid w:val="00771E2C"/>
    <w:rsid w:val="00771E99"/>
    <w:rsid w:val="00771EFB"/>
    <w:rsid w:val="00771F02"/>
    <w:rsid w:val="00771F76"/>
    <w:rsid w:val="00771FB3"/>
    <w:rsid w:val="00771FEB"/>
    <w:rsid w:val="0077207E"/>
    <w:rsid w:val="0077215E"/>
    <w:rsid w:val="00772198"/>
    <w:rsid w:val="007721A4"/>
    <w:rsid w:val="007721AC"/>
    <w:rsid w:val="007721E5"/>
    <w:rsid w:val="00772255"/>
    <w:rsid w:val="007722CA"/>
    <w:rsid w:val="0077233B"/>
    <w:rsid w:val="0077238F"/>
    <w:rsid w:val="007723ED"/>
    <w:rsid w:val="00772446"/>
    <w:rsid w:val="0077254A"/>
    <w:rsid w:val="007725DA"/>
    <w:rsid w:val="007725E8"/>
    <w:rsid w:val="007725F9"/>
    <w:rsid w:val="007727DD"/>
    <w:rsid w:val="007727E3"/>
    <w:rsid w:val="007727F1"/>
    <w:rsid w:val="007727FB"/>
    <w:rsid w:val="00772854"/>
    <w:rsid w:val="00772917"/>
    <w:rsid w:val="0077295E"/>
    <w:rsid w:val="0077299B"/>
    <w:rsid w:val="007729B2"/>
    <w:rsid w:val="007729B8"/>
    <w:rsid w:val="007729BA"/>
    <w:rsid w:val="007729E7"/>
    <w:rsid w:val="00772A39"/>
    <w:rsid w:val="00772A68"/>
    <w:rsid w:val="00772A8B"/>
    <w:rsid w:val="00772AC3"/>
    <w:rsid w:val="00772AFD"/>
    <w:rsid w:val="00772B94"/>
    <w:rsid w:val="00772BC1"/>
    <w:rsid w:val="00772BC7"/>
    <w:rsid w:val="00772C29"/>
    <w:rsid w:val="00772C62"/>
    <w:rsid w:val="00772CDB"/>
    <w:rsid w:val="00772D1C"/>
    <w:rsid w:val="00772E9D"/>
    <w:rsid w:val="00772EDF"/>
    <w:rsid w:val="00772FAA"/>
    <w:rsid w:val="00772FE5"/>
    <w:rsid w:val="00773115"/>
    <w:rsid w:val="0077311A"/>
    <w:rsid w:val="0077311F"/>
    <w:rsid w:val="0077316B"/>
    <w:rsid w:val="007731A3"/>
    <w:rsid w:val="007731D6"/>
    <w:rsid w:val="0077320C"/>
    <w:rsid w:val="00773256"/>
    <w:rsid w:val="007732E6"/>
    <w:rsid w:val="007732ED"/>
    <w:rsid w:val="007732F3"/>
    <w:rsid w:val="00773311"/>
    <w:rsid w:val="00773344"/>
    <w:rsid w:val="007733B6"/>
    <w:rsid w:val="00773495"/>
    <w:rsid w:val="007734A8"/>
    <w:rsid w:val="007734D8"/>
    <w:rsid w:val="007734DC"/>
    <w:rsid w:val="0077351B"/>
    <w:rsid w:val="007735B6"/>
    <w:rsid w:val="007735FC"/>
    <w:rsid w:val="007736F9"/>
    <w:rsid w:val="00773706"/>
    <w:rsid w:val="00773726"/>
    <w:rsid w:val="00773764"/>
    <w:rsid w:val="00773796"/>
    <w:rsid w:val="007737A0"/>
    <w:rsid w:val="00773850"/>
    <w:rsid w:val="00773859"/>
    <w:rsid w:val="0077386A"/>
    <w:rsid w:val="00773938"/>
    <w:rsid w:val="007739C6"/>
    <w:rsid w:val="007739D6"/>
    <w:rsid w:val="00773A42"/>
    <w:rsid w:val="00773A92"/>
    <w:rsid w:val="00773AB9"/>
    <w:rsid w:val="00773AD2"/>
    <w:rsid w:val="00773B08"/>
    <w:rsid w:val="00773B6F"/>
    <w:rsid w:val="00773B9C"/>
    <w:rsid w:val="00773BCF"/>
    <w:rsid w:val="00773BD2"/>
    <w:rsid w:val="00773BF0"/>
    <w:rsid w:val="00773C5B"/>
    <w:rsid w:val="00773DAF"/>
    <w:rsid w:val="00773DC7"/>
    <w:rsid w:val="00773E1A"/>
    <w:rsid w:val="00773E1C"/>
    <w:rsid w:val="00773E2C"/>
    <w:rsid w:val="00773EBC"/>
    <w:rsid w:val="00773F0D"/>
    <w:rsid w:val="00773F36"/>
    <w:rsid w:val="00773F67"/>
    <w:rsid w:val="00773F88"/>
    <w:rsid w:val="00773F92"/>
    <w:rsid w:val="007740FA"/>
    <w:rsid w:val="00774122"/>
    <w:rsid w:val="00774124"/>
    <w:rsid w:val="0077413D"/>
    <w:rsid w:val="0077416B"/>
    <w:rsid w:val="0077418E"/>
    <w:rsid w:val="00774205"/>
    <w:rsid w:val="00774218"/>
    <w:rsid w:val="00774260"/>
    <w:rsid w:val="00774397"/>
    <w:rsid w:val="0077439B"/>
    <w:rsid w:val="0077448B"/>
    <w:rsid w:val="00774515"/>
    <w:rsid w:val="0077451A"/>
    <w:rsid w:val="00774524"/>
    <w:rsid w:val="00774599"/>
    <w:rsid w:val="00774657"/>
    <w:rsid w:val="0077466B"/>
    <w:rsid w:val="0077466E"/>
    <w:rsid w:val="007746BA"/>
    <w:rsid w:val="0077474D"/>
    <w:rsid w:val="00774780"/>
    <w:rsid w:val="007748BB"/>
    <w:rsid w:val="007749E5"/>
    <w:rsid w:val="00774A0D"/>
    <w:rsid w:val="00774AA7"/>
    <w:rsid w:val="00774AC6"/>
    <w:rsid w:val="00774B20"/>
    <w:rsid w:val="00774B4B"/>
    <w:rsid w:val="00774BB8"/>
    <w:rsid w:val="00774BD0"/>
    <w:rsid w:val="00774C0E"/>
    <w:rsid w:val="00774C12"/>
    <w:rsid w:val="00774C2C"/>
    <w:rsid w:val="00774CDE"/>
    <w:rsid w:val="00774DCB"/>
    <w:rsid w:val="00774E03"/>
    <w:rsid w:val="00774E7D"/>
    <w:rsid w:val="00774F05"/>
    <w:rsid w:val="00774FC7"/>
    <w:rsid w:val="00774FE0"/>
    <w:rsid w:val="00775014"/>
    <w:rsid w:val="0077503E"/>
    <w:rsid w:val="00775043"/>
    <w:rsid w:val="00775046"/>
    <w:rsid w:val="00775057"/>
    <w:rsid w:val="00775071"/>
    <w:rsid w:val="007750BB"/>
    <w:rsid w:val="0077526F"/>
    <w:rsid w:val="007752D6"/>
    <w:rsid w:val="00775305"/>
    <w:rsid w:val="0077530F"/>
    <w:rsid w:val="0077533A"/>
    <w:rsid w:val="00775342"/>
    <w:rsid w:val="00775395"/>
    <w:rsid w:val="00775401"/>
    <w:rsid w:val="0077546D"/>
    <w:rsid w:val="007754AF"/>
    <w:rsid w:val="007754C4"/>
    <w:rsid w:val="00775522"/>
    <w:rsid w:val="0077556C"/>
    <w:rsid w:val="00775575"/>
    <w:rsid w:val="007755C1"/>
    <w:rsid w:val="00775671"/>
    <w:rsid w:val="0077569A"/>
    <w:rsid w:val="00775712"/>
    <w:rsid w:val="00775718"/>
    <w:rsid w:val="00775760"/>
    <w:rsid w:val="007757B0"/>
    <w:rsid w:val="007757D1"/>
    <w:rsid w:val="007757F8"/>
    <w:rsid w:val="00775892"/>
    <w:rsid w:val="00775979"/>
    <w:rsid w:val="00775986"/>
    <w:rsid w:val="0077598A"/>
    <w:rsid w:val="00775A11"/>
    <w:rsid w:val="00775A69"/>
    <w:rsid w:val="00775A94"/>
    <w:rsid w:val="00775B83"/>
    <w:rsid w:val="00775B91"/>
    <w:rsid w:val="00775C2D"/>
    <w:rsid w:val="00775C44"/>
    <w:rsid w:val="00775C81"/>
    <w:rsid w:val="00775C83"/>
    <w:rsid w:val="00775D65"/>
    <w:rsid w:val="00775DA8"/>
    <w:rsid w:val="00775E6E"/>
    <w:rsid w:val="00775EA3"/>
    <w:rsid w:val="00775ECA"/>
    <w:rsid w:val="00775F05"/>
    <w:rsid w:val="00775F3C"/>
    <w:rsid w:val="00776128"/>
    <w:rsid w:val="0077617C"/>
    <w:rsid w:val="007761CB"/>
    <w:rsid w:val="0077620F"/>
    <w:rsid w:val="00776284"/>
    <w:rsid w:val="007762A4"/>
    <w:rsid w:val="0077634B"/>
    <w:rsid w:val="00776383"/>
    <w:rsid w:val="007764EA"/>
    <w:rsid w:val="0077651B"/>
    <w:rsid w:val="00776526"/>
    <w:rsid w:val="00776542"/>
    <w:rsid w:val="007765EA"/>
    <w:rsid w:val="007766C8"/>
    <w:rsid w:val="00776706"/>
    <w:rsid w:val="0077670D"/>
    <w:rsid w:val="0077678E"/>
    <w:rsid w:val="007767C2"/>
    <w:rsid w:val="0077687D"/>
    <w:rsid w:val="007768FC"/>
    <w:rsid w:val="0077695D"/>
    <w:rsid w:val="00776999"/>
    <w:rsid w:val="007769FC"/>
    <w:rsid w:val="00776A57"/>
    <w:rsid w:val="00776A5C"/>
    <w:rsid w:val="00776A97"/>
    <w:rsid w:val="00776AB5"/>
    <w:rsid w:val="00776AB8"/>
    <w:rsid w:val="00776B0D"/>
    <w:rsid w:val="00776B29"/>
    <w:rsid w:val="00776B78"/>
    <w:rsid w:val="00776BA2"/>
    <w:rsid w:val="00776BE1"/>
    <w:rsid w:val="00776C45"/>
    <w:rsid w:val="00776C4B"/>
    <w:rsid w:val="00776C8A"/>
    <w:rsid w:val="00776CD4"/>
    <w:rsid w:val="00776CD6"/>
    <w:rsid w:val="00776D3C"/>
    <w:rsid w:val="00776DB8"/>
    <w:rsid w:val="00776DC5"/>
    <w:rsid w:val="00776E09"/>
    <w:rsid w:val="00776EAB"/>
    <w:rsid w:val="00776F08"/>
    <w:rsid w:val="00776FC6"/>
    <w:rsid w:val="0077711F"/>
    <w:rsid w:val="0077712F"/>
    <w:rsid w:val="00777178"/>
    <w:rsid w:val="0077722F"/>
    <w:rsid w:val="0077724D"/>
    <w:rsid w:val="007772F6"/>
    <w:rsid w:val="007773E4"/>
    <w:rsid w:val="007774D7"/>
    <w:rsid w:val="00777549"/>
    <w:rsid w:val="0077762B"/>
    <w:rsid w:val="0077764D"/>
    <w:rsid w:val="0077765F"/>
    <w:rsid w:val="007776BE"/>
    <w:rsid w:val="007776D3"/>
    <w:rsid w:val="007776E4"/>
    <w:rsid w:val="0077771A"/>
    <w:rsid w:val="00777780"/>
    <w:rsid w:val="007777FA"/>
    <w:rsid w:val="00777835"/>
    <w:rsid w:val="00777901"/>
    <w:rsid w:val="00777963"/>
    <w:rsid w:val="0077798B"/>
    <w:rsid w:val="00777BE3"/>
    <w:rsid w:val="00777C1B"/>
    <w:rsid w:val="00777C2A"/>
    <w:rsid w:val="00777C45"/>
    <w:rsid w:val="00777CD9"/>
    <w:rsid w:val="00777D2C"/>
    <w:rsid w:val="00777FC2"/>
    <w:rsid w:val="00777FF1"/>
    <w:rsid w:val="00780013"/>
    <w:rsid w:val="0078004D"/>
    <w:rsid w:val="007800C8"/>
    <w:rsid w:val="007801B5"/>
    <w:rsid w:val="007801D0"/>
    <w:rsid w:val="007801F7"/>
    <w:rsid w:val="0078027F"/>
    <w:rsid w:val="007802C4"/>
    <w:rsid w:val="00780337"/>
    <w:rsid w:val="00780360"/>
    <w:rsid w:val="00780363"/>
    <w:rsid w:val="0078050F"/>
    <w:rsid w:val="00780585"/>
    <w:rsid w:val="007805CF"/>
    <w:rsid w:val="00780686"/>
    <w:rsid w:val="007806AE"/>
    <w:rsid w:val="007806FB"/>
    <w:rsid w:val="0078072B"/>
    <w:rsid w:val="00780819"/>
    <w:rsid w:val="0078087B"/>
    <w:rsid w:val="0078088B"/>
    <w:rsid w:val="007808C0"/>
    <w:rsid w:val="00780910"/>
    <w:rsid w:val="00780944"/>
    <w:rsid w:val="00780953"/>
    <w:rsid w:val="0078098A"/>
    <w:rsid w:val="007809E1"/>
    <w:rsid w:val="00780A91"/>
    <w:rsid w:val="00780AEB"/>
    <w:rsid w:val="00780B43"/>
    <w:rsid w:val="00780BB7"/>
    <w:rsid w:val="00780C4E"/>
    <w:rsid w:val="00780C50"/>
    <w:rsid w:val="00780CB5"/>
    <w:rsid w:val="00780D55"/>
    <w:rsid w:val="00780D9E"/>
    <w:rsid w:val="00780DAD"/>
    <w:rsid w:val="00780E25"/>
    <w:rsid w:val="00780EFC"/>
    <w:rsid w:val="00780F15"/>
    <w:rsid w:val="00780F41"/>
    <w:rsid w:val="00780F48"/>
    <w:rsid w:val="00780F79"/>
    <w:rsid w:val="0078108E"/>
    <w:rsid w:val="007810FB"/>
    <w:rsid w:val="00781204"/>
    <w:rsid w:val="007812D0"/>
    <w:rsid w:val="0078144B"/>
    <w:rsid w:val="0078154D"/>
    <w:rsid w:val="00781566"/>
    <w:rsid w:val="0078163C"/>
    <w:rsid w:val="00781646"/>
    <w:rsid w:val="00781685"/>
    <w:rsid w:val="0078168B"/>
    <w:rsid w:val="007816F3"/>
    <w:rsid w:val="00781771"/>
    <w:rsid w:val="007817B4"/>
    <w:rsid w:val="007817BC"/>
    <w:rsid w:val="007817DA"/>
    <w:rsid w:val="007817FB"/>
    <w:rsid w:val="00781815"/>
    <w:rsid w:val="007818CF"/>
    <w:rsid w:val="00781927"/>
    <w:rsid w:val="007819B9"/>
    <w:rsid w:val="00781A11"/>
    <w:rsid w:val="00781A37"/>
    <w:rsid w:val="00781A5B"/>
    <w:rsid w:val="00781B62"/>
    <w:rsid w:val="00781B90"/>
    <w:rsid w:val="00781C21"/>
    <w:rsid w:val="00781CFE"/>
    <w:rsid w:val="00781DB4"/>
    <w:rsid w:val="00781DBF"/>
    <w:rsid w:val="00781DD8"/>
    <w:rsid w:val="00781E20"/>
    <w:rsid w:val="00781ED8"/>
    <w:rsid w:val="00781EF6"/>
    <w:rsid w:val="00781F5B"/>
    <w:rsid w:val="00781FA7"/>
    <w:rsid w:val="00782015"/>
    <w:rsid w:val="0078203B"/>
    <w:rsid w:val="00782043"/>
    <w:rsid w:val="00782045"/>
    <w:rsid w:val="0078204F"/>
    <w:rsid w:val="0078205E"/>
    <w:rsid w:val="007820DD"/>
    <w:rsid w:val="00782105"/>
    <w:rsid w:val="00782179"/>
    <w:rsid w:val="0078226B"/>
    <w:rsid w:val="0078228A"/>
    <w:rsid w:val="007822D7"/>
    <w:rsid w:val="007822F6"/>
    <w:rsid w:val="00782302"/>
    <w:rsid w:val="00782312"/>
    <w:rsid w:val="00782486"/>
    <w:rsid w:val="007824C5"/>
    <w:rsid w:val="007824EA"/>
    <w:rsid w:val="00782514"/>
    <w:rsid w:val="007825A7"/>
    <w:rsid w:val="00782747"/>
    <w:rsid w:val="007827AA"/>
    <w:rsid w:val="0078280D"/>
    <w:rsid w:val="0078283A"/>
    <w:rsid w:val="007828CC"/>
    <w:rsid w:val="007828D9"/>
    <w:rsid w:val="00782914"/>
    <w:rsid w:val="0078292E"/>
    <w:rsid w:val="007829A4"/>
    <w:rsid w:val="00782A2F"/>
    <w:rsid w:val="00782A7A"/>
    <w:rsid w:val="00782B2C"/>
    <w:rsid w:val="00782B5D"/>
    <w:rsid w:val="00782B8D"/>
    <w:rsid w:val="00782BC7"/>
    <w:rsid w:val="00782CAF"/>
    <w:rsid w:val="00782E3D"/>
    <w:rsid w:val="00782EE2"/>
    <w:rsid w:val="00782EF5"/>
    <w:rsid w:val="00783007"/>
    <w:rsid w:val="0078305F"/>
    <w:rsid w:val="00783070"/>
    <w:rsid w:val="0078313F"/>
    <w:rsid w:val="007831B8"/>
    <w:rsid w:val="00783236"/>
    <w:rsid w:val="00783336"/>
    <w:rsid w:val="0078334D"/>
    <w:rsid w:val="00783392"/>
    <w:rsid w:val="0078350C"/>
    <w:rsid w:val="0078352E"/>
    <w:rsid w:val="00783547"/>
    <w:rsid w:val="00783556"/>
    <w:rsid w:val="007835D6"/>
    <w:rsid w:val="007835F0"/>
    <w:rsid w:val="00783616"/>
    <w:rsid w:val="0078366A"/>
    <w:rsid w:val="00783768"/>
    <w:rsid w:val="007837BE"/>
    <w:rsid w:val="00783813"/>
    <w:rsid w:val="00783845"/>
    <w:rsid w:val="00783856"/>
    <w:rsid w:val="0078385C"/>
    <w:rsid w:val="0078388E"/>
    <w:rsid w:val="007838BC"/>
    <w:rsid w:val="007838FC"/>
    <w:rsid w:val="0078390C"/>
    <w:rsid w:val="0078393B"/>
    <w:rsid w:val="00783AAB"/>
    <w:rsid w:val="00783AD8"/>
    <w:rsid w:val="00783AE2"/>
    <w:rsid w:val="00783B56"/>
    <w:rsid w:val="00783B7E"/>
    <w:rsid w:val="00783C61"/>
    <w:rsid w:val="00783CB6"/>
    <w:rsid w:val="00783CBF"/>
    <w:rsid w:val="00783D12"/>
    <w:rsid w:val="00783DDA"/>
    <w:rsid w:val="00783DDF"/>
    <w:rsid w:val="00783DFD"/>
    <w:rsid w:val="00783EAD"/>
    <w:rsid w:val="00783F3E"/>
    <w:rsid w:val="00783F9C"/>
    <w:rsid w:val="00784065"/>
    <w:rsid w:val="007840A8"/>
    <w:rsid w:val="007840EF"/>
    <w:rsid w:val="0078410B"/>
    <w:rsid w:val="00784132"/>
    <w:rsid w:val="007841F7"/>
    <w:rsid w:val="00784339"/>
    <w:rsid w:val="007843F9"/>
    <w:rsid w:val="0078443D"/>
    <w:rsid w:val="00784466"/>
    <w:rsid w:val="007844D9"/>
    <w:rsid w:val="00784582"/>
    <w:rsid w:val="00784614"/>
    <w:rsid w:val="007846ED"/>
    <w:rsid w:val="007846F3"/>
    <w:rsid w:val="007846FD"/>
    <w:rsid w:val="00784707"/>
    <w:rsid w:val="007847AB"/>
    <w:rsid w:val="0078482B"/>
    <w:rsid w:val="00784851"/>
    <w:rsid w:val="0078485F"/>
    <w:rsid w:val="00784891"/>
    <w:rsid w:val="00784910"/>
    <w:rsid w:val="00784920"/>
    <w:rsid w:val="007849AE"/>
    <w:rsid w:val="007849CC"/>
    <w:rsid w:val="007849EA"/>
    <w:rsid w:val="00784A61"/>
    <w:rsid w:val="00784BA1"/>
    <w:rsid w:val="00784C32"/>
    <w:rsid w:val="00784C35"/>
    <w:rsid w:val="00784C3B"/>
    <w:rsid w:val="00784C54"/>
    <w:rsid w:val="00784D1C"/>
    <w:rsid w:val="00784D49"/>
    <w:rsid w:val="00784E37"/>
    <w:rsid w:val="00784E5E"/>
    <w:rsid w:val="00784EE0"/>
    <w:rsid w:val="00784F36"/>
    <w:rsid w:val="00784F93"/>
    <w:rsid w:val="00784FD5"/>
    <w:rsid w:val="00784FFD"/>
    <w:rsid w:val="0078500E"/>
    <w:rsid w:val="0078506A"/>
    <w:rsid w:val="007850F5"/>
    <w:rsid w:val="00785156"/>
    <w:rsid w:val="0078521C"/>
    <w:rsid w:val="007852EF"/>
    <w:rsid w:val="00785376"/>
    <w:rsid w:val="00785396"/>
    <w:rsid w:val="0078545B"/>
    <w:rsid w:val="00785460"/>
    <w:rsid w:val="00785481"/>
    <w:rsid w:val="007854F7"/>
    <w:rsid w:val="00785531"/>
    <w:rsid w:val="007855B9"/>
    <w:rsid w:val="00785603"/>
    <w:rsid w:val="007856D3"/>
    <w:rsid w:val="00785714"/>
    <w:rsid w:val="0078579F"/>
    <w:rsid w:val="007857B1"/>
    <w:rsid w:val="0078581D"/>
    <w:rsid w:val="007858ED"/>
    <w:rsid w:val="00785901"/>
    <w:rsid w:val="00785914"/>
    <w:rsid w:val="00785952"/>
    <w:rsid w:val="00785970"/>
    <w:rsid w:val="00785977"/>
    <w:rsid w:val="007859B1"/>
    <w:rsid w:val="007859BE"/>
    <w:rsid w:val="00785A0B"/>
    <w:rsid w:val="00785B30"/>
    <w:rsid w:val="00785B71"/>
    <w:rsid w:val="00785B86"/>
    <w:rsid w:val="00785C22"/>
    <w:rsid w:val="00785C38"/>
    <w:rsid w:val="00785CAD"/>
    <w:rsid w:val="00785DCD"/>
    <w:rsid w:val="00785E0B"/>
    <w:rsid w:val="00785E59"/>
    <w:rsid w:val="00785F9E"/>
    <w:rsid w:val="00785FF7"/>
    <w:rsid w:val="0078602D"/>
    <w:rsid w:val="00786108"/>
    <w:rsid w:val="007861C0"/>
    <w:rsid w:val="0078620E"/>
    <w:rsid w:val="00786325"/>
    <w:rsid w:val="00786371"/>
    <w:rsid w:val="007863E6"/>
    <w:rsid w:val="007863E9"/>
    <w:rsid w:val="00786420"/>
    <w:rsid w:val="00786524"/>
    <w:rsid w:val="0078655A"/>
    <w:rsid w:val="007865B1"/>
    <w:rsid w:val="007865BD"/>
    <w:rsid w:val="007866A2"/>
    <w:rsid w:val="0078671C"/>
    <w:rsid w:val="00786798"/>
    <w:rsid w:val="007867AE"/>
    <w:rsid w:val="00786857"/>
    <w:rsid w:val="00786958"/>
    <w:rsid w:val="00786998"/>
    <w:rsid w:val="007869AF"/>
    <w:rsid w:val="007869D4"/>
    <w:rsid w:val="00786A4A"/>
    <w:rsid w:val="00786ADE"/>
    <w:rsid w:val="00786B53"/>
    <w:rsid w:val="00786BB4"/>
    <w:rsid w:val="00786BC2"/>
    <w:rsid w:val="00786C14"/>
    <w:rsid w:val="00786CB2"/>
    <w:rsid w:val="00786CE9"/>
    <w:rsid w:val="00786D2F"/>
    <w:rsid w:val="00786DC4"/>
    <w:rsid w:val="00786E52"/>
    <w:rsid w:val="00786E78"/>
    <w:rsid w:val="00786E98"/>
    <w:rsid w:val="00786EEE"/>
    <w:rsid w:val="00786F31"/>
    <w:rsid w:val="00786FC1"/>
    <w:rsid w:val="00786FC7"/>
    <w:rsid w:val="00786FEA"/>
    <w:rsid w:val="00786FED"/>
    <w:rsid w:val="0078705A"/>
    <w:rsid w:val="00787091"/>
    <w:rsid w:val="0078716E"/>
    <w:rsid w:val="0078723D"/>
    <w:rsid w:val="00787248"/>
    <w:rsid w:val="00787250"/>
    <w:rsid w:val="007872BD"/>
    <w:rsid w:val="007872CE"/>
    <w:rsid w:val="00787379"/>
    <w:rsid w:val="007873C3"/>
    <w:rsid w:val="007873F1"/>
    <w:rsid w:val="00787418"/>
    <w:rsid w:val="007874AA"/>
    <w:rsid w:val="007874D8"/>
    <w:rsid w:val="0078757A"/>
    <w:rsid w:val="007875D0"/>
    <w:rsid w:val="00787617"/>
    <w:rsid w:val="0078761F"/>
    <w:rsid w:val="00787649"/>
    <w:rsid w:val="0078766D"/>
    <w:rsid w:val="00787692"/>
    <w:rsid w:val="0078773C"/>
    <w:rsid w:val="0078774B"/>
    <w:rsid w:val="00787843"/>
    <w:rsid w:val="0078784C"/>
    <w:rsid w:val="00787854"/>
    <w:rsid w:val="00787860"/>
    <w:rsid w:val="0078788B"/>
    <w:rsid w:val="007878AF"/>
    <w:rsid w:val="007878B8"/>
    <w:rsid w:val="007878C2"/>
    <w:rsid w:val="007878F5"/>
    <w:rsid w:val="00787918"/>
    <w:rsid w:val="0078799B"/>
    <w:rsid w:val="007879B3"/>
    <w:rsid w:val="007879BC"/>
    <w:rsid w:val="007879EE"/>
    <w:rsid w:val="00787A2A"/>
    <w:rsid w:val="00787AC8"/>
    <w:rsid w:val="00787B4D"/>
    <w:rsid w:val="00787C29"/>
    <w:rsid w:val="00787C38"/>
    <w:rsid w:val="00787CCD"/>
    <w:rsid w:val="00787DB2"/>
    <w:rsid w:val="00787DFD"/>
    <w:rsid w:val="00787E30"/>
    <w:rsid w:val="00787FD6"/>
    <w:rsid w:val="00790012"/>
    <w:rsid w:val="0079001B"/>
    <w:rsid w:val="00790030"/>
    <w:rsid w:val="0079007B"/>
    <w:rsid w:val="0079017D"/>
    <w:rsid w:val="00790198"/>
    <w:rsid w:val="00790231"/>
    <w:rsid w:val="0079027B"/>
    <w:rsid w:val="00790303"/>
    <w:rsid w:val="00790309"/>
    <w:rsid w:val="00790332"/>
    <w:rsid w:val="00790391"/>
    <w:rsid w:val="007903D3"/>
    <w:rsid w:val="007903ED"/>
    <w:rsid w:val="00790434"/>
    <w:rsid w:val="007904EC"/>
    <w:rsid w:val="007904F1"/>
    <w:rsid w:val="00790661"/>
    <w:rsid w:val="007906EC"/>
    <w:rsid w:val="0079071C"/>
    <w:rsid w:val="0079076B"/>
    <w:rsid w:val="00790799"/>
    <w:rsid w:val="007907A1"/>
    <w:rsid w:val="007907F0"/>
    <w:rsid w:val="0079083E"/>
    <w:rsid w:val="007908B7"/>
    <w:rsid w:val="0079092E"/>
    <w:rsid w:val="00790A9C"/>
    <w:rsid w:val="00790ADC"/>
    <w:rsid w:val="00790AF3"/>
    <w:rsid w:val="00790B03"/>
    <w:rsid w:val="00790BA8"/>
    <w:rsid w:val="00790C1E"/>
    <w:rsid w:val="00790D3F"/>
    <w:rsid w:val="00790D86"/>
    <w:rsid w:val="00790ECB"/>
    <w:rsid w:val="00790F4D"/>
    <w:rsid w:val="0079111E"/>
    <w:rsid w:val="00791149"/>
    <w:rsid w:val="00791172"/>
    <w:rsid w:val="007911C1"/>
    <w:rsid w:val="0079125C"/>
    <w:rsid w:val="00791348"/>
    <w:rsid w:val="0079134E"/>
    <w:rsid w:val="0079141D"/>
    <w:rsid w:val="0079155A"/>
    <w:rsid w:val="007915E3"/>
    <w:rsid w:val="00791653"/>
    <w:rsid w:val="00791712"/>
    <w:rsid w:val="00791717"/>
    <w:rsid w:val="0079171B"/>
    <w:rsid w:val="0079178F"/>
    <w:rsid w:val="007917D7"/>
    <w:rsid w:val="007917EA"/>
    <w:rsid w:val="007917F0"/>
    <w:rsid w:val="007918E6"/>
    <w:rsid w:val="007919AE"/>
    <w:rsid w:val="00791AB5"/>
    <w:rsid w:val="00791B38"/>
    <w:rsid w:val="00791B8B"/>
    <w:rsid w:val="00791C20"/>
    <w:rsid w:val="00791CAB"/>
    <w:rsid w:val="00791D14"/>
    <w:rsid w:val="00791D4D"/>
    <w:rsid w:val="00791DB5"/>
    <w:rsid w:val="00791E17"/>
    <w:rsid w:val="00791E4C"/>
    <w:rsid w:val="00791EEF"/>
    <w:rsid w:val="00791F15"/>
    <w:rsid w:val="00791FBA"/>
    <w:rsid w:val="0079201E"/>
    <w:rsid w:val="0079207A"/>
    <w:rsid w:val="007920E1"/>
    <w:rsid w:val="00792130"/>
    <w:rsid w:val="0079217B"/>
    <w:rsid w:val="00792276"/>
    <w:rsid w:val="00792306"/>
    <w:rsid w:val="00792311"/>
    <w:rsid w:val="0079231D"/>
    <w:rsid w:val="00792416"/>
    <w:rsid w:val="00792445"/>
    <w:rsid w:val="00792502"/>
    <w:rsid w:val="007925FC"/>
    <w:rsid w:val="0079262B"/>
    <w:rsid w:val="00792798"/>
    <w:rsid w:val="007927AE"/>
    <w:rsid w:val="0079286C"/>
    <w:rsid w:val="007928E8"/>
    <w:rsid w:val="007928F7"/>
    <w:rsid w:val="00792903"/>
    <w:rsid w:val="00792954"/>
    <w:rsid w:val="007929CA"/>
    <w:rsid w:val="007929CC"/>
    <w:rsid w:val="007929E8"/>
    <w:rsid w:val="00792A5C"/>
    <w:rsid w:val="00792A85"/>
    <w:rsid w:val="00792AEF"/>
    <w:rsid w:val="00792B5E"/>
    <w:rsid w:val="00792B9D"/>
    <w:rsid w:val="00792C5C"/>
    <w:rsid w:val="00792C74"/>
    <w:rsid w:val="00792CAC"/>
    <w:rsid w:val="00792D15"/>
    <w:rsid w:val="00792D33"/>
    <w:rsid w:val="00792D3F"/>
    <w:rsid w:val="00792D56"/>
    <w:rsid w:val="00792D8C"/>
    <w:rsid w:val="00792E87"/>
    <w:rsid w:val="00792E98"/>
    <w:rsid w:val="00792FAA"/>
    <w:rsid w:val="00792FD8"/>
    <w:rsid w:val="0079300B"/>
    <w:rsid w:val="00793028"/>
    <w:rsid w:val="00793043"/>
    <w:rsid w:val="007930A5"/>
    <w:rsid w:val="007930FC"/>
    <w:rsid w:val="00793117"/>
    <w:rsid w:val="0079316D"/>
    <w:rsid w:val="00793189"/>
    <w:rsid w:val="00793195"/>
    <w:rsid w:val="007931AB"/>
    <w:rsid w:val="007931B2"/>
    <w:rsid w:val="0079322A"/>
    <w:rsid w:val="0079322B"/>
    <w:rsid w:val="00793240"/>
    <w:rsid w:val="0079324E"/>
    <w:rsid w:val="0079327F"/>
    <w:rsid w:val="007932B6"/>
    <w:rsid w:val="007932F3"/>
    <w:rsid w:val="0079331D"/>
    <w:rsid w:val="0079332E"/>
    <w:rsid w:val="00793342"/>
    <w:rsid w:val="00793368"/>
    <w:rsid w:val="00793399"/>
    <w:rsid w:val="007933C0"/>
    <w:rsid w:val="007933DD"/>
    <w:rsid w:val="00793464"/>
    <w:rsid w:val="00793515"/>
    <w:rsid w:val="00793524"/>
    <w:rsid w:val="0079354D"/>
    <w:rsid w:val="007935C8"/>
    <w:rsid w:val="00793610"/>
    <w:rsid w:val="0079365F"/>
    <w:rsid w:val="0079367E"/>
    <w:rsid w:val="00793745"/>
    <w:rsid w:val="00793798"/>
    <w:rsid w:val="007937D6"/>
    <w:rsid w:val="00793807"/>
    <w:rsid w:val="0079385C"/>
    <w:rsid w:val="007938F4"/>
    <w:rsid w:val="00793AEE"/>
    <w:rsid w:val="00793BB7"/>
    <w:rsid w:val="00793BBD"/>
    <w:rsid w:val="00793D7F"/>
    <w:rsid w:val="00793DB4"/>
    <w:rsid w:val="00793E11"/>
    <w:rsid w:val="00793E9D"/>
    <w:rsid w:val="00793EF5"/>
    <w:rsid w:val="00793F82"/>
    <w:rsid w:val="00793F8D"/>
    <w:rsid w:val="00793F9C"/>
    <w:rsid w:val="00793FDF"/>
    <w:rsid w:val="00793FEC"/>
    <w:rsid w:val="0079402C"/>
    <w:rsid w:val="00794073"/>
    <w:rsid w:val="007940A6"/>
    <w:rsid w:val="00794118"/>
    <w:rsid w:val="0079415F"/>
    <w:rsid w:val="00794179"/>
    <w:rsid w:val="007941E2"/>
    <w:rsid w:val="00794260"/>
    <w:rsid w:val="007942C2"/>
    <w:rsid w:val="00794314"/>
    <w:rsid w:val="00794334"/>
    <w:rsid w:val="007943A2"/>
    <w:rsid w:val="007943D2"/>
    <w:rsid w:val="007943DD"/>
    <w:rsid w:val="0079445D"/>
    <w:rsid w:val="007944A8"/>
    <w:rsid w:val="0079452B"/>
    <w:rsid w:val="00794560"/>
    <w:rsid w:val="00794780"/>
    <w:rsid w:val="007947C9"/>
    <w:rsid w:val="007947CF"/>
    <w:rsid w:val="00794891"/>
    <w:rsid w:val="007948A8"/>
    <w:rsid w:val="00794940"/>
    <w:rsid w:val="00794963"/>
    <w:rsid w:val="00794C03"/>
    <w:rsid w:val="00794CBD"/>
    <w:rsid w:val="00794D67"/>
    <w:rsid w:val="00794D8C"/>
    <w:rsid w:val="00794DD0"/>
    <w:rsid w:val="00794DE1"/>
    <w:rsid w:val="00794E1B"/>
    <w:rsid w:val="00794E72"/>
    <w:rsid w:val="00794EB3"/>
    <w:rsid w:val="00794ED9"/>
    <w:rsid w:val="00794EE0"/>
    <w:rsid w:val="00794EE9"/>
    <w:rsid w:val="00794F29"/>
    <w:rsid w:val="00794F5F"/>
    <w:rsid w:val="00794FAA"/>
    <w:rsid w:val="00794FBB"/>
    <w:rsid w:val="00794FC0"/>
    <w:rsid w:val="0079503C"/>
    <w:rsid w:val="00795050"/>
    <w:rsid w:val="0079507F"/>
    <w:rsid w:val="007950C0"/>
    <w:rsid w:val="00795143"/>
    <w:rsid w:val="00795183"/>
    <w:rsid w:val="00795203"/>
    <w:rsid w:val="00795252"/>
    <w:rsid w:val="007952A8"/>
    <w:rsid w:val="00795381"/>
    <w:rsid w:val="0079541B"/>
    <w:rsid w:val="0079548C"/>
    <w:rsid w:val="0079561F"/>
    <w:rsid w:val="00795673"/>
    <w:rsid w:val="00795677"/>
    <w:rsid w:val="007956EE"/>
    <w:rsid w:val="0079577E"/>
    <w:rsid w:val="007957A5"/>
    <w:rsid w:val="007957BC"/>
    <w:rsid w:val="00795854"/>
    <w:rsid w:val="007958DE"/>
    <w:rsid w:val="00795A42"/>
    <w:rsid w:val="00795B67"/>
    <w:rsid w:val="00795B78"/>
    <w:rsid w:val="00795B7F"/>
    <w:rsid w:val="00795BB1"/>
    <w:rsid w:val="00795C0A"/>
    <w:rsid w:val="00795C9A"/>
    <w:rsid w:val="00795D0B"/>
    <w:rsid w:val="00795D45"/>
    <w:rsid w:val="00795D53"/>
    <w:rsid w:val="00795DDE"/>
    <w:rsid w:val="00795DFC"/>
    <w:rsid w:val="00796019"/>
    <w:rsid w:val="00796023"/>
    <w:rsid w:val="007960F9"/>
    <w:rsid w:val="007961CC"/>
    <w:rsid w:val="007962AF"/>
    <w:rsid w:val="007963A0"/>
    <w:rsid w:val="0079648D"/>
    <w:rsid w:val="0079651E"/>
    <w:rsid w:val="0079651F"/>
    <w:rsid w:val="007965EC"/>
    <w:rsid w:val="007966BA"/>
    <w:rsid w:val="00796743"/>
    <w:rsid w:val="00796749"/>
    <w:rsid w:val="00796786"/>
    <w:rsid w:val="00796854"/>
    <w:rsid w:val="0079686C"/>
    <w:rsid w:val="007968DC"/>
    <w:rsid w:val="00796960"/>
    <w:rsid w:val="007969C9"/>
    <w:rsid w:val="007969F2"/>
    <w:rsid w:val="00796A0F"/>
    <w:rsid w:val="00796AFE"/>
    <w:rsid w:val="00796C25"/>
    <w:rsid w:val="00796C57"/>
    <w:rsid w:val="00796CB4"/>
    <w:rsid w:val="00796D65"/>
    <w:rsid w:val="00796DA7"/>
    <w:rsid w:val="00796DCD"/>
    <w:rsid w:val="00796E48"/>
    <w:rsid w:val="00796E59"/>
    <w:rsid w:val="00796E6D"/>
    <w:rsid w:val="00796EA0"/>
    <w:rsid w:val="00796FBC"/>
    <w:rsid w:val="007970AE"/>
    <w:rsid w:val="007970D2"/>
    <w:rsid w:val="0079710B"/>
    <w:rsid w:val="00797116"/>
    <w:rsid w:val="0079714A"/>
    <w:rsid w:val="00797161"/>
    <w:rsid w:val="00797173"/>
    <w:rsid w:val="0079721F"/>
    <w:rsid w:val="00797236"/>
    <w:rsid w:val="00797245"/>
    <w:rsid w:val="007972E7"/>
    <w:rsid w:val="0079736A"/>
    <w:rsid w:val="00797378"/>
    <w:rsid w:val="0079737B"/>
    <w:rsid w:val="007973F0"/>
    <w:rsid w:val="00797483"/>
    <w:rsid w:val="007974BD"/>
    <w:rsid w:val="0079750B"/>
    <w:rsid w:val="00797737"/>
    <w:rsid w:val="0079775F"/>
    <w:rsid w:val="00797785"/>
    <w:rsid w:val="00797791"/>
    <w:rsid w:val="00797842"/>
    <w:rsid w:val="00797852"/>
    <w:rsid w:val="0079798F"/>
    <w:rsid w:val="007979BE"/>
    <w:rsid w:val="00797A45"/>
    <w:rsid w:val="00797A57"/>
    <w:rsid w:val="00797C4F"/>
    <w:rsid w:val="00797DB5"/>
    <w:rsid w:val="00797DC4"/>
    <w:rsid w:val="00797DD9"/>
    <w:rsid w:val="00797E3D"/>
    <w:rsid w:val="00797E64"/>
    <w:rsid w:val="00797E97"/>
    <w:rsid w:val="00797FF3"/>
    <w:rsid w:val="007A000A"/>
    <w:rsid w:val="007A001C"/>
    <w:rsid w:val="007A0034"/>
    <w:rsid w:val="007A00EA"/>
    <w:rsid w:val="007A011C"/>
    <w:rsid w:val="007A0143"/>
    <w:rsid w:val="007A0197"/>
    <w:rsid w:val="007A01A4"/>
    <w:rsid w:val="007A01B6"/>
    <w:rsid w:val="007A01EA"/>
    <w:rsid w:val="007A0255"/>
    <w:rsid w:val="007A0267"/>
    <w:rsid w:val="007A026D"/>
    <w:rsid w:val="007A02E5"/>
    <w:rsid w:val="007A0364"/>
    <w:rsid w:val="007A03AD"/>
    <w:rsid w:val="007A03F9"/>
    <w:rsid w:val="007A0402"/>
    <w:rsid w:val="007A0411"/>
    <w:rsid w:val="007A045E"/>
    <w:rsid w:val="007A049B"/>
    <w:rsid w:val="007A05A6"/>
    <w:rsid w:val="007A05B5"/>
    <w:rsid w:val="007A05D3"/>
    <w:rsid w:val="007A0605"/>
    <w:rsid w:val="007A067D"/>
    <w:rsid w:val="007A06CE"/>
    <w:rsid w:val="007A078B"/>
    <w:rsid w:val="007A0820"/>
    <w:rsid w:val="007A08D2"/>
    <w:rsid w:val="007A08DE"/>
    <w:rsid w:val="007A0908"/>
    <w:rsid w:val="007A0A11"/>
    <w:rsid w:val="007A0A89"/>
    <w:rsid w:val="007A0AFE"/>
    <w:rsid w:val="007A0B20"/>
    <w:rsid w:val="007A0B47"/>
    <w:rsid w:val="007A0BA8"/>
    <w:rsid w:val="007A0BDB"/>
    <w:rsid w:val="007A0BF0"/>
    <w:rsid w:val="007A0C00"/>
    <w:rsid w:val="007A0C53"/>
    <w:rsid w:val="007A0C6F"/>
    <w:rsid w:val="007A0CDF"/>
    <w:rsid w:val="007A0D2C"/>
    <w:rsid w:val="007A0D76"/>
    <w:rsid w:val="007A0D8B"/>
    <w:rsid w:val="007A0E21"/>
    <w:rsid w:val="007A0EC4"/>
    <w:rsid w:val="007A1020"/>
    <w:rsid w:val="007A1044"/>
    <w:rsid w:val="007A1054"/>
    <w:rsid w:val="007A1055"/>
    <w:rsid w:val="007A1094"/>
    <w:rsid w:val="007A10AB"/>
    <w:rsid w:val="007A1168"/>
    <w:rsid w:val="007A131B"/>
    <w:rsid w:val="007A1346"/>
    <w:rsid w:val="007A1390"/>
    <w:rsid w:val="007A13F8"/>
    <w:rsid w:val="007A1400"/>
    <w:rsid w:val="007A150D"/>
    <w:rsid w:val="007A153C"/>
    <w:rsid w:val="007A1581"/>
    <w:rsid w:val="007A1589"/>
    <w:rsid w:val="007A158A"/>
    <w:rsid w:val="007A15A3"/>
    <w:rsid w:val="007A15A7"/>
    <w:rsid w:val="007A1649"/>
    <w:rsid w:val="007A167C"/>
    <w:rsid w:val="007A1685"/>
    <w:rsid w:val="007A1749"/>
    <w:rsid w:val="007A1753"/>
    <w:rsid w:val="007A177A"/>
    <w:rsid w:val="007A1885"/>
    <w:rsid w:val="007A188E"/>
    <w:rsid w:val="007A1904"/>
    <w:rsid w:val="007A1941"/>
    <w:rsid w:val="007A1959"/>
    <w:rsid w:val="007A1A5D"/>
    <w:rsid w:val="007A1AEC"/>
    <w:rsid w:val="007A1B11"/>
    <w:rsid w:val="007A1B49"/>
    <w:rsid w:val="007A1B8D"/>
    <w:rsid w:val="007A1BA0"/>
    <w:rsid w:val="007A1BED"/>
    <w:rsid w:val="007A1BF1"/>
    <w:rsid w:val="007A1CD3"/>
    <w:rsid w:val="007A1D0D"/>
    <w:rsid w:val="007A1DA9"/>
    <w:rsid w:val="007A1DFE"/>
    <w:rsid w:val="007A1E47"/>
    <w:rsid w:val="007A1E7F"/>
    <w:rsid w:val="007A1E86"/>
    <w:rsid w:val="007A2081"/>
    <w:rsid w:val="007A20A2"/>
    <w:rsid w:val="007A20D2"/>
    <w:rsid w:val="007A210F"/>
    <w:rsid w:val="007A2120"/>
    <w:rsid w:val="007A213E"/>
    <w:rsid w:val="007A2165"/>
    <w:rsid w:val="007A2192"/>
    <w:rsid w:val="007A21EB"/>
    <w:rsid w:val="007A221F"/>
    <w:rsid w:val="007A22E0"/>
    <w:rsid w:val="007A230E"/>
    <w:rsid w:val="007A231B"/>
    <w:rsid w:val="007A231F"/>
    <w:rsid w:val="007A23EA"/>
    <w:rsid w:val="007A23F8"/>
    <w:rsid w:val="007A25A2"/>
    <w:rsid w:val="007A25FF"/>
    <w:rsid w:val="007A26F5"/>
    <w:rsid w:val="007A27E9"/>
    <w:rsid w:val="007A2842"/>
    <w:rsid w:val="007A2859"/>
    <w:rsid w:val="007A289D"/>
    <w:rsid w:val="007A289F"/>
    <w:rsid w:val="007A28BF"/>
    <w:rsid w:val="007A2932"/>
    <w:rsid w:val="007A29C4"/>
    <w:rsid w:val="007A2A95"/>
    <w:rsid w:val="007A2AD5"/>
    <w:rsid w:val="007A2AEE"/>
    <w:rsid w:val="007A2B59"/>
    <w:rsid w:val="007A2BF6"/>
    <w:rsid w:val="007A2C16"/>
    <w:rsid w:val="007A2C48"/>
    <w:rsid w:val="007A2C5E"/>
    <w:rsid w:val="007A2D5D"/>
    <w:rsid w:val="007A2DAC"/>
    <w:rsid w:val="007A2E8B"/>
    <w:rsid w:val="007A2F36"/>
    <w:rsid w:val="007A2F8D"/>
    <w:rsid w:val="007A2FDA"/>
    <w:rsid w:val="007A304C"/>
    <w:rsid w:val="007A30FC"/>
    <w:rsid w:val="007A3102"/>
    <w:rsid w:val="007A31B7"/>
    <w:rsid w:val="007A31D9"/>
    <w:rsid w:val="007A31E3"/>
    <w:rsid w:val="007A31E4"/>
    <w:rsid w:val="007A31F8"/>
    <w:rsid w:val="007A326A"/>
    <w:rsid w:val="007A3284"/>
    <w:rsid w:val="007A328B"/>
    <w:rsid w:val="007A3319"/>
    <w:rsid w:val="007A33E2"/>
    <w:rsid w:val="007A340B"/>
    <w:rsid w:val="007A349B"/>
    <w:rsid w:val="007A352E"/>
    <w:rsid w:val="007A3530"/>
    <w:rsid w:val="007A354E"/>
    <w:rsid w:val="007A35F1"/>
    <w:rsid w:val="007A361D"/>
    <w:rsid w:val="007A3682"/>
    <w:rsid w:val="007A3697"/>
    <w:rsid w:val="007A36A8"/>
    <w:rsid w:val="007A3757"/>
    <w:rsid w:val="007A3759"/>
    <w:rsid w:val="007A37AF"/>
    <w:rsid w:val="007A37B6"/>
    <w:rsid w:val="007A3844"/>
    <w:rsid w:val="007A39AE"/>
    <w:rsid w:val="007A39C1"/>
    <w:rsid w:val="007A3AA1"/>
    <w:rsid w:val="007A3AB0"/>
    <w:rsid w:val="007A3B2E"/>
    <w:rsid w:val="007A3B60"/>
    <w:rsid w:val="007A3BB8"/>
    <w:rsid w:val="007A3C01"/>
    <w:rsid w:val="007A3CE2"/>
    <w:rsid w:val="007A3DB5"/>
    <w:rsid w:val="007A3DCF"/>
    <w:rsid w:val="007A3E17"/>
    <w:rsid w:val="007A3E8A"/>
    <w:rsid w:val="007A3F18"/>
    <w:rsid w:val="007A3F48"/>
    <w:rsid w:val="007A3FB7"/>
    <w:rsid w:val="007A3FCD"/>
    <w:rsid w:val="007A4041"/>
    <w:rsid w:val="007A404F"/>
    <w:rsid w:val="007A4105"/>
    <w:rsid w:val="007A42DF"/>
    <w:rsid w:val="007A4327"/>
    <w:rsid w:val="007A43B9"/>
    <w:rsid w:val="007A4404"/>
    <w:rsid w:val="007A4407"/>
    <w:rsid w:val="007A4480"/>
    <w:rsid w:val="007A44BB"/>
    <w:rsid w:val="007A44E1"/>
    <w:rsid w:val="007A44EA"/>
    <w:rsid w:val="007A4532"/>
    <w:rsid w:val="007A457B"/>
    <w:rsid w:val="007A46A4"/>
    <w:rsid w:val="007A46CD"/>
    <w:rsid w:val="007A4732"/>
    <w:rsid w:val="007A476D"/>
    <w:rsid w:val="007A4857"/>
    <w:rsid w:val="007A4880"/>
    <w:rsid w:val="007A4934"/>
    <w:rsid w:val="007A49BA"/>
    <w:rsid w:val="007A49FA"/>
    <w:rsid w:val="007A4A28"/>
    <w:rsid w:val="007A4A93"/>
    <w:rsid w:val="007A4B69"/>
    <w:rsid w:val="007A4B6F"/>
    <w:rsid w:val="007A4C46"/>
    <w:rsid w:val="007A4CBC"/>
    <w:rsid w:val="007A4DEE"/>
    <w:rsid w:val="007A4DF8"/>
    <w:rsid w:val="007A4E7A"/>
    <w:rsid w:val="007A4EAE"/>
    <w:rsid w:val="007A4EDC"/>
    <w:rsid w:val="007A4F8D"/>
    <w:rsid w:val="007A4F9B"/>
    <w:rsid w:val="007A5000"/>
    <w:rsid w:val="007A5060"/>
    <w:rsid w:val="007A5307"/>
    <w:rsid w:val="007A5308"/>
    <w:rsid w:val="007A5317"/>
    <w:rsid w:val="007A53D7"/>
    <w:rsid w:val="007A540A"/>
    <w:rsid w:val="007A5430"/>
    <w:rsid w:val="007A544F"/>
    <w:rsid w:val="007A553D"/>
    <w:rsid w:val="007A55A8"/>
    <w:rsid w:val="007A55F3"/>
    <w:rsid w:val="007A561D"/>
    <w:rsid w:val="007A565B"/>
    <w:rsid w:val="007A56AC"/>
    <w:rsid w:val="007A56BD"/>
    <w:rsid w:val="007A570F"/>
    <w:rsid w:val="007A5744"/>
    <w:rsid w:val="007A5749"/>
    <w:rsid w:val="007A57F4"/>
    <w:rsid w:val="007A57FD"/>
    <w:rsid w:val="007A589E"/>
    <w:rsid w:val="007A5925"/>
    <w:rsid w:val="007A594C"/>
    <w:rsid w:val="007A5988"/>
    <w:rsid w:val="007A599E"/>
    <w:rsid w:val="007A5A0B"/>
    <w:rsid w:val="007A5A3F"/>
    <w:rsid w:val="007A5AE8"/>
    <w:rsid w:val="007A5BB1"/>
    <w:rsid w:val="007A5C17"/>
    <w:rsid w:val="007A5C1A"/>
    <w:rsid w:val="007A5C2D"/>
    <w:rsid w:val="007A5D9D"/>
    <w:rsid w:val="007A5DCD"/>
    <w:rsid w:val="007A5E10"/>
    <w:rsid w:val="007A5E19"/>
    <w:rsid w:val="007A5E36"/>
    <w:rsid w:val="007A5EA3"/>
    <w:rsid w:val="007A5F15"/>
    <w:rsid w:val="007A6004"/>
    <w:rsid w:val="007A60AD"/>
    <w:rsid w:val="007A6101"/>
    <w:rsid w:val="007A6111"/>
    <w:rsid w:val="007A6143"/>
    <w:rsid w:val="007A6153"/>
    <w:rsid w:val="007A61B9"/>
    <w:rsid w:val="007A62D3"/>
    <w:rsid w:val="007A63E8"/>
    <w:rsid w:val="007A63EA"/>
    <w:rsid w:val="007A63EF"/>
    <w:rsid w:val="007A6406"/>
    <w:rsid w:val="007A6460"/>
    <w:rsid w:val="007A6593"/>
    <w:rsid w:val="007A663C"/>
    <w:rsid w:val="007A6651"/>
    <w:rsid w:val="007A6696"/>
    <w:rsid w:val="007A66EA"/>
    <w:rsid w:val="007A6789"/>
    <w:rsid w:val="007A68C2"/>
    <w:rsid w:val="007A68E3"/>
    <w:rsid w:val="007A6914"/>
    <w:rsid w:val="007A6921"/>
    <w:rsid w:val="007A6938"/>
    <w:rsid w:val="007A6939"/>
    <w:rsid w:val="007A69CE"/>
    <w:rsid w:val="007A69E0"/>
    <w:rsid w:val="007A6AE8"/>
    <w:rsid w:val="007A6B1F"/>
    <w:rsid w:val="007A6B42"/>
    <w:rsid w:val="007A6C3A"/>
    <w:rsid w:val="007A6CB7"/>
    <w:rsid w:val="007A6CBE"/>
    <w:rsid w:val="007A6CF3"/>
    <w:rsid w:val="007A6DBE"/>
    <w:rsid w:val="007A6DCF"/>
    <w:rsid w:val="007A6E6C"/>
    <w:rsid w:val="007A6F61"/>
    <w:rsid w:val="007A6FAA"/>
    <w:rsid w:val="007A702D"/>
    <w:rsid w:val="007A70B4"/>
    <w:rsid w:val="007A71BB"/>
    <w:rsid w:val="007A71CF"/>
    <w:rsid w:val="007A7214"/>
    <w:rsid w:val="007A72CC"/>
    <w:rsid w:val="007A7302"/>
    <w:rsid w:val="007A7362"/>
    <w:rsid w:val="007A73AD"/>
    <w:rsid w:val="007A7401"/>
    <w:rsid w:val="007A74BD"/>
    <w:rsid w:val="007A74FE"/>
    <w:rsid w:val="007A753C"/>
    <w:rsid w:val="007A755E"/>
    <w:rsid w:val="007A757D"/>
    <w:rsid w:val="007A763A"/>
    <w:rsid w:val="007A7708"/>
    <w:rsid w:val="007A77CD"/>
    <w:rsid w:val="007A7858"/>
    <w:rsid w:val="007A7889"/>
    <w:rsid w:val="007A78C5"/>
    <w:rsid w:val="007A7A47"/>
    <w:rsid w:val="007A7A69"/>
    <w:rsid w:val="007A7A90"/>
    <w:rsid w:val="007A7B13"/>
    <w:rsid w:val="007A7BA2"/>
    <w:rsid w:val="007A7C06"/>
    <w:rsid w:val="007A7C49"/>
    <w:rsid w:val="007A7C4D"/>
    <w:rsid w:val="007A7C85"/>
    <w:rsid w:val="007A7D03"/>
    <w:rsid w:val="007A7D60"/>
    <w:rsid w:val="007A7DA0"/>
    <w:rsid w:val="007A7DFA"/>
    <w:rsid w:val="007A7E4E"/>
    <w:rsid w:val="007A7F60"/>
    <w:rsid w:val="007B00FB"/>
    <w:rsid w:val="007B0188"/>
    <w:rsid w:val="007B0194"/>
    <w:rsid w:val="007B01AF"/>
    <w:rsid w:val="007B01EA"/>
    <w:rsid w:val="007B0204"/>
    <w:rsid w:val="007B02B2"/>
    <w:rsid w:val="007B02D1"/>
    <w:rsid w:val="007B0313"/>
    <w:rsid w:val="007B0328"/>
    <w:rsid w:val="007B037E"/>
    <w:rsid w:val="007B03CC"/>
    <w:rsid w:val="007B0498"/>
    <w:rsid w:val="007B04A0"/>
    <w:rsid w:val="007B04D8"/>
    <w:rsid w:val="007B04FB"/>
    <w:rsid w:val="007B052B"/>
    <w:rsid w:val="007B0618"/>
    <w:rsid w:val="007B0640"/>
    <w:rsid w:val="007B0684"/>
    <w:rsid w:val="007B06E0"/>
    <w:rsid w:val="007B06F8"/>
    <w:rsid w:val="007B0724"/>
    <w:rsid w:val="007B0727"/>
    <w:rsid w:val="007B078C"/>
    <w:rsid w:val="007B080C"/>
    <w:rsid w:val="007B08B7"/>
    <w:rsid w:val="007B091E"/>
    <w:rsid w:val="007B0948"/>
    <w:rsid w:val="007B094E"/>
    <w:rsid w:val="007B099B"/>
    <w:rsid w:val="007B0A74"/>
    <w:rsid w:val="007B0B0E"/>
    <w:rsid w:val="007B0C04"/>
    <w:rsid w:val="007B0C89"/>
    <w:rsid w:val="007B0D56"/>
    <w:rsid w:val="007B0E06"/>
    <w:rsid w:val="007B0E31"/>
    <w:rsid w:val="007B0E80"/>
    <w:rsid w:val="007B0EC6"/>
    <w:rsid w:val="007B0F51"/>
    <w:rsid w:val="007B0F7F"/>
    <w:rsid w:val="007B0FE9"/>
    <w:rsid w:val="007B10B4"/>
    <w:rsid w:val="007B117E"/>
    <w:rsid w:val="007B11B2"/>
    <w:rsid w:val="007B11CE"/>
    <w:rsid w:val="007B1253"/>
    <w:rsid w:val="007B129D"/>
    <w:rsid w:val="007B12E0"/>
    <w:rsid w:val="007B1365"/>
    <w:rsid w:val="007B140A"/>
    <w:rsid w:val="007B1474"/>
    <w:rsid w:val="007B1487"/>
    <w:rsid w:val="007B1498"/>
    <w:rsid w:val="007B153D"/>
    <w:rsid w:val="007B1555"/>
    <w:rsid w:val="007B1591"/>
    <w:rsid w:val="007B164A"/>
    <w:rsid w:val="007B16E3"/>
    <w:rsid w:val="007B16EB"/>
    <w:rsid w:val="007B1700"/>
    <w:rsid w:val="007B17CB"/>
    <w:rsid w:val="007B18B4"/>
    <w:rsid w:val="007B18DE"/>
    <w:rsid w:val="007B19F0"/>
    <w:rsid w:val="007B1A0C"/>
    <w:rsid w:val="007B1A9D"/>
    <w:rsid w:val="007B1B55"/>
    <w:rsid w:val="007B1B9E"/>
    <w:rsid w:val="007B1C2C"/>
    <w:rsid w:val="007B1C4B"/>
    <w:rsid w:val="007B1CD8"/>
    <w:rsid w:val="007B1D30"/>
    <w:rsid w:val="007B1D40"/>
    <w:rsid w:val="007B1D55"/>
    <w:rsid w:val="007B1E03"/>
    <w:rsid w:val="007B1E18"/>
    <w:rsid w:val="007B1ED1"/>
    <w:rsid w:val="007B1F29"/>
    <w:rsid w:val="007B1F35"/>
    <w:rsid w:val="007B1F85"/>
    <w:rsid w:val="007B2086"/>
    <w:rsid w:val="007B208E"/>
    <w:rsid w:val="007B209C"/>
    <w:rsid w:val="007B20DA"/>
    <w:rsid w:val="007B20EE"/>
    <w:rsid w:val="007B20F8"/>
    <w:rsid w:val="007B2127"/>
    <w:rsid w:val="007B214D"/>
    <w:rsid w:val="007B2181"/>
    <w:rsid w:val="007B2197"/>
    <w:rsid w:val="007B21E0"/>
    <w:rsid w:val="007B22C5"/>
    <w:rsid w:val="007B23F0"/>
    <w:rsid w:val="007B2455"/>
    <w:rsid w:val="007B249B"/>
    <w:rsid w:val="007B255B"/>
    <w:rsid w:val="007B2591"/>
    <w:rsid w:val="007B25F6"/>
    <w:rsid w:val="007B261B"/>
    <w:rsid w:val="007B2623"/>
    <w:rsid w:val="007B2635"/>
    <w:rsid w:val="007B2675"/>
    <w:rsid w:val="007B268D"/>
    <w:rsid w:val="007B27DA"/>
    <w:rsid w:val="007B2815"/>
    <w:rsid w:val="007B282B"/>
    <w:rsid w:val="007B2898"/>
    <w:rsid w:val="007B28D4"/>
    <w:rsid w:val="007B28DB"/>
    <w:rsid w:val="007B28F1"/>
    <w:rsid w:val="007B291B"/>
    <w:rsid w:val="007B291E"/>
    <w:rsid w:val="007B2A25"/>
    <w:rsid w:val="007B2A87"/>
    <w:rsid w:val="007B2B89"/>
    <w:rsid w:val="007B2BAD"/>
    <w:rsid w:val="007B2C03"/>
    <w:rsid w:val="007B2C33"/>
    <w:rsid w:val="007B2C50"/>
    <w:rsid w:val="007B2D87"/>
    <w:rsid w:val="007B2DC4"/>
    <w:rsid w:val="007B2E2B"/>
    <w:rsid w:val="007B2EF7"/>
    <w:rsid w:val="007B2EFD"/>
    <w:rsid w:val="007B2FCF"/>
    <w:rsid w:val="007B3094"/>
    <w:rsid w:val="007B3195"/>
    <w:rsid w:val="007B31E7"/>
    <w:rsid w:val="007B31FA"/>
    <w:rsid w:val="007B3211"/>
    <w:rsid w:val="007B3253"/>
    <w:rsid w:val="007B3282"/>
    <w:rsid w:val="007B3298"/>
    <w:rsid w:val="007B32C6"/>
    <w:rsid w:val="007B330D"/>
    <w:rsid w:val="007B337B"/>
    <w:rsid w:val="007B3380"/>
    <w:rsid w:val="007B33B2"/>
    <w:rsid w:val="007B33D5"/>
    <w:rsid w:val="007B33F2"/>
    <w:rsid w:val="007B3456"/>
    <w:rsid w:val="007B34B1"/>
    <w:rsid w:val="007B351A"/>
    <w:rsid w:val="007B3734"/>
    <w:rsid w:val="007B377B"/>
    <w:rsid w:val="007B37AD"/>
    <w:rsid w:val="007B37D5"/>
    <w:rsid w:val="007B37E4"/>
    <w:rsid w:val="007B387D"/>
    <w:rsid w:val="007B38A5"/>
    <w:rsid w:val="007B3911"/>
    <w:rsid w:val="007B392A"/>
    <w:rsid w:val="007B3957"/>
    <w:rsid w:val="007B39CC"/>
    <w:rsid w:val="007B3A27"/>
    <w:rsid w:val="007B3A40"/>
    <w:rsid w:val="007B3AA3"/>
    <w:rsid w:val="007B3B1E"/>
    <w:rsid w:val="007B3B86"/>
    <w:rsid w:val="007B3BE0"/>
    <w:rsid w:val="007B3BE2"/>
    <w:rsid w:val="007B3D07"/>
    <w:rsid w:val="007B3D17"/>
    <w:rsid w:val="007B3EC4"/>
    <w:rsid w:val="007B3F87"/>
    <w:rsid w:val="007B3F8F"/>
    <w:rsid w:val="007B3FE4"/>
    <w:rsid w:val="007B408A"/>
    <w:rsid w:val="007B40EF"/>
    <w:rsid w:val="007B4153"/>
    <w:rsid w:val="007B4192"/>
    <w:rsid w:val="007B41A6"/>
    <w:rsid w:val="007B41D6"/>
    <w:rsid w:val="007B434D"/>
    <w:rsid w:val="007B43C6"/>
    <w:rsid w:val="007B43FB"/>
    <w:rsid w:val="007B444B"/>
    <w:rsid w:val="007B44F0"/>
    <w:rsid w:val="007B4549"/>
    <w:rsid w:val="007B4671"/>
    <w:rsid w:val="007B46B7"/>
    <w:rsid w:val="007B4784"/>
    <w:rsid w:val="007B47B6"/>
    <w:rsid w:val="007B47CC"/>
    <w:rsid w:val="007B47DB"/>
    <w:rsid w:val="007B47DD"/>
    <w:rsid w:val="007B4818"/>
    <w:rsid w:val="007B4897"/>
    <w:rsid w:val="007B4936"/>
    <w:rsid w:val="007B4A01"/>
    <w:rsid w:val="007B4A2C"/>
    <w:rsid w:val="007B4B8F"/>
    <w:rsid w:val="007B4BD8"/>
    <w:rsid w:val="007B4D12"/>
    <w:rsid w:val="007B4DA6"/>
    <w:rsid w:val="007B4DFE"/>
    <w:rsid w:val="007B4E1C"/>
    <w:rsid w:val="007B4E51"/>
    <w:rsid w:val="007B4E6A"/>
    <w:rsid w:val="007B4EA6"/>
    <w:rsid w:val="007B4EDE"/>
    <w:rsid w:val="007B4F18"/>
    <w:rsid w:val="007B4F79"/>
    <w:rsid w:val="007B4FEB"/>
    <w:rsid w:val="007B5008"/>
    <w:rsid w:val="007B5054"/>
    <w:rsid w:val="007B5068"/>
    <w:rsid w:val="007B5071"/>
    <w:rsid w:val="007B5078"/>
    <w:rsid w:val="007B5094"/>
    <w:rsid w:val="007B50C7"/>
    <w:rsid w:val="007B515A"/>
    <w:rsid w:val="007B519F"/>
    <w:rsid w:val="007B51E0"/>
    <w:rsid w:val="007B5213"/>
    <w:rsid w:val="007B5228"/>
    <w:rsid w:val="007B52A3"/>
    <w:rsid w:val="007B536C"/>
    <w:rsid w:val="007B53B4"/>
    <w:rsid w:val="007B5401"/>
    <w:rsid w:val="007B5437"/>
    <w:rsid w:val="007B5472"/>
    <w:rsid w:val="007B54EA"/>
    <w:rsid w:val="007B550A"/>
    <w:rsid w:val="007B5536"/>
    <w:rsid w:val="007B5574"/>
    <w:rsid w:val="007B55BE"/>
    <w:rsid w:val="007B55F3"/>
    <w:rsid w:val="007B5687"/>
    <w:rsid w:val="007B5708"/>
    <w:rsid w:val="007B5728"/>
    <w:rsid w:val="007B5778"/>
    <w:rsid w:val="007B57D2"/>
    <w:rsid w:val="007B5836"/>
    <w:rsid w:val="007B5A01"/>
    <w:rsid w:val="007B5A97"/>
    <w:rsid w:val="007B5AAE"/>
    <w:rsid w:val="007B5AB4"/>
    <w:rsid w:val="007B5B4F"/>
    <w:rsid w:val="007B5B8D"/>
    <w:rsid w:val="007B5BF0"/>
    <w:rsid w:val="007B5D34"/>
    <w:rsid w:val="007B5D91"/>
    <w:rsid w:val="007B5DAF"/>
    <w:rsid w:val="007B5DBB"/>
    <w:rsid w:val="007B5E30"/>
    <w:rsid w:val="007B5E79"/>
    <w:rsid w:val="007B5EB0"/>
    <w:rsid w:val="007B5F07"/>
    <w:rsid w:val="007B5F38"/>
    <w:rsid w:val="007B5F6D"/>
    <w:rsid w:val="007B6038"/>
    <w:rsid w:val="007B604D"/>
    <w:rsid w:val="007B6050"/>
    <w:rsid w:val="007B608A"/>
    <w:rsid w:val="007B6099"/>
    <w:rsid w:val="007B615B"/>
    <w:rsid w:val="007B616A"/>
    <w:rsid w:val="007B6174"/>
    <w:rsid w:val="007B61F0"/>
    <w:rsid w:val="007B6250"/>
    <w:rsid w:val="007B627E"/>
    <w:rsid w:val="007B62A1"/>
    <w:rsid w:val="007B62DF"/>
    <w:rsid w:val="007B6361"/>
    <w:rsid w:val="007B639E"/>
    <w:rsid w:val="007B63A7"/>
    <w:rsid w:val="007B642D"/>
    <w:rsid w:val="007B6447"/>
    <w:rsid w:val="007B646D"/>
    <w:rsid w:val="007B649C"/>
    <w:rsid w:val="007B64F0"/>
    <w:rsid w:val="007B658D"/>
    <w:rsid w:val="007B6679"/>
    <w:rsid w:val="007B669A"/>
    <w:rsid w:val="007B678F"/>
    <w:rsid w:val="007B685E"/>
    <w:rsid w:val="007B686B"/>
    <w:rsid w:val="007B6883"/>
    <w:rsid w:val="007B68CC"/>
    <w:rsid w:val="007B69E4"/>
    <w:rsid w:val="007B6A0B"/>
    <w:rsid w:val="007B6A22"/>
    <w:rsid w:val="007B6A53"/>
    <w:rsid w:val="007B6B96"/>
    <w:rsid w:val="007B6CDE"/>
    <w:rsid w:val="007B6D03"/>
    <w:rsid w:val="007B6DA8"/>
    <w:rsid w:val="007B6DB9"/>
    <w:rsid w:val="007B6DC4"/>
    <w:rsid w:val="007B6DFF"/>
    <w:rsid w:val="007B6E1D"/>
    <w:rsid w:val="007B6E46"/>
    <w:rsid w:val="007B6EB5"/>
    <w:rsid w:val="007B6EC9"/>
    <w:rsid w:val="007B6ED2"/>
    <w:rsid w:val="007B6F27"/>
    <w:rsid w:val="007B6F6B"/>
    <w:rsid w:val="007B6FAD"/>
    <w:rsid w:val="007B6FF5"/>
    <w:rsid w:val="007B7072"/>
    <w:rsid w:val="007B71BC"/>
    <w:rsid w:val="007B7213"/>
    <w:rsid w:val="007B7285"/>
    <w:rsid w:val="007B72B7"/>
    <w:rsid w:val="007B7305"/>
    <w:rsid w:val="007B733F"/>
    <w:rsid w:val="007B75AE"/>
    <w:rsid w:val="007B762F"/>
    <w:rsid w:val="007B76CF"/>
    <w:rsid w:val="007B76D1"/>
    <w:rsid w:val="007B7710"/>
    <w:rsid w:val="007B77B3"/>
    <w:rsid w:val="007B77F8"/>
    <w:rsid w:val="007B79CC"/>
    <w:rsid w:val="007B7A04"/>
    <w:rsid w:val="007B7A86"/>
    <w:rsid w:val="007B7A97"/>
    <w:rsid w:val="007B7AA3"/>
    <w:rsid w:val="007B7ABE"/>
    <w:rsid w:val="007B7B12"/>
    <w:rsid w:val="007B7BA3"/>
    <w:rsid w:val="007B7C18"/>
    <w:rsid w:val="007B7C1A"/>
    <w:rsid w:val="007B7C8E"/>
    <w:rsid w:val="007B7CAF"/>
    <w:rsid w:val="007B7DAB"/>
    <w:rsid w:val="007B7F00"/>
    <w:rsid w:val="007B7F9A"/>
    <w:rsid w:val="007BFA21"/>
    <w:rsid w:val="007C0133"/>
    <w:rsid w:val="007C016C"/>
    <w:rsid w:val="007C0195"/>
    <w:rsid w:val="007C028E"/>
    <w:rsid w:val="007C0331"/>
    <w:rsid w:val="007C0465"/>
    <w:rsid w:val="007C0474"/>
    <w:rsid w:val="007C0484"/>
    <w:rsid w:val="007C0540"/>
    <w:rsid w:val="007C057D"/>
    <w:rsid w:val="007C0592"/>
    <w:rsid w:val="007C05F8"/>
    <w:rsid w:val="007C067D"/>
    <w:rsid w:val="007C0696"/>
    <w:rsid w:val="007C06AF"/>
    <w:rsid w:val="007C070E"/>
    <w:rsid w:val="007C0718"/>
    <w:rsid w:val="007C07BB"/>
    <w:rsid w:val="007C07C8"/>
    <w:rsid w:val="007C0817"/>
    <w:rsid w:val="007C08E9"/>
    <w:rsid w:val="007C0965"/>
    <w:rsid w:val="007C0967"/>
    <w:rsid w:val="007C0A1F"/>
    <w:rsid w:val="007C0AD2"/>
    <w:rsid w:val="007C0AD5"/>
    <w:rsid w:val="007C0B3A"/>
    <w:rsid w:val="007C0C1D"/>
    <w:rsid w:val="007C0C85"/>
    <w:rsid w:val="007C0DBF"/>
    <w:rsid w:val="007C0E0E"/>
    <w:rsid w:val="007C0E54"/>
    <w:rsid w:val="007C101C"/>
    <w:rsid w:val="007C1087"/>
    <w:rsid w:val="007C10C7"/>
    <w:rsid w:val="007C10CF"/>
    <w:rsid w:val="007C111B"/>
    <w:rsid w:val="007C1129"/>
    <w:rsid w:val="007C1143"/>
    <w:rsid w:val="007C11AF"/>
    <w:rsid w:val="007C11FB"/>
    <w:rsid w:val="007C1226"/>
    <w:rsid w:val="007C1259"/>
    <w:rsid w:val="007C131F"/>
    <w:rsid w:val="007C1348"/>
    <w:rsid w:val="007C136D"/>
    <w:rsid w:val="007C1379"/>
    <w:rsid w:val="007C15E9"/>
    <w:rsid w:val="007C1603"/>
    <w:rsid w:val="007C164F"/>
    <w:rsid w:val="007C1673"/>
    <w:rsid w:val="007C16A6"/>
    <w:rsid w:val="007C16D2"/>
    <w:rsid w:val="007C173B"/>
    <w:rsid w:val="007C1755"/>
    <w:rsid w:val="007C1775"/>
    <w:rsid w:val="007C188B"/>
    <w:rsid w:val="007C18AE"/>
    <w:rsid w:val="007C1912"/>
    <w:rsid w:val="007C191D"/>
    <w:rsid w:val="007C193F"/>
    <w:rsid w:val="007C195A"/>
    <w:rsid w:val="007C1966"/>
    <w:rsid w:val="007C1984"/>
    <w:rsid w:val="007C1A63"/>
    <w:rsid w:val="007C1AA6"/>
    <w:rsid w:val="007C1AEA"/>
    <w:rsid w:val="007C1B3F"/>
    <w:rsid w:val="007C1B8C"/>
    <w:rsid w:val="007C1BE4"/>
    <w:rsid w:val="007C1C0B"/>
    <w:rsid w:val="007C1C60"/>
    <w:rsid w:val="007C1CC9"/>
    <w:rsid w:val="007C1E40"/>
    <w:rsid w:val="007C1E4C"/>
    <w:rsid w:val="007C1E87"/>
    <w:rsid w:val="007C1EFB"/>
    <w:rsid w:val="007C1F54"/>
    <w:rsid w:val="007C202C"/>
    <w:rsid w:val="007C2031"/>
    <w:rsid w:val="007C20B5"/>
    <w:rsid w:val="007C20D6"/>
    <w:rsid w:val="007C20F2"/>
    <w:rsid w:val="007C2116"/>
    <w:rsid w:val="007C2117"/>
    <w:rsid w:val="007C211F"/>
    <w:rsid w:val="007C21A7"/>
    <w:rsid w:val="007C2224"/>
    <w:rsid w:val="007C2228"/>
    <w:rsid w:val="007C226E"/>
    <w:rsid w:val="007C2277"/>
    <w:rsid w:val="007C22D4"/>
    <w:rsid w:val="007C23D4"/>
    <w:rsid w:val="007C2437"/>
    <w:rsid w:val="007C24B8"/>
    <w:rsid w:val="007C24B9"/>
    <w:rsid w:val="007C24E4"/>
    <w:rsid w:val="007C254D"/>
    <w:rsid w:val="007C262A"/>
    <w:rsid w:val="007C266C"/>
    <w:rsid w:val="007C267B"/>
    <w:rsid w:val="007C2693"/>
    <w:rsid w:val="007C26B2"/>
    <w:rsid w:val="007C26F1"/>
    <w:rsid w:val="007C2770"/>
    <w:rsid w:val="007C2808"/>
    <w:rsid w:val="007C28AB"/>
    <w:rsid w:val="007C28DE"/>
    <w:rsid w:val="007C2915"/>
    <w:rsid w:val="007C292B"/>
    <w:rsid w:val="007C293B"/>
    <w:rsid w:val="007C2A1C"/>
    <w:rsid w:val="007C2A5E"/>
    <w:rsid w:val="007C2B2C"/>
    <w:rsid w:val="007C2BE3"/>
    <w:rsid w:val="007C2BFF"/>
    <w:rsid w:val="007C2C0F"/>
    <w:rsid w:val="007C2C15"/>
    <w:rsid w:val="007C2C82"/>
    <w:rsid w:val="007C2D10"/>
    <w:rsid w:val="007C2D91"/>
    <w:rsid w:val="007C2E38"/>
    <w:rsid w:val="007C2E78"/>
    <w:rsid w:val="007C2EF7"/>
    <w:rsid w:val="007C2F4A"/>
    <w:rsid w:val="007C2FF4"/>
    <w:rsid w:val="007C3034"/>
    <w:rsid w:val="007C3062"/>
    <w:rsid w:val="007C30E7"/>
    <w:rsid w:val="007C30E8"/>
    <w:rsid w:val="007C30FE"/>
    <w:rsid w:val="007C3120"/>
    <w:rsid w:val="007C3155"/>
    <w:rsid w:val="007C3212"/>
    <w:rsid w:val="007C3232"/>
    <w:rsid w:val="007C32D6"/>
    <w:rsid w:val="007C3396"/>
    <w:rsid w:val="007C33B4"/>
    <w:rsid w:val="007C3423"/>
    <w:rsid w:val="007C344E"/>
    <w:rsid w:val="007C345E"/>
    <w:rsid w:val="007C34DE"/>
    <w:rsid w:val="007C35A9"/>
    <w:rsid w:val="007C3622"/>
    <w:rsid w:val="007C3623"/>
    <w:rsid w:val="007C364D"/>
    <w:rsid w:val="007C3651"/>
    <w:rsid w:val="007C3667"/>
    <w:rsid w:val="007C36C9"/>
    <w:rsid w:val="007C3721"/>
    <w:rsid w:val="007C3788"/>
    <w:rsid w:val="007C37C0"/>
    <w:rsid w:val="007C37C9"/>
    <w:rsid w:val="007C37F4"/>
    <w:rsid w:val="007C383A"/>
    <w:rsid w:val="007C394C"/>
    <w:rsid w:val="007C39DE"/>
    <w:rsid w:val="007C3A1F"/>
    <w:rsid w:val="007C3A45"/>
    <w:rsid w:val="007C3A5B"/>
    <w:rsid w:val="007C3A5C"/>
    <w:rsid w:val="007C3A5E"/>
    <w:rsid w:val="007C3ABE"/>
    <w:rsid w:val="007C3B29"/>
    <w:rsid w:val="007C3C01"/>
    <w:rsid w:val="007C3C24"/>
    <w:rsid w:val="007C3CBB"/>
    <w:rsid w:val="007C3D01"/>
    <w:rsid w:val="007C3EBC"/>
    <w:rsid w:val="007C4065"/>
    <w:rsid w:val="007C429B"/>
    <w:rsid w:val="007C42D1"/>
    <w:rsid w:val="007C436E"/>
    <w:rsid w:val="007C4386"/>
    <w:rsid w:val="007C4398"/>
    <w:rsid w:val="007C43AC"/>
    <w:rsid w:val="007C43F9"/>
    <w:rsid w:val="007C4510"/>
    <w:rsid w:val="007C4545"/>
    <w:rsid w:val="007C4560"/>
    <w:rsid w:val="007C457C"/>
    <w:rsid w:val="007C4600"/>
    <w:rsid w:val="007C465A"/>
    <w:rsid w:val="007C466B"/>
    <w:rsid w:val="007C46F0"/>
    <w:rsid w:val="007C472E"/>
    <w:rsid w:val="007C473A"/>
    <w:rsid w:val="007C4745"/>
    <w:rsid w:val="007C4782"/>
    <w:rsid w:val="007C4783"/>
    <w:rsid w:val="007C47C3"/>
    <w:rsid w:val="007C47F8"/>
    <w:rsid w:val="007C483D"/>
    <w:rsid w:val="007C495E"/>
    <w:rsid w:val="007C4971"/>
    <w:rsid w:val="007C4A33"/>
    <w:rsid w:val="007C4A4C"/>
    <w:rsid w:val="007C4B09"/>
    <w:rsid w:val="007C4B1B"/>
    <w:rsid w:val="007C4B4D"/>
    <w:rsid w:val="007C4B72"/>
    <w:rsid w:val="007C4B83"/>
    <w:rsid w:val="007C4BE0"/>
    <w:rsid w:val="007C4C5A"/>
    <w:rsid w:val="007C4CF5"/>
    <w:rsid w:val="007C4D83"/>
    <w:rsid w:val="007C4DBE"/>
    <w:rsid w:val="007C4E02"/>
    <w:rsid w:val="007C4E1C"/>
    <w:rsid w:val="007C4E44"/>
    <w:rsid w:val="007C4E88"/>
    <w:rsid w:val="007C4ED2"/>
    <w:rsid w:val="007C4F6F"/>
    <w:rsid w:val="007C4F8F"/>
    <w:rsid w:val="007C4FB0"/>
    <w:rsid w:val="007C4FC7"/>
    <w:rsid w:val="007C5005"/>
    <w:rsid w:val="007C50C7"/>
    <w:rsid w:val="007C518D"/>
    <w:rsid w:val="007C51A8"/>
    <w:rsid w:val="007C51B4"/>
    <w:rsid w:val="007C5216"/>
    <w:rsid w:val="007C528A"/>
    <w:rsid w:val="007C52AD"/>
    <w:rsid w:val="007C532A"/>
    <w:rsid w:val="007C536C"/>
    <w:rsid w:val="007C5382"/>
    <w:rsid w:val="007C538E"/>
    <w:rsid w:val="007C53E4"/>
    <w:rsid w:val="007C5490"/>
    <w:rsid w:val="007C54F4"/>
    <w:rsid w:val="007C563B"/>
    <w:rsid w:val="007C567A"/>
    <w:rsid w:val="007C5682"/>
    <w:rsid w:val="007C56B5"/>
    <w:rsid w:val="007C570D"/>
    <w:rsid w:val="007C5714"/>
    <w:rsid w:val="007C578E"/>
    <w:rsid w:val="007C5878"/>
    <w:rsid w:val="007C5941"/>
    <w:rsid w:val="007C5944"/>
    <w:rsid w:val="007C59D7"/>
    <w:rsid w:val="007C5A90"/>
    <w:rsid w:val="007C5AC7"/>
    <w:rsid w:val="007C5B04"/>
    <w:rsid w:val="007C5B11"/>
    <w:rsid w:val="007C5BF9"/>
    <w:rsid w:val="007C5CA1"/>
    <w:rsid w:val="007C5D7E"/>
    <w:rsid w:val="007C5D84"/>
    <w:rsid w:val="007C5DA3"/>
    <w:rsid w:val="007C5DC7"/>
    <w:rsid w:val="007C5DCE"/>
    <w:rsid w:val="007C5E14"/>
    <w:rsid w:val="007C5E7C"/>
    <w:rsid w:val="007C5E81"/>
    <w:rsid w:val="007C5E9B"/>
    <w:rsid w:val="007C5F1A"/>
    <w:rsid w:val="007C5F38"/>
    <w:rsid w:val="007C5F3B"/>
    <w:rsid w:val="007C5FD3"/>
    <w:rsid w:val="007C6086"/>
    <w:rsid w:val="007C60B6"/>
    <w:rsid w:val="007C616F"/>
    <w:rsid w:val="007C618F"/>
    <w:rsid w:val="007C61AF"/>
    <w:rsid w:val="007C61C7"/>
    <w:rsid w:val="007C620B"/>
    <w:rsid w:val="007C6321"/>
    <w:rsid w:val="007C63A3"/>
    <w:rsid w:val="007C6450"/>
    <w:rsid w:val="007C645F"/>
    <w:rsid w:val="007C646A"/>
    <w:rsid w:val="007C6497"/>
    <w:rsid w:val="007C64C6"/>
    <w:rsid w:val="007C64F0"/>
    <w:rsid w:val="007C658C"/>
    <w:rsid w:val="007C6594"/>
    <w:rsid w:val="007C65F6"/>
    <w:rsid w:val="007C662E"/>
    <w:rsid w:val="007C667B"/>
    <w:rsid w:val="007C668F"/>
    <w:rsid w:val="007C6744"/>
    <w:rsid w:val="007C677C"/>
    <w:rsid w:val="007C67F6"/>
    <w:rsid w:val="007C682E"/>
    <w:rsid w:val="007C68A3"/>
    <w:rsid w:val="007C6970"/>
    <w:rsid w:val="007C6A2C"/>
    <w:rsid w:val="007C6A33"/>
    <w:rsid w:val="007C6A3A"/>
    <w:rsid w:val="007C6ACA"/>
    <w:rsid w:val="007C6AE2"/>
    <w:rsid w:val="007C6BBB"/>
    <w:rsid w:val="007C6C10"/>
    <w:rsid w:val="007C6C1E"/>
    <w:rsid w:val="007C6C39"/>
    <w:rsid w:val="007C6C42"/>
    <w:rsid w:val="007C6C84"/>
    <w:rsid w:val="007C6D49"/>
    <w:rsid w:val="007C6D52"/>
    <w:rsid w:val="007C6DBE"/>
    <w:rsid w:val="007C6E24"/>
    <w:rsid w:val="007C6E6E"/>
    <w:rsid w:val="007C6F43"/>
    <w:rsid w:val="007C6F86"/>
    <w:rsid w:val="007C708E"/>
    <w:rsid w:val="007C70C7"/>
    <w:rsid w:val="007C71C8"/>
    <w:rsid w:val="007C71D7"/>
    <w:rsid w:val="007C7210"/>
    <w:rsid w:val="007C72B0"/>
    <w:rsid w:val="007C72CB"/>
    <w:rsid w:val="007C72D2"/>
    <w:rsid w:val="007C7327"/>
    <w:rsid w:val="007C737E"/>
    <w:rsid w:val="007C73A3"/>
    <w:rsid w:val="007C74D6"/>
    <w:rsid w:val="007C74E8"/>
    <w:rsid w:val="007C7540"/>
    <w:rsid w:val="007C7595"/>
    <w:rsid w:val="007C75D0"/>
    <w:rsid w:val="007C75E4"/>
    <w:rsid w:val="007C75FC"/>
    <w:rsid w:val="007C7627"/>
    <w:rsid w:val="007C76F2"/>
    <w:rsid w:val="007C7813"/>
    <w:rsid w:val="007C7833"/>
    <w:rsid w:val="007C78E9"/>
    <w:rsid w:val="007C78F0"/>
    <w:rsid w:val="007C7980"/>
    <w:rsid w:val="007C79CE"/>
    <w:rsid w:val="007C7A1A"/>
    <w:rsid w:val="007C7BAA"/>
    <w:rsid w:val="007C7BDD"/>
    <w:rsid w:val="007C7BE5"/>
    <w:rsid w:val="007C7C5D"/>
    <w:rsid w:val="007C7D01"/>
    <w:rsid w:val="007C7D1B"/>
    <w:rsid w:val="007C7D34"/>
    <w:rsid w:val="007C7D5A"/>
    <w:rsid w:val="007C7D5C"/>
    <w:rsid w:val="007C7DC5"/>
    <w:rsid w:val="007C7F0D"/>
    <w:rsid w:val="007D004A"/>
    <w:rsid w:val="007D0127"/>
    <w:rsid w:val="007D012D"/>
    <w:rsid w:val="007D01F2"/>
    <w:rsid w:val="007D020B"/>
    <w:rsid w:val="007D03AD"/>
    <w:rsid w:val="007D0409"/>
    <w:rsid w:val="007D0467"/>
    <w:rsid w:val="007D0481"/>
    <w:rsid w:val="007D04A8"/>
    <w:rsid w:val="007D04B3"/>
    <w:rsid w:val="007D0617"/>
    <w:rsid w:val="007D070D"/>
    <w:rsid w:val="007D077B"/>
    <w:rsid w:val="007D07D0"/>
    <w:rsid w:val="007D07DB"/>
    <w:rsid w:val="007D07F6"/>
    <w:rsid w:val="007D07FE"/>
    <w:rsid w:val="007D0823"/>
    <w:rsid w:val="007D082A"/>
    <w:rsid w:val="007D0845"/>
    <w:rsid w:val="007D0861"/>
    <w:rsid w:val="007D08D4"/>
    <w:rsid w:val="007D0938"/>
    <w:rsid w:val="007D09C7"/>
    <w:rsid w:val="007D09DD"/>
    <w:rsid w:val="007D0A05"/>
    <w:rsid w:val="007D0A7B"/>
    <w:rsid w:val="007D0ADC"/>
    <w:rsid w:val="007D0B34"/>
    <w:rsid w:val="007D0C28"/>
    <w:rsid w:val="007D0CA9"/>
    <w:rsid w:val="007D0CC9"/>
    <w:rsid w:val="007D0CEB"/>
    <w:rsid w:val="007D0DE5"/>
    <w:rsid w:val="007D0DE6"/>
    <w:rsid w:val="007D0E45"/>
    <w:rsid w:val="007D0E77"/>
    <w:rsid w:val="007D0E9B"/>
    <w:rsid w:val="007D0EB8"/>
    <w:rsid w:val="007D0EF9"/>
    <w:rsid w:val="007D0F03"/>
    <w:rsid w:val="007D0F5B"/>
    <w:rsid w:val="007D0F72"/>
    <w:rsid w:val="007D1029"/>
    <w:rsid w:val="007D1056"/>
    <w:rsid w:val="007D109B"/>
    <w:rsid w:val="007D1188"/>
    <w:rsid w:val="007D11A1"/>
    <w:rsid w:val="007D126A"/>
    <w:rsid w:val="007D1294"/>
    <w:rsid w:val="007D1376"/>
    <w:rsid w:val="007D1387"/>
    <w:rsid w:val="007D1427"/>
    <w:rsid w:val="007D146D"/>
    <w:rsid w:val="007D155D"/>
    <w:rsid w:val="007D1580"/>
    <w:rsid w:val="007D159C"/>
    <w:rsid w:val="007D15DD"/>
    <w:rsid w:val="007D15DE"/>
    <w:rsid w:val="007D162A"/>
    <w:rsid w:val="007D162F"/>
    <w:rsid w:val="007D177B"/>
    <w:rsid w:val="007D183D"/>
    <w:rsid w:val="007D18C6"/>
    <w:rsid w:val="007D1A18"/>
    <w:rsid w:val="007D1A76"/>
    <w:rsid w:val="007D1A7F"/>
    <w:rsid w:val="007D1AD3"/>
    <w:rsid w:val="007D1AD7"/>
    <w:rsid w:val="007D1BD5"/>
    <w:rsid w:val="007D1C1A"/>
    <w:rsid w:val="007D1C69"/>
    <w:rsid w:val="007D1CB8"/>
    <w:rsid w:val="007D1D11"/>
    <w:rsid w:val="007D1E44"/>
    <w:rsid w:val="007D1E84"/>
    <w:rsid w:val="007D2008"/>
    <w:rsid w:val="007D203C"/>
    <w:rsid w:val="007D20A6"/>
    <w:rsid w:val="007D20C8"/>
    <w:rsid w:val="007D20F0"/>
    <w:rsid w:val="007D216E"/>
    <w:rsid w:val="007D217F"/>
    <w:rsid w:val="007D21B8"/>
    <w:rsid w:val="007D21C1"/>
    <w:rsid w:val="007D21C9"/>
    <w:rsid w:val="007D21D4"/>
    <w:rsid w:val="007D21F5"/>
    <w:rsid w:val="007D22EB"/>
    <w:rsid w:val="007D232B"/>
    <w:rsid w:val="007D2337"/>
    <w:rsid w:val="007D2356"/>
    <w:rsid w:val="007D238C"/>
    <w:rsid w:val="007D23DA"/>
    <w:rsid w:val="007D249E"/>
    <w:rsid w:val="007D24BB"/>
    <w:rsid w:val="007D2509"/>
    <w:rsid w:val="007D2641"/>
    <w:rsid w:val="007D266E"/>
    <w:rsid w:val="007D279A"/>
    <w:rsid w:val="007D280A"/>
    <w:rsid w:val="007D2851"/>
    <w:rsid w:val="007D2872"/>
    <w:rsid w:val="007D2876"/>
    <w:rsid w:val="007D28C5"/>
    <w:rsid w:val="007D28E2"/>
    <w:rsid w:val="007D28EF"/>
    <w:rsid w:val="007D2971"/>
    <w:rsid w:val="007D2ABD"/>
    <w:rsid w:val="007D2B4F"/>
    <w:rsid w:val="007D2B59"/>
    <w:rsid w:val="007D2B5E"/>
    <w:rsid w:val="007D2BDA"/>
    <w:rsid w:val="007D2C06"/>
    <w:rsid w:val="007D2C49"/>
    <w:rsid w:val="007D2C52"/>
    <w:rsid w:val="007D2D09"/>
    <w:rsid w:val="007D2DC5"/>
    <w:rsid w:val="007D2E17"/>
    <w:rsid w:val="007D2E2D"/>
    <w:rsid w:val="007D30B2"/>
    <w:rsid w:val="007D30BC"/>
    <w:rsid w:val="007D31E0"/>
    <w:rsid w:val="007D3213"/>
    <w:rsid w:val="007D3288"/>
    <w:rsid w:val="007D32DC"/>
    <w:rsid w:val="007D341A"/>
    <w:rsid w:val="007D3428"/>
    <w:rsid w:val="007D3439"/>
    <w:rsid w:val="007D3474"/>
    <w:rsid w:val="007D3497"/>
    <w:rsid w:val="007D34F8"/>
    <w:rsid w:val="007D3517"/>
    <w:rsid w:val="007D3585"/>
    <w:rsid w:val="007D35A9"/>
    <w:rsid w:val="007D360D"/>
    <w:rsid w:val="007D3685"/>
    <w:rsid w:val="007D369D"/>
    <w:rsid w:val="007D37DF"/>
    <w:rsid w:val="007D386A"/>
    <w:rsid w:val="007D3889"/>
    <w:rsid w:val="007D388C"/>
    <w:rsid w:val="007D38A5"/>
    <w:rsid w:val="007D38C3"/>
    <w:rsid w:val="007D3954"/>
    <w:rsid w:val="007D3997"/>
    <w:rsid w:val="007D39A2"/>
    <w:rsid w:val="007D3A46"/>
    <w:rsid w:val="007D3AF9"/>
    <w:rsid w:val="007D3B1C"/>
    <w:rsid w:val="007D3B38"/>
    <w:rsid w:val="007D3B56"/>
    <w:rsid w:val="007D3C38"/>
    <w:rsid w:val="007D3C4A"/>
    <w:rsid w:val="007D3D0A"/>
    <w:rsid w:val="007D3D5C"/>
    <w:rsid w:val="007D3DCA"/>
    <w:rsid w:val="007D3EF5"/>
    <w:rsid w:val="007D3F2C"/>
    <w:rsid w:val="007D3F47"/>
    <w:rsid w:val="007D3FA6"/>
    <w:rsid w:val="007D3FC6"/>
    <w:rsid w:val="007D4050"/>
    <w:rsid w:val="007D410A"/>
    <w:rsid w:val="007D4183"/>
    <w:rsid w:val="007D4216"/>
    <w:rsid w:val="007D421B"/>
    <w:rsid w:val="007D4274"/>
    <w:rsid w:val="007D42EB"/>
    <w:rsid w:val="007D42EF"/>
    <w:rsid w:val="007D439F"/>
    <w:rsid w:val="007D43AB"/>
    <w:rsid w:val="007D454F"/>
    <w:rsid w:val="007D45A6"/>
    <w:rsid w:val="007D45A9"/>
    <w:rsid w:val="007D465D"/>
    <w:rsid w:val="007D46C6"/>
    <w:rsid w:val="007D4868"/>
    <w:rsid w:val="007D4870"/>
    <w:rsid w:val="007D493A"/>
    <w:rsid w:val="007D49B4"/>
    <w:rsid w:val="007D4A5E"/>
    <w:rsid w:val="007D4AE0"/>
    <w:rsid w:val="007D4B51"/>
    <w:rsid w:val="007D4BF6"/>
    <w:rsid w:val="007D4C76"/>
    <w:rsid w:val="007D4DD9"/>
    <w:rsid w:val="007D4E18"/>
    <w:rsid w:val="007D4E31"/>
    <w:rsid w:val="007D4E68"/>
    <w:rsid w:val="007D4F03"/>
    <w:rsid w:val="007D4F18"/>
    <w:rsid w:val="007D4F7F"/>
    <w:rsid w:val="007D506E"/>
    <w:rsid w:val="007D5094"/>
    <w:rsid w:val="007D50BC"/>
    <w:rsid w:val="007D50BF"/>
    <w:rsid w:val="007D50CF"/>
    <w:rsid w:val="007D5148"/>
    <w:rsid w:val="007D51B4"/>
    <w:rsid w:val="007D51B7"/>
    <w:rsid w:val="007D51EC"/>
    <w:rsid w:val="007D5233"/>
    <w:rsid w:val="007D52A2"/>
    <w:rsid w:val="007D52FD"/>
    <w:rsid w:val="007D5335"/>
    <w:rsid w:val="007D5345"/>
    <w:rsid w:val="007D534B"/>
    <w:rsid w:val="007D53D7"/>
    <w:rsid w:val="007D54A9"/>
    <w:rsid w:val="007D5501"/>
    <w:rsid w:val="007D552B"/>
    <w:rsid w:val="007D55AC"/>
    <w:rsid w:val="007D55B6"/>
    <w:rsid w:val="007D55EA"/>
    <w:rsid w:val="007D5613"/>
    <w:rsid w:val="007D5661"/>
    <w:rsid w:val="007D5666"/>
    <w:rsid w:val="007D5756"/>
    <w:rsid w:val="007D5783"/>
    <w:rsid w:val="007D5789"/>
    <w:rsid w:val="007D57AE"/>
    <w:rsid w:val="007D57C6"/>
    <w:rsid w:val="007D57E9"/>
    <w:rsid w:val="007D5848"/>
    <w:rsid w:val="007D5856"/>
    <w:rsid w:val="007D589D"/>
    <w:rsid w:val="007D58AF"/>
    <w:rsid w:val="007D592C"/>
    <w:rsid w:val="007D5979"/>
    <w:rsid w:val="007D599C"/>
    <w:rsid w:val="007D59FC"/>
    <w:rsid w:val="007D5A67"/>
    <w:rsid w:val="007D5B17"/>
    <w:rsid w:val="007D5C9E"/>
    <w:rsid w:val="007D5D13"/>
    <w:rsid w:val="007D5D26"/>
    <w:rsid w:val="007D5D3E"/>
    <w:rsid w:val="007D5DB2"/>
    <w:rsid w:val="007D5E1A"/>
    <w:rsid w:val="007D5E2F"/>
    <w:rsid w:val="007D5E46"/>
    <w:rsid w:val="007D5EEB"/>
    <w:rsid w:val="007D5F00"/>
    <w:rsid w:val="007D5F89"/>
    <w:rsid w:val="007D5FBC"/>
    <w:rsid w:val="007D6051"/>
    <w:rsid w:val="007D607B"/>
    <w:rsid w:val="007D6121"/>
    <w:rsid w:val="007D6145"/>
    <w:rsid w:val="007D618C"/>
    <w:rsid w:val="007D61B4"/>
    <w:rsid w:val="007D6306"/>
    <w:rsid w:val="007D635B"/>
    <w:rsid w:val="007D63A5"/>
    <w:rsid w:val="007D63DD"/>
    <w:rsid w:val="007D63EA"/>
    <w:rsid w:val="007D64A3"/>
    <w:rsid w:val="007D64B8"/>
    <w:rsid w:val="007D6504"/>
    <w:rsid w:val="007D6505"/>
    <w:rsid w:val="007D6540"/>
    <w:rsid w:val="007D6614"/>
    <w:rsid w:val="007D6615"/>
    <w:rsid w:val="007D6629"/>
    <w:rsid w:val="007D665A"/>
    <w:rsid w:val="007D6661"/>
    <w:rsid w:val="007D66AB"/>
    <w:rsid w:val="007D66BC"/>
    <w:rsid w:val="007D6801"/>
    <w:rsid w:val="007D6886"/>
    <w:rsid w:val="007D68EC"/>
    <w:rsid w:val="007D6908"/>
    <w:rsid w:val="007D69C4"/>
    <w:rsid w:val="007D69E0"/>
    <w:rsid w:val="007D6AA0"/>
    <w:rsid w:val="007D6AD0"/>
    <w:rsid w:val="007D6B1D"/>
    <w:rsid w:val="007D6B94"/>
    <w:rsid w:val="007D6BD4"/>
    <w:rsid w:val="007D6BD9"/>
    <w:rsid w:val="007D6BDB"/>
    <w:rsid w:val="007D6C4A"/>
    <w:rsid w:val="007D6C59"/>
    <w:rsid w:val="007D6D71"/>
    <w:rsid w:val="007D6DC3"/>
    <w:rsid w:val="007D6E06"/>
    <w:rsid w:val="007D6E81"/>
    <w:rsid w:val="007D6E86"/>
    <w:rsid w:val="007D6EEF"/>
    <w:rsid w:val="007D6F26"/>
    <w:rsid w:val="007D6FB4"/>
    <w:rsid w:val="007D70AF"/>
    <w:rsid w:val="007D70F2"/>
    <w:rsid w:val="007D713D"/>
    <w:rsid w:val="007D7252"/>
    <w:rsid w:val="007D7279"/>
    <w:rsid w:val="007D727F"/>
    <w:rsid w:val="007D72B9"/>
    <w:rsid w:val="007D72BB"/>
    <w:rsid w:val="007D7383"/>
    <w:rsid w:val="007D73B3"/>
    <w:rsid w:val="007D73BF"/>
    <w:rsid w:val="007D73E7"/>
    <w:rsid w:val="007D742E"/>
    <w:rsid w:val="007D7433"/>
    <w:rsid w:val="007D7488"/>
    <w:rsid w:val="007D7531"/>
    <w:rsid w:val="007D7544"/>
    <w:rsid w:val="007D7583"/>
    <w:rsid w:val="007D75E2"/>
    <w:rsid w:val="007D7671"/>
    <w:rsid w:val="007D76C4"/>
    <w:rsid w:val="007D76FF"/>
    <w:rsid w:val="007D772B"/>
    <w:rsid w:val="007D77C7"/>
    <w:rsid w:val="007D785B"/>
    <w:rsid w:val="007D78CF"/>
    <w:rsid w:val="007D7903"/>
    <w:rsid w:val="007D7AEA"/>
    <w:rsid w:val="007D7B83"/>
    <w:rsid w:val="007D7BD1"/>
    <w:rsid w:val="007D7C8C"/>
    <w:rsid w:val="007D7D0D"/>
    <w:rsid w:val="007D7D8B"/>
    <w:rsid w:val="007D7DB1"/>
    <w:rsid w:val="007D7E0B"/>
    <w:rsid w:val="007D7E2F"/>
    <w:rsid w:val="007D7E53"/>
    <w:rsid w:val="007D7EEF"/>
    <w:rsid w:val="007D7F9E"/>
    <w:rsid w:val="007D7FE8"/>
    <w:rsid w:val="007E010B"/>
    <w:rsid w:val="007E012F"/>
    <w:rsid w:val="007E0146"/>
    <w:rsid w:val="007E01C4"/>
    <w:rsid w:val="007E01EA"/>
    <w:rsid w:val="007E0214"/>
    <w:rsid w:val="007E023B"/>
    <w:rsid w:val="007E025B"/>
    <w:rsid w:val="007E028A"/>
    <w:rsid w:val="007E03C5"/>
    <w:rsid w:val="007E03FA"/>
    <w:rsid w:val="007E052C"/>
    <w:rsid w:val="007E0548"/>
    <w:rsid w:val="007E05A2"/>
    <w:rsid w:val="007E05E4"/>
    <w:rsid w:val="007E063B"/>
    <w:rsid w:val="007E066D"/>
    <w:rsid w:val="007E0686"/>
    <w:rsid w:val="007E06C0"/>
    <w:rsid w:val="007E06DC"/>
    <w:rsid w:val="007E06E0"/>
    <w:rsid w:val="007E080D"/>
    <w:rsid w:val="007E0810"/>
    <w:rsid w:val="007E0812"/>
    <w:rsid w:val="007E0886"/>
    <w:rsid w:val="007E092C"/>
    <w:rsid w:val="007E0970"/>
    <w:rsid w:val="007E09DA"/>
    <w:rsid w:val="007E09FE"/>
    <w:rsid w:val="007E0B3C"/>
    <w:rsid w:val="007E0B78"/>
    <w:rsid w:val="007E0CEF"/>
    <w:rsid w:val="007E0D71"/>
    <w:rsid w:val="007E0DB7"/>
    <w:rsid w:val="007E0E36"/>
    <w:rsid w:val="007E0E4F"/>
    <w:rsid w:val="007E0F0D"/>
    <w:rsid w:val="007E0F15"/>
    <w:rsid w:val="007E0F41"/>
    <w:rsid w:val="007E0F51"/>
    <w:rsid w:val="007E0FB9"/>
    <w:rsid w:val="007E1003"/>
    <w:rsid w:val="007E1100"/>
    <w:rsid w:val="007E11BD"/>
    <w:rsid w:val="007E127A"/>
    <w:rsid w:val="007E128D"/>
    <w:rsid w:val="007E12C4"/>
    <w:rsid w:val="007E139F"/>
    <w:rsid w:val="007E13AF"/>
    <w:rsid w:val="007E13D0"/>
    <w:rsid w:val="007E1525"/>
    <w:rsid w:val="007E1599"/>
    <w:rsid w:val="007E15B7"/>
    <w:rsid w:val="007E16A3"/>
    <w:rsid w:val="007E1788"/>
    <w:rsid w:val="007E17B1"/>
    <w:rsid w:val="007E1848"/>
    <w:rsid w:val="007E1854"/>
    <w:rsid w:val="007E1868"/>
    <w:rsid w:val="007E190A"/>
    <w:rsid w:val="007E1984"/>
    <w:rsid w:val="007E1995"/>
    <w:rsid w:val="007E19D4"/>
    <w:rsid w:val="007E1A09"/>
    <w:rsid w:val="007E1A0F"/>
    <w:rsid w:val="007E1A2D"/>
    <w:rsid w:val="007E1A53"/>
    <w:rsid w:val="007E1ACE"/>
    <w:rsid w:val="007E1B2E"/>
    <w:rsid w:val="007E1B65"/>
    <w:rsid w:val="007E1B78"/>
    <w:rsid w:val="007E1BD1"/>
    <w:rsid w:val="007E1C64"/>
    <w:rsid w:val="007E1C80"/>
    <w:rsid w:val="007E1D00"/>
    <w:rsid w:val="007E1E1B"/>
    <w:rsid w:val="007E1EBA"/>
    <w:rsid w:val="007E1EFE"/>
    <w:rsid w:val="007E1F4A"/>
    <w:rsid w:val="007E1F76"/>
    <w:rsid w:val="007E1FAF"/>
    <w:rsid w:val="007E20CA"/>
    <w:rsid w:val="007E210A"/>
    <w:rsid w:val="007E21DD"/>
    <w:rsid w:val="007E220F"/>
    <w:rsid w:val="007E2249"/>
    <w:rsid w:val="007E2362"/>
    <w:rsid w:val="007E2410"/>
    <w:rsid w:val="007E2435"/>
    <w:rsid w:val="007E2442"/>
    <w:rsid w:val="007E2543"/>
    <w:rsid w:val="007E2658"/>
    <w:rsid w:val="007E282A"/>
    <w:rsid w:val="007E2848"/>
    <w:rsid w:val="007E28D4"/>
    <w:rsid w:val="007E2918"/>
    <w:rsid w:val="007E2A55"/>
    <w:rsid w:val="007E2A61"/>
    <w:rsid w:val="007E2A79"/>
    <w:rsid w:val="007E2B20"/>
    <w:rsid w:val="007E2B84"/>
    <w:rsid w:val="007E2BC0"/>
    <w:rsid w:val="007E2BD5"/>
    <w:rsid w:val="007E2BD9"/>
    <w:rsid w:val="007E2BF6"/>
    <w:rsid w:val="007E2C6D"/>
    <w:rsid w:val="007E2C8D"/>
    <w:rsid w:val="007E2CBA"/>
    <w:rsid w:val="007E2D9C"/>
    <w:rsid w:val="007E2E59"/>
    <w:rsid w:val="007E2EC1"/>
    <w:rsid w:val="007E2F7C"/>
    <w:rsid w:val="007E301F"/>
    <w:rsid w:val="007E304D"/>
    <w:rsid w:val="007E307C"/>
    <w:rsid w:val="007E31A9"/>
    <w:rsid w:val="007E3266"/>
    <w:rsid w:val="007E327F"/>
    <w:rsid w:val="007E3388"/>
    <w:rsid w:val="007E3410"/>
    <w:rsid w:val="007E343A"/>
    <w:rsid w:val="007E348A"/>
    <w:rsid w:val="007E34BC"/>
    <w:rsid w:val="007E34C7"/>
    <w:rsid w:val="007E3522"/>
    <w:rsid w:val="007E3590"/>
    <w:rsid w:val="007E36EC"/>
    <w:rsid w:val="007E378D"/>
    <w:rsid w:val="007E378F"/>
    <w:rsid w:val="007E37DA"/>
    <w:rsid w:val="007E395C"/>
    <w:rsid w:val="007E3971"/>
    <w:rsid w:val="007E3B5C"/>
    <w:rsid w:val="007E3BEE"/>
    <w:rsid w:val="007E3BF8"/>
    <w:rsid w:val="007E3C2B"/>
    <w:rsid w:val="007E3C8B"/>
    <w:rsid w:val="007E3CA2"/>
    <w:rsid w:val="007E3D6C"/>
    <w:rsid w:val="007E3D81"/>
    <w:rsid w:val="007E3DC0"/>
    <w:rsid w:val="007E3E6F"/>
    <w:rsid w:val="007E3F4B"/>
    <w:rsid w:val="007E3F62"/>
    <w:rsid w:val="007E3FB3"/>
    <w:rsid w:val="007E4066"/>
    <w:rsid w:val="007E4091"/>
    <w:rsid w:val="007E40D6"/>
    <w:rsid w:val="007E415B"/>
    <w:rsid w:val="007E417C"/>
    <w:rsid w:val="007E4191"/>
    <w:rsid w:val="007E41A7"/>
    <w:rsid w:val="007E41AC"/>
    <w:rsid w:val="007E41F1"/>
    <w:rsid w:val="007E4218"/>
    <w:rsid w:val="007E431D"/>
    <w:rsid w:val="007E43AF"/>
    <w:rsid w:val="007E43EF"/>
    <w:rsid w:val="007E445A"/>
    <w:rsid w:val="007E4462"/>
    <w:rsid w:val="007E453B"/>
    <w:rsid w:val="007E4545"/>
    <w:rsid w:val="007E4574"/>
    <w:rsid w:val="007E45E5"/>
    <w:rsid w:val="007E4646"/>
    <w:rsid w:val="007E46D7"/>
    <w:rsid w:val="007E46E0"/>
    <w:rsid w:val="007E4734"/>
    <w:rsid w:val="007E474E"/>
    <w:rsid w:val="007E4794"/>
    <w:rsid w:val="007E479F"/>
    <w:rsid w:val="007E47B9"/>
    <w:rsid w:val="007E47E6"/>
    <w:rsid w:val="007E48CE"/>
    <w:rsid w:val="007E48D6"/>
    <w:rsid w:val="007E493D"/>
    <w:rsid w:val="007E49EC"/>
    <w:rsid w:val="007E4A4C"/>
    <w:rsid w:val="007E4A64"/>
    <w:rsid w:val="007E4AEB"/>
    <w:rsid w:val="007E4C26"/>
    <w:rsid w:val="007E4C94"/>
    <w:rsid w:val="007E4CD1"/>
    <w:rsid w:val="007E4D58"/>
    <w:rsid w:val="007E4D5E"/>
    <w:rsid w:val="007E4DEE"/>
    <w:rsid w:val="007E4E5F"/>
    <w:rsid w:val="007E4F1D"/>
    <w:rsid w:val="007E4F37"/>
    <w:rsid w:val="007E4F4E"/>
    <w:rsid w:val="007E4F51"/>
    <w:rsid w:val="007E4F9C"/>
    <w:rsid w:val="007E5014"/>
    <w:rsid w:val="007E503D"/>
    <w:rsid w:val="007E5043"/>
    <w:rsid w:val="007E5050"/>
    <w:rsid w:val="007E50BE"/>
    <w:rsid w:val="007E5198"/>
    <w:rsid w:val="007E5199"/>
    <w:rsid w:val="007E51CB"/>
    <w:rsid w:val="007E5248"/>
    <w:rsid w:val="007E524C"/>
    <w:rsid w:val="007E527B"/>
    <w:rsid w:val="007E52D6"/>
    <w:rsid w:val="007E5309"/>
    <w:rsid w:val="007E5344"/>
    <w:rsid w:val="007E53E4"/>
    <w:rsid w:val="007E544D"/>
    <w:rsid w:val="007E5478"/>
    <w:rsid w:val="007E54F0"/>
    <w:rsid w:val="007E5549"/>
    <w:rsid w:val="007E554F"/>
    <w:rsid w:val="007E5560"/>
    <w:rsid w:val="007E564F"/>
    <w:rsid w:val="007E5659"/>
    <w:rsid w:val="007E568A"/>
    <w:rsid w:val="007E56AC"/>
    <w:rsid w:val="007E56B9"/>
    <w:rsid w:val="007E5765"/>
    <w:rsid w:val="007E57D1"/>
    <w:rsid w:val="007E581C"/>
    <w:rsid w:val="007E5830"/>
    <w:rsid w:val="007E5B52"/>
    <w:rsid w:val="007E5B56"/>
    <w:rsid w:val="007E5BB6"/>
    <w:rsid w:val="007E5BFD"/>
    <w:rsid w:val="007E5C2B"/>
    <w:rsid w:val="007E5C5E"/>
    <w:rsid w:val="007E5CAA"/>
    <w:rsid w:val="007E5CAE"/>
    <w:rsid w:val="007E5CCA"/>
    <w:rsid w:val="007E5CE5"/>
    <w:rsid w:val="007E5D16"/>
    <w:rsid w:val="007E5D45"/>
    <w:rsid w:val="007E5DDA"/>
    <w:rsid w:val="007E5E15"/>
    <w:rsid w:val="007E5E54"/>
    <w:rsid w:val="007E5E93"/>
    <w:rsid w:val="007E6026"/>
    <w:rsid w:val="007E6042"/>
    <w:rsid w:val="007E60A8"/>
    <w:rsid w:val="007E617C"/>
    <w:rsid w:val="007E6218"/>
    <w:rsid w:val="007E624D"/>
    <w:rsid w:val="007E6257"/>
    <w:rsid w:val="007E62D8"/>
    <w:rsid w:val="007E637F"/>
    <w:rsid w:val="007E640C"/>
    <w:rsid w:val="007E645B"/>
    <w:rsid w:val="007E655F"/>
    <w:rsid w:val="007E6572"/>
    <w:rsid w:val="007E65D5"/>
    <w:rsid w:val="007E663E"/>
    <w:rsid w:val="007E6659"/>
    <w:rsid w:val="007E6674"/>
    <w:rsid w:val="007E66AE"/>
    <w:rsid w:val="007E66D2"/>
    <w:rsid w:val="007E66DD"/>
    <w:rsid w:val="007E6748"/>
    <w:rsid w:val="007E677F"/>
    <w:rsid w:val="007E678F"/>
    <w:rsid w:val="007E67D3"/>
    <w:rsid w:val="007E682F"/>
    <w:rsid w:val="007E68EC"/>
    <w:rsid w:val="007E6987"/>
    <w:rsid w:val="007E69F9"/>
    <w:rsid w:val="007E6A20"/>
    <w:rsid w:val="007E6A23"/>
    <w:rsid w:val="007E6A99"/>
    <w:rsid w:val="007E6ABE"/>
    <w:rsid w:val="007E6AD3"/>
    <w:rsid w:val="007E6B06"/>
    <w:rsid w:val="007E6B34"/>
    <w:rsid w:val="007E6BA4"/>
    <w:rsid w:val="007E6C12"/>
    <w:rsid w:val="007E6D2F"/>
    <w:rsid w:val="007E6E4C"/>
    <w:rsid w:val="007E6E79"/>
    <w:rsid w:val="007E6EE2"/>
    <w:rsid w:val="007E6F6D"/>
    <w:rsid w:val="007E7028"/>
    <w:rsid w:val="007E7134"/>
    <w:rsid w:val="007E717A"/>
    <w:rsid w:val="007E7188"/>
    <w:rsid w:val="007E7208"/>
    <w:rsid w:val="007E72BA"/>
    <w:rsid w:val="007E733B"/>
    <w:rsid w:val="007E7370"/>
    <w:rsid w:val="007E745C"/>
    <w:rsid w:val="007E7462"/>
    <w:rsid w:val="007E7511"/>
    <w:rsid w:val="007E7562"/>
    <w:rsid w:val="007E7584"/>
    <w:rsid w:val="007E75A3"/>
    <w:rsid w:val="007E75A7"/>
    <w:rsid w:val="007E764C"/>
    <w:rsid w:val="007E766C"/>
    <w:rsid w:val="007E7688"/>
    <w:rsid w:val="007E76D5"/>
    <w:rsid w:val="007E774B"/>
    <w:rsid w:val="007E77C9"/>
    <w:rsid w:val="007E77D6"/>
    <w:rsid w:val="007E77F6"/>
    <w:rsid w:val="007E7850"/>
    <w:rsid w:val="007E793D"/>
    <w:rsid w:val="007E7996"/>
    <w:rsid w:val="007E7A8B"/>
    <w:rsid w:val="007E7A97"/>
    <w:rsid w:val="007E7AA8"/>
    <w:rsid w:val="007E7B32"/>
    <w:rsid w:val="007E7B4D"/>
    <w:rsid w:val="007E7B83"/>
    <w:rsid w:val="007E7BA1"/>
    <w:rsid w:val="007E7BE6"/>
    <w:rsid w:val="007E7C05"/>
    <w:rsid w:val="007E7C73"/>
    <w:rsid w:val="007E7D2A"/>
    <w:rsid w:val="007E7E51"/>
    <w:rsid w:val="007E7E55"/>
    <w:rsid w:val="007E7ECA"/>
    <w:rsid w:val="007E7F7E"/>
    <w:rsid w:val="007E7F81"/>
    <w:rsid w:val="007E7FEF"/>
    <w:rsid w:val="007F0035"/>
    <w:rsid w:val="007F006D"/>
    <w:rsid w:val="007F007F"/>
    <w:rsid w:val="007F0164"/>
    <w:rsid w:val="007F01DA"/>
    <w:rsid w:val="007F01E1"/>
    <w:rsid w:val="007F024D"/>
    <w:rsid w:val="007F0255"/>
    <w:rsid w:val="007F031E"/>
    <w:rsid w:val="007F0354"/>
    <w:rsid w:val="007F03FD"/>
    <w:rsid w:val="007F0455"/>
    <w:rsid w:val="007F05E3"/>
    <w:rsid w:val="007F05E9"/>
    <w:rsid w:val="007F069C"/>
    <w:rsid w:val="007F06AE"/>
    <w:rsid w:val="007F06C8"/>
    <w:rsid w:val="007F073E"/>
    <w:rsid w:val="007F0745"/>
    <w:rsid w:val="007F07AB"/>
    <w:rsid w:val="007F07BD"/>
    <w:rsid w:val="007F07C6"/>
    <w:rsid w:val="007F080A"/>
    <w:rsid w:val="007F088B"/>
    <w:rsid w:val="007F0890"/>
    <w:rsid w:val="007F090F"/>
    <w:rsid w:val="007F0933"/>
    <w:rsid w:val="007F0965"/>
    <w:rsid w:val="007F09F0"/>
    <w:rsid w:val="007F09F2"/>
    <w:rsid w:val="007F0ABF"/>
    <w:rsid w:val="007F0ACC"/>
    <w:rsid w:val="007F0AEC"/>
    <w:rsid w:val="007F0AFE"/>
    <w:rsid w:val="007F0B61"/>
    <w:rsid w:val="007F0BDD"/>
    <w:rsid w:val="007F0BE3"/>
    <w:rsid w:val="007F0CAB"/>
    <w:rsid w:val="007F0CB6"/>
    <w:rsid w:val="007F0D0B"/>
    <w:rsid w:val="007F0D66"/>
    <w:rsid w:val="007F0DCF"/>
    <w:rsid w:val="007F0E41"/>
    <w:rsid w:val="007F0E6C"/>
    <w:rsid w:val="007F0E77"/>
    <w:rsid w:val="007F0EED"/>
    <w:rsid w:val="007F0F9F"/>
    <w:rsid w:val="007F0FAD"/>
    <w:rsid w:val="007F0FC5"/>
    <w:rsid w:val="007F109B"/>
    <w:rsid w:val="007F1149"/>
    <w:rsid w:val="007F11C3"/>
    <w:rsid w:val="007F1228"/>
    <w:rsid w:val="007F1235"/>
    <w:rsid w:val="007F125C"/>
    <w:rsid w:val="007F1381"/>
    <w:rsid w:val="007F13FD"/>
    <w:rsid w:val="007F1448"/>
    <w:rsid w:val="007F1608"/>
    <w:rsid w:val="007F184E"/>
    <w:rsid w:val="007F18A5"/>
    <w:rsid w:val="007F1A3D"/>
    <w:rsid w:val="007F1A3E"/>
    <w:rsid w:val="007F1A76"/>
    <w:rsid w:val="007F1B4B"/>
    <w:rsid w:val="007F1CAE"/>
    <w:rsid w:val="007F1CB6"/>
    <w:rsid w:val="007F1CBC"/>
    <w:rsid w:val="007F1D42"/>
    <w:rsid w:val="007F1D4F"/>
    <w:rsid w:val="007F1D7A"/>
    <w:rsid w:val="007F1E14"/>
    <w:rsid w:val="007F1F26"/>
    <w:rsid w:val="007F1F2D"/>
    <w:rsid w:val="007F2006"/>
    <w:rsid w:val="007F2037"/>
    <w:rsid w:val="007F213C"/>
    <w:rsid w:val="007F21FD"/>
    <w:rsid w:val="007F2239"/>
    <w:rsid w:val="007F22A2"/>
    <w:rsid w:val="007F22BB"/>
    <w:rsid w:val="007F22DF"/>
    <w:rsid w:val="007F23B4"/>
    <w:rsid w:val="007F2412"/>
    <w:rsid w:val="007F246A"/>
    <w:rsid w:val="007F24C0"/>
    <w:rsid w:val="007F25E4"/>
    <w:rsid w:val="007F271E"/>
    <w:rsid w:val="007F2735"/>
    <w:rsid w:val="007F2786"/>
    <w:rsid w:val="007F27CA"/>
    <w:rsid w:val="007F27EE"/>
    <w:rsid w:val="007F2834"/>
    <w:rsid w:val="007F2931"/>
    <w:rsid w:val="007F2954"/>
    <w:rsid w:val="007F2983"/>
    <w:rsid w:val="007F29CE"/>
    <w:rsid w:val="007F2A58"/>
    <w:rsid w:val="007F2A5E"/>
    <w:rsid w:val="007F2A7D"/>
    <w:rsid w:val="007F2AE1"/>
    <w:rsid w:val="007F2C5A"/>
    <w:rsid w:val="007F2CD3"/>
    <w:rsid w:val="007F2CE6"/>
    <w:rsid w:val="007F2D6C"/>
    <w:rsid w:val="007F2DC5"/>
    <w:rsid w:val="007F2E75"/>
    <w:rsid w:val="007F2E96"/>
    <w:rsid w:val="007F2ECE"/>
    <w:rsid w:val="007F2EF7"/>
    <w:rsid w:val="007F2F8F"/>
    <w:rsid w:val="007F2FC4"/>
    <w:rsid w:val="007F308B"/>
    <w:rsid w:val="007F30DB"/>
    <w:rsid w:val="007F3225"/>
    <w:rsid w:val="007F3270"/>
    <w:rsid w:val="007F32B7"/>
    <w:rsid w:val="007F32BB"/>
    <w:rsid w:val="007F32D7"/>
    <w:rsid w:val="007F3370"/>
    <w:rsid w:val="007F3395"/>
    <w:rsid w:val="007F3400"/>
    <w:rsid w:val="007F34DD"/>
    <w:rsid w:val="007F35C0"/>
    <w:rsid w:val="007F35FE"/>
    <w:rsid w:val="007F361F"/>
    <w:rsid w:val="007F3670"/>
    <w:rsid w:val="007F36C2"/>
    <w:rsid w:val="007F36E8"/>
    <w:rsid w:val="007F36FC"/>
    <w:rsid w:val="007F383F"/>
    <w:rsid w:val="007F3909"/>
    <w:rsid w:val="007F3918"/>
    <w:rsid w:val="007F3963"/>
    <w:rsid w:val="007F39F4"/>
    <w:rsid w:val="007F3A3E"/>
    <w:rsid w:val="007F3AA6"/>
    <w:rsid w:val="007F3BA6"/>
    <w:rsid w:val="007F3BC7"/>
    <w:rsid w:val="007F3BFF"/>
    <w:rsid w:val="007F3D15"/>
    <w:rsid w:val="007F3D41"/>
    <w:rsid w:val="007F3D49"/>
    <w:rsid w:val="007F3DDC"/>
    <w:rsid w:val="007F3E28"/>
    <w:rsid w:val="007F3F76"/>
    <w:rsid w:val="007F3FCD"/>
    <w:rsid w:val="007F404F"/>
    <w:rsid w:val="007F41DC"/>
    <w:rsid w:val="007F4211"/>
    <w:rsid w:val="007F42D0"/>
    <w:rsid w:val="007F42DE"/>
    <w:rsid w:val="007F4358"/>
    <w:rsid w:val="007F436C"/>
    <w:rsid w:val="007F4383"/>
    <w:rsid w:val="007F43BA"/>
    <w:rsid w:val="007F43DC"/>
    <w:rsid w:val="007F43E3"/>
    <w:rsid w:val="007F4477"/>
    <w:rsid w:val="007F4499"/>
    <w:rsid w:val="007F44C6"/>
    <w:rsid w:val="007F451D"/>
    <w:rsid w:val="007F4554"/>
    <w:rsid w:val="007F4561"/>
    <w:rsid w:val="007F4576"/>
    <w:rsid w:val="007F46BC"/>
    <w:rsid w:val="007F478D"/>
    <w:rsid w:val="007F47B5"/>
    <w:rsid w:val="007F4949"/>
    <w:rsid w:val="007F4ACE"/>
    <w:rsid w:val="007F4AF6"/>
    <w:rsid w:val="007F4B3E"/>
    <w:rsid w:val="007F4B76"/>
    <w:rsid w:val="007F4B92"/>
    <w:rsid w:val="007F4BF0"/>
    <w:rsid w:val="007F4BF6"/>
    <w:rsid w:val="007F4C5A"/>
    <w:rsid w:val="007F4C7D"/>
    <w:rsid w:val="007F4CDF"/>
    <w:rsid w:val="007F4D3F"/>
    <w:rsid w:val="007F4D66"/>
    <w:rsid w:val="007F4D86"/>
    <w:rsid w:val="007F4D96"/>
    <w:rsid w:val="007F4E67"/>
    <w:rsid w:val="007F4FD5"/>
    <w:rsid w:val="007F50A1"/>
    <w:rsid w:val="007F50AF"/>
    <w:rsid w:val="007F50D5"/>
    <w:rsid w:val="007F5113"/>
    <w:rsid w:val="007F514F"/>
    <w:rsid w:val="007F52F2"/>
    <w:rsid w:val="007F5328"/>
    <w:rsid w:val="007F53C3"/>
    <w:rsid w:val="007F5441"/>
    <w:rsid w:val="007F549B"/>
    <w:rsid w:val="007F54D5"/>
    <w:rsid w:val="007F5502"/>
    <w:rsid w:val="007F5506"/>
    <w:rsid w:val="007F5543"/>
    <w:rsid w:val="007F55A5"/>
    <w:rsid w:val="007F55CB"/>
    <w:rsid w:val="007F55DC"/>
    <w:rsid w:val="007F573D"/>
    <w:rsid w:val="007F587A"/>
    <w:rsid w:val="007F58AA"/>
    <w:rsid w:val="007F5902"/>
    <w:rsid w:val="007F5962"/>
    <w:rsid w:val="007F59B6"/>
    <w:rsid w:val="007F59DA"/>
    <w:rsid w:val="007F5A04"/>
    <w:rsid w:val="007F5A98"/>
    <w:rsid w:val="007F5B21"/>
    <w:rsid w:val="007F5B3E"/>
    <w:rsid w:val="007F5BD5"/>
    <w:rsid w:val="007F5C05"/>
    <w:rsid w:val="007F5C9A"/>
    <w:rsid w:val="007F5CEA"/>
    <w:rsid w:val="007F5D6C"/>
    <w:rsid w:val="007F5DCC"/>
    <w:rsid w:val="007F5DD8"/>
    <w:rsid w:val="007F5F53"/>
    <w:rsid w:val="007F5F83"/>
    <w:rsid w:val="007F5F8D"/>
    <w:rsid w:val="007F5FEA"/>
    <w:rsid w:val="007F6003"/>
    <w:rsid w:val="007F60F1"/>
    <w:rsid w:val="007F6142"/>
    <w:rsid w:val="007F6157"/>
    <w:rsid w:val="007F6187"/>
    <w:rsid w:val="007F6240"/>
    <w:rsid w:val="007F6293"/>
    <w:rsid w:val="007F62AD"/>
    <w:rsid w:val="007F6330"/>
    <w:rsid w:val="007F6345"/>
    <w:rsid w:val="007F6447"/>
    <w:rsid w:val="007F64CA"/>
    <w:rsid w:val="007F6558"/>
    <w:rsid w:val="007F65ED"/>
    <w:rsid w:val="007F660B"/>
    <w:rsid w:val="007F66AC"/>
    <w:rsid w:val="007F66AD"/>
    <w:rsid w:val="007F67EE"/>
    <w:rsid w:val="007F6800"/>
    <w:rsid w:val="007F68E6"/>
    <w:rsid w:val="007F6938"/>
    <w:rsid w:val="007F695E"/>
    <w:rsid w:val="007F69C3"/>
    <w:rsid w:val="007F6BDA"/>
    <w:rsid w:val="007F6C27"/>
    <w:rsid w:val="007F6C31"/>
    <w:rsid w:val="007F6D14"/>
    <w:rsid w:val="007F6D73"/>
    <w:rsid w:val="007F6D88"/>
    <w:rsid w:val="007F6F11"/>
    <w:rsid w:val="007F6F71"/>
    <w:rsid w:val="007F6F80"/>
    <w:rsid w:val="007F7003"/>
    <w:rsid w:val="007F70C2"/>
    <w:rsid w:val="007F7105"/>
    <w:rsid w:val="007F7308"/>
    <w:rsid w:val="007F7361"/>
    <w:rsid w:val="007F744C"/>
    <w:rsid w:val="007F7502"/>
    <w:rsid w:val="007F753A"/>
    <w:rsid w:val="007F754B"/>
    <w:rsid w:val="007F756B"/>
    <w:rsid w:val="007F760C"/>
    <w:rsid w:val="007F7892"/>
    <w:rsid w:val="007F7912"/>
    <w:rsid w:val="007F799C"/>
    <w:rsid w:val="007F79A6"/>
    <w:rsid w:val="007F7A25"/>
    <w:rsid w:val="007F7A31"/>
    <w:rsid w:val="007F7A79"/>
    <w:rsid w:val="007F7A82"/>
    <w:rsid w:val="007F7B61"/>
    <w:rsid w:val="007F7B67"/>
    <w:rsid w:val="007F7C2A"/>
    <w:rsid w:val="007F7C61"/>
    <w:rsid w:val="007F7CCE"/>
    <w:rsid w:val="007F7CD5"/>
    <w:rsid w:val="007F7D3C"/>
    <w:rsid w:val="007F7D5C"/>
    <w:rsid w:val="007F7D6F"/>
    <w:rsid w:val="007F7DB6"/>
    <w:rsid w:val="007F7DF2"/>
    <w:rsid w:val="007F7E65"/>
    <w:rsid w:val="007F7E7F"/>
    <w:rsid w:val="007F7EB2"/>
    <w:rsid w:val="007F7F53"/>
    <w:rsid w:val="007F7FD9"/>
    <w:rsid w:val="00800001"/>
    <w:rsid w:val="00800010"/>
    <w:rsid w:val="00800121"/>
    <w:rsid w:val="0080013F"/>
    <w:rsid w:val="00800142"/>
    <w:rsid w:val="00800148"/>
    <w:rsid w:val="008001E4"/>
    <w:rsid w:val="00800355"/>
    <w:rsid w:val="00800457"/>
    <w:rsid w:val="0080048F"/>
    <w:rsid w:val="008004E0"/>
    <w:rsid w:val="00800501"/>
    <w:rsid w:val="00800516"/>
    <w:rsid w:val="008005B3"/>
    <w:rsid w:val="008005D5"/>
    <w:rsid w:val="0080066F"/>
    <w:rsid w:val="008006F4"/>
    <w:rsid w:val="00800730"/>
    <w:rsid w:val="00800799"/>
    <w:rsid w:val="008007AC"/>
    <w:rsid w:val="0080081A"/>
    <w:rsid w:val="008008AA"/>
    <w:rsid w:val="008008CF"/>
    <w:rsid w:val="008008D3"/>
    <w:rsid w:val="008008F8"/>
    <w:rsid w:val="0080093F"/>
    <w:rsid w:val="00800951"/>
    <w:rsid w:val="008009BA"/>
    <w:rsid w:val="008009C3"/>
    <w:rsid w:val="00800A56"/>
    <w:rsid w:val="00800AC2"/>
    <w:rsid w:val="00800ADE"/>
    <w:rsid w:val="00800BE8"/>
    <w:rsid w:val="00800C7E"/>
    <w:rsid w:val="00800C8F"/>
    <w:rsid w:val="00800D1F"/>
    <w:rsid w:val="00800D90"/>
    <w:rsid w:val="00800E19"/>
    <w:rsid w:val="00800E86"/>
    <w:rsid w:val="00800F7B"/>
    <w:rsid w:val="0080109E"/>
    <w:rsid w:val="00801106"/>
    <w:rsid w:val="0080110A"/>
    <w:rsid w:val="00801116"/>
    <w:rsid w:val="00801155"/>
    <w:rsid w:val="008011B9"/>
    <w:rsid w:val="0080124B"/>
    <w:rsid w:val="00801351"/>
    <w:rsid w:val="00801387"/>
    <w:rsid w:val="00801392"/>
    <w:rsid w:val="0080146F"/>
    <w:rsid w:val="00801478"/>
    <w:rsid w:val="0080149E"/>
    <w:rsid w:val="008014D5"/>
    <w:rsid w:val="00801557"/>
    <w:rsid w:val="0080165F"/>
    <w:rsid w:val="0080166B"/>
    <w:rsid w:val="00801678"/>
    <w:rsid w:val="0080169B"/>
    <w:rsid w:val="008016B7"/>
    <w:rsid w:val="008016B8"/>
    <w:rsid w:val="00801746"/>
    <w:rsid w:val="008017B9"/>
    <w:rsid w:val="0080184D"/>
    <w:rsid w:val="00801873"/>
    <w:rsid w:val="0080189A"/>
    <w:rsid w:val="008018B7"/>
    <w:rsid w:val="00801908"/>
    <w:rsid w:val="0080193C"/>
    <w:rsid w:val="00801970"/>
    <w:rsid w:val="008019BB"/>
    <w:rsid w:val="008019C9"/>
    <w:rsid w:val="00801A2D"/>
    <w:rsid w:val="00801A84"/>
    <w:rsid w:val="00801B67"/>
    <w:rsid w:val="00801B69"/>
    <w:rsid w:val="00801B76"/>
    <w:rsid w:val="00801B87"/>
    <w:rsid w:val="00801BF5"/>
    <w:rsid w:val="00801BF8"/>
    <w:rsid w:val="00801C0B"/>
    <w:rsid w:val="00801D3D"/>
    <w:rsid w:val="00801E30"/>
    <w:rsid w:val="00801E72"/>
    <w:rsid w:val="00801E79"/>
    <w:rsid w:val="00801E98"/>
    <w:rsid w:val="00801EED"/>
    <w:rsid w:val="00801F2D"/>
    <w:rsid w:val="00801F33"/>
    <w:rsid w:val="00801FCD"/>
    <w:rsid w:val="0080200F"/>
    <w:rsid w:val="008020D2"/>
    <w:rsid w:val="00802127"/>
    <w:rsid w:val="008021CB"/>
    <w:rsid w:val="008021E2"/>
    <w:rsid w:val="00802241"/>
    <w:rsid w:val="0080225B"/>
    <w:rsid w:val="008022A0"/>
    <w:rsid w:val="008022A4"/>
    <w:rsid w:val="0080232F"/>
    <w:rsid w:val="00802341"/>
    <w:rsid w:val="00802351"/>
    <w:rsid w:val="00802375"/>
    <w:rsid w:val="00802507"/>
    <w:rsid w:val="00802514"/>
    <w:rsid w:val="0080253B"/>
    <w:rsid w:val="0080255E"/>
    <w:rsid w:val="008025B3"/>
    <w:rsid w:val="008025F5"/>
    <w:rsid w:val="0080260A"/>
    <w:rsid w:val="008026C5"/>
    <w:rsid w:val="008026D4"/>
    <w:rsid w:val="00802752"/>
    <w:rsid w:val="00802760"/>
    <w:rsid w:val="00802776"/>
    <w:rsid w:val="0080287F"/>
    <w:rsid w:val="00802931"/>
    <w:rsid w:val="008029B8"/>
    <w:rsid w:val="00802A3D"/>
    <w:rsid w:val="00802A88"/>
    <w:rsid w:val="00802B06"/>
    <w:rsid w:val="00802B09"/>
    <w:rsid w:val="00802B23"/>
    <w:rsid w:val="00802CC8"/>
    <w:rsid w:val="00802CDA"/>
    <w:rsid w:val="00802CEA"/>
    <w:rsid w:val="00802D13"/>
    <w:rsid w:val="00802F16"/>
    <w:rsid w:val="00802F8F"/>
    <w:rsid w:val="00802FC2"/>
    <w:rsid w:val="00802FF4"/>
    <w:rsid w:val="00803036"/>
    <w:rsid w:val="008030F8"/>
    <w:rsid w:val="008031EB"/>
    <w:rsid w:val="0080322C"/>
    <w:rsid w:val="008032AF"/>
    <w:rsid w:val="008032EF"/>
    <w:rsid w:val="008033DD"/>
    <w:rsid w:val="0080343E"/>
    <w:rsid w:val="00803448"/>
    <w:rsid w:val="00803466"/>
    <w:rsid w:val="008034D0"/>
    <w:rsid w:val="008034D5"/>
    <w:rsid w:val="008034F3"/>
    <w:rsid w:val="0080352E"/>
    <w:rsid w:val="00803587"/>
    <w:rsid w:val="00803598"/>
    <w:rsid w:val="00803611"/>
    <w:rsid w:val="00803667"/>
    <w:rsid w:val="00803675"/>
    <w:rsid w:val="008036E7"/>
    <w:rsid w:val="008037AD"/>
    <w:rsid w:val="008037C0"/>
    <w:rsid w:val="008037ED"/>
    <w:rsid w:val="008038F9"/>
    <w:rsid w:val="00803925"/>
    <w:rsid w:val="00803A2D"/>
    <w:rsid w:val="00803A7D"/>
    <w:rsid w:val="00803AC7"/>
    <w:rsid w:val="00803B4F"/>
    <w:rsid w:val="00803B6B"/>
    <w:rsid w:val="00803C88"/>
    <w:rsid w:val="00803D0C"/>
    <w:rsid w:val="00803D1C"/>
    <w:rsid w:val="00803D37"/>
    <w:rsid w:val="00803D4E"/>
    <w:rsid w:val="00803D73"/>
    <w:rsid w:val="00803D76"/>
    <w:rsid w:val="00803E81"/>
    <w:rsid w:val="00803EE1"/>
    <w:rsid w:val="00803EFA"/>
    <w:rsid w:val="0080403A"/>
    <w:rsid w:val="00804069"/>
    <w:rsid w:val="00804111"/>
    <w:rsid w:val="00804134"/>
    <w:rsid w:val="00804176"/>
    <w:rsid w:val="008041E1"/>
    <w:rsid w:val="008042E3"/>
    <w:rsid w:val="00804363"/>
    <w:rsid w:val="00804384"/>
    <w:rsid w:val="008043AB"/>
    <w:rsid w:val="008043D0"/>
    <w:rsid w:val="0080442D"/>
    <w:rsid w:val="00804437"/>
    <w:rsid w:val="008044DE"/>
    <w:rsid w:val="00804558"/>
    <w:rsid w:val="0080457A"/>
    <w:rsid w:val="0080460C"/>
    <w:rsid w:val="0080463C"/>
    <w:rsid w:val="00804654"/>
    <w:rsid w:val="008046B7"/>
    <w:rsid w:val="008046D1"/>
    <w:rsid w:val="008046DE"/>
    <w:rsid w:val="00804732"/>
    <w:rsid w:val="00804797"/>
    <w:rsid w:val="008047A4"/>
    <w:rsid w:val="008047B1"/>
    <w:rsid w:val="00804A04"/>
    <w:rsid w:val="00804A2F"/>
    <w:rsid w:val="00804A77"/>
    <w:rsid w:val="00804C56"/>
    <w:rsid w:val="00804CA2"/>
    <w:rsid w:val="00804CC0"/>
    <w:rsid w:val="00804CDE"/>
    <w:rsid w:val="00804D50"/>
    <w:rsid w:val="00804DCF"/>
    <w:rsid w:val="00804DDE"/>
    <w:rsid w:val="00804E50"/>
    <w:rsid w:val="00804EA2"/>
    <w:rsid w:val="00804EE3"/>
    <w:rsid w:val="00804FA7"/>
    <w:rsid w:val="00804FC3"/>
    <w:rsid w:val="00805134"/>
    <w:rsid w:val="0080515F"/>
    <w:rsid w:val="0080518D"/>
    <w:rsid w:val="008051A5"/>
    <w:rsid w:val="008051EF"/>
    <w:rsid w:val="00805273"/>
    <w:rsid w:val="0080527D"/>
    <w:rsid w:val="008052A5"/>
    <w:rsid w:val="0080533B"/>
    <w:rsid w:val="00805386"/>
    <w:rsid w:val="008053AA"/>
    <w:rsid w:val="008053E6"/>
    <w:rsid w:val="0080540A"/>
    <w:rsid w:val="0080544A"/>
    <w:rsid w:val="00805459"/>
    <w:rsid w:val="00805520"/>
    <w:rsid w:val="0080555B"/>
    <w:rsid w:val="00805637"/>
    <w:rsid w:val="0080569A"/>
    <w:rsid w:val="008056F5"/>
    <w:rsid w:val="00805750"/>
    <w:rsid w:val="0080578A"/>
    <w:rsid w:val="008057A2"/>
    <w:rsid w:val="00805823"/>
    <w:rsid w:val="008058F3"/>
    <w:rsid w:val="00805978"/>
    <w:rsid w:val="00805A09"/>
    <w:rsid w:val="00805A60"/>
    <w:rsid w:val="00805AA2"/>
    <w:rsid w:val="00805AC9"/>
    <w:rsid w:val="00805B13"/>
    <w:rsid w:val="00805B46"/>
    <w:rsid w:val="00805B5B"/>
    <w:rsid w:val="00805B78"/>
    <w:rsid w:val="00805B9A"/>
    <w:rsid w:val="00805CDF"/>
    <w:rsid w:val="00805D25"/>
    <w:rsid w:val="00805D59"/>
    <w:rsid w:val="00805DC4"/>
    <w:rsid w:val="00805E72"/>
    <w:rsid w:val="00805F41"/>
    <w:rsid w:val="00805F6E"/>
    <w:rsid w:val="00805F77"/>
    <w:rsid w:val="00805FB7"/>
    <w:rsid w:val="00805FF6"/>
    <w:rsid w:val="00806021"/>
    <w:rsid w:val="00806029"/>
    <w:rsid w:val="0080616C"/>
    <w:rsid w:val="00806194"/>
    <w:rsid w:val="0080619D"/>
    <w:rsid w:val="0080619F"/>
    <w:rsid w:val="00806238"/>
    <w:rsid w:val="0080623A"/>
    <w:rsid w:val="008062AA"/>
    <w:rsid w:val="008062BF"/>
    <w:rsid w:val="0080636E"/>
    <w:rsid w:val="0080637F"/>
    <w:rsid w:val="0080638C"/>
    <w:rsid w:val="008063F3"/>
    <w:rsid w:val="00806514"/>
    <w:rsid w:val="0080654D"/>
    <w:rsid w:val="008065BC"/>
    <w:rsid w:val="0080662F"/>
    <w:rsid w:val="0080665C"/>
    <w:rsid w:val="00806681"/>
    <w:rsid w:val="008066AD"/>
    <w:rsid w:val="008066BF"/>
    <w:rsid w:val="0080678D"/>
    <w:rsid w:val="0080679B"/>
    <w:rsid w:val="008067A5"/>
    <w:rsid w:val="008067C2"/>
    <w:rsid w:val="00806875"/>
    <w:rsid w:val="00806888"/>
    <w:rsid w:val="008068B3"/>
    <w:rsid w:val="008068F4"/>
    <w:rsid w:val="00806916"/>
    <w:rsid w:val="0080696E"/>
    <w:rsid w:val="00806998"/>
    <w:rsid w:val="00806A4A"/>
    <w:rsid w:val="00806AAC"/>
    <w:rsid w:val="00806B00"/>
    <w:rsid w:val="00806B2F"/>
    <w:rsid w:val="00806B44"/>
    <w:rsid w:val="00806B66"/>
    <w:rsid w:val="00806BC0"/>
    <w:rsid w:val="00806CA6"/>
    <w:rsid w:val="00806CD3"/>
    <w:rsid w:val="00806D62"/>
    <w:rsid w:val="00806D90"/>
    <w:rsid w:val="00806DC0"/>
    <w:rsid w:val="00806DF8"/>
    <w:rsid w:val="00806E88"/>
    <w:rsid w:val="00806E97"/>
    <w:rsid w:val="00806EF5"/>
    <w:rsid w:val="00806F7D"/>
    <w:rsid w:val="00806FBA"/>
    <w:rsid w:val="00807021"/>
    <w:rsid w:val="008070A6"/>
    <w:rsid w:val="008070EB"/>
    <w:rsid w:val="008070F7"/>
    <w:rsid w:val="0080719B"/>
    <w:rsid w:val="008071D1"/>
    <w:rsid w:val="008071DD"/>
    <w:rsid w:val="008071FD"/>
    <w:rsid w:val="008072EA"/>
    <w:rsid w:val="00807331"/>
    <w:rsid w:val="0080743C"/>
    <w:rsid w:val="00807494"/>
    <w:rsid w:val="008074EF"/>
    <w:rsid w:val="00807502"/>
    <w:rsid w:val="0080752B"/>
    <w:rsid w:val="008075AA"/>
    <w:rsid w:val="0080764F"/>
    <w:rsid w:val="0080767D"/>
    <w:rsid w:val="008076B6"/>
    <w:rsid w:val="008076C5"/>
    <w:rsid w:val="0080770D"/>
    <w:rsid w:val="00807739"/>
    <w:rsid w:val="008077A0"/>
    <w:rsid w:val="008077AD"/>
    <w:rsid w:val="00807871"/>
    <w:rsid w:val="00807975"/>
    <w:rsid w:val="008079AD"/>
    <w:rsid w:val="00807A04"/>
    <w:rsid w:val="00807A1A"/>
    <w:rsid w:val="00807A34"/>
    <w:rsid w:val="00807A75"/>
    <w:rsid w:val="00807A8B"/>
    <w:rsid w:val="00807BA7"/>
    <w:rsid w:val="00807C0C"/>
    <w:rsid w:val="00807C85"/>
    <w:rsid w:val="00807CCB"/>
    <w:rsid w:val="00807D85"/>
    <w:rsid w:val="00807ED4"/>
    <w:rsid w:val="00807FAE"/>
    <w:rsid w:val="00810066"/>
    <w:rsid w:val="00810088"/>
    <w:rsid w:val="008100A3"/>
    <w:rsid w:val="008100B5"/>
    <w:rsid w:val="00810104"/>
    <w:rsid w:val="00810142"/>
    <w:rsid w:val="008101D4"/>
    <w:rsid w:val="00810245"/>
    <w:rsid w:val="00810295"/>
    <w:rsid w:val="008102B5"/>
    <w:rsid w:val="008102CB"/>
    <w:rsid w:val="0081031A"/>
    <w:rsid w:val="008103C1"/>
    <w:rsid w:val="00810437"/>
    <w:rsid w:val="0081043C"/>
    <w:rsid w:val="00810598"/>
    <w:rsid w:val="00810599"/>
    <w:rsid w:val="008105A4"/>
    <w:rsid w:val="008105B0"/>
    <w:rsid w:val="008105C2"/>
    <w:rsid w:val="008106B3"/>
    <w:rsid w:val="008106D9"/>
    <w:rsid w:val="0081071D"/>
    <w:rsid w:val="008107A0"/>
    <w:rsid w:val="008107AC"/>
    <w:rsid w:val="008107CA"/>
    <w:rsid w:val="008107D8"/>
    <w:rsid w:val="00810826"/>
    <w:rsid w:val="0081091C"/>
    <w:rsid w:val="0081092A"/>
    <w:rsid w:val="00810999"/>
    <w:rsid w:val="00810BF5"/>
    <w:rsid w:val="00810BFD"/>
    <w:rsid w:val="00810C6E"/>
    <w:rsid w:val="00810CB7"/>
    <w:rsid w:val="00810D01"/>
    <w:rsid w:val="00810D14"/>
    <w:rsid w:val="00810D2C"/>
    <w:rsid w:val="00810DA4"/>
    <w:rsid w:val="00810DF6"/>
    <w:rsid w:val="00810EF6"/>
    <w:rsid w:val="00810EFF"/>
    <w:rsid w:val="00810FA6"/>
    <w:rsid w:val="00811068"/>
    <w:rsid w:val="0081106F"/>
    <w:rsid w:val="008110C8"/>
    <w:rsid w:val="00811101"/>
    <w:rsid w:val="00811126"/>
    <w:rsid w:val="0081114E"/>
    <w:rsid w:val="00811167"/>
    <w:rsid w:val="00811293"/>
    <w:rsid w:val="00811334"/>
    <w:rsid w:val="00811335"/>
    <w:rsid w:val="00811351"/>
    <w:rsid w:val="00811356"/>
    <w:rsid w:val="0081136F"/>
    <w:rsid w:val="0081141E"/>
    <w:rsid w:val="00811444"/>
    <w:rsid w:val="0081151D"/>
    <w:rsid w:val="0081157B"/>
    <w:rsid w:val="008115DE"/>
    <w:rsid w:val="008115E0"/>
    <w:rsid w:val="00811603"/>
    <w:rsid w:val="0081166B"/>
    <w:rsid w:val="008116A9"/>
    <w:rsid w:val="00811775"/>
    <w:rsid w:val="008117BC"/>
    <w:rsid w:val="0081181B"/>
    <w:rsid w:val="00811877"/>
    <w:rsid w:val="00811934"/>
    <w:rsid w:val="008119B7"/>
    <w:rsid w:val="00811A1C"/>
    <w:rsid w:val="00811A44"/>
    <w:rsid w:val="00811A58"/>
    <w:rsid w:val="00811ACC"/>
    <w:rsid w:val="00811AFA"/>
    <w:rsid w:val="00811B05"/>
    <w:rsid w:val="00811B76"/>
    <w:rsid w:val="00811C20"/>
    <w:rsid w:val="00811EC1"/>
    <w:rsid w:val="00811F9B"/>
    <w:rsid w:val="00811FC0"/>
    <w:rsid w:val="00811FEB"/>
    <w:rsid w:val="0081207D"/>
    <w:rsid w:val="008120C7"/>
    <w:rsid w:val="008120E6"/>
    <w:rsid w:val="008121CB"/>
    <w:rsid w:val="008121E3"/>
    <w:rsid w:val="008121F5"/>
    <w:rsid w:val="00812223"/>
    <w:rsid w:val="0081229C"/>
    <w:rsid w:val="008122E2"/>
    <w:rsid w:val="00812348"/>
    <w:rsid w:val="00812424"/>
    <w:rsid w:val="00812478"/>
    <w:rsid w:val="008124D4"/>
    <w:rsid w:val="008124EB"/>
    <w:rsid w:val="00812528"/>
    <w:rsid w:val="00812566"/>
    <w:rsid w:val="008125B9"/>
    <w:rsid w:val="008125C4"/>
    <w:rsid w:val="008125D8"/>
    <w:rsid w:val="0081260C"/>
    <w:rsid w:val="00812694"/>
    <w:rsid w:val="008126B6"/>
    <w:rsid w:val="00812708"/>
    <w:rsid w:val="0081277D"/>
    <w:rsid w:val="0081284D"/>
    <w:rsid w:val="0081284F"/>
    <w:rsid w:val="00812853"/>
    <w:rsid w:val="00812898"/>
    <w:rsid w:val="008128BF"/>
    <w:rsid w:val="00812912"/>
    <w:rsid w:val="00812946"/>
    <w:rsid w:val="00812967"/>
    <w:rsid w:val="00812980"/>
    <w:rsid w:val="00812996"/>
    <w:rsid w:val="008129D9"/>
    <w:rsid w:val="00812A6B"/>
    <w:rsid w:val="00812A8C"/>
    <w:rsid w:val="00812A8D"/>
    <w:rsid w:val="00812A9D"/>
    <w:rsid w:val="00812AE4"/>
    <w:rsid w:val="00812B07"/>
    <w:rsid w:val="00812B0D"/>
    <w:rsid w:val="00812B83"/>
    <w:rsid w:val="00812C4B"/>
    <w:rsid w:val="00812CA6"/>
    <w:rsid w:val="00812CFA"/>
    <w:rsid w:val="00812D37"/>
    <w:rsid w:val="00812DA5"/>
    <w:rsid w:val="00812DEB"/>
    <w:rsid w:val="00812DF8"/>
    <w:rsid w:val="00812E14"/>
    <w:rsid w:val="00812E56"/>
    <w:rsid w:val="00812E73"/>
    <w:rsid w:val="00812ED6"/>
    <w:rsid w:val="00812EEB"/>
    <w:rsid w:val="00812F03"/>
    <w:rsid w:val="008130C6"/>
    <w:rsid w:val="00813374"/>
    <w:rsid w:val="008134DA"/>
    <w:rsid w:val="008134FF"/>
    <w:rsid w:val="008135CC"/>
    <w:rsid w:val="008136E6"/>
    <w:rsid w:val="008136E9"/>
    <w:rsid w:val="00813794"/>
    <w:rsid w:val="0081387B"/>
    <w:rsid w:val="00813939"/>
    <w:rsid w:val="00813949"/>
    <w:rsid w:val="008139C8"/>
    <w:rsid w:val="008139E3"/>
    <w:rsid w:val="008139E7"/>
    <w:rsid w:val="00813A13"/>
    <w:rsid w:val="00813ACF"/>
    <w:rsid w:val="00813B79"/>
    <w:rsid w:val="00813B7F"/>
    <w:rsid w:val="00813BF7"/>
    <w:rsid w:val="00813C34"/>
    <w:rsid w:val="00813C4D"/>
    <w:rsid w:val="00813CC3"/>
    <w:rsid w:val="00813DA3"/>
    <w:rsid w:val="00813DAD"/>
    <w:rsid w:val="00813DF1"/>
    <w:rsid w:val="00813E60"/>
    <w:rsid w:val="00813EBE"/>
    <w:rsid w:val="00813F7E"/>
    <w:rsid w:val="00813F95"/>
    <w:rsid w:val="00814021"/>
    <w:rsid w:val="0081404D"/>
    <w:rsid w:val="008141DF"/>
    <w:rsid w:val="008141E8"/>
    <w:rsid w:val="00814260"/>
    <w:rsid w:val="00814269"/>
    <w:rsid w:val="00814278"/>
    <w:rsid w:val="008142B1"/>
    <w:rsid w:val="00814305"/>
    <w:rsid w:val="0081439B"/>
    <w:rsid w:val="008143C1"/>
    <w:rsid w:val="00814463"/>
    <w:rsid w:val="008144EE"/>
    <w:rsid w:val="0081461D"/>
    <w:rsid w:val="00814669"/>
    <w:rsid w:val="008146E5"/>
    <w:rsid w:val="0081472E"/>
    <w:rsid w:val="008147DF"/>
    <w:rsid w:val="00814860"/>
    <w:rsid w:val="008148C3"/>
    <w:rsid w:val="0081491B"/>
    <w:rsid w:val="00814946"/>
    <w:rsid w:val="0081494D"/>
    <w:rsid w:val="008149DE"/>
    <w:rsid w:val="008149E8"/>
    <w:rsid w:val="00814A5A"/>
    <w:rsid w:val="00814B3C"/>
    <w:rsid w:val="00814B9E"/>
    <w:rsid w:val="00814C40"/>
    <w:rsid w:val="00814C99"/>
    <w:rsid w:val="00814D21"/>
    <w:rsid w:val="00814DB9"/>
    <w:rsid w:val="00814E4A"/>
    <w:rsid w:val="00814E9E"/>
    <w:rsid w:val="00814EA0"/>
    <w:rsid w:val="00814EA4"/>
    <w:rsid w:val="00814ED5"/>
    <w:rsid w:val="00814F1B"/>
    <w:rsid w:val="00814F68"/>
    <w:rsid w:val="00814FA9"/>
    <w:rsid w:val="00814FCC"/>
    <w:rsid w:val="00815013"/>
    <w:rsid w:val="008150D4"/>
    <w:rsid w:val="0081514D"/>
    <w:rsid w:val="0081518F"/>
    <w:rsid w:val="0081519C"/>
    <w:rsid w:val="008151B2"/>
    <w:rsid w:val="008151D6"/>
    <w:rsid w:val="00815207"/>
    <w:rsid w:val="00815255"/>
    <w:rsid w:val="00815314"/>
    <w:rsid w:val="0081536A"/>
    <w:rsid w:val="0081536F"/>
    <w:rsid w:val="0081538C"/>
    <w:rsid w:val="00815518"/>
    <w:rsid w:val="0081554D"/>
    <w:rsid w:val="008155E6"/>
    <w:rsid w:val="008155E8"/>
    <w:rsid w:val="00815619"/>
    <w:rsid w:val="00815632"/>
    <w:rsid w:val="0081563B"/>
    <w:rsid w:val="008156BE"/>
    <w:rsid w:val="00815743"/>
    <w:rsid w:val="00815787"/>
    <w:rsid w:val="0081579A"/>
    <w:rsid w:val="008157BC"/>
    <w:rsid w:val="00815853"/>
    <w:rsid w:val="008158D2"/>
    <w:rsid w:val="0081593E"/>
    <w:rsid w:val="00815952"/>
    <w:rsid w:val="008159C3"/>
    <w:rsid w:val="008159F1"/>
    <w:rsid w:val="00815A67"/>
    <w:rsid w:val="00815A75"/>
    <w:rsid w:val="00815ABD"/>
    <w:rsid w:val="00815B1C"/>
    <w:rsid w:val="00815BEA"/>
    <w:rsid w:val="00815BF1"/>
    <w:rsid w:val="00815BF3"/>
    <w:rsid w:val="00815C8F"/>
    <w:rsid w:val="00815CB9"/>
    <w:rsid w:val="00815DE7"/>
    <w:rsid w:val="00815E9C"/>
    <w:rsid w:val="00815F11"/>
    <w:rsid w:val="00815F6F"/>
    <w:rsid w:val="00815F96"/>
    <w:rsid w:val="00815F9C"/>
    <w:rsid w:val="0081601C"/>
    <w:rsid w:val="008160A7"/>
    <w:rsid w:val="00816155"/>
    <w:rsid w:val="008161CB"/>
    <w:rsid w:val="0081627C"/>
    <w:rsid w:val="008162EA"/>
    <w:rsid w:val="00816307"/>
    <w:rsid w:val="00816324"/>
    <w:rsid w:val="00816339"/>
    <w:rsid w:val="00816389"/>
    <w:rsid w:val="00816398"/>
    <w:rsid w:val="008163B0"/>
    <w:rsid w:val="00816441"/>
    <w:rsid w:val="00816585"/>
    <w:rsid w:val="008165F1"/>
    <w:rsid w:val="0081663D"/>
    <w:rsid w:val="00816660"/>
    <w:rsid w:val="00816687"/>
    <w:rsid w:val="008166D4"/>
    <w:rsid w:val="0081671C"/>
    <w:rsid w:val="00816728"/>
    <w:rsid w:val="008167B3"/>
    <w:rsid w:val="008167CD"/>
    <w:rsid w:val="008167CF"/>
    <w:rsid w:val="008167F0"/>
    <w:rsid w:val="00816840"/>
    <w:rsid w:val="00816844"/>
    <w:rsid w:val="008168A4"/>
    <w:rsid w:val="008168BF"/>
    <w:rsid w:val="008169B8"/>
    <w:rsid w:val="00816B2D"/>
    <w:rsid w:val="00816B3B"/>
    <w:rsid w:val="00816B44"/>
    <w:rsid w:val="00816B9E"/>
    <w:rsid w:val="00816BA6"/>
    <w:rsid w:val="00816BCC"/>
    <w:rsid w:val="00816BE0"/>
    <w:rsid w:val="00816C22"/>
    <w:rsid w:val="00816C9F"/>
    <w:rsid w:val="00816CD9"/>
    <w:rsid w:val="00816CE1"/>
    <w:rsid w:val="00816E60"/>
    <w:rsid w:val="00816E94"/>
    <w:rsid w:val="00816F01"/>
    <w:rsid w:val="00816F32"/>
    <w:rsid w:val="00816F4F"/>
    <w:rsid w:val="00816F5A"/>
    <w:rsid w:val="00816FD2"/>
    <w:rsid w:val="00816FF4"/>
    <w:rsid w:val="00816FF7"/>
    <w:rsid w:val="0081701A"/>
    <w:rsid w:val="00817091"/>
    <w:rsid w:val="00817118"/>
    <w:rsid w:val="00817178"/>
    <w:rsid w:val="00817204"/>
    <w:rsid w:val="0081727E"/>
    <w:rsid w:val="00817329"/>
    <w:rsid w:val="00817417"/>
    <w:rsid w:val="0081743A"/>
    <w:rsid w:val="0081748F"/>
    <w:rsid w:val="008174B1"/>
    <w:rsid w:val="00817596"/>
    <w:rsid w:val="008175A2"/>
    <w:rsid w:val="008176B6"/>
    <w:rsid w:val="008178A7"/>
    <w:rsid w:val="0081794E"/>
    <w:rsid w:val="00817A31"/>
    <w:rsid w:val="00817A60"/>
    <w:rsid w:val="00817A76"/>
    <w:rsid w:val="00817B01"/>
    <w:rsid w:val="00817B29"/>
    <w:rsid w:val="00817BE3"/>
    <w:rsid w:val="00817C01"/>
    <w:rsid w:val="00817C21"/>
    <w:rsid w:val="00817C57"/>
    <w:rsid w:val="00817CF8"/>
    <w:rsid w:val="00817D1C"/>
    <w:rsid w:val="00817D34"/>
    <w:rsid w:val="00817D69"/>
    <w:rsid w:val="00817D7F"/>
    <w:rsid w:val="00817D99"/>
    <w:rsid w:val="00817DA0"/>
    <w:rsid w:val="00817DB3"/>
    <w:rsid w:val="00817DDE"/>
    <w:rsid w:val="00817E6F"/>
    <w:rsid w:val="00817E79"/>
    <w:rsid w:val="00817E8F"/>
    <w:rsid w:val="00817EE9"/>
    <w:rsid w:val="00817F96"/>
    <w:rsid w:val="00817FCD"/>
    <w:rsid w:val="00817FD7"/>
    <w:rsid w:val="00820135"/>
    <w:rsid w:val="00820143"/>
    <w:rsid w:val="00820197"/>
    <w:rsid w:val="008201A1"/>
    <w:rsid w:val="0082020E"/>
    <w:rsid w:val="0082024B"/>
    <w:rsid w:val="00820269"/>
    <w:rsid w:val="008202D2"/>
    <w:rsid w:val="008202FC"/>
    <w:rsid w:val="00820322"/>
    <w:rsid w:val="008203E9"/>
    <w:rsid w:val="008203F5"/>
    <w:rsid w:val="00820555"/>
    <w:rsid w:val="00820598"/>
    <w:rsid w:val="00820612"/>
    <w:rsid w:val="00820699"/>
    <w:rsid w:val="008207C8"/>
    <w:rsid w:val="0082083F"/>
    <w:rsid w:val="008208B4"/>
    <w:rsid w:val="00820A84"/>
    <w:rsid w:val="00820B22"/>
    <w:rsid w:val="00820BBA"/>
    <w:rsid w:val="00820BD9"/>
    <w:rsid w:val="00820C70"/>
    <w:rsid w:val="00820CE8"/>
    <w:rsid w:val="00820D09"/>
    <w:rsid w:val="00820DB6"/>
    <w:rsid w:val="00820DFD"/>
    <w:rsid w:val="00820E7E"/>
    <w:rsid w:val="00820F18"/>
    <w:rsid w:val="00820F30"/>
    <w:rsid w:val="00820F9B"/>
    <w:rsid w:val="00820FF3"/>
    <w:rsid w:val="00821014"/>
    <w:rsid w:val="00821041"/>
    <w:rsid w:val="0082105B"/>
    <w:rsid w:val="008210BE"/>
    <w:rsid w:val="008210CB"/>
    <w:rsid w:val="0082112C"/>
    <w:rsid w:val="0082112F"/>
    <w:rsid w:val="008211A6"/>
    <w:rsid w:val="0082128E"/>
    <w:rsid w:val="00821306"/>
    <w:rsid w:val="0082135D"/>
    <w:rsid w:val="008213EF"/>
    <w:rsid w:val="00821414"/>
    <w:rsid w:val="0082142F"/>
    <w:rsid w:val="00821447"/>
    <w:rsid w:val="00821459"/>
    <w:rsid w:val="0082147C"/>
    <w:rsid w:val="008214F5"/>
    <w:rsid w:val="0082150B"/>
    <w:rsid w:val="00821516"/>
    <w:rsid w:val="00821534"/>
    <w:rsid w:val="0082156C"/>
    <w:rsid w:val="0082156E"/>
    <w:rsid w:val="0082171A"/>
    <w:rsid w:val="0082174F"/>
    <w:rsid w:val="00821779"/>
    <w:rsid w:val="008217A5"/>
    <w:rsid w:val="008217AB"/>
    <w:rsid w:val="00821835"/>
    <w:rsid w:val="0082187E"/>
    <w:rsid w:val="008218DD"/>
    <w:rsid w:val="0082193B"/>
    <w:rsid w:val="008219E2"/>
    <w:rsid w:val="008219E9"/>
    <w:rsid w:val="00821ACE"/>
    <w:rsid w:val="00821B5A"/>
    <w:rsid w:val="00821C0B"/>
    <w:rsid w:val="00821C80"/>
    <w:rsid w:val="00821DA9"/>
    <w:rsid w:val="00821E32"/>
    <w:rsid w:val="00821FB0"/>
    <w:rsid w:val="00821FEE"/>
    <w:rsid w:val="008220D7"/>
    <w:rsid w:val="0082211C"/>
    <w:rsid w:val="00822123"/>
    <w:rsid w:val="0082219D"/>
    <w:rsid w:val="008221AA"/>
    <w:rsid w:val="008221B3"/>
    <w:rsid w:val="00822224"/>
    <w:rsid w:val="0082242E"/>
    <w:rsid w:val="00822487"/>
    <w:rsid w:val="008225A3"/>
    <w:rsid w:val="00822695"/>
    <w:rsid w:val="008226C9"/>
    <w:rsid w:val="00822728"/>
    <w:rsid w:val="008227DC"/>
    <w:rsid w:val="00822919"/>
    <w:rsid w:val="00822925"/>
    <w:rsid w:val="0082292B"/>
    <w:rsid w:val="00822A08"/>
    <w:rsid w:val="00822A22"/>
    <w:rsid w:val="00822A3F"/>
    <w:rsid w:val="00822B06"/>
    <w:rsid w:val="00822B2A"/>
    <w:rsid w:val="00822B7D"/>
    <w:rsid w:val="00822B7F"/>
    <w:rsid w:val="00822BD9"/>
    <w:rsid w:val="00822C25"/>
    <w:rsid w:val="00822C3E"/>
    <w:rsid w:val="00822C9B"/>
    <w:rsid w:val="00822CF2"/>
    <w:rsid w:val="00822D6E"/>
    <w:rsid w:val="00822D84"/>
    <w:rsid w:val="00822DA9"/>
    <w:rsid w:val="00822DB4"/>
    <w:rsid w:val="00822E2D"/>
    <w:rsid w:val="00822E81"/>
    <w:rsid w:val="00822E94"/>
    <w:rsid w:val="00822E9D"/>
    <w:rsid w:val="00822EAC"/>
    <w:rsid w:val="00822EAE"/>
    <w:rsid w:val="00822FA7"/>
    <w:rsid w:val="00823094"/>
    <w:rsid w:val="008230A1"/>
    <w:rsid w:val="00823136"/>
    <w:rsid w:val="00823188"/>
    <w:rsid w:val="0082318C"/>
    <w:rsid w:val="008231E7"/>
    <w:rsid w:val="0082329C"/>
    <w:rsid w:val="008232C9"/>
    <w:rsid w:val="008233C8"/>
    <w:rsid w:val="008235D5"/>
    <w:rsid w:val="008235FD"/>
    <w:rsid w:val="0082364D"/>
    <w:rsid w:val="0082365B"/>
    <w:rsid w:val="0082368E"/>
    <w:rsid w:val="008236C7"/>
    <w:rsid w:val="00823735"/>
    <w:rsid w:val="0082379B"/>
    <w:rsid w:val="0082390F"/>
    <w:rsid w:val="00823918"/>
    <w:rsid w:val="00823956"/>
    <w:rsid w:val="008239EE"/>
    <w:rsid w:val="00823B0C"/>
    <w:rsid w:val="00823C28"/>
    <w:rsid w:val="00823D55"/>
    <w:rsid w:val="00823D6D"/>
    <w:rsid w:val="00823E4B"/>
    <w:rsid w:val="00823E58"/>
    <w:rsid w:val="00823E5D"/>
    <w:rsid w:val="00823E7A"/>
    <w:rsid w:val="00823EA7"/>
    <w:rsid w:val="00823EB9"/>
    <w:rsid w:val="00823FCB"/>
    <w:rsid w:val="00823FD9"/>
    <w:rsid w:val="00823FFB"/>
    <w:rsid w:val="00824016"/>
    <w:rsid w:val="0082405A"/>
    <w:rsid w:val="0082413A"/>
    <w:rsid w:val="008241AD"/>
    <w:rsid w:val="00824298"/>
    <w:rsid w:val="008242D7"/>
    <w:rsid w:val="00824351"/>
    <w:rsid w:val="0082435A"/>
    <w:rsid w:val="0082435B"/>
    <w:rsid w:val="00824395"/>
    <w:rsid w:val="0082448C"/>
    <w:rsid w:val="00824507"/>
    <w:rsid w:val="00824517"/>
    <w:rsid w:val="0082451F"/>
    <w:rsid w:val="0082454A"/>
    <w:rsid w:val="00824659"/>
    <w:rsid w:val="00824661"/>
    <w:rsid w:val="00824711"/>
    <w:rsid w:val="00824751"/>
    <w:rsid w:val="0082483E"/>
    <w:rsid w:val="0082486D"/>
    <w:rsid w:val="00824897"/>
    <w:rsid w:val="00824932"/>
    <w:rsid w:val="00824AAF"/>
    <w:rsid w:val="00824B30"/>
    <w:rsid w:val="00824BFC"/>
    <w:rsid w:val="00824C19"/>
    <w:rsid w:val="00824C4C"/>
    <w:rsid w:val="00824D49"/>
    <w:rsid w:val="00824D51"/>
    <w:rsid w:val="00824D65"/>
    <w:rsid w:val="00824DA9"/>
    <w:rsid w:val="00824EBE"/>
    <w:rsid w:val="00824FAD"/>
    <w:rsid w:val="00824FC8"/>
    <w:rsid w:val="00825010"/>
    <w:rsid w:val="00825037"/>
    <w:rsid w:val="008250B8"/>
    <w:rsid w:val="00825132"/>
    <w:rsid w:val="0082514C"/>
    <w:rsid w:val="00825242"/>
    <w:rsid w:val="008252BE"/>
    <w:rsid w:val="008252C8"/>
    <w:rsid w:val="008252CB"/>
    <w:rsid w:val="008252F8"/>
    <w:rsid w:val="008253A7"/>
    <w:rsid w:val="008253B3"/>
    <w:rsid w:val="008253CD"/>
    <w:rsid w:val="008253D3"/>
    <w:rsid w:val="008253DE"/>
    <w:rsid w:val="008254E2"/>
    <w:rsid w:val="00825834"/>
    <w:rsid w:val="0082583B"/>
    <w:rsid w:val="0082583C"/>
    <w:rsid w:val="00825897"/>
    <w:rsid w:val="0082593C"/>
    <w:rsid w:val="00825A7B"/>
    <w:rsid w:val="00825A9F"/>
    <w:rsid w:val="00825AE4"/>
    <w:rsid w:val="00825AEE"/>
    <w:rsid w:val="00825B2C"/>
    <w:rsid w:val="00825B2D"/>
    <w:rsid w:val="00825BC0"/>
    <w:rsid w:val="00825BDC"/>
    <w:rsid w:val="00825BE4"/>
    <w:rsid w:val="00825C3B"/>
    <w:rsid w:val="00825C89"/>
    <w:rsid w:val="00825C8C"/>
    <w:rsid w:val="00825D21"/>
    <w:rsid w:val="00825D2F"/>
    <w:rsid w:val="00825D39"/>
    <w:rsid w:val="00825D5C"/>
    <w:rsid w:val="00825D61"/>
    <w:rsid w:val="00825D6E"/>
    <w:rsid w:val="00825D78"/>
    <w:rsid w:val="0082607A"/>
    <w:rsid w:val="008260E7"/>
    <w:rsid w:val="00826117"/>
    <w:rsid w:val="00826122"/>
    <w:rsid w:val="00826148"/>
    <w:rsid w:val="00826170"/>
    <w:rsid w:val="00826229"/>
    <w:rsid w:val="008262CB"/>
    <w:rsid w:val="0082633D"/>
    <w:rsid w:val="00826374"/>
    <w:rsid w:val="008263AB"/>
    <w:rsid w:val="0082641A"/>
    <w:rsid w:val="0082641F"/>
    <w:rsid w:val="00826498"/>
    <w:rsid w:val="008265CD"/>
    <w:rsid w:val="008265E4"/>
    <w:rsid w:val="0082662A"/>
    <w:rsid w:val="00826660"/>
    <w:rsid w:val="0082666E"/>
    <w:rsid w:val="00826689"/>
    <w:rsid w:val="008266C3"/>
    <w:rsid w:val="0082671F"/>
    <w:rsid w:val="00826734"/>
    <w:rsid w:val="00826749"/>
    <w:rsid w:val="008267A0"/>
    <w:rsid w:val="008267FA"/>
    <w:rsid w:val="0082683A"/>
    <w:rsid w:val="00826920"/>
    <w:rsid w:val="0082694D"/>
    <w:rsid w:val="00826988"/>
    <w:rsid w:val="008269D7"/>
    <w:rsid w:val="00826A2F"/>
    <w:rsid w:val="00826A45"/>
    <w:rsid w:val="00826AB0"/>
    <w:rsid w:val="00826B0B"/>
    <w:rsid w:val="00826B0D"/>
    <w:rsid w:val="00826BFA"/>
    <w:rsid w:val="00826C0D"/>
    <w:rsid w:val="00826C5A"/>
    <w:rsid w:val="00826C6B"/>
    <w:rsid w:val="00826C74"/>
    <w:rsid w:val="00826C7B"/>
    <w:rsid w:val="00826D58"/>
    <w:rsid w:val="00826D8F"/>
    <w:rsid w:val="00826E36"/>
    <w:rsid w:val="00826E89"/>
    <w:rsid w:val="00826F08"/>
    <w:rsid w:val="00826F0B"/>
    <w:rsid w:val="00826F29"/>
    <w:rsid w:val="00826F42"/>
    <w:rsid w:val="00826F51"/>
    <w:rsid w:val="00826F85"/>
    <w:rsid w:val="00826F90"/>
    <w:rsid w:val="00826FAA"/>
    <w:rsid w:val="00826FC8"/>
    <w:rsid w:val="00826FF6"/>
    <w:rsid w:val="00827034"/>
    <w:rsid w:val="00827091"/>
    <w:rsid w:val="008270A7"/>
    <w:rsid w:val="00827117"/>
    <w:rsid w:val="00827122"/>
    <w:rsid w:val="008271AA"/>
    <w:rsid w:val="00827226"/>
    <w:rsid w:val="00827302"/>
    <w:rsid w:val="00827316"/>
    <w:rsid w:val="0082735C"/>
    <w:rsid w:val="008273E1"/>
    <w:rsid w:val="00827455"/>
    <w:rsid w:val="00827463"/>
    <w:rsid w:val="0082748D"/>
    <w:rsid w:val="00827513"/>
    <w:rsid w:val="0082759B"/>
    <w:rsid w:val="00827615"/>
    <w:rsid w:val="00827789"/>
    <w:rsid w:val="008277F9"/>
    <w:rsid w:val="0082780C"/>
    <w:rsid w:val="0082781F"/>
    <w:rsid w:val="0082788D"/>
    <w:rsid w:val="008278EB"/>
    <w:rsid w:val="008279A5"/>
    <w:rsid w:val="00827A97"/>
    <w:rsid w:val="00827B37"/>
    <w:rsid w:val="00827B43"/>
    <w:rsid w:val="00827B44"/>
    <w:rsid w:val="00827BE2"/>
    <w:rsid w:val="00827CEC"/>
    <w:rsid w:val="00827D45"/>
    <w:rsid w:val="00827DF2"/>
    <w:rsid w:val="00827E24"/>
    <w:rsid w:val="00827E65"/>
    <w:rsid w:val="00827E70"/>
    <w:rsid w:val="00827EF4"/>
    <w:rsid w:val="00827F0D"/>
    <w:rsid w:val="00827F19"/>
    <w:rsid w:val="00827FD9"/>
    <w:rsid w:val="00830008"/>
    <w:rsid w:val="0083002E"/>
    <w:rsid w:val="00830030"/>
    <w:rsid w:val="0083006B"/>
    <w:rsid w:val="00830105"/>
    <w:rsid w:val="00830248"/>
    <w:rsid w:val="00830293"/>
    <w:rsid w:val="00830387"/>
    <w:rsid w:val="0083043B"/>
    <w:rsid w:val="0083051E"/>
    <w:rsid w:val="00830557"/>
    <w:rsid w:val="00830664"/>
    <w:rsid w:val="008306EE"/>
    <w:rsid w:val="008306FD"/>
    <w:rsid w:val="008306FE"/>
    <w:rsid w:val="00830795"/>
    <w:rsid w:val="008307BA"/>
    <w:rsid w:val="00830825"/>
    <w:rsid w:val="00830849"/>
    <w:rsid w:val="008308ED"/>
    <w:rsid w:val="00830952"/>
    <w:rsid w:val="0083098F"/>
    <w:rsid w:val="008309F3"/>
    <w:rsid w:val="00830A47"/>
    <w:rsid w:val="00830A62"/>
    <w:rsid w:val="00830A69"/>
    <w:rsid w:val="00830AC9"/>
    <w:rsid w:val="00830AD6"/>
    <w:rsid w:val="00830AE9"/>
    <w:rsid w:val="00830D20"/>
    <w:rsid w:val="00830D9E"/>
    <w:rsid w:val="00830DCB"/>
    <w:rsid w:val="00830E34"/>
    <w:rsid w:val="00830E63"/>
    <w:rsid w:val="00830EC2"/>
    <w:rsid w:val="00830F24"/>
    <w:rsid w:val="00830FAC"/>
    <w:rsid w:val="0083100D"/>
    <w:rsid w:val="00831034"/>
    <w:rsid w:val="00831037"/>
    <w:rsid w:val="0083106A"/>
    <w:rsid w:val="00831087"/>
    <w:rsid w:val="0083109F"/>
    <w:rsid w:val="008310A5"/>
    <w:rsid w:val="00831119"/>
    <w:rsid w:val="0083113D"/>
    <w:rsid w:val="00831140"/>
    <w:rsid w:val="008311CA"/>
    <w:rsid w:val="00831230"/>
    <w:rsid w:val="00831291"/>
    <w:rsid w:val="00831299"/>
    <w:rsid w:val="00831324"/>
    <w:rsid w:val="00831330"/>
    <w:rsid w:val="0083135F"/>
    <w:rsid w:val="008313BF"/>
    <w:rsid w:val="008313F2"/>
    <w:rsid w:val="0083145C"/>
    <w:rsid w:val="0083154C"/>
    <w:rsid w:val="00831669"/>
    <w:rsid w:val="00831702"/>
    <w:rsid w:val="008317D3"/>
    <w:rsid w:val="008317EE"/>
    <w:rsid w:val="008317F2"/>
    <w:rsid w:val="00831800"/>
    <w:rsid w:val="00831807"/>
    <w:rsid w:val="00831833"/>
    <w:rsid w:val="00831994"/>
    <w:rsid w:val="008319F3"/>
    <w:rsid w:val="00831A56"/>
    <w:rsid w:val="00831AA9"/>
    <w:rsid w:val="00831ADE"/>
    <w:rsid w:val="00831B52"/>
    <w:rsid w:val="00831B7B"/>
    <w:rsid w:val="00831BB5"/>
    <w:rsid w:val="00831C0C"/>
    <w:rsid w:val="00831C38"/>
    <w:rsid w:val="00831C96"/>
    <w:rsid w:val="00831CA2"/>
    <w:rsid w:val="00831D11"/>
    <w:rsid w:val="00831D4E"/>
    <w:rsid w:val="00831DBA"/>
    <w:rsid w:val="00831E09"/>
    <w:rsid w:val="00831EAC"/>
    <w:rsid w:val="00831F0B"/>
    <w:rsid w:val="00831F31"/>
    <w:rsid w:val="00831F52"/>
    <w:rsid w:val="00831F9E"/>
    <w:rsid w:val="00831FBF"/>
    <w:rsid w:val="00832070"/>
    <w:rsid w:val="008320D9"/>
    <w:rsid w:val="008321D8"/>
    <w:rsid w:val="008321F1"/>
    <w:rsid w:val="0083221C"/>
    <w:rsid w:val="00832237"/>
    <w:rsid w:val="0083233E"/>
    <w:rsid w:val="0083246F"/>
    <w:rsid w:val="008324B3"/>
    <w:rsid w:val="008324D6"/>
    <w:rsid w:val="008325E0"/>
    <w:rsid w:val="00832614"/>
    <w:rsid w:val="0083269D"/>
    <w:rsid w:val="0083278B"/>
    <w:rsid w:val="008327C3"/>
    <w:rsid w:val="0083284F"/>
    <w:rsid w:val="00832864"/>
    <w:rsid w:val="008329E2"/>
    <w:rsid w:val="008329FC"/>
    <w:rsid w:val="00832A2D"/>
    <w:rsid w:val="00832AF0"/>
    <w:rsid w:val="00832B51"/>
    <w:rsid w:val="00832BB6"/>
    <w:rsid w:val="00832BF0"/>
    <w:rsid w:val="00832C65"/>
    <w:rsid w:val="00832CFE"/>
    <w:rsid w:val="00832D70"/>
    <w:rsid w:val="00832DD8"/>
    <w:rsid w:val="00832DDB"/>
    <w:rsid w:val="00832DFE"/>
    <w:rsid w:val="00832E03"/>
    <w:rsid w:val="00832EC8"/>
    <w:rsid w:val="00832F84"/>
    <w:rsid w:val="0083303E"/>
    <w:rsid w:val="008330CF"/>
    <w:rsid w:val="00833109"/>
    <w:rsid w:val="0083312D"/>
    <w:rsid w:val="00833133"/>
    <w:rsid w:val="0083325A"/>
    <w:rsid w:val="008332FC"/>
    <w:rsid w:val="00833336"/>
    <w:rsid w:val="00833369"/>
    <w:rsid w:val="0083338A"/>
    <w:rsid w:val="0083358B"/>
    <w:rsid w:val="00833597"/>
    <w:rsid w:val="008335BE"/>
    <w:rsid w:val="0083367D"/>
    <w:rsid w:val="008336EE"/>
    <w:rsid w:val="008337C1"/>
    <w:rsid w:val="008337F4"/>
    <w:rsid w:val="008337FE"/>
    <w:rsid w:val="00833888"/>
    <w:rsid w:val="00833981"/>
    <w:rsid w:val="008339A5"/>
    <w:rsid w:val="008339D6"/>
    <w:rsid w:val="008339E2"/>
    <w:rsid w:val="00833A0D"/>
    <w:rsid w:val="00833C5C"/>
    <w:rsid w:val="00833C8E"/>
    <w:rsid w:val="00833D53"/>
    <w:rsid w:val="00833D68"/>
    <w:rsid w:val="00833DAF"/>
    <w:rsid w:val="00833DCE"/>
    <w:rsid w:val="00833E3B"/>
    <w:rsid w:val="00833F2C"/>
    <w:rsid w:val="00833F40"/>
    <w:rsid w:val="00833F69"/>
    <w:rsid w:val="0083403D"/>
    <w:rsid w:val="0083409C"/>
    <w:rsid w:val="008341AC"/>
    <w:rsid w:val="00834206"/>
    <w:rsid w:val="00834228"/>
    <w:rsid w:val="0083427E"/>
    <w:rsid w:val="008342A0"/>
    <w:rsid w:val="00834384"/>
    <w:rsid w:val="008343C5"/>
    <w:rsid w:val="00834489"/>
    <w:rsid w:val="008344CC"/>
    <w:rsid w:val="0083465D"/>
    <w:rsid w:val="0083469C"/>
    <w:rsid w:val="0083483A"/>
    <w:rsid w:val="00834871"/>
    <w:rsid w:val="00834972"/>
    <w:rsid w:val="00834AA0"/>
    <w:rsid w:val="00834AF4"/>
    <w:rsid w:val="00834B43"/>
    <w:rsid w:val="00834C1F"/>
    <w:rsid w:val="00834C98"/>
    <w:rsid w:val="00834CDA"/>
    <w:rsid w:val="00834CDB"/>
    <w:rsid w:val="00834D31"/>
    <w:rsid w:val="00834D8E"/>
    <w:rsid w:val="00834E35"/>
    <w:rsid w:val="00834E38"/>
    <w:rsid w:val="00834E5F"/>
    <w:rsid w:val="00834F22"/>
    <w:rsid w:val="00834F9D"/>
    <w:rsid w:val="00834FA5"/>
    <w:rsid w:val="008350A7"/>
    <w:rsid w:val="0083514D"/>
    <w:rsid w:val="008351B4"/>
    <w:rsid w:val="008352AA"/>
    <w:rsid w:val="008352FF"/>
    <w:rsid w:val="0083539F"/>
    <w:rsid w:val="00835434"/>
    <w:rsid w:val="00835435"/>
    <w:rsid w:val="0083562C"/>
    <w:rsid w:val="0083571F"/>
    <w:rsid w:val="0083580A"/>
    <w:rsid w:val="0083582F"/>
    <w:rsid w:val="00835864"/>
    <w:rsid w:val="00835898"/>
    <w:rsid w:val="008358CF"/>
    <w:rsid w:val="008358D8"/>
    <w:rsid w:val="00835982"/>
    <w:rsid w:val="008359A8"/>
    <w:rsid w:val="00835A0C"/>
    <w:rsid w:val="00835A50"/>
    <w:rsid w:val="00835ABF"/>
    <w:rsid w:val="00835B9A"/>
    <w:rsid w:val="00835BA9"/>
    <w:rsid w:val="00835BF7"/>
    <w:rsid w:val="00835C13"/>
    <w:rsid w:val="00835C25"/>
    <w:rsid w:val="00835C6A"/>
    <w:rsid w:val="00835CCD"/>
    <w:rsid w:val="00835CCF"/>
    <w:rsid w:val="00835D34"/>
    <w:rsid w:val="00835D4D"/>
    <w:rsid w:val="00835E4B"/>
    <w:rsid w:val="00835E79"/>
    <w:rsid w:val="00835EEC"/>
    <w:rsid w:val="00835F17"/>
    <w:rsid w:val="00835FD9"/>
    <w:rsid w:val="00836041"/>
    <w:rsid w:val="0083617A"/>
    <w:rsid w:val="008361D2"/>
    <w:rsid w:val="0083625C"/>
    <w:rsid w:val="00836263"/>
    <w:rsid w:val="008362BA"/>
    <w:rsid w:val="0083636D"/>
    <w:rsid w:val="0083638F"/>
    <w:rsid w:val="008363C7"/>
    <w:rsid w:val="00836404"/>
    <w:rsid w:val="00836425"/>
    <w:rsid w:val="008364B1"/>
    <w:rsid w:val="008364C0"/>
    <w:rsid w:val="008364DE"/>
    <w:rsid w:val="00836528"/>
    <w:rsid w:val="00836593"/>
    <w:rsid w:val="008365FC"/>
    <w:rsid w:val="008365FE"/>
    <w:rsid w:val="00836617"/>
    <w:rsid w:val="008366AE"/>
    <w:rsid w:val="00836771"/>
    <w:rsid w:val="008367BD"/>
    <w:rsid w:val="008367E8"/>
    <w:rsid w:val="00836803"/>
    <w:rsid w:val="00836892"/>
    <w:rsid w:val="00836905"/>
    <w:rsid w:val="00836964"/>
    <w:rsid w:val="008369A2"/>
    <w:rsid w:val="008369B4"/>
    <w:rsid w:val="008369BB"/>
    <w:rsid w:val="008369C9"/>
    <w:rsid w:val="008369CC"/>
    <w:rsid w:val="00836A02"/>
    <w:rsid w:val="00836A4F"/>
    <w:rsid w:val="00836A86"/>
    <w:rsid w:val="00836ACB"/>
    <w:rsid w:val="00836AFD"/>
    <w:rsid w:val="00836B05"/>
    <w:rsid w:val="00836B59"/>
    <w:rsid w:val="00836B9F"/>
    <w:rsid w:val="00836BFE"/>
    <w:rsid w:val="00836C4F"/>
    <w:rsid w:val="00836CF4"/>
    <w:rsid w:val="00836D3C"/>
    <w:rsid w:val="00836D8A"/>
    <w:rsid w:val="00836E0D"/>
    <w:rsid w:val="00836EC2"/>
    <w:rsid w:val="00836F69"/>
    <w:rsid w:val="00836F76"/>
    <w:rsid w:val="00837030"/>
    <w:rsid w:val="00837076"/>
    <w:rsid w:val="00837098"/>
    <w:rsid w:val="00837197"/>
    <w:rsid w:val="00837259"/>
    <w:rsid w:val="008372CC"/>
    <w:rsid w:val="00837402"/>
    <w:rsid w:val="0083746A"/>
    <w:rsid w:val="008374EF"/>
    <w:rsid w:val="0083753B"/>
    <w:rsid w:val="00837541"/>
    <w:rsid w:val="008375EA"/>
    <w:rsid w:val="00837688"/>
    <w:rsid w:val="008378D9"/>
    <w:rsid w:val="00837979"/>
    <w:rsid w:val="00837991"/>
    <w:rsid w:val="00837A37"/>
    <w:rsid w:val="00837A97"/>
    <w:rsid w:val="00837AD8"/>
    <w:rsid w:val="00837C07"/>
    <w:rsid w:val="00837C53"/>
    <w:rsid w:val="00837C84"/>
    <w:rsid w:val="00837D1F"/>
    <w:rsid w:val="00837DA5"/>
    <w:rsid w:val="00837E37"/>
    <w:rsid w:val="00837E67"/>
    <w:rsid w:val="00837EC7"/>
    <w:rsid w:val="00840010"/>
    <w:rsid w:val="00840019"/>
    <w:rsid w:val="008400FF"/>
    <w:rsid w:val="00840123"/>
    <w:rsid w:val="0084013A"/>
    <w:rsid w:val="00840188"/>
    <w:rsid w:val="008401AE"/>
    <w:rsid w:val="008401B5"/>
    <w:rsid w:val="008403E8"/>
    <w:rsid w:val="008403F3"/>
    <w:rsid w:val="00840421"/>
    <w:rsid w:val="008404FA"/>
    <w:rsid w:val="00840507"/>
    <w:rsid w:val="00840567"/>
    <w:rsid w:val="008405D6"/>
    <w:rsid w:val="0084061A"/>
    <w:rsid w:val="0084063B"/>
    <w:rsid w:val="00840644"/>
    <w:rsid w:val="008406D9"/>
    <w:rsid w:val="008407F3"/>
    <w:rsid w:val="008408A5"/>
    <w:rsid w:val="008408AC"/>
    <w:rsid w:val="008408C3"/>
    <w:rsid w:val="008408E5"/>
    <w:rsid w:val="00840996"/>
    <w:rsid w:val="008409B7"/>
    <w:rsid w:val="008409E6"/>
    <w:rsid w:val="00840A00"/>
    <w:rsid w:val="00840A11"/>
    <w:rsid w:val="00840A65"/>
    <w:rsid w:val="00840AB4"/>
    <w:rsid w:val="00840AE5"/>
    <w:rsid w:val="00840C17"/>
    <w:rsid w:val="00840C20"/>
    <w:rsid w:val="00840C48"/>
    <w:rsid w:val="00840D41"/>
    <w:rsid w:val="00840D91"/>
    <w:rsid w:val="00840E95"/>
    <w:rsid w:val="00840EEB"/>
    <w:rsid w:val="00840F43"/>
    <w:rsid w:val="00840F8D"/>
    <w:rsid w:val="00840F9D"/>
    <w:rsid w:val="00840FB6"/>
    <w:rsid w:val="00841021"/>
    <w:rsid w:val="008411D5"/>
    <w:rsid w:val="00841232"/>
    <w:rsid w:val="00841242"/>
    <w:rsid w:val="0084132E"/>
    <w:rsid w:val="00841368"/>
    <w:rsid w:val="008413B0"/>
    <w:rsid w:val="008413FF"/>
    <w:rsid w:val="00841438"/>
    <w:rsid w:val="008414A0"/>
    <w:rsid w:val="00841574"/>
    <w:rsid w:val="008416ED"/>
    <w:rsid w:val="0084170B"/>
    <w:rsid w:val="00841802"/>
    <w:rsid w:val="00841815"/>
    <w:rsid w:val="00841880"/>
    <w:rsid w:val="00841897"/>
    <w:rsid w:val="0084190D"/>
    <w:rsid w:val="00841A68"/>
    <w:rsid w:val="00841AA0"/>
    <w:rsid w:val="00841AA4"/>
    <w:rsid w:val="00841AB5"/>
    <w:rsid w:val="00841B3B"/>
    <w:rsid w:val="00841B5B"/>
    <w:rsid w:val="00841BCE"/>
    <w:rsid w:val="00841C1D"/>
    <w:rsid w:val="00841CCB"/>
    <w:rsid w:val="00841D53"/>
    <w:rsid w:val="00841DBE"/>
    <w:rsid w:val="00841E73"/>
    <w:rsid w:val="00841E84"/>
    <w:rsid w:val="00841E88"/>
    <w:rsid w:val="00841E90"/>
    <w:rsid w:val="00841EC5"/>
    <w:rsid w:val="00842040"/>
    <w:rsid w:val="00842168"/>
    <w:rsid w:val="008421E2"/>
    <w:rsid w:val="00842214"/>
    <w:rsid w:val="00842223"/>
    <w:rsid w:val="0084234E"/>
    <w:rsid w:val="0084235C"/>
    <w:rsid w:val="00842375"/>
    <w:rsid w:val="008423CF"/>
    <w:rsid w:val="008423D1"/>
    <w:rsid w:val="00842452"/>
    <w:rsid w:val="0084246A"/>
    <w:rsid w:val="00842487"/>
    <w:rsid w:val="008424DA"/>
    <w:rsid w:val="00842577"/>
    <w:rsid w:val="008425FA"/>
    <w:rsid w:val="008426A1"/>
    <w:rsid w:val="008426A8"/>
    <w:rsid w:val="00842754"/>
    <w:rsid w:val="00842791"/>
    <w:rsid w:val="008427A8"/>
    <w:rsid w:val="00842807"/>
    <w:rsid w:val="008428D9"/>
    <w:rsid w:val="0084290D"/>
    <w:rsid w:val="00842934"/>
    <w:rsid w:val="00842B19"/>
    <w:rsid w:val="00842B6E"/>
    <w:rsid w:val="00842BBB"/>
    <w:rsid w:val="00842BC4"/>
    <w:rsid w:val="00842BC7"/>
    <w:rsid w:val="00842BD3"/>
    <w:rsid w:val="00842C17"/>
    <w:rsid w:val="00842C49"/>
    <w:rsid w:val="00842C4C"/>
    <w:rsid w:val="00842C5D"/>
    <w:rsid w:val="00842CDB"/>
    <w:rsid w:val="00842DAA"/>
    <w:rsid w:val="00842DAC"/>
    <w:rsid w:val="00842DF9"/>
    <w:rsid w:val="00842E32"/>
    <w:rsid w:val="00842F1B"/>
    <w:rsid w:val="00842FAB"/>
    <w:rsid w:val="00843058"/>
    <w:rsid w:val="0084306B"/>
    <w:rsid w:val="008430B6"/>
    <w:rsid w:val="008430B8"/>
    <w:rsid w:val="00843112"/>
    <w:rsid w:val="008431B2"/>
    <w:rsid w:val="008432C2"/>
    <w:rsid w:val="008432EE"/>
    <w:rsid w:val="00843379"/>
    <w:rsid w:val="0084338E"/>
    <w:rsid w:val="00843391"/>
    <w:rsid w:val="00843450"/>
    <w:rsid w:val="0084346E"/>
    <w:rsid w:val="008434E4"/>
    <w:rsid w:val="00843508"/>
    <w:rsid w:val="00843525"/>
    <w:rsid w:val="008435EB"/>
    <w:rsid w:val="008436D8"/>
    <w:rsid w:val="0084373F"/>
    <w:rsid w:val="00843830"/>
    <w:rsid w:val="00843832"/>
    <w:rsid w:val="008438E9"/>
    <w:rsid w:val="0084390B"/>
    <w:rsid w:val="0084398E"/>
    <w:rsid w:val="008439B2"/>
    <w:rsid w:val="00843A31"/>
    <w:rsid w:val="00843A95"/>
    <w:rsid w:val="00843BEB"/>
    <w:rsid w:val="00843C2B"/>
    <w:rsid w:val="00843C41"/>
    <w:rsid w:val="00843CB2"/>
    <w:rsid w:val="00843D3B"/>
    <w:rsid w:val="00843DA3"/>
    <w:rsid w:val="00843DCE"/>
    <w:rsid w:val="00843F81"/>
    <w:rsid w:val="0084401F"/>
    <w:rsid w:val="00844030"/>
    <w:rsid w:val="008440AA"/>
    <w:rsid w:val="0084418E"/>
    <w:rsid w:val="0084418F"/>
    <w:rsid w:val="0084420A"/>
    <w:rsid w:val="00844291"/>
    <w:rsid w:val="008442B3"/>
    <w:rsid w:val="008442D1"/>
    <w:rsid w:val="0084430A"/>
    <w:rsid w:val="0084439B"/>
    <w:rsid w:val="008443DF"/>
    <w:rsid w:val="00844494"/>
    <w:rsid w:val="008444DA"/>
    <w:rsid w:val="0084454F"/>
    <w:rsid w:val="0084467A"/>
    <w:rsid w:val="00844685"/>
    <w:rsid w:val="008446F5"/>
    <w:rsid w:val="00844706"/>
    <w:rsid w:val="00844739"/>
    <w:rsid w:val="00844843"/>
    <w:rsid w:val="00844938"/>
    <w:rsid w:val="0084493E"/>
    <w:rsid w:val="00844948"/>
    <w:rsid w:val="00844A3B"/>
    <w:rsid w:val="00844A5F"/>
    <w:rsid w:val="00844AD8"/>
    <w:rsid w:val="00844AFA"/>
    <w:rsid w:val="00844B8E"/>
    <w:rsid w:val="00844C17"/>
    <w:rsid w:val="00844C70"/>
    <w:rsid w:val="00844D57"/>
    <w:rsid w:val="00844DC6"/>
    <w:rsid w:val="00844E4F"/>
    <w:rsid w:val="00844ED6"/>
    <w:rsid w:val="00844ED7"/>
    <w:rsid w:val="00844F1A"/>
    <w:rsid w:val="00844F31"/>
    <w:rsid w:val="00844FB3"/>
    <w:rsid w:val="00844FE8"/>
    <w:rsid w:val="00844FEF"/>
    <w:rsid w:val="00845039"/>
    <w:rsid w:val="00845055"/>
    <w:rsid w:val="008450CE"/>
    <w:rsid w:val="00845360"/>
    <w:rsid w:val="008453FE"/>
    <w:rsid w:val="00845437"/>
    <w:rsid w:val="0084546E"/>
    <w:rsid w:val="00845507"/>
    <w:rsid w:val="008455CE"/>
    <w:rsid w:val="008455F3"/>
    <w:rsid w:val="008456E5"/>
    <w:rsid w:val="0084577F"/>
    <w:rsid w:val="008457CC"/>
    <w:rsid w:val="0084580A"/>
    <w:rsid w:val="00845820"/>
    <w:rsid w:val="0084593B"/>
    <w:rsid w:val="0084596E"/>
    <w:rsid w:val="008459A3"/>
    <w:rsid w:val="00845A2C"/>
    <w:rsid w:val="00845A77"/>
    <w:rsid w:val="00845A9A"/>
    <w:rsid w:val="00845B0E"/>
    <w:rsid w:val="00845B64"/>
    <w:rsid w:val="00845B7D"/>
    <w:rsid w:val="00845B92"/>
    <w:rsid w:val="00845BDF"/>
    <w:rsid w:val="00845C3B"/>
    <w:rsid w:val="00845D2A"/>
    <w:rsid w:val="00845D87"/>
    <w:rsid w:val="00845DFC"/>
    <w:rsid w:val="00845E25"/>
    <w:rsid w:val="00845E32"/>
    <w:rsid w:val="00845E8C"/>
    <w:rsid w:val="00845ED6"/>
    <w:rsid w:val="00845F27"/>
    <w:rsid w:val="00845F98"/>
    <w:rsid w:val="0084604F"/>
    <w:rsid w:val="00846050"/>
    <w:rsid w:val="008460B9"/>
    <w:rsid w:val="008460DB"/>
    <w:rsid w:val="008460DC"/>
    <w:rsid w:val="0084618C"/>
    <w:rsid w:val="008461E7"/>
    <w:rsid w:val="00846258"/>
    <w:rsid w:val="0084635E"/>
    <w:rsid w:val="008463C7"/>
    <w:rsid w:val="008464B8"/>
    <w:rsid w:val="008464E6"/>
    <w:rsid w:val="0084650D"/>
    <w:rsid w:val="00846522"/>
    <w:rsid w:val="0084655B"/>
    <w:rsid w:val="008465C4"/>
    <w:rsid w:val="008465EA"/>
    <w:rsid w:val="0084660A"/>
    <w:rsid w:val="00846680"/>
    <w:rsid w:val="008466C6"/>
    <w:rsid w:val="0084671D"/>
    <w:rsid w:val="00846724"/>
    <w:rsid w:val="00846783"/>
    <w:rsid w:val="00846842"/>
    <w:rsid w:val="00846873"/>
    <w:rsid w:val="0084687A"/>
    <w:rsid w:val="0084687F"/>
    <w:rsid w:val="00846882"/>
    <w:rsid w:val="008468BF"/>
    <w:rsid w:val="00846973"/>
    <w:rsid w:val="008469B2"/>
    <w:rsid w:val="008469B7"/>
    <w:rsid w:val="008469C2"/>
    <w:rsid w:val="008469FB"/>
    <w:rsid w:val="00846A1D"/>
    <w:rsid w:val="00846A76"/>
    <w:rsid w:val="00846ADC"/>
    <w:rsid w:val="00846AED"/>
    <w:rsid w:val="00846B31"/>
    <w:rsid w:val="00846B3A"/>
    <w:rsid w:val="00846B3D"/>
    <w:rsid w:val="00846BF2"/>
    <w:rsid w:val="00846C87"/>
    <w:rsid w:val="00846CDE"/>
    <w:rsid w:val="00846D25"/>
    <w:rsid w:val="00846D2D"/>
    <w:rsid w:val="00846D8F"/>
    <w:rsid w:val="00846E13"/>
    <w:rsid w:val="00846EAA"/>
    <w:rsid w:val="00846EC0"/>
    <w:rsid w:val="00846EC3"/>
    <w:rsid w:val="00846F0C"/>
    <w:rsid w:val="00846F72"/>
    <w:rsid w:val="00846FCE"/>
    <w:rsid w:val="00846FDA"/>
    <w:rsid w:val="00847068"/>
    <w:rsid w:val="00847086"/>
    <w:rsid w:val="008470BF"/>
    <w:rsid w:val="008470FA"/>
    <w:rsid w:val="00847106"/>
    <w:rsid w:val="0084718F"/>
    <w:rsid w:val="0084727F"/>
    <w:rsid w:val="00847285"/>
    <w:rsid w:val="008472BB"/>
    <w:rsid w:val="008472E8"/>
    <w:rsid w:val="008472F6"/>
    <w:rsid w:val="00847347"/>
    <w:rsid w:val="0084746E"/>
    <w:rsid w:val="008474AA"/>
    <w:rsid w:val="008474C0"/>
    <w:rsid w:val="0084752A"/>
    <w:rsid w:val="0084754B"/>
    <w:rsid w:val="00847551"/>
    <w:rsid w:val="00847578"/>
    <w:rsid w:val="00847700"/>
    <w:rsid w:val="00847823"/>
    <w:rsid w:val="00847825"/>
    <w:rsid w:val="008478CE"/>
    <w:rsid w:val="008478E5"/>
    <w:rsid w:val="008478E9"/>
    <w:rsid w:val="00847916"/>
    <w:rsid w:val="00847A30"/>
    <w:rsid w:val="00847A45"/>
    <w:rsid w:val="00847BD8"/>
    <w:rsid w:val="00847BD9"/>
    <w:rsid w:val="00847BE0"/>
    <w:rsid w:val="00847BE5"/>
    <w:rsid w:val="00847C01"/>
    <w:rsid w:val="00847CAF"/>
    <w:rsid w:val="00847D01"/>
    <w:rsid w:val="00847D39"/>
    <w:rsid w:val="00847D48"/>
    <w:rsid w:val="00847D88"/>
    <w:rsid w:val="00847D8E"/>
    <w:rsid w:val="00847E0B"/>
    <w:rsid w:val="00847E1A"/>
    <w:rsid w:val="00847E2D"/>
    <w:rsid w:val="00847E3A"/>
    <w:rsid w:val="00847E40"/>
    <w:rsid w:val="00847F04"/>
    <w:rsid w:val="00847F39"/>
    <w:rsid w:val="00847FBA"/>
    <w:rsid w:val="0085003E"/>
    <w:rsid w:val="008500AA"/>
    <w:rsid w:val="008500EA"/>
    <w:rsid w:val="008500F1"/>
    <w:rsid w:val="008500FB"/>
    <w:rsid w:val="0085010F"/>
    <w:rsid w:val="00850115"/>
    <w:rsid w:val="00850131"/>
    <w:rsid w:val="0085019C"/>
    <w:rsid w:val="00850264"/>
    <w:rsid w:val="0085028C"/>
    <w:rsid w:val="008502D2"/>
    <w:rsid w:val="008502DF"/>
    <w:rsid w:val="00850395"/>
    <w:rsid w:val="00850429"/>
    <w:rsid w:val="008504B1"/>
    <w:rsid w:val="00850513"/>
    <w:rsid w:val="00850514"/>
    <w:rsid w:val="00850553"/>
    <w:rsid w:val="00850564"/>
    <w:rsid w:val="0085058D"/>
    <w:rsid w:val="008505DD"/>
    <w:rsid w:val="0085060A"/>
    <w:rsid w:val="00850663"/>
    <w:rsid w:val="008506DB"/>
    <w:rsid w:val="008506E9"/>
    <w:rsid w:val="008508CB"/>
    <w:rsid w:val="008508CC"/>
    <w:rsid w:val="008508CE"/>
    <w:rsid w:val="008508D2"/>
    <w:rsid w:val="008508EB"/>
    <w:rsid w:val="00850A23"/>
    <w:rsid w:val="00850A85"/>
    <w:rsid w:val="00850AED"/>
    <w:rsid w:val="00850B50"/>
    <w:rsid w:val="00850BC3"/>
    <w:rsid w:val="00850BE3"/>
    <w:rsid w:val="00850C3F"/>
    <w:rsid w:val="00850D00"/>
    <w:rsid w:val="00850D1E"/>
    <w:rsid w:val="00850D6D"/>
    <w:rsid w:val="00850DA0"/>
    <w:rsid w:val="00850DE5"/>
    <w:rsid w:val="00850E90"/>
    <w:rsid w:val="00850EFE"/>
    <w:rsid w:val="00850F28"/>
    <w:rsid w:val="00850F9D"/>
    <w:rsid w:val="00850FFC"/>
    <w:rsid w:val="00851045"/>
    <w:rsid w:val="008510BD"/>
    <w:rsid w:val="0085110B"/>
    <w:rsid w:val="0085113C"/>
    <w:rsid w:val="00851163"/>
    <w:rsid w:val="0085116C"/>
    <w:rsid w:val="00851189"/>
    <w:rsid w:val="008511E5"/>
    <w:rsid w:val="00851260"/>
    <w:rsid w:val="0085130A"/>
    <w:rsid w:val="00851392"/>
    <w:rsid w:val="00851560"/>
    <w:rsid w:val="00851649"/>
    <w:rsid w:val="00851682"/>
    <w:rsid w:val="008516AE"/>
    <w:rsid w:val="00851807"/>
    <w:rsid w:val="00851856"/>
    <w:rsid w:val="008518BB"/>
    <w:rsid w:val="008518DD"/>
    <w:rsid w:val="008518FE"/>
    <w:rsid w:val="008519A3"/>
    <w:rsid w:val="00851AB8"/>
    <w:rsid w:val="00851ABA"/>
    <w:rsid w:val="00851AEE"/>
    <w:rsid w:val="00851C17"/>
    <w:rsid w:val="00851C81"/>
    <w:rsid w:val="00851CC8"/>
    <w:rsid w:val="00851D73"/>
    <w:rsid w:val="00851D82"/>
    <w:rsid w:val="00851EBE"/>
    <w:rsid w:val="00851F4E"/>
    <w:rsid w:val="00851F9E"/>
    <w:rsid w:val="00852019"/>
    <w:rsid w:val="0085203F"/>
    <w:rsid w:val="00852062"/>
    <w:rsid w:val="00852082"/>
    <w:rsid w:val="00852152"/>
    <w:rsid w:val="00852166"/>
    <w:rsid w:val="00852173"/>
    <w:rsid w:val="00852177"/>
    <w:rsid w:val="00852208"/>
    <w:rsid w:val="0085224F"/>
    <w:rsid w:val="008522CB"/>
    <w:rsid w:val="00852368"/>
    <w:rsid w:val="008523C1"/>
    <w:rsid w:val="0085242D"/>
    <w:rsid w:val="008524AC"/>
    <w:rsid w:val="00852522"/>
    <w:rsid w:val="00852538"/>
    <w:rsid w:val="00852597"/>
    <w:rsid w:val="00852614"/>
    <w:rsid w:val="00852656"/>
    <w:rsid w:val="00852662"/>
    <w:rsid w:val="008526D7"/>
    <w:rsid w:val="00852723"/>
    <w:rsid w:val="008527B1"/>
    <w:rsid w:val="00852843"/>
    <w:rsid w:val="00852852"/>
    <w:rsid w:val="008528CF"/>
    <w:rsid w:val="00852992"/>
    <w:rsid w:val="00852993"/>
    <w:rsid w:val="008529C2"/>
    <w:rsid w:val="00852AF6"/>
    <w:rsid w:val="00852B72"/>
    <w:rsid w:val="00852BA6"/>
    <w:rsid w:val="00852BDD"/>
    <w:rsid w:val="00852C1C"/>
    <w:rsid w:val="00852C65"/>
    <w:rsid w:val="00852C88"/>
    <w:rsid w:val="00852CF8"/>
    <w:rsid w:val="00852D4C"/>
    <w:rsid w:val="00852D99"/>
    <w:rsid w:val="00852E3E"/>
    <w:rsid w:val="00852E57"/>
    <w:rsid w:val="00852F20"/>
    <w:rsid w:val="00852F30"/>
    <w:rsid w:val="00853021"/>
    <w:rsid w:val="00853037"/>
    <w:rsid w:val="0085326C"/>
    <w:rsid w:val="0085334A"/>
    <w:rsid w:val="008533AE"/>
    <w:rsid w:val="008533B2"/>
    <w:rsid w:val="008533CF"/>
    <w:rsid w:val="0085346B"/>
    <w:rsid w:val="008534B1"/>
    <w:rsid w:val="008534DE"/>
    <w:rsid w:val="008535C2"/>
    <w:rsid w:val="00853654"/>
    <w:rsid w:val="00853744"/>
    <w:rsid w:val="0085374E"/>
    <w:rsid w:val="00853791"/>
    <w:rsid w:val="00853815"/>
    <w:rsid w:val="008538E4"/>
    <w:rsid w:val="008539E5"/>
    <w:rsid w:val="008539F8"/>
    <w:rsid w:val="00853A99"/>
    <w:rsid w:val="00853AC3"/>
    <w:rsid w:val="00853B15"/>
    <w:rsid w:val="00853B36"/>
    <w:rsid w:val="00853B4B"/>
    <w:rsid w:val="00853B80"/>
    <w:rsid w:val="00853B87"/>
    <w:rsid w:val="00853B9A"/>
    <w:rsid w:val="00853C0D"/>
    <w:rsid w:val="00853C1B"/>
    <w:rsid w:val="00853CA3"/>
    <w:rsid w:val="00853CAD"/>
    <w:rsid w:val="00853CC6"/>
    <w:rsid w:val="00853D2D"/>
    <w:rsid w:val="00853D40"/>
    <w:rsid w:val="00853D76"/>
    <w:rsid w:val="00853E38"/>
    <w:rsid w:val="00853EFC"/>
    <w:rsid w:val="00853F93"/>
    <w:rsid w:val="00853FD9"/>
    <w:rsid w:val="00853FFD"/>
    <w:rsid w:val="00854055"/>
    <w:rsid w:val="00854074"/>
    <w:rsid w:val="008540A2"/>
    <w:rsid w:val="00854172"/>
    <w:rsid w:val="00854178"/>
    <w:rsid w:val="00854286"/>
    <w:rsid w:val="008543B7"/>
    <w:rsid w:val="0085457F"/>
    <w:rsid w:val="008545A0"/>
    <w:rsid w:val="008545A6"/>
    <w:rsid w:val="0085463B"/>
    <w:rsid w:val="00854698"/>
    <w:rsid w:val="008546B8"/>
    <w:rsid w:val="008546C6"/>
    <w:rsid w:val="008546D0"/>
    <w:rsid w:val="00854719"/>
    <w:rsid w:val="00854729"/>
    <w:rsid w:val="00854730"/>
    <w:rsid w:val="00854837"/>
    <w:rsid w:val="0085487A"/>
    <w:rsid w:val="0085488E"/>
    <w:rsid w:val="00854898"/>
    <w:rsid w:val="008548C2"/>
    <w:rsid w:val="008548CA"/>
    <w:rsid w:val="00854990"/>
    <w:rsid w:val="008549AB"/>
    <w:rsid w:val="008549ED"/>
    <w:rsid w:val="008549F1"/>
    <w:rsid w:val="00854AA6"/>
    <w:rsid w:val="00854B72"/>
    <w:rsid w:val="00854BB6"/>
    <w:rsid w:val="00854BF6"/>
    <w:rsid w:val="00854CE7"/>
    <w:rsid w:val="00854D01"/>
    <w:rsid w:val="00854D6C"/>
    <w:rsid w:val="00854E46"/>
    <w:rsid w:val="00854EC3"/>
    <w:rsid w:val="00854F08"/>
    <w:rsid w:val="00854FDA"/>
    <w:rsid w:val="00854FF6"/>
    <w:rsid w:val="00855020"/>
    <w:rsid w:val="00855072"/>
    <w:rsid w:val="0085508F"/>
    <w:rsid w:val="0085521D"/>
    <w:rsid w:val="00855249"/>
    <w:rsid w:val="00855290"/>
    <w:rsid w:val="00855299"/>
    <w:rsid w:val="008553B3"/>
    <w:rsid w:val="008553C8"/>
    <w:rsid w:val="008554AE"/>
    <w:rsid w:val="00855536"/>
    <w:rsid w:val="008555FE"/>
    <w:rsid w:val="008556E7"/>
    <w:rsid w:val="00855771"/>
    <w:rsid w:val="0085579D"/>
    <w:rsid w:val="008558E1"/>
    <w:rsid w:val="0085598D"/>
    <w:rsid w:val="00855A01"/>
    <w:rsid w:val="00855A69"/>
    <w:rsid w:val="00855AA3"/>
    <w:rsid w:val="00855AE9"/>
    <w:rsid w:val="00855C5E"/>
    <w:rsid w:val="00855CCF"/>
    <w:rsid w:val="00855D33"/>
    <w:rsid w:val="00855D82"/>
    <w:rsid w:val="00855DE1"/>
    <w:rsid w:val="00855F2C"/>
    <w:rsid w:val="00856000"/>
    <w:rsid w:val="00856001"/>
    <w:rsid w:val="00856095"/>
    <w:rsid w:val="0085609F"/>
    <w:rsid w:val="008561C6"/>
    <w:rsid w:val="00856216"/>
    <w:rsid w:val="00856229"/>
    <w:rsid w:val="00856235"/>
    <w:rsid w:val="008562F8"/>
    <w:rsid w:val="008563D8"/>
    <w:rsid w:val="008563DC"/>
    <w:rsid w:val="008563EE"/>
    <w:rsid w:val="00856515"/>
    <w:rsid w:val="00856545"/>
    <w:rsid w:val="008565D5"/>
    <w:rsid w:val="008566B5"/>
    <w:rsid w:val="00856717"/>
    <w:rsid w:val="0085690B"/>
    <w:rsid w:val="0085695C"/>
    <w:rsid w:val="00856981"/>
    <w:rsid w:val="008569B9"/>
    <w:rsid w:val="00856A55"/>
    <w:rsid w:val="00856A90"/>
    <w:rsid w:val="00856AD4"/>
    <w:rsid w:val="00856AF6"/>
    <w:rsid w:val="00856B2A"/>
    <w:rsid w:val="00856B30"/>
    <w:rsid w:val="00856B74"/>
    <w:rsid w:val="00856BB8"/>
    <w:rsid w:val="00856C51"/>
    <w:rsid w:val="00856C58"/>
    <w:rsid w:val="00856C71"/>
    <w:rsid w:val="00856CAB"/>
    <w:rsid w:val="00856D67"/>
    <w:rsid w:val="00856D6B"/>
    <w:rsid w:val="00856DAC"/>
    <w:rsid w:val="00856DBB"/>
    <w:rsid w:val="00856DD7"/>
    <w:rsid w:val="00856E22"/>
    <w:rsid w:val="00856F01"/>
    <w:rsid w:val="00856F10"/>
    <w:rsid w:val="00856FA3"/>
    <w:rsid w:val="00856FBB"/>
    <w:rsid w:val="00856FDC"/>
    <w:rsid w:val="0085704F"/>
    <w:rsid w:val="008570FA"/>
    <w:rsid w:val="0085711E"/>
    <w:rsid w:val="0085712A"/>
    <w:rsid w:val="0085714A"/>
    <w:rsid w:val="0085715C"/>
    <w:rsid w:val="00857169"/>
    <w:rsid w:val="0085717B"/>
    <w:rsid w:val="00857183"/>
    <w:rsid w:val="008571D0"/>
    <w:rsid w:val="008571D4"/>
    <w:rsid w:val="008571E4"/>
    <w:rsid w:val="008572E0"/>
    <w:rsid w:val="00857361"/>
    <w:rsid w:val="00857379"/>
    <w:rsid w:val="00857386"/>
    <w:rsid w:val="00857393"/>
    <w:rsid w:val="00857408"/>
    <w:rsid w:val="00857502"/>
    <w:rsid w:val="00857517"/>
    <w:rsid w:val="0085763B"/>
    <w:rsid w:val="00857649"/>
    <w:rsid w:val="008576B0"/>
    <w:rsid w:val="008576B3"/>
    <w:rsid w:val="008576FB"/>
    <w:rsid w:val="00857733"/>
    <w:rsid w:val="00857736"/>
    <w:rsid w:val="0085773F"/>
    <w:rsid w:val="0085774A"/>
    <w:rsid w:val="008577AE"/>
    <w:rsid w:val="00857803"/>
    <w:rsid w:val="0085784D"/>
    <w:rsid w:val="00857878"/>
    <w:rsid w:val="008578F9"/>
    <w:rsid w:val="00857A00"/>
    <w:rsid w:val="00857A42"/>
    <w:rsid w:val="00857B4E"/>
    <w:rsid w:val="00857B9B"/>
    <w:rsid w:val="00857BB2"/>
    <w:rsid w:val="00857BDE"/>
    <w:rsid w:val="00857C1B"/>
    <w:rsid w:val="00857C2B"/>
    <w:rsid w:val="00857CC9"/>
    <w:rsid w:val="00857CD7"/>
    <w:rsid w:val="00857CE3"/>
    <w:rsid w:val="00857D5C"/>
    <w:rsid w:val="00857D72"/>
    <w:rsid w:val="00857E40"/>
    <w:rsid w:val="00857E67"/>
    <w:rsid w:val="00857EA6"/>
    <w:rsid w:val="00857ECC"/>
    <w:rsid w:val="00857ECD"/>
    <w:rsid w:val="00857EF4"/>
    <w:rsid w:val="00857F27"/>
    <w:rsid w:val="00857F99"/>
    <w:rsid w:val="00860031"/>
    <w:rsid w:val="00860041"/>
    <w:rsid w:val="008600BF"/>
    <w:rsid w:val="008600C3"/>
    <w:rsid w:val="008600CF"/>
    <w:rsid w:val="0086015A"/>
    <w:rsid w:val="0086019C"/>
    <w:rsid w:val="00860336"/>
    <w:rsid w:val="00860342"/>
    <w:rsid w:val="00860365"/>
    <w:rsid w:val="00860384"/>
    <w:rsid w:val="008603A4"/>
    <w:rsid w:val="008603C1"/>
    <w:rsid w:val="008603DB"/>
    <w:rsid w:val="00860427"/>
    <w:rsid w:val="008604D3"/>
    <w:rsid w:val="008604F7"/>
    <w:rsid w:val="0086064B"/>
    <w:rsid w:val="00860669"/>
    <w:rsid w:val="008606D6"/>
    <w:rsid w:val="0086072E"/>
    <w:rsid w:val="00860760"/>
    <w:rsid w:val="00860772"/>
    <w:rsid w:val="008607C6"/>
    <w:rsid w:val="008607D2"/>
    <w:rsid w:val="008607F0"/>
    <w:rsid w:val="0086082A"/>
    <w:rsid w:val="0086083F"/>
    <w:rsid w:val="00860865"/>
    <w:rsid w:val="008608B9"/>
    <w:rsid w:val="008608F9"/>
    <w:rsid w:val="00860901"/>
    <w:rsid w:val="00860934"/>
    <w:rsid w:val="00860977"/>
    <w:rsid w:val="008609CA"/>
    <w:rsid w:val="00860AA0"/>
    <w:rsid w:val="00860AD8"/>
    <w:rsid w:val="00860B16"/>
    <w:rsid w:val="00860B4E"/>
    <w:rsid w:val="00860B50"/>
    <w:rsid w:val="00860B5A"/>
    <w:rsid w:val="00860C44"/>
    <w:rsid w:val="00860C83"/>
    <w:rsid w:val="00860C98"/>
    <w:rsid w:val="00860CB7"/>
    <w:rsid w:val="00860D21"/>
    <w:rsid w:val="00860DAE"/>
    <w:rsid w:val="00860DBF"/>
    <w:rsid w:val="00860EE3"/>
    <w:rsid w:val="00860F28"/>
    <w:rsid w:val="00860FC6"/>
    <w:rsid w:val="00861008"/>
    <w:rsid w:val="00861018"/>
    <w:rsid w:val="00861021"/>
    <w:rsid w:val="00861042"/>
    <w:rsid w:val="008610CC"/>
    <w:rsid w:val="008610CD"/>
    <w:rsid w:val="00861145"/>
    <w:rsid w:val="00861168"/>
    <w:rsid w:val="0086117D"/>
    <w:rsid w:val="008612A7"/>
    <w:rsid w:val="008612B8"/>
    <w:rsid w:val="008612DE"/>
    <w:rsid w:val="00861369"/>
    <w:rsid w:val="00861388"/>
    <w:rsid w:val="008613C5"/>
    <w:rsid w:val="00861423"/>
    <w:rsid w:val="00861456"/>
    <w:rsid w:val="008614C5"/>
    <w:rsid w:val="00861603"/>
    <w:rsid w:val="00861655"/>
    <w:rsid w:val="008616BD"/>
    <w:rsid w:val="008616F7"/>
    <w:rsid w:val="00861746"/>
    <w:rsid w:val="0086178A"/>
    <w:rsid w:val="008617C4"/>
    <w:rsid w:val="0086187B"/>
    <w:rsid w:val="008618F3"/>
    <w:rsid w:val="00861915"/>
    <w:rsid w:val="00861926"/>
    <w:rsid w:val="00861927"/>
    <w:rsid w:val="00861938"/>
    <w:rsid w:val="0086199C"/>
    <w:rsid w:val="008619D8"/>
    <w:rsid w:val="008619F5"/>
    <w:rsid w:val="00861A1F"/>
    <w:rsid w:val="00861ABB"/>
    <w:rsid w:val="00861AF4"/>
    <w:rsid w:val="00861B18"/>
    <w:rsid w:val="00861B40"/>
    <w:rsid w:val="00861B5E"/>
    <w:rsid w:val="00861C7D"/>
    <w:rsid w:val="00861D15"/>
    <w:rsid w:val="00861DEB"/>
    <w:rsid w:val="00861F21"/>
    <w:rsid w:val="00861FC0"/>
    <w:rsid w:val="00861FDD"/>
    <w:rsid w:val="00862018"/>
    <w:rsid w:val="0086201A"/>
    <w:rsid w:val="0086202F"/>
    <w:rsid w:val="0086203E"/>
    <w:rsid w:val="008621D3"/>
    <w:rsid w:val="00862212"/>
    <w:rsid w:val="00862238"/>
    <w:rsid w:val="00862257"/>
    <w:rsid w:val="00862296"/>
    <w:rsid w:val="008622C9"/>
    <w:rsid w:val="008622D0"/>
    <w:rsid w:val="008622D4"/>
    <w:rsid w:val="008623A9"/>
    <w:rsid w:val="008623EC"/>
    <w:rsid w:val="00862435"/>
    <w:rsid w:val="008624D3"/>
    <w:rsid w:val="0086255E"/>
    <w:rsid w:val="008626AF"/>
    <w:rsid w:val="008626EC"/>
    <w:rsid w:val="0086287B"/>
    <w:rsid w:val="00862941"/>
    <w:rsid w:val="008629CC"/>
    <w:rsid w:val="00862B05"/>
    <w:rsid w:val="00862B16"/>
    <w:rsid w:val="00862B22"/>
    <w:rsid w:val="00862B24"/>
    <w:rsid w:val="00862B81"/>
    <w:rsid w:val="00862BA9"/>
    <w:rsid w:val="00862C27"/>
    <w:rsid w:val="00862CD6"/>
    <w:rsid w:val="00862E02"/>
    <w:rsid w:val="00862F0F"/>
    <w:rsid w:val="00862F22"/>
    <w:rsid w:val="00862F34"/>
    <w:rsid w:val="00862F6B"/>
    <w:rsid w:val="00862F84"/>
    <w:rsid w:val="0086309A"/>
    <w:rsid w:val="0086311E"/>
    <w:rsid w:val="008631B7"/>
    <w:rsid w:val="008632D5"/>
    <w:rsid w:val="00863354"/>
    <w:rsid w:val="00863397"/>
    <w:rsid w:val="00863492"/>
    <w:rsid w:val="008634B5"/>
    <w:rsid w:val="008635CF"/>
    <w:rsid w:val="00863686"/>
    <w:rsid w:val="0086378C"/>
    <w:rsid w:val="00863791"/>
    <w:rsid w:val="008637B4"/>
    <w:rsid w:val="00863A0C"/>
    <w:rsid w:val="00863A3E"/>
    <w:rsid w:val="00863A4C"/>
    <w:rsid w:val="00863A65"/>
    <w:rsid w:val="00863B65"/>
    <w:rsid w:val="00863BCE"/>
    <w:rsid w:val="00863BF4"/>
    <w:rsid w:val="00863CEC"/>
    <w:rsid w:val="00863D0D"/>
    <w:rsid w:val="00863D10"/>
    <w:rsid w:val="00863DA1"/>
    <w:rsid w:val="00863E0C"/>
    <w:rsid w:val="00863E56"/>
    <w:rsid w:val="00863F05"/>
    <w:rsid w:val="00863F41"/>
    <w:rsid w:val="00863FA0"/>
    <w:rsid w:val="008640F4"/>
    <w:rsid w:val="0086410E"/>
    <w:rsid w:val="00864114"/>
    <w:rsid w:val="00864116"/>
    <w:rsid w:val="008641E3"/>
    <w:rsid w:val="0086425F"/>
    <w:rsid w:val="00864263"/>
    <w:rsid w:val="00864270"/>
    <w:rsid w:val="0086429B"/>
    <w:rsid w:val="00864352"/>
    <w:rsid w:val="0086441A"/>
    <w:rsid w:val="00864453"/>
    <w:rsid w:val="00864458"/>
    <w:rsid w:val="008644C0"/>
    <w:rsid w:val="008644C9"/>
    <w:rsid w:val="00864511"/>
    <w:rsid w:val="00864515"/>
    <w:rsid w:val="008645D2"/>
    <w:rsid w:val="00864610"/>
    <w:rsid w:val="00864628"/>
    <w:rsid w:val="0086462E"/>
    <w:rsid w:val="0086465D"/>
    <w:rsid w:val="0086466F"/>
    <w:rsid w:val="008646C5"/>
    <w:rsid w:val="008646CD"/>
    <w:rsid w:val="008646FF"/>
    <w:rsid w:val="00864714"/>
    <w:rsid w:val="00864784"/>
    <w:rsid w:val="008647FE"/>
    <w:rsid w:val="008648E8"/>
    <w:rsid w:val="008648F0"/>
    <w:rsid w:val="0086490F"/>
    <w:rsid w:val="00864935"/>
    <w:rsid w:val="00864A20"/>
    <w:rsid w:val="00864A2E"/>
    <w:rsid w:val="00864A58"/>
    <w:rsid w:val="00864ACC"/>
    <w:rsid w:val="00864AEF"/>
    <w:rsid w:val="00864B0E"/>
    <w:rsid w:val="00864B59"/>
    <w:rsid w:val="00864B90"/>
    <w:rsid w:val="00864C07"/>
    <w:rsid w:val="00864CE2"/>
    <w:rsid w:val="00864D11"/>
    <w:rsid w:val="00864D3A"/>
    <w:rsid w:val="00864D66"/>
    <w:rsid w:val="00864DA8"/>
    <w:rsid w:val="00864E5B"/>
    <w:rsid w:val="00864E61"/>
    <w:rsid w:val="00864E7D"/>
    <w:rsid w:val="00864F3D"/>
    <w:rsid w:val="00864FB1"/>
    <w:rsid w:val="00864FEF"/>
    <w:rsid w:val="00864FF1"/>
    <w:rsid w:val="0086501B"/>
    <w:rsid w:val="00865122"/>
    <w:rsid w:val="0086513B"/>
    <w:rsid w:val="0086513F"/>
    <w:rsid w:val="00865213"/>
    <w:rsid w:val="0086521C"/>
    <w:rsid w:val="00865228"/>
    <w:rsid w:val="00865282"/>
    <w:rsid w:val="00865290"/>
    <w:rsid w:val="0086539A"/>
    <w:rsid w:val="008653E8"/>
    <w:rsid w:val="008653EF"/>
    <w:rsid w:val="0086542F"/>
    <w:rsid w:val="00865445"/>
    <w:rsid w:val="008654E8"/>
    <w:rsid w:val="00865509"/>
    <w:rsid w:val="0086552E"/>
    <w:rsid w:val="008655E8"/>
    <w:rsid w:val="008656D1"/>
    <w:rsid w:val="008657B3"/>
    <w:rsid w:val="00865800"/>
    <w:rsid w:val="00865A5B"/>
    <w:rsid w:val="00865A66"/>
    <w:rsid w:val="00865B0B"/>
    <w:rsid w:val="00865B68"/>
    <w:rsid w:val="00865BC6"/>
    <w:rsid w:val="00865D63"/>
    <w:rsid w:val="00865E40"/>
    <w:rsid w:val="00865FC5"/>
    <w:rsid w:val="00865FD9"/>
    <w:rsid w:val="00866077"/>
    <w:rsid w:val="00866090"/>
    <w:rsid w:val="0086609F"/>
    <w:rsid w:val="00866105"/>
    <w:rsid w:val="0086610A"/>
    <w:rsid w:val="0086613C"/>
    <w:rsid w:val="00866169"/>
    <w:rsid w:val="0086627C"/>
    <w:rsid w:val="008662B7"/>
    <w:rsid w:val="0086632B"/>
    <w:rsid w:val="008663B5"/>
    <w:rsid w:val="008663BD"/>
    <w:rsid w:val="0086644D"/>
    <w:rsid w:val="008664D6"/>
    <w:rsid w:val="0086651E"/>
    <w:rsid w:val="00866521"/>
    <w:rsid w:val="00866522"/>
    <w:rsid w:val="00866523"/>
    <w:rsid w:val="008665E6"/>
    <w:rsid w:val="0086670D"/>
    <w:rsid w:val="00866721"/>
    <w:rsid w:val="00866798"/>
    <w:rsid w:val="008667BC"/>
    <w:rsid w:val="008667EB"/>
    <w:rsid w:val="0086685E"/>
    <w:rsid w:val="00866893"/>
    <w:rsid w:val="00866913"/>
    <w:rsid w:val="00866927"/>
    <w:rsid w:val="0086697B"/>
    <w:rsid w:val="0086697D"/>
    <w:rsid w:val="00866A20"/>
    <w:rsid w:val="00866A29"/>
    <w:rsid w:val="00866A73"/>
    <w:rsid w:val="00866AD1"/>
    <w:rsid w:val="00866AED"/>
    <w:rsid w:val="00866B58"/>
    <w:rsid w:val="00866BA6"/>
    <w:rsid w:val="00866C02"/>
    <w:rsid w:val="00866C33"/>
    <w:rsid w:val="00866C3D"/>
    <w:rsid w:val="00866C46"/>
    <w:rsid w:val="00866C66"/>
    <w:rsid w:val="00866CF2"/>
    <w:rsid w:val="00866CFF"/>
    <w:rsid w:val="00866D45"/>
    <w:rsid w:val="00866D7E"/>
    <w:rsid w:val="00866E26"/>
    <w:rsid w:val="00866E54"/>
    <w:rsid w:val="00866FF7"/>
    <w:rsid w:val="00867033"/>
    <w:rsid w:val="0086703A"/>
    <w:rsid w:val="008670B4"/>
    <w:rsid w:val="008670B7"/>
    <w:rsid w:val="008670D4"/>
    <w:rsid w:val="00867123"/>
    <w:rsid w:val="0086714B"/>
    <w:rsid w:val="008671EC"/>
    <w:rsid w:val="00867204"/>
    <w:rsid w:val="00867211"/>
    <w:rsid w:val="008672B2"/>
    <w:rsid w:val="0086731D"/>
    <w:rsid w:val="00867338"/>
    <w:rsid w:val="00867340"/>
    <w:rsid w:val="0086737C"/>
    <w:rsid w:val="0086739F"/>
    <w:rsid w:val="0086740C"/>
    <w:rsid w:val="00867470"/>
    <w:rsid w:val="008674CF"/>
    <w:rsid w:val="008674D3"/>
    <w:rsid w:val="008674D5"/>
    <w:rsid w:val="0086754A"/>
    <w:rsid w:val="00867562"/>
    <w:rsid w:val="0086757F"/>
    <w:rsid w:val="0086762C"/>
    <w:rsid w:val="00867659"/>
    <w:rsid w:val="00867702"/>
    <w:rsid w:val="0086770B"/>
    <w:rsid w:val="0086774A"/>
    <w:rsid w:val="008677DE"/>
    <w:rsid w:val="00867813"/>
    <w:rsid w:val="0086783E"/>
    <w:rsid w:val="008678B7"/>
    <w:rsid w:val="008679A8"/>
    <w:rsid w:val="008679EB"/>
    <w:rsid w:val="008679EF"/>
    <w:rsid w:val="00867A09"/>
    <w:rsid w:val="00867A2D"/>
    <w:rsid w:val="00867A5F"/>
    <w:rsid w:val="00867AE9"/>
    <w:rsid w:val="00867BEA"/>
    <w:rsid w:val="00867C0F"/>
    <w:rsid w:val="00867C63"/>
    <w:rsid w:val="00867CB4"/>
    <w:rsid w:val="00867EE5"/>
    <w:rsid w:val="00867EF6"/>
    <w:rsid w:val="00867F04"/>
    <w:rsid w:val="00867F31"/>
    <w:rsid w:val="00867FC6"/>
    <w:rsid w:val="0087039D"/>
    <w:rsid w:val="00870420"/>
    <w:rsid w:val="00870476"/>
    <w:rsid w:val="008704C1"/>
    <w:rsid w:val="00870533"/>
    <w:rsid w:val="00870580"/>
    <w:rsid w:val="008705CA"/>
    <w:rsid w:val="008705DC"/>
    <w:rsid w:val="008705E2"/>
    <w:rsid w:val="00870613"/>
    <w:rsid w:val="00870632"/>
    <w:rsid w:val="00870689"/>
    <w:rsid w:val="008706F5"/>
    <w:rsid w:val="00870778"/>
    <w:rsid w:val="008707A0"/>
    <w:rsid w:val="008707BE"/>
    <w:rsid w:val="00870804"/>
    <w:rsid w:val="00870831"/>
    <w:rsid w:val="00870A15"/>
    <w:rsid w:val="00870A42"/>
    <w:rsid w:val="00870A65"/>
    <w:rsid w:val="00870AD5"/>
    <w:rsid w:val="00870B17"/>
    <w:rsid w:val="00870B64"/>
    <w:rsid w:val="00870BB1"/>
    <w:rsid w:val="00870BD0"/>
    <w:rsid w:val="00870C48"/>
    <w:rsid w:val="00870C7A"/>
    <w:rsid w:val="00870CBA"/>
    <w:rsid w:val="00870E24"/>
    <w:rsid w:val="00870E7C"/>
    <w:rsid w:val="00870E9E"/>
    <w:rsid w:val="00870F5A"/>
    <w:rsid w:val="00870F68"/>
    <w:rsid w:val="00870F72"/>
    <w:rsid w:val="00871035"/>
    <w:rsid w:val="00871043"/>
    <w:rsid w:val="00871072"/>
    <w:rsid w:val="0087107A"/>
    <w:rsid w:val="008710EE"/>
    <w:rsid w:val="0087124C"/>
    <w:rsid w:val="0087127D"/>
    <w:rsid w:val="00871293"/>
    <w:rsid w:val="008712E9"/>
    <w:rsid w:val="00871312"/>
    <w:rsid w:val="00871334"/>
    <w:rsid w:val="008713CE"/>
    <w:rsid w:val="008713E0"/>
    <w:rsid w:val="0087140C"/>
    <w:rsid w:val="00871485"/>
    <w:rsid w:val="00871526"/>
    <w:rsid w:val="008715EC"/>
    <w:rsid w:val="0087160F"/>
    <w:rsid w:val="0087165B"/>
    <w:rsid w:val="008716F1"/>
    <w:rsid w:val="00871793"/>
    <w:rsid w:val="00871799"/>
    <w:rsid w:val="008717A5"/>
    <w:rsid w:val="008717AD"/>
    <w:rsid w:val="00871886"/>
    <w:rsid w:val="00871903"/>
    <w:rsid w:val="00871970"/>
    <w:rsid w:val="00871994"/>
    <w:rsid w:val="00871A65"/>
    <w:rsid w:val="00871AF2"/>
    <w:rsid w:val="00871B6E"/>
    <w:rsid w:val="00871B8D"/>
    <w:rsid w:val="00871B9A"/>
    <w:rsid w:val="00871C2B"/>
    <w:rsid w:val="00871CF9"/>
    <w:rsid w:val="00871D3B"/>
    <w:rsid w:val="00871D57"/>
    <w:rsid w:val="00871DCD"/>
    <w:rsid w:val="00871E1A"/>
    <w:rsid w:val="00871E79"/>
    <w:rsid w:val="00871F37"/>
    <w:rsid w:val="00871F8B"/>
    <w:rsid w:val="00872076"/>
    <w:rsid w:val="008720A3"/>
    <w:rsid w:val="008720E6"/>
    <w:rsid w:val="00872153"/>
    <w:rsid w:val="0087217D"/>
    <w:rsid w:val="008721F5"/>
    <w:rsid w:val="0087226D"/>
    <w:rsid w:val="008722EE"/>
    <w:rsid w:val="00872318"/>
    <w:rsid w:val="00872399"/>
    <w:rsid w:val="008723CC"/>
    <w:rsid w:val="008723E5"/>
    <w:rsid w:val="00872429"/>
    <w:rsid w:val="008724B1"/>
    <w:rsid w:val="0087263A"/>
    <w:rsid w:val="00872749"/>
    <w:rsid w:val="0087276C"/>
    <w:rsid w:val="0087282B"/>
    <w:rsid w:val="00872832"/>
    <w:rsid w:val="008728EA"/>
    <w:rsid w:val="00872937"/>
    <w:rsid w:val="00872A64"/>
    <w:rsid w:val="00872AF7"/>
    <w:rsid w:val="00872B26"/>
    <w:rsid w:val="00872BAB"/>
    <w:rsid w:val="00872BBA"/>
    <w:rsid w:val="00872C4D"/>
    <w:rsid w:val="00872CC3"/>
    <w:rsid w:val="00872D26"/>
    <w:rsid w:val="00872D37"/>
    <w:rsid w:val="00872D5E"/>
    <w:rsid w:val="00872D63"/>
    <w:rsid w:val="00872FC5"/>
    <w:rsid w:val="00872FE0"/>
    <w:rsid w:val="00873054"/>
    <w:rsid w:val="00873077"/>
    <w:rsid w:val="008730CC"/>
    <w:rsid w:val="008730F1"/>
    <w:rsid w:val="0087313A"/>
    <w:rsid w:val="0087316A"/>
    <w:rsid w:val="0087319D"/>
    <w:rsid w:val="00873222"/>
    <w:rsid w:val="0087324D"/>
    <w:rsid w:val="00873254"/>
    <w:rsid w:val="008732A1"/>
    <w:rsid w:val="008732EC"/>
    <w:rsid w:val="008733BE"/>
    <w:rsid w:val="008733F7"/>
    <w:rsid w:val="0087342C"/>
    <w:rsid w:val="0087349E"/>
    <w:rsid w:val="00873535"/>
    <w:rsid w:val="008735C0"/>
    <w:rsid w:val="008735E6"/>
    <w:rsid w:val="00873667"/>
    <w:rsid w:val="0087366A"/>
    <w:rsid w:val="0087369D"/>
    <w:rsid w:val="008736AD"/>
    <w:rsid w:val="008736B8"/>
    <w:rsid w:val="008736CE"/>
    <w:rsid w:val="00873779"/>
    <w:rsid w:val="00873795"/>
    <w:rsid w:val="0087385A"/>
    <w:rsid w:val="008738B0"/>
    <w:rsid w:val="008738B4"/>
    <w:rsid w:val="008738C8"/>
    <w:rsid w:val="008738F9"/>
    <w:rsid w:val="00873974"/>
    <w:rsid w:val="008739CA"/>
    <w:rsid w:val="008739E0"/>
    <w:rsid w:val="008739E3"/>
    <w:rsid w:val="00873A4C"/>
    <w:rsid w:val="00873A64"/>
    <w:rsid w:val="00873A93"/>
    <w:rsid w:val="00873AE6"/>
    <w:rsid w:val="00873B43"/>
    <w:rsid w:val="00873B90"/>
    <w:rsid w:val="00873BA1"/>
    <w:rsid w:val="00873D5E"/>
    <w:rsid w:val="00873DAC"/>
    <w:rsid w:val="00873DCE"/>
    <w:rsid w:val="00873E0F"/>
    <w:rsid w:val="00873E42"/>
    <w:rsid w:val="00873E7D"/>
    <w:rsid w:val="00873EB2"/>
    <w:rsid w:val="00873EE9"/>
    <w:rsid w:val="00873EFC"/>
    <w:rsid w:val="00873F32"/>
    <w:rsid w:val="00873FFF"/>
    <w:rsid w:val="0087401C"/>
    <w:rsid w:val="0087401E"/>
    <w:rsid w:val="00874119"/>
    <w:rsid w:val="008741A5"/>
    <w:rsid w:val="008741CB"/>
    <w:rsid w:val="00874214"/>
    <w:rsid w:val="00874268"/>
    <w:rsid w:val="00874291"/>
    <w:rsid w:val="008742DC"/>
    <w:rsid w:val="008742DF"/>
    <w:rsid w:val="008742E0"/>
    <w:rsid w:val="00874365"/>
    <w:rsid w:val="00874370"/>
    <w:rsid w:val="008743B6"/>
    <w:rsid w:val="0087444F"/>
    <w:rsid w:val="00874489"/>
    <w:rsid w:val="00874557"/>
    <w:rsid w:val="0087457B"/>
    <w:rsid w:val="008745F5"/>
    <w:rsid w:val="0087466A"/>
    <w:rsid w:val="008747A8"/>
    <w:rsid w:val="008747C9"/>
    <w:rsid w:val="0087485C"/>
    <w:rsid w:val="008748B7"/>
    <w:rsid w:val="008748BF"/>
    <w:rsid w:val="00874913"/>
    <w:rsid w:val="00874937"/>
    <w:rsid w:val="0087495D"/>
    <w:rsid w:val="0087495E"/>
    <w:rsid w:val="008749D8"/>
    <w:rsid w:val="008749E1"/>
    <w:rsid w:val="00874A10"/>
    <w:rsid w:val="00874A70"/>
    <w:rsid w:val="00874A7C"/>
    <w:rsid w:val="00874A8F"/>
    <w:rsid w:val="00874B01"/>
    <w:rsid w:val="00874B0B"/>
    <w:rsid w:val="00874BEB"/>
    <w:rsid w:val="00874C19"/>
    <w:rsid w:val="00874C52"/>
    <w:rsid w:val="00874D3C"/>
    <w:rsid w:val="00874D6A"/>
    <w:rsid w:val="00874D70"/>
    <w:rsid w:val="00874DF6"/>
    <w:rsid w:val="00874EC4"/>
    <w:rsid w:val="0087500A"/>
    <w:rsid w:val="008751EC"/>
    <w:rsid w:val="00875230"/>
    <w:rsid w:val="008752A2"/>
    <w:rsid w:val="008752A3"/>
    <w:rsid w:val="008752DA"/>
    <w:rsid w:val="00875374"/>
    <w:rsid w:val="008753B3"/>
    <w:rsid w:val="0087543C"/>
    <w:rsid w:val="0087552D"/>
    <w:rsid w:val="00875551"/>
    <w:rsid w:val="00875586"/>
    <w:rsid w:val="008755C7"/>
    <w:rsid w:val="00875611"/>
    <w:rsid w:val="008756C1"/>
    <w:rsid w:val="0087570C"/>
    <w:rsid w:val="00875792"/>
    <w:rsid w:val="00875821"/>
    <w:rsid w:val="0087586F"/>
    <w:rsid w:val="0087595D"/>
    <w:rsid w:val="00875978"/>
    <w:rsid w:val="00875A2B"/>
    <w:rsid w:val="00875B21"/>
    <w:rsid w:val="00875B5A"/>
    <w:rsid w:val="00875C9C"/>
    <w:rsid w:val="00875D59"/>
    <w:rsid w:val="00875E17"/>
    <w:rsid w:val="00875EC2"/>
    <w:rsid w:val="00875EE7"/>
    <w:rsid w:val="00875F2D"/>
    <w:rsid w:val="00875F94"/>
    <w:rsid w:val="00875FA8"/>
    <w:rsid w:val="00875FDF"/>
    <w:rsid w:val="0087604F"/>
    <w:rsid w:val="00876098"/>
    <w:rsid w:val="00876103"/>
    <w:rsid w:val="0087612E"/>
    <w:rsid w:val="00876184"/>
    <w:rsid w:val="008761B5"/>
    <w:rsid w:val="008761DB"/>
    <w:rsid w:val="0087622D"/>
    <w:rsid w:val="00876274"/>
    <w:rsid w:val="0087629A"/>
    <w:rsid w:val="0087630C"/>
    <w:rsid w:val="00876351"/>
    <w:rsid w:val="00876390"/>
    <w:rsid w:val="008763CF"/>
    <w:rsid w:val="008763FD"/>
    <w:rsid w:val="008764A6"/>
    <w:rsid w:val="00876570"/>
    <w:rsid w:val="00876605"/>
    <w:rsid w:val="00876689"/>
    <w:rsid w:val="008766B7"/>
    <w:rsid w:val="00876713"/>
    <w:rsid w:val="00876772"/>
    <w:rsid w:val="00876793"/>
    <w:rsid w:val="008767C4"/>
    <w:rsid w:val="00876875"/>
    <w:rsid w:val="008768BC"/>
    <w:rsid w:val="00876957"/>
    <w:rsid w:val="0087697D"/>
    <w:rsid w:val="00876991"/>
    <w:rsid w:val="00876AEB"/>
    <w:rsid w:val="00876B95"/>
    <w:rsid w:val="00876C62"/>
    <w:rsid w:val="00876D71"/>
    <w:rsid w:val="00876E57"/>
    <w:rsid w:val="00876EB0"/>
    <w:rsid w:val="00876ECF"/>
    <w:rsid w:val="00876F0B"/>
    <w:rsid w:val="00876F91"/>
    <w:rsid w:val="00877046"/>
    <w:rsid w:val="008770DC"/>
    <w:rsid w:val="008771DA"/>
    <w:rsid w:val="00877256"/>
    <w:rsid w:val="00877279"/>
    <w:rsid w:val="008772D2"/>
    <w:rsid w:val="008772E5"/>
    <w:rsid w:val="00877308"/>
    <w:rsid w:val="00877387"/>
    <w:rsid w:val="0087738E"/>
    <w:rsid w:val="0087746E"/>
    <w:rsid w:val="00877511"/>
    <w:rsid w:val="00877571"/>
    <w:rsid w:val="00877587"/>
    <w:rsid w:val="008775D3"/>
    <w:rsid w:val="008775F3"/>
    <w:rsid w:val="0087761E"/>
    <w:rsid w:val="0087762C"/>
    <w:rsid w:val="00877639"/>
    <w:rsid w:val="008776A4"/>
    <w:rsid w:val="008776CE"/>
    <w:rsid w:val="0087771E"/>
    <w:rsid w:val="0087776D"/>
    <w:rsid w:val="0087779D"/>
    <w:rsid w:val="0087786D"/>
    <w:rsid w:val="00877879"/>
    <w:rsid w:val="008778E3"/>
    <w:rsid w:val="008779C2"/>
    <w:rsid w:val="00877A77"/>
    <w:rsid w:val="00877A94"/>
    <w:rsid w:val="00877AF5"/>
    <w:rsid w:val="00877AFA"/>
    <w:rsid w:val="00877AFD"/>
    <w:rsid w:val="00877B40"/>
    <w:rsid w:val="00877BA7"/>
    <w:rsid w:val="00877BD5"/>
    <w:rsid w:val="00877BEF"/>
    <w:rsid w:val="00877C41"/>
    <w:rsid w:val="00877C78"/>
    <w:rsid w:val="00877CA7"/>
    <w:rsid w:val="00877CF0"/>
    <w:rsid w:val="00877D06"/>
    <w:rsid w:val="00877D49"/>
    <w:rsid w:val="00877D91"/>
    <w:rsid w:val="00877DBA"/>
    <w:rsid w:val="00877DF4"/>
    <w:rsid w:val="00877E6B"/>
    <w:rsid w:val="00877F80"/>
    <w:rsid w:val="00880051"/>
    <w:rsid w:val="00880088"/>
    <w:rsid w:val="008800F7"/>
    <w:rsid w:val="008802A0"/>
    <w:rsid w:val="008802FB"/>
    <w:rsid w:val="00880311"/>
    <w:rsid w:val="00880356"/>
    <w:rsid w:val="0088036C"/>
    <w:rsid w:val="008803BD"/>
    <w:rsid w:val="008803D3"/>
    <w:rsid w:val="00880452"/>
    <w:rsid w:val="0088046D"/>
    <w:rsid w:val="0088048D"/>
    <w:rsid w:val="008804CA"/>
    <w:rsid w:val="0088066D"/>
    <w:rsid w:val="0088067E"/>
    <w:rsid w:val="00880778"/>
    <w:rsid w:val="008807A7"/>
    <w:rsid w:val="008807EB"/>
    <w:rsid w:val="008807EF"/>
    <w:rsid w:val="00880837"/>
    <w:rsid w:val="0088083E"/>
    <w:rsid w:val="00880932"/>
    <w:rsid w:val="0088093F"/>
    <w:rsid w:val="00880952"/>
    <w:rsid w:val="008809EA"/>
    <w:rsid w:val="00880A4E"/>
    <w:rsid w:val="00880A97"/>
    <w:rsid w:val="00880B67"/>
    <w:rsid w:val="00880B7A"/>
    <w:rsid w:val="00880C0B"/>
    <w:rsid w:val="00880C76"/>
    <w:rsid w:val="00880CC9"/>
    <w:rsid w:val="00880CE0"/>
    <w:rsid w:val="00880D0F"/>
    <w:rsid w:val="00880D6E"/>
    <w:rsid w:val="00880D89"/>
    <w:rsid w:val="00880DE6"/>
    <w:rsid w:val="00880F4F"/>
    <w:rsid w:val="00880F7C"/>
    <w:rsid w:val="00880FBD"/>
    <w:rsid w:val="0088100D"/>
    <w:rsid w:val="0088108E"/>
    <w:rsid w:val="0088112C"/>
    <w:rsid w:val="008811AD"/>
    <w:rsid w:val="00881219"/>
    <w:rsid w:val="00881385"/>
    <w:rsid w:val="008813DA"/>
    <w:rsid w:val="00881404"/>
    <w:rsid w:val="0088140E"/>
    <w:rsid w:val="00881458"/>
    <w:rsid w:val="0088152F"/>
    <w:rsid w:val="00881609"/>
    <w:rsid w:val="00881661"/>
    <w:rsid w:val="0088166C"/>
    <w:rsid w:val="008816B1"/>
    <w:rsid w:val="0088177E"/>
    <w:rsid w:val="008817A7"/>
    <w:rsid w:val="008817C2"/>
    <w:rsid w:val="008817D8"/>
    <w:rsid w:val="00881856"/>
    <w:rsid w:val="008818E9"/>
    <w:rsid w:val="008818F0"/>
    <w:rsid w:val="0088198F"/>
    <w:rsid w:val="008819C3"/>
    <w:rsid w:val="008819D1"/>
    <w:rsid w:val="00881A0A"/>
    <w:rsid w:val="00881B14"/>
    <w:rsid w:val="00881B4B"/>
    <w:rsid w:val="00881BAF"/>
    <w:rsid w:val="00881C57"/>
    <w:rsid w:val="00881D28"/>
    <w:rsid w:val="00881D2D"/>
    <w:rsid w:val="00881D5B"/>
    <w:rsid w:val="00881E31"/>
    <w:rsid w:val="00881E6C"/>
    <w:rsid w:val="00881EE2"/>
    <w:rsid w:val="00881EF1"/>
    <w:rsid w:val="00882015"/>
    <w:rsid w:val="00882038"/>
    <w:rsid w:val="00882064"/>
    <w:rsid w:val="008821BB"/>
    <w:rsid w:val="00882366"/>
    <w:rsid w:val="00882390"/>
    <w:rsid w:val="008823E4"/>
    <w:rsid w:val="00882459"/>
    <w:rsid w:val="00882490"/>
    <w:rsid w:val="0088249F"/>
    <w:rsid w:val="008824EC"/>
    <w:rsid w:val="0088254F"/>
    <w:rsid w:val="00882592"/>
    <w:rsid w:val="00882648"/>
    <w:rsid w:val="00882685"/>
    <w:rsid w:val="008826CA"/>
    <w:rsid w:val="00882808"/>
    <w:rsid w:val="0088281C"/>
    <w:rsid w:val="00882885"/>
    <w:rsid w:val="008828B9"/>
    <w:rsid w:val="008828DF"/>
    <w:rsid w:val="008828F0"/>
    <w:rsid w:val="00882904"/>
    <w:rsid w:val="00882959"/>
    <w:rsid w:val="0088297B"/>
    <w:rsid w:val="008829CC"/>
    <w:rsid w:val="00882A5B"/>
    <w:rsid w:val="00882A5D"/>
    <w:rsid w:val="00882AED"/>
    <w:rsid w:val="00882B84"/>
    <w:rsid w:val="00882BA5"/>
    <w:rsid w:val="00882BDC"/>
    <w:rsid w:val="00882C03"/>
    <w:rsid w:val="00882C15"/>
    <w:rsid w:val="00882C89"/>
    <w:rsid w:val="00882CF1"/>
    <w:rsid w:val="00882DB5"/>
    <w:rsid w:val="00882ED0"/>
    <w:rsid w:val="00882F97"/>
    <w:rsid w:val="008830D0"/>
    <w:rsid w:val="008830E0"/>
    <w:rsid w:val="00883131"/>
    <w:rsid w:val="0088313E"/>
    <w:rsid w:val="0088321F"/>
    <w:rsid w:val="00883224"/>
    <w:rsid w:val="0088328B"/>
    <w:rsid w:val="008832AD"/>
    <w:rsid w:val="008832D0"/>
    <w:rsid w:val="0088333C"/>
    <w:rsid w:val="008834B7"/>
    <w:rsid w:val="0088355D"/>
    <w:rsid w:val="00883582"/>
    <w:rsid w:val="008835A3"/>
    <w:rsid w:val="00883601"/>
    <w:rsid w:val="00883664"/>
    <w:rsid w:val="008836A8"/>
    <w:rsid w:val="008836DA"/>
    <w:rsid w:val="008837C9"/>
    <w:rsid w:val="008837E7"/>
    <w:rsid w:val="0088387E"/>
    <w:rsid w:val="00883930"/>
    <w:rsid w:val="0088393B"/>
    <w:rsid w:val="00883977"/>
    <w:rsid w:val="008839B7"/>
    <w:rsid w:val="00883ACA"/>
    <w:rsid w:val="00883B09"/>
    <w:rsid w:val="00883B72"/>
    <w:rsid w:val="00883BBA"/>
    <w:rsid w:val="00883BE2"/>
    <w:rsid w:val="00883CA3"/>
    <w:rsid w:val="00883CA4"/>
    <w:rsid w:val="00883CD8"/>
    <w:rsid w:val="00883CF5"/>
    <w:rsid w:val="00883D1C"/>
    <w:rsid w:val="00883D22"/>
    <w:rsid w:val="00883D42"/>
    <w:rsid w:val="00883D55"/>
    <w:rsid w:val="00883F59"/>
    <w:rsid w:val="00883F6C"/>
    <w:rsid w:val="00883FBD"/>
    <w:rsid w:val="00883FF4"/>
    <w:rsid w:val="00884040"/>
    <w:rsid w:val="0088406A"/>
    <w:rsid w:val="008840DB"/>
    <w:rsid w:val="0088417A"/>
    <w:rsid w:val="00884180"/>
    <w:rsid w:val="008841D4"/>
    <w:rsid w:val="00884260"/>
    <w:rsid w:val="0088426D"/>
    <w:rsid w:val="00884284"/>
    <w:rsid w:val="008842A6"/>
    <w:rsid w:val="0088430C"/>
    <w:rsid w:val="00884353"/>
    <w:rsid w:val="00884416"/>
    <w:rsid w:val="00884442"/>
    <w:rsid w:val="00884455"/>
    <w:rsid w:val="00884499"/>
    <w:rsid w:val="008844F4"/>
    <w:rsid w:val="00884539"/>
    <w:rsid w:val="008845D6"/>
    <w:rsid w:val="00884716"/>
    <w:rsid w:val="0088475C"/>
    <w:rsid w:val="00884771"/>
    <w:rsid w:val="0088477E"/>
    <w:rsid w:val="00884824"/>
    <w:rsid w:val="00884851"/>
    <w:rsid w:val="00884890"/>
    <w:rsid w:val="00884932"/>
    <w:rsid w:val="008849B0"/>
    <w:rsid w:val="008849BC"/>
    <w:rsid w:val="008849E0"/>
    <w:rsid w:val="008849EB"/>
    <w:rsid w:val="00884A01"/>
    <w:rsid w:val="00884AFE"/>
    <w:rsid w:val="00884B25"/>
    <w:rsid w:val="00884B26"/>
    <w:rsid w:val="00884B47"/>
    <w:rsid w:val="00884B9F"/>
    <w:rsid w:val="00884C3D"/>
    <w:rsid w:val="00884CA8"/>
    <w:rsid w:val="00884CE0"/>
    <w:rsid w:val="00884D59"/>
    <w:rsid w:val="00884F00"/>
    <w:rsid w:val="00884F59"/>
    <w:rsid w:val="00884F70"/>
    <w:rsid w:val="00884FF4"/>
    <w:rsid w:val="00885029"/>
    <w:rsid w:val="0088508F"/>
    <w:rsid w:val="008850A2"/>
    <w:rsid w:val="00885142"/>
    <w:rsid w:val="0088514F"/>
    <w:rsid w:val="0088516A"/>
    <w:rsid w:val="008851C1"/>
    <w:rsid w:val="0088522C"/>
    <w:rsid w:val="008852C4"/>
    <w:rsid w:val="00885504"/>
    <w:rsid w:val="00885689"/>
    <w:rsid w:val="0088571F"/>
    <w:rsid w:val="00885752"/>
    <w:rsid w:val="008857D8"/>
    <w:rsid w:val="00885898"/>
    <w:rsid w:val="008858ED"/>
    <w:rsid w:val="00885935"/>
    <w:rsid w:val="0088594E"/>
    <w:rsid w:val="00885AA5"/>
    <w:rsid w:val="00885AAB"/>
    <w:rsid w:val="00885B22"/>
    <w:rsid w:val="00885B44"/>
    <w:rsid w:val="00885BB7"/>
    <w:rsid w:val="00885C67"/>
    <w:rsid w:val="00885C81"/>
    <w:rsid w:val="00885E43"/>
    <w:rsid w:val="00885ED4"/>
    <w:rsid w:val="00885F02"/>
    <w:rsid w:val="00885F03"/>
    <w:rsid w:val="00886015"/>
    <w:rsid w:val="00886056"/>
    <w:rsid w:val="00886084"/>
    <w:rsid w:val="00886087"/>
    <w:rsid w:val="00886098"/>
    <w:rsid w:val="008860EC"/>
    <w:rsid w:val="0088612A"/>
    <w:rsid w:val="0088614F"/>
    <w:rsid w:val="0088616E"/>
    <w:rsid w:val="008862DF"/>
    <w:rsid w:val="008863F0"/>
    <w:rsid w:val="00886412"/>
    <w:rsid w:val="008864C9"/>
    <w:rsid w:val="0088650A"/>
    <w:rsid w:val="0088657F"/>
    <w:rsid w:val="0088660D"/>
    <w:rsid w:val="00886652"/>
    <w:rsid w:val="0088676E"/>
    <w:rsid w:val="008867A8"/>
    <w:rsid w:val="0088685E"/>
    <w:rsid w:val="0088686C"/>
    <w:rsid w:val="008868C9"/>
    <w:rsid w:val="008868D0"/>
    <w:rsid w:val="00886918"/>
    <w:rsid w:val="00886944"/>
    <w:rsid w:val="00886A18"/>
    <w:rsid w:val="00886A4F"/>
    <w:rsid w:val="00886AC9"/>
    <w:rsid w:val="00886C9E"/>
    <w:rsid w:val="00886EAD"/>
    <w:rsid w:val="00886F95"/>
    <w:rsid w:val="00886FAD"/>
    <w:rsid w:val="00887116"/>
    <w:rsid w:val="0088714E"/>
    <w:rsid w:val="008871BA"/>
    <w:rsid w:val="00887229"/>
    <w:rsid w:val="008872AD"/>
    <w:rsid w:val="008872D9"/>
    <w:rsid w:val="00887314"/>
    <w:rsid w:val="00887340"/>
    <w:rsid w:val="0088739E"/>
    <w:rsid w:val="00887595"/>
    <w:rsid w:val="00887613"/>
    <w:rsid w:val="00887676"/>
    <w:rsid w:val="008876C7"/>
    <w:rsid w:val="00887713"/>
    <w:rsid w:val="00887718"/>
    <w:rsid w:val="00887838"/>
    <w:rsid w:val="00887895"/>
    <w:rsid w:val="008878FC"/>
    <w:rsid w:val="00887912"/>
    <w:rsid w:val="008879A5"/>
    <w:rsid w:val="008879DF"/>
    <w:rsid w:val="00887A8E"/>
    <w:rsid w:val="00887AFC"/>
    <w:rsid w:val="00887BD2"/>
    <w:rsid w:val="00887C52"/>
    <w:rsid w:val="00887D04"/>
    <w:rsid w:val="00887D50"/>
    <w:rsid w:val="00887D5B"/>
    <w:rsid w:val="00887DD8"/>
    <w:rsid w:val="00887E3B"/>
    <w:rsid w:val="00887E50"/>
    <w:rsid w:val="00887E58"/>
    <w:rsid w:val="00887ED4"/>
    <w:rsid w:val="00887EF4"/>
    <w:rsid w:val="00887F1C"/>
    <w:rsid w:val="00887F35"/>
    <w:rsid w:val="00887FDC"/>
    <w:rsid w:val="00890000"/>
    <w:rsid w:val="008900A9"/>
    <w:rsid w:val="0089020D"/>
    <w:rsid w:val="00890282"/>
    <w:rsid w:val="0089029F"/>
    <w:rsid w:val="008902A4"/>
    <w:rsid w:val="008902B5"/>
    <w:rsid w:val="008902C0"/>
    <w:rsid w:val="008902CC"/>
    <w:rsid w:val="0089030D"/>
    <w:rsid w:val="0089032F"/>
    <w:rsid w:val="008903A3"/>
    <w:rsid w:val="008903DA"/>
    <w:rsid w:val="008903F9"/>
    <w:rsid w:val="0089057C"/>
    <w:rsid w:val="00890596"/>
    <w:rsid w:val="00890602"/>
    <w:rsid w:val="00890653"/>
    <w:rsid w:val="0089066F"/>
    <w:rsid w:val="00890723"/>
    <w:rsid w:val="00890792"/>
    <w:rsid w:val="008907F1"/>
    <w:rsid w:val="00890874"/>
    <w:rsid w:val="008908CB"/>
    <w:rsid w:val="008908FB"/>
    <w:rsid w:val="0089094B"/>
    <w:rsid w:val="008909A2"/>
    <w:rsid w:val="008909B8"/>
    <w:rsid w:val="008909E3"/>
    <w:rsid w:val="00890A04"/>
    <w:rsid w:val="00890ABF"/>
    <w:rsid w:val="00890CBC"/>
    <w:rsid w:val="00890CFD"/>
    <w:rsid w:val="00890D92"/>
    <w:rsid w:val="00890D93"/>
    <w:rsid w:val="00890DB0"/>
    <w:rsid w:val="00890DFA"/>
    <w:rsid w:val="00890E07"/>
    <w:rsid w:val="00890EC8"/>
    <w:rsid w:val="00890ED1"/>
    <w:rsid w:val="00890F56"/>
    <w:rsid w:val="00890F7D"/>
    <w:rsid w:val="00890FA9"/>
    <w:rsid w:val="00890FDF"/>
    <w:rsid w:val="0089103E"/>
    <w:rsid w:val="008910D3"/>
    <w:rsid w:val="008910E7"/>
    <w:rsid w:val="00891213"/>
    <w:rsid w:val="0089127A"/>
    <w:rsid w:val="0089136C"/>
    <w:rsid w:val="00891391"/>
    <w:rsid w:val="00891497"/>
    <w:rsid w:val="00891558"/>
    <w:rsid w:val="00891599"/>
    <w:rsid w:val="00891624"/>
    <w:rsid w:val="008917BA"/>
    <w:rsid w:val="008917C2"/>
    <w:rsid w:val="008918C3"/>
    <w:rsid w:val="0089195A"/>
    <w:rsid w:val="00891979"/>
    <w:rsid w:val="008919B2"/>
    <w:rsid w:val="00891AD3"/>
    <w:rsid w:val="00891AE1"/>
    <w:rsid w:val="00891B8B"/>
    <w:rsid w:val="00891B9B"/>
    <w:rsid w:val="00891C04"/>
    <w:rsid w:val="00891C10"/>
    <w:rsid w:val="00891C76"/>
    <w:rsid w:val="00891CAE"/>
    <w:rsid w:val="00891CBD"/>
    <w:rsid w:val="00891DA7"/>
    <w:rsid w:val="00891E06"/>
    <w:rsid w:val="00891E52"/>
    <w:rsid w:val="00891E76"/>
    <w:rsid w:val="00891E81"/>
    <w:rsid w:val="00891EF4"/>
    <w:rsid w:val="00891F64"/>
    <w:rsid w:val="00891F90"/>
    <w:rsid w:val="00891F9F"/>
    <w:rsid w:val="00891FC2"/>
    <w:rsid w:val="00892070"/>
    <w:rsid w:val="008920AF"/>
    <w:rsid w:val="008920D9"/>
    <w:rsid w:val="008920EF"/>
    <w:rsid w:val="008922E3"/>
    <w:rsid w:val="00892382"/>
    <w:rsid w:val="008923B4"/>
    <w:rsid w:val="008924B5"/>
    <w:rsid w:val="008924D1"/>
    <w:rsid w:val="00892563"/>
    <w:rsid w:val="00892570"/>
    <w:rsid w:val="00892627"/>
    <w:rsid w:val="0089265D"/>
    <w:rsid w:val="00892699"/>
    <w:rsid w:val="0089269F"/>
    <w:rsid w:val="008926EC"/>
    <w:rsid w:val="00892709"/>
    <w:rsid w:val="00892712"/>
    <w:rsid w:val="0089272E"/>
    <w:rsid w:val="0089277E"/>
    <w:rsid w:val="008927E9"/>
    <w:rsid w:val="0089282F"/>
    <w:rsid w:val="0089285C"/>
    <w:rsid w:val="00892891"/>
    <w:rsid w:val="008928C5"/>
    <w:rsid w:val="008928D8"/>
    <w:rsid w:val="008928DA"/>
    <w:rsid w:val="008928EC"/>
    <w:rsid w:val="00892910"/>
    <w:rsid w:val="008929DB"/>
    <w:rsid w:val="008929EF"/>
    <w:rsid w:val="00892AFC"/>
    <w:rsid w:val="00892B12"/>
    <w:rsid w:val="00892B16"/>
    <w:rsid w:val="00892B6E"/>
    <w:rsid w:val="00892BEE"/>
    <w:rsid w:val="00892BF1"/>
    <w:rsid w:val="00892BFC"/>
    <w:rsid w:val="00892CED"/>
    <w:rsid w:val="00892D8D"/>
    <w:rsid w:val="00892DFA"/>
    <w:rsid w:val="00892E15"/>
    <w:rsid w:val="00892E39"/>
    <w:rsid w:val="00892E5B"/>
    <w:rsid w:val="00892EB2"/>
    <w:rsid w:val="00892EBC"/>
    <w:rsid w:val="00892F2C"/>
    <w:rsid w:val="00892F38"/>
    <w:rsid w:val="00892F6F"/>
    <w:rsid w:val="00892F93"/>
    <w:rsid w:val="00892FFD"/>
    <w:rsid w:val="0089301A"/>
    <w:rsid w:val="00893028"/>
    <w:rsid w:val="008930BC"/>
    <w:rsid w:val="00893112"/>
    <w:rsid w:val="008931C9"/>
    <w:rsid w:val="008931F8"/>
    <w:rsid w:val="00893251"/>
    <w:rsid w:val="00893302"/>
    <w:rsid w:val="00893358"/>
    <w:rsid w:val="00893364"/>
    <w:rsid w:val="00893368"/>
    <w:rsid w:val="008933BD"/>
    <w:rsid w:val="0089340A"/>
    <w:rsid w:val="0089342C"/>
    <w:rsid w:val="0089345D"/>
    <w:rsid w:val="00893488"/>
    <w:rsid w:val="0089348A"/>
    <w:rsid w:val="008934BE"/>
    <w:rsid w:val="008934CE"/>
    <w:rsid w:val="00893526"/>
    <w:rsid w:val="00893565"/>
    <w:rsid w:val="008935CC"/>
    <w:rsid w:val="008935ED"/>
    <w:rsid w:val="00893678"/>
    <w:rsid w:val="00893758"/>
    <w:rsid w:val="008937DC"/>
    <w:rsid w:val="00893956"/>
    <w:rsid w:val="0089396F"/>
    <w:rsid w:val="00893B85"/>
    <w:rsid w:val="00893C10"/>
    <w:rsid w:val="00893C9A"/>
    <w:rsid w:val="00893D55"/>
    <w:rsid w:val="00893F6E"/>
    <w:rsid w:val="00893FF7"/>
    <w:rsid w:val="00893FFA"/>
    <w:rsid w:val="0089411A"/>
    <w:rsid w:val="0089415A"/>
    <w:rsid w:val="00894245"/>
    <w:rsid w:val="008942AE"/>
    <w:rsid w:val="00894301"/>
    <w:rsid w:val="0089435D"/>
    <w:rsid w:val="0089437A"/>
    <w:rsid w:val="0089437C"/>
    <w:rsid w:val="00894380"/>
    <w:rsid w:val="00894382"/>
    <w:rsid w:val="0089438C"/>
    <w:rsid w:val="008943A5"/>
    <w:rsid w:val="0089443A"/>
    <w:rsid w:val="00894443"/>
    <w:rsid w:val="008944E1"/>
    <w:rsid w:val="00894515"/>
    <w:rsid w:val="008945B6"/>
    <w:rsid w:val="008946E3"/>
    <w:rsid w:val="008946FD"/>
    <w:rsid w:val="0089476E"/>
    <w:rsid w:val="00894795"/>
    <w:rsid w:val="00894798"/>
    <w:rsid w:val="008947A1"/>
    <w:rsid w:val="008947E2"/>
    <w:rsid w:val="0089487D"/>
    <w:rsid w:val="0089489C"/>
    <w:rsid w:val="008948A5"/>
    <w:rsid w:val="00894986"/>
    <w:rsid w:val="00894A56"/>
    <w:rsid w:val="00894AAC"/>
    <w:rsid w:val="00894AE5"/>
    <w:rsid w:val="00894B44"/>
    <w:rsid w:val="00894B47"/>
    <w:rsid w:val="00894BD0"/>
    <w:rsid w:val="00894CA2"/>
    <w:rsid w:val="00894D0C"/>
    <w:rsid w:val="00894D5E"/>
    <w:rsid w:val="00894D9E"/>
    <w:rsid w:val="00894DC8"/>
    <w:rsid w:val="00894E99"/>
    <w:rsid w:val="00894E9A"/>
    <w:rsid w:val="00894F3A"/>
    <w:rsid w:val="00894F72"/>
    <w:rsid w:val="0089505F"/>
    <w:rsid w:val="00895088"/>
    <w:rsid w:val="008950D6"/>
    <w:rsid w:val="00895109"/>
    <w:rsid w:val="0089511C"/>
    <w:rsid w:val="008951D1"/>
    <w:rsid w:val="00895397"/>
    <w:rsid w:val="00895435"/>
    <w:rsid w:val="00895463"/>
    <w:rsid w:val="008954C9"/>
    <w:rsid w:val="008954E2"/>
    <w:rsid w:val="0089551D"/>
    <w:rsid w:val="00895542"/>
    <w:rsid w:val="00895551"/>
    <w:rsid w:val="00895635"/>
    <w:rsid w:val="00895714"/>
    <w:rsid w:val="0089572E"/>
    <w:rsid w:val="0089579A"/>
    <w:rsid w:val="0089583F"/>
    <w:rsid w:val="0089587B"/>
    <w:rsid w:val="00895889"/>
    <w:rsid w:val="0089588F"/>
    <w:rsid w:val="008958CB"/>
    <w:rsid w:val="0089597D"/>
    <w:rsid w:val="008959E9"/>
    <w:rsid w:val="00895A22"/>
    <w:rsid w:val="00895AA0"/>
    <w:rsid w:val="00895AD1"/>
    <w:rsid w:val="00895AD2"/>
    <w:rsid w:val="00895AF0"/>
    <w:rsid w:val="00895BD7"/>
    <w:rsid w:val="00895C3A"/>
    <w:rsid w:val="00895C91"/>
    <w:rsid w:val="00895CF7"/>
    <w:rsid w:val="00895D8E"/>
    <w:rsid w:val="00895DEE"/>
    <w:rsid w:val="00895DFF"/>
    <w:rsid w:val="00895E9C"/>
    <w:rsid w:val="00895EA3"/>
    <w:rsid w:val="00895ECB"/>
    <w:rsid w:val="00895F4D"/>
    <w:rsid w:val="00895F87"/>
    <w:rsid w:val="008960B7"/>
    <w:rsid w:val="008960E7"/>
    <w:rsid w:val="00896184"/>
    <w:rsid w:val="008961C0"/>
    <w:rsid w:val="00896245"/>
    <w:rsid w:val="0089628C"/>
    <w:rsid w:val="008962E4"/>
    <w:rsid w:val="00896307"/>
    <w:rsid w:val="00896312"/>
    <w:rsid w:val="0089633B"/>
    <w:rsid w:val="00896380"/>
    <w:rsid w:val="008963C8"/>
    <w:rsid w:val="00896412"/>
    <w:rsid w:val="00896471"/>
    <w:rsid w:val="00896523"/>
    <w:rsid w:val="008966A5"/>
    <w:rsid w:val="008966DE"/>
    <w:rsid w:val="0089677E"/>
    <w:rsid w:val="0089679A"/>
    <w:rsid w:val="00896887"/>
    <w:rsid w:val="008968BA"/>
    <w:rsid w:val="00896965"/>
    <w:rsid w:val="008969F8"/>
    <w:rsid w:val="008969FD"/>
    <w:rsid w:val="00896A27"/>
    <w:rsid w:val="00896A62"/>
    <w:rsid w:val="00896AA5"/>
    <w:rsid w:val="00896AAE"/>
    <w:rsid w:val="00896AE3"/>
    <w:rsid w:val="00896B05"/>
    <w:rsid w:val="00896B1E"/>
    <w:rsid w:val="00896BD6"/>
    <w:rsid w:val="00896C34"/>
    <w:rsid w:val="00896CFA"/>
    <w:rsid w:val="00896CFE"/>
    <w:rsid w:val="00896D2A"/>
    <w:rsid w:val="00896D73"/>
    <w:rsid w:val="00896D92"/>
    <w:rsid w:val="00896EF2"/>
    <w:rsid w:val="00896F1A"/>
    <w:rsid w:val="00897155"/>
    <w:rsid w:val="008971A1"/>
    <w:rsid w:val="008971ED"/>
    <w:rsid w:val="008971F2"/>
    <w:rsid w:val="008971F3"/>
    <w:rsid w:val="00897201"/>
    <w:rsid w:val="0089724D"/>
    <w:rsid w:val="008972A4"/>
    <w:rsid w:val="00897301"/>
    <w:rsid w:val="00897340"/>
    <w:rsid w:val="0089735F"/>
    <w:rsid w:val="008973C7"/>
    <w:rsid w:val="008973EC"/>
    <w:rsid w:val="0089742C"/>
    <w:rsid w:val="00897470"/>
    <w:rsid w:val="00897471"/>
    <w:rsid w:val="008974DA"/>
    <w:rsid w:val="00897539"/>
    <w:rsid w:val="00897560"/>
    <w:rsid w:val="008975BF"/>
    <w:rsid w:val="008975C5"/>
    <w:rsid w:val="00897617"/>
    <w:rsid w:val="00897673"/>
    <w:rsid w:val="0089767B"/>
    <w:rsid w:val="008976E5"/>
    <w:rsid w:val="0089773D"/>
    <w:rsid w:val="00897745"/>
    <w:rsid w:val="0089777B"/>
    <w:rsid w:val="008977E4"/>
    <w:rsid w:val="0089783A"/>
    <w:rsid w:val="00897861"/>
    <w:rsid w:val="0089793E"/>
    <w:rsid w:val="008979C2"/>
    <w:rsid w:val="00897A06"/>
    <w:rsid w:val="00897AA1"/>
    <w:rsid w:val="00897AC9"/>
    <w:rsid w:val="00897B1F"/>
    <w:rsid w:val="00897B53"/>
    <w:rsid w:val="00897B87"/>
    <w:rsid w:val="00897BD7"/>
    <w:rsid w:val="00897C09"/>
    <w:rsid w:val="00897C2C"/>
    <w:rsid w:val="00897C58"/>
    <w:rsid w:val="00897CFD"/>
    <w:rsid w:val="00897D4F"/>
    <w:rsid w:val="00897D71"/>
    <w:rsid w:val="00897D73"/>
    <w:rsid w:val="00897D7D"/>
    <w:rsid w:val="00897E2F"/>
    <w:rsid w:val="00897E60"/>
    <w:rsid w:val="00897F50"/>
    <w:rsid w:val="008A0010"/>
    <w:rsid w:val="008A00AD"/>
    <w:rsid w:val="008A0198"/>
    <w:rsid w:val="008A020C"/>
    <w:rsid w:val="008A022F"/>
    <w:rsid w:val="008A023F"/>
    <w:rsid w:val="008A0315"/>
    <w:rsid w:val="008A0323"/>
    <w:rsid w:val="008A034F"/>
    <w:rsid w:val="008A0372"/>
    <w:rsid w:val="008A039C"/>
    <w:rsid w:val="008A03A8"/>
    <w:rsid w:val="008A0442"/>
    <w:rsid w:val="008A05BA"/>
    <w:rsid w:val="008A05F8"/>
    <w:rsid w:val="008A07CC"/>
    <w:rsid w:val="008A085B"/>
    <w:rsid w:val="008A08BE"/>
    <w:rsid w:val="008A0945"/>
    <w:rsid w:val="008A0948"/>
    <w:rsid w:val="008A0A32"/>
    <w:rsid w:val="008A0AFD"/>
    <w:rsid w:val="008A0B41"/>
    <w:rsid w:val="008A0B65"/>
    <w:rsid w:val="008A0B89"/>
    <w:rsid w:val="008A0BCB"/>
    <w:rsid w:val="008A0C66"/>
    <w:rsid w:val="008A0CA5"/>
    <w:rsid w:val="008A0CDD"/>
    <w:rsid w:val="008A0CE1"/>
    <w:rsid w:val="008A0D1F"/>
    <w:rsid w:val="008A0DBC"/>
    <w:rsid w:val="008A0F08"/>
    <w:rsid w:val="008A0F53"/>
    <w:rsid w:val="008A0FFA"/>
    <w:rsid w:val="008A1050"/>
    <w:rsid w:val="008A118F"/>
    <w:rsid w:val="008A11A0"/>
    <w:rsid w:val="008A1245"/>
    <w:rsid w:val="008A1264"/>
    <w:rsid w:val="008A12CA"/>
    <w:rsid w:val="008A1395"/>
    <w:rsid w:val="008A14BB"/>
    <w:rsid w:val="008A14C6"/>
    <w:rsid w:val="008A15C8"/>
    <w:rsid w:val="008A15F7"/>
    <w:rsid w:val="008A16C8"/>
    <w:rsid w:val="008A170F"/>
    <w:rsid w:val="008A17D6"/>
    <w:rsid w:val="008A17ED"/>
    <w:rsid w:val="008A184C"/>
    <w:rsid w:val="008A184D"/>
    <w:rsid w:val="008A1853"/>
    <w:rsid w:val="008A18C4"/>
    <w:rsid w:val="008A1939"/>
    <w:rsid w:val="008A1A15"/>
    <w:rsid w:val="008A1B2F"/>
    <w:rsid w:val="008A1B76"/>
    <w:rsid w:val="008A1C4E"/>
    <w:rsid w:val="008A1C78"/>
    <w:rsid w:val="008A1CF7"/>
    <w:rsid w:val="008A1D2C"/>
    <w:rsid w:val="008A1D2D"/>
    <w:rsid w:val="008A1D3E"/>
    <w:rsid w:val="008A1E1A"/>
    <w:rsid w:val="008A1E3E"/>
    <w:rsid w:val="008A1E8E"/>
    <w:rsid w:val="008A1F06"/>
    <w:rsid w:val="008A1F59"/>
    <w:rsid w:val="008A1F8E"/>
    <w:rsid w:val="008A1FBF"/>
    <w:rsid w:val="008A1FF7"/>
    <w:rsid w:val="008A204E"/>
    <w:rsid w:val="008A2058"/>
    <w:rsid w:val="008A20BD"/>
    <w:rsid w:val="008A20C0"/>
    <w:rsid w:val="008A20CB"/>
    <w:rsid w:val="008A20E7"/>
    <w:rsid w:val="008A20EF"/>
    <w:rsid w:val="008A2117"/>
    <w:rsid w:val="008A21F1"/>
    <w:rsid w:val="008A22AD"/>
    <w:rsid w:val="008A23B7"/>
    <w:rsid w:val="008A23FF"/>
    <w:rsid w:val="008A245C"/>
    <w:rsid w:val="008A24A4"/>
    <w:rsid w:val="008A24DD"/>
    <w:rsid w:val="008A24FE"/>
    <w:rsid w:val="008A2646"/>
    <w:rsid w:val="008A26E8"/>
    <w:rsid w:val="008A278E"/>
    <w:rsid w:val="008A27AD"/>
    <w:rsid w:val="008A27B6"/>
    <w:rsid w:val="008A280A"/>
    <w:rsid w:val="008A28BF"/>
    <w:rsid w:val="008A2933"/>
    <w:rsid w:val="008A2AA5"/>
    <w:rsid w:val="008A2AAC"/>
    <w:rsid w:val="008A2C1C"/>
    <w:rsid w:val="008A2C25"/>
    <w:rsid w:val="008A2C51"/>
    <w:rsid w:val="008A2C57"/>
    <w:rsid w:val="008A2C6D"/>
    <w:rsid w:val="008A2D58"/>
    <w:rsid w:val="008A2D73"/>
    <w:rsid w:val="008A2DBB"/>
    <w:rsid w:val="008A2DE8"/>
    <w:rsid w:val="008A2E63"/>
    <w:rsid w:val="008A2E95"/>
    <w:rsid w:val="008A2EA8"/>
    <w:rsid w:val="008A2F42"/>
    <w:rsid w:val="008A2F79"/>
    <w:rsid w:val="008A2FA2"/>
    <w:rsid w:val="008A2FC9"/>
    <w:rsid w:val="008A2FCD"/>
    <w:rsid w:val="008A2FDC"/>
    <w:rsid w:val="008A30DD"/>
    <w:rsid w:val="008A3113"/>
    <w:rsid w:val="008A3189"/>
    <w:rsid w:val="008A319B"/>
    <w:rsid w:val="008A327C"/>
    <w:rsid w:val="008A32A5"/>
    <w:rsid w:val="008A32C8"/>
    <w:rsid w:val="008A32D7"/>
    <w:rsid w:val="008A32DF"/>
    <w:rsid w:val="008A3326"/>
    <w:rsid w:val="008A34E9"/>
    <w:rsid w:val="008A3562"/>
    <w:rsid w:val="008A3592"/>
    <w:rsid w:val="008A359B"/>
    <w:rsid w:val="008A35B3"/>
    <w:rsid w:val="008A35D8"/>
    <w:rsid w:val="008A35F6"/>
    <w:rsid w:val="008A35FB"/>
    <w:rsid w:val="008A368C"/>
    <w:rsid w:val="008A3834"/>
    <w:rsid w:val="008A386A"/>
    <w:rsid w:val="008A3929"/>
    <w:rsid w:val="008A3931"/>
    <w:rsid w:val="008A3945"/>
    <w:rsid w:val="008A3995"/>
    <w:rsid w:val="008A3A95"/>
    <w:rsid w:val="008A3B0A"/>
    <w:rsid w:val="008A3B12"/>
    <w:rsid w:val="008A3B3D"/>
    <w:rsid w:val="008A3B42"/>
    <w:rsid w:val="008A3B87"/>
    <w:rsid w:val="008A3C08"/>
    <w:rsid w:val="008A3C6B"/>
    <w:rsid w:val="008A3C6E"/>
    <w:rsid w:val="008A3DF3"/>
    <w:rsid w:val="008A3E1B"/>
    <w:rsid w:val="008A3E47"/>
    <w:rsid w:val="008A3F0B"/>
    <w:rsid w:val="008A3FC1"/>
    <w:rsid w:val="008A4042"/>
    <w:rsid w:val="008A40F6"/>
    <w:rsid w:val="008A4141"/>
    <w:rsid w:val="008A415B"/>
    <w:rsid w:val="008A4187"/>
    <w:rsid w:val="008A4191"/>
    <w:rsid w:val="008A41BD"/>
    <w:rsid w:val="008A4270"/>
    <w:rsid w:val="008A4297"/>
    <w:rsid w:val="008A432D"/>
    <w:rsid w:val="008A433E"/>
    <w:rsid w:val="008A43A3"/>
    <w:rsid w:val="008A43A4"/>
    <w:rsid w:val="008A449E"/>
    <w:rsid w:val="008A44D7"/>
    <w:rsid w:val="008A44E5"/>
    <w:rsid w:val="008A4602"/>
    <w:rsid w:val="008A4634"/>
    <w:rsid w:val="008A46AA"/>
    <w:rsid w:val="008A4754"/>
    <w:rsid w:val="008A4797"/>
    <w:rsid w:val="008A4846"/>
    <w:rsid w:val="008A4886"/>
    <w:rsid w:val="008A489B"/>
    <w:rsid w:val="008A4A40"/>
    <w:rsid w:val="008A4A7B"/>
    <w:rsid w:val="008A4AD2"/>
    <w:rsid w:val="008A4AD6"/>
    <w:rsid w:val="008A4AE8"/>
    <w:rsid w:val="008A4AFC"/>
    <w:rsid w:val="008A4B66"/>
    <w:rsid w:val="008A4BAA"/>
    <w:rsid w:val="008A4BC8"/>
    <w:rsid w:val="008A4BD3"/>
    <w:rsid w:val="008A4C33"/>
    <w:rsid w:val="008A4C65"/>
    <w:rsid w:val="008A4CFE"/>
    <w:rsid w:val="008A4D6D"/>
    <w:rsid w:val="008A4DAA"/>
    <w:rsid w:val="008A4EE3"/>
    <w:rsid w:val="008A4F5A"/>
    <w:rsid w:val="008A514C"/>
    <w:rsid w:val="008A5271"/>
    <w:rsid w:val="008A5290"/>
    <w:rsid w:val="008A52A3"/>
    <w:rsid w:val="008A52EB"/>
    <w:rsid w:val="008A5326"/>
    <w:rsid w:val="008A53AF"/>
    <w:rsid w:val="008A5454"/>
    <w:rsid w:val="008A5494"/>
    <w:rsid w:val="008A552F"/>
    <w:rsid w:val="008A5556"/>
    <w:rsid w:val="008A5592"/>
    <w:rsid w:val="008A5616"/>
    <w:rsid w:val="008A5791"/>
    <w:rsid w:val="008A57E8"/>
    <w:rsid w:val="008A5912"/>
    <w:rsid w:val="008A5965"/>
    <w:rsid w:val="008A598E"/>
    <w:rsid w:val="008A59B7"/>
    <w:rsid w:val="008A5AA2"/>
    <w:rsid w:val="008A5B21"/>
    <w:rsid w:val="008A5B4C"/>
    <w:rsid w:val="008A5BA9"/>
    <w:rsid w:val="008A5BD8"/>
    <w:rsid w:val="008A5BDB"/>
    <w:rsid w:val="008A5C05"/>
    <w:rsid w:val="008A5C11"/>
    <w:rsid w:val="008A5D51"/>
    <w:rsid w:val="008A5D56"/>
    <w:rsid w:val="008A5D8A"/>
    <w:rsid w:val="008A5D9A"/>
    <w:rsid w:val="008A5DB6"/>
    <w:rsid w:val="008A5DC1"/>
    <w:rsid w:val="008A5DE0"/>
    <w:rsid w:val="008A5E3B"/>
    <w:rsid w:val="008A5EF7"/>
    <w:rsid w:val="008A5F49"/>
    <w:rsid w:val="008A5F63"/>
    <w:rsid w:val="008A5FD3"/>
    <w:rsid w:val="008A6040"/>
    <w:rsid w:val="008A6063"/>
    <w:rsid w:val="008A60C7"/>
    <w:rsid w:val="008A60E6"/>
    <w:rsid w:val="008A6103"/>
    <w:rsid w:val="008A6112"/>
    <w:rsid w:val="008A6129"/>
    <w:rsid w:val="008A6191"/>
    <w:rsid w:val="008A619D"/>
    <w:rsid w:val="008A6273"/>
    <w:rsid w:val="008A629B"/>
    <w:rsid w:val="008A62B1"/>
    <w:rsid w:val="008A6369"/>
    <w:rsid w:val="008A64AE"/>
    <w:rsid w:val="008A64E7"/>
    <w:rsid w:val="008A658F"/>
    <w:rsid w:val="008A65CA"/>
    <w:rsid w:val="008A6610"/>
    <w:rsid w:val="008A663B"/>
    <w:rsid w:val="008A6768"/>
    <w:rsid w:val="008A67A6"/>
    <w:rsid w:val="008A6840"/>
    <w:rsid w:val="008A68A2"/>
    <w:rsid w:val="008A68B8"/>
    <w:rsid w:val="008A68BA"/>
    <w:rsid w:val="008A68ED"/>
    <w:rsid w:val="008A691F"/>
    <w:rsid w:val="008A697E"/>
    <w:rsid w:val="008A69A7"/>
    <w:rsid w:val="008A69F9"/>
    <w:rsid w:val="008A6A95"/>
    <w:rsid w:val="008A6AEC"/>
    <w:rsid w:val="008A6B37"/>
    <w:rsid w:val="008A6BC2"/>
    <w:rsid w:val="008A6C0F"/>
    <w:rsid w:val="008A6C1B"/>
    <w:rsid w:val="008A6CE5"/>
    <w:rsid w:val="008A6D35"/>
    <w:rsid w:val="008A6D83"/>
    <w:rsid w:val="008A6D8E"/>
    <w:rsid w:val="008A6D99"/>
    <w:rsid w:val="008A6E73"/>
    <w:rsid w:val="008A6F25"/>
    <w:rsid w:val="008A6FDA"/>
    <w:rsid w:val="008A6FE0"/>
    <w:rsid w:val="008A70F5"/>
    <w:rsid w:val="008A7119"/>
    <w:rsid w:val="008A7128"/>
    <w:rsid w:val="008A714E"/>
    <w:rsid w:val="008A7153"/>
    <w:rsid w:val="008A7165"/>
    <w:rsid w:val="008A7252"/>
    <w:rsid w:val="008A7255"/>
    <w:rsid w:val="008A72A2"/>
    <w:rsid w:val="008A7311"/>
    <w:rsid w:val="008A7342"/>
    <w:rsid w:val="008A735C"/>
    <w:rsid w:val="008A739D"/>
    <w:rsid w:val="008A73AD"/>
    <w:rsid w:val="008A744A"/>
    <w:rsid w:val="008A7590"/>
    <w:rsid w:val="008A75B2"/>
    <w:rsid w:val="008A75E3"/>
    <w:rsid w:val="008A75E6"/>
    <w:rsid w:val="008A7647"/>
    <w:rsid w:val="008A76AD"/>
    <w:rsid w:val="008A779F"/>
    <w:rsid w:val="008A780D"/>
    <w:rsid w:val="008A785F"/>
    <w:rsid w:val="008A78E3"/>
    <w:rsid w:val="008A78E4"/>
    <w:rsid w:val="008A7A38"/>
    <w:rsid w:val="008A7A40"/>
    <w:rsid w:val="008A7A68"/>
    <w:rsid w:val="008A7AEB"/>
    <w:rsid w:val="008A7C8F"/>
    <w:rsid w:val="008A7CAF"/>
    <w:rsid w:val="008A7CC1"/>
    <w:rsid w:val="008A7CE0"/>
    <w:rsid w:val="008A7D52"/>
    <w:rsid w:val="008A7E11"/>
    <w:rsid w:val="008A7E4A"/>
    <w:rsid w:val="008A7E62"/>
    <w:rsid w:val="008A7F32"/>
    <w:rsid w:val="008A7F69"/>
    <w:rsid w:val="008A7F73"/>
    <w:rsid w:val="008B0119"/>
    <w:rsid w:val="008B0153"/>
    <w:rsid w:val="008B018C"/>
    <w:rsid w:val="008B019D"/>
    <w:rsid w:val="008B0243"/>
    <w:rsid w:val="008B025F"/>
    <w:rsid w:val="008B0341"/>
    <w:rsid w:val="008B0356"/>
    <w:rsid w:val="008B0381"/>
    <w:rsid w:val="008B0391"/>
    <w:rsid w:val="008B03C6"/>
    <w:rsid w:val="008B046A"/>
    <w:rsid w:val="008B047D"/>
    <w:rsid w:val="008B04F1"/>
    <w:rsid w:val="008B0542"/>
    <w:rsid w:val="008B05BE"/>
    <w:rsid w:val="008B05C6"/>
    <w:rsid w:val="008B05DB"/>
    <w:rsid w:val="008B0649"/>
    <w:rsid w:val="008B0724"/>
    <w:rsid w:val="008B0852"/>
    <w:rsid w:val="008B088C"/>
    <w:rsid w:val="008B0956"/>
    <w:rsid w:val="008B0970"/>
    <w:rsid w:val="008B0989"/>
    <w:rsid w:val="008B0A18"/>
    <w:rsid w:val="008B0B48"/>
    <w:rsid w:val="008B0B63"/>
    <w:rsid w:val="008B0B9B"/>
    <w:rsid w:val="008B0C60"/>
    <w:rsid w:val="008B0CB4"/>
    <w:rsid w:val="008B0CC2"/>
    <w:rsid w:val="008B0D28"/>
    <w:rsid w:val="008B0DE4"/>
    <w:rsid w:val="008B0EEC"/>
    <w:rsid w:val="008B0F50"/>
    <w:rsid w:val="008B0FE5"/>
    <w:rsid w:val="008B1005"/>
    <w:rsid w:val="008B103C"/>
    <w:rsid w:val="008B10D1"/>
    <w:rsid w:val="008B119C"/>
    <w:rsid w:val="008B11B3"/>
    <w:rsid w:val="008B120A"/>
    <w:rsid w:val="008B125A"/>
    <w:rsid w:val="008B12A9"/>
    <w:rsid w:val="008B1307"/>
    <w:rsid w:val="008B1308"/>
    <w:rsid w:val="008B1325"/>
    <w:rsid w:val="008B1356"/>
    <w:rsid w:val="008B135E"/>
    <w:rsid w:val="008B13A2"/>
    <w:rsid w:val="008B13D0"/>
    <w:rsid w:val="008B149B"/>
    <w:rsid w:val="008B1521"/>
    <w:rsid w:val="008B160D"/>
    <w:rsid w:val="008B1646"/>
    <w:rsid w:val="008B1730"/>
    <w:rsid w:val="008B17AD"/>
    <w:rsid w:val="008B17B0"/>
    <w:rsid w:val="008B17E5"/>
    <w:rsid w:val="008B17FD"/>
    <w:rsid w:val="008B18AE"/>
    <w:rsid w:val="008B1995"/>
    <w:rsid w:val="008B1998"/>
    <w:rsid w:val="008B19DE"/>
    <w:rsid w:val="008B1A40"/>
    <w:rsid w:val="008B1A97"/>
    <w:rsid w:val="008B1ADB"/>
    <w:rsid w:val="008B1B01"/>
    <w:rsid w:val="008B1BB2"/>
    <w:rsid w:val="008B1BF1"/>
    <w:rsid w:val="008B1CBA"/>
    <w:rsid w:val="008B1D01"/>
    <w:rsid w:val="008B1D14"/>
    <w:rsid w:val="008B1D91"/>
    <w:rsid w:val="008B1DAC"/>
    <w:rsid w:val="008B1DE9"/>
    <w:rsid w:val="008B1EBA"/>
    <w:rsid w:val="008B1F74"/>
    <w:rsid w:val="008B1F83"/>
    <w:rsid w:val="008B1F94"/>
    <w:rsid w:val="008B203A"/>
    <w:rsid w:val="008B209E"/>
    <w:rsid w:val="008B2171"/>
    <w:rsid w:val="008B21DE"/>
    <w:rsid w:val="008B21EB"/>
    <w:rsid w:val="008B21F6"/>
    <w:rsid w:val="008B21FA"/>
    <w:rsid w:val="008B221B"/>
    <w:rsid w:val="008B22AC"/>
    <w:rsid w:val="008B234E"/>
    <w:rsid w:val="008B252C"/>
    <w:rsid w:val="008B2573"/>
    <w:rsid w:val="008B2599"/>
    <w:rsid w:val="008B25B3"/>
    <w:rsid w:val="008B2614"/>
    <w:rsid w:val="008B2615"/>
    <w:rsid w:val="008B2618"/>
    <w:rsid w:val="008B26CE"/>
    <w:rsid w:val="008B2771"/>
    <w:rsid w:val="008B2798"/>
    <w:rsid w:val="008B27D9"/>
    <w:rsid w:val="008B2819"/>
    <w:rsid w:val="008B2841"/>
    <w:rsid w:val="008B2844"/>
    <w:rsid w:val="008B2876"/>
    <w:rsid w:val="008B291B"/>
    <w:rsid w:val="008B29C4"/>
    <w:rsid w:val="008B2B12"/>
    <w:rsid w:val="008B2B59"/>
    <w:rsid w:val="008B2B60"/>
    <w:rsid w:val="008B2B92"/>
    <w:rsid w:val="008B2BEA"/>
    <w:rsid w:val="008B2C27"/>
    <w:rsid w:val="008B2C75"/>
    <w:rsid w:val="008B2D5E"/>
    <w:rsid w:val="008B2DD6"/>
    <w:rsid w:val="008B2DEA"/>
    <w:rsid w:val="008B2DF0"/>
    <w:rsid w:val="008B2E70"/>
    <w:rsid w:val="008B2F70"/>
    <w:rsid w:val="008B3032"/>
    <w:rsid w:val="008B3053"/>
    <w:rsid w:val="008B3084"/>
    <w:rsid w:val="008B308C"/>
    <w:rsid w:val="008B3095"/>
    <w:rsid w:val="008B309C"/>
    <w:rsid w:val="008B30BD"/>
    <w:rsid w:val="008B31D9"/>
    <w:rsid w:val="008B31F8"/>
    <w:rsid w:val="008B3232"/>
    <w:rsid w:val="008B3263"/>
    <w:rsid w:val="008B32A1"/>
    <w:rsid w:val="008B32B0"/>
    <w:rsid w:val="008B32D7"/>
    <w:rsid w:val="008B33A2"/>
    <w:rsid w:val="008B3419"/>
    <w:rsid w:val="008B3498"/>
    <w:rsid w:val="008B3531"/>
    <w:rsid w:val="008B3718"/>
    <w:rsid w:val="008B377D"/>
    <w:rsid w:val="008B3805"/>
    <w:rsid w:val="008B3824"/>
    <w:rsid w:val="008B38F0"/>
    <w:rsid w:val="008B38F5"/>
    <w:rsid w:val="008B3931"/>
    <w:rsid w:val="008B3960"/>
    <w:rsid w:val="008B3986"/>
    <w:rsid w:val="008B3998"/>
    <w:rsid w:val="008B3A08"/>
    <w:rsid w:val="008B3A26"/>
    <w:rsid w:val="008B3A8B"/>
    <w:rsid w:val="008B3BF0"/>
    <w:rsid w:val="008B3DA4"/>
    <w:rsid w:val="008B3E00"/>
    <w:rsid w:val="008B3F71"/>
    <w:rsid w:val="008B3FF2"/>
    <w:rsid w:val="008B4033"/>
    <w:rsid w:val="008B4069"/>
    <w:rsid w:val="008B406C"/>
    <w:rsid w:val="008B41CA"/>
    <w:rsid w:val="008B41F4"/>
    <w:rsid w:val="008B4308"/>
    <w:rsid w:val="008B4320"/>
    <w:rsid w:val="008B4389"/>
    <w:rsid w:val="008B43C4"/>
    <w:rsid w:val="008B4421"/>
    <w:rsid w:val="008B44E1"/>
    <w:rsid w:val="008B44F4"/>
    <w:rsid w:val="008B452B"/>
    <w:rsid w:val="008B454D"/>
    <w:rsid w:val="008B45C6"/>
    <w:rsid w:val="008B45E3"/>
    <w:rsid w:val="008B4601"/>
    <w:rsid w:val="008B467B"/>
    <w:rsid w:val="008B46CC"/>
    <w:rsid w:val="008B4714"/>
    <w:rsid w:val="008B476C"/>
    <w:rsid w:val="008B477D"/>
    <w:rsid w:val="008B4790"/>
    <w:rsid w:val="008B485C"/>
    <w:rsid w:val="008B486D"/>
    <w:rsid w:val="008B48EC"/>
    <w:rsid w:val="008B4952"/>
    <w:rsid w:val="008B4957"/>
    <w:rsid w:val="008B4A1F"/>
    <w:rsid w:val="008B4A50"/>
    <w:rsid w:val="008B4A90"/>
    <w:rsid w:val="008B4B5F"/>
    <w:rsid w:val="008B4B74"/>
    <w:rsid w:val="008B4B9C"/>
    <w:rsid w:val="008B4BA1"/>
    <w:rsid w:val="008B4BA5"/>
    <w:rsid w:val="008B4BCF"/>
    <w:rsid w:val="008B4BF0"/>
    <w:rsid w:val="008B4C67"/>
    <w:rsid w:val="008B4D17"/>
    <w:rsid w:val="008B4D19"/>
    <w:rsid w:val="008B4D5E"/>
    <w:rsid w:val="008B4E10"/>
    <w:rsid w:val="008B4EA1"/>
    <w:rsid w:val="008B4EEF"/>
    <w:rsid w:val="008B4F74"/>
    <w:rsid w:val="008B4FD6"/>
    <w:rsid w:val="008B5075"/>
    <w:rsid w:val="008B508B"/>
    <w:rsid w:val="008B5153"/>
    <w:rsid w:val="008B51DE"/>
    <w:rsid w:val="008B5210"/>
    <w:rsid w:val="008B5277"/>
    <w:rsid w:val="008B5281"/>
    <w:rsid w:val="008B5287"/>
    <w:rsid w:val="008B52A4"/>
    <w:rsid w:val="008B52B8"/>
    <w:rsid w:val="008B52BD"/>
    <w:rsid w:val="008B52C8"/>
    <w:rsid w:val="008B548E"/>
    <w:rsid w:val="008B5565"/>
    <w:rsid w:val="008B562A"/>
    <w:rsid w:val="008B565D"/>
    <w:rsid w:val="008B56E0"/>
    <w:rsid w:val="008B5760"/>
    <w:rsid w:val="008B57D2"/>
    <w:rsid w:val="008B589F"/>
    <w:rsid w:val="008B58DA"/>
    <w:rsid w:val="008B5971"/>
    <w:rsid w:val="008B59AD"/>
    <w:rsid w:val="008B5A22"/>
    <w:rsid w:val="008B5A47"/>
    <w:rsid w:val="008B5A77"/>
    <w:rsid w:val="008B5AA8"/>
    <w:rsid w:val="008B5B1F"/>
    <w:rsid w:val="008B5BD8"/>
    <w:rsid w:val="008B5CE9"/>
    <w:rsid w:val="008B5D27"/>
    <w:rsid w:val="008B5DD7"/>
    <w:rsid w:val="008B5DFE"/>
    <w:rsid w:val="008B5E22"/>
    <w:rsid w:val="008B5EDD"/>
    <w:rsid w:val="008B5F08"/>
    <w:rsid w:val="008B5F87"/>
    <w:rsid w:val="008B5F9B"/>
    <w:rsid w:val="008B5FCB"/>
    <w:rsid w:val="008B5FD5"/>
    <w:rsid w:val="008B6011"/>
    <w:rsid w:val="008B60F4"/>
    <w:rsid w:val="008B61E1"/>
    <w:rsid w:val="008B6248"/>
    <w:rsid w:val="008B6468"/>
    <w:rsid w:val="008B6578"/>
    <w:rsid w:val="008B6620"/>
    <w:rsid w:val="008B6637"/>
    <w:rsid w:val="008B66C6"/>
    <w:rsid w:val="008B66C9"/>
    <w:rsid w:val="008B66E4"/>
    <w:rsid w:val="008B6749"/>
    <w:rsid w:val="008B674A"/>
    <w:rsid w:val="008B677E"/>
    <w:rsid w:val="008B67B2"/>
    <w:rsid w:val="008B67F7"/>
    <w:rsid w:val="008B68FF"/>
    <w:rsid w:val="008B69BB"/>
    <w:rsid w:val="008B6A1F"/>
    <w:rsid w:val="008B6A35"/>
    <w:rsid w:val="008B6AC8"/>
    <w:rsid w:val="008B6C34"/>
    <w:rsid w:val="008B6C3A"/>
    <w:rsid w:val="008B6C46"/>
    <w:rsid w:val="008B6E14"/>
    <w:rsid w:val="008B6E39"/>
    <w:rsid w:val="008B6EBE"/>
    <w:rsid w:val="008B6ED1"/>
    <w:rsid w:val="008B6F2A"/>
    <w:rsid w:val="008B6F89"/>
    <w:rsid w:val="008B6FBD"/>
    <w:rsid w:val="008B7016"/>
    <w:rsid w:val="008B710A"/>
    <w:rsid w:val="008B71DB"/>
    <w:rsid w:val="008B71FB"/>
    <w:rsid w:val="008B7249"/>
    <w:rsid w:val="008B724B"/>
    <w:rsid w:val="008B7277"/>
    <w:rsid w:val="008B72D8"/>
    <w:rsid w:val="008B7329"/>
    <w:rsid w:val="008B7366"/>
    <w:rsid w:val="008B73F9"/>
    <w:rsid w:val="008B744F"/>
    <w:rsid w:val="008B7457"/>
    <w:rsid w:val="008B7458"/>
    <w:rsid w:val="008B7520"/>
    <w:rsid w:val="008B7523"/>
    <w:rsid w:val="008B770A"/>
    <w:rsid w:val="008B779D"/>
    <w:rsid w:val="008B77F6"/>
    <w:rsid w:val="008B7822"/>
    <w:rsid w:val="008B784B"/>
    <w:rsid w:val="008B786F"/>
    <w:rsid w:val="008B7898"/>
    <w:rsid w:val="008B78F9"/>
    <w:rsid w:val="008B7923"/>
    <w:rsid w:val="008B7939"/>
    <w:rsid w:val="008B7977"/>
    <w:rsid w:val="008B79E0"/>
    <w:rsid w:val="008B7AB7"/>
    <w:rsid w:val="008B7B06"/>
    <w:rsid w:val="008B7B93"/>
    <w:rsid w:val="008B7B9D"/>
    <w:rsid w:val="008B7BB0"/>
    <w:rsid w:val="008B7D5C"/>
    <w:rsid w:val="008B7D8F"/>
    <w:rsid w:val="008B7DBE"/>
    <w:rsid w:val="008B7DE8"/>
    <w:rsid w:val="008B7E71"/>
    <w:rsid w:val="008B7E98"/>
    <w:rsid w:val="008B7EF8"/>
    <w:rsid w:val="008B7F0B"/>
    <w:rsid w:val="008B7F14"/>
    <w:rsid w:val="008B7F49"/>
    <w:rsid w:val="008B7F69"/>
    <w:rsid w:val="008B7F6A"/>
    <w:rsid w:val="008B7F9F"/>
    <w:rsid w:val="008B7FC5"/>
    <w:rsid w:val="008B7FF2"/>
    <w:rsid w:val="008C004E"/>
    <w:rsid w:val="008C0066"/>
    <w:rsid w:val="008C007F"/>
    <w:rsid w:val="008C0119"/>
    <w:rsid w:val="008C0170"/>
    <w:rsid w:val="008C018C"/>
    <w:rsid w:val="008C01A3"/>
    <w:rsid w:val="008C027D"/>
    <w:rsid w:val="008C02C7"/>
    <w:rsid w:val="008C034E"/>
    <w:rsid w:val="008C0390"/>
    <w:rsid w:val="008C0442"/>
    <w:rsid w:val="008C0487"/>
    <w:rsid w:val="008C0495"/>
    <w:rsid w:val="008C049F"/>
    <w:rsid w:val="008C04BB"/>
    <w:rsid w:val="008C0504"/>
    <w:rsid w:val="008C0526"/>
    <w:rsid w:val="008C0598"/>
    <w:rsid w:val="008C0639"/>
    <w:rsid w:val="008C0683"/>
    <w:rsid w:val="008C0700"/>
    <w:rsid w:val="008C0759"/>
    <w:rsid w:val="008C075E"/>
    <w:rsid w:val="008C07BC"/>
    <w:rsid w:val="008C07F8"/>
    <w:rsid w:val="008C0827"/>
    <w:rsid w:val="008C0887"/>
    <w:rsid w:val="008C08BC"/>
    <w:rsid w:val="008C0943"/>
    <w:rsid w:val="008C0987"/>
    <w:rsid w:val="008C0988"/>
    <w:rsid w:val="008C0B2C"/>
    <w:rsid w:val="008C0B4F"/>
    <w:rsid w:val="008C0BD7"/>
    <w:rsid w:val="008C0BEC"/>
    <w:rsid w:val="008C0BFA"/>
    <w:rsid w:val="008C0C09"/>
    <w:rsid w:val="008C0CBE"/>
    <w:rsid w:val="008C0E43"/>
    <w:rsid w:val="008C0EB2"/>
    <w:rsid w:val="008C0F00"/>
    <w:rsid w:val="008C1096"/>
    <w:rsid w:val="008C112E"/>
    <w:rsid w:val="008C1183"/>
    <w:rsid w:val="008C118C"/>
    <w:rsid w:val="008C130A"/>
    <w:rsid w:val="008C140B"/>
    <w:rsid w:val="008C141D"/>
    <w:rsid w:val="008C144E"/>
    <w:rsid w:val="008C14C0"/>
    <w:rsid w:val="008C15ED"/>
    <w:rsid w:val="008C167B"/>
    <w:rsid w:val="008C170B"/>
    <w:rsid w:val="008C1798"/>
    <w:rsid w:val="008C179F"/>
    <w:rsid w:val="008C1821"/>
    <w:rsid w:val="008C18B6"/>
    <w:rsid w:val="008C18C0"/>
    <w:rsid w:val="008C1928"/>
    <w:rsid w:val="008C198C"/>
    <w:rsid w:val="008C19A1"/>
    <w:rsid w:val="008C1A45"/>
    <w:rsid w:val="008C1AC0"/>
    <w:rsid w:val="008C1AC3"/>
    <w:rsid w:val="008C1B5A"/>
    <w:rsid w:val="008C1C17"/>
    <w:rsid w:val="008C1C5E"/>
    <w:rsid w:val="008C1CAE"/>
    <w:rsid w:val="008C1D3E"/>
    <w:rsid w:val="008C1D63"/>
    <w:rsid w:val="008C1D88"/>
    <w:rsid w:val="008C1D93"/>
    <w:rsid w:val="008C1E9B"/>
    <w:rsid w:val="008C1EC5"/>
    <w:rsid w:val="008C1F00"/>
    <w:rsid w:val="008C1F17"/>
    <w:rsid w:val="008C1F59"/>
    <w:rsid w:val="008C1F66"/>
    <w:rsid w:val="008C1F85"/>
    <w:rsid w:val="008C1FA7"/>
    <w:rsid w:val="008C1FBF"/>
    <w:rsid w:val="008C1FC0"/>
    <w:rsid w:val="008C1FE9"/>
    <w:rsid w:val="008C2117"/>
    <w:rsid w:val="008C2243"/>
    <w:rsid w:val="008C226B"/>
    <w:rsid w:val="008C22FF"/>
    <w:rsid w:val="008C2307"/>
    <w:rsid w:val="008C232F"/>
    <w:rsid w:val="008C2383"/>
    <w:rsid w:val="008C23A3"/>
    <w:rsid w:val="008C23B5"/>
    <w:rsid w:val="008C23D0"/>
    <w:rsid w:val="008C248A"/>
    <w:rsid w:val="008C2544"/>
    <w:rsid w:val="008C2555"/>
    <w:rsid w:val="008C2558"/>
    <w:rsid w:val="008C2599"/>
    <w:rsid w:val="008C25DA"/>
    <w:rsid w:val="008C2631"/>
    <w:rsid w:val="008C265E"/>
    <w:rsid w:val="008C2776"/>
    <w:rsid w:val="008C2812"/>
    <w:rsid w:val="008C2815"/>
    <w:rsid w:val="008C2825"/>
    <w:rsid w:val="008C28DC"/>
    <w:rsid w:val="008C2952"/>
    <w:rsid w:val="008C295E"/>
    <w:rsid w:val="008C299E"/>
    <w:rsid w:val="008C2A18"/>
    <w:rsid w:val="008C2B1B"/>
    <w:rsid w:val="008C2B4A"/>
    <w:rsid w:val="008C2B91"/>
    <w:rsid w:val="008C2BFA"/>
    <w:rsid w:val="008C2CAE"/>
    <w:rsid w:val="008C2D26"/>
    <w:rsid w:val="008C2D6F"/>
    <w:rsid w:val="008C2D79"/>
    <w:rsid w:val="008C2E14"/>
    <w:rsid w:val="008C2EF5"/>
    <w:rsid w:val="008C2F7E"/>
    <w:rsid w:val="008C2F90"/>
    <w:rsid w:val="008C2FAE"/>
    <w:rsid w:val="008C2FD3"/>
    <w:rsid w:val="008C304E"/>
    <w:rsid w:val="008C30B1"/>
    <w:rsid w:val="008C30F4"/>
    <w:rsid w:val="008C3114"/>
    <w:rsid w:val="008C3296"/>
    <w:rsid w:val="008C3300"/>
    <w:rsid w:val="008C3310"/>
    <w:rsid w:val="008C3347"/>
    <w:rsid w:val="008C3354"/>
    <w:rsid w:val="008C3371"/>
    <w:rsid w:val="008C3415"/>
    <w:rsid w:val="008C347F"/>
    <w:rsid w:val="008C35B8"/>
    <w:rsid w:val="008C3629"/>
    <w:rsid w:val="008C366C"/>
    <w:rsid w:val="008C3672"/>
    <w:rsid w:val="008C367F"/>
    <w:rsid w:val="008C3705"/>
    <w:rsid w:val="008C3727"/>
    <w:rsid w:val="008C373C"/>
    <w:rsid w:val="008C37A5"/>
    <w:rsid w:val="008C37CC"/>
    <w:rsid w:val="008C37D3"/>
    <w:rsid w:val="008C3885"/>
    <w:rsid w:val="008C38BB"/>
    <w:rsid w:val="008C38D2"/>
    <w:rsid w:val="008C3921"/>
    <w:rsid w:val="008C39EB"/>
    <w:rsid w:val="008C3A1E"/>
    <w:rsid w:val="008C3A6D"/>
    <w:rsid w:val="008C3ADD"/>
    <w:rsid w:val="008C3B55"/>
    <w:rsid w:val="008C3BD7"/>
    <w:rsid w:val="008C3C66"/>
    <w:rsid w:val="008C3CE0"/>
    <w:rsid w:val="008C3D65"/>
    <w:rsid w:val="008C3DA0"/>
    <w:rsid w:val="008C3F35"/>
    <w:rsid w:val="008C3FE2"/>
    <w:rsid w:val="008C3FF0"/>
    <w:rsid w:val="008C4005"/>
    <w:rsid w:val="008C403D"/>
    <w:rsid w:val="008C40BE"/>
    <w:rsid w:val="008C4205"/>
    <w:rsid w:val="008C4254"/>
    <w:rsid w:val="008C44B8"/>
    <w:rsid w:val="008C44C5"/>
    <w:rsid w:val="008C44C6"/>
    <w:rsid w:val="008C44F9"/>
    <w:rsid w:val="008C45CC"/>
    <w:rsid w:val="008C47EE"/>
    <w:rsid w:val="008C4831"/>
    <w:rsid w:val="008C48D9"/>
    <w:rsid w:val="008C4907"/>
    <w:rsid w:val="008C49ED"/>
    <w:rsid w:val="008C4A98"/>
    <w:rsid w:val="008C4ACA"/>
    <w:rsid w:val="008C4B1E"/>
    <w:rsid w:val="008C4B63"/>
    <w:rsid w:val="008C4B65"/>
    <w:rsid w:val="008C4B9B"/>
    <w:rsid w:val="008C4C13"/>
    <w:rsid w:val="008C4CE4"/>
    <w:rsid w:val="008C4D80"/>
    <w:rsid w:val="008C4D8C"/>
    <w:rsid w:val="008C4DE9"/>
    <w:rsid w:val="008C4E4C"/>
    <w:rsid w:val="008C4EE0"/>
    <w:rsid w:val="008C4EF6"/>
    <w:rsid w:val="008C5066"/>
    <w:rsid w:val="008C50A0"/>
    <w:rsid w:val="008C50EB"/>
    <w:rsid w:val="008C5197"/>
    <w:rsid w:val="008C51C5"/>
    <w:rsid w:val="008C523F"/>
    <w:rsid w:val="008C527B"/>
    <w:rsid w:val="008C53D6"/>
    <w:rsid w:val="008C541C"/>
    <w:rsid w:val="008C5442"/>
    <w:rsid w:val="008C550C"/>
    <w:rsid w:val="008C5669"/>
    <w:rsid w:val="008C57C0"/>
    <w:rsid w:val="008C581E"/>
    <w:rsid w:val="008C5856"/>
    <w:rsid w:val="008C58AA"/>
    <w:rsid w:val="008C58E8"/>
    <w:rsid w:val="008C5927"/>
    <w:rsid w:val="008C592B"/>
    <w:rsid w:val="008C59C2"/>
    <w:rsid w:val="008C59FB"/>
    <w:rsid w:val="008C5A04"/>
    <w:rsid w:val="008C5A07"/>
    <w:rsid w:val="008C5A89"/>
    <w:rsid w:val="008C5AEE"/>
    <w:rsid w:val="008C5D0F"/>
    <w:rsid w:val="008C5F55"/>
    <w:rsid w:val="008C5F69"/>
    <w:rsid w:val="008C5FD2"/>
    <w:rsid w:val="008C5FD7"/>
    <w:rsid w:val="008C6039"/>
    <w:rsid w:val="008C611F"/>
    <w:rsid w:val="008C6206"/>
    <w:rsid w:val="008C621B"/>
    <w:rsid w:val="008C6342"/>
    <w:rsid w:val="008C63B6"/>
    <w:rsid w:val="008C63BF"/>
    <w:rsid w:val="008C6416"/>
    <w:rsid w:val="008C64CC"/>
    <w:rsid w:val="008C650B"/>
    <w:rsid w:val="008C65B5"/>
    <w:rsid w:val="008C66E1"/>
    <w:rsid w:val="008C6739"/>
    <w:rsid w:val="008C6798"/>
    <w:rsid w:val="008C67C2"/>
    <w:rsid w:val="008C67D4"/>
    <w:rsid w:val="008C6800"/>
    <w:rsid w:val="008C6836"/>
    <w:rsid w:val="008C688F"/>
    <w:rsid w:val="008C68A3"/>
    <w:rsid w:val="008C68DF"/>
    <w:rsid w:val="008C69AC"/>
    <w:rsid w:val="008C69D8"/>
    <w:rsid w:val="008C69FE"/>
    <w:rsid w:val="008C6A0E"/>
    <w:rsid w:val="008C6A9E"/>
    <w:rsid w:val="008C6AFF"/>
    <w:rsid w:val="008C6B33"/>
    <w:rsid w:val="008C6B66"/>
    <w:rsid w:val="008C6BBE"/>
    <w:rsid w:val="008C6C8C"/>
    <w:rsid w:val="008C6C90"/>
    <w:rsid w:val="008C6D2D"/>
    <w:rsid w:val="008C6EA1"/>
    <w:rsid w:val="008C6F0D"/>
    <w:rsid w:val="008C6F37"/>
    <w:rsid w:val="008C6F86"/>
    <w:rsid w:val="008C6FBC"/>
    <w:rsid w:val="008C7000"/>
    <w:rsid w:val="008C7014"/>
    <w:rsid w:val="008C70D7"/>
    <w:rsid w:val="008C71CE"/>
    <w:rsid w:val="008C72AC"/>
    <w:rsid w:val="008C7331"/>
    <w:rsid w:val="008C7335"/>
    <w:rsid w:val="008C7352"/>
    <w:rsid w:val="008C739F"/>
    <w:rsid w:val="008C73E2"/>
    <w:rsid w:val="008C73EE"/>
    <w:rsid w:val="008C744D"/>
    <w:rsid w:val="008C74CC"/>
    <w:rsid w:val="008C7562"/>
    <w:rsid w:val="008C7578"/>
    <w:rsid w:val="008C7605"/>
    <w:rsid w:val="008C7886"/>
    <w:rsid w:val="008C78B2"/>
    <w:rsid w:val="008C7914"/>
    <w:rsid w:val="008C7ADC"/>
    <w:rsid w:val="008C7B2A"/>
    <w:rsid w:val="008C7B54"/>
    <w:rsid w:val="008C7BC6"/>
    <w:rsid w:val="008C7BC8"/>
    <w:rsid w:val="008C7C67"/>
    <w:rsid w:val="008C7CA5"/>
    <w:rsid w:val="008C7D34"/>
    <w:rsid w:val="008C7D9F"/>
    <w:rsid w:val="008C7E58"/>
    <w:rsid w:val="008C7E75"/>
    <w:rsid w:val="008C7EE4"/>
    <w:rsid w:val="008C7F06"/>
    <w:rsid w:val="008C7F31"/>
    <w:rsid w:val="008C7F60"/>
    <w:rsid w:val="008C7F81"/>
    <w:rsid w:val="008C7F9A"/>
    <w:rsid w:val="008D0005"/>
    <w:rsid w:val="008D0065"/>
    <w:rsid w:val="008D0089"/>
    <w:rsid w:val="008D00CA"/>
    <w:rsid w:val="008D0168"/>
    <w:rsid w:val="008D017B"/>
    <w:rsid w:val="008D0202"/>
    <w:rsid w:val="008D022C"/>
    <w:rsid w:val="008D03E2"/>
    <w:rsid w:val="008D04DA"/>
    <w:rsid w:val="008D0596"/>
    <w:rsid w:val="008D063C"/>
    <w:rsid w:val="008D064F"/>
    <w:rsid w:val="008D068F"/>
    <w:rsid w:val="008D06C3"/>
    <w:rsid w:val="008D06EF"/>
    <w:rsid w:val="008D078E"/>
    <w:rsid w:val="008D07CA"/>
    <w:rsid w:val="008D085E"/>
    <w:rsid w:val="008D08FA"/>
    <w:rsid w:val="008D094E"/>
    <w:rsid w:val="008D0A63"/>
    <w:rsid w:val="008D0AA3"/>
    <w:rsid w:val="008D0AF0"/>
    <w:rsid w:val="008D0B62"/>
    <w:rsid w:val="008D0B7F"/>
    <w:rsid w:val="008D0BFB"/>
    <w:rsid w:val="008D0C25"/>
    <w:rsid w:val="008D0CA5"/>
    <w:rsid w:val="008D0CB9"/>
    <w:rsid w:val="008D0CDB"/>
    <w:rsid w:val="008D0CF0"/>
    <w:rsid w:val="008D0D08"/>
    <w:rsid w:val="008D0D89"/>
    <w:rsid w:val="008D0D9B"/>
    <w:rsid w:val="008D0E71"/>
    <w:rsid w:val="008D0F09"/>
    <w:rsid w:val="008D0F78"/>
    <w:rsid w:val="008D0FEF"/>
    <w:rsid w:val="008D1028"/>
    <w:rsid w:val="008D10C9"/>
    <w:rsid w:val="008D10E2"/>
    <w:rsid w:val="008D1119"/>
    <w:rsid w:val="008D1205"/>
    <w:rsid w:val="008D125C"/>
    <w:rsid w:val="008D1270"/>
    <w:rsid w:val="008D131F"/>
    <w:rsid w:val="008D1337"/>
    <w:rsid w:val="008D1397"/>
    <w:rsid w:val="008D139C"/>
    <w:rsid w:val="008D13A9"/>
    <w:rsid w:val="008D140F"/>
    <w:rsid w:val="008D141C"/>
    <w:rsid w:val="008D143A"/>
    <w:rsid w:val="008D161B"/>
    <w:rsid w:val="008D16BD"/>
    <w:rsid w:val="008D16F1"/>
    <w:rsid w:val="008D1756"/>
    <w:rsid w:val="008D175A"/>
    <w:rsid w:val="008D17AF"/>
    <w:rsid w:val="008D1819"/>
    <w:rsid w:val="008D1932"/>
    <w:rsid w:val="008D1978"/>
    <w:rsid w:val="008D199B"/>
    <w:rsid w:val="008D19F9"/>
    <w:rsid w:val="008D1A2C"/>
    <w:rsid w:val="008D1AB5"/>
    <w:rsid w:val="008D1B30"/>
    <w:rsid w:val="008D1BE2"/>
    <w:rsid w:val="008D1BEB"/>
    <w:rsid w:val="008D1BFD"/>
    <w:rsid w:val="008D1DB9"/>
    <w:rsid w:val="008D1E0E"/>
    <w:rsid w:val="008D1E6F"/>
    <w:rsid w:val="008D1E86"/>
    <w:rsid w:val="008D1F26"/>
    <w:rsid w:val="008D1F2F"/>
    <w:rsid w:val="008D1F31"/>
    <w:rsid w:val="008D1FEC"/>
    <w:rsid w:val="008D205C"/>
    <w:rsid w:val="008D207A"/>
    <w:rsid w:val="008D2095"/>
    <w:rsid w:val="008D20B3"/>
    <w:rsid w:val="008D20CC"/>
    <w:rsid w:val="008D20D9"/>
    <w:rsid w:val="008D20E9"/>
    <w:rsid w:val="008D20F4"/>
    <w:rsid w:val="008D2200"/>
    <w:rsid w:val="008D22AE"/>
    <w:rsid w:val="008D22CF"/>
    <w:rsid w:val="008D2310"/>
    <w:rsid w:val="008D235E"/>
    <w:rsid w:val="008D2361"/>
    <w:rsid w:val="008D239D"/>
    <w:rsid w:val="008D23CF"/>
    <w:rsid w:val="008D23DA"/>
    <w:rsid w:val="008D243F"/>
    <w:rsid w:val="008D249B"/>
    <w:rsid w:val="008D24F2"/>
    <w:rsid w:val="008D2535"/>
    <w:rsid w:val="008D2665"/>
    <w:rsid w:val="008D2688"/>
    <w:rsid w:val="008D269A"/>
    <w:rsid w:val="008D269B"/>
    <w:rsid w:val="008D26A9"/>
    <w:rsid w:val="008D2787"/>
    <w:rsid w:val="008D27EB"/>
    <w:rsid w:val="008D29A5"/>
    <w:rsid w:val="008D2A83"/>
    <w:rsid w:val="008D2A8D"/>
    <w:rsid w:val="008D2AC8"/>
    <w:rsid w:val="008D2B59"/>
    <w:rsid w:val="008D2C71"/>
    <w:rsid w:val="008D2D16"/>
    <w:rsid w:val="008D2D19"/>
    <w:rsid w:val="008D2D37"/>
    <w:rsid w:val="008D2D58"/>
    <w:rsid w:val="008D2DE0"/>
    <w:rsid w:val="008D2DFB"/>
    <w:rsid w:val="008D2EA2"/>
    <w:rsid w:val="008D2EB4"/>
    <w:rsid w:val="008D2EFA"/>
    <w:rsid w:val="008D2F08"/>
    <w:rsid w:val="008D2FBA"/>
    <w:rsid w:val="008D3031"/>
    <w:rsid w:val="008D307B"/>
    <w:rsid w:val="008D308D"/>
    <w:rsid w:val="008D309D"/>
    <w:rsid w:val="008D30BC"/>
    <w:rsid w:val="008D3162"/>
    <w:rsid w:val="008D31F0"/>
    <w:rsid w:val="008D3220"/>
    <w:rsid w:val="008D3293"/>
    <w:rsid w:val="008D3380"/>
    <w:rsid w:val="008D339A"/>
    <w:rsid w:val="008D3434"/>
    <w:rsid w:val="008D3451"/>
    <w:rsid w:val="008D34F5"/>
    <w:rsid w:val="008D352F"/>
    <w:rsid w:val="008D366D"/>
    <w:rsid w:val="008D3691"/>
    <w:rsid w:val="008D369C"/>
    <w:rsid w:val="008D375B"/>
    <w:rsid w:val="008D379C"/>
    <w:rsid w:val="008D37E5"/>
    <w:rsid w:val="008D37FD"/>
    <w:rsid w:val="008D388E"/>
    <w:rsid w:val="008D38FD"/>
    <w:rsid w:val="008D3941"/>
    <w:rsid w:val="008D3985"/>
    <w:rsid w:val="008D3995"/>
    <w:rsid w:val="008D39B0"/>
    <w:rsid w:val="008D3A73"/>
    <w:rsid w:val="008D3A86"/>
    <w:rsid w:val="008D3B24"/>
    <w:rsid w:val="008D3BB8"/>
    <w:rsid w:val="008D3C1C"/>
    <w:rsid w:val="008D3C1D"/>
    <w:rsid w:val="008D3C50"/>
    <w:rsid w:val="008D3DE9"/>
    <w:rsid w:val="008D3E8C"/>
    <w:rsid w:val="008D3EA5"/>
    <w:rsid w:val="008D3F80"/>
    <w:rsid w:val="008D3FDE"/>
    <w:rsid w:val="008D404D"/>
    <w:rsid w:val="008D40A8"/>
    <w:rsid w:val="008D40E9"/>
    <w:rsid w:val="008D4124"/>
    <w:rsid w:val="008D416E"/>
    <w:rsid w:val="008D4174"/>
    <w:rsid w:val="008D41BF"/>
    <w:rsid w:val="008D430C"/>
    <w:rsid w:val="008D4310"/>
    <w:rsid w:val="008D4313"/>
    <w:rsid w:val="008D4420"/>
    <w:rsid w:val="008D4431"/>
    <w:rsid w:val="008D452E"/>
    <w:rsid w:val="008D456A"/>
    <w:rsid w:val="008D45A1"/>
    <w:rsid w:val="008D4613"/>
    <w:rsid w:val="008D4618"/>
    <w:rsid w:val="008D4621"/>
    <w:rsid w:val="008D46F0"/>
    <w:rsid w:val="008D47BE"/>
    <w:rsid w:val="008D47F8"/>
    <w:rsid w:val="008D480B"/>
    <w:rsid w:val="008D482A"/>
    <w:rsid w:val="008D488B"/>
    <w:rsid w:val="008D488F"/>
    <w:rsid w:val="008D48BD"/>
    <w:rsid w:val="008D4936"/>
    <w:rsid w:val="008D4A3F"/>
    <w:rsid w:val="008D4A9F"/>
    <w:rsid w:val="008D4B55"/>
    <w:rsid w:val="008D4B5E"/>
    <w:rsid w:val="008D4BA3"/>
    <w:rsid w:val="008D4BA4"/>
    <w:rsid w:val="008D4BDC"/>
    <w:rsid w:val="008D4CAA"/>
    <w:rsid w:val="008D4CC3"/>
    <w:rsid w:val="008D4CD0"/>
    <w:rsid w:val="008D4CE2"/>
    <w:rsid w:val="008D4D01"/>
    <w:rsid w:val="008D4D48"/>
    <w:rsid w:val="008D4DB6"/>
    <w:rsid w:val="008D4DF9"/>
    <w:rsid w:val="008D4E13"/>
    <w:rsid w:val="008D4E3E"/>
    <w:rsid w:val="008D4EBA"/>
    <w:rsid w:val="008D5026"/>
    <w:rsid w:val="008D50C2"/>
    <w:rsid w:val="008D50DE"/>
    <w:rsid w:val="008D513F"/>
    <w:rsid w:val="008D517C"/>
    <w:rsid w:val="008D51D3"/>
    <w:rsid w:val="008D5215"/>
    <w:rsid w:val="008D5258"/>
    <w:rsid w:val="008D5276"/>
    <w:rsid w:val="008D5299"/>
    <w:rsid w:val="008D52AA"/>
    <w:rsid w:val="008D52D8"/>
    <w:rsid w:val="008D52EA"/>
    <w:rsid w:val="008D5312"/>
    <w:rsid w:val="008D5374"/>
    <w:rsid w:val="008D53B2"/>
    <w:rsid w:val="008D53E3"/>
    <w:rsid w:val="008D5442"/>
    <w:rsid w:val="008D5476"/>
    <w:rsid w:val="008D5530"/>
    <w:rsid w:val="008D5535"/>
    <w:rsid w:val="008D5630"/>
    <w:rsid w:val="008D566A"/>
    <w:rsid w:val="008D5688"/>
    <w:rsid w:val="008D5736"/>
    <w:rsid w:val="008D5751"/>
    <w:rsid w:val="008D57B0"/>
    <w:rsid w:val="008D5917"/>
    <w:rsid w:val="008D591C"/>
    <w:rsid w:val="008D593A"/>
    <w:rsid w:val="008D596D"/>
    <w:rsid w:val="008D59EC"/>
    <w:rsid w:val="008D5AD2"/>
    <w:rsid w:val="008D5AD9"/>
    <w:rsid w:val="008D5AF2"/>
    <w:rsid w:val="008D5B5E"/>
    <w:rsid w:val="008D5B80"/>
    <w:rsid w:val="008D5BFD"/>
    <w:rsid w:val="008D5C24"/>
    <w:rsid w:val="008D5C87"/>
    <w:rsid w:val="008D5CAC"/>
    <w:rsid w:val="008D5CB7"/>
    <w:rsid w:val="008D5CC5"/>
    <w:rsid w:val="008D5CE0"/>
    <w:rsid w:val="008D5D88"/>
    <w:rsid w:val="008D5E3F"/>
    <w:rsid w:val="008D5E71"/>
    <w:rsid w:val="008D5EE6"/>
    <w:rsid w:val="008D5EF0"/>
    <w:rsid w:val="008D5F9C"/>
    <w:rsid w:val="008D5FAB"/>
    <w:rsid w:val="008D5FEB"/>
    <w:rsid w:val="008D6011"/>
    <w:rsid w:val="008D613B"/>
    <w:rsid w:val="008D617F"/>
    <w:rsid w:val="008D6196"/>
    <w:rsid w:val="008D61A0"/>
    <w:rsid w:val="008D62DB"/>
    <w:rsid w:val="008D63F9"/>
    <w:rsid w:val="008D6454"/>
    <w:rsid w:val="008D651A"/>
    <w:rsid w:val="008D6524"/>
    <w:rsid w:val="008D6537"/>
    <w:rsid w:val="008D6558"/>
    <w:rsid w:val="008D65D7"/>
    <w:rsid w:val="008D65F1"/>
    <w:rsid w:val="008D673D"/>
    <w:rsid w:val="008D67FD"/>
    <w:rsid w:val="008D6804"/>
    <w:rsid w:val="008D687B"/>
    <w:rsid w:val="008D690F"/>
    <w:rsid w:val="008D692E"/>
    <w:rsid w:val="008D694B"/>
    <w:rsid w:val="008D697D"/>
    <w:rsid w:val="008D6980"/>
    <w:rsid w:val="008D698F"/>
    <w:rsid w:val="008D6B3E"/>
    <w:rsid w:val="008D6B89"/>
    <w:rsid w:val="008D6BAC"/>
    <w:rsid w:val="008D6DE5"/>
    <w:rsid w:val="008D6F48"/>
    <w:rsid w:val="008D6FAC"/>
    <w:rsid w:val="008D708D"/>
    <w:rsid w:val="008D70E5"/>
    <w:rsid w:val="008D7111"/>
    <w:rsid w:val="008D718B"/>
    <w:rsid w:val="008D721E"/>
    <w:rsid w:val="008D728F"/>
    <w:rsid w:val="008D7345"/>
    <w:rsid w:val="008D73C1"/>
    <w:rsid w:val="008D73D7"/>
    <w:rsid w:val="008D740E"/>
    <w:rsid w:val="008D7422"/>
    <w:rsid w:val="008D7489"/>
    <w:rsid w:val="008D75CB"/>
    <w:rsid w:val="008D75D9"/>
    <w:rsid w:val="008D75EA"/>
    <w:rsid w:val="008D75FB"/>
    <w:rsid w:val="008D7631"/>
    <w:rsid w:val="008D7712"/>
    <w:rsid w:val="008D771A"/>
    <w:rsid w:val="008D7752"/>
    <w:rsid w:val="008D79D7"/>
    <w:rsid w:val="008D7BA2"/>
    <w:rsid w:val="008D7C88"/>
    <w:rsid w:val="008D7CDC"/>
    <w:rsid w:val="008D7D77"/>
    <w:rsid w:val="008D7D99"/>
    <w:rsid w:val="008D7D9C"/>
    <w:rsid w:val="008D7E21"/>
    <w:rsid w:val="008D7E2D"/>
    <w:rsid w:val="008D7EC1"/>
    <w:rsid w:val="008D7FB2"/>
    <w:rsid w:val="008D7FD2"/>
    <w:rsid w:val="008E00F1"/>
    <w:rsid w:val="008E010B"/>
    <w:rsid w:val="008E013F"/>
    <w:rsid w:val="008E0146"/>
    <w:rsid w:val="008E017F"/>
    <w:rsid w:val="008E0242"/>
    <w:rsid w:val="008E0276"/>
    <w:rsid w:val="008E0309"/>
    <w:rsid w:val="008E03BD"/>
    <w:rsid w:val="008E03BF"/>
    <w:rsid w:val="008E0425"/>
    <w:rsid w:val="008E047A"/>
    <w:rsid w:val="008E04C3"/>
    <w:rsid w:val="008E04C9"/>
    <w:rsid w:val="008E050F"/>
    <w:rsid w:val="008E058C"/>
    <w:rsid w:val="008E0597"/>
    <w:rsid w:val="008E05F1"/>
    <w:rsid w:val="008E0645"/>
    <w:rsid w:val="008E0694"/>
    <w:rsid w:val="008E0726"/>
    <w:rsid w:val="008E07F6"/>
    <w:rsid w:val="008E085B"/>
    <w:rsid w:val="008E0895"/>
    <w:rsid w:val="008E0997"/>
    <w:rsid w:val="008E099A"/>
    <w:rsid w:val="008E0A12"/>
    <w:rsid w:val="008E0AF0"/>
    <w:rsid w:val="008E0B65"/>
    <w:rsid w:val="008E0C10"/>
    <w:rsid w:val="008E0C22"/>
    <w:rsid w:val="008E0C4F"/>
    <w:rsid w:val="008E0CA0"/>
    <w:rsid w:val="008E0CC1"/>
    <w:rsid w:val="008E0D08"/>
    <w:rsid w:val="008E0E24"/>
    <w:rsid w:val="008E0F22"/>
    <w:rsid w:val="008E0F29"/>
    <w:rsid w:val="008E0F41"/>
    <w:rsid w:val="008E0F7A"/>
    <w:rsid w:val="008E0FD0"/>
    <w:rsid w:val="008E104B"/>
    <w:rsid w:val="008E110B"/>
    <w:rsid w:val="008E1219"/>
    <w:rsid w:val="008E12DF"/>
    <w:rsid w:val="008E1343"/>
    <w:rsid w:val="008E13D0"/>
    <w:rsid w:val="008E140F"/>
    <w:rsid w:val="008E1421"/>
    <w:rsid w:val="008E146A"/>
    <w:rsid w:val="008E1520"/>
    <w:rsid w:val="008E1539"/>
    <w:rsid w:val="008E1621"/>
    <w:rsid w:val="008E163F"/>
    <w:rsid w:val="008E164E"/>
    <w:rsid w:val="008E16BC"/>
    <w:rsid w:val="008E1719"/>
    <w:rsid w:val="008E1871"/>
    <w:rsid w:val="008E18DA"/>
    <w:rsid w:val="008E1977"/>
    <w:rsid w:val="008E1982"/>
    <w:rsid w:val="008E1ADA"/>
    <w:rsid w:val="008E1B00"/>
    <w:rsid w:val="008E1BDC"/>
    <w:rsid w:val="008E1C76"/>
    <w:rsid w:val="008E1C95"/>
    <w:rsid w:val="008E1CCA"/>
    <w:rsid w:val="008E1E32"/>
    <w:rsid w:val="008E1E46"/>
    <w:rsid w:val="008E1E55"/>
    <w:rsid w:val="008E1E56"/>
    <w:rsid w:val="008E1F2D"/>
    <w:rsid w:val="008E1FAE"/>
    <w:rsid w:val="008E1FFE"/>
    <w:rsid w:val="008E2064"/>
    <w:rsid w:val="008E2090"/>
    <w:rsid w:val="008E20B7"/>
    <w:rsid w:val="008E20DD"/>
    <w:rsid w:val="008E2189"/>
    <w:rsid w:val="008E21E8"/>
    <w:rsid w:val="008E22D0"/>
    <w:rsid w:val="008E2304"/>
    <w:rsid w:val="008E2359"/>
    <w:rsid w:val="008E23F3"/>
    <w:rsid w:val="008E23F8"/>
    <w:rsid w:val="008E2417"/>
    <w:rsid w:val="008E2499"/>
    <w:rsid w:val="008E24F3"/>
    <w:rsid w:val="008E253B"/>
    <w:rsid w:val="008E262C"/>
    <w:rsid w:val="008E2694"/>
    <w:rsid w:val="008E26AD"/>
    <w:rsid w:val="008E271F"/>
    <w:rsid w:val="008E278A"/>
    <w:rsid w:val="008E282B"/>
    <w:rsid w:val="008E284D"/>
    <w:rsid w:val="008E28B1"/>
    <w:rsid w:val="008E291B"/>
    <w:rsid w:val="008E2996"/>
    <w:rsid w:val="008E2998"/>
    <w:rsid w:val="008E29A0"/>
    <w:rsid w:val="008E2A57"/>
    <w:rsid w:val="008E2AD6"/>
    <w:rsid w:val="008E2B8D"/>
    <w:rsid w:val="008E2C2E"/>
    <w:rsid w:val="008E2C37"/>
    <w:rsid w:val="008E2C4E"/>
    <w:rsid w:val="008E2CA1"/>
    <w:rsid w:val="008E2D3F"/>
    <w:rsid w:val="008E2D4A"/>
    <w:rsid w:val="008E2E07"/>
    <w:rsid w:val="008E2E25"/>
    <w:rsid w:val="008E2E2C"/>
    <w:rsid w:val="008E2E47"/>
    <w:rsid w:val="008E2EA8"/>
    <w:rsid w:val="008E2EAB"/>
    <w:rsid w:val="008E2EB1"/>
    <w:rsid w:val="008E2EB5"/>
    <w:rsid w:val="008E2EC7"/>
    <w:rsid w:val="008E2FDF"/>
    <w:rsid w:val="008E306B"/>
    <w:rsid w:val="008E30FB"/>
    <w:rsid w:val="008E3276"/>
    <w:rsid w:val="008E32A2"/>
    <w:rsid w:val="008E32D9"/>
    <w:rsid w:val="008E32FC"/>
    <w:rsid w:val="008E335E"/>
    <w:rsid w:val="008E3362"/>
    <w:rsid w:val="008E339C"/>
    <w:rsid w:val="008E34BB"/>
    <w:rsid w:val="008E3519"/>
    <w:rsid w:val="008E355F"/>
    <w:rsid w:val="008E357D"/>
    <w:rsid w:val="008E35E4"/>
    <w:rsid w:val="008E3609"/>
    <w:rsid w:val="008E362B"/>
    <w:rsid w:val="008E3659"/>
    <w:rsid w:val="008E373E"/>
    <w:rsid w:val="008E378F"/>
    <w:rsid w:val="008E3846"/>
    <w:rsid w:val="008E3862"/>
    <w:rsid w:val="008E38F6"/>
    <w:rsid w:val="008E3902"/>
    <w:rsid w:val="008E3974"/>
    <w:rsid w:val="008E39CC"/>
    <w:rsid w:val="008E3A27"/>
    <w:rsid w:val="008E3AC9"/>
    <w:rsid w:val="008E3B33"/>
    <w:rsid w:val="008E3BCF"/>
    <w:rsid w:val="008E3BDC"/>
    <w:rsid w:val="008E3BFC"/>
    <w:rsid w:val="008E3C50"/>
    <w:rsid w:val="008E3C5B"/>
    <w:rsid w:val="008E3CCC"/>
    <w:rsid w:val="008E3DDD"/>
    <w:rsid w:val="008E3E4B"/>
    <w:rsid w:val="008E3EC7"/>
    <w:rsid w:val="008E3F73"/>
    <w:rsid w:val="008E3FA9"/>
    <w:rsid w:val="008E409F"/>
    <w:rsid w:val="008E40A9"/>
    <w:rsid w:val="008E4155"/>
    <w:rsid w:val="008E417C"/>
    <w:rsid w:val="008E41E2"/>
    <w:rsid w:val="008E41EC"/>
    <w:rsid w:val="008E4252"/>
    <w:rsid w:val="008E42CB"/>
    <w:rsid w:val="008E44E6"/>
    <w:rsid w:val="008E4528"/>
    <w:rsid w:val="008E4539"/>
    <w:rsid w:val="008E4569"/>
    <w:rsid w:val="008E45A4"/>
    <w:rsid w:val="008E4717"/>
    <w:rsid w:val="008E4779"/>
    <w:rsid w:val="008E47A4"/>
    <w:rsid w:val="008E47A8"/>
    <w:rsid w:val="008E47E1"/>
    <w:rsid w:val="008E47E8"/>
    <w:rsid w:val="008E4805"/>
    <w:rsid w:val="008E4922"/>
    <w:rsid w:val="008E496A"/>
    <w:rsid w:val="008E498B"/>
    <w:rsid w:val="008E49D9"/>
    <w:rsid w:val="008E49F5"/>
    <w:rsid w:val="008E4A53"/>
    <w:rsid w:val="008E4ABA"/>
    <w:rsid w:val="008E4B9D"/>
    <w:rsid w:val="008E4BFD"/>
    <w:rsid w:val="008E4CB4"/>
    <w:rsid w:val="008E4CB8"/>
    <w:rsid w:val="008E4CDA"/>
    <w:rsid w:val="008E4D40"/>
    <w:rsid w:val="008E4D83"/>
    <w:rsid w:val="008E4D84"/>
    <w:rsid w:val="008E4DC8"/>
    <w:rsid w:val="008E4EB0"/>
    <w:rsid w:val="008E4FA8"/>
    <w:rsid w:val="008E5019"/>
    <w:rsid w:val="008E5097"/>
    <w:rsid w:val="008E50E2"/>
    <w:rsid w:val="008E5165"/>
    <w:rsid w:val="008E51C8"/>
    <w:rsid w:val="008E5233"/>
    <w:rsid w:val="008E5239"/>
    <w:rsid w:val="008E5286"/>
    <w:rsid w:val="008E531E"/>
    <w:rsid w:val="008E534A"/>
    <w:rsid w:val="008E5381"/>
    <w:rsid w:val="008E545B"/>
    <w:rsid w:val="008E54B9"/>
    <w:rsid w:val="008E5539"/>
    <w:rsid w:val="008E567B"/>
    <w:rsid w:val="008E56A2"/>
    <w:rsid w:val="008E572D"/>
    <w:rsid w:val="008E5809"/>
    <w:rsid w:val="008E583A"/>
    <w:rsid w:val="008E5848"/>
    <w:rsid w:val="008E587B"/>
    <w:rsid w:val="008E5A1E"/>
    <w:rsid w:val="008E5A31"/>
    <w:rsid w:val="008E5AFF"/>
    <w:rsid w:val="008E5B0E"/>
    <w:rsid w:val="008E5B33"/>
    <w:rsid w:val="008E5B87"/>
    <w:rsid w:val="008E5C84"/>
    <w:rsid w:val="008E5CFB"/>
    <w:rsid w:val="008E5D08"/>
    <w:rsid w:val="008E5D1F"/>
    <w:rsid w:val="008E5D67"/>
    <w:rsid w:val="008E5DD9"/>
    <w:rsid w:val="008E5E07"/>
    <w:rsid w:val="008E5EE7"/>
    <w:rsid w:val="008E5EEC"/>
    <w:rsid w:val="008E5F60"/>
    <w:rsid w:val="008E5F7F"/>
    <w:rsid w:val="008E5FAD"/>
    <w:rsid w:val="008E6044"/>
    <w:rsid w:val="008E6084"/>
    <w:rsid w:val="008E6121"/>
    <w:rsid w:val="008E6174"/>
    <w:rsid w:val="008E618B"/>
    <w:rsid w:val="008E6289"/>
    <w:rsid w:val="008E62DD"/>
    <w:rsid w:val="008E6375"/>
    <w:rsid w:val="008E63B5"/>
    <w:rsid w:val="008E63B6"/>
    <w:rsid w:val="008E6425"/>
    <w:rsid w:val="008E6432"/>
    <w:rsid w:val="008E6515"/>
    <w:rsid w:val="008E6567"/>
    <w:rsid w:val="008E65F4"/>
    <w:rsid w:val="008E6679"/>
    <w:rsid w:val="008E668C"/>
    <w:rsid w:val="008E6708"/>
    <w:rsid w:val="008E678A"/>
    <w:rsid w:val="008E6793"/>
    <w:rsid w:val="008E6964"/>
    <w:rsid w:val="008E698E"/>
    <w:rsid w:val="008E69C5"/>
    <w:rsid w:val="008E69E8"/>
    <w:rsid w:val="008E69FB"/>
    <w:rsid w:val="008E6A3D"/>
    <w:rsid w:val="008E6AF7"/>
    <w:rsid w:val="008E6C5A"/>
    <w:rsid w:val="008E6D00"/>
    <w:rsid w:val="008E6D18"/>
    <w:rsid w:val="008E6D56"/>
    <w:rsid w:val="008E6DF6"/>
    <w:rsid w:val="008E6E5C"/>
    <w:rsid w:val="008E6E9F"/>
    <w:rsid w:val="008E6EA0"/>
    <w:rsid w:val="008E6EA5"/>
    <w:rsid w:val="008E6F45"/>
    <w:rsid w:val="008E6F5F"/>
    <w:rsid w:val="008E6FC3"/>
    <w:rsid w:val="008E6FC8"/>
    <w:rsid w:val="008E7061"/>
    <w:rsid w:val="008E706E"/>
    <w:rsid w:val="008E7181"/>
    <w:rsid w:val="008E724D"/>
    <w:rsid w:val="008E727A"/>
    <w:rsid w:val="008E72FC"/>
    <w:rsid w:val="008E7354"/>
    <w:rsid w:val="008E735C"/>
    <w:rsid w:val="008E7432"/>
    <w:rsid w:val="008E7440"/>
    <w:rsid w:val="008E7478"/>
    <w:rsid w:val="008E74DE"/>
    <w:rsid w:val="008E7688"/>
    <w:rsid w:val="008E7706"/>
    <w:rsid w:val="008E7775"/>
    <w:rsid w:val="008E77B8"/>
    <w:rsid w:val="008E781D"/>
    <w:rsid w:val="008E7826"/>
    <w:rsid w:val="008E7855"/>
    <w:rsid w:val="008E7871"/>
    <w:rsid w:val="008E78A3"/>
    <w:rsid w:val="008E78F0"/>
    <w:rsid w:val="008E7926"/>
    <w:rsid w:val="008E7938"/>
    <w:rsid w:val="008E7950"/>
    <w:rsid w:val="008E79BE"/>
    <w:rsid w:val="008E79F2"/>
    <w:rsid w:val="008E79F9"/>
    <w:rsid w:val="008E7A4E"/>
    <w:rsid w:val="008E7A80"/>
    <w:rsid w:val="008E7B2D"/>
    <w:rsid w:val="008E7BFF"/>
    <w:rsid w:val="008E7C0B"/>
    <w:rsid w:val="008E7C70"/>
    <w:rsid w:val="008E7CB8"/>
    <w:rsid w:val="008E7CE8"/>
    <w:rsid w:val="008E7CF1"/>
    <w:rsid w:val="008E7DB6"/>
    <w:rsid w:val="008E7DB8"/>
    <w:rsid w:val="008E7E38"/>
    <w:rsid w:val="008E7E49"/>
    <w:rsid w:val="008E7E65"/>
    <w:rsid w:val="008E7E8A"/>
    <w:rsid w:val="008E7E95"/>
    <w:rsid w:val="008E7FCB"/>
    <w:rsid w:val="008F0001"/>
    <w:rsid w:val="008F000B"/>
    <w:rsid w:val="008F00BB"/>
    <w:rsid w:val="008F0115"/>
    <w:rsid w:val="008F014E"/>
    <w:rsid w:val="008F01CE"/>
    <w:rsid w:val="008F02CD"/>
    <w:rsid w:val="008F02E3"/>
    <w:rsid w:val="008F0302"/>
    <w:rsid w:val="008F037A"/>
    <w:rsid w:val="008F0399"/>
    <w:rsid w:val="008F03AB"/>
    <w:rsid w:val="008F03C6"/>
    <w:rsid w:val="008F0402"/>
    <w:rsid w:val="008F044A"/>
    <w:rsid w:val="008F046A"/>
    <w:rsid w:val="008F04A3"/>
    <w:rsid w:val="008F04B2"/>
    <w:rsid w:val="008F053C"/>
    <w:rsid w:val="008F0597"/>
    <w:rsid w:val="008F05F9"/>
    <w:rsid w:val="008F068D"/>
    <w:rsid w:val="008F06AB"/>
    <w:rsid w:val="008F077B"/>
    <w:rsid w:val="008F079C"/>
    <w:rsid w:val="008F07F3"/>
    <w:rsid w:val="008F0812"/>
    <w:rsid w:val="008F0889"/>
    <w:rsid w:val="008F088D"/>
    <w:rsid w:val="008F08AE"/>
    <w:rsid w:val="008F0904"/>
    <w:rsid w:val="008F0914"/>
    <w:rsid w:val="008F09D6"/>
    <w:rsid w:val="008F0A38"/>
    <w:rsid w:val="008F0AD1"/>
    <w:rsid w:val="008F0AF4"/>
    <w:rsid w:val="008F0BB7"/>
    <w:rsid w:val="008F0CCC"/>
    <w:rsid w:val="008F0DF6"/>
    <w:rsid w:val="008F0E12"/>
    <w:rsid w:val="008F0E23"/>
    <w:rsid w:val="008F0E3F"/>
    <w:rsid w:val="008F0EAB"/>
    <w:rsid w:val="008F0EBB"/>
    <w:rsid w:val="008F0EEC"/>
    <w:rsid w:val="008F0F2F"/>
    <w:rsid w:val="008F0F72"/>
    <w:rsid w:val="008F10FD"/>
    <w:rsid w:val="008F1154"/>
    <w:rsid w:val="008F118A"/>
    <w:rsid w:val="008F1265"/>
    <w:rsid w:val="008F1323"/>
    <w:rsid w:val="008F132E"/>
    <w:rsid w:val="008F13BE"/>
    <w:rsid w:val="008F1407"/>
    <w:rsid w:val="008F1497"/>
    <w:rsid w:val="008F14A9"/>
    <w:rsid w:val="008F1551"/>
    <w:rsid w:val="008F15C8"/>
    <w:rsid w:val="008F1648"/>
    <w:rsid w:val="008F1659"/>
    <w:rsid w:val="008F1666"/>
    <w:rsid w:val="008F1792"/>
    <w:rsid w:val="008F179A"/>
    <w:rsid w:val="008F17A8"/>
    <w:rsid w:val="008F17BC"/>
    <w:rsid w:val="008F180D"/>
    <w:rsid w:val="008F1824"/>
    <w:rsid w:val="008F189A"/>
    <w:rsid w:val="008F19AD"/>
    <w:rsid w:val="008F19DE"/>
    <w:rsid w:val="008F19F2"/>
    <w:rsid w:val="008F1A37"/>
    <w:rsid w:val="008F1ABC"/>
    <w:rsid w:val="008F1AF8"/>
    <w:rsid w:val="008F1B4B"/>
    <w:rsid w:val="008F1BD6"/>
    <w:rsid w:val="008F1C08"/>
    <w:rsid w:val="008F1C0B"/>
    <w:rsid w:val="008F1CA5"/>
    <w:rsid w:val="008F1D43"/>
    <w:rsid w:val="008F1E6B"/>
    <w:rsid w:val="008F1EA1"/>
    <w:rsid w:val="008F1EB7"/>
    <w:rsid w:val="008F1EDF"/>
    <w:rsid w:val="008F1F41"/>
    <w:rsid w:val="008F2023"/>
    <w:rsid w:val="008F2044"/>
    <w:rsid w:val="008F2110"/>
    <w:rsid w:val="008F2198"/>
    <w:rsid w:val="008F2241"/>
    <w:rsid w:val="008F228F"/>
    <w:rsid w:val="008F22CE"/>
    <w:rsid w:val="008F22E9"/>
    <w:rsid w:val="008F23DC"/>
    <w:rsid w:val="008F2423"/>
    <w:rsid w:val="008F246C"/>
    <w:rsid w:val="008F260F"/>
    <w:rsid w:val="008F269E"/>
    <w:rsid w:val="008F26C1"/>
    <w:rsid w:val="008F26CD"/>
    <w:rsid w:val="008F275D"/>
    <w:rsid w:val="008F27AD"/>
    <w:rsid w:val="008F288B"/>
    <w:rsid w:val="008F2905"/>
    <w:rsid w:val="008F2972"/>
    <w:rsid w:val="008F29F1"/>
    <w:rsid w:val="008F2A40"/>
    <w:rsid w:val="008F2A6E"/>
    <w:rsid w:val="008F2AC3"/>
    <w:rsid w:val="008F2B24"/>
    <w:rsid w:val="008F2B40"/>
    <w:rsid w:val="008F2BA7"/>
    <w:rsid w:val="008F2BCC"/>
    <w:rsid w:val="008F2C25"/>
    <w:rsid w:val="008F2C85"/>
    <w:rsid w:val="008F2CCF"/>
    <w:rsid w:val="008F2DB2"/>
    <w:rsid w:val="008F2DF8"/>
    <w:rsid w:val="008F2E66"/>
    <w:rsid w:val="008F2E87"/>
    <w:rsid w:val="008F2EE6"/>
    <w:rsid w:val="008F2F1F"/>
    <w:rsid w:val="008F3139"/>
    <w:rsid w:val="008F3183"/>
    <w:rsid w:val="008F319E"/>
    <w:rsid w:val="008F3295"/>
    <w:rsid w:val="008F3367"/>
    <w:rsid w:val="008F3384"/>
    <w:rsid w:val="008F33A1"/>
    <w:rsid w:val="008F342A"/>
    <w:rsid w:val="008F3496"/>
    <w:rsid w:val="008F34A3"/>
    <w:rsid w:val="008F34CD"/>
    <w:rsid w:val="008F3515"/>
    <w:rsid w:val="008F357D"/>
    <w:rsid w:val="008F3645"/>
    <w:rsid w:val="008F36C9"/>
    <w:rsid w:val="008F373B"/>
    <w:rsid w:val="008F377A"/>
    <w:rsid w:val="008F38A0"/>
    <w:rsid w:val="008F38DA"/>
    <w:rsid w:val="008F3949"/>
    <w:rsid w:val="008F39A1"/>
    <w:rsid w:val="008F39DA"/>
    <w:rsid w:val="008F3A92"/>
    <w:rsid w:val="008F3B16"/>
    <w:rsid w:val="008F3B2D"/>
    <w:rsid w:val="008F3B2E"/>
    <w:rsid w:val="008F3B52"/>
    <w:rsid w:val="008F3BBA"/>
    <w:rsid w:val="008F3D00"/>
    <w:rsid w:val="008F3DD8"/>
    <w:rsid w:val="008F3ECB"/>
    <w:rsid w:val="008F3F03"/>
    <w:rsid w:val="008F3FDB"/>
    <w:rsid w:val="008F3FDE"/>
    <w:rsid w:val="008F3FFF"/>
    <w:rsid w:val="008F4008"/>
    <w:rsid w:val="008F4049"/>
    <w:rsid w:val="008F4061"/>
    <w:rsid w:val="008F406E"/>
    <w:rsid w:val="008F4095"/>
    <w:rsid w:val="008F40B1"/>
    <w:rsid w:val="008F41C5"/>
    <w:rsid w:val="008F41C9"/>
    <w:rsid w:val="008F4274"/>
    <w:rsid w:val="008F42A6"/>
    <w:rsid w:val="008F42B3"/>
    <w:rsid w:val="008F433A"/>
    <w:rsid w:val="008F43CA"/>
    <w:rsid w:val="008F4423"/>
    <w:rsid w:val="008F44BA"/>
    <w:rsid w:val="008F44D9"/>
    <w:rsid w:val="008F4503"/>
    <w:rsid w:val="008F4521"/>
    <w:rsid w:val="008F458E"/>
    <w:rsid w:val="008F45CA"/>
    <w:rsid w:val="008F461B"/>
    <w:rsid w:val="008F46BE"/>
    <w:rsid w:val="008F4777"/>
    <w:rsid w:val="008F4795"/>
    <w:rsid w:val="008F47FC"/>
    <w:rsid w:val="008F4821"/>
    <w:rsid w:val="008F4871"/>
    <w:rsid w:val="008F48B0"/>
    <w:rsid w:val="008F4A14"/>
    <w:rsid w:val="008F4A30"/>
    <w:rsid w:val="008F4AA3"/>
    <w:rsid w:val="008F4B95"/>
    <w:rsid w:val="008F4B99"/>
    <w:rsid w:val="008F4C09"/>
    <w:rsid w:val="008F4C6E"/>
    <w:rsid w:val="008F4C88"/>
    <w:rsid w:val="008F4CD5"/>
    <w:rsid w:val="008F4D4A"/>
    <w:rsid w:val="008F4E27"/>
    <w:rsid w:val="008F4E71"/>
    <w:rsid w:val="008F4ECD"/>
    <w:rsid w:val="008F4EF2"/>
    <w:rsid w:val="008F4F52"/>
    <w:rsid w:val="008F4FA8"/>
    <w:rsid w:val="008F5024"/>
    <w:rsid w:val="008F502E"/>
    <w:rsid w:val="008F50D9"/>
    <w:rsid w:val="008F5165"/>
    <w:rsid w:val="008F51A1"/>
    <w:rsid w:val="008F51CC"/>
    <w:rsid w:val="008F5288"/>
    <w:rsid w:val="008F529B"/>
    <w:rsid w:val="008F52B9"/>
    <w:rsid w:val="008F52CB"/>
    <w:rsid w:val="008F533D"/>
    <w:rsid w:val="008F5354"/>
    <w:rsid w:val="008F550D"/>
    <w:rsid w:val="008F558C"/>
    <w:rsid w:val="008F55D4"/>
    <w:rsid w:val="008F57EE"/>
    <w:rsid w:val="008F57FD"/>
    <w:rsid w:val="008F5817"/>
    <w:rsid w:val="008F5846"/>
    <w:rsid w:val="008F5862"/>
    <w:rsid w:val="008F595B"/>
    <w:rsid w:val="008F5964"/>
    <w:rsid w:val="008F598F"/>
    <w:rsid w:val="008F59CD"/>
    <w:rsid w:val="008F5A51"/>
    <w:rsid w:val="008F5AC4"/>
    <w:rsid w:val="008F5AC8"/>
    <w:rsid w:val="008F5AE2"/>
    <w:rsid w:val="008F5B9F"/>
    <w:rsid w:val="008F5C4A"/>
    <w:rsid w:val="008F5CDC"/>
    <w:rsid w:val="008F5DDF"/>
    <w:rsid w:val="008F5E09"/>
    <w:rsid w:val="008F5E6F"/>
    <w:rsid w:val="008F5E9E"/>
    <w:rsid w:val="008F5F2D"/>
    <w:rsid w:val="008F5F53"/>
    <w:rsid w:val="008F5F94"/>
    <w:rsid w:val="008F5FEE"/>
    <w:rsid w:val="008F6069"/>
    <w:rsid w:val="008F618F"/>
    <w:rsid w:val="008F6252"/>
    <w:rsid w:val="008F64AB"/>
    <w:rsid w:val="008F64B0"/>
    <w:rsid w:val="008F64B7"/>
    <w:rsid w:val="008F654D"/>
    <w:rsid w:val="008F6654"/>
    <w:rsid w:val="008F6686"/>
    <w:rsid w:val="008F66B3"/>
    <w:rsid w:val="008F671D"/>
    <w:rsid w:val="008F679C"/>
    <w:rsid w:val="008F67D4"/>
    <w:rsid w:val="008F67D9"/>
    <w:rsid w:val="008F67F4"/>
    <w:rsid w:val="008F6866"/>
    <w:rsid w:val="008F6957"/>
    <w:rsid w:val="008F6994"/>
    <w:rsid w:val="008F69D1"/>
    <w:rsid w:val="008F69F1"/>
    <w:rsid w:val="008F6A4F"/>
    <w:rsid w:val="008F6AA3"/>
    <w:rsid w:val="008F6ACE"/>
    <w:rsid w:val="008F6AE9"/>
    <w:rsid w:val="008F6B14"/>
    <w:rsid w:val="008F6BB0"/>
    <w:rsid w:val="008F6BB7"/>
    <w:rsid w:val="008F6C05"/>
    <w:rsid w:val="008F6CE2"/>
    <w:rsid w:val="008F6D35"/>
    <w:rsid w:val="008F6D50"/>
    <w:rsid w:val="008F6E93"/>
    <w:rsid w:val="008F6EF7"/>
    <w:rsid w:val="008F6F5A"/>
    <w:rsid w:val="008F6FAB"/>
    <w:rsid w:val="008F7039"/>
    <w:rsid w:val="008F7077"/>
    <w:rsid w:val="008F71E1"/>
    <w:rsid w:val="008F71EC"/>
    <w:rsid w:val="008F7247"/>
    <w:rsid w:val="008F72D2"/>
    <w:rsid w:val="008F73A3"/>
    <w:rsid w:val="008F7482"/>
    <w:rsid w:val="008F7486"/>
    <w:rsid w:val="008F75C6"/>
    <w:rsid w:val="008F764E"/>
    <w:rsid w:val="008F76FA"/>
    <w:rsid w:val="008F773D"/>
    <w:rsid w:val="008F774E"/>
    <w:rsid w:val="008F785C"/>
    <w:rsid w:val="008F7934"/>
    <w:rsid w:val="008F7961"/>
    <w:rsid w:val="008F79B0"/>
    <w:rsid w:val="008F7A05"/>
    <w:rsid w:val="008F7A0C"/>
    <w:rsid w:val="008F7A92"/>
    <w:rsid w:val="008F7AAA"/>
    <w:rsid w:val="008F7AAC"/>
    <w:rsid w:val="008F7AD3"/>
    <w:rsid w:val="008F7B12"/>
    <w:rsid w:val="008F7BCE"/>
    <w:rsid w:val="008F7BDC"/>
    <w:rsid w:val="008F7C2A"/>
    <w:rsid w:val="008F7C4D"/>
    <w:rsid w:val="008F7C4E"/>
    <w:rsid w:val="008F7CA5"/>
    <w:rsid w:val="008F7CE9"/>
    <w:rsid w:val="008F7E41"/>
    <w:rsid w:val="008F7EB5"/>
    <w:rsid w:val="00900047"/>
    <w:rsid w:val="009001FA"/>
    <w:rsid w:val="0090022E"/>
    <w:rsid w:val="00900262"/>
    <w:rsid w:val="0090032B"/>
    <w:rsid w:val="009003A4"/>
    <w:rsid w:val="0090043F"/>
    <w:rsid w:val="00900461"/>
    <w:rsid w:val="0090057A"/>
    <w:rsid w:val="0090063E"/>
    <w:rsid w:val="009006A8"/>
    <w:rsid w:val="00900705"/>
    <w:rsid w:val="0090077B"/>
    <w:rsid w:val="009007C0"/>
    <w:rsid w:val="00900870"/>
    <w:rsid w:val="009008E0"/>
    <w:rsid w:val="00900943"/>
    <w:rsid w:val="009009A1"/>
    <w:rsid w:val="009009BD"/>
    <w:rsid w:val="009009E1"/>
    <w:rsid w:val="009009E8"/>
    <w:rsid w:val="00900A59"/>
    <w:rsid w:val="00900A8B"/>
    <w:rsid w:val="00900AB8"/>
    <w:rsid w:val="00900ACE"/>
    <w:rsid w:val="00900AE6"/>
    <w:rsid w:val="00900AE8"/>
    <w:rsid w:val="00900BEC"/>
    <w:rsid w:val="00900C05"/>
    <w:rsid w:val="00900C32"/>
    <w:rsid w:val="00900C7C"/>
    <w:rsid w:val="00900C89"/>
    <w:rsid w:val="00900CFA"/>
    <w:rsid w:val="00900D1C"/>
    <w:rsid w:val="00900D72"/>
    <w:rsid w:val="00900D80"/>
    <w:rsid w:val="00900E67"/>
    <w:rsid w:val="00900EE4"/>
    <w:rsid w:val="00900F8A"/>
    <w:rsid w:val="00900FB5"/>
    <w:rsid w:val="00900FDE"/>
    <w:rsid w:val="00901008"/>
    <w:rsid w:val="00901120"/>
    <w:rsid w:val="0090112C"/>
    <w:rsid w:val="00901273"/>
    <w:rsid w:val="009012B3"/>
    <w:rsid w:val="00901305"/>
    <w:rsid w:val="00901444"/>
    <w:rsid w:val="009014C6"/>
    <w:rsid w:val="009014D0"/>
    <w:rsid w:val="00901571"/>
    <w:rsid w:val="009015DF"/>
    <w:rsid w:val="009015FD"/>
    <w:rsid w:val="00901615"/>
    <w:rsid w:val="009016B0"/>
    <w:rsid w:val="00901701"/>
    <w:rsid w:val="0090170E"/>
    <w:rsid w:val="0090171B"/>
    <w:rsid w:val="00901753"/>
    <w:rsid w:val="0090181A"/>
    <w:rsid w:val="00901827"/>
    <w:rsid w:val="009018AF"/>
    <w:rsid w:val="0090195F"/>
    <w:rsid w:val="00901A42"/>
    <w:rsid w:val="00901BE5"/>
    <w:rsid w:val="00901BFE"/>
    <w:rsid w:val="00901C78"/>
    <w:rsid w:val="00901CDE"/>
    <w:rsid w:val="00901D1D"/>
    <w:rsid w:val="00901D39"/>
    <w:rsid w:val="00901D5F"/>
    <w:rsid w:val="00901D6C"/>
    <w:rsid w:val="00901F4A"/>
    <w:rsid w:val="00901F69"/>
    <w:rsid w:val="00901F9B"/>
    <w:rsid w:val="00901F9E"/>
    <w:rsid w:val="0090203F"/>
    <w:rsid w:val="0090206A"/>
    <w:rsid w:val="009020F8"/>
    <w:rsid w:val="00902150"/>
    <w:rsid w:val="009021ED"/>
    <w:rsid w:val="009022FB"/>
    <w:rsid w:val="00902347"/>
    <w:rsid w:val="00902523"/>
    <w:rsid w:val="00902560"/>
    <w:rsid w:val="0090256D"/>
    <w:rsid w:val="00902612"/>
    <w:rsid w:val="0090262A"/>
    <w:rsid w:val="009026F0"/>
    <w:rsid w:val="00902779"/>
    <w:rsid w:val="00902799"/>
    <w:rsid w:val="009027EA"/>
    <w:rsid w:val="00902842"/>
    <w:rsid w:val="009028ED"/>
    <w:rsid w:val="00902922"/>
    <w:rsid w:val="009029C6"/>
    <w:rsid w:val="00902A62"/>
    <w:rsid w:val="00902ABA"/>
    <w:rsid w:val="00902BE2"/>
    <w:rsid w:val="00902C7D"/>
    <w:rsid w:val="00902C85"/>
    <w:rsid w:val="00902C8A"/>
    <w:rsid w:val="00902CF7"/>
    <w:rsid w:val="00902FB7"/>
    <w:rsid w:val="00902FC0"/>
    <w:rsid w:val="00903032"/>
    <w:rsid w:val="00903040"/>
    <w:rsid w:val="00903041"/>
    <w:rsid w:val="0090304C"/>
    <w:rsid w:val="00903114"/>
    <w:rsid w:val="00903139"/>
    <w:rsid w:val="0090316E"/>
    <w:rsid w:val="0090349D"/>
    <w:rsid w:val="009034AE"/>
    <w:rsid w:val="00903508"/>
    <w:rsid w:val="00903509"/>
    <w:rsid w:val="00903532"/>
    <w:rsid w:val="00903551"/>
    <w:rsid w:val="0090356A"/>
    <w:rsid w:val="009035A1"/>
    <w:rsid w:val="0090361A"/>
    <w:rsid w:val="00903680"/>
    <w:rsid w:val="00903690"/>
    <w:rsid w:val="009036A4"/>
    <w:rsid w:val="00903728"/>
    <w:rsid w:val="00903762"/>
    <w:rsid w:val="0090376F"/>
    <w:rsid w:val="00903782"/>
    <w:rsid w:val="00903934"/>
    <w:rsid w:val="0090398C"/>
    <w:rsid w:val="009039C4"/>
    <w:rsid w:val="00903B2F"/>
    <w:rsid w:val="00903B57"/>
    <w:rsid w:val="00903BAF"/>
    <w:rsid w:val="00903BFA"/>
    <w:rsid w:val="00903CF3"/>
    <w:rsid w:val="00903E3E"/>
    <w:rsid w:val="00903E6F"/>
    <w:rsid w:val="00903EB6"/>
    <w:rsid w:val="00903F6C"/>
    <w:rsid w:val="00903FCB"/>
    <w:rsid w:val="0090409B"/>
    <w:rsid w:val="009040AC"/>
    <w:rsid w:val="009040B5"/>
    <w:rsid w:val="009040EE"/>
    <w:rsid w:val="00904269"/>
    <w:rsid w:val="00904270"/>
    <w:rsid w:val="00904283"/>
    <w:rsid w:val="009042A8"/>
    <w:rsid w:val="00904340"/>
    <w:rsid w:val="009043C5"/>
    <w:rsid w:val="00904424"/>
    <w:rsid w:val="00904435"/>
    <w:rsid w:val="009044F1"/>
    <w:rsid w:val="0090452C"/>
    <w:rsid w:val="00904545"/>
    <w:rsid w:val="00904551"/>
    <w:rsid w:val="0090455E"/>
    <w:rsid w:val="009045F8"/>
    <w:rsid w:val="00904637"/>
    <w:rsid w:val="0090465F"/>
    <w:rsid w:val="009046AC"/>
    <w:rsid w:val="009046B6"/>
    <w:rsid w:val="009047D6"/>
    <w:rsid w:val="00904820"/>
    <w:rsid w:val="0090486E"/>
    <w:rsid w:val="009048DB"/>
    <w:rsid w:val="009048EE"/>
    <w:rsid w:val="00904963"/>
    <w:rsid w:val="009049F1"/>
    <w:rsid w:val="00904A1E"/>
    <w:rsid w:val="00904ABE"/>
    <w:rsid w:val="00904AC6"/>
    <w:rsid w:val="00904ADD"/>
    <w:rsid w:val="00904B17"/>
    <w:rsid w:val="00904BBA"/>
    <w:rsid w:val="00904BD6"/>
    <w:rsid w:val="00904C03"/>
    <w:rsid w:val="00904C13"/>
    <w:rsid w:val="00904C1B"/>
    <w:rsid w:val="00904C3B"/>
    <w:rsid w:val="00904C5E"/>
    <w:rsid w:val="00904D7A"/>
    <w:rsid w:val="00904D91"/>
    <w:rsid w:val="00904DB5"/>
    <w:rsid w:val="00904DC9"/>
    <w:rsid w:val="00904DD7"/>
    <w:rsid w:val="00904E85"/>
    <w:rsid w:val="00904ED9"/>
    <w:rsid w:val="00904F2C"/>
    <w:rsid w:val="00904F33"/>
    <w:rsid w:val="00904F49"/>
    <w:rsid w:val="00904FD6"/>
    <w:rsid w:val="0090505D"/>
    <w:rsid w:val="00905093"/>
    <w:rsid w:val="009050B2"/>
    <w:rsid w:val="009050B6"/>
    <w:rsid w:val="00905176"/>
    <w:rsid w:val="009051DB"/>
    <w:rsid w:val="00905218"/>
    <w:rsid w:val="0090522F"/>
    <w:rsid w:val="0090525C"/>
    <w:rsid w:val="009052E9"/>
    <w:rsid w:val="009052EB"/>
    <w:rsid w:val="009052EC"/>
    <w:rsid w:val="00905358"/>
    <w:rsid w:val="00905435"/>
    <w:rsid w:val="00905536"/>
    <w:rsid w:val="0090559D"/>
    <w:rsid w:val="009055DF"/>
    <w:rsid w:val="0090566B"/>
    <w:rsid w:val="009056B0"/>
    <w:rsid w:val="0090573F"/>
    <w:rsid w:val="00905752"/>
    <w:rsid w:val="009057FA"/>
    <w:rsid w:val="009058D6"/>
    <w:rsid w:val="009058F6"/>
    <w:rsid w:val="00905983"/>
    <w:rsid w:val="00905994"/>
    <w:rsid w:val="00905998"/>
    <w:rsid w:val="009059E1"/>
    <w:rsid w:val="009059E4"/>
    <w:rsid w:val="009059EB"/>
    <w:rsid w:val="00905A8D"/>
    <w:rsid w:val="00905AC4"/>
    <w:rsid w:val="00905B52"/>
    <w:rsid w:val="00905B7A"/>
    <w:rsid w:val="00905BA4"/>
    <w:rsid w:val="00905C0F"/>
    <w:rsid w:val="00905C30"/>
    <w:rsid w:val="00905C42"/>
    <w:rsid w:val="00905D07"/>
    <w:rsid w:val="00905D2C"/>
    <w:rsid w:val="00905E60"/>
    <w:rsid w:val="00905F48"/>
    <w:rsid w:val="00905F7D"/>
    <w:rsid w:val="00905F81"/>
    <w:rsid w:val="00905FD8"/>
    <w:rsid w:val="0090601A"/>
    <w:rsid w:val="009060BF"/>
    <w:rsid w:val="009060CF"/>
    <w:rsid w:val="009060D5"/>
    <w:rsid w:val="00906163"/>
    <w:rsid w:val="009061AF"/>
    <w:rsid w:val="00906207"/>
    <w:rsid w:val="00906337"/>
    <w:rsid w:val="00906349"/>
    <w:rsid w:val="00906359"/>
    <w:rsid w:val="0090638B"/>
    <w:rsid w:val="00906420"/>
    <w:rsid w:val="00906497"/>
    <w:rsid w:val="0090649D"/>
    <w:rsid w:val="009064F4"/>
    <w:rsid w:val="00906500"/>
    <w:rsid w:val="0090653B"/>
    <w:rsid w:val="0090662A"/>
    <w:rsid w:val="00906701"/>
    <w:rsid w:val="0090673B"/>
    <w:rsid w:val="009067B7"/>
    <w:rsid w:val="009067CE"/>
    <w:rsid w:val="009067D9"/>
    <w:rsid w:val="009067FE"/>
    <w:rsid w:val="0090689A"/>
    <w:rsid w:val="009068A4"/>
    <w:rsid w:val="00906914"/>
    <w:rsid w:val="00906983"/>
    <w:rsid w:val="009069DE"/>
    <w:rsid w:val="00906AC9"/>
    <w:rsid w:val="00906B1B"/>
    <w:rsid w:val="00906B95"/>
    <w:rsid w:val="00906C46"/>
    <w:rsid w:val="00906CAD"/>
    <w:rsid w:val="00906D31"/>
    <w:rsid w:val="00906E37"/>
    <w:rsid w:val="00906E96"/>
    <w:rsid w:val="00906EBA"/>
    <w:rsid w:val="00906EC6"/>
    <w:rsid w:val="00906F16"/>
    <w:rsid w:val="00906F54"/>
    <w:rsid w:val="00907064"/>
    <w:rsid w:val="00907087"/>
    <w:rsid w:val="00907154"/>
    <w:rsid w:val="00907346"/>
    <w:rsid w:val="009073AB"/>
    <w:rsid w:val="00907476"/>
    <w:rsid w:val="00907579"/>
    <w:rsid w:val="009075A3"/>
    <w:rsid w:val="009075C3"/>
    <w:rsid w:val="009075CF"/>
    <w:rsid w:val="00907651"/>
    <w:rsid w:val="009076B5"/>
    <w:rsid w:val="00907711"/>
    <w:rsid w:val="009077DB"/>
    <w:rsid w:val="009077FE"/>
    <w:rsid w:val="00907807"/>
    <w:rsid w:val="0090781F"/>
    <w:rsid w:val="00907836"/>
    <w:rsid w:val="0090784E"/>
    <w:rsid w:val="00907866"/>
    <w:rsid w:val="00907993"/>
    <w:rsid w:val="009079A0"/>
    <w:rsid w:val="009079AA"/>
    <w:rsid w:val="009079C5"/>
    <w:rsid w:val="00907A01"/>
    <w:rsid w:val="00907A8F"/>
    <w:rsid w:val="00907AD4"/>
    <w:rsid w:val="00907ADC"/>
    <w:rsid w:val="00907B8D"/>
    <w:rsid w:val="00907BF3"/>
    <w:rsid w:val="00907D7C"/>
    <w:rsid w:val="00907D7E"/>
    <w:rsid w:val="00907E29"/>
    <w:rsid w:val="00907E9A"/>
    <w:rsid w:val="00907EA4"/>
    <w:rsid w:val="00907EAA"/>
    <w:rsid w:val="00907F10"/>
    <w:rsid w:val="00907FA0"/>
    <w:rsid w:val="00907FAB"/>
    <w:rsid w:val="00907FE1"/>
    <w:rsid w:val="0090968D"/>
    <w:rsid w:val="00910096"/>
    <w:rsid w:val="009100E0"/>
    <w:rsid w:val="0091013A"/>
    <w:rsid w:val="00910218"/>
    <w:rsid w:val="00910226"/>
    <w:rsid w:val="00910228"/>
    <w:rsid w:val="00910230"/>
    <w:rsid w:val="00910395"/>
    <w:rsid w:val="009103ED"/>
    <w:rsid w:val="00910412"/>
    <w:rsid w:val="00910448"/>
    <w:rsid w:val="009104C9"/>
    <w:rsid w:val="0091050C"/>
    <w:rsid w:val="0091053C"/>
    <w:rsid w:val="00910573"/>
    <w:rsid w:val="00910637"/>
    <w:rsid w:val="00910644"/>
    <w:rsid w:val="00910675"/>
    <w:rsid w:val="0091070A"/>
    <w:rsid w:val="00910762"/>
    <w:rsid w:val="00910796"/>
    <w:rsid w:val="009107AD"/>
    <w:rsid w:val="009107E3"/>
    <w:rsid w:val="009107EE"/>
    <w:rsid w:val="009108C5"/>
    <w:rsid w:val="009108F8"/>
    <w:rsid w:val="009109EC"/>
    <w:rsid w:val="00910A5C"/>
    <w:rsid w:val="00910AC4"/>
    <w:rsid w:val="00910B93"/>
    <w:rsid w:val="00910BAA"/>
    <w:rsid w:val="00910D03"/>
    <w:rsid w:val="00910DCF"/>
    <w:rsid w:val="00910E44"/>
    <w:rsid w:val="00910EBB"/>
    <w:rsid w:val="00910F26"/>
    <w:rsid w:val="00910F5C"/>
    <w:rsid w:val="00910F82"/>
    <w:rsid w:val="00911045"/>
    <w:rsid w:val="009110E4"/>
    <w:rsid w:val="009110F6"/>
    <w:rsid w:val="00911141"/>
    <w:rsid w:val="00911186"/>
    <w:rsid w:val="009111F5"/>
    <w:rsid w:val="00911249"/>
    <w:rsid w:val="009112B8"/>
    <w:rsid w:val="009112C2"/>
    <w:rsid w:val="009113A6"/>
    <w:rsid w:val="009113BA"/>
    <w:rsid w:val="009114CB"/>
    <w:rsid w:val="0091155D"/>
    <w:rsid w:val="00911584"/>
    <w:rsid w:val="0091158D"/>
    <w:rsid w:val="009115BC"/>
    <w:rsid w:val="0091164D"/>
    <w:rsid w:val="00911675"/>
    <w:rsid w:val="0091169B"/>
    <w:rsid w:val="009116FF"/>
    <w:rsid w:val="00911707"/>
    <w:rsid w:val="00911758"/>
    <w:rsid w:val="00911815"/>
    <w:rsid w:val="0091181D"/>
    <w:rsid w:val="0091184A"/>
    <w:rsid w:val="0091184F"/>
    <w:rsid w:val="0091186F"/>
    <w:rsid w:val="009118DB"/>
    <w:rsid w:val="0091194B"/>
    <w:rsid w:val="0091194E"/>
    <w:rsid w:val="00911A78"/>
    <w:rsid w:val="00911AAA"/>
    <w:rsid w:val="00911AAC"/>
    <w:rsid w:val="00911B1F"/>
    <w:rsid w:val="00911B22"/>
    <w:rsid w:val="00911B87"/>
    <w:rsid w:val="00911B8C"/>
    <w:rsid w:val="00911BC6"/>
    <w:rsid w:val="00911D05"/>
    <w:rsid w:val="00911D0E"/>
    <w:rsid w:val="00911D1B"/>
    <w:rsid w:val="00911E65"/>
    <w:rsid w:val="00911E88"/>
    <w:rsid w:val="00911EB3"/>
    <w:rsid w:val="00911EB8"/>
    <w:rsid w:val="00911ECA"/>
    <w:rsid w:val="00911EF3"/>
    <w:rsid w:val="00911F35"/>
    <w:rsid w:val="00911F7D"/>
    <w:rsid w:val="00911FB9"/>
    <w:rsid w:val="00911FDE"/>
    <w:rsid w:val="0091206B"/>
    <w:rsid w:val="009121F6"/>
    <w:rsid w:val="00912227"/>
    <w:rsid w:val="00912249"/>
    <w:rsid w:val="00912250"/>
    <w:rsid w:val="0091226A"/>
    <w:rsid w:val="00912272"/>
    <w:rsid w:val="009122BE"/>
    <w:rsid w:val="009122C9"/>
    <w:rsid w:val="00912366"/>
    <w:rsid w:val="009123C7"/>
    <w:rsid w:val="009124DF"/>
    <w:rsid w:val="009125A5"/>
    <w:rsid w:val="009126CF"/>
    <w:rsid w:val="0091278D"/>
    <w:rsid w:val="009127A0"/>
    <w:rsid w:val="00912805"/>
    <w:rsid w:val="009128D3"/>
    <w:rsid w:val="00912925"/>
    <w:rsid w:val="00912986"/>
    <w:rsid w:val="00912AC6"/>
    <w:rsid w:val="00912ACA"/>
    <w:rsid w:val="00912C28"/>
    <w:rsid w:val="00912CDE"/>
    <w:rsid w:val="00912CE2"/>
    <w:rsid w:val="00912CFC"/>
    <w:rsid w:val="00912D0D"/>
    <w:rsid w:val="00912D48"/>
    <w:rsid w:val="00912D64"/>
    <w:rsid w:val="00912E52"/>
    <w:rsid w:val="00912E86"/>
    <w:rsid w:val="00912EE4"/>
    <w:rsid w:val="00913028"/>
    <w:rsid w:val="00913043"/>
    <w:rsid w:val="00913134"/>
    <w:rsid w:val="009131EE"/>
    <w:rsid w:val="0091320E"/>
    <w:rsid w:val="00913225"/>
    <w:rsid w:val="0091322E"/>
    <w:rsid w:val="00913260"/>
    <w:rsid w:val="009132FC"/>
    <w:rsid w:val="00913304"/>
    <w:rsid w:val="0091339E"/>
    <w:rsid w:val="0091339F"/>
    <w:rsid w:val="009133FB"/>
    <w:rsid w:val="00913458"/>
    <w:rsid w:val="00913467"/>
    <w:rsid w:val="009135B0"/>
    <w:rsid w:val="009135D6"/>
    <w:rsid w:val="009135EA"/>
    <w:rsid w:val="009135F3"/>
    <w:rsid w:val="00913612"/>
    <w:rsid w:val="00913680"/>
    <w:rsid w:val="009136E1"/>
    <w:rsid w:val="00913719"/>
    <w:rsid w:val="00913723"/>
    <w:rsid w:val="0091372A"/>
    <w:rsid w:val="00913762"/>
    <w:rsid w:val="00913834"/>
    <w:rsid w:val="00913841"/>
    <w:rsid w:val="009138A8"/>
    <w:rsid w:val="009138B8"/>
    <w:rsid w:val="009138BB"/>
    <w:rsid w:val="0091391E"/>
    <w:rsid w:val="0091393B"/>
    <w:rsid w:val="0091394C"/>
    <w:rsid w:val="00913975"/>
    <w:rsid w:val="00913988"/>
    <w:rsid w:val="009139E3"/>
    <w:rsid w:val="00913A6C"/>
    <w:rsid w:val="00913B38"/>
    <w:rsid w:val="00913B80"/>
    <w:rsid w:val="00913B98"/>
    <w:rsid w:val="00913BF0"/>
    <w:rsid w:val="00913C11"/>
    <w:rsid w:val="00913C74"/>
    <w:rsid w:val="00913C76"/>
    <w:rsid w:val="00913CB0"/>
    <w:rsid w:val="00913D10"/>
    <w:rsid w:val="00913D16"/>
    <w:rsid w:val="00913D43"/>
    <w:rsid w:val="00913DF0"/>
    <w:rsid w:val="00913E3B"/>
    <w:rsid w:val="00913E99"/>
    <w:rsid w:val="00913EFC"/>
    <w:rsid w:val="00913F1D"/>
    <w:rsid w:val="00914026"/>
    <w:rsid w:val="0091402E"/>
    <w:rsid w:val="009140EB"/>
    <w:rsid w:val="00914126"/>
    <w:rsid w:val="0091417F"/>
    <w:rsid w:val="0091420F"/>
    <w:rsid w:val="009142FC"/>
    <w:rsid w:val="0091437D"/>
    <w:rsid w:val="00914455"/>
    <w:rsid w:val="0091445D"/>
    <w:rsid w:val="009144FE"/>
    <w:rsid w:val="00914500"/>
    <w:rsid w:val="00914553"/>
    <w:rsid w:val="0091456F"/>
    <w:rsid w:val="00914596"/>
    <w:rsid w:val="009145A1"/>
    <w:rsid w:val="009146F1"/>
    <w:rsid w:val="00914724"/>
    <w:rsid w:val="00914769"/>
    <w:rsid w:val="00914794"/>
    <w:rsid w:val="009147AE"/>
    <w:rsid w:val="009147E2"/>
    <w:rsid w:val="009147F8"/>
    <w:rsid w:val="009148C2"/>
    <w:rsid w:val="009148FD"/>
    <w:rsid w:val="00914900"/>
    <w:rsid w:val="00914916"/>
    <w:rsid w:val="00914923"/>
    <w:rsid w:val="009149E7"/>
    <w:rsid w:val="009149FF"/>
    <w:rsid w:val="00914A3A"/>
    <w:rsid w:val="00914A72"/>
    <w:rsid w:val="00914AB7"/>
    <w:rsid w:val="00914BDF"/>
    <w:rsid w:val="00914BEA"/>
    <w:rsid w:val="00914C3B"/>
    <w:rsid w:val="00914C41"/>
    <w:rsid w:val="00914C4F"/>
    <w:rsid w:val="00914C9B"/>
    <w:rsid w:val="00914CF4"/>
    <w:rsid w:val="00914D24"/>
    <w:rsid w:val="00914D9D"/>
    <w:rsid w:val="00914D9E"/>
    <w:rsid w:val="00914DA4"/>
    <w:rsid w:val="00914DB2"/>
    <w:rsid w:val="00914F28"/>
    <w:rsid w:val="00914F57"/>
    <w:rsid w:val="00914F5D"/>
    <w:rsid w:val="00914F8C"/>
    <w:rsid w:val="00914FD3"/>
    <w:rsid w:val="0091509F"/>
    <w:rsid w:val="009150AC"/>
    <w:rsid w:val="0091517A"/>
    <w:rsid w:val="009151AF"/>
    <w:rsid w:val="009151FC"/>
    <w:rsid w:val="0091520C"/>
    <w:rsid w:val="00915238"/>
    <w:rsid w:val="009152BA"/>
    <w:rsid w:val="00915339"/>
    <w:rsid w:val="0091538E"/>
    <w:rsid w:val="009154A6"/>
    <w:rsid w:val="00915584"/>
    <w:rsid w:val="009155E4"/>
    <w:rsid w:val="00915678"/>
    <w:rsid w:val="0091567D"/>
    <w:rsid w:val="0091571E"/>
    <w:rsid w:val="0091572E"/>
    <w:rsid w:val="00915808"/>
    <w:rsid w:val="00915839"/>
    <w:rsid w:val="009158F1"/>
    <w:rsid w:val="009158F5"/>
    <w:rsid w:val="00915945"/>
    <w:rsid w:val="0091594C"/>
    <w:rsid w:val="009159AC"/>
    <w:rsid w:val="009159E2"/>
    <w:rsid w:val="009159F6"/>
    <w:rsid w:val="00915A3D"/>
    <w:rsid w:val="00915A50"/>
    <w:rsid w:val="00915A86"/>
    <w:rsid w:val="00915B16"/>
    <w:rsid w:val="00915B4A"/>
    <w:rsid w:val="00915C11"/>
    <w:rsid w:val="00915C14"/>
    <w:rsid w:val="00915C60"/>
    <w:rsid w:val="00915C69"/>
    <w:rsid w:val="00915C6F"/>
    <w:rsid w:val="00915CFF"/>
    <w:rsid w:val="00915DA4"/>
    <w:rsid w:val="00915DAB"/>
    <w:rsid w:val="00915DC1"/>
    <w:rsid w:val="00915EE1"/>
    <w:rsid w:val="00915F0B"/>
    <w:rsid w:val="00915F28"/>
    <w:rsid w:val="00915FB9"/>
    <w:rsid w:val="00916063"/>
    <w:rsid w:val="009162C1"/>
    <w:rsid w:val="009162DA"/>
    <w:rsid w:val="00916318"/>
    <w:rsid w:val="00916388"/>
    <w:rsid w:val="009163C1"/>
    <w:rsid w:val="009164A7"/>
    <w:rsid w:val="009164B2"/>
    <w:rsid w:val="009164C5"/>
    <w:rsid w:val="00916570"/>
    <w:rsid w:val="00916577"/>
    <w:rsid w:val="00916580"/>
    <w:rsid w:val="00916600"/>
    <w:rsid w:val="00916611"/>
    <w:rsid w:val="00916627"/>
    <w:rsid w:val="00916686"/>
    <w:rsid w:val="0091689A"/>
    <w:rsid w:val="009168A6"/>
    <w:rsid w:val="009168DD"/>
    <w:rsid w:val="009168E9"/>
    <w:rsid w:val="00916908"/>
    <w:rsid w:val="0091690C"/>
    <w:rsid w:val="00916937"/>
    <w:rsid w:val="00916938"/>
    <w:rsid w:val="00916964"/>
    <w:rsid w:val="009169F1"/>
    <w:rsid w:val="00916A4E"/>
    <w:rsid w:val="00916A9B"/>
    <w:rsid w:val="00916ACC"/>
    <w:rsid w:val="00916B12"/>
    <w:rsid w:val="00916BE6"/>
    <w:rsid w:val="00916C18"/>
    <w:rsid w:val="00916C57"/>
    <w:rsid w:val="00916C6F"/>
    <w:rsid w:val="00916C7B"/>
    <w:rsid w:val="00916D43"/>
    <w:rsid w:val="00916D5A"/>
    <w:rsid w:val="00916E3D"/>
    <w:rsid w:val="00916ED1"/>
    <w:rsid w:val="00916ED4"/>
    <w:rsid w:val="0091709E"/>
    <w:rsid w:val="0091715F"/>
    <w:rsid w:val="009172A4"/>
    <w:rsid w:val="0091731C"/>
    <w:rsid w:val="0091740F"/>
    <w:rsid w:val="009174A5"/>
    <w:rsid w:val="009174D8"/>
    <w:rsid w:val="009175B0"/>
    <w:rsid w:val="0091760C"/>
    <w:rsid w:val="0091768E"/>
    <w:rsid w:val="009176A0"/>
    <w:rsid w:val="0091775D"/>
    <w:rsid w:val="0091777A"/>
    <w:rsid w:val="00917788"/>
    <w:rsid w:val="009177AA"/>
    <w:rsid w:val="009177C1"/>
    <w:rsid w:val="0091785F"/>
    <w:rsid w:val="009178F2"/>
    <w:rsid w:val="00917939"/>
    <w:rsid w:val="0091793F"/>
    <w:rsid w:val="009179CA"/>
    <w:rsid w:val="00917A39"/>
    <w:rsid w:val="00917A63"/>
    <w:rsid w:val="00917B05"/>
    <w:rsid w:val="00917BA4"/>
    <w:rsid w:val="00917C6F"/>
    <w:rsid w:val="00917CB1"/>
    <w:rsid w:val="00917CD9"/>
    <w:rsid w:val="00917D5A"/>
    <w:rsid w:val="00917DA2"/>
    <w:rsid w:val="00917E3E"/>
    <w:rsid w:val="00917EB0"/>
    <w:rsid w:val="00917EF7"/>
    <w:rsid w:val="00917F27"/>
    <w:rsid w:val="00917F82"/>
    <w:rsid w:val="00917F9D"/>
    <w:rsid w:val="0092005B"/>
    <w:rsid w:val="00920064"/>
    <w:rsid w:val="009200D9"/>
    <w:rsid w:val="0092011F"/>
    <w:rsid w:val="00920164"/>
    <w:rsid w:val="00920176"/>
    <w:rsid w:val="009202BD"/>
    <w:rsid w:val="009202E6"/>
    <w:rsid w:val="009203ED"/>
    <w:rsid w:val="00920417"/>
    <w:rsid w:val="0092042B"/>
    <w:rsid w:val="0092042F"/>
    <w:rsid w:val="0092043C"/>
    <w:rsid w:val="00920452"/>
    <w:rsid w:val="00920458"/>
    <w:rsid w:val="009204A2"/>
    <w:rsid w:val="00920602"/>
    <w:rsid w:val="00920604"/>
    <w:rsid w:val="00920638"/>
    <w:rsid w:val="009206AA"/>
    <w:rsid w:val="00920702"/>
    <w:rsid w:val="00920752"/>
    <w:rsid w:val="00920825"/>
    <w:rsid w:val="0092083B"/>
    <w:rsid w:val="00920873"/>
    <w:rsid w:val="00920874"/>
    <w:rsid w:val="009208F9"/>
    <w:rsid w:val="0092096E"/>
    <w:rsid w:val="009209FC"/>
    <w:rsid w:val="00920A80"/>
    <w:rsid w:val="00920AB0"/>
    <w:rsid w:val="00920AF6"/>
    <w:rsid w:val="00920B64"/>
    <w:rsid w:val="00920BC1"/>
    <w:rsid w:val="00920BD9"/>
    <w:rsid w:val="00920CF9"/>
    <w:rsid w:val="00920D28"/>
    <w:rsid w:val="00920D2D"/>
    <w:rsid w:val="00920D64"/>
    <w:rsid w:val="00920D88"/>
    <w:rsid w:val="00920DAB"/>
    <w:rsid w:val="00920E26"/>
    <w:rsid w:val="00920EB6"/>
    <w:rsid w:val="00920EF1"/>
    <w:rsid w:val="00920F4A"/>
    <w:rsid w:val="009210BD"/>
    <w:rsid w:val="0092112F"/>
    <w:rsid w:val="00921178"/>
    <w:rsid w:val="0092123D"/>
    <w:rsid w:val="009212E1"/>
    <w:rsid w:val="00921315"/>
    <w:rsid w:val="0092135D"/>
    <w:rsid w:val="00921419"/>
    <w:rsid w:val="0092152F"/>
    <w:rsid w:val="0092163C"/>
    <w:rsid w:val="00921705"/>
    <w:rsid w:val="00921745"/>
    <w:rsid w:val="00921774"/>
    <w:rsid w:val="009217DD"/>
    <w:rsid w:val="00921871"/>
    <w:rsid w:val="009218BD"/>
    <w:rsid w:val="009218CB"/>
    <w:rsid w:val="009218D6"/>
    <w:rsid w:val="009218FA"/>
    <w:rsid w:val="00921970"/>
    <w:rsid w:val="00921AE6"/>
    <w:rsid w:val="00921BDD"/>
    <w:rsid w:val="00921C36"/>
    <w:rsid w:val="00921C4A"/>
    <w:rsid w:val="00921C86"/>
    <w:rsid w:val="00921C87"/>
    <w:rsid w:val="00921CF4"/>
    <w:rsid w:val="00921D64"/>
    <w:rsid w:val="00921DE6"/>
    <w:rsid w:val="00921E59"/>
    <w:rsid w:val="00921E8A"/>
    <w:rsid w:val="00921EC5"/>
    <w:rsid w:val="00921F1B"/>
    <w:rsid w:val="00921F7E"/>
    <w:rsid w:val="00921F9D"/>
    <w:rsid w:val="00921FD2"/>
    <w:rsid w:val="00922023"/>
    <w:rsid w:val="009220E0"/>
    <w:rsid w:val="009220E5"/>
    <w:rsid w:val="00922118"/>
    <w:rsid w:val="009221DA"/>
    <w:rsid w:val="00922264"/>
    <w:rsid w:val="0092228D"/>
    <w:rsid w:val="009222C4"/>
    <w:rsid w:val="00922373"/>
    <w:rsid w:val="009223A4"/>
    <w:rsid w:val="0092241E"/>
    <w:rsid w:val="009224C3"/>
    <w:rsid w:val="009225A0"/>
    <w:rsid w:val="009225B3"/>
    <w:rsid w:val="009225BD"/>
    <w:rsid w:val="00922629"/>
    <w:rsid w:val="00922684"/>
    <w:rsid w:val="009226E0"/>
    <w:rsid w:val="0092271B"/>
    <w:rsid w:val="009227C9"/>
    <w:rsid w:val="0092280C"/>
    <w:rsid w:val="00922811"/>
    <w:rsid w:val="0092283B"/>
    <w:rsid w:val="00922862"/>
    <w:rsid w:val="00922895"/>
    <w:rsid w:val="009228B9"/>
    <w:rsid w:val="009228F4"/>
    <w:rsid w:val="0092295C"/>
    <w:rsid w:val="00922997"/>
    <w:rsid w:val="009229C2"/>
    <w:rsid w:val="00922A86"/>
    <w:rsid w:val="00922ACF"/>
    <w:rsid w:val="00922B5D"/>
    <w:rsid w:val="00922BE9"/>
    <w:rsid w:val="00922DE7"/>
    <w:rsid w:val="00922EAA"/>
    <w:rsid w:val="00922EBE"/>
    <w:rsid w:val="00922F0B"/>
    <w:rsid w:val="00922F45"/>
    <w:rsid w:val="00922F5C"/>
    <w:rsid w:val="00922F6B"/>
    <w:rsid w:val="00922F88"/>
    <w:rsid w:val="00923180"/>
    <w:rsid w:val="009232F0"/>
    <w:rsid w:val="00923354"/>
    <w:rsid w:val="009233BD"/>
    <w:rsid w:val="009233CF"/>
    <w:rsid w:val="009233F1"/>
    <w:rsid w:val="009234B0"/>
    <w:rsid w:val="009234D2"/>
    <w:rsid w:val="00923567"/>
    <w:rsid w:val="009235D4"/>
    <w:rsid w:val="0092366B"/>
    <w:rsid w:val="0092371D"/>
    <w:rsid w:val="0092376D"/>
    <w:rsid w:val="0092383C"/>
    <w:rsid w:val="0092389B"/>
    <w:rsid w:val="009238A1"/>
    <w:rsid w:val="00923962"/>
    <w:rsid w:val="00923A17"/>
    <w:rsid w:val="00923A34"/>
    <w:rsid w:val="00923B89"/>
    <w:rsid w:val="00923C0C"/>
    <w:rsid w:val="00923C1E"/>
    <w:rsid w:val="00923C6C"/>
    <w:rsid w:val="00923D6F"/>
    <w:rsid w:val="00923DAA"/>
    <w:rsid w:val="00923EF6"/>
    <w:rsid w:val="00923F07"/>
    <w:rsid w:val="00923F0B"/>
    <w:rsid w:val="0092403A"/>
    <w:rsid w:val="009240D0"/>
    <w:rsid w:val="00924132"/>
    <w:rsid w:val="0092414C"/>
    <w:rsid w:val="009241DC"/>
    <w:rsid w:val="009241E2"/>
    <w:rsid w:val="00924203"/>
    <w:rsid w:val="009242B0"/>
    <w:rsid w:val="00924342"/>
    <w:rsid w:val="00924350"/>
    <w:rsid w:val="009243B0"/>
    <w:rsid w:val="009243F4"/>
    <w:rsid w:val="0092440C"/>
    <w:rsid w:val="00924432"/>
    <w:rsid w:val="009244D2"/>
    <w:rsid w:val="00924552"/>
    <w:rsid w:val="00924578"/>
    <w:rsid w:val="00924580"/>
    <w:rsid w:val="009245BB"/>
    <w:rsid w:val="00924607"/>
    <w:rsid w:val="0092472D"/>
    <w:rsid w:val="0092478D"/>
    <w:rsid w:val="0092483A"/>
    <w:rsid w:val="009248A0"/>
    <w:rsid w:val="009248B7"/>
    <w:rsid w:val="0092495B"/>
    <w:rsid w:val="00924974"/>
    <w:rsid w:val="009249A9"/>
    <w:rsid w:val="009249E1"/>
    <w:rsid w:val="00924A08"/>
    <w:rsid w:val="00924A3D"/>
    <w:rsid w:val="00924A67"/>
    <w:rsid w:val="00924A7F"/>
    <w:rsid w:val="00924AD3"/>
    <w:rsid w:val="00924B33"/>
    <w:rsid w:val="00924C7F"/>
    <w:rsid w:val="00924CA7"/>
    <w:rsid w:val="00924CC2"/>
    <w:rsid w:val="00924CED"/>
    <w:rsid w:val="00924D23"/>
    <w:rsid w:val="00924D36"/>
    <w:rsid w:val="00924E44"/>
    <w:rsid w:val="00924EB8"/>
    <w:rsid w:val="00925057"/>
    <w:rsid w:val="00925064"/>
    <w:rsid w:val="0092506C"/>
    <w:rsid w:val="0092517A"/>
    <w:rsid w:val="0092517D"/>
    <w:rsid w:val="0092518D"/>
    <w:rsid w:val="00925196"/>
    <w:rsid w:val="00925295"/>
    <w:rsid w:val="009252BB"/>
    <w:rsid w:val="00925366"/>
    <w:rsid w:val="0092546B"/>
    <w:rsid w:val="00925478"/>
    <w:rsid w:val="00925484"/>
    <w:rsid w:val="00925488"/>
    <w:rsid w:val="009254AE"/>
    <w:rsid w:val="009254BD"/>
    <w:rsid w:val="009254DC"/>
    <w:rsid w:val="009254E2"/>
    <w:rsid w:val="009254F6"/>
    <w:rsid w:val="00925575"/>
    <w:rsid w:val="0092562B"/>
    <w:rsid w:val="0092570A"/>
    <w:rsid w:val="0092580C"/>
    <w:rsid w:val="00925811"/>
    <w:rsid w:val="00925816"/>
    <w:rsid w:val="00925875"/>
    <w:rsid w:val="00925981"/>
    <w:rsid w:val="009259D7"/>
    <w:rsid w:val="009259E4"/>
    <w:rsid w:val="00925B0B"/>
    <w:rsid w:val="00925B15"/>
    <w:rsid w:val="00925B2C"/>
    <w:rsid w:val="00925B37"/>
    <w:rsid w:val="00925B9F"/>
    <w:rsid w:val="00925C05"/>
    <w:rsid w:val="00925C23"/>
    <w:rsid w:val="00925C37"/>
    <w:rsid w:val="00925CB2"/>
    <w:rsid w:val="00925CDB"/>
    <w:rsid w:val="00925D7E"/>
    <w:rsid w:val="00925E0D"/>
    <w:rsid w:val="00925ED9"/>
    <w:rsid w:val="00925EF9"/>
    <w:rsid w:val="0092602B"/>
    <w:rsid w:val="00926056"/>
    <w:rsid w:val="0092608B"/>
    <w:rsid w:val="009260AF"/>
    <w:rsid w:val="009260C9"/>
    <w:rsid w:val="00926183"/>
    <w:rsid w:val="009261C4"/>
    <w:rsid w:val="009261E0"/>
    <w:rsid w:val="009261E9"/>
    <w:rsid w:val="0092622C"/>
    <w:rsid w:val="009262AD"/>
    <w:rsid w:val="009262BE"/>
    <w:rsid w:val="00926324"/>
    <w:rsid w:val="00926367"/>
    <w:rsid w:val="009263D6"/>
    <w:rsid w:val="009264AB"/>
    <w:rsid w:val="009264B8"/>
    <w:rsid w:val="009264DA"/>
    <w:rsid w:val="00926501"/>
    <w:rsid w:val="0092652A"/>
    <w:rsid w:val="00926599"/>
    <w:rsid w:val="009265B5"/>
    <w:rsid w:val="0092660A"/>
    <w:rsid w:val="00926636"/>
    <w:rsid w:val="00926657"/>
    <w:rsid w:val="009266B4"/>
    <w:rsid w:val="009266D6"/>
    <w:rsid w:val="009266E5"/>
    <w:rsid w:val="009266F7"/>
    <w:rsid w:val="009267B4"/>
    <w:rsid w:val="00926832"/>
    <w:rsid w:val="00926872"/>
    <w:rsid w:val="0092688C"/>
    <w:rsid w:val="0092689D"/>
    <w:rsid w:val="009268B5"/>
    <w:rsid w:val="009269E6"/>
    <w:rsid w:val="00926AD9"/>
    <w:rsid w:val="00926B17"/>
    <w:rsid w:val="00926B4F"/>
    <w:rsid w:val="00926BB5"/>
    <w:rsid w:val="00926BE3"/>
    <w:rsid w:val="00926C19"/>
    <w:rsid w:val="00926C3C"/>
    <w:rsid w:val="00926C6E"/>
    <w:rsid w:val="00926C83"/>
    <w:rsid w:val="00926CEC"/>
    <w:rsid w:val="00926CF1"/>
    <w:rsid w:val="00926DC4"/>
    <w:rsid w:val="00927091"/>
    <w:rsid w:val="009271AE"/>
    <w:rsid w:val="00927228"/>
    <w:rsid w:val="00927238"/>
    <w:rsid w:val="00927245"/>
    <w:rsid w:val="009272FE"/>
    <w:rsid w:val="00927327"/>
    <w:rsid w:val="0092736A"/>
    <w:rsid w:val="00927375"/>
    <w:rsid w:val="0092738C"/>
    <w:rsid w:val="009273D8"/>
    <w:rsid w:val="009273F6"/>
    <w:rsid w:val="0092744A"/>
    <w:rsid w:val="00927453"/>
    <w:rsid w:val="00927496"/>
    <w:rsid w:val="009274CE"/>
    <w:rsid w:val="009274E7"/>
    <w:rsid w:val="009274FE"/>
    <w:rsid w:val="0092752A"/>
    <w:rsid w:val="00927566"/>
    <w:rsid w:val="009275A8"/>
    <w:rsid w:val="009275A9"/>
    <w:rsid w:val="00927618"/>
    <w:rsid w:val="00927666"/>
    <w:rsid w:val="00927695"/>
    <w:rsid w:val="00927718"/>
    <w:rsid w:val="0092772C"/>
    <w:rsid w:val="0092772E"/>
    <w:rsid w:val="00927749"/>
    <w:rsid w:val="009277B8"/>
    <w:rsid w:val="009277CC"/>
    <w:rsid w:val="00927853"/>
    <w:rsid w:val="00927959"/>
    <w:rsid w:val="0092798C"/>
    <w:rsid w:val="0092799F"/>
    <w:rsid w:val="009279CE"/>
    <w:rsid w:val="00927A0A"/>
    <w:rsid w:val="00927A25"/>
    <w:rsid w:val="00927A2D"/>
    <w:rsid w:val="00927ACD"/>
    <w:rsid w:val="00927AFA"/>
    <w:rsid w:val="00927AFB"/>
    <w:rsid w:val="00927B22"/>
    <w:rsid w:val="00927B76"/>
    <w:rsid w:val="00927C4B"/>
    <w:rsid w:val="00927C5D"/>
    <w:rsid w:val="00927CA0"/>
    <w:rsid w:val="00927CA1"/>
    <w:rsid w:val="00927CCE"/>
    <w:rsid w:val="00927DA3"/>
    <w:rsid w:val="00927DC9"/>
    <w:rsid w:val="00927DE2"/>
    <w:rsid w:val="00927E60"/>
    <w:rsid w:val="00927EF4"/>
    <w:rsid w:val="00927FA2"/>
    <w:rsid w:val="00927FF8"/>
    <w:rsid w:val="00930104"/>
    <w:rsid w:val="00930198"/>
    <w:rsid w:val="0093019F"/>
    <w:rsid w:val="009301A6"/>
    <w:rsid w:val="009301A9"/>
    <w:rsid w:val="0093027C"/>
    <w:rsid w:val="00930401"/>
    <w:rsid w:val="0093046E"/>
    <w:rsid w:val="00930499"/>
    <w:rsid w:val="00930539"/>
    <w:rsid w:val="00930652"/>
    <w:rsid w:val="00930660"/>
    <w:rsid w:val="00930717"/>
    <w:rsid w:val="009307D7"/>
    <w:rsid w:val="009307E5"/>
    <w:rsid w:val="0093081E"/>
    <w:rsid w:val="00930916"/>
    <w:rsid w:val="00930958"/>
    <w:rsid w:val="0093097D"/>
    <w:rsid w:val="00930999"/>
    <w:rsid w:val="009309A4"/>
    <w:rsid w:val="00930A14"/>
    <w:rsid w:val="00930A16"/>
    <w:rsid w:val="00930A5C"/>
    <w:rsid w:val="00930AAB"/>
    <w:rsid w:val="00930B57"/>
    <w:rsid w:val="00930BE2"/>
    <w:rsid w:val="00930C88"/>
    <w:rsid w:val="00930D62"/>
    <w:rsid w:val="00930E20"/>
    <w:rsid w:val="00930ECD"/>
    <w:rsid w:val="00930F10"/>
    <w:rsid w:val="00930F7C"/>
    <w:rsid w:val="00930FF9"/>
    <w:rsid w:val="00931078"/>
    <w:rsid w:val="009310AA"/>
    <w:rsid w:val="009310E9"/>
    <w:rsid w:val="0093110C"/>
    <w:rsid w:val="00931168"/>
    <w:rsid w:val="009311D3"/>
    <w:rsid w:val="009311F6"/>
    <w:rsid w:val="00931205"/>
    <w:rsid w:val="00931207"/>
    <w:rsid w:val="0093122A"/>
    <w:rsid w:val="0093137E"/>
    <w:rsid w:val="00931386"/>
    <w:rsid w:val="0093150C"/>
    <w:rsid w:val="00931512"/>
    <w:rsid w:val="00931539"/>
    <w:rsid w:val="0093157B"/>
    <w:rsid w:val="009315BF"/>
    <w:rsid w:val="009315EA"/>
    <w:rsid w:val="00931633"/>
    <w:rsid w:val="0093167A"/>
    <w:rsid w:val="00931686"/>
    <w:rsid w:val="009316C1"/>
    <w:rsid w:val="009317E2"/>
    <w:rsid w:val="009317E7"/>
    <w:rsid w:val="009317F5"/>
    <w:rsid w:val="00931856"/>
    <w:rsid w:val="009318D7"/>
    <w:rsid w:val="009318EB"/>
    <w:rsid w:val="009318F8"/>
    <w:rsid w:val="009319E3"/>
    <w:rsid w:val="00931A5C"/>
    <w:rsid w:val="00931AAA"/>
    <w:rsid w:val="00931B49"/>
    <w:rsid w:val="00931C83"/>
    <w:rsid w:val="00931C95"/>
    <w:rsid w:val="00931CBF"/>
    <w:rsid w:val="00931D50"/>
    <w:rsid w:val="00931E12"/>
    <w:rsid w:val="00931E33"/>
    <w:rsid w:val="00931E94"/>
    <w:rsid w:val="00931EA6"/>
    <w:rsid w:val="00931FEE"/>
    <w:rsid w:val="00932050"/>
    <w:rsid w:val="00932058"/>
    <w:rsid w:val="00932088"/>
    <w:rsid w:val="009320F4"/>
    <w:rsid w:val="009320F7"/>
    <w:rsid w:val="00932105"/>
    <w:rsid w:val="0093213E"/>
    <w:rsid w:val="0093218B"/>
    <w:rsid w:val="009321A0"/>
    <w:rsid w:val="009321A4"/>
    <w:rsid w:val="00932280"/>
    <w:rsid w:val="009323D1"/>
    <w:rsid w:val="009323DF"/>
    <w:rsid w:val="009324CE"/>
    <w:rsid w:val="009324F9"/>
    <w:rsid w:val="00932575"/>
    <w:rsid w:val="009325CB"/>
    <w:rsid w:val="009326ED"/>
    <w:rsid w:val="009326F5"/>
    <w:rsid w:val="0093274E"/>
    <w:rsid w:val="00932795"/>
    <w:rsid w:val="009327AF"/>
    <w:rsid w:val="009327B1"/>
    <w:rsid w:val="009327D3"/>
    <w:rsid w:val="009327DC"/>
    <w:rsid w:val="00932854"/>
    <w:rsid w:val="00932856"/>
    <w:rsid w:val="00932A9D"/>
    <w:rsid w:val="00932AF7"/>
    <w:rsid w:val="00932B26"/>
    <w:rsid w:val="00932B8D"/>
    <w:rsid w:val="00932BAD"/>
    <w:rsid w:val="00932BCF"/>
    <w:rsid w:val="00932BEA"/>
    <w:rsid w:val="00932C58"/>
    <w:rsid w:val="00932C6E"/>
    <w:rsid w:val="00932CBD"/>
    <w:rsid w:val="00932CF8"/>
    <w:rsid w:val="00932DE6"/>
    <w:rsid w:val="00932E46"/>
    <w:rsid w:val="00932F2D"/>
    <w:rsid w:val="00932F47"/>
    <w:rsid w:val="00932FDE"/>
    <w:rsid w:val="00933071"/>
    <w:rsid w:val="00933101"/>
    <w:rsid w:val="0093318B"/>
    <w:rsid w:val="0093320B"/>
    <w:rsid w:val="009332BD"/>
    <w:rsid w:val="009332FD"/>
    <w:rsid w:val="0093335F"/>
    <w:rsid w:val="00933391"/>
    <w:rsid w:val="009333A3"/>
    <w:rsid w:val="00933420"/>
    <w:rsid w:val="00933430"/>
    <w:rsid w:val="009334C9"/>
    <w:rsid w:val="009334E8"/>
    <w:rsid w:val="0093352A"/>
    <w:rsid w:val="009335C1"/>
    <w:rsid w:val="009335D4"/>
    <w:rsid w:val="009335D9"/>
    <w:rsid w:val="0093366E"/>
    <w:rsid w:val="00933750"/>
    <w:rsid w:val="009337D7"/>
    <w:rsid w:val="00933835"/>
    <w:rsid w:val="0093387D"/>
    <w:rsid w:val="009338FF"/>
    <w:rsid w:val="009339B0"/>
    <w:rsid w:val="009339B2"/>
    <w:rsid w:val="009339F6"/>
    <w:rsid w:val="009339FE"/>
    <w:rsid w:val="00933A66"/>
    <w:rsid w:val="00933AA7"/>
    <w:rsid w:val="00933B75"/>
    <w:rsid w:val="00933B94"/>
    <w:rsid w:val="00933BAB"/>
    <w:rsid w:val="00933CB0"/>
    <w:rsid w:val="00933CBD"/>
    <w:rsid w:val="00933CDC"/>
    <w:rsid w:val="00933D52"/>
    <w:rsid w:val="00933D5D"/>
    <w:rsid w:val="00933D74"/>
    <w:rsid w:val="00933E24"/>
    <w:rsid w:val="00933F0E"/>
    <w:rsid w:val="00934032"/>
    <w:rsid w:val="0093406F"/>
    <w:rsid w:val="00934070"/>
    <w:rsid w:val="0093409A"/>
    <w:rsid w:val="009340DE"/>
    <w:rsid w:val="00934134"/>
    <w:rsid w:val="009341ED"/>
    <w:rsid w:val="00934209"/>
    <w:rsid w:val="00934223"/>
    <w:rsid w:val="0093429C"/>
    <w:rsid w:val="0093433E"/>
    <w:rsid w:val="00934373"/>
    <w:rsid w:val="009343EC"/>
    <w:rsid w:val="009344B9"/>
    <w:rsid w:val="009344C9"/>
    <w:rsid w:val="00934523"/>
    <w:rsid w:val="00934544"/>
    <w:rsid w:val="009345F9"/>
    <w:rsid w:val="00934607"/>
    <w:rsid w:val="0093464E"/>
    <w:rsid w:val="009346CA"/>
    <w:rsid w:val="009346EB"/>
    <w:rsid w:val="0093471D"/>
    <w:rsid w:val="0093473A"/>
    <w:rsid w:val="009347BB"/>
    <w:rsid w:val="0093496A"/>
    <w:rsid w:val="00934A0F"/>
    <w:rsid w:val="00934A64"/>
    <w:rsid w:val="00934AAC"/>
    <w:rsid w:val="00934B0A"/>
    <w:rsid w:val="00934C1A"/>
    <w:rsid w:val="00934C2E"/>
    <w:rsid w:val="00934CC4"/>
    <w:rsid w:val="00934D48"/>
    <w:rsid w:val="00934DC3"/>
    <w:rsid w:val="00934E5D"/>
    <w:rsid w:val="00934EC5"/>
    <w:rsid w:val="00934F32"/>
    <w:rsid w:val="00934F77"/>
    <w:rsid w:val="00935028"/>
    <w:rsid w:val="0093502B"/>
    <w:rsid w:val="0093507A"/>
    <w:rsid w:val="009350AF"/>
    <w:rsid w:val="009350D4"/>
    <w:rsid w:val="00935109"/>
    <w:rsid w:val="009351D9"/>
    <w:rsid w:val="009351E3"/>
    <w:rsid w:val="009352CC"/>
    <w:rsid w:val="009352E8"/>
    <w:rsid w:val="0093531C"/>
    <w:rsid w:val="00935382"/>
    <w:rsid w:val="0093538F"/>
    <w:rsid w:val="00935391"/>
    <w:rsid w:val="009353FE"/>
    <w:rsid w:val="009354AA"/>
    <w:rsid w:val="00935562"/>
    <w:rsid w:val="0093558F"/>
    <w:rsid w:val="0093560C"/>
    <w:rsid w:val="009356FC"/>
    <w:rsid w:val="00935756"/>
    <w:rsid w:val="009357DE"/>
    <w:rsid w:val="00935976"/>
    <w:rsid w:val="00935A10"/>
    <w:rsid w:val="00935AAF"/>
    <w:rsid w:val="00935ABE"/>
    <w:rsid w:val="00935B0B"/>
    <w:rsid w:val="00935B3C"/>
    <w:rsid w:val="00935B74"/>
    <w:rsid w:val="00935BEC"/>
    <w:rsid w:val="00935C0B"/>
    <w:rsid w:val="00935D0F"/>
    <w:rsid w:val="00935D26"/>
    <w:rsid w:val="00935D60"/>
    <w:rsid w:val="00935DE3"/>
    <w:rsid w:val="00935DF8"/>
    <w:rsid w:val="00935E5B"/>
    <w:rsid w:val="00935E60"/>
    <w:rsid w:val="00935E85"/>
    <w:rsid w:val="00935E96"/>
    <w:rsid w:val="00935FFF"/>
    <w:rsid w:val="00936072"/>
    <w:rsid w:val="009360C8"/>
    <w:rsid w:val="009360DC"/>
    <w:rsid w:val="00936132"/>
    <w:rsid w:val="009361A3"/>
    <w:rsid w:val="009361B2"/>
    <w:rsid w:val="009362F8"/>
    <w:rsid w:val="0093632A"/>
    <w:rsid w:val="00936361"/>
    <w:rsid w:val="009363D5"/>
    <w:rsid w:val="009364A2"/>
    <w:rsid w:val="009364D9"/>
    <w:rsid w:val="00936500"/>
    <w:rsid w:val="0093652E"/>
    <w:rsid w:val="009365D2"/>
    <w:rsid w:val="0093663C"/>
    <w:rsid w:val="00936728"/>
    <w:rsid w:val="00936729"/>
    <w:rsid w:val="0093674B"/>
    <w:rsid w:val="0093688A"/>
    <w:rsid w:val="009368AC"/>
    <w:rsid w:val="009368B7"/>
    <w:rsid w:val="009368D8"/>
    <w:rsid w:val="009369A2"/>
    <w:rsid w:val="009369D7"/>
    <w:rsid w:val="00936A51"/>
    <w:rsid w:val="00936A9E"/>
    <w:rsid w:val="00936ABE"/>
    <w:rsid w:val="00936B5D"/>
    <w:rsid w:val="00936B7A"/>
    <w:rsid w:val="00936BAF"/>
    <w:rsid w:val="00936C68"/>
    <w:rsid w:val="00936C72"/>
    <w:rsid w:val="00936DDD"/>
    <w:rsid w:val="00936E58"/>
    <w:rsid w:val="00936F5D"/>
    <w:rsid w:val="00936F67"/>
    <w:rsid w:val="00936FD0"/>
    <w:rsid w:val="00936FF9"/>
    <w:rsid w:val="0093706B"/>
    <w:rsid w:val="009370D4"/>
    <w:rsid w:val="00937160"/>
    <w:rsid w:val="00937168"/>
    <w:rsid w:val="00937171"/>
    <w:rsid w:val="00937174"/>
    <w:rsid w:val="009371AB"/>
    <w:rsid w:val="009371CE"/>
    <w:rsid w:val="00937249"/>
    <w:rsid w:val="00937281"/>
    <w:rsid w:val="009372E2"/>
    <w:rsid w:val="0093735C"/>
    <w:rsid w:val="009373C9"/>
    <w:rsid w:val="009374BF"/>
    <w:rsid w:val="009374DE"/>
    <w:rsid w:val="009374E9"/>
    <w:rsid w:val="009374EB"/>
    <w:rsid w:val="0093752F"/>
    <w:rsid w:val="00937591"/>
    <w:rsid w:val="00937606"/>
    <w:rsid w:val="00937609"/>
    <w:rsid w:val="0093762B"/>
    <w:rsid w:val="009376F3"/>
    <w:rsid w:val="0093773E"/>
    <w:rsid w:val="0093774F"/>
    <w:rsid w:val="009377B1"/>
    <w:rsid w:val="009377BC"/>
    <w:rsid w:val="009377C3"/>
    <w:rsid w:val="009377D1"/>
    <w:rsid w:val="009377EA"/>
    <w:rsid w:val="00937849"/>
    <w:rsid w:val="0093785E"/>
    <w:rsid w:val="00937882"/>
    <w:rsid w:val="009378A3"/>
    <w:rsid w:val="00937928"/>
    <w:rsid w:val="0093795C"/>
    <w:rsid w:val="0093795E"/>
    <w:rsid w:val="00937A33"/>
    <w:rsid w:val="00937A84"/>
    <w:rsid w:val="00937AA9"/>
    <w:rsid w:val="00937BAE"/>
    <w:rsid w:val="00937DC0"/>
    <w:rsid w:val="00937E73"/>
    <w:rsid w:val="00937EEE"/>
    <w:rsid w:val="00937F15"/>
    <w:rsid w:val="00937F3B"/>
    <w:rsid w:val="00937FB0"/>
    <w:rsid w:val="00937FD0"/>
    <w:rsid w:val="00937FD8"/>
    <w:rsid w:val="00937FFE"/>
    <w:rsid w:val="009400B9"/>
    <w:rsid w:val="00940106"/>
    <w:rsid w:val="0094014B"/>
    <w:rsid w:val="009401F3"/>
    <w:rsid w:val="00940203"/>
    <w:rsid w:val="0094021B"/>
    <w:rsid w:val="0094021E"/>
    <w:rsid w:val="00940241"/>
    <w:rsid w:val="00940308"/>
    <w:rsid w:val="009403AD"/>
    <w:rsid w:val="00940496"/>
    <w:rsid w:val="009404C6"/>
    <w:rsid w:val="009405CD"/>
    <w:rsid w:val="009405D4"/>
    <w:rsid w:val="009405EA"/>
    <w:rsid w:val="00940662"/>
    <w:rsid w:val="009406E6"/>
    <w:rsid w:val="009406F9"/>
    <w:rsid w:val="0094070D"/>
    <w:rsid w:val="00940731"/>
    <w:rsid w:val="0094075B"/>
    <w:rsid w:val="009408F8"/>
    <w:rsid w:val="0094096A"/>
    <w:rsid w:val="00940971"/>
    <w:rsid w:val="00940A5F"/>
    <w:rsid w:val="00940A6A"/>
    <w:rsid w:val="00940A80"/>
    <w:rsid w:val="00940B23"/>
    <w:rsid w:val="00940B38"/>
    <w:rsid w:val="00940B82"/>
    <w:rsid w:val="00940BD2"/>
    <w:rsid w:val="00940C42"/>
    <w:rsid w:val="00940C87"/>
    <w:rsid w:val="00940CB3"/>
    <w:rsid w:val="00940D86"/>
    <w:rsid w:val="00940EAA"/>
    <w:rsid w:val="00940EFF"/>
    <w:rsid w:val="00940F6F"/>
    <w:rsid w:val="00940FB0"/>
    <w:rsid w:val="0094108A"/>
    <w:rsid w:val="00941121"/>
    <w:rsid w:val="009411C6"/>
    <w:rsid w:val="00941220"/>
    <w:rsid w:val="00941223"/>
    <w:rsid w:val="00941237"/>
    <w:rsid w:val="0094124F"/>
    <w:rsid w:val="009412B1"/>
    <w:rsid w:val="0094130D"/>
    <w:rsid w:val="00941319"/>
    <w:rsid w:val="00941361"/>
    <w:rsid w:val="00941366"/>
    <w:rsid w:val="0094137B"/>
    <w:rsid w:val="0094137E"/>
    <w:rsid w:val="00941419"/>
    <w:rsid w:val="0094143A"/>
    <w:rsid w:val="0094143B"/>
    <w:rsid w:val="0094145C"/>
    <w:rsid w:val="00941524"/>
    <w:rsid w:val="00941551"/>
    <w:rsid w:val="009415AD"/>
    <w:rsid w:val="009415EF"/>
    <w:rsid w:val="00941788"/>
    <w:rsid w:val="009417C8"/>
    <w:rsid w:val="00941825"/>
    <w:rsid w:val="0094189E"/>
    <w:rsid w:val="009418D7"/>
    <w:rsid w:val="00941908"/>
    <w:rsid w:val="0094192F"/>
    <w:rsid w:val="00941B35"/>
    <w:rsid w:val="00941B3B"/>
    <w:rsid w:val="00941BA8"/>
    <w:rsid w:val="00941C23"/>
    <w:rsid w:val="00941C51"/>
    <w:rsid w:val="00941D2B"/>
    <w:rsid w:val="00941D37"/>
    <w:rsid w:val="00941D74"/>
    <w:rsid w:val="00941DDB"/>
    <w:rsid w:val="00941E2F"/>
    <w:rsid w:val="00941E71"/>
    <w:rsid w:val="00941EF5"/>
    <w:rsid w:val="00941F99"/>
    <w:rsid w:val="00941FD6"/>
    <w:rsid w:val="00942073"/>
    <w:rsid w:val="009420C2"/>
    <w:rsid w:val="009420F3"/>
    <w:rsid w:val="009420F5"/>
    <w:rsid w:val="00942128"/>
    <w:rsid w:val="00942350"/>
    <w:rsid w:val="009423B0"/>
    <w:rsid w:val="009423BD"/>
    <w:rsid w:val="009423FC"/>
    <w:rsid w:val="009424AD"/>
    <w:rsid w:val="009424FB"/>
    <w:rsid w:val="0094258D"/>
    <w:rsid w:val="009425F9"/>
    <w:rsid w:val="009426D9"/>
    <w:rsid w:val="009426F6"/>
    <w:rsid w:val="00942747"/>
    <w:rsid w:val="009427F1"/>
    <w:rsid w:val="00942849"/>
    <w:rsid w:val="009428EE"/>
    <w:rsid w:val="009428F3"/>
    <w:rsid w:val="00942974"/>
    <w:rsid w:val="009429D5"/>
    <w:rsid w:val="00942A71"/>
    <w:rsid w:val="00942AA6"/>
    <w:rsid w:val="00942AF0"/>
    <w:rsid w:val="00942B3A"/>
    <w:rsid w:val="00942BB0"/>
    <w:rsid w:val="00942BC8"/>
    <w:rsid w:val="00942BE2"/>
    <w:rsid w:val="00942BFA"/>
    <w:rsid w:val="00942C4D"/>
    <w:rsid w:val="00942CA5"/>
    <w:rsid w:val="00942CBA"/>
    <w:rsid w:val="00942CC3"/>
    <w:rsid w:val="00942D54"/>
    <w:rsid w:val="00942DD5"/>
    <w:rsid w:val="00942E33"/>
    <w:rsid w:val="00942EA8"/>
    <w:rsid w:val="00942EF4"/>
    <w:rsid w:val="00942F3B"/>
    <w:rsid w:val="00942F80"/>
    <w:rsid w:val="00942FE7"/>
    <w:rsid w:val="00943087"/>
    <w:rsid w:val="0094309E"/>
    <w:rsid w:val="0094311B"/>
    <w:rsid w:val="00943182"/>
    <w:rsid w:val="009431A2"/>
    <w:rsid w:val="009431CF"/>
    <w:rsid w:val="009431DE"/>
    <w:rsid w:val="0094320F"/>
    <w:rsid w:val="009432DF"/>
    <w:rsid w:val="009433B1"/>
    <w:rsid w:val="00943496"/>
    <w:rsid w:val="0094353D"/>
    <w:rsid w:val="00943670"/>
    <w:rsid w:val="0094369D"/>
    <w:rsid w:val="00943707"/>
    <w:rsid w:val="0094372E"/>
    <w:rsid w:val="0094378A"/>
    <w:rsid w:val="009437C1"/>
    <w:rsid w:val="009437E2"/>
    <w:rsid w:val="009437F9"/>
    <w:rsid w:val="00943823"/>
    <w:rsid w:val="00943839"/>
    <w:rsid w:val="0094385B"/>
    <w:rsid w:val="009439D1"/>
    <w:rsid w:val="00943A1A"/>
    <w:rsid w:val="00943A7A"/>
    <w:rsid w:val="00943A92"/>
    <w:rsid w:val="00943AD6"/>
    <w:rsid w:val="00943B1C"/>
    <w:rsid w:val="00943B46"/>
    <w:rsid w:val="00943B47"/>
    <w:rsid w:val="00943BDC"/>
    <w:rsid w:val="00943C35"/>
    <w:rsid w:val="00943C43"/>
    <w:rsid w:val="00943CF1"/>
    <w:rsid w:val="00943D3E"/>
    <w:rsid w:val="00943D5B"/>
    <w:rsid w:val="00943DA8"/>
    <w:rsid w:val="00943E0D"/>
    <w:rsid w:val="00943E71"/>
    <w:rsid w:val="00943EAD"/>
    <w:rsid w:val="00943FAC"/>
    <w:rsid w:val="00943FCC"/>
    <w:rsid w:val="00944048"/>
    <w:rsid w:val="00944079"/>
    <w:rsid w:val="0094411C"/>
    <w:rsid w:val="009441F0"/>
    <w:rsid w:val="00944222"/>
    <w:rsid w:val="009442BF"/>
    <w:rsid w:val="009443AC"/>
    <w:rsid w:val="00944461"/>
    <w:rsid w:val="009444D9"/>
    <w:rsid w:val="009444FA"/>
    <w:rsid w:val="009445A0"/>
    <w:rsid w:val="009445BE"/>
    <w:rsid w:val="0094464A"/>
    <w:rsid w:val="009446F2"/>
    <w:rsid w:val="0094472B"/>
    <w:rsid w:val="009447AB"/>
    <w:rsid w:val="009447C1"/>
    <w:rsid w:val="009448BB"/>
    <w:rsid w:val="00944AA5"/>
    <w:rsid w:val="00944AAD"/>
    <w:rsid w:val="00944AF2"/>
    <w:rsid w:val="00944B23"/>
    <w:rsid w:val="00944BDD"/>
    <w:rsid w:val="00944C01"/>
    <w:rsid w:val="00944C04"/>
    <w:rsid w:val="00944C10"/>
    <w:rsid w:val="00944C3A"/>
    <w:rsid w:val="00944C64"/>
    <w:rsid w:val="00944C83"/>
    <w:rsid w:val="00944C8B"/>
    <w:rsid w:val="00944C8C"/>
    <w:rsid w:val="00944CBD"/>
    <w:rsid w:val="00944D59"/>
    <w:rsid w:val="00944D8A"/>
    <w:rsid w:val="00944E05"/>
    <w:rsid w:val="00944E95"/>
    <w:rsid w:val="00944F04"/>
    <w:rsid w:val="00944F32"/>
    <w:rsid w:val="00944FA7"/>
    <w:rsid w:val="00944FDF"/>
    <w:rsid w:val="0094501D"/>
    <w:rsid w:val="009450B9"/>
    <w:rsid w:val="0094512B"/>
    <w:rsid w:val="00945175"/>
    <w:rsid w:val="0094525E"/>
    <w:rsid w:val="0094527E"/>
    <w:rsid w:val="009452A5"/>
    <w:rsid w:val="009452BF"/>
    <w:rsid w:val="00945307"/>
    <w:rsid w:val="009453B5"/>
    <w:rsid w:val="00945450"/>
    <w:rsid w:val="00945467"/>
    <w:rsid w:val="0094546E"/>
    <w:rsid w:val="009454E0"/>
    <w:rsid w:val="009455A4"/>
    <w:rsid w:val="009455C8"/>
    <w:rsid w:val="009456B4"/>
    <w:rsid w:val="0094574C"/>
    <w:rsid w:val="00945751"/>
    <w:rsid w:val="00945767"/>
    <w:rsid w:val="009457C0"/>
    <w:rsid w:val="009457D7"/>
    <w:rsid w:val="0094589A"/>
    <w:rsid w:val="009458BB"/>
    <w:rsid w:val="009458BD"/>
    <w:rsid w:val="009458C4"/>
    <w:rsid w:val="0094593F"/>
    <w:rsid w:val="009459AF"/>
    <w:rsid w:val="00945A2A"/>
    <w:rsid w:val="00945B91"/>
    <w:rsid w:val="00945BCA"/>
    <w:rsid w:val="00945DC7"/>
    <w:rsid w:val="00945DCF"/>
    <w:rsid w:val="00945DEA"/>
    <w:rsid w:val="00945DFC"/>
    <w:rsid w:val="00945E3F"/>
    <w:rsid w:val="00945E71"/>
    <w:rsid w:val="00945EAE"/>
    <w:rsid w:val="00945F4E"/>
    <w:rsid w:val="00945FD8"/>
    <w:rsid w:val="0094609C"/>
    <w:rsid w:val="009460EE"/>
    <w:rsid w:val="009460F5"/>
    <w:rsid w:val="00946147"/>
    <w:rsid w:val="00946187"/>
    <w:rsid w:val="009461AE"/>
    <w:rsid w:val="009461BD"/>
    <w:rsid w:val="009461E4"/>
    <w:rsid w:val="009461F4"/>
    <w:rsid w:val="009461F8"/>
    <w:rsid w:val="00946212"/>
    <w:rsid w:val="00946254"/>
    <w:rsid w:val="0094625E"/>
    <w:rsid w:val="00946346"/>
    <w:rsid w:val="00946392"/>
    <w:rsid w:val="009463FA"/>
    <w:rsid w:val="00946406"/>
    <w:rsid w:val="009464AF"/>
    <w:rsid w:val="009464C4"/>
    <w:rsid w:val="00946553"/>
    <w:rsid w:val="00946557"/>
    <w:rsid w:val="009465E9"/>
    <w:rsid w:val="009465FF"/>
    <w:rsid w:val="00946651"/>
    <w:rsid w:val="009466B8"/>
    <w:rsid w:val="00946710"/>
    <w:rsid w:val="0094673B"/>
    <w:rsid w:val="0094677B"/>
    <w:rsid w:val="009467B1"/>
    <w:rsid w:val="00946827"/>
    <w:rsid w:val="0094693E"/>
    <w:rsid w:val="00946995"/>
    <w:rsid w:val="009469C6"/>
    <w:rsid w:val="009469D9"/>
    <w:rsid w:val="00946A0C"/>
    <w:rsid w:val="00946A90"/>
    <w:rsid w:val="00946AC2"/>
    <w:rsid w:val="00946AF0"/>
    <w:rsid w:val="00946B2B"/>
    <w:rsid w:val="00946C39"/>
    <w:rsid w:val="00946CAB"/>
    <w:rsid w:val="00946D34"/>
    <w:rsid w:val="00946D49"/>
    <w:rsid w:val="00946EDB"/>
    <w:rsid w:val="00946F10"/>
    <w:rsid w:val="00946F6A"/>
    <w:rsid w:val="00946FB3"/>
    <w:rsid w:val="00947102"/>
    <w:rsid w:val="0094716B"/>
    <w:rsid w:val="009471F2"/>
    <w:rsid w:val="009471FB"/>
    <w:rsid w:val="00947339"/>
    <w:rsid w:val="00947365"/>
    <w:rsid w:val="0094740C"/>
    <w:rsid w:val="0094747A"/>
    <w:rsid w:val="00947504"/>
    <w:rsid w:val="00947565"/>
    <w:rsid w:val="009475B5"/>
    <w:rsid w:val="009476D5"/>
    <w:rsid w:val="00947724"/>
    <w:rsid w:val="0094775C"/>
    <w:rsid w:val="00947772"/>
    <w:rsid w:val="0094780D"/>
    <w:rsid w:val="009478BA"/>
    <w:rsid w:val="0094792B"/>
    <w:rsid w:val="00947960"/>
    <w:rsid w:val="009479B3"/>
    <w:rsid w:val="00947A08"/>
    <w:rsid w:val="00947A09"/>
    <w:rsid w:val="00947A59"/>
    <w:rsid w:val="00947A7D"/>
    <w:rsid w:val="00947A98"/>
    <w:rsid w:val="00947CC0"/>
    <w:rsid w:val="00947DBE"/>
    <w:rsid w:val="00947DC0"/>
    <w:rsid w:val="00947E79"/>
    <w:rsid w:val="00947ECE"/>
    <w:rsid w:val="00947F6F"/>
    <w:rsid w:val="00950076"/>
    <w:rsid w:val="0095009A"/>
    <w:rsid w:val="009500E1"/>
    <w:rsid w:val="009500F5"/>
    <w:rsid w:val="00950112"/>
    <w:rsid w:val="0095022D"/>
    <w:rsid w:val="009502BE"/>
    <w:rsid w:val="00950321"/>
    <w:rsid w:val="009504CC"/>
    <w:rsid w:val="0095050A"/>
    <w:rsid w:val="00950595"/>
    <w:rsid w:val="009505A9"/>
    <w:rsid w:val="009505F1"/>
    <w:rsid w:val="00950602"/>
    <w:rsid w:val="00950753"/>
    <w:rsid w:val="009507D8"/>
    <w:rsid w:val="00950805"/>
    <w:rsid w:val="0095082D"/>
    <w:rsid w:val="009508BD"/>
    <w:rsid w:val="009508ED"/>
    <w:rsid w:val="00950913"/>
    <w:rsid w:val="0095097F"/>
    <w:rsid w:val="00950995"/>
    <w:rsid w:val="009509EE"/>
    <w:rsid w:val="00950A8F"/>
    <w:rsid w:val="00950B20"/>
    <w:rsid w:val="00950B21"/>
    <w:rsid w:val="00950B4B"/>
    <w:rsid w:val="00950B6A"/>
    <w:rsid w:val="00950BB8"/>
    <w:rsid w:val="00950E43"/>
    <w:rsid w:val="00950E5A"/>
    <w:rsid w:val="00950E81"/>
    <w:rsid w:val="00950ED9"/>
    <w:rsid w:val="00951072"/>
    <w:rsid w:val="009510E2"/>
    <w:rsid w:val="00951142"/>
    <w:rsid w:val="009511DD"/>
    <w:rsid w:val="00951273"/>
    <w:rsid w:val="009512BC"/>
    <w:rsid w:val="00951321"/>
    <w:rsid w:val="00951345"/>
    <w:rsid w:val="0095134B"/>
    <w:rsid w:val="0095135D"/>
    <w:rsid w:val="009514EE"/>
    <w:rsid w:val="00951502"/>
    <w:rsid w:val="0095158E"/>
    <w:rsid w:val="009515BB"/>
    <w:rsid w:val="0095163A"/>
    <w:rsid w:val="00951668"/>
    <w:rsid w:val="009516A8"/>
    <w:rsid w:val="009516E2"/>
    <w:rsid w:val="00951719"/>
    <w:rsid w:val="00951898"/>
    <w:rsid w:val="009518A3"/>
    <w:rsid w:val="009518CC"/>
    <w:rsid w:val="0095191C"/>
    <w:rsid w:val="00951938"/>
    <w:rsid w:val="009519CB"/>
    <w:rsid w:val="00951A25"/>
    <w:rsid w:val="00951A27"/>
    <w:rsid w:val="00951A47"/>
    <w:rsid w:val="00951A7D"/>
    <w:rsid w:val="00951A86"/>
    <w:rsid w:val="00951A90"/>
    <w:rsid w:val="00951A97"/>
    <w:rsid w:val="00951AB7"/>
    <w:rsid w:val="00951B3D"/>
    <w:rsid w:val="00951C0A"/>
    <w:rsid w:val="00951C6D"/>
    <w:rsid w:val="00951C97"/>
    <w:rsid w:val="00951CFA"/>
    <w:rsid w:val="00951D02"/>
    <w:rsid w:val="00951D1F"/>
    <w:rsid w:val="00951D32"/>
    <w:rsid w:val="00951E11"/>
    <w:rsid w:val="00951E2D"/>
    <w:rsid w:val="00951E90"/>
    <w:rsid w:val="00951E9F"/>
    <w:rsid w:val="0095204F"/>
    <w:rsid w:val="009520F9"/>
    <w:rsid w:val="009521DE"/>
    <w:rsid w:val="00952234"/>
    <w:rsid w:val="0095225F"/>
    <w:rsid w:val="00952274"/>
    <w:rsid w:val="0095228D"/>
    <w:rsid w:val="0095230F"/>
    <w:rsid w:val="0095237A"/>
    <w:rsid w:val="009523D2"/>
    <w:rsid w:val="009523EB"/>
    <w:rsid w:val="00952442"/>
    <w:rsid w:val="009524B6"/>
    <w:rsid w:val="00952599"/>
    <w:rsid w:val="009525AF"/>
    <w:rsid w:val="009525B7"/>
    <w:rsid w:val="009525C0"/>
    <w:rsid w:val="00952632"/>
    <w:rsid w:val="0095265D"/>
    <w:rsid w:val="009526D0"/>
    <w:rsid w:val="0095274A"/>
    <w:rsid w:val="0095279C"/>
    <w:rsid w:val="0095280B"/>
    <w:rsid w:val="00952870"/>
    <w:rsid w:val="009529CE"/>
    <w:rsid w:val="00952A05"/>
    <w:rsid w:val="00952ABC"/>
    <w:rsid w:val="00952C25"/>
    <w:rsid w:val="00952CBC"/>
    <w:rsid w:val="00952D0C"/>
    <w:rsid w:val="00952D85"/>
    <w:rsid w:val="00952D8F"/>
    <w:rsid w:val="00952E22"/>
    <w:rsid w:val="00952E6D"/>
    <w:rsid w:val="00952E9E"/>
    <w:rsid w:val="00952F7E"/>
    <w:rsid w:val="00952FC2"/>
    <w:rsid w:val="00953199"/>
    <w:rsid w:val="0095320B"/>
    <w:rsid w:val="0095325A"/>
    <w:rsid w:val="0095326A"/>
    <w:rsid w:val="009532AF"/>
    <w:rsid w:val="009532C3"/>
    <w:rsid w:val="0095331C"/>
    <w:rsid w:val="00953327"/>
    <w:rsid w:val="00953360"/>
    <w:rsid w:val="0095338A"/>
    <w:rsid w:val="009533AE"/>
    <w:rsid w:val="009533F2"/>
    <w:rsid w:val="0095344F"/>
    <w:rsid w:val="009535E8"/>
    <w:rsid w:val="00953626"/>
    <w:rsid w:val="0095366B"/>
    <w:rsid w:val="00953672"/>
    <w:rsid w:val="0095368E"/>
    <w:rsid w:val="009536C2"/>
    <w:rsid w:val="009536CB"/>
    <w:rsid w:val="009536D4"/>
    <w:rsid w:val="009536FF"/>
    <w:rsid w:val="0095374D"/>
    <w:rsid w:val="009537BD"/>
    <w:rsid w:val="009537BF"/>
    <w:rsid w:val="0095383B"/>
    <w:rsid w:val="0095384B"/>
    <w:rsid w:val="009538E0"/>
    <w:rsid w:val="0095391A"/>
    <w:rsid w:val="00953968"/>
    <w:rsid w:val="0095396B"/>
    <w:rsid w:val="00953B69"/>
    <w:rsid w:val="00953B72"/>
    <w:rsid w:val="00953BD0"/>
    <w:rsid w:val="00953C93"/>
    <w:rsid w:val="00953CEE"/>
    <w:rsid w:val="00953D1E"/>
    <w:rsid w:val="00953D38"/>
    <w:rsid w:val="00953D49"/>
    <w:rsid w:val="00953DA6"/>
    <w:rsid w:val="00953E8F"/>
    <w:rsid w:val="00953EF1"/>
    <w:rsid w:val="00953EFC"/>
    <w:rsid w:val="00953F02"/>
    <w:rsid w:val="00953FEA"/>
    <w:rsid w:val="0095402A"/>
    <w:rsid w:val="009540D1"/>
    <w:rsid w:val="009540DB"/>
    <w:rsid w:val="0095416C"/>
    <w:rsid w:val="0095417C"/>
    <w:rsid w:val="009541D2"/>
    <w:rsid w:val="00954223"/>
    <w:rsid w:val="0095429C"/>
    <w:rsid w:val="00954377"/>
    <w:rsid w:val="00954397"/>
    <w:rsid w:val="009543A3"/>
    <w:rsid w:val="0095441B"/>
    <w:rsid w:val="009544DB"/>
    <w:rsid w:val="009544FF"/>
    <w:rsid w:val="009545C1"/>
    <w:rsid w:val="00954680"/>
    <w:rsid w:val="009546AD"/>
    <w:rsid w:val="00954718"/>
    <w:rsid w:val="0095478F"/>
    <w:rsid w:val="009548E3"/>
    <w:rsid w:val="00954914"/>
    <w:rsid w:val="00954969"/>
    <w:rsid w:val="0095497E"/>
    <w:rsid w:val="009549A2"/>
    <w:rsid w:val="009549BE"/>
    <w:rsid w:val="00954A73"/>
    <w:rsid w:val="00954B41"/>
    <w:rsid w:val="00954BB6"/>
    <w:rsid w:val="00954CD7"/>
    <w:rsid w:val="00954D1E"/>
    <w:rsid w:val="00954DE9"/>
    <w:rsid w:val="00954E3D"/>
    <w:rsid w:val="00954E6C"/>
    <w:rsid w:val="00954E9A"/>
    <w:rsid w:val="00954EC9"/>
    <w:rsid w:val="00954ECE"/>
    <w:rsid w:val="00954EFC"/>
    <w:rsid w:val="00954F00"/>
    <w:rsid w:val="0095501A"/>
    <w:rsid w:val="00955029"/>
    <w:rsid w:val="00955032"/>
    <w:rsid w:val="0095504A"/>
    <w:rsid w:val="009550C5"/>
    <w:rsid w:val="00955103"/>
    <w:rsid w:val="00955290"/>
    <w:rsid w:val="009552B7"/>
    <w:rsid w:val="009552DC"/>
    <w:rsid w:val="009555BD"/>
    <w:rsid w:val="009555D5"/>
    <w:rsid w:val="0095564D"/>
    <w:rsid w:val="009556CE"/>
    <w:rsid w:val="00955742"/>
    <w:rsid w:val="0095579B"/>
    <w:rsid w:val="009557C2"/>
    <w:rsid w:val="009557E6"/>
    <w:rsid w:val="009557F9"/>
    <w:rsid w:val="00955837"/>
    <w:rsid w:val="00955874"/>
    <w:rsid w:val="009558C8"/>
    <w:rsid w:val="00955912"/>
    <w:rsid w:val="0095597C"/>
    <w:rsid w:val="00955A4B"/>
    <w:rsid w:val="00955B23"/>
    <w:rsid w:val="00955B51"/>
    <w:rsid w:val="00955B92"/>
    <w:rsid w:val="00955BCC"/>
    <w:rsid w:val="00955BEF"/>
    <w:rsid w:val="00955C99"/>
    <w:rsid w:val="00955CAA"/>
    <w:rsid w:val="00955D0C"/>
    <w:rsid w:val="00955D4A"/>
    <w:rsid w:val="00955D7A"/>
    <w:rsid w:val="00955DC6"/>
    <w:rsid w:val="00955DDA"/>
    <w:rsid w:val="00955DF7"/>
    <w:rsid w:val="00955E07"/>
    <w:rsid w:val="00955E51"/>
    <w:rsid w:val="00955E82"/>
    <w:rsid w:val="00955F48"/>
    <w:rsid w:val="00955F58"/>
    <w:rsid w:val="00956008"/>
    <w:rsid w:val="009560F0"/>
    <w:rsid w:val="00956153"/>
    <w:rsid w:val="009562C3"/>
    <w:rsid w:val="009562F9"/>
    <w:rsid w:val="00956387"/>
    <w:rsid w:val="009563B4"/>
    <w:rsid w:val="0095645C"/>
    <w:rsid w:val="009564EE"/>
    <w:rsid w:val="0095655F"/>
    <w:rsid w:val="00956578"/>
    <w:rsid w:val="009565F3"/>
    <w:rsid w:val="0095664F"/>
    <w:rsid w:val="00956719"/>
    <w:rsid w:val="00956750"/>
    <w:rsid w:val="009567A4"/>
    <w:rsid w:val="009567CC"/>
    <w:rsid w:val="00956830"/>
    <w:rsid w:val="00956853"/>
    <w:rsid w:val="0095695E"/>
    <w:rsid w:val="00956A35"/>
    <w:rsid w:val="00956A43"/>
    <w:rsid w:val="00956A65"/>
    <w:rsid w:val="00956A7F"/>
    <w:rsid w:val="00956A98"/>
    <w:rsid w:val="00956AEC"/>
    <w:rsid w:val="00956B05"/>
    <w:rsid w:val="00956B7D"/>
    <w:rsid w:val="00956BB4"/>
    <w:rsid w:val="00956C96"/>
    <w:rsid w:val="00956D01"/>
    <w:rsid w:val="00956DA9"/>
    <w:rsid w:val="00956EA3"/>
    <w:rsid w:val="00956EAD"/>
    <w:rsid w:val="00956ED5"/>
    <w:rsid w:val="00956F79"/>
    <w:rsid w:val="00956F95"/>
    <w:rsid w:val="00956FA6"/>
    <w:rsid w:val="00957073"/>
    <w:rsid w:val="009570A8"/>
    <w:rsid w:val="00957130"/>
    <w:rsid w:val="00957252"/>
    <w:rsid w:val="0095727C"/>
    <w:rsid w:val="00957328"/>
    <w:rsid w:val="00957329"/>
    <w:rsid w:val="00957399"/>
    <w:rsid w:val="00957460"/>
    <w:rsid w:val="00957492"/>
    <w:rsid w:val="00957517"/>
    <w:rsid w:val="0095755A"/>
    <w:rsid w:val="0095762B"/>
    <w:rsid w:val="009576EA"/>
    <w:rsid w:val="0095775A"/>
    <w:rsid w:val="0095779A"/>
    <w:rsid w:val="009577F8"/>
    <w:rsid w:val="00957810"/>
    <w:rsid w:val="0095781E"/>
    <w:rsid w:val="0095787F"/>
    <w:rsid w:val="009578E4"/>
    <w:rsid w:val="00957935"/>
    <w:rsid w:val="009579AC"/>
    <w:rsid w:val="009579BE"/>
    <w:rsid w:val="00957A90"/>
    <w:rsid w:val="00957B34"/>
    <w:rsid w:val="00957B4E"/>
    <w:rsid w:val="00957B82"/>
    <w:rsid w:val="00957BD0"/>
    <w:rsid w:val="00957BD3"/>
    <w:rsid w:val="00957CBC"/>
    <w:rsid w:val="00957CC1"/>
    <w:rsid w:val="00957CD6"/>
    <w:rsid w:val="00957D10"/>
    <w:rsid w:val="00957D66"/>
    <w:rsid w:val="00957D8D"/>
    <w:rsid w:val="00957DA1"/>
    <w:rsid w:val="00957DC5"/>
    <w:rsid w:val="00957E1B"/>
    <w:rsid w:val="00957EB7"/>
    <w:rsid w:val="00957EE0"/>
    <w:rsid w:val="00957FAE"/>
    <w:rsid w:val="00957FF6"/>
    <w:rsid w:val="00960048"/>
    <w:rsid w:val="009600C2"/>
    <w:rsid w:val="009600C9"/>
    <w:rsid w:val="0096011D"/>
    <w:rsid w:val="0096017F"/>
    <w:rsid w:val="009602B1"/>
    <w:rsid w:val="009602F2"/>
    <w:rsid w:val="009603D5"/>
    <w:rsid w:val="0096048D"/>
    <w:rsid w:val="00960564"/>
    <w:rsid w:val="009605A6"/>
    <w:rsid w:val="009605BA"/>
    <w:rsid w:val="00960616"/>
    <w:rsid w:val="00960836"/>
    <w:rsid w:val="00960A87"/>
    <w:rsid w:val="00960AC4"/>
    <w:rsid w:val="00960B49"/>
    <w:rsid w:val="00960B52"/>
    <w:rsid w:val="00960B6F"/>
    <w:rsid w:val="00960CED"/>
    <w:rsid w:val="00960D58"/>
    <w:rsid w:val="00960DB8"/>
    <w:rsid w:val="00960DD3"/>
    <w:rsid w:val="00960DF4"/>
    <w:rsid w:val="00960DFA"/>
    <w:rsid w:val="00960E62"/>
    <w:rsid w:val="00960FC3"/>
    <w:rsid w:val="00961040"/>
    <w:rsid w:val="0096111F"/>
    <w:rsid w:val="009611CC"/>
    <w:rsid w:val="0096126D"/>
    <w:rsid w:val="00961284"/>
    <w:rsid w:val="009612BD"/>
    <w:rsid w:val="0096132F"/>
    <w:rsid w:val="00961342"/>
    <w:rsid w:val="00961363"/>
    <w:rsid w:val="00961386"/>
    <w:rsid w:val="009613B4"/>
    <w:rsid w:val="009613C4"/>
    <w:rsid w:val="00961400"/>
    <w:rsid w:val="009615B4"/>
    <w:rsid w:val="00961668"/>
    <w:rsid w:val="009616A8"/>
    <w:rsid w:val="009616B2"/>
    <w:rsid w:val="009616BD"/>
    <w:rsid w:val="009616CB"/>
    <w:rsid w:val="009616E9"/>
    <w:rsid w:val="00961762"/>
    <w:rsid w:val="009617CA"/>
    <w:rsid w:val="00961838"/>
    <w:rsid w:val="0096183A"/>
    <w:rsid w:val="00961879"/>
    <w:rsid w:val="009618D3"/>
    <w:rsid w:val="0096196D"/>
    <w:rsid w:val="009619CE"/>
    <w:rsid w:val="00961A05"/>
    <w:rsid w:val="00961A9E"/>
    <w:rsid w:val="00961AF3"/>
    <w:rsid w:val="00961C11"/>
    <w:rsid w:val="00961C50"/>
    <w:rsid w:val="00961C5A"/>
    <w:rsid w:val="00961C66"/>
    <w:rsid w:val="00961C9E"/>
    <w:rsid w:val="00961CE2"/>
    <w:rsid w:val="00961D45"/>
    <w:rsid w:val="00961E57"/>
    <w:rsid w:val="00961EFE"/>
    <w:rsid w:val="0096218C"/>
    <w:rsid w:val="0096218E"/>
    <w:rsid w:val="0096221B"/>
    <w:rsid w:val="00962280"/>
    <w:rsid w:val="00962339"/>
    <w:rsid w:val="0096238A"/>
    <w:rsid w:val="009623FC"/>
    <w:rsid w:val="0096242F"/>
    <w:rsid w:val="009624AD"/>
    <w:rsid w:val="009624AF"/>
    <w:rsid w:val="009624F0"/>
    <w:rsid w:val="00962712"/>
    <w:rsid w:val="00962783"/>
    <w:rsid w:val="009627F5"/>
    <w:rsid w:val="00962880"/>
    <w:rsid w:val="00962886"/>
    <w:rsid w:val="009628D6"/>
    <w:rsid w:val="0096293E"/>
    <w:rsid w:val="00962957"/>
    <w:rsid w:val="009629B2"/>
    <w:rsid w:val="009629F2"/>
    <w:rsid w:val="009629F5"/>
    <w:rsid w:val="00962A2C"/>
    <w:rsid w:val="00962A6F"/>
    <w:rsid w:val="00962A98"/>
    <w:rsid w:val="00962B56"/>
    <w:rsid w:val="00962B9C"/>
    <w:rsid w:val="00962BCF"/>
    <w:rsid w:val="00962C5E"/>
    <w:rsid w:val="00962CA1"/>
    <w:rsid w:val="00962D7E"/>
    <w:rsid w:val="00962DE2"/>
    <w:rsid w:val="00962DF2"/>
    <w:rsid w:val="00962E24"/>
    <w:rsid w:val="00962E8B"/>
    <w:rsid w:val="00962E9A"/>
    <w:rsid w:val="00962EDB"/>
    <w:rsid w:val="00962EE0"/>
    <w:rsid w:val="00962F0E"/>
    <w:rsid w:val="00962F11"/>
    <w:rsid w:val="00962F19"/>
    <w:rsid w:val="00962F45"/>
    <w:rsid w:val="00962F75"/>
    <w:rsid w:val="00962FB2"/>
    <w:rsid w:val="00963152"/>
    <w:rsid w:val="0096318A"/>
    <w:rsid w:val="009631A7"/>
    <w:rsid w:val="00963332"/>
    <w:rsid w:val="0096336C"/>
    <w:rsid w:val="009633AE"/>
    <w:rsid w:val="009633CC"/>
    <w:rsid w:val="009633D0"/>
    <w:rsid w:val="009633EF"/>
    <w:rsid w:val="009633F7"/>
    <w:rsid w:val="00963415"/>
    <w:rsid w:val="009634CF"/>
    <w:rsid w:val="00963548"/>
    <w:rsid w:val="009635D9"/>
    <w:rsid w:val="0096376F"/>
    <w:rsid w:val="00963900"/>
    <w:rsid w:val="00963910"/>
    <w:rsid w:val="0096398F"/>
    <w:rsid w:val="009639A3"/>
    <w:rsid w:val="009639C0"/>
    <w:rsid w:val="00963A01"/>
    <w:rsid w:val="00963A84"/>
    <w:rsid w:val="00963B47"/>
    <w:rsid w:val="00963BD7"/>
    <w:rsid w:val="00963C2A"/>
    <w:rsid w:val="00963C38"/>
    <w:rsid w:val="00963CC2"/>
    <w:rsid w:val="00963CD8"/>
    <w:rsid w:val="00963DCA"/>
    <w:rsid w:val="00963E35"/>
    <w:rsid w:val="00963E95"/>
    <w:rsid w:val="00963EAA"/>
    <w:rsid w:val="00963F0C"/>
    <w:rsid w:val="00963FF8"/>
    <w:rsid w:val="0096400A"/>
    <w:rsid w:val="00964037"/>
    <w:rsid w:val="00964066"/>
    <w:rsid w:val="0096409A"/>
    <w:rsid w:val="00964137"/>
    <w:rsid w:val="0096414C"/>
    <w:rsid w:val="00964153"/>
    <w:rsid w:val="00964164"/>
    <w:rsid w:val="00964176"/>
    <w:rsid w:val="009641EA"/>
    <w:rsid w:val="009641FC"/>
    <w:rsid w:val="00964297"/>
    <w:rsid w:val="00964349"/>
    <w:rsid w:val="00964434"/>
    <w:rsid w:val="009644EF"/>
    <w:rsid w:val="00964509"/>
    <w:rsid w:val="009645B0"/>
    <w:rsid w:val="00964766"/>
    <w:rsid w:val="0096481C"/>
    <w:rsid w:val="00964850"/>
    <w:rsid w:val="00964898"/>
    <w:rsid w:val="0096490C"/>
    <w:rsid w:val="00964977"/>
    <w:rsid w:val="0096498C"/>
    <w:rsid w:val="00964A04"/>
    <w:rsid w:val="00964A12"/>
    <w:rsid w:val="00964A3A"/>
    <w:rsid w:val="00964A55"/>
    <w:rsid w:val="00964B78"/>
    <w:rsid w:val="00964C60"/>
    <w:rsid w:val="00964C95"/>
    <w:rsid w:val="00964D82"/>
    <w:rsid w:val="00964EBC"/>
    <w:rsid w:val="00964EF9"/>
    <w:rsid w:val="00964F01"/>
    <w:rsid w:val="00964F20"/>
    <w:rsid w:val="00965039"/>
    <w:rsid w:val="0096506E"/>
    <w:rsid w:val="009650CB"/>
    <w:rsid w:val="009651AA"/>
    <w:rsid w:val="0096529F"/>
    <w:rsid w:val="009652B6"/>
    <w:rsid w:val="0096544C"/>
    <w:rsid w:val="00965494"/>
    <w:rsid w:val="009654D4"/>
    <w:rsid w:val="009654FB"/>
    <w:rsid w:val="0096551C"/>
    <w:rsid w:val="009655F8"/>
    <w:rsid w:val="00965631"/>
    <w:rsid w:val="0096568A"/>
    <w:rsid w:val="009656CC"/>
    <w:rsid w:val="009656D7"/>
    <w:rsid w:val="00965730"/>
    <w:rsid w:val="00965749"/>
    <w:rsid w:val="00965906"/>
    <w:rsid w:val="00965926"/>
    <w:rsid w:val="00965955"/>
    <w:rsid w:val="00965AB4"/>
    <w:rsid w:val="00965AB5"/>
    <w:rsid w:val="00965ADC"/>
    <w:rsid w:val="00965D7A"/>
    <w:rsid w:val="00965DC6"/>
    <w:rsid w:val="00965DE0"/>
    <w:rsid w:val="00965F25"/>
    <w:rsid w:val="00965FEA"/>
    <w:rsid w:val="00966074"/>
    <w:rsid w:val="009660BD"/>
    <w:rsid w:val="009660C6"/>
    <w:rsid w:val="00966110"/>
    <w:rsid w:val="0096611B"/>
    <w:rsid w:val="009661C1"/>
    <w:rsid w:val="009661F4"/>
    <w:rsid w:val="00966224"/>
    <w:rsid w:val="00966227"/>
    <w:rsid w:val="00966234"/>
    <w:rsid w:val="0096625A"/>
    <w:rsid w:val="009662B4"/>
    <w:rsid w:val="00966300"/>
    <w:rsid w:val="00966377"/>
    <w:rsid w:val="009663C3"/>
    <w:rsid w:val="0096644E"/>
    <w:rsid w:val="009664E7"/>
    <w:rsid w:val="0096657B"/>
    <w:rsid w:val="009665EC"/>
    <w:rsid w:val="0096660A"/>
    <w:rsid w:val="00966620"/>
    <w:rsid w:val="0096667E"/>
    <w:rsid w:val="00966780"/>
    <w:rsid w:val="009668AD"/>
    <w:rsid w:val="009668FC"/>
    <w:rsid w:val="00966944"/>
    <w:rsid w:val="009669A9"/>
    <w:rsid w:val="009669E5"/>
    <w:rsid w:val="009669EC"/>
    <w:rsid w:val="009669FF"/>
    <w:rsid w:val="00966A29"/>
    <w:rsid w:val="00966A49"/>
    <w:rsid w:val="00966AF0"/>
    <w:rsid w:val="00966CB3"/>
    <w:rsid w:val="00966D25"/>
    <w:rsid w:val="00966D31"/>
    <w:rsid w:val="00966DB9"/>
    <w:rsid w:val="00966E1C"/>
    <w:rsid w:val="00966E6A"/>
    <w:rsid w:val="00966E6C"/>
    <w:rsid w:val="00966EBB"/>
    <w:rsid w:val="00966ED9"/>
    <w:rsid w:val="00966F36"/>
    <w:rsid w:val="00966F3A"/>
    <w:rsid w:val="00966F93"/>
    <w:rsid w:val="00966FBE"/>
    <w:rsid w:val="00966FE4"/>
    <w:rsid w:val="00967048"/>
    <w:rsid w:val="00967147"/>
    <w:rsid w:val="009671F0"/>
    <w:rsid w:val="00967214"/>
    <w:rsid w:val="009672F3"/>
    <w:rsid w:val="009672F9"/>
    <w:rsid w:val="0096736B"/>
    <w:rsid w:val="009673D7"/>
    <w:rsid w:val="0096742B"/>
    <w:rsid w:val="00967472"/>
    <w:rsid w:val="009674D9"/>
    <w:rsid w:val="0096751B"/>
    <w:rsid w:val="009675E3"/>
    <w:rsid w:val="009675ED"/>
    <w:rsid w:val="0096760E"/>
    <w:rsid w:val="00967613"/>
    <w:rsid w:val="00967620"/>
    <w:rsid w:val="009676E9"/>
    <w:rsid w:val="00967705"/>
    <w:rsid w:val="0096773B"/>
    <w:rsid w:val="0096785A"/>
    <w:rsid w:val="00967885"/>
    <w:rsid w:val="00967B38"/>
    <w:rsid w:val="00967B93"/>
    <w:rsid w:val="00967BA7"/>
    <w:rsid w:val="00967CD5"/>
    <w:rsid w:val="00967CE1"/>
    <w:rsid w:val="00967DA0"/>
    <w:rsid w:val="00967DB4"/>
    <w:rsid w:val="00967E80"/>
    <w:rsid w:val="00967EBD"/>
    <w:rsid w:val="00967ECB"/>
    <w:rsid w:val="00967EEE"/>
    <w:rsid w:val="00967FEB"/>
    <w:rsid w:val="00967FF7"/>
    <w:rsid w:val="00970083"/>
    <w:rsid w:val="009700B0"/>
    <w:rsid w:val="0097015B"/>
    <w:rsid w:val="0097022F"/>
    <w:rsid w:val="0097023F"/>
    <w:rsid w:val="009702CE"/>
    <w:rsid w:val="009702DD"/>
    <w:rsid w:val="00970311"/>
    <w:rsid w:val="0097039A"/>
    <w:rsid w:val="0097039F"/>
    <w:rsid w:val="009704FD"/>
    <w:rsid w:val="00970636"/>
    <w:rsid w:val="00970651"/>
    <w:rsid w:val="00970679"/>
    <w:rsid w:val="0097067C"/>
    <w:rsid w:val="0097075F"/>
    <w:rsid w:val="009709DC"/>
    <w:rsid w:val="00970B2F"/>
    <w:rsid w:val="00970B6E"/>
    <w:rsid w:val="00970B78"/>
    <w:rsid w:val="00970B86"/>
    <w:rsid w:val="00970BA4"/>
    <w:rsid w:val="00970CBB"/>
    <w:rsid w:val="00970CE7"/>
    <w:rsid w:val="00970D08"/>
    <w:rsid w:val="00970D1E"/>
    <w:rsid w:val="00970D4F"/>
    <w:rsid w:val="00970DF4"/>
    <w:rsid w:val="00970E4A"/>
    <w:rsid w:val="00970F33"/>
    <w:rsid w:val="00970F36"/>
    <w:rsid w:val="00970F64"/>
    <w:rsid w:val="00970FA9"/>
    <w:rsid w:val="00970FD9"/>
    <w:rsid w:val="0097109B"/>
    <w:rsid w:val="009710A7"/>
    <w:rsid w:val="009710C9"/>
    <w:rsid w:val="009710F5"/>
    <w:rsid w:val="00971146"/>
    <w:rsid w:val="009711A2"/>
    <w:rsid w:val="00971276"/>
    <w:rsid w:val="009713A4"/>
    <w:rsid w:val="009713F7"/>
    <w:rsid w:val="00971473"/>
    <w:rsid w:val="009714EF"/>
    <w:rsid w:val="00971506"/>
    <w:rsid w:val="00971582"/>
    <w:rsid w:val="00971594"/>
    <w:rsid w:val="0097163B"/>
    <w:rsid w:val="00971641"/>
    <w:rsid w:val="00971658"/>
    <w:rsid w:val="0097167E"/>
    <w:rsid w:val="00971688"/>
    <w:rsid w:val="0097175E"/>
    <w:rsid w:val="009717DC"/>
    <w:rsid w:val="00971816"/>
    <w:rsid w:val="00971865"/>
    <w:rsid w:val="00971993"/>
    <w:rsid w:val="00971A00"/>
    <w:rsid w:val="00971A12"/>
    <w:rsid w:val="00971A61"/>
    <w:rsid w:val="00971AAF"/>
    <w:rsid w:val="00971B3E"/>
    <w:rsid w:val="00971B90"/>
    <w:rsid w:val="00971BB3"/>
    <w:rsid w:val="00971BB7"/>
    <w:rsid w:val="00971BF7"/>
    <w:rsid w:val="00971CEF"/>
    <w:rsid w:val="00971D12"/>
    <w:rsid w:val="00971DEF"/>
    <w:rsid w:val="00971DFB"/>
    <w:rsid w:val="00971E01"/>
    <w:rsid w:val="00971E02"/>
    <w:rsid w:val="00971E4B"/>
    <w:rsid w:val="00971F03"/>
    <w:rsid w:val="00971FA2"/>
    <w:rsid w:val="0097203A"/>
    <w:rsid w:val="009720B3"/>
    <w:rsid w:val="0097211D"/>
    <w:rsid w:val="00972189"/>
    <w:rsid w:val="0097231F"/>
    <w:rsid w:val="00972320"/>
    <w:rsid w:val="00972391"/>
    <w:rsid w:val="00972399"/>
    <w:rsid w:val="009723C0"/>
    <w:rsid w:val="0097241A"/>
    <w:rsid w:val="00972460"/>
    <w:rsid w:val="00972489"/>
    <w:rsid w:val="009725D9"/>
    <w:rsid w:val="009725E1"/>
    <w:rsid w:val="00972643"/>
    <w:rsid w:val="00972655"/>
    <w:rsid w:val="00972679"/>
    <w:rsid w:val="00972708"/>
    <w:rsid w:val="0097277C"/>
    <w:rsid w:val="00972859"/>
    <w:rsid w:val="00972894"/>
    <w:rsid w:val="00972915"/>
    <w:rsid w:val="009729A9"/>
    <w:rsid w:val="00972A0D"/>
    <w:rsid w:val="00972A14"/>
    <w:rsid w:val="00972A35"/>
    <w:rsid w:val="00972ABE"/>
    <w:rsid w:val="00972B18"/>
    <w:rsid w:val="00972B1D"/>
    <w:rsid w:val="00972BC7"/>
    <w:rsid w:val="00972C17"/>
    <w:rsid w:val="00972C43"/>
    <w:rsid w:val="00972C9C"/>
    <w:rsid w:val="00972CCD"/>
    <w:rsid w:val="00972CE1"/>
    <w:rsid w:val="00972D26"/>
    <w:rsid w:val="00972D85"/>
    <w:rsid w:val="00972DA9"/>
    <w:rsid w:val="00972E15"/>
    <w:rsid w:val="00972E19"/>
    <w:rsid w:val="00972E28"/>
    <w:rsid w:val="00972E8C"/>
    <w:rsid w:val="00972E90"/>
    <w:rsid w:val="00972E9C"/>
    <w:rsid w:val="00973211"/>
    <w:rsid w:val="009732C2"/>
    <w:rsid w:val="00973317"/>
    <w:rsid w:val="009733A8"/>
    <w:rsid w:val="009734F2"/>
    <w:rsid w:val="00973598"/>
    <w:rsid w:val="009735E9"/>
    <w:rsid w:val="00973633"/>
    <w:rsid w:val="0097369E"/>
    <w:rsid w:val="00973705"/>
    <w:rsid w:val="00973740"/>
    <w:rsid w:val="00973798"/>
    <w:rsid w:val="009737B6"/>
    <w:rsid w:val="009737FC"/>
    <w:rsid w:val="00973827"/>
    <w:rsid w:val="00973894"/>
    <w:rsid w:val="009738DA"/>
    <w:rsid w:val="009738F7"/>
    <w:rsid w:val="009739E4"/>
    <w:rsid w:val="00973A1E"/>
    <w:rsid w:val="00973A91"/>
    <w:rsid w:val="00973AFB"/>
    <w:rsid w:val="00973B83"/>
    <w:rsid w:val="00973BCF"/>
    <w:rsid w:val="00973BD1"/>
    <w:rsid w:val="00973BDE"/>
    <w:rsid w:val="00973D11"/>
    <w:rsid w:val="00973D35"/>
    <w:rsid w:val="00973D7D"/>
    <w:rsid w:val="00973DD5"/>
    <w:rsid w:val="00973DE2"/>
    <w:rsid w:val="00973E1B"/>
    <w:rsid w:val="00973E7D"/>
    <w:rsid w:val="00973F67"/>
    <w:rsid w:val="00973F75"/>
    <w:rsid w:val="00973F8F"/>
    <w:rsid w:val="00973FB1"/>
    <w:rsid w:val="00974043"/>
    <w:rsid w:val="00974146"/>
    <w:rsid w:val="009741A4"/>
    <w:rsid w:val="0097426B"/>
    <w:rsid w:val="0097427E"/>
    <w:rsid w:val="009742E0"/>
    <w:rsid w:val="0097432C"/>
    <w:rsid w:val="00974382"/>
    <w:rsid w:val="009743D6"/>
    <w:rsid w:val="00974437"/>
    <w:rsid w:val="0097443C"/>
    <w:rsid w:val="00974446"/>
    <w:rsid w:val="00974465"/>
    <w:rsid w:val="0097447C"/>
    <w:rsid w:val="00974488"/>
    <w:rsid w:val="0097449A"/>
    <w:rsid w:val="009746EA"/>
    <w:rsid w:val="009746FA"/>
    <w:rsid w:val="00974726"/>
    <w:rsid w:val="00974774"/>
    <w:rsid w:val="009747B1"/>
    <w:rsid w:val="009747EA"/>
    <w:rsid w:val="00974864"/>
    <w:rsid w:val="00974904"/>
    <w:rsid w:val="00974950"/>
    <w:rsid w:val="00974965"/>
    <w:rsid w:val="00974AA0"/>
    <w:rsid w:val="00974AEE"/>
    <w:rsid w:val="00974B3A"/>
    <w:rsid w:val="00974BE5"/>
    <w:rsid w:val="00974C9E"/>
    <w:rsid w:val="00974D09"/>
    <w:rsid w:val="00974D12"/>
    <w:rsid w:val="00974DC3"/>
    <w:rsid w:val="00974E0C"/>
    <w:rsid w:val="00974E25"/>
    <w:rsid w:val="00974E38"/>
    <w:rsid w:val="00974E39"/>
    <w:rsid w:val="00974E68"/>
    <w:rsid w:val="00974E76"/>
    <w:rsid w:val="00974EE8"/>
    <w:rsid w:val="00974EF5"/>
    <w:rsid w:val="00974F82"/>
    <w:rsid w:val="00974FCD"/>
    <w:rsid w:val="00975017"/>
    <w:rsid w:val="009750B5"/>
    <w:rsid w:val="009750BA"/>
    <w:rsid w:val="00975166"/>
    <w:rsid w:val="00975373"/>
    <w:rsid w:val="0097537C"/>
    <w:rsid w:val="009753E7"/>
    <w:rsid w:val="00975412"/>
    <w:rsid w:val="00975687"/>
    <w:rsid w:val="00975693"/>
    <w:rsid w:val="009756A9"/>
    <w:rsid w:val="00975710"/>
    <w:rsid w:val="00975777"/>
    <w:rsid w:val="0097577F"/>
    <w:rsid w:val="009757BB"/>
    <w:rsid w:val="00975809"/>
    <w:rsid w:val="00975813"/>
    <w:rsid w:val="009758D1"/>
    <w:rsid w:val="00975927"/>
    <w:rsid w:val="00975980"/>
    <w:rsid w:val="00975985"/>
    <w:rsid w:val="009759CB"/>
    <w:rsid w:val="009759D6"/>
    <w:rsid w:val="00975B0C"/>
    <w:rsid w:val="00975B24"/>
    <w:rsid w:val="00975BAB"/>
    <w:rsid w:val="00975C3E"/>
    <w:rsid w:val="00975D1D"/>
    <w:rsid w:val="00975D2B"/>
    <w:rsid w:val="00975D3B"/>
    <w:rsid w:val="00975DCE"/>
    <w:rsid w:val="00975EBC"/>
    <w:rsid w:val="00975F33"/>
    <w:rsid w:val="00975F3A"/>
    <w:rsid w:val="00975F7D"/>
    <w:rsid w:val="00975FB3"/>
    <w:rsid w:val="00975FE8"/>
    <w:rsid w:val="00975FF1"/>
    <w:rsid w:val="00976010"/>
    <w:rsid w:val="0097604C"/>
    <w:rsid w:val="00976095"/>
    <w:rsid w:val="009760A4"/>
    <w:rsid w:val="00976101"/>
    <w:rsid w:val="00976156"/>
    <w:rsid w:val="0097619E"/>
    <w:rsid w:val="009761C2"/>
    <w:rsid w:val="0097621E"/>
    <w:rsid w:val="00976226"/>
    <w:rsid w:val="00976237"/>
    <w:rsid w:val="00976444"/>
    <w:rsid w:val="00976487"/>
    <w:rsid w:val="009764B2"/>
    <w:rsid w:val="00976562"/>
    <w:rsid w:val="009765FF"/>
    <w:rsid w:val="00976623"/>
    <w:rsid w:val="0097662F"/>
    <w:rsid w:val="009766B1"/>
    <w:rsid w:val="009766EA"/>
    <w:rsid w:val="0097677E"/>
    <w:rsid w:val="009767A6"/>
    <w:rsid w:val="009767AC"/>
    <w:rsid w:val="009767D7"/>
    <w:rsid w:val="009768DC"/>
    <w:rsid w:val="009768F4"/>
    <w:rsid w:val="0097692B"/>
    <w:rsid w:val="00976951"/>
    <w:rsid w:val="00976976"/>
    <w:rsid w:val="00976A15"/>
    <w:rsid w:val="00976A39"/>
    <w:rsid w:val="00976B18"/>
    <w:rsid w:val="00976BC7"/>
    <w:rsid w:val="00976BD6"/>
    <w:rsid w:val="00976C52"/>
    <w:rsid w:val="00976C66"/>
    <w:rsid w:val="00976CA5"/>
    <w:rsid w:val="00976D56"/>
    <w:rsid w:val="00976DE7"/>
    <w:rsid w:val="00976EFF"/>
    <w:rsid w:val="00976F62"/>
    <w:rsid w:val="0097703D"/>
    <w:rsid w:val="0097706B"/>
    <w:rsid w:val="00977131"/>
    <w:rsid w:val="009771F0"/>
    <w:rsid w:val="0097729D"/>
    <w:rsid w:val="009772B6"/>
    <w:rsid w:val="0097732A"/>
    <w:rsid w:val="009773B2"/>
    <w:rsid w:val="0097741C"/>
    <w:rsid w:val="00977494"/>
    <w:rsid w:val="00977497"/>
    <w:rsid w:val="009774D4"/>
    <w:rsid w:val="00977536"/>
    <w:rsid w:val="009775B4"/>
    <w:rsid w:val="009775D9"/>
    <w:rsid w:val="0097766A"/>
    <w:rsid w:val="00977683"/>
    <w:rsid w:val="009776DC"/>
    <w:rsid w:val="0097771F"/>
    <w:rsid w:val="0097772E"/>
    <w:rsid w:val="00977743"/>
    <w:rsid w:val="00977792"/>
    <w:rsid w:val="009777B7"/>
    <w:rsid w:val="009777B8"/>
    <w:rsid w:val="009777EA"/>
    <w:rsid w:val="009777EC"/>
    <w:rsid w:val="0097781F"/>
    <w:rsid w:val="00977922"/>
    <w:rsid w:val="0097797D"/>
    <w:rsid w:val="00977A14"/>
    <w:rsid w:val="00977A1A"/>
    <w:rsid w:val="00977AE4"/>
    <w:rsid w:val="00977AEE"/>
    <w:rsid w:val="00977B72"/>
    <w:rsid w:val="00977B82"/>
    <w:rsid w:val="00977C1E"/>
    <w:rsid w:val="00977DB1"/>
    <w:rsid w:val="00977E03"/>
    <w:rsid w:val="00977E2E"/>
    <w:rsid w:val="00977E52"/>
    <w:rsid w:val="00977EDA"/>
    <w:rsid w:val="00977EE2"/>
    <w:rsid w:val="00977F54"/>
    <w:rsid w:val="00980020"/>
    <w:rsid w:val="0098004F"/>
    <w:rsid w:val="0098008B"/>
    <w:rsid w:val="009800FB"/>
    <w:rsid w:val="0098012C"/>
    <w:rsid w:val="0098014F"/>
    <w:rsid w:val="009801A8"/>
    <w:rsid w:val="009801B8"/>
    <w:rsid w:val="00980252"/>
    <w:rsid w:val="009802D2"/>
    <w:rsid w:val="009802DA"/>
    <w:rsid w:val="0098031E"/>
    <w:rsid w:val="00980417"/>
    <w:rsid w:val="009804F4"/>
    <w:rsid w:val="00980669"/>
    <w:rsid w:val="009806E9"/>
    <w:rsid w:val="00980713"/>
    <w:rsid w:val="00980774"/>
    <w:rsid w:val="00980781"/>
    <w:rsid w:val="009807F9"/>
    <w:rsid w:val="0098085B"/>
    <w:rsid w:val="009808AE"/>
    <w:rsid w:val="009808D7"/>
    <w:rsid w:val="00980A0A"/>
    <w:rsid w:val="00980A19"/>
    <w:rsid w:val="00980A22"/>
    <w:rsid w:val="00980A5B"/>
    <w:rsid w:val="00980AB5"/>
    <w:rsid w:val="00980ABC"/>
    <w:rsid w:val="00980B6E"/>
    <w:rsid w:val="00980C1F"/>
    <w:rsid w:val="00980C46"/>
    <w:rsid w:val="00980E4A"/>
    <w:rsid w:val="00980EA7"/>
    <w:rsid w:val="00980EC3"/>
    <w:rsid w:val="00980F07"/>
    <w:rsid w:val="00980FAC"/>
    <w:rsid w:val="009810D0"/>
    <w:rsid w:val="009810E9"/>
    <w:rsid w:val="00981118"/>
    <w:rsid w:val="00981169"/>
    <w:rsid w:val="009811B4"/>
    <w:rsid w:val="009811C1"/>
    <w:rsid w:val="009811D5"/>
    <w:rsid w:val="00981220"/>
    <w:rsid w:val="00981239"/>
    <w:rsid w:val="00981253"/>
    <w:rsid w:val="0098129F"/>
    <w:rsid w:val="00981362"/>
    <w:rsid w:val="009813BA"/>
    <w:rsid w:val="009813DA"/>
    <w:rsid w:val="00981428"/>
    <w:rsid w:val="00981473"/>
    <w:rsid w:val="009814A8"/>
    <w:rsid w:val="00981520"/>
    <w:rsid w:val="00981577"/>
    <w:rsid w:val="00981665"/>
    <w:rsid w:val="00981753"/>
    <w:rsid w:val="00981763"/>
    <w:rsid w:val="009817AC"/>
    <w:rsid w:val="00981849"/>
    <w:rsid w:val="0098190C"/>
    <w:rsid w:val="0098193B"/>
    <w:rsid w:val="0098194D"/>
    <w:rsid w:val="009819F3"/>
    <w:rsid w:val="009819F6"/>
    <w:rsid w:val="00981B07"/>
    <w:rsid w:val="00981B1D"/>
    <w:rsid w:val="00981C15"/>
    <w:rsid w:val="00981C22"/>
    <w:rsid w:val="00981CA1"/>
    <w:rsid w:val="00981CB5"/>
    <w:rsid w:val="00981CFA"/>
    <w:rsid w:val="00981D37"/>
    <w:rsid w:val="00981E54"/>
    <w:rsid w:val="00981EAC"/>
    <w:rsid w:val="00981F32"/>
    <w:rsid w:val="00981F78"/>
    <w:rsid w:val="00981F94"/>
    <w:rsid w:val="00982073"/>
    <w:rsid w:val="009820AF"/>
    <w:rsid w:val="00982161"/>
    <w:rsid w:val="00982194"/>
    <w:rsid w:val="009821AD"/>
    <w:rsid w:val="009821DA"/>
    <w:rsid w:val="009821DE"/>
    <w:rsid w:val="0098222C"/>
    <w:rsid w:val="00982271"/>
    <w:rsid w:val="0098231B"/>
    <w:rsid w:val="00982336"/>
    <w:rsid w:val="00982404"/>
    <w:rsid w:val="00982405"/>
    <w:rsid w:val="0098241C"/>
    <w:rsid w:val="00982492"/>
    <w:rsid w:val="0098258F"/>
    <w:rsid w:val="009825CA"/>
    <w:rsid w:val="009826EC"/>
    <w:rsid w:val="0098273E"/>
    <w:rsid w:val="0098274C"/>
    <w:rsid w:val="00982773"/>
    <w:rsid w:val="00982A60"/>
    <w:rsid w:val="00982A95"/>
    <w:rsid w:val="00982C19"/>
    <w:rsid w:val="00982C49"/>
    <w:rsid w:val="00982C60"/>
    <w:rsid w:val="00982CDA"/>
    <w:rsid w:val="00982CEC"/>
    <w:rsid w:val="00982D4E"/>
    <w:rsid w:val="00982D75"/>
    <w:rsid w:val="00982DBD"/>
    <w:rsid w:val="00982E39"/>
    <w:rsid w:val="00982EDB"/>
    <w:rsid w:val="00982F16"/>
    <w:rsid w:val="00982F1C"/>
    <w:rsid w:val="00982FB1"/>
    <w:rsid w:val="009830E7"/>
    <w:rsid w:val="009830F9"/>
    <w:rsid w:val="0098313F"/>
    <w:rsid w:val="0098317E"/>
    <w:rsid w:val="009831BD"/>
    <w:rsid w:val="00983271"/>
    <w:rsid w:val="009832B6"/>
    <w:rsid w:val="00983300"/>
    <w:rsid w:val="00983373"/>
    <w:rsid w:val="00983374"/>
    <w:rsid w:val="0098337E"/>
    <w:rsid w:val="009833EA"/>
    <w:rsid w:val="00983458"/>
    <w:rsid w:val="009834FC"/>
    <w:rsid w:val="0098359A"/>
    <w:rsid w:val="009836E2"/>
    <w:rsid w:val="00983728"/>
    <w:rsid w:val="00983808"/>
    <w:rsid w:val="00983858"/>
    <w:rsid w:val="0098391C"/>
    <w:rsid w:val="009839A2"/>
    <w:rsid w:val="009839D1"/>
    <w:rsid w:val="00983A26"/>
    <w:rsid w:val="00983A67"/>
    <w:rsid w:val="00983AC0"/>
    <w:rsid w:val="00983ADD"/>
    <w:rsid w:val="00983BA1"/>
    <w:rsid w:val="00983BE5"/>
    <w:rsid w:val="00983BF3"/>
    <w:rsid w:val="00983C05"/>
    <w:rsid w:val="00983C32"/>
    <w:rsid w:val="00983C3D"/>
    <w:rsid w:val="00983C55"/>
    <w:rsid w:val="00983C56"/>
    <w:rsid w:val="00983D2B"/>
    <w:rsid w:val="00983E24"/>
    <w:rsid w:val="00983E46"/>
    <w:rsid w:val="00983E78"/>
    <w:rsid w:val="00983EBB"/>
    <w:rsid w:val="0098406E"/>
    <w:rsid w:val="0098418A"/>
    <w:rsid w:val="009841AB"/>
    <w:rsid w:val="0098424C"/>
    <w:rsid w:val="0098424D"/>
    <w:rsid w:val="009842EA"/>
    <w:rsid w:val="0098434E"/>
    <w:rsid w:val="009843D5"/>
    <w:rsid w:val="009843EE"/>
    <w:rsid w:val="00984419"/>
    <w:rsid w:val="00984446"/>
    <w:rsid w:val="00984490"/>
    <w:rsid w:val="0098450F"/>
    <w:rsid w:val="00984574"/>
    <w:rsid w:val="00984592"/>
    <w:rsid w:val="009847E0"/>
    <w:rsid w:val="009847E1"/>
    <w:rsid w:val="00984825"/>
    <w:rsid w:val="00984836"/>
    <w:rsid w:val="0098488D"/>
    <w:rsid w:val="009848C7"/>
    <w:rsid w:val="00984965"/>
    <w:rsid w:val="0098498B"/>
    <w:rsid w:val="009849D9"/>
    <w:rsid w:val="00984B2A"/>
    <w:rsid w:val="00984BF4"/>
    <w:rsid w:val="00984C2B"/>
    <w:rsid w:val="00984C9E"/>
    <w:rsid w:val="00984CAD"/>
    <w:rsid w:val="00984CB7"/>
    <w:rsid w:val="00984CE5"/>
    <w:rsid w:val="00984CEA"/>
    <w:rsid w:val="00984D12"/>
    <w:rsid w:val="00984D24"/>
    <w:rsid w:val="00984D59"/>
    <w:rsid w:val="00984D92"/>
    <w:rsid w:val="00984DA4"/>
    <w:rsid w:val="00984DCB"/>
    <w:rsid w:val="00984E56"/>
    <w:rsid w:val="00984E7B"/>
    <w:rsid w:val="00984EFE"/>
    <w:rsid w:val="00984F07"/>
    <w:rsid w:val="0098501D"/>
    <w:rsid w:val="00985044"/>
    <w:rsid w:val="0098508B"/>
    <w:rsid w:val="009851E3"/>
    <w:rsid w:val="009851E7"/>
    <w:rsid w:val="00985279"/>
    <w:rsid w:val="0098528A"/>
    <w:rsid w:val="0098529C"/>
    <w:rsid w:val="009852CC"/>
    <w:rsid w:val="009852DB"/>
    <w:rsid w:val="0098531E"/>
    <w:rsid w:val="0098532B"/>
    <w:rsid w:val="009853B4"/>
    <w:rsid w:val="0098548E"/>
    <w:rsid w:val="009854B5"/>
    <w:rsid w:val="0098551D"/>
    <w:rsid w:val="009855D5"/>
    <w:rsid w:val="00985605"/>
    <w:rsid w:val="009856EE"/>
    <w:rsid w:val="009857B3"/>
    <w:rsid w:val="009857BD"/>
    <w:rsid w:val="009857F9"/>
    <w:rsid w:val="00985835"/>
    <w:rsid w:val="0098589C"/>
    <w:rsid w:val="0098592E"/>
    <w:rsid w:val="00985984"/>
    <w:rsid w:val="0098598F"/>
    <w:rsid w:val="009859C0"/>
    <w:rsid w:val="00985AA4"/>
    <w:rsid w:val="00985B50"/>
    <w:rsid w:val="00985B9F"/>
    <w:rsid w:val="00985BB8"/>
    <w:rsid w:val="00985BD5"/>
    <w:rsid w:val="00985BFE"/>
    <w:rsid w:val="00985C0B"/>
    <w:rsid w:val="00985C2A"/>
    <w:rsid w:val="00985C5A"/>
    <w:rsid w:val="00985C7B"/>
    <w:rsid w:val="00985C99"/>
    <w:rsid w:val="00985CD2"/>
    <w:rsid w:val="00985CDF"/>
    <w:rsid w:val="00985D21"/>
    <w:rsid w:val="00985E7F"/>
    <w:rsid w:val="00985F49"/>
    <w:rsid w:val="00985FB2"/>
    <w:rsid w:val="00986054"/>
    <w:rsid w:val="00986066"/>
    <w:rsid w:val="009860BD"/>
    <w:rsid w:val="009860BF"/>
    <w:rsid w:val="0098619C"/>
    <w:rsid w:val="009861BF"/>
    <w:rsid w:val="009861F0"/>
    <w:rsid w:val="00986231"/>
    <w:rsid w:val="00986244"/>
    <w:rsid w:val="009862B0"/>
    <w:rsid w:val="009863F4"/>
    <w:rsid w:val="0098641C"/>
    <w:rsid w:val="00986556"/>
    <w:rsid w:val="009865CB"/>
    <w:rsid w:val="009865EA"/>
    <w:rsid w:val="0098662A"/>
    <w:rsid w:val="0098668F"/>
    <w:rsid w:val="009867BE"/>
    <w:rsid w:val="00986807"/>
    <w:rsid w:val="00986839"/>
    <w:rsid w:val="00986873"/>
    <w:rsid w:val="00986878"/>
    <w:rsid w:val="0098688E"/>
    <w:rsid w:val="00986896"/>
    <w:rsid w:val="00986907"/>
    <w:rsid w:val="009869BB"/>
    <w:rsid w:val="00986AA0"/>
    <w:rsid w:val="00986B63"/>
    <w:rsid w:val="00986C32"/>
    <w:rsid w:val="00986C86"/>
    <w:rsid w:val="00986CC7"/>
    <w:rsid w:val="00986CCC"/>
    <w:rsid w:val="00986D26"/>
    <w:rsid w:val="00986DAF"/>
    <w:rsid w:val="00986E8E"/>
    <w:rsid w:val="00986E9C"/>
    <w:rsid w:val="00986EBC"/>
    <w:rsid w:val="00986F7A"/>
    <w:rsid w:val="00986FB0"/>
    <w:rsid w:val="00986FC5"/>
    <w:rsid w:val="0098701D"/>
    <w:rsid w:val="00987087"/>
    <w:rsid w:val="009870BE"/>
    <w:rsid w:val="00987136"/>
    <w:rsid w:val="009871A0"/>
    <w:rsid w:val="009871A3"/>
    <w:rsid w:val="0098722F"/>
    <w:rsid w:val="00987241"/>
    <w:rsid w:val="00987334"/>
    <w:rsid w:val="009874B3"/>
    <w:rsid w:val="0098751D"/>
    <w:rsid w:val="009875CC"/>
    <w:rsid w:val="009875DA"/>
    <w:rsid w:val="0098760C"/>
    <w:rsid w:val="00987619"/>
    <w:rsid w:val="0098764C"/>
    <w:rsid w:val="0098767F"/>
    <w:rsid w:val="00987680"/>
    <w:rsid w:val="009876A7"/>
    <w:rsid w:val="009876AD"/>
    <w:rsid w:val="009877B7"/>
    <w:rsid w:val="009877D5"/>
    <w:rsid w:val="009877DD"/>
    <w:rsid w:val="009877E5"/>
    <w:rsid w:val="00987815"/>
    <w:rsid w:val="0098784F"/>
    <w:rsid w:val="009878AA"/>
    <w:rsid w:val="009879D9"/>
    <w:rsid w:val="00987A2B"/>
    <w:rsid w:val="00987A84"/>
    <w:rsid w:val="00987ABF"/>
    <w:rsid w:val="00987B13"/>
    <w:rsid w:val="00987B42"/>
    <w:rsid w:val="00987BF9"/>
    <w:rsid w:val="00987C1D"/>
    <w:rsid w:val="00987CCC"/>
    <w:rsid w:val="00987CF7"/>
    <w:rsid w:val="00987D87"/>
    <w:rsid w:val="00987DE6"/>
    <w:rsid w:val="00987E02"/>
    <w:rsid w:val="00987E21"/>
    <w:rsid w:val="00987E25"/>
    <w:rsid w:val="00987E3F"/>
    <w:rsid w:val="00987EF3"/>
    <w:rsid w:val="00987FA0"/>
    <w:rsid w:val="00990010"/>
    <w:rsid w:val="009900AA"/>
    <w:rsid w:val="00990377"/>
    <w:rsid w:val="009903C0"/>
    <w:rsid w:val="00990416"/>
    <w:rsid w:val="00990426"/>
    <w:rsid w:val="00990449"/>
    <w:rsid w:val="009904B6"/>
    <w:rsid w:val="009904D8"/>
    <w:rsid w:val="009904E4"/>
    <w:rsid w:val="00990521"/>
    <w:rsid w:val="009905EB"/>
    <w:rsid w:val="00990600"/>
    <w:rsid w:val="00990631"/>
    <w:rsid w:val="00990633"/>
    <w:rsid w:val="0099067E"/>
    <w:rsid w:val="00990684"/>
    <w:rsid w:val="009906D0"/>
    <w:rsid w:val="009906ED"/>
    <w:rsid w:val="00990825"/>
    <w:rsid w:val="00990826"/>
    <w:rsid w:val="0099082F"/>
    <w:rsid w:val="0099088D"/>
    <w:rsid w:val="009908A6"/>
    <w:rsid w:val="009908AC"/>
    <w:rsid w:val="009908B9"/>
    <w:rsid w:val="009908EE"/>
    <w:rsid w:val="009908FE"/>
    <w:rsid w:val="00990911"/>
    <w:rsid w:val="00990913"/>
    <w:rsid w:val="00990967"/>
    <w:rsid w:val="009909B9"/>
    <w:rsid w:val="00990A38"/>
    <w:rsid w:val="00990A7E"/>
    <w:rsid w:val="00990B32"/>
    <w:rsid w:val="00990B41"/>
    <w:rsid w:val="00990C35"/>
    <w:rsid w:val="00990D41"/>
    <w:rsid w:val="00990DC3"/>
    <w:rsid w:val="00990F59"/>
    <w:rsid w:val="00990FB1"/>
    <w:rsid w:val="009910CA"/>
    <w:rsid w:val="009911E2"/>
    <w:rsid w:val="009911F9"/>
    <w:rsid w:val="0099126C"/>
    <w:rsid w:val="00991351"/>
    <w:rsid w:val="00991395"/>
    <w:rsid w:val="009913C3"/>
    <w:rsid w:val="009913E7"/>
    <w:rsid w:val="00991454"/>
    <w:rsid w:val="009914AD"/>
    <w:rsid w:val="009914E7"/>
    <w:rsid w:val="009915B4"/>
    <w:rsid w:val="009915DD"/>
    <w:rsid w:val="00991647"/>
    <w:rsid w:val="00991694"/>
    <w:rsid w:val="009916C0"/>
    <w:rsid w:val="009916D7"/>
    <w:rsid w:val="0099170F"/>
    <w:rsid w:val="00991724"/>
    <w:rsid w:val="00991730"/>
    <w:rsid w:val="00991731"/>
    <w:rsid w:val="00991735"/>
    <w:rsid w:val="00991899"/>
    <w:rsid w:val="009918C3"/>
    <w:rsid w:val="009918CF"/>
    <w:rsid w:val="009918D0"/>
    <w:rsid w:val="009918D6"/>
    <w:rsid w:val="009918E8"/>
    <w:rsid w:val="009919D1"/>
    <w:rsid w:val="009919D3"/>
    <w:rsid w:val="00991AE7"/>
    <w:rsid w:val="00991B0E"/>
    <w:rsid w:val="00991B21"/>
    <w:rsid w:val="00991B2B"/>
    <w:rsid w:val="00991C10"/>
    <w:rsid w:val="00991C26"/>
    <w:rsid w:val="00991CD3"/>
    <w:rsid w:val="00991CDD"/>
    <w:rsid w:val="00991DA4"/>
    <w:rsid w:val="00991DEE"/>
    <w:rsid w:val="00991E04"/>
    <w:rsid w:val="00991E2A"/>
    <w:rsid w:val="00991E5C"/>
    <w:rsid w:val="00991E77"/>
    <w:rsid w:val="00991F09"/>
    <w:rsid w:val="0099209D"/>
    <w:rsid w:val="009920F5"/>
    <w:rsid w:val="0099212E"/>
    <w:rsid w:val="00992157"/>
    <w:rsid w:val="0099218E"/>
    <w:rsid w:val="009921ED"/>
    <w:rsid w:val="00992241"/>
    <w:rsid w:val="009922C2"/>
    <w:rsid w:val="009922C4"/>
    <w:rsid w:val="009922C9"/>
    <w:rsid w:val="009922CD"/>
    <w:rsid w:val="0099234A"/>
    <w:rsid w:val="009923A4"/>
    <w:rsid w:val="009924AA"/>
    <w:rsid w:val="0099255C"/>
    <w:rsid w:val="00992574"/>
    <w:rsid w:val="00992579"/>
    <w:rsid w:val="009925A2"/>
    <w:rsid w:val="009925DD"/>
    <w:rsid w:val="0099271B"/>
    <w:rsid w:val="00992765"/>
    <w:rsid w:val="00992893"/>
    <w:rsid w:val="00992917"/>
    <w:rsid w:val="009929B4"/>
    <w:rsid w:val="009929C4"/>
    <w:rsid w:val="009929D4"/>
    <w:rsid w:val="009929D8"/>
    <w:rsid w:val="00992A6A"/>
    <w:rsid w:val="00992A71"/>
    <w:rsid w:val="00992ABE"/>
    <w:rsid w:val="00992B83"/>
    <w:rsid w:val="00992B87"/>
    <w:rsid w:val="00992BE6"/>
    <w:rsid w:val="00992BEC"/>
    <w:rsid w:val="00992C0B"/>
    <w:rsid w:val="00992C35"/>
    <w:rsid w:val="00992D44"/>
    <w:rsid w:val="00992D63"/>
    <w:rsid w:val="00992E19"/>
    <w:rsid w:val="00992E1E"/>
    <w:rsid w:val="00992E77"/>
    <w:rsid w:val="00992EBC"/>
    <w:rsid w:val="00992F92"/>
    <w:rsid w:val="00992FB2"/>
    <w:rsid w:val="00992FEC"/>
    <w:rsid w:val="00993070"/>
    <w:rsid w:val="00993078"/>
    <w:rsid w:val="00993188"/>
    <w:rsid w:val="009931DC"/>
    <w:rsid w:val="00993262"/>
    <w:rsid w:val="00993266"/>
    <w:rsid w:val="009932BF"/>
    <w:rsid w:val="009932F7"/>
    <w:rsid w:val="009933D0"/>
    <w:rsid w:val="00993417"/>
    <w:rsid w:val="00993489"/>
    <w:rsid w:val="009934A2"/>
    <w:rsid w:val="00993511"/>
    <w:rsid w:val="00993528"/>
    <w:rsid w:val="0099352A"/>
    <w:rsid w:val="009935A8"/>
    <w:rsid w:val="0099361E"/>
    <w:rsid w:val="00993672"/>
    <w:rsid w:val="00993697"/>
    <w:rsid w:val="009936B3"/>
    <w:rsid w:val="009936C2"/>
    <w:rsid w:val="0099374C"/>
    <w:rsid w:val="0099387C"/>
    <w:rsid w:val="009938BF"/>
    <w:rsid w:val="009938DC"/>
    <w:rsid w:val="00993904"/>
    <w:rsid w:val="00993957"/>
    <w:rsid w:val="00993A36"/>
    <w:rsid w:val="00993B2D"/>
    <w:rsid w:val="00993BC5"/>
    <w:rsid w:val="00993BD8"/>
    <w:rsid w:val="00993BE9"/>
    <w:rsid w:val="00993C9F"/>
    <w:rsid w:val="00993CA4"/>
    <w:rsid w:val="00993D05"/>
    <w:rsid w:val="00993E37"/>
    <w:rsid w:val="00993E85"/>
    <w:rsid w:val="0099400B"/>
    <w:rsid w:val="009941D6"/>
    <w:rsid w:val="00994247"/>
    <w:rsid w:val="009942C9"/>
    <w:rsid w:val="009942FB"/>
    <w:rsid w:val="00994325"/>
    <w:rsid w:val="00994330"/>
    <w:rsid w:val="009943C6"/>
    <w:rsid w:val="009943DB"/>
    <w:rsid w:val="00994468"/>
    <w:rsid w:val="00994483"/>
    <w:rsid w:val="00994493"/>
    <w:rsid w:val="009945EB"/>
    <w:rsid w:val="00994668"/>
    <w:rsid w:val="00994671"/>
    <w:rsid w:val="0099469C"/>
    <w:rsid w:val="00994757"/>
    <w:rsid w:val="00994812"/>
    <w:rsid w:val="0099494B"/>
    <w:rsid w:val="0099495B"/>
    <w:rsid w:val="0099497B"/>
    <w:rsid w:val="009949EF"/>
    <w:rsid w:val="00994A13"/>
    <w:rsid w:val="00994A55"/>
    <w:rsid w:val="00994B46"/>
    <w:rsid w:val="00994B8C"/>
    <w:rsid w:val="00994E30"/>
    <w:rsid w:val="00994E96"/>
    <w:rsid w:val="00994EA6"/>
    <w:rsid w:val="00994F03"/>
    <w:rsid w:val="00994F37"/>
    <w:rsid w:val="00994F51"/>
    <w:rsid w:val="00994F75"/>
    <w:rsid w:val="00994F7B"/>
    <w:rsid w:val="0099505E"/>
    <w:rsid w:val="00995062"/>
    <w:rsid w:val="009950CC"/>
    <w:rsid w:val="009950F4"/>
    <w:rsid w:val="009950FB"/>
    <w:rsid w:val="0099514A"/>
    <w:rsid w:val="00995165"/>
    <w:rsid w:val="009951D6"/>
    <w:rsid w:val="00995213"/>
    <w:rsid w:val="0099521D"/>
    <w:rsid w:val="00995282"/>
    <w:rsid w:val="00995286"/>
    <w:rsid w:val="0099539F"/>
    <w:rsid w:val="009953C3"/>
    <w:rsid w:val="009953DA"/>
    <w:rsid w:val="009954A8"/>
    <w:rsid w:val="0099562F"/>
    <w:rsid w:val="00995677"/>
    <w:rsid w:val="00995709"/>
    <w:rsid w:val="0099573A"/>
    <w:rsid w:val="0099578C"/>
    <w:rsid w:val="0099579C"/>
    <w:rsid w:val="009957C5"/>
    <w:rsid w:val="009958B9"/>
    <w:rsid w:val="0099594B"/>
    <w:rsid w:val="00995960"/>
    <w:rsid w:val="009959C7"/>
    <w:rsid w:val="009959EB"/>
    <w:rsid w:val="00995A5E"/>
    <w:rsid w:val="00995A5F"/>
    <w:rsid w:val="00995AC1"/>
    <w:rsid w:val="00995B53"/>
    <w:rsid w:val="00995B99"/>
    <w:rsid w:val="00995C0A"/>
    <w:rsid w:val="00995C0F"/>
    <w:rsid w:val="00995C4A"/>
    <w:rsid w:val="00995C74"/>
    <w:rsid w:val="00995CA2"/>
    <w:rsid w:val="00995CCC"/>
    <w:rsid w:val="00995CE7"/>
    <w:rsid w:val="00995D0C"/>
    <w:rsid w:val="00995DAE"/>
    <w:rsid w:val="00995DEF"/>
    <w:rsid w:val="00995E5A"/>
    <w:rsid w:val="00995EEA"/>
    <w:rsid w:val="00995F53"/>
    <w:rsid w:val="00995FF7"/>
    <w:rsid w:val="009960A9"/>
    <w:rsid w:val="009960B1"/>
    <w:rsid w:val="009961A2"/>
    <w:rsid w:val="009961D4"/>
    <w:rsid w:val="009962BC"/>
    <w:rsid w:val="009962C2"/>
    <w:rsid w:val="009962D4"/>
    <w:rsid w:val="00996383"/>
    <w:rsid w:val="00996384"/>
    <w:rsid w:val="009963EB"/>
    <w:rsid w:val="00996426"/>
    <w:rsid w:val="00996437"/>
    <w:rsid w:val="00996481"/>
    <w:rsid w:val="0099648A"/>
    <w:rsid w:val="009964C3"/>
    <w:rsid w:val="009964D9"/>
    <w:rsid w:val="00996557"/>
    <w:rsid w:val="00996565"/>
    <w:rsid w:val="00996596"/>
    <w:rsid w:val="009965B2"/>
    <w:rsid w:val="0099661C"/>
    <w:rsid w:val="00996655"/>
    <w:rsid w:val="009966B8"/>
    <w:rsid w:val="009966F8"/>
    <w:rsid w:val="0099676A"/>
    <w:rsid w:val="00996803"/>
    <w:rsid w:val="00996820"/>
    <w:rsid w:val="0099682A"/>
    <w:rsid w:val="00996831"/>
    <w:rsid w:val="00996875"/>
    <w:rsid w:val="009968B5"/>
    <w:rsid w:val="00996928"/>
    <w:rsid w:val="00996936"/>
    <w:rsid w:val="00996956"/>
    <w:rsid w:val="0099697E"/>
    <w:rsid w:val="009969D7"/>
    <w:rsid w:val="00996A3C"/>
    <w:rsid w:val="00996A74"/>
    <w:rsid w:val="00996AB4"/>
    <w:rsid w:val="00996B03"/>
    <w:rsid w:val="00996B2C"/>
    <w:rsid w:val="00996B8C"/>
    <w:rsid w:val="00996BE3"/>
    <w:rsid w:val="00996CF8"/>
    <w:rsid w:val="00996E39"/>
    <w:rsid w:val="00996F17"/>
    <w:rsid w:val="009970D7"/>
    <w:rsid w:val="009971AC"/>
    <w:rsid w:val="009972F2"/>
    <w:rsid w:val="00997326"/>
    <w:rsid w:val="009973C6"/>
    <w:rsid w:val="009974FB"/>
    <w:rsid w:val="00997503"/>
    <w:rsid w:val="0099755D"/>
    <w:rsid w:val="009976E6"/>
    <w:rsid w:val="009976E9"/>
    <w:rsid w:val="00997783"/>
    <w:rsid w:val="00997791"/>
    <w:rsid w:val="009978B2"/>
    <w:rsid w:val="009978FB"/>
    <w:rsid w:val="00997962"/>
    <w:rsid w:val="009979A4"/>
    <w:rsid w:val="009979AC"/>
    <w:rsid w:val="00997AB9"/>
    <w:rsid w:val="00997B19"/>
    <w:rsid w:val="00997B50"/>
    <w:rsid w:val="00997B82"/>
    <w:rsid w:val="00997B99"/>
    <w:rsid w:val="00997BAC"/>
    <w:rsid w:val="00997BDA"/>
    <w:rsid w:val="00997C3D"/>
    <w:rsid w:val="00997CDB"/>
    <w:rsid w:val="00997D5F"/>
    <w:rsid w:val="00997DEF"/>
    <w:rsid w:val="00997E32"/>
    <w:rsid w:val="00997E70"/>
    <w:rsid w:val="00997F11"/>
    <w:rsid w:val="00997F38"/>
    <w:rsid w:val="00997F9A"/>
    <w:rsid w:val="00997FB7"/>
    <w:rsid w:val="00997FD1"/>
    <w:rsid w:val="00997FDF"/>
    <w:rsid w:val="00997FE7"/>
    <w:rsid w:val="009A0046"/>
    <w:rsid w:val="009A0067"/>
    <w:rsid w:val="009A00A7"/>
    <w:rsid w:val="009A00C3"/>
    <w:rsid w:val="009A01E5"/>
    <w:rsid w:val="009A01F2"/>
    <w:rsid w:val="009A027A"/>
    <w:rsid w:val="009A037A"/>
    <w:rsid w:val="009A03A7"/>
    <w:rsid w:val="009A03AB"/>
    <w:rsid w:val="009A04AC"/>
    <w:rsid w:val="009A053F"/>
    <w:rsid w:val="009A0600"/>
    <w:rsid w:val="009A0645"/>
    <w:rsid w:val="009A0669"/>
    <w:rsid w:val="009A0682"/>
    <w:rsid w:val="009A06A3"/>
    <w:rsid w:val="009A0734"/>
    <w:rsid w:val="009A082F"/>
    <w:rsid w:val="009A087D"/>
    <w:rsid w:val="009A08D1"/>
    <w:rsid w:val="009A0989"/>
    <w:rsid w:val="009A09AA"/>
    <w:rsid w:val="009A09C0"/>
    <w:rsid w:val="009A09E6"/>
    <w:rsid w:val="009A0A02"/>
    <w:rsid w:val="009A0A8D"/>
    <w:rsid w:val="009A0CD8"/>
    <w:rsid w:val="009A0D86"/>
    <w:rsid w:val="009A0D88"/>
    <w:rsid w:val="009A0D96"/>
    <w:rsid w:val="009A0E46"/>
    <w:rsid w:val="009A0E6E"/>
    <w:rsid w:val="009A0F74"/>
    <w:rsid w:val="009A100F"/>
    <w:rsid w:val="009A1059"/>
    <w:rsid w:val="009A119B"/>
    <w:rsid w:val="009A11B6"/>
    <w:rsid w:val="009A120F"/>
    <w:rsid w:val="009A1247"/>
    <w:rsid w:val="009A126E"/>
    <w:rsid w:val="009A12E8"/>
    <w:rsid w:val="009A13A3"/>
    <w:rsid w:val="009A13C7"/>
    <w:rsid w:val="009A13FC"/>
    <w:rsid w:val="009A1417"/>
    <w:rsid w:val="009A1485"/>
    <w:rsid w:val="009A1540"/>
    <w:rsid w:val="009A15A1"/>
    <w:rsid w:val="009A15A8"/>
    <w:rsid w:val="009A15B4"/>
    <w:rsid w:val="009A15BF"/>
    <w:rsid w:val="009A1612"/>
    <w:rsid w:val="009A1688"/>
    <w:rsid w:val="009A16CE"/>
    <w:rsid w:val="009A16ED"/>
    <w:rsid w:val="009A170F"/>
    <w:rsid w:val="009A17AD"/>
    <w:rsid w:val="009A17DB"/>
    <w:rsid w:val="009A17EB"/>
    <w:rsid w:val="009A17FC"/>
    <w:rsid w:val="009A17FF"/>
    <w:rsid w:val="009A1862"/>
    <w:rsid w:val="009A18B6"/>
    <w:rsid w:val="009A1933"/>
    <w:rsid w:val="009A1955"/>
    <w:rsid w:val="009A1AA8"/>
    <w:rsid w:val="009A1AEA"/>
    <w:rsid w:val="009A1B70"/>
    <w:rsid w:val="009A1B91"/>
    <w:rsid w:val="009A1BE0"/>
    <w:rsid w:val="009A1C7A"/>
    <w:rsid w:val="009A1E5E"/>
    <w:rsid w:val="009A1EFF"/>
    <w:rsid w:val="009A1F7B"/>
    <w:rsid w:val="009A1F83"/>
    <w:rsid w:val="009A1FC3"/>
    <w:rsid w:val="009A1FE8"/>
    <w:rsid w:val="009A2003"/>
    <w:rsid w:val="009A206C"/>
    <w:rsid w:val="009A2109"/>
    <w:rsid w:val="009A2111"/>
    <w:rsid w:val="009A2118"/>
    <w:rsid w:val="009A2133"/>
    <w:rsid w:val="009A2213"/>
    <w:rsid w:val="009A2249"/>
    <w:rsid w:val="009A2256"/>
    <w:rsid w:val="009A22F1"/>
    <w:rsid w:val="009A23D6"/>
    <w:rsid w:val="009A2400"/>
    <w:rsid w:val="009A243C"/>
    <w:rsid w:val="009A249E"/>
    <w:rsid w:val="009A24C6"/>
    <w:rsid w:val="009A268D"/>
    <w:rsid w:val="009A27C1"/>
    <w:rsid w:val="009A27EF"/>
    <w:rsid w:val="009A280F"/>
    <w:rsid w:val="009A2889"/>
    <w:rsid w:val="009A2899"/>
    <w:rsid w:val="009A28E2"/>
    <w:rsid w:val="009A2911"/>
    <w:rsid w:val="009A2918"/>
    <w:rsid w:val="009A2940"/>
    <w:rsid w:val="009A2950"/>
    <w:rsid w:val="009A295B"/>
    <w:rsid w:val="009A2968"/>
    <w:rsid w:val="009A2991"/>
    <w:rsid w:val="009A299F"/>
    <w:rsid w:val="009A2A3F"/>
    <w:rsid w:val="009A2A89"/>
    <w:rsid w:val="009A2AB0"/>
    <w:rsid w:val="009A2B4D"/>
    <w:rsid w:val="009A2B8C"/>
    <w:rsid w:val="009A2BEF"/>
    <w:rsid w:val="009A2C76"/>
    <w:rsid w:val="009A2C9A"/>
    <w:rsid w:val="009A2D15"/>
    <w:rsid w:val="009A2D9C"/>
    <w:rsid w:val="009A2DB2"/>
    <w:rsid w:val="009A2E76"/>
    <w:rsid w:val="009A2E8B"/>
    <w:rsid w:val="009A2EA4"/>
    <w:rsid w:val="009A2EAA"/>
    <w:rsid w:val="009A2ED2"/>
    <w:rsid w:val="009A2F88"/>
    <w:rsid w:val="009A2F93"/>
    <w:rsid w:val="009A303A"/>
    <w:rsid w:val="009A30DE"/>
    <w:rsid w:val="009A30F9"/>
    <w:rsid w:val="009A3144"/>
    <w:rsid w:val="009A3195"/>
    <w:rsid w:val="009A31CD"/>
    <w:rsid w:val="009A32C9"/>
    <w:rsid w:val="009A32FB"/>
    <w:rsid w:val="009A3385"/>
    <w:rsid w:val="009A33EF"/>
    <w:rsid w:val="009A33F5"/>
    <w:rsid w:val="009A342F"/>
    <w:rsid w:val="009A3481"/>
    <w:rsid w:val="009A34A4"/>
    <w:rsid w:val="009A3687"/>
    <w:rsid w:val="009A36DD"/>
    <w:rsid w:val="009A371F"/>
    <w:rsid w:val="009A3850"/>
    <w:rsid w:val="009A38A4"/>
    <w:rsid w:val="009A38AA"/>
    <w:rsid w:val="009A3900"/>
    <w:rsid w:val="009A39B4"/>
    <w:rsid w:val="009A3A09"/>
    <w:rsid w:val="009A3ACB"/>
    <w:rsid w:val="009A3B12"/>
    <w:rsid w:val="009A3BB1"/>
    <w:rsid w:val="009A3BC5"/>
    <w:rsid w:val="009A3C01"/>
    <w:rsid w:val="009A3C73"/>
    <w:rsid w:val="009A3D0A"/>
    <w:rsid w:val="009A3D13"/>
    <w:rsid w:val="009A3D22"/>
    <w:rsid w:val="009A3DE9"/>
    <w:rsid w:val="009A3DED"/>
    <w:rsid w:val="009A3E03"/>
    <w:rsid w:val="009A3E31"/>
    <w:rsid w:val="009A3E53"/>
    <w:rsid w:val="009A3E79"/>
    <w:rsid w:val="009A3EA2"/>
    <w:rsid w:val="009A3EBD"/>
    <w:rsid w:val="009A3F2A"/>
    <w:rsid w:val="009A3F46"/>
    <w:rsid w:val="009A3FCC"/>
    <w:rsid w:val="009A4009"/>
    <w:rsid w:val="009A4076"/>
    <w:rsid w:val="009A40D5"/>
    <w:rsid w:val="009A4135"/>
    <w:rsid w:val="009A4163"/>
    <w:rsid w:val="009A4174"/>
    <w:rsid w:val="009A4178"/>
    <w:rsid w:val="009A429B"/>
    <w:rsid w:val="009A42BA"/>
    <w:rsid w:val="009A430F"/>
    <w:rsid w:val="009A4455"/>
    <w:rsid w:val="009A44A2"/>
    <w:rsid w:val="009A44ED"/>
    <w:rsid w:val="009A451D"/>
    <w:rsid w:val="009A4524"/>
    <w:rsid w:val="009A4557"/>
    <w:rsid w:val="009A4657"/>
    <w:rsid w:val="009A467F"/>
    <w:rsid w:val="009A474A"/>
    <w:rsid w:val="009A4792"/>
    <w:rsid w:val="009A479D"/>
    <w:rsid w:val="009A47D5"/>
    <w:rsid w:val="009A48D4"/>
    <w:rsid w:val="009A48E2"/>
    <w:rsid w:val="009A4945"/>
    <w:rsid w:val="009A4950"/>
    <w:rsid w:val="009A495A"/>
    <w:rsid w:val="009A495E"/>
    <w:rsid w:val="009A49C4"/>
    <w:rsid w:val="009A49DD"/>
    <w:rsid w:val="009A49E4"/>
    <w:rsid w:val="009A4A48"/>
    <w:rsid w:val="009A4AAE"/>
    <w:rsid w:val="009A4BFB"/>
    <w:rsid w:val="009A4CB5"/>
    <w:rsid w:val="009A4CE3"/>
    <w:rsid w:val="009A4E28"/>
    <w:rsid w:val="009A4E5F"/>
    <w:rsid w:val="009A4E8D"/>
    <w:rsid w:val="009A4F33"/>
    <w:rsid w:val="009A4FE2"/>
    <w:rsid w:val="009A50BC"/>
    <w:rsid w:val="009A50CA"/>
    <w:rsid w:val="009A50D6"/>
    <w:rsid w:val="009A5110"/>
    <w:rsid w:val="009A512F"/>
    <w:rsid w:val="009A518F"/>
    <w:rsid w:val="009A521E"/>
    <w:rsid w:val="009A52DF"/>
    <w:rsid w:val="009A52F2"/>
    <w:rsid w:val="009A5361"/>
    <w:rsid w:val="009A5375"/>
    <w:rsid w:val="009A53B3"/>
    <w:rsid w:val="009A5449"/>
    <w:rsid w:val="009A5459"/>
    <w:rsid w:val="009A54A0"/>
    <w:rsid w:val="009A54DB"/>
    <w:rsid w:val="009A5528"/>
    <w:rsid w:val="009A55A0"/>
    <w:rsid w:val="009A55C5"/>
    <w:rsid w:val="009A560C"/>
    <w:rsid w:val="009A5673"/>
    <w:rsid w:val="009A56C8"/>
    <w:rsid w:val="009A5707"/>
    <w:rsid w:val="009A5739"/>
    <w:rsid w:val="009A5763"/>
    <w:rsid w:val="009A5881"/>
    <w:rsid w:val="009A5898"/>
    <w:rsid w:val="009A5906"/>
    <w:rsid w:val="009A5A74"/>
    <w:rsid w:val="009A5B4E"/>
    <w:rsid w:val="009A5BF0"/>
    <w:rsid w:val="009A5C92"/>
    <w:rsid w:val="009A5DD5"/>
    <w:rsid w:val="009A5DF5"/>
    <w:rsid w:val="009A5DF8"/>
    <w:rsid w:val="009A5E44"/>
    <w:rsid w:val="009A5E82"/>
    <w:rsid w:val="009A5F71"/>
    <w:rsid w:val="009A5F8A"/>
    <w:rsid w:val="009A5FE6"/>
    <w:rsid w:val="009A5FE8"/>
    <w:rsid w:val="009A60B1"/>
    <w:rsid w:val="009A6164"/>
    <w:rsid w:val="009A617B"/>
    <w:rsid w:val="009A6197"/>
    <w:rsid w:val="009A61B2"/>
    <w:rsid w:val="009A6244"/>
    <w:rsid w:val="009A634B"/>
    <w:rsid w:val="009A6377"/>
    <w:rsid w:val="009A6387"/>
    <w:rsid w:val="009A640A"/>
    <w:rsid w:val="009A64CB"/>
    <w:rsid w:val="009A6526"/>
    <w:rsid w:val="009A6635"/>
    <w:rsid w:val="009A675D"/>
    <w:rsid w:val="009A680E"/>
    <w:rsid w:val="009A6836"/>
    <w:rsid w:val="009A683D"/>
    <w:rsid w:val="009A6932"/>
    <w:rsid w:val="009A6987"/>
    <w:rsid w:val="009A6997"/>
    <w:rsid w:val="009A69C8"/>
    <w:rsid w:val="009A69F4"/>
    <w:rsid w:val="009A69F7"/>
    <w:rsid w:val="009A6A60"/>
    <w:rsid w:val="009A6B26"/>
    <w:rsid w:val="009A6B9A"/>
    <w:rsid w:val="009A6BE8"/>
    <w:rsid w:val="009A6C08"/>
    <w:rsid w:val="009A6C39"/>
    <w:rsid w:val="009A6C75"/>
    <w:rsid w:val="009A6CA4"/>
    <w:rsid w:val="009A6CE1"/>
    <w:rsid w:val="009A6D71"/>
    <w:rsid w:val="009A6E12"/>
    <w:rsid w:val="009A6E37"/>
    <w:rsid w:val="009A6E7E"/>
    <w:rsid w:val="009A6E8F"/>
    <w:rsid w:val="009A6E96"/>
    <w:rsid w:val="009A6F58"/>
    <w:rsid w:val="009A6F96"/>
    <w:rsid w:val="009A6FF5"/>
    <w:rsid w:val="009A7064"/>
    <w:rsid w:val="009A7087"/>
    <w:rsid w:val="009A7093"/>
    <w:rsid w:val="009A70DB"/>
    <w:rsid w:val="009A70E3"/>
    <w:rsid w:val="009A7196"/>
    <w:rsid w:val="009A71BC"/>
    <w:rsid w:val="009A71BF"/>
    <w:rsid w:val="009A7237"/>
    <w:rsid w:val="009A7307"/>
    <w:rsid w:val="009A738B"/>
    <w:rsid w:val="009A73A1"/>
    <w:rsid w:val="009A73AA"/>
    <w:rsid w:val="009A73AD"/>
    <w:rsid w:val="009A7449"/>
    <w:rsid w:val="009A7503"/>
    <w:rsid w:val="009A765B"/>
    <w:rsid w:val="009A768A"/>
    <w:rsid w:val="009A769E"/>
    <w:rsid w:val="009A76D2"/>
    <w:rsid w:val="009A77A2"/>
    <w:rsid w:val="009A77DF"/>
    <w:rsid w:val="009A783E"/>
    <w:rsid w:val="009A789F"/>
    <w:rsid w:val="009A78FC"/>
    <w:rsid w:val="009A7922"/>
    <w:rsid w:val="009A7942"/>
    <w:rsid w:val="009A7B69"/>
    <w:rsid w:val="009A7C09"/>
    <w:rsid w:val="009A7C3A"/>
    <w:rsid w:val="009A7CED"/>
    <w:rsid w:val="009A7D28"/>
    <w:rsid w:val="009A7DF1"/>
    <w:rsid w:val="009A7E13"/>
    <w:rsid w:val="009A7E15"/>
    <w:rsid w:val="009A7EBD"/>
    <w:rsid w:val="009A7EC5"/>
    <w:rsid w:val="009A7EFE"/>
    <w:rsid w:val="009A7F11"/>
    <w:rsid w:val="009A7FBD"/>
    <w:rsid w:val="009B0074"/>
    <w:rsid w:val="009B00AE"/>
    <w:rsid w:val="009B0138"/>
    <w:rsid w:val="009B0146"/>
    <w:rsid w:val="009B017A"/>
    <w:rsid w:val="009B0180"/>
    <w:rsid w:val="009B01B4"/>
    <w:rsid w:val="009B0203"/>
    <w:rsid w:val="009B0238"/>
    <w:rsid w:val="009B024F"/>
    <w:rsid w:val="009B02ED"/>
    <w:rsid w:val="009B0354"/>
    <w:rsid w:val="009B0399"/>
    <w:rsid w:val="009B03A3"/>
    <w:rsid w:val="009B03AC"/>
    <w:rsid w:val="009B03F2"/>
    <w:rsid w:val="009B0444"/>
    <w:rsid w:val="009B0487"/>
    <w:rsid w:val="009B04A5"/>
    <w:rsid w:val="009B04C5"/>
    <w:rsid w:val="009B05A0"/>
    <w:rsid w:val="009B0623"/>
    <w:rsid w:val="009B0696"/>
    <w:rsid w:val="009B06E4"/>
    <w:rsid w:val="009B0742"/>
    <w:rsid w:val="009B07BB"/>
    <w:rsid w:val="009B07C7"/>
    <w:rsid w:val="009B0800"/>
    <w:rsid w:val="009B082D"/>
    <w:rsid w:val="009B0843"/>
    <w:rsid w:val="009B093C"/>
    <w:rsid w:val="009B0962"/>
    <w:rsid w:val="009B0963"/>
    <w:rsid w:val="009B0A19"/>
    <w:rsid w:val="009B0A44"/>
    <w:rsid w:val="009B0A85"/>
    <w:rsid w:val="009B0C92"/>
    <w:rsid w:val="009B0D2D"/>
    <w:rsid w:val="009B0DC5"/>
    <w:rsid w:val="009B0DEE"/>
    <w:rsid w:val="009B0E1D"/>
    <w:rsid w:val="009B0E24"/>
    <w:rsid w:val="009B0F57"/>
    <w:rsid w:val="009B100B"/>
    <w:rsid w:val="009B10B2"/>
    <w:rsid w:val="009B1140"/>
    <w:rsid w:val="009B115E"/>
    <w:rsid w:val="009B11ED"/>
    <w:rsid w:val="009B12D8"/>
    <w:rsid w:val="009B1350"/>
    <w:rsid w:val="009B1361"/>
    <w:rsid w:val="009B1373"/>
    <w:rsid w:val="009B1380"/>
    <w:rsid w:val="009B13B5"/>
    <w:rsid w:val="009B13BB"/>
    <w:rsid w:val="009B1439"/>
    <w:rsid w:val="009B1441"/>
    <w:rsid w:val="009B1450"/>
    <w:rsid w:val="009B14A8"/>
    <w:rsid w:val="009B14C7"/>
    <w:rsid w:val="009B14F5"/>
    <w:rsid w:val="009B1505"/>
    <w:rsid w:val="009B1550"/>
    <w:rsid w:val="009B1629"/>
    <w:rsid w:val="009B1645"/>
    <w:rsid w:val="009B1689"/>
    <w:rsid w:val="009B16AF"/>
    <w:rsid w:val="009B16D2"/>
    <w:rsid w:val="009B1738"/>
    <w:rsid w:val="009B17BA"/>
    <w:rsid w:val="009B1898"/>
    <w:rsid w:val="009B18A4"/>
    <w:rsid w:val="009B18B7"/>
    <w:rsid w:val="009B18C0"/>
    <w:rsid w:val="009B18F7"/>
    <w:rsid w:val="009B1973"/>
    <w:rsid w:val="009B1AA5"/>
    <w:rsid w:val="009B1B49"/>
    <w:rsid w:val="009B1B5E"/>
    <w:rsid w:val="009B1B63"/>
    <w:rsid w:val="009B1C22"/>
    <w:rsid w:val="009B1C5E"/>
    <w:rsid w:val="009B1CA9"/>
    <w:rsid w:val="009B1D22"/>
    <w:rsid w:val="009B1D68"/>
    <w:rsid w:val="009B1D85"/>
    <w:rsid w:val="009B1DD5"/>
    <w:rsid w:val="009B1E10"/>
    <w:rsid w:val="009B1E32"/>
    <w:rsid w:val="009B1E95"/>
    <w:rsid w:val="009B1EA4"/>
    <w:rsid w:val="009B1F28"/>
    <w:rsid w:val="009B1F88"/>
    <w:rsid w:val="009B2018"/>
    <w:rsid w:val="009B21A2"/>
    <w:rsid w:val="009B21DE"/>
    <w:rsid w:val="009B22EC"/>
    <w:rsid w:val="009B23AB"/>
    <w:rsid w:val="009B23C6"/>
    <w:rsid w:val="009B2576"/>
    <w:rsid w:val="009B2581"/>
    <w:rsid w:val="009B2583"/>
    <w:rsid w:val="009B2595"/>
    <w:rsid w:val="009B2635"/>
    <w:rsid w:val="009B2644"/>
    <w:rsid w:val="009B265B"/>
    <w:rsid w:val="009B26E6"/>
    <w:rsid w:val="009B2735"/>
    <w:rsid w:val="009B274F"/>
    <w:rsid w:val="009B2776"/>
    <w:rsid w:val="009B27A1"/>
    <w:rsid w:val="009B27AB"/>
    <w:rsid w:val="009B289C"/>
    <w:rsid w:val="009B28B0"/>
    <w:rsid w:val="009B28DE"/>
    <w:rsid w:val="009B2976"/>
    <w:rsid w:val="009B29DD"/>
    <w:rsid w:val="009B2A31"/>
    <w:rsid w:val="009B2AB2"/>
    <w:rsid w:val="009B2B14"/>
    <w:rsid w:val="009B2B26"/>
    <w:rsid w:val="009B2B93"/>
    <w:rsid w:val="009B2C42"/>
    <w:rsid w:val="009B2C9F"/>
    <w:rsid w:val="009B2D20"/>
    <w:rsid w:val="009B2D7B"/>
    <w:rsid w:val="009B2DAF"/>
    <w:rsid w:val="009B2DE4"/>
    <w:rsid w:val="009B2EF7"/>
    <w:rsid w:val="009B2EFD"/>
    <w:rsid w:val="009B2F03"/>
    <w:rsid w:val="009B2F70"/>
    <w:rsid w:val="009B317B"/>
    <w:rsid w:val="009B31E9"/>
    <w:rsid w:val="009B31FD"/>
    <w:rsid w:val="009B331B"/>
    <w:rsid w:val="009B3353"/>
    <w:rsid w:val="009B341B"/>
    <w:rsid w:val="009B3492"/>
    <w:rsid w:val="009B34CD"/>
    <w:rsid w:val="009B3526"/>
    <w:rsid w:val="009B35A9"/>
    <w:rsid w:val="009B35AD"/>
    <w:rsid w:val="009B35FB"/>
    <w:rsid w:val="009B3649"/>
    <w:rsid w:val="009B3652"/>
    <w:rsid w:val="009B3695"/>
    <w:rsid w:val="009B3727"/>
    <w:rsid w:val="009B3867"/>
    <w:rsid w:val="009B38F6"/>
    <w:rsid w:val="009B38F7"/>
    <w:rsid w:val="009B3923"/>
    <w:rsid w:val="009B395F"/>
    <w:rsid w:val="009B3968"/>
    <w:rsid w:val="009B39F3"/>
    <w:rsid w:val="009B3A38"/>
    <w:rsid w:val="009B3AB0"/>
    <w:rsid w:val="009B3ACB"/>
    <w:rsid w:val="009B3BA5"/>
    <w:rsid w:val="009B3BAE"/>
    <w:rsid w:val="009B3C1D"/>
    <w:rsid w:val="009B3C38"/>
    <w:rsid w:val="009B3D74"/>
    <w:rsid w:val="009B3DA3"/>
    <w:rsid w:val="009B3E6C"/>
    <w:rsid w:val="009B3F98"/>
    <w:rsid w:val="009B3FD4"/>
    <w:rsid w:val="009B4030"/>
    <w:rsid w:val="009B4059"/>
    <w:rsid w:val="009B406D"/>
    <w:rsid w:val="009B40D2"/>
    <w:rsid w:val="009B410D"/>
    <w:rsid w:val="009B4136"/>
    <w:rsid w:val="009B41AB"/>
    <w:rsid w:val="009B41DE"/>
    <w:rsid w:val="009B4257"/>
    <w:rsid w:val="009B4294"/>
    <w:rsid w:val="009B42DB"/>
    <w:rsid w:val="009B43A5"/>
    <w:rsid w:val="009B43F4"/>
    <w:rsid w:val="009B4475"/>
    <w:rsid w:val="009B44A0"/>
    <w:rsid w:val="009B44DE"/>
    <w:rsid w:val="009B45B4"/>
    <w:rsid w:val="009B45C2"/>
    <w:rsid w:val="009B45FE"/>
    <w:rsid w:val="009B4609"/>
    <w:rsid w:val="009B462F"/>
    <w:rsid w:val="009B46C4"/>
    <w:rsid w:val="009B470E"/>
    <w:rsid w:val="009B47B6"/>
    <w:rsid w:val="009B47C6"/>
    <w:rsid w:val="009B4846"/>
    <w:rsid w:val="009B4878"/>
    <w:rsid w:val="009B48AC"/>
    <w:rsid w:val="009B48CC"/>
    <w:rsid w:val="009B4964"/>
    <w:rsid w:val="009B49AB"/>
    <w:rsid w:val="009B49AD"/>
    <w:rsid w:val="009B49E9"/>
    <w:rsid w:val="009B4AE6"/>
    <w:rsid w:val="009B4B09"/>
    <w:rsid w:val="009B4B55"/>
    <w:rsid w:val="009B4B61"/>
    <w:rsid w:val="009B4BE8"/>
    <w:rsid w:val="009B4C03"/>
    <w:rsid w:val="009B4C20"/>
    <w:rsid w:val="009B4C4E"/>
    <w:rsid w:val="009B4D5A"/>
    <w:rsid w:val="009B4DD5"/>
    <w:rsid w:val="009B4E1F"/>
    <w:rsid w:val="009B4E38"/>
    <w:rsid w:val="009B4F41"/>
    <w:rsid w:val="009B50E9"/>
    <w:rsid w:val="009B5192"/>
    <w:rsid w:val="009B51C1"/>
    <w:rsid w:val="009B52E8"/>
    <w:rsid w:val="009B53C4"/>
    <w:rsid w:val="009B547A"/>
    <w:rsid w:val="009B5490"/>
    <w:rsid w:val="009B54E7"/>
    <w:rsid w:val="009B5536"/>
    <w:rsid w:val="009B55FE"/>
    <w:rsid w:val="009B5624"/>
    <w:rsid w:val="009B5627"/>
    <w:rsid w:val="009B562E"/>
    <w:rsid w:val="009B564E"/>
    <w:rsid w:val="009B5662"/>
    <w:rsid w:val="009B568A"/>
    <w:rsid w:val="009B56AF"/>
    <w:rsid w:val="009B56B8"/>
    <w:rsid w:val="009B56DC"/>
    <w:rsid w:val="009B5708"/>
    <w:rsid w:val="009B577B"/>
    <w:rsid w:val="009B5825"/>
    <w:rsid w:val="009B5852"/>
    <w:rsid w:val="009B587A"/>
    <w:rsid w:val="009B5902"/>
    <w:rsid w:val="009B592F"/>
    <w:rsid w:val="009B5956"/>
    <w:rsid w:val="009B59BD"/>
    <w:rsid w:val="009B59D5"/>
    <w:rsid w:val="009B5A44"/>
    <w:rsid w:val="009B5A69"/>
    <w:rsid w:val="009B5AED"/>
    <w:rsid w:val="009B5BA6"/>
    <w:rsid w:val="009B5C5E"/>
    <w:rsid w:val="009B5D50"/>
    <w:rsid w:val="009B5D5F"/>
    <w:rsid w:val="009B5D72"/>
    <w:rsid w:val="009B5E56"/>
    <w:rsid w:val="009B5E61"/>
    <w:rsid w:val="009B5ECB"/>
    <w:rsid w:val="009B5ED7"/>
    <w:rsid w:val="009B5F28"/>
    <w:rsid w:val="009B5F87"/>
    <w:rsid w:val="009B607F"/>
    <w:rsid w:val="009B6088"/>
    <w:rsid w:val="009B613A"/>
    <w:rsid w:val="009B615B"/>
    <w:rsid w:val="009B615E"/>
    <w:rsid w:val="009B61E8"/>
    <w:rsid w:val="009B62DB"/>
    <w:rsid w:val="009B62FD"/>
    <w:rsid w:val="009B6348"/>
    <w:rsid w:val="009B63FF"/>
    <w:rsid w:val="009B640F"/>
    <w:rsid w:val="009B6494"/>
    <w:rsid w:val="009B649C"/>
    <w:rsid w:val="009B6509"/>
    <w:rsid w:val="009B6666"/>
    <w:rsid w:val="009B66FF"/>
    <w:rsid w:val="009B6728"/>
    <w:rsid w:val="009B6762"/>
    <w:rsid w:val="009B67EB"/>
    <w:rsid w:val="009B67EC"/>
    <w:rsid w:val="009B67F2"/>
    <w:rsid w:val="009B6804"/>
    <w:rsid w:val="009B68C4"/>
    <w:rsid w:val="009B692F"/>
    <w:rsid w:val="009B6964"/>
    <w:rsid w:val="009B69A0"/>
    <w:rsid w:val="009B69E6"/>
    <w:rsid w:val="009B6A30"/>
    <w:rsid w:val="009B6A38"/>
    <w:rsid w:val="009B6A48"/>
    <w:rsid w:val="009B6ABD"/>
    <w:rsid w:val="009B6B4A"/>
    <w:rsid w:val="009B6B84"/>
    <w:rsid w:val="009B6BFE"/>
    <w:rsid w:val="009B6C18"/>
    <w:rsid w:val="009B6D35"/>
    <w:rsid w:val="009B6DAD"/>
    <w:rsid w:val="009B6DB2"/>
    <w:rsid w:val="009B6DBA"/>
    <w:rsid w:val="009B6EAE"/>
    <w:rsid w:val="009B6FC5"/>
    <w:rsid w:val="009B6FE0"/>
    <w:rsid w:val="009B70DC"/>
    <w:rsid w:val="009B713E"/>
    <w:rsid w:val="009B718B"/>
    <w:rsid w:val="009B71DC"/>
    <w:rsid w:val="009B71DD"/>
    <w:rsid w:val="009B7208"/>
    <w:rsid w:val="009B727C"/>
    <w:rsid w:val="009B7311"/>
    <w:rsid w:val="009B7348"/>
    <w:rsid w:val="009B7360"/>
    <w:rsid w:val="009B7365"/>
    <w:rsid w:val="009B7370"/>
    <w:rsid w:val="009B737D"/>
    <w:rsid w:val="009B73EB"/>
    <w:rsid w:val="009B748F"/>
    <w:rsid w:val="009B74A4"/>
    <w:rsid w:val="009B74AC"/>
    <w:rsid w:val="009B74CE"/>
    <w:rsid w:val="009B74D1"/>
    <w:rsid w:val="009B7504"/>
    <w:rsid w:val="009B7517"/>
    <w:rsid w:val="009B7524"/>
    <w:rsid w:val="009B7533"/>
    <w:rsid w:val="009B7623"/>
    <w:rsid w:val="009B76D3"/>
    <w:rsid w:val="009B76F7"/>
    <w:rsid w:val="009B7739"/>
    <w:rsid w:val="009B779C"/>
    <w:rsid w:val="009B77D9"/>
    <w:rsid w:val="009B77DC"/>
    <w:rsid w:val="009B782A"/>
    <w:rsid w:val="009B78B7"/>
    <w:rsid w:val="009B79A0"/>
    <w:rsid w:val="009B7A9F"/>
    <w:rsid w:val="009B7B24"/>
    <w:rsid w:val="009B7B4E"/>
    <w:rsid w:val="009B7B66"/>
    <w:rsid w:val="009B7B6A"/>
    <w:rsid w:val="009B7BBA"/>
    <w:rsid w:val="009B7BDB"/>
    <w:rsid w:val="009B7BF3"/>
    <w:rsid w:val="009B7C2D"/>
    <w:rsid w:val="009B7C94"/>
    <w:rsid w:val="009B7CA2"/>
    <w:rsid w:val="009B7D73"/>
    <w:rsid w:val="009B7DD3"/>
    <w:rsid w:val="009B7DE2"/>
    <w:rsid w:val="009B7DEC"/>
    <w:rsid w:val="009B7E8F"/>
    <w:rsid w:val="009B7E99"/>
    <w:rsid w:val="009B7EAE"/>
    <w:rsid w:val="009B7EDC"/>
    <w:rsid w:val="009B7F73"/>
    <w:rsid w:val="009B7FA3"/>
    <w:rsid w:val="009C0040"/>
    <w:rsid w:val="009C011A"/>
    <w:rsid w:val="009C0148"/>
    <w:rsid w:val="009C0199"/>
    <w:rsid w:val="009C0257"/>
    <w:rsid w:val="009C0266"/>
    <w:rsid w:val="009C0307"/>
    <w:rsid w:val="009C0339"/>
    <w:rsid w:val="009C036F"/>
    <w:rsid w:val="009C039C"/>
    <w:rsid w:val="009C03C3"/>
    <w:rsid w:val="009C0464"/>
    <w:rsid w:val="009C047A"/>
    <w:rsid w:val="009C048B"/>
    <w:rsid w:val="009C04AD"/>
    <w:rsid w:val="009C04C7"/>
    <w:rsid w:val="009C0580"/>
    <w:rsid w:val="009C0624"/>
    <w:rsid w:val="009C0664"/>
    <w:rsid w:val="009C068A"/>
    <w:rsid w:val="009C06EF"/>
    <w:rsid w:val="009C06F5"/>
    <w:rsid w:val="009C0785"/>
    <w:rsid w:val="009C07C2"/>
    <w:rsid w:val="009C0806"/>
    <w:rsid w:val="009C084C"/>
    <w:rsid w:val="009C0879"/>
    <w:rsid w:val="009C0AF9"/>
    <w:rsid w:val="009C0B23"/>
    <w:rsid w:val="009C0B30"/>
    <w:rsid w:val="009C0B36"/>
    <w:rsid w:val="009C0B93"/>
    <w:rsid w:val="009C0CA6"/>
    <w:rsid w:val="009C0D10"/>
    <w:rsid w:val="009C0D4C"/>
    <w:rsid w:val="009C0E6D"/>
    <w:rsid w:val="009C0F5A"/>
    <w:rsid w:val="009C0F97"/>
    <w:rsid w:val="009C0FEC"/>
    <w:rsid w:val="009C1073"/>
    <w:rsid w:val="009C1088"/>
    <w:rsid w:val="009C10D8"/>
    <w:rsid w:val="009C1273"/>
    <w:rsid w:val="009C134B"/>
    <w:rsid w:val="009C1395"/>
    <w:rsid w:val="009C140E"/>
    <w:rsid w:val="009C143E"/>
    <w:rsid w:val="009C14CD"/>
    <w:rsid w:val="009C1557"/>
    <w:rsid w:val="009C1590"/>
    <w:rsid w:val="009C1625"/>
    <w:rsid w:val="009C16DF"/>
    <w:rsid w:val="009C181D"/>
    <w:rsid w:val="009C1996"/>
    <w:rsid w:val="009C1A06"/>
    <w:rsid w:val="009C1A62"/>
    <w:rsid w:val="009C1A69"/>
    <w:rsid w:val="009C1A90"/>
    <w:rsid w:val="009C1A98"/>
    <w:rsid w:val="009C1AA8"/>
    <w:rsid w:val="009C1B06"/>
    <w:rsid w:val="009C1BC1"/>
    <w:rsid w:val="009C1C01"/>
    <w:rsid w:val="009C1C4C"/>
    <w:rsid w:val="009C1C99"/>
    <w:rsid w:val="009C1D04"/>
    <w:rsid w:val="009C1DBC"/>
    <w:rsid w:val="009C1F1C"/>
    <w:rsid w:val="009C1FCB"/>
    <w:rsid w:val="009C2033"/>
    <w:rsid w:val="009C205F"/>
    <w:rsid w:val="009C20CB"/>
    <w:rsid w:val="009C20D7"/>
    <w:rsid w:val="009C20D8"/>
    <w:rsid w:val="009C20FE"/>
    <w:rsid w:val="009C2183"/>
    <w:rsid w:val="009C2193"/>
    <w:rsid w:val="009C219C"/>
    <w:rsid w:val="009C21C1"/>
    <w:rsid w:val="009C21FE"/>
    <w:rsid w:val="009C2251"/>
    <w:rsid w:val="009C2294"/>
    <w:rsid w:val="009C22CD"/>
    <w:rsid w:val="009C2319"/>
    <w:rsid w:val="009C24F0"/>
    <w:rsid w:val="009C26EC"/>
    <w:rsid w:val="009C270C"/>
    <w:rsid w:val="009C27A5"/>
    <w:rsid w:val="009C27A7"/>
    <w:rsid w:val="009C287E"/>
    <w:rsid w:val="009C288E"/>
    <w:rsid w:val="009C28B2"/>
    <w:rsid w:val="009C294A"/>
    <w:rsid w:val="009C2950"/>
    <w:rsid w:val="009C29CE"/>
    <w:rsid w:val="009C2A8C"/>
    <w:rsid w:val="009C2ABF"/>
    <w:rsid w:val="009C2AD1"/>
    <w:rsid w:val="009C2ADF"/>
    <w:rsid w:val="009C2AFD"/>
    <w:rsid w:val="009C2B5E"/>
    <w:rsid w:val="009C2D34"/>
    <w:rsid w:val="009C2D5A"/>
    <w:rsid w:val="009C2E59"/>
    <w:rsid w:val="009C2EA2"/>
    <w:rsid w:val="009C2F28"/>
    <w:rsid w:val="009C2F8C"/>
    <w:rsid w:val="009C303F"/>
    <w:rsid w:val="009C3052"/>
    <w:rsid w:val="009C30B9"/>
    <w:rsid w:val="009C313E"/>
    <w:rsid w:val="009C33B6"/>
    <w:rsid w:val="009C3423"/>
    <w:rsid w:val="009C352E"/>
    <w:rsid w:val="009C362A"/>
    <w:rsid w:val="009C364E"/>
    <w:rsid w:val="009C3691"/>
    <w:rsid w:val="009C36D1"/>
    <w:rsid w:val="009C3700"/>
    <w:rsid w:val="009C3711"/>
    <w:rsid w:val="009C372C"/>
    <w:rsid w:val="009C3767"/>
    <w:rsid w:val="009C37C3"/>
    <w:rsid w:val="009C37D6"/>
    <w:rsid w:val="009C37D8"/>
    <w:rsid w:val="009C384C"/>
    <w:rsid w:val="009C385F"/>
    <w:rsid w:val="009C3876"/>
    <w:rsid w:val="009C38E4"/>
    <w:rsid w:val="009C3978"/>
    <w:rsid w:val="009C3982"/>
    <w:rsid w:val="009C398E"/>
    <w:rsid w:val="009C3A09"/>
    <w:rsid w:val="009C3A27"/>
    <w:rsid w:val="009C3A3A"/>
    <w:rsid w:val="009C3A50"/>
    <w:rsid w:val="009C3A99"/>
    <w:rsid w:val="009C3A9A"/>
    <w:rsid w:val="009C3ADB"/>
    <w:rsid w:val="009C3BF8"/>
    <w:rsid w:val="009C3C40"/>
    <w:rsid w:val="009C3C88"/>
    <w:rsid w:val="009C3C92"/>
    <w:rsid w:val="009C3CCD"/>
    <w:rsid w:val="009C3E12"/>
    <w:rsid w:val="009C3E7A"/>
    <w:rsid w:val="009C3EB5"/>
    <w:rsid w:val="009C3F91"/>
    <w:rsid w:val="009C3FDA"/>
    <w:rsid w:val="009C4089"/>
    <w:rsid w:val="009C4144"/>
    <w:rsid w:val="009C419B"/>
    <w:rsid w:val="009C41D3"/>
    <w:rsid w:val="009C41FA"/>
    <w:rsid w:val="009C425B"/>
    <w:rsid w:val="009C42EF"/>
    <w:rsid w:val="009C42FF"/>
    <w:rsid w:val="009C4359"/>
    <w:rsid w:val="009C438C"/>
    <w:rsid w:val="009C43C5"/>
    <w:rsid w:val="009C4439"/>
    <w:rsid w:val="009C445F"/>
    <w:rsid w:val="009C44CA"/>
    <w:rsid w:val="009C45D6"/>
    <w:rsid w:val="009C4610"/>
    <w:rsid w:val="009C461F"/>
    <w:rsid w:val="009C462E"/>
    <w:rsid w:val="009C4714"/>
    <w:rsid w:val="009C4726"/>
    <w:rsid w:val="009C4734"/>
    <w:rsid w:val="009C4767"/>
    <w:rsid w:val="009C479B"/>
    <w:rsid w:val="009C47EE"/>
    <w:rsid w:val="009C4837"/>
    <w:rsid w:val="009C489D"/>
    <w:rsid w:val="009C48EB"/>
    <w:rsid w:val="009C492D"/>
    <w:rsid w:val="009C4933"/>
    <w:rsid w:val="009C4953"/>
    <w:rsid w:val="009C49CE"/>
    <w:rsid w:val="009C4A05"/>
    <w:rsid w:val="009C4A09"/>
    <w:rsid w:val="009C4A4C"/>
    <w:rsid w:val="009C4B1E"/>
    <w:rsid w:val="009C4B29"/>
    <w:rsid w:val="009C4B64"/>
    <w:rsid w:val="009C4B91"/>
    <w:rsid w:val="009C4BF9"/>
    <w:rsid w:val="009C4C53"/>
    <w:rsid w:val="009C4C5B"/>
    <w:rsid w:val="009C4CB8"/>
    <w:rsid w:val="009C4CD9"/>
    <w:rsid w:val="009C4DD9"/>
    <w:rsid w:val="009C4E31"/>
    <w:rsid w:val="009C4E3C"/>
    <w:rsid w:val="009C4EB5"/>
    <w:rsid w:val="009C4EDA"/>
    <w:rsid w:val="009C5009"/>
    <w:rsid w:val="009C505B"/>
    <w:rsid w:val="009C506A"/>
    <w:rsid w:val="009C50B1"/>
    <w:rsid w:val="009C50D2"/>
    <w:rsid w:val="009C518B"/>
    <w:rsid w:val="009C5216"/>
    <w:rsid w:val="009C5348"/>
    <w:rsid w:val="009C53A4"/>
    <w:rsid w:val="009C53B9"/>
    <w:rsid w:val="009C5442"/>
    <w:rsid w:val="009C54AB"/>
    <w:rsid w:val="009C54BD"/>
    <w:rsid w:val="009C551E"/>
    <w:rsid w:val="009C551F"/>
    <w:rsid w:val="009C5520"/>
    <w:rsid w:val="009C5543"/>
    <w:rsid w:val="009C5617"/>
    <w:rsid w:val="009C56A4"/>
    <w:rsid w:val="009C56E0"/>
    <w:rsid w:val="009C5717"/>
    <w:rsid w:val="009C5718"/>
    <w:rsid w:val="009C5869"/>
    <w:rsid w:val="009C5898"/>
    <w:rsid w:val="009C58A4"/>
    <w:rsid w:val="009C58B8"/>
    <w:rsid w:val="009C58C7"/>
    <w:rsid w:val="009C58FF"/>
    <w:rsid w:val="009C5947"/>
    <w:rsid w:val="009C5970"/>
    <w:rsid w:val="009C59C6"/>
    <w:rsid w:val="009C59DA"/>
    <w:rsid w:val="009C5A33"/>
    <w:rsid w:val="009C5A3A"/>
    <w:rsid w:val="009C5AB0"/>
    <w:rsid w:val="009C5B22"/>
    <w:rsid w:val="009C5C27"/>
    <w:rsid w:val="009C5C5D"/>
    <w:rsid w:val="009C5C89"/>
    <w:rsid w:val="009C5CD7"/>
    <w:rsid w:val="009C5D30"/>
    <w:rsid w:val="009C5D40"/>
    <w:rsid w:val="009C5D4E"/>
    <w:rsid w:val="009C5DD3"/>
    <w:rsid w:val="009C5E39"/>
    <w:rsid w:val="009C5E7F"/>
    <w:rsid w:val="009C5EAF"/>
    <w:rsid w:val="009C5EB8"/>
    <w:rsid w:val="009C5ED3"/>
    <w:rsid w:val="009C5EE5"/>
    <w:rsid w:val="009C5F52"/>
    <w:rsid w:val="009C6007"/>
    <w:rsid w:val="009C6049"/>
    <w:rsid w:val="009C60E7"/>
    <w:rsid w:val="009C6103"/>
    <w:rsid w:val="009C610A"/>
    <w:rsid w:val="009C61B1"/>
    <w:rsid w:val="009C61FC"/>
    <w:rsid w:val="009C6247"/>
    <w:rsid w:val="009C6336"/>
    <w:rsid w:val="009C636D"/>
    <w:rsid w:val="009C6385"/>
    <w:rsid w:val="009C63DA"/>
    <w:rsid w:val="009C646C"/>
    <w:rsid w:val="009C649C"/>
    <w:rsid w:val="009C64D6"/>
    <w:rsid w:val="009C64F5"/>
    <w:rsid w:val="009C65FB"/>
    <w:rsid w:val="009C671F"/>
    <w:rsid w:val="009C673F"/>
    <w:rsid w:val="009C67E5"/>
    <w:rsid w:val="009C68BF"/>
    <w:rsid w:val="009C6951"/>
    <w:rsid w:val="009C697A"/>
    <w:rsid w:val="009C6A2D"/>
    <w:rsid w:val="009C6B34"/>
    <w:rsid w:val="009C6CBA"/>
    <w:rsid w:val="009C6CBD"/>
    <w:rsid w:val="009C6DBE"/>
    <w:rsid w:val="009C6E4F"/>
    <w:rsid w:val="009C6E5C"/>
    <w:rsid w:val="009C6E69"/>
    <w:rsid w:val="009C6E9F"/>
    <w:rsid w:val="009C6EBF"/>
    <w:rsid w:val="009C6F08"/>
    <w:rsid w:val="009C703E"/>
    <w:rsid w:val="009C7048"/>
    <w:rsid w:val="009C707C"/>
    <w:rsid w:val="009C709A"/>
    <w:rsid w:val="009C70AA"/>
    <w:rsid w:val="009C71FB"/>
    <w:rsid w:val="009C7211"/>
    <w:rsid w:val="009C7238"/>
    <w:rsid w:val="009C7271"/>
    <w:rsid w:val="009C7373"/>
    <w:rsid w:val="009C7389"/>
    <w:rsid w:val="009C74A4"/>
    <w:rsid w:val="009C74EC"/>
    <w:rsid w:val="009C759B"/>
    <w:rsid w:val="009C75E9"/>
    <w:rsid w:val="009C7697"/>
    <w:rsid w:val="009C76C2"/>
    <w:rsid w:val="009C7738"/>
    <w:rsid w:val="009C779B"/>
    <w:rsid w:val="009C77F9"/>
    <w:rsid w:val="009C7875"/>
    <w:rsid w:val="009C7877"/>
    <w:rsid w:val="009C78A3"/>
    <w:rsid w:val="009C78F9"/>
    <w:rsid w:val="009C79BB"/>
    <w:rsid w:val="009C7B50"/>
    <w:rsid w:val="009C7C92"/>
    <w:rsid w:val="009C7CB0"/>
    <w:rsid w:val="009C7CBF"/>
    <w:rsid w:val="009C7CD5"/>
    <w:rsid w:val="009C7D5C"/>
    <w:rsid w:val="009C7D90"/>
    <w:rsid w:val="009C7DBD"/>
    <w:rsid w:val="009C7E98"/>
    <w:rsid w:val="009C7EA6"/>
    <w:rsid w:val="009C7EC6"/>
    <w:rsid w:val="009C7F3B"/>
    <w:rsid w:val="009C7F66"/>
    <w:rsid w:val="009C7F81"/>
    <w:rsid w:val="009D003D"/>
    <w:rsid w:val="009D004A"/>
    <w:rsid w:val="009D005B"/>
    <w:rsid w:val="009D0070"/>
    <w:rsid w:val="009D007E"/>
    <w:rsid w:val="009D0280"/>
    <w:rsid w:val="009D02D0"/>
    <w:rsid w:val="009D0346"/>
    <w:rsid w:val="009D03A5"/>
    <w:rsid w:val="009D03E6"/>
    <w:rsid w:val="009D03EE"/>
    <w:rsid w:val="009D0457"/>
    <w:rsid w:val="009D047F"/>
    <w:rsid w:val="009D0482"/>
    <w:rsid w:val="009D04AF"/>
    <w:rsid w:val="009D04FC"/>
    <w:rsid w:val="009D051D"/>
    <w:rsid w:val="009D0523"/>
    <w:rsid w:val="009D0532"/>
    <w:rsid w:val="009D053E"/>
    <w:rsid w:val="009D0560"/>
    <w:rsid w:val="009D056F"/>
    <w:rsid w:val="009D058F"/>
    <w:rsid w:val="009D05C7"/>
    <w:rsid w:val="009D05EE"/>
    <w:rsid w:val="009D06F9"/>
    <w:rsid w:val="009D070A"/>
    <w:rsid w:val="009D077D"/>
    <w:rsid w:val="009D07C1"/>
    <w:rsid w:val="009D07C8"/>
    <w:rsid w:val="009D080D"/>
    <w:rsid w:val="009D0985"/>
    <w:rsid w:val="009D09CA"/>
    <w:rsid w:val="009D09F5"/>
    <w:rsid w:val="009D0A13"/>
    <w:rsid w:val="009D0A70"/>
    <w:rsid w:val="009D0A95"/>
    <w:rsid w:val="009D0BE4"/>
    <w:rsid w:val="009D0BFE"/>
    <w:rsid w:val="009D0C50"/>
    <w:rsid w:val="009D0C60"/>
    <w:rsid w:val="009D0CAB"/>
    <w:rsid w:val="009D0D19"/>
    <w:rsid w:val="009D0D3B"/>
    <w:rsid w:val="009D0DF7"/>
    <w:rsid w:val="009D0E70"/>
    <w:rsid w:val="009D0E72"/>
    <w:rsid w:val="009D0E92"/>
    <w:rsid w:val="009D0EC7"/>
    <w:rsid w:val="009D0F6C"/>
    <w:rsid w:val="009D100A"/>
    <w:rsid w:val="009D1140"/>
    <w:rsid w:val="009D117D"/>
    <w:rsid w:val="009D123C"/>
    <w:rsid w:val="009D1247"/>
    <w:rsid w:val="009D12C9"/>
    <w:rsid w:val="009D12E9"/>
    <w:rsid w:val="009D1343"/>
    <w:rsid w:val="009D139C"/>
    <w:rsid w:val="009D13AF"/>
    <w:rsid w:val="009D13B6"/>
    <w:rsid w:val="009D13D0"/>
    <w:rsid w:val="009D143B"/>
    <w:rsid w:val="009D1450"/>
    <w:rsid w:val="009D16C7"/>
    <w:rsid w:val="009D16F4"/>
    <w:rsid w:val="009D1758"/>
    <w:rsid w:val="009D177F"/>
    <w:rsid w:val="009D17A0"/>
    <w:rsid w:val="009D17C3"/>
    <w:rsid w:val="009D18E3"/>
    <w:rsid w:val="009D1908"/>
    <w:rsid w:val="009D1955"/>
    <w:rsid w:val="009D198C"/>
    <w:rsid w:val="009D199B"/>
    <w:rsid w:val="009D19A6"/>
    <w:rsid w:val="009D19C0"/>
    <w:rsid w:val="009D1A13"/>
    <w:rsid w:val="009D1ACB"/>
    <w:rsid w:val="009D1AD1"/>
    <w:rsid w:val="009D1C24"/>
    <w:rsid w:val="009D1C38"/>
    <w:rsid w:val="009D1CD3"/>
    <w:rsid w:val="009D1D3F"/>
    <w:rsid w:val="009D1D53"/>
    <w:rsid w:val="009D1DBA"/>
    <w:rsid w:val="009D1DEF"/>
    <w:rsid w:val="009D1E2B"/>
    <w:rsid w:val="009D1F18"/>
    <w:rsid w:val="009D1F76"/>
    <w:rsid w:val="009D1FBA"/>
    <w:rsid w:val="009D2006"/>
    <w:rsid w:val="009D2017"/>
    <w:rsid w:val="009D214C"/>
    <w:rsid w:val="009D21CF"/>
    <w:rsid w:val="009D221F"/>
    <w:rsid w:val="009D2283"/>
    <w:rsid w:val="009D22C5"/>
    <w:rsid w:val="009D22FB"/>
    <w:rsid w:val="009D2378"/>
    <w:rsid w:val="009D238C"/>
    <w:rsid w:val="009D23D8"/>
    <w:rsid w:val="009D23E0"/>
    <w:rsid w:val="009D243E"/>
    <w:rsid w:val="009D24D9"/>
    <w:rsid w:val="009D2505"/>
    <w:rsid w:val="009D25A6"/>
    <w:rsid w:val="009D2642"/>
    <w:rsid w:val="009D2683"/>
    <w:rsid w:val="009D26AA"/>
    <w:rsid w:val="009D26BB"/>
    <w:rsid w:val="009D26BC"/>
    <w:rsid w:val="009D26BD"/>
    <w:rsid w:val="009D26DB"/>
    <w:rsid w:val="009D275F"/>
    <w:rsid w:val="009D2770"/>
    <w:rsid w:val="009D27DD"/>
    <w:rsid w:val="009D285B"/>
    <w:rsid w:val="009D288D"/>
    <w:rsid w:val="009D295F"/>
    <w:rsid w:val="009D2A00"/>
    <w:rsid w:val="009D2A2E"/>
    <w:rsid w:val="009D2A38"/>
    <w:rsid w:val="009D2A50"/>
    <w:rsid w:val="009D2A5B"/>
    <w:rsid w:val="009D2B0E"/>
    <w:rsid w:val="009D2B73"/>
    <w:rsid w:val="009D2B7A"/>
    <w:rsid w:val="009D2B7C"/>
    <w:rsid w:val="009D2B9C"/>
    <w:rsid w:val="009D2BA2"/>
    <w:rsid w:val="009D2BE9"/>
    <w:rsid w:val="009D2C1C"/>
    <w:rsid w:val="009D2C4D"/>
    <w:rsid w:val="009D2C86"/>
    <w:rsid w:val="009D2E80"/>
    <w:rsid w:val="009D2F35"/>
    <w:rsid w:val="009D2FAA"/>
    <w:rsid w:val="009D300D"/>
    <w:rsid w:val="009D3036"/>
    <w:rsid w:val="009D3086"/>
    <w:rsid w:val="009D30C3"/>
    <w:rsid w:val="009D30FB"/>
    <w:rsid w:val="009D310A"/>
    <w:rsid w:val="009D31C3"/>
    <w:rsid w:val="009D31D3"/>
    <w:rsid w:val="009D3207"/>
    <w:rsid w:val="009D3209"/>
    <w:rsid w:val="009D3224"/>
    <w:rsid w:val="009D323F"/>
    <w:rsid w:val="009D32C4"/>
    <w:rsid w:val="009D3326"/>
    <w:rsid w:val="009D3340"/>
    <w:rsid w:val="009D33D7"/>
    <w:rsid w:val="009D33F2"/>
    <w:rsid w:val="009D33F8"/>
    <w:rsid w:val="009D35BA"/>
    <w:rsid w:val="009D372B"/>
    <w:rsid w:val="009D376B"/>
    <w:rsid w:val="009D3770"/>
    <w:rsid w:val="009D378D"/>
    <w:rsid w:val="009D3839"/>
    <w:rsid w:val="009D385F"/>
    <w:rsid w:val="009D38CF"/>
    <w:rsid w:val="009D3962"/>
    <w:rsid w:val="009D396A"/>
    <w:rsid w:val="009D3A6B"/>
    <w:rsid w:val="009D3AA6"/>
    <w:rsid w:val="009D3AB7"/>
    <w:rsid w:val="009D3AD1"/>
    <w:rsid w:val="009D3AF8"/>
    <w:rsid w:val="009D3B3E"/>
    <w:rsid w:val="009D3BDE"/>
    <w:rsid w:val="009D3BEF"/>
    <w:rsid w:val="009D3C4A"/>
    <w:rsid w:val="009D3C8A"/>
    <w:rsid w:val="009D3D61"/>
    <w:rsid w:val="009D3E1F"/>
    <w:rsid w:val="009D3E5E"/>
    <w:rsid w:val="009D3F0A"/>
    <w:rsid w:val="009D3F0C"/>
    <w:rsid w:val="009D3F33"/>
    <w:rsid w:val="009D3F64"/>
    <w:rsid w:val="009D401A"/>
    <w:rsid w:val="009D4026"/>
    <w:rsid w:val="009D409F"/>
    <w:rsid w:val="009D40A9"/>
    <w:rsid w:val="009D40C9"/>
    <w:rsid w:val="009D410E"/>
    <w:rsid w:val="009D415F"/>
    <w:rsid w:val="009D421F"/>
    <w:rsid w:val="009D4328"/>
    <w:rsid w:val="009D4339"/>
    <w:rsid w:val="009D444E"/>
    <w:rsid w:val="009D4463"/>
    <w:rsid w:val="009D4484"/>
    <w:rsid w:val="009D44D6"/>
    <w:rsid w:val="009D4535"/>
    <w:rsid w:val="009D4543"/>
    <w:rsid w:val="009D457B"/>
    <w:rsid w:val="009D4588"/>
    <w:rsid w:val="009D45A7"/>
    <w:rsid w:val="009D461E"/>
    <w:rsid w:val="009D4625"/>
    <w:rsid w:val="009D4640"/>
    <w:rsid w:val="009D46B7"/>
    <w:rsid w:val="009D4846"/>
    <w:rsid w:val="009D4867"/>
    <w:rsid w:val="009D486C"/>
    <w:rsid w:val="009D498A"/>
    <w:rsid w:val="009D4991"/>
    <w:rsid w:val="009D49BF"/>
    <w:rsid w:val="009D4B44"/>
    <w:rsid w:val="009D4B4F"/>
    <w:rsid w:val="009D4CA2"/>
    <w:rsid w:val="009D4CD0"/>
    <w:rsid w:val="009D4D0F"/>
    <w:rsid w:val="009D4D34"/>
    <w:rsid w:val="009D4D4C"/>
    <w:rsid w:val="009D4E41"/>
    <w:rsid w:val="009D4F13"/>
    <w:rsid w:val="009D4F3D"/>
    <w:rsid w:val="009D509C"/>
    <w:rsid w:val="009D5159"/>
    <w:rsid w:val="009D51D4"/>
    <w:rsid w:val="009D5233"/>
    <w:rsid w:val="009D5340"/>
    <w:rsid w:val="009D53FE"/>
    <w:rsid w:val="009D5425"/>
    <w:rsid w:val="009D542C"/>
    <w:rsid w:val="009D543C"/>
    <w:rsid w:val="009D545E"/>
    <w:rsid w:val="009D5493"/>
    <w:rsid w:val="009D5498"/>
    <w:rsid w:val="009D54FA"/>
    <w:rsid w:val="009D5516"/>
    <w:rsid w:val="009D5584"/>
    <w:rsid w:val="009D563C"/>
    <w:rsid w:val="009D5733"/>
    <w:rsid w:val="009D5756"/>
    <w:rsid w:val="009D57C7"/>
    <w:rsid w:val="009D57E8"/>
    <w:rsid w:val="009D5853"/>
    <w:rsid w:val="009D58E3"/>
    <w:rsid w:val="009D5906"/>
    <w:rsid w:val="009D592A"/>
    <w:rsid w:val="009D593F"/>
    <w:rsid w:val="009D5990"/>
    <w:rsid w:val="009D59DC"/>
    <w:rsid w:val="009D5B1B"/>
    <w:rsid w:val="009D5B2A"/>
    <w:rsid w:val="009D5BA7"/>
    <w:rsid w:val="009D5C40"/>
    <w:rsid w:val="009D5C4C"/>
    <w:rsid w:val="009D5C9F"/>
    <w:rsid w:val="009D5CCA"/>
    <w:rsid w:val="009D5CE5"/>
    <w:rsid w:val="009D5D0B"/>
    <w:rsid w:val="009D5D9D"/>
    <w:rsid w:val="009D5DEA"/>
    <w:rsid w:val="009D5F02"/>
    <w:rsid w:val="009D5F38"/>
    <w:rsid w:val="009D5FA5"/>
    <w:rsid w:val="009D5FE2"/>
    <w:rsid w:val="009D601A"/>
    <w:rsid w:val="009D610A"/>
    <w:rsid w:val="009D61A4"/>
    <w:rsid w:val="009D61BA"/>
    <w:rsid w:val="009D6251"/>
    <w:rsid w:val="009D62E6"/>
    <w:rsid w:val="009D62E9"/>
    <w:rsid w:val="009D6340"/>
    <w:rsid w:val="009D63FC"/>
    <w:rsid w:val="009D6409"/>
    <w:rsid w:val="009D6413"/>
    <w:rsid w:val="009D6422"/>
    <w:rsid w:val="009D647A"/>
    <w:rsid w:val="009D649B"/>
    <w:rsid w:val="009D649D"/>
    <w:rsid w:val="009D64DD"/>
    <w:rsid w:val="009D64E9"/>
    <w:rsid w:val="009D655C"/>
    <w:rsid w:val="009D6566"/>
    <w:rsid w:val="009D65A1"/>
    <w:rsid w:val="009D65BD"/>
    <w:rsid w:val="009D6677"/>
    <w:rsid w:val="009D66FB"/>
    <w:rsid w:val="009D684F"/>
    <w:rsid w:val="009D68F8"/>
    <w:rsid w:val="009D6AAE"/>
    <w:rsid w:val="009D6ACF"/>
    <w:rsid w:val="009D6B17"/>
    <w:rsid w:val="009D6BAE"/>
    <w:rsid w:val="009D6BBB"/>
    <w:rsid w:val="009D6BD6"/>
    <w:rsid w:val="009D6C36"/>
    <w:rsid w:val="009D6D75"/>
    <w:rsid w:val="009D6E4A"/>
    <w:rsid w:val="009D6E56"/>
    <w:rsid w:val="009D6E6B"/>
    <w:rsid w:val="009D6ED4"/>
    <w:rsid w:val="009D6F7D"/>
    <w:rsid w:val="009D700C"/>
    <w:rsid w:val="009D703A"/>
    <w:rsid w:val="009D70C8"/>
    <w:rsid w:val="009D7133"/>
    <w:rsid w:val="009D7159"/>
    <w:rsid w:val="009D717E"/>
    <w:rsid w:val="009D719A"/>
    <w:rsid w:val="009D7227"/>
    <w:rsid w:val="009D725B"/>
    <w:rsid w:val="009D729F"/>
    <w:rsid w:val="009D72CC"/>
    <w:rsid w:val="009D72F5"/>
    <w:rsid w:val="009D733B"/>
    <w:rsid w:val="009D736F"/>
    <w:rsid w:val="009D73BD"/>
    <w:rsid w:val="009D73DD"/>
    <w:rsid w:val="009D73F3"/>
    <w:rsid w:val="009D7409"/>
    <w:rsid w:val="009D7441"/>
    <w:rsid w:val="009D7454"/>
    <w:rsid w:val="009D74E0"/>
    <w:rsid w:val="009D74FA"/>
    <w:rsid w:val="009D74FC"/>
    <w:rsid w:val="009D7532"/>
    <w:rsid w:val="009D7595"/>
    <w:rsid w:val="009D75A1"/>
    <w:rsid w:val="009D7682"/>
    <w:rsid w:val="009D76AB"/>
    <w:rsid w:val="009D7790"/>
    <w:rsid w:val="009D779D"/>
    <w:rsid w:val="009D779E"/>
    <w:rsid w:val="009D77D6"/>
    <w:rsid w:val="009D77EC"/>
    <w:rsid w:val="009D77ED"/>
    <w:rsid w:val="009D7897"/>
    <w:rsid w:val="009D78CE"/>
    <w:rsid w:val="009D78DF"/>
    <w:rsid w:val="009D7916"/>
    <w:rsid w:val="009D7A31"/>
    <w:rsid w:val="009D7A36"/>
    <w:rsid w:val="009D7A3E"/>
    <w:rsid w:val="009D7A48"/>
    <w:rsid w:val="009D7B26"/>
    <w:rsid w:val="009D7B71"/>
    <w:rsid w:val="009D7BE6"/>
    <w:rsid w:val="009D7DF9"/>
    <w:rsid w:val="009D7E0E"/>
    <w:rsid w:val="009D7F20"/>
    <w:rsid w:val="009D7F32"/>
    <w:rsid w:val="009D7F8D"/>
    <w:rsid w:val="009D7FB0"/>
    <w:rsid w:val="009E00FD"/>
    <w:rsid w:val="009E0104"/>
    <w:rsid w:val="009E014E"/>
    <w:rsid w:val="009E0182"/>
    <w:rsid w:val="009E01C5"/>
    <w:rsid w:val="009E01E7"/>
    <w:rsid w:val="009E0201"/>
    <w:rsid w:val="009E0235"/>
    <w:rsid w:val="009E0288"/>
    <w:rsid w:val="009E0347"/>
    <w:rsid w:val="009E034B"/>
    <w:rsid w:val="009E043B"/>
    <w:rsid w:val="009E0452"/>
    <w:rsid w:val="009E0478"/>
    <w:rsid w:val="009E047E"/>
    <w:rsid w:val="009E048C"/>
    <w:rsid w:val="009E04AD"/>
    <w:rsid w:val="009E0666"/>
    <w:rsid w:val="009E0667"/>
    <w:rsid w:val="009E06AD"/>
    <w:rsid w:val="009E06B6"/>
    <w:rsid w:val="009E06F4"/>
    <w:rsid w:val="009E07EE"/>
    <w:rsid w:val="009E082A"/>
    <w:rsid w:val="009E08FF"/>
    <w:rsid w:val="009E093F"/>
    <w:rsid w:val="009E09B3"/>
    <w:rsid w:val="009E09D3"/>
    <w:rsid w:val="009E09D4"/>
    <w:rsid w:val="009E0A36"/>
    <w:rsid w:val="009E0A86"/>
    <w:rsid w:val="009E0B72"/>
    <w:rsid w:val="009E0BF4"/>
    <w:rsid w:val="009E0D7D"/>
    <w:rsid w:val="009E0D90"/>
    <w:rsid w:val="009E0DA4"/>
    <w:rsid w:val="009E0DB7"/>
    <w:rsid w:val="009E0DC2"/>
    <w:rsid w:val="009E0DD9"/>
    <w:rsid w:val="009E0E77"/>
    <w:rsid w:val="009E0F0C"/>
    <w:rsid w:val="009E0F14"/>
    <w:rsid w:val="009E0F49"/>
    <w:rsid w:val="009E1092"/>
    <w:rsid w:val="009E10E1"/>
    <w:rsid w:val="009E1150"/>
    <w:rsid w:val="009E1167"/>
    <w:rsid w:val="009E11A7"/>
    <w:rsid w:val="009E1240"/>
    <w:rsid w:val="009E1265"/>
    <w:rsid w:val="009E1305"/>
    <w:rsid w:val="009E131B"/>
    <w:rsid w:val="009E1338"/>
    <w:rsid w:val="009E1347"/>
    <w:rsid w:val="009E1373"/>
    <w:rsid w:val="009E13A5"/>
    <w:rsid w:val="009E13AC"/>
    <w:rsid w:val="009E13BC"/>
    <w:rsid w:val="009E13C5"/>
    <w:rsid w:val="009E1586"/>
    <w:rsid w:val="009E15E5"/>
    <w:rsid w:val="009E1609"/>
    <w:rsid w:val="009E1643"/>
    <w:rsid w:val="009E16F0"/>
    <w:rsid w:val="009E16F9"/>
    <w:rsid w:val="009E1759"/>
    <w:rsid w:val="009E1789"/>
    <w:rsid w:val="009E178D"/>
    <w:rsid w:val="009E1816"/>
    <w:rsid w:val="009E1822"/>
    <w:rsid w:val="009E184C"/>
    <w:rsid w:val="009E1886"/>
    <w:rsid w:val="009E18DC"/>
    <w:rsid w:val="009E1A54"/>
    <w:rsid w:val="009E1A5F"/>
    <w:rsid w:val="009E1A8D"/>
    <w:rsid w:val="009E1AE6"/>
    <w:rsid w:val="009E1AEB"/>
    <w:rsid w:val="009E1AFF"/>
    <w:rsid w:val="009E1B41"/>
    <w:rsid w:val="009E1B5A"/>
    <w:rsid w:val="009E1BE5"/>
    <w:rsid w:val="009E1C10"/>
    <w:rsid w:val="009E1CD1"/>
    <w:rsid w:val="009E1D23"/>
    <w:rsid w:val="009E1D31"/>
    <w:rsid w:val="009E1D9B"/>
    <w:rsid w:val="009E1DD2"/>
    <w:rsid w:val="009E1E3D"/>
    <w:rsid w:val="009E1EB7"/>
    <w:rsid w:val="009E1EF2"/>
    <w:rsid w:val="009E1F04"/>
    <w:rsid w:val="009E1F4C"/>
    <w:rsid w:val="009E1FBE"/>
    <w:rsid w:val="009E1FC1"/>
    <w:rsid w:val="009E207D"/>
    <w:rsid w:val="009E20A5"/>
    <w:rsid w:val="009E20DE"/>
    <w:rsid w:val="009E20E3"/>
    <w:rsid w:val="009E2158"/>
    <w:rsid w:val="009E2168"/>
    <w:rsid w:val="009E2302"/>
    <w:rsid w:val="009E2414"/>
    <w:rsid w:val="009E24A3"/>
    <w:rsid w:val="009E24AD"/>
    <w:rsid w:val="009E2588"/>
    <w:rsid w:val="009E273B"/>
    <w:rsid w:val="009E27A1"/>
    <w:rsid w:val="009E27C3"/>
    <w:rsid w:val="009E280E"/>
    <w:rsid w:val="009E2849"/>
    <w:rsid w:val="009E28AD"/>
    <w:rsid w:val="009E28C5"/>
    <w:rsid w:val="009E28DA"/>
    <w:rsid w:val="009E29A3"/>
    <w:rsid w:val="009E29B8"/>
    <w:rsid w:val="009E2A04"/>
    <w:rsid w:val="009E2A5F"/>
    <w:rsid w:val="009E2A71"/>
    <w:rsid w:val="009E2A84"/>
    <w:rsid w:val="009E2ACF"/>
    <w:rsid w:val="009E2AF2"/>
    <w:rsid w:val="009E2B03"/>
    <w:rsid w:val="009E2B79"/>
    <w:rsid w:val="009E2B88"/>
    <w:rsid w:val="009E2B9C"/>
    <w:rsid w:val="009E2BAA"/>
    <w:rsid w:val="009E2CAF"/>
    <w:rsid w:val="009E2CB4"/>
    <w:rsid w:val="009E2CCC"/>
    <w:rsid w:val="009E2CE4"/>
    <w:rsid w:val="009E2CED"/>
    <w:rsid w:val="009E2DA5"/>
    <w:rsid w:val="009E2E61"/>
    <w:rsid w:val="009E2E8E"/>
    <w:rsid w:val="009E2EB2"/>
    <w:rsid w:val="009E2F0A"/>
    <w:rsid w:val="009E2F35"/>
    <w:rsid w:val="009E2F5D"/>
    <w:rsid w:val="009E2FD9"/>
    <w:rsid w:val="009E30A4"/>
    <w:rsid w:val="009E30AF"/>
    <w:rsid w:val="009E3111"/>
    <w:rsid w:val="009E3130"/>
    <w:rsid w:val="009E313F"/>
    <w:rsid w:val="009E3179"/>
    <w:rsid w:val="009E3200"/>
    <w:rsid w:val="009E32C3"/>
    <w:rsid w:val="009E3304"/>
    <w:rsid w:val="009E331F"/>
    <w:rsid w:val="009E3371"/>
    <w:rsid w:val="009E338A"/>
    <w:rsid w:val="009E33E9"/>
    <w:rsid w:val="009E33F4"/>
    <w:rsid w:val="009E33F6"/>
    <w:rsid w:val="009E3455"/>
    <w:rsid w:val="009E3458"/>
    <w:rsid w:val="009E3493"/>
    <w:rsid w:val="009E34CA"/>
    <w:rsid w:val="009E3522"/>
    <w:rsid w:val="009E359B"/>
    <w:rsid w:val="009E3653"/>
    <w:rsid w:val="009E367F"/>
    <w:rsid w:val="009E36F5"/>
    <w:rsid w:val="009E3710"/>
    <w:rsid w:val="009E3761"/>
    <w:rsid w:val="009E379E"/>
    <w:rsid w:val="009E37CE"/>
    <w:rsid w:val="009E3882"/>
    <w:rsid w:val="009E389E"/>
    <w:rsid w:val="009E38F2"/>
    <w:rsid w:val="009E3940"/>
    <w:rsid w:val="009E39FA"/>
    <w:rsid w:val="009E3A20"/>
    <w:rsid w:val="009E3A35"/>
    <w:rsid w:val="009E3A9A"/>
    <w:rsid w:val="009E3AC0"/>
    <w:rsid w:val="009E3AD8"/>
    <w:rsid w:val="009E3B2E"/>
    <w:rsid w:val="009E3B7D"/>
    <w:rsid w:val="009E3BA3"/>
    <w:rsid w:val="009E3C4A"/>
    <w:rsid w:val="009E3CE5"/>
    <w:rsid w:val="009E3D17"/>
    <w:rsid w:val="009E3E04"/>
    <w:rsid w:val="009E3E58"/>
    <w:rsid w:val="009E3E7A"/>
    <w:rsid w:val="009E3EB7"/>
    <w:rsid w:val="009E3F16"/>
    <w:rsid w:val="009E3F3B"/>
    <w:rsid w:val="009E40A2"/>
    <w:rsid w:val="009E40F4"/>
    <w:rsid w:val="009E410F"/>
    <w:rsid w:val="009E411B"/>
    <w:rsid w:val="009E4123"/>
    <w:rsid w:val="009E41AD"/>
    <w:rsid w:val="009E41EE"/>
    <w:rsid w:val="009E4234"/>
    <w:rsid w:val="009E423D"/>
    <w:rsid w:val="009E428C"/>
    <w:rsid w:val="009E4302"/>
    <w:rsid w:val="009E430F"/>
    <w:rsid w:val="009E4313"/>
    <w:rsid w:val="009E4368"/>
    <w:rsid w:val="009E4379"/>
    <w:rsid w:val="009E43A4"/>
    <w:rsid w:val="009E44BC"/>
    <w:rsid w:val="009E44C0"/>
    <w:rsid w:val="009E44F1"/>
    <w:rsid w:val="009E4561"/>
    <w:rsid w:val="009E459E"/>
    <w:rsid w:val="009E45AB"/>
    <w:rsid w:val="009E46D4"/>
    <w:rsid w:val="009E46F1"/>
    <w:rsid w:val="009E470F"/>
    <w:rsid w:val="009E4732"/>
    <w:rsid w:val="009E4764"/>
    <w:rsid w:val="009E483C"/>
    <w:rsid w:val="009E4892"/>
    <w:rsid w:val="009E4897"/>
    <w:rsid w:val="009E48A8"/>
    <w:rsid w:val="009E48B5"/>
    <w:rsid w:val="009E4982"/>
    <w:rsid w:val="009E498C"/>
    <w:rsid w:val="009E4A6C"/>
    <w:rsid w:val="009E4ABC"/>
    <w:rsid w:val="009E4B93"/>
    <w:rsid w:val="009E4C0E"/>
    <w:rsid w:val="009E4C16"/>
    <w:rsid w:val="009E4C83"/>
    <w:rsid w:val="009E4D5D"/>
    <w:rsid w:val="009E4D77"/>
    <w:rsid w:val="009E4D7D"/>
    <w:rsid w:val="009E4DF6"/>
    <w:rsid w:val="009E4E51"/>
    <w:rsid w:val="009E4E57"/>
    <w:rsid w:val="009E4E74"/>
    <w:rsid w:val="009E4E92"/>
    <w:rsid w:val="009E4F48"/>
    <w:rsid w:val="009E4FAD"/>
    <w:rsid w:val="009E5021"/>
    <w:rsid w:val="009E50CA"/>
    <w:rsid w:val="009E511A"/>
    <w:rsid w:val="009E515F"/>
    <w:rsid w:val="009E5160"/>
    <w:rsid w:val="009E51F1"/>
    <w:rsid w:val="009E5204"/>
    <w:rsid w:val="009E5212"/>
    <w:rsid w:val="009E521C"/>
    <w:rsid w:val="009E52C0"/>
    <w:rsid w:val="009E5353"/>
    <w:rsid w:val="009E5372"/>
    <w:rsid w:val="009E5473"/>
    <w:rsid w:val="009E5515"/>
    <w:rsid w:val="009E5552"/>
    <w:rsid w:val="009E5566"/>
    <w:rsid w:val="009E55E9"/>
    <w:rsid w:val="009E55F7"/>
    <w:rsid w:val="009E56FD"/>
    <w:rsid w:val="009E5736"/>
    <w:rsid w:val="009E577A"/>
    <w:rsid w:val="009E582C"/>
    <w:rsid w:val="009E5888"/>
    <w:rsid w:val="009E58CD"/>
    <w:rsid w:val="009E58DD"/>
    <w:rsid w:val="009E5A4C"/>
    <w:rsid w:val="009E5A6B"/>
    <w:rsid w:val="009E5A8B"/>
    <w:rsid w:val="009E5AD1"/>
    <w:rsid w:val="009E5B48"/>
    <w:rsid w:val="009E5B6A"/>
    <w:rsid w:val="009E5BF9"/>
    <w:rsid w:val="009E5C02"/>
    <w:rsid w:val="009E5C69"/>
    <w:rsid w:val="009E5C8B"/>
    <w:rsid w:val="009E5CCE"/>
    <w:rsid w:val="009E5CE3"/>
    <w:rsid w:val="009E5D37"/>
    <w:rsid w:val="009E5D8D"/>
    <w:rsid w:val="009E5D95"/>
    <w:rsid w:val="009E5E34"/>
    <w:rsid w:val="009E5E8C"/>
    <w:rsid w:val="009E5E9E"/>
    <w:rsid w:val="009E5EE3"/>
    <w:rsid w:val="009E5FB7"/>
    <w:rsid w:val="009E5FEE"/>
    <w:rsid w:val="009E6006"/>
    <w:rsid w:val="009E60E2"/>
    <w:rsid w:val="009E615A"/>
    <w:rsid w:val="009E6182"/>
    <w:rsid w:val="009E61F2"/>
    <w:rsid w:val="009E621F"/>
    <w:rsid w:val="009E624D"/>
    <w:rsid w:val="009E6253"/>
    <w:rsid w:val="009E627E"/>
    <w:rsid w:val="009E62B8"/>
    <w:rsid w:val="009E6398"/>
    <w:rsid w:val="009E63A9"/>
    <w:rsid w:val="009E6430"/>
    <w:rsid w:val="009E643F"/>
    <w:rsid w:val="009E6456"/>
    <w:rsid w:val="009E64A4"/>
    <w:rsid w:val="009E64B8"/>
    <w:rsid w:val="009E6629"/>
    <w:rsid w:val="009E663F"/>
    <w:rsid w:val="009E670F"/>
    <w:rsid w:val="009E6964"/>
    <w:rsid w:val="009E69E4"/>
    <w:rsid w:val="009E6AE4"/>
    <w:rsid w:val="009E6B31"/>
    <w:rsid w:val="009E6B32"/>
    <w:rsid w:val="009E6B9B"/>
    <w:rsid w:val="009E6BCD"/>
    <w:rsid w:val="009E6BF8"/>
    <w:rsid w:val="009E6CA9"/>
    <w:rsid w:val="009E6CC0"/>
    <w:rsid w:val="009E6D11"/>
    <w:rsid w:val="009E6D34"/>
    <w:rsid w:val="009E6DF0"/>
    <w:rsid w:val="009E6DFC"/>
    <w:rsid w:val="009E6EAF"/>
    <w:rsid w:val="009E6EFE"/>
    <w:rsid w:val="009E6F67"/>
    <w:rsid w:val="009E704D"/>
    <w:rsid w:val="009E70BD"/>
    <w:rsid w:val="009E70DA"/>
    <w:rsid w:val="009E70FD"/>
    <w:rsid w:val="009E714B"/>
    <w:rsid w:val="009E71B1"/>
    <w:rsid w:val="009E71EA"/>
    <w:rsid w:val="009E726C"/>
    <w:rsid w:val="009E72C0"/>
    <w:rsid w:val="009E7311"/>
    <w:rsid w:val="009E7556"/>
    <w:rsid w:val="009E75A9"/>
    <w:rsid w:val="009E7644"/>
    <w:rsid w:val="009E765E"/>
    <w:rsid w:val="009E7678"/>
    <w:rsid w:val="009E77A4"/>
    <w:rsid w:val="009E77D3"/>
    <w:rsid w:val="009E7820"/>
    <w:rsid w:val="009E792B"/>
    <w:rsid w:val="009E7AC7"/>
    <w:rsid w:val="009E7AE3"/>
    <w:rsid w:val="009E7AF1"/>
    <w:rsid w:val="009E7AF2"/>
    <w:rsid w:val="009E7B6F"/>
    <w:rsid w:val="009E7C09"/>
    <w:rsid w:val="009E7C72"/>
    <w:rsid w:val="009E7D07"/>
    <w:rsid w:val="009E7DC9"/>
    <w:rsid w:val="009E7E0B"/>
    <w:rsid w:val="009E7EE6"/>
    <w:rsid w:val="009E7F1C"/>
    <w:rsid w:val="009E7F7E"/>
    <w:rsid w:val="009E7F9F"/>
    <w:rsid w:val="009E7FCD"/>
    <w:rsid w:val="009E7FDC"/>
    <w:rsid w:val="009F00B0"/>
    <w:rsid w:val="009F0110"/>
    <w:rsid w:val="009F01A3"/>
    <w:rsid w:val="009F0219"/>
    <w:rsid w:val="009F028B"/>
    <w:rsid w:val="009F02D9"/>
    <w:rsid w:val="009F02E9"/>
    <w:rsid w:val="009F0405"/>
    <w:rsid w:val="009F043B"/>
    <w:rsid w:val="009F0485"/>
    <w:rsid w:val="009F04E3"/>
    <w:rsid w:val="009F0585"/>
    <w:rsid w:val="009F05FC"/>
    <w:rsid w:val="009F0667"/>
    <w:rsid w:val="009F066B"/>
    <w:rsid w:val="009F0677"/>
    <w:rsid w:val="009F0684"/>
    <w:rsid w:val="009F07BE"/>
    <w:rsid w:val="009F0805"/>
    <w:rsid w:val="009F0845"/>
    <w:rsid w:val="009F08C1"/>
    <w:rsid w:val="009F0908"/>
    <w:rsid w:val="009F0974"/>
    <w:rsid w:val="009F09C4"/>
    <w:rsid w:val="009F0A9C"/>
    <w:rsid w:val="009F0B47"/>
    <w:rsid w:val="009F0BE5"/>
    <w:rsid w:val="009F0BF8"/>
    <w:rsid w:val="009F0C13"/>
    <w:rsid w:val="009F0CDB"/>
    <w:rsid w:val="009F0CFB"/>
    <w:rsid w:val="009F0DE5"/>
    <w:rsid w:val="009F0E48"/>
    <w:rsid w:val="009F0EA4"/>
    <w:rsid w:val="009F0EFD"/>
    <w:rsid w:val="009F101F"/>
    <w:rsid w:val="009F107B"/>
    <w:rsid w:val="009F1099"/>
    <w:rsid w:val="009F1264"/>
    <w:rsid w:val="009F12B2"/>
    <w:rsid w:val="009F12CF"/>
    <w:rsid w:val="009F14C7"/>
    <w:rsid w:val="009F14F9"/>
    <w:rsid w:val="009F15B9"/>
    <w:rsid w:val="009F15D2"/>
    <w:rsid w:val="009F171C"/>
    <w:rsid w:val="009F1771"/>
    <w:rsid w:val="009F1782"/>
    <w:rsid w:val="009F1798"/>
    <w:rsid w:val="009F1839"/>
    <w:rsid w:val="009F18EE"/>
    <w:rsid w:val="009F1AC4"/>
    <w:rsid w:val="009F1B03"/>
    <w:rsid w:val="009F1B7D"/>
    <w:rsid w:val="009F1B9E"/>
    <w:rsid w:val="009F1BB4"/>
    <w:rsid w:val="009F1BF0"/>
    <w:rsid w:val="009F1CAB"/>
    <w:rsid w:val="009F1CEB"/>
    <w:rsid w:val="009F1CFC"/>
    <w:rsid w:val="009F1D45"/>
    <w:rsid w:val="009F1D5E"/>
    <w:rsid w:val="009F1D60"/>
    <w:rsid w:val="009F1DB4"/>
    <w:rsid w:val="009F1DCD"/>
    <w:rsid w:val="009F1E73"/>
    <w:rsid w:val="009F1E75"/>
    <w:rsid w:val="009F1F02"/>
    <w:rsid w:val="009F1F7F"/>
    <w:rsid w:val="009F1FDE"/>
    <w:rsid w:val="009F1FED"/>
    <w:rsid w:val="009F2056"/>
    <w:rsid w:val="009F2063"/>
    <w:rsid w:val="009F211B"/>
    <w:rsid w:val="009F21A1"/>
    <w:rsid w:val="009F22E2"/>
    <w:rsid w:val="009F23B0"/>
    <w:rsid w:val="009F23F7"/>
    <w:rsid w:val="009F23F8"/>
    <w:rsid w:val="009F24AE"/>
    <w:rsid w:val="009F2531"/>
    <w:rsid w:val="009F2583"/>
    <w:rsid w:val="009F26EB"/>
    <w:rsid w:val="009F26F4"/>
    <w:rsid w:val="009F277B"/>
    <w:rsid w:val="009F27D5"/>
    <w:rsid w:val="009F27EE"/>
    <w:rsid w:val="009F283A"/>
    <w:rsid w:val="009F28BD"/>
    <w:rsid w:val="009F28CB"/>
    <w:rsid w:val="009F2A0C"/>
    <w:rsid w:val="009F2A4C"/>
    <w:rsid w:val="009F2AA8"/>
    <w:rsid w:val="009F2AF6"/>
    <w:rsid w:val="009F2B02"/>
    <w:rsid w:val="009F2B23"/>
    <w:rsid w:val="009F2C39"/>
    <w:rsid w:val="009F2C78"/>
    <w:rsid w:val="009F2C81"/>
    <w:rsid w:val="009F2CB3"/>
    <w:rsid w:val="009F2CE8"/>
    <w:rsid w:val="009F2D22"/>
    <w:rsid w:val="009F2D6B"/>
    <w:rsid w:val="009F2DA1"/>
    <w:rsid w:val="009F2E83"/>
    <w:rsid w:val="009F2EC3"/>
    <w:rsid w:val="009F2FD4"/>
    <w:rsid w:val="009F301C"/>
    <w:rsid w:val="009F3069"/>
    <w:rsid w:val="009F30FF"/>
    <w:rsid w:val="009F321D"/>
    <w:rsid w:val="009F325A"/>
    <w:rsid w:val="009F325C"/>
    <w:rsid w:val="009F325F"/>
    <w:rsid w:val="009F3277"/>
    <w:rsid w:val="009F329F"/>
    <w:rsid w:val="009F32F8"/>
    <w:rsid w:val="009F333F"/>
    <w:rsid w:val="009F3402"/>
    <w:rsid w:val="009F3439"/>
    <w:rsid w:val="009F3494"/>
    <w:rsid w:val="009F34A3"/>
    <w:rsid w:val="009F3501"/>
    <w:rsid w:val="009F3504"/>
    <w:rsid w:val="009F3604"/>
    <w:rsid w:val="009F363B"/>
    <w:rsid w:val="009F365F"/>
    <w:rsid w:val="009F3671"/>
    <w:rsid w:val="009F36DD"/>
    <w:rsid w:val="009F3717"/>
    <w:rsid w:val="009F380A"/>
    <w:rsid w:val="009F383C"/>
    <w:rsid w:val="009F3866"/>
    <w:rsid w:val="009F395F"/>
    <w:rsid w:val="009F39B8"/>
    <w:rsid w:val="009F39C8"/>
    <w:rsid w:val="009F39ED"/>
    <w:rsid w:val="009F3A7A"/>
    <w:rsid w:val="009F3ABA"/>
    <w:rsid w:val="009F3C00"/>
    <w:rsid w:val="009F3C21"/>
    <w:rsid w:val="009F3C9F"/>
    <w:rsid w:val="009F3CE2"/>
    <w:rsid w:val="009F3D29"/>
    <w:rsid w:val="009F3DD0"/>
    <w:rsid w:val="009F3E0C"/>
    <w:rsid w:val="009F3E63"/>
    <w:rsid w:val="009F3F42"/>
    <w:rsid w:val="009F3F9A"/>
    <w:rsid w:val="009F3FAA"/>
    <w:rsid w:val="009F408C"/>
    <w:rsid w:val="009F40E3"/>
    <w:rsid w:val="009F40F3"/>
    <w:rsid w:val="009F4113"/>
    <w:rsid w:val="009F4196"/>
    <w:rsid w:val="009F42DF"/>
    <w:rsid w:val="009F4361"/>
    <w:rsid w:val="009F43A6"/>
    <w:rsid w:val="009F43EB"/>
    <w:rsid w:val="009F445E"/>
    <w:rsid w:val="009F4466"/>
    <w:rsid w:val="009F446A"/>
    <w:rsid w:val="009F4470"/>
    <w:rsid w:val="009F4496"/>
    <w:rsid w:val="009F44CF"/>
    <w:rsid w:val="009F4582"/>
    <w:rsid w:val="009F45AD"/>
    <w:rsid w:val="009F45B4"/>
    <w:rsid w:val="009F45B9"/>
    <w:rsid w:val="009F45F3"/>
    <w:rsid w:val="009F4609"/>
    <w:rsid w:val="009F463D"/>
    <w:rsid w:val="009F46A6"/>
    <w:rsid w:val="009F46AA"/>
    <w:rsid w:val="009F4755"/>
    <w:rsid w:val="009F47EE"/>
    <w:rsid w:val="009F4897"/>
    <w:rsid w:val="009F489F"/>
    <w:rsid w:val="009F4930"/>
    <w:rsid w:val="009F4939"/>
    <w:rsid w:val="009F4B05"/>
    <w:rsid w:val="009F4DF2"/>
    <w:rsid w:val="009F4E3C"/>
    <w:rsid w:val="009F4E55"/>
    <w:rsid w:val="009F4E5C"/>
    <w:rsid w:val="009F4EB9"/>
    <w:rsid w:val="009F4ECD"/>
    <w:rsid w:val="009F4F02"/>
    <w:rsid w:val="009F4F1B"/>
    <w:rsid w:val="009F4FFF"/>
    <w:rsid w:val="009F5118"/>
    <w:rsid w:val="009F51AD"/>
    <w:rsid w:val="009F51B8"/>
    <w:rsid w:val="009F5207"/>
    <w:rsid w:val="009F5213"/>
    <w:rsid w:val="009F5238"/>
    <w:rsid w:val="009F5240"/>
    <w:rsid w:val="009F52C6"/>
    <w:rsid w:val="009F53CD"/>
    <w:rsid w:val="009F53E9"/>
    <w:rsid w:val="009F5454"/>
    <w:rsid w:val="009F546B"/>
    <w:rsid w:val="009F5485"/>
    <w:rsid w:val="009F559C"/>
    <w:rsid w:val="009F55AB"/>
    <w:rsid w:val="009F5623"/>
    <w:rsid w:val="009F5631"/>
    <w:rsid w:val="009F56D5"/>
    <w:rsid w:val="009F56EA"/>
    <w:rsid w:val="009F57BC"/>
    <w:rsid w:val="009F585D"/>
    <w:rsid w:val="009F58CD"/>
    <w:rsid w:val="009F58DF"/>
    <w:rsid w:val="009F5A38"/>
    <w:rsid w:val="009F5A39"/>
    <w:rsid w:val="009F5A77"/>
    <w:rsid w:val="009F5AA8"/>
    <w:rsid w:val="009F5AAD"/>
    <w:rsid w:val="009F5AD0"/>
    <w:rsid w:val="009F5AD3"/>
    <w:rsid w:val="009F5AD7"/>
    <w:rsid w:val="009F5B2D"/>
    <w:rsid w:val="009F5B51"/>
    <w:rsid w:val="009F5B79"/>
    <w:rsid w:val="009F5B8B"/>
    <w:rsid w:val="009F5BF1"/>
    <w:rsid w:val="009F5C67"/>
    <w:rsid w:val="009F5CAB"/>
    <w:rsid w:val="009F5CCE"/>
    <w:rsid w:val="009F5CDB"/>
    <w:rsid w:val="009F5D07"/>
    <w:rsid w:val="009F5D30"/>
    <w:rsid w:val="009F5DA6"/>
    <w:rsid w:val="009F5DB0"/>
    <w:rsid w:val="009F5DF7"/>
    <w:rsid w:val="009F5E32"/>
    <w:rsid w:val="009F5F1A"/>
    <w:rsid w:val="009F5F27"/>
    <w:rsid w:val="009F5F7A"/>
    <w:rsid w:val="009F5FA2"/>
    <w:rsid w:val="009F600D"/>
    <w:rsid w:val="009F6030"/>
    <w:rsid w:val="009F6148"/>
    <w:rsid w:val="009F6184"/>
    <w:rsid w:val="009F6205"/>
    <w:rsid w:val="009F6221"/>
    <w:rsid w:val="009F6228"/>
    <w:rsid w:val="009F62FF"/>
    <w:rsid w:val="009F6383"/>
    <w:rsid w:val="009F63CE"/>
    <w:rsid w:val="009F6400"/>
    <w:rsid w:val="009F6419"/>
    <w:rsid w:val="009F65A5"/>
    <w:rsid w:val="009F662C"/>
    <w:rsid w:val="009F6632"/>
    <w:rsid w:val="009F66AB"/>
    <w:rsid w:val="009F66D1"/>
    <w:rsid w:val="009F67AF"/>
    <w:rsid w:val="009F67C2"/>
    <w:rsid w:val="009F68BC"/>
    <w:rsid w:val="009F69A7"/>
    <w:rsid w:val="009F69AD"/>
    <w:rsid w:val="009F69F4"/>
    <w:rsid w:val="009F69F5"/>
    <w:rsid w:val="009F6AD1"/>
    <w:rsid w:val="009F6ADE"/>
    <w:rsid w:val="009F6B38"/>
    <w:rsid w:val="009F6B7A"/>
    <w:rsid w:val="009F6BFE"/>
    <w:rsid w:val="009F6C32"/>
    <w:rsid w:val="009F6CE9"/>
    <w:rsid w:val="009F6CEF"/>
    <w:rsid w:val="009F6D38"/>
    <w:rsid w:val="009F6D4F"/>
    <w:rsid w:val="009F6D6F"/>
    <w:rsid w:val="009F6D93"/>
    <w:rsid w:val="009F6DD1"/>
    <w:rsid w:val="009F6DDB"/>
    <w:rsid w:val="009F6E14"/>
    <w:rsid w:val="009F6E2B"/>
    <w:rsid w:val="009F6F83"/>
    <w:rsid w:val="009F70F5"/>
    <w:rsid w:val="009F714A"/>
    <w:rsid w:val="009F7183"/>
    <w:rsid w:val="009F7207"/>
    <w:rsid w:val="009F7259"/>
    <w:rsid w:val="009F7315"/>
    <w:rsid w:val="009F7340"/>
    <w:rsid w:val="009F7356"/>
    <w:rsid w:val="009F737C"/>
    <w:rsid w:val="009F7501"/>
    <w:rsid w:val="009F75B4"/>
    <w:rsid w:val="009F7603"/>
    <w:rsid w:val="009F76F5"/>
    <w:rsid w:val="009F781B"/>
    <w:rsid w:val="009F7832"/>
    <w:rsid w:val="009F783D"/>
    <w:rsid w:val="009F7842"/>
    <w:rsid w:val="009F786C"/>
    <w:rsid w:val="009F7877"/>
    <w:rsid w:val="009F7904"/>
    <w:rsid w:val="009F794A"/>
    <w:rsid w:val="009F79FC"/>
    <w:rsid w:val="009F7A0D"/>
    <w:rsid w:val="009F7A45"/>
    <w:rsid w:val="009F7AD8"/>
    <w:rsid w:val="009F7B04"/>
    <w:rsid w:val="009F7B22"/>
    <w:rsid w:val="009F7B78"/>
    <w:rsid w:val="009F7CC4"/>
    <w:rsid w:val="009F7F0C"/>
    <w:rsid w:val="009F7F1F"/>
    <w:rsid w:val="009F7F20"/>
    <w:rsid w:val="009F7F33"/>
    <w:rsid w:val="009F7F80"/>
    <w:rsid w:val="009F7FD8"/>
    <w:rsid w:val="00A0001A"/>
    <w:rsid w:val="00A00084"/>
    <w:rsid w:val="00A000B0"/>
    <w:rsid w:val="00A001F8"/>
    <w:rsid w:val="00A0020F"/>
    <w:rsid w:val="00A002A3"/>
    <w:rsid w:val="00A002DA"/>
    <w:rsid w:val="00A003C5"/>
    <w:rsid w:val="00A00461"/>
    <w:rsid w:val="00A00463"/>
    <w:rsid w:val="00A00485"/>
    <w:rsid w:val="00A0049A"/>
    <w:rsid w:val="00A004A8"/>
    <w:rsid w:val="00A004C0"/>
    <w:rsid w:val="00A004FE"/>
    <w:rsid w:val="00A005E9"/>
    <w:rsid w:val="00A0061F"/>
    <w:rsid w:val="00A00696"/>
    <w:rsid w:val="00A00735"/>
    <w:rsid w:val="00A0076E"/>
    <w:rsid w:val="00A00814"/>
    <w:rsid w:val="00A008EC"/>
    <w:rsid w:val="00A008F0"/>
    <w:rsid w:val="00A00A38"/>
    <w:rsid w:val="00A00A84"/>
    <w:rsid w:val="00A00AC2"/>
    <w:rsid w:val="00A00ACB"/>
    <w:rsid w:val="00A00B1C"/>
    <w:rsid w:val="00A00B6C"/>
    <w:rsid w:val="00A00BA2"/>
    <w:rsid w:val="00A00C49"/>
    <w:rsid w:val="00A00CB8"/>
    <w:rsid w:val="00A00CEA"/>
    <w:rsid w:val="00A00D4E"/>
    <w:rsid w:val="00A00D66"/>
    <w:rsid w:val="00A00DBD"/>
    <w:rsid w:val="00A00DBE"/>
    <w:rsid w:val="00A00DED"/>
    <w:rsid w:val="00A00E1C"/>
    <w:rsid w:val="00A00EC0"/>
    <w:rsid w:val="00A00F6B"/>
    <w:rsid w:val="00A00FF8"/>
    <w:rsid w:val="00A01087"/>
    <w:rsid w:val="00A0112B"/>
    <w:rsid w:val="00A0114C"/>
    <w:rsid w:val="00A01182"/>
    <w:rsid w:val="00A01220"/>
    <w:rsid w:val="00A01226"/>
    <w:rsid w:val="00A0125D"/>
    <w:rsid w:val="00A012A9"/>
    <w:rsid w:val="00A012AD"/>
    <w:rsid w:val="00A012C9"/>
    <w:rsid w:val="00A0137A"/>
    <w:rsid w:val="00A01388"/>
    <w:rsid w:val="00A014AA"/>
    <w:rsid w:val="00A01580"/>
    <w:rsid w:val="00A015C9"/>
    <w:rsid w:val="00A01652"/>
    <w:rsid w:val="00A016A2"/>
    <w:rsid w:val="00A01746"/>
    <w:rsid w:val="00A01775"/>
    <w:rsid w:val="00A01788"/>
    <w:rsid w:val="00A01791"/>
    <w:rsid w:val="00A017E1"/>
    <w:rsid w:val="00A017EC"/>
    <w:rsid w:val="00A0183B"/>
    <w:rsid w:val="00A0196A"/>
    <w:rsid w:val="00A01993"/>
    <w:rsid w:val="00A019EF"/>
    <w:rsid w:val="00A01A16"/>
    <w:rsid w:val="00A01AB9"/>
    <w:rsid w:val="00A01AD2"/>
    <w:rsid w:val="00A01B13"/>
    <w:rsid w:val="00A01B42"/>
    <w:rsid w:val="00A01C5B"/>
    <w:rsid w:val="00A01C74"/>
    <w:rsid w:val="00A01C82"/>
    <w:rsid w:val="00A01C91"/>
    <w:rsid w:val="00A01C93"/>
    <w:rsid w:val="00A01CA7"/>
    <w:rsid w:val="00A01CE7"/>
    <w:rsid w:val="00A01D68"/>
    <w:rsid w:val="00A01DAC"/>
    <w:rsid w:val="00A01DD9"/>
    <w:rsid w:val="00A01DF2"/>
    <w:rsid w:val="00A01ED0"/>
    <w:rsid w:val="00A01FF3"/>
    <w:rsid w:val="00A020D9"/>
    <w:rsid w:val="00A020F4"/>
    <w:rsid w:val="00A02172"/>
    <w:rsid w:val="00A0218F"/>
    <w:rsid w:val="00A021BA"/>
    <w:rsid w:val="00A021F7"/>
    <w:rsid w:val="00A02290"/>
    <w:rsid w:val="00A02294"/>
    <w:rsid w:val="00A0229F"/>
    <w:rsid w:val="00A02358"/>
    <w:rsid w:val="00A02396"/>
    <w:rsid w:val="00A023FF"/>
    <w:rsid w:val="00A02418"/>
    <w:rsid w:val="00A024A9"/>
    <w:rsid w:val="00A025CE"/>
    <w:rsid w:val="00A02692"/>
    <w:rsid w:val="00A02712"/>
    <w:rsid w:val="00A0278B"/>
    <w:rsid w:val="00A027A2"/>
    <w:rsid w:val="00A02875"/>
    <w:rsid w:val="00A02883"/>
    <w:rsid w:val="00A028EE"/>
    <w:rsid w:val="00A0292B"/>
    <w:rsid w:val="00A02971"/>
    <w:rsid w:val="00A0297D"/>
    <w:rsid w:val="00A029A7"/>
    <w:rsid w:val="00A029B3"/>
    <w:rsid w:val="00A02A8D"/>
    <w:rsid w:val="00A02A9B"/>
    <w:rsid w:val="00A02BC4"/>
    <w:rsid w:val="00A02C0C"/>
    <w:rsid w:val="00A02D32"/>
    <w:rsid w:val="00A02D53"/>
    <w:rsid w:val="00A02D61"/>
    <w:rsid w:val="00A02E02"/>
    <w:rsid w:val="00A02E03"/>
    <w:rsid w:val="00A02E2D"/>
    <w:rsid w:val="00A02E7B"/>
    <w:rsid w:val="00A02E7C"/>
    <w:rsid w:val="00A02EEF"/>
    <w:rsid w:val="00A02F61"/>
    <w:rsid w:val="00A02F6F"/>
    <w:rsid w:val="00A02FC3"/>
    <w:rsid w:val="00A0302F"/>
    <w:rsid w:val="00A0303A"/>
    <w:rsid w:val="00A030C8"/>
    <w:rsid w:val="00A0316E"/>
    <w:rsid w:val="00A03356"/>
    <w:rsid w:val="00A0336C"/>
    <w:rsid w:val="00A034D0"/>
    <w:rsid w:val="00A034E4"/>
    <w:rsid w:val="00A03530"/>
    <w:rsid w:val="00A03568"/>
    <w:rsid w:val="00A0357D"/>
    <w:rsid w:val="00A035A8"/>
    <w:rsid w:val="00A035D5"/>
    <w:rsid w:val="00A035DE"/>
    <w:rsid w:val="00A03602"/>
    <w:rsid w:val="00A0369A"/>
    <w:rsid w:val="00A036A1"/>
    <w:rsid w:val="00A037BC"/>
    <w:rsid w:val="00A03866"/>
    <w:rsid w:val="00A03877"/>
    <w:rsid w:val="00A039D4"/>
    <w:rsid w:val="00A03A81"/>
    <w:rsid w:val="00A03AC0"/>
    <w:rsid w:val="00A03B0D"/>
    <w:rsid w:val="00A03B3C"/>
    <w:rsid w:val="00A03B72"/>
    <w:rsid w:val="00A03BBD"/>
    <w:rsid w:val="00A03BC0"/>
    <w:rsid w:val="00A03D73"/>
    <w:rsid w:val="00A03DC9"/>
    <w:rsid w:val="00A03DD5"/>
    <w:rsid w:val="00A03E32"/>
    <w:rsid w:val="00A03EE0"/>
    <w:rsid w:val="00A03EFD"/>
    <w:rsid w:val="00A04037"/>
    <w:rsid w:val="00A04057"/>
    <w:rsid w:val="00A040DD"/>
    <w:rsid w:val="00A040FE"/>
    <w:rsid w:val="00A0414F"/>
    <w:rsid w:val="00A0415E"/>
    <w:rsid w:val="00A0418B"/>
    <w:rsid w:val="00A0429A"/>
    <w:rsid w:val="00A042D0"/>
    <w:rsid w:val="00A042D8"/>
    <w:rsid w:val="00A04440"/>
    <w:rsid w:val="00A04470"/>
    <w:rsid w:val="00A044B6"/>
    <w:rsid w:val="00A04628"/>
    <w:rsid w:val="00A0464D"/>
    <w:rsid w:val="00A04683"/>
    <w:rsid w:val="00A0469F"/>
    <w:rsid w:val="00A046B7"/>
    <w:rsid w:val="00A04724"/>
    <w:rsid w:val="00A04725"/>
    <w:rsid w:val="00A0480D"/>
    <w:rsid w:val="00A04847"/>
    <w:rsid w:val="00A0485C"/>
    <w:rsid w:val="00A04874"/>
    <w:rsid w:val="00A0487A"/>
    <w:rsid w:val="00A04886"/>
    <w:rsid w:val="00A0492E"/>
    <w:rsid w:val="00A0494C"/>
    <w:rsid w:val="00A0499D"/>
    <w:rsid w:val="00A049D4"/>
    <w:rsid w:val="00A04A6D"/>
    <w:rsid w:val="00A04B3D"/>
    <w:rsid w:val="00A04B5F"/>
    <w:rsid w:val="00A04C09"/>
    <w:rsid w:val="00A04CA1"/>
    <w:rsid w:val="00A04CF8"/>
    <w:rsid w:val="00A04D36"/>
    <w:rsid w:val="00A04D7E"/>
    <w:rsid w:val="00A04D81"/>
    <w:rsid w:val="00A04D97"/>
    <w:rsid w:val="00A04DC7"/>
    <w:rsid w:val="00A04DE6"/>
    <w:rsid w:val="00A04E22"/>
    <w:rsid w:val="00A04E28"/>
    <w:rsid w:val="00A04E63"/>
    <w:rsid w:val="00A04EB7"/>
    <w:rsid w:val="00A04ED6"/>
    <w:rsid w:val="00A04EE0"/>
    <w:rsid w:val="00A05027"/>
    <w:rsid w:val="00A05047"/>
    <w:rsid w:val="00A050CB"/>
    <w:rsid w:val="00A050D9"/>
    <w:rsid w:val="00A0510B"/>
    <w:rsid w:val="00A0511C"/>
    <w:rsid w:val="00A0513B"/>
    <w:rsid w:val="00A051A3"/>
    <w:rsid w:val="00A051A4"/>
    <w:rsid w:val="00A051EF"/>
    <w:rsid w:val="00A051F1"/>
    <w:rsid w:val="00A05231"/>
    <w:rsid w:val="00A0536E"/>
    <w:rsid w:val="00A053B6"/>
    <w:rsid w:val="00A053DB"/>
    <w:rsid w:val="00A05453"/>
    <w:rsid w:val="00A0546E"/>
    <w:rsid w:val="00A05495"/>
    <w:rsid w:val="00A0554A"/>
    <w:rsid w:val="00A05596"/>
    <w:rsid w:val="00A0561A"/>
    <w:rsid w:val="00A0565C"/>
    <w:rsid w:val="00A05682"/>
    <w:rsid w:val="00A056BE"/>
    <w:rsid w:val="00A056E1"/>
    <w:rsid w:val="00A05775"/>
    <w:rsid w:val="00A05817"/>
    <w:rsid w:val="00A05877"/>
    <w:rsid w:val="00A05885"/>
    <w:rsid w:val="00A05888"/>
    <w:rsid w:val="00A05924"/>
    <w:rsid w:val="00A059A5"/>
    <w:rsid w:val="00A05AF0"/>
    <w:rsid w:val="00A05B17"/>
    <w:rsid w:val="00A05B68"/>
    <w:rsid w:val="00A05D53"/>
    <w:rsid w:val="00A05E0B"/>
    <w:rsid w:val="00A05E70"/>
    <w:rsid w:val="00A05ED8"/>
    <w:rsid w:val="00A05EFA"/>
    <w:rsid w:val="00A05F53"/>
    <w:rsid w:val="00A06038"/>
    <w:rsid w:val="00A0608F"/>
    <w:rsid w:val="00A06128"/>
    <w:rsid w:val="00A06152"/>
    <w:rsid w:val="00A0617C"/>
    <w:rsid w:val="00A0619F"/>
    <w:rsid w:val="00A061D6"/>
    <w:rsid w:val="00A06217"/>
    <w:rsid w:val="00A062F3"/>
    <w:rsid w:val="00A06371"/>
    <w:rsid w:val="00A063E8"/>
    <w:rsid w:val="00A06408"/>
    <w:rsid w:val="00A06436"/>
    <w:rsid w:val="00A064AC"/>
    <w:rsid w:val="00A064AF"/>
    <w:rsid w:val="00A064BE"/>
    <w:rsid w:val="00A064CE"/>
    <w:rsid w:val="00A06581"/>
    <w:rsid w:val="00A0661B"/>
    <w:rsid w:val="00A06645"/>
    <w:rsid w:val="00A06675"/>
    <w:rsid w:val="00A066BE"/>
    <w:rsid w:val="00A066D9"/>
    <w:rsid w:val="00A06703"/>
    <w:rsid w:val="00A06724"/>
    <w:rsid w:val="00A0675C"/>
    <w:rsid w:val="00A06764"/>
    <w:rsid w:val="00A06778"/>
    <w:rsid w:val="00A0677C"/>
    <w:rsid w:val="00A067F4"/>
    <w:rsid w:val="00A0682D"/>
    <w:rsid w:val="00A068D8"/>
    <w:rsid w:val="00A06912"/>
    <w:rsid w:val="00A06A38"/>
    <w:rsid w:val="00A06AB1"/>
    <w:rsid w:val="00A06AF7"/>
    <w:rsid w:val="00A06B0C"/>
    <w:rsid w:val="00A06B7A"/>
    <w:rsid w:val="00A06C29"/>
    <w:rsid w:val="00A06C48"/>
    <w:rsid w:val="00A06CAA"/>
    <w:rsid w:val="00A06CB2"/>
    <w:rsid w:val="00A06CC4"/>
    <w:rsid w:val="00A06CF0"/>
    <w:rsid w:val="00A06D37"/>
    <w:rsid w:val="00A06D89"/>
    <w:rsid w:val="00A06E1A"/>
    <w:rsid w:val="00A06E23"/>
    <w:rsid w:val="00A06E40"/>
    <w:rsid w:val="00A06E93"/>
    <w:rsid w:val="00A06EB2"/>
    <w:rsid w:val="00A06F08"/>
    <w:rsid w:val="00A06F1A"/>
    <w:rsid w:val="00A06F3F"/>
    <w:rsid w:val="00A06F4C"/>
    <w:rsid w:val="00A0708E"/>
    <w:rsid w:val="00A070DE"/>
    <w:rsid w:val="00A0710F"/>
    <w:rsid w:val="00A0712C"/>
    <w:rsid w:val="00A071AC"/>
    <w:rsid w:val="00A071F2"/>
    <w:rsid w:val="00A07261"/>
    <w:rsid w:val="00A07268"/>
    <w:rsid w:val="00A072E6"/>
    <w:rsid w:val="00A073A1"/>
    <w:rsid w:val="00A073AF"/>
    <w:rsid w:val="00A0740B"/>
    <w:rsid w:val="00A0748C"/>
    <w:rsid w:val="00A07497"/>
    <w:rsid w:val="00A074AD"/>
    <w:rsid w:val="00A074DC"/>
    <w:rsid w:val="00A07511"/>
    <w:rsid w:val="00A0754B"/>
    <w:rsid w:val="00A07555"/>
    <w:rsid w:val="00A075B8"/>
    <w:rsid w:val="00A075BD"/>
    <w:rsid w:val="00A07614"/>
    <w:rsid w:val="00A07668"/>
    <w:rsid w:val="00A07674"/>
    <w:rsid w:val="00A07692"/>
    <w:rsid w:val="00A076A9"/>
    <w:rsid w:val="00A07788"/>
    <w:rsid w:val="00A077CD"/>
    <w:rsid w:val="00A077FA"/>
    <w:rsid w:val="00A07835"/>
    <w:rsid w:val="00A0783D"/>
    <w:rsid w:val="00A0787A"/>
    <w:rsid w:val="00A07899"/>
    <w:rsid w:val="00A078A8"/>
    <w:rsid w:val="00A078D1"/>
    <w:rsid w:val="00A07904"/>
    <w:rsid w:val="00A079DE"/>
    <w:rsid w:val="00A079F2"/>
    <w:rsid w:val="00A079F7"/>
    <w:rsid w:val="00A07A24"/>
    <w:rsid w:val="00A07A57"/>
    <w:rsid w:val="00A07AC0"/>
    <w:rsid w:val="00A07AD3"/>
    <w:rsid w:val="00A07ADB"/>
    <w:rsid w:val="00A07B0D"/>
    <w:rsid w:val="00A07B7C"/>
    <w:rsid w:val="00A07C10"/>
    <w:rsid w:val="00A07C41"/>
    <w:rsid w:val="00A07C4D"/>
    <w:rsid w:val="00A07D00"/>
    <w:rsid w:val="00A07D05"/>
    <w:rsid w:val="00A07DB0"/>
    <w:rsid w:val="00A07E88"/>
    <w:rsid w:val="00A07F5E"/>
    <w:rsid w:val="00A07F7B"/>
    <w:rsid w:val="00A07F97"/>
    <w:rsid w:val="00A07FBB"/>
    <w:rsid w:val="00A10010"/>
    <w:rsid w:val="00A101A6"/>
    <w:rsid w:val="00A1020A"/>
    <w:rsid w:val="00A10223"/>
    <w:rsid w:val="00A10235"/>
    <w:rsid w:val="00A10283"/>
    <w:rsid w:val="00A102C4"/>
    <w:rsid w:val="00A102CD"/>
    <w:rsid w:val="00A102F7"/>
    <w:rsid w:val="00A10348"/>
    <w:rsid w:val="00A103BF"/>
    <w:rsid w:val="00A1044A"/>
    <w:rsid w:val="00A10455"/>
    <w:rsid w:val="00A10462"/>
    <w:rsid w:val="00A104A8"/>
    <w:rsid w:val="00A1058F"/>
    <w:rsid w:val="00A105B8"/>
    <w:rsid w:val="00A10628"/>
    <w:rsid w:val="00A10648"/>
    <w:rsid w:val="00A106C7"/>
    <w:rsid w:val="00A106D3"/>
    <w:rsid w:val="00A106FA"/>
    <w:rsid w:val="00A10783"/>
    <w:rsid w:val="00A107CC"/>
    <w:rsid w:val="00A10821"/>
    <w:rsid w:val="00A1083D"/>
    <w:rsid w:val="00A10850"/>
    <w:rsid w:val="00A108DE"/>
    <w:rsid w:val="00A10A36"/>
    <w:rsid w:val="00A10B52"/>
    <w:rsid w:val="00A10C21"/>
    <w:rsid w:val="00A10C24"/>
    <w:rsid w:val="00A10C44"/>
    <w:rsid w:val="00A10D09"/>
    <w:rsid w:val="00A10D7D"/>
    <w:rsid w:val="00A10DB1"/>
    <w:rsid w:val="00A10E1E"/>
    <w:rsid w:val="00A10E20"/>
    <w:rsid w:val="00A1101A"/>
    <w:rsid w:val="00A1102E"/>
    <w:rsid w:val="00A110E5"/>
    <w:rsid w:val="00A111FE"/>
    <w:rsid w:val="00A112A7"/>
    <w:rsid w:val="00A11338"/>
    <w:rsid w:val="00A1138F"/>
    <w:rsid w:val="00A113C1"/>
    <w:rsid w:val="00A11558"/>
    <w:rsid w:val="00A115A8"/>
    <w:rsid w:val="00A115F4"/>
    <w:rsid w:val="00A115FF"/>
    <w:rsid w:val="00A1161C"/>
    <w:rsid w:val="00A11675"/>
    <w:rsid w:val="00A11692"/>
    <w:rsid w:val="00A117E0"/>
    <w:rsid w:val="00A117F9"/>
    <w:rsid w:val="00A11881"/>
    <w:rsid w:val="00A119DA"/>
    <w:rsid w:val="00A11A09"/>
    <w:rsid w:val="00A11A1D"/>
    <w:rsid w:val="00A11AA7"/>
    <w:rsid w:val="00A11B19"/>
    <w:rsid w:val="00A11B61"/>
    <w:rsid w:val="00A11B6A"/>
    <w:rsid w:val="00A11BB7"/>
    <w:rsid w:val="00A11D2D"/>
    <w:rsid w:val="00A11DED"/>
    <w:rsid w:val="00A11DF0"/>
    <w:rsid w:val="00A11E31"/>
    <w:rsid w:val="00A11E51"/>
    <w:rsid w:val="00A11E6A"/>
    <w:rsid w:val="00A11F0B"/>
    <w:rsid w:val="00A11F2F"/>
    <w:rsid w:val="00A11F53"/>
    <w:rsid w:val="00A11FAD"/>
    <w:rsid w:val="00A11FB6"/>
    <w:rsid w:val="00A11FDE"/>
    <w:rsid w:val="00A11FEF"/>
    <w:rsid w:val="00A12098"/>
    <w:rsid w:val="00A120D1"/>
    <w:rsid w:val="00A120DA"/>
    <w:rsid w:val="00A1212C"/>
    <w:rsid w:val="00A1212E"/>
    <w:rsid w:val="00A12170"/>
    <w:rsid w:val="00A1217E"/>
    <w:rsid w:val="00A121C2"/>
    <w:rsid w:val="00A121DB"/>
    <w:rsid w:val="00A1224D"/>
    <w:rsid w:val="00A12298"/>
    <w:rsid w:val="00A123C0"/>
    <w:rsid w:val="00A123FA"/>
    <w:rsid w:val="00A12421"/>
    <w:rsid w:val="00A1254E"/>
    <w:rsid w:val="00A12564"/>
    <w:rsid w:val="00A12608"/>
    <w:rsid w:val="00A1262E"/>
    <w:rsid w:val="00A12695"/>
    <w:rsid w:val="00A1269B"/>
    <w:rsid w:val="00A126A4"/>
    <w:rsid w:val="00A126F1"/>
    <w:rsid w:val="00A126FC"/>
    <w:rsid w:val="00A12822"/>
    <w:rsid w:val="00A12861"/>
    <w:rsid w:val="00A128FF"/>
    <w:rsid w:val="00A12943"/>
    <w:rsid w:val="00A12A30"/>
    <w:rsid w:val="00A12A42"/>
    <w:rsid w:val="00A12A58"/>
    <w:rsid w:val="00A12B32"/>
    <w:rsid w:val="00A12B35"/>
    <w:rsid w:val="00A12C25"/>
    <w:rsid w:val="00A12C28"/>
    <w:rsid w:val="00A12C8B"/>
    <w:rsid w:val="00A12C9C"/>
    <w:rsid w:val="00A12D05"/>
    <w:rsid w:val="00A12D60"/>
    <w:rsid w:val="00A12D81"/>
    <w:rsid w:val="00A12E31"/>
    <w:rsid w:val="00A12EBC"/>
    <w:rsid w:val="00A12ECA"/>
    <w:rsid w:val="00A12EE7"/>
    <w:rsid w:val="00A12F15"/>
    <w:rsid w:val="00A12F18"/>
    <w:rsid w:val="00A12F3D"/>
    <w:rsid w:val="00A12F57"/>
    <w:rsid w:val="00A12F75"/>
    <w:rsid w:val="00A1306E"/>
    <w:rsid w:val="00A13071"/>
    <w:rsid w:val="00A13073"/>
    <w:rsid w:val="00A130BC"/>
    <w:rsid w:val="00A130F1"/>
    <w:rsid w:val="00A1316F"/>
    <w:rsid w:val="00A1317A"/>
    <w:rsid w:val="00A131C5"/>
    <w:rsid w:val="00A131F9"/>
    <w:rsid w:val="00A13219"/>
    <w:rsid w:val="00A1325E"/>
    <w:rsid w:val="00A13282"/>
    <w:rsid w:val="00A13320"/>
    <w:rsid w:val="00A133A2"/>
    <w:rsid w:val="00A133AB"/>
    <w:rsid w:val="00A13482"/>
    <w:rsid w:val="00A13523"/>
    <w:rsid w:val="00A135A4"/>
    <w:rsid w:val="00A139BE"/>
    <w:rsid w:val="00A139DC"/>
    <w:rsid w:val="00A13A87"/>
    <w:rsid w:val="00A13AD5"/>
    <w:rsid w:val="00A13ADC"/>
    <w:rsid w:val="00A13BFB"/>
    <w:rsid w:val="00A13C36"/>
    <w:rsid w:val="00A13C70"/>
    <w:rsid w:val="00A13CDB"/>
    <w:rsid w:val="00A13DDE"/>
    <w:rsid w:val="00A13E76"/>
    <w:rsid w:val="00A13ECA"/>
    <w:rsid w:val="00A13F59"/>
    <w:rsid w:val="00A13F6C"/>
    <w:rsid w:val="00A14091"/>
    <w:rsid w:val="00A140A0"/>
    <w:rsid w:val="00A141E7"/>
    <w:rsid w:val="00A141E8"/>
    <w:rsid w:val="00A14209"/>
    <w:rsid w:val="00A1424B"/>
    <w:rsid w:val="00A142EA"/>
    <w:rsid w:val="00A14393"/>
    <w:rsid w:val="00A14442"/>
    <w:rsid w:val="00A144EE"/>
    <w:rsid w:val="00A1450B"/>
    <w:rsid w:val="00A145EE"/>
    <w:rsid w:val="00A1463C"/>
    <w:rsid w:val="00A146CF"/>
    <w:rsid w:val="00A146D8"/>
    <w:rsid w:val="00A14729"/>
    <w:rsid w:val="00A1473A"/>
    <w:rsid w:val="00A14741"/>
    <w:rsid w:val="00A149CD"/>
    <w:rsid w:val="00A149F8"/>
    <w:rsid w:val="00A14A16"/>
    <w:rsid w:val="00A14A5F"/>
    <w:rsid w:val="00A14A96"/>
    <w:rsid w:val="00A14B58"/>
    <w:rsid w:val="00A14B70"/>
    <w:rsid w:val="00A14BEC"/>
    <w:rsid w:val="00A14CBD"/>
    <w:rsid w:val="00A14DF4"/>
    <w:rsid w:val="00A14E43"/>
    <w:rsid w:val="00A14E61"/>
    <w:rsid w:val="00A14E84"/>
    <w:rsid w:val="00A14E96"/>
    <w:rsid w:val="00A14F1D"/>
    <w:rsid w:val="00A14F47"/>
    <w:rsid w:val="00A14F93"/>
    <w:rsid w:val="00A1500C"/>
    <w:rsid w:val="00A15074"/>
    <w:rsid w:val="00A150AE"/>
    <w:rsid w:val="00A150E2"/>
    <w:rsid w:val="00A15140"/>
    <w:rsid w:val="00A15149"/>
    <w:rsid w:val="00A15164"/>
    <w:rsid w:val="00A15234"/>
    <w:rsid w:val="00A1529D"/>
    <w:rsid w:val="00A15324"/>
    <w:rsid w:val="00A15331"/>
    <w:rsid w:val="00A15364"/>
    <w:rsid w:val="00A153CB"/>
    <w:rsid w:val="00A15408"/>
    <w:rsid w:val="00A15466"/>
    <w:rsid w:val="00A15493"/>
    <w:rsid w:val="00A15495"/>
    <w:rsid w:val="00A1549B"/>
    <w:rsid w:val="00A154A9"/>
    <w:rsid w:val="00A154E1"/>
    <w:rsid w:val="00A15500"/>
    <w:rsid w:val="00A15569"/>
    <w:rsid w:val="00A1557A"/>
    <w:rsid w:val="00A156F2"/>
    <w:rsid w:val="00A15735"/>
    <w:rsid w:val="00A15781"/>
    <w:rsid w:val="00A157ED"/>
    <w:rsid w:val="00A15805"/>
    <w:rsid w:val="00A15890"/>
    <w:rsid w:val="00A1598A"/>
    <w:rsid w:val="00A15A27"/>
    <w:rsid w:val="00A15A9F"/>
    <w:rsid w:val="00A15AA0"/>
    <w:rsid w:val="00A15AC8"/>
    <w:rsid w:val="00A15ACD"/>
    <w:rsid w:val="00A15B59"/>
    <w:rsid w:val="00A15BB1"/>
    <w:rsid w:val="00A15C48"/>
    <w:rsid w:val="00A15C5B"/>
    <w:rsid w:val="00A15CE8"/>
    <w:rsid w:val="00A15CEE"/>
    <w:rsid w:val="00A15D4B"/>
    <w:rsid w:val="00A15D51"/>
    <w:rsid w:val="00A15D82"/>
    <w:rsid w:val="00A15D90"/>
    <w:rsid w:val="00A15DB6"/>
    <w:rsid w:val="00A15DE2"/>
    <w:rsid w:val="00A15E5F"/>
    <w:rsid w:val="00A15E80"/>
    <w:rsid w:val="00A15E89"/>
    <w:rsid w:val="00A15EEB"/>
    <w:rsid w:val="00A15F87"/>
    <w:rsid w:val="00A15F9B"/>
    <w:rsid w:val="00A16031"/>
    <w:rsid w:val="00A16136"/>
    <w:rsid w:val="00A16192"/>
    <w:rsid w:val="00A161AE"/>
    <w:rsid w:val="00A162B7"/>
    <w:rsid w:val="00A162ED"/>
    <w:rsid w:val="00A16311"/>
    <w:rsid w:val="00A163AC"/>
    <w:rsid w:val="00A163FD"/>
    <w:rsid w:val="00A16457"/>
    <w:rsid w:val="00A164E9"/>
    <w:rsid w:val="00A16507"/>
    <w:rsid w:val="00A16516"/>
    <w:rsid w:val="00A1651A"/>
    <w:rsid w:val="00A16528"/>
    <w:rsid w:val="00A1661E"/>
    <w:rsid w:val="00A16639"/>
    <w:rsid w:val="00A16731"/>
    <w:rsid w:val="00A1685B"/>
    <w:rsid w:val="00A1686D"/>
    <w:rsid w:val="00A169B2"/>
    <w:rsid w:val="00A16A2B"/>
    <w:rsid w:val="00A16A2E"/>
    <w:rsid w:val="00A16A56"/>
    <w:rsid w:val="00A16A5E"/>
    <w:rsid w:val="00A16A9A"/>
    <w:rsid w:val="00A16AC4"/>
    <w:rsid w:val="00A16C26"/>
    <w:rsid w:val="00A16C39"/>
    <w:rsid w:val="00A16C3B"/>
    <w:rsid w:val="00A16C78"/>
    <w:rsid w:val="00A16C8D"/>
    <w:rsid w:val="00A16CB0"/>
    <w:rsid w:val="00A16CD5"/>
    <w:rsid w:val="00A16D03"/>
    <w:rsid w:val="00A16D51"/>
    <w:rsid w:val="00A16D9F"/>
    <w:rsid w:val="00A16DD7"/>
    <w:rsid w:val="00A16DDC"/>
    <w:rsid w:val="00A16DFD"/>
    <w:rsid w:val="00A16E3E"/>
    <w:rsid w:val="00A16E58"/>
    <w:rsid w:val="00A16E8E"/>
    <w:rsid w:val="00A16EE4"/>
    <w:rsid w:val="00A16EEF"/>
    <w:rsid w:val="00A16F43"/>
    <w:rsid w:val="00A16FB3"/>
    <w:rsid w:val="00A16FCA"/>
    <w:rsid w:val="00A17059"/>
    <w:rsid w:val="00A170E7"/>
    <w:rsid w:val="00A17139"/>
    <w:rsid w:val="00A17141"/>
    <w:rsid w:val="00A1722F"/>
    <w:rsid w:val="00A1723F"/>
    <w:rsid w:val="00A17321"/>
    <w:rsid w:val="00A17335"/>
    <w:rsid w:val="00A173B3"/>
    <w:rsid w:val="00A173E1"/>
    <w:rsid w:val="00A17441"/>
    <w:rsid w:val="00A174B9"/>
    <w:rsid w:val="00A17538"/>
    <w:rsid w:val="00A175F6"/>
    <w:rsid w:val="00A175FD"/>
    <w:rsid w:val="00A17648"/>
    <w:rsid w:val="00A1766E"/>
    <w:rsid w:val="00A17680"/>
    <w:rsid w:val="00A17756"/>
    <w:rsid w:val="00A177FC"/>
    <w:rsid w:val="00A1782C"/>
    <w:rsid w:val="00A17883"/>
    <w:rsid w:val="00A178D2"/>
    <w:rsid w:val="00A1791F"/>
    <w:rsid w:val="00A17963"/>
    <w:rsid w:val="00A17A6D"/>
    <w:rsid w:val="00A17A9F"/>
    <w:rsid w:val="00A17C33"/>
    <w:rsid w:val="00A17C85"/>
    <w:rsid w:val="00A17CB7"/>
    <w:rsid w:val="00A17D8C"/>
    <w:rsid w:val="00A17EB5"/>
    <w:rsid w:val="00A17FB3"/>
    <w:rsid w:val="00A17FEE"/>
    <w:rsid w:val="00A20008"/>
    <w:rsid w:val="00A20027"/>
    <w:rsid w:val="00A2005A"/>
    <w:rsid w:val="00A20139"/>
    <w:rsid w:val="00A2019F"/>
    <w:rsid w:val="00A2020A"/>
    <w:rsid w:val="00A20250"/>
    <w:rsid w:val="00A20266"/>
    <w:rsid w:val="00A20360"/>
    <w:rsid w:val="00A2041A"/>
    <w:rsid w:val="00A20435"/>
    <w:rsid w:val="00A2049F"/>
    <w:rsid w:val="00A20586"/>
    <w:rsid w:val="00A20631"/>
    <w:rsid w:val="00A20697"/>
    <w:rsid w:val="00A2071D"/>
    <w:rsid w:val="00A20767"/>
    <w:rsid w:val="00A20780"/>
    <w:rsid w:val="00A207BA"/>
    <w:rsid w:val="00A207FE"/>
    <w:rsid w:val="00A208C2"/>
    <w:rsid w:val="00A20A2D"/>
    <w:rsid w:val="00A20A74"/>
    <w:rsid w:val="00A20B4E"/>
    <w:rsid w:val="00A20BE8"/>
    <w:rsid w:val="00A20BEB"/>
    <w:rsid w:val="00A20C01"/>
    <w:rsid w:val="00A20C11"/>
    <w:rsid w:val="00A20C1A"/>
    <w:rsid w:val="00A20C86"/>
    <w:rsid w:val="00A20CCC"/>
    <w:rsid w:val="00A20DAD"/>
    <w:rsid w:val="00A20E35"/>
    <w:rsid w:val="00A20EE3"/>
    <w:rsid w:val="00A20F20"/>
    <w:rsid w:val="00A20FA2"/>
    <w:rsid w:val="00A210B8"/>
    <w:rsid w:val="00A210E0"/>
    <w:rsid w:val="00A211AF"/>
    <w:rsid w:val="00A211BA"/>
    <w:rsid w:val="00A211C1"/>
    <w:rsid w:val="00A21215"/>
    <w:rsid w:val="00A2123B"/>
    <w:rsid w:val="00A2129D"/>
    <w:rsid w:val="00A21308"/>
    <w:rsid w:val="00A2133B"/>
    <w:rsid w:val="00A21388"/>
    <w:rsid w:val="00A214FF"/>
    <w:rsid w:val="00A215B5"/>
    <w:rsid w:val="00A215CD"/>
    <w:rsid w:val="00A215D2"/>
    <w:rsid w:val="00A215F6"/>
    <w:rsid w:val="00A21626"/>
    <w:rsid w:val="00A21697"/>
    <w:rsid w:val="00A21784"/>
    <w:rsid w:val="00A21794"/>
    <w:rsid w:val="00A2181B"/>
    <w:rsid w:val="00A21883"/>
    <w:rsid w:val="00A2189D"/>
    <w:rsid w:val="00A21975"/>
    <w:rsid w:val="00A21983"/>
    <w:rsid w:val="00A219AA"/>
    <w:rsid w:val="00A219CD"/>
    <w:rsid w:val="00A219E5"/>
    <w:rsid w:val="00A219F9"/>
    <w:rsid w:val="00A21A15"/>
    <w:rsid w:val="00A21A3C"/>
    <w:rsid w:val="00A21A8B"/>
    <w:rsid w:val="00A21AE0"/>
    <w:rsid w:val="00A21B94"/>
    <w:rsid w:val="00A21BA5"/>
    <w:rsid w:val="00A21C01"/>
    <w:rsid w:val="00A21C20"/>
    <w:rsid w:val="00A21C6C"/>
    <w:rsid w:val="00A21CE8"/>
    <w:rsid w:val="00A21D32"/>
    <w:rsid w:val="00A21D7F"/>
    <w:rsid w:val="00A21E10"/>
    <w:rsid w:val="00A21E46"/>
    <w:rsid w:val="00A21E7B"/>
    <w:rsid w:val="00A21EA9"/>
    <w:rsid w:val="00A21F8F"/>
    <w:rsid w:val="00A22019"/>
    <w:rsid w:val="00A22057"/>
    <w:rsid w:val="00A220FB"/>
    <w:rsid w:val="00A22149"/>
    <w:rsid w:val="00A221E4"/>
    <w:rsid w:val="00A222A8"/>
    <w:rsid w:val="00A222B5"/>
    <w:rsid w:val="00A2236A"/>
    <w:rsid w:val="00A22428"/>
    <w:rsid w:val="00A22481"/>
    <w:rsid w:val="00A22535"/>
    <w:rsid w:val="00A2254A"/>
    <w:rsid w:val="00A2254D"/>
    <w:rsid w:val="00A225C8"/>
    <w:rsid w:val="00A22628"/>
    <w:rsid w:val="00A22776"/>
    <w:rsid w:val="00A2277F"/>
    <w:rsid w:val="00A22794"/>
    <w:rsid w:val="00A227C9"/>
    <w:rsid w:val="00A2280D"/>
    <w:rsid w:val="00A228DE"/>
    <w:rsid w:val="00A22997"/>
    <w:rsid w:val="00A22A08"/>
    <w:rsid w:val="00A22A72"/>
    <w:rsid w:val="00A22AC8"/>
    <w:rsid w:val="00A22BB8"/>
    <w:rsid w:val="00A22BE7"/>
    <w:rsid w:val="00A22C2C"/>
    <w:rsid w:val="00A22C77"/>
    <w:rsid w:val="00A22E49"/>
    <w:rsid w:val="00A22E57"/>
    <w:rsid w:val="00A22EE1"/>
    <w:rsid w:val="00A22F48"/>
    <w:rsid w:val="00A22F6C"/>
    <w:rsid w:val="00A22FB3"/>
    <w:rsid w:val="00A22FC3"/>
    <w:rsid w:val="00A22FD5"/>
    <w:rsid w:val="00A2306E"/>
    <w:rsid w:val="00A230C9"/>
    <w:rsid w:val="00A2313D"/>
    <w:rsid w:val="00A23237"/>
    <w:rsid w:val="00A23246"/>
    <w:rsid w:val="00A232B6"/>
    <w:rsid w:val="00A2335D"/>
    <w:rsid w:val="00A233D7"/>
    <w:rsid w:val="00A23432"/>
    <w:rsid w:val="00A234EB"/>
    <w:rsid w:val="00A23530"/>
    <w:rsid w:val="00A235B1"/>
    <w:rsid w:val="00A2362A"/>
    <w:rsid w:val="00A23691"/>
    <w:rsid w:val="00A23741"/>
    <w:rsid w:val="00A2378A"/>
    <w:rsid w:val="00A237B7"/>
    <w:rsid w:val="00A23833"/>
    <w:rsid w:val="00A23845"/>
    <w:rsid w:val="00A238AF"/>
    <w:rsid w:val="00A238C8"/>
    <w:rsid w:val="00A238D8"/>
    <w:rsid w:val="00A238F5"/>
    <w:rsid w:val="00A23905"/>
    <w:rsid w:val="00A239D1"/>
    <w:rsid w:val="00A23A15"/>
    <w:rsid w:val="00A23A27"/>
    <w:rsid w:val="00A23A4C"/>
    <w:rsid w:val="00A23ACC"/>
    <w:rsid w:val="00A23B19"/>
    <w:rsid w:val="00A23B7F"/>
    <w:rsid w:val="00A23BBA"/>
    <w:rsid w:val="00A23C66"/>
    <w:rsid w:val="00A23CFA"/>
    <w:rsid w:val="00A23D5F"/>
    <w:rsid w:val="00A23D74"/>
    <w:rsid w:val="00A23DAE"/>
    <w:rsid w:val="00A23E83"/>
    <w:rsid w:val="00A23E92"/>
    <w:rsid w:val="00A23EAD"/>
    <w:rsid w:val="00A23EAF"/>
    <w:rsid w:val="00A23EF9"/>
    <w:rsid w:val="00A23F0F"/>
    <w:rsid w:val="00A23F5A"/>
    <w:rsid w:val="00A241AF"/>
    <w:rsid w:val="00A241BB"/>
    <w:rsid w:val="00A24229"/>
    <w:rsid w:val="00A2426B"/>
    <w:rsid w:val="00A242B2"/>
    <w:rsid w:val="00A242CC"/>
    <w:rsid w:val="00A243AA"/>
    <w:rsid w:val="00A243CB"/>
    <w:rsid w:val="00A2452C"/>
    <w:rsid w:val="00A245BE"/>
    <w:rsid w:val="00A245C5"/>
    <w:rsid w:val="00A245D1"/>
    <w:rsid w:val="00A245E9"/>
    <w:rsid w:val="00A24681"/>
    <w:rsid w:val="00A248BB"/>
    <w:rsid w:val="00A248C6"/>
    <w:rsid w:val="00A2499C"/>
    <w:rsid w:val="00A249A4"/>
    <w:rsid w:val="00A249D3"/>
    <w:rsid w:val="00A24A16"/>
    <w:rsid w:val="00A24A22"/>
    <w:rsid w:val="00A24B81"/>
    <w:rsid w:val="00A24B9A"/>
    <w:rsid w:val="00A24C43"/>
    <w:rsid w:val="00A24CA0"/>
    <w:rsid w:val="00A24CD2"/>
    <w:rsid w:val="00A24CED"/>
    <w:rsid w:val="00A24D58"/>
    <w:rsid w:val="00A24DE0"/>
    <w:rsid w:val="00A24DFE"/>
    <w:rsid w:val="00A24E03"/>
    <w:rsid w:val="00A24E2F"/>
    <w:rsid w:val="00A24E3B"/>
    <w:rsid w:val="00A24E69"/>
    <w:rsid w:val="00A24F14"/>
    <w:rsid w:val="00A24F55"/>
    <w:rsid w:val="00A24FB7"/>
    <w:rsid w:val="00A25002"/>
    <w:rsid w:val="00A25064"/>
    <w:rsid w:val="00A250F8"/>
    <w:rsid w:val="00A250FB"/>
    <w:rsid w:val="00A25105"/>
    <w:rsid w:val="00A25145"/>
    <w:rsid w:val="00A2519C"/>
    <w:rsid w:val="00A251F7"/>
    <w:rsid w:val="00A25293"/>
    <w:rsid w:val="00A252A8"/>
    <w:rsid w:val="00A252AD"/>
    <w:rsid w:val="00A252C0"/>
    <w:rsid w:val="00A25328"/>
    <w:rsid w:val="00A25344"/>
    <w:rsid w:val="00A253D6"/>
    <w:rsid w:val="00A253EC"/>
    <w:rsid w:val="00A25403"/>
    <w:rsid w:val="00A25409"/>
    <w:rsid w:val="00A254DE"/>
    <w:rsid w:val="00A254EE"/>
    <w:rsid w:val="00A2552F"/>
    <w:rsid w:val="00A2556C"/>
    <w:rsid w:val="00A256FD"/>
    <w:rsid w:val="00A257AB"/>
    <w:rsid w:val="00A257CD"/>
    <w:rsid w:val="00A25814"/>
    <w:rsid w:val="00A25956"/>
    <w:rsid w:val="00A25979"/>
    <w:rsid w:val="00A259FA"/>
    <w:rsid w:val="00A25AF2"/>
    <w:rsid w:val="00A25AFC"/>
    <w:rsid w:val="00A25BAE"/>
    <w:rsid w:val="00A25BEE"/>
    <w:rsid w:val="00A25C10"/>
    <w:rsid w:val="00A25C8D"/>
    <w:rsid w:val="00A25CBA"/>
    <w:rsid w:val="00A25DF3"/>
    <w:rsid w:val="00A25E21"/>
    <w:rsid w:val="00A25E83"/>
    <w:rsid w:val="00A25FBB"/>
    <w:rsid w:val="00A2605F"/>
    <w:rsid w:val="00A2611E"/>
    <w:rsid w:val="00A261AF"/>
    <w:rsid w:val="00A26201"/>
    <w:rsid w:val="00A2620B"/>
    <w:rsid w:val="00A262AF"/>
    <w:rsid w:val="00A26390"/>
    <w:rsid w:val="00A26412"/>
    <w:rsid w:val="00A2643A"/>
    <w:rsid w:val="00A26455"/>
    <w:rsid w:val="00A2647C"/>
    <w:rsid w:val="00A26480"/>
    <w:rsid w:val="00A266D9"/>
    <w:rsid w:val="00A267E4"/>
    <w:rsid w:val="00A26934"/>
    <w:rsid w:val="00A26997"/>
    <w:rsid w:val="00A26A08"/>
    <w:rsid w:val="00A26A13"/>
    <w:rsid w:val="00A26ABF"/>
    <w:rsid w:val="00A26AC1"/>
    <w:rsid w:val="00A26BD9"/>
    <w:rsid w:val="00A26BDE"/>
    <w:rsid w:val="00A26C25"/>
    <w:rsid w:val="00A26CD0"/>
    <w:rsid w:val="00A26CD4"/>
    <w:rsid w:val="00A26D61"/>
    <w:rsid w:val="00A26D86"/>
    <w:rsid w:val="00A26D89"/>
    <w:rsid w:val="00A26DF8"/>
    <w:rsid w:val="00A26E0E"/>
    <w:rsid w:val="00A26E15"/>
    <w:rsid w:val="00A26EEC"/>
    <w:rsid w:val="00A26F58"/>
    <w:rsid w:val="00A26FC0"/>
    <w:rsid w:val="00A27020"/>
    <w:rsid w:val="00A27035"/>
    <w:rsid w:val="00A2703B"/>
    <w:rsid w:val="00A2705C"/>
    <w:rsid w:val="00A2715D"/>
    <w:rsid w:val="00A27172"/>
    <w:rsid w:val="00A2717C"/>
    <w:rsid w:val="00A271AB"/>
    <w:rsid w:val="00A271BE"/>
    <w:rsid w:val="00A27255"/>
    <w:rsid w:val="00A27389"/>
    <w:rsid w:val="00A273BA"/>
    <w:rsid w:val="00A273BB"/>
    <w:rsid w:val="00A274EB"/>
    <w:rsid w:val="00A27522"/>
    <w:rsid w:val="00A27545"/>
    <w:rsid w:val="00A27565"/>
    <w:rsid w:val="00A2766F"/>
    <w:rsid w:val="00A27699"/>
    <w:rsid w:val="00A2769F"/>
    <w:rsid w:val="00A27752"/>
    <w:rsid w:val="00A277C2"/>
    <w:rsid w:val="00A27848"/>
    <w:rsid w:val="00A278A6"/>
    <w:rsid w:val="00A27A38"/>
    <w:rsid w:val="00A27A75"/>
    <w:rsid w:val="00A27AA5"/>
    <w:rsid w:val="00A27AC0"/>
    <w:rsid w:val="00A27B00"/>
    <w:rsid w:val="00A27B16"/>
    <w:rsid w:val="00A27CEC"/>
    <w:rsid w:val="00A27D60"/>
    <w:rsid w:val="00A27DA5"/>
    <w:rsid w:val="00A27DE5"/>
    <w:rsid w:val="00A27ED1"/>
    <w:rsid w:val="00A27FCD"/>
    <w:rsid w:val="00A27FDD"/>
    <w:rsid w:val="00A27FEE"/>
    <w:rsid w:val="00A300AF"/>
    <w:rsid w:val="00A300B2"/>
    <w:rsid w:val="00A300FC"/>
    <w:rsid w:val="00A30176"/>
    <w:rsid w:val="00A301B2"/>
    <w:rsid w:val="00A30210"/>
    <w:rsid w:val="00A30270"/>
    <w:rsid w:val="00A302C3"/>
    <w:rsid w:val="00A302D0"/>
    <w:rsid w:val="00A30342"/>
    <w:rsid w:val="00A303D4"/>
    <w:rsid w:val="00A3046C"/>
    <w:rsid w:val="00A3046E"/>
    <w:rsid w:val="00A304E9"/>
    <w:rsid w:val="00A30528"/>
    <w:rsid w:val="00A30539"/>
    <w:rsid w:val="00A305C3"/>
    <w:rsid w:val="00A305C8"/>
    <w:rsid w:val="00A305F9"/>
    <w:rsid w:val="00A30669"/>
    <w:rsid w:val="00A3070A"/>
    <w:rsid w:val="00A30789"/>
    <w:rsid w:val="00A30790"/>
    <w:rsid w:val="00A308F1"/>
    <w:rsid w:val="00A3096A"/>
    <w:rsid w:val="00A3099E"/>
    <w:rsid w:val="00A30B44"/>
    <w:rsid w:val="00A30C67"/>
    <w:rsid w:val="00A30CCC"/>
    <w:rsid w:val="00A30CE5"/>
    <w:rsid w:val="00A30CEE"/>
    <w:rsid w:val="00A30D14"/>
    <w:rsid w:val="00A30D78"/>
    <w:rsid w:val="00A30DA7"/>
    <w:rsid w:val="00A30DF9"/>
    <w:rsid w:val="00A30E0F"/>
    <w:rsid w:val="00A30E52"/>
    <w:rsid w:val="00A30E5B"/>
    <w:rsid w:val="00A30EFA"/>
    <w:rsid w:val="00A30F29"/>
    <w:rsid w:val="00A30F6E"/>
    <w:rsid w:val="00A30F9D"/>
    <w:rsid w:val="00A30FD1"/>
    <w:rsid w:val="00A30FE6"/>
    <w:rsid w:val="00A30FFA"/>
    <w:rsid w:val="00A310FC"/>
    <w:rsid w:val="00A310FE"/>
    <w:rsid w:val="00A31143"/>
    <w:rsid w:val="00A3114F"/>
    <w:rsid w:val="00A31152"/>
    <w:rsid w:val="00A311EF"/>
    <w:rsid w:val="00A3122F"/>
    <w:rsid w:val="00A31283"/>
    <w:rsid w:val="00A31387"/>
    <w:rsid w:val="00A313D9"/>
    <w:rsid w:val="00A31420"/>
    <w:rsid w:val="00A31451"/>
    <w:rsid w:val="00A31460"/>
    <w:rsid w:val="00A31475"/>
    <w:rsid w:val="00A3148A"/>
    <w:rsid w:val="00A31543"/>
    <w:rsid w:val="00A31548"/>
    <w:rsid w:val="00A3154D"/>
    <w:rsid w:val="00A3157B"/>
    <w:rsid w:val="00A315CA"/>
    <w:rsid w:val="00A3161C"/>
    <w:rsid w:val="00A31668"/>
    <w:rsid w:val="00A3167B"/>
    <w:rsid w:val="00A316BF"/>
    <w:rsid w:val="00A316CE"/>
    <w:rsid w:val="00A3175A"/>
    <w:rsid w:val="00A31766"/>
    <w:rsid w:val="00A317E4"/>
    <w:rsid w:val="00A3198A"/>
    <w:rsid w:val="00A319BE"/>
    <w:rsid w:val="00A319CB"/>
    <w:rsid w:val="00A31A29"/>
    <w:rsid w:val="00A31A9D"/>
    <w:rsid w:val="00A31AE8"/>
    <w:rsid w:val="00A31B84"/>
    <w:rsid w:val="00A31B8B"/>
    <w:rsid w:val="00A31BAD"/>
    <w:rsid w:val="00A31BE1"/>
    <w:rsid w:val="00A31C23"/>
    <w:rsid w:val="00A31C96"/>
    <w:rsid w:val="00A31C97"/>
    <w:rsid w:val="00A31CA4"/>
    <w:rsid w:val="00A31CC8"/>
    <w:rsid w:val="00A31D0E"/>
    <w:rsid w:val="00A31D50"/>
    <w:rsid w:val="00A31D8C"/>
    <w:rsid w:val="00A31D9D"/>
    <w:rsid w:val="00A31E5A"/>
    <w:rsid w:val="00A31EBB"/>
    <w:rsid w:val="00A31F8B"/>
    <w:rsid w:val="00A3201C"/>
    <w:rsid w:val="00A3203C"/>
    <w:rsid w:val="00A32079"/>
    <w:rsid w:val="00A321CE"/>
    <w:rsid w:val="00A32285"/>
    <w:rsid w:val="00A322AC"/>
    <w:rsid w:val="00A322DB"/>
    <w:rsid w:val="00A32320"/>
    <w:rsid w:val="00A3239D"/>
    <w:rsid w:val="00A323F1"/>
    <w:rsid w:val="00A32400"/>
    <w:rsid w:val="00A324CD"/>
    <w:rsid w:val="00A324E6"/>
    <w:rsid w:val="00A324EF"/>
    <w:rsid w:val="00A325E4"/>
    <w:rsid w:val="00A325EF"/>
    <w:rsid w:val="00A3263E"/>
    <w:rsid w:val="00A32653"/>
    <w:rsid w:val="00A32756"/>
    <w:rsid w:val="00A3286D"/>
    <w:rsid w:val="00A32875"/>
    <w:rsid w:val="00A328BB"/>
    <w:rsid w:val="00A328CF"/>
    <w:rsid w:val="00A329E9"/>
    <w:rsid w:val="00A32A01"/>
    <w:rsid w:val="00A32AC6"/>
    <w:rsid w:val="00A32AF8"/>
    <w:rsid w:val="00A32B03"/>
    <w:rsid w:val="00A32B22"/>
    <w:rsid w:val="00A32C0C"/>
    <w:rsid w:val="00A32D18"/>
    <w:rsid w:val="00A32EC9"/>
    <w:rsid w:val="00A32F6D"/>
    <w:rsid w:val="00A32FA7"/>
    <w:rsid w:val="00A32FB3"/>
    <w:rsid w:val="00A3300D"/>
    <w:rsid w:val="00A3307F"/>
    <w:rsid w:val="00A3314E"/>
    <w:rsid w:val="00A33178"/>
    <w:rsid w:val="00A33230"/>
    <w:rsid w:val="00A333BF"/>
    <w:rsid w:val="00A33400"/>
    <w:rsid w:val="00A33477"/>
    <w:rsid w:val="00A334E2"/>
    <w:rsid w:val="00A334EC"/>
    <w:rsid w:val="00A33667"/>
    <w:rsid w:val="00A336B2"/>
    <w:rsid w:val="00A336C8"/>
    <w:rsid w:val="00A33745"/>
    <w:rsid w:val="00A337A8"/>
    <w:rsid w:val="00A337C4"/>
    <w:rsid w:val="00A3380D"/>
    <w:rsid w:val="00A3385A"/>
    <w:rsid w:val="00A33893"/>
    <w:rsid w:val="00A338AE"/>
    <w:rsid w:val="00A33955"/>
    <w:rsid w:val="00A33978"/>
    <w:rsid w:val="00A3397C"/>
    <w:rsid w:val="00A339BA"/>
    <w:rsid w:val="00A339C1"/>
    <w:rsid w:val="00A339D2"/>
    <w:rsid w:val="00A339FA"/>
    <w:rsid w:val="00A339FC"/>
    <w:rsid w:val="00A33A24"/>
    <w:rsid w:val="00A33AA7"/>
    <w:rsid w:val="00A33B32"/>
    <w:rsid w:val="00A33B4A"/>
    <w:rsid w:val="00A33BA6"/>
    <w:rsid w:val="00A33BF1"/>
    <w:rsid w:val="00A33CDE"/>
    <w:rsid w:val="00A33D57"/>
    <w:rsid w:val="00A33D68"/>
    <w:rsid w:val="00A33D9C"/>
    <w:rsid w:val="00A33D9E"/>
    <w:rsid w:val="00A33ED1"/>
    <w:rsid w:val="00A33EE8"/>
    <w:rsid w:val="00A33F36"/>
    <w:rsid w:val="00A33F77"/>
    <w:rsid w:val="00A33FA4"/>
    <w:rsid w:val="00A33FDB"/>
    <w:rsid w:val="00A33FE0"/>
    <w:rsid w:val="00A34028"/>
    <w:rsid w:val="00A34043"/>
    <w:rsid w:val="00A34050"/>
    <w:rsid w:val="00A34055"/>
    <w:rsid w:val="00A34058"/>
    <w:rsid w:val="00A340BE"/>
    <w:rsid w:val="00A34101"/>
    <w:rsid w:val="00A34114"/>
    <w:rsid w:val="00A34115"/>
    <w:rsid w:val="00A341F2"/>
    <w:rsid w:val="00A3428E"/>
    <w:rsid w:val="00A342FF"/>
    <w:rsid w:val="00A343F6"/>
    <w:rsid w:val="00A34561"/>
    <w:rsid w:val="00A34566"/>
    <w:rsid w:val="00A345B0"/>
    <w:rsid w:val="00A345FD"/>
    <w:rsid w:val="00A3464A"/>
    <w:rsid w:val="00A3468A"/>
    <w:rsid w:val="00A346AF"/>
    <w:rsid w:val="00A346D3"/>
    <w:rsid w:val="00A347BE"/>
    <w:rsid w:val="00A347CC"/>
    <w:rsid w:val="00A347E2"/>
    <w:rsid w:val="00A348AB"/>
    <w:rsid w:val="00A348BD"/>
    <w:rsid w:val="00A348BF"/>
    <w:rsid w:val="00A3491A"/>
    <w:rsid w:val="00A34924"/>
    <w:rsid w:val="00A3494B"/>
    <w:rsid w:val="00A349A2"/>
    <w:rsid w:val="00A349E8"/>
    <w:rsid w:val="00A34A27"/>
    <w:rsid w:val="00A34AAA"/>
    <w:rsid w:val="00A34AD6"/>
    <w:rsid w:val="00A34AEB"/>
    <w:rsid w:val="00A34B0A"/>
    <w:rsid w:val="00A34B0E"/>
    <w:rsid w:val="00A34B1A"/>
    <w:rsid w:val="00A34B42"/>
    <w:rsid w:val="00A34CA0"/>
    <w:rsid w:val="00A34CE8"/>
    <w:rsid w:val="00A34D38"/>
    <w:rsid w:val="00A34DBE"/>
    <w:rsid w:val="00A34E96"/>
    <w:rsid w:val="00A34EFE"/>
    <w:rsid w:val="00A34F3C"/>
    <w:rsid w:val="00A34F8A"/>
    <w:rsid w:val="00A3505D"/>
    <w:rsid w:val="00A35103"/>
    <w:rsid w:val="00A35163"/>
    <w:rsid w:val="00A35191"/>
    <w:rsid w:val="00A351DE"/>
    <w:rsid w:val="00A351FE"/>
    <w:rsid w:val="00A3522D"/>
    <w:rsid w:val="00A35254"/>
    <w:rsid w:val="00A352C3"/>
    <w:rsid w:val="00A352C4"/>
    <w:rsid w:val="00A352F8"/>
    <w:rsid w:val="00A35358"/>
    <w:rsid w:val="00A35378"/>
    <w:rsid w:val="00A35382"/>
    <w:rsid w:val="00A354CB"/>
    <w:rsid w:val="00A3558A"/>
    <w:rsid w:val="00A355AB"/>
    <w:rsid w:val="00A355BF"/>
    <w:rsid w:val="00A35628"/>
    <w:rsid w:val="00A3566F"/>
    <w:rsid w:val="00A35690"/>
    <w:rsid w:val="00A35700"/>
    <w:rsid w:val="00A35786"/>
    <w:rsid w:val="00A35795"/>
    <w:rsid w:val="00A3580C"/>
    <w:rsid w:val="00A3585B"/>
    <w:rsid w:val="00A35892"/>
    <w:rsid w:val="00A3598B"/>
    <w:rsid w:val="00A359C0"/>
    <w:rsid w:val="00A35A09"/>
    <w:rsid w:val="00A35A67"/>
    <w:rsid w:val="00A35A77"/>
    <w:rsid w:val="00A35B6B"/>
    <w:rsid w:val="00A35B76"/>
    <w:rsid w:val="00A35BFE"/>
    <w:rsid w:val="00A35CFF"/>
    <w:rsid w:val="00A35E15"/>
    <w:rsid w:val="00A35E52"/>
    <w:rsid w:val="00A35F58"/>
    <w:rsid w:val="00A35F94"/>
    <w:rsid w:val="00A35FB1"/>
    <w:rsid w:val="00A35FB2"/>
    <w:rsid w:val="00A35FBF"/>
    <w:rsid w:val="00A36117"/>
    <w:rsid w:val="00A3614E"/>
    <w:rsid w:val="00A36225"/>
    <w:rsid w:val="00A36295"/>
    <w:rsid w:val="00A3633F"/>
    <w:rsid w:val="00A363A2"/>
    <w:rsid w:val="00A363C1"/>
    <w:rsid w:val="00A3645A"/>
    <w:rsid w:val="00A364A6"/>
    <w:rsid w:val="00A36546"/>
    <w:rsid w:val="00A365DF"/>
    <w:rsid w:val="00A365E2"/>
    <w:rsid w:val="00A3661E"/>
    <w:rsid w:val="00A36631"/>
    <w:rsid w:val="00A366A6"/>
    <w:rsid w:val="00A366EB"/>
    <w:rsid w:val="00A3677A"/>
    <w:rsid w:val="00A3681D"/>
    <w:rsid w:val="00A36911"/>
    <w:rsid w:val="00A36933"/>
    <w:rsid w:val="00A36974"/>
    <w:rsid w:val="00A369D8"/>
    <w:rsid w:val="00A369FE"/>
    <w:rsid w:val="00A36A2D"/>
    <w:rsid w:val="00A36A8C"/>
    <w:rsid w:val="00A36AAD"/>
    <w:rsid w:val="00A36B55"/>
    <w:rsid w:val="00A36B8D"/>
    <w:rsid w:val="00A36BB9"/>
    <w:rsid w:val="00A36C06"/>
    <w:rsid w:val="00A36C2F"/>
    <w:rsid w:val="00A36CD2"/>
    <w:rsid w:val="00A36CD3"/>
    <w:rsid w:val="00A36CD4"/>
    <w:rsid w:val="00A36D40"/>
    <w:rsid w:val="00A36DBA"/>
    <w:rsid w:val="00A36E13"/>
    <w:rsid w:val="00A36E99"/>
    <w:rsid w:val="00A36FD0"/>
    <w:rsid w:val="00A37012"/>
    <w:rsid w:val="00A37022"/>
    <w:rsid w:val="00A370F6"/>
    <w:rsid w:val="00A3717B"/>
    <w:rsid w:val="00A371FB"/>
    <w:rsid w:val="00A37282"/>
    <w:rsid w:val="00A372BD"/>
    <w:rsid w:val="00A37318"/>
    <w:rsid w:val="00A3732B"/>
    <w:rsid w:val="00A373D9"/>
    <w:rsid w:val="00A37411"/>
    <w:rsid w:val="00A3741C"/>
    <w:rsid w:val="00A37423"/>
    <w:rsid w:val="00A3742B"/>
    <w:rsid w:val="00A374F9"/>
    <w:rsid w:val="00A376AE"/>
    <w:rsid w:val="00A376ED"/>
    <w:rsid w:val="00A37704"/>
    <w:rsid w:val="00A377C2"/>
    <w:rsid w:val="00A37810"/>
    <w:rsid w:val="00A37822"/>
    <w:rsid w:val="00A378C8"/>
    <w:rsid w:val="00A378F6"/>
    <w:rsid w:val="00A37909"/>
    <w:rsid w:val="00A379C6"/>
    <w:rsid w:val="00A37A8B"/>
    <w:rsid w:val="00A37B5F"/>
    <w:rsid w:val="00A37BEA"/>
    <w:rsid w:val="00A37C2C"/>
    <w:rsid w:val="00A37D98"/>
    <w:rsid w:val="00A37DCD"/>
    <w:rsid w:val="00A37E62"/>
    <w:rsid w:val="00A37F33"/>
    <w:rsid w:val="00A37FAF"/>
    <w:rsid w:val="00A400E3"/>
    <w:rsid w:val="00A401E1"/>
    <w:rsid w:val="00A401FD"/>
    <w:rsid w:val="00A40221"/>
    <w:rsid w:val="00A4025D"/>
    <w:rsid w:val="00A40266"/>
    <w:rsid w:val="00A40296"/>
    <w:rsid w:val="00A4031C"/>
    <w:rsid w:val="00A40322"/>
    <w:rsid w:val="00A40334"/>
    <w:rsid w:val="00A4037F"/>
    <w:rsid w:val="00A403E8"/>
    <w:rsid w:val="00A403E9"/>
    <w:rsid w:val="00A40402"/>
    <w:rsid w:val="00A40423"/>
    <w:rsid w:val="00A40474"/>
    <w:rsid w:val="00A40487"/>
    <w:rsid w:val="00A4051C"/>
    <w:rsid w:val="00A40534"/>
    <w:rsid w:val="00A4056F"/>
    <w:rsid w:val="00A40574"/>
    <w:rsid w:val="00A40610"/>
    <w:rsid w:val="00A406D1"/>
    <w:rsid w:val="00A40771"/>
    <w:rsid w:val="00A407DE"/>
    <w:rsid w:val="00A40827"/>
    <w:rsid w:val="00A408AD"/>
    <w:rsid w:val="00A40930"/>
    <w:rsid w:val="00A40960"/>
    <w:rsid w:val="00A409B2"/>
    <w:rsid w:val="00A409FE"/>
    <w:rsid w:val="00A40A6A"/>
    <w:rsid w:val="00A40ABD"/>
    <w:rsid w:val="00A40B4D"/>
    <w:rsid w:val="00A40B52"/>
    <w:rsid w:val="00A40B62"/>
    <w:rsid w:val="00A40BAC"/>
    <w:rsid w:val="00A40C10"/>
    <w:rsid w:val="00A40C1F"/>
    <w:rsid w:val="00A40C34"/>
    <w:rsid w:val="00A40C48"/>
    <w:rsid w:val="00A40C78"/>
    <w:rsid w:val="00A40C7E"/>
    <w:rsid w:val="00A40CDA"/>
    <w:rsid w:val="00A40D00"/>
    <w:rsid w:val="00A40D44"/>
    <w:rsid w:val="00A40D76"/>
    <w:rsid w:val="00A40DAA"/>
    <w:rsid w:val="00A40DE1"/>
    <w:rsid w:val="00A40DE6"/>
    <w:rsid w:val="00A40E79"/>
    <w:rsid w:val="00A40EA3"/>
    <w:rsid w:val="00A40EC9"/>
    <w:rsid w:val="00A40EDA"/>
    <w:rsid w:val="00A40F6D"/>
    <w:rsid w:val="00A40F7C"/>
    <w:rsid w:val="00A40F8F"/>
    <w:rsid w:val="00A41038"/>
    <w:rsid w:val="00A41056"/>
    <w:rsid w:val="00A4109C"/>
    <w:rsid w:val="00A4109F"/>
    <w:rsid w:val="00A4112E"/>
    <w:rsid w:val="00A4118D"/>
    <w:rsid w:val="00A41256"/>
    <w:rsid w:val="00A4138D"/>
    <w:rsid w:val="00A41392"/>
    <w:rsid w:val="00A413D6"/>
    <w:rsid w:val="00A413DF"/>
    <w:rsid w:val="00A41458"/>
    <w:rsid w:val="00A414BC"/>
    <w:rsid w:val="00A414FD"/>
    <w:rsid w:val="00A415A5"/>
    <w:rsid w:val="00A415BC"/>
    <w:rsid w:val="00A4165E"/>
    <w:rsid w:val="00A41694"/>
    <w:rsid w:val="00A417B6"/>
    <w:rsid w:val="00A419CE"/>
    <w:rsid w:val="00A419D9"/>
    <w:rsid w:val="00A419E5"/>
    <w:rsid w:val="00A41AEC"/>
    <w:rsid w:val="00A41BDE"/>
    <w:rsid w:val="00A41BEF"/>
    <w:rsid w:val="00A41C40"/>
    <w:rsid w:val="00A41D19"/>
    <w:rsid w:val="00A41D76"/>
    <w:rsid w:val="00A41E37"/>
    <w:rsid w:val="00A41E69"/>
    <w:rsid w:val="00A41E91"/>
    <w:rsid w:val="00A41FD8"/>
    <w:rsid w:val="00A42063"/>
    <w:rsid w:val="00A420B8"/>
    <w:rsid w:val="00A42113"/>
    <w:rsid w:val="00A4212E"/>
    <w:rsid w:val="00A42135"/>
    <w:rsid w:val="00A42137"/>
    <w:rsid w:val="00A4213F"/>
    <w:rsid w:val="00A42259"/>
    <w:rsid w:val="00A4225C"/>
    <w:rsid w:val="00A4228A"/>
    <w:rsid w:val="00A42334"/>
    <w:rsid w:val="00A42341"/>
    <w:rsid w:val="00A42401"/>
    <w:rsid w:val="00A4244F"/>
    <w:rsid w:val="00A42505"/>
    <w:rsid w:val="00A42522"/>
    <w:rsid w:val="00A42526"/>
    <w:rsid w:val="00A42570"/>
    <w:rsid w:val="00A425C7"/>
    <w:rsid w:val="00A4264E"/>
    <w:rsid w:val="00A427A0"/>
    <w:rsid w:val="00A427C7"/>
    <w:rsid w:val="00A427DE"/>
    <w:rsid w:val="00A42812"/>
    <w:rsid w:val="00A42822"/>
    <w:rsid w:val="00A428A4"/>
    <w:rsid w:val="00A428BA"/>
    <w:rsid w:val="00A428C3"/>
    <w:rsid w:val="00A42901"/>
    <w:rsid w:val="00A4292B"/>
    <w:rsid w:val="00A42999"/>
    <w:rsid w:val="00A429DB"/>
    <w:rsid w:val="00A429E6"/>
    <w:rsid w:val="00A42ACC"/>
    <w:rsid w:val="00A42B16"/>
    <w:rsid w:val="00A42B7C"/>
    <w:rsid w:val="00A42B9D"/>
    <w:rsid w:val="00A42C84"/>
    <w:rsid w:val="00A42CA3"/>
    <w:rsid w:val="00A42D9D"/>
    <w:rsid w:val="00A42E2B"/>
    <w:rsid w:val="00A42F69"/>
    <w:rsid w:val="00A42FB5"/>
    <w:rsid w:val="00A4301E"/>
    <w:rsid w:val="00A43037"/>
    <w:rsid w:val="00A43147"/>
    <w:rsid w:val="00A43193"/>
    <w:rsid w:val="00A431A9"/>
    <w:rsid w:val="00A4320C"/>
    <w:rsid w:val="00A43298"/>
    <w:rsid w:val="00A432BE"/>
    <w:rsid w:val="00A4333D"/>
    <w:rsid w:val="00A43376"/>
    <w:rsid w:val="00A4348B"/>
    <w:rsid w:val="00A434D5"/>
    <w:rsid w:val="00A434DE"/>
    <w:rsid w:val="00A43507"/>
    <w:rsid w:val="00A4355D"/>
    <w:rsid w:val="00A435C5"/>
    <w:rsid w:val="00A43658"/>
    <w:rsid w:val="00A43677"/>
    <w:rsid w:val="00A4370E"/>
    <w:rsid w:val="00A4371D"/>
    <w:rsid w:val="00A437F9"/>
    <w:rsid w:val="00A438BA"/>
    <w:rsid w:val="00A439CB"/>
    <w:rsid w:val="00A43A8A"/>
    <w:rsid w:val="00A43AFD"/>
    <w:rsid w:val="00A43B66"/>
    <w:rsid w:val="00A43BF4"/>
    <w:rsid w:val="00A43CC5"/>
    <w:rsid w:val="00A43D3F"/>
    <w:rsid w:val="00A43D43"/>
    <w:rsid w:val="00A43D4E"/>
    <w:rsid w:val="00A43E33"/>
    <w:rsid w:val="00A43E8F"/>
    <w:rsid w:val="00A43EC0"/>
    <w:rsid w:val="00A43EF4"/>
    <w:rsid w:val="00A43F2D"/>
    <w:rsid w:val="00A44083"/>
    <w:rsid w:val="00A440EF"/>
    <w:rsid w:val="00A44152"/>
    <w:rsid w:val="00A4417C"/>
    <w:rsid w:val="00A44191"/>
    <w:rsid w:val="00A44199"/>
    <w:rsid w:val="00A44232"/>
    <w:rsid w:val="00A442A7"/>
    <w:rsid w:val="00A44318"/>
    <w:rsid w:val="00A44328"/>
    <w:rsid w:val="00A443A6"/>
    <w:rsid w:val="00A4442D"/>
    <w:rsid w:val="00A44452"/>
    <w:rsid w:val="00A4446C"/>
    <w:rsid w:val="00A444A7"/>
    <w:rsid w:val="00A444A9"/>
    <w:rsid w:val="00A44598"/>
    <w:rsid w:val="00A445B2"/>
    <w:rsid w:val="00A445F5"/>
    <w:rsid w:val="00A4461F"/>
    <w:rsid w:val="00A4464E"/>
    <w:rsid w:val="00A4466E"/>
    <w:rsid w:val="00A446DD"/>
    <w:rsid w:val="00A4479A"/>
    <w:rsid w:val="00A447D6"/>
    <w:rsid w:val="00A4482E"/>
    <w:rsid w:val="00A44882"/>
    <w:rsid w:val="00A4491F"/>
    <w:rsid w:val="00A44946"/>
    <w:rsid w:val="00A44A6D"/>
    <w:rsid w:val="00A44A7D"/>
    <w:rsid w:val="00A44AA6"/>
    <w:rsid w:val="00A44BE4"/>
    <w:rsid w:val="00A44C51"/>
    <w:rsid w:val="00A44C5F"/>
    <w:rsid w:val="00A44CDC"/>
    <w:rsid w:val="00A44CEE"/>
    <w:rsid w:val="00A44D81"/>
    <w:rsid w:val="00A44DAE"/>
    <w:rsid w:val="00A44DFC"/>
    <w:rsid w:val="00A44E51"/>
    <w:rsid w:val="00A44EC7"/>
    <w:rsid w:val="00A44F50"/>
    <w:rsid w:val="00A44FC5"/>
    <w:rsid w:val="00A44FF0"/>
    <w:rsid w:val="00A4504B"/>
    <w:rsid w:val="00A4512D"/>
    <w:rsid w:val="00A4543E"/>
    <w:rsid w:val="00A45467"/>
    <w:rsid w:val="00A454C0"/>
    <w:rsid w:val="00A45577"/>
    <w:rsid w:val="00A455BE"/>
    <w:rsid w:val="00A455C3"/>
    <w:rsid w:val="00A4562D"/>
    <w:rsid w:val="00A45669"/>
    <w:rsid w:val="00A456DC"/>
    <w:rsid w:val="00A4578E"/>
    <w:rsid w:val="00A4584A"/>
    <w:rsid w:val="00A45966"/>
    <w:rsid w:val="00A459CD"/>
    <w:rsid w:val="00A45A03"/>
    <w:rsid w:val="00A45A0D"/>
    <w:rsid w:val="00A45A3B"/>
    <w:rsid w:val="00A45B4F"/>
    <w:rsid w:val="00A45BC6"/>
    <w:rsid w:val="00A45C11"/>
    <w:rsid w:val="00A45C4F"/>
    <w:rsid w:val="00A45C66"/>
    <w:rsid w:val="00A45CB7"/>
    <w:rsid w:val="00A45CCB"/>
    <w:rsid w:val="00A45CE6"/>
    <w:rsid w:val="00A45CFB"/>
    <w:rsid w:val="00A45D49"/>
    <w:rsid w:val="00A45E2F"/>
    <w:rsid w:val="00A45E61"/>
    <w:rsid w:val="00A45F3F"/>
    <w:rsid w:val="00A45F7A"/>
    <w:rsid w:val="00A45F9C"/>
    <w:rsid w:val="00A46188"/>
    <w:rsid w:val="00A46219"/>
    <w:rsid w:val="00A4622C"/>
    <w:rsid w:val="00A462E0"/>
    <w:rsid w:val="00A46344"/>
    <w:rsid w:val="00A463BC"/>
    <w:rsid w:val="00A46402"/>
    <w:rsid w:val="00A464BB"/>
    <w:rsid w:val="00A465DC"/>
    <w:rsid w:val="00A4673C"/>
    <w:rsid w:val="00A46793"/>
    <w:rsid w:val="00A4680F"/>
    <w:rsid w:val="00A4682C"/>
    <w:rsid w:val="00A468E1"/>
    <w:rsid w:val="00A4693D"/>
    <w:rsid w:val="00A46964"/>
    <w:rsid w:val="00A4697A"/>
    <w:rsid w:val="00A4698A"/>
    <w:rsid w:val="00A46A34"/>
    <w:rsid w:val="00A46A53"/>
    <w:rsid w:val="00A46A60"/>
    <w:rsid w:val="00A46B4D"/>
    <w:rsid w:val="00A46B5B"/>
    <w:rsid w:val="00A46B5C"/>
    <w:rsid w:val="00A46BC9"/>
    <w:rsid w:val="00A46C1B"/>
    <w:rsid w:val="00A46D1B"/>
    <w:rsid w:val="00A46D84"/>
    <w:rsid w:val="00A46E16"/>
    <w:rsid w:val="00A46E59"/>
    <w:rsid w:val="00A46E82"/>
    <w:rsid w:val="00A46EB1"/>
    <w:rsid w:val="00A46EBF"/>
    <w:rsid w:val="00A46F1A"/>
    <w:rsid w:val="00A46FB6"/>
    <w:rsid w:val="00A46FB7"/>
    <w:rsid w:val="00A4704C"/>
    <w:rsid w:val="00A47070"/>
    <w:rsid w:val="00A47072"/>
    <w:rsid w:val="00A47105"/>
    <w:rsid w:val="00A4713C"/>
    <w:rsid w:val="00A471EB"/>
    <w:rsid w:val="00A47233"/>
    <w:rsid w:val="00A47266"/>
    <w:rsid w:val="00A47268"/>
    <w:rsid w:val="00A472D9"/>
    <w:rsid w:val="00A47330"/>
    <w:rsid w:val="00A47343"/>
    <w:rsid w:val="00A47378"/>
    <w:rsid w:val="00A4738E"/>
    <w:rsid w:val="00A4746A"/>
    <w:rsid w:val="00A474D0"/>
    <w:rsid w:val="00A474F4"/>
    <w:rsid w:val="00A47503"/>
    <w:rsid w:val="00A4755D"/>
    <w:rsid w:val="00A475D1"/>
    <w:rsid w:val="00A4764F"/>
    <w:rsid w:val="00A47669"/>
    <w:rsid w:val="00A47696"/>
    <w:rsid w:val="00A476C5"/>
    <w:rsid w:val="00A476C6"/>
    <w:rsid w:val="00A47741"/>
    <w:rsid w:val="00A477EC"/>
    <w:rsid w:val="00A47861"/>
    <w:rsid w:val="00A47876"/>
    <w:rsid w:val="00A47948"/>
    <w:rsid w:val="00A4796B"/>
    <w:rsid w:val="00A47A0C"/>
    <w:rsid w:val="00A47B60"/>
    <w:rsid w:val="00A47BE1"/>
    <w:rsid w:val="00A47C16"/>
    <w:rsid w:val="00A47D62"/>
    <w:rsid w:val="00A47DD2"/>
    <w:rsid w:val="00A47DE5"/>
    <w:rsid w:val="00A47EDF"/>
    <w:rsid w:val="00A47FA5"/>
    <w:rsid w:val="00A47FD0"/>
    <w:rsid w:val="00A50163"/>
    <w:rsid w:val="00A50295"/>
    <w:rsid w:val="00A502DF"/>
    <w:rsid w:val="00A50395"/>
    <w:rsid w:val="00A5048E"/>
    <w:rsid w:val="00A504AA"/>
    <w:rsid w:val="00A50536"/>
    <w:rsid w:val="00A50540"/>
    <w:rsid w:val="00A505BD"/>
    <w:rsid w:val="00A505F5"/>
    <w:rsid w:val="00A5061B"/>
    <w:rsid w:val="00A50656"/>
    <w:rsid w:val="00A506BF"/>
    <w:rsid w:val="00A506E2"/>
    <w:rsid w:val="00A5070F"/>
    <w:rsid w:val="00A50716"/>
    <w:rsid w:val="00A50758"/>
    <w:rsid w:val="00A50783"/>
    <w:rsid w:val="00A50788"/>
    <w:rsid w:val="00A507AD"/>
    <w:rsid w:val="00A5085F"/>
    <w:rsid w:val="00A508C6"/>
    <w:rsid w:val="00A508D9"/>
    <w:rsid w:val="00A50924"/>
    <w:rsid w:val="00A50960"/>
    <w:rsid w:val="00A50976"/>
    <w:rsid w:val="00A50A79"/>
    <w:rsid w:val="00A50AA2"/>
    <w:rsid w:val="00A50AD8"/>
    <w:rsid w:val="00A50B01"/>
    <w:rsid w:val="00A50BF0"/>
    <w:rsid w:val="00A50C01"/>
    <w:rsid w:val="00A50C61"/>
    <w:rsid w:val="00A50CF8"/>
    <w:rsid w:val="00A50D08"/>
    <w:rsid w:val="00A50DB8"/>
    <w:rsid w:val="00A50DE5"/>
    <w:rsid w:val="00A50E20"/>
    <w:rsid w:val="00A50E45"/>
    <w:rsid w:val="00A50E53"/>
    <w:rsid w:val="00A50EAD"/>
    <w:rsid w:val="00A50EB1"/>
    <w:rsid w:val="00A50ED9"/>
    <w:rsid w:val="00A50EFA"/>
    <w:rsid w:val="00A50F16"/>
    <w:rsid w:val="00A50F62"/>
    <w:rsid w:val="00A51019"/>
    <w:rsid w:val="00A51056"/>
    <w:rsid w:val="00A5113A"/>
    <w:rsid w:val="00A51159"/>
    <w:rsid w:val="00A51560"/>
    <w:rsid w:val="00A51662"/>
    <w:rsid w:val="00A516A7"/>
    <w:rsid w:val="00A516B4"/>
    <w:rsid w:val="00A516C5"/>
    <w:rsid w:val="00A516C8"/>
    <w:rsid w:val="00A5170C"/>
    <w:rsid w:val="00A5179F"/>
    <w:rsid w:val="00A517B0"/>
    <w:rsid w:val="00A51805"/>
    <w:rsid w:val="00A5182F"/>
    <w:rsid w:val="00A51834"/>
    <w:rsid w:val="00A518F1"/>
    <w:rsid w:val="00A51A19"/>
    <w:rsid w:val="00A51A89"/>
    <w:rsid w:val="00A51B4C"/>
    <w:rsid w:val="00A51B55"/>
    <w:rsid w:val="00A51B73"/>
    <w:rsid w:val="00A51BF2"/>
    <w:rsid w:val="00A51C9D"/>
    <w:rsid w:val="00A51CF0"/>
    <w:rsid w:val="00A51CF9"/>
    <w:rsid w:val="00A51D0D"/>
    <w:rsid w:val="00A51DCF"/>
    <w:rsid w:val="00A51E7D"/>
    <w:rsid w:val="00A51EF3"/>
    <w:rsid w:val="00A51EFA"/>
    <w:rsid w:val="00A51F85"/>
    <w:rsid w:val="00A51FAE"/>
    <w:rsid w:val="00A51FBA"/>
    <w:rsid w:val="00A5200B"/>
    <w:rsid w:val="00A5201A"/>
    <w:rsid w:val="00A5204B"/>
    <w:rsid w:val="00A5207A"/>
    <w:rsid w:val="00A52099"/>
    <w:rsid w:val="00A5209F"/>
    <w:rsid w:val="00A520B4"/>
    <w:rsid w:val="00A520F5"/>
    <w:rsid w:val="00A52143"/>
    <w:rsid w:val="00A52163"/>
    <w:rsid w:val="00A5226F"/>
    <w:rsid w:val="00A522AD"/>
    <w:rsid w:val="00A522F8"/>
    <w:rsid w:val="00A52303"/>
    <w:rsid w:val="00A52387"/>
    <w:rsid w:val="00A523DF"/>
    <w:rsid w:val="00A52420"/>
    <w:rsid w:val="00A524A4"/>
    <w:rsid w:val="00A524D9"/>
    <w:rsid w:val="00A5252D"/>
    <w:rsid w:val="00A525B4"/>
    <w:rsid w:val="00A52686"/>
    <w:rsid w:val="00A52696"/>
    <w:rsid w:val="00A5280D"/>
    <w:rsid w:val="00A52818"/>
    <w:rsid w:val="00A52837"/>
    <w:rsid w:val="00A52850"/>
    <w:rsid w:val="00A52893"/>
    <w:rsid w:val="00A528A6"/>
    <w:rsid w:val="00A528E7"/>
    <w:rsid w:val="00A52910"/>
    <w:rsid w:val="00A52981"/>
    <w:rsid w:val="00A52A26"/>
    <w:rsid w:val="00A52A47"/>
    <w:rsid w:val="00A52A75"/>
    <w:rsid w:val="00A52AD8"/>
    <w:rsid w:val="00A52AFF"/>
    <w:rsid w:val="00A52B04"/>
    <w:rsid w:val="00A52B42"/>
    <w:rsid w:val="00A52B8D"/>
    <w:rsid w:val="00A52BE4"/>
    <w:rsid w:val="00A52C69"/>
    <w:rsid w:val="00A52C7F"/>
    <w:rsid w:val="00A52D34"/>
    <w:rsid w:val="00A52D4B"/>
    <w:rsid w:val="00A52DB9"/>
    <w:rsid w:val="00A52F62"/>
    <w:rsid w:val="00A52FCB"/>
    <w:rsid w:val="00A52FD6"/>
    <w:rsid w:val="00A53042"/>
    <w:rsid w:val="00A53146"/>
    <w:rsid w:val="00A53230"/>
    <w:rsid w:val="00A5339F"/>
    <w:rsid w:val="00A533BE"/>
    <w:rsid w:val="00A53407"/>
    <w:rsid w:val="00A53485"/>
    <w:rsid w:val="00A534DF"/>
    <w:rsid w:val="00A53525"/>
    <w:rsid w:val="00A5360B"/>
    <w:rsid w:val="00A5363C"/>
    <w:rsid w:val="00A53798"/>
    <w:rsid w:val="00A537D5"/>
    <w:rsid w:val="00A537F8"/>
    <w:rsid w:val="00A53841"/>
    <w:rsid w:val="00A5389D"/>
    <w:rsid w:val="00A538E2"/>
    <w:rsid w:val="00A5395A"/>
    <w:rsid w:val="00A5395E"/>
    <w:rsid w:val="00A5397C"/>
    <w:rsid w:val="00A539B8"/>
    <w:rsid w:val="00A53A01"/>
    <w:rsid w:val="00A53A54"/>
    <w:rsid w:val="00A53AFB"/>
    <w:rsid w:val="00A53B0C"/>
    <w:rsid w:val="00A53B43"/>
    <w:rsid w:val="00A53B53"/>
    <w:rsid w:val="00A53B66"/>
    <w:rsid w:val="00A53B77"/>
    <w:rsid w:val="00A53B98"/>
    <w:rsid w:val="00A53C29"/>
    <w:rsid w:val="00A53C31"/>
    <w:rsid w:val="00A53C66"/>
    <w:rsid w:val="00A53C6B"/>
    <w:rsid w:val="00A53CB5"/>
    <w:rsid w:val="00A53CD9"/>
    <w:rsid w:val="00A53D38"/>
    <w:rsid w:val="00A53D5E"/>
    <w:rsid w:val="00A53E22"/>
    <w:rsid w:val="00A53E93"/>
    <w:rsid w:val="00A53EC1"/>
    <w:rsid w:val="00A53F41"/>
    <w:rsid w:val="00A53F84"/>
    <w:rsid w:val="00A53FC6"/>
    <w:rsid w:val="00A53FD9"/>
    <w:rsid w:val="00A53FE3"/>
    <w:rsid w:val="00A54125"/>
    <w:rsid w:val="00A5412D"/>
    <w:rsid w:val="00A54134"/>
    <w:rsid w:val="00A54185"/>
    <w:rsid w:val="00A54207"/>
    <w:rsid w:val="00A54281"/>
    <w:rsid w:val="00A54342"/>
    <w:rsid w:val="00A54356"/>
    <w:rsid w:val="00A543FA"/>
    <w:rsid w:val="00A543FD"/>
    <w:rsid w:val="00A5440A"/>
    <w:rsid w:val="00A54467"/>
    <w:rsid w:val="00A544BE"/>
    <w:rsid w:val="00A544DE"/>
    <w:rsid w:val="00A5454A"/>
    <w:rsid w:val="00A545A2"/>
    <w:rsid w:val="00A545AF"/>
    <w:rsid w:val="00A545B3"/>
    <w:rsid w:val="00A546D0"/>
    <w:rsid w:val="00A54702"/>
    <w:rsid w:val="00A54719"/>
    <w:rsid w:val="00A547B8"/>
    <w:rsid w:val="00A548A4"/>
    <w:rsid w:val="00A548E3"/>
    <w:rsid w:val="00A54916"/>
    <w:rsid w:val="00A549A7"/>
    <w:rsid w:val="00A54A05"/>
    <w:rsid w:val="00A54A26"/>
    <w:rsid w:val="00A54A6F"/>
    <w:rsid w:val="00A54AA7"/>
    <w:rsid w:val="00A54B8A"/>
    <w:rsid w:val="00A54BB6"/>
    <w:rsid w:val="00A54BCF"/>
    <w:rsid w:val="00A54C85"/>
    <w:rsid w:val="00A54CCC"/>
    <w:rsid w:val="00A54D36"/>
    <w:rsid w:val="00A54D3C"/>
    <w:rsid w:val="00A54D70"/>
    <w:rsid w:val="00A54DF7"/>
    <w:rsid w:val="00A54DFF"/>
    <w:rsid w:val="00A54E08"/>
    <w:rsid w:val="00A54E12"/>
    <w:rsid w:val="00A54ED7"/>
    <w:rsid w:val="00A54F2D"/>
    <w:rsid w:val="00A54F40"/>
    <w:rsid w:val="00A54F7A"/>
    <w:rsid w:val="00A54FCC"/>
    <w:rsid w:val="00A5503D"/>
    <w:rsid w:val="00A55078"/>
    <w:rsid w:val="00A550A1"/>
    <w:rsid w:val="00A55103"/>
    <w:rsid w:val="00A55124"/>
    <w:rsid w:val="00A5515B"/>
    <w:rsid w:val="00A551F6"/>
    <w:rsid w:val="00A5522C"/>
    <w:rsid w:val="00A5527D"/>
    <w:rsid w:val="00A552D0"/>
    <w:rsid w:val="00A552DC"/>
    <w:rsid w:val="00A5537D"/>
    <w:rsid w:val="00A554A4"/>
    <w:rsid w:val="00A5551A"/>
    <w:rsid w:val="00A55539"/>
    <w:rsid w:val="00A5559E"/>
    <w:rsid w:val="00A555A0"/>
    <w:rsid w:val="00A555B2"/>
    <w:rsid w:val="00A555C7"/>
    <w:rsid w:val="00A555DE"/>
    <w:rsid w:val="00A55625"/>
    <w:rsid w:val="00A5565F"/>
    <w:rsid w:val="00A55795"/>
    <w:rsid w:val="00A557D9"/>
    <w:rsid w:val="00A5581D"/>
    <w:rsid w:val="00A5583A"/>
    <w:rsid w:val="00A558CD"/>
    <w:rsid w:val="00A55992"/>
    <w:rsid w:val="00A55A00"/>
    <w:rsid w:val="00A55A2C"/>
    <w:rsid w:val="00A55A3C"/>
    <w:rsid w:val="00A55A95"/>
    <w:rsid w:val="00A55B12"/>
    <w:rsid w:val="00A55B24"/>
    <w:rsid w:val="00A55B49"/>
    <w:rsid w:val="00A55BE3"/>
    <w:rsid w:val="00A55BF6"/>
    <w:rsid w:val="00A55C8C"/>
    <w:rsid w:val="00A55DCC"/>
    <w:rsid w:val="00A55E5C"/>
    <w:rsid w:val="00A55E7E"/>
    <w:rsid w:val="00A55EE5"/>
    <w:rsid w:val="00A55F08"/>
    <w:rsid w:val="00A55F96"/>
    <w:rsid w:val="00A56027"/>
    <w:rsid w:val="00A56081"/>
    <w:rsid w:val="00A5608A"/>
    <w:rsid w:val="00A56093"/>
    <w:rsid w:val="00A5612D"/>
    <w:rsid w:val="00A5619A"/>
    <w:rsid w:val="00A5619C"/>
    <w:rsid w:val="00A561A4"/>
    <w:rsid w:val="00A561A7"/>
    <w:rsid w:val="00A562A8"/>
    <w:rsid w:val="00A562F5"/>
    <w:rsid w:val="00A56380"/>
    <w:rsid w:val="00A56386"/>
    <w:rsid w:val="00A563C9"/>
    <w:rsid w:val="00A56479"/>
    <w:rsid w:val="00A564AA"/>
    <w:rsid w:val="00A564AE"/>
    <w:rsid w:val="00A564D8"/>
    <w:rsid w:val="00A5657E"/>
    <w:rsid w:val="00A565C4"/>
    <w:rsid w:val="00A565C7"/>
    <w:rsid w:val="00A565DA"/>
    <w:rsid w:val="00A56614"/>
    <w:rsid w:val="00A56642"/>
    <w:rsid w:val="00A56698"/>
    <w:rsid w:val="00A566E2"/>
    <w:rsid w:val="00A567B0"/>
    <w:rsid w:val="00A56830"/>
    <w:rsid w:val="00A56853"/>
    <w:rsid w:val="00A568A1"/>
    <w:rsid w:val="00A568BA"/>
    <w:rsid w:val="00A568D7"/>
    <w:rsid w:val="00A568F2"/>
    <w:rsid w:val="00A56956"/>
    <w:rsid w:val="00A56976"/>
    <w:rsid w:val="00A569B2"/>
    <w:rsid w:val="00A569F0"/>
    <w:rsid w:val="00A56A45"/>
    <w:rsid w:val="00A56AEB"/>
    <w:rsid w:val="00A56B93"/>
    <w:rsid w:val="00A56BAA"/>
    <w:rsid w:val="00A56C11"/>
    <w:rsid w:val="00A56C6E"/>
    <w:rsid w:val="00A56D47"/>
    <w:rsid w:val="00A56D7D"/>
    <w:rsid w:val="00A56D8F"/>
    <w:rsid w:val="00A56E32"/>
    <w:rsid w:val="00A56E47"/>
    <w:rsid w:val="00A56E61"/>
    <w:rsid w:val="00A56E8C"/>
    <w:rsid w:val="00A56EBA"/>
    <w:rsid w:val="00A56FAF"/>
    <w:rsid w:val="00A57018"/>
    <w:rsid w:val="00A5704C"/>
    <w:rsid w:val="00A57184"/>
    <w:rsid w:val="00A5719D"/>
    <w:rsid w:val="00A57208"/>
    <w:rsid w:val="00A572D6"/>
    <w:rsid w:val="00A573CC"/>
    <w:rsid w:val="00A573E8"/>
    <w:rsid w:val="00A573F5"/>
    <w:rsid w:val="00A57576"/>
    <w:rsid w:val="00A575FE"/>
    <w:rsid w:val="00A5765A"/>
    <w:rsid w:val="00A57706"/>
    <w:rsid w:val="00A5772C"/>
    <w:rsid w:val="00A577EF"/>
    <w:rsid w:val="00A57840"/>
    <w:rsid w:val="00A5788B"/>
    <w:rsid w:val="00A578B4"/>
    <w:rsid w:val="00A57923"/>
    <w:rsid w:val="00A57949"/>
    <w:rsid w:val="00A57971"/>
    <w:rsid w:val="00A57979"/>
    <w:rsid w:val="00A57AF3"/>
    <w:rsid w:val="00A57BDE"/>
    <w:rsid w:val="00A57C11"/>
    <w:rsid w:val="00A57C6F"/>
    <w:rsid w:val="00A57C7A"/>
    <w:rsid w:val="00A57C7D"/>
    <w:rsid w:val="00A57C95"/>
    <w:rsid w:val="00A57DCD"/>
    <w:rsid w:val="00A57DD6"/>
    <w:rsid w:val="00A57DE0"/>
    <w:rsid w:val="00A57DF3"/>
    <w:rsid w:val="00A57E79"/>
    <w:rsid w:val="00A57E7C"/>
    <w:rsid w:val="00A6008A"/>
    <w:rsid w:val="00A6008F"/>
    <w:rsid w:val="00A600F0"/>
    <w:rsid w:val="00A6012C"/>
    <w:rsid w:val="00A601D6"/>
    <w:rsid w:val="00A6020C"/>
    <w:rsid w:val="00A6029B"/>
    <w:rsid w:val="00A602E0"/>
    <w:rsid w:val="00A602EC"/>
    <w:rsid w:val="00A6036F"/>
    <w:rsid w:val="00A60413"/>
    <w:rsid w:val="00A60587"/>
    <w:rsid w:val="00A60598"/>
    <w:rsid w:val="00A605A0"/>
    <w:rsid w:val="00A605B0"/>
    <w:rsid w:val="00A6066C"/>
    <w:rsid w:val="00A606B1"/>
    <w:rsid w:val="00A6074A"/>
    <w:rsid w:val="00A60774"/>
    <w:rsid w:val="00A607B9"/>
    <w:rsid w:val="00A60857"/>
    <w:rsid w:val="00A6086B"/>
    <w:rsid w:val="00A60876"/>
    <w:rsid w:val="00A608B6"/>
    <w:rsid w:val="00A608D4"/>
    <w:rsid w:val="00A6090C"/>
    <w:rsid w:val="00A609F9"/>
    <w:rsid w:val="00A60A80"/>
    <w:rsid w:val="00A60A83"/>
    <w:rsid w:val="00A60AE0"/>
    <w:rsid w:val="00A60AE2"/>
    <w:rsid w:val="00A60B71"/>
    <w:rsid w:val="00A60B9C"/>
    <w:rsid w:val="00A60BCB"/>
    <w:rsid w:val="00A60C03"/>
    <w:rsid w:val="00A60C1A"/>
    <w:rsid w:val="00A60C88"/>
    <w:rsid w:val="00A60D06"/>
    <w:rsid w:val="00A60D44"/>
    <w:rsid w:val="00A60D63"/>
    <w:rsid w:val="00A60DCC"/>
    <w:rsid w:val="00A60DCD"/>
    <w:rsid w:val="00A60E42"/>
    <w:rsid w:val="00A60E4D"/>
    <w:rsid w:val="00A60EFA"/>
    <w:rsid w:val="00A60F59"/>
    <w:rsid w:val="00A60F78"/>
    <w:rsid w:val="00A611A8"/>
    <w:rsid w:val="00A61231"/>
    <w:rsid w:val="00A612A5"/>
    <w:rsid w:val="00A613BA"/>
    <w:rsid w:val="00A613C2"/>
    <w:rsid w:val="00A613D4"/>
    <w:rsid w:val="00A614A2"/>
    <w:rsid w:val="00A614DD"/>
    <w:rsid w:val="00A6156E"/>
    <w:rsid w:val="00A6163C"/>
    <w:rsid w:val="00A61699"/>
    <w:rsid w:val="00A616D3"/>
    <w:rsid w:val="00A61712"/>
    <w:rsid w:val="00A617AF"/>
    <w:rsid w:val="00A617C3"/>
    <w:rsid w:val="00A61834"/>
    <w:rsid w:val="00A618B5"/>
    <w:rsid w:val="00A618BE"/>
    <w:rsid w:val="00A61930"/>
    <w:rsid w:val="00A61A9F"/>
    <w:rsid w:val="00A61B6F"/>
    <w:rsid w:val="00A61CC8"/>
    <w:rsid w:val="00A61D34"/>
    <w:rsid w:val="00A61D92"/>
    <w:rsid w:val="00A61F23"/>
    <w:rsid w:val="00A61F47"/>
    <w:rsid w:val="00A61FD9"/>
    <w:rsid w:val="00A62001"/>
    <w:rsid w:val="00A6200F"/>
    <w:rsid w:val="00A62045"/>
    <w:rsid w:val="00A62106"/>
    <w:rsid w:val="00A62131"/>
    <w:rsid w:val="00A62148"/>
    <w:rsid w:val="00A621A6"/>
    <w:rsid w:val="00A621C3"/>
    <w:rsid w:val="00A621D9"/>
    <w:rsid w:val="00A621E1"/>
    <w:rsid w:val="00A6222A"/>
    <w:rsid w:val="00A62254"/>
    <w:rsid w:val="00A622A6"/>
    <w:rsid w:val="00A622BB"/>
    <w:rsid w:val="00A622FF"/>
    <w:rsid w:val="00A62371"/>
    <w:rsid w:val="00A6239F"/>
    <w:rsid w:val="00A623A1"/>
    <w:rsid w:val="00A623AA"/>
    <w:rsid w:val="00A623BA"/>
    <w:rsid w:val="00A62419"/>
    <w:rsid w:val="00A62465"/>
    <w:rsid w:val="00A6258B"/>
    <w:rsid w:val="00A625DF"/>
    <w:rsid w:val="00A625E4"/>
    <w:rsid w:val="00A625E6"/>
    <w:rsid w:val="00A62616"/>
    <w:rsid w:val="00A6265A"/>
    <w:rsid w:val="00A62663"/>
    <w:rsid w:val="00A62681"/>
    <w:rsid w:val="00A626FA"/>
    <w:rsid w:val="00A62732"/>
    <w:rsid w:val="00A6275F"/>
    <w:rsid w:val="00A627D0"/>
    <w:rsid w:val="00A6285F"/>
    <w:rsid w:val="00A6286E"/>
    <w:rsid w:val="00A62923"/>
    <w:rsid w:val="00A6295A"/>
    <w:rsid w:val="00A62996"/>
    <w:rsid w:val="00A629D2"/>
    <w:rsid w:val="00A62A0D"/>
    <w:rsid w:val="00A62A41"/>
    <w:rsid w:val="00A62A53"/>
    <w:rsid w:val="00A62A56"/>
    <w:rsid w:val="00A62A67"/>
    <w:rsid w:val="00A62B6F"/>
    <w:rsid w:val="00A62B91"/>
    <w:rsid w:val="00A62BBB"/>
    <w:rsid w:val="00A62BED"/>
    <w:rsid w:val="00A62C16"/>
    <w:rsid w:val="00A62C25"/>
    <w:rsid w:val="00A62C62"/>
    <w:rsid w:val="00A62CCB"/>
    <w:rsid w:val="00A62CDD"/>
    <w:rsid w:val="00A62D5A"/>
    <w:rsid w:val="00A62DAE"/>
    <w:rsid w:val="00A62F07"/>
    <w:rsid w:val="00A62F45"/>
    <w:rsid w:val="00A62F76"/>
    <w:rsid w:val="00A62F89"/>
    <w:rsid w:val="00A62F8F"/>
    <w:rsid w:val="00A63000"/>
    <w:rsid w:val="00A6312A"/>
    <w:rsid w:val="00A63197"/>
    <w:rsid w:val="00A63420"/>
    <w:rsid w:val="00A6350A"/>
    <w:rsid w:val="00A63527"/>
    <w:rsid w:val="00A6354F"/>
    <w:rsid w:val="00A63558"/>
    <w:rsid w:val="00A63592"/>
    <w:rsid w:val="00A6359C"/>
    <w:rsid w:val="00A635C1"/>
    <w:rsid w:val="00A63609"/>
    <w:rsid w:val="00A63612"/>
    <w:rsid w:val="00A63625"/>
    <w:rsid w:val="00A63649"/>
    <w:rsid w:val="00A636B3"/>
    <w:rsid w:val="00A636D7"/>
    <w:rsid w:val="00A6384D"/>
    <w:rsid w:val="00A6384E"/>
    <w:rsid w:val="00A6388F"/>
    <w:rsid w:val="00A6393B"/>
    <w:rsid w:val="00A63949"/>
    <w:rsid w:val="00A63B10"/>
    <w:rsid w:val="00A63C1D"/>
    <w:rsid w:val="00A63C30"/>
    <w:rsid w:val="00A63C66"/>
    <w:rsid w:val="00A63CBE"/>
    <w:rsid w:val="00A63CC1"/>
    <w:rsid w:val="00A63D62"/>
    <w:rsid w:val="00A63DDE"/>
    <w:rsid w:val="00A63DFD"/>
    <w:rsid w:val="00A63E0A"/>
    <w:rsid w:val="00A63E8D"/>
    <w:rsid w:val="00A63F09"/>
    <w:rsid w:val="00A63FE6"/>
    <w:rsid w:val="00A6404D"/>
    <w:rsid w:val="00A640A6"/>
    <w:rsid w:val="00A64100"/>
    <w:rsid w:val="00A6410B"/>
    <w:rsid w:val="00A64137"/>
    <w:rsid w:val="00A642A4"/>
    <w:rsid w:val="00A642A6"/>
    <w:rsid w:val="00A642BE"/>
    <w:rsid w:val="00A642D9"/>
    <w:rsid w:val="00A642EB"/>
    <w:rsid w:val="00A642F4"/>
    <w:rsid w:val="00A64356"/>
    <w:rsid w:val="00A643A7"/>
    <w:rsid w:val="00A643CA"/>
    <w:rsid w:val="00A64406"/>
    <w:rsid w:val="00A64425"/>
    <w:rsid w:val="00A6442E"/>
    <w:rsid w:val="00A64495"/>
    <w:rsid w:val="00A64599"/>
    <w:rsid w:val="00A645A1"/>
    <w:rsid w:val="00A645C8"/>
    <w:rsid w:val="00A645D0"/>
    <w:rsid w:val="00A646FF"/>
    <w:rsid w:val="00A64732"/>
    <w:rsid w:val="00A6473E"/>
    <w:rsid w:val="00A64740"/>
    <w:rsid w:val="00A648BF"/>
    <w:rsid w:val="00A648D2"/>
    <w:rsid w:val="00A64960"/>
    <w:rsid w:val="00A649C0"/>
    <w:rsid w:val="00A649D4"/>
    <w:rsid w:val="00A64A6F"/>
    <w:rsid w:val="00A64A79"/>
    <w:rsid w:val="00A64B1E"/>
    <w:rsid w:val="00A64B8D"/>
    <w:rsid w:val="00A64BAA"/>
    <w:rsid w:val="00A64BE1"/>
    <w:rsid w:val="00A64C6E"/>
    <w:rsid w:val="00A64CEE"/>
    <w:rsid w:val="00A64D55"/>
    <w:rsid w:val="00A64DA9"/>
    <w:rsid w:val="00A64E04"/>
    <w:rsid w:val="00A64E29"/>
    <w:rsid w:val="00A64E41"/>
    <w:rsid w:val="00A64E81"/>
    <w:rsid w:val="00A64ECF"/>
    <w:rsid w:val="00A64F1E"/>
    <w:rsid w:val="00A64F33"/>
    <w:rsid w:val="00A64FC7"/>
    <w:rsid w:val="00A65045"/>
    <w:rsid w:val="00A650A7"/>
    <w:rsid w:val="00A651E9"/>
    <w:rsid w:val="00A651EF"/>
    <w:rsid w:val="00A651FE"/>
    <w:rsid w:val="00A65255"/>
    <w:rsid w:val="00A652A2"/>
    <w:rsid w:val="00A652CD"/>
    <w:rsid w:val="00A65365"/>
    <w:rsid w:val="00A6539A"/>
    <w:rsid w:val="00A653A1"/>
    <w:rsid w:val="00A653BB"/>
    <w:rsid w:val="00A654A4"/>
    <w:rsid w:val="00A654DA"/>
    <w:rsid w:val="00A655DA"/>
    <w:rsid w:val="00A65635"/>
    <w:rsid w:val="00A656E4"/>
    <w:rsid w:val="00A656F5"/>
    <w:rsid w:val="00A65715"/>
    <w:rsid w:val="00A6571A"/>
    <w:rsid w:val="00A6575C"/>
    <w:rsid w:val="00A657A7"/>
    <w:rsid w:val="00A657DF"/>
    <w:rsid w:val="00A65867"/>
    <w:rsid w:val="00A658B6"/>
    <w:rsid w:val="00A65982"/>
    <w:rsid w:val="00A6598D"/>
    <w:rsid w:val="00A65A1C"/>
    <w:rsid w:val="00A65AA2"/>
    <w:rsid w:val="00A65AC6"/>
    <w:rsid w:val="00A65B95"/>
    <w:rsid w:val="00A65BA0"/>
    <w:rsid w:val="00A65BAA"/>
    <w:rsid w:val="00A65C26"/>
    <w:rsid w:val="00A65C28"/>
    <w:rsid w:val="00A65CA5"/>
    <w:rsid w:val="00A65D99"/>
    <w:rsid w:val="00A65DA0"/>
    <w:rsid w:val="00A65E52"/>
    <w:rsid w:val="00A65FAE"/>
    <w:rsid w:val="00A65FB8"/>
    <w:rsid w:val="00A65FF3"/>
    <w:rsid w:val="00A66029"/>
    <w:rsid w:val="00A6602A"/>
    <w:rsid w:val="00A66055"/>
    <w:rsid w:val="00A66114"/>
    <w:rsid w:val="00A66127"/>
    <w:rsid w:val="00A6612C"/>
    <w:rsid w:val="00A6614C"/>
    <w:rsid w:val="00A661BE"/>
    <w:rsid w:val="00A661EA"/>
    <w:rsid w:val="00A66225"/>
    <w:rsid w:val="00A66271"/>
    <w:rsid w:val="00A663F1"/>
    <w:rsid w:val="00A66451"/>
    <w:rsid w:val="00A664C3"/>
    <w:rsid w:val="00A664F0"/>
    <w:rsid w:val="00A66538"/>
    <w:rsid w:val="00A6658C"/>
    <w:rsid w:val="00A665A6"/>
    <w:rsid w:val="00A66673"/>
    <w:rsid w:val="00A66685"/>
    <w:rsid w:val="00A66705"/>
    <w:rsid w:val="00A66772"/>
    <w:rsid w:val="00A6678D"/>
    <w:rsid w:val="00A66799"/>
    <w:rsid w:val="00A667B6"/>
    <w:rsid w:val="00A667D3"/>
    <w:rsid w:val="00A66864"/>
    <w:rsid w:val="00A66875"/>
    <w:rsid w:val="00A668BC"/>
    <w:rsid w:val="00A6697E"/>
    <w:rsid w:val="00A66993"/>
    <w:rsid w:val="00A669C9"/>
    <w:rsid w:val="00A66A21"/>
    <w:rsid w:val="00A66A53"/>
    <w:rsid w:val="00A66A64"/>
    <w:rsid w:val="00A66ACF"/>
    <w:rsid w:val="00A66AE8"/>
    <w:rsid w:val="00A66AF1"/>
    <w:rsid w:val="00A66B16"/>
    <w:rsid w:val="00A66B41"/>
    <w:rsid w:val="00A66B52"/>
    <w:rsid w:val="00A66B90"/>
    <w:rsid w:val="00A66C15"/>
    <w:rsid w:val="00A66C32"/>
    <w:rsid w:val="00A66CAE"/>
    <w:rsid w:val="00A66D1E"/>
    <w:rsid w:val="00A66D31"/>
    <w:rsid w:val="00A66DA2"/>
    <w:rsid w:val="00A66DC0"/>
    <w:rsid w:val="00A66E41"/>
    <w:rsid w:val="00A66EAC"/>
    <w:rsid w:val="00A66F02"/>
    <w:rsid w:val="00A6703B"/>
    <w:rsid w:val="00A67099"/>
    <w:rsid w:val="00A670A4"/>
    <w:rsid w:val="00A671C7"/>
    <w:rsid w:val="00A671D5"/>
    <w:rsid w:val="00A671F6"/>
    <w:rsid w:val="00A67259"/>
    <w:rsid w:val="00A672C8"/>
    <w:rsid w:val="00A673DD"/>
    <w:rsid w:val="00A67444"/>
    <w:rsid w:val="00A674A6"/>
    <w:rsid w:val="00A67618"/>
    <w:rsid w:val="00A6767C"/>
    <w:rsid w:val="00A676C6"/>
    <w:rsid w:val="00A67793"/>
    <w:rsid w:val="00A677CA"/>
    <w:rsid w:val="00A67820"/>
    <w:rsid w:val="00A678E8"/>
    <w:rsid w:val="00A679DB"/>
    <w:rsid w:val="00A67A69"/>
    <w:rsid w:val="00A67A95"/>
    <w:rsid w:val="00A67AB0"/>
    <w:rsid w:val="00A67B3B"/>
    <w:rsid w:val="00A67C11"/>
    <w:rsid w:val="00A67C39"/>
    <w:rsid w:val="00A67C89"/>
    <w:rsid w:val="00A67D2B"/>
    <w:rsid w:val="00A67D2C"/>
    <w:rsid w:val="00A67DAB"/>
    <w:rsid w:val="00A67E05"/>
    <w:rsid w:val="00A67E52"/>
    <w:rsid w:val="00A67EE9"/>
    <w:rsid w:val="00A67F86"/>
    <w:rsid w:val="00A67F94"/>
    <w:rsid w:val="00A70060"/>
    <w:rsid w:val="00A70066"/>
    <w:rsid w:val="00A7018F"/>
    <w:rsid w:val="00A70221"/>
    <w:rsid w:val="00A70252"/>
    <w:rsid w:val="00A7028F"/>
    <w:rsid w:val="00A70303"/>
    <w:rsid w:val="00A70321"/>
    <w:rsid w:val="00A70325"/>
    <w:rsid w:val="00A7034D"/>
    <w:rsid w:val="00A703BF"/>
    <w:rsid w:val="00A7044A"/>
    <w:rsid w:val="00A70509"/>
    <w:rsid w:val="00A70542"/>
    <w:rsid w:val="00A70595"/>
    <w:rsid w:val="00A705EC"/>
    <w:rsid w:val="00A706B3"/>
    <w:rsid w:val="00A706F7"/>
    <w:rsid w:val="00A7072C"/>
    <w:rsid w:val="00A70808"/>
    <w:rsid w:val="00A70840"/>
    <w:rsid w:val="00A7089F"/>
    <w:rsid w:val="00A70903"/>
    <w:rsid w:val="00A70943"/>
    <w:rsid w:val="00A7096D"/>
    <w:rsid w:val="00A70A77"/>
    <w:rsid w:val="00A70B38"/>
    <w:rsid w:val="00A70B7F"/>
    <w:rsid w:val="00A70C2D"/>
    <w:rsid w:val="00A70C37"/>
    <w:rsid w:val="00A70C64"/>
    <w:rsid w:val="00A70CAC"/>
    <w:rsid w:val="00A70D15"/>
    <w:rsid w:val="00A70D7D"/>
    <w:rsid w:val="00A70D82"/>
    <w:rsid w:val="00A70DD3"/>
    <w:rsid w:val="00A70DF8"/>
    <w:rsid w:val="00A70E01"/>
    <w:rsid w:val="00A70E47"/>
    <w:rsid w:val="00A70EF6"/>
    <w:rsid w:val="00A71061"/>
    <w:rsid w:val="00A710C5"/>
    <w:rsid w:val="00A71125"/>
    <w:rsid w:val="00A71141"/>
    <w:rsid w:val="00A71160"/>
    <w:rsid w:val="00A711C4"/>
    <w:rsid w:val="00A711F7"/>
    <w:rsid w:val="00A7126D"/>
    <w:rsid w:val="00A7136F"/>
    <w:rsid w:val="00A713D9"/>
    <w:rsid w:val="00A713DC"/>
    <w:rsid w:val="00A7142A"/>
    <w:rsid w:val="00A714D5"/>
    <w:rsid w:val="00A71667"/>
    <w:rsid w:val="00A716C0"/>
    <w:rsid w:val="00A716CD"/>
    <w:rsid w:val="00A716E8"/>
    <w:rsid w:val="00A716F5"/>
    <w:rsid w:val="00A716FB"/>
    <w:rsid w:val="00A71723"/>
    <w:rsid w:val="00A7176E"/>
    <w:rsid w:val="00A717C5"/>
    <w:rsid w:val="00A717E6"/>
    <w:rsid w:val="00A718B6"/>
    <w:rsid w:val="00A718CB"/>
    <w:rsid w:val="00A719DD"/>
    <w:rsid w:val="00A71A5D"/>
    <w:rsid w:val="00A71ABD"/>
    <w:rsid w:val="00A71B7E"/>
    <w:rsid w:val="00A71C01"/>
    <w:rsid w:val="00A71C88"/>
    <w:rsid w:val="00A71CA3"/>
    <w:rsid w:val="00A71CD3"/>
    <w:rsid w:val="00A71D4F"/>
    <w:rsid w:val="00A71D88"/>
    <w:rsid w:val="00A71DD9"/>
    <w:rsid w:val="00A71DE5"/>
    <w:rsid w:val="00A71FA7"/>
    <w:rsid w:val="00A71FDF"/>
    <w:rsid w:val="00A71FE5"/>
    <w:rsid w:val="00A72059"/>
    <w:rsid w:val="00A7207A"/>
    <w:rsid w:val="00A720B8"/>
    <w:rsid w:val="00A720D4"/>
    <w:rsid w:val="00A7213E"/>
    <w:rsid w:val="00A72147"/>
    <w:rsid w:val="00A7223A"/>
    <w:rsid w:val="00A722AC"/>
    <w:rsid w:val="00A724B0"/>
    <w:rsid w:val="00A724E1"/>
    <w:rsid w:val="00A72561"/>
    <w:rsid w:val="00A725C9"/>
    <w:rsid w:val="00A7260E"/>
    <w:rsid w:val="00A72788"/>
    <w:rsid w:val="00A72792"/>
    <w:rsid w:val="00A727A1"/>
    <w:rsid w:val="00A727AC"/>
    <w:rsid w:val="00A727F2"/>
    <w:rsid w:val="00A72894"/>
    <w:rsid w:val="00A728E9"/>
    <w:rsid w:val="00A72996"/>
    <w:rsid w:val="00A729B8"/>
    <w:rsid w:val="00A729F1"/>
    <w:rsid w:val="00A729F6"/>
    <w:rsid w:val="00A72A9A"/>
    <w:rsid w:val="00A72AB4"/>
    <w:rsid w:val="00A72AD9"/>
    <w:rsid w:val="00A72BE8"/>
    <w:rsid w:val="00A72BEC"/>
    <w:rsid w:val="00A72C70"/>
    <w:rsid w:val="00A72CAE"/>
    <w:rsid w:val="00A72CF8"/>
    <w:rsid w:val="00A72D20"/>
    <w:rsid w:val="00A72D81"/>
    <w:rsid w:val="00A72E17"/>
    <w:rsid w:val="00A72E59"/>
    <w:rsid w:val="00A72EEF"/>
    <w:rsid w:val="00A72F16"/>
    <w:rsid w:val="00A7306A"/>
    <w:rsid w:val="00A730C0"/>
    <w:rsid w:val="00A730D7"/>
    <w:rsid w:val="00A7311E"/>
    <w:rsid w:val="00A731B5"/>
    <w:rsid w:val="00A731BA"/>
    <w:rsid w:val="00A73237"/>
    <w:rsid w:val="00A73254"/>
    <w:rsid w:val="00A73291"/>
    <w:rsid w:val="00A732AB"/>
    <w:rsid w:val="00A7333D"/>
    <w:rsid w:val="00A73396"/>
    <w:rsid w:val="00A733F7"/>
    <w:rsid w:val="00A73457"/>
    <w:rsid w:val="00A7347D"/>
    <w:rsid w:val="00A734EF"/>
    <w:rsid w:val="00A735E1"/>
    <w:rsid w:val="00A73613"/>
    <w:rsid w:val="00A73631"/>
    <w:rsid w:val="00A7364D"/>
    <w:rsid w:val="00A736D0"/>
    <w:rsid w:val="00A736D6"/>
    <w:rsid w:val="00A736DE"/>
    <w:rsid w:val="00A7377B"/>
    <w:rsid w:val="00A7380F"/>
    <w:rsid w:val="00A73869"/>
    <w:rsid w:val="00A738AE"/>
    <w:rsid w:val="00A738F1"/>
    <w:rsid w:val="00A7394E"/>
    <w:rsid w:val="00A73962"/>
    <w:rsid w:val="00A739F2"/>
    <w:rsid w:val="00A73A20"/>
    <w:rsid w:val="00A73A24"/>
    <w:rsid w:val="00A73A67"/>
    <w:rsid w:val="00A73A96"/>
    <w:rsid w:val="00A73B33"/>
    <w:rsid w:val="00A73B4A"/>
    <w:rsid w:val="00A73D44"/>
    <w:rsid w:val="00A73DAA"/>
    <w:rsid w:val="00A73DB6"/>
    <w:rsid w:val="00A73E2D"/>
    <w:rsid w:val="00A73E3C"/>
    <w:rsid w:val="00A73E5B"/>
    <w:rsid w:val="00A73F51"/>
    <w:rsid w:val="00A74025"/>
    <w:rsid w:val="00A74071"/>
    <w:rsid w:val="00A7408C"/>
    <w:rsid w:val="00A74098"/>
    <w:rsid w:val="00A740CF"/>
    <w:rsid w:val="00A740D9"/>
    <w:rsid w:val="00A74157"/>
    <w:rsid w:val="00A7416B"/>
    <w:rsid w:val="00A74173"/>
    <w:rsid w:val="00A741F2"/>
    <w:rsid w:val="00A741F6"/>
    <w:rsid w:val="00A74243"/>
    <w:rsid w:val="00A74284"/>
    <w:rsid w:val="00A742CB"/>
    <w:rsid w:val="00A742D0"/>
    <w:rsid w:val="00A7430A"/>
    <w:rsid w:val="00A74321"/>
    <w:rsid w:val="00A74357"/>
    <w:rsid w:val="00A74392"/>
    <w:rsid w:val="00A743B7"/>
    <w:rsid w:val="00A743DF"/>
    <w:rsid w:val="00A74419"/>
    <w:rsid w:val="00A74463"/>
    <w:rsid w:val="00A744CB"/>
    <w:rsid w:val="00A74507"/>
    <w:rsid w:val="00A7450D"/>
    <w:rsid w:val="00A7458D"/>
    <w:rsid w:val="00A745C1"/>
    <w:rsid w:val="00A745C6"/>
    <w:rsid w:val="00A745CD"/>
    <w:rsid w:val="00A74648"/>
    <w:rsid w:val="00A74664"/>
    <w:rsid w:val="00A746B1"/>
    <w:rsid w:val="00A74725"/>
    <w:rsid w:val="00A74791"/>
    <w:rsid w:val="00A747A3"/>
    <w:rsid w:val="00A748A8"/>
    <w:rsid w:val="00A74928"/>
    <w:rsid w:val="00A7496B"/>
    <w:rsid w:val="00A74987"/>
    <w:rsid w:val="00A74995"/>
    <w:rsid w:val="00A74A24"/>
    <w:rsid w:val="00A74A7A"/>
    <w:rsid w:val="00A74B0E"/>
    <w:rsid w:val="00A74B68"/>
    <w:rsid w:val="00A74B6C"/>
    <w:rsid w:val="00A74B8A"/>
    <w:rsid w:val="00A74B8F"/>
    <w:rsid w:val="00A74BBD"/>
    <w:rsid w:val="00A74DDD"/>
    <w:rsid w:val="00A74E20"/>
    <w:rsid w:val="00A74E70"/>
    <w:rsid w:val="00A74E71"/>
    <w:rsid w:val="00A74E9B"/>
    <w:rsid w:val="00A74ECA"/>
    <w:rsid w:val="00A74ED6"/>
    <w:rsid w:val="00A74EE6"/>
    <w:rsid w:val="00A74EFB"/>
    <w:rsid w:val="00A74F6E"/>
    <w:rsid w:val="00A74F73"/>
    <w:rsid w:val="00A74FC9"/>
    <w:rsid w:val="00A74FD1"/>
    <w:rsid w:val="00A74FD8"/>
    <w:rsid w:val="00A75083"/>
    <w:rsid w:val="00A750CC"/>
    <w:rsid w:val="00A751E4"/>
    <w:rsid w:val="00A75255"/>
    <w:rsid w:val="00A752E9"/>
    <w:rsid w:val="00A75303"/>
    <w:rsid w:val="00A75459"/>
    <w:rsid w:val="00A7547B"/>
    <w:rsid w:val="00A755E9"/>
    <w:rsid w:val="00A75694"/>
    <w:rsid w:val="00A756C1"/>
    <w:rsid w:val="00A75715"/>
    <w:rsid w:val="00A75819"/>
    <w:rsid w:val="00A75820"/>
    <w:rsid w:val="00A758C7"/>
    <w:rsid w:val="00A75906"/>
    <w:rsid w:val="00A75982"/>
    <w:rsid w:val="00A759A5"/>
    <w:rsid w:val="00A75A49"/>
    <w:rsid w:val="00A75A56"/>
    <w:rsid w:val="00A75A93"/>
    <w:rsid w:val="00A75ADA"/>
    <w:rsid w:val="00A75B18"/>
    <w:rsid w:val="00A75BD0"/>
    <w:rsid w:val="00A75C4A"/>
    <w:rsid w:val="00A75CBA"/>
    <w:rsid w:val="00A75CC0"/>
    <w:rsid w:val="00A75CCC"/>
    <w:rsid w:val="00A75DB9"/>
    <w:rsid w:val="00A75E43"/>
    <w:rsid w:val="00A75EE2"/>
    <w:rsid w:val="00A75F70"/>
    <w:rsid w:val="00A75FEC"/>
    <w:rsid w:val="00A76013"/>
    <w:rsid w:val="00A76073"/>
    <w:rsid w:val="00A76122"/>
    <w:rsid w:val="00A76152"/>
    <w:rsid w:val="00A7625A"/>
    <w:rsid w:val="00A7627F"/>
    <w:rsid w:val="00A762D6"/>
    <w:rsid w:val="00A76350"/>
    <w:rsid w:val="00A76389"/>
    <w:rsid w:val="00A763AD"/>
    <w:rsid w:val="00A7643C"/>
    <w:rsid w:val="00A76485"/>
    <w:rsid w:val="00A764A4"/>
    <w:rsid w:val="00A764E1"/>
    <w:rsid w:val="00A76518"/>
    <w:rsid w:val="00A76527"/>
    <w:rsid w:val="00A7669F"/>
    <w:rsid w:val="00A7670F"/>
    <w:rsid w:val="00A7671F"/>
    <w:rsid w:val="00A7673E"/>
    <w:rsid w:val="00A76769"/>
    <w:rsid w:val="00A7697A"/>
    <w:rsid w:val="00A769CD"/>
    <w:rsid w:val="00A76A10"/>
    <w:rsid w:val="00A76AE6"/>
    <w:rsid w:val="00A76AEF"/>
    <w:rsid w:val="00A76B0D"/>
    <w:rsid w:val="00A76B91"/>
    <w:rsid w:val="00A76BBE"/>
    <w:rsid w:val="00A76C20"/>
    <w:rsid w:val="00A76C34"/>
    <w:rsid w:val="00A76C46"/>
    <w:rsid w:val="00A76CC4"/>
    <w:rsid w:val="00A76CFB"/>
    <w:rsid w:val="00A76CFE"/>
    <w:rsid w:val="00A76D8F"/>
    <w:rsid w:val="00A76E76"/>
    <w:rsid w:val="00A76F3E"/>
    <w:rsid w:val="00A7710F"/>
    <w:rsid w:val="00A77141"/>
    <w:rsid w:val="00A77145"/>
    <w:rsid w:val="00A7718B"/>
    <w:rsid w:val="00A77276"/>
    <w:rsid w:val="00A77299"/>
    <w:rsid w:val="00A772BB"/>
    <w:rsid w:val="00A7747E"/>
    <w:rsid w:val="00A77497"/>
    <w:rsid w:val="00A774F9"/>
    <w:rsid w:val="00A7750C"/>
    <w:rsid w:val="00A775BE"/>
    <w:rsid w:val="00A775F8"/>
    <w:rsid w:val="00A77643"/>
    <w:rsid w:val="00A776B1"/>
    <w:rsid w:val="00A77782"/>
    <w:rsid w:val="00A777A6"/>
    <w:rsid w:val="00A77809"/>
    <w:rsid w:val="00A77884"/>
    <w:rsid w:val="00A778EE"/>
    <w:rsid w:val="00A77930"/>
    <w:rsid w:val="00A77960"/>
    <w:rsid w:val="00A77984"/>
    <w:rsid w:val="00A779CD"/>
    <w:rsid w:val="00A77A4A"/>
    <w:rsid w:val="00A77AAC"/>
    <w:rsid w:val="00A77C14"/>
    <w:rsid w:val="00A77C94"/>
    <w:rsid w:val="00A77CA4"/>
    <w:rsid w:val="00A77CEF"/>
    <w:rsid w:val="00A77D38"/>
    <w:rsid w:val="00A77DC1"/>
    <w:rsid w:val="00A77E76"/>
    <w:rsid w:val="00A77E99"/>
    <w:rsid w:val="00A77F0E"/>
    <w:rsid w:val="00A77F62"/>
    <w:rsid w:val="00A77F82"/>
    <w:rsid w:val="00A77FAB"/>
    <w:rsid w:val="00A800CA"/>
    <w:rsid w:val="00A8012F"/>
    <w:rsid w:val="00A801B8"/>
    <w:rsid w:val="00A8024B"/>
    <w:rsid w:val="00A802F5"/>
    <w:rsid w:val="00A8032B"/>
    <w:rsid w:val="00A80332"/>
    <w:rsid w:val="00A80345"/>
    <w:rsid w:val="00A8038D"/>
    <w:rsid w:val="00A804B5"/>
    <w:rsid w:val="00A804C2"/>
    <w:rsid w:val="00A804CE"/>
    <w:rsid w:val="00A805A3"/>
    <w:rsid w:val="00A805E4"/>
    <w:rsid w:val="00A8060E"/>
    <w:rsid w:val="00A807AD"/>
    <w:rsid w:val="00A807C6"/>
    <w:rsid w:val="00A80819"/>
    <w:rsid w:val="00A8081A"/>
    <w:rsid w:val="00A8085F"/>
    <w:rsid w:val="00A808BD"/>
    <w:rsid w:val="00A8099C"/>
    <w:rsid w:val="00A80A6A"/>
    <w:rsid w:val="00A80A8F"/>
    <w:rsid w:val="00A80AE5"/>
    <w:rsid w:val="00A80B0B"/>
    <w:rsid w:val="00A80B14"/>
    <w:rsid w:val="00A80B3F"/>
    <w:rsid w:val="00A80C46"/>
    <w:rsid w:val="00A80C5E"/>
    <w:rsid w:val="00A80C64"/>
    <w:rsid w:val="00A80C79"/>
    <w:rsid w:val="00A80CD5"/>
    <w:rsid w:val="00A80D11"/>
    <w:rsid w:val="00A80DB0"/>
    <w:rsid w:val="00A80DCC"/>
    <w:rsid w:val="00A80EF3"/>
    <w:rsid w:val="00A80F35"/>
    <w:rsid w:val="00A80FA7"/>
    <w:rsid w:val="00A81001"/>
    <w:rsid w:val="00A81098"/>
    <w:rsid w:val="00A811CA"/>
    <w:rsid w:val="00A811EC"/>
    <w:rsid w:val="00A81201"/>
    <w:rsid w:val="00A812F3"/>
    <w:rsid w:val="00A81317"/>
    <w:rsid w:val="00A81328"/>
    <w:rsid w:val="00A81384"/>
    <w:rsid w:val="00A81394"/>
    <w:rsid w:val="00A814A6"/>
    <w:rsid w:val="00A814DE"/>
    <w:rsid w:val="00A814EF"/>
    <w:rsid w:val="00A8152B"/>
    <w:rsid w:val="00A81576"/>
    <w:rsid w:val="00A815F6"/>
    <w:rsid w:val="00A81624"/>
    <w:rsid w:val="00A81722"/>
    <w:rsid w:val="00A81786"/>
    <w:rsid w:val="00A817A0"/>
    <w:rsid w:val="00A817CE"/>
    <w:rsid w:val="00A818A8"/>
    <w:rsid w:val="00A81902"/>
    <w:rsid w:val="00A8198E"/>
    <w:rsid w:val="00A819FC"/>
    <w:rsid w:val="00A81A2E"/>
    <w:rsid w:val="00A81ACF"/>
    <w:rsid w:val="00A81AF8"/>
    <w:rsid w:val="00A81BC8"/>
    <w:rsid w:val="00A81BD8"/>
    <w:rsid w:val="00A81CB0"/>
    <w:rsid w:val="00A81CE8"/>
    <w:rsid w:val="00A81D2C"/>
    <w:rsid w:val="00A81D68"/>
    <w:rsid w:val="00A81EB0"/>
    <w:rsid w:val="00A81F00"/>
    <w:rsid w:val="00A81F12"/>
    <w:rsid w:val="00A81F29"/>
    <w:rsid w:val="00A81FB6"/>
    <w:rsid w:val="00A82061"/>
    <w:rsid w:val="00A82077"/>
    <w:rsid w:val="00A8208D"/>
    <w:rsid w:val="00A820B8"/>
    <w:rsid w:val="00A82126"/>
    <w:rsid w:val="00A8212E"/>
    <w:rsid w:val="00A8218A"/>
    <w:rsid w:val="00A8219D"/>
    <w:rsid w:val="00A821DB"/>
    <w:rsid w:val="00A821FC"/>
    <w:rsid w:val="00A82229"/>
    <w:rsid w:val="00A8223F"/>
    <w:rsid w:val="00A82246"/>
    <w:rsid w:val="00A822E2"/>
    <w:rsid w:val="00A8230A"/>
    <w:rsid w:val="00A82352"/>
    <w:rsid w:val="00A82494"/>
    <w:rsid w:val="00A8255E"/>
    <w:rsid w:val="00A8259D"/>
    <w:rsid w:val="00A825A6"/>
    <w:rsid w:val="00A825F7"/>
    <w:rsid w:val="00A82698"/>
    <w:rsid w:val="00A826A9"/>
    <w:rsid w:val="00A826F4"/>
    <w:rsid w:val="00A8271C"/>
    <w:rsid w:val="00A827D5"/>
    <w:rsid w:val="00A827FD"/>
    <w:rsid w:val="00A82852"/>
    <w:rsid w:val="00A82879"/>
    <w:rsid w:val="00A828ED"/>
    <w:rsid w:val="00A82986"/>
    <w:rsid w:val="00A82990"/>
    <w:rsid w:val="00A82A52"/>
    <w:rsid w:val="00A82B11"/>
    <w:rsid w:val="00A82B18"/>
    <w:rsid w:val="00A82B97"/>
    <w:rsid w:val="00A82BEC"/>
    <w:rsid w:val="00A82BF8"/>
    <w:rsid w:val="00A82C3E"/>
    <w:rsid w:val="00A82C4A"/>
    <w:rsid w:val="00A82C91"/>
    <w:rsid w:val="00A82CB7"/>
    <w:rsid w:val="00A82CC9"/>
    <w:rsid w:val="00A82D2B"/>
    <w:rsid w:val="00A82D72"/>
    <w:rsid w:val="00A82D88"/>
    <w:rsid w:val="00A82D9E"/>
    <w:rsid w:val="00A82DEE"/>
    <w:rsid w:val="00A82E0B"/>
    <w:rsid w:val="00A82E2A"/>
    <w:rsid w:val="00A82E81"/>
    <w:rsid w:val="00A82E93"/>
    <w:rsid w:val="00A82F96"/>
    <w:rsid w:val="00A82FFB"/>
    <w:rsid w:val="00A83006"/>
    <w:rsid w:val="00A83048"/>
    <w:rsid w:val="00A8305D"/>
    <w:rsid w:val="00A83125"/>
    <w:rsid w:val="00A83168"/>
    <w:rsid w:val="00A8318A"/>
    <w:rsid w:val="00A831A2"/>
    <w:rsid w:val="00A832C0"/>
    <w:rsid w:val="00A833A8"/>
    <w:rsid w:val="00A83410"/>
    <w:rsid w:val="00A83446"/>
    <w:rsid w:val="00A83609"/>
    <w:rsid w:val="00A83664"/>
    <w:rsid w:val="00A836B7"/>
    <w:rsid w:val="00A836BE"/>
    <w:rsid w:val="00A836E3"/>
    <w:rsid w:val="00A8374B"/>
    <w:rsid w:val="00A83791"/>
    <w:rsid w:val="00A8380F"/>
    <w:rsid w:val="00A83872"/>
    <w:rsid w:val="00A838A3"/>
    <w:rsid w:val="00A8391E"/>
    <w:rsid w:val="00A8394D"/>
    <w:rsid w:val="00A8396A"/>
    <w:rsid w:val="00A8397A"/>
    <w:rsid w:val="00A839C4"/>
    <w:rsid w:val="00A83A12"/>
    <w:rsid w:val="00A83A19"/>
    <w:rsid w:val="00A83A4A"/>
    <w:rsid w:val="00A83AD3"/>
    <w:rsid w:val="00A83ADC"/>
    <w:rsid w:val="00A83AE1"/>
    <w:rsid w:val="00A83B23"/>
    <w:rsid w:val="00A83BBD"/>
    <w:rsid w:val="00A83C7F"/>
    <w:rsid w:val="00A83CB3"/>
    <w:rsid w:val="00A83D7A"/>
    <w:rsid w:val="00A83E30"/>
    <w:rsid w:val="00A83E5C"/>
    <w:rsid w:val="00A83F07"/>
    <w:rsid w:val="00A83F29"/>
    <w:rsid w:val="00A83F7A"/>
    <w:rsid w:val="00A83F7C"/>
    <w:rsid w:val="00A840C8"/>
    <w:rsid w:val="00A840DB"/>
    <w:rsid w:val="00A842FA"/>
    <w:rsid w:val="00A843AA"/>
    <w:rsid w:val="00A8441D"/>
    <w:rsid w:val="00A844AD"/>
    <w:rsid w:val="00A845B4"/>
    <w:rsid w:val="00A845D3"/>
    <w:rsid w:val="00A845E3"/>
    <w:rsid w:val="00A84613"/>
    <w:rsid w:val="00A8464B"/>
    <w:rsid w:val="00A8464D"/>
    <w:rsid w:val="00A84690"/>
    <w:rsid w:val="00A84744"/>
    <w:rsid w:val="00A847AD"/>
    <w:rsid w:val="00A847C8"/>
    <w:rsid w:val="00A8480F"/>
    <w:rsid w:val="00A84814"/>
    <w:rsid w:val="00A8489C"/>
    <w:rsid w:val="00A848A5"/>
    <w:rsid w:val="00A84981"/>
    <w:rsid w:val="00A849C7"/>
    <w:rsid w:val="00A84A17"/>
    <w:rsid w:val="00A84A83"/>
    <w:rsid w:val="00A84AA7"/>
    <w:rsid w:val="00A84AA8"/>
    <w:rsid w:val="00A84AB3"/>
    <w:rsid w:val="00A84AE6"/>
    <w:rsid w:val="00A84B37"/>
    <w:rsid w:val="00A84B69"/>
    <w:rsid w:val="00A84BBE"/>
    <w:rsid w:val="00A84C4C"/>
    <w:rsid w:val="00A84CD8"/>
    <w:rsid w:val="00A84CED"/>
    <w:rsid w:val="00A84D18"/>
    <w:rsid w:val="00A84D33"/>
    <w:rsid w:val="00A84D98"/>
    <w:rsid w:val="00A84DC3"/>
    <w:rsid w:val="00A84E98"/>
    <w:rsid w:val="00A84EF1"/>
    <w:rsid w:val="00A84F08"/>
    <w:rsid w:val="00A84F0B"/>
    <w:rsid w:val="00A85056"/>
    <w:rsid w:val="00A85064"/>
    <w:rsid w:val="00A850B9"/>
    <w:rsid w:val="00A850D3"/>
    <w:rsid w:val="00A85348"/>
    <w:rsid w:val="00A85376"/>
    <w:rsid w:val="00A853E3"/>
    <w:rsid w:val="00A854A0"/>
    <w:rsid w:val="00A8550C"/>
    <w:rsid w:val="00A85521"/>
    <w:rsid w:val="00A85618"/>
    <w:rsid w:val="00A85642"/>
    <w:rsid w:val="00A8566C"/>
    <w:rsid w:val="00A85698"/>
    <w:rsid w:val="00A85922"/>
    <w:rsid w:val="00A85961"/>
    <w:rsid w:val="00A8598B"/>
    <w:rsid w:val="00A859AC"/>
    <w:rsid w:val="00A859B2"/>
    <w:rsid w:val="00A859FA"/>
    <w:rsid w:val="00A85A38"/>
    <w:rsid w:val="00A85A67"/>
    <w:rsid w:val="00A85B31"/>
    <w:rsid w:val="00A85B7D"/>
    <w:rsid w:val="00A85B87"/>
    <w:rsid w:val="00A85C6B"/>
    <w:rsid w:val="00A85D50"/>
    <w:rsid w:val="00A85D9E"/>
    <w:rsid w:val="00A85DA9"/>
    <w:rsid w:val="00A85DEF"/>
    <w:rsid w:val="00A85E5E"/>
    <w:rsid w:val="00A85E6E"/>
    <w:rsid w:val="00A85E7D"/>
    <w:rsid w:val="00A85EEA"/>
    <w:rsid w:val="00A85EEE"/>
    <w:rsid w:val="00A85F78"/>
    <w:rsid w:val="00A86007"/>
    <w:rsid w:val="00A86030"/>
    <w:rsid w:val="00A86067"/>
    <w:rsid w:val="00A86071"/>
    <w:rsid w:val="00A86107"/>
    <w:rsid w:val="00A8611C"/>
    <w:rsid w:val="00A86143"/>
    <w:rsid w:val="00A86148"/>
    <w:rsid w:val="00A861FC"/>
    <w:rsid w:val="00A86346"/>
    <w:rsid w:val="00A8639B"/>
    <w:rsid w:val="00A8645C"/>
    <w:rsid w:val="00A86560"/>
    <w:rsid w:val="00A86623"/>
    <w:rsid w:val="00A86674"/>
    <w:rsid w:val="00A866B9"/>
    <w:rsid w:val="00A866C0"/>
    <w:rsid w:val="00A866E0"/>
    <w:rsid w:val="00A866E1"/>
    <w:rsid w:val="00A8670D"/>
    <w:rsid w:val="00A868D1"/>
    <w:rsid w:val="00A868E5"/>
    <w:rsid w:val="00A8694C"/>
    <w:rsid w:val="00A869F4"/>
    <w:rsid w:val="00A86A60"/>
    <w:rsid w:val="00A86AFD"/>
    <w:rsid w:val="00A86BD6"/>
    <w:rsid w:val="00A86BD8"/>
    <w:rsid w:val="00A86C3D"/>
    <w:rsid w:val="00A86CCA"/>
    <w:rsid w:val="00A86D04"/>
    <w:rsid w:val="00A86D54"/>
    <w:rsid w:val="00A86F1D"/>
    <w:rsid w:val="00A86F74"/>
    <w:rsid w:val="00A86F92"/>
    <w:rsid w:val="00A86FD9"/>
    <w:rsid w:val="00A8701E"/>
    <w:rsid w:val="00A87242"/>
    <w:rsid w:val="00A872B7"/>
    <w:rsid w:val="00A8731D"/>
    <w:rsid w:val="00A8737A"/>
    <w:rsid w:val="00A873B6"/>
    <w:rsid w:val="00A873DA"/>
    <w:rsid w:val="00A87455"/>
    <w:rsid w:val="00A87466"/>
    <w:rsid w:val="00A87595"/>
    <w:rsid w:val="00A8759F"/>
    <w:rsid w:val="00A87610"/>
    <w:rsid w:val="00A8765A"/>
    <w:rsid w:val="00A876AA"/>
    <w:rsid w:val="00A876C2"/>
    <w:rsid w:val="00A876C6"/>
    <w:rsid w:val="00A87719"/>
    <w:rsid w:val="00A877C3"/>
    <w:rsid w:val="00A877DF"/>
    <w:rsid w:val="00A8780E"/>
    <w:rsid w:val="00A878AF"/>
    <w:rsid w:val="00A87933"/>
    <w:rsid w:val="00A87950"/>
    <w:rsid w:val="00A879B3"/>
    <w:rsid w:val="00A87A32"/>
    <w:rsid w:val="00A87A56"/>
    <w:rsid w:val="00A87AD9"/>
    <w:rsid w:val="00A87AE5"/>
    <w:rsid w:val="00A87B03"/>
    <w:rsid w:val="00A87B78"/>
    <w:rsid w:val="00A87BA6"/>
    <w:rsid w:val="00A87C9D"/>
    <w:rsid w:val="00A87CC0"/>
    <w:rsid w:val="00A87DEB"/>
    <w:rsid w:val="00A87DF4"/>
    <w:rsid w:val="00A87E76"/>
    <w:rsid w:val="00A87ED8"/>
    <w:rsid w:val="00A87EF7"/>
    <w:rsid w:val="00A90005"/>
    <w:rsid w:val="00A9002B"/>
    <w:rsid w:val="00A90048"/>
    <w:rsid w:val="00A90087"/>
    <w:rsid w:val="00A900B5"/>
    <w:rsid w:val="00A90132"/>
    <w:rsid w:val="00A90136"/>
    <w:rsid w:val="00A9019C"/>
    <w:rsid w:val="00A901D1"/>
    <w:rsid w:val="00A90243"/>
    <w:rsid w:val="00A9031E"/>
    <w:rsid w:val="00A9034A"/>
    <w:rsid w:val="00A90362"/>
    <w:rsid w:val="00A903A2"/>
    <w:rsid w:val="00A90480"/>
    <w:rsid w:val="00A904BC"/>
    <w:rsid w:val="00A90560"/>
    <w:rsid w:val="00A9057A"/>
    <w:rsid w:val="00A906B6"/>
    <w:rsid w:val="00A906B9"/>
    <w:rsid w:val="00A90725"/>
    <w:rsid w:val="00A907CE"/>
    <w:rsid w:val="00A908AB"/>
    <w:rsid w:val="00A9091C"/>
    <w:rsid w:val="00A909CF"/>
    <w:rsid w:val="00A909ED"/>
    <w:rsid w:val="00A90A30"/>
    <w:rsid w:val="00A90A51"/>
    <w:rsid w:val="00A90A6A"/>
    <w:rsid w:val="00A90AF6"/>
    <w:rsid w:val="00A90B13"/>
    <w:rsid w:val="00A90B5B"/>
    <w:rsid w:val="00A90C6C"/>
    <w:rsid w:val="00A90C70"/>
    <w:rsid w:val="00A90C9D"/>
    <w:rsid w:val="00A90D1F"/>
    <w:rsid w:val="00A90D62"/>
    <w:rsid w:val="00A90DD6"/>
    <w:rsid w:val="00A90EDB"/>
    <w:rsid w:val="00A90EE5"/>
    <w:rsid w:val="00A90F17"/>
    <w:rsid w:val="00A90FBA"/>
    <w:rsid w:val="00A90FF5"/>
    <w:rsid w:val="00A91005"/>
    <w:rsid w:val="00A9104D"/>
    <w:rsid w:val="00A9114E"/>
    <w:rsid w:val="00A911F7"/>
    <w:rsid w:val="00A91255"/>
    <w:rsid w:val="00A9127F"/>
    <w:rsid w:val="00A9132C"/>
    <w:rsid w:val="00A91349"/>
    <w:rsid w:val="00A9139F"/>
    <w:rsid w:val="00A913A6"/>
    <w:rsid w:val="00A913B4"/>
    <w:rsid w:val="00A9143D"/>
    <w:rsid w:val="00A914A8"/>
    <w:rsid w:val="00A914CE"/>
    <w:rsid w:val="00A9153D"/>
    <w:rsid w:val="00A91573"/>
    <w:rsid w:val="00A91577"/>
    <w:rsid w:val="00A915CA"/>
    <w:rsid w:val="00A9175F"/>
    <w:rsid w:val="00A917B1"/>
    <w:rsid w:val="00A91983"/>
    <w:rsid w:val="00A919E4"/>
    <w:rsid w:val="00A91A78"/>
    <w:rsid w:val="00A91AFC"/>
    <w:rsid w:val="00A91B1D"/>
    <w:rsid w:val="00A91B3D"/>
    <w:rsid w:val="00A91B59"/>
    <w:rsid w:val="00A91B94"/>
    <w:rsid w:val="00A91C03"/>
    <w:rsid w:val="00A91C55"/>
    <w:rsid w:val="00A91CAA"/>
    <w:rsid w:val="00A91D77"/>
    <w:rsid w:val="00A91E0C"/>
    <w:rsid w:val="00A91E35"/>
    <w:rsid w:val="00A91E47"/>
    <w:rsid w:val="00A91EB5"/>
    <w:rsid w:val="00A91F2F"/>
    <w:rsid w:val="00A91F9C"/>
    <w:rsid w:val="00A91FA8"/>
    <w:rsid w:val="00A920A5"/>
    <w:rsid w:val="00A92128"/>
    <w:rsid w:val="00A9234B"/>
    <w:rsid w:val="00A923B5"/>
    <w:rsid w:val="00A923C1"/>
    <w:rsid w:val="00A92444"/>
    <w:rsid w:val="00A9249C"/>
    <w:rsid w:val="00A924A5"/>
    <w:rsid w:val="00A924F6"/>
    <w:rsid w:val="00A9254A"/>
    <w:rsid w:val="00A9256F"/>
    <w:rsid w:val="00A92596"/>
    <w:rsid w:val="00A92616"/>
    <w:rsid w:val="00A9262C"/>
    <w:rsid w:val="00A9284E"/>
    <w:rsid w:val="00A9286C"/>
    <w:rsid w:val="00A929E9"/>
    <w:rsid w:val="00A929FE"/>
    <w:rsid w:val="00A92A37"/>
    <w:rsid w:val="00A92AB3"/>
    <w:rsid w:val="00A92B58"/>
    <w:rsid w:val="00A92B68"/>
    <w:rsid w:val="00A92B72"/>
    <w:rsid w:val="00A92B84"/>
    <w:rsid w:val="00A92BCD"/>
    <w:rsid w:val="00A92CDE"/>
    <w:rsid w:val="00A92D34"/>
    <w:rsid w:val="00A92D6E"/>
    <w:rsid w:val="00A92DDF"/>
    <w:rsid w:val="00A92DFB"/>
    <w:rsid w:val="00A92E30"/>
    <w:rsid w:val="00A92E67"/>
    <w:rsid w:val="00A92E6A"/>
    <w:rsid w:val="00A92EDB"/>
    <w:rsid w:val="00A92F5D"/>
    <w:rsid w:val="00A92F6B"/>
    <w:rsid w:val="00A92FCF"/>
    <w:rsid w:val="00A930A6"/>
    <w:rsid w:val="00A931F4"/>
    <w:rsid w:val="00A93256"/>
    <w:rsid w:val="00A932B8"/>
    <w:rsid w:val="00A932DB"/>
    <w:rsid w:val="00A933EF"/>
    <w:rsid w:val="00A93410"/>
    <w:rsid w:val="00A93414"/>
    <w:rsid w:val="00A9342A"/>
    <w:rsid w:val="00A934AB"/>
    <w:rsid w:val="00A934C8"/>
    <w:rsid w:val="00A934E6"/>
    <w:rsid w:val="00A935AF"/>
    <w:rsid w:val="00A935C0"/>
    <w:rsid w:val="00A935D4"/>
    <w:rsid w:val="00A93639"/>
    <w:rsid w:val="00A9373C"/>
    <w:rsid w:val="00A937C5"/>
    <w:rsid w:val="00A937CF"/>
    <w:rsid w:val="00A93890"/>
    <w:rsid w:val="00A939AD"/>
    <w:rsid w:val="00A93A1C"/>
    <w:rsid w:val="00A93A2E"/>
    <w:rsid w:val="00A93A51"/>
    <w:rsid w:val="00A93A61"/>
    <w:rsid w:val="00A93A9B"/>
    <w:rsid w:val="00A93ABF"/>
    <w:rsid w:val="00A93D17"/>
    <w:rsid w:val="00A93DF8"/>
    <w:rsid w:val="00A93F32"/>
    <w:rsid w:val="00A93F68"/>
    <w:rsid w:val="00A93F88"/>
    <w:rsid w:val="00A93FE3"/>
    <w:rsid w:val="00A93FE8"/>
    <w:rsid w:val="00A9408E"/>
    <w:rsid w:val="00A94159"/>
    <w:rsid w:val="00A9438A"/>
    <w:rsid w:val="00A94392"/>
    <w:rsid w:val="00A9441A"/>
    <w:rsid w:val="00A94463"/>
    <w:rsid w:val="00A944ED"/>
    <w:rsid w:val="00A9458B"/>
    <w:rsid w:val="00A94642"/>
    <w:rsid w:val="00A94680"/>
    <w:rsid w:val="00A946AE"/>
    <w:rsid w:val="00A9478F"/>
    <w:rsid w:val="00A947C0"/>
    <w:rsid w:val="00A94812"/>
    <w:rsid w:val="00A948B4"/>
    <w:rsid w:val="00A94997"/>
    <w:rsid w:val="00A94A2C"/>
    <w:rsid w:val="00A94A42"/>
    <w:rsid w:val="00A94A8C"/>
    <w:rsid w:val="00A94B25"/>
    <w:rsid w:val="00A94B36"/>
    <w:rsid w:val="00A94BD2"/>
    <w:rsid w:val="00A94C9B"/>
    <w:rsid w:val="00A94CBD"/>
    <w:rsid w:val="00A94D2C"/>
    <w:rsid w:val="00A94D4A"/>
    <w:rsid w:val="00A94DEF"/>
    <w:rsid w:val="00A94E8F"/>
    <w:rsid w:val="00A94F36"/>
    <w:rsid w:val="00A94F60"/>
    <w:rsid w:val="00A94F7D"/>
    <w:rsid w:val="00A94F9F"/>
    <w:rsid w:val="00A94FEF"/>
    <w:rsid w:val="00A95051"/>
    <w:rsid w:val="00A95075"/>
    <w:rsid w:val="00A95087"/>
    <w:rsid w:val="00A95092"/>
    <w:rsid w:val="00A950A8"/>
    <w:rsid w:val="00A950B3"/>
    <w:rsid w:val="00A95130"/>
    <w:rsid w:val="00A95154"/>
    <w:rsid w:val="00A95182"/>
    <w:rsid w:val="00A9518C"/>
    <w:rsid w:val="00A95224"/>
    <w:rsid w:val="00A95263"/>
    <w:rsid w:val="00A9538C"/>
    <w:rsid w:val="00A95410"/>
    <w:rsid w:val="00A955C2"/>
    <w:rsid w:val="00A95689"/>
    <w:rsid w:val="00A9569E"/>
    <w:rsid w:val="00A95723"/>
    <w:rsid w:val="00A95758"/>
    <w:rsid w:val="00A95763"/>
    <w:rsid w:val="00A95791"/>
    <w:rsid w:val="00A9580C"/>
    <w:rsid w:val="00A95891"/>
    <w:rsid w:val="00A958E1"/>
    <w:rsid w:val="00A958F0"/>
    <w:rsid w:val="00A958F5"/>
    <w:rsid w:val="00A95903"/>
    <w:rsid w:val="00A9592B"/>
    <w:rsid w:val="00A959F5"/>
    <w:rsid w:val="00A95A4A"/>
    <w:rsid w:val="00A95B16"/>
    <w:rsid w:val="00A95B32"/>
    <w:rsid w:val="00A95B8A"/>
    <w:rsid w:val="00A95BCC"/>
    <w:rsid w:val="00A95BD1"/>
    <w:rsid w:val="00A95BFE"/>
    <w:rsid w:val="00A95C5A"/>
    <w:rsid w:val="00A95C72"/>
    <w:rsid w:val="00A95CEF"/>
    <w:rsid w:val="00A95CFB"/>
    <w:rsid w:val="00A95DCB"/>
    <w:rsid w:val="00A95E3D"/>
    <w:rsid w:val="00A95EE4"/>
    <w:rsid w:val="00A95EF7"/>
    <w:rsid w:val="00A95F25"/>
    <w:rsid w:val="00A95FAF"/>
    <w:rsid w:val="00A96093"/>
    <w:rsid w:val="00A9610D"/>
    <w:rsid w:val="00A961B1"/>
    <w:rsid w:val="00A96217"/>
    <w:rsid w:val="00A9621B"/>
    <w:rsid w:val="00A96273"/>
    <w:rsid w:val="00A9629A"/>
    <w:rsid w:val="00A962EB"/>
    <w:rsid w:val="00A9630C"/>
    <w:rsid w:val="00A96321"/>
    <w:rsid w:val="00A964BB"/>
    <w:rsid w:val="00A964D5"/>
    <w:rsid w:val="00A96703"/>
    <w:rsid w:val="00A96763"/>
    <w:rsid w:val="00A96808"/>
    <w:rsid w:val="00A96868"/>
    <w:rsid w:val="00A96881"/>
    <w:rsid w:val="00A9690A"/>
    <w:rsid w:val="00A969D2"/>
    <w:rsid w:val="00A969F6"/>
    <w:rsid w:val="00A96AB6"/>
    <w:rsid w:val="00A96AE6"/>
    <w:rsid w:val="00A96B27"/>
    <w:rsid w:val="00A96B29"/>
    <w:rsid w:val="00A96C2C"/>
    <w:rsid w:val="00A96C54"/>
    <w:rsid w:val="00A96CF6"/>
    <w:rsid w:val="00A96D3B"/>
    <w:rsid w:val="00A96D3C"/>
    <w:rsid w:val="00A96D3F"/>
    <w:rsid w:val="00A96D5E"/>
    <w:rsid w:val="00A96DDA"/>
    <w:rsid w:val="00A96EA4"/>
    <w:rsid w:val="00A96ED6"/>
    <w:rsid w:val="00A97147"/>
    <w:rsid w:val="00A97177"/>
    <w:rsid w:val="00A9728B"/>
    <w:rsid w:val="00A97295"/>
    <w:rsid w:val="00A972A4"/>
    <w:rsid w:val="00A9733A"/>
    <w:rsid w:val="00A973E9"/>
    <w:rsid w:val="00A973F1"/>
    <w:rsid w:val="00A97633"/>
    <w:rsid w:val="00A97648"/>
    <w:rsid w:val="00A976D9"/>
    <w:rsid w:val="00A9775C"/>
    <w:rsid w:val="00A97846"/>
    <w:rsid w:val="00A97848"/>
    <w:rsid w:val="00A978C1"/>
    <w:rsid w:val="00A97936"/>
    <w:rsid w:val="00A97978"/>
    <w:rsid w:val="00A97999"/>
    <w:rsid w:val="00A979E2"/>
    <w:rsid w:val="00A97A4D"/>
    <w:rsid w:val="00A97A8F"/>
    <w:rsid w:val="00A97ADB"/>
    <w:rsid w:val="00A97B5D"/>
    <w:rsid w:val="00A97C25"/>
    <w:rsid w:val="00A97C3C"/>
    <w:rsid w:val="00A97C9E"/>
    <w:rsid w:val="00A97CB0"/>
    <w:rsid w:val="00A97CEB"/>
    <w:rsid w:val="00A97DC0"/>
    <w:rsid w:val="00A97E2F"/>
    <w:rsid w:val="00A97ED0"/>
    <w:rsid w:val="00A97F73"/>
    <w:rsid w:val="00AA0066"/>
    <w:rsid w:val="00AA006E"/>
    <w:rsid w:val="00AA0098"/>
    <w:rsid w:val="00AA010F"/>
    <w:rsid w:val="00AA012C"/>
    <w:rsid w:val="00AA01AF"/>
    <w:rsid w:val="00AA01BC"/>
    <w:rsid w:val="00AA0270"/>
    <w:rsid w:val="00AA02A9"/>
    <w:rsid w:val="00AA02D6"/>
    <w:rsid w:val="00AA02EB"/>
    <w:rsid w:val="00AA02EF"/>
    <w:rsid w:val="00AA03FE"/>
    <w:rsid w:val="00AA040E"/>
    <w:rsid w:val="00AA04DD"/>
    <w:rsid w:val="00AA05B3"/>
    <w:rsid w:val="00AA07A2"/>
    <w:rsid w:val="00AA07CC"/>
    <w:rsid w:val="00AA080D"/>
    <w:rsid w:val="00AA085F"/>
    <w:rsid w:val="00AA0875"/>
    <w:rsid w:val="00AA08A0"/>
    <w:rsid w:val="00AA0907"/>
    <w:rsid w:val="00AA09E6"/>
    <w:rsid w:val="00AA0A2C"/>
    <w:rsid w:val="00AA0B4B"/>
    <w:rsid w:val="00AA0B5B"/>
    <w:rsid w:val="00AA0B5D"/>
    <w:rsid w:val="00AA0B70"/>
    <w:rsid w:val="00AA0BF9"/>
    <w:rsid w:val="00AA0C69"/>
    <w:rsid w:val="00AA0C73"/>
    <w:rsid w:val="00AA0D2F"/>
    <w:rsid w:val="00AA0DA6"/>
    <w:rsid w:val="00AA0DC7"/>
    <w:rsid w:val="00AA0DE2"/>
    <w:rsid w:val="00AA0DFE"/>
    <w:rsid w:val="00AA0E29"/>
    <w:rsid w:val="00AA0E2C"/>
    <w:rsid w:val="00AA0E9C"/>
    <w:rsid w:val="00AA0F5C"/>
    <w:rsid w:val="00AA0F63"/>
    <w:rsid w:val="00AA113D"/>
    <w:rsid w:val="00AA114E"/>
    <w:rsid w:val="00AA1263"/>
    <w:rsid w:val="00AA1274"/>
    <w:rsid w:val="00AA12BE"/>
    <w:rsid w:val="00AA12C0"/>
    <w:rsid w:val="00AA12D5"/>
    <w:rsid w:val="00AA1315"/>
    <w:rsid w:val="00AA13A0"/>
    <w:rsid w:val="00AA143A"/>
    <w:rsid w:val="00AA1444"/>
    <w:rsid w:val="00AA145F"/>
    <w:rsid w:val="00AA14AF"/>
    <w:rsid w:val="00AA1519"/>
    <w:rsid w:val="00AA1560"/>
    <w:rsid w:val="00AA1564"/>
    <w:rsid w:val="00AA157B"/>
    <w:rsid w:val="00AA1607"/>
    <w:rsid w:val="00AA1653"/>
    <w:rsid w:val="00AA1697"/>
    <w:rsid w:val="00AA16A6"/>
    <w:rsid w:val="00AA1770"/>
    <w:rsid w:val="00AA179E"/>
    <w:rsid w:val="00AA17DF"/>
    <w:rsid w:val="00AA1844"/>
    <w:rsid w:val="00AA18F9"/>
    <w:rsid w:val="00AA196F"/>
    <w:rsid w:val="00AA19CE"/>
    <w:rsid w:val="00AA19E0"/>
    <w:rsid w:val="00AA19E3"/>
    <w:rsid w:val="00AA1A64"/>
    <w:rsid w:val="00AA1A76"/>
    <w:rsid w:val="00AA1AEA"/>
    <w:rsid w:val="00AA1B04"/>
    <w:rsid w:val="00AA1B2A"/>
    <w:rsid w:val="00AA1B38"/>
    <w:rsid w:val="00AA1BBB"/>
    <w:rsid w:val="00AA1C1F"/>
    <w:rsid w:val="00AA1C2F"/>
    <w:rsid w:val="00AA1C94"/>
    <w:rsid w:val="00AA1D05"/>
    <w:rsid w:val="00AA1D61"/>
    <w:rsid w:val="00AA1D78"/>
    <w:rsid w:val="00AA1DAF"/>
    <w:rsid w:val="00AA1DFA"/>
    <w:rsid w:val="00AA1E25"/>
    <w:rsid w:val="00AA1F5C"/>
    <w:rsid w:val="00AA1F77"/>
    <w:rsid w:val="00AA1F83"/>
    <w:rsid w:val="00AA1FD7"/>
    <w:rsid w:val="00AA1FDC"/>
    <w:rsid w:val="00AA2087"/>
    <w:rsid w:val="00AA2137"/>
    <w:rsid w:val="00AA2156"/>
    <w:rsid w:val="00AA225E"/>
    <w:rsid w:val="00AA22DC"/>
    <w:rsid w:val="00AA2363"/>
    <w:rsid w:val="00AA2364"/>
    <w:rsid w:val="00AA23D4"/>
    <w:rsid w:val="00AA240E"/>
    <w:rsid w:val="00AA243F"/>
    <w:rsid w:val="00AA2452"/>
    <w:rsid w:val="00AA248E"/>
    <w:rsid w:val="00AA24A8"/>
    <w:rsid w:val="00AA2522"/>
    <w:rsid w:val="00AA25B2"/>
    <w:rsid w:val="00AA261F"/>
    <w:rsid w:val="00AA2626"/>
    <w:rsid w:val="00AA2659"/>
    <w:rsid w:val="00AA2695"/>
    <w:rsid w:val="00AA26C0"/>
    <w:rsid w:val="00AA2707"/>
    <w:rsid w:val="00AA277D"/>
    <w:rsid w:val="00AA27AA"/>
    <w:rsid w:val="00AA27ED"/>
    <w:rsid w:val="00AA27F2"/>
    <w:rsid w:val="00AA283F"/>
    <w:rsid w:val="00AA2898"/>
    <w:rsid w:val="00AA297E"/>
    <w:rsid w:val="00AA29B4"/>
    <w:rsid w:val="00AA2ABC"/>
    <w:rsid w:val="00AA2C28"/>
    <w:rsid w:val="00AA2CFE"/>
    <w:rsid w:val="00AA2D20"/>
    <w:rsid w:val="00AA2D22"/>
    <w:rsid w:val="00AA2D40"/>
    <w:rsid w:val="00AA2DA7"/>
    <w:rsid w:val="00AA2E3D"/>
    <w:rsid w:val="00AA2E49"/>
    <w:rsid w:val="00AA2E84"/>
    <w:rsid w:val="00AA2F17"/>
    <w:rsid w:val="00AA2F19"/>
    <w:rsid w:val="00AA2F27"/>
    <w:rsid w:val="00AA2F3B"/>
    <w:rsid w:val="00AA2FAD"/>
    <w:rsid w:val="00AA3006"/>
    <w:rsid w:val="00AA30CD"/>
    <w:rsid w:val="00AA30D7"/>
    <w:rsid w:val="00AA3154"/>
    <w:rsid w:val="00AA31EF"/>
    <w:rsid w:val="00AA31F3"/>
    <w:rsid w:val="00AA330D"/>
    <w:rsid w:val="00AA3362"/>
    <w:rsid w:val="00AA33BE"/>
    <w:rsid w:val="00AA34CD"/>
    <w:rsid w:val="00AA34E1"/>
    <w:rsid w:val="00AA3594"/>
    <w:rsid w:val="00AA3681"/>
    <w:rsid w:val="00AA36C0"/>
    <w:rsid w:val="00AA36F1"/>
    <w:rsid w:val="00AA3874"/>
    <w:rsid w:val="00AA38B1"/>
    <w:rsid w:val="00AA38F7"/>
    <w:rsid w:val="00AA3903"/>
    <w:rsid w:val="00AA3967"/>
    <w:rsid w:val="00AA3990"/>
    <w:rsid w:val="00AA3A10"/>
    <w:rsid w:val="00AA3A44"/>
    <w:rsid w:val="00AA3AA1"/>
    <w:rsid w:val="00AA3B7D"/>
    <w:rsid w:val="00AA3C0F"/>
    <w:rsid w:val="00AA3C1B"/>
    <w:rsid w:val="00AA3CB7"/>
    <w:rsid w:val="00AA3CD0"/>
    <w:rsid w:val="00AA3D7A"/>
    <w:rsid w:val="00AA3DCC"/>
    <w:rsid w:val="00AA3DE4"/>
    <w:rsid w:val="00AA3E2F"/>
    <w:rsid w:val="00AA3F41"/>
    <w:rsid w:val="00AA3F6B"/>
    <w:rsid w:val="00AA3F81"/>
    <w:rsid w:val="00AA3FCE"/>
    <w:rsid w:val="00AA3FD5"/>
    <w:rsid w:val="00AA40D1"/>
    <w:rsid w:val="00AA4123"/>
    <w:rsid w:val="00AA41E2"/>
    <w:rsid w:val="00AA4277"/>
    <w:rsid w:val="00AA42A6"/>
    <w:rsid w:val="00AA42D7"/>
    <w:rsid w:val="00AA4361"/>
    <w:rsid w:val="00AA4366"/>
    <w:rsid w:val="00AA436D"/>
    <w:rsid w:val="00AA442C"/>
    <w:rsid w:val="00AA4430"/>
    <w:rsid w:val="00AA4530"/>
    <w:rsid w:val="00AA453A"/>
    <w:rsid w:val="00AA453C"/>
    <w:rsid w:val="00AA4572"/>
    <w:rsid w:val="00AA4578"/>
    <w:rsid w:val="00AA4687"/>
    <w:rsid w:val="00AA46D8"/>
    <w:rsid w:val="00AA46EB"/>
    <w:rsid w:val="00AA46F5"/>
    <w:rsid w:val="00AA4715"/>
    <w:rsid w:val="00AA47D5"/>
    <w:rsid w:val="00AA4802"/>
    <w:rsid w:val="00AA4862"/>
    <w:rsid w:val="00AA4898"/>
    <w:rsid w:val="00AA493E"/>
    <w:rsid w:val="00AA499A"/>
    <w:rsid w:val="00AA49E5"/>
    <w:rsid w:val="00AA4A65"/>
    <w:rsid w:val="00AA4A7E"/>
    <w:rsid w:val="00AA4AAB"/>
    <w:rsid w:val="00AA4ABF"/>
    <w:rsid w:val="00AA4B8B"/>
    <w:rsid w:val="00AA4BA1"/>
    <w:rsid w:val="00AA4BA3"/>
    <w:rsid w:val="00AA4CF8"/>
    <w:rsid w:val="00AA4D88"/>
    <w:rsid w:val="00AA4EC1"/>
    <w:rsid w:val="00AA5024"/>
    <w:rsid w:val="00AA50B0"/>
    <w:rsid w:val="00AA50BD"/>
    <w:rsid w:val="00AA50E2"/>
    <w:rsid w:val="00AA5159"/>
    <w:rsid w:val="00AA516E"/>
    <w:rsid w:val="00AA5194"/>
    <w:rsid w:val="00AA51DF"/>
    <w:rsid w:val="00AA525F"/>
    <w:rsid w:val="00AA5284"/>
    <w:rsid w:val="00AA529A"/>
    <w:rsid w:val="00AA52B0"/>
    <w:rsid w:val="00AA52CC"/>
    <w:rsid w:val="00AA531D"/>
    <w:rsid w:val="00AA5377"/>
    <w:rsid w:val="00AA537B"/>
    <w:rsid w:val="00AA5397"/>
    <w:rsid w:val="00AA5399"/>
    <w:rsid w:val="00AA5406"/>
    <w:rsid w:val="00AA5510"/>
    <w:rsid w:val="00AA55BF"/>
    <w:rsid w:val="00AA55CD"/>
    <w:rsid w:val="00AA560C"/>
    <w:rsid w:val="00AA562A"/>
    <w:rsid w:val="00AA5653"/>
    <w:rsid w:val="00AA5672"/>
    <w:rsid w:val="00AA5681"/>
    <w:rsid w:val="00AA5692"/>
    <w:rsid w:val="00AA56B5"/>
    <w:rsid w:val="00AA5727"/>
    <w:rsid w:val="00AA576F"/>
    <w:rsid w:val="00AA5799"/>
    <w:rsid w:val="00AA57C7"/>
    <w:rsid w:val="00AA57C9"/>
    <w:rsid w:val="00AA57EC"/>
    <w:rsid w:val="00AA582A"/>
    <w:rsid w:val="00AA5936"/>
    <w:rsid w:val="00AA5987"/>
    <w:rsid w:val="00AA59DC"/>
    <w:rsid w:val="00AA5B3D"/>
    <w:rsid w:val="00AA5B41"/>
    <w:rsid w:val="00AA5B77"/>
    <w:rsid w:val="00AA5BBB"/>
    <w:rsid w:val="00AA5C2C"/>
    <w:rsid w:val="00AA5C86"/>
    <w:rsid w:val="00AA5D70"/>
    <w:rsid w:val="00AA5DBF"/>
    <w:rsid w:val="00AA5E04"/>
    <w:rsid w:val="00AA5E5A"/>
    <w:rsid w:val="00AA5F71"/>
    <w:rsid w:val="00AA5F9F"/>
    <w:rsid w:val="00AA6041"/>
    <w:rsid w:val="00AA60D6"/>
    <w:rsid w:val="00AA60E7"/>
    <w:rsid w:val="00AA60F5"/>
    <w:rsid w:val="00AA610C"/>
    <w:rsid w:val="00AA6161"/>
    <w:rsid w:val="00AA61B8"/>
    <w:rsid w:val="00AA6223"/>
    <w:rsid w:val="00AA6468"/>
    <w:rsid w:val="00AA6495"/>
    <w:rsid w:val="00AA6575"/>
    <w:rsid w:val="00AA6618"/>
    <w:rsid w:val="00AA66C0"/>
    <w:rsid w:val="00AA66F6"/>
    <w:rsid w:val="00AA679A"/>
    <w:rsid w:val="00AA67AE"/>
    <w:rsid w:val="00AA67BA"/>
    <w:rsid w:val="00AA67D0"/>
    <w:rsid w:val="00AA67DE"/>
    <w:rsid w:val="00AA6814"/>
    <w:rsid w:val="00AA689F"/>
    <w:rsid w:val="00AA68B5"/>
    <w:rsid w:val="00AA690C"/>
    <w:rsid w:val="00AA6950"/>
    <w:rsid w:val="00AA699B"/>
    <w:rsid w:val="00AA69A6"/>
    <w:rsid w:val="00AA6A84"/>
    <w:rsid w:val="00AA6B7A"/>
    <w:rsid w:val="00AA6BAB"/>
    <w:rsid w:val="00AA6CCB"/>
    <w:rsid w:val="00AA6DE3"/>
    <w:rsid w:val="00AA6DF1"/>
    <w:rsid w:val="00AA6E78"/>
    <w:rsid w:val="00AA6EC1"/>
    <w:rsid w:val="00AA6EF7"/>
    <w:rsid w:val="00AA6FB7"/>
    <w:rsid w:val="00AA6FD9"/>
    <w:rsid w:val="00AA703C"/>
    <w:rsid w:val="00AA7084"/>
    <w:rsid w:val="00AA70B2"/>
    <w:rsid w:val="00AA7222"/>
    <w:rsid w:val="00AA723A"/>
    <w:rsid w:val="00AA72DE"/>
    <w:rsid w:val="00AA72E3"/>
    <w:rsid w:val="00AA73BE"/>
    <w:rsid w:val="00AA73C6"/>
    <w:rsid w:val="00AA7404"/>
    <w:rsid w:val="00AA7417"/>
    <w:rsid w:val="00AA7464"/>
    <w:rsid w:val="00AA7595"/>
    <w:rsid w:val="00AA75C5"/>
    <w:rsid w:val="00AA7615"/>
    <w:rsid w:val="00AA76D3"/>
    <w:rsid w:val="00AA76EE"/>
    <w:rsid w:val="00AA7714"/>
    <w:rsid w:val="00AA77A3"/>
    <w:rsid w:val="00AA77A4"/>
    <w:rsid w:val="00AA77B0"/>
    <w:rsid w:val="00AA77F1"/>
    <w:rsid w:val="00AA785D"/>
    <w:rsid w:val="00AA787B"/>
    <w:rsid w:val="00AA791B"/>
    <w:rsid w:val="00AA7929"/>
    <w:rsid w:val="00AA7980"/>
    <w:rsid w:val="00AA7A7E"/>
    <w:rsid w:val="00AA7A85"/>
    <w:rsid w:val="00AA7A86"/>
    <w:rsid w:val="00AA7ABF"/>
    <w:rsid w:val="00AA7B20"/>
    <w:rsid w:val="00AA7BAD"/>
    <w:rsid w:val="00AA7BB4"/>
    <w:rsid w:val="00AA7C01"/>
    <w:rsid w:val="00AA7C67"/>
    <w:rsid w:val="00AA7C9C"/>
    <w:rsid w:val="00AA7D26"/>
    <w:rsid w:val="00AA7DF9"/>
    <w:rsid w:val="00AA7E1D"/>
    <w:rsid w:val="00AA7E4B"/>
    <w:rsid w:val="00AA7E62"/>
    <w:rsid w:val="00AB0012"/>
    <w:rsid w:val="00AB0056"/>
    <w:rsid w:val="00AB015C"/>
    <w:rsid w:val="00AB0190"/>
    <w:rsid w:val="00AB01DD"/>
    <w:rsid w:val="00AB0263"/>
    <w:rsid w:val="00AB029B"/>
    <w:rsid w:val="00AB0318"/>
    <w:rsid w:val="00AB032A"/>
    <w:rsid w:val="00AB03BE"/>
    <w:rsid w:val="00AB0417"/>
    <w:rsid w:val="00AB0466"/>
    <w:rsid w:val="00AB0612"/>
    <w:rsid w:val="00AB066B"/>
    <w:rsid w:val="00AB0679"/>
    <w:rsid w:val="00AB0688"/>
    <w:rsid w:val="00AB06E5"/>
    <w:rsid w:val="00AB0734"/>
    <w:rsid w:val="00AB07CE"/>
    <w:rsid w:val="00AB0854"/>
    <w:rsid w:val="00AB0882"/>
    <w:rsid w:val="00AB0941"/>
    <w:rsid w:val="00AB0977"/>
    <w:rsid w:val="00AB0A52"/>
    <w:rsid w:val="00AB0A5F"/>
    <w:rsid w:val="00AB0B19"/>
    <w:rsid w:val="00AB0B52"/>
    <w:rsid w:val="00AB0BD0"/>
    <w:rsid w:val="00AB0D7C"/>
    <w:rsid w:val="00AB0D80"/>
    <w:rsid w:val="00AB0E00"/>
    <w:rsid w:val="00AB0E01"/>
    <w:rsid w:val="00AB0E25"/>
    <w:rsid w:val="00AB0E9E"/>
    <w:rsid w:val="00AB0EF8"/>
    <w:rsid w:val="00AB0F4D"/>
    <w:rsid w:val="00AB103D"/>
    <w:rsid w:val="00AB1041"/>
    <w:rsid w:val="00AB1059"/>
    <w:rsid w:val="00AB11BF"/>
    <w:rsid w:val="00AB13B6"/>
    <w:rsid w:val="00AB1435"/>
    <w:rsid w:val="00AB143C"/>
    <w:rsid w:val="00AB1576"/>
    <w:rsid w:val="00AB187A"/>
    <w:rsid w:val="00AB18A0"/>
    <w:rsid w:val="00AB192D"/>
    <w:rsid w:val="00AB19D4"/>
    <w:rsid w:val="00AB1A19"/>
    <w:rsid w:val="00AB1A8F"/>
    <w:rsid w:val="00AB1AD5"/>
    <w:rsid w:val="00AB1AE6"/>
    <w:rsid w:val="00AB1B27"/>
    <w:rsid w:val="00AB1BDB"/>
    <w:rsid w:val="00AB1BE6"/>
    <w:rsid w:val="00AB1C41"/>
    <w:rsid w:val="00AB1CAF"/>
    <w:rsid w:val="00AB1D54"/>
    <w:rsid w:val="00AB1D70"/>
    <w:rsid w:val="00AB1D91"/>
    <w:rsid w:val="00AB1DC5"/>
    <w:rsid w:val="00AB1E02"/>
    <w:rsid w:val="00AB1E3B"/>
    <w:rsid w:val="00AB1E3C"/>
    <w:rsid w:val="00AB1EEB"/>
    <w:rsid w:val="00AB1EF4"/>
    <w:rsid w:val="00AB2020"/>
    <w:rsid w:val="00AB2055"/>
    <w:rsid w:val="00AB210C"/>
    <w:rsid w:val="00AB218A"/>
    <w:rsid w:val="00AB227C"/>
    <w:rsid w:val="00AB232F"/>
    <w:rsid w:val="00AB2347"/>
    <w:rsid w:val="00AB2391"/>
    <w:rsid w:val="00AB23D9"/>
    <w:rsid w:val="00AB24A3"/>
    <w:rsid w:val="00AB24B0"/>
    <w:rsid w:val="00AB2502"/>
    <w:rsid w:val="00AB2625"/>
    <w:rsid w:val="00AB26D1"/>
    <w:rsid w:val="00AB272E"/>
    <w:rsid w:val="00AB275D"/>
    <w:rsid w:val="00AB279E"/>
    <w:rsid w:val="00AB2807"/>
    <w:rsid w:val="00AB281A"/>
    <w:rsid w:val="00AB286A"/>
    <w:rsid w:val="00AB28BF"/>
    <w:rsid w:val="00AB28C9"/>
    <w:rsid w:val="00AB28D2"/>
    <w:rsid w:val="00AB2954"/>
    <w:rsid w:val="00AB297C"/>
    <w:rsid w:val="00AB29F1"/>
    <w:rsid w:val="00AB2A4C"/>
    <w:rsid w:val="00AB2A98"/>
    <w:rsid w:val="00AB2AD3"/>
    <w:rsid w:val="00AB2AD9"/>
    <w:rsid w:val="00AB2AFA"/>
    <w:rsid w:val="00AB2C20"/>
    <w:rsid w:val="00AB2C50"/>
    <w:rsid w:val="00AB2C78"/>
    <w:rsid w:val="00AB2CAB"/>
    <w:rsid w:val="00AB2CE9"/>
    <w:rsid w:val="00AB2D01"/>
    <w:rsid w:val="00AB2D0D"/>
    <w:rsid w:val="00AB2D87"/>
    <w:rsid w:val="00AB2E3B"/>
    <w:rsid w:val="00AB2E58"/>
    <w:rsid w:val="00AB2ED1"/>
    <w:rsid w:val="00AB300C"/>
    <w:rsid w:val="00AB300F"/>
    <w:rsid w:val="00AB30ED"/>
    <w:rsid w:val="00AB3110"/>
    <w:rsid w:val="00AB3151"/>
    <w:rsid w:val="00AB324A"/>
    <w:rsid w:val="00AB32A4"/>
    <w:rsid w:val="00AB331C"/>
    <w:rsid w:val="00AB3338"/>
    <w:rsid w:val="00AB33AF"/>
    <w:rsid w:val="00AB3422"/>
    <w:rsid w:val="00AB34B6"/>
    <w:rsid w:val="00AB3504"/>
    <w:rsid w:val="00AB352F"/>
    <w:rsid w:val="00AB3564"/>
    <w:rsid w:val="00AB363A"/>
    <w:rsid w:val="00AB3663"/>
    <w:rsid w:val="00AB36A3"/>
    <w:rsid w:val="00AB374E"/>
    <w:rsid w:val="00AB37D3"/>
    <w:rsid w:val="00AB386C"/>
    <w:rsid w:val="00AB39FD"/>
    <w:rsid w:val="00AB3A38"/>
    <w:rsid w:val="00AB3A8F"/>
    <w:rsid w:val="00AB3A99"/>
    <w:rsid w:val="00AB3B66"/>
    <w:rsid w:val="00AB3B87"/>
    <w:rsid w:val="00AB3C3A"/>
    <w:rsid w:val="00AB3E02"/>
    <w:rsid w:val="00AB3E05"/>
    <w:rsid w:val="00AB3E5D"/>
    <w:rsid w:val="00AB3EDF"/>
    <w:rsid w:val="00AB400D"/>
    <w:rsid w:val="00AB4046"/>
    <w:rsid w:val="00AB40CC"/>
    <w:rsid w:val="00AB418D"/>
    <w:rsid w:val="00AB4217"/>
    <w:rsid w:val="00AB42B8"/>
    <w:rsid w:val="00AB43B2"/>
    <w:rsid w:val="00AB4431"/>
    <w:rsid w:val="00AB4537"/>
    <w:rsid w:val="00AB457D"/>
    <w:rsid w:val="00AB4582"/>
    <w:rsid w:val="00AB46D0"/>
    <w:rsid w:val="00AB472C"/>
    <w:rsid w:val="00AB475B"/>
    <w:rsid w:val="00AB47F5"/>
    <w:rsid w:val="00AB47FB"/>
    <w:rsid w:val="00AB4830"/>
    <w:rsid w:val="00AB486A"/>
    <w:rsid w:val="00AB48BE"/>
    <w:rsid w:val="00AB48EF"/>
    <w:rsid w:val="00AB495B"/>
    <w:rsid w:val="00AB49A6"/>
    <w:rsid w:val="00AB49A7"/>
    <w:rsid w:val="00AB49CE"/>
    <w:rsid w:val="00AB4A7C"/>
    <w:rsid w:val="00AB4AE4"/>
    <w:rsid w:val="00AB4B44"/>
    <w:rsid w:val="00AB4C6D"/>
    <w:rsid w:val="00AB4C89"/>
    <w:rsid w:val="00AB4D23"/>
    <w:rsid w:val="00AB4DA1"/>
    <w:rsid w:val="00AB4DA7"/>
    <w:rsid w:val="00AB4DC5"/>
    <w:rsid w:val="00AB4DDE"/>
    <w:rsid w:val="00AB4DEC"/>
    <w:rsid w:val="00AB4E8E"/>
    <w:rsid w:val="00AB4F99"/>
    <w:rsid w:val="00AB4FF0"/>
    <w:rsid w:val="00AB5019"/>
    <w:rsid w:val="00AB5059"/>
    <w:rsid w:val="00AB5077"/>
    <w:rsid w:val="00AB51E2"/>
    <w:rsid w:val="00AB524F"/>
    <w:rsid w:val="00AB525D"/>
    <w:rsid w:val="00AB52E9"/>
    <w:rsid w:val="00AB52F7"/>
    <w:rsid w:val="00AB533C"/>
    <w:rsid w:val="00AB5390"/>
    <w:rsid w:val="00AB53B8"/>
    <w:rsid w:val="00AB5421"/>
    <w:rsid w:val="00AB54A4"/>
    <w:rsid w:val="00AB5514"/>
    <w:rsid w:val="00AB5549"/>
    <w:rsid w:val="00AB55B7"/>
    <w:rsid w:val="00AB5734"/>
    <w:rsid w:val="00AB5745"/>
    <w:rsid w:val="00AB5784"/>
    <w:rsid w:val="00AB57DA"/>
    <w:rsid w:val="00AB57FB"/>
    <w:rsid w:val="00AB5812"/>
    <w:rsid w:val="00AB5836"/>
    <w:rsid w:val="00AB5889"/>
    <w:rsid w:val="00AB5964"/>
    <w:rsid w:val="00AB59BF"/>
    <w:rsid w:val="00AB5A3D"/>
    <w:rsid w:val="00AB5A4F"/>
    <w:rsid w:val="00AB5A87"/>
    <w:rsid w:val="00AB5AE9"/>
    <w:rsid w:val="00AB5AF7"/>
    <w:rsid w:val="00AB5BC2"/>
    <w:rsid w:val="00AB5C1C"/>
    <w:rsid w:val="00AB5C27"/>
    <w:rsid w:val="00AB5C5F"/>
    <w:rsid w:val="00AB5C66"/>
    <w:rsid w:val="00AB5CDF"/>
    <w:rsid w:val="00AB5D93"/>
    <w:rsid w:val="00AB5DC5"/>
    <w:rsid w:val="00AB5E00"/>
    <w:rsid w:val="00AB5E74"/>
    <w:rsid w:val="00AB5F3B"/>
    <w:rsid w:val="00AB5F7C"/>
    <w:rsid w:val="00AB6107"/>
    <w:rsid w:val="00AB61F1"/>
    <w:rsid w:val="00AB61F6"/>
    <w:rsid w:val="00AB624A"/>
    <w:rsid w:val="00AB627B"/>
    <w:rsid w:val="00AB6339"/>
    <w:rsid w:val="00AB6349"/>
    <w:rsid w:val="00AB634E"/>
    <w:rsid w:val="00AB63AB"/>
    <w:rsid w:val="00AB6421"/>
    <w:rsid w:val="00AB6426"/>
    <w:rsid w:val="00AB64E0"/>
    <w:rsid w:val="00AB652D"/>
    <w:rsid w:val="00AB660E"/>
    <w:rsid w:val="00AB663D"/>
    <w:rsid w:val="00AB680F"/>
    <w:rsid w:val="00AB6844"/>
    <w:rsid w:val="00AB689D"/>
    <w:rsid w:val="00AB68D3"/>
    <w:rsid w:val="00AB69B1"/>
    <w:rsid w:val="00AB69D9"/>
    <w:rsid w:val="00AB69DA"/>
    <w:rsid w:val="00AB6A09"/>
    <w:rsid w:val="00AB6A21"/>
    <w:rsid w:val="00AB6A7C"/>
    <w:rsid w:val="00AB6B5B"/>
    <w:rsid w:val="00AB6B84"/>
    <w:rsid w:val="00AB6BBA"/>
    <w:rsid w:val="00AB6C18"/>
    <w:rsid w:val="00AB6C63"/>
    <w:rsid w:val="00AB6CA8"/>
    <w:rsid w:val="00AB6CD8"/>
    <w:rsid w:val="00AB6CEA"/>
    <w:rsid w:val="00AB6DBA"/>
    <w:rsid w:val="00AB6EF6"/>
    <w:rsid w:val="00AB6F39"/>
    <w:rsid w:val="00AB6F77"/>
    <w:rsid w:val="00AB704E"/>
    <w:rsid w:val="00AB70EE"/>
    <w:rsid w:val="00AB7109"/>
    <w:rsid w:val="00AB71C6"/>
    <w:rsid w:val="00AB7287"/>
    <w:rsid w:val="00AB72CC"/>
    <w:rsid w:val="00AB7318"/>
    <w:rsid w:val="00AB7350"/>
    <w:rsid w:val="00AB745D"/>
    <w:rsid w:val="00AB7498"/>
    <w:rsid w:val="00AB751F"/>
    <w:rsid w:val="00AB757D"/>
    <w:rsid w:val="00AB75FB"/>
    <w:rsid w:val="00AB7624"/>
    <w:rsid w:val="00AB762C"/>
    <w:rsid w:val="00AB7658"/>
    <w:rsid w:val="00AB769B"/>
    <w:rsid w:val="00AB7703"/>
    <w:rsid w:val="00AB7744"/>
    <w:rsid w:val="00AB77A9"/>
    <w:rsid w:val="00AB7866"/>
    <w:rsid w:val="00AB78A6"/>
    <w:rsid w:val="00AB78DE"/>
    <w:rsid w:val="00AB791F"/>
    <w:rsid w:val="00AB7B11"/>
    <w:rsid w:val="00AB7B43"/>
    <w:rsid w:val="00AB7B7C"/>
    <w:rsid w:val="00AB7B8B"/>
    <w:rsid w:val="00AB7BCC"/>
    <w:rsid w:val="00AB7CE1"/>
    <w:rsid w:val="00AB7D2C"/>
    <w:rsid w:val="00AB7D3C"/>
    <w:rsid w:val="00AB7D54"/>
    <w:rsid w:val="00AB7DE8"/>
    <w:rsid w:val="00AB7E40"/>
    <w:rsid w:val="00AB7E65"/>
    <w:rsid w:val="00AB7F30"/>
    <w:rsid w:val="00AB7F84"/>
    <w:rsid w:val="00AC000A"/>
    <w:rsid w:val="00AC001C"/>
    <w:rsid w:val="00AC0048"/>
    <w:rsid w:val="00AC0053"/>
    <w:rsid w:val="00AC00B6"/>
    <w:rsid w:val="00AC00E5"/>
    <w:rsid w:val="00AC00F7"/>
    <w:rsid w:val="00AC012D"/>
    <w:rsid w:val="00AC01E7"/>
    <w:rsid w:val="00AC0245"/>
    <w:rsid w:val="00AC0263"/>
    <w:rsid w:val="00AC0266"/>
    <w:rsid w:val="00AC0270"/>
    <w:rsid w:val="00AC028D"/>
    <w:rsid w:val="00AC0290"/>
    <w:rsid w:val="00AC0357"/>
    <w:rsid w:val="00AC0392"/>
    <w:rsid w:val="00AC0400"/>
    <w:rsid w:val="00AC040F"/>
    <w:rsid w:val="00AC048D"/>
    <w:rsid w:val="00AC0524"/>
    <w:rsid w:val="00AC0534"/>
    <w:rsid w:val="00AC05A1"/>
    <w:rsid w:val="00AC05B6"/>
    <w:rsid w:val="00AC0697"/>
    <w:rsid w:val="00AC0866"/>
    <w:rsid w:val="00AC087C"/>
    <w:rsid w:val="00AC08BA"/>
    <w:rsid w:val="00AC08C2"/>
    <w:rsid w:val="00AC0946"/>
    <w:rsid w:val="00AC0A3F"/>
    <w:rsid w:val="00AC0BA0"/>
    <w:rsid w:val="00AC0BE5"/>
    <w:rsid w:val="00AC0C07"/>
    <w:rsid w:val="00AC0C2B"/>
    <w:rsid w:val="00AC0C69"/>
    <w:rsid w:val="00AC0C83"/>
    <w:rsid w:val="00AC0CC1"/>
    <w:rsid w:val="00AC0CEE"/>
    <w:rsid w:val="00AC0D4C"/>
    <w:rsid w:val="00AC0DF7"/>
    <w:rsid w:val="00AC0E01"/>
    <w:rsid w:val="00AC0E54"/>
    <w:rsid w:val="00AC0E99"/>
    <w:rsid w:val="00AC0F68"/>
    <w:rsid w:val="00AC1073"/>
    <w:rsid w:val="00AC1122"/>
    <w:rsid w:val="00AC1145"/>
    <w:rsid w:val="00AC121C"/>
    <w:rsid w:val="00AC12FC"/>
    <w:rsid w:val="00AC13FE"/>
    <w:rsid w:val="00AC1418"/>
    <w:rsid w:val="00AC141E"/>
    <w:rsid w:val="00AC143B"/>
    <w:rsid w:val="00AC14D3"/>
    <w:rsid w:val="00AC1510"/>
    <w:rsid w:val="00AC1532"/>
    <w:rsid w:val="00AC1653"/>
    <w:rsid w:val="00AC1655"/>
    <w:rsid w:val="00AC1685"/>
    <w:rsid w:val="00AC16A1"/>
    <w:rsid w:val="00AC16EB"/>
    <w:rsid w:val="00AC1708"/>
    <w:rsid w:val="00AC170B"/>
    <w:rsid w:val="00AC1763"/>
    <w:rsid w:val="00AC17CC"/>
    <w:rsid w:val="00AC17FF"/>
    <w:rsid w:val="00AC18C8"/>
    <w:rsid w:val="00AC1A30"/>
    <w:rsid w:val="00AC1ADC"/>
    <w:rsid w:val="00AC1AEA"/>
    <w:rsid w:val="00AC1B2A"/>
    <w:rsid w:val="00AC1B78"/>
    <w:rsid w:val="00AC1BB2"/>
    <w:rsid w:val="00AC1BFB"/>
    <w:rsid w:val="00AC1C09"/>
    <w:rsid w:val="00AC1C6B"/>
    <w:rsid w:val="00AC1C92"/>
    <w:rsid w:val="00AC1D23"/>
    <w:rsid w:val="00AC1E06"/>
    <w:rsid w:val="00AC1E7F"/>
    <w:rsid w:val="00AC1E96"/>
    <w:rsid w:val="00AC1ED1"/>
    <w:rsid w:val="00AC1F4B"/>
    <w:rsid w:val="00AC1FC4"/>
    <w:rsid w:val="00AC1FD7"/>
    <w:rsid w:val="00AC1FEC"/>
    <w:rsid w:val="00AC2034"/>
    <w:rsid w:val="00AC211F"/>
    <w:rsid w:val="00AC212A"/>
    <w:rsid w:val="00AC2151"/>
    <w:rsid w:val="00AC216F"/>
    <w:rsid w:val="00AC21D3"/>
    <w:rsid w:val="00AC2275"/>
    <w:rsid w:val="00AC233D"/>
    <w:rsid w:val="00AC239D"/>
    <w:rsid w:val="00AC246F"/>
    <w:rsid w:val="00AC2572"/>
    <w:rsid w:val="00AC26D5"/>
    <w:rsid w:val="00AC2778"/>
    <w:rsid w:val="00AC285B"/>
    <w:rsid w:val="00AC2878"/>
    <w:rsid w:val="00AC2902"/>
    <w:rsid w:val="00AC2917"/>
    <w:rsid w:val="00AC2A4C"/>
    <w:rsid w:val="00AC2AD8"/>
    <w:rsid w:val="00AC2AFD"/>
    <w:rsid w:val="00AC2B53"/>
    <w:rsid w:val="00AC2BBD"/>
    <w:rsid w:val="00AC2BDB"/>
    <w:rsid w:val="00AC2C87"/>
    <w:rsid w:val="00AC2C8D"/>
    <w:rsid w:val="00AC2CC5"/>
    <w:rsid w:val="00AC2D54"/>
    <w:rsid w:val="00AC2E0F"/>
    <w:rsid w:val="00AC2E96"/>
    <w:rsid w:val="00AC2EDA"/>
    <w:rsid w:val="00AC2FA7"/>
    <w:rsid w:val="00AC3066"/>
    <w:rsid w:val="00AC3318"/>
    <w:rsid w:val="00AC3362"/>
    <w:rsid w:val="00AC338D"/>
    <w:rsid w:val="00AC33A9"/>
    <w:rsid w:val="00AC33CB"/>
    <w:rsid w:val="00AC33CC"/>
    <w:rsid w:val="00AC3431"/>
    <w:rsid w:val="00AC344D"/>
    <w:rsid w:val="00AC345C"/>
    <w:rsid w:val="00AC34F9"/>
    <w:rsid w:val="00AC359E"/>
    <w:rsid w:val="00AC35BA"/>
    <w:rsid w:val="00AC35E5"/>
    <w:rsid w:val="00AC365C"/>
    <w:rsid w:val="00AC37F5"/>
    <w:rsid w:val="00AC38CD"/>
    <w:rsid w:val="00AC38D1"/>
    <w:rsid w:val="00AC38FD"/>
    <w:rsid w:val="00AC3923"/>
    <w:rsid w:val="00AC394A"/>
    <w:rsid w:val="00AC39D8"/>
    <w:rsid w:val="00AC39F3"/>
    <w:rsid w:val="00AC3A68"/>
    <w:rsid w:val="00AC3ABF"/>
    <w:rsid w:val="00AC3AD2"/>
    <w:rsid w:val="00AC3B10"/>
    <w:rsid w:val="00AC3B2F"/>
    <w:rsid w:val="00AC3C8B"/>
    <w:rsid w:val="00AC3CE7"/>
    <w:rsid w:val="00AC3D55"/>
    <w:rsid w:val="00AC3D6A"/>
    <w:rsid w:val="00AC3F9B"/>
    <w:rsid w:val="00AC4007"/>
    <w:rsid w:val="00AC4060"/>
    <w:rsid w:val="00AC40C1"/>
    <w:rsid w:val="00AC40C3"/>
    <w:rsid w:val="00AC40F8"/>
    <w:rsid w:val="00AC40FA"/>
    <w:rsid w:val="00AC4103"/>
    <w:rsid w:val="00AC412E"/>
    <w:rsid w:val="00AC4185"/>
    <w:rsid w:val="00AC42C1"/>
    <w:rsid w:val="00AC4342"/>
    <w:rsid w:val="00AC4357"/>
    <w:rsid w:val="00AC43CD"/>
    <w:rsid w:val="00AC43E4"/>
    <w:rsid w:val="00AC442F"/>
    <w:rsid w:val="00AC4568"/>
    <w:rsid w:val="00AC45C4"/>
    <w:rsid w:val="00AC45FD"/>
    <w:rsid w:val="00AC460B"/>
    <w:rsid w:val="00AC467C"/>
    <w:rsid w:val="00AC4685"/>
    <w:rsid w:val="00AC47A2"/>
    <w:rsid w:val="00AC47ED"/>
    <w:rsid w:val="00AC481C"/>
    <w:rsid w:val="00AC48EE"/>
    <w:rsid w:val="00AC4928"/>
    <w:rsid w:val="00AC4942"/>
    <w:rsid w:val="00AC495D"/>
    <w:rsid w:val="00AC4A0B"/>
    <w:rsid w:val="00AC4A30"/>
    <w:rsid w:val="00AC4A4F"/>
    <w:rsid w:val="00AC4A73"/>
    <w:rsid w:val="00AC4B4E"/>
    <w:rsid w:val="00AC4B86"/>
    <w:rsid w:val="00AC4BBA"/>
    <w:rsid w:val="00AC4C91"/>
    <w:rsid w:val="00AC4CE6"/>
    <w:rsid w:val="00AC4D9C"/>
    <w:rsid w:val="00AC4DB0"/>
    <w:rsid w:val="00AC4DD7"/>
    <w:rsid w:val="00AC4EAE"/>
    <w:rsid w:val="00AC4ED3"/>
    <w:rsid w:val="00AC4F16"/>
    <w:rsid w:val="00AC4F90"/>
    <w:rsid w:val="00AC4FB7"/>
    <w:rsid w:val="00AC5038"/>
    <w:rsid w:val="00AC5081"/>
    <w:rsid w:val="00AC5151"/>
    <w:rsid w:val="00AC51AB"/>
    <w:rsid w:val="00AC51BA"/>
    <w:rsid w:val="00AC5252"/>
    <w:rsid w:val="00AC526A"/>
    <w:rsid w:val="00AC533E"/>
    <w:rsid w:val="00AC53A3"/>
    <w:rsid w:val="00AC53CF"/>
    <w:rsid w:val="00AC53D6"/>
    <w:rsid w:val="00AC5403"/>
    <w:rsid w:val="00AC54AF"/>
    <w:rsid w:val="00AC54D8"/>
    <w:rsid w:val="00AC554B"/>
    <w:rsid w:val="00AC5590"/>
    <w:rsid w:val="00AC55F7"/>
    <w:rsid w:val="00AC5619"/>
    <w:rsid w:val="00AC561E"/>
    <w:rsid w:val="00AC5981"/>
    <w:rsid w:val="00AC59AB"/>
    <w:rsid w:val="00AC5A43"/>
    <w:rsid w:val="00AC5A7D"/>
    <w:rsid w:val="00AC5B0A"/>
    <w:rsid w:val="00AC5B47"/>
    <w:rsid w:val="00AC5B4D"/>
    <w:rsid w:val="00AC5BF2"/>
    <w:rsid w:val="00AC5C01"/>
    <w:rsid w:val="00AC5C0A"/>
    <w:rsid w:val="00AC5C5F"/>
    <w:rsid w:val="00AC5D48"/>
    <w:rsid w:val="00AC5DAB"/>
    <w:rsid w:val="00AC5E98"/>
    <w:rsid w:val="00AC5FE3"/>
    <w:rsid w:val="00AC6044"/>
    <w:rsid w:val="00AC60C8"/>
    <w:rsid w:val="00AC6181"/>
    <w:rsid w:val="00AC619D"/>
    <w:rsid w:val="00AC61A5"/>
    <w:rsid w:val="00AC61D5"/>
    <w:rsid w:val="00AC620E"/>
    <w:rsid w:val="00AC621C"/>
    <w:rsid w:val="00AC62BB"/>
    <w:rsid w:val="00AC62CC"/>
    <w:rsid w:val="00AC62FF"/>
    <w:rsid w:val="00AC6375"/>
    <w:rsid w:val="00AC6412"/>
    <w:rsid w:val="00AC6431"/>
    <w:rsid w:val="00AC6485"/>
    <w:rsid w:val="00AC6486"/>
    <w:rsid w:val="00AC64A6"/>
    <w:rsid w:val="00AC64BD"/>
    <w:rsid w:val="00AC6501"/>
    <w:rsid w:val="00AC65A1"/>
    <w:rsid w:val="00AC65A2"/>
    <w:rsid w:val="00AC660A"/>
    <w:rsid w:val="00AC66A9"/>
    <w:rsid w:val="00AC679D"/>
    <w:rsid w:val="00AC67DF"/>
    <w:rsid w:val="00AC6861"/>
    <w:rsid w:val="00AC6886"/>
    <w:rsid w:val="00AC691A"/>
    <w:rsid w:val="00AC69E1"/>
    <w:rsid w:val="00AC6A4A"/>
    <w:rsid w:val="00AC6B72"/>
    <w:rsid w:val="00AC6BB1"/>
    <w:rsid w:val="00AC6BD8"/>
    <w:rsid w:val="00AC6C71"/>
    <w:rsid w:val="00AC6CC3"/>
    <w:rsid w:val="00AC6CDE"/>
    <w:rsid w:val="00AC6CF8"/>
    <w:rsid w:val="00AC6D55"/>
    <w:rsid w:val="00AC6DCA"/>
    <w:rsid w:val="00AC6E01"/>
    <w:rsid w:val="00AC6E0F"/>
    <w:rsid w:val="00AC6E19"/>
    <w:rsid w:val="00AC6E42"/>
    <w:rsid w:val="00AC6F43"/>
    <w:rsid w:val="00AC6FB4"/>
    <w:rsid w:val="00AC702D"/>
    <w:rsid w:val="00AC705D"/>
    <w:rsid w:val="00AC7060"/>
    <w:rsid w:val="00AC70BE"/>
    <w:rsid w:val="00AC711D"/>
    <w:rsid w:val="00AC71D7"/>
    <w:rsid w:val="00AC71ED"/>
    <w:rsid w:val="00AC7240"/>
    <w:rsid w:val="00AC7321"/>
    <w:rsid w:val="00AC735A"/>
    <w:rsid w:val="00AC7373"/>
    <w:rsid w:val="00AC7398"/>
    <w:rsid w:val="00AC73B6"/>
    <w:rsid w:val="00AC73C2"/>
    <w:rsid w:val="00AC73D0"/>
    <w:rsid w:val="00AC73F9"/>
    <w:rsid w:val="00AC7442"/>
    <w:rsid w:val="00AC7532"/>
    <w:rsid w:val="00AC764D"/>
    <w:rsid w:val="00AC76A3"/>
    <w:rsid w:val="00AC7717"/>
    <w:rsid w:val="00AC77D4"/>
    <w:rsid w:val="00AC7881"/>
    <w:rsid w:val="00AC78A8"/>
    <w:rsid w:val="00AC79C4"/>
    <w:rsid w:val="00AC79FC"/>
    <w:rsid w:val="00AC7A66"/>
    <w:rsid w:val="00AC7A7C"/>
    <w:rsid w:val="00AC7B5C"/>
    <w:rsid w:val="00AC7BA3"/>
    <w:rsid w:val="00AC7C0A"/>
    <w:rsid w:val="00AC7C3D"/>
    <w:rsid w:val="00AC7CA3"/>
    <w:rsid w:val="00AC7CAF"/>
    <w:rsid w:val="00AC7CCB"/>
    <w:rsid w:val="00AC7D15"/>
    <w:rsid w:val="00AC7D4F"/>
    <w:rsid w:val="00AC7D7C"/>
    <w:rsid w:val="00AC7E4E"/>
    <w:rsid w:val="00AC7E55"/>
    <w:rsid w:val="00AC7F4F"/>
    <w:rsid w:val="00AD000C"/>
    <w:rsid w:val="00AD0056"/>
    <w:rsid w:val="00AD00AD"/>
    <w:rsid w:val="00AD011C"/>
    <w:rsid w:val="00AD012E"/>
    <w:rsid w:val="00AD01B3"/>
    <w:rsid w:val="00AD01BE"/>
    <w:rsid w:val="00AD01E6"/>
    <w:rsid w:val="00AD0212"/>
    <w:rsid w:val="00AD0219"/>
    <w:rsid w:val="00AD021E"/>
    <w:rsid w:val="00AD039A"/>
    <w:rsid w:val="00AD03D9"/>
    <w:rsid w:val="00AD0480"/>
    <w:rsid w:val="00AD050E"/>
    <w:rsid w:val="00AD0552"/>
    <w:rsid w:val="00AD0553"/>
    <w:rsid w:val="00AD055E"/>
    <w:rsid w:val="00AD0672"/>
    <w:rsid w:val="00AD067A"/>
    <w:rsid w:val="00AD06B4"/>
    <w:rsid w:val="00AD06C0"/>
    <w:rsid w:val="00AD073F"/>
    <w:rsid w:val="00AD0792"/>
    <w:rsid w:val="00AD07B0"/>
    <w:rsid w:val="00AD080D"/>
    <w:rsid w:val="00AD082E"/>
    <w:rsid w:val="00AD0847"/>
    <w:rsid w:val="00AD0851"/>
    <w:rsid w:val="00AD090F"/>
    <w:rsid w:val="00AD0972"/>
    <w:rsid w:val="00AD09DA"/>
    <w:rsid w:val="00AD09FB"/>
    <w:rsid w:val="00AD0AC3"/>
    <w:rsid w:val="00AD0ACF"/>
    <w:rsid w:val="00AD0AEC"/>
    <w:rsid w:val="00AD0AED"/>
    <w:rsid w:val="00AD0B10"/>
    <w:rsid w:val="00AD0D0D"/>
    <w:rsid w:val="00AD0D11"/>
    <w:rsid w:val="00AD0D1B"/>
    <w:rsid w:val="00AD0D5C"/>
    <w:rsid w:val="00AD0D9D"/>
    <w:rsid w:val="00AD0DAC"/>
    <w:rsid w:val="00AD0E06"/>
    <w:rsid w:val="00AD0E92"/>
    <w:rsid w:val="00AD0F01"/>
    <w:rsid w:val="00AD0F1F"/>
    <w:rsid w:val="00AD0F26"/>
    <w:rsid w:val="00AD0F49"/>
    <w:rsid w:val="00AD0F57"/>
    <w:rsid w:val="00AD0FD3"/>
    <w:rsid w:val="00AD1051"/>
    <w:rsid w:val="00AD1108"/>
    <w:rsid w:val="00AD1152"/>
    <w:rsid w:val="00AD124B"/>
    <w:rsid w:val="00AD12A2"/>
    <w:rsid w:val="00AD12B5"/>
    <w:rsid w:val="00AD13E6"/>
    <w:rsid w:val="00AD1448"/>
    <w:rsid w:val="00AD14A3"/>
    <w:rsid w:val="00AD162B"/>
    <w:rsid w:val="00AD16AE"/>
    <w:rsid w:val="00AD16BD"/>
    <w:rsid w:val="00AD16D3"/>
    <w:rsid w:val="00AD16F5"/>
    <w:rsid w:val="00AD1731"/>
    <w:rsid w:val="00AD1893"/>
    <w:rsid w:val="00AD18E9"/>
    <w:rsid w:val="00AD1970"/>
    <w:rsid w:val="00AD1990"/>
    <w:rsid w:val="00AD19AA"/>
    <w:rsid w:val="00AD19FE"/>
    <w:rsid w:val="00AD1AEF"/>
    <w:rsid w:val="00AD1BBF"/>
    <w:rsid w:val="00AD1C2D"/>
    <w:rsid w:val="00AD1CD8"/>
    <w:rsid w:val="00AD1D93"/>
    <w:rsid w:val="00AD1D9F"/>
    <w:rsid w:val="00AD1DCA"/>
    <w:rsid w:val="00AD1E87"/>
    <w:rsid w:val="00AD1F1D"/>
    <w:rsid w:val="00AD1F59"/>
    <w:rsid w:val="00AD1F65"/>
    <w:rsid w:val="00AD1FA6"/>
    <w:rsid w:val="00AD1FE1"/>
    <w:rsid w:val="00AD1FFD"/>
    <w:rsid w:val="00AD2040"/>
    <w:rsid w:val="00AD2093"/>
    <w:rsid w:val="00AD209B"/>
    <w:rsid w:val="00AD20CE"/>
    <w:rsid w:val="00AD2133"/>
    <w:rsid w:val="00AD22B5"/>
    <w:rsid w:val="00AD22C5"/>
    <w:rsid w:val="00AD2359"/>
    <w:rsid w:val="00AD23BE"/>
    <w:rsid w:val="00AD243E"/>
    <w:rsid w:val="00AD24DE"/>
    <w:rsid w:val="00AD2591"/>
    <w:rsid w:val="00AD259F"/>
    <w:rsid w:val="00AD262B"/>
    <w:rsid w:val="00AD2656"/>
    <w:rsid w:val="00AD2757"/>
    <w:rsid w:val="00AD2792"/>
    <w:rsid w:val="00AD280D"/>
    <w:rsid w:val="00AD284A"/>
    <w:rsid w:val="00AD28C3"/>
    <w:rsid w:val="00AD28DD"/>
    <w:rsid w:val="00AD290C"/>
    <w:rsid w:val="00AD2961"/>
    <w:rsid w:val="00AD2973"/>
    <w:rsid w:val="00AD298C"/>
    <w:rsid w:val="00AD29B8"/>
    <w:rsid w:val="00AD29CC"/>
    <w:rsid w:val="00AD2A13"/>
    <w:rsid w:val="00AD2A18"/>
    <w:rsid w:val="00AD2A1E"/>
    <w:rsid w:val="00AD2A33"/>
    <w:rsid w:val="00AD2A82"/>
    <w:rsid w:val="00AD2BD0"/>
    <w:rsid w:val="00AD2C9D"/>
    <w:rsid w:val="00AD2CD6"/>
    <w:rsid w:val="00AD2D2E"/>
    <w:rsid w:val="00AD2D9F"/>
    <w:rsid w:val="00AD2DEC"/>
    <w:rsid w:val="00AD2DF9"/>
    <w:rsid w:val="00AD2E20"/>
    <w:rsid w:val="00AD2EE6"/>
    <w:rsid w:val="00AD2F3A"/>
    <w:rsid w:val="00AD2F9D"/>
    <w:rsid w:val="00AD30AC"/>
    <w:rsid w:val="00AD3288"/>
    <w:rsid w:val="00AD32AA"/>
    <w:rsid w:val="00AD33E1"/>
    <w:rsid w:val="00AD3427"/>
    <w:rsid w:val="00AD3449"/>
    <w:rsid w:val="00AD353E"/>
    <w:rsid w:val="00AD35CC"/>
    <w:rsid w:val="00AD35E4"/>
    <w:rsid w:val="00AD364E"/>
    <w:rsid w:val="00AD368A"/>
    <w:rsid w:val="00AD36B9"/>
    <w:rsid w:val="00AD36DA"/>
    <w:rsid w:val="00AD36F9"/>
    <w:rsid w:val="00AD370D"/>
    <w:rsid w:val="00AD3782"/>
    <w:rsid w:val="00AD3789"/>
    <w:rsid w:val="00AD380D"/>
    <w:rsid w:val="00AD396E"/>
    <w:rsid w:val="00AD39A4"/>
    <w:rsid w:val="00AD39D5"/>
    <w:rsid w:val="00AD39D9"/>
    <w:rsid w:val="00AD39F4"/>
    <w:rsid w:val="00AD3A79"/>
    <w:rsid w:val="00AD3C30"/>
    <w:rsid w:val="00AD3C3A"/>
    <w:rsid w:val="00AD3D5B"/>
    <w:rsid w:val="00AD3DC0"/>
    <w:rsid w:val="00AD3DCA"/>
    <w:rsid w:val="00AD3DDB"/>
    <w:rsid w:val="00AD3DF3"/>
    <w:rsid w:val="00AD3F6F"/>
    <w:rsid w:val="00AD3F77"/>
    <w:rsid w:val="00AD3FE6"/>
    <w:rsid w:val="00AD409E"/>
    <w:rsid w:val="00AD4204"/>
    <w:rsid w:val="00AD420F"/>
    <w:rsid w:val="00AD425D"/>
    <w:rsid w:val="00AD4284"/>
    <w:rsid w:val="00AD42C9"/>
    <w:rsid w:val="00AD42E7"/>
    <w:rsid w:val="00AD4439"/>
    <w:rsid w:val="00AD44AB"/>
    <w:rsid w:val="00AD4541"/>
    <w:rsid w:val="00AD4550"/>
    <w:rsid w:val="00AD45B2"/>
    <w:rsid w:val="00AD45F0"/>
    <w:rsid w:val="00AD4620"/>
    <w:rsid w:val="00AD4732"/>
    <w:rsid w:val="00AD4741"/>
    <w:rsid w:val="00AD4814"/>
    <w:rsid w:val="00AD495C"/>
    <w:rsid w:val="00AD49E3"/>
    <w:rsid w:val="00AD4ADD"/>
    <w:rsid w:val="00AD4B2B"/>
    <w:rsid w:val="00AD4BB7"/>
    <w:rsid w:val="00AD4BF1"/>
    <w:rsid w:val="00AD4D21"/>
    <w:rsid w:val="00AD4EE0"/>
    <w:rsid w:val="00AD4F72"/>
    <w:rsid w:val="00AD5003"/>
    <w:rsid w:val="00AD51B3"/>
    <w:rsid w:val="00AD5255"/>
    <w:rsid w:val="00AD5264"/>
    <w:rsid w:val="00AD52CF"/>
    <w:rsid w:val="00AD52E9"/>
    <w:rsid w:val="00AD5380"/>
    <w:rsid w:val="00AD53D1"/>
    <w:rsid w:val="00AD53E5"/>
    <w:rsid w:val="00AD541F"/>
    <w:rsid w:val="00AD546F"/>
    <w:rsid w:val="00AD5545"/>
    <w:rsid w:val="00AD5577"/>
    <w:rsid w:val="00AD55BE"/>
    <w:rsid w:val="00AD55DC"/>
    <w:rsid w:val="00AD5606"/>
    <w:rsid w:val="00AD561C"/>
    <w:rsid w:val="00AD5687"/>
    <w:rsid w:val="00AD5694"/>
    <w:rsid w:val="00AD56CA"/>
    <w:rsid w:val="00AD56D2"/>
    <w:rsid w:val="00AD5779"/>
    <w:rsid w:val="00AD5798"/>
    <w:rsid w:val="00AD5845"/>
    <w:rsid w:val="00AD5910"/>
    <w:rsid w:val="00AD595C"/>
    <w:rsid w:val="00AD5963"/>
    <w:rsid w:val="00AD5A07"/>
    <w:rsid w:val="00AD5A0A"/>
    <w:rsid w:val="00AD5AC1"/>
    <w:rsid w:val="00AD5B16"/>
    <w:rsid w:val="00AD5B1C"/>
    <w:rsid w:val="00AD5B34"/>
    <w:rsid w:val="00AD5B99"/>
    <w:rsid w:val="00AD5C30"/>
    <w:rsid w:val="00AD5C51"/>
    <w:rsid w:val="00AD5C53"/>
    <w:rsid w:val="00AD5C9B"/>
    <w:rsid w:val="00AD5CC4"/>
    <w:rsid w:val="00AD5DEB"/>
    <w:rsid w:val="00AD5E14"/>
    <w:rsid w:val="00AD5EC4"/>
    <w:rsid w:val="00AD5F6A"/>
    <w:rsid w:val="00AD5FA4"/>
    <w:rsid w:val="00AD5FFD"/>
    <w:rsid w:val="00AD60D5"/>
    <w:rsid w:val="00AD611D"/>
    <w:rsid w:val="00AD61CB"/>
    <w:rsid w:val="00AD61EF"/>
    <w:rsid w:val="00AD628C"/>
    <w:rsid w:val="00AD62BF"/>
    <w:rsid w:val="00AD62CC"/>
    <w:rsid w:val="00AD62DE"/>
    <w:rsid w:val="00AD63EE"/>
    <w:rsid w:val="00AD6416"/>
    <w:rsid w:val="00AD6418"/>
    <w:rsid w:val="00AD644F"/>
    <w:rsid w:val="00AD64E3"/>
    <w:rsid w:val="00AD658B"/>
    <w:rsid w:val="00AD65EE"/>
    <w:rsid w:val="00AD6688"/>
    <w:rsid w:val="00AD6703"/>
    <w:rsid w:val="00AD676E"/>
    <w:rsid w:val="00AD67A7"/>
    <w:rsid w:val="00AD67B2"/>
    <w:rsid w:val="00AD67E8"/>
    <w:rsid w:val="00AD681F"/>
    <w:rsid w:val="00AD6850"/>
    <w:rsid w:val="00AD685E"/>
    <w:rsid w:val="00AD6863"/>
    <w:rsid w:val="00AD68D7"/>
    <w:rsid w:val="00AD6ADE"/>
    <w:rsid w:val="00AD6BF0"/>
    <w:rsid w:val="00AD6CAA"/>
    <w:rsid w:val="00AD6CAC"/>
    <w:rsid w:val="00AD6D77"/>
    <w:rsid w:val="00AD6D87"/>
    <w:rsid w:val="00AD6E2E"/>
    <w:rsid w:val="00AD6EEC"/>
    <w:rsid w:val="00AD6EF8"/>
    <w:rsid w:val="00AD6F2A"/>
    <w:rsid w:val="00AD6FF7"/>
    <w:rsid w:val="00AD7077"/>
    <w:rsid w:val="00AD7151"/>
    <w:rsid w:val="00AD71E1"/>
    <w:rsid w:val="00AD7243"/>
    <w:rsid w:val="00AD72A6"/>
    <w:rsid w:val="00AD72BC"/>
    <w:rsid w:val="00AD72C3"/>
    <w:rsid w:val="00AD72F3"/>
    <w:rsid w:val="00AD734B"/>
    <w:rsid w:val="00AD7393"/>
    <w:rsid w:val="00AD7444"/>
    <w:rsid w:val="00AD74FF"/>
    <w:rsid w:val="00AD7500"/>
    <w:rsid w:val="00AD7510"/>
    <w:rsid w:val="00AD751C"/>
    <w:rsid w:val="00AD7559"/>
    <w:rsid w:val="00AD756B"/>
    <w:rsid w:val="00AD7588"/>
    <w:rsid w:val="00AD75DB"/>
    <w:rsid w:val="00AD7699"/>
    <w:rsid w:val="00AD76DC"/>
    <w:rsid w:val="00AD7740"/>
    <w:rsid w:val="00AD7761"/>
    <w:rsid w:val="00AD77C6"/>
    <w:rsid w:val="00AD780E"/>
    <w:rsid w:val="00AD7851"/>
    <w:rsid w:val="00AD78B5"/>
    <w:rsid w:val="00AD7903"/>
    <w:rsid w:val="00AD798A"/>
    <w:rsid w:val="00AD79E5"/>
    <w:rsid w:val="00AD79F4"/>
    <w:rsid w:val="00AD7A34"/>
    <w:rsid w:val="00AD7B16"/>
    <w:rsid w:val="00AD7BDC"/>
    <w:rsid w:val="00AD7C14"/>
    <w:rsid w:val="00AD7CBD"/>
    <w:rsid w:val="00AD7CC7"/>
    <w:rsid w:val="00AD7CDC"/>
    <w:rsid w:val="00AD7D27"/>
    <w:rsid w:val="00AD7DA4"/>
    <w:rsid w:val="00AD7DE7"/>
    <w:rsid w:val="00AD7E12"/>
    <w:rsid w:val="00AD7E6E"/>
    <w:rsid w:val="00AD7F15"/>
    <w:rsid w:val="00AD7FE3"/>
    <w:rsid w:val="00AE0021"/>
    <w:rsid w:val="00AE0159"/>
    <w:rsid w:val="00AE01EF"/>
    <w:rsid w:val="00AE02D6"/>
    <w:rsid w:val="00AE0380"/>
    <w:rsid w:val="00AE038E"/>
    <w:rsid w:val="00AE03FB"/>
    <w:rsid w:val="00AE0418"/>
    <w:rsid w:val="00AE0488"/>
    <w:rsid w:val="00AE05A8"/>
    <w:rsid w:val="00AE05D0"/>
    <w:rsid w:val="00AE0771"/>
    <w:rsid w:val="00AE07D0"/>
    <w:rsid w:val="00AE085D"/>
    <w:rsid w:val="00AE086C"/>
    <w:rsid w:val="00AE08D7"/>
    <w:rsid w:val="00AE08DB"/>
    <w:rsid w:val="00AE0959"/>
    <w:rsid w:val="00AE09DC"/>
    <w:rsid w:val="00AE0A33"/>
    <w:rsid w:val="00AE0A78"/>
    <w:rsid w:val="00AE0AA2"/>
    <w:rsid w:val="00AE0B13"/>
    <w:rsid w:val="00AE0B1F"/>
    <w:rsid w:val="00AE0B6A"/>
    <w:rsid w:val="00AE0B7E"/>
    <w:rsid w:val="00AE0BF9"/>
    <w:rsid w:val="00AE0C0F"/>
    <w:rsid w:val="00AE0CB3"/>
    <w:rsid w:val="00AE0D59"/>
    <w:rsid w:val="00AE0E69"/>
    <w:rsid w:val="00AE0EC7"/>
    <w:rsid w:val="00AE0F05"/>
    <w:rsid w:val="00AE0F7E"/>
    <w:rsid w:val="00AE1022"/>
    <w:rsid w:val="00AE103C"/>
    <w:rsid w:val="00AE108D"/>
    <w:rsid w:val="00AE10BF"/>
    <w:rsid w:val="00AE10F9"/>
    <w:rsid w:val="00AE1152"/>
    <w:rsid w:val="00AE119C"/>
    <w:rsid w:val="00AE11DD"/>
    <w:rsid w:val="00AE1239"/>
    <w:rsid w:val="00AE1254"/>
    <w:rsid w:val="00AE1258"/>
    <w:rsid w:val="00AE12BB"/>
    <w:rsid w:val="00AE132F"/>
    <w:rsid w:val="00AE13B9"/>
    <w:rsid w:val="00AE1498"/>
    <w:rsid w:val="00AE14CF"/>
    <w:rsid w:val="00AE1610"/>
    <w:rsid w:val="00AE165D"/>
    <w:rsid w:val="00AE1667"/>
    <w:rsid w:val="00AE1736"/>
    <w:rsid w:val="00AE17B7"/>
    <w:rsid w:val="00AE1805"/>
    <w:rsid w:val="00AE1850"/>
    <w:rsid w:val="00AE186C"/>
    <w:rsid w:val="00AE1871"/>
    <w:rsid w:val="00AE1876"/>
    <w:rsid w:val="00AE1886"/>
    <w:rsid w:val="00AE1AF0"/>
    <w:rsid w:val="00AE1C01"/>
    <w:rsid w:val="00AE1CF0"/>
    <w:rsid w:val="00AE1D6F"/>
    <w:rsid w:val="00AE1D9C"/>
    <w:rsid w:val="00AE1E74"/>
    <w:rsid w:val="00AE1F02"/>
    <w:rsid w:val="00AE1F85"/>
    <w:rsid w:val="00AE1FB7"/>
    <w:rsid w:val="00AE1FD1"/>
    <w:rsid w:val="00AE2006"/>
    <w:rsid w:val="00AE205A"/>
    <w:rsid w:val="00AE209F"/>
    <w:rsid w:val="00AE20B4"/>
    <w:rsid w:val="00AE20CF"/>
    <w:rsid w:val="00AE212B"/>
    <w:rsid w:val="00AE2232"/>
    <w:rsid w:val="00AE2246"/>
    <w:rsid w:val="00AE2248"/>
    <w:rsid w:val="00AE22BC"/>
    <w:rsid w:val="00AE2302"/>
    <w:rsid w:val="00AE2464"/>
    <w:rsid w:val="00AE24FC"/>
    <w:rsid w:val="00AE2504"/>
    <w:rsid w:val="00AE2506"/>
    <w:rsid w:val="00AE2553"/>
    <w:rsid w:val="00AE2561"/>
    <w:rsid w:val="00AE2597"/>
    <w:rsid w:val="00AE25D9"/>
    <w:rsid w:val="00AE25DB"/>
    <w:rsid w:val="00AE260C"/>
    <w:rsid w:val="00AE2773"/>
    <w:rsid w:val="00AE27BC"/>
    <w:rsid w:val="00AE27D2"/>
    <w:rsid w:val="00AE280F"/>
    <w:rsid w:val="00AE28BE"/>
    <w:rsid w:val="00AE28CB"/>
    <w:rsid w:val="00AE28EE"/>
    <w:rsid w:val="00AE2957"/>
    <w:rsid w:val="00AE29EA"/>
    <w:rsid w:val="00AE29F9"/>
    <w:rsid w:val="00AE2A4F"/>
    <w:rsid w:val="00AE2A5C"/>
    <w:rsid w:val="00AE2AD4"/>
    <w:rsid w:val="00AE2B09"/>
    <w:rsid w:val="00AE2B5A"/>
    <w:rsid w:val="00AE2B73"/>
    <w:rsid w:val="00AE2BA2"/>
    <w:rsid w:val="00AE2C18"/>
    <w:rsid w:val="00AE2C7F"/>
    <w:rsid w:val="00AE2D5A"/>
    <w:rsid w:val="00AE2DF7"/>
    <w:rsid w:val="00AE2E08"/>
    <w:rsid w:val="00AE2E40"/>
    <w:rsid w:val="00AE2E85"/>
    <w:rsid w:val="00AE2E9B"/>
    <w:rsid w:val="00AE2ED9"/>
    <w:rsid w:val="00AE2F42"/>
    <w:rsid w:val="00AE2F65"/>
    <w:rsid w:val="00AE2F6F"/>
    <w:rsid w:val="00AE3050"/>
    <w:rsid w:val="00AE308D"/>
    <w:rsid w:val="00AE30D7"/>
    <w:rsid w:val="00AE3227"/>
    <w:rsid w:val="00AE326B"/>
    <w:rsid w:val="00AE3390"/>
    <w:rsid w:val="00AE339F"/>
    <w:rsid w:val="00AE3492"/>
    <w:rsid w:val="00AE35F6"/>
    <w:rsid w:val="00AE363F"/>
    <w:rsid w:val="00AE364C"/>
    <w:rsid w:val="00AE3691"/>
    <w:rsid w:val="00AE36C8"/>
    <w:rsid w:val="00AE3747"/>
    <w:rsid w:val="00AE3762"/>
    <w:rsid w:val="00AE3798"/>
    <w:rsid w:val="00AE379F"/>
    <w:rsid w:val="00AE37E8"/>
    <w:rsid w:val="00AE3881"/>
    <w:rsid w:val="00AE3916"/>
    <w:rsid w:val="00AE3943"/>
    <w:rsid w:val="00AE394F"/>
    <w:rsid w:val="00AE3953"/>
    <w:rsid w:val="00AE3A44"/>
    <w:rsid w:val="00AE3ABB"/>
    <w:rsid w:val="00AE3BC3"/>
    <w:rsid w:val="00AE3BF0"/>
    <w:rsid w:val="00AE3C70"/>
    <w:rsid w:val="00AE3DDB"/>
    <w:rsid w:val="00AE3E94"/>
    <w:rsid w:val="00AE3EC4"/>
    <w:rsid w:val="00AE3FE6"/>
    <w:rsid w:val="00AE3FEA"/>
    <w:rsid w:val="00AE407B"/>
    <w:rsid w:val="00AE4091"/>
    <w:rsid w:val="00AE4139"/>
    <w:rsid w:val="00AE41AD"/>
    <w:rsid w:val="00AE41CD"/>
    <w:rsid w:val="00AE41D1"/>
    <w:rsid w:val="00AE41D2"/>
    <w:rsid w:val="00AE4213"/>
    <w:rsid w:val="00AE4344"/>
    <w:rsid w:val="00AE43C5"/>
    <w:rsid w:val="00AE43CD"/>
    <w:rsid w:val="00AE43D5"/>
    <w:rsid w:val="00AE4409"/>
    <w:rsid w:val="00AE448E"/>
    <w:rsid w:val="00AE45D6"/>
    <w:rsid w:val="00AE469E"/>
    <w:rsid w:val="00AE4838"/>
    <w:rsid w:val="00AE48AF"/>
    <w:rsid w:val="00AE49D7"/>
    <w:rsid w:val="00AE4A1E"/>
    <w:rsid w:val="00AE4A70"/>
    <w:rsid w:val="00AE4B2E"/>
    <w:rsid w:val="00AE4B37"/>
    <w:rsid w:val="00AE4BE6"/>
    <w:rsid w:val="00AE4C6D"/>
    <w:rsid w:val="00AE4D4B"/>
    <w:rsid w:val="00AE4D5A"/>
    <w:rsid w:val="00AE4DE2"/>
    <w:rsid w:val="00AE4E45"/>
    <w:rsid w:val="00AE4E4A"/>
    <w:rsid w:val="00AE4EA8"/>
    <w:rsid w:val="00AE4F23"/>
    <w:rsid w:val="00AE500F"/>
    <w:rsid w:val="00AE5043"/>
    <w:rsid w:val="00AE5114"/>
    <w:rsid w:val="00AE517F"/>
    <w:rsid w:val="00AE5210"/>
    <w:rsid w:val="00AE5260"/>
    <w:rsid w:val="00AE52A1"/>
    <w:rsid w:val="00AE52D0"/>
    <w:rsid w:val="00AE5375"/>
    <w:rsid w:val="00AE537D"/>
    <w:rsid w:val="00AE53C0"/>
    <w:rsid w:val="00AE53E9"/>
    <w:rsid w:val="00AE54C1"/>
    <w:rsid w:val="00AE5607"/>
    <w:rsid w:val="00AE561A"/>
    <w:rsid w:val="00AE5715"/>
    <w:rsid w:val="00AE57C8"/>
    <w:rsid w:val="00AE5804"/>
    <w:rsid w:val="00AE5827"/>
    <w:rsid w:val="00AE58A8"/>
    <w:rsid w:val="00AE590A"/>
    <w:rsid w:val="00AE591E"/>
    <w:rsid w:val="00AE593C"/>
    <w:rsid w:val="00AE5966"/>
    <w:rsid w:val="00AE59D4"/>
    <w:rsid w:val="00AE5A14"/>
    <w:rsid w:val="00AE5A30"/>
    <w:rsid w:val="00AE5A50"/>
    <w:rsid w:val="00AE5A61"/>
    <w:rsid w:val="00AE5A90"/>
    <w:rsid w:val="00AE5A9D"/>
    <w:rsid w:val="00AE5B7D"/>
    <w:rsid w:val="00AE5BCF"/>
    <w:rsid w:val="00AE5BE6"/>
    <w:rsid w:val="00AE5C3D"/>
    <w:rsid w:val="00AE5CAA"/>
    <w:rsid w:val="00AE5D67"/>
    <w:rsid w:val="00AE5DA0"/>
    <w:rsid w:val="00AE5DAA"/>
    <w:rsid w:val="00AE5DDC"/>
    <w:rsid w:val="00AE5E17"/>
    <w:rsid w:val="00AE5E49"/>
    <w:rsid w:val="00AE5E76"/>
    <w:rsid w:val="00AE5E84"/>
    <w:rsid w:val="00AE5F36"/>
    <w:rsid w:val="00AE5F64"/>
    <w:rsid w:val="00AE5F65"/>
    <w:rsid w:val="00AE5F96"/>
    <w:rsid w:val="00AE5FB4"/>
    <w:rsid w:val="00AE60FE"/>
    <w:rsid w:val="00AE6163"/>
    <w:rsid w:val="00AE6267"/>
    <w:rsid w:val="00AE62EB"/>
    <w:rsid w:val="00AE6307"/>
    <w:rsid w:val="00AE631B"/>
    <w:rsid w:val="00AE635C"/>
    <w:rsid w:val="00AE63B0"/>
    <w:rsid w:val="00AE641F"/>
    <w:rsid w:val="00AE6484"/>
    <w:rsid w:val="00AE64D7"/>
    <w:rsid w:val="00AE6518"/>
    <w:rsid w:val="00AE6556"/>
    <w:rsid w:val="00AE6587"/>
    <w:rsid w:val="00AE6592"/>
    <w:rsid w:val="00AE65D1"/>
    <w:rsid w:val="00AE65F4"/>
    <w:rsid w:val="00AE661D"/>
    <w:rsid w:val="00AE662F"/>
    <w:rsid w:val="00AE663D"/>
    <w:rsid w:val="00AE6733"/>
    <w:rsid w:val="00AE673D"/>
    <w:rsid w:val="00AE67C0"/>
    <w:rsid w:val="00AE67FD"/>
    <w:rsid w:val="00AE6825"/>
    <w:rsid w:val="00AE682B"/>
    <w:rsid w:val="00AE6837"/>
    <w:rsid w:val="00AE694D"/>
    <w:rsid w:val="00AE6994"/>
    <w:rsid w:val="00AE69B4"/>
    <w:rsid w:val="00AE69D2"/>
    <w:rsid w:val="00AE6ADA"/>
    <w:rsid w:val="00AE6B77"/>
    <w:rsid w:val="00AE6BB2"/>
    <w:rsid w:val="00AE6C03"/>
    <w:rsid w:val="00AE6C1C"/>
    <w:rsid w:val="00AE6C3D"/>
    <w:rsid w:val="00AE6C55"/>
    <w:rsid w:val="00AE6CD5"/>
    <w:rsid w:val="00AE6D15"/>
    <w:rsid w:val="00AE6D79"/>
    <w:rsid w:val="00AE6D9E"/>
    <w:rsid w:val="00AE6DCD"/>
    <w:rsid w:val="00AE6DD9"/>
    <w:rsid w:val="00AE6E1F"/>
    <w:rsid w:val="00AE6E51"/>
    <w:rsid w:val="00AE6E93"/>
    <w:rsid w:val="00AE6F3B"/>
    <w:rsid w:val="00AE6F84"/>
    <w:rsid w:val="00AE6F98"/>
    <w:rsid w:val="00AE6FAC"/>
    <w:rsid w:val="00AE7007"/>
    <w:rsid w:val="00AE7012"/>
    <w:rsid w:val="00AE7032"/>
    <w:rsid w:val="00AE70A0"/>
    <w:rsid w:val="00AE7156"/>
    <w:rsid w:val="00AE71B1"/>
    <w:rsid w:val="00AE71F0"/>
    <w:rsid w:val="00AE72BA"/>
    <w:rsid w:val="00AE7374"/>
    <w:rsid w:val="00AE739C"/>
    <w:rsid w:val="00AE7486"/>
    <w:rsid w:val="00AE74EF"/>
    <w:rsid w:val="00AE7516"/>
    <w:rsid w:val="00AE755A"/>
    <w:rsid w:val="00AE75DD"/>
    <w:rsid w:val="00AE75E5"/>
    <w:rsid w:val="00AE75EE"/>
    <w:rsid w:val="00AE7631"/>
    <w:rsid w:val="00AE76E6"/>
    <w:rsid w:val="00AE7787"/>
    <w:rsid w:val="00AE77B7"/>
    <w:rsid w:val="00AE77BC"/>
    <w:rsid w:val="00AE77DB"/>
    <w:rsid w:val="00AE78B3"/>
    <w:rsid w:val="00AE7907"/>
    <w:rsid w:val="00AE79F7"/>
    <w:rsid w:val="00AE7A21"/>
    <w:rsid w:val="00AE7A23"/>
    <w:rsid w:val="00AE7A4F"/>
    <w:rsid w:val="00AE7BB9"/>
    <w:rsid w:val="00AE7BE2"/>
    <w:rsid w:val="00AE7C45"/>
    <w:rsid w:val="00AE7C6D"/>
    <w:rsid w:val="00AE7DC6"/>
    <w:rsid w:val="00AE7DCF"/>
    <w:rsid w:val="00AE7DE8"/>
    <w:rsid w:val="00AE7E3D"/>
    <w:rsid w:val="00AE7E92"/>
    <w:rsid w:val="00AE7F4E"/>
    <w:rsid w:val="00AE7FD8"/>
    <w:rsid w:val="00AF009C"/>
    <w:rsid w:val="00AF010C"/>
    <w:rsid w:val="00AF0192"/>
    <w:rsid w:val="00AF01A1"/>
    <w:rsid w:val="00AF01A5"/>
    <w:rsid w:val="00AF01D6"/>
    <w:rsid w:val="00AF020F"/>
    <w:rsid w:val="00AF022C"/>
    <w:rsid w:val="00AF023C"/>
    <w:rsid w:val="00AF023E"/>
    <w:rsid w:val="00AF024D"/>
    <w:rsid w:val="00AF02C9"/>
    <w:rsid w:val="00AF0334"/>
    <w:rsid w:val="00AF0382"/>
    <w:rsid w:val="00AF03A8"/>
    <w:rsid w:val="00AF03B1"/>
    <w:rsid w:val="00AF0475"/>
    <w:rsid w:val="00AF0503"/>
    <w:rsid w:val="00AF0584"/>
    <w:rsid w:val="00AF0586"/>
    <w:rsid w:val="00AF05B3"/>
    <w:rsid w:val="00AF05E4"/>
    <w:rsid w:val="00AF067F"/>
    <w:rsid w:val="00AF07AD"/>
    <w:rsid w:val="00AF07FD"/>
    <w:rsid w:val="00AF0836"/>
    <w:rsid w:val="00AF0882"/>
    <w:rsid w:val="00AF0893"/>
    <w:rsid w:val="00AF08C1"/>
    <w:rsid w:val="00AF09A4"/>
    <w:rsid w:val="00AF09DA"/>
    <w:rsid w:val="00AF0A09"/>
    <w:rsid w:val="00AF0BC2"/>
    <w:rsid w:val="00AF0C94"/>
    <w:rsid w:val="00AF0CE3"/>
    <w:rsid w:val="00AF0D4E"/>
    <w:rsid w:val="00AF0DEE"/>
    <w:rsid w:val="00AF0E6A"/>
    <w:rsid w:val="00AF0F1B"/>
    <w:rsid w:val="00AF0F79"/>
    <w:rsid w:val="00AF0F99"/>
    <w:rsid w:val="00AF1103"/>
    <w:rsid w:val="00AF110F"/>
    <w:rsid w:val="00AF1120"/>
    <w:rsid w:val="00AF113C"/>
    <w:rsid w:val="00AF1142"/>
    <w:rsid w:val="00AF11AE"/>
    <w:rsid w:val="00AF11CF"/>
    <w:rsid w:val="00AF11FE"/>
    <w:rsid w:val="00AF1258"/>
    <w:rsid w:val="00AF12C0"/>
    <w:rsid w:val="00AF1303"/>
    <w:rsid w:val="00AF133E"/>
    <w:rsid w:val="00AF1380"/>
    <w:rsid w:val="00AF139C"/>
    <w:rsid w:val="00AF1475"/>
    <w:rsid w:val="00AF1478"/>
    <w:rsid w:val="00AF1485"/>
    <w:rsid w:val="00AF1553"/>
    <w:rsid w:val="00AF15B3"/>
    <w:rsid w:val="00AF15C6"/>
    <w:rsid w:val="00AF1606"/>
    <w:rsid w:val="00AF1746"/>
    <w:rsid w:val="00AF18F6"/>
    <w:rsid w:val="00AF18F7"/>
    <w:rsid w:val="00AF1979"/>
    <w:rsid w:val="00AF1997"/>
    <w:rsid w:val="00AF1A74"/>
    <w:rsid w:val="00AF1ACD"/>
    <w:rsid w:val="00AF1B6C"/>
    <w:rsid w:val="00AF1B7F"/>
    <w:rsid w:val="00AF1CE1"/>
    <w:rsid w:val="00AF1DB0"/>
    <w:rsid w:val="00AF1E09"/>
    <w:rsid w:val="00AF1F4F"/>
    <w:rsid w:val="00AF1F52"/>
    <w:rsid w:val="00AF2035"/>
    <w:rsid w:val="00AF2099"/>
    <w:rsid w:val="00AF22C4"/>
    <w:rsid w:val="00AF2313"/>
    <w:rsid w:val="00AF23C7"/>
    <w:rsid w:val="00AF23DB"/>
    <w:rsid w:val="00AF2407"/>
    <w:rsid w:val="00AF2438"/>
    <w:rsid w:val="00AF247F"/>
    <w:rsid w:val="00AF2496"/>
    <w:rsid w:val="00AF24BB"/>
    <w:rsid w:val="00AF2514"/>
    <w:rsid w:val="00AF255A"/>
    <w:rsid w:val="00AF2599"/>
    <w:rsid w:val="00AF259E"/>
    <w:rsid w:val="00AF25E3"/>
    <w:rsid w:val="00AF2601"/>
    <w:rsid w:val="00AF2602"/>
    <w:rsid w:val="00AF2658"/>
    <w:rsid w:val="00AF26BF"/>
    <w:rsid w:val="00AF279B"/>
    <w:rsid w:val="00AF27F5"/>
    <w:rsid w:val="00AF2858"/>
    <w:rsid w:val="00AF2875"/>
    <w:rsid w:val="00AF28A5"/>
    <w:rsid w:val="00AF28C3"/>
    <w:rsid w:val="00AF28CD"/>
    <w:rsid w:val="00AF28D0"/>
    <w:rsid w:val="00AF2956"/>
    <w:rsid w:val="00AF296A"/>
    <w:rsid w:val="00AF29E4"/>
    <w:rsid w:val="00AF2A11"/>
    <w:rsid w:val="00AF2A7C"/>
    <w:rsid w:val="00AF2AAC"/>
    <w:rsid w:val="00AF2B68"/>
    <w:rsid w:val="00AF2B7E"/>
    <w:rsid w:val="00AF2C20"/>
    <w:rsid w:val="00AF2C52"/>
    <w:rsid w:val="00AF2CA7"/>
    <w:rsid w:val="00AF2CE2"/>
    <w:rsid w:val="00AF2CFF"/>
    <w:rsid w:val="00AF2DA1"/>
    <w:rsid w:val="00AF2E19"/>
    <w:rsid w:val="00AF2E2E"/>
    <w:rsid w:val="00AF2E3E"/>
    <w:rsid w:val="00AF2EDB"/>
    <w:rsid w:val="00AF2EE8"/>
    <w:rsid w:val="00AF2EF4"/>
    <w:rsid w:val="00AF3032"/>
    <w:rsid w:val="00AF3044"/>
    <w:rsid w:val="00AF3153"/>
    <w:rsid w:val="00AF3175"/>
    <w:rsid w:val="00AF3229"/>
    <w:rsid w:val="00AF322C"/>
    <w:rsid w:val="00AF3256"/>
    <w:rsid w:val="00AF327F"/>
    <w:rsid w:val="00AF3324"/>
    <w:rsid w:val="00AF3356"/>
    <w:rsid w:val="00AF33BB"/>
    <w:rsid w:val="00AF33F7"/>
    <w:rsid w:val="00AF340C"/>
    <w:rsid w:val="00AF3455"/>
    <w:rsid w:val="00AF34AC"/>
    <w:rsid w:val="00AF34C5"/>
    <w:rsid w:val="00AF35EE"/>
    <w:rsid w:val="00AF3781"/>
    <w:rsid w:val="00AF3794"/>
    <w:rsid w:val="00AF37B4"/>
    <w:rsid w:val="00AF37C0"/>
    <w:rsid w:val="00AF37D5"/>
    <w:rsid w:val="00AF385E"/>
    <w:rsid w:val="00AF3929"/>
    <w:rsid w:val="00AF39E4"/>
    <w:rsid w:val="00AF3A1D"/>
    <w:rsid w:val="00AF3A30"/>
    <w:rsid w:val="00AF3A89"/>
    <w:rsid w:val="00AF3A96"/>
    <w:rsid w:val="00AF3AB1"/>
    <w:rsid w:val="00AF3ADE"/>
    <w:rsid w:val="00AF3BD7"/>
    <w:rsid w:val="00AF3C68"/>
    <w:rsid w:val="00AF3C94"/>
    <w:rsid w:val="00AF3CF3"/>
    <w:rsid w:val="00AF3D32"/>
    <w:rsid w:val="00AF3DA4"/>
    <w:rsid w:val="00AF3E78"/>
    <w:rsid w:val="00AF3ECE"/>
    <w:rsid w:val="00AF3F02"/>
    <w:rsid w:val="00AF3F24"/>
    <w:rsid w:val="00AF3F64"/>
    <w:rsid w:val="00AF3F9F"/>
    <w:rsid w:val="00AF3FAB"/>
    <w:rsid w:val="00AF3FC1"/>
    <w:rsid w:val="00AF403C"/>
    <w:rsid w:val="00AF4040"/>
    <w:rsid w:val="00AF40A4"/>
    <w:rsid w:val="00AF410A"/>
    <w:rsid w:val="00AF414B"/>
    <w:rsid w:val="00AF416F"/>
    <w:rsid w:val="00AF4171"/>
    <w:rsid w:val="00AF41B1"/>
    <w:rsid w:val="00AF41CE"/>
    <w:rsid w:val="00AF4238"/>
    <w:rsid w:val="00AF4246"/>
    <w:rsid w:val="00AF4276"/>
    <w:rsid w:val="00AF4281"/>
    <w:rsid w:val="00AF431A"/>
    <w:rsid w:val="00AF4388"/>
    <w:rsid w:val="00AF4422"/>
    <w:rsid w:val="00AF4460"/>
    <w:rsid w:val="00AF44B0"/>
    <w:rsid w:val="00AF44BB"/>
    <w:rsid w:val="00AF44EF"/>
    <w:rsid w:val="00AF4578"/>
    <w:rsid w:val="00AF4583"/>
    <w:rsid w:val="00AF4654"/>
    <w:rsid w:val="00AF46C6"/>
    <w:rsid w:val="00AF475C"/>
    <w:rsid w:val="00AF476C"/>
    <w:rsid w:val="00AF4826"/>
    <w:rsid w:val="00AF489C"/>
    <w:rsid w:val="00AF48DC"/>
    <w:rsid w:val="00AF49AC"/>
    <w:rsid w:val="00AF49D1"/>
    <w:rsid w:val="00AF49E5"/>
    <w:rsid w:val="00AF4A29"/>
    <w:rsid w:val="00AF4A57"/>
    <w:rsid w:val="00AF4AA4"/>
    <w:rsid w:val="00AF4AB7"/>
    <w:rsid w:val="00AF4B36"/>
    <w:rsid w:val="00AF4C6B"/>
    <w:rsid w:val="00AF4C71"/>
    <w:rsid w:val="00AF4CA2"/>
    <w:rsid w:val="00AF4D6A"/>
    <w:rsid w:val="00AF4D8F"/>
    <w:rsid w:val="00AF4DEE"/>
    <w:rsid w:val="00AF4E75"/>
    <w:rsid w:val="00AF4E7B"/>
    <w:rsid w:val="00AF4E93"/>
    <w:rsid w:val="00AF4F86"/>
    <w:rsid w:val="00AF4FAE"/>
    <w:rsid w:val="00AF5017"/>
    <w:rsid w:val="00AF5073"/>
    <w:rsid w:val="00AF50FB"/>
    <w:rsid w:val="00AF5145"/>
    <w:rsid w:val="00AF5169"/>
    <w:rsid w:val="00AF52EB"/>
    <w:rsid w:val="00AF53C6"/>
    <w:rsid w:val="00AF53D4"/>
    <w:rsid w:val="00AF54C4"/>
    <w:rsid w:val="00AF54E6"/>
    <w:rsid w:val="00AF54EB"/>
    <w:rsid w:val="00AF555D"/>
    <w:rsid w:val="00AF5617"/>
    <w:rsid w:val="00AF5665"/>
    <w:rsid w:val="00AF56F8"/>
    <w:rsid w:val="00AF572C"/>
    <w:rsid w:val="00AF57D9"/>
    <w:rsid w:val="00AF57F7"/>
    <w:rsid w:val="00AF5865"/>
    <w:rsid w:val="00AF588C"/>
    <w:rsid w:val="00AF588F"/>
    <w:rsid w:val="00AF58C8"/>
    <w:rsid w:val="00AF58CF"/>
    <w:rsid w:val="00AF58DC"/>
    <w:rsid w:val="00AF58EC"/>
    <w:rsid w:val="00AF5994"/>
    <w:rsid w:val="00AF59C7"/>
    <w:rsid w:val="00AF5A3B"/>
    <w:rsid w:val="00AF5ADD"/>
    <w:rsid w:val="00AF5ADF"/>
    <w:rsid w:val="00AF5AE1"/>
    <w:rsid w:val="00AF5BAD"/>
    <w:rsid w:val="00AF5BD8"/>
    <w:rsid w:val="00AF5BF6"/>
    <w:rsid w:val="00AF5C5B"/>
    <w:rsid w:val="00AF5D73"/>
    <w:rsid w:val="00AF5DA0"/>
    <w:rsid w:val="00AF5F4A"/>
    <w:rsid w:val="00AF5F7E"/>
    <w:rsid w:val="00AF5FFB"/>
    <w:rsid w:val="00AF6034"/>
    <w:rsid w:val="00AF6084"/>
    <w:rsid w:val="00AF60FF"/>
    <w:rsid w:val="00AF6123"/>
    <w:rsid w:val="00AF6199"/>
    <w:rsid w:val="00AF61D7"/>
    <w:rsid w:val="00AF6200"/>
    <w:rsid w:val="00AF620F"/>
    <w:rsid w:val="00AF6339"/>
    <w:rsid w:val="00AF6343"/>
    <w:rsid w:val="00AF6380"/>
    <w:rsid w:val="00AF6536"/>
    <w:rsid w:val="00AF653B"/>
    <w:rsid w:val="00AF6548"/>
    <w:rsid w:val="00AF6590"/>
    <w:rsid w:val="00AF6664"/>
    <w:rsid w:val="00AF6685"/>
    <w:rsid w:val="00AF6698"/>
    <w:rsid w:val="00AF6794"/>
    <w:rsid w:val="00AF67AB"/>
    <w:rsid w:val="00AF67E6"/>
    <w:rsid w:val="00AF68F6"/>
    <w:rsid w:val="00AF68FF"/>
    <w:rsid w:val="00AF6950"/>
    <w:rsid w:val="00AF69C8"/>
    <w:rsid w:val="00AF69CC"/>
    <w:rsid w:val="00AF6A5F"/>
    <w:rsid w:val="00AF6AEC"/>
    <w:rsid w:val="00AF6AFA"/>
    <w:rsid w:val="00AF6B0E"/>
    <w:rsid w:val="00AF6B16"/>
    <w:rsid w:val="00AF6C48"/>
    <w:rsid w:val="00AF6CC5"/>
    <w:rsid w:val="00AF6D78"/>
    <w:rsid w:val="00AF6D90"/>
    <w:rsid w:val="00AF6E92"/>
    <w:rsid w:val="00AF6F9E"/>
    <w:rsid w:val="00AF705B"/>
    <w:rsid w:val="00AF7134"/>
    <w:rsid w:val="00AF7177"/>
    <w:rsid w:val="00AF726E"/>
    <w:rsid w:val="00AF733C"/>
    <w:rsid w:val="00AF7386"/>
    <w:rsid w:val="00AF740D"/>
    <w:rsid w:val="00AF74DA"/>
    <w:rsid w:val="00AF7503"/>
    <w:rsid w:val="00AF7513"/>
    <w:rsid w:val="00AF7562"/>
    <w:rsid w:val="00AF7586"/>
    <w:rsid w:val="00AF75B8"/>
    <w:rsid w:val="00AF75D9"/>
    <w:rsid w:val="00AF76B7"/>
    <w:rsid w:val="00AF76B9"/>
    <w:rsid w:val="00AF7760"/>
    <w:rsid w:val="00AF776E"/>
    <w:rsid w:val="00AF7790"/>
    <w:rsid w:val="00AF781C"/>
    <w:rsid w:val="00AF783C"/>
    <w:rsid w:val="00AF7876"/>
    <w:rsid w:val="00AF7938"/>
    <w:rsid w:val="00AF7961"/>
    <w:rsid w:val="00AF7A52"/>
    <w:rsid w:val="00AF7A5D"/>
    <w:rsid w:val="00AF7A6D"/>
    <w:rsid w:val="00AF7A7A"/>
    <w:rsid w:val="00AF7A87"/>
    <w:rsid w:val="00AF7B26"/>
    <w:rsid w:val="00AF7BC4"/>
    <w:rsid w:val="00AF7C2C"/>
    <w:rsid w:val="00AF7C6D"/>
    <w:rsid w:val="00AF7C6E"/>
    <w:rsid w:val="00AF7D36"/>
    <w:rsid w:val="00AF7D5A"/>
    <w:rsid w:val="00AF7D60"/>
    <w:rsid w:val="00AF7DE6"/>
    <w:rsid w:val="00AF7E29"/>
    <w:rsid w:val="00AF7EEB"/>
    <w:rsid w:val="00AF7F4A"/>
    <w:rsid w:val="00AF7F56"/>
    <w:rsid w:val="00AF7F9A"/>
    <w:rsid w:val="00B00068"/>
    <w:rsid w:val="00B0006D"/>
    <w:rsid w:val="00B000A3"/>
    <w:rsid w:val="00B000D7"/>
    <w:rsid w:val="00B000F0"/>
    <w:rsid w:val="00B0017A"/>
    <w:rsid w:val="00B001A0"/>
    <w:rsid w:val="00B0024B"/>
    <w:rsid w:val="00B002D1"/>
    <w:rsid w:val="00B00392"/>
    <w:rsid w:val="00B003B2"/>
    <w:rsid w:val="00B00401"/>
    <w:rsid w:val="00B0047D"/>
    <w:rsid w:val="00B004B3"/>
    <w:rsid w:val="00B004B4"/>
    <w:rsid w:val="00B004E2"/>
    <w:rsid w:val="00B00535"/>
    <w:rsid w:val="00B00588"/>
    <w:rsid w:val="00B00601"/>
    <w:rsid w:val="00B006FD"/>
    <w:rsid w:val="00B00754"/>
    <w:rsid w:val="00B0078D"/>
    <w:rsid w:val="00B00838"/>
    <w:rsid w:val="00B0085B"/>
    <w:rsid w:val="00B008A0"/>
    <w:rsid w:val="00B008B9"/>
    <w:rsid w:val="00B008FD"/>
    <w:rsid w:val="00B00954"/>
    <w:rsid w:val="00B00963"/>
    <w:rsid w:val="00B009C4"/>
    <w:rsid w:val="00B00A7F"/>
    <w:rsid w:val="00B00A8C"/>
    <w:rsid w:val="00B00AB8"/>
    <w:rsid w:val="00B00B6A"/>
    <w:rsid w:val="00B00BEB"/>
    <w:rsid w:val="00B00C0F"/>
    <w:rsid w:val="00B00DAB"/>
    <w:rsid w:val="00B00DBB"/>
    <w:rsid w:val="00B00DC5"/>
    <w:rsid w:val="00B00E3D"/>
    <w:rsid w:val="00B00E99"/>
    <w:rsid w:val="00B00ED8"/>
    <w:rsid w:val="00B00FAF"/>
    <w:rsid w:val="00B00FCF"/>
    <w:rsid w:val="00B0105A"/>
    <w:rsid w:val="00B0108A"/>
    <w:rsid w:val="00B01092"/>
    <w:rsid w:val="00B011D6"/>
    <w:rsid w:val="00B011FC"/>
    <w:rsid w:val="00B012AC"/>
    <w:rsid w:val="00B014A0"/>
    <w:rsid w:val="00B015F9"/>
    <w:rsid w:val="00B0161C"/>
    <w:rsid w:val="00B016D1"/>
    <w:rsid w:val="00B016DB"/>
    <w:rsid w:val="00B0179A"/>
    <w:rsid w:val="00B01927"/>
    <w:rsid w:val="00B0193B"/>
    <w:rsid w:val="00B0199C"/>
    <w:rsid w:val="00B0199F"/>
    <w:rsid w:val="00B019A5"/>
    <w:rsid w:val="00B019E0"/>
    <w:rsid w:val="00B01A08"/>
    <w:rsid w:val="00B01A8A"/>
    <w:rsid w:val="00B01AB0"/>
    <w:rsid w:val="00B01AB8"/>
    <w:rsid w:val="00B01B04"/>
    <w:rsid w:val="00B01B6C"/>
    <w:rsid w:val="00B01C1D"/>
    <w:rsid w:val="00B01D05"/>
    <w:rsid w:val="00B01DF6"/>
    <w:rsid w:val="00B01F01"/>
    <w:rsid w:val="00B01F2A"/>
    <w:rsid w:val="00B01FD6"/>
    <w:rsid w:val="00B02046"/>
    <w:rsid w:val="00B020B2"/>
    <w:rsid w:val="00B0217A"/>
    <w:rsid w:val="00B02194"/>
    <w:rsid w:val="00B02282"/>
    <w:rsid w:val="00B02344"/>
    <w:rsid w:val="00B02401"/>
    <w:rsid w:val="00B024CB"/>
    <w:rsid w:val="00B024DF"/>
    <w:rsid w:val="00B024FC"/>
    <w:rsid w:val="00B02503"/>
    <w:rsid w:val="00B025B1"/>
    <w:rsid w:val="00B025CB"/>
    <w:rsid w:val="00B0264F"/>
    <w:rsid w:val="00B026A2"/>
    <w:rsid w:val="00B028B5"/>
    <w:rsid w:val="00B02912"/>
    <w:rsid w:val="00B029A7"/>
    <w:rsid w:val="00B029E3"/>
    <w:rsid w:val="00B02A01"/>
    <w:rsid w:val="00B02A03"/>
    <w:rsid w:val="00B02B2C"/>
    <w:rsid w:val="00B02B79"/>
    <w:rsid w:val="00B02C54"/>
    <w:rsid w:val="00B02C77"/>
    <w:rsid w:val="00B02C84"/>
    <w:rsid w:val="00B02D08"/>
    <w:rsid w:val="00B02D39"/>
    <w:rsid w:val="00B02DA3"/>
    <w:rsid w:val="00B02DDC"/>
    <w:rsid w:val="00B02E36"/>
    <w:rsid w:val="00B02EDF"/>
    <w:rsid w:val="00B02EF5"/>
    <w:rsid w:val="00B02F46"/>
    <w:rsid w:val="00B02F7F"/>
    <w:rsid w:val="00B02FC3"/>
    <w:rsid w:val="00B02FF5"/>
    <w:rsid w:val="00B03020"/>
    <w:rsid w:val="00B03027"/>
    <w:rsid w:val="00B0307A"/>
    <w:rsid w:val="00B0319C"/>
    <w:rsid w:val="00B031CB"/>
    <w:rsid w:val="00B031D7"/>
    <w:rsid w:val="00B031DE"/>
    <w:rsid w:val="00B031E2"/>
    <w:rsid w:val="00B0323B"/>
    <w:rsid w:val="00B032A6"/>
    <w:rsid w:val="00B03314"/>
    <w:rsid w:val="00B03316"/>
    <w:rsid w:val="00B03333"/>
    <w:rsid w:val="00B0337C"/>
    <w:rsid w:val="00B033A9"/>
    <w:rsid w:val="00B033CF"/>
    <w:rsid w:val="00B03403"/>
    <w:rsid w:val="00B03425"/>
    <w:rsid w:val="00B03431"/>
    <w:rsid w:val="00B034D7"/>
    <w:rsid w:val="00B03523"/>
    <w:rsid w:val="00B03688"/>
    <w:rsid w:val="00B036D7"/>
    <w:rsid w:val="00B036F3"/>
    <w:rsid w:val="00B0378B"/>
    <w:rsid w:val="00B037A8"/>
    <w:rsid w:val="00B03834"/>
    <w:rsid w:val="00B03843"/>
    <w:rsid w:val="00B0385D"/>
    <w:rsid w:val="00B038B5"/>
    <w:rsid w:val="00B03A0C"/>
    <w:rsid w:val="00B03AD8"/>
    <w:rsid w:val="00B03BC1"/>
    <w:rsid w:val="00B03C4E"/>
    <w:rsid w:val="00B03D19"/>
    <w:rsid w:val="00B03D24"/>
    <w:rsid w:val="00B03D46"/>
    <w:rsid w:val="00B03E78"/>
    <w:rsid w:val="00B03EC3"/>
    <w:rsid w:val="00B03EED"/>
    <w:rsid w:val="00B03F97"/>
    <w:rsid w:val="00B03FFA"/>
    <w:rsid w:val="00B04090"/>
    <w:rsid w:val="00B0410E"/>
    <w:rsid w:val="00B041BD"/>
    <w:rsid w:val="00B04271"/>
    <w:rsid w:val="00B0430E"/>
    <w:rsid w:val="00B04349"/>
    <w:rsid w:val="00B043BE"/>
    <w:rsid w:val="00B043DB"/>
    <w:rsid w:val="00B04419"/>
    <w:rsid w:val="00B04465"/>
    <w:rsid w:val="00B044CB"/>
    <w:rsid w:val="00B044F1"/>
    <w:rsid w:val="00B044F7"/>
    <w:rsid w:val="00B04517"/>
    <w:rsid w:val="00B0453D"/>
    <w:rsid w:val="00B0455B"/>
    <w:rsid w:val="00B04590"/>
    <w:rsid w:val="00B045DB"/>
    <w:rsid w:val="00B046AC"/>
    <w:rsid w:val="00B046E3"/>
    <w:rsid w:val="00B046E6"/>
    <w:rsid w:val="00B04787"/>
    <w:rsid w:val="00B0481F"/>
    <w:rsid w:val="00B04837"/>
    <w:rsid w:val="00B04842"/>
    <w:rsid w:val="00B04880"/>
    <w:rsid w:val="00B04923"/>
    <w:rsid w:val="00B04A3F"/>
    <w:rsid w:val="00B04A5F"/>
    <w:rsid w:val="00B04A88"/>
    <w:rsid w:val="00B04B17"/>
    <w:rsid w:val="00B04B72"/>
    <w:rsid w:val="00B04B84"/>
    <w:rsid w:val="00B04BCA"/>
    <w:rsid w:val="00B04C55"/>
    <w:rsid w:val="00B04CE1"/>
    <w:rsid w:val="00B04D6E"/>
    <w:rsid w:val="00B04E2F"/>
    <w:rsid w:val="00B04E52"/>
    <w:rsid w:val="00B04E5B"/>
    <w:rsid w:val="00B04F49"/>
    <w:rsid w:val="00B04F5E"/>
    <w:rsid w:val="00B04FED"/>
    <w:rsid w:val="00B05086"/>
    <w:rsid w:val="00B0512C"/>
    <w:rsid w:val="00B05132"/>
    <w:rsid w:val="00B051AA"/>
    <w:rsid w:val="00B051C7"/>
    <w:rsid w:val="00B0526F"/>
    <w:rsid w:val="00B052D0"/>
    <w:rsid w:val="00B05355"/>
    <w:rsid w:val="00B0536F"/>
    <w:rsid w:val="00B05375"/>
    <w:rsid w:val="00B053CC"/>
    <w:rsid w:val="00B05413"/>
    <w:rsid w:val="00B0544E"/>
    <w:rsid w:val="00B0559B"/>
    <w:rsid w:val="00B0563A"/>
    <w:rsid w:val="00B05702"/>
    <w:rsid w:val="00B05735"/>
    <w:rsid w:val="00B0574F"/>
    <w:rsid w:val="00B05792"/>
    <w:rsid w:val="00B057A1"/>
    <w:rsid w:val="00B057DE"/>
    <w:rsid w:val="00B05862"/>
    <w:rsid w:val="00B05887"/>
    <w:rsid w:val="00B058F0"/>
    <w:rsid w:val="00B0591D"/>
    <w:rsid w:val="00B05954"/>
    <w:rsid w:val="00B05972"/>
    <w:rsid w:val="00B059A8"/>
    <w:rsid w:val="00B05A18"/>
    <w:rsid w:val="00B05AEE"/>
    <w:rsid w:val="00B05D17"/>
    <w:rsid w:val="00B05D7C"/>
    <w:rsid w:val="00B05E01"/>
    <w:rsid w:val="00B05E8B"/>
    <w:rsid w:val="00B05ECA"/>
    <w:rsid w:val="00B05EEA"/>
    <w:rsid w:val="00B05F20"/>
    <w:rsid w:val="00B0601C"/>
    <w:rsid w:val="00B060E7"/>
    <w:rsid w:val="00B060FE"/>
    <w:rsid w:val="00B06107"/>
    <w:rsid w:val="00B0611B"/>
    <w:rsid w:val="00B06127"/>
    <w:rsid w:val="00B0615F"/>
    <w:rsid w:val="00B0619E"/>
    <w:rsid w:val="00B061AE"/>
    <w:rsid w:val="00B061AF"/>
    <w:rsid w:val="00B062D4"/>
    <w:rsid w:val="00B0633B"/>
    <w:rsid w:val="00B06377"/>
    <w:rsid w:val="00B063AC"/>
    <w:rsid w:val="00B063F5"/>
    <w:rsid w:val="00B06449"/>
    <w:rsid w:val="00B06456"/>
    <w:rsid w:val="00B064B5"/>
    <w:rsid w:val="00B064E5"/>
    <w:rsid w:val="00B0652B"/>
    <w:rsid w:val="00B06563"/>
    <w:rsid w:val="00B06626"/>
    <w:rsid w:val="00B0668F"/>
    <w:rsid w:val="00B066AD"/>
    <w:rsid w:val="00B066B6"/>
    <w:rsid w:val="00B067B3"/>
    <w:rsid w:val="00B0680D"/>
    <w:rsid w:val="00B0681F"/>
    <w:rsid w:val="00B06848"/>
    <w:rsid w:val="00B0684D"/>
    <w:rsid w:val="00B068A6"/>
    <w:rsid w:val="00B068AF"/>
    <w:rsid w:val="00B06952"/>
    <w:rsid w:val="00B06997"/>
    <w:rsid w:val="00B069E9"/>
    <w:rsid w:val="00B06A18"/>
    <w:rsid w:val="00B06AB2"/>
    <w:rsid w:val="00B06B16"/>
    <w:rsid w:val="00B06B43"/>
    <w:rsid w:val="00B06C2F"/>
    <w:rsid w:val="00B06C33"/>
    <w:rsid w:val="00B06C73"/>
    <w:rsid w:val="00B06CC7"/>
    <w:rsid w:val="00B06D40"/>
    <w:rsid w:val="00B06D5B"/>
    <w:rsid w:val="00B06E10"/>
    <w:rsid w:val="00B06F43"/>
    <w:rsid w:val="00B06F4D"/>
    <w:rsid w:val="00B0708A"/>
    <w:rsid w:val="00B070E0"/>
    <w:rsid w:val="00B07148"/>
    <w:rsid w:val="00B07189"/>
    <w:rsid w:val="00B071FE"/>
    <w:rsid w:val="00B07265"/>
    <w:rsid w:val="00B07336"/>
    <w:rsid w:val="00B07346"/>
    <w:rsid w:val="00B07431"/>
    <w:rsid w:val="00B07469"/>
    <w:rsid w:val="00B07525"/>
    <w:rsid w:val="00B07580"/>
    <w:rsid w:val="00B07585"/>
    <w:rsid w:val="00B075AC"/>
    <w:rsid w:val="00B076E6"/>
    <w:rsid w:val="00B07857"/>
    <w:rsid w:val="00B07864"/>
    <w:rsid w:val="00B0793B"/>
    <w:rsid w:val="00B079A8"/>
    <w:rsid w:val="00B07A07"/>
    <w:rsid w:val="00B07A76"/>
    <w:rsid w:val="00B07AE5"/>
    <w:rsid w:val="00B07AFE"/>
    <w:rsid w:val="00B07BDE"/>
    <w:rsid w:val="00B07C48"/>
    <w:rsid w:val="00B07C58"/>
    <w:rsid w:val="00B07E58"/>
    <w:rsid w:val="00B07E80"/>
    <w:rsid w:val="00B07EB8"/>
    <w:rsid w:val="00B07F21"/>
    <w:rsid w:val="00B07FA5"/>
    <w:rsid w:val="00B07FDC"/>
    <w:rsid w:val="00B07FFC"/>
    <w:rsid w:val="00B10054"/>
    <w:rsid w:val="00B10103"/>
    <w:rsid w:val="00B10192"/>
    <w:rsid w:val="00B10197"/>
    <w:rsid w:val="00B10222"/>
    <w:rsid w:val="00B10257"/>
    <w:rsid w:val="00B1029B"/>
    <w:rsid w:val="00B102B1"/>
    <w:rsid w:val="00B102EB"/>
    <w:rsid w:val="00B1035E"/>
    <w:rsid w:val="00B103A5"/>
    <w:rsid w:val="00B103F6"/>
    <w:rsid w:val="00B1045E"/>
    <w:rsid w:val="00B10552"/>
    <w:rsid w:val="00B105D9"/>
    <w:rsid w:val="00B1061D"/>
    <w:rsid w:val="00B106B2"/>
    <w:rsid w:val="00B106C2"/>
    <w:rsid w:val="00B106C8"/>
    <w:rsid w:val="00B1070B"/>
    <w:rsid w:val="00B10791"/>
    <w:rsid w:val="00B107BC"/>
    <w:rsid w:val="00B107F4"/>
    <w:rsid w:val="00B10814"/>
    <w:rsid w:val="00B10869"/>
    <w:rsid w:val="00B108B7"/>
    <w:rsid w:val="00B108C9"/>
    <w:rsid w:val="00B108F8"/>
    <w:rsid w:val="00B10994"/>
    <w:rsid w:val="00B109FF"/>
    <w:rsid w:val="00B10A78"/>
    <w:rsid w:val="00B10AAC"/>
    <w:rsid w:val="00B10B16"/>
    <w:rsid w:val="00B10C9B"/>
    <w:rsid w:val="00B10CD6"/>
    <w:rsid w:val="00B10CDA"/>
    <w:rsid w:val="00B10EFD"/>
    <w:rsid w:val="00B10F6A"/>
    <w:rsid w:val="00B10F79"/>
    <w:rsid w:val="00B1105E"/>
    <w:rsid w:val="00B1108D"/>
    <w:rsid w:val="00B110CC"/>
    <w:rsid w:val="00B11179"/>
    <w:rsid w:val="00B111C4"/>
    <w:rsid w:val="00B111F9"/>
    <w:rsid w:val="00B11279"/>
    <w:rsid w:val="00B1127C"/>
    <w:rsid w:val="00B112C7"/>
    <w:rsid w:val="00B11342"/>
    <w:rsid w:val="00B11349"/>
    <w:rsid w:val="00B11443"/>
    <w:rsid w:val="00B1147E"/>
    <w:rsid w:val="00B11551"/>
    <w:rsid w:val="00B11554"/>
    <w:rsid w:val="00B1158E"/>
    <w:rsid w:val="00B115AE"/>
    <w:rsid w:val="00B115CF"/>
    <w:rsid w:val="00B11602"/>
    <w:rsid w:val="00B11622"/>
    <w:rsid w:val="00B11680"/>
    <w:rsid w:val="00B116AB"/>
    <w:rsid w:val="00B117DD"/>
    <w:rsid w:val="00B11821"/>
    <w:rsid w:val="00B118E3"/>
    <w:rsid w:val="00B118F9"/>
    <w:rsid w:val="00B119D7"/>
    <w:rsid w:val="00B11A9C"/>
    <w:rsid w:val="00B11A9E"/>
    <w:rsid w:val="00B11AD3"/>
    <w:rsid w:val="00B11ADD"/>
    <w:rsid w:val="00B11ADE"/>
    <w:rsid w:val="00B11B5C"/>
    <w:rsid w:val="00B11BC7"/>
    <w:rsid w:val="00B11C08"/>
    <w:rsid w:val="00B11CAB"/>
    <w:rsid w:val="00B11CD4"/>
    <w:rsid w:val="00B11D24"/>
    <w:rsid w:val="00B11D57"/>
    <w:rsid w:val="00B11D74"/>
    <w:rsid w:val="00B11DDF"/>
    <w:rsid w:val="00B11EB3"/>
    <w:rsid w:val="00B11ECC"/>
    <w:rsid w:val="00B11F24"/>
    <w:rsid w:val="00B11F84"/>
    <w:rsid w:val="00B11F91"/>
    <w:rsid w:val="00B1200E"/>
    <w:rsid w:val="00B12026"/>
    <w:rsid w:val="00B12146"/>
    <w:rsid w:val="00B12179"/>
    <w:rsid w:val="00B12182"/>
    <w:rsid w:val="00B1219E"/>
    <w:rsid w:val="00B121B2"/>
    <w:rsid w:val="00B121F1"/>
    <w:rsid w:val="00B12215"/>
    <w:rsid w:val="00B1221D"/>
    <w:rsid w:val="00B1226E"/>
    <w:rsid w:val="00B12283"/>
    <w:rsid w:val="00B122E6"/>
    <w:rsid w:val="00B122EA"/>
    <w:rsid w:val="00B122FC"/>
    <w:rsid w:val="00B12379"/>
    <w:rsid w:val="00B123CA"/>
    <w:rsid w:val="00B123E3"/>
    <w:rsid w:val="00B12467"/>
    <w:rsid w:val="00B12489"/>
    <w:rsid w:val="00B124AD"/>
    <w:rsid w:val="00B124B2"/>
    <w:rsid w:val="00B12510"/>
    <w:rsid w:val="00B12531"/>
    <w:rsid w:val="00B12676"/>
    <w:rsid w:val="00B1269B"/>
    <w:rsid w:val="00B12813"/>
    <w:rsid w:val="00B12825"/>
    <w:rsid w:val="00B128F9"/>
    <w:rsid w:val="00B12965"/>
    <w:rsid w:val="00B1296E"/>
    <w:rsid w:val="00B12993"/>
    <w:rsid w:val="00B12A5B"/>
    <w:rsid w:val="00B12A5C"/>
    <w:rsid w:val="00B12AE4"/>
    <w:rsid w:val="00B12B06"/>
    <w:rsid w:val="00B12B1E"/>
    <w:rsid w:val="00B12C12"/>
    <w:rsid w:val="00B12D6F"/>
    <w:rsid w:val="00B12DAC"/>
    <w:rsid w:val="00B12DD2"/>
    <w:rsid w:val="00B12E36"/>
    <w:rsid w:val="00B12EB8"/>
    <w:rsid w:val="00B12F4F"/>
    <w:rsid w:val="00B1302B"/>
    <w:rsid w:val="00B130BA"/>
    <w:rsid w:val="00B130E7"/>
    <w:rsid w:val="00B13166"/>
    <w:rsid w:val="00B13236"/>
    <w:rsid w:val="00B132AD"/>
    <w:rsid w:val="00B132E1"/>
    <w:rsid w:val="00B132F5"/>
    <w:rsid w:val="00B1332C"/>
    <w:rsid w:val="00B1332E"/>
    <w:rsid w:val="00B133A0"/>
    <w:rsid w:val="00B133FF"/>
    <w:rsid w:val="00B13416"/>
    <w:rsid w:val="00B1345B"/>
    <w:rsid w:val="00B13497"/>
    <w:rsid w:val="00B134CE"/>
    <w:rsid w:val="00B13525"/>
    <w:rsid w:val="00B13542"/>
    <w:rsid w:val="00B1356C"/>
    <w:rsid w:val="00B13585"/>
    <w:rsid w:val="00B135D7"/>
    <w:rsid w:val="00B135E3"/>
    <w:rsid w:val="00B135E9"/>
    <w:rsid w:val="00B1363F"/>
    <w:rsid w:val="00B136AF"/>
    <w:rsid w:val="00B136C7"/>
    <w:rsid w:val="00B13710"/>
    <w:rsid w:val="00B13738"/>
    <w:rsid w:val="00B13775"/>
    <w:rsid w:val="00B137A1"/>
    <w:rsid w:val="00B137D4"/>
    <w:rsid w:val="00B13810"/>
    <w:rsid w:val="00B13818"/>
    <w:rsid w:val="00B138C1"/>
    <w:rsid w:val="00B13AC6"/>
    <w:rsid w:val="00B13BD7"/>
    <w:rsid w:val="00B13C01"/>
    <w:rsid w:val="00B13C09"/>
    <w:rsid w:val="00B13D33"/>
    <w:rsid w:val="00B13D5E"/>
    <w:rsid w:val="00B13D80"/>
    <w:rsid w:val="00B13DF4"/>
    <w:rsid w:val="00B13E14"/>
    <w:rsid w:val="00B13E72"/>
    <w:rsid w:val="00B13E7F"/>
    <w:rsid w:val="00B13E85"/>
    <w:rsid w:val="00B13F34"/>
    <w:rsid w:val="00B13F3A"/>
    <w:rsid w:val="00B13F63"/>
    <w:rsid w:val="00B13F98"/>
    <w:rsid w:val="00B14014"/>
    <w:rsid w:val="00B14052"/>
    <w:rsid w:val="00B140CF"/>
    <w:rsid w:val="00B14102"/>
    <w:rsid w:val="00B14144"/>
    <w:rsid w:val="00B14182"/>
    <w:rsid w:val="00B141FC"/>
    <w:rsid w:val="00B1421B"/>
    <w:rsid w:val="00B1428E"/>
    <w:rsid w:val="00B142E3"/>
    <w:rsid w:val="00B14306"/>
    <w:rsid w:val="00B143B9"/>
    <w:rsid w:val="00B143EE"/>
    <w:rsid w:val="00B14493"/>
    <w:rsid w:val="00B145B9"/>
    <w:rsid w:val="00B145FD"/>
    <w:rsid w:val="00B14663"/>
    <w:rsid w:val="00B1466D"/>
    <w:rsid w:val="00B14687"/>
    <w:rsid w:val="00B146AD"/>
    <w:rsid w:val="00B1479F"/>
    <w:rsid w:val="00B147C3"/>
    <w:rsid w:val="00B147CB"/>
    <w:rsid w:val="00B1481D"/>
    <w:rsid w:val="00B14824"/>
    <w:rsid w:val="00B14899"/>
    <w:rsid w:val="00B1492C"/>
    <w:rsid w:val="00B149AC"/>
    <w:rsid w:val="00B149D8"/>
    <w:rsid w:val="00B14A47"/>
    <w:rsid w:val="00B14A7B"/>
    <w:rsid w:val="00B14A95"/>
    <w:rsid w:val="00B14C55"/>
    <w:rsid w:val="00B14C62"/>
    <w:rsid w:val="00B14CD8"/>
    <w:rsid w:val="00B14D01"/>
    <w:rsid w:val="00B14D07"/>
    <w:rsid w:val="00B14D83"/>
    <w:rsid w:val="00B14D98"/>
    <w:rsid w:val="00B14DEE"/>
    <w:rsid w:val="00B14E5B"/>
    <w:rsid w:val="00B14EE7"/>
    <w:rsid w:val="00B14F14"/>
    <w:rsid w:val="00B14FD2"/>
    <w:rsid w:val="00B15131"/>
    <w:rsid w:val="00B15162"/>
    <w:rsid w:val="00B1547B"/>
    <w:rsid w:val="00B1558D"/>
    <w:rsid w:val="00B15624"/>
    <w:rsid w:val="00B1564E"/>
    <w:rsid w:val="00B156B0"/>
    <w:rsid w:val="00B156C0"/>
    <w:rsid w:val="00B156E2"/>
    <w:rsid w:val="00B1573B"/>
    <w:rsid w:val="00B15843"/>
    <w:rsid w:val="00B1585F"/>
    <w:rsid w:val="00B15992"/>
    <w:rsid w:val="00B159D1"/>
    <w:rsid w:val="00B15AA4"/>
    <w:rsid w:val="00B15B81"/>
    <w:rsid w:val="00B15BB4"/>
    <w:rsid w:val="00B15C3A"/>
    <w:rsid w:val="00B15C52"/>
    <w:rsid w:val="00B15C73"/>
    <w:rsid w:val="00B15CB5"/>
    <w:rsid w:val="00B15D3F"/>
    <w:rsid w:val="00B15DBB"/>
    <w:rsid w:val="00B15DC4"/>
    <w:rsid w:val="00B15F01"/>
    <w:rsid w:val="00B15F6B"/>
    <w:rsid w:val="00B15FF4"/>
    <w:rsid w:val="00B1609D"/>
    <w:rsid w:val="00B1610D"/>
    <w:rsid w:val="00B1611B"/>
    <w:rsid w:val="00B1615E"/>
    <w:rsid w:val="00B1616C"/>
    <w:rsid w:val="00B16245"/>
    <w:rsid w:val="00B162C1"/>
    <w:rsid w:val="00B162C5"/>
    <w:rsid w:val="00B1631B"/>
    <w:rsid w:val="00B16328"/>
    <w:rsid w:val="00B164B9"/>
    <w:rsid w:val="00B164F7"/>
    <w:rsid w:val="00B16523"/>
    <w:rsid w:val="00B1654B"/>
    <w:rsid w:val="00B1655F"/>
    <w:rsid w:val="00B16616"/>
    <w:rsid w:val="00B16647"/>
    <w:rsid w:val="00B1664F"/>
    <w:rsid w:val="00B1666D"/>
    <w:rsid w:val="00B16694"/>
    <w:rsid w:val="00B166C9"/>
    <w:rsid w:val="00B167D6"/>
    <w:rsid w:val="00B16893"/>
    <w:rsid w:val="00B16922"/>
    <w:rsid w:val="00B16964"/>
    <w:rsid w:val="00B16AD0"/>
    <w:rsid w:val="00B16B4B"/>
    <w:rsid w:val="00B16BBD"/>
    <w:rsid w:val="00B16CB6"/>
    <w:rsid w:val="00B16D67"/>
    <w:rsid w:val="00B16DAE"/>
    <w:rsid w:val="00B16DC4"/>
    <w:rsid w:val="00B16E4B"/>
    <w:rsid w:val="00B16E9B"/>
    <w:rsid w:val="00B16EEC"/>
    <w:rsid w:val="00B16F20"/>
    <w:rsid w:val="00B16FA5"/>
    <w:rsid w:val="00B16FFE"/>
    <w:rsid w:val="00B17023"/>
    <w:rsid w:val="00B17046"/>
    <w:rsid w:val="00B170C0"/>
    <w:rsid w:val="00B170D3"/>
    <w:rsid w:val="00B170D4"/>
    <w:rsid w:val="00B170F5"/>
    <w:rsid w:val="00B1715C"/>
    <w:rsid w:val="00B17171"/>
    <w:rsid w:val="00B1720B"/>
    <w:rsid w:val="00B172AF"/>
    <w:rsid w:val="00B172C9"/>
    <w:rsid w:val="00B172F5"/>
    <w:rsid w:val="00B173B5"/>
    <w:rsid w:val="00B173B9"/>
    <w:rsid w:val="00B173BD"/>
    <w:rsid w:val="00B173DB"/>
    <w:rsid w:val="00B17450"/>
    <w:rsid w:val="00B1745B"/>
    <w:rsid w:val="00B174AC"/>
    <w:rsid w:val="00B17513"/>
    <w:rsid w:val="00B17520"/>
    <w:rsid w:val="00B17583"/>
    <w:rsid w:val="00B1762E"/>
    <w:rsid w:val="00B176B9"/>
    <w:rsid w:val="00B176BD"/>
    <w:rsid w:val="00B176F6"/>
    <w:rsid w:val="00B17702"/>
    <w:rsid w:val="00B17748"/>
    <w:rsid w:val="00B1778E"/>
    <w:rsid w:val="00B177B1"/>
    <w:rsid w:val="00B177D8"/>
    <w:rsid w:val="00B1783D"/>
    <w:rsid w:val="00B1788B"/>
    <w:rsid w:val="00B17924"/>
    <w:rsid w:val="00B179D7"/>
    <w:rsid w:val="00B17A44"/>
    <w:rsid w:val="00B17A66"/>
    <w:rsid w:val="00B17A85"/>
    <w:rsid w:val="00B17AB3"/>
    <w:rsid w:val="00B17AEE"/>
    <w:rsid w:val="00B17B02"/>
    <w:rsid w:val="00B17C11"/>
    <w:rsid w:val="00B17C2F"/>
    <w:rsid w:val="00B17C6C"/>
    <w:rsid w:val="00B17CD1"/>
    <w:rsid w:val="00B17D0F"/>
    <w:rsid w:val="00B17D7B"/>
    <w:rsid w:val="00B17DCA"/>
    <w:rsid w:val="00B17DF5"/>
    <w:rsid w:val="00B17F5B"/>
    <w:rsid w:val="00B17FA2"/>
    <w:rsid w:val="00B20094"/>
    <w:rsid w:val="00B201A2"/>
    <w:rsid w:val="00B20214"/>
    <w:rsid w:val="00B20224"/>
    <w:rsid w:val="00B20257"/>
    <w:rsid w:val="00B2025A"/>
    <w:rsid w:val="00B20268"/>
    <w:rsid w:val="00B20291"/>
    <w:rsid w:val="00B2035A"/>
    <w:rsid w:val="00B20361"/>
    <w:rsid w:val="00B203A9"/>
    <w:rsid w:val="00B203BC"/>
    <w:rsid w:val="00B203F9"/>
    <w:rsid w:val="00B20457"/>
    <w:rsid w:val="00B20480"/>
    <w:rsid w:val="00B204F7"/>
    <w:rsid w:val="00B2053A"/>
    <w:rsid w:val="00B2058E"/>
    <w:rsid w:val="00B205FE"/>
    <w:rsid w:val="00B2065F"/>
    <w:rsid w:val="00B2069F"/>
    <w:rsid w:val="00B206A4"/>
    <w:rsid w:val="00B206E6"/>
    <w:rsid w:val="00B2078C"/>
    <w:rsid w:val="00B20830"/>
    <w:rsid w:val="00B20876"/>
    <w:rsid w:val="00B20884"/>
    <w:rsid w:val="00B2093F"/>
    <w:rsid w:val="00B20992"/>
    <w:rsid w:val="00B209D9"/>
    <w:rsid w:val="00B20A76"/>
    <w:rsid w:val="00B20ABE"/>
    <w:rsid w:val="00B20B5D"/>
    <w:rsid w:val="00B20BBD"/>
    <w:rsid w:val="00B20BCA"/>
    <w:rsid w:val="00B20C4A"/>
    <w:rsid w:val="00B20C75"/>
    <w:rsid w:val="00B20CA6"/>
    <w:rsid w:val="00B20DA2"/>
    <w:rsid w:val="00B20DB5"/>
    <w:rsid w:val="00B20E14"/>
    <w:rsid w:val="00B20EA1"/>
    <w:rsid w:val="00B20EA4"/>
    <w:rsid w:val="00B20EB9"/>
    <w:rsid w:val="00B20F4D"/>
    <w:rsid w:val="00B20F51"/>
    <w:rsid w:val="00B20FD0"/>
    <w:rsid w:val="00B210C3"/>
    <w:rsid w:val="00B210F5"/>
    <w:rsid w:val="00B2110D"/>
    <w:rsid w:val="00B21148"/>
    <w:rsid w:val="00B21199"/>
    <w:rsid w:val="00B21220"/>
    <w:rsid w:val="00B212DD"/>
    <w:rsid w:val="00B212E2"/>
    <w:rsid w:val="00B212E9"/>
    <w:rsid w:val="00B2136A"/>
    <w:rsid w:val="00B213B2"/>
    <w:rsid w:val="00B213C6"/>
    <w:rsid w:val="00B21421"/>
    <w:rsid w:val="00B21498"/>
    <w:rsid w:val="00B2155C"/>
    <w:rsid w:val="00B21596"/>
    <w:rsid w:val="00B21601"/>
    <w:rsid w:val="00B2174E"/>
    <w:rsid w:val="00B21773"/>
    <w:rsid w:val="00B217D0"/>
    <w:rsid w:val="00B217EC"/>
    <w:rsid w:val="00B217F3"/>
    <w:rsid w:val="00B2194D"/>
    <w:rsid w:val="00B219EE"/>
    <w:rsid w:val="00B219F1"/>
    <w:rsid w:val="00B21A31"/>
    <w:rsid w:val="00B21A47"/>
    <w:rsid w:val="00B21A53"/>
    <w:rsid w:val="00B21A66"/>
    <w:rsid w:val="00B21AE1"/>
    <w:rsid w:val="00B21AF2"/>
    <w:rsid w:val="00B21B11"/>
    <w:rsid w:val="00B21B53"/>
    <w:rsid w:val="00B21B92"/>
    <w:rsid w:val="00B21D95"/>
    <w:rsid w:val="00B21D9B"/>
    <w:rsid w:val="00B21DA5"/>
    <w:rsid w:val="00B21E37"/>
    <w:rsid w:val="00B21E61"/>
    <w:rsid w:val="00B21E75"/>
    <w:rsid w:val="00B21EB5"/>
    <w:rsid w:val="00B21F14"/>
    <w:rsid w:val="00B22188"/>
    <w:rsid w:val="00B2222D"/>
    <w:rsid w:val="00B222E3"/>
    <w:rsid w:val="00B222F4"/>
    <w:rsid w:val="00B2232B"/>
    <w:rsid w:val="00B2240C"/>
    <w:rsid w:val="00B2249B"/>
    <w:rsid w:val="00B225F6"/>
    <w:rsid w:val="00B22722"/>
    <w:rsid w:val="00B227AF"/>
    <w:rsid w:val="00B228BA"/>
    <w:rsid w:val="00B228BB"/>
    <w:rsid w:val="00B228F1"/>
    <w:rsid w:val="00B229B7"/>
    <w:rsid w:val="00B229DD"/>
    <w:rsid w:val="00B229FF"/>
    <w:rsid w:val="00B22A81"/>
    <w:rsid w:val="00B22A85"/>
    <w:rsid w:val="00B22AA7"/>
    <w:rsid w:val="00B22AB5"/>
    <w:rsid w:val="00B22AE7"/>
    <w:rsid w:val="00B22B3D"/>
    <w:rsid w:val="00B22C54"/>
    <w:rsid w:val="00B22D2A"/>
    <w:rsid w:val="00B22D77"/>
    <w:rsid w:val="00B22DFE"/>
    <w:rsid w:val="00B22F22"/>
    <w:rsid w:val="00B22F4F"/>
    <w:rsid w:val="00B22F8F"/>
    <w:rsid w:val="00B22FB2"/>
    <w:rsid w:val="00B22FD8"/>
    <w:rsid w:val="00B23057"/>
    <w:rsid w:val="00B2306C"/>
    <w:rsid w:val="00B23093"/>
    <w:rsid w:val="00B23095"/>
    <w:rsid w:val="00B230B1"/>
    <w:rsid w:val="00B230E3"/>
    <w:rsid w:val="00B2310F"/>
    <w:rsid w:val="00B2313F"/>
    <w:rsid w:val="00B23211"/>
    <w:rsid w:val="00B23268"/>
    <w:rsid w:val="00B23292"/>
    <w:rsid w:val="00B232EC"/>
    <w:rsid w:val="00B23308"/>
    <w:rsid w:val="00B23358"/>
    <w:rsid w:val="00B23379"/>
    <w:rsid w:val="00B233B7"/>
    <w:rsid w:val="00B2342B"/>
    <w:rsid w:val="00B23484"/>
    <w:rsid w:val="00B234F3"/>
    <w:rsid w:val="00B23504"/>
    <w:rsid w:val="00B23506"/>
    <w:rsid w:val="00B23524"/>
    <w:rsid w:val="00B23534"/>
    <w:rsid w:val="00B2359B"/>
    <w:rsid w:val="00B235C4"/>
    <w:rsid w:val="00B23648"/>
    <w:rsid w:val="00B2369B"/>
    <w:rsid w:val="00B236D5"/>
    <w:rsid w:val="00B2372E"/>
    <w:rsid w:val="00B23780"/>
    <w:rsid w:val="00B2379E"/>
    <w:rsid w:val="00B237BE"/>
    <w:rsid w:val="00B23971"/>
    <w:rsid w:val="00B2399D"/>
    <w:rsid w:val="00B239B0"/>
    <w:rsid w:val="00B23A32"/>
    <w:rsid w:val="00B23A34"/>
    <w:rsid w:val="00B23A69"/>
    <w:rsid w:val="00B23ABA"/>
    <w:rsid w:val="00B23AEF"/>
    <w:rsid w:val="00B23B25"/>
    <w:rsid w:val="00B23B51"/>
    <w:rsid w:val="00B23B81"/>
    <w:rsid w:val="00B23BE1"/>
    <w:rsid w:val="00B23CB6"/>
    <w:rsid w:val="00B23D8B"/>
    <w:rsid w:val="00B23D9F"/>
    <w:rsid w:val="00B23EAB"/>
    <w:rsid w:val="00B23F0A"/>
    <w:rsid w:val="00B23F0F"/>
    <w:rsid w:val="00B23F4E"/>
    <w:rsid w:val="00B23FBE"/>
    <w:rsid w:val="00B24134"/>
    <w:rsid w:val="00B241B6"/>
    <w:rsid w:val="00B24233"/>
    <w:rsid w:val="00B242D0"/>
    <w:rsid w:val="00B2432B"/>
    <w:rsid w:val="00B2432E"/>
    <w:rsid w:val="00B24485"/>
    <w:rsid w:val="00B24509"/>
    <w:rsid w:val="00B24543"/>
    <w:rsid w:val="00B24605"/>
    <w:rsid w:val="00B246F0"/>
    <w:rsid w:val="00B246F4"/>
    <w:rsid w:val="00B2476E"/>
    <w:rsid w:val="00B2479E"/>
    <w:rsid w:val="00B2481F"/>
    <w:rsid w:val="00B24878"/>
    <w:rsid w:val="00B248F5"/>
    <w:rsid w:val="00B24947"/>
    <w:rsid w:val="00B24969"/>
    <w:rsid w:val="00B2496C"/>
    <w:rsid w:val="00B24ACC"/>
    <w:rsid w:val="00B24B3D"/>
    <w:rsid w:val="00B24BB7"/>
    <w:rsid w:val="00B24C46"/>
    <w:rsid w:val="00B24CCD"/>
    <w:rsid w:val="00B24D47"/>
    <w:rsid w:val="00B24D70"/>
    <w:rsid w:val="00B24E46"/>
    <w:rsid w:val="00B24E75"/>
    <w:rsid w:val="00B25082"/>
    <w:rsid w:val="00B250D3"/>
    <w:rsid w:val="00B2510D"/>
    <w:rsid w:val="00B25128"/>
    <w:rsid w:val="00B251A7"/>
    <w:rsid w:val="00B251B7"/>
    <w:rsid w:val="00B251E2"/>
    <w:rsid w:val="00B25225"/>
    <w:rsid w:val="00B252FA"/>
    <w:rsid w:val="00B2530B"/>
    <w:rsid w:val="00B2532E"/>
    <w:rsid w:val="00B2538C"/>
    <w:rsid w:val="00B25415"/>
    <w:rsid w:val="00B2541E"/>
    <w:rsid w:val="00B25555"/>
    <w:rsid w:val="00B25630"/>
    <w:rsid w:val="00B2564B"/>
    <w:rsid w:val="00B256BB"/>
    <w:rsid w:val="00B2572F"/>
    <w:rsid w:val="00B257AD"/>
    <w:rsid w:val="00B257C6"/>
    <w:rsid w:val="00B257CC"/>
    <w:rsid w:val="00B258EE"/>
    <w:rsid w:val="00B25913"/>
    <w:rsid w:val="00B25919"/>
    <w:rsid w:val="00B25976"/>
    <w:rsid w:val="00B25979"/>
    <w:rsid w:val="00B25A8E"/>
    <w:rsid w:val="00B25AC1"/>
    <w:rsid w:val="00B25B08"/>
    <w:rsid w:val="00B25C2E"/>
    <w:rsid w:val="00B25C3F"/>
    <w:rsid w:val="00B25C71"/>
    <w:rsid w:val="00B25C94"/>
    <w:rsid w:val="00B25CD1"/>
    <w:rsid w:val="00B25DD7"/>
    <w:rsid w:val="00B25DE0"/>
    <w:rsid w:val="00B25E12"/>
    <w:rsid w:val="00B25E80"/>
    <w:rsid w:val="00B25EEA"/>
    <w:rsid w:val="00B25EEE"/>
    <w:rsid w:val="00B25FA9"/>
    <w:rsid w:val="00B25FBA"/>
    <w:rsid w:val="00B2610D"/>
    <w:rsid w:val="00B26126"/>
    <w:rsid w:val="00B2622D"/>
    <w:rsid w:val="00B2622F"/>
    <w:rsid w:val="00B2629C"/>
    <w:rsid w:val="00B26314"/>
    <w:rsid w:val="00B2653C"/>
    <w:rsid w:val="00B26573"/>
    <w:rsid w:val="00B266A9"/>
    <w:rsid w:val="00B26707"/>
    <w:rsid w:val="00B26717"/>
    <w:rsid w:val="00B26779"/>
    <w:rsid w:val="00B267F2"/>
    <w:rsid w:val="00B267FF"/>
    <w:rsid w:val="00B268BB"/>
    <w:rsid w:val="00B268E7"/>
    <w:rsid w:val="00B2696D"/>
    <w:rsid w:val="00B2699E"/>
    <w:rsid w:val="00B269D8"/>
    <w:rsid w:val="00B26A15"/>
    <w:rsid w:val="00B26A6C"/>
    <w:rsid w:val="00B26A92"/>
    <w:rsid w:val="00B26AAA"/>
    <w:rsid w:val="00B26AEA"/>
    <w:rsid w:val="00B26B02"/>
    <w:rsid w:val="00B26B05"/>
    <w:rsid w:val="00B26B49"/>
    <w:rsid w:val="00B26B51"/>
    <w:rsid w:val="00B26B52"/>
    <w:rsid w:val="00B26C8C"/>
    <w:rsid w:val="00B26C91"/>
    <w:rsid w:val="00B26CB0"/>
    <w:rsid w:val="00B26CC1"/>
    <w:rsid w:val="00B26D03"/>
    <w:rsid w:val="00B26DAB"/>
    <w:rsid w:val="00B26E2A"/>
    <w:rsid w:val="00B26E48"/>
    <w:rsid w:val="00B26E70"/>
    <w:rsid w:val="00B26EE1"/>
    <w:rsid w:val="00B26FF5"/>
    <w:rsid w:val="00B2709D"/>
    <w:rsid w:val="00B270E7"/>
    <w:rsid w:val="00B2710A"/>
    <w:rsid w:val="00B27182"/>
    <w:rsid w:val="00B2718E"/>
    <w:rsid w:val="00B271C1"/>
    <w:rsid w:val="00B27269"/>
    <w:rsid w:val="00B273AA"/>
    <w:rsid w:val="00B273FC"/>
    <w:rsid w:val="00B2740D"/>
    <w:rsid w:val="00B27444"/>
    <w:rsid w:val="00B27447"/>
    <w:rsid w:val="00B2750C"/>
    <w:rsid w:val="00B2752C"/>
    <w:rsid w:val="00B27612"/>
    <w:rsid w:val="00B27658"/>
    <w:rsid w:val="00B276D0"/>
    <w:rsid w:val="00B27746"/>
    <w:rsid w:val="00B27775"/>
    <w:rsid w:val="00B27814"/>
    <w:rsid w:val="00B278B8"/>
    <w:rsid w:val="00B27938"/>
    <w:rsid w:val="00B27980"/>
    <w:rsid w:val="00B27999"/>
    <w:rsid w:val="00B279B5"/>
    <w:rsid w:val="00B27A69"/>
    <w:rsid w:val="00B27A89"/>
    <w:rsid w:val="00B27AEB"/>
    <w:rsid w:val="00B27B69"/>
    <w:rsid w:val="00B27BFB"/>
    <w:rsid w:val="00B27C10"/>
    <w:rsid w:val="00B27C14"/>
    <w:rsid w:val="00B27C7E"/>
    <w:rsid w:val="00B27D0C"/>
    <w:rsid w:val="00B27D60"/>
    <w:rsid w:val="00B27D6B"/>
    <w:rsid w:val="00B27D75"/>
    <w:rsid w:val="00B27DB6"/>
    <w:rsid w:val="00B27E22"/>
    <w:rsid w:val="00B27E75"/>
    <w:rsid w:val="00B27ECE"/>
    <w:rsid w:val="00B27EFF"/>
    <w:rsid w:val="00B27F75"/>
    <w:rsid w:val="00B27FB3"/>
    <w:rsid w:val="00B30083"/>
    <w:rsid w:val="00B3008F"/>
    <w:rsid w:val="00B3028C"/>
    <w:rsid w:val="00B30299"/>
    <w:rsid w:val="00B302C9"/>
    <w:rsid w:val="00B3031C"/>
    <w:rsid w:val="00B3032A"/>
    <w:rsid w:val="00B30363"/>
    <w:rsid w:val="00B30388"/>
    <w:rsid w:val="00B303B5"/>
    <w:rsid w:val="00B303F2"/>
    <w:rsid w:val="00B3040D"/>
    <w:rsid w:val="00B30467"/>
    <w:rsid w:val="00B3052F"/>
    <w:rsid w:val="00B3058D"/>
    <w:rsid w:val="00B305A2"/>
    <w:rsid w:val="00B305DF"/>
    <w:rsid w:val="00B3063B"/>
    <w:rsid w:val="00B306CF"/>
    <w:rsid w:val="00B306DC"/>
    <w:rsid w:val="00B3078C"/>
    <w:rsid w:val="00B307DB"/>
    <w:rsid w:val="00B307DD"/>
    <w:rsid w:val="00B30816"/>
    <w:rsid w:val="00B308BA"/>
    <w:rsid w:val="00B308FA"/>
    <w:rsid w:val="00B30924"/>
    <w:rsid w:val="00B309BB"/>
    <w:rsid w:val="00B30ACC"/>
    <w:rsid w:val="00B30B50"/>
    <w:rsid w:val="00B30B53"/>
    <w:rsid w:val="00B30B79"/>
    <w:rsid w:val="00B30C8E"/>
    <w:rsid w:val="00B30C97"/>
    <w:rsid w:val="00B30D1B"/>
    <w:rsid w:val="00B30D23"/>
    <w:rsid w:val="00B30D49"/>
    <w:rsid w:val="00B30D4F"/>
    <w:rsid w:val="00B30D75"/>
    <w:rsid w:val="00B30D91"/>
    <w:rsid w:val="00B30E4A"/>
    <w:rsid w:val="00B30E4F"/>
    <w:rsid w:val="00B30E78"/>
    <w:rsid w:val="00B30EA1"/>
    <w:rsid w:val="00B30EF2"/>
    <w:rsid w:val="00B30F95"/>
    <w:rsid w:val="00B30FA4"/>
    <w:rsid w:val="00B30FD0"/>
    <w:rsid w:val="00B30FFB"/>
    <w:rsid w:val="00B31029"/>
    <w:rsid w:val="00B31105"/>
    <w:rsid w:val="00B3111E"/>
    <w:rsid w:val="00B31143"/>
    <w:rsid w:val="00B3126A"/>
    <w:rsid w:val="00B31338"/>
    <w:rsid w:val="00B3143C"/>
    <w:rsid w:val="00B3146F"/>
    <w:rsid w:val="00B314A4"/>
    <w:rsid w:val="00B314B9"/>
    <w:rsid w:val="00B31532"/>
    <w:rsid w:val="00B31545"/>
    <w:rsid w:val="00B31558"/>
    <w:rsid w:val="00B315B8"/>
    <w:rsid w:val="00B315DD"/>
    <w:rsid w:val="00B31609"/>
    <w:rsid w:val="00B31612"/>
    <w:rsid w:val="00B31627"/>
    <w:rsid w:val="00B31635"/>
    <w:rsid w:val="00B3165C"/>
    <w:rsid w:val="00B317B6"/>
    <w:rsid w:val="00B3180F"/>
    <w:rsid w:val="00B31902"/>
    <w:rsid w:val="00B31971"/>
    <w:rsid w:val="00B319B4"/>
    <w:rsid w:val="00B319E9"/>
    <w:rsid w:val="00B31A80"/>
    <w:rsid w:val="00B31AD9"/>
    <w:rsid w:val="00B31B31"/>
    <w:rsid w:val="00B31BE1"/>
    <w:rsid w:val="00B31CE3"/>
    <w:rsid w:val="00B31E41"/>
    <w:rsid w:val="00B31E62"/>
    <w:rsid w:val="00B31FF9"/>
    <w:rsid w:val="00B32005"/>
    <w:rsid w:val="00B32033"/>
    <w:rsid w:val="00B3208F"/>
    <w:rsid w:val="00B320AB"/>
    <w:rsid w:val="00B32181"/>
    <w:rsid w:val="00B321BC"/>
    <w:rsid w:val="00B321C9"/>
    <w:rsid w:val="00B323E5"/>
    <w:rsid w:val="00B323FC"/>
    <w:rsid w:val="00B3241A"/>
    <w:rsid w:val="00B32420"/>
    <w:rsid w:val="00B32449"/>
    <w:rsid w:val="00B324BB"/>
    <w:rsid w:val="00B324BF"/>
    <w:rsid w:val="00B324E0"/>
    <w:rsid w:val="00B324E7"/>
    <w:rsid w:val="00B324E9"/>
    <w:rsid w:val="00B325DC"/>
    <w:rsid w:val="00B32627"/>
    <w:rsid w:val="00B326A3"/>
    <w:rsid w:val="00B327EE"/>
    <w:rsid w:val="00B3282B"/>
    <w:rsid w:val="00B32883"/>
    <w:rsid w:val="00B3296E"/>
    <w:rsid w:val="00B329A9"/>
    <w:rsid w:val="00B32A0F"/>
    <w:rsid w:val="00B32A50"/>
    <w:rsid w:val="00B32A5F"/>
    <w:rsid w:val="00B32A9B"/>
    <w:rsid w:val="00B32B54"/>
    <w:rsid w:val="00B32C32"/>
    <w:rsid w:val="00B32C63"/>
    <w:rsid w:val="00B32CFB"/>
    <w:rsid w:val="00B32D16"/>
    <w:rsid w:val="00B32D2C"/>
    <w:rsid w:val="00B32D62"/>
    <w:rsid w:val="00B32DB3"/>
    <w:rsid w:val="00B32E16"/>
    <w:rsid w:val="00B32EEE"/>
    <w:rsid w:val="00B32F01"/>
    <w:rsid w:val="00B32F34"/>
    <w:rsid w:val="00B3301E"/>
    <w:rsid w:val="00B3308E"/>
    <w:rsid w:val="00B3310D"/>
    <w:rsid w:val="00B33227"/>
    <w:rsid w:val="00B33271"/>
    <w:rsid w:val="00B33290"/>
    <w:rsid w:val="00B33325"/>
    <w:rsid w:val="00B33330"/>
    <w:rsid w:val="00B3345D"/>
    <w:rsid w:val="00B33485"/>
    <w:rsid w:val="00B334B2"/>
    <w:rsid w:val="00B334D8"/>
    <w:rsid w:val="00B33513"/>
    <w:rsid w:val="00B335C3"/>
    <w:rsid w:val="00B3366E"/>
    <w:rsid w:val="00B336AC"/>
    <w:rsid w:val="00B336DE"/>
    <w:rsid w:val="00B33836"/>
    <w:rsid w:val="00B33842"/>
    <w:rsid w:val="00B33870"/>
    <w:rsid w:val="00B338B3"/>
    <w:rsid w:val="00B3392E"/>
    <w:rsid w:val="00B339C5"/>
    <w:rsid w:val="00B339CF"/>
    <w:rsid w:val="00B33A77"/>
    <w:rsid w:val="00B33A87"/>
    <w:rsid w:val="00B33B58"/>
    <w:rsid w:val="00B33B85"/>
    <w:rsid w:val="00B33BD3"/>
    <w:rsid w:val="00B33BDC"/>
    <w:rsid w:val="00B33C58"/>
    <w:rsid w:val="00B33C81"/>
    <w:rsid w:val="00B33C8E"/>
    <w:rsid w:val="00B33C95"/>
    <w:rsid w:val="00B33CA7"/>
    <w:rsid w:val="00B33CBB"/>
    <w:rsid w:val="00B33CD1"/>
    <w:rsid w:val="00B33D9F"/>
    <w:rsid w:val="00B33DBB"/>
    <w:rsid w:val="00B3400C"/>
    <w:rsid w:val="00B34018"/>
    <w:rsid w:val="00B34063"/>
    <w:rsid w:val="00B3407D"/>
    <w:rsid w:val="00B340FF"/>
    <w:rsid w:val="00B3423E"/>
    <w:rsid w:val="00B34269"/>
    <w:rsid w:val="00B3426E"/>
    <w:rsid w:val="00B34279"/>
    <w:rsid w:val="00B3437B"/>
    <w:rsid w:val="00B343B3"/>
    <w:rsid w:val="00B343EF"/>
    <w:rsid w:val="00B34482"/>
    <w:rsid w:val="00B344CE"/>
    <w:rsid w:val="00B34515"/>
    <w:rsid w:val="00B34532"/>
    <w:rsid w:val="00B34639"/>
    <w:rsid w:val="00B346B7"/>
    <w:rsid w:val="00B347A2"/>
    <w:rsid w:val="00B348B4"/>
    <w:rsid w:val="00B348BB"/>
    <w:rsid w:val="00B348D6"/>
    <w:rsid w:val="00B348F9"/>
    <w:rsid w:val="00B34920"/>
    <w:rsid w:val="00B34952"/>
    <w:rsid w:val="00B34991"/>
    <w:rsid w:val="00B349D4"/>
    <w:rsid w:val="00B349DA"/>
    <w:rsid w:val="00B34A0F"/>
    <w:rsid w:val="00B34A7C"/>
    <w:rsid w:val="00B34A9D"/>
    <w:rsid w:val="00B34ADD"/>
    <w:rsid w:val="00B34ADE"/>
    <w:rsid w:val="00B34AEF"/>
    <w:rsid w:val="00B34AF7"/>
    <w:rsid w:val="00B34B2D"/>
    <w:rsid w:val="00B34BFC"/>
    <w:rsid w:val="00B34C18"/>
    <w:rsid w:val="00B34C5F"/>
    <w:rsid w:val="00B34C68"/>
    <w:rsid w:val="00B34CAF"/>
    <w:rsid w:val="00B34CEF"/>
    <w:rsid w:val="00B34D5C"/>
    <w:rsid w:val="00B34DE4"/>
    <w:rsid w:val="00B34E36"/>
    <w:rsid w:val="00B34F2D"/>
    <w:rsid w:val="00B34F32"/>
    <w:rsid w:val="00B34F56"/>
    <w:rsid w:val="00B34FAA"/>
    <w:rsid w:val="00B34FC0"/>
    <w:rsid w:val="00B35001"/>
    <w:rsid w:val="00B35009"/>
    <w:rsid w:val="00B350AA"/>
    <w:rsid w:val="00B350FC"/>
    <w:rsid w:val="00B35122"/>
    <w:rsid w:val="00B3513F"/>
    <w:rsid w:val="00B35142"/>
    <w:rsid w:val="00B35193"/>
    <w:rsid w:val="00B351CD"/>
    <w:rsid w:val="00B351EE"/>
    <w:rsid w:val="00B35281"/>
    <w:rsid w:val="00B352EA"/>
    <w:rsid w:val="00B352FC"/>
    <w:rsid w:val="00B35393"/>
    <w:rsid w:val="00B353A0"/>
    <w:rsid w:val="00B354BF"/>
    <w:rsid w:val="00B355E7"/>
    <w:rsid w:val="00B355EB"/>
    <w:rsid w:val="00B3562B"/>
    <w:rsid w:val="00B3564A"/>
    <w:rsid w:val="00B3565D"/>
    <w:rsid w:val="00B356F0"/>
    <w:rsid w:val="00B35755"/>
    <w:rsid w:val="00B35763"/>
    <w:rsid w:val="00B357C6"/>
    <w:rsid w:val="00B35845"/>
    <w:rsid w:val="00B358D8"/>
    <w:rsid w:val="00B358F2"/>
    <w:rsid w:val="00B35A11"/>
    <w:rsid w:val="00B35B0F"/>
    <w:rsid w:val="00B35B40"/>
    <w:rsid w:val="00B35B44"/>
    <w:rsid w:val="00B35B49"/>
    <w:rsid w:val="00B35BB9"/>
    <w:rsid w:val="00B35C17"/>
    <w:rsid w:val="00B35C37"/>
    <w:rsid w:val="00B35C3A"/>
    <w:rsid w:val="00B35C46"/>
    <w:rsid w:val="00B35C88"/>
    <w:rsid w:val="00B35C9D"/>
    <w:rsid w:val="00B35CF5"/>
    <w:rsid w:val="00B35D3D"/>
    <w:rsid w:val="00B35D47"/>
    <w:rsid w:val="00B35D5B"/>
    <w:rsid w:val="00B35D66"/>
    <w:rsid w:val="00B35E14"/>
    <w:rsid w:val="00B35EB3"/>
    <w:rsid w:val="00B35EE4"/>
    <w:rsid w:val="00B35F52"/>
    <w:rsid w:val="00B35FBD"/>
    <w:rsid w:val="00B36088"/>
    <w:rsid w:val="00B360D1"/>
    <w:rsid w:val="00B360E2"/>
    <w:rsid w:val="00B36152"/>
    <w:rsid w:val="00B36176"/>
    <w:rsid w:val="00B3625F"/>
    <w:rsid w:val="00B363E0"/>
    <w:rsid w:val="00B36436"/>
    <w:rsid w:val="00B36459"/>
    <w:rsid w:val="00B36479"/>
    <w:rsid w:val="00B36551"/>
    <w:rsid w:val="00B365E0"/>
    <w:rsid w:val="00B3667B"/>
    <w:rsid w:val="00B3668D"/>
    <w:rsid w:val="00B366A3"/>
    <w:rsid w:val="00B366BF"/>
    <w:rsid w:val="00B366DE"/>
    <w:rsid w:val="00B366DF"/>
    <w:rsid w:val="00B36742"/>
    <w:rsid w:val="00B36767"/>
    <w:rsid w:val="00B3676B"/>
    <w:rsid w:val="00B367FF"/>
    <w:rsid w:val="00B3682A"/>
    <w:rsid w:val="00B3682C"/>
    <w:rsid w:val="00B368AD"/>
    <w:rsid w:val="00B36961"/>
    <w:rsid w:val="00B369DE"/>
    <w:rsid w:val="00B36A11"/>
    <w:rsid w:val="00B36AAA"/>
    <w:rsid w:val="00B36B0A"/>
    <w:rsid w:val="00B36B98"/>
    <w:rsid w:val="00B36BA6"/>
    <w:rsid w:val="00B36CBC"/>
    <w:rsid w:val="00B36D14"/>
    <w:rsid w:val="00B36D2C"/>
    <w:rsid w:val="00B36D5A"/>
    <w:rsid w:val="00B36DF2"/>
    <w:rsid w:val="00B36E2C"/>
    <w:rsid w:val="00B36FE2"/>
    <w:rsid w:val="00B37051"/>
    <w:rsid w:val="00B37093"/>
    <w:rsid w:val="00B3709C"/>
    <w:rsid w:val="00B370C4"/>
    <w:rsid w:val="00B371AE"/>
    <w:rsid w:val="00B371AF"/>
    <w:rsid w:val="00B3720C"/>
    <w:rsid w:val="00B37253"/>
    <w:rsid w:val="00B372E4"/>
    <w:rsid w:val="00B372EC"/>
    <w:rsid w:val="00B373CF"/>
    <w:rsid w:val="00B3744E"/>
    <w:rsid w:val="00B37461"/>
    <w:rsid w:val="00B374B1"/>
    <w:rsid w:val="00B374C3"/>
    <w:rsid w:val="00B374F0"/>
    <w:rsid w:val="00B375C8"/>
    <w:rsid w:val="00B375FB"/>
    <w:rsid w:val="00B3761D"/>
    <w:rsid w:val="00B3763A"/>
    <w:rsid w:val="00B376DC"/>
    <w:rsid w:val="00B37708"/>
    <w:rsid w:val="00B37770"/>
    <w:rsid w:val="00B37882"/>
    <w:rsid w:val="00B378A1"/>
    <w:rsid w:val="00B378D5"/>
    <w:rsid w:val="00B379C6"/>
    <w:rsid w:val="00B379D6"/>
    <w:rsid w:val="00B37A37"/>
    <w:rsid w:val="00B37A46"/>
    <w:rsid w:val="00B37A97"/>
    <w:rsid w:val="00B37ADC"/>
    <w:rsid w:val="00B37B1A"/>
    <w:rsid w:val="00B37B77"/>
    <w:rsid w:val="00B37B84"/>
    <w:rsid w:val="00B37B8B"/>
    <w:rsid w:val="00B37BDA"/>
    <w:rsid w:val="00B37BE8"/>
    <w:rsid w:val="00B37C29"/>
    <w:rsid w:val="00B37C4B"/>
    <w:rsid w:val="00B37CEC"/>
    <w:rsid w:val="00B37D6A"/>
    <w:rsid w:val="00B37D77"/>
    <w:rsid w:val="00B37D7B"/>
    <w:rsid w:val="00B37DB7"/>
    <w:rsid w:val="00B37DC1"/>
    <w:rsid w:val="00B37E48"/>
    <w:rsid w:val="00B37E63"/>
    <w:rsid w:val="00B37F6A"/>
    <w:rsid w:val="00B37FF6"/>
    <w:rsid w:val="00B37FF8"/>
    <w:rsid w:val="00B40087"/>
    <w:rsid w:val="00B40089"/>
    <w:rsid w:val="00B40102"/>
    <w:rsid w:val="00B40121"/>
    <w:rsid w:val="00B4015D"/>
    <w:rsid w:val="00B40190"/>
    <w:rsid w:val="00B401C1"/>
    <w:rsid w:val="00B40248"/>
    <w:rsid w:val="00B40250"/>
    <w:rsid w:val="00B4034E"/>
    <w:rsid w:val="00B40396"/>
    <w:rsid w:val="00B403DD"/>
    <w:rsid w:val="00B403E7"/>
    <w:rsid w:val="00B403EA"/>
    <w:rsid w:val="00B40428"/>
    <w:rsid w:val="00B40473"/>
    <w:rsid w:val="00B4047A"/>
    <w:rsid w:val="00B404C8"/>
    <w:rsid w:val="00B40500"/>
    <w:rsid w:val="00B40570"/>
    <w:rsid w:val="00B40595"/>
    <w:rsid w:val="00B40634"/>
    <w:rsid w:val="00B40655"/>
    <w:rsid w:val="00B40720"/>
    <w:rsid w:val="00B4072E"/>
    <w:rsid w:val="00B40762"/>
    <w:rsid w:val="00B407A7"/>
    <w:rsid w:val="00B40892"/>
    <w:rsid w:val="00B40942"/>
    <w:rsid w:val="00B409DB"/>
    <w:rsid w:val="00B40B9C"/>
    <w:rsid w:val="00B40BE9"/>
    <w:rsid w:val="00B40BF6"/>
    <w:rsid w:val="00B40C25"/>
    <w:rsid w:val="00B40C55"/>
    <w:rsid w:val="00B40D90"/>
    <w:rsid w:val="00B40EB9"/>
    <w:rsid w:val="00B40ED5"/>
    <w:rsid w:val="00B40F70"/>
    <w:rsid w:val="00B40FBF"/>
    <w:rsid w:val="00B410B5"/>
    <w:rsid w:val="00B4110A"/>
    <w:rsid w:val="00B41312"/>
    <w:rsid w:val="00B41323"/>
    <w:rsid w:val="00B413FF"/>
    <w:rsid w:val="00B41405"/>
    <w:rsid w:val="00B41431"/>
    <w:rsid w:val="00B41539"/>
    <w:rsid w:val="00B4153B"/>
    <w:rsid w:val="00B41564"/>
    <w:rsid w:val="00B41594"/>
    <w:rsid w:val="00B4159B"/>
    <w:rsid w:val="00B415B0"/>
    <w:rsid w:val="00B415FE"/>
    <w:rsid w:val="00B41603"/>
    <w:rsid w:val="00B416CF"/>
    <w:rsid w:val="00B41705"/>
    <w:rsid w:val="00B4170A"/>
    <w:rsid w:val="00B417CD"/>
    <w:rsid w:val="00B41860"/>
    <w:rsid w:val="00B418CF"/>
    <w:rsid w:val="00B4190D"/>
    <w:rsid w:val="00B419C5"/>
    <w:rsid w:val="00B419DA"/>
    <w:rsid w:val="00B41B1D"/>
    <w:rsid w:val="00B41B3C"/>
    <w:rsid w:val="00B41BBB"/>
    <w:rsid w:val="00B41C02"/>
    <w:rsid w:val="00B41F21"/>
    <w:rsid w:val="00B41F5E"/>
    <w:rsid w:val="00B41FB3"/>
    <w:rsid w:val="00B41FF5"/>
    <w:rsid w:val="00B42024"/>
    <w:rsid w:val="00B42036"/>
    <w:rsid w:val="00B420CF"/>
    <w:rsid w:val="00B420D4"/>
    <w:rsid w:val="00B421DD"/>
    <w:rsid w:val="00B42303"/>
    <w:rsid w:val="00B4237D"/>
    <w:rsid w:val="00B423D9"/>
    <w:rsid w:val="00B424F2"/>
    <w:rsid w:val="00B425F9"/>
    <w:rsid w:val="00B42762"/>
    <w:rsid w:val="00B42839"/>
    <w:rsid w:val="00B42848"/>
    <w:rsid w:val="00B4285C"/>
    <w:rsid w:val="00B4287E"/>
    <w:rsid w:val="00B429AD"/>
    <w:rsid w:val="00B429CE"/>
    <w:rsid w:val="00B42A31"/>
    <w:rsid w:val="00B42A84"/>
    <w:rsid w:val="00B42A86"/>
    <w:rsid w:val="00B42AA6"/>
    <w:rsid w:val="00B42AE6"/>
    <w:rsid w:val="00B42B03"/>
    <w:rsid w:val="00B42B58"/>
    <w:rsid w:val="00B42B60"/>
    <w:rsid w:val="00B42BC7"/>
    <w:rsid w:val="00B42BFA"/>
    <w:rsid w:val="00B42C81"/>
    <w:rsid w:val="00B42C84"/>
    <w:rsid w:val="00B42C86"/>
    <w:rsid w:val="00B42C89"/>
    <w:rsid w:val="00B42D02"/>
    <w:rsid w:val="00B42D6A"/>
    <w:rsid w:val="00B42DE9"/>
    <w:rsid w:val="00B42E50"/>
    <w:rsid w:val="00B42E5C"/>
    <w:rsid w:val="00B42ED4"/>
    <w:rsid w:val="00B42F53"/>
    <w:rsid w:val="00B42F76"/>
    <w:rsid w:val="00B42F7A"/>
    <w:rsid w:val="00B42FD4"/>
    <w:rsid w:val="00B43010"/>
    <w:rsid w:val="00B43060"/>
    <w:rsid w:val="00B43085"/>
    <w:rsid w:val="00B430A9"/>
    <w:rsid w:val="00B43162"/>
    <w:rsid w:val="00B431AB"/>
    <w:rsid w:val="00B43236"/>
    <w:rsid w:val="00B4323C"/>
    <w:rsid w:val="00B43314"/>
    <w:rsid w:val="00B43332"/>
    <w:rsid w:val="00B4333C"/>
    <w:rsid w:val="00B43396"/>
    <w:rsid w:val="00B433B8"/>
    <w:rsid w:val="00B434AB"/>
    <w:rsid w:val="00B43513"/>
    <w:rsid w:val="00B43562"/>
    <w:rsid w:val="00B435CE"/>
    <w:rsid w:val="00B435DA"/>
    <w:rsid w:val="00B43606"/>
    <w:rsid w:val="00B436F1"/>
    <w:rsid w:val="00B4375A"/>
    <w:rsid w:val="00B43781"/>
    <w:rsid w:val="00B4378A"/>
    <w:rsid w:val="00B437B4"/>
    <w:rsid w:val="00B437EE"/>
    <w:rsid w:val="00B43844"/>
    <w:rsid w:val="00B43877"/>
    <w:rsid w:val="00B43893"/>
    <w:rsid w:val="00B4389B"/>
    <w:rsid w:val="00B43903"/>
    <w:rsid w:val="00B439C2"/>
    <w:rsid w:val="00B439EE"/>
    <w:rsid w:val="00B43A94"/>
    <w:rsid w:val="00B43ADD"/>
    <w:rsid w:val="00B43B7E"/>
    <w:rsid w:val="00B43C51"/>
    <w:rsid w:val="00B43C72"/>
    <w:rsid w:val="00B43C96"/>
    <w:rsid w:val="00B43D55"/>
    <w:rsid w:val="00B43D57"/>
    <w:rsid w:val="00B43D5D"/>
    <w:rsid w:val="00B43E75"/>
    <w:rsid w:val="00B43FBE"/>
    <w:rsid w:val="00B43FFB"/>
    <w:rsid w:val="00B440EB"/>
    <w:rsid w:val="00B4413B"/>
    <w:rsid w:val="00B441B4"/>
    <w:rsid w:val="00B441E2"/>
    <w:rsid w:val="00B44282"/>
    <w:rsid w:val="00B4432C"/>
    <w:rsid w:val="00B44369"/>
    <w:rsid w:val="00B44376"/>
    <w:rsid w:val="00B4438B"/>
    <w:rsid w:val="00B44492"/>
    <w:rsid w:val="00B44715"/>
    <w:rsid w:val="00B4475C"/>
    <w:rsid w:val="00B4477E"/>
    <w:rsid w:val="00B44791"/>
    <w:rsid w:val="00B447E1"/>
    <w:rsid w:val="00B44816"/>
    <w:rsid w:val="00B44830"/>
    <w:rsid w:val="00B44839"/>
    <w:rsid w:val="00B44876"/>
    <w:rsid w:val="00B4495E"/>
    <w:rsid w:val="00B449DA"/>
    <w:rsid w:val="00B44A15"/>
    <w:rsid w:val="00B44A1C"/>
    <w:rsid w:val="00B44A22"/>
    <w:rsid w:val="00B44AA6"/>
    <w:rsid w:val="00B44B2E"/>
    <w:rsid w:val="00B44BA5"/>
    <w:rsid w:val="00B44BC9"/>
    <w:rsid w:val="00B44D1D"/>
    <w:rsid w:val="00B44D3B"/>
    <w:rsid w:val="00B44D7C"/>
    <w:rsid w:val="00B44D8F"/>
    <w:rsid w:val="00B44E24"/>
    <w:rsid w:val="00B44EBD"/>
    <w:rsid w:val="00B44EC2"/>
    <w:rsid w:val="00B4509C"/>
    <w:rsid w:val="00B450E0"/>
    <w:rsid w:val="00B45156"/>
    <w:rsid w:val="00B4523D"/>
    <w:rsid w:val="00B45266"/>
    <w:rsid w:val="00B45293"/>
    <w:rsid w:val="00B453FC"/>
    <w:rsid w:val="00B45420"/>
    <w:rsid w:val="00B45548"/>
    <w:rsid w:val="00B4563C"/>
    <w:rsid w:val="00B45830"/>
    <w:rsid w:val="00B4584D"/>
    <w:rsid w:val="00B45A27"/>
    <w:rsid w:val="00B45A8B"/>
    <w:rsid w:val="00B45A98"/>
    <w:rsid w:val="00B45B29"/>
    <w:rsid w:val="00B45B6A"/>
    <w:rsid w:val="00B45B80"/>
    <w:rsid w:val="00B45BE1"/>
    <w:rsid w:val="00B45BEA"/>
    <w:rsid w:val="00B45C12"/>
    <w:rsid w:val="00B45C1F"/>
    <w:rsid w:val="00B45CF5"/>
    <w:rsid w:val="00B45D26"/>
    <w:rsid w:val="00B45DFD"/>
    <w:rsid w:val="00B45E0B"/>
    <w:rsid w:val="00B45E8E"/>
    <w:rsid w:val="00B45ED2"/>
    <w:rsid w:val="00B45EF6"/>
    <w:rsid w:val="00B45F53"/>
    <w:rsid w:val="00B45FD7"/>
    <w:rsid w:val="00B46001"/>
    <w:rsid w:val="00B46046"/>
    <w:rsid w:val="00B46129"/>
    <w:rsid w:val="00B4614B"/>
    <w:rsid w:val="00B4615A"/>
    <w:rsid w:val="00B461A0"/>
    <w:rsid w:val="00B46214"/>
    <w:rsid w:val="00B4624E"/>
    <w:rsid w:val="00B463C3"/>
    <w:rsid w:val="00B463FE"/>
    <w:rsid w:val="00B46484"/>
    <w:rsid w:val="00B46510"/>
    <w:rsid w:val="00B46577"/>
    <w:rsid w:val="00B465BC"/>
    <w:rsid w:val="00B46600"/>
    <w:rsid w:val="00B467D8"/>
    <w:rsid w:val="00B46877"/>
    <w:rsid w:val="00B4688F"/>
    <w:rsid w:val="00B468FB"/>
    <w:rsid w:val="00B469E3"/>
    <w:rsid w:val="00B469ED"/>
    <w:rsid w:val="00B46A14"/>
    <w:rsid w:val="00B46A55"/>
    <w:rsid w:val="00B46AF7"/>
    <w:rsid w:val="00B46B41"/>
    <w:rsid w:val="00B46B8A"/>
    <w:rsid w:val="00B46BFB"/>
    <w:rsid w:val="00B46C0C"/>
    <w:rsid w:val="00B46C2A"/>
    <w:rsid w:val="00B46C56"/>
    <w:rsid w:val="00B46C78"/>
    <w:rsid w:val="00B46C8E"/>
    <w:rsid w:val="00B46CCC"/>
    <w:rsid w:val="00B46CD7"/>
    <w:rsid w:val="00B46CE2"/>
    <w:rsid w:val="00B46DA5"/>
    <w:rsid w:val="00B46E7C"/>
    <w:rsid w:val="00B47056"/>
    <w:rsid w:val="00B47059"/>
    <w:rsid w:val="00B4707B"/>
    <w:rsid w:val="00B470C9"/>
    <w:rsid w:val="00B47120"/>
    <w:rsid w:val="00B471DF"/>
    <w:rsid w:val="00B47248"/>
    <w:rsid w:val="00B4728D"/>
    <w:rsid w:val="00B472D9"/>
    <w:rsid w:val="00B47363"/>
    <w:rsid w:val="00B4740D"/>
    <w:rsid w:val="00B474B4"/>
    <w:rsid w:val="00B474BA"/>
    <w:rsid w:val="00B47529"/>
    <w:rsid w:val="00B4754D"/>
    <w:rsid w:val="00B475DE"/>
    <w:rsid w:val="00B4769E"/>
    <w:rsid w:val="00B476BC"/>
    <w:rsid w:val="00B476FC"/>
    <w:rsid w:val="00B47807"/>
    <w:rsid w:val="00B47813"/>
    <w:rsid w:val="00B4788C"/>
    <w:rsid w:val="00B478B6"/>
    <w:rsid w:val="00B478FA"/>
    <w:rsid w:val="00B47903"/>
    <w:rsid w:val="00B47971"/>
    <w:rsid w:val="00B479A2"/>
    <w:rsid w:val="00B47A08"/>
    <w:rsid w:val="00B47A5D"/>
    <w:rsid w:val="00B47B58"/>
    <w:rsid w:val="00B47BAC"/>
    <w:rsid w:val="00B47BB7"/>
    <w:rsid w:val="00B47BC0"/>
    <w:rsid w:val="00B47BFC"/>
    <w:rsid w:val="00B47C31"/>
    <w:rsid w:val="00B47C7C"/>
    <w:rsid w:val="00B47C9E"/>
    <w:rsid w:val="00B47D1E"/>
    <w:rsid w:val="00B47D1F"/>
    <w:rsid w:val="00B47D4B"/>
    <w:rsid w:val="00B47DAC"/>
    <w:rsid w:val="00B47DFB"/>
    <w:rsid w:val="00B47E9D"/>
    <w:rsid w:val="00B47F8C"/>
    <w:rsid w:val="00B47FA2"/>
    <w:rsid w:val="00B47FED"/>
    <w:rsid w:val="00B50084"/>
    <w:rsid w:val="00B500D2"/>
    <w:rsid w:val="00B501C3"/>
    <w:rsid w:val="00B50209"/>
    <w:rsid w:val="00B50278"/>
    <w:rsid w:val="00B502C6"/>
    <w:rsid w:val="00B50339"/>
    <w:rsid w:val="00B503BA"/>
    <w:rsid w:val="00B503D7"/>
    <w:rsid w:val="00B504C6"/>
    <w:rsid w:val="00B504FA"/>
    <w:rsid w:val="00B5050B"/>
    <w:rsid w:val="00B50536"/>
    <w:rsid w:val="00B50586"/>
    <w:rsid w:val="00B506E4"/>
    <w:rsid w:val="00B506E9"/>
    <w:rsid w:val="00B50753"/>
    <w:rsid w:val="00B507E2"/>
    <w:rsid w:val="00B5094D"/>
    <w:rsid w:val="00B5097F"/>
    <w:rsid w:val="00B509C2"/>
    <w:rsid w:val="00B50AAE"/>
    <w:rsid w:val="00B50B89"/>
    <w:rsid w:val="00B50BAF"/>
    <w:rsid w:val="00B50BCE"/>
    <w:rsid w:val="00B50C25"/>
    <w:rsid w:val="00B50C2E"/>
    <w:rsid w:val="00B50C33"/>
    <w:rsid w:val="00B50C5E"/>
    <w:rsid w:val="00B50D0A"/>
    <w:rsid w:val="00B50D10"/>
    <w:rsid w:val="00B50D41"/>
    <w:rsid w:val="00B50DF5"/>
    <w:rsid w:val="00B50E9B"/>
    <w:rsid w:val="00B50EAF"/>
    <w:rsid w:val="00B50FF9"/>
    <w:rsid w:val="00B51085"/>
    <w:rsid w:val="00B5109C"/>
    <w:rsid w:val="00B510C7"/>
    <w:rsid w:val="00B510F7"/>
    <w:rsid w:val="00B5114A"/>
    <w:rsid w:val="00B51212"/>
    <w:rsid w:val="00B512AE"/>
    <w:rsid w:val="00B512E6"/>
    <w:rsid w:val="00B51328"/>
    <w:rsid w:val="00B513E1"/>
    <w:rsid w:val="00B513FF"/>
    <w:rsid w:val="00B5142E"/>
    <w:rsid w:val="00B51490"/>
    <w:rsid w:val="00B51503"/>
    <w:rsid w:val="00B5152E"/>
    <w:rsid w:val="00B51532"/>
    <w:rsid w:val="00B515C7"/>
    <w:rsid w:val="00B515ED"/>
    <w:rsid w:val="00B515FB"/>
    <w:rsid w:val="00B516BE"/>
    <w:rsid w:val="00B51766"/>
    <w:rsid w:val="00B51872"/>
    <w:rsid w:val="00B518F7"/>
    <w:rsid w:val="00B5198B"/>
    <w:rsid w:val="00B51A14"/>
    <w:rsid w:val="00B51A43"/>
    <w:rsid w:val="00B51A72"/>
    <w:rsid w:val="00B51A92"/>
    <w:rsid w:val="00B51C8F"/>
    <w:rsid w:val="00B51CE7"/>
    <w:rsid w:val="00B51D8F"/>
    <w:rsid w:val="00B51E5D"/>
    <w:rsid w:val="00B51E76"/>
    <w:rsid w:val="00B51E97"/>
    <w:rsid w:val="00B51EFF"/>
    <w:rsid w:val="00B51FE8"/>
    <w:rsid w:val="00B52015"/>
    <w:rsid w:val="00B520E1"/>
    <w:rsid w:val="00B52135"/>
    <w:rsid w:val="00B52160"/>
    <w:rsid w:val="00B5216F"/>
    <w:rsid w:val="00B5218E"/>
    <w:rsid w:val="00B521E9"/>
    <w:rsid w:val="00B52237"/>
    <w:rsid w:val="00B5226C"/>
    <w:rsid w:val="00B522B3"/>
    <w:rsid w:val="00B5233A"/>
    <w:rsid w:val="00B52374"/>
    <w:rsid w:val="00B5239C"/>
    <w:rsid w:val="00B523EF"/>
    <w:rsid w:val="00B5240C"/>
    <w:rsid w:val="00B52498"/>
    <w:rsid w:val="00B524AB"/>
    <w:rsid w:val="00B5256A"/>
    <w:rsid w:val="00B5257A"/>
    <w:rsid w:val="00B525B8"/>
    <w:rsid w:val="00B525EB"/>
    <w:rsid w:val="00B525EE"/>
    <w:rsid w:val="00B5265B"/>
    <w:rsid w:val="00B5266D"/>
    <w:rsid w:val="00B526A2"/>
    <w:rsid w:val="00B527EF"/>
    <w:rsid w:val="00B52918"/>
    <w:rsid w:val="00B52934"/>
    <w:rsid w:val="00B52992"/>
    <w:rsid w:val="00B52A28"/>
    <w:rsid w:val="00B52A2C"/>
    <w:rsid w:val="00B52BA9"/>
    <w:rsid w:val="00B52BD2"/>
    <w:rsid w:val="00B52BEA"/>
    <w:rsid w:val="00B52BFB"/>
    <w:rsid w:val="00B52CD2"/>
    <w:rsid w:val="00B52D37"/>
    <w:rsid w:val="00B52D6B"/>
    <w:rsid w:val="00B52D99"/>
    <w:rsid w:val="00B52F3F"/>
    <w:rsid w:val="00B52FAD"/>
    <w:rsid w:val="00B53091"/>
    <w:rsid w:val="00B53095"/>
    <w:rsid w:val="00B530F0"/>
    <w:rsid w:val="00B531F0"/>
    <w:rsid w:val="00B5321C"/>
    <w:rsid w:val="00B53297"/>
    <w:rsid w:val="00B53336"/>
    <w:rsid w:val="00B533E7"/>
    <w:rsid w:val="00B53401"/>
    <w:rsid w:val="00B53416"/>
    <w:rsid w:val="00B53447"/>
    <w:rsid w:val="00B53465"/>
    <w:rsid w:val="00B53478"/>
    <w:rsid w:val="00B53511"/>
    <w:rsid w:val="00B5353F"/>
    <w:rsid w:val="00B535F9"/>
    <w:rsid w:val="00B535FD"/>
    <w:rsid w:val="00B536CA"/>
    <w:rsid w:val="00B53789"/>
    <w:rsid w:val="00B53795"/>
    <w:rsid w:val="00B537D3"/>
    <w:rsid w:val="00B537E0"/>
    <w:rsid w:val="00B53892"/>
    <w:rsid w:val="00B538C5"/>
    <w:rsid w:val="00B538E6"/>
    <w:rsid w:val="00B53958"/>
    <w:rsid w:val="00B539B1"/>
    <w:rsid w:val="00B53ABA"/>
    <w:rsid w:val="00B53B0E"/>
    <w:rsid w:val="00B53BF1"/>
    <w:rsid w:val="00B53D26"/>
    <w:rsid w:val="00B53D8A"/>
    <w:rsid w:val="00B53D91"/>
    <w:rsid w:val="00B53DA2"/>
    <w:rsid w:val="00B53EBE"/>
    <w:rsid w:val="00B53ED9"/>
    <w:rsid w:val="00B53EF5"/>
    <w:rsid w:val="00B53F3B"/>
    <w:rsid w:val="00B53F52"/>
    <w:rsid w:val="00B53F88"/>
    <w:rsid w:val="00B53F9F"/>
    <w:rsid w:val="00B540D4"/>
    <w:rsid w:val="00B540E5"/>
    <w:rsid w:val="00B54142"/>
    <w:rsid w:val="00B54144"/>
    <w:rsid w:val="00B5419B"/>
    <w:rsid w:val="00B541DD"/>
    <w:rsid w:val="00B541E2"/>
    <w:rsid w:val="00B5420F"/>
    <w:rsid w:val="00B54287"/>
    <w:rsid w:val="00B543CF"/>
    <w:rsid w:val="00B544C8"/>
    <w:rsid w:val="00B54596"/>
    <w:rsid w:val="00B54686"/>
    <w:rsid w:val="00B54687"/>
    <w:rsid w:val="00B5469D"/>
    <w:rsid w:val="00B54794"/>
    <w:rsid w:val="00B5487D"/>
    <w:rsid w:val="00B548B2"/>
    <w:rsid w:val="00B5493E"/>
    <w:rsid w:val="00B54AA4"/>
    <w:rsid w:val="00B54AD5"/>
    <w:rsid w:val="00B54AE4"/>
    <w:rsid w:val="00B54AFA"/>
    <w:rsid w:val="00B54B8D"/>
    <w:rsid w:val="00B54C31"/>
    <w:rsid w:val="00B54C72"/>
    <w:rsid w:val="00B54D37"/>
    <w:rsid w:val="00B54D4D"/>
    <w:rsid w:val="00B54D77"/>
    <w:rsid w:val="00B54DB0"/>
    <w:rsid w:val="00B54DD5"/>
    <w:rsid w:val="00B54E22"/>
    <w:rsid w:val="00B54EB7"/>
    <w:rsid w:val="00B54EE2"/>
    <w:rsid w:val="00B54F22"/>
    <w:rsid w:val="00B54F91"/>
    <w:rsid w:val="00B54FBC"/>
    <w:rsid w:val="00B55017"/>
    <w:rsid w:val="00B550AA"/>
    <w:rsid w:val="00B550AF"/>
    <w:rsid w:val="00B55169"/>
    <w:rsid w:val="00B551E5"/>
    <w:rsid w:val="00B551F2"/>
    <w:rsid w:val="00B55265"/>
    <w:rsid w:val="00B55276"/>
    <w:rsid w:val="00B55287"/>
    <w:rsid w:val="00B5529D"/>
    <w:rsid w:val="00B552AD"/>
    <w:rsid w:val="00B552D0"/>
    <w:rsid w:val="00B553A4"/>
    <w:rsid w:val="00B553AE"/>
    <w:rsid w:val="00B553D9"/>
    <w:rsid w:val="00B55431"/>
    <w:rsid w:val="00B555BF"/>
    <w:rsid w:val="00B555CA"/>
    <w:rsid w:val="00B5563F"/>
    <w:rsid w:val="00B55640"/>
    <w:rsid w:val="00B5568F"/>
    <w:rsid w:val="00B556B9"/>
    <w:rsid w:val="00B557F2"/>
    <w:rsid w:val="00B55853"/>
    <w:rsid w:val="00B5588B"/>
    <w:rsid w:val="00B55910"/>
    <w:rsid w:val="00B559CA"/>
    <w:rsid w:val="00B55A15"/>
    <w:rsid w:val="00B55AB9"/>
    <w:rsid w:val="00B55AEF"/>
    <w:rsid w:val="00B55B24"/>
    <w:rsid w:val="00B55B25"/>
    <w:rsid w:val="00B55C16"/>
    <w:rsid w:val="00B55C2E"/>
    <w:rsid w:val="00B55CBB"/>
    <w:rsid w:val="00B55CF2"/>
    <w:rsid w:val="00B55D35"/>
    <w:rsid w:val="00B55E1C"/>
    <w:rsid w:val="00B55E2F"/>
    <w:rsid w:val="00B55E8B"/>
    <w:rsid w:val="00B55EF3"/>
    <w:rsid w:val="00B55F89"/>
    <w:rsid w:val="00B55F91"/>
    <w:rsid w:val="00B55FAD"/>
    <w:rsid w:val="00B56004"/>
    <w:rsid w:val="00B56031"/>
    <w:rsid w:val="00B56038"/>
    <w:rsid w:val="00B56067"/>
    <w:rsid w:val="00B56140"/>
    <w:rsid w:val="00B56192"/>
    <w:rsid w:val="00B5622C"/>
    <w:rsid w:val="00B56292"/>
    <w:rsid w:val="00B562F5"/>
    <w:rsid w:val="00B563A3"/>
    <w:rsid w:val="00B5645C"/>
    <w:rsid w:val="00B56487"/>
    <w:rsid w:val="00B56507"/>
    <w:rsid w:val="00B56553"/>
    <w:rsid w:val="00B5658C"/>
    <w:rsid w:val="00B5664A"/>
    <w:rsid w:val="00B56695"/>
    <w:rsid w:val="00B566BD"/>
    <w:rsid w:val="00B56700"/>
    <w:rsid w:val="00B56707"/>
    <w:rsid w:val="00B56755"/>
    <w:rsid w:val="00B5689B"/>
    <w:rsid w:val="00B568C2"/>
    <w:rsid w:val="00B56916"/>
    <w:rsid w:val="00B5692F"/>
    <w:rsid w:val="00B5698D"/>
    <w:rsid w:val="00B569F1"/>
    <w:rsid w:val="00B569F7"/>
    <w:rsid w:val="00B569FA"/>
    <w:rsid w:val="00B569FF"/>
    <w:rsid w:val="00B56A11"/>
    <w:rsid w:val="00B56A5E"/>
    <w:rsid w:val="00B56A7F"/>
    <w:rsid w:val="00B56AAC"/>
    <w:rsid w:val="00B56B0E"/>
    <w:rsid w:val="00B56B5E"/>
    <w:rsid w:val="00B56B81"/>
    <w:rsid w:val="00B56C1F"/>
    <w:rsid w:val="00B56CB2"/>
    <w:rsid w:val="00B56CFD"/>
    <w:rsid w:val="00B56DB4"/>
    <w:rsid w:val="00B56DCF"/>
    <w:rsid w:val="00B56E0B"/>
    <w:rsid w:val="00B56E81"/>
    <w:rsid w:val="00B5702C"/>
    <w:rsid w:val="00B570AD"/>
    <w:rsid w:val="00B570E5"/>
    <w:rsid w:val="00B571AD"/>
    <w:rsid w:val="00B571E8"/>
    <w:rsid w:val="00B57240"/>
    <w:rsid w:val="00B5724C"/>
    <w:rsid w:val="00B5727B"/>
    <w:rsid w:val="00B57355"/>
    <w:rsid w:val="00B57364"/>
    <w:rsid w:val="00B57385"/>
    <w:rsid w:val="00B5738A"/>
    <w:rsid w:val="00B57475"/>
    <w:rsid w:val="00B57476"/>
    <w:rsid w:val="00B574C5"/>
    <w:rsid w:val="00B574F7"/>
    <w:rsid w:val="00B574F8"/>
    <w:rsid w:val="00B575CF"/>
    <w:rsid w:val="00B57695"/>
    <w:rsid w:val="00B576CD"/>
    <w:rsid w:val="00B57766"/>
    <w:rsid w:val="00B578CF"/>
    <w:rsid w:val="00B578DC"/>
    <w:rsid w:val="00B578E7"/>
    <w:rsid w:val="00B578FD"/>
    <w:rsid w:val="00B57949"/>
    <w:rsid w:val="00B57975"/>
    <w:rsid w:val="00B57AB8"/>
    <w:rsid w:val="00B57BAD"/>
    <w:rsid w:val="00B57C36"/>
    <w:rsid w:val="00B57C66"/>
    <w:rsid w:val="00B57C8C"/>
    <w:rsid w:val="00B57CA6"/>
    <w:rsid w:val="00B57D9A"/>
    <w:rsid w:val="00B57DB6"/>
    <w:rsid w:val="00B57DE0"/>
    <w:rsid w:val="00B57DE5"/>
    <w:rsid w:val="00B57E02"/>
    <w:rsid w:val="00B57E31"/>
    <w:rsid w:val="00B57F90"/>
    <w:rsid w:val="00B57FA5"/>
    <w:rsid w:val="00B6000B"/>
    <w:rsid w:val="00B60053"/>
    <w:rsid w:val="00B600D4"/>
    <w:rsid w:val="00B60135"/>
    <w:rsid w:val="00B6013E"/>
    <w:rsid w:val="00B60154"/>
    <w:rsid w:val="00B6015A"/>
    <w:rsid w:val="00B6020C"/>
    <w:rsid w:val="00B6029C"/>
    <w:rsid w:val="00B602AA"/>
    <w:rsid w:val="00B602F8"/>
    <w:rsid w:val="00B60309"/>
    <w:rsid w:val="00B6031E"/>
    <w:rsid w:val="00B60321"/>
    <w:rsid w:val="00B6038A"/>
    <w:rsid w:val="00B6047F"/>
    <w:rsid w:val="00B605F9"/>
    <w:rsid w:val="00B60640"/>
    <w:rsid w:val="00B60649"/>
    <w:rsid w:val="00B6065D"/>
    <w:rsid w:val="00B60732"/>
    <w:rsid w:val="00B6073C"/>
    <w:rsid w:val="00B607E9"/>
    <w:rsid w:val="00B6086D"/>
    <w:rsid w:val="00B6086F"/>
    <w:rsid w:val="00B6088A"/>
    <w:rsid w:val="00B608E5"/>
    <w:rsid w:val="00B6092F"/>
    <w:rsid w:val="00B60964"/>
    <w:rsid w:val="00B609E6"/>
    <w:rsid w:val="00B60B39"/>
    <w:rsid w:val="00B60BCA"/>
    <w:rsid w:val="00B60BF5"/>
    <w:rsid w:val="00B60C20"/>
    <w:rsid w:val="00B60CB0"/>
    <w:rsid w:val="00B60CEC"/>
    <w:rsid w:val="00B60D40"/>
    <w:rsid w:val="00B60D9A"/>
    <w:rsid w:val="00B60E70"/>
    <w:rsid w:val="00B60F29"/>
    <w:rsid w:val="00B60F3A"/>
    <w:rsid w:val="00B60F8C"/>
    <w:rsid w:val="00B60FCE"/>
    <w:rsid w:val="00B61109"/>
    <w:rsid w:val="00B6124C"/>
    <w:rsid w:val="00B6125B"/>
    <w:rsid w:val="00B612B6"/>
    <w:rsid w:val="00B6133A"/>
    <w:rsid w:val="00B61356"/>
    <w:rsid w:val="00B613BE"/>
    <w:rsid w:val="00B613DB"/>
    <w:rsid w:val="00B61465"/>
    <w:rsid w:val="00B614BF"/>
    <w:rsid w:val="00B614CA"/>
    <w:rsid w:val="00B6155A"/>
    <w:rsid w:val="00B615F9"/>
    <w:rsid w:val="00B616A4"/>
    <w:rsid w:val="00B616B8"/>
    <w:rsid w:val="00B616E6"/>
    <w:rsid w:val="00B61727"/>
    <w:rsid w:val="00B6178E"/>
    <w:rsid w:val="00B618B8"/>
    <w:rsid w:val="00B61935"/>
    <w:rsid w:val="00B6194C"/>
    <w:rsid w:val="00B619A1"/>
    <w:rsid w:val="00B61A6A"/>
    <w:rsid w:val="00B61A7D"/>
    <w:rsid w:val="00B61A83"/>
    <w:rsid w:val="00B61A88"/>
    <w:rsid w:val="00B61A8A"/>
    <w:rsid w:val="00B61B20"/>
    <w:rsid w:val="00B61B66"/>
    <w:rsid w:val="00B61B85"/>
    <w:rsid w:val="00B61B91"/>
    <w:rsid w:val="00B61C68"/>
    <w:rsid w:val="00B61D02"/>
    <w:rsid w:val="00B61D08"/>
    <w:rsid w:val="00B61D3B"/>
    <w:rsid w:val="00B61D4E"/>
    <w:rsid w:val="00B61D99"/>
    <w:rsid w:val="00B61E33"/>
    <w:rsid w:val="00B61F30"/>
    <w:rsid w:val="00B61F42"/>
    <w:rsid w:val="00B6200E"/>
    <w:rsid w:val="00B62015"/>
    <w:rsid w:val="00B62096"/>
    <w:rsid w:val="00B620C8"/>
    <w:rsid w:val="00B620E7"/>
    <w:rsid w:val="00B62265"/>
    <w:rsid w:val="00B62367"/>
    <w:rsid w:val="00B62369"/>
    <w:rsid w:val="00B62407"/>
    <w:rsid w:val="00B624E1"/>
    <w:rsid w:val="00B624F6"/>
    <w:rsid w:val="00B6262C"/>
    <w:rsid w:val="00B6265F"/>
    <w:rsid w:val="00B626A6"/>
    <w:rsid w:val="00B626FD"/>
    <w:rsid w:val="00B62763"/>
    <w:rsid w:val="00B62798"/>
    <w:rsid w:val="00B627D1"/>
    <w:rsid w:val="00B627E1"/>
    <w:rsid w:val="00B6294A"/>
    <w:rsid w:val="00B629D2"/>
    <w:rsid w:val="00B629F9"/>
    <w:rsid w:val="00B62A19"/>
    <w:rsid w:val="00B62A1C"/>
    <w:rsid w:val="00B62A59"/>
    <w:rsid w:val="00B62A7B"/>
    <w:rsid w:val="00B62B0E"/>
    <w:rsid w:val="00B62B47"/>
    <w:rsid w:val="00B62C54"/>
    <w:rsid w:val="00B62C8C"/>
    <w:rsid w:val="00B62DA3"/>
    <w:rsid w:val="00B62DC0"/>
    <w:rsid w:val="00B62DCA"/>
    <w:rsid w:val="00B62E68"/>
    <w:rsid w:val="00B62E77"/>
    <w:rsid w:val="00B62F65"/>
    <w:rsid w:val="00B62F77"/>
    <w:rsid w:val="00B62FEC"/>
    <w:rsid w:val="00B63079"/>
    <w:rsid w:val="00B6307D"/>
    <w:rsid w:val="00B63093"/>
    <w:rsid w:val="00B63168"/>
    <w:rsid w:val="00B63206"/>
    <w:rsid w:val="00B632BA"/>
    <w:rsid w:val="00B63360"/>
    <w:rsid w:val="00B6339F"/>
    <w:rsid w:val="00B6340E"/>
    <w:rsid w:val="00B63428"/>
    <w:rsid w:val="00B634AB"/>
    <w:rsid w:val="00B634AC"/>
    <w:rsid w:val="00B634E2"/>
    <w:rsid w:val="00B63513"/>
    <w:rsid w:val="00B6351D"/>
    <w:rsid w:val="00B635DD"/>
    <w:rsid w:val="00B63605"/>
    <w:rsid w:val="00B6361E"/>
    <w:rsid w:val="00B636FA"/>
    <w:rsid w:val="00B63731"/>
    <w:rsid w:val="00B637B2"/>
    <w:rsid w:val="00B637B9"/>
    <w:rsid w:val="00B63818"/>
    <w:rsid w:val="00B63899"/>
    <w:rsid w:val="00B638D8"/>
    <w:rsid w:val="00B638DD"/>
    <w:rsid w:val="00B63958"/>
    <w:rsid w:val="00B639BA"/>
    <w:rsid w:val="00B639DD"/>
    <w:rsid w:val="00B63AF7"/>
    <w:rsid w:val="00B63AF8"/>
    <w:rsid w:val="00B63BEA"/>
    <w:rsid w:val="00B63C14"/>
    <w:rsid w:val="00B63C16"/>
    <w:rsid w:val="00B63CB2"/>
    <w:rsid w:val="00B63CBA"/>
    <w:rsid w:val="00B63DC0"/>
    <w:rsid w:val="00B63DD7"/>
    <w:rsid w:val="00B63DDA"/>
    <w:rsid w:val="00B63E32"/>
    <w:rsid w:val="00B63E62"/>
    <w:rsid w:val="00B63E8F"/>
    <w:rsid w:val="00B63EC7"/>
    <w:rsid w:val="00B63ECB"/>
    <w:rsid w:val="00B63EF5"/>
    <w:rsid w:val="00B63F1A"/>
    <w:rsid w:val="00B63F7A"/>
    <w:rsid w:val="00B63FA6"/>
    <w:rsid w:val="00B63FDD"/>
    <w:rsid w:val="00B64009"/>
    <w:rsid w:val="00B64061"/>
    <w:rsid w:val="00B64163"/>
    <w:rsid w:val="00B64167"/>
    <w:rsid w:val="00B64194"/>
    <w:rsid w:val="00B642D2"/>
    <w:rsid w:val="00B643A3"/>
    <w:rsid w:val="00B643B2"/>
    <w:rsid w:val="00B64494"/>
    <w:rsid w:val="00B6452C"/>
    <w:rsid w:val="00B64534"/>
    <w:rsid w:val="00B6455E"/>
    <w:rsid w:val="00B64601"/>
    <w:rsid w:val="00B64630"/>
    <w:rsid w:val="00B64656"/>
    <w:rsid w:val="00B646CB"/>
    <w:rsid w:val="00B646E4"/>
    <w:rsid w:val="00B64865"/>
    <w:rsid w:val="00B6487D"/>
    <w:rsid w:val="00B648D8"/>
    <w:rsid w:val="00B649D6"/>
    <w:rsid w:val="00B649DA"/>
    <w:rsid w:val="00B64A55"/>
    <w:rsid w:val="00B64A9B"/>
    <w:rsid w:val="00B64B6E"/>
    <w:rsid w:val="00B64C4B"/>
    <w:rsid w:val="00B64C62"/>
    <w:rsid w:val="00B64C93"/>
    <w:rsid w:val="00B64CE3"/>
    <w:rsid w:val="00B64D8F"/>
    <w:rsid w:val="00B64D9E"/>
    <w:rsid w:val="00B64DB1"/>
    <w:rsid w:val="00B64DCB"/>
    <w:rsid w:val="00B64EC4"/>
    <w:rsid w:val="00B64F24"/>
    <w:rsid w:val="00B64F3E"/>
    <w:rsid w:val="00B64F6C"/>
    <w:rsid w:val="00B64FCE"/>
    <w:rsid w:val="00B650D2"/>
    <w:rsid w:val="00B650D3"/>
    <w:rsid w:val="00B65121"/>
    <w:rsid w:val="00B651C6"/>
    <w:rsid w:val="00B65242"/>
    <w:rsid w:val="00B65262"/>
    <w:rsid w:val="00B652E9"/>
    <w:rsid w:val="00B6530E"/>
    <w:rsid w:val="00B65346"/>
    <w:rsid w:val="00B653FF"/>
    <w:rsid w:val="00B6540F"/>
    <w:rsid w:val="00B65429"/>
    <w:rsid w:val="00B6545F"/>
    <w:rsid w:val="00B65533"/>
    <w:rsid w:val="00B65535"/>
    <w:rsid w:val="00B6556B"/>
    <w:rsid w:val="00B6557E"/>
    <w:rsid w:val="00B6559C"/>
    <w:rsid w:val="00B655D9"/>
    <w:rsid w:val="00B65668"/>
    <w:rsid w:val="00B656AF"/>
    <w:rsid w:val="00B65769"/>
    <w:rsid w:val="00B65911"/>
    <w:rsid w:val="00B6592F"/>
    <w:rsid w:val="00B6594F"/>
    <w:rsid w:val="00B6597F"/>
    <w:rsid w:val="00B659B3"/>
    <w:rsid w:val="00B659D6"/>
    <w:rsid w:val="00B65A4C"/>
    <w:rsid w:val="00B65A57"/>
    <w:rsid w:val="00B65A5B"/>
    <w:rsid w:val="00B65B12"/>
    <w:rsid w:val="00B65B29"/>
    <w:rsid w:val="00B65B5B"/>
    <w:rsid w:val="00B65C36"/>
    <w:rsid w:val="00B65D7A"/>
    <w:rsid w:val="00B65D90"/>
    <w:rsid w:val="00B65D9B"/>
    <w:rsid w:val="00B65DBA"/>
    <w:rsid w:val="00B65DDA"/>
    <w:rsid w:val="00B65E2F"/>
    <w:rsid w:val="00B65E30"/>
    <w:rsid w:val="00B65EA6"/>
    <w:rsid w:val="00B65EEA"/>
    <w:rsid w:val="00B65F0C"/>
    <w:rsid w:val="00B65F14"/>
    <w:rsid w:val="00B65F8B"/>
    <w:rsid w:val="00B65F95"/>
    <w:rsid w:val="00B660B4"/>
    <w:rsid w:val="00B660E0"/>
    <w:rsid w:val="00B6612D"/>
    <w:rsid w:val="00B66137"/>
    <w:rsid w:val="00B661E9"/>
    <w:rsid w:val="00B6624B"/>
    <w:rsid w:val="00B662B9"/>
    <w:rsid w:val="00B6631B"/>
    <w:rsid w:val="00B66504"/>
    <w:rsid w:val="00B66529"/>
    <w:rsid w:val="00B66543"/>
    <w:rsid w:val="00B66558"/>
    <w:rsid w:val="00B66623"/>
    <w:rsid w:val="00B66753"/>
    <w:rsid w:val="00B6678C"/>
    <w:rsid w:val="00B6680E"/>
    <w:rsid w:val="00B66900"/>
    <w:rsid w:val="00B66908"/>
    <w:rsid w:val="00B6695A"/>
    <w:rsid w:val="00B66A4B"/>
    <w:rsid w:val="00B66A76"/>
    <w:rsid w:val="00B66AE9"/>
    <w:rsid w:val="00B66C1D"/>
    <w:rsid w:val="00B66C26"/>
    <w:rsid w:val="00B66C28"/>
    <w:rsid w:val="00B66C52"/>
    <w:rsid w:val="00B66C55"/>
    <w:rsid w:val="00B66CCA"/>
    <w:rsid w:val="00B66D19"/>
    <w:rsid w:val="00B66D8C"/>
    <w:rsid w:val="00B66DBD"/>
    <w:rsid w:val="00B66EFE"/>
    <w:rsid w:val="00B66F00"/>
    <w:rsid w:val="00B66FEB"/>
    <w:rsid w:val="00B6705A"/>
    <w:rsid w:val="00B6705B"/>
    <w:rsid w:val="00B6709E"/>
    <w:rsid w:val="00B670CF"/>
    <w:rsid w:val="00B6710F"/>
    <w:rsid w:val="00B671CB"/>
    <w:rsid w:val="00B6721E"/>
    <w:rsid w:val="00B67289"/>
    <w:rsid w:val="00B67359"/>
    <w:rsid w:val="00B6735F"/>
    <w:rsid w:val="00B67364"/>
    <w:rsid w:val="00B67444"/>
    <w:rsid w:val="00B674D3"/>
    <w:rsid w:val="00B675C6"/>
    <w:rsid w:val="00B67698"/>
    <w:rsid w:val="00B6769E"/>
    <w:rsid w:val="00B676A8"/>
    <w:rsid w:val="00B6782A"/>
    <w:rsid w:val="00B6790C"/>
    <w:rsid w:val="00B67977"/>
    <w:rsid w:val="00B679D8"/>
    <w:rsid w:val="00B679E0"/>
    <w:rsid w:val="00B67AAE"/>
    <w:rsid w:val="00B67B2E"/>
    <w:rsid w:val="00B67BC4"/>
    <w:rsid w:val="00B67C0A"/>
    <w:rsid w:val="00B67C78"/>
    <w:rsid w:val="00B67CA5"/>
    <w:rsid w:val="00B67CB8"/>
    <w:rsid w:val="00B67D9C"/>
    <w:rsid w:val="00B67E90"/>
    <w:rsid w:val="00B67EAB"/>
    <w:rsid w:val="00B67EBC"/>
    <w:rsid w:val="00B67F49"/>
    <w:rsid w:val="00B70033"/>
    <w:rsid w:val="00B70068"/>
    <w:rsid w:val="00B700D4"/>
    <w:rsid w:val="00B700F7"/>
    <w:rsid w:val="00B7011F"/>
    <w:rsid w:val="00B70136"/>
    <w:rsid w:val="00B701CA"/>
    <w:rsid w:val="00B7022C"/>
    <w:rsid w:val="00B70240"/>
    <w:rsid w:val="00B70278"/>
    <w:rsid w:val="00B7027C"/>
    <w:rsid w:val="00B703F4"/>
    <w:rsid w:val="00B7046C"/>
    <w:rsid w:val="00B704BA"/>
    <w:rsid w:val="00B70533"/>
    <w:rsid w:val="00B705B1"/>
    <w:rsid w:val="00B705D7"/>
    <w:rsid w:val="00B70621"/>
    <w:rsid w:val="00B706F2"/>
    <w:rsid w:val="00B70701"/>
    <w:rsid w:val="00B7075D"/>
    <w:rsid w:val="00B707B9"/>
    <w:rsid w:val="00B707D4"/>
    <w:rsid w:val="00B707DE"/>
    <w:rsid w:val="00B70936"/>
    <w:rsid w:val="00B7098A"/>
    <w:rsid w:val="00B709F6"/>
    <w:rsid w:val="00B70A2B"/>
    <w:rsid w:val="00B70ADD"/>
    <w:rsid w:val="00B70B23"/>
    <w:rsid w:val="00B70B2B"/>
    <w:rsid w:val="00B70B4A"/>
    <w:rsid w:val="00B70B5E"/>
    <w:rsid w:val="00B70B8A"/>
    <w:rsid w:val="00B70BBB"/>
    <w:rsid w:val="00B70BC6"/>
    <w:rsid w:val="00B70CFE"/>
    <w:rsid w:val="00B70D5D"/>
    <w:rsid w:val="00B70D6F"/>
    <w:rsid w:val="00B70DCA"/>
    <w:rsid w:val="00B70E19"/>
    <w:rsid w:val="00B70E35"/>
    <w:rsid w:val="00B70EC0"/>
    <w:rsid w:val="00B70EE2"/>
    <w:rsid w:val="00B70EE8"/>
    <w:rsid w:val="00B70F09"/>
    <w:rsid w:val="00B70F36"/>
    <w:rsid w:val="00B70F8D"/>
    <w:rsid w:val="00B70FF2"/>
    <w:rsid w:val="00B71035"/>
    <w:rsid w:val="00B71070"/>
    <w:rsid w:val="00B7109C"/>
    <w:rsid w:val="00B71132"/>
    <w:rsid w:val="00B712F6"/>
    <w:rsid w:val="00B71310"/>
    <w:rsid w:val="00B7133D"/>
    <w:rsid w:val="00B713C5"/>
    <w:rsid w:val="00B713D7"/>
    <w:rsid w:val="00B713F0"/>
    <w:rsid w:val="00B71434"/>
    <w:rsid w:val="00B71535"/>
    <w:rsid w:val="00B71579"/>
    <w:rsid w:val="00B715EA"/>
    <w:rsid w:val="00B7160F"/>
    <w:rsid w:val="00B71623"/>
    <w:rsid w:val="00B71751"/>
    <w:rsid w:val="00B717BF"/>
    <w:rsid w:val="00B717E4"/>
    <w:rsid w:val="00B718CF"/>
    <w:rsid w:val="00B71939"/>
    <w:rsid w:val="00B7194F"/>
    <w:rsid w:val="00B71992"/>
    <w:rsid w:val="00B71A4B"/>
    <w:rsid w:val="00B71A67"/>
    <w:rsid w:val="00B71AA3"/>
    <w:rsid w:val="00B71B4F"/>
    <w:rsid w:val="00B71BA1"/>
    <w:rsid w:val="00B71BDF"/>
    <w:rsid w:val="00B71C42"/>
    <w:rsid w:val="00B71C44"/>
    <w:rsid w:val="00B71C74"/>
    <w:rsid w:val="00B71C80"/>
    <w:rsid w:val="00B71C93"/>
    <w:rsid w:val="00B71CC8"/>
    <w:rsid w:val="00B71CF5"/>
    <w:rsid w:val="00B71D54"/>
    <w:rsid w:val="00B71D6C"/>
    <w:rsid w:val="00B71DBE"/>
    <w:rsid w:val="00B71E1C"/>
    <w:rsid w:val="00B71F17"/>
    <w:rsid w:val="00B71F80"/>
    <w:rsid w:val="00B71FC4"/>
    <w:rsid w:val="00B7209C"/>
    <w:rsid w:val="00B720EB"/>
    <w:rsid w:val="00B72122"/>
    <w:rsid w:val="00B72132"/>
    <w:rsid w:val="00B722B7"/>
    <w:rsid w:val="00B722D3"/>
    <w:rsid w:val="00B72327"/>
    <w:rsid w:val="00B7235B"/>
    <w:rsid w:val="00B7237D"/>
    <w:rsid w:val="00B723AD"/>
    <w:rsid w:val="00B72403"/>
    <w:rsid w:val="00B724C7"/>
    <w:rsid w:val="00B72504"/>
    <w:rsid w:val="00B7257C"/>
    <w:rsid w:val="00B7258A"/>
    <w:rsid w:val="00B725C7"/>
    <w:rsid w:val="00B725CC"/>
    <w:rsid w:val="00B725D6"/>
    <w:rsid w:val="00B726AA"/>
    <w:rsid w:val="00B72702"/>
    <w:rsid w:val="00B72751"/>
    <w:rsid w:val="00B727B0"/>
    <w:rsid w:val="00B72816"/>
    <w:rsid w:val="00B7284A"/>
    <w:rsid w:val="00B72862"/>
    <w:rsid w:val="00B7292F"/>
    <w:rsid w:val="00B729C3"/>
    <w:rsid w:val="00B72A12"/>
    <w:rsid w:val="00B72AC2"/>
    <w:rsid w:val="00B72B0D"/>
    <w:rsid w:val="00B72B79"/>
    <w:rsid w:val="00B72B8F"/>
    <w:rsid w:val="00B72B99"/>
    <w:rsid w:val="00B72C69"/>
    <w:rsid w:val="00B72C6C"/>
    <w:rsid w:val="00B72C86"/>
    <w:rsid w:val="00B72F3D"/>
    <w:rsid w:val="00B72FAE"/>
    <w:rsid w:val="00B73141"/>
    <w:rsid w:val="00B7317E"/>
    <w:rsid w:val="00B7320D"/>
    <w:rsid w:val="00B73268"/>
    <w:rsid w:val="00B732A4"/>
    <w:rsid w:val="00B732DD"/>
    <w:rsid w:val="00B73390"/>
    <w:rsid w:val="00B733AA"/>
    <w:rsid w:val="00B73407"/>
    <w:rsid w:val="00B73455"/>
    <w:rsid w:val="00B73461"/>
    <w:rsid w:val="00B734EE"/>
    <w:rsid w:val="00B73514"/>
    <w:rsid w:val="00B7352F"/>
    <w:rsid w:val="00B7355D"/>
    <w:rsid w:val="00B73589"/>
    <w:rsid w:val="00B73597"/>
    <w:rsid w:val="00B7362D"/>
    <w:rsid w:val="00B73697"/>
    <w:rsid w:val="00B73772"/>
    <w:rsid w:val="00B737CC"/>
    <w:rsid w:val="00B7381A"/>
    <w:rsid w:val="00B73863"/>
    <w:rsid w:val="00B73871"/>
    <w:rsid w:val="00B738D5"/>
    <w:rsid w:val="00B73901"/>
    <w:rsid w:val="00B73903"/>
    <w:rsid w:val="00B73964"/>
    <w:rsid w:val="00B7397E"/>
    <w:rsid w:val="00B739AC"/>
    <w:rsid w:val="00B739FD"/>
    <w:rsid w:val="00B73A79"/>
    <w:rsid w:val="00B73B6F"/>
    <w:rsid w:val="00B73BF2"/>
    <w:rsid w:val="00B73C02"/>
    <w:rsid w:val="00B73CA3"/>
    <w:rsid w:val="00B73CBE"/>
    <w:rsid w:val="00B73CC4"/>
    <w:rsid w:val="00B73CFB"/>
    <w:rsid w:val="00B73E71"/>
    <w:rsid w:val="00B73EE7"/>
    <w:rsid w:val="00B73F2A"/>
    <w:rsid w:val="00B73FA9"/>
    <w:rsid w:val="00B74049"/>
    <w:rsid w:val="00B74076"/>
    <w:rsid w:val="00B7407F"/>
    <w:rsid w:val="00B740B5"/>
    <w:rsid w:val="00B740B8"/>
    <w:rsid w:val="00B74116"/>
    <w:rsid w:val="00B74121"/>
    <w:rsid w:val="00B7416E"/>
    <w:rsid w:val="00B74198"/>
    <w:rsid w:val="00B741C4"/>
    <w:rsid w:val="00B741E1"/>
    <w:rsid w:val="00B741EE"/>
    <w:rsid w:val="00B7420F"/>
    <w:rsid w:val="00B74262"/>
    <w:rsid w:val="00B742C9"/>
    <w:rsid w:val="00B742F8"/>
    <w:rsid w:val="00B743BE"/>
    <w:rsid w:val="00B7445B"/>
    <w:rsid w:val="00B744E0"/>
    <w:rsid w:val="00B745DC"/>
    <w:rsid w:val="00B746BC"/>
    <w:rsid w:val="00B7470D"/>
    <w:rsid w:val="00B74713"/>
    <w:rsid w:val="00B7478F"/>
    <w:rsid w:val="00B747C2"/>
    <w:rsid w:val="00B7485E"/>
    <w:rsid w:val="00B74913"/>
    <w:rsid w:val="00B74925"/>
    <w:rsid w:val="00B74926"/>
    <w:rsid w:val="00B749DE"/>
    <w:rsid w:val="00B74A4C"/>
    <w:rsid w:val="00B74A57"/>
    <w:rsid w:val="00B74A85"/>
    <w:rsid w:val="00B74AC3"/>
    <w:rsid w:val="00B74AF1"/>
    <w:rsid w:val="00B74B20"/>
    <w:rsid w:val="00B74BBB"/>
    <w:rsid w:val="00B74CF2"/>
    <w:rsid w:val="00B74E1D"/>
    <w:rsid w:val="00B74E6A"/>
    <w:rsid w:val="00B74E6E"/>
    <w:rsid w:val="00B74F3C"/>
    <w:rsid w:val="00B74F9E"/>
    <w:rsid w:val="00B74FF2"/>
    <w:rsid w:val="00B7506B"/>
    <w:rsid w:val="00B750BD"/>
    <w:rsid w:val="00B750D6"/>
    <w:rsid w:val="00B75103"/>
    <w:rsid w:val="00B75148"/>
    <w:rsid w:val="00B75196"/>
    <w:rsid w:val="00B751C9"/>
    <w:rsid w:val="00B7521E"/>
    <w:rsid w:val="00B75575"/>
    <w:rsid w:val="00B755C4"/>
    <w:rsid w:val="00B755E1"/>
    <w:rsid w:val="00B756BC"/>
    <w:rsid w:val="00B75786"/>
    <w:rsid w:val="00B757C9"/>
    <w:rsid w:val="00B7589B"/>
    <w:rsid w:val="00B75979"/>
    <w:rsid w:val="00B75998"/>
    <w:rsid w:val="00B759C8"/>
    <w:rsid w:val="00B759DD"/>
    <w:rsid w:val="00B75A72"/>
    <w:rsid w:val="00B75B0B"/>
    <w:rsid w:val="00B75C3C"/>
    <w:rsid w:val="00B75C83"/>
    <w:rsid w:val="00B75C8A"/>
    <w:rsid w:val="00B75D0C"/>
    <w:rsid w:val="00B75D78"/>
    <w:rsid w:val="00B75DD0"/>
    <w:rsid w:val="00B75E22"/>
    <w:rsid w:val="00B75E3E"/>
    <w:rsid w:val="00B75F07"/>
    <w:rsid w:val="00B75F79"/>
    <w:rsid w:val="00B76004"/>
    <w:rsid w:val="00B76025"/>
    <w:rsid w:val="00B76138"/>
    <w:rsid w:val="00B76144"/>
    <w:rsid w:val="00B76178"/>
    <w:rsid w:val="00B76186"/>
    <w:rsid w:val="00B761A2"/>
    <w:rsid w:val="00B761C4"/>
    <w:rsid w:val="00B761F8"/>
    <w:rsid w:val="00B762CC"/>
    <w:rsid w:val="00B763FB"/>
    <w:rsid w:val="00B76423"/>
    <w:rsid w:val="00B76454"/>
    <w:rsid w:val="00B76544"/>
    <w:rsid w:val="00B76548"/>
    <w:rsid w:val="00B765BF"/>
    <w:rsid w:val="00B76653"/>
    <w:rsid w:val="00B7667B"/>
    <w:rsid w:val="00B76691"/>
    <w:rsid w:val="00B7669C"/>
    <w:rsid w:val="00B76704"/>
    <w:rsid w:val="00B76765"/>
    <w:rsid w:val="00B76778"/>
    <w:rsid w:val="00B767E2"/>
    <w:rsid w:val="00B768A8"/>
    <w:rsid w:val="00B769FC"/>
    <w:rsid w:val="00B76A06"/>
    <w:rsid w:val="00B76B56"/>
    <w:rsid w:val="00B76BBA"/>
    <w:rsid w:val="00B76C1F"/>
    <w:rsid w:val="00B76C4F"/>
    <w:rsid w:val="00B76C6E"/>
    <w:rsid w:val="00B76C88"/>
    <w:rsid w:val="00B76CAB"/>
    <w:rsid w:val="00B76CB6"/>
    <w:rsid w:val="00B76CC3"/>
    <w:rsid w:val="00B76CFB"/>
    <w:rsid w:val="00B76D72"/>
    <w:rsid w:val="00B76E1E"/>
    <w:rsid w:val="00B76E58"/>
    <w:rsid w:val="00B76EDB"/>
    <w:rsid w:val="00B76F2D"/>
    <w:rsid w:val="00B7704B"/>
    <w:rsid w:val="00B77056"/>
    <w:rsid w:val="00B77094"/>
    <w:rsid w:val="00B7712A"/>
    <w:rsid w:val="00B77169"/>
    <w:rsid w:val="00B771C1"/>
    <w:rsid w:val="00B771CB"/>
    <w:rsid w:val="00B771F6"/>
    <w:rsid w:val="00B7729A"/>
    <w:rsid w:val="00B772B8"/>
    <w:rsid w:val="00B772DD"/>
    <w:rsid w:val="00B77308"/>
    <w:rsid w:val="00B7740A"/>
    <w:rsid w:val="00B77420"/>
    <w:rsid w:val="00B7744E"/>
    <w:rsid w:val="00B775A2"/>
    <w:rsid w:val="00B775C4"/>
    <w:rsid w:val="00B775ED"/>
    <w:rsid w:val="00B77694"/>
    <w:rsid w:val="00B776EA"/>
    <w:rsid w:val="00B77723"/>
    <w:rsid w:val="00B77771"/>
    <w:rsid w:val="00B7779A"/>
    <w:rsid w:val="00B7786D"/>
    <w:rsid w:val="00B7792A"/>
    <w:rsid w:val="00B779EC"/>
    <w:rsid w:val="00B77A26"/>
    <w:rsid w:val="00B77A3F"/>
    <w:rsid w:val="00B77A69"/>
    <w:rsid w:val="00B77AD2"/>
    <w:rsid w:val="00B77C26"/>
    <w:rsid w:val="00B77C48"/>
    <w:rsid w:val="00B77C4B"/>
    <w:rsid w:val="00B77C9E"/>
    <w:rsid w:val="00B77D14"/>
    <w:rsid w:val="00B77D20"/>
    <w:rsid w:val="00B77D5A"/>
    <w:rsid w:val="00B77D66"/>
    <w:rsid w:val="00B77DA0"/>
    <w:rsid w:val="00B77E0F"/>
    <w:rsid w:val="00B77E5F"/>
    <w:rsid w:val="00B77F43"/>
    <w:rsid w:val="00B77F6E"/>
    <w:rsid w:val="00B80028"/>
    <w:rsid w:val="00B80037"/>
    <w:rsid w:val="00B80066"/>
    <w:rsid w:val="00B8006C"/>
    <w:rsid w:val="00B800C5"/>
    <w:rsid w:val="00B800EF"/>
    <w:rsid w:val="00B8019D"/>
    <w:rsid w:val="00B801AC"/>
    <w:rsid w:val="00B801CC"/>
    <w:rsid w:val="00B802E7"/>
    <w:rsid w:val="00B80358"/>
    <w:rsid w:val="00B8036C"/>
    <w:rsid w:val="00B803BF"/>
    <w:rsid w:val="00B8040A"/>
    <w:rsid w:val="00B80444"/>
    <w:rsid w:val="00B80446"/>
    <w:rsid w:val="00B804A8"/>
    <w:rsid w:val="00B80527"/>
    <w:rsid w:val="00B80546"/>
    <w:rsid w:val="00B80584"/>
    <w:rsid w:val="00B805DB"/>
    <w:rsid w:val="00B80742"/>
    <w:rsid w:val="00B8081E"/>
    <w:rsid w:val="00B80860"/>
    <w:rsid w:val="00B80892"/>
    <w:rsid w:val="00B808B2"/>
    <w:rsid w:val="00B80924"/>
    <w:rsid w:val="00B8094D"/>
    <w:rsid w:val="00B809A1"/>
    <w:rsid w:val="00B809C9"/>
    <w:rsid w:val="00B80C05"/>
    <w:rsid w:val="00B80C25"/>
    <w:rsid w:val="00B80C6D"/>
    <w:rsid w:val="00B80E66"/>
    <w:rsid w:val="00B80EA6"/>
    <w:rsid w:val="00B80ED0"/>
    <w:rsid w:val="00B80EFE"/>
    <w:rsid w:val="00B80F01"/>
    <w:rsid w:val="00B80FD5"/>
    <w:rsid w:val="00B8102D"/>
    <w:rsid w:val="00B81057"/>
    <w:rsid w:val="00B810A3"/>
    <w:rsid w:val="00B810B9"/>
    <w:rsid w:val="00B810D8"/>
    <w:rsid w:val="00B810DD"/>
    <w:rsid w:val="00B8115C"/>
    <w:rsid w:val="00B8115D"/>
    <w:rsid w:val="00B811A3"/>
    <w:rsid w:val="00B8125F"/>
    <w:rsid w:val="00B8129F"/>
    <w:rsid w:val="00B8132B"/>
    <w:rsid w:val="00B8135C"/>
    <w:rsid w:val="00B813BB"/>
    <w:rsid w:val="00B81473"/>
    <w:rsid w:val="00B81478"/>
    <w:rsid w:val="00B81493"/>
    <w:rsid w:val="00B814CA"/>
    <w:rsid w:val="00B815EF"/>
    <w:rsid w:val="00B81760"/>
    <w:rsid w:val="00B81811"/>
    <w:rsid w:val="00B8183A"/>
    <w:rsid w:val="00B8183F"/>
    <w:rsid w:val="00B8184F"/>
    <w:rsid w:val="00B81886"/>
    <w:rsid w:val="00B8191D"/>
    <w:rsid w:val="00B81A0E"/>
    <w:rsid w:val="00B81A11"/>
    <w:rsid w:val="00B81AE4"/>
    <w:rsid w:val="00B81B73"/>
    <w:rsid w:val="00B81B81"/>
    <w:rsid w:val="00B81BC9"/>
    <w:rsid w:val="00B81BF0"/>
    <w:rsid w:val="00B81C4F"/>
    <w:rsid w:val="00B81C83"/>
    <w:rsid w:val="00B81CE2"/>
    <w:rsid w:val="00B81D3C"/>
    <w:rsid w:val="00B81D40"/>
    <w:rsid w:val="00B81D5B"/>
    <w:rsid w:val="00B81DCB"/>
    <w:rsid w:val="00B81DF2"/>
    <w:rsid w:val="00B81E12"/>
    <w:rsid w:val="00B81E17"/>
    <w:rsid w:val="00B81E38"/>
    <w:rsid w:val="00B81E4F"/>
    <w:rsid w:val="00B81F83"/>
    <w:rsid w:val="00B81F8A"/>
    <w:rsid w:val="00B81FFE"/>
    <w:rsid w:val="00B8204B"/>
    <w:rsid w:val="00B820BF"/>
    <w:rsid w:val="00B82159"/>
    <w:rsid w:val="00B8218A"/>
    <w:rsid w:val="00B8218B"/>
    <w:rsid w:val="00B82196"/>
    <w:rsid w:val="00B82205"/>
    <w:rsid w:val="00B822E7"/>
    <w:rsid w:val="00B82355"/>
    <w:rsid w:val="00B824CA"/>
    <w:rsid w:val="00B824FD"/>
    <w:rsid w:val="00B825FC"/>
    <w:rsid w:val="00B826E6"/>
    <w:rsid w:val="00B8271B"/>
    <w:rsid w:val="00B82783"/>
    <w:rsid w:val="00B82850"/>
    <w:rsid w:val="00B8288E"/>
    <w:rsid w:val="00B828FC"/>
    <w:rsid w:val="00B82901"/>
    <w:rsid w:val="00B82948"/>
    <w:rsid w:val="00B829AA"/>
    <w:rsid w:val="00B82AC2"/>
    <w:rsid w:val="00B82ACA"/>
    <w:rsid w:val="00B82AF4"/>
    <w:rsid w:val="00B82B27"/>
    <w:rsid w:val="00B82B2D"/>
    <w:rsid w:val="00B82B62"/>
    <w:rsid w:val="00B82BAA"/>
    <w:rsid w:val="00B82C01"/>
    <w:rsid w:val="00B82CE2"/>
    <w:rsid w:val="00B82D43"/>
    <w:rsid w:val="00B82D54"/>
    <w:rsid w:val="00B82D99"/>
    <w:rsid w:val="00B82DC6"/>
    <w:rsid w:val="00B82E54"/>
    <w:rsid w:val="00B82EFA"/>
    <w:rsid w:val="00B82F3B"/>
    <w:rsid w:val="00B82F69"/>
    <w:rsid w:val="00B82F80"/>
    <w:rsid w:val="00B8309A"/>
    <w:rsid w:val="00B830AF"/>
    <w:rsid w:val="00B8315F"/>
    <w:rsid w:val="00B8319F"/>
    <w:rsid w:val="00B831D0"/>
    <w:rsid w:val="00B831F6"/>
    <w:rsid w:val="00B832D0"/>
    <w:rsid w:val="00B83367"/>
    <w:rsid w:val="00B83396"/>
    <w:rsid w:val="00B833F3"/>
    <w:rsid w:val="00B83431"/>
    <w:rsid w:val="00B83444"/>
    <w:rsid w:val="00B8344F"/>
    <w:rsid w:val="00B836EC"/>
    <w:rsid w:val="00B836F7"/>
    <w:rsid w:val="00B8372E"/>
    <w:rsid w:val="00B8378B"/>
    <w:rsid w:val="00B837E1"/>
    <w:rsid w:val="00B838AB"/>
    <w:rsid w:val="00B8390C"/>
    <w:rsid w:val="00B8393B"/>
    <w:rsid w:val="00B83956"/>
    <w:rsid w:val="00B83984"/>
    <w:rsid w:val="00B839D3"/>
    <w:rsid w:val="00B839DF"/>
    <w:rsid w:val="00B839ED"/>
    <w:rsid w:val="00B839EF"/>
    <w:rsid w:val="00B83A71"/>
    <w:rsid w:val="00B83A94"/>
    <w:rsid w:val="00B83ABE"/>
    <w:rsid w:val="00B83AF6"/>
    <w:rsid w:val="00B83B5D"/>
    <w:rsid w:val="00B83CE1"/>
    <w:rsid w:val="00B83CEE"/>
    <w:rsid w:val="00B83D11"/>
    <w:rsid w:val="00B83D63"/>
    <w:rsid w:val="00B83DD6"/>
    <w:rsid w:val="00B83E5E"/>
    <w:rsid w:val="00B83E79"/>
    <w:rsid w:val="00B83F38"/>
    <w:rsid w:val="00B84042"/>
    <w:rsid w:val="00B84070"/>
    <w:rsid w:val="00B840D0"/>
    <w:rsid w:val="00B840E8"/>
    <w:rsid w:val="00B84114"/>
    <w:rsid w:val="00B8418B"/>
    <w:rsid w:val="00B841EA"/>
    <w:rsid w:val="00B84266"/>
    <w:rsid w:val="00B84290"/>
    <w:rsid w:val="00B8429C"/>
    <w:rsid w:val="00B842C6"/>
    <w:rsid w:val="00B84303"/>
    <w:rsid w:val="00B84396"/>
    <w:rsid w:val="00B843F2"/>
    <w:rsid w:val="00B8448F"/>
    <w:rsid w:val="00B84499"/>
    <w:rsid w:val="00B844DE"/>
    <w:rsid w:val="00B84506"/>
    <w:rsid w:val="00B8452F"/>
    <w:rsid w:val="00B84550"/>
    <w:rsid w:val="00B84679"/>
    <w:rsid w:val="00B8478F"/>
    <w:rsid w:val="00B847D5"/>
    <w:rsid w:val="00B848BD"/>
    <w:rsid w:val="00B8490C"/>
    <w:rsid w:val="00B84930"/>
    <w:rsid w:val="00B84954"/>
    <w:rsid w:val="00B849BA"/>
    <w:rsid w:val="00B84AA1"/>
    <w:rsid w:val="00B84AA7"/>
    <w:rsid w:val="00B84B7E"/>
    <w:rsid w:val="00B84C1C"/>
    <w:rsid w:val="00B84C22"/>
    <w:rsid w:val="00B84C96"/>
    <w:rsid w:val="00B84C98"/>
    <w:rsid w:val="00B84CA7"/>
    <w:rsid w:val="00B84CC8"/>
    <w:rsid w:val="00B84CF2"/>
    <w:rsid w:val="00B84D22"/>
    <w:rsid w:val="00B84D29"/>
    <w:rsid w:val="00B84D69"/>
    <w:rsid w:val="00B84DAA"/>
    <w:rsid w:val="00B84E70"/>
    <w:rsid w:val="00B84E99"/>
    <w:rsid w:val="00B84EC8"/>
    <w:rsid w:val="00B84F43"/>
    <w:rsid w:val="00B84FAE"/>
    <w:rsid w:val="00B84FF3"/>
    <w:rsid w:val="00B85009"/>
    <w:rsid w:val="00B8504F"/>
    <w:rsid w:val="00B8508B"/>
    <w:rsid w:val="00B850AA"/>
    <w:rsid w:val="00B8516E"/>
    <w:rsid w:val="00B8527D"/>
    <w:rsid w:val="00B85327"/>
    <w:rsid w:val="00B8536D"/>
    <w:rsid w:val="00B85388"/>
    <w:rsid w:val="00B853B4"/>
    <w:rsid w:val="00B85409"/>
    <w:rsid w:val="00B85455"/>
    <w:rsid w:val="00B85490"/>
    <w:rsid w:val="00B85563"/>
    <w:rsid w:val="00B855CF"/>
    <w:rsid w:val="00B8561E"/>
    <w:rsid w:val="00B857C6"/>
    <w:rsid w:val="00B85877"/>
    <w:rsid w:val="00B85884"/>
    <w:rsid w:val="00B85889"/>
    <w:rsid w:val="00B8589E"/>
    <w:rsid w:val="00B859DE"/>
    <w:rsid w:val="00B85A69"/>
    <w:rsid w:val="00B85AE8"/>
    <w:rsid w:val="00B85B16"/>
    <w:rsid w:val="00B85B24"/>
    <w:rsid w:val="00B85BD8"/>
    <w:rsid w:val="00B85BF3"/>
    <w:rsid w:val="00B85C04"/>
    <w:rsid w:val="00B85C2D"/>
    <w:rsid w:val="00B85CD4"/>
    <w:rsid w:val="00B85D23"/>
    <w:rsid w:val="00B85D45"/>
    <w:rsid w:val="00B85D6D"/>
    <w:rsid w:val="00B85D9E"/>
    <w:rsid w:val="00B85E5A"/>
    <w:rsid w:val="00B85F52"/>
    <w:rsid w:val="00B85F87"/>
    <w:rsid w:val="00B85F92"/>
    <w:rsid w:val="00B85FBC"/>
    <w:rsid w:val="00B85FF2"/>
    <w:rsid w:val="00B8601B"/>
    <w:rsid w:val="00B8604E"/>
    <w:rsid w:val="00B8605A"/>
    <w:rsid w:val="00B860C4"/>
    <w:rsid w:val="00B86122"/>
    <w:rsid w:val="00B861D4"/>
    <w:rsid w:val="00B861F0"/>
    <w:rsid w:val="00B86207"/>
    <w:rsid w:val="00B86250"/>
    <w:rsid w:val="00B8629B"/>
    <w:rsid w:val="00B862C2"/>
    <w:rsid w:val="00B862D9"/>
    <w:rsid w:val="00B862FB"/>
    <w:rsid w:val="00B86341"/>
    <w:rsid w:val="00B863B0"/>
    <w:rsid w:val="00B863E3"/>
    <w:rsid w:val="00B863E9"/>
    <w:rsid w:val="00B864AF"/>
    <w:rsid w:val="00B8651C"/>
    <w:rsid w:val="00B8659C"/>
    <w:rsid w:val="00B865AF"/>
    <w:rsid w:val="00B865FA"/>
    <w:rsid w:val="00B865FB"/>
    <w:rsid w:val="00B866B1"/>
    <w:rsid w:val="00B866BE"/>
    <w:rsid w:val="00B8671B"/>
    <w:rsid w:val="00B86772"/>
    <w:rsid w:val="00B867C5"/>
    <w:rsid w:val="00B8680E"/>
    <w:rsid w:val="00B86818"/>
    <w:rsid w:val="00B8689F"/>
    <w:rsid w:val="00B868A3"/>
    <w:rsid w:val="00B86918"/>
    <w:rsid w:val="00B86941"/>
    <w:rsid w:val="00B86A27"/>
    <w:rsid w:val="00B86B94"/>
    <w:rsid w:val="00B86BF2"/>
    <w:rsid w:val="00B86C02"/>
    <w:rsid w:val="00B86C17"/>
    <w:rsid w:val="00B86C20"/>
    <w:rsid w:val="00B86C66"/>
    <w:rsid w:val="00B86CA8"/>
    <w:rsid w:val="00B86D16"/>
    <w:rsid w:val="00B86D61"/>
    <w:rsid w:val="00B86DA3"/>
    <w:rsid w:val="00B86DF6"/>
    <w:rsid w:val="00B86E14"/>
    <w:rsid w:val="00B86E6D"/>
    <w:rsid w:val="00B86E7D"/>
    <w:rsid w:val="00B86EA0"/>
    <w:rsid w:val="00B86F6B"/>
    <w:rsid w:val="00B86FB7"/>
    <w:rsid w:val="00B86FE7"/>
    <w:rsid w:val="00B87041"/>
    <w:rsid w:val="00B8704E"/>
    <w:rsid w:val="00B87063"/>
    <w:rsid w:val="00B870D2"/>
    <w:rsid w:val="00B8714E"/>
    <w:rsid w:val="00B87159"/>
    <w:rsid w:val="00B87173"/>
    <w:rsid w:val="00B8717A"/>
    <w:rsid w:val="00B87204"/>
    <w:rsid w:val="00B872B6"/>
    <w:rsid w:val="00B872E6"/>
    <w:rsid w:val="00B87447"/>
    <w:rsid w:val="00B874A2"/>
    <w:rsid w:val="00B8751B"/>
    <w:rsid w:val="00B87590"/>
    <w:rsid w:val="00B875E2"/>
    <w:rsid w:val="00B87651"/>
    <w:rsid w:val="00B87669"/>
    <w:rsid w:val="00B8768C"/>
    <w:rsid w:val="00B876B6"/>
    <w:rsid w:val="00B876BA"/>
    <w:rsid w:val="00B876E4"/>
    <w:rsid w:val="00B87755"/>
    <w:rsid w:val="00B87760"/>
    <w:rsid w:val="00B877C2"/>
    <w:rsid w:val="00B87839"/>
    <w:rsid w:val="00B87912"/>
    <w:rsid w:val="00B8792A"/>
    <w:rsid w:val="00B87A0F"/>
    <w:rsid w:val="00B87AC7"/>
    <w:rsid w:val="00B87B0B"/>
    <w:rsid w:val="00B87B78"/>
    <w:rsid w:val="00B87C2E"/>
    <w:rsid w:val="00B87D0A"/>
    <w:rsid w:val="00B87D5A"/>
    <w:rsid w:val="00B87DF9"/>
    <w:rsid w:val="00B87EFD"/>
    <w:rsid w:val="00B87F3D"/>
    <w:rsid w:val="00B87F89"/>
    <w:rsid w:val="00B900F1"/>
    <w:rsid w:val="00B900F3"/>
    <w:rsid w:val="00B90221"/>
    <w:rsid w:val="00B90241"/>
    <w:rsid w:val="00B90374"/>
    <w:rsid w:val="00B903FC"/>
    <w:rsid w:val="00B90408"/>
    <w:rsid w:val="00B90452"/>
    <w:rsid w:val="00B90493"/>
    <w:rsid w:val="00B90494"/>
    <w:rsid w:val="00B904D9"/>
    <w:rsid w:val="00B904FB"/>
    <w:rsid w:val="00B90516"/>
    <w:rsid w:val="00B9053F"/>
    <w:rsid w:val="00B905CF"/>
    <w:rsid w:val="00B905F4"/>
    <w:rsid w:val="00B9066E"/>
    <w:rsid w:val="00B9068C"/>
    <w:rsid w:val="00B90710"/>
    <w:rsid w:val="00B90767"/>
    <w:rsid w:val="00B907A3"/>
    <w:rsid w:val="00B90897"/>
    <w:rsid w:val="00B908AC"/>
    <w:rsid w:val="00B90941"/>
    <w:rsid w:val="00B909F7"/>
    <w:rsid w:val="00B90A9D"/>
    <w:rsid w:val="00B90B29"/>
    <w:rsid w:val="00B90BEE"/>
    <w:rsid w:val="00B90C62"/>
    <w:rsid w:val="00B90C8E"/>
    <w:rsid w:val="00B90CCB"/>
    <w:rsid w:val="00B90D86"/>
    <w:rsid w:val="00B90E2E"/>
    <w:rsid w:val="00B90ED3"/>
    <w:rsid w:val="00B9109B"/>
    <w:rsid w:val="00B910A8"/>
    <w:rsid w:val="00B910AC"/>
    <w:rsid w:val="00B910D5"/>
    <w:rsid w:val="00B91107"/>
    <w:rsid w:val="00B9111B"/>
    <w:rsid w:val="00B9118E"/>
    <w:rsid w:val="00B91231"/>
    <w:rsid w:val="00B9128A"/>
    <w:rsid w:val="00B912C4"/>
    <w:rsid w:val="00B914BB"/>
    <w:rsid w:val="00B914FE"/>
    <w:rsid w:val="00B91510"/>
    <w:rsid w:val="00B91561"/>
    <w:rsid w:val="00B9157D"/>
    <w:rsid w:val="00B91645"/>
    <w:rsid w:val="00B9164F"/>
    <w:rsid w:val="00B9167F"/>
    <w:rsid w:val="00B916D1"/>
    <w:rsid w:val="00B916F6"/>
    <w:rsid w:val="00B91708"/>
    <w:rsid w:val="00B917D9"/>
    <w:rsid w:val="00B91808"/>
    <w:rsid w:val="00B91824"/>
    <w:rsid w:val="00B918A8"/>
    <w:rsid w:val="00B91933"/>
    <w:rsid w:val="00B91992"/>
    <w:rsid w:val="00B91A27"/>
    <w:rsid w:val="00B91A7A"/>
    <w:rsid w:val="00B91AA7"/>
    <w:rsid w:val="00B91ABE"/>
    <w:rsid w:val="00B91B39"/>
    <w:rsid w:val="00B91BB1"/>
    <w:rsid w:val="00B91C37"/>
    <w:rsid w:val="00B91D85"/>
    <w:rsid w:val="00B91D87"/>
    <w:rsid w:val="00B91D88"/>
    <w:rsid w:val="00B91E7A"/>
    <w:rsid w:val="00B91EED"/>
    <w:rsid w:val="00B91EF5"/>
    <w:rsid w:val="00B91F95"/>
    <w:rsid w:val="00B91FAC"/>
    <w:rsid w:val="00B91FAD"/>
    <w:rsid w:val="00B91FE0"/>
    <w:rsid w:val="00B92005"/>
    <w:rsid w:val="00B920B8"/>
    <w:rsid w:val="00B92114"/>
    <w:rsid w:val="00B9216F"/>
    <w:rsid w:val="00B92174"/>
    <w:rsid w:val="00B921C6"/>
    <w:rsid w:val="00B92201"/>
    <w:rsid w:val="00B922AE"/>
    <w:rsid w:val="00B922C2"/>
    <w:rsid w:val="00B92310"/>
    <w:rsid w:val="00B92401"/>
    <w:rsid w:val="00B92466"/>
    <w:rsid w:val="00B924BE"/>
    <w:rsid w:val="00B924E2"/>
    <w:rsid w:val="00B925F1"/>
    <w:rsid w:val="00B9261E"/>
    <w:rsid w:val="00B926DA"/>
    <w:rsid w:val="00B92727"/>
    <w:rsid w:val="00B9276D"/>
    <w:rsid w:val="00B927CB"/>
    <w:rsid w:val="00B927FD"/>
    <w:rsid w:val="00B92825"/>
    <w:rsid w:val="00B92898"/>
    <w:rsid w:val="00B928E7"/>
    <w:rsid w:val="00B92917"/>
    <w:rsid w:val="00B9291B"/>
    <w:rsid w:val="00B9292C"/>
    <w:rsid w:val="00B92972"/>
    <w:rsid w:val="00B929DC"/>
    <w:rsid w:val="00B92A01"/>
    <w:rsid w:val="00B92AA0"/>
    <w:rsid w:val="00B92AD3"/>
    <w:rsid w:val="00B92B50"/>
    <w:rsid w:val="00B92B58"/>
    <w:rsid w:val="00B92B8C"/>
    <w:rsid w:val="00B92BB6"/>
    <w:rsid w:val="00B92BCB"/>
    <w:rsid w:val="00B92C26"/>
    <w:rsid w:val="00B92C3F"/>
    <w:rsid w:val="00B92C5F"/>
    <w:rsid w:val="00B92C70"/>
    <w:rsid w:val="00B92DBC"/>
    <w:rsid w:val="00B92DC8"/>
    <w:rsid w:val="00B92F01"/>
    <w:rsid w:val="00B92F30"/>
    <w:rsid w:val="00B92F39"/>
    <w:rsid w:val="00B92F43"/>
    <w:rsid w:val="00B92F88"/>
    <w:rsid w:val="00B9301A"/>
    <w:rsid w:val="00B93075"/>
    <w:rsid w:val="00B930E3"/>
    <w:rsid w:val="00B9312E"/>
    <w:rsid w:val="00B931D2"/>
    <w:rsid w:val="00B931FB"/>
    <w:rsid w:val="00B9321F"/>
    <w:rsid w:val="00B932A3"/>
    <w:rsid w:val="00B932B2"/>
    <w:rsid w:val="00B932BF"/>
    <w:rsid w:val="00B9333A"/>
    <w:rsid w:val="00B93382"/>
    <w:rsid w:val="00B933A0"/>
    <w:rsid w:val="00B9343E"/>
    <w:rsid w:val="00B93487"/>
    <w:rsid w:val="00B934B2"/>
    <w:rsid w:val="00B934CE"/>
    <w:rsid w:val="00B93545"/>
    <w:rsid w:val="00B93654"/>
    <w:rsid w:val="00B9365C"/>
    <w:rsid w:val="00B93663"/>
    <w:rsid w:val="00B9374D"/>
    <w:rsid w:val="00B9375F"/>
    <w:rsid w:val="00B93789"/>
    <w:rsid w:val="00B9381D"/>
    <w:rsid w:val="00B9385F"/>
    <w:rsid w:val="00B93A69"/>
    <w:rsid w:val="00B93AA8"/>
    <w:rsid w:val="00B93B44"/>
    <w:rsid w:val="00B93B6A"/>
    <w:rsid w:val="00B93BB4"/>
    <w:rsid w:val="00B93BDF"/>
    <w:rsid w:val="00B93BF2"/>
    <w:rsid w:val="00B93C45"/>
    <w:rsid w:val="00B93C61"/>
    <w:rsid w:val="00B93C97"/>
    <w:rsid w:val="00B93D5C"/>
    <w:rsid w:val="00B93DA5"/>
    <w:rsid w:val="00B93EC3"/>
    <w:rsid w:val="00B93F81"/>
    <w:rsid w:val="00B93F98"/>
    <w:rsid w:val="00B93FE8"/>
    <w:rsid w:val="00B93FF8"/>
    <w:rsid w:val="00B94021"/>
    <w:rsid w:val="00B941CD"/>
    <w:rsid w:val="00B94212"/>
    <w:rsid w:val="00B9432C"/>
    <w:rsid w:val="00B9439E"/>
    <w:rsid w:val="00B9440C"/>
    <w:rsid w:val="00B94438"/>
    <w:rsid w:val="00B9445F"/>
    <w:rsid w:val="00B944F6"/>
    <w:rsid w:val="00B9451C"/>
    <w:rsid w:val="00B94553"/>
    <w:rsid w:val="00B9456A"/>
    <w:rsid w:val="00B945B6"/>
    <w:rsid w:val="00B945D2"/>
    <w:rsid w:val="00B945E7"/>
    <w:rsid w:val="00B94618"/>
    <w:rsid w:val="00B94632"/>
    <w:rsid w:val="00B94764"/>
    <w:rsid w:val="00B947B9"/>
    <w:rsid w:val="00B9485B"/>
    <w:rsid w:val="00B94893"/>
    <w:rsid w:val="00B94910"/>
    <w:rsid w:val="00B94937"/>
    <w:rsid w:val="00B94968"/>
    <w:rsid w:val="00B949B9"/>
    <w:rsid w:val="00B949FF"/>
    <w:rsid w:val="00B94AD5"/>
    <w:rsid w:val="00B94B74"/>
    <w:rsid w:val="00B94BC9"/>
    <w:rsid w:val="00B94BE0"/>
    <w:rsid w:val="00B94C0A"/>
    <w:rsid w:val="00B94CC5"/>
    <w:rsid w:val="00B94CC7"/>
    <w:rsid w:val="00B94CE2"/>
    <w:rsid w:val="00B94D0A"/>
    <w:rsid w:val="00B94D14"/>
    <w:rsid w:val="00B94DB9"/>
    <w:rsid w:val="00B94DDF"/>
    <w:rsid w:val="00B94DE1"/>
    <w:rsid w:val="00B94E9A"/>
    <w:rsid w:val="00B94F89"/>
    <w:rsid w:val="00B94FB5"/>
    <w:rsid w:val="00B94FF0"/>
    <w:rsid w:val="00B95136"/>
    <w:rsid w:val="00B95244"/>
    <w:rsid w:val="00B9524A"/>
    <w:rsid w:val="00B95303"/>
    <w:rsid w:val="00B95350"/>
    <w:rsid w:val="00B9536A"/>
    <w:rsid w:val="00B9537A"/>
    <w:rsid w:val="00B953A0"/>
    <w:rsid w:val="00B953BB"/>
    <w:rsid w:val="00B953D5"/>
    <w:rsid w:val="00B95412"/>
    <w:rsid w:val="00B95447"/>
    <w:rsid w:val="00B95530"/>
    <w:rsid w:val="00B9564C"/>
    <w:rsid w:val="00B956A9"/>
    <w:rsid w:val="00B95702"/>
    <w:rsid w:val="00B957DB"/>
    <w:rsid w:val="00B95896"/>
    <w:rsid w:val="00B958F2"/>
    <w:rsid w:val="00B95906"/>
    <w:rsid w:val="00B95941"/>
    <w:rsid w:val="00B95955"/>
    <w:rsid w:val="00B9599C"/>
    <w:rsid w:val="00B959AB"/>
    <w:rsid w:val="00B95A17"/>
    <w:rsid w:val="00B95A92"/>
    <w:rsid w:val="00B95B6D"/>
    <w:rsid w:val="00B95BE7"/>
    <w:rsid w:val="00B95BEE"/>
    <w:rsid w:val="00B95C03"/>
    <w:rsid w:val="00B95C1E"/>
    <w:rsid w:val="00B95C4D"/>
    <w:rsid w:val="00B95D72"/>
    <w:rsid w:val="00B95DA0"/>
    <w:rsid w:val="00B95E00"/>
    <w:rsid w:val="00B95E24"/>
    <w:rsid w:val="00B95ECF"/>
    <w:rsid w:val="00B95EEA"/>
    <w:rsid w:val="00B95EF3"/>
    <w:rsid w:val="00B95F01"/>
    <w:rsid w:val="00B95F7A"/>
    <w:rsid w:val="00B95F85"/>
    <w:rsid w:val="00B95FFF"/>
    <w:rsid w:val="00B9600C"/>
    <w:rsid w:val="00B9606D"/>
    <w:rsid w:val="00B96092"/>
    <w:rsid w:val="00B960B6"/>
    <w:rsid w:val="00B96227"/>
    <w:rsid w:val="00B96228"/>
    <w:rsid w:val="00B9628F"/>
    <w:rsid w:val="00B962C0"/>
    <w:rsid w:val="00B9631F"/>
    <w:rsid w:val="00B96344"/>
    <w:rsid w:val="00B9635E"/>
    <w:rsid w:val="00B9638F"/>
    <w:rsid w:val="00B96399"/>
    <w:rsid w:val="00B963A0"/>
    <w:rsid w:val="00B963CD"/>
    <w:rsid w:val="00B964DB"/>
    <w:rsid w:val="00B96590"/>
    <w:rsid w:val="00B9666C"/>
    <w:rsid w:val="00B966A8"/>
    <w:rsid w:val="00B966DA"/>
    <w:rsid w:val="00B966E8"/>
    <w:rsid w:val="00B9673F"/>
    <w:rsid w:val="00B9677D"/>
    <w:rsid w:val="00B967E5"/>
    <w:rsid w:val="00B9684A"/>
    <w:rsid w:val="00B968DB"/>
    <w:rsid w:val="00B96933"/>
    <w:rsid w:val="00B96953"/>
    <w:rsid w:val="00B96A02"/>
    <w:rsid w:val="00B96A27"/>
    <w:rsid w:val="00B96A31"/>
    <w:rsid w:val="00B96A94"/>
    <w:rsid w:val="00B96B13"/>
    <w:rsid w:val="00B96B3F"/>
    <w:rsid w:val="00B96B59"/>
    <w:rsid w:val="00B96BF0"/>
    <w:rsid w:val="00B96D8C"/>
    <w:rsid w:val="00B96DA2"/>
    <w:rsid w:val="00B96E5D"/>
    <w:rsid w:val="00B96EAD"/>
    <w:rsid w:val="00B96EFF"/>
    <w:rsid w:val="00B96F1A"/>
    <w:rsid w:val="00B96F34"/>
    <w:rsid w:val="00B96FB0"/>
    <w:rsid w:val="00B970C0"/>
    <w:rsid w:val="00B97108"/>
    <w:rsid w:val="00B9713C"/>
    <w:rsid w:val="00B97171"/>
    <w:rsid w:val="00B972ED"/>
    <w:rsid w:val="00B9733A"/>
    <w:rsid w:val="00B97349"/>
    <w:rsid w:val="00B97509"/>
    <w:rsid w:val="00B97524"/>
    <w:rsid w:val="00B9759B"/>
    <w:rsid w:val="00B975F3"/>
    <w:rsid w:val="00B97620"/>
    <w:rsid w:val="00B9768A"/>
    <w:rsid w:val="00B97698"/>
    <w:rsid w:val="00B9772F"/>
    <w:rsid w:val="00B97732"/>
    <w:rsid w:val="00B97748"/>
    <w:rsid w:val="00B9777A"/>
    <w:rsid w:val="00B97842"/>
    <w:rsid w:val="00B978B0"/>
    <w:rsid w:val="00B978CF"/>
    <w:rsid w:val="00B9798B"/>
    <w:rsid w:val="00B97999"/>
    <w:rsid w:val="00B979C9"/>
    <w:rsid w:val="00B97A14"/>
    <w:rsid w:val="00B97A55"/>
    <w:rsid w:val="00B97B5B"/>
    <w:rsid w:val="00B97BD4"/>
    <w:rsid w:val="00B97C1A"/>
    <w:rsid w:val="00B97C21"/>
    <w:rsid w:val="00B97CF8"/>
    <w:rsid w:val="00B97D6E"/>
    <w:rsid w:val="00B97D96"/>
    <w:rsid w:val="00B97F00"/>
    <w:rsid w:val="00B97F33"/>
    <w:rsid w:val="00B97F58"/>
    <w:rsid w:val="00B97F8C"/>
    <w:rsid w:val="00B97FF5"/>
    <w:rsid w:val="00BA0074"/>
    <w:rsid w:val="00BA014E"/>
    <w:rsid w:val="00BA0150"/>
    <w:rsid w:val="00BA0155"/>
    <w:rsid w:val="00BA01DC"/>
    <w:rsid w:val="00BA0286"/>
    <w:rsid w:val="00BA02BD"/>
    <w:rsid w:val="00BA02CF"/>
    <w:rsid w:val="00BA02E2"/>
    <w:rsid w:val="00BA0302"/>
    <w:rsid w:val="00BA0360"/>
    <w:rsid w:val="00BA0462"/>
    <w:rsid w:val="00BA04AA"/>
    <w:rsid w:val="00BA054C"/>
    <w:rsid w:val="00BA05B8"/>
    <w:rsid w:val="00BA0654"/>
    <w:rsid w:val="00BA0800"/>
    <w:rsid w:val="00BA0897"/>
    <w:rsid w:val="00BA08C3"/>
    <w:rsid w:val="00BA08CB"/>
    <w:rsid w:val="00BA0951"/>
    <w:rsid w:val="00BA095C"/>
    <w:rsid w:val="00BA09DF"/>
    <w:rsid w:val="00BA0A86"/>
    <w:rsid w:val="00BA0AF5"/>
    <w:rsid w:val="00BA0C29"/>
    <w:rsid w:val="00BA0C38"/>
    <w:rsid w:val="00BA0CC3"/>
    <w:rsid w:val="00BA0D63"/>
    <w:rsid w:val="00BA0DAF"/>
    <w:rsid w:val="00BA0DBC"/>
    <w:rsid w:val="00BA0DF4"/>
    <w:rsid w:val="00BA0DF9"/>
    <w:rsid w:val="00BA0E9A"/>
    <w:rsid w:val="00BA0EE6"/>
    <w:rsid w:val="00BA0F82"/>
    <w:rsid w:val="00BA0F9A"/>
    <w:rsid w:val="00BA0F9D"/>
    <w:rsid w:val="00BA0FE7"/>
    <w:rsid w:val="00BA0FF5"/>
    <w:rsid w:val="00BA101A"/>
    <w:rsid w:val="00BA10AD"/>
    <w:rsid w:val="00BA110C"/>
    <w:rsid w:val="00BA11FA"/>
    <w:rsid w:val="00BA1202"/>
    <w:rsid w:val="00BA1221"/>
    <w:rsid w:val="00BA1248"/>
    <w:rsid w:val="00BA125D"/>
    <w:rsid w:val="00BA12B2"/>
    <w:rsid w:val="00BA1307"/>
    <w:rsid w:val="00BA131C"/>
    <w:rsid w:val="00BA1379"/>
    <w:rsid w:val="00BA13A0"/>
    <w:rsid w:val="00BA13A2"/>
    <w:rsid w:val="00BA14A0"/>
    <w:rsid w:val="00BA14C7"/>
    <w:rsid w:val="00BA1505"/>
    <w:rsid w:val="00BA1554"/>
    <w:rsid w:val="00BA16EE"/>
    <w:rsid w:val="00BA16F4"/>
    <w:rsid w:val="00BA1722"/>
    <w:rsid w:val="00BA1774"/>
    <w:rsid w:val="00BA1816"/>
    <w:rsid w:val="00BA1869"/>
    <w:rsid w:val="00BA18B0"/>
    <w:rsid w:val="00BA1901"/>
    <w:rsid w:val="00BA196F"/>
    <w:rsid w:val="00BA19FD"/>
    <w:rsid w:val="00BA1A2B"/>
    <w:rsid w:val="00BA1B09"/>
    <w:rsid w:val="00BA1B34"/>
    <w:rsid w:val="00BA1B73"/>
    <w:rsid w:val="00BA1B91"/>
    <w:rsid w:val="00BA1BA9"/>
    <w:rsid w:val="00BA1C0F"/>
    <w:rsid w:val="00BA1C31"/>
    <w:rsid w:val="00BA1C43"/>
    <w:rsid w:val="00BA1CC1"/>
    <w:rsid w:val="00BA1CF2"/>
    <w:rsid w:val="00BA1D42"/>
    <w:rsid w:val="00BA1DAC"/>
    <w:rsid w:val="00BA1EA9"/>
    <w:rsid w:val="00BA1ECC"/>
    <w:rsid w:val="00BA1FDB"/>
    <w:rsid w:val="00BA2045"/>
    <w:rsid w:val="00BA205C"/>
    <w:rsid w:val="00BA206B"/>
    <w:rsid w:val="00BA2080"/>
    <w:rsid w:val="00BA20D6"/>
    <w:rsid w:val="00BA20DB"/>
    <w:rsid w:val="00BA210F"/>
    <w:rsid w:val="00BA2168"/>
    <w:rsid w:val="00BA21D2"/>
    <w:rsid w:val="00BA21E1"/>
    <w:rsid w:val="00BA22D3"/>
    <w:rsid w:val="00BA233B"/>
    <w:rsid w:val="00BA234F"/>
    <w:rsid w:val="00BA2480"/>
    <w:rsid w:val="00BA2517"/>
    <w:rsid w:val="00BA2576"/>
    <w:rsid w:val="00BA25A2"/>
    <w:rsid w:val="00BA25A6"/>
    <w:rsid w:val="00BA263F"/>
    <w:rsid w:val="00BA2648"/>
    <w:rsid w:val="00BA2764"/>
    <w:rsid w:val="00BA27AF"/>
    <w:rsid w:val="00BA2814"/>
    <w:rsid w:val="00BA2891"/>
    <w:rsid w:val="00BA28EA"/>
    <w:rsid w:val="00BA28FB"/>
    <w:rsid w:val="00BA2915"/>
    <w:rsid w:val="00BA29F8"/>
    <w:rsid w:val="00BA2A17"/>
    <w:rsid w:val="00BA2A96"/>
    <w:rsid w:val="00BA2AC8"/>
    <w:rsid w:val="00BA2B67"/>
    <w:rsid w:val="00BA2BAE"/>
    <w:rsid w:val="00BA2CAA"/>
    <w:rsid w:val="00BA2CD4"/>
    <w:rsid w:val="00BA2DE6"/>
    <w:rsid w:val="00BA2E0D"/>
    <w:rsid w:val="00BA2E15"/>
    <w:rsid w:val="00BA2FDF"/>
    <w:rsid w:val="00BA3048"/>
    <w:rsid w:val="00BA3121"/>
    <w:rsid w:val="00BA318B"/>
    <w:rsid w:val="00BA31C2"/>
    <w:rsid w:val="00BA31F6"/>
    <w:rsid w:val="00BA3250"/>
    <w:rsid w:val="00BA326C"/>
    <w:rsid w:val="00BA3271"/>
    <w:rsid w:val="00BA32C1"/>
    <w:rsid w:val="00BA32C5"/>
    <w:rsid w:val="00BA32FB"/>
    <w:rsid w:val="00BA3304"/>
    <w:rsid w:val="00BA331A"/>
    <w:rsid w:val="00BA3366"/>
    <w:rsid w:val="00BA33AB"/>
    <w:rsid w:val="00BA33E1"/>
    <w:rsid w:val="00BA33F9"/>
    <w:rsid w:val="00BA3489"/>
    <w:rsid w:val="00BA3499"/>
    <w:rsid w:val="00BA356F"/>
    <w:rsid w:val="00BA35AF"/>
    <w:rsid w:val="00BA36A8"/>
    <w:rsid w:val="00BA36BF"/>
    <w:rsid w:val="00BA3768"/>
    <w:rsid w:val="00BA3803"/>
    <w:rsid w:val="00BA3825"/>
    <w:rsid w:val="00BA3867"/>
    <w:rsid w:val="00BA38B7"/>
    <w:rsid w:val="00BA393C"/>
    <w:rsid w:val="00BA3978"/>
    <w:rsid w:val="00BA3A95"/>
    <w:rsid w:val="00BA3BED"/>
    <w:rsid w:val="00BA3C5F"/>
    <w:rsid w:val="00BA3D78"/>
    <w:rsid w:val="00BA3D90"/>
    <w:rsid w:val="00BA3DAA"/>
    <w:rsid w:val="00BA3DDD"/>
    <w:rsid w:val="00BA3DEA"/>
    <w:rsid w:val="00BA3E17"/>
    <w:rsid w:val="00BA3E66"/>
    <w:rsid w:val="00BA3E94"/>
    <w:rsid w:val="00BA3EBE"/>
    <w:rsid w:val="00BA3F14"/>
    <w:rsid w:val="00BA3F63"/>
    <w:rsid w:val="00BA3FC0"/>
    <w:rsid w:val="00BA40BB"/>
    <w:rsid w:val="00BA418A"/>
    <w:rsid w:val="00BA4235"/>
    <w:rsid w:val="00BA4248"/>
    <w:rsid w:val="00BA42D2"/>
    <w:rsid w:val="00BA4352"/>
    <w:rsid w:val="00BA4468"/>
    <w:rsid w:val="00BA44DE"/>
    <w:rsid w:val="00BA44FD"/>
    <w:rsid w:val="00BA45A2"/>
    <w:rsid w:val="00BA45A7"/>
    <w:rsid w:val="00BA45A9"/>
    <w:rsid w:val="00BA45E1"/>
    <w:rsid w:val="00BA4703"/>
    <w:rsid w:val="00BA472C"/>
    <w:rsid w:val="00BA474A"/>
    <w:rsid w:val="00BA476A"/>
    <w:rsid w:val="00BA4A30"/>
    <w:rsid w:val="00BA4A36"/>
    <w:rsid w:val="00BA4AA6"/>
    <w:rsid w:val="00BA4AB8"/>
    <w:rsid w:val="00BA4AB9"/>
    <w:rsid w:val="00BA4AFE"/>
    <w:rsid w:val="00BA4B00"/>
    <w:rsid w:val="00BA4B75"/>
    <w:rsid w:val="00BA4BA7"/>
    <w:rsid w:val="00BA4BBC"/>
    <w:rsid w:val="00BA4BF1"/>
    <w:rsid w:val="00BA4D05"/>
    <w:rsid w:val="00BA4D9F"/>
    <w:rsid w:val="00BA4E49"/>
    <w:rsid w:val="00BA4ED1"/>
    <w:rsid w:val="00BA4EE0"/>
    <w:rsid w:val="00BA4F49"/>
    <w:rsid w:val="00BA4F54"/>
    <w:rsid w:val="00BA5045"/>
    <w:rsid w:val="00BA50E6"/>
    <w:rsid w:val="00BA510B"/>
    <w:rsid w:val="00BA512B"/>
    <w:rsid w:val="00BA5177"/>
    <w:rsid w:val="00BA51B1"/>
    <w:rsid w:val="00BA523C"/>
    <w:rsid w:val="00BA5271"/>
    <w:rsid w:val="00BA5297"/>
    <w:rsid w:val="00BA52B7"/>
    <w:rsid w:val="00BA52D1"/>
    <w:rsid w:val="00BA52F7"/>
    <w:rsid w:val="00BA5371"/>
    <w:rsid w:val="00BA53A1"/>
    <w:rsid w:val="00BA53F3"/>
    <w:rsid w:val="00BA5442"/>
    <w:rsid w:val="00BA549F"/>
    <w:rsid w:val="00BA551C"/>
    <w:rsid w:val="00BA55AC"/>
    <w:rsid w:val="00BA55CF"/>
    <w:rsid w:val="00BA5608"/>
    <w:rsid w:val="00BA5645"/>
    <w:rsid w:val="00BA5659"/>
    <w:rsid w:val="00BA5673"/>
    <w:rsid w:val="00BA5728"/>
    <w:rsid w:val="00BA5901"/>
    <w:rsid w:val="00BA5921"/>
    <w:rsid w:val="00BA5975"/>
    <w:rsid w:val="00BA59A1"/>
    <w:rsid w:val="00BA59A5"/>
    <w:rsid w:val="00BA59B0"/>
    <w:rsid w:val="00BA59CF"/>
    <w:rsid w:val="00BA59D6"/>
    <w:rsid w:val="00BA5A56"/>
    <w:rsid w:val="00BA5A88"/>
    <w:rsid w:val="00BA5ABC"/>
    <w:rsid w:val="00BA5B01"/>
    <w:rsid w:val="00BA5B88"/>
    <w:rsid w:val="00BA5BE5"/>
    <w:rsid w:val="00BA5BF1"/>
    <w:rsid w:val="00BA5C33"/>
    <w:rsid w:val="00BA5C55"/>
    <w:rsid w:val="00BA5DB0"/>
    <w:rsid w:val="00BA5F4D"/>
    <w:rsid w:val="00BA5F9E"/>
    <w:rsid w:val="00BA5FBE"/>
    <w:rsid w:val="00BA5FC9"/>
    <w:rsid w:val="00BA60DB"/>
    <w:rsid w:val="00BA60DE"/>
    <w:rsid w:val="00BA60ED"/>
    <w:rsid w:val="00BA6104"/>
    <w:rsid w:val="00BA610C"/>
    <w:rsid w:val="00BA61E1"/>
    <w:rsid w:val="00BA621B"/>
    <w:rsid w:val="00BA627E"/>
    <w:rsid w:val="00BA6282"/>
    <w:rsid w:val="00BA62DD"/>
    <w:rsid w:val="00BA630C"/>
    <w:rsid w:val="00BA6352"/>
    <w:rsid w:val="00BA6366"/>
    <w:rsid w:val="00BA63C6"/>
    <w:rsid w:val="00BA6438"/>
    <w:rsid w:val="00BA65BC"/>
    <w:rsid w:val="00BA665C"/>
    <w:rsid w:val="00BA6708"/>
    <w:rsid w:val="00BA6722"/>
    <w:rsid w:val="00BA683E"/>
    <w:rsid w:val="00BA688F"/>
    <w:rsid w:val="00BA68BB"/>
    <w:rsid w:val="00BA6987"/>
    <w:rsid w:val="00BA6A04"/>
    <w:rsid w:val="00BA6A4C"/>
    <w:rsid w:val="00BA6AA7"/>
    <w:rsid w:val="00BA6ABC"/>
    <w:rsid w:val="00BA6ABE"/>
    <w:rsid w:val="00BA6AD0"/>
    <w:rsid w:val="00BA6B47"/>
    <w:rsid w:val="00BA6B50"/>
    <w:rsid w:val="00BA6B67"/>
    <w:rsid w:val="00BA6B8A"/>
    <w:rsid w:val="00BA6BD6"/>
    <w:rsid w:val="00BA6C63"/>
    <w:rsid w:val="00BA6D8C"/>
    <w:rsid w:val="00BA6E17"/>
    <w:rsid w:val="00BA6E69"/>
    <w:rsid w:val="00BA6E72"/>
    <w:rsid w:val="00BA6E8D"/>
    <w:rsid w:val="00BA6F29"/>
    <w:rsid w:val="00BA6F2B"/>
    <w:rsid w:val="00BA6F78"/>
    <w:rsid w:val="00BA6FE1"/>
    <w:rsid w:val="00BA700E"/>
    <w:rsid w:val="00BA704F"/>
    <w:rsid w:val="00BA70A1"/>
    <w:rsid w:val="00BA71AB"/>
    <w:rsid w:val="00BA7239"/>
    <w:rsid w:val="00BA724A"/>
    <w:rsid w:val="00BA729A"/>
    <w:rsid w:val="00BA72E0"/>
    <w:rsid w:val="00BA72E4"/>
    <w:rsid w:val="00BA734F"/>
    <w:rsid w:val="00BA7353"/>
    <w:rsid w:val="00BA73A4"/>
    <w:rsid w:val="00BA74A9"/>
    <w:rsid w:val="00BA7583"/>
    <w:rsid w:val="00BA75CE"/>
    <w:rsid w:val="00BA7623"/>
    <w:rsid w:val="00BA76AE"/>
    <w:rsid w:val="00BA76D1"/>
    <w:rsid w:val="00BA7750"/>
    <w:rsid w:val="00BA7792"/>
    <w:rsid w:val="00BA77AE"/>
    <w:rsid w:val="00BA77CF"/>
    <w:rsid w:val="00BA787F"/>
    <w:rsid w:val="00BA78C3"/>
    <w:rsid w:val="00BA7975"/>
    <w:rsid w:val="00BA7A71"/>
    <w:rsid w:val="00BA7BEC"/>
    <w:rsid w:val="00BA7C26"/>
    <w:rsid w:val="00BA7C29"/>
    <w:rsid w:val="00BA7C50"/>
    <w:rsid w:val="00BA7C62"/>
    <w:rsid w:val="00BA7DB1"/>
    <w:rsid w:val="00BA7DD8"/>
    <w:rsid w:val="00BA7E21"/>
    <w:rsid w:val="00BA7E68"/>
    <w:rsid w:val="00BA7E79"/>
    <w:rsid w:val="00BA7ED5"/>
    <w:rsid w:val="00BA7F0E"/>
    <w:rsid w:val="00BA7F86"/>
    <w:rsid w:val="00BB003D"/>
    <w:rsid w:val="00BB0224"/>
    <w:rsid w:val="00BB0310"/>
    <w:rsid w:val="00BB037E"/>
    <w:rsid w:val="00BB0443"/>
    <w:rsid w:val="00BB0499"/>
    <w:rsid w:val="00BB0598"/>
    <w:rsid w:val="00BB05AB"/>
    <w:rsid w:val="00BB0607"/>
    <w:rsid w:val="00BB0633"/>
    <w:rsid w:val="00BB0660"/>
    <w:rsid w:val="00BB067C"/>
    <w:rsid w:val="00BB07F2"/>
    <w:rsid w:val="00BB0912"/>
    <w:rsid w:val="00BB0937"/>
    <w:rsid w:val="00BB0964"/>
    <w:rsid w:val="00BB098A"/>
    <w:rsid w:val="00BB09A2"/>
    <w:rsid w:val="00BB09E4"/>
    <w:rsid w:val="00BB0A0E"/>
    <w:rsid w:val="00BB0AB3"/>
    <w:rsid w:val="00BB0B3B"/>
    <w:rsid w:val="00BB0BD9"/>
    <w:rsid w:val="00BB0BDC"/>
    <w:rsid w:val="00BB0C2C"/>
    <w:rsid w:val="00BB0C3C"/>
    <w:rsid w:val="00BB0C63"/>
    <w:rsid w:val="00BB0C6D"/>
    <w:rsid w:val="00BB0D0A"/>
    <w:rsid w:val="00BB0D88"/>
    <w:rsid w:val="00BB0DC7"/>
    <w:rsid w:val="00BB0E2B"/>
    <w:rsid w:val="00BB0E3F"/>
    <w:rsid w:val="00BB0E80"/>
    <w:rsid w:val="00BB0F3F"/>
    <w:rsid w:val="00BB0F86"/>
    <w:rsid w:val="00BB1023"/>
    <w:rsid w:val="00BB111C"/>
    <w:rsid w:val="00BB1203"/>
    <w:rsid w:val="00BB124E"/>
    <w:rsid w:val="00BB1319"/>
    <w:rsid w:val="00BB1345"/>
    <w:rsid w:val="00BB13E1"/>
    <w:rsid w:val="00BB13EE"/>
    <w:rsid w:val="00BB145A"/>
    <w:rsid w:val="00BB14AE"/>
    <w:rsid w:val="00BB14C1"/>
    <w:rsid w:val="00BB14D1"/>
    <w:rsid w:val="00BB155B"/>
    <w:rsid w:val="00BB156F"/>
    <w:rsid w:val="00BB1596"/>
    <w:rsid w:val="00BB15C3"/>
    <w:rsid w:val="00BB15C7"/>
    <w:rsid w:val="00BB1656"/>
    <w:rsid w:val="00BB17FD"/>
    <w:rsid w:val="00BB1805"/>
    <w:rsid w:val="00BB18BA"/>
    <w:rsid w:val="00BB1959"/>
    <w:rsid w:val="00BB1967"/>
    <w:rsid w:val="00BB19B1"/>
    <w:rsid w:val="00BB1BCB"/>
    <w:rsid w:val="00BB1BD5"/>
    <w:rsid w:val="00BB1BEC"/>
    <w:rsid w:val="00BB1BF1"/>
    <w:rsid w:val="00BB1C15"/>
    <w:rsid w:val="00BB1D13"/>
    <w:rsid w:val="00BB1DA7"/>
    <w:rsid w:val="00BB1DE4"/>
    <w:rsid w:val="00BB1E2B"/>
    <w:rsid w:val="00BB1EF3"/>
    <w:rsid w:val="00BB1F01"/>
    <w:rsid w:val="00BB1F50"/>
    <w:rsid w:val="00BB1F69"/>
    <w:rsid w:val="00BB2038"/>
    <w:rsid w:val="00BB2089"/>
    <w:rsid w:val="00BB20BD"/>
    <w:rsid w:val="00BB20DD"/>
    <w:rsid w:val="00BB20E0"/>
    <w:rsid w:val="00BB2149"/>
    <w:rsid w:val="00BB2156"/>
    <w:rsid w:val="00BB2180"/>
    <w:rsid w:val="00BB21BD"/>
    <w:rsid w:val="00BB21D5"/>
    <w:rsid w:val="00BB2287"/>
    <w:rsid w:val="00BB22A5"/>
    <w:rsid w:val="00BB22C7"/>
    <w:rsid w:val="00BB22CE"/>
    <w:rsid w:val="00BB23FA"/>
    <w:rsid w:val="00BB248B"/>
    <w:rsid w:val="00BB2539"/>
    <w:rsid w:val="00BB253B"/>
    <w:rsid w:val="00BB25EB"/>
    <w:rsid w:val="00BB271E"/>
    <w:rsid w:val="00BB27D2"/>
    <w:rsid w:val="00BB27FB"/>
    <w:rsid w:val="00BB294A"/>
    <w:rsid w:val="00BB2954"/>
    <w:rsid w:val="00BB2986"/>
    <w:rsid w:val="00BB2A56"/>
    <w:rsid w:val="00BB2A91"/>
    <w:rsid w:val="00BB2B20"/>
    <w:rsid w:val="00BB2B96"/>
    <w:rsid w:val="00BB2BF4"/>
    <w:rsid w:val="00BB2CAE"/>
    <w:rsid w:val="00BB2D27"/>
    <w:rsid w:val="00BB2D2B"/>
    <w:rsid w:val="00BB2D92"/>
    <w:rsid w:val="00BB2E0E"/>
    <w:rsid w:val="00BB2ED0"/>
    <w:rsid w:val="00BB2F7D"/>
    <w:rsid w:val="00BB2F8A"/>
    <w:rsid w:val="00BB2FE1"/>
    <w:rsid w:val="00BB3079"/>
    <w:rsid w:val="00BB30AD"/>
    <w:rsid w:val="00BB3177"/>
    <w:rsid w:val="00BB319D"/>
    <w:rsid w:val="00BB3263"/>
    <w:rsid w:val="00BB336A"/>
    <w:rsid w:val="00BB3374"/>
    <w:rsid w:val="00BB33E3"/>
    <w:rsid w:val="00BB33FC"/>
    <w:rsid w:val="00BB3402"/>
    <w:rsid w:val="00BB3407"/>
    <w:rsid w:val="00BB345E"/>
    <w:rsid w:val="00BB352A"/>
    <w:rsid w:val="00BB353B"/>
    <w:rsid w:val="00BB35BE"/>
    <w:rsid w:val="00BB35D2"/>
    <w:rsid w:val="00BB36D2"/>
    <w:rsid w:val="00BB3709"/>
    <w:rsid w:val="00BB372F"/>
    <w:rsid w:val="00BB3791"/>
    <w:rsid w:val="00BB3799"/>
    <w:rsid w:val="00BB37E0"/>
    <w:rsid w:val="00BB37F6"/>
    <w:rsid w:val="00BB3822"/>
    <w:rsid w:val="00BB386A"/>
    <w:rsid w:val="00BB3883"/>
    <w:rsid w:val="00BB389C"/>
    <w:rsid w:val="00BB3937"/>
    <w:rsid w:val="00BB3A27"/>
    <w:rsid w:val="00BB3A3F"/>
    <w:rsid w:val="00BB3A5C"/>
    <w:rsid w:val="00BB3A6A"/>
    <w:rsid w:val="00BB3A8B"/>
    <w:rsid w:val="00BB3A9E"/>
    <w:rsid w:val="00BB3AEA"/>
    <w:rsid w:val="00BB3BB0"/>
    <w:rsid w:val="00BB3C66"/>
    <w:rsid w:val="00BB3CA2"/>
    <w:rsid w:val="00BB3D51"/>
    <w:rsid w:val="00BB3DDD"/>
    <w:rsid w:val="00BB3DEF"/>
    <w:rsid w:val="00BB3E30"/>
    <w:rsid w:val="00BB3F30"/>
    <w:rsid w:val="00BB3FEC"/>
    <w:rsid w:val="00BB3FFB"/>
    <w:rsid w:val="00BB406F"/>
    <w:rsid w:val="00BB4097"/>
    <w:rsid w:val="00BB40E1"/>
    <w:rsid w:val="00BB40EE"/>
    <w:rsid w:val="00BB4161"/>
    <w:rsid w:val="00BB417C"/>
    <w:rsid w:val="00BB4204"/>
    <w:rsid w:val="00BB4217"/>
    <w:rsid w:val="00BB431F"/>
    <w:rsid w:val="00BB4356"/>
    <w:rsid w:val="00BB43C9"/>
    <w:rsid w:val="00BB445C"/>
    <w:rsid w:val="00BB4479"/>
    <w:rsid w:val="00BB450B"/>
    <w:rsid w:val="00BB45A6"/>
    <w:rsid w:val="00BB45BA"/>
    <w:rsid w:val="00BB45CA"/>
    <w:rsid w:val="00BB4661"/>
    <w:rsid w:val="00BB4707"/>
    <w:rsid w:val="00BB4710"/>
    <w:rsid w:val="00BB4720"/>
    <w:rsid w:val="00BB48FC"/>
    <w:rsid w:val="00BB4926"/>
    <w:rsid w:val="00BB49BB"/>
    <w:rsid w:val="00BB49E1"/>
    <w:rsid w:val="00BB4ACA"/>
    <w:rsid w:val="00BB4BA4"/>
    <w:rsid w:val="00BB4BA8"/>
    <w:rsid w:val="00BB4BF8"/>
    <w:rsid w:val="00BB4C13"/>
    <w:rsid w:val="00BB4C72"/>
    <w:rsid w:val="00BB4D98"/>
    <w:rsid w:val="00BB4DE9"/>
    <w:rsid w:val="00BB4EAC"/>
    <w:rsid w:val="00BB4F2D"/>
    <w:rsid w:val="00BB4F5D"/>
    <w:rsid w:val="00BB4FFB"/>
    <w:rsid w:val="00BB5031"/>
    <w:rsid w:val="00BB5164"/>
    <w:rsid w:val="00BB516A"/>
    <w:rsid w:val="00BB51DB"/>
    <w:rsid w:val="00BB528E"/>
    <w:rsid w:val="00BB5322"/>
    <w:rsid w:val="00BB53B2"/>
    <w:rsid w:val="00BB5461"/>
    <w:rsid w:val="00BB546F"/>
    <w:rsid w:val="00BB54B1"/>
    <w:rsid w:val="00BB54DD"/>
    <w:rsid w:val="00BB5528"/>
    <w:rsid w:val="00BB5550"/>
    <w:rsid w:val="00BB555A"/>
    <w:rsid w:val="00BB55CB"/>
    <w:rsid w:val="00BB560F"/>
    <w:rsid w:val="00BB5663"/>
    <w:rsid w:val="00BB56C8"/>
    <w:rsid w:val="00BB57A4"/>
    <w:rsid w:val="00BB57DB"/>
    <w:rsid w:val="00BB5829"/>
    <w:rsid w:val="00BB5831"/>
    <w:rsid w:val="00BB5833"/>
    <w:rsid w:val="00BB5983"/>
    <w:rsid w:val="00BB5A64"/>
    <w:rsid w:val="00BB5B8C"/>
    <w:rsid w:val="00BB5BBF"/>
    <w:rsid w:val="00BB5BED"/>
    <w:rsid w:val="00BB5C24"/>
    <w:rsid w:val="00BB5C74"/>
    <w:rsid w:val="00BB5C7B"/>
    <w:rsid w:val="00BB5D26"/>
    <w:rsid w:val="00BB5D63"/>
    <w:rsid w:val="00BB5DFB"/>
    <w:rsid w:val="00BB5E3A"/>
    <w:rsid w:val="00BB5E5F"/>
    <w:rsid w:val="00BB5E6B"/>
    <w:rsid w:val="00BB5E83"/>
    <w:rsid w:val="00BB5EAB"/>
    <w:rsid w:val="00BB5EE3"/>
    <w:rsid w:val="00BB5EF7"/>
    <w:rsid w:val="00BB5FCC"/>
    <w:rsid w:val="00BB5FF3"/>
    <w:rsid w:val="00BB6043"/>
    <w:rsid w:val="00BB6107"/>
    <w:rsid w:val="00BB62B7"/>
    <w:rsid w:val="00BB62B8"/>
    <w:rsid w:val="00BB62C3"/>
    <w:rsid w:val="00BB6340"/>
    <w:rsid w:val="00BB63DB"/>
    <w:rsid w:val="00BB63EC"/>
    <w:rsid w:val="00BB6420"/>
    <w:rsid w:val="00BB6471"/>
    <w:rsid w:val="00BB6543"/>
    <w:rsid w:val="00BB6554"/>
    <w:rsid w:val="00BB65D2"/>
    <w:rsid w:val="00BB66CE"/>
    <w:rsid w:val="00BB67A2"/>
    <w:rsid w:val="00BB686A"/>
    <w:rsid w:val="00BB68F7"/>
    <w:rsid w:val="00BB68FD"/>
    <w:rsid w:val="00BB6923"/>
    <w:rsid w:val="00BB695F"/>
    <w:rsid w:val="00BB6971"/>
    <w:rsid w:val="00BB6A1E"/>
    <w:rsid w:val="00BB6B4A"/>
    <w:rsid w:val="00BB6B68"/>
    <w:rsid w:val="00BB6BC5"/>
    <w:rsid w:val="00BB6C62"/>
    <w:rsid w:val="00BB6CA5"/>
    <w:rsid w:val="00BB6CA9"/>
    <w:rsid w:val="00BB6D25"/>
    <w:rsid w:val="00BB6D54"/>
    <w:rsid w:val="00BB6E1F"/>
    <w:rsid w:val="00BB6EB4"/>
    <w:rsid w:val="00BB6F12"/>
    <w:rsid w:val="00BB6F2E"/>
    <w:rsid w:val="00BB6F37"/>
    <w:rsid w:val="00BB6F72"/>
    <w:rsid w:val="00BB707B"/>
    <w:rsid w:val="00BB709A"/>
    <w:rsid w:val="00BB70AA"/>
    <w:rsid w:val="00BB70FC"/>
    <w:rsid w:val="00BB712B"/>
    <w:rsid w:val="00BB7132"/>
    <w:rsid w:val="00BB7194"/>
    <w:rsid w:val="00BB7231"/>
    <w:rsid w:val="00BB7275"/>
    <w:rsid w:val="00BB72C0"/>
    <w:rsid w:val="00BB731B"/>
    <w:rsid w:val="00BB7320"/>
    <w:rsid w:val="00BB735D"/>
    <w:rsid w:val="00BB7367"/>
    <w:rsid w:val="00BB7373"/>
    <w:rsid w:val="00BB741E"/>
    <w:rsid w:val="00BB7442"/>
    <w:rsid w:val="00BB749B"/>
    <w:rsid w:val="00BB74CC"/>
    <w:rsid w:val="00BB74D5"/>
    <w:rsid w:val="00BB75BE"/>
    <w:rsid w:val="00BB75CD"/>
    <w:rsid w:val="00BB7613"/>
    <w:rsid w:val="00BB768B"/>
    <w:rsid w:val="00BB76EF"/>
    <w:rsid w:val="00BB774D"/>
    <w:rsid w:val="00BB7763"/>
    <w:rsid w:val="00BB77C8"/>
    <w:rsid w:val="00BB77F1"/>
    <w:rsid w:val="00BB783A"/>
    <w:rsid w:val="00BB7862"/>
    <w:rsid w:val="00BB7867"/>
    <w:rsid w:val="00BB789C"/>
    <w:rsid w:val="00BB7935"/>
    <w:rsid w:val="00BB7942"/>
    <w:rsid w:val="00BB79D6"/>
    <w:rsid w:val="00BB7A43"/>
    <w:rsid w:val="00BB7A66"/>
    <w:rsid w:val="00BB7A97"/>
    <w:rsid w:val="00BB7B34"/>
    <w:rsid w:val="00BB7B83"/>
    <w:rsid w:val="00BB7C3A"/>
    <w:rsid w:val="00BB7C4C"/>
    <w:rsid w:val="00BB7C67"/>
    <w:rsid w:val="00BB7D2A"/>
    <w:rsid w:val="00BB7D9D"/>
    <w:rsid w:val="00BB7E1B"/>
    <w:rsid w:val="00BB7E3C"/>
    <w:rsid w:val="00BB7F18"/>
    <w:rsid w:val="00BB7FB5"/>
    <w:rsid w:val="00BB7FEA"/>
    <w:rsid w:val="00BC002A"/>
    <w:rsid w:val="00BC003D"/>
    <w:rsid w:val="00BC0055"/>
    <w:rsid w:val="00BC00BE"/>
    <w:rsid w:val="00BC0121"/>
    <w:rsid w:val="00BC0137"/>
    <w:rsid w:val="00BC01A2"/>
    <w:rsid w:val="00BC021E"/>
    <w:rsid w:val="00BC024E"/>
    <w:rsid w:val="00BC02AC"/>
    <w:rsid w:val="00BC02B8"/>
    <w:rsid w:val="00BC02F2"/>
    <w:rsid w:val="00BC02FF"/>
    <w:rsid w:val="00BC03D7"/>
    <w:rsid w:val="00BC043D"/>
    <w:rsid w:val="00BC045C"/>
    <w:rsid w:val="00BC0485"/>
    <w:rsid w:val="00BC051F"/>
    <w:rsid w:val="00BC055B"/>
    <w:rsid w:val="00BC05AD"/>
    <w:rsid w:val="00BC062A"/>
    <w:rsid w:val="00BC07ED"/>
    <w:rsid w:val="00BC0893"/>
    <w:rsid w:val="00BC08DE"/>
    <w:rsid w:val="00BC0930"/>
    <w:rsid w:val="00BC094D"/>
    <w:rsid w:val="00BC0A4F"/>
    <w:rsid w:val="00BC0ABC"/>
    <w:rsid w:val="00BC0AD2"/>
    <w:rsid w:val="00BC0B36"/>
    <w:rsid w:val="00BC0BF9"/>
    <w:rsid w:val="00BC0C72"/>
    <w:rsid w:val="00BC0CAF"/>
    <w:rsid w:val="00BC0CDC"/>
    <w:rsid w:val="00BC0D21"/>
    <w:rsid w:val="00BC0D35"/>
    <w:rsid w:val="00BC0E2F"/>
    <w:rsid w:val="00BC0EA5"/>
    <w:rsid w:val="00BC0FC4"/>
    <w:rsid w:val="00BC1050"/>
    <w:rsid w:val="00BC10E3"/>
    <w:rsid w:val="00BC10F4"/>
    <w:rsid w:val="00BC10F5"/>
    <w:rsid w:val="00BC1127"/>
    <w:rsid w:val="00BC1177"/>
    <w:rsid w:val="00BC11E8"/>
    <w:rsid w:val="00BC1276"/>
    <w:rsid w:val="00BC12A2"/>
    <w:rsid w:val="00BC12DB"/>
    <w:rsid w:val="00BC13B1"/>
    <w:rsid w:val="00BC13D4"/>
    <w:rsid w:val="00BC13E3"/>
    <w:rsid w:val="00BC13F1"/>
    <w:rsid w:val="00BC1458"/>
    <w:rsid w:val="00BC145B"/>
    <w:rsid w:val="00BC147A"/>
    <w:rsid w:val="00BC1563"/>
    <w:rsid w:val="00BC158B"/>
    <w:rsid w:val="00BC1643"/>
    <w:rsid w:val="00BC169D"/>
    <w:rsid w:val="00BC16FD"/>
    <w:rsid w:val="00BC172D"/>
    <w:rsid w:val="00BC17DD"/>
    <w:rsid w:val="00BC181B"/>
    <w:rsid w:val="00BC18D0"/>
    <w:rsid w:val="00BC19DB"/>
    <w:rsid w:val="00BC1B07"/>
    <w:rsid w:val="00BC1BF4"/>
    <w:rsid w:val="00BC1C89"/>
    <w:rsid w:val="00BC1D0B"/>
    <w:rsid w:val="00BC1D8D"/>
    <w:rsid w:val="00BC1DC9"/>
    <w:rsid w:val="00BC1DD3"/>
    <w:rsid w:val="00BC1DD5"/>
    <w:rsid w:val="00BC1E2C"/>
    <w:rsid w:val="00BC1E51"/>
    <w:rsid w:val="00BC1E8E"/>
    <w:rsid w:val="00BC1F1A"/>
    <w:rsid w:val="00BC1F65"/>
    <w:rsid w:val="00BC1F8F"/>
    <w:rsid w:val="00BC1FDF"/>
    <w:rsid w:val="00BC206B"/>
    <w:rsid w:val="00BC209C"/>
    <w:rsid w:val="00BC214E"/>
    <w:rsid w:val="00BC218E"/>
    <w:rsid w:val="00BC2195"/>
    <w:rsid w:val="00BC2203"/>
    <w:rsid w:val="00BC2362"/>
    <w:rsid w:val="00BC23CB"/>
    <w:rsid w:val="00BC2414"/>
    <w:rsid w:val="00BC251E"/>
    <w:rsid w:val="00BC2550"/>
    <w:rsid w:val="00BC2577"/>
    <w:rsid w:val="00BC25B2"/>
    <w:rsid w:val="00BC261A"/>
    <w:rsid w:val="00BC2635"/>
    <w:rsid w:val="00BC273B"/>
    <w:rsid w:val="00BC275D"/>
    <w:rsid w:val="00BC2952"/>
    <w:rsid w:val="00BC29A3"/>
    <w:rsid w:val="00BC29C6"/>
    <w:rsid w:val="00BC29E4"/>
    <w:rsid w:val="00BC2A1E"/>
    <w:rsid w:val="00BC2A22"/>
    <w:rsid w:val="00BC2AF3"/>
    <w:rsid w:val="00BC2C13"/>
    <w:rsid w:val="00BC2C32"/>
    <w:rsid w:val="00BC2C80"/>
    <w:rsid w:val="00BC2CD4"/>
    <w:rsid w:val="00BC2D12"/>
    <w:rsid w:val="00BC2DC6"/>
    <w:rsid w:val="00BC2E5E"/>
    <w:rsid w:val="00BC2E93"/>
    <w:rsid w:val="00BC2F41"/>
    <w:rsid w:val="00BC2FB6"/>
    <w:rsid w:val="00BC3006"/>
    <w:rsid w:val="00BC3019"/>
    <w:rsid w:val="00BC3073"/>
    <w:rsid w:val="00BC30E1"/>
    <w:rsid w:val="00BC312C"/>
    <w:rsid w:val="00BC3136"/>
    <w:rsid w:val="00BC314B"/>
    <w:rsid w:val="00BC318C"/>
    <w:rsid w:val="00BC31DA"/>
    <w:rsid w:val="00BC31E9"/>
    <w:rsid w:val="00BC31EC"/>
    <w:rsid w:val="00BC329A"/>
    <w:rsid w:val="00BC333A"/>
    <w:rsid w:val="00BC3378"/>
    <w:rsid w:val="00BC33B0"/>
    <w:rsid w:val="00BC33B5"/>
    <w:rsid w:val="00BC33BF"/>
    <w:rsid w:val="00BC3402"/>
    <w:rsid w:val="00BC342C"/>
    <w:rsid w:val="00BC347C"/>
    <w:rsid w:val="00BC34EF"/>
    <w:rsid w:val="00BC3540"/>
    <w:rsid w:val="00BC3584"/>
    <w:rsid w:val="00BC3630"/>
    <w:rsid w:val="00BC36B5"/>
    <w:rsid w:val="00BC36BE"/>
    <w:rsid w:val="00BC36C5"/>
    <w:rsid w:val="00BC37C4"/>
    <w:rsid w:val="00BC37FD"/>
    <w:rsid w:val="00BC3834"/>
    <w:rsid w:val="00BC3842"/>
    <w:rsid w:val="00BC3849"/>
    <w:rsid w:val="00BC3911"/>
    <w:rsid w:val="00BC3919"/>
    <w:rsid w:val="00BC3920"/>
    <w:rsid w:val="00BC395B"/>
    <w:rsid w:val="00BC3A09"/>
    <w:rsid w:val="00BC3A82"/>
    <w:rsid w:val="00BC3A85"/>
    <w:rsid w:val="00BC3B05"/>
    <w:rsid w:val="00BC3B6C"/>
    <w:rsid w:val="00BC3B79"/>
    <w:rsid w:val="00BC3C72"/>
    <w:rsid w:val="00BC3CD3"/>
    <w:rsid w:val="00BC3D27"/>
    <w:rsid w:val="00BC3D66"/>
    <w:rsid w:val="00BC3D8E"/>
    <w:rsid w:val="00BC3DF4"/>
    <w:rsid w:val="00BC3DF5"/>
    <w:rsid w:val="00BC3E49"/>
    <w:rsid w:val="00BC3ECE"/>
    <w:rsid w:val="00BC3EE9"/>
    <w:rsid w:val="00BC3F30"/>
    <w:rsid w:val="00BC3F6E"/>
    <w:rsid w:val="00BC3F9A"/>
    <w:rsid w:val="00BC4088"/>
    <w:rsid w:val="00BC40A9"/>
    <w:rsid w:val="00BC410C"/>
    <w:rsid w:val="00BC4116"/>
    <w:rsid w:val="00BC41BF"/>
    <w:rsid w:val="00BC4218"/>
    <w:rsid w:val="00BC425F"/>
    <w:rsid w:val="00BC4267"/>
    <w:rsid w:val="00BC42B6"/>
    <w:rsid w:val="00BC43C8"/>
    <w:rsid w:val="00BC4520"/>
    <w:rsid w:val="00BC452E"/>
    <w:rsid w:val="00BC4552"/>
    <w:rsid w:val="00BC45C5"/>
    <w:rsid w:val="00BC4609"/>
    <w:rsid w:val="00BC4615"/>
    <w:rsid w:val="00BC473B"/>
    <w:rsid w:val="00BC4760"/>
    <w:rsid w:val="00BC47CE"/>
    <w:rsid w:val="00BC47D1"/>
    <w:rsid w:val="00BC4857"/>
    <w:rsid w:val="00BC4860"/>
    <w:rsid w:val="00BC4878"/>
    <w:rsid w:val="00BC48AF"/>
    <w:rsid w:val="00BC48F9"/>
    <w:rsid w:val="00BC49B6"/>
    <w:rsid w:val="00BC4A55"/>
    <w:rsid w:val="00BC4A79"/>
    <w:rsid w:val="00BC4A7F"/>
    <w:rsid w:val="00BC4B3F"/>
    <w:rsid w:val="00BC4BCD"/>
    <w:rsid w:val="00BC4C9C"/>
    <w:rsid w:val="00BC4CB0"/>
    <w:rsid w:val="00BC4DC3"/>
    <w:rsid w:val="00BC4DD1"/>
    <w:rsid w:val="00BC4E22"/>
    <w:rsid w:val="00BC4E82"/>
    <w:rsid w:val="00BC4F15"/>
    <w:rsid w:val="00BC4FAA"/>
    <w:rsid w:val="00BC4FF5"/>
    <w:rsid w:val="00BC5070"/>
    <w:rsid w:val="00BC5078"/>
    <w:rsid w:val="00BC50B0"/>
    <w:rsid w:val="00BC5156"/>
    <w:rsid w:val="00BC51D9"/>
    <w:rsid w:val="00BC5279"/>
    <w:rsid w:val="00BC52A4"/>
    <w:rsid w:val="00BC52CA"/>
    <w:rsid w:val="00BC5301"/>
    <w:rsid w:val="00BC5379"/>
    <w:rsid w:val="00BC537C"/>
    <w:rsid w:val="00BC5387"/>
    <w:rsid w:val="00BC538C"/>
    <w:rsid w:val="00BC5453"/>
    <w:rsid w:val="00BC547D"/>
    <w:rsid w:val="00BC54D7"/>
    <w:rsid w:val="00BC54DB"/>
    <w:rsid w:val="00BC54FF"/>
    <w:rsid w:val="00BC5559"/>
    <w:rsid w:val="00BC55A9"/>
    <w:rsid w:val="00BC55F7"/>
    <w:rsid w:val="00BC5633"/>
    <w:rsid w:val="00BC5675"/>
    <w:rsid w:val="00BC568D"/>
    <w:rsid w:val="00BC56CE"/>
    <w:rsid w:val="00BC5704"/>
    <w:rsid w:val="00BC5719"/>
    <w:rsid w:val="00BC5720"/>
    <w:rsid w:val="00BC5723"/>
    <w:rsid w:val="00BC5737"/>
    <w:rsid w:val="00BC579F"/>
    <w:rsid w:val="00BC57DA"/>
    <w:rsid w:val="00BC57EF"/>
    <w:rsid w:val="00BC58A7"/>
    <w:rsid w:val="00BC58A8"/>
    <w:rsid w:val="00BC58B0"/>
    <w:rsid w:val="00BC58D0"/>
    <w:rsid w:val="00BC5978"/>
    <w:rsid w:val="00BC59E6"/>
    <w:rsid w:val="00BC5A3F"/>
    <w:rsid w:val="00BC5B13"/>
    <w:rsid w:val="00BC5B34"/>
    <w:rsid w:val="00BC5BC3"/>
    <w:rsid w:val="00BC5BFD"/>
    <w:rsid w:val="00BC5C31"/>
    <w:rsid w:val="00BC5C46"/>
    <w:rsid w:val="00BC5C76"/>
    <w:rsid w:val="00BC5CCD"/>
    <w:rsid w:val="00BC5D01"/>
    <w:rsid w:val="00BC5D2F"/>
    <w:rsid w:val="00BC5E35"/>
    <w:rsid w:val="00BC5EAC"/>
    <w:rsid w:val="00BC5F0B"/>
    <w:rsid w:val="00BC5F28"/>
    <w:rsid w:val="00BC5F33"/>
    <w:rsid w:val="00BC5FF3"/>
    <w:rsid w:val="00BC5FFE"/>
    <w:rsid w:val="00BC6028"/>
    <w:rsid w:val="00BC605A"/>
    <w:rsid w:val="00BC6087"/>
    <w:rsid w:val="00BC60C2"/>
    <w:rsid w:val="00BC6136"/>
    <w:rsid w:val="00BC6149"/>
    <w:rsid w:val="00BC618C"/>
    <w:rsid w:val="00BC6255"/>
    <w:rsid w:val="00BC6378"/>
    <w:rsid w:val="00BC638E"/>
    <w:rsid w:val="00BC63B5"/>
    <w:rsid w:val="00BC63C0"/>
    <w:rsid w:val="00BC6405"/>
    <w:rsid w:val="00BC647A"/>
    <w:rsid w:val="00BC64D7"/>
    <w:rsid w:val="00BC6569"/>
    <w:rsid w:val="00BC656E"/>
    <w:rsid w:val="00BC6682"/>
    <w:rsid w:val="00BC6795"/>
    <w:rsid w:val="00BC67B3"/>
    <w:rsid w:val="00BC67CE"/>
    <w:rsid w:val="00BC67DE"/>
    <w:rsid w:val="00BC67FA"/>
    <w:rsid w:val="00BC6827"/>
    <w:rsid w:val="00BC687D"/>
    <w:rsid w:val="00BC6880"/>
    <w:rsid w:val="00BC6882"/>
    <w:rsid w:val="00BC6889"/>
    <w:rsid w:val="00BC68A8"/>
    <w:rsid w:val="00BC68C1"/>
    <w:rsid w:val="00BC68DD"/>
    <w:rsid w:val="00BC69CD"/>
    <w:rsid w:val="00BC6A02"/>
    <w:rsid w:val="00BC6A06"/>
    <w:rsid w:val="00BC6A07"/>
    <w:rsid w:val="00BC6A2E"/>
    <w:rsid w:val="00BC6A3B"/>
    <w:rsid w:val="00BC6A65"/>
    <w:rsid w:val="00BC6A6A"/>
    <w:rsid w:val="00BC6AB6"/>
    <w:rsid w:val="00BC6B03"/>
    <w:rsid w:val="00BC6BDE"/>
    <w:rsid w:val="00BC6C8B"/>
    <w:rsid w:val="00BC6CD8"/>
    <w:rsid w:val="00BC6CD9"/>
    <w:rsid w:val="00BC6D14"/>
    <w:rsid w:val="00BC6D43"/>
    <w:rsid w:val="00BC6DC2"/>
    <w:rsid w:val="00BC6DC4"/>
    <w:rsid w:val="00BC6E9E"/>
    <w:rsid w:val="00BC6F37"/>
    <w:rsid w:val="00BC6F69"/>
    <w:rsid w:val="00BC6FC2"/>
    <w:rsid w:val="00BC707E"/>
    <w:rsid w:val="00BC70B3"/>
    <w:rsid w:val="00BC7108"/>
    <w:rsid w:val="00BC716D"/>
    <w:rsid w:val="00BC7172"/>
    <w:rsid w:val="00BC71B2"/>
    <w:rsid w:val="00BC71C7"/>
    <w:rsid w:val="00BC7220"/>
    <w:rsid w:val="00BC72CD"/>
    <w:rsid w:val="00BC72FD"/>
    <w:rsid w:val="00BC730E"/>
    <w:rsid w:val="00BC7334"/>
    <w:rsid w:val="00BC7369"/>
    <w:rsid w:val="00BC73C9"/>
    <w:rsid w:val="00BC750F"/>
    <w:rsid w:val="00BC755F"/>
    <w:rsid w:val="00BC75BA"/>
    <w:rsid w:val="00BC75BF"/>
    <w:rsid w:val="00BC75E2"/>
    <w:rsid w:val="00BC7637"/>
    <w:rsid w:val="00BC765A"/>
    <w:rsid w:val="00BC7661"/>
    <w:rsid w:val="00BC767B"/>
    <w:rsid w:val="00BC7749"/>
    <w:rsid w:val="00BC7762"/>
    <w:rsid w:val="00BC7766"/>
    <w:rsid w:val="00BC77A9"/>
    <w:rsid w:val="00BC77EB"/>
    <w:rsid w:val="00BC7827"/>
    <w:rsid w:val="00BC7889"/>
    <w:rsid w:val="00BC793B"/>
    <w:rsid w:val="00BC79F9"/>
    <w:rsid w:val="00BC7A00"/>
    <w:rsid w:val="00BC7A25"/>
    <w:rsid w:val="00BC7A34"/>
    <w:rsid w:val="00BC7AAC"/>
    <w:rsid w:val="00BC7B22"/>
    <w:rsid w:val="00BC7BA1"/>
    <w:rsid w:val="00BC7C24"/>
    <w:rsid w:val="00BC7C8D"/>
    <w:rsid w:val="00BC7D4F"/>
    <w:rsid w:val="00BC7E2C"/>
    <w:rsid w:val="00BC7E44"/>
    <w:rsid w:val="00BC7F17"/>
    <w:rsid w:val="00BC7F22"/>
    <w:rsid w:val="00BC7F80"/>
    <w:rsid w:val="00BD00F2"/>
    <w:rsid w:val="00BD0180"/>
    <w:rsid w:val="00BD02DF"/>
    <w:rsid w:val="00BD0370"/>
    <w:rsid w:val="00BD03A1"/>
    <w:rsid w:val="00BD0449"/>
    <w:rsid w:val="00BD0453"/>
    <w:rsid w:val="00BD0546"/>
    <w:rsid w:val="00BD057B"/>
    <w:rsid w:val="00BD05EE"/>
    <w:rsid w:val="00BD0621"/>
    <w:rsid w:val="00BD0628"/>
    <w:rsid w:val="00BD0699"/>
    <w:rsid w:val="00BD06D4"/>
    <w:rsid w:val="00BD07A2"/>
    <w:rsid w:val="00BD07D9"/>
    <w:rsid w:val="00BD088B"/>
    <w:rsid w:val="00BD08CE"/>
    <w:rsid w:val="00BD08E9"/>
    <w:rsid w:val="00BD0943"/>
    <w:rsid w:val="00BD0988"/>
    <w:rsid w:val="00BD09D3"/>
    <w:rsid w:val="00BD0A08"/>
    <w:rsid w:val="00BD0A38"/>
    <w:rsid w:val="00BD0B1F"/>
    <w:rsid w:val="00BD0B7C"/>
    <w:rsid w:val="00BD0BEC"/>
    <w:rsid w:val="00BD0C1C"/>
    <w:rsid w:val="00BD0C42"/>
    <w:rsid w:val="00BD0C79"/>
    <w:rsid w:val="00BD0C85"/>
    <w:rsid w:val="00BD0C8D"/>
    <w:rsid w:val="00BD0C9B"/>
    <w:rsid w:val="00BD0C9D"/>
    <w:rsid w:val="00BD0D29"/>
    <w:rsid w:val="00BD0E1C"/>
    <w:rsid w:val="00BD0E1E"/>
    <w:rsid w:val="00BD0E61"/>
    <w:rsid w:val="00BD0FB7"/>
    <w:rsid w:val="00BD0FE2"/>
    <w:rsid w:val="00BD0FEE"/>
    <w:rsid w:val="00BD103A"/>
    <w:rsid w:val="00BD1045"/>
    <w:rsid w:val="00BD104A"/>
    <w:rsid w:val="00BD1055"/>
    <w:rsid w:val="00BD1102"/>
    <w:rsid w:val="00BD11C3"/>
    <w:rsid w:val="00BD11C5"/>
    <w:rsid w:val="00BD11CD"/>
    <w:rsid w:val="00BD1200"/>
    <w:rsid w:val="00BD127D"/>
    <w:rsid w:val="00BD1324"/>
    <w:rsid w:val="00BD1333"/>
    <w:rsid w:val="00BD13BF"/>
    <w:rsid w:val="00BD13D5"/>
    <w:rsid w:val="00BD13D6"/>
    <w:rsid w:val="00BD147F"/>
    <w:rsid w:val="00BD159D"/>
    <w:rsid w:val="00BD164B"/>
    <w:rsid w:val="00BD164D"/>
    <w:rsid w:val="00BD1718"/>
    <w:rsid w:val="00BD198C"/>
    <w:rsid w:val="00BD1992"/>
    <w:rsid w:val="00BD19D9"/>
    <w:rsid w:val="00BD1A04"/>
    <w:rsid w:val="00BD1AC9"/>
    <w:rsid w:val="00BD1B90"/>
    <w:rsid w:val="00BD1BAD"/>
    <w:rsid w:val="00BD1BE5"/>
    <w:rsid w:val="00BD1BE7"/>
    <w:rsid w:val="00BD1C0E"/>
    <w:rsid w:val="00BD1C46"/>
    <w:rsid w:val="00BD1CAB"/>
    <w:rsid w:val="00BD1CD2"/>
    <w:rsid w:val="00BD1CE4"/>
    <w:rsid w:val="00BD1CE6"/>
    <w:rsid w:val="00BD1D95"/>
    <w:rsid w:val="00BD1DFB"/>
    <w:rsid w:val="00BD1E0B"/>
    <w:rsid w:val="00BD1F2A"/>
    <w:rsid w:val="00BD1F77"/>
    <w:rsid w:val="00BD200D"/>
    <w:rsid w:val="00BD2052"/>
    <w:rsid w:val="00BD2131"/>
    <w:rsid w:val="00BD221F"/>
    <w:rsid w:val="00BD22EF"/>
    <w:rsid w:val="00BD2378"/>
    <w:rsid w:val="00BD238F"/>
    <w:rsid w:val="00BD240E"/>
    <w:rsid w:val="00BD241E"/>
    <w:rsid w:val="00BD257F"/>
    <w:rsid w:val="00BD25CE"/>
    <w:rsid w:val="00BD2672"/>
    <w:rsid w:val="00BD26CC"/>
    <w:rsid w:val="00BD26DB"/>
    <w:rsid w:val="00BD26E2"/>
    <w:rsid w:val="00BD271F"/>
    <w:rsid w:val="00BD2722"/>
    <w:rsid w:val="00BD2841"/>
    <w:rsid w:val="00BD2890"/>
    <w:rsid w:val="00BD291A"/>
    <w:rsid w:val="00BD29D6"/>
    <w:rsid w:val="00BD2A01"/>
    <w:rsid w:val="00BD2A07"/>
    <w:rsid w:val="00BD2A24"/>
    <w:rsid w:val="00BD2A56"/>
    <w:rsid w:val="00BD2A67"/>
    <w:rsid w:val="00BD2A9F"/>
    <w:rsid w:val="00BD2AA1"/>
    <w:rsid w:val="00BD2BE5"/>
    <w:rsid w:val="00BD2BE8"/>
    <w:rsid w:val="00BD2CA9"/>
    <w:rsid w:val="00BD2CAD"/>
    <w:rsid w:val="00BD2CB8"/>
    <w:rsid w:val="00BD2D5F"/>
    <w:rsid w:val="00BD2DC4"/>
    <w:rsid w:val="00BD2F72"/>
    <w:rsid w:val="00BD2FE8"/>
    <w:rsid w:val="00BD30D7"/>
    <w:rsid w:val="00BD31AA"/>
    <w:rsid w:val="00BD321B"/>
    <w:rsid w:val="00BD3243"/>
    <w:rsid w:val="00BD32BB"/>
    <w:rsid w:val="00BD331D"/>
    <w:rsid w:val="00BD3358"/>
    <w:rsid w:val="00BD33B7"/>
    <w:rsid w:val="00BD3436"/>
    <w:rsid w:val="00BD347E"/>
    <w:rsid w:val="00BD359E"/>
    <w:rsid w:val="00BD35F3"/>
    <w:rsid w:val="00BD3782"/>
    <w:rsid w:val="00BD38AF"/>
    <w:rsid w:val="00BD394A"/>
    <w:rsid w:val="00BD39F1"/>
    <w:rsid w:val="00BD3AFE"/>
    <w:rsid w:val="00BD3B5E"/>
    <w:rsid w:val="00BD3BBA"/>
    <w:rsid w:val="00BD3BBE"/>
    <w:rsid w:val="00BD3BDD"/>
    <w:rsid w:val="00BD3C1D"/>
    <w:rsid w:val="00BD3C3C"/>
    <w:rsid w:val="00BD3CC3"/>
    <w:rsid w:val="00BD3CDD"/>
    <w:rsid w:val="00BD3D21"/>
    <w:rsid w:val="00BD3D2B"/>
    <w:rsid w:val="00BD3E0C"/>
    <w:rsid w:val="00BD3F1B"/>
    <w:rsid w:val="00BD3FF3"/>
    <w:rsid w:val="00BD400A"/>
    <w:rsid w:val="00BD4055"/>
    <w:rsid w:val="00BD4077"/>
    <w:rsid w:val="00BD4093"/>
    <w:rsid w:val="00BD40A2"/>
    <w:rsid w:val="00BD40D9"/>
    <w:rsid w:val="00BD40FE"/>
    <w:rsid w:val="00BD4131"/>
    <w:rsid w:val="00BD415D"/>
    <w:rsid w:val="00BD41E3"/>
    <w:rsid w:val="00BD426A"/>
    <w:rsid w:val="00BD42CC"/>
    <w:rsid w:val="00BD4370"/>
    <w:rsid w:val="00BD444C"/>
    <w:rsid w:val="00BD44EC"/>
    <w:rsid w:val="00BD4585"/>
    <w:rsid w:val="00BD4600"/>
    <w:rsid w:val="00BD4630"/>
    <w:rsid w:val="00BD464C"/>
    <w:rsid w:val="00BD46BD"/>
    <w:rsid w:val="00BD4795"/>
    <w:rsid w:val="00BD47BC"/>
    <w:rsid w:val="00BD4AA8"/>
    <w:rsid w:val="00BD4AF9"/>
    <w:rsid w:val="00BD4B2F"/>
    <w:rsid w:val="00BD4C48"/>
    <w:rsid w:val="00BD4C85"/>
    <w:rsid w:val="00BD4D4C"/>
    <w:rsid w:val="00BD4EAB"/>
    <w:rsid w:val="00BD4FA5"/>
    <w:rsid w:val="00BD4FB2"/>
    <w:rsid w:val="00BD4FB8"/>
    <w:rsid w:val="00BD4FF1"/>
    <w:rsid w:val="00BD507C"/>
    <w:rsid w:val="00BD51D8"/>
    <w:rsid w:val="00BD522F"/>
    <w:rsid w:val="00BD523E"/>
    <w:rsid w:val="00BD5275"/>
    <w:rsid w:val="00BD52A0"/>
    <w:rsid w:val="00BD52C0"/>
    <w:rsid w:val="00BD5303"/>
    <w:rsid w:val="00BD535D"/>
    <w:rsid w:val="00BD536D"/>
    <w:rsid w:val="00BD53AE"/>
    <w:rsid w:val="00BD53F1"/>
    <w:rsid w:val="00BD541C"/>
    <w:rsid w:val="00BD5458"/>
    <w:rsid w:val="00BD5471"/>
    <w:rsid w:val="00BD5474"/>
    <w:rsid w:val="00BD5565"/>
    <w:rsid w:val="00BD561B"/>
    <w:rsid w:val="00BD5635"/>
    <w:rsid w:val="00BD566A"/>
    <w:rsid w:val="00BD5672"/>
    <w:rsid w:val="00BD567D"/>
    <w:rsid w:val="00BD56BA"/>
    <w:rsid w:val="00BD56EA"/>
    <w:rsid w:val="00BD5754"/>
    <w:rsid w:val="00BD5756"/>
    <w:rsid w:val="00BD5769"/>
    <w:rsid w:val="00BD57C1"/>
    <w:rsid w:val="00BD58C8"/>
    <w:rsid w:val="00BD58CA"/>
    <w:rsid w:val="00BD5900"/>
    <w:rsid w:val="00BD5933"/>
    <w:rsid w:val="00BD59B5"/>
    <w:rsid w:val="00BD5A2E"/>
    <w:rsid w:val="00BD5B4A"/>
    <w:rsid w:val="00BD5B7E"/>
    <w:rsid w:val="00BD5CCA"/>
    <w:rsid w:val="00BD5CF0"/>
    <w:rsid w:val="00BD5CFA"/>
    <w:rsid w:val="00BD5E56"/>
    <w:rsid w:val="00BD5EF7"/>
    <w:rsid w:val="00BD5F10"/>
    <w:rsid w:val="00BD60A3"/>
    <w:rsid w:val="00BD60D6"/>
    <w:rsid w:val="00BD61BC"/>
    <w:rsid w:val="00BD61EE"/>
    <w:rsid w:val="00BD620F"/>
    <w:rsid w:val="00BD624A"/>
    <w:rsid w:val="00BD6261"/>
    <w:rsid w:val="00BD62F1"/>
    <w:rsid w:val="00BD6340"/>
    <w:rsid w:val="00BD64DB"/>
    <w:rsid w:val="00BD6555"/>
    <w:rsid w:val="00BD6605"/>
    <w:rsid w:val="00BD664C"/>
    <w:rsid w:val="00BD6739"/>
    <w:rsid w:val="00BD6754"/>
    <w:rsid w:val="00BD6778"/>
    <w:rsid w:val="00BD67F2"/>
    <w:rsid w:val="00BD68B9"/>
    <w:rsid w:val="00BD68C0"/>
    <w:rsid w:val="00BD6972"/>
    <w:rsid w:val="00BD699A"/>
    <w:rsid w:val="00BD69B1"/>
    <w:rsid w:val="00BD6A9C"/>
    <w:rsid w:val="00BD6AC1"/>
    <w:rsid w:val="00BD6AD2"/>
    <w:rsid w:val="00BD6B97"/>
    <w:rsid w:val="00BD6BE5"/>
    <w:rsid w:val="00BD6C64"/>
    <w:rsid w:val="00BD6CA5"/>
    <w:rsid w:val="00BD6CC3"/>
    <w:rsid w:val="00BD6D21"/>
    <w:rsid w:val="00BD6DCA"/>
    <w:rsid w:val="00BD6DD3"/>
    <w:rsid w:val="00BD6E05"/>
    <w:rsid w:val="00BD6E7A"/>
    <w:rsid w:val="00BD6EAC"/>
    <w:rsid w:val="00BD709C"/>
    <w:rsid w:val="00BD70DF"/>
    <w:rsid w:val="00BD70F7"/>
    <w:rsid w:val="00BD714F"/>
    <w:rsid w:val="00BD715E"/>
    <w:rsid w:val="00BD71B6"/>
    <w:rsid w:val="00BD7304"/>
    <w:rsid w:val="00BD7325"/>
    <w:rsid w:val="00BD738C"/>
    <w:rsid w:val="00BD73E7"/>
    <w:rsid w:val="00BD74B6"/>
    <w:rsid w:val="00BD758B"/>
    <w:rsid w:val="00BD7745"/>
    <w:rsid w:val="00BD775A"/>
    <w:rsid w:val="00BD778A"/>
    <w:rsid w:val="00BD77A9"/>
    <w:rsid w:val="00BD784D"/>
    <w:rsid w:val="00BD7879"/>
    <w:rsid w:val="00BD79E8"/>
    <w:rsid w:val="00BD7A25"/>
    <w:rsid w:val="00BD7A42"/>
    <w:rsid w:val="00BD7A44"/>
    <w:rsid w:val="00BD7A90"/>
    <w:rsid w:val="00BD7B10"/>
    <w:rsid w:val="00BD7B38"/>
    <w:rsid w:val="00BD7B48"/>
    <w:rsid w:val="00BD7C7B"/>
    <w:rsid w:val="00BD7C8F"/>
    <w:rsid w:val="00BD7CBD"/>
    <w:rsid w:val="00BD7CF0"/>
    <w:rsid w:val="00BD7D2A"/>
    <w:rsid w:val="00BD7DA5"/>
    <w:rsid w:val="00BD7DA8"/>
    <w:rsid w:val="00BD7E0D"/>
    <w:rsid w:val="00BD7E27"/>
    <w:rsid w:val="00BD7ED4"/>
    <w:rsid w:val="00BD7EF6"/>
    <w:rsid w:val="00BD7F82"/>
    <w:rsid w:val="00BD7FFE"/>
    <w:rsid w:val="00BE0014"/>
    <w:rsid w:val="00BE0035"/>
    <w:rsid w:val="00BE003D"/>
    <w:rsid w:val="00BE0054"/>
    <w:rsid w:val="00BE011D"/>
    <w:rsid w:val="00BE0176"/>
    <w:rsid w:val="00BE017B"/>
    <w:rsid w:val="00BE01E2"/>
    <w:rsid w:val="00BE0268"/>
    <w:rsid w:val="00BE0278"/>
    <w:rsid w:val="00BE02A8"/>
    <w:rsid w:val="00BE035B"/>
    <w:rsid w:val="00BE038A"/>
    <w:rsid w:val="00BE03F1"/>
    <w:rsid w:val="00BE04D4"/>
    <w:rsid w:val="00BE0519"/>
    <w:rsid w:val="00BE05D1"/>
    <w:rsid w:val="00BE05E7"/>
    <w:rsid w:val="00BE0616"/>
    <w:rsid w:val="00BE0625"/>
    <w:rsid w:val="00BE0640"/>
    <w:rsid w:val="00BE06AC"/>
    <w:rsid w:val="00BE06F0"/>
    <w:rsid w:val="00BE0756"/>
    <w:rsid w:val="00BE0768"/>
    <w:rsid w:val="00BE07EA"/>
    <w:rsid w:val="00BE0803"/>
    <w:rsid w:val="00BE0887"/>
    <w:rsid w:val="00BE088A"/>
    <w:rsid w:val="00BE09AC"/>
    <w:rsid w:val="00BE0AB4"/>
    <w:rsid w:val="00BE0BCB"/>
    <w:rsid w:val="00BE0BF1"/>
    <w:rsid w:val="00BE0C1E"/>
    <w:rsid w:val="00BE0C21"/>
    <w:rsid w:val="00BE0C55"/>
    <w:rsid w:val="00BE0D59"/>
    <w:rsid w:val="00BE0DE8"/>
    <w:rsid w:val="00BE0E06"/>
    <w:rsid w:val="00BE0E2B"/>
    <w:rsid w:val="00BE0E32"/>
    <w:rsid w:val="00BE0E7C"/>
    <w:rsid w:val="00BE0F8E"/>
    <w:rsid w:val="00BE0FCC"/>
    <w:rsid w:val="00BE0FDA"/>
    <w:rsid w:val="00BE0FE1"/>
    <w:rsid w:val="00BE100D"/>
    <w:rsid w:val="00BE104D"/>
    <w:rsid w:val="00BE10C8"/>
    <w:rsid w:val="00BE1183"/>
    <w:rsid w:val="00BE1211"/>
    <w:rsid w:val="00BE1246"/>
    <w:rsid w:val="00BE1321"/>
    <w:rsid w:val="00BE134B"/>
    <w:rsid w:val="00BE1385"/>
    <w:rsid w:val="00BE138B"/>
    <w:rsid w:val="00BE13E4"/>
    <w:rsid w:val="00BE13F9"/>
    <w:rsid w:val="00BE1417"/>
    <w:rsid w:val="00BE141E"/>
    <w:rsid w:val="00BE1432"/>
    <w:rsid w:val="00BE1447"/>
    <w:rsid w:val="00BE14E3"/>
    <w:rsid w:val="00BE15AC"/>
    <w:rsid w:val="00BE16AA"/>
    <w:rsid w:val="00BE1701"/>
    <w:rsid w:val="00BE17B6"/>
    <w:rsid w:val="00BE17F4"/>
    <w:rsid w:val="00BE188E"/>
    <w:rsid w:val="00BE1898"/>
    <w:rsid w:val="00BE1929"/>
    <w:rsid w:val="00BE1A5C"/>
    <w:rsid w:val="00BE1B26"/>
    <w:rsid w:val="00BE1B29"/>
    <w:rsid w:val="00BE1B49"/>
    <w:rsid w:val="00BE1BE0"/>
    <w:rsid w:val="00BE1BEF"/>
    <w:rsid w:val="00BE1C16"/>
    <w:rsid w:val="00BE1C17"/>
    <w:rsid w:val="00BE1C59"/>
    <w:rsid w:val="00BE1C9D"/>
    <w:rsid w:val="00BE1D83"/>
    <w:rsid w:val="00BE1DC4"/>
    <w:rsid w:val="00BE1DCB"/>
    <w:rsid w:val="00BE1E63"/>
    <w:rsid w:val="00BE1E68"/>
    <w:rsid w:val="00BE1ED2"/>
    <w:rsid w:val="00BE1EF8"/>
    <w:rsid w:val="00BE1FBF"/>
    <w:rsid w:val="00BE2051"/>
    <w:rsid w:val="00BE2061"/>
    <w:rsid w:val="00BE21D8"/>
    <w:rsid w:val="00BE2243"/>
    <w:rsid w:val="00BE232E"/>
    <w:rsid w:val="00BE2392"/>
    <w:rsid w:val="00BE23C4"/>
    <w:rsid w:val="00BE2521"/>
    <w:rsid w:val="00BE2533"/>
    <w:rsid w:val="00BE2559"/>
    <w:rsid w:val="00BE25B4"/>
    <w:rsid w:val="00BE25B8"/>
    <w:rsid w:val="00BE25C4"/>
    <w:rsid w:val="00BE2618"/>
    <w:rsid w:val="00BE261A"/>
    <w:rsid w:val="00BE261F"/>
    <w:rsid w:val="00BE26B4"/>
    <w:rsid w:val="00BE26F9"/>
    <w:rsid w:val="00BE270F"/>
    <w:rsid w:val="00BE277B"/>
    <w:rsid w:val="00BE289A"/>
    <w:rsid w:val="00BE28A4"/>
    <w:rsid w:val="00BE2903"/>
    <w:rsid w:val="00BE298C"/>
    <w:rsid w:val="00BE29C1"/>
    <w:rsid w:val="00BE29E8"/>
    <w:rsid w:val="00BE2A27"/>
    <w:rsid w:val="00BE2A37"/>
    <w:rsid w:val="00BE2AF5"/>
    <w:rsid w:val="00BE2C29"/>
    <w:rsid w:val="00BE2C54"/>
    <w:rsid w:val="00BE2CDB"/>
    <w:rsid w:val="00BE2D43"/>
    <w:rsid w:val="00BE2D62"/>
    <w:rsid w:val="00BE2D88"/>
    <w:rsid w:val="00BE2DF8"/>
    <w:rsid w:val="00BE2DFE"/>
    <w:rsid w:val="00BE2F82"/>
    <w:rsid w:val="00BE3015"/>
    <w:rsid w:val="00BE30A1"/>
    <w:rsid w:val="00BE30C6"/>
    <w:rsid w:val="00BE3111"/>
    <w:rsid w:val="00BE3161"/>
    <w:rsid w:val="00BE31B9"/>
    <w:rsid w:val="00BE31C3"/>
    <w:rsid w:val="00BE3277"/>
    <w:rsid w:val="00BE335F"/>
    <w:rsid w:val="00BE33B5"/>
    <w:rsid w:val="00BE3484"/>
    <w:rsid w:val="00BE3507"/>
    <w:rsid w:val="00BE35B7"/>
    <w:rsid w:val="00BE35E3"/>
    <w:rsid w:val="00BE361B"/>
    <w:rsid w:val="00BE3653"/>
    <w:rsid w:val="00BE367B"/>
    <w:rsid w:val="00BE372A"/>
    <w:rsid w:val="00BE3772"/>
    <w:rsid w:val="00BE3854"/>
    <w:rsid w:val="00BE38BF"/>
    <w:rsid w:val="00BE38E9"/>
    <w:rsid w:val="00BE391B"/>
    <w:rsid w:val="00BE3AD6"/>
    <w:rsid w:val="00BE3B63"/>
    <w:rsid w:val="00BE3BB3"/>
    <w:rsid w:val="00BE3BEB"/>
    <w:rsid w:val="00BE3C8B"/>
    <w:rsid w:val="00BE3C96"/>
    <w:rsid w:val="00BE3CA5"/>
    <w:rsid w:val="00BE3CD9"/>
    <w:rsid w:val="00BE3D2C"/>
    <w:rsid w:val="00BE3DBA"/>
    <w:rsid w:val="00BE3DEA"/>
    <w:rsid w:val="00BE3F1B"/>
    <w:rsid w:val="00BE3FB8"/>
    <w:rsid w:val="00BE4018"/>
    <w:rsid w:val="00BE404A"/>
    <w:rsid w:val="00BE4053"/>
    <w:rsid w:val="00BE4088"/>
    <w:rsid w:val="00BE408C"/>
    <w:rsid w:val="00BE408D"/>
    <w:rsid w:val="00BE40E0"/>
    <w:rsid w:val="00BE40E5"/>
    <w:rsid w:val="00BE4104"/>
    <w:rsid w:val="00BE4130"/>
    <w:rsid w:val="00BE4184"/>
    <w:rsid w:val="00BE41AF"/>
    <w:rsid w:val="00BE41E6"/>
    <w:rsid w:val="00BE4240"/>
    <w:rsid w:val="00BE4280"/>
    <w:rsid w:val="00BE435B"/>
    <w:rsid w:val="00BE43DD"/>
    <w:rsid w:val="00BE4410"/>
    <w:rsid w:val="00BE4419"/>
    <w:rsid w:val="00BE4461"/>
    <w:rsid w:val="00BE4484"/>
    <w:rsid w:val="00BE450C"/>
    <w:rsid w:val="00BE453F"/>
    <w:rsid w:val="00BE4565"/>
    <w:rsid w:val="00BE45F8"/>
    <w:rsid w:val="00BE463C"/>
    <w:rsid w:val="00BE46B8"/>
    <w:rsid w:val="00BE472A"/>
    <w:rsid w:val="00BE4750"/>
    <w:rsid w:val="00BE47A8"/>
    <w:rsid w:val="00BE480B"/>
    <w:rsid w:val="00BE4867"/>
    <w:rsid w:val="00BE4901"/>
    <w:rsid w:val="00BE4989"/>
    <w:rsid w:val="00BE49DE"/>
    <w:rsid w:val="00BE4A2F"/>
    <w:rsid w:val="00BE4A5B"/>
    <w:rsid w:val="00BE4AD0"/>
    <w:rsid w:val="00BE4B5A"/>
    <w:rsid w:val="00BE4B82"/>
    <w:rsid w:val="00BE4B89"/>
    <w:rsid w:val="00BE4BE0"/>
    <w:rsid w:val="00BE4BE9"/>
    <w:rsid w:val="00BE4C0D"/>
    <w:rsid w:val="00BE4C55"/>
    <w:rsid w:val="00BE4D61"/>
    <w:rsid w:val="00BE4E22"/>
    <w:rsid w:val="00BE4E35"/>
    <w:rsid w:val="00BE4E43"/>
    <w:rsid w:val="00BE4E47"/>
    <w:rsid w:val="00BE4F9B"/>
    <w:rsid w:val="00BE5035"/>
    <w:rsid w:val="00BE50B8"/>
    <w:rsid w:val="00BE5103"/>
    <w:rsid w:val="00BE5111"/>
    <w:rsid w:val="00BE5196"/>
    <w:rsid w:val="00BE5228"/>
    <w:rsid w:val="00BE522E"/>
    <w:rsid w:val="00BE5233"/>
    <w:rsid w:val="00BE5238"/>
    <w:rsid w:val="00BE5376"/>
    <w:rsid w:val="00BE5399"/>
    <w:rsid w:val="00BE53C2"/>
    <w:rsid w:val="00BE53D1"/>
    <w:rsid w:val="00BE543A"/>
    <w:rsid w:val="00BE5545"/>
    <w:rsid w:val="00BE556F"/>
    <w:rsid w:val="00BE561D"/>
    <w:rsid w:val="00BE569E"/>
    <w:rsid w:val="00BE56FE"/>
    <w:rsid w:val="00BE570B"/>
    <w:rsid w:val="00BE575B"/>
    <w:rsid w:val="00BE5796"/>
    <w:rsid w:val="00BE57CE"/>
    <w:rsid w:val="00BE57E1"/>
    <w:rsid w:val="00BE57E4"/>
    <w:rsid w:val="00BE5839"/>
    <w:rsid w:val="00BE5868"/>
    <w:rsid w:val="00BE58A1"/>
    <w:rsid w:val="00BE58B1"/>
    <w:rsid w:val="00BE58C5"/>
    <w:rsid w:val="00BE5912"/>
    <w:rsid w:val="00BE5951"/>
    <w:rsid w:val="00BE5995"/>
    <w:rsid w:val="00BE5AF6"/>
    <w:rsid w:val="00BE5B67"/>
    <w:rsid w:val="00BE5C89"/>
    <w:rsid w:val="00BE5CC4"/>
    <w:rsid w:val="00BE5D2E"/>
    <w:rsid w:val="00BE5D5A"/>
    <w:rsid w:val="00BE5E6B"/>
    <w:rsid w:val="00BE5E8C"/>
    <w:rsid w:val="00BE5EA1"/>
    <w:rsid w:val="00BE5EDF"/>
    <w:rsid w:val="00BE5F1C"/>
    <w:rsid w:val="00BE5FC2"/>
    <w:rsid w:val="00BE5FDD"/>
    <w:rsid w:val="00BE5FF4"/>
    <w:rsid w:val="00BE5FF6"/>
    <w:rsid w:val="00BE5FFE"/>
    <w:rsid w:val="00BE6015"/>
    <w:rsid w:val="00BE61C1"/>
    <w:rsid w:val="00BE6269"/>
    <w:rsid w:val="00BE6443"/>
    <w:rsid w:val="00BE644B"/>
    <w:rsid w:val="00BE64AD"/>
    <w:rsid w:val="00BE64D8"/>
    <w:rsid w:val="00BE6583"/>
    <w:rsid w:val="00BE658C"/>
    <w:rsid w:val="00BE6603"/>
    <w:rsid w:val="00BE6607"/>
    <w:rsid w:val="00BE6643"/>
    <w:rsid w:val="00BE664F"/>
    <w:rsid w:val="00BE6653"/>
    <w:rsid w:val="00BE6688"/>
    <w:rsid w:val="00BE66B5"/>
    <w:rsid w:val="00BE66DD"/>
    <w:rsid w:val="00BE66E9"/>
    <w:rsid w:val="00BE6796"/>
    <w:rsid w:val="00BE67B5"/>
    <w:rsid w:val="00BE67EC"/>
    <w:rsid w:val="00BE6998"/>
    <w:rsid w:val="00BE6A11"/>
    <w:rsid w:val="00BE6A25"/>
    <w:rsid w:val="00BE6AC6"/>
    <w:rsid w:val="00BE6AC9"/>
    <w:rsid w:val="00BE6B36"/>
    <w:rsid w:val="00BE6B4D"/>
    <w:rsid w:val="00BE6C54"/>
    <w:rsid w:val="00BE6DC9"/>
    <w:rsid w:val="00BE6E91"/>
    <w:rsid w:val="00BE6EDC"/>
    <w:rsid w:val="00BE6F10"/>
    <w:rsid w:val="00BE6FA2"/>
    <w:rsid w:val="00BE6FBC"/>
    <w:rsid w:val="00BE70AE"/>
    <w:rsid w:val="00BE7172"/>
    <w:rsid w:val="00BE728A"/>
    <w:rsid w:val="00BE72A5"/>
    <w:rsid w:val="00BE72C2"/>
    <w:rsid w:val="00BE731A"/>
    <w:rsid w:val="00BE731B"/>
    <w:rsid w:val="00BE739A"/>
    <w:rsid w:val="00BE73BD"/>
    <w:rsid w:val="00BE74AC"/>
    <w:rsid w:val="00BE7516"/>
    <w:rsid w:val="00BE75A8"/>
    <w:rsid w:val="00BE765C"/>
    <w:rsid w:val="00BE765F"/>
    <w:rsid w:val="00BE766E"/>
    <w:rsid w:val="00BE76B4"/>
    <w:rsid w:val="00BE77A2"/>
    <w:rsid w:val="00BE7822"/>
    <w:rsid w:val="00BE782D"/>
    <w:rsid w:val="00BE787D"/>
    <w:rsid w:val="00BE78AE"/>
    <w:rsid w:val="00BE78F3"/>
    <w:rsid w:val="00BE7919"/>
    <w:rsid w:val="00BE79D6"/>
    <w:rsid w:val="00BE79E8"/>
    <w:rsid w:val="00BE7A92"/>
    <w:rsid w:val="00BE7A9D"/>
    <w:rsid w:val="00BE7ADB"/>
    <w:rsid w:val="00BE7B22"/>
    <w:rsid w:val="00BE7B88"/>
    <w:rsid w:val="00BE7BDC"/>
    <w:rsid w:val="00BE7C0C"/>
    <w:rsid w:val="00BE7D68"/>
    <w:rsid w:val="00BE7D70"/>
    <w:rsid w:val="00BE7D8B"/>
    <w:rsid w:val="00BE7EAF"/>
    <w:rsid w:val="00BE7F22"/>
    <w:rsid w:val="00BE7FC7"/>
    <w:rsid w:val="00BE7FDA"/>
    <w:rsid w:val="00BE7FE8"/>
    <w:rsid w:val="00BF00D3"/>
    <w:rsid w:val="00BF0118"/>
    <w:rsid w:val="00BF0150"/>
    <w:rsid w:val="00BF0262"/>
    <w:rsid w:val="00BF0297"/>
    <w:rsid w:val="00BF0365"/>
    <w:rsid w:val="00BF037A"/>
    <w:rsid w:val="00BF03FF"/>
    <w:rsid w:val="00BF045D"/>
    <w:rsid w:val="00BF04C4"/>
    <w:rsid w:val="00BF0501"/>
    <w:rsid w:val="00BF055C"/>
    <w:rsid w:val="00BF056C"/>
    <w:rsid w:val="00BF05AF"/>
    <w:rsid w:val="00BF05BF"/>
    <w:rsid w:val="00BF062C"/>
    <w:rsid w:val="00BF06A3"/>
    <w:rsid w:val="00BF06A5"/>
    <w:rsid w:val="00BF06BC"/>
    <w:rsid w:val="00BF0703"/>
    <w:rsid w:val="00BF0979"/>
    <w:rsid w:val="00BF0A59"/>
    <w:rsid w:val="00BF0B03"/>
    <w:rsid w:val="00BF0B3F"/>
    <w:rsid w:val="00BF0BB3"/>
    <w:rsid w:val="00BF0C3C"/>
    <w:rsid w:val="00BF0C53"/>
    <w:rsid w:val="00BF0D99"/>
    <w:rsid w:val="00BF0DB1"/>
    <w:rsid w:val="00BF0FAE"/>
    <w:rsid w:val="00BF0FE7"/>
    <w:rsid w:val="00BF10F1"/>
    <w:rsid w:val="00BF10F2"/>
    <w:rsid w:val="00BF1104"/>
    <w:rsid w:val="00BF1158"/>
    <w:rsid w:val="00BF11B8"/>
    <w:rsid w:val="00BF1214"/>
    <w:rsid w:val="00BF121B"/>
    <w:rsid w:val="00BF12A8"/>
    <w:rsid w:val="00BF12D5"/>
    <w:rsid w:val="00BF1302"/>
    <w:rsid w:val="00BF131E"/>
    <w:rsid w:val="00BF1337"/>
    <w:rsid w:val="00BF1470"/>
    <w:rsid w:val="00BF148A"/>
    <w:rsid w:val="00BF1525"/>
    <w:rsid w:val="00BF1544"/>
    <w:rsid w:val="00BF159B"/>
    <w:rsid w:val="00BF15B2"/>
    <w:rsid w:val="00BF16FC"/>
    <w:rsid w:val="00BF16FE"/>
    <w:rsid w:val="00BF1726"/>
    <w:rsid w:val="00BF175E"/>
    <w:rsid w:val="00BF17B8"/>
    <w:rsid w:val="00BF17C8"/>
    <w:rsid w:val="00BF1821"/>
    <w:rsid w:val="00BF186B"/>
    <w:rsid w:val="00BF186E"/>
    <w:rsid w:val="00BF1905"/>
    <w:rsid w:val="00BF1945"/>
    <w:rsid w:val="00BF1A0E"/>
    <w:rsid w:val="00BF1B07"/>
    <w:rsid w:val="00BF1B34"/>
    <w:rsid w:val="00BF1BE4"/>
    <w:rsid w:val="00BF1D13"/>
    <w:rsid w:val="00BF1D46"/>
    <w:rsid w:val="00BF1D6C"/>
    <w:rsid w:val="00BF1DB0"/>
    <w:rsid w:val="00BF1DEF"/>
    <w:rsid w:val="00BF1E40"/>
    <w:rsid w:val="00BF1F11"/>
    <w:rsid w:val="00BF1F52"/>
    <w:rsid w:val="00BF1F56"/>
    <w:rsid w:val="00BF1F64"/>
    <w:rsid w:val="00BF2033"/>
    <w:rsid w:val="00BF208F"/>
    <w:rsid w:val="00BF20E0"/>
    <w:rsid w:val="00BF210E"/>
    <w:rsid w:val="00BF2142"/>
    <w:rsid w:val="00BF2179"/>
    <w:rsid w:val="00BF21B0"/>
    <w:rsid w:val="00BF21CD"/>
    <w:rsid w:val="00BF21CF"/>
    <w:rsid w:val="00BF235B"/>
    <w:rsid w:val="00BF2410"/>
    <w:rsid w:val="00BF245B"/>
    <w:rsid w:val="00BF246A"/>
    <w:rsid w:val="00BF24C3"/>
    <w:rsid w:val="00BF252D"/>
    <w:rsid w:val="00BF2533"/>
    <w:rsid w:val="00BF25FF"/>
    <w:rsid w:val="00BF2603"/>
    <w:rsid w:val="00BF26A8"/>
    <w:rsid w:val="00BF26B5"/>
    <w:rsid w:val="00BF26C1"/>
    <w:rsid w:val="00BF27DC"/>
    <w:rsid w:val="00BF27E4"/>
    <w:rsid w:val="00BF2897"/>
    <w:rsid w:val="00BF290B"/>
    <w:rsid w:val="00BF2934"/>
    <w:rsid w:val="00BF2A44"/>
    <w:rsid w:val="00BF2A85"/>
    <w:rsid w:val="00BF2AEF"/>
    <w:rsid w:val="00BF2B45"/>
    <w:rsid w:val="00BF2C26"/>
    <w:rsid w:val="00BF2C4C"/>
    <w:rsid w:val="00BF2C6E"/>
    <w:rsid w:val="00BF2CF6"/>
    <w:rsid w:val="00BF2DB0"/>
    <w:rsid w:val="00BF2DF8"/>
    <w:rsid w:val="00BF2F22"/>
    <w:rsid w:val="00BF2F8A"/>
    <w:rsid w:val="00BF2FFE"/>
    <w:rsid w:val="00BF3016"/>
    <w:rsid w:val="00BF3041"/>
    <w:rsid w:val="00BF3056"/>
    <w:rsid w:val="00BF3073"/>
    <w:rsid w:val="00BF307A"/>
    <w:rsid w:val="00BF30AE"/>
    <w:rsid w:val="00BF30BD"/>
    <w:rsid w:val="00BF30CE"/>
    <w:rsid w:val="00BF30E3"/>
    <w:rsid w:val="00BF3102"/>
    <w:rsid w:val="00BF3144"/>
    <w:rsid w:val="00BF326A"/>
    <w:rsid w:val="00BF32B7"/>
    <w:rsid w:val="00BF32C4"/>
    <w:rsid w:val="00BF3387"/>
    <w:rsid w:val="00BF33E2"/>
    <w:rsid w:val="00BF346A"/>
    <w:rsid w:val="00BF351A"/>
    <w:rsid w:val="00BF35D6"/>
    <w:rsid w:val="00BF3620"/>
    <w:rsid w:val="00BF36AD"/>
    <w:rsid w:val="00BF372E"/>
    <w:rsid w:val="00BF3757"/>
    <w:rsid w:val="00BF375B"/>
    <w:rsid w:val="00BF3792"/>
    <w:rsid w:val="00BF37DA"/>
    <w:rsid w:val="00BF3857"/>
    <w:rsid w:val="00BF3879"/>
    <w:rsid w:val="00BF3895"/>
    <w:rsid w:val="00BF39AB"/>
    <w:rsid w:val="00BF39ED"/>
    <w:rsid w:val="00BF3A12"/>
    <w:rsid w:val="00BF3A31"/>
    <w:rsid w:val="00BF3A52"/>
    <w:rsid w:val="00BF3B46"/>
    <w:rsid w:val="00BF3D16"/>
    <w:rsid w:val="00BF3D6E"/>
    <w:rsid w:val="00BF3D89"/>
    <w:rsid w:val="00BF3D94"/>
    <w:rsid w:val="00BF3E45"/>
    <w:rsid w:val="00BF3E52"/>
    <w:rsid w:val="00BF3F47"/>
    <w:rsid w:val="00BF3F92"/>
    <w:rsid w:val="00BF3F9A"/>
    <w:rsid w:val="00BF412A"/>
    <w:rsid w:val="00BF4190"/>
    <w:rsid w:val="00BF42B6"/>
    <w:rsid w:val="00BF42BE"/>
    <w:rsid w:val="00BF4421"/>
    <w:rsid w:val="00BF4482"/>
    <w:rsid w:val="00BF4505"/>
    <w:rsid w:val="00BF4518"/>
    <w:rsid w:val="00BF4541"/>
    <w:rsid w:val="00BF455C"/>
    <w:rsid w:val="00BF458C"/>
    <w:rsid w:val="00BF4602"/>
    <w:rsid w:val="00BF4767"/>
    <w:rsid w:val="00BF479B"/>
    <w:rsid w:val="00BF47AE"/>
    <w:rsid w:val="00BF485B"/>
    <w:rsid w:val="00BF4879"/>
    <w:rsid w:val="00BF48B5"/>
    <w:rsid w:val="00BF48DF"/>
    <w:rsid w:val="00BF493B"/>
    <w:rsid w:val="00BF497B"/>
    <w:rsid w:val="00BF497C"/>
    <w:rsid w:val="00BF49F1"/>
    <w:rsid w:val="00BF4A86"/>
    <w:rsid w:val="00BF4B29"/>
    <w:rsid w:val="00BF4B5E"/>
    <w:rsid w:val="00BF4B93"/>
    <w:rsid w:val="00BF4C00"/>
    <w:rsid w:val="00BF4C61"/>
    <w:rsid w:val="00BF4C6A"/>
    <w:rsid w:val="00BF4CA5"/>
    <w:rsid w:val="00BF4CCD"/>
    <w:rsid w:val="00BF4D06"/>
    <w:rsid w:val="00BF4D7E"/>
    <w:rsid w:val="00BF4E51"/>
    <w:rsid w:val="00BF4F24"/>
    <w:rsid w:val="00BF4FC6"/>
    <w:rsid w:val="00BF503A"/>
    <w:rsid w:val="00BF5060"/>
    <w:rsid w:val="00BF5079"/>
    <w:rsid w:val="00BF50BA"/>
    <w:rsid w:val="00BF5143"/>
    <w:rsid w:val="00BF5146"/>
    <w:rsid w:val="00BF539E"/>
    <w:rsid w:val="00BF53A8"/>
    <w:rsid w:val="00BF5457"/>
    <w:rsid w:val="00BF548C"/>
    <w:rsid w:val="00BF554C"/>
    <w:rsid w:val="00BF5577"/>
    <w:rsid w:val="00BF561A"/>
    <w:rsid w:val="00BF5635"/>
    <w:rsid w:val="00BF563E"/>
    <w:rsid w:val="00BF565E"/>
    <w:rsid w:val="00BF5671"/>
    <w:rsid w:val="00BF5676"/>
    <w:rsid w:val="00BF5712"/>
    <w:rsid w:val="00BF5745"/>
    <w:rsid w:val="00BF5789"/>
    <w:rsid w:val="00BF5810"/>
    <w:rsid w:val="00BF5899"/>
    <w:rsid w:val="00BF5918"/>
    <w:rsid w:val="00BF59A5"/>
    <w:rsid w:val="00BF5A55"/>
    <w:rsid w:val="00BF5A59"/>
    <w:rsid w:val="00BF5AA7"/>
    <w:rsid w:val="00BF5ABE"/>
    <w:rsid w:val="00BF5B04"/>
    <w:rsid w:val="00BF5B38"/>
    <w:rsid w:val="00BF5B3C"/>
    <w:rsid w:val="00BF5BD9"/>
    <w:rsid w:val="00BF5C09"/>
    <w:rsid w:val="00BF5C3C"/>
    <w:rsid w:val="00BF5C4C"/>
    <w:rsid w:val="00BF5E8D"/>
    <w:rsid w:val="00BF5EF7"/>
    <w:rsid w:val="00BF5F62"/>
    <w:rsid w:val="00BF5FC4"/>
    <w:rsid w:val="00BF6086"/>
    <w:rsid w:val="00BF60B3"/>
    <w:rsid w:val="00BF60BB"/>
    <w:rsid w:val="00BF6143"/>
    <w:rsid w:val="00BF61DB"/>
    <w:rsid w:val="00BF622A"/>
    <w:rsid w:val="00BF6260"/>
    <w:rsid w:val="00BF6277"/>
    <w:rsid w:val="00BF627C"/>
    <w:rsid w:val="00BF62B7"/>
    <w:rsid w:val="00BF63F7"/>
    <w:rsid w:val="00BF6423"/>
    <w:rsid w:val="00BF643A"/>
    <w:rsid w:val="00BF6477"/>
    <w:rsid w:val="00BF647A"/>
    <w:rsid w:val="00BF65EC"/>
    <w:rsid w:val="00BF660A"/>
    <w:rsid w:val="00BF6610"/>
    <w:rsid w:val="00BF6652"/>
    <w:rsid w:val="00BF665E"/>
    <w:rsid w:val="00BF66BB"/>
    <w:rsid w:val="00BF6713"/>
    <w:rsid w:val="00BF67DD"/>
    <w:rsid w:val="00BF67FC"/>
    <w:rsid w:val="00BF6808"/>
    <w:rsid w:val="00BF6810"/>
    <w:rsid w:val="00BF6820"/>
    <w:rsid w:val="00BF684E"/>
    <w:rsid w:val="00BF685A"/>
    <w:rsid w:val="00BF6895"/>
    <w:rsid w:val="00BF6900"/>
    <w:rsid w:val="00BF6998"/>
    <w:rsid w:val="00BF69A7"/>
    <w:rsid w:val="00BF69E7"/>
    <w:rsid w:val="00BF69FD"/>
    <w:rsid w:val="00BF6A4B"/>
    <w:rsid w:val="00BF6A70"/>
    <w:rsid w:val="00BF6ACE"/>
    <w:rsid w:val="00BF6B0A"/>
    <w:rsid w:val="00BF6C32"/>
    <w:rsid w:val="00BF6C3E"/>
    <w:rsid w:val="00BF6C55"/>
    <w:rsid w:val="00BF6C6C"/>
    <w:rsid w:val="00BF6CFE"/>
    <w:rsid w:val="00BF6D23"/>
    <w:rsid w:val="00BF6D4C"/>
    <w:rsid w:val="00BF6D50"/>
    <w:rsid w:val="00BF6DE9"/>
    <w:rsid w:val="00BF6DFE"/>
    <w:rsid w:val="00BF6E06"/>
    <w:rsid w:val="00BF6E48"/>
    <w:rsid w:val="00BF6E56"/>
    <w:rsid w:val="00BF6E84"/>
    <w:rsid w:val="00BF6ED4"/>
    <w:rsid w:val="00BF6EF3"/>
    <w:rsid w:val="00BF6F51"/>
    <w:rsid w:val="00BF6F9B"/>
    <w:rsid w:val="00BF6FDB"/>
    <w:rsid w:val="00BF700B"/>
    <w:rsid w:val="00BF7046"/>
    <w:rsid w:val="00BF70AD"/>
    <w:rsid w:val="00BF7122"/>
    <w:rsid w:val="00BF717B"/>
    <w:rsid w:val="00BF727C"/>
    <w:rsid w:val="00BF7314"/>
    <w:rsid w:val="00BF734C"/>
    <w:rsid w:val="00BF73E8"/>
    <w:rsid w:val="00BF73F3"/>
    <w:rsid w:val="00BF7402"/>
    <w:rsid w:val="00BF7404"/>
    <w:rsid w:val="00BF742C"/>
    <w:rsid w:val="00BF7528"/>
    <w:rsid w:val="00BF7536"/>
    <w:rsid w:val="00BF7569"/>
    <w:rsid w:val="00BF75CE"/>
    <w:rsid w:val="00BF760C"/>
    <w:rsid w:val="00BF763C"/>
    <w:rsid w:val="00BF763F"/>
    <w:rsid w:val="00BF76E7"/>
    <w:rsid w:val="00BF7740"/>
    <w:rsid w:val="00BF77A1"/>
    <w:rsid w:val="00BF78EF"/>
    <w:rsid w:val="00BF792A"/>
    <w:rsid w:val="00BF7931"/>
    <w:rsid w:val="00BF7932"/>
    <w:rsid w:val="00BF7A0C"/>
    <w:rsid w:val="00BF7A86"/>
    <w:rsid w:val="00BF7AE5"/>
    <w:rsid w:val="00BF7B7F"/>
    <w:rsid w:val="00BF7B8D"/>
    <w:rsid w:val="00BF7C5D"/>
    <w:rsid w:val="00BF7CD9"/>
    <w:rsid w:val="00BF7D20"/>
    <w:rsid w:val="00BF7D8A"/>
    <w:rsid w:val="00BF7D9C"/>
    <w:rsid w:val="00BF7DA7"/>
    <w:rsid w:val="00BF7DC4"/>
    <w:rsid w:val="00BF7DDD"/>
    <w:rsid w:val="00BF7DE4"/>
    <w:rsid w:val="00BF7E3E"/>
    <w:rsid w:val="00BF7E47"/>
    <w:rsid w:val="00BF7EC7"/>
    <w:rsid w:val="00BF7EE7"/>
    <w:rsid w:val="00C00009"/>
    <w:rsid w:val="00C0006F"/>
    <w:rsid w:val="00C00076"/>
    <w:rsid w:val="00C000C2"/>
    <w:rsid w:val="00C000D7"/>
    <w:rsid w:val="00C00150"/>
    <w:rsid w:val="00C00182"/>
    <w:rsid w:val="00C00192"/>
    <w:rsid w:val="00C0019A"/>
    <w:rsid w:val="00C0023B"/>
    <w:rsid w:val="00C00260"/>
    <w:rsid w:val="00C0031E"/>
    <w:rsid w:val="00C00320"/>
    <w:rsid w:val="00C00347"/>
    <w:rsid w:val="00C003B1"/>
    <w:rsid w:val="00C003D4"/>
    <w:rsid w:val="00C0047D"/>
    <w:rsid w:val="00C00481"/>
    <w:rsid w:val="00C00490"/>
    <w:rsid w:val="00C004A3"/>
    <w:rsid w:val="00C00554"/>
    <w:rsid w:val="00C005B2"/>
    <w:rsid w:val="00C005BA"/>
    <w:rsid w:val="00C00632"/>
    <w:rsid w:val="00C0063E"/>
    <w:rsid w:val="00C0063F"/>
    <w:rsid w:val="00C00687"/>
    <w:rsid w:val="00C006A4"/>
    <w:rsid w:val="00C006E0"/>
    <w:rsid w:val="00C006EC"/>
    <w:rsid w:val="00C006F4"/>
    <w:rsid w:val="00C006FE"/>
    <w:rsid w:val="00C007AD"/>
    <w:rsid w:val="00C0085C"/>
    <w:rsid w:val="00C008A1"/>
    <w:rsid w:val="00C00906"/>
    <w:rsid w:val="00C00978"/>
    <w:rsid w:val="00C00B22"/>
    <w:rsid w:val="00C00B2F"/>
    <w:rsid w:val="00C00B3A"/>
    <w:rsid w:val="00C00C1E"/>
    <w:rsid w:val="00C00C27"/>
    <w:rsid w:val="00C00CA8"/>
    <w:rsid w:val="00C00D3D"/>
    <w:rsid w:val="00C00DC9"/>
    <w:rsid w:val="00C00F4C"/>
    <w:rsid w:val="00C00F77"/>
    <w:rsid w:val="00C00FCD"/>
    <w:rsid w:val="00C00FEF"/>
    <w:rsid w:val="00C0107D"/>
    <w:rsid w:val="00C0111B"/>
    <w:rsid w:val="00C011B8"/>
    <w:rsid w:val="00C01296"/>
    <w:rsid w:val="00C0137C"/>
    <w:rsid w:val="00C013C1"/>
    <w:rsid w:val="00C013DB"/>
    <w:rsid w:val="00C0141E"/>
    <w:rsid w:val="00C01500"/>
    <w:rsid w:val="00C01504"/>
    <w:rsid w:val="00C01551"/>
    <w:rsid w:val="00C01563"/>
    <w:rsid w:val="00C01607"/>
    <w:rsid w:val="00C01657"/>
    <w:rsid w:val="00C016D1"/>
    <w:rsid w:val="00C01714"/>
    <w:rsid w:val="00C017D1"/>
    <w:rsid w:val="00C01804"/>
    <w:rsid w:val="00C0185C"/>
    <w:rsid w:val="00C0187D"/>
    <w:rsid w:val="00C0187E"/>
    <w:rsid w:val="00C018D2"/>
    <w:rsid w:val="00C01A01"/>
    <w:rsid w:val="00C01A2B"/>
    <w:rsid w:val="00C01A5B"/>
    <w:rsid w:val="00C01A8A"/>
    <w:rsid w:val="00C01B33"/>
    <w:rsid w:val="00C01B90"/>
    <w:rsid w:val="00C01B9E"/>
    <w:rsid w:val="00C01BA3"/>
    <w:rsid w:val="00C01BE3"/>
    <w:rsid w:val="00C01C4D"/>
    <w:rsid w:val="00C01C54"/>
    <w:rsid w:val="00C01D07"/>
    <w:rsid w:val="00C01E35"/>
    <w:rsid w:val="00C01EC2"/>
    <w:rsid w:val="00C0203D"/>
    <w:rsid w:val="00C02092"/>
    <w:rsid w:val="00C0209B"/>
    <w:rsid w:val="00C021E0"/>
    <w:rsid w:val="00C021E8"/>
    <w:rsid w:val="00C02204"/>
    <w:rsid w:val="00C0221C"/>
    <w:rsid w:val="00C02220"/>
    <w:rsid w:val="00C02239"/>
    <w:rsid w:val="00C02329"/>
    <w:rsid w:val="00C023F2"/>
    <w:rsid w:val="00C02432"/>
    <w:rsid w:val="00C0246A"/>
    <w:rsid w:val="00C024DB"/>
    <w:rsid w:val="00C024F0"/>
    <w:rsid w:val="00C02590"/>
    <w:rsid w:val="00C025B4"/>
    <w:rsid w:val="00C025E3"/>
    <w:rsid w:val="00C0261F"/>
    <w:rsid w:val="00C0269D"/>
    <w:rsid w:val="00C0271D"/>
    <w:rsid w:val="00C0274A"/>
    <w:rsid w:val="00C027EB"/>
    <w:rsid w:val="00C027EF"/>
    <w:rsid w:val="00C02849"/>
    <w:rsid w:val="00C028A9"/>
    <w:rsid w:val="00C02915"/>
    <w:rsid w:val="00C0294C"/>
    <w:rsid w:val="00C029B4"/>
    <w:rsid w:val="00C02A2E"/>
    <w:rsid w:val="00C02A3E"/>
    <w:rsid w:val="00C02B19"/>
    <w:rsid w:val="00C02B69"/>
    <w:rsid w:val="00C02BE5"/>
    <w:rsid w:val="00C02C5A"/>
    <w:rsid w:val="00C02C6E"/>
    <w:rsid w:val="00C02C7B"/>
    <w:rsid w:val="00C02CC3"/>
    <w:rsid w:val="00C02D16"/>
    <w:rsid w:val="00C02D1B"/>
    <w:rsid w:val="00C02DCF"/>
    <w:rsid w:val="00C02DF8"/>
    <w:rsid w:val="00C02E48"/>
    <w:rsid w:val="00C02E65"/>
    <w:rsid w:val="00C02F3C"/>
    <w:rsid w:val="00C02F4C"/>
    <w:rsid w:val="00C02F99"/>
    <w:rsid w:val="00C02FA1"/>
    <w:rsid w:val="00C02FD9"/>
    <w:rsid w:val="00C02FFA"/>
    <w:rsid w:val="00C03105"/>
    <w:rsid w:val="00C0316F"/>
    <w:rsid w:val="00C0317F"/>
    <w:rsid w:val="00C03181"/>
    <w:rsid w:val="00C03195"/>
    <w:rsid w:val="00C0319E"/>
    <w:rsid w:val="00C0323C"/>
    <w:rsid w:val="00C0324B"/>
    <w:rsid w:val="00C03265"/>
    <w:rsid w:val="00C033E5"/>
    <w:rsid w:val="00C03411"/>
    <w:rsid w:val="00C03459"/>
    <w:rsid w:val="00C03476"/>
    <w:rsid w:val="00C03518"/>
    <w:rsid w:val="00C0362E"/>
    <w:rsid w:val="00C0363D"/>
    <w:rsid w:val="00C03664"/>
    <w:rsid w:val="00C03698"/>
    <w:rsid w:val="00C036CD"/>
    <w:rsid w:val="00C036DF"/>
    <w:rsid w:val="00C036F3"/>
    <w:rsid w:val="00C03727"/>
    <w:rsid w:val="00C03775"/>
    <w:rsid w:val="00C037C0"/>
    <w:rsid w:val="00C037C5"/>
    <w:rsid w:val="00C03842"/>
    <w:rsid w:val="00C03884"/>
    <w:rsid w:val="00C038D2"/>
    <w:rsid w:val="00C03944"/>
    <w:rsid w:val="00C03B49"/>
    <w:rsid w:val="00C03B6F"/>
    <w:rsid w:val="00C03B80"/>
    <w:rsid w:val="00C03C0A"/>
    <w:rsid w:val="00C03C2F"/>
    <w:rsid w:val="00C03C65"/>
    <w:rsid w:val="00C03D2A"/>
    <w:rsid w:val="00C03D5E"/>
    <w:rsid w:val="00C03D78"/>
    <w:rsid w:val="00C03DA1"/>
    <w:rsid w:val="00C03E7C"/>
    <w:rsid w:val="00C03EB4"/>
    <w:rsid w:val="00C03EEC"/>
    <w:rsid w:val="00C03F6C"/>
    <w:rsid w:val="00C0407E"/>
    <w:rsid w:val="00C04085"/>
    <w:rsid w:val="00C040C9"/>
    <w:rsid w:val="00C040CE"/>
    <w:rsid w:val="00C04104"/>
    <w:rsid w:val="00C04176"/>
    <w:rsid w:val="00C041F3"/>
    <w:rsid w:val="00C041FB"/>
    <w:rsid w:val="00C0421B"/>
    <w:rsid w:val="00C042FD"/>
    <w:rsid w:val="00C04344"/>
    <w:rsid w:val="00C0437E"/>
    <w:rsid w:val="00C043AF"/>
    <w:rsid w:val="00C043F7"/>
    <w:rsid w:val="00C0445F"/>
    <w:rsid w:val="00C04468"/>
    <w:rsid w:val="00C04499"/>
    <w:rsid w:val="00C044C1"/>
    <w:rsid w:val="00C044ED"/>
    <w:rsid w:val="00C044F7"/>
    <w:rsid w:val="00C04530"/>
    <w:rsid w:val="00C0461C"/>
    <w:rsid w:val="00C0469C"/>
    <w:rsid w:val="00C046B5"/>
    <w:rsid w:val="00C046D8"/>
    <w:rsid w:val="00C04706"/>
    <w:rsid w:val="00C0471E"/>
    <w:rsid w:val="00C047B3"/>
    <w:rsid w:val="00C047D6"/>
    <w:rsid w:val="00C047EC"/>
    <w:rsid w:val="00C0489A"/>
    <w:rsid w:val="00C048B0"/>
    <w:rsid w:val="00C048F3"/>
    <w:rsid w:val="00C0493D"/>
    <w:rsid w:val="00C049CA"/>
    <w:rsid w:val="00C04A06"/>
    <w:rsid w:val="00C04AB1"/>
    <w:rsid w:val="00C04B23"/>
    <w:rsid w:val="00C04B8A"/>
    <w:rsid w:val="00C04CAA"/>
    <w:rsid w:val="00C04CF0"/>
    <w:rsid w:val="00C04D33"/>
    <w:rsid w:val="00C04D39"/>
    <w:rsid w:val="00C04D51"/>
    <w:rsid w:val="00C04E22"/>
    <w:rsid w:val="00C04E9E"/>
    <w:rsid w:val="00C04F69"/>
    <w:rsid w:val="00C04FAC"/>
    <w:rsid w:val="00C04FCA"/>
    <w:rsid w:val="00C04FED"/>
    <w:rsid w:val="00C04FFD"/>
    <w:rsid w:val="00C050A0"/>
    <w:rsid w:val="00C050B9"/>
    <w:rsid w:val="00C050FA"/>
    <w:rsid w:val="00C05151"/>
    <w:rsid w:val="00C0516B"/>
    <w:rsid w:val="00C051AC"/>
    <w:rsid w:val="00C0521B"/>
    <w:rsid w:val="00C05225"/>
    <w:rsid w:val="00C052D0"/>
    <w:rsid w:val="00C053B7"/>
    <w:rsid w:val="00C055D3"/>
    <w:rsid w:val="00C055FD"/>
    <w:rsid w:val="00C056BF"/>
    <w:rsid w:val="00C056D6"/>
    <w:rsid w:val="00C056E5"/>
    <w:rsid w:val="00C057CF"/>
    <w:rsid w:val="00C05929"/>
    <w:rsid w:val="00C05932"/>
    <w:rsid w:val="00C05A01"/>
    <w:rsid w:val="00C05A9C"/>
    <w:rsid w:val="00C05AA3"/>
    <w:rsid w:val="00C05AC2"/>
    <w:rsid w:val="00C05C28"/>
    <w:rsid w:val="00C05CDA"/>
    <w:rsid w:val="00C05D05"/>
    <w:rsid w:val="00C05D5B"/>
    <w:rsid w:val="00C05D91"/>
    <w:rsid w:val="00C05DD8"/>
    <w:rsid w:val="00C05E49"/>
    <w:rsid w:val="00C05E62"/>
    <w:rsid w:val="00C05E69"/>
    <w:rsid w:val="00C05E72"/>
    <w:rsid w:val="00C05EA4"/>
    <w:rsid w:val="00C05EB9"/>
    <w:rsid w:val="00C05F17"/>
    <w:rsid w:val="00C05F5A"/>
    <w:rsid w:val="00C05F5C"/>
    <w:rsid w:val="00C05F62"/>
    <w:rsid w:val="00C05FF7"/>
    <w:rsid w:val="00C0605F"/>
    <w:rsid w:val="00C0640B"/>
    <w:rsid w:val="00C06469"/>
    <w:rsid w:val="00C064A4"/>
    <w:rsid w:val="00C0651E"/>
    <w:rsid w:val="00C0655B"/>
    <w:rsid w:val="00C06647"/>
    <w:rsid w:val="00C0665B"/>
    <w:rsid w:val="00C066DF"/>
    <w:rsid w:val="00C066E2"/>
    <w:rsid w:val="00C067AB"/>
    <w:rsid w:val="00C067EB"/>
    <w:rsid w:val="00C068E3"/>
    <w:rsid w:val="00C068F0"/>
    <w:rsid w:val="00C0690A"/>
    <w:rsid w:val="00C06951"/>
    <w:rsid w:val="00C069AB"/>
    <w:rsid w:val="00C069E9"/>
    <w:rsid w:val="00C069F8"/>
    <w:rsid w:val="00C06A29"/>
    <w:rsid w:val="00C06A7C"/>
    <w:rsid w:val="00C06A8F"/>
    <w:rsid w:val="00C06AC9"/>
    <w:rsid w:val="00C06B77"/>
    <w:rsid w:val="00C06D7F"/>
    <w:rsid w:val="00C06D9D"/>
    <w:rsid w:val="00C06F22"/>
    <w:rsid w:val="00C06F94"/>
    <w:rsid w:val="00C06FB3"/>
    <w:rsid w:val="00C06FE0"/>
    <w:rsid w:val="00C07008"/>
    <w:rsid w:val="00C07019"/>
    <w:rsid w:val="00C07042"/>
    <w:rsid w:val="00C0707B"/>
    <w:rsid w:val="00C070C3"/>
    <w:rsid w:val="00C07125"/>
    <w:rsid w:val="00C0713B"/>
    <w:rsid w:val="00C0714B"/>
    <w:rsid w:val="00C07180"/>
    <w:rsid w:val="00C071D1"/>
    <w:rsid w:val="00C071F1"/>
    <w:rsid w:val="00C07228"/>
    <w:rsid w:val="00C0724D"/>
    <w:rsid w:val="00C0729F"/>
    <w:rsid w:val="00C073DE"/>
    <w:rsid w:val="00C0740B"/>
    <w:rsid w:val="00C07410"/>
    <w:rsid w:val="00C07492"/>
    <w:rsid w:val="00C07526"/>
    <w:rsid w:val="00C07534"/>
    <w:rsid w:val="00C07546"/>
    <w:rsid w:val="00C07641"/>
    <w:rsid w:val="00C07683"/>
    <w:rsid w:val="00C0776A"/>
    <w:rsid w:val="00C07786"/>
    <w:rsid w:val="00C077AD"/>
    <w:rsid w:val="00C077D1"/>
    <w:rsid w:val="00C0783C"/>
    <w:rsid w:val="00C07867"/>
    <w:rsid w:val="00C078E7"/>
    <w:rsid w:val="00C079A7"/>
    <w:rsid w:val="00C07A10"/>
    <w:rsid w:val="00C07B1A"/>
    <w:rsid w:val="00C07B60"/>
    <w:rsid w:val="00C07B73"/>
    <w:rsid w:val="00C07BAB"/>
    <w:rsid w:val="00C07BC0"/>
    <w:rsid w:val="00C07E58"/>
    <w:rsid w:val="00C07E9A"/>
    <w:rsid w:val="00C07EAF"/>
    <w:rsid w:val="00C07F2A"/>
    <w:rsid w:val="00C07F5C"/>
    <w:rsid w:val="00C07F69"/>
    <w:rsid w:val="00C07F76"/>
    <w:rsid w:val="00C07FA0"/>
    <w:rsid w:val="00C10043"/>
    <w:rsid w:val="00C1004C"/>
    <w:rsid w:val="00C1009C"/>
    <w:rsid w:val="00C100FA"/>
    <w:rsid w:val="00C10158"/>
    <w:rsid w:val="00C102A2"/>
    <w:rsid w:val="00C102E3"/>
    <w:rsid w:val="00C102EA"/>
    <w:rsid w:val="00C10303"/>
    <w:rsid w:val="00C103AE"/>
    <w:rsid w:val="00C103E9"/>
    <w:rsid w:val="00C103FC"/>
    <w:rsid w:val="00C10448"/>
    <w:rsid w:val="00C1047E"/>
    <w:rsid w:val="00C104A5"/>
    <w:rsid w:val="00C104A6"/>
    <w:rsid w:val="00C10515"/>
    <w:rsid w:val="00C10538"/>
    <w:rsid w:val="00C10546"/>
    <w:rsid w:val="00C1057C"/>
    <w:rsid w:val="00C105A6"/>
    <w:rsid w:val="00C105C0"/>
    <w:rsid w:val="00C10690"/>
    <w:rsid w:val="00C10715"/>
    <w:rsid w:val="00C10732"/>
    <w:rsid w:val="00C107D2"/>
    <w:rsid w:val="00C10806"/>
    <w:rsid w:val="00C1080D"/>
    <w:rsid w:val="00C10825"/>
    <w:rsid w:val="00C10837"/>
    <w:rsid w:val="00C10893"/>
    <w:rsid w:val="00C108CA"/>
    <w:rsid w:val="00C10929"/>
    <w:rsid w:val="00C10960"/>
    <w:rsid w:val="00C109C0"/>
    <w:rsid w:val="00C109EF"/>
    <w:rsid w:val="00C10A03"/>
    <w:rsid w:val="00C10A4A"/>
    <w:rsid w:val="00C10A4E"/>
    <w:rsid w:val="00C10A9F"/>
    <w:rsid w:val="00C10B84"/>
    <w:rsid w:val="00C10C0E"/>
    <w:rsid w:val="00C10C5A"/>
    <w:rsid w:val="00C10CB7"/>
    <w:rsid w:val="00C10D43"/>
    <w:rsid w:val="00C10DE8"/>
    <w:rsid w:val="00C10E1A"/>
    <w:rsid w:val="00C10EE3"/>
    <w:rsid w:val="00C10F78"/>
    <w:rsid w:val="00C10F93"/>
    <w:rsid w:val="00C10FC3"/>
    <w:rsid w:val="00C10FE5"/>
    <w:rsid w:val="00C110CA"/>
    <w:rsid w:val="00C1117B"/>
    <w:rsid w:val="00C111BC"/>
    <w:rsid w:val="00C111EF"/>
    <w:rsid w:val="00C11203"/>
    <w:rsid w:val="00C11261"/>
    <w:rsid w:val="00C1130C"/>
    <w:rsid w:val="00C1137C"/>
    <w:rsid w:val="00C1139C"/>
    <w:rsid w:val="00C113D3"/>
    <w:rsid w:val="00C11461"/>
    <w:rsid w:val="00C11562"/>
    <w:rsid w:val="00C11613"/>
    <w:rsid w:val="00C11680"/>
    <w:rsid w:val="00C116AE"/>
    <w:rsid w:val="00C116FB"/>
    <w:rsid w:val="00C11714"/>
    <w:rsid w:val="00C11754"/>
    <w:rsid w:val="00C117AE"/>
    <w:rsid w:val="00C117C9"/>
    <w:rsid w:val="00C117DC"/>
    <w:rsid w:val="00C117F4"/>
    <w:rsid w:val="00C11859"/>
    <w:rsid w:val="00C11879"/>
    <w:rsid w:val="00C11900"/>
    <w:rsid w:val="00C11957"/>
    <w:rsid w:val="00C11A57"/>
    <w:rsid w:val="00C11A67"/>
    <w:rsid w:val="00C11A71"/>
    <w:rsid w:val="00C11A85"/>
    <w:rsid w:val="00C11A96"/>
    <w:rsid w:val="00C11ABC"/>
    <w:rsid w:val="00C11B66"/>
    <w:rsid w:val="00C11C01"/>
    <w:rsid w:val="00C11C63"/>
    <w:rsid w:val="00C11DAF"/>
    <w:rsid w:val="00C11DF2"/>
    <w:rsid w:val="00C11E8F"/>
    <w:rsid w:val="00C11EBE"/>
    <w:rsid w:val="00C11EF3"/>
    <w:rsid w:val="00C11F0E"/>
    <w:rsid w:val="00C11F15"/>
    <w:rsid w:val="00C11F7B"/>
    <w:rsid w:val="00C11FEB"/>
    <w:rsid w:val="00C120EA"/>
    <w:rsid w:val="00C12113"/>
    <w:rsid w:val="00C1211B"/>
    <w:rsid w:val="00C12143"/>
    <w:rsid w:val="00C12192"/>
    <w:rsid w:val="00C121BC"/>
    <w:rsid w:val="00C1240A"/>
    <w:rsid w:val="00C12486"/>
    <w:rsid w:val="00C124DD"/>
    <w:rsid w:val="00C124F4"/>
    <w:rsid w:val="00C12661"/>
    <w:rsid w:val="00C12795"/>
    <w:rsid w:val="00C127AB"/>
    <w:rsid w:val="00C1285B"/>
    <w:rsid w:val="00C129FD"/>
    <w:rsid w:val="00C12A35"/>
    <w:rsid w:val="00C12AA4"/>
    <w:rsid w:val="00C12AB8"/>
    <w:rsid w:val="00C12ADA"/>
    <w:rsid w:val="00C12B01"/>
    <w:rsid w:val="00C12B8E"/>
    <w:rsid w:val="00C12C6B"/>
    <w:rsid w:val="00C12C7D"/>
    <w:rsid w:val="00C12CF1"/>
    <w:rsid w:val="00C12CFF"/>
    <w:rsid w:val="00C12D0A"/>
    <w:rsid w:val="00C12D1D"/>
    <w:rsid w:val="00C12DA8"/>
    <w:rsid w:val="00C12EC8"/>
    <w:rsid w:val="00C12EDA"/>
    <w:rsid w:val="00C12F2A"/>
    <w:rsid w:val="00C12F94"/>
    <w:rsid w:val="00C12F96"/>
    <w:rsid w:val="00C12FBF"/>
    <w:rsid w:val="00C13090"/>
    <w:rsid w:val="00C1311A"/>
    <w:rsid w:val="00C13128"/>
    <w:rsid w:val="00C13161"/>
    <w:rsid w:val="00C13165"/>
    <w:rsid w:val="00C1316B"/>
    <w:rsid w:val="00C131CE"/>
    <w:rsid w:val="00C1327B"/>
    <w:rsid w:val="00C132CF"/>
    <w:rsid w:val="00C132EA"/>
    <w:rsid w:val="00C13347"/>
    <w:rsid w:val="00C13357"/>
    <w:rsid w:val="00C133F6"/>
    <w:rsid w:val="00C1345F"/>
    <w:rsid w:val="00C134FE"/>
    <w:rsid w:val="00C1351E"/>
    <w:rsid w:val="00C1355D"/>
    <w:rsid w:val="00C13594"/>
    <w:rsid w:val="00C135F3"/>
    <w:rsid w:val="00C135F5"/>
    <w:rsid w:val="00C13615"/>
    <w:rsid w:val="00C136A6"/>
    <w:rsid w:val="00C136D2"/>
    <w:rsid w:val="00C13751"/>
    <w:rsid w:val="00C1376A"/>
    <w:rsid w:val="00C1382A"/>
    <w:rsid w:val="00C1389D"/>
    <w:rsid w:val="00C138E2"/>
    <w:rsid w:val="00C13A47"/>
    <w:rsid w:val="00C13ACA"/>
    <w:rsid w:val="00C13AF3"/>
    <w:rsid w:val="00C13BBB"/>
    <w:rsid w:val="00C13BCF"/>
    <w:rsid w:val="00C13D28"/>
    <w:rsid w:val="00C13E37"/>
    <w:rsid w:val="00C13FBE"/>
    <w:rsid w:val="00C13FF6"/>
    <w:rsid w:val="00C13FF7"/>
    <w:rsid w:val="00C14023"/>
    <w:rsid w:val="00C14057"/>
    <w:rsid w:val="00C1405B"/>
    <w:rsid w:val="00C1408F"/>
    <w:rsid w:val="00C14165"/>
    <w:rsid w:val="00C14212"/>
    <w:rsid w:val="00C14286"/>
    <w:rsid w:val="00C142AD"/>
    <w:rsid w:val="00C142C8"/>
    <w:rsid w:val="00C1431E"/>
    <w:rsid w:val="00C143DA"/>
    <w:rsid w:val="00C14415"/>
    <w:rsid w:val="00C14471"/>
    <w:rsid w:val="00C14553"/>
    <w:rsid w:val="00C1456E"/>
    <w:rsid w:val="00C145CA"/>
    <w:rsid w:val="00C14605"/>
    <w:rsid w:val="00C14694"/>
    <w:rsid w:val="00C14896"/>
    <w:rsid w:val="00C148A8"/>
    <w:rsid w:val="00C14917"/>
    <w:rsid w:val="00C14976"/>
    <w:rsid w:val="00C149C2"/>
    <w:rsid w:val="00C14ACF"/>
    <w:rsid w:val="00C14AD0"/>
    <w:rsid w:val="00C14C01"/>
    <w:rsid w:val="00C14C6A"/>
    <w:rsid w:val="00C14E13"/>
    <w:rsid w:val="00C14E2A"/>
    <w:rsid w:val="00C14E2B"/>
    <w:rsid w:val="00C14E3E"/>
    <w:rsid w:val="00C14EF3"/>
    <w:rsid w:val="00C14F51"/>
    <w:rsid w:val="00C14FB2"/>
    <w:rsid w:val="00C1506A"/>
    <w:rsid w:val="00C150D8"/>
    <w:rsid w:val="00C15159"/>
    <w:rsid w:val="00C15190"/>
    <w:rsid w:val="00C151B1"/>
    <w:rsid w:val="00C15206"/>
    <w:rsid w:val="00C15217"/>
    <w:rsid w:val="00C1521C"/>
    <w:rsid w:val="00C15231"/>
    <w:rsid w:val="00C152AF"/>
    <w:rsid w:val="00C152B5"/>
    <w:rsid w:val="00C152CD"/>
    <w:rsid w:val="00C153B3"/>
    <w:rsid w:val="00C153BA"/>
    <w:rsid w:val="00C1541C"/>
    <w:rsid w:val="00C154D0"/>
    <w:rsid w:val="00C15511"/>
    <w:rsid w:val="00C1555E"/>
    <w:rsid w:val="00C155A1"/>
    <w:rsid w:val="00C1565B"/>
    <w:rsid w:val="00C157E0"/>
    <w:rsid w:val="00C15898"/>
    <w:rsid w:val="00C158A1"/>
    <w:rsid w:val="00C15922"/>
    <w:rsid w:val="00C15924"/>
    <w:rsid w:val="00C15940"/>
    <w:rsid w:val="00C15BC0"/>
    <w:rsid w:val="00C15BEE"/>
    <w:rsid w:val="00C15BF1"/>
    <w:rsid w:val="00C15CCB"/>
    <w:rsid w:val="00C15D0C"/>
    <w:rsid w:val="00C15E2E"/>
    <w:rsid w:val="00C15E7B"/>
    <w:rsid w:val="00C15EB3"/>
    <w:rsid w:val="00C15EEB"/>
    <w:rsid w:val="00C15F26"/>
    <w:rsid w:val="00C15F33"/>
    <w:rsid w:val="00C15FAA"/>
    <w:rsid w:val="00C16064"/>
    <w:rsid w:val="00C160CB"/>
    <w:rsid w:val="00C16143"/>
    <w:rsid w:val="00C16181"/>
    <w:rsid w:val="00C16195"/>
    <w:rsid w:val="00C161A7"/>
    <w:rsid w:val="00C161B3"/>
    <w:rsid w:val="00C161D5"/>
    <w:rsid w:val="00C16210"/>
    <w:rsid w:val="00C16346"/>
    <w:rsid w:val="00C1637B"/>
    <w:rsid w:val="00C1637C"/>
    <w:rsid w:val="00C1638D"/>
    <w:rsid w:val="00C163B0"/>
    <w:rsid w:val="00C16412"/>
    <w:rsid w:val="00C16484"/>
    <w:rsid w:val="00C1650D"/>
    <w:rsid w:val="00C1651B"/>
    <w:rsid w:val="00C16530"/>
    <w:rsid w:val="00C16588"/>
    <w:rsid w:val="00C165CA"/>
    <w:rsid w:val="00C165D1"/>
    <w:rsid w:val="00C165DE"/>
    <w:rsid w:val="00C165E3"/>
    <w:rsid w:val="00C165E7"/>
    <w:rsid w:val="00C165EE"/>
    <w:rsid w:val="00C165FF"/>
    <w:rsid w:val="00C1663D"/>
    <w:rsid w:val="00C16670"/>
    <w:rsid w:val="00C166B9"/>
    <w:rsid w:val="00C166CA"/>
    <w:rsid w:val="00C166D2"/>
    <w:rsid w:val="00C1674F"/>
    <w:rsid w:val="00C167FB"/>
    <w:rsid w:val="00C1681B"/>
    <w:rsid w:val="00C1681D"/>
    <w:rsid w:val="00C16837"/>
    <w:rsid w:val="00C16974"/>
    <w:rsid w:val="00C169F1"/>
    <w:rsid w:val="00C16A9C"/>
    <w:rsid w:val="00C16AE5"/>
    <w:rsid w:val="00C16BDD"/>
    <w:rsid w:val="00C16C5B"/>
    <w:rsid w:val="00C16CC9"/>
    <w:rsid w:val="00C16D47"/>
    <w:rsid w:val="00C16D65"/>
    <w:rsid w:val="00C16E13"/>
    <w:rsid w:val="00C16EA6"/>
    <w:rsid w:val="00C16EFD"/>
    <w:rsid w:val="00C17052"/>
    <w:rsid w:val="00C17099"/>
    <w:rsid w:val="00C17249"/>
    <w:rsid w:val="00C17268"/>
    <w:rsid w:val="00C1733F"/>
    <w:rsid w:val="00C17402"/>
    <w:rsid w:val="00C17406"/>
    <w:rsid w:val="00C17436"/>
    <w:rsid w:val="00C174E5"/>
    <w:rsid w:val="00C1753E"/>
    <w:rsid w:val="00C175D8"/>
    <w:rsid w:val="00C17605"/>
    <w:rsid w:val="00C17662"/>
    <w:rsid w:val="00C176E6"/>
    <w:rsid w:val="00C17752"/>
    <w:rsid w:val="00C1779B"/>
    <w:rsid w:val="00C177C2"/>
    <w:rsid w:val="00C17827"/>
    <w:rsid w:val="00C178B3"/>
    <w:rsid w:val="00C178BA"/>
    <w:rsid w:val="00C178D9"/>
    <w:rsid w:val="00C1792E"/>
    <w:rsid w:val="00C179B8"/>
    <w:rsid w:val="00C17A4B"/>
    <w:rsid w:val="00C17A9E"/>
    <w:rsid w:val="00C17AEC"/>
    <w:rsid w:val="00C17B39"/>
    <w:rsid w:val="00C17B47"/>
    <w:rsid w:val="00C17BED"/>
    <w:rsid w:val="00C17C57"/>
    <w:rsid w:val="00C17C8F"/>
    <w:rsid w:val="00C17CFF"/>
    <w:rsid w:val="00C17D91"/>
    <w:rsid w:val="00C17DD6"/>
    <w:rsid w:val="00C17EE4"/>
    <w:rsid w:val="00C17EF4"/>
    <w:rsid w:val="00C17F7D"/>
    <w:rsid w:val="00C17FAB"/>
    <w:rsid w:val="00C17FB8"/>
    <w:rsid w:val="00C17FC9"/>
    <w:rsid w:val="00C20074"/>
    <w:rsid w:val="00C20079"/>
    <w:rsid w:val="00C200A7"/>
    <w:rsid w:val="00C20128"/>
    <w:rsid w:val="00C20160"/>
    <w:rsid w:val="00C20234"/>
    <w:rsid w:val="00C202E1"/>
    <w:rsid w:val="00C203F8"/>
    <w:rsid w:val="00C20470"/>
    <w:rsid w:val="00C204FB"/>
    <w:rsid w:val="00C205E2"/>
    <w:rsid w:val="00C2065C"/>
    <w:rsid w:val="00C20668"/>
    <w:rsid w:val="00C2068A"/>
    <w:rsid w:val="00C206A2"/>
    <w:rsid w:val="00C20702"/>
    <w:rsid w:val="00C20768"/>
    <w:rsid w:val="00C20788"/>
    <w:rsid w:val="00C2079F"/>
    <w:rsid w:val="00C207FE"/>
    <w:rsid w:val="00C20823"/>
    <w:rsid w:val="00C20889"/>
    <w:rsid w:val="00C208C5"/>
    <w:rsid w:val="00C2094D"/>
    <w:rsid w:val="00C209CF"/>
    <w:rsid w:val="00C20AE1"/>
    <w:rsid w:val="00C20AF3"/>
    <w:rsid w:val="00C20B0C"/>
    <w:rsid w:val="00C20C3F"/>
    <w:rsid w:val="00C20C76"/>
    <w:rsid w:val="00C20D44"/>
    <w:rsid w:val="00C20E83"/>
    <w:rsid w:val="00C20F0F"/>
    <w:rsid w:val="00C20F10"/>
    <w:rsid w:val="00C20F45"/>
    <w:rsid w:val="00C20F83"/>
    <w:rsid w:val="00C210A7"/>
    <w:rsid w:val="00C21119"/>
    <w:rsid w:val="00C21163"/>
    <w:rsid w:val="00C21336"/>
    <w:rsid w:val="00C21396"/>
    <w:rsid w:val="00C213BF"/>
    <w:rsid w:val="00C213F0"/>
    <w:rsid w:val="00C2141A"/>
    <w:rsid w:val="00C21586"/>
    <w:rsid w:val="00C216D6"/>
    <w:rsid w:val="00C217D8"/>
    <w:rsid w:val="00C21845"/>
    <w:rsid w:val="00C21849"/>
    <w:rsid w:val="00C219E7"/>
    <w:rsid w:val="00C21A1C"/>
    <w:rsid w:val="00C21AE1"/>
    <w:rsid w:val="00C21BB5"/>
    <w:rsid w:val="00C21BC7"/>
    <w:rsid w:val="00C21BE9"/>
    <w:rsid w:val="00C21BF5"/>
    <w:rsid w:val="00C21C34"/>
    <w:rsid w:val="00C21D07"/>
    <w:rsid w:val="00C21D92"/>
    <w:rsid w:val="00C21DC3"/>
    <w:rsid w:val="00C21DC4"/>
    <w:rsid w:val="00C21DC9"/>
    <w:rsid w:val="00C21E08"/>
    <w:rsid w:val="00C21E73"/>
    <w:rsid w:val="00C21E75"/>
    <w:rsid w:val="00C21F12"/>
    <w:rsid w:val="00C21FA6"/>
    <w:rsid w:val="00C21FA8"/>
    <w:rsid w:val="00C21FE5"/>
    <w:rsid w:val="00C22014"/>
    <w:rsid w:val="00C2209C"/>
    <w:rsid w:val="00C22149"/>
    <w:rsid w:val="00C22183"/>
    <w:rsid w:val="00C22269"/>
    <w:rsid w:val="00C2226D"/>
    <w:rsid w:val="00C22296"/>
    <w:rsid w:val="00C222A3"/>
    <w:rsid w:val="00C222DD"/>
    <w:rsid w:val="00C222E3"/>
    <w:rsid w:val="00C2232C"/>
    <w:rsid w:val="00C2236C"/>
    <w:rsid w:val="00C223F2"/>
    <w:rsid w:val="00C22451"/>
    <w:rsid w:val="00C224A2"/>
    <w:rsid w:val="00C224AB"/>
    <w:rsid w:val="00C22561"/>
    <w:rsid w:val="00C225A1"/>
    <w:rsid w:val="00C225A7"/>
    <w:rsid w:val="00C225D8"/>
    <w:rsid w:val="00C22697"/>
    <w:rsid w:val="00C227FD"/>
    <w:rsid w:val="00C227FE"/>
    <w:rsid w:val="00C2285E"/>
    <w:rsid w:val="00C228A0"/>
    <w:rsid w:val="00C228A5"/>
    <w:rsid w:val="00C228BC"/>
    <w:rsid w:val="00C228D9"/>
    <w:rsid w:val="00C228FD"/>
    <w:rsid w:val="00C22907"/>
    <w:rsid w:val="00C2290F"/>
    <w:rsid w:val="00C229B1"/>
    <w:rsid w:val="00C22A29"/>
    <w:rsid w:val="00C22A2A"/>
    <w:rsid w:val="00C22A48"/>
    <w:rsid w:val="00C22C9B"/>
    <w:rsid w:val="00C22CF8"/>
    <w:rsid w:val="00C22D37"/>
    <w:rsid w:val="00C22D50"/>
    <w:rsid w:val="00C22D7E"/>
    <w:rsid w:val="00C22DED"/>
    <w:rsid w:val="00C22E99"/>
    <w:rsid w:val="00C22ECB"/>
    <w:rsid w:val="00C22EDC"/>
    <w:rsid w:val="00C23027"/>
    <w:rsid w:val="00C231C1"/>
    <w:rsid w:val="00C23315"/>
    <w:rsid w:val="00C23376"/>
    <w:rsid w:val="00C233B2"/>
    <w:rsid w:val="00C23410"/>
    <w:rsid w:val="00C23418"/>
    <w:rsid w:val="00C2344F"/>
    <w:rsid w:val="00C23491"/>
    <w:rsid w:val="00C234BD"/>
    <w:rsid w:val="00C234D6"/>
    <w:rsid w:val="00C23672"/>
    <w:rsid w:val="00C2372F"/>
    <w:rsid w:val="00C23746"/>
    <w:rsid w:val="00C23870"/>
    <w:rsid w:val="00C23883"/>
    <w:rsid w:val="00C238DA"/>
    <w:rsid w:val="00C23998"/>
    <w:rsid w:val="00C239D0"/>
    <w:rsid w:val="00C23A3E"/>
    <w:rsid w:val="00C23A9C"/>
    <w:rsid w:val="00C23B0B"/>
    <w:rsid w:val="00C23BDF"/>
    <w:rsid w:val="00C23C1E"/>
    <w:rsid w:val="00C23C41"/>
    <w:rsid w:val="00C23CA1"/>
    <w:rsid w:val="00C23CDA"/>
    <w:rsid w:val="00C23D14"/>
    <w:rsid w:val="00C23D64"/>
    <w:rsid w:val="00C23DC1"/>
    <w:rsid w:val="00C23DC9"/>
    <w:rsid w:val="00C23E20"/>
    <w:rsid w:val="00C23E21"/>
    <w:rsid w:val="00C23EEC"/>
    <w:rsid w:val="00C23F59"/>
    <w:rsid w:val="00C24084"/>
    <w:rsid w:val="00C240F1"/>
    <w:rsid w:val="00C241B7"/>
    <w:rsid w:val="00C241EB"/>
    <w:rsid w:val="00C2428F"/>
    <w:rsid w:val="00C242C9"/>
    <w:rsid w:val="00C242E5"/>
    <w:rsid w:val="00C24397"/>
    <w:rsid w:val="00C243A4"/>
    <w:rsid w:val="00C243AD"/>
    <w:rsid w:val="00C24418"/>
    <w:rsid w:val="00C2449E"/>
    <w:rsid w:val="00C244D2"/>
    <w:rsid w:val="00C244F9"/>
    <w:rsid w:val="00C2458A"/>
    <w:rsid w:val="00C245DB"/>
    <w:rsid w:val="00C2465A"/>
    <w:rsid w:val="00C246EE"/>
    <w:rsid w:val="00C24846"/>
    <w:rsid w:val="00C24906"/>
    <w:rsid w:val="00C24927"/>
    <w:rsid w:val="00C24945"/>
    <w:rsid w:val="00C2498F"/>
    <w:rsid w:val="00C249A4"/>
    <w:rsid w:val="00C249A7"/>
    <w:rsid w:val="00C249C1"/>
    <w:rsid w:val="00C24A1B"/>
    <w:rsid w:val="00C24A4E"/>
    <w:rsid w:val="00C24A6F"/>
    <w:rsid w:val="00C24A85"/>
    <w:rsid w:val="00C24AC4"/>
    <w:rsid w:val="00C24AFB"/>
    <w:rsid w:val="00C24C3F"/>
    <w:rsid w:val="00C24D3C"/>
    <w:rsid w:val="00C24D3E"/>
    <w:rsid w:val="00C24DEA"/>
    <w:rsid w:val="00C24DFE"/>
    <w:rsid w:val="00C24E78"/>
    <w:rsid w:val="00C24EE2"/>
    <w:rsid w:val="00C2504F"/>
    <w:rsid w:val="00C2509D"/>
    <w:rsid w:val="00C250F8"/>
    <w:rsid w:val="00C25217"/>
    <w:rsid w:val="00C2526E"/>
    <w:rsid w:val="00C2537D"/>
    <w:rsid w:val="00C253CB"/>
    <w:rsid w:val="00C2540D"/>
    <w:rsid w:val="00C25453"/>
    <w:rsid w:val="00C2547A"/>
    <w:rsid w:val="00C254A4"/>
    <w:rsid w:val="00C254FE"/>
    <w:rsid w:val="00C25540"/>
    <w:rsid w:val="00C255C3"/>
    <w:rsid w:val="00C25602"/>
    <w:rsid w:val="00C25603"/>
    <w:rsid w:val="00C25604"/>
    <w:rsid w:val="00C256C1"/>
    <w:rsid w:val="00C256D0"/>
    <w:rsid w:val="00C256F5"/>
    <w:rsid w:val="00C257EB"/>
    <w:rsid w:val="00C257F1"/>
    <w:rsid w:val="00C25928"/>
    <w:rsid w:val="00C25958"/>
    <w:rsid w:val="00C25A42"/>
    <w:rsid w:val="00C25A69"/>
    <w:rsid w:val="00C25B05"/>
    <w:rsid w:val="00C25B83"/>
    <w:rsid w:val="00C25D67"/>
    <w:rsid w:val="00C25DC3"/>
    <w:rsid w:val="00C25E3C"/>
    <w:rsid w:val="00C25E4A"/>
    <w:rsid w:val="00C25F32"/>
    <w:rsid w:val="00C25F34"/>
    <w:rsid w:val="00C260A2"/>
    <w:rsid w:val="00C260CA"/>
    <w:rsid w:val="00C2611F"/>
    <w:rsid w:val="00C26146"/>
    <w:rsid w:val="00C2618A"/>
    <w:rsid w:val="00C26190"/>
    <w:rsid w:val="00C261A0"/>
    <w:rsid w:val="00C261A8"/>
    <w:rsid w:val="00C261B8"/>
    <w:rsid w:val="00C26251"/>
    <w:rsid w:val="00C26289"/>
    <w:rsid w:val="00C2628B"/>
    <w:rsid w:val="00C26298"/>
    <w:rsid w:val="00C26392"/>
    <w:rsid w:val="00C26521"/>
    <w:rsid w:val="00C26547"/>
    <w:rsid w:val="00C2657A"/>
    <w:rsid w:val="00C265FD"/>
    <w:rsid w:val="00C266A9"/>
    <w:rsid w:val="00C266F1"/>
    <w:rsid w:val="00C2670B"/>
    <w:rsid w:val="00C26732"/>
    <w:rsid w:val="00C26766"/>
    <w:rsid w:val="00C26768"/>
    <w:rsid w:val="00C267DD"/>
    <w:rsid w:val="00C2683B"/>
    <w:rsid w:val="00C26926"/>
    <w:rsid w:val="00C26929"/>
    <w:rsid w:val="00C2693A"/>
    <w:rsid w:val="00C26977"/>
    <w:rsid w:val="00C269D4"/>
    <w:rsid w:val="00C26A4B"/>
    <w:rsid w:val="00C26A7E"/>
    <w:rsid w:val="00C26AFC"/>
    <w:rsid w:val="00C26B17"/>
    <w:rsid w:val="00C26BD2"/>
    <w:rsid w:val="00C26C1A"/>
    <w:rsid w:val="00C26C83"/>
    <w:rsid w:val="00C26CA5"/>
    <w:rsid w:val="00C26DAE"/>
    <w:rsid w:val="00C26DB9"/>
    <w:rsid w:val="00C26DEC"/>
    <w:rsid w:val="00C26E25"/>
    <w:rsid w:val="00C26E3B"/>
    <w:rsid w:val="00C26EC1"/>
    <w:rsid w:val="00C26F38"/>
    <w:rsid w:val="00C26F6C"/>
    <w:rsid w:val="00C26FD8"/>
    <w:rsid w:val="00C2703A"/>
    <w:rsid w:val="00C271E3"/>
    <w:rsid w:val="00C272AA"/>
    <w:rsid w:val="00C272AB"/>
    <w:rsid w:val="00C2731D"/>
    <w:rsid w:val="00C27328"/>
    <w:rsid w:val="00C27347"/>
    <w:rsid w:val="00C27356"/>
    <w:rsid w:val="00C27371"/>
    <w:rsid w:val="00C27525"/>
    <w:rsid w:val="00C27527"/>
    <w:rsid w:val="00C2755D"/>
    <w:rsid w:val="00C27661"/>
    <w:rsid w:val="00C27668"/>
    <w:rsid w:val="00C27689"/>
    <w:rsid w:val="00C276A1"/>
    <w:rsid w:val="00C276CD"/>
    <w:rsid w:val="00C27731"/>
    <w:rsid w:val="00C27776"/>
    <w:rsid w:val="00C2785C"/>
    <w:rsid w:val="00C278A8"/>
    <w:rsid w:val="00C278FF"/>
    <w:rsid w:val="00C2793B"/>
    <w:rsid w:val="00C2798A"/>
    <w:rsid w:val="00C279FC"/>
    <w:rsid w:val="00C27A03"/>
    <w:rsid w:val="00C27A0F"/>
    <w:rsid w:val="00C27A5B"/>
    <w:rsid w:val="00C27A6F"/>
    <w:rsid w:val="00C27AE6"/>
    <w:rsid w:val="00C27AFB"/>
    <w:rsid w:val="00C27B14"/>
    <w:rsid w:val="00C27B3A"/>
    <w:rsid w:val="00C27BAD"/>
    <w:rsid w:val="00C27BDF"/>
    <w:rsid w:val="00C27C85"/>
    <w:rsid w:val="00C27C8B"/>
    <w:rsid w:val="00C27C9C"/>
    <w:rsid w:val="00C27D34"/>
    <w:rsid w:val="00C27D7A"/>
    <w:rsid w:val="00C27DB1"/>
    <w:rsid w:val="00C27E72"/>
    <w:rsid w:val="00C27E8D"/>
    <w:rsid w:val="00C27EAD"/>
    <w:rsid w:val="00C27F3F"/>
    <w:rsid w:val="00C27F95"/>
    <w:rsid w:val="00C30070"/>
    <w:rsid w:val="00C30167"/>
    <w:rsid w:val="00C30179"/>
    <w:rsid w:val="00C3032B"/>
    <w:rsid w:val="00C30380"/>
    <w:rsid w:val="00C303F2"/>
    <w:rsid w:val="00C30478"/>
    <w:rsid w:val="00C304CD"/>
    <w:rsid w:val="00C30594"/>
    <w:rsid w:val="00C305C9"/>
    <w:rsid w:val="00C30600"/>
    <w:rsid w:val="00C30658"/>
    <w:rsid w:val="00C30660"/>
    <w:rsid w:val="00C3070C"/>
    <w:rsid w:val="00C3090E"/>
    <w:rsid w:val="00C309BE"/>
    <w:rsid w:val="00C309C5"/>
    <w:rsid w:val="00C30A27"/>
    <w:rsid w:val="00C30A66"/>
    <w:rsid w:val="00C30A86"/>
    <w:rsid w:val="00C30AF4"/>
    <w:rsid w:val="00C30AFF"/>
    <w:rsid w:val="00C30B46"/>
    <w:rsid w:val="00C30BC9"/>
    <w:rsid w:val="00C30BFF"/>
    <w:rsid w:val="00C30C06"/>
    <w:rsid w:val="00C30C4F"/>
    <w:rsid w:val="00C30C9F"/>
    <w:rsid w:val="00C30D20"/>
    <w:rsid w:val="00C30D41"/>
    <w:rsid w:val="00C30D88"/>
    <w:rsid w:val="00C30E0E"/>
    <w:rsid w:val="00C30E23"/>
    <w:rsid w:val="00C30E2A"/>
    <w:rsid w:val="00C30E8F"/>
    <w:rsid w:val="00C30ED9"/>
    <w:rsid w:val="00C3102D"/>
    <w:rsid w:val="00C31113"/>
    <w:rsid w:val="00C3112B"/>
    <w:rsid w:val="00C311BA"/>
    <w:rsid w:val="00C311D3"/>
    <w:rsid w:val="00C3123F"/>
    <w:rsid w:val="00C31250"/>
    <w:rsid w:val="00C31325"/>
    <w:rsid w:val="00C3132D"/>
    <w:rsid w:val="00C313D5"/>
    <w:rsid w:val="00C313FA"/>
    <w:rsid w:val="00C31484"/>
    <w:rsid w:val="00C314D1"/>
    <w:rsid w:val="00C314D7"/>
    <w:rsid w:val="00C315F0"/>
    <w:rsid w:val="00C31644"/>
    <w:rsid w:val="00C31654"/>
    <w:rsid w:val="00C316C6"/>
    <w:rsid w:val="00C317CC"/>
    <w:rsid w:val="00C318AD"/>
    <w:rsid w:val="00C31914"/>
    <w:rsid w:val="00C319BE"/>
    <w:rsid w:val="00C31B0F"/>
    <w:rsid w:val="00C31B40"/>
    <w:rsid w:val="00C31BA4"/>
    <w:rsid w:val="00C31C4B"/>
    <w:rsid w:val="00C31C9C"/>
    <w:rsid w:val="00C31CAC"/>
    <w:rsid w:val="00C31D2E"/>
    <w:rsid w:val="00C31D37"/>
    <w:rsid w:val="00C31D39"/>
    <w:rsid w:val="00C31D84"/>
    <w:rsid w:val="00C31E7A"/>
    <w:rsid w:val="00C31ED5"/>
    <w:rsid w:val="00C31EF5"/>
    <w:rsid w:val="00C31F7A"/>
    <w:rsid w:val="00C3204F"/>
    <w:rsid w:val="00C32051"/>
    <w:rsid w:val="00C32126"/>
    <w:rsid w:val="00C32170"/>
    <w:rsid w:val="00C32196"/>
    <w:rsid w:val="00C32231"/>
    <w:rsid w:val="00C322AB"/>
    <w:rsid w:val="00C322CC"/>
    <w:rsid w:val="00C322CE"/>
    <w:rsid w:val="00C32364"/>
    <w:rsid w:val="00C323BE"/>
    <w:rsid w:val="00C32415"/>
    <w:rsid w:val="00C32470"/>
    <w:rsid w:val="00C324B0"/>
    <w:rsid w:val="00C32523"/>
    <w:rsid w:val="00C32538"/>
    <w:rsid w:val="00C32540"/>
    <w:rsid w:val="00C3256E"/>
    <w:rsid w:val="00C32577"/>
    <w:rsid w:val="00C325D1"/>
    <w:rsid w:val="00C325F1"/>
    <w:rsid w:val="00C3261B"/>
    <w:rsid w:val="00C32699"/>
    <w:rsid w:val="00C326C1"/>
    <w:rsid w:val="00C326D0"/>
    <w:rsid w:val="00C32701"/>
    <w:rsid w:val="00C3273F"/>
    <w:rsid w:val="00C32772"/>
    <w:rsid w:val="00C3279C"/>
    <w:rsid w:val="00C327B0"/>
    <w:rsid w:val="00C327B8"/>
    <w:rsid w:val="00C327EF"/>
    <w:rsid w:val="00C3282A"/>
    <w:rsid w:val="00C32837"/>
    <w:rsid w:val="00C32839"/>
    <w:rsid w:val="00C3284A"/>
    <w:rsid w:val="00C3297C"/>
    <w:rsid w:val="00C32988"/>
    <w:rsid w:val="00C329EA"/>
    <w:rsid w:val="00C32A0C"/>
    <w:rsid w:val="00C32A0D"/>
    <w:rsid w:val="00C32A24"/>
    <w:rsid w:val="00C32A73"/>
    <w:rsid w:val="00C32CDD"/>
    <w:rsid w:val="00C32CED"/>
    <w:rsid w:val="00C32D3E"/>
    <w:rsid w:val="00C32D57"/>
    <w:rsid w:val="00C32D65"/>
    <w:rsid w:val="00C32DA3"/>
    <w:rsid w:val="00C32F8D"/>
    <w:rsid w:val="00C33008"/>
    <w:rsid w:val="00C33026"/>
    <w:rsid w:val="00C33066"/>
    <w:rsid w:val="00C331ED"/>
    <w:rsid w:val="00C3324A"/>
    <w:rsid w:val="00C33268"/>
    <w:rsid w:val="00C33339"/>
    <w:rsid w:val="00C33370"/>
    <w:rsid w:val="00C33374"/>
    <w:rsid w:val="00C3337A"/>
    <w:rsid w:val="00C333C9"/>
    <w:rsid w:val="00C3343A"/>
    <w:rsid w:val="00C33475"/>
    <w:rsid w:val="00C33486"/>
    <w:rsid w:val="00C3349B"/>
    <w:rsid w:val="00C334D2"/>
    <w:rsid w:val="00C334DF"/>
    <w:rsid w:val="00C3354E"/>
    <w:rsid w:val="00C335B6"/>
    <w:rsid w:val="00C335CD"/>
    <w:rsid w:val="00C335E8"/>
    <w:rsid w:val="00C3363A"/>
    <w:rsid w:val="00C33659"/>
    <w:rsid w:val="00C336C5"/>
    <w:rsid w:val="00C33708"/>
    <w:rsid w:val="00C33739"/>
    <w:rsid w:val="00C33754"/>
    <w:rsid w:val="00C33783"/>
    <w:rsid w:val="00C3382B"/>
    <w:rsid w:val="00C3387C"/>
    <w:rsid w:val="00C33895"/>
    <w:rsid w:val="00C338E3"/>
    <w:rsid w:val="00C338E4"/>
    <w:rsid w:val="00C338E9"/>
    <w:rsid w:val="00C3391B"/>
    <w:rsid w:val="00C339A6"/>
    <w:rsid w:val="00C339D7"/>
    <w:rsid w:val="00C33A1B"/>
    <w:rsid w:val="00C33A8A"/>
    <w:rsid w:val="00C33B26"/>
    <w:rsid w:val="00C33B37"/>
    <w:rsid w:val="00C33BD5"/>
    <w:rsid w:val="00C33CC5"/>
    <w:rsid w:val="00C33DE5"/>
    <w:rsid w:val="00C33E56"/>
    <w:rsid w:val="00C33E78"/>
    <w:rsid w:val="00C33ED7"/>
    <w:rsid w:val="00C33F3D"/>
    <w:rsid w:val="00C33F6B"/>
    <w:rsid w:val="00C33FC5"/>
    <w:rsid w:val="00C33FC7"/>
    <w:rsid w:val="00C33FFF"/>
    <w:rsid w:val="00C34050"/>
    <w:rsid w:val="00C34094"/>
    <w:rsid w:val="00C3418A"/>
    <w:rsid w:val="00C341B6"/>
    <w:rsid w:val="00C341D3"/>
    <w:rsid w:val="00C34226"/>
    <w:rsid w:val="00C3422B"/>
    <w:rsid w:val="00C342C1"/>
    <w:rsid w:val="00C34318"/>
    <w:rsid w:val="00C34379"/>
    <w:rsid w:val="00C34451"/>
    <w:rsid w:val="00C34472"/>
    <w:rsid w:val="00C34549"/>
    <w:rsid w:val="00C34589"/>
    <w:rsid w:val="00C345BD"/>
    <w:rsid w:val="00C34653"/>
    <w:rsid w:val="00C34664"/>
    <w:rsid w:val="00C34752"/>
    <w:rsid w:val="00C3475F"/>
    <w:rsid w:val="00C3476A"/>
    <w:rsid w:val="00C3478D"/>
    <w:rsid w:val="00C34860"/>
    <w:rsid w:val="00C3488C"/>
    <w:rsid w:val="00C348BF"/>
    <w:rsid w:val="00C348D8"/>
    <w:rsid w:val="00C348FA"/>
    <w:rsid w:val="00C348FC"/>
    <w:rsid w:val="00C3491A"/>
    <w:rsid w:val="00C349B0"/>
    <w:rsid w:val="00C349C3"/>
    <w:rsid w:val="00C349F4"/>
    <w:rsid w:val="00C34A59"/>
    <w:rsid w:val="00C34A81"/>
    <w:rsid w:val="00C34AD4"/>
    <w:rsid w:val="00C34B5F"/>
    <w:rsid w:val="00C34BA7"/>
    <w:rsid w:val="00C34DDF"/>
    <w:rsid w:val="00C34E0B"/>
    <w:rsid w:val="00C34E33"/>
    <w:rsid w:val="00C34E8F"/>
    <w:rsid w:val="00C34E90"/>
    <w:rsid w:val="00C34EA2"/>
    <w:rsid w:val="00C35076"/>
    <w:rsid w:val="00C3507C"/>
    <w:rsid w:val="00C350A0"/>
    <w:rsid w:val="00C35104"/>
    <w:rsid w:val="00C35108"/>
    <w:rsid w:val="00C3520F"/>
    <w:rsid w:val="00C35295"/>
    <w:rsid w:val="00C352B4"/>
    <w:rsid w:val="00C3534D"/>
    <w:rsid w:val="00C3538D"/>
    <w:rsid w:val="00C3538E"/>
    <w:rsid w:val="00C354B6"/>
    <w:rsid w:val="00C355A3"/>
    <w:rsid w:val="00C355ED"/>
    <w:rsid w:val="00C35607"/>
    <w:rsid w:val="00C3563A"/>
    <w:rsid w:val="00C3568B"/>
    <w:rsid w:val="00C356E3"/>
    <w:rsid w:val="00C3574A"/>
    <w:rsid w:val="00C35761"/>
    <w:rsid w:val="00C35784"/>
    <w:rsid w:val="00C357A6"/>
    <w:rsid w:val="00C357D3"/>
    <w:rsid w:val="00C35810"/>
    <w:rsid w:val="00C35877"/>
    <w:rsid w:val="00C35888"/>
    <w:rsid w:val="00C35899"/>
    <w:rsid w:val="00C358C3"/>
    <w:rsid w:val="00C35A4A"/>
    <w:rsid w:val="00C35A60"/>
    <w:rsid w:val="00C35A9C"/>
    <w:rsid w:val="00C35C25"/>
    <w:rsid w:val="00C35C37"/>
    <w:rsid w:val="00C35C4B"/>
    <w:rsid w:val="00C35C6B"/>
    <w:rsid w:val="00C35CB6"/>
    <w:rsid w:val="00C35CCE"/>
    <w:rsid w:val="00C35CFF"/>
    <w:rsid w:val="00C35D0B"/>
    <w:rsid w:val="00C35DA0"/>
    <w:rsid w:val="00C35E4D"/>
    <w:rsid w:val="00C35E8A"/>
    <w:rsid w:val="00C35E8C"/>
    <w:rsid w:val="00C35EC7"/>
    <w:rsid w:val="00C35F1A"/>
    <w:rsid w:val="00C35FB4"/>
    <w:rsid w:val="00C35FDE"/>
    <w:rsid w:val="00C36065"/>
    <w:rsid w:val="00C36079"/>
    <w:rsid w:val="00C3607A"/>
    <w:rsid w:val="00C361DB"/>
    <w:rsid w:val="00C361F3"/>
    <w:rsid w:val="00C36225"/>
    <w:rsid w:val="00C36252"/>
    <w:rsid w:val="00C362A1"/>
    <w:rsid w:val="00C362A4"/>
    <w:rsid w:val="00C362BA"/>
    <w:rsid w:val="00C36360"/>
    <w:rsid w:val="00C36369"/>
    <w:rsid w:val="00C363B3"/>
    <w:rsid w:val="00C363BB"/>
    <w:rsid w:val="00C363C9"/>
    <w:rsid w:val="00C363F5"/>
    <w:rsid w:val="00C36461"/>
    <w:rsid w:val="00C36484"/>
    <w:rsid w:val="00C36512"/>
    <w:rsid w:val="00C3653F"/>
    <w:rsid w:val="00C366DB"/>
    <w:rsid w:val="00C3671F"/>
    <w:rsid w:val="00C36739"/>
    <w:rsid w:val="00C3678E"/>
    <w:rsid w:val="00C367C4"/>
    <w:rsid w:val="00C367C7"/>
    <w:rsid w:val="00C3684B"/>
    <w:rsid w:val="00C36854"/>
    <w:rsid w:val="00C36882"/>
    <w:rsid w:val="00C368AB"/>
    <w:rsid w:val="00C36A29"/>
    <w:rsid w:val="00C36A4B"/>
    <w:rsid w:val="00C36A74"/>
    <w:rsid w:val="00C36A87"/>
    <w:rsid w:val="00C36A8E"/>
    <w:rsid w:val="00C36AE4"/>
    <w:rsid w:val="00C36B5F"/>
    <w:rsid w:val="00C36C3C"/>
    <w:rsid w:val="00C36C43"/>
    <w:rsid w:val="00C36C9F"/>
    <w:rsid w:val="00C36CA2"/>
    <w:rsid w:val="00C36CBD"/>
    <w:rsid w:val="00C36D1A"/>
    <w:rsid w:val="00C36DAB"/>
    <w:rsid w:val="00C36E23"/>
    <w:rsid w:val="00C36E61"/>
    <w:rsid w:val="00C36FF3"/>
    <w:rsid w:val="00C37135"/>
    <w:rsid w:val="00C37138"/>
    <w:rsid w:val="00C371AF"/>
    <w:rsid w:val="00C37242"/>
    <w:rsid w:val="00C37257"/>
    <w:rsid w:val="00C372C6"/>
    <w:rsid w:val="00C3731F"/>
    <w:rsid w:val="00C3734C"/>
    <w:rsid w:val="00C3737D"/>
    <w:rsid w:val="00C373DA"/>
    <w:rsid w:val="00C37441"/>
    <w:rsid w:val="00C37488"/>
    <w:rsid w:val="00C374D8"/>
    <w:rsid w:val="00C374FD"/>
    <w:rsid w:val="00C37512"/>
    <w:rsid w:val="00C37516"/>
    <w:rsid w:val="00C37568"/>
    <w:rsid w:val="00C3757F"/>
    <w:rsid w:val="00C376A4"/>
    <w:rsid w:val="00C37866"/>
    <w:rsid w:val="00C378E5"/>
    <w:rsid w:val="00C378EC"/>
    <w:rsid w:val="00C37963"/>
    <w:rsid w:val="00C379F8"/>
    <w:rsid w:val="00C37A02"/>
    <w:rsid w:val="00C37A35"/>
    <w:rsid w:val="00C37B36"/>
    <w:rsid w:val="00C37B84"/>
    <w:rsid w:val="00C37B88"/>
    <w:rsid w:val="00C37BCE"/>
    <w:rsid w:val="00C37C74"/>
    <w:rsid w:val="00C37CD5"/>
    <w:rsid w:val="00C37CE3"/>
    <w:rsid w:val="00C37CFA"/>
    <w:rsid w:val="00C37D4E"/>
    <w:rsid w:val="00C37D6E"/>
    <w:rsid w:val="00C37E22"/>
    <w:rsid w:val="00C37E83"/>
    <w:rsid w:val="00C37EA6"/>
    <w:rsid w:val="00C37EAC"/>
    <w:rsid w:val="00C37ED4"/>
    <w:rsid w:val="00C37F6B"/>
    <w:rsid w:val="00C37FDB"/>
    <w:rsid w:val="00C37FED"/>
    <w:rsid w:val="00C37FFE"/>
    <w:rsid w:val="00C40265"/>
    <w:rsid w:val="00C402A8"/>
    <w:rsid w:val="00C402EE"/>
    <w:rsid w:val="00C403C6"/>
    <w:rsid w:val="00C403F7"/>
    <w:rsid w:val="00C40461"/>
    <w:rsid w:val="00C40487"/>
    <w:rsid w:val="00C4058E"/>
    <w:rsid w:val="00C405C4"/>
    <w:rsid w:val="00C4060C"/>
    <w:rsid w:val="00C40648"/>
    <w:rsid w:val="00C4073B"/>
    <w:rsid w:val="00C4074F"/>
    <w:rsid w:val="00C40843"/>
    <w:rsid w:val="00C408A9"/>
    <w:rsid w:val="00C4090C"/>
    <w:rsid w:val="00C40925"/>
    <w:rsid w:val="00C40985"/>
    <w:rsid w:val="00C40990"/>
    <w:rsid w:val="00C409BC"/>
    <w:rsid w:val="00C409C0"/>
    <w:rsid w:val="00C40A24"/>
    <w:rsid w:val="00C40A40"/>
    <w:rsid w:val="00C40AC2"/>
    <w:rsid w:val="00C40AF3"/>
    <w:rsid w:val="00C40B2D"/>
    <w:rsid w:val="00C40BF8"/>
    <w:rsid w:val="00C40D60"/>
    <w:rsid w:val="00C40D84"/>
    <w:rsid w:val="00C40E94"/>
    <w:rsid w:val="00C40F4F"/>
    <w:rsid w:val="00C41000"/>
    <w:rsid w:val="00C41083"/>
    <w:rsid w:val="00C4110B"/>
    <w:rsid w:val="00C41180"/>
    <w:rsid w:val="00C41269"/>
    <w:rsid w:val="00C41278"/>
    <w:rsid w:val="00C41282"/>
    <w:rsid w:val="00C412A6"/>
    <w:rsid w:val="00C41343"/>
    <w:rsid w:val="00C4135D"/>
    <w:rsid w:val="00C4136D"/>
    <w:rsid w:val="00C4145D"/>
    <w:rsid w:val="00C41490"/>
    <w:rsid w:val="00C414D6"/>
    <w:rsid w:val="00C4159D"/>
    <w:rsid w:val="00C415CD"/>
    <w:rsid w:val="00C41662"/>
    <w:rsid w:val="00C41686"/>
    <w:rsid w:val="00C41759"/>
    <w:rsid w:val="00C41774"/>
    <w:rsid w:val="00C4179D"/>
    <w:rsid w:val="00C417B5"/>
    <w:rsid w:val="00C417D1"/>
    <w:rsid w:val="00C417F7"/>
    <w:rsid w:val="00C418EC"/>
    <w:rsid w:val="00C418ED"/>
    <w:rsid w:val="00C4191F"/>
    <w:rsid w:val="00C4193A"/>
    <w:rsid w:val="00C4193E"/>
    <w:rsid w:val="00C41949"/>
    <w:rsid w:val="00C419E0"/>
    <w:rsid w:val="00C419E2"/>
    <w:rsid w:val="00C41A06"/>
    <w:rsid w:val="00C41A12"/>
    <w:rsid w:val="00C41A19"/>
    <w:rsid w:val="00C41A3B"/>
    <w:rsid w:val="00C41AAE"/>
    <w:rsid w:val="00C41AC4"/>
    <w:rsid w:val="00C41AD5"/>
    <w:rsid w:val="00C41AF9"/>
    <w:rsid w:val="00C41C3E"/>
    <w:rsid w:val="00C41C67"/>
    <w:rsid w:val="00C41C78"/>
    <w:rsid w:val="00C41C97"/>
    <w:rsid w:val="00C41DAD"/>
    <w:rsid w:val="00C41DB7"/>
    <w:rsid w:val="00C41E22"/>
    <w:rsid w:val="00C41F11"/>
    <w:rsid w:val="00C41F1B"/>
    <w:rsid w:val="00C41F2C"/>
    <w:rsid w:val="00C41F53"/>
    <w:rsid w:val="00C41FE7"/>
    <w:rsid w:val="00C41FF0"/>
    <w:rsid w:val="00C4204B"/>
    <w:rsid w:val="00C42076"/>
    <w:rsid w:val="00C421BE"/>
    <w:rsid w:val="00C421CB"/>
    <w:rsid w:val="00C421CC"/>
    <w:rsid w:val="00C4221A"/>
    <w:rsid w:val="00C4222A"/>
    <w:rsid w:val="00C42231"/>
    <w:rsid w:val="00C4226A"/>
    <w:rsid w:val="00C422E3"/>
    <w:rsid w:val="00C42310"/>
    <w:rsid w:val="00C42379"/>
    <w:rsid w:val="00C42383"/>
    <w:rsid w:val="00C42393"/>
    <w:rsid w:val="00C4240D"/>
    <w:rsid w:val="00C4241B"/>
    <w:rsid w:val="00C42470"/>
    <w:rsid w:val="00C42491"/>
    <w:rsid w:val="00C424B2"/>
    <w:rsid w:val="00C424C7"/>
    <w:rsid w:val="00C424F7"/>
    <w:rsid w:val="00C42513"/>
    <w:rsid w:val="00C42584"/>
    <w:rsid w:val="00C42613"/>
    <w:rsid w:val="00C4262D"/>
    <w:rsid w:val="00C426F3"/>
    <w:rsid w:val="00C42754"/>
    <w:rsid w:val="00C42781"/>
    <w:rsid w:val="00C427D8"/>
    <w:rsid w:val="00C42807"/>
    <w:rsid w:val="00C42934"/>
    <w:rsid w:val="00C429DE"/>
    <w:rsid w:val="00C42A44"/>
    <w:rsid w:val="00C42AA8"/>
    <w:rsid w:val="00C42B9B"/>
    <w:rsid w:val="00C42BBD"/>
    <w:rsid w:val="00C42C34"/>
    <w:rsid w:val="00C42C4A"/>
    <w:rsid w:val="00C42C79"/>
    <w:rsid w:val="00C42C8D"/>
    <w:rsid w:val="00C42C93"/>
    <w:rsid w:val="00C42CDB"/>
    <w:rsid w:val="00C42CDC"/>
    <w:rsid w:val="00C42CEE"/>
    <w:rsid w:val="00C42D0F"/>
    <w:rsid w:val="00C42D72"/>
    <w:rsid w:val="00C42E9B"/>
    <w:rsid w:val="00C42F9D"/>
    <w:rsid w:val="00C42FA0"/>
    <w:rsid w:val="00C42FF6"/>
    <w:rsid w:val="00C42FFB"/>
    <w:rsid w:val="00C43018"/>
    <w:rsid w:val="00C43085"/>
    <w:rsid w:val="00C43089"/>
    <w:rsid w:val="00C43137"/>
    <w:rsid w:val="00C43156"/>
    <w:rsid w:val="00C43185"/>
    <w:rsid w:val="00C43237"/>
    <w:rsid w:val="00C4326D"/>
    <w:rsid w:val="00C432B1"/>
    <w:rsid w:val="00C43311"/>
    <w:rsid w:val="00C43314"/>
    <w:rsid w:val="00C433E0"/>
    <w:rsid w:val="00C433FB"/>
    <w:rsid w:val="00C43487"/>
    <w:rsid w:val="00C43497"/>
    <w:rsid w:val="00C4349E"/>
    <w:rsid w:val="00C43501"/>
    <w:rsid w:val="00C43510"/>
    <w:rsid w:val="00C43576"/>
    <w:rsid w:val="00C435BB"/>
    <w:rsid w:val="00C43638"/>
    <w:rsid w:val="00C4365F"/>
    <w:rsid w:val="00C43694"/>
    <w:rsid w:val="00C4370D"/>
    <w:rsid w:val="00C4374B"/>
    <w:rsid w:val="00C437B8"/>
    <w:rsid w:val="00C43821"/>
    <w:rsid w:val="00C4387B"/>
    <w:rsid w:val="00C4388D"/>
    <w:rsid w:val="00C43894"/>
    <w:rsid w:val="00C438E3"/>
    <w:rsid w:val="00C4391B"/>
    <w:rsid w:val="00C439D1"/>
    <w:rsid w:val="00C43A60"/>
    <w:rsid w:val="00C43AC6"/>
    <w:rsid w:val="00C43AF2"/>
    <w:rsid w:val="00C43B10"/>
    <w:rsid w:val="00C43B21"/>
    <w:rsid w:val="00C43B39"/>
    <w:rsid w:val="00C43B82"/>
    <w:rsid w:val="00C43BD4"/>
    <w:rsid w:val="00C43BFE"/>
    <w:rsid w:val="00C43C1D"/>
    <w:rsid w:val="00C43C7B"/>
    <w:rsid w:val="00C43D02"/>
    <w:rsid w:val="00C43D39"/>
    <w:rsid w:val="00C43DED"/>
    <w:rsid w:val="00C43E3B"/>
    <w:rsid w:val="00C43E79"/>
    <w:rsid w:val="00C43EA8"/>
    <w:rsid w:val="00C43EC7"/>
    <w:rsid w:val="00C43F0F"/>
    <w:rsid w:val="00C43F14"/>
    <w:rsid w:val="00C43F6C"/>
    <w:rsid w:val="00C43FC2"/>
    <w:rsid w:val="00C440C8"/>
    <w:rsid w:val="00C440D7"/>
    <w:rsid w:val="00C44107"/>
    <w:rsid w:val="00C44108"/>
    <w:rsid w:val="00C441EE"/>
    <w:rsid w:val="00C44239"/>
    <w:rsid w:val="00C44246"/>
    <w:rsid w:val="00C4449F"/>
    <w:rsid w:val="00C4462B"/>
    <w:rsid w:val="00C44633"/>
    <w:rsid w:val="00C44642"/>
    <w:rsid w:val="00C4464E"/>
    <w:rsid w:val="00C4471D"/>
    <w:rsid w:val="00C447CC"/>
    <w:rsid w:val="00C447F6"/>
    <w:rsid w:val="00C4480F"/>
    <w:rsid w:val="00C44845"/>
    <w:rsid w:val="00C448A4"/>
    <w:rsid w:val="00C448B9"/>
    <w:rsid w:val="00C44905"/>
    <w:rsid w:val="00C449C1"/>
    <w:rsid w:val="00C44A1F"/>
    <w:rsid w:val="00C44A7A"/>
    <w:rsid w:val="00C44AB1"/>
    <w:rsid w:val="00C44AF4"/>
    <w:rsid w:val="00C44B1E"/>
    <w:rsid w:val="00C44B4B"/>
    <w:rsid w:val="00C44B4D"/>
    <w:rsid w:val="00C44B94"/>
    <w:rsid w:val="00C44C99"/>
    <w:rsid w:val="00C44CDB"/>
    <w:rsid w:val="00C44D61"/>
    <w:rsid w:val="00C44D70"/>
    <w:rsid w:val="00C44DBE"/>
    <w:rsid w:val="00C44DCD"/>
    <w:rsid w:val="00C44E56"/>
    <w:rsid w:val="00C44E61"/>
    <w:rsid w:val="00C44E6C"/>
    <w:rsid w:val="00C44F8E"/>
    <w:rsid w:val="00C45002"/>
    <w:rsid w:val="00C4507A"/>
    <w:rsid w:val="00C450CD"/>
    <w:rsid w:val="00C4511E"/>
    <w:rsid w:val="00C4515D"/>
    <w:rsid w:val="00C451D1"/>
    <w:rsid w:val="00C4527A"/>
    <w:rsid w:val="00C45296"/>
    <w:rsid w:val="00C4529B"/>
    <w:rsid w:val="00C453C8"/>
    <w:rsid w:val="00C45494"/>
    <w:rsid w:val="00C4558B"/>
    <w:rsid w:val="00C455EB"/>
    <w:rsid w:val="00C45676"/>
    <w:rsid w:val="00C45698"/>
    <w:rsid w:val="00C45709"/>
    <w:rsid w:val="00C4577F"/>
    <w:rsid w:val="00C45833"/>
    <w:rsid w:val="00C45875"/>
    <w:rsid w:val="00C458DF"/>
    <w:rsid w:val="00C4594A"/>
    <w:rsid w:val="00C45994"/>
    <w:rsid w:val="00C459AF"/>
    <w:rsid w:val="00C459BF"/>
    <w:rsid w:val="00C45A01"/>
    <w:rsid w:val="00C45A88"/>
    <w:rsid w:val="00C45ABB"/>
    <w:rsid w:val="00C45AE9"/>
    <w:rsid w:val="00C45B7C"/>
    <w:rsid w:val="00C45BD8"/>
    <w:rsid w:val="00C45C59"/>
    <w:rsid w:val="00C45D13"/>
    <w:rsid w:val="00C45D71"/>
    <w:rsid w:val="00C45D8C"/>
    <w:rsid w:val="00C45EC8"/>
    <w:rsid w:val="00C45F07"/>
    <w:rsid w:val="00C45F74"/>
    <w:rsid w:val="00C45FF7"/>
    <w:rsid w:val="00C46027"/>
    <w:rsid w:val="00C46031"/>
    <w:rsid w:val="00C46046"/>
    <w:rsid w:val="00C46052"/>
    <w:rsid w:val="00C46139"/>
    <w:rsid w:val="00C4623A"/>
    <w:rsid w:val="00C462E5"/>
    <w:rsid w:val="00C463A0"/>
    <w:rsid w:val="00C46422"/>
    <w:rsid w:val="00C464CA"/>
    <w:rsid w:val="00C4653B"/>
    <w:rsid w:val="00C46548"/>
    <w:rsid w:val="00C46581"/>
    <w:rsid w:val="00C465E8"/>
    <w:rsid w:val="00C4669F"/>
    <w:rsid w:val="00C4678C"/>
    <w:rsid w:val="00C468C7"/>
    <w:rsid w:val="00C468FD"/>
    <w:rsid w:val="00C46917"/>
    <w:rsid w:val="00C46960"/>
    <w:rsid w:val="00C469CD"/>
    <w:rsid w:val="00C46AA1"/>
    <w:rsid w:val="00C46B32"/>
    <w:rsid w:val="00C46B3C"/>
    <w:rsid w:val="00C46B6C"/>
    <w:rsid w:val="00C46B6D"/>
    <w:rsid w:val="00C46B75"/>
    <w:rsid w:val="00C46BD6"/>
    <w:rsid w:val="00C46BE1"/>
    <w:rsid w:val="00C46C37"/>
    <w:rsid w:val="00C46C3D"/>
    <w:rsid w:val="00C46C44"/>
    <w:rsid w:val="00C46C4E"/>
    <w:rsid w:val="00C46CEB"/>
    <w:rsid w:val="00C46D81"/>
    <w:rsid w:val="00C46E09"/>
    <w:rsid w:val="00C46E59"/>
    <w:rsid w:val="00C46E9F"/>
    <w:rsid w:val="00C46EBB"/>
    <w:rsid w:val="00C46F74"/>
    <w:rsid w:val="00C46FEE"/>
    <w:rsid w:val="00C47055"/>
    <w:rsid w:val="00C47063"/>
    <w:rsid w:val="00C471C9"/>
    <w:rsid w:val="00C4727A"/>
    <w:rsid w:val="00C472A6"/>
    <w:rsid w:val="00C47337"/>
    <w:rsid w:val="00C4739C"/>
    <w:rsid w:val="00C4746C"/>
    <w:rsid w:val="00C47541"/>
    <w:rsid w:val="00C475C8"/>
    <w:rsid w:val="00C475D2"/>
    <w:rsid w:val="00C475DB"/>
    <w:rsid w:val="00C47744"/>
    <w:rsid w:val="00C47834"/>
    <w:rsid w:val="00C47860"/>
    <w:rsid w:val="00C47875"/>
    <w:rsid w:val="00C47877"/>
    <w:rsid w:val="00C478B3"/>
    <w:rsid w:val="00C478EB"/>
    <w:rsid w:val="00C4791B"/>
    <w:rsid w:val="00C47A0C"/>
    <w:rsid w:val="00C47A51"/>
    <w:rsid w:val="00C47B22"/>
    <w:rsid w:val="00C47B51"/>
    <w:rsid w:val="00C47B60"/>
    <w:rsid w:val="00C47B74"/>
    <w:rsid w:val="00C47C52"/>
    <w:rsid w:val="00C47C65"/>
    <w:rsid w:val="00C47C68"/>
    <w:rsid w:val="00C47CE2"/>
    <w:rsid w:val="00C47D3D"/>
    <w:rsid w:val="00C47D40"/>
    <w:rsid w:val="00C47DE3"/>
    <w:rsid w:val="00C47E17"/>
    <w:rsid w:val="00C47E3B"/>
    <w:rsid w:val="00C47E46"/>
    <w:rsid w:val="00C47ED5"/>
    <w:rsid w:val="00C47F31"/>
    <w:rsid w:val="00C47F69"/>
    <w:rsid w:val="00C47FA4"/>
    <w:rsid w:val="00C47FD5"/>
    <w:rsid w:val="00C5001E"/>
    <w:rsid w:val="00C50047"/>
    <w:rsid w:val="00C50079"/>
    <w:rsid w:val="00C50115"/>
    <w:rsid w:val="00C5016E"/>
    <w:rsid w:val="00C5020E"/>
    <w:rsid w:val="00C50224"/>
    <w:rsid w:val="00C50250"/>
    <w:rsid w:val="00C50293"/>
    <w:rsid w:val="00C503AF"/>
    <w:rsid w:val="00C50404"/>
    <w:rsid w:val="00C5042B"/>
    <w:rsid w:val="00C50484"/>
    <w:rsid w:val="00C504A5"/>
    <w:rsid w:val="00C504D2"/>
    <w:rsid w:val="00C50596"/>
    <w:rsid w:val="00C50614"/>
    <w:rsid w:val="00C506DF"/>
    <w:rsid w:val="00C5097C"/>
    <w:rsid w:val="00C50990"/>
    <w:rsid w:val="00C50991"/>
    <w:rsid w:val="00C509A2"/>
    <w:rsid w:val="00C509AA"/>
    <w:rsid w:val="00C50A82"/>
    <w:rsid w:val="00C50ACF"/>
    <w:rsid w:val="00C50B7C"/>
    <w:rsid w:val="00C50BB9"/>
    <w:rsid w:val="00C50C34"/>
    <w:rsid w:val="00C50D4F"/>
    <w:rsid w:val="00C50D5F"/>
    <w:rsid w:val="00C50D84"/>
    <w:rsid w:val="00C50E2A"/>
    <w:rsid w:val="00C50E56"/>
    <w:rsid w:val="00C50E75"/>
    <w:rsid w:val="00C50E77"/>
    <w:rsid w:val="00C50E81"/>
    <w:rsid w:val="00C50EBF"/>
    <w:rsid w:val="00C50EC1"/>
    <w:rsid w:val="00C50F70"/>
    <w:rsid w:val="00C50F7A"/>
    <w:rsid w:val="00C510A8"/>
    <w:rsid w:val="00C511BB"/>
    <w:rsid w:val="00C51215"/>
    <w:rsid w:val="00C5122B"/>
    <w:rsid w:val="00C51252"/>
    <w:rsid w:val="00C512B8"/>
    <w:rsid w:val="00C512C4"/>
    <w:rsid w:val="00C51378"/>
    <w:rsid w:val="00C513D9"/>
    <w:rsid w:val="00C513EA"/>
    <w:rsid w:val="00C5143E"/>
    <w:rsid w:val="00C5154E"/>
    <w:rsid w:val="00C5155F"/>
    <w:rsid w:val="00C51574"/>
    <w:rsid w:val="00C5157E"/>
    <w:rsid w:val="00C51590"/>
    <w:rsid w:val="00C515DD"/>
    <w:rsid w:val="00C51654"/>
    <w:rsid w:val="00C51679"/>
    <w:rsid w:val="00C516AD"/>
    <w:rsid w:val="00C516B0"/>
    <w:rsid w:val="00C51786"/>
    <w:rsid w:val="00C517C6"/>
    <w:rsid w:val="00C517D6"/>
    <w:rsid w:val="00C5180D"/>
    <w:rsid w:val="00C51857"/>
    <w:rsid w:val="00C5186E"/>
    <w:rsid w:val="00C518A2"/>
    <w:rsid w:val="00C518F8"/>
    <w:rsid w:val="00C519A3"/>
    <w:rsid w:val="00C519AC"/>
    <w:rsid w:val="00C51AA3"/>
    <w:rsid w:val="00C51B06"/>
    <w:rsid w:val="00C51B53"/>
    <w:rsid w:val="00C51BA7"/>
    <w:rsid w:val="00C51C19"/>
    <w:rsid w:val="00C51C28"/>
    <w:rsid w:val="00C51C43"/>
    <w:rsid w:val="00C51CE4"/>
    <w:rsid w:val="00C51CF8"/>
    <w:rsid w:val="00C51D9F"/>
    <w:rsid w:val="00C51DE7"/>
    <w:rsid w:val="00C51E2D"/>
    <w:rsid w:val="00C51E97"/>
    <w:rsid w:val="00C51F0B"/>
    <w:rsid w:val="00C51F25"/>
    <w:rsid w:val="00C51FBF"/>
    <w:rsid w:val="00C51FF2"/>
    <w:rsid w:val="00C520A3"/>
    <w:rsid w:val="00C5210E"/>
    <w:rsid w:val="00C5214C"/>
    <w:rsid w:val="00C521BD"/>
    <w:rsid w:val="00C521CE"/>
    <w:rsid w:val="00C5227A"/>
    <w:rsid w:val="00C522B1"/>
    <w:rsid w:val="00C524F9"/>
    <w:rsid w:val="00C524FB"/>
    <w:rsid w:val="00C52589"/>
    <w:rsid w:val="00C525E2"/>
    <w:rsid w:val="00C526A6"/>
    <w:rsid w:val="00C526E7"/>
    <w:rsid w:val="00C5276F"/>
    <w:rsid w:val="00C527CA"/>
    <w:rsid w:val="00C52811"/>
    <w:rsid w:val="00C52888"/>
    <w:rsid w:val="00C528C4"/>
    <w:rsid w:val="00C528E6"/>
    <w:rsid w:val="00C529E7"/>
    <w:rsid w:val="00C52A6E"/>
    <w:rsid w:val="00C52A97"/>
    <w:rsid w:val="00C52B4C"/>
    <w:rsid w:val="00C52B71"/>
    <w:rsid w:val="00C52B8B"/>
    <w:rsid w:val="00C52C42"/>
    <w:rsid w:val="00C52C7F"/>
    <w:rsid w:val="00C52C83"/>
    <w:rsid w:val="00C52C9B"/>
    <w:rsid w:val="00C52D49"/>
    <w:rsid w:val="00C52DA6"/>
    <w:rsid w:val="00C52E13"/>
    <w:rsid w:val="00C52E1E"/>
    <w:rsid w:val="00C52F34"/>
    <w:rsid w:val="00C52FC7"/>
    <w:rsid w:val="00C530B4"/>
    <w:rsid w:val="00C530CF"/>
    <w:rsid w:val="00C53179"/>
    <w:rsid w:val="00C53185"/>
    <w:rsid w:val="00C531B9"/>
    <w:rsid w:val="00C5320A"/>
    <w:rsid w:val="00C53280"/>
    <w:rsid w:val="00C5336B"/>
    <w:rsid w:val="00C533BA"/>
    <w:rsid w:val="00C533EA"/>
    <w:rsid w:val="00C533FE"/>
    <w:rsid w:val="00C5345D"/>
    <w:rsid w:val="00C5347C"/>
    <w:rsid w:val="00C534D9"/>
    <w:rsid w:val="00C53576"/>
    <w:rsid w:val="00C53614"/>
    <w:rsid w:val="00C53661"/>
    <w:rsid w:val="00C5369C"/>
    <w:rsid w:val="00C536EC"/>
    <w:rsid w:val="00C53830"/>
    <w:rsid w:val="00C53839"/>
    <w:rsid w:val="00C5384C"/>
    <w:rsid w:val="00C5384E"/>
    <w:rsid w:val="00C5391F"/>
    <w:rsid w:val="00C539A3"/>
    <w:rsid w:val="00C53AA7"/>
    <w:rsid w:val="00C53B38"/>
    <w:rsid w:val="00C53B98"/>
    <w:rsid w:val="00C53BB2"/>
    <w:rsid w:val="00C53C00"/>
    <w:rsid w:val="00C53CE5"/>
    <w:rsid w:val="00C53D19"/>
    <w:rsid w:val="00C53D77"/>
    <w:rsid w:val="00C53DBE"/>
    <w:rsid w:val="00C53E86"/>
    <w:rsid w:val="00C53F68"/>
    <w:rsid w:val="00C54028"/>
    <w:rsid w:val="00C54115"/>
    <w:rsid w:val="00C541C0"/>
    <w:rsid w:val="00C541CC"/>
    <w:rsid w:val="00C541D9"/>
    <w:rsid w:val="00C541E8"/>
    <w:rsid w:val="00C5422C"/>
    <w:rsid w:val="00C542C2"/>
    <w:rsid w:val="00C542F7"/>
    <w:rsid w:val="00C54334"/>
    <w:rsid w:val="00C5433E"/>
    <w:rsid w:val="00C54398"/>
    <w:rsid w:val="00C5441F"/>
    <w:rsid w:val="00C544AF"/>
    <w:rsid w:val="00C544D7"/>
    <w:rsid w:val="00C544E5"/>
    <w:rsid w:val="00C5455C"/>
    <w:rsid w:val="00C5458B"/>
    <w:rsid w:val="00C54685"/>
    <w:rsid w:val="00C546A5"/>
    <w:rsid w:val="00C54755"/>
    <w:rsid w:val="00C547B9"/>
    <w:rsid w:val="00C548EF"/>
    <w:rsid w:val="00C5495B"/>
    <w:rsid w:val="00C5498C"/>
    <w:rsid w:val="00C549D6"/>
    <w:rsid w:val="00C54A34"/>
    <w:rsid w:val="00C54B59"/>
    <w:rsid w:val="00C54B88"/>
    <w:rsid w:val="00C54C6F"/>
    <w:rsid w:val="00C54D34"/>
    <w:rsid w:val="00C54D5C"/>
    <w:rsid w:val="00C54D60"/>
    <w:rsid w:val="00C54D67"/>
    <w:rsid w:val="00C54DEF"/>
    <w:rsid w:val="00C54E66"/>
    <w:rsid w:val="00C54EA9"/>
    <w:rsid w:val="00C54EC5"/>
    <w:rsid w:val="00C55063"/>
    <w:rsid w:val="00C55075"/>
    <w:rsid w:val="00C55092"/>
    <w:rsid w:val="00C5512D"/>
    <w:rsid w:val="00C55155"/>
    <w:rsid w:val="00C551DC"/>
    <w:rsid w:val="00C5522E"/>
    <w:rsid w:val="00C5533E"/>
    <w:rsid w:val="00C55342"/>
    <w:rsid w:val="00C5535B"/>
    <w:rsid w:val="00C553A9"/>
    <w:rsid w:val="00C553C8"/>
    <w:rsid w:val="00C553E1"/>
    <w:rsid w:val="00C553E4"/>
    <w:rsid w:val="00C55402"/>
    <w:rsid w:val="00C55425"/>
    <w:rsid w:val="00C554B9"/>
    <w:rsid w:val="00C554EB"/>
    <w:rsid w:val="00C554FF"/>
    <w:rsid w:val="00C55538"/>
    <w:rsid w:val="00C555D8"/>
    <w:rsid w:val="00C557D4"/>
    <w:rsid w:val="00C55898"/>
    <w:rsid w:val="00C5589E"/>
    <w:rsid w:val="00C558C2"/>
    <w:rsid w:val="00C558D3"/>
    <w:rsid w:val="00C5599E"/>
    <w:rsid w:val="00C55AB0"/>
    <w:rsid w:val="00C55AB7"/>
    <w:rsid w:val="00C55BD6"/>
    <w:rsid w:val="00C55CAE"/>
    <w:rsid w:val="00C55D0D"/>
    <w:rsid w:val="00C55D16"/>
    <w:rsid w:val="00C55D44"/>
    <w:rsid w:val="00C55E3A"/>
    <w:rsid w:val="00C55E6E"/>
    <w:rsid w:val="00C55EB9"/>
    <w:rsid w:val="00C55ED5"/>
    <w:rsid w:val="00C55F5D"/>
    <w:rsid w:val="00C55F68"/>
    <w:rsid w:val="00C55F90"/>
    <w:rsid w:val="00C55FCA"/>
    <w:rsid w:val="00C560ED"/>
    <w:rsid w:val="00C5611F"/>
    <w:rsid w:val="00C56150"/>
    <w:rsid w:val="00C5615F"/>
    <w:rsid w:val="00C5639E"/>
    <w:rsid w:val="00C56423"/>
    <w:rsid w:val="00C56478"/>
    <w:rsid w:val="00C564EF"/>
    <w:rsid w:val="00C56513"/>
    <w:rsid w:val="00C5656B"/>
    <w:rsid w:val="00C56584"/>
    <w:rsid w:val="00C56588"/>
    <w:rsid w:val="00C566B2"/>
    <w:rsid w:val="00C566FE"/>
    <w:rsid w:val="00C5674D"/>
    <w:rsid w:val="00C567AF"/>
    <w:rsid w:val="00C567B0"/>
    <w:rsid w:val="00C56893"/>
    <w:rsid w:val="00C568FD"/>
    <w:rsid w:val="00C569B4"/>
    <w:rsid w:val="00C56A32"/>
    <w:rsid w:val="00C56A54"/>
    <w:rsid w:val="00C56ABA"/>
    <w:rsid w:val="00C56ADC"/>
    <w:rsid w:val="00C56B19"/>
    <w:rsid w:val="00C56B3D"/>
    <w:rsid w:val="00C56B87"/>
    <w:rsid w:val="00C56C24"/>
    <w:rsid w:val="00C56C64"/>
    <w:rsid w:val="00C56DB9"/>
    <w:rsid w:val="00C56DE4"/>
    <w:rsid w:val="00C56E7D"/>
    <w:rsid w:val="00C56FDD"/>
    <w:rsid w:val="00C570D2"/>
    <w:rsid w:val="00C57159"/>
    <w:rsid w:val="00C5724C"/>
    <w:rsid w:val="00C57268"/>
    <w:rsid w:val="00C57328"/>
    <w:rsid w:val="00C5737A"/>
    <w:rsid w:val="00C5749A"/>
    <w:rsid w:val="00C574E9"/>
    <w:rsid w:val="00C57596"/>
    <w:rsid w:val="00C575C5"/>
    <w:rsid w:val="00C57693"/>
    <w:rsid w:val="00C576B2"/>
    <w:rsid w:val="00C577E6"/>
    <w:rsid w:val="00C5785D"/>
    <w:rsid w:val="00C5787E"/>
    <w:rsid w:val="00C578DB"/>
    <w:rsid w:val="00C578DC"/>
    <w:rsid w:val="00C578E9"/>
    <w:rsid w:val="00C579AB"/>
    <w:rsid w:val="00C579AD"/>
    <w:rsid w:val="00C57AAD"/>
    <w:rsid w:val="00C57BF6"/>
    <w:rsid w:val="00C57C47"/>
    <w:rsid w:val="00C57C5C"/>
    <w:rsid w:val="00C57C62"/>
    <w:rsid w:val="00C57C90"/>
    <w:rsid w:val="00C57CBD"/>
    <w:rsid w:val="00C57CBF"/>
    <w:rsid w:val="00C57CD1"/>
    <w:rsid w:val="00C57CEE"/>
    <w:rsid w:val="00C57D80"/>
    <w:rsid w:val="00C57E4F"/>
    <w:rsid w:val="00C57E58"/>
    <w:rsid w:val="00C57E69"/>
    <w:rsid w:val="00C57E75"/>
    <w:rsid w:val="00C57EA6"/>
    <w:rsid w:val="00C57EB7"/>
    <w:rsid w:val="00C57EE4"/>
    <w:rsid w:val="00C57EF4"/>
    <w:rsid w:val="00C57F48"/>
    <w:rsid w:val="00C57F82"/>
    <w:rsid w:val="00C60012"/>
    <w:rsid w:val="00C600CD"/>
    <w:rsid w:val="00C601C9"/>
    <w:rsid w:val="00C6021F"/>
    <w:rsid w:val="00C6027F"/>
    <w:rsid w:val="00C60354"/>
    <w:rsid w:val="00C6036B"/>
    <w:rsid w:val="00C60373"/>
    <w:rsid w:val="00C6037F"/>
    <w:rsid w:val="00C603EB"/>
    <w:rsid w:val="00C6046C"/>
    <w:rsid w:val="00C60478"/>
    <w:rsid w:val="00C60493"/>
    <w:rsid w:val="00C604B1"/>
    <w:rsid w:val="00C604C5"/>
    <w:rsid w:val="00C6054D"/>
    <w:rsid w:val="00C605B4"/>
    <w:rsid w:val="00C605EF"/>
    <w:rsid w:val="00C60683"/>
    <w:rsid w:val="00C608CC"/>
    <w:rsid w:val="00C60A01"/>
    <w:rsid w:val="00C60B60"/>
    <w:rsid w:val="00C60B9B"/>
    <w:rsid w:val="00C60BC2"/>
    <w:rsid w:val="00C60C96"/>
    <w:rsid w:val="00C60D33"/>
    <w:rsid w:val="00C60E1A"/>
    <w:rsid w:val="00C60E29"/>
    <w:rsid w:val="00C60E7E"/>
    <w:rsid w:val="00C60E82"/>
    <w:rsid w:val="00C60F5A"/>
    <w:rsid w:val="00C60F94"/>
    <w:rsid w:val="00C61098"/>
    <w:rsid w:val="00C610B8"/>
    <w:rsid w:val="00C610C7"/>
    <w:rsid w:val="00C61159"/>
    <w:rsid w:val="00C611A3"/>
    <w:rsid w:val="00C611D0"/>
    <w:rsid w:val="00C61209"/>
    <w:rsid w:val="00C61228"/>
    <w:rsid w:val="00C61239"/>
    <w:rsid w:val="00C6127A"/>
    <w:rsid w:val="00C61290"/>
    <w:rsid w:val="00C612E1"/>
    <w:rsid w:val="00C61304"/>
    <w:rsid w:val="00C6136B"/>
    <w:rsid w:val="00C61389"/>
    <w:rsid w:val="00C613B2"/>
    <w:rsid w:val="00C6149C"/>
    <w:rsid w:val="00C614E1"/>
    <w:rsid w:val="00C615E7"/>
    <w:rsid w:val="00C6164E"/>
    <w:rsid w:val="00C616C3"/>
    <w:rsid w:val="00C616CC"/>
    <w:rsid w:val="00C616D2"/>
    <w:rsid w:val="00C616DB"/>
    <w:rsid w:val="00C61746"/>
    <w:rsid w:val="00C6175E"/>
    <w:rsid w:val="00C61791"/>
    <w:rsid w:val="00C61808"/>
    <w:rsid w:val="00C6180F"/>
    <w:rsid w:val="00C6184D"/>
    <w:rsid w:val="00C61881"/>
    <w:rsid w:val="00C618A7"/>
    <w:rsid w:val="00C618EC"/>
    <w:rsid w:val="00C619A1"/>
    <w:rsid w:val="00C61AB7"/>
    <w:rsid w:val="00C61ADA"/>
    <w:rsid w:val="00C61B22"/>
    <w:rsid w:val="00C61C91"/>
    <w:rsid w:val="00C61CA8"/>
    <w:rsid w:val="00C61D75"/>
    <w:rsid w:val="00C61D81"/>
    <w:rsid w:val="00C61DFB"/>
    <w:rsid w:val="00C61E0F"/>
    <w:rsid w:val="00C61E16"/>
    <w:rsid w:val="00C61E18"/>
    <w:rsid w:val="00C61E3C"/>
    <w:rsid w:val="00C61E44"/>
    <w:rsid w:val="00C61E6D"/>
    <w:rsid w:val="00C61E76"/>
    <w:rsid w:val="00C61EC4"/>
    <w:rsid w:val="00C61EFD"/>
    <w:rsid w:val="00C62098"/>
    <w:rsid w:val="00C620CC"/>
    <w:rsid w:val="00C620F1"/>
    <w:rsid w:val="00C6216B"/>
    <w:rsid w:val="00C6221A"/>
    <w:rsid w:val="00C622E0"/>
    <w:rsid w:val="00C62331"/>
    <w:rsid w:val="00C623AE"/>
    <w:rsid w:val="00C6254F"/>
    <w:rsid w:val="00C625AB"/>
    <w:rsid w:val="00C6263E"/>
    <w:rsid w:val="00C626B7"/>
    <w:rsid w:val="00C62757"/>
    <w:rsid w:val="00C6279D"/>
    <w:rsid w:val="00C62956"/>
    <w:rsid w:val="00C62A5C"/>
    <w:rsid w:val="00C62A69"/>
    <w:rsid w:val="00C62A87"/>
    <w:rsid w:val="00C62B38"/>
    <w:rsid w:val="00C62C0D"/>
    <w:rsid w:val="00C62C34"/>
    <w:rsid w:val="00C62C67"/>
    <w:rsid w:val="00C62CE2"/>
    <w:rsid w:val="00C62D57"/>
    <w:rsid w:val="00C62D88"/>
    <w:rsid w:val="00C62E10"/>
    <w:rsid w:val="00C62E4A"/>
    <w:rsid w:val="00C62EAB"/>
    <w:rsid w:val="00C62F0D"/>
    <w:rsid w:val="00C62F1B"/>
    <w:rsid w:val="00C62F48"/>
    <w:rsid w:val="00C62F9F"/>
    <w:rsid w:val="00C62FE3"/>
    <w:rsid w:val="00C62FF9"/>
    <w:rsid w:val="00C63046"/>
    <w:rsid w:val="00C63067"/>
    <w:rsid w:val="00C63081"/>
    <w:rsid w:val="00C631DF"/>
    <w:rsid w:val="00C632CC"/>
    <w:rsid w:val="00C63307"/>
    <w:rsid w:val="00C6343C"/>
    <w:rsid w:val="00C63446"/>
    <w:rsid w:val="00C63487"/>
    <w:rsid w:val="00C634F4"/>
    <w:rsid w:val="00C6351F"/>
    <w:rsid w:val="00C6354A"/>
    <w:rsid w:val="00C63604"/>
    <w:rsid w:val="00C63645"/>
    <w:rsid w:val="00C63679"/>
    <w:rsid w:val="00C6368B"/>
    <w:rsid w:val="00C63735"/>
    <w:rsid w:val="00C637FD"/>
    <w:rsid w:val="00C63891"/>
    <w:rsid w:val="00C63989"/>
    <w:rsid w:val="00C63A16"/>
    <w:rsid w:val="00C63A3C"/>
    <w:rsid w:val="00C63AE6"/>
    <w:rsid w:val="00C63AE8"/>
    <w:rsid w:val="00C63AF8"/>
    <w:rsid w:val="00C63B42"/>
    <w:rsid w:val="00C63BA8"/>
    <w:rsid w:val="00C63BEA"/>
    <w:rsid w:val="00C63D50"/>
    <w:rsid w:val="00C63DAB"/>
    <w:rsid w:val="00C63DF5"/>
    <w:rsid w:val="00C63E0A"/>
    <w:rsid w:val="00C63E6A"/>
    <w:rsid w:val="00C63F5F"/>
    <w:rsid w:val="00C63FFA"/>
    <w:rsid w:val="00C64065"/>
    <w:rsid w:val="00C640E4"/>
    <w:rsid w:val="00C641CC"/>
    <w:rsid w:val="00C64200"/>
    <w:rsid w:val="00C64245"/>
    <w:rsid w:val="00C64264"/>
    <w:rsid w:val="00C6426E"/>
    <w:rsid w:val="00C64364"/>
    <w:rsid w:val="00C6441B"/>
    <w:rsid w:val="00C64482"/>
    <w:rsid w:val="00C644DA"/>
    <w:rsid w:val="00C6453C"/>
    <w:rsid w:val="00C645A5"/>
    <w:rsid w:val="00C645D4"/>
    <w:rsid w:val="00C64633"/>
    <w:rsid w:val="00C64638"/>
    <w:rsid w:val="00C6465A"/>
    <w:rsid w:val="00C646B4"/>
    <w:rsid w:val="00C64780"/>
    <w:rsid w:val="00C647D8"/>
    <w:rsid w:val="00C64904"/>
    <w:rsid w:val="00C64A98"/>
    <w:rsid w:val="00C64B09"/>
    <w:rsid w:val="00C64B73"/>
    <w:rsid w:val="00C64C53"/>
    <w:rsid w:val="00C64CAF"/>
    <w:rsid w:val="00C64CF9"/>
    <w:rsid w:val="00C64D82"/>
    <w:rsid w:val="00C64DFF"/>
    <w:rsid w:val="00C64E96"/>
    <w:rsid w:val="00C64EC2"/>
    <w:rsid w:val="00C64F01"/>
    <w:rsid w:val="00C64F1D"/>
    <w:rsid w:val="00C64F2A"/>
    <w:rsid w:val="00C64F77"/>
    <w:rsid w:val="00C64FF9"/>
    <w:rsid w:val="00C650A4"/>
    <w:rsid w:val="00C650F9"/>
    <w:rsid w:val="00C65161"/>
    <w:rsid w:val="00C651FB"/>
    <w:rsid w:val="00C651FF"/>
    <w:rsid w:val="00C6523C"/>
    <w:rsid w:val="00C65264"/>
    <w:rsid w:val="00C652DB"/>
    <w:rsid w:val="00C652E5"/>
    <w:rsid w:val="00C65304"/>
    <w:rsid w:val="00C65342"/>
    <w:rsid w:val="00C65477"/>
    <w:rsid w:val="00C654D9"/>
    <w:rsid w:val="00C654FF"/>
    <w:rsid w:val="00C65511"/>
    <w:rsid w:val="00C65760"/>
    <w:rsid w:val="00C6578C"/>
    <w:rsid w:val="00C6579D"/>
    <w:rsid w:val="00C657CC"/>
    <w:rsid w:val="00C6585E"/>
    <w:rsid w:val="00C65889"/>
    <w:rsid w:val="00C658EB"/>
    <w:rsid w:val="00C659F2"/>
    <w:rsid w:val="00C65A35"/>
    <w:rsid w:val="00C65A96"/>
    <w:rsid w:val="00C65B1A"/>
    <w:rsid w:val="00C65B21"/>
    <w:rsid w:val="00C65B6F"/>
    <w:rsid w:val="00C65B97"/>
    <w:rsid w:val="00C65BA2"/>
    <w:rsid w:val="00C65BC9"/>
    <w:rsid w:val="00C65BCF"/>
    <w:rsid w:val="00C65BD1"/>
    <w:rsid w:val="00C65BF0"/>
    <w:rsid w:val="00C65CC1"/>
    <w:rsid w:val="00C65D73"/>
    <w:rsid w:val="00C65EC0"/>
    <w:rsid w:val="00C65F5D"/>
    <w:rsid w:val="00C660EE"/>
    <w:rsid w:val="00C66119"/>
    <w:rsid w:val="00C66155"/>
    <w:rsid w:val="00C661CD"/>
    <w:rsid w:val="00C66210"/>
    <w:rsid w:val="00C6622E"/>
    <w:rsid w:val="00C66248"/>
    <w:rsid w:val="00C66294"/>
    <w:rsid w:val="00C662B7"/>
    <w:rsid w:val="00C662C3"/>
    <w:rsid w:val="00C6636A"/>
    <w:rsid w:val="00C663D5"/>
    <w:rsid w:val="00C6655B"/>
    <w:rsid w:val="00C665EA"/>
    <w:rsid w:val="00C6664B"/>
    <w:rsid w:val="00C666FE"/>
    <w:rsid w:val="00C667E0"/>
    <w:rsid w:val="00C66827"/>
    <w:rsid w:val="00C668F3"/>
    <w:rsid w:val="00C6693F"/>
    <w:rsid w:val="00C669F2"/>
    <w:rsid w:val="00C66A53"/>
    <w:rsid w:val="00C66A6F"/>
    <w:rsid w:val="00C66A97"/>
    <w:rsid w:val="00C66B37"/>
    <w:rsid w:val="00C66C01"/>
    <w:rsid w:val="00C66C7F"/>
    <w:rsid w:val="00C66CEB"/>
    <w:rsid w:val="00C66D7D"/>
    <w:rsid w:val="00C66DDF"/>
    <w:rsid w:val="00C66ECA"/>
    <w:rsid w:val="00C66ED6"/>
    <w:rsid w:val="00C66F06"/>
    <w:rsid w:val="00C66F6D"/>
    <w:rsid w:val="00C67021"/>
    <w:rsid w:val="00C67048"/>
    <w:rsid w:val="00C6705A"/>
    <w:rsid w:val="00C67080"/>
    <w:rsid w:val="00C670AA"/>
    <w:rsid w:val="00C670EE"/>
    <w:rsid w:val="00C6712C"/>
    <w:rsid w:val="00C67269"/>
    <w:rsid w:val="00C67293"/>
    <w:rsid w:val="00C67345"/>
    <w:rsid w:val="00C6737B"/>
    <w:rsid w:val="00C67391"/>
    <w:rsid w:val="00C67472"/>
    <w:rsid w:val="00C67500"/>
    <w:rsid w:val="00C67636"/>
    <w:rsid w:val="00C676C5"/>
    <w:rsid w:val="00C67756"/>
    <w:rsid w:val="00C67778"/>
    <w:rsid w:val="00C6790C"/>
    <w:rsid w:val="00C67955"/>
    <w:rsid w:val="00C679BE"/>
    <w:rsid w:val="00C679EB"/>
    <w:rsid w:val="00C67A8E"/>
    <w:rsid w:val="00C67B9A"/>
    <w:rsid w:val="00C67BA3"/>
    <w:rsid w:val="00C67BB2"/>
    <w:rsid w:val="00C67C69"/>
    <w:rsid w:val="00C67CE6"/>
    <w:rsid w:val="00C67F08"/>
    <w:rsid w:val="00C67F2B"/>
    <w:rsid w:val="00C7000F"/>
    <w:rsid w:val="00C7006F"/>
    <w:rsid w:val="00C7008D"/>
    <w:rsid w:val="00C70100"/>
    <w:rsid w:val="00C70115"/>
    <w:rsid w:val="00C702DF"/>
    <w:rsid w:val="00C703EC"/>
    <w:rsid w:val="00C7044E"/>
    <w:rsid w:val="00C7047F"/>
    <w:rsid w:val="00C70494"/>
    <w:rsid w:val="00C7050D"/>
    <w:rsid w:val="00C70565"/>
    <w:rsid w:val="00C70576"/>
    <w:rsid w:val="00C70584"/>
    <w:rsid w:val="00C70592"/>
    <w:rsid w:val="00C705F6"/>
    <w:rsid w:val="00C7069E"/>
    <w:rsid w:val="00C706AC"/>
    <w:rsid w:val="00C706C0"/>
    <w:rsid w:val="00C706E7"/>
    <w:rsid w:val="00C70782"/>
    <w:rsid w:val="00C7084F"/>
    <w:rsid w:val="00C7095C"/>
    <w:rsid w:val="00C70A09"/>
    <w:rsid w:val="00C70A54"/>
    <w:rsid w:val="00C70A5B"/>
    <w:rsid w:val="00C70A83"/>
    <w:rsid w:val="00C70ADB"/>
    <w:rsid w:val="00C70B33"/>
    <w:rsid w:val="00C70C3A"/>
    <w:rsid w:val="00C70DCE"/>
    <w:rsid w:val="00C70E19"/>
    <w:rsid w:val="00C70E27"/>
    <w:rsid w:val="00C70E54"/>
    <w:rsid w:val="00C70E60"/>
    <w:rsid w:val="00C70ED2"/>
    <w:rsid w:val="00C70ED7"/>
    <w:rsid w:val="00C70EE5"/>
    <w:rsid w:val="00C70F29"/>
    <w:rsid w:val="00C70F48"/>
    <w:rsid w:val="00C70FF6"/>
    <w:rsid w:val="00C710F8"/>
    <w:rsid w:val="00C71120"/>
    <w:rsid w:val="00C71158"/>
    <w:rsid w:val="00C7129C"/>
    <w:rsid w:val="00C713A0"/>
    <w:rsid w:val="00C71401"/>
    <w:rsid w:val="00C71472"/>
    <w:rsid w:val="00C71559"/>
    <w:rsid w:val="00C715EB"/>
    <w:rsid w:val="00C71622"/>
    <w:rsid w:val="00C7162D"/>
    <w:rsid w:val="00C7164C"/>
    <w:rsid w:val="00C71663"/>
    <w:rsid w:val="00C71706"/>
    <w:rsid w:val="00C7170A"/>
    <w:rsid w:val="00C71728"/>
    <w:rsid w:val="00C7172F"/>
    <w:rsid w:val="00C71733"/>
    <w:rsid w:val="00C7173E"/>
    <w:rsid w:val="00C717AE"/>
    <w:rsid w:val="00C717C5"/>
    <w:rsid w:val="00C7190A"/>
    <w:rsid w:val="00C7199C"/>
    <w:rsid w:val="00C71A00"/>
    <w:rsid w:val="00C71A4A"/>
    <w:rsid w:val="00C71AA2"/>
    <w:rsid w:val="00C71AD4"/>
    <w:rsid w:val="00C71B14"/>
    <w:rsid w:val="00C71B61"/>
    <w:rsid w:val="00C71C60"/>
    <w:rsid w:val="00C71C80"/>
    <w:rsid w:val="00C71CFB"/>
    <w:rsid w:val="00C71D1F"/>
    <w:rsid w:val="00C71D31"/>
    <w:rsid w:val="00C71DDF"/>
    <w:rsid w:val="00C71E0D"/>
    <w:rsid w:val="00C71E53"/>
    <w:rsid w:val="00C71E7B"/>
    <w:rsid w:val="00C71EE8"/>
    <w:rsid w:val="00C71F69"/>
    <w:rsid w:val="00C71FF5"/>
    <w:rsid w:val="00C72068"/>
    <w:rsid w:val="00C7209C"/>
    <w:rsid w:val="00C720A3"/>
    <w:rsid w:val="00C7211C"/>
    <w:rsid w:val="00C722C1"/>
    <w:rsid w:val="00C722F1"/>
    <w:rsid w:val="00C7234E"/>
    <w:rsid w:val="00C72392"/>
    <w:rsid w:val="00C724B9"/>
    <w:rsid w:val="00C724C6"/>
    <w:rsid w:val="00C724C8"/>
    <w:rsid w:val="00C72508"/>
    <w:rsid w:val="00C7252B"/>
    <w:rsid w:val="00C7255F"/>
    <w:rsid w:val="00C72628"/>
    <w:rsid w:val="00C7266B"/>
    <w:rsid w:val="00C726DC"/>
    <w:rsid w:val="00C726E0"/>
    <w:rsid w:val="00C72761"/>
    <w:rsid w:val="00C72804"/>
    <w:rsid w:val="00C7283C"/>
    <w:rsid w:val="00C7288B"/>
    <w:rsid w:val="00C728CA"/>
    <w:rsid w:val="00C728E7"/>
    <w:rsid w:val="00C7292B"/>
    <w:rsid w:val="00C72960"/>
    <w:rsid w:val="00C7296D"/>
    <w:rsid w:val="00C729DC"/>
    <w:rsid w:val="00C72AD2"/>
    <w:rsid w:val="00C72B3A"/>
    <w:rsid w:val="00C72BC5"/>
    <w:rsid w:val="00C72BD4"/>
    <w:rsid w:val="00C72BE8"/>
    <w:rsid w:val="00C72E60"/>
    <w:rsid w:val="00C72F48"/>
    <w:rsid w:val="00C72F84"/>
    <w:rsid w:val="00C7300F"/>
    <w:rsid w:val="00C73043"/>
    <w:rsid w:val="00C7304C"/>
    <w:rsid w:val="00C73074"/>
    <w:rsid w:val="00C7307B"/>
    <w:rsid w:val="00C731A2"/>
    <w:rsid w:val="00C731B1"/>
    <w:rsid w:val="00C7327C"/>
    <w:rsid w:val="00C73327"/>
    <w:rsid w:val="00C73492"/>
    <w:rsid w:val="00C734A8"/>
    <w:rsid w:val="00C734F3"/>
    <w:rsid w:val="00C73515"/>
    <w:rsid w:val="00C73536"/>
    <w:rsid w:val="00C735D2"/>
    <w:rsid w:val="00C73600"/>
    <w:rsid w:val="00C7363C"/>
    <w:rsid w:val="00C73641"/>
    <w:rsid w:val="00C736A8"/>
    <w:rsid w:val="00C73769"/>
    <w:rsid w:val="00C73826"/>
    <w:rsid w:val="00C73871"/>
    <w:rsid w:val="00C738C1"/>
    <w:rsid w:val="00C7391F"/>
    <w:rsid w:val="00C73925"/>
    <w:rsid w:val="00C73930"/>
    <w:rsid w:val="00C73965"/>
    <w:rsid w:val="00C73973"/>
    <w:rsid w:val="00C73A00"/>
    <w:rsid w:val="00C73A2A"/>
    <w:rsid w:val="00C73AC2"/>
    <w:rsid w:val="00C73ACF"/>
    <w:rsid w:val="00C73B5A"/>
    <w:rsid w:val="00C73B9C"/>
    <w:rsid w:val="00C73BBE"/>
    <w:rsid w:val="00C73BBF"/>
    <w:rsid w:val="00C73BCE"/>
    <w:rsid w:val="00C73BE3"/>
    <w:rsid w:val="00C73C25"/>
    <w:rsid w:val="00C73C7A"/>
    <w:rsid w:val="00C73CF0"/>
    <w:rsid w:val="00C73D56"/>
    <w:rsid w:val="00C73DB9"/>
    <w:rsid w:val="00C73E1E"/>
    <w:rsid w:val="00C73E1F"/>
    <w:rsid w:val="00C73E92"/>
    <w:rsid w:val="00C73EC1"/>
    <w:rsid w:val="00C73ED7"/>
    <w:rsid w:val="00C73F52"/>
    <w:rsid w:val="00C73F98"/>
    <w:rsid w:val="00C73FE7"/>
    <w:rsid w:val="00C74032"/>
    <w:rsid w:val="00C740F5"/>
    <w:rsid w:val="00C74119"/>
    <w:rsid w:val="00C74181"/>
    <w:rsid w:val="00C74244"/>
    <w:rsid w:val="00C742AE"/>
    <w:rsid w:val="00C742DA"/>
    <w:rsid w:val="00C742EB"/>
    <w:rsid w:val="00C74368"/>
    <w:rsid w:val="00C743D7"/>
    <w:rsid w:val="00C74408"/>
    <w:rsid w:val="00C74475"/>
    <w:rsid w:val="00C7450F"/>
    <w:rsid w:val="00C74628"/>
    <w:rsid w:val="00C7462A"/>
    <w:rsid w:val="00C74633"/>
    <w:rsid w:val="00C7464C"/>
    <w:rsid w:val="00C7467F"/>
    <w:rsid w:val="00C74761"/>
    <w:rsid w:val="00C74787"/>
    <w:rsid w:val="00C747BF"/>
    <w:rsid w:val="00C747DC"/>
    <w:rsid w:val="00C74829"/>
    <w:rsid w:val="00C7485E"/>
    <w:rsid w:val="00C7489F"/>
    <w:rsid w:val="00C74947"/>
    <w:rsid w:val="00C7499F"/>
    <w:rsid w:val="00C749AB"/>
    <w:rsid w:val="00C749B8"/>
    <w:rsid w:val="00C74A1E"/>
    <w:rsid w:val="00C74A82"/>
    <w:rsid w:val="00C74B1F"/>
    <w:rsid w:val="00C74B25"/>
    <w:rsid w:val="00C74B44"/>
    <w:rsid w:val="00C74B70"/>
    <w:rsid w:val="00C74BE8"/>
    <w:rsid w:val="00C74C13"/>
    <w:rsid w:val="00C74C3A"/>
    <w:rsid w:val="00C74C72"/>
    <w:rsid w:val="00C74DB3"/>
    <w:rsid w:val="00C74DCA"/>
    <w:rsid w:val="00C74E2D"/>
    <w:rsid w:val="00C74E58"/>
    <w:rsid w:val="00C74E7D"/>
    <w:rsid w:val="00C74E95"/>
    <w:rsid w:val="00C74EC7"/>
    <w:rsid w:val="00C74F15"/>
    <w:rsid w:val="00C74F43"/>
    <w:rsid w:val="00C74FCB"/>
    <w:rsid w:val="00C750BD"/>
    <w:rsid w:val="00C750E0"/>
    <w:rsid w:val="00C75136"/>
    <w:rsid w:val="00C75144"/>
    <w:rsid w:val="00C751A4"/>
    <w:rsid w:val="00C75236"/>
    <w:rsid w:val="00C7541F"/>
    <w:rsid w:val="00C755CF"/>
    <w:rsid w:val="00C75672"/>
    <w:rsid w:val="00C756E7"/>
    <w:rsid w:val="00C756E8"/>
    <w:rsid w:val="00C756F2"/>
    <w:rsid w:val="00C757AB"/>
    <w:rsid w:val="00C757B9"/>
    <w:rsid w:val="00C7583C"/>
    <w:rsid w:val="00C75857"/>
    <w:rsid w:val="00C75864"/>
    <w:rsid w:val="00C7588D"/>
    <w:rsid w:val="00C75901"/>
    <w:rsid w:val="00C7591E"/>
    <w:rsid w:val="00C75948"/>
    <w:rsid w:val="00C75997"/>
    <w:rsid w:val="00C75999"/>
    <w:rsid w:val="00C759C2"/>
    <w:rsid w:val="00C759E9"/>
    <w:rsid w:val="00C759F0"/>
    <w:rsid w:val="00C75A1D"/>
    <w:rsid w:val="00C75ABE"/>
    <w:rsid w:val="00C75AC8"/>
    <w:rsid w:val="00C75ADC"/>
    <w:rsid w:val="00C75AE5"/>
    <w:rsid w:val="00C75C24"/>
    <w:rsid w:val="00C75C34"/>
    <w:rsid w:val="00C75D2E"/>
    <w:rsid w:val="00C75D9A"/>
    <w:rsid w:val="00C75DE2"/>
    <w:rsid w:val="00C75E13"/>
    <w:rsid w:val="00C75E5B"/>
    <w:rsid w:val="00C75E8F"/>
    <w:rsid w:val="00C75F12"/>
    <w:rsid w:val="00C75F78"/>
    <w:rsid w:val="00C75FA5"/>
    <w:rsid w:val="00C760D8"/>
    <w:rsid w:val="00C76134"/>
    <w:rsid w:val="00C761F1"/>
    <w:rsid w:val="00C7620E"/>
    <w:rsid w:val="00C7623E"/>
    <w:rsid w:val="00C76251"/>
    <w:rsid w:val="00C76273"/>
    <w:rsid w:val="00C76280"/>
    <w:rsid w:val="00C762E8"/>
    <w:rsid w:val="00C7638D"/>
    <w:rsid w:val="00C764C8"/>
    <w:rsid w:val="00C765B4"/>
    <w:rsid w:val="00C7662B"/>
    <w:rsid w:val="00C7664E"/>
    <w:rsid w:val="00C76652"/>
    <w:rsid w:val="00C76694"/>
    <w:rsid w:val="00C766E6"/>
    <w:rsid w:val="00C766FD"/>
    <w:rsid w:val="00C76707"/>
    <w:rsid w:val="00C767B7"/>
    <w:rsid w:val="00C767FC"/>
    <w:rsid w:val="00C76868"/>
    <w:rsid w:val="00C7688B"/>
    <w:rsid w:val="00C768E9"/>
    <w:rsid w:val="00C769A0"/>
    <w:rsid w:val="00C76A25"/>
    <w:rsid w:val="00C76A7D"/>
    <w:rsid w:val="00C76A8E"/>
    <w:rsid w:val="00C76ABD"/>
    <w:rsid w:val="00C76AC6"/>
    <w:rsid w:val="00C76B1B"/>
    <w:rsid w:val="00C76B2F"/>
    <w:rsid w:val="00C76B81"/>
    <w:rsid w:val="00C76C55"/>
    <w:rsid w:val="00C76C72"/>
    <w:rsid w:val="00C76CA7"/>
    <w:rsid w:val="00C76CAB"/>
    <w:rsid w:val="00C76D00"/>
    <w:rsid w:val="00C76D2B"/>
    <w:rsid w:val="00C76DFA"/>
    <w:rsid w:val="00C76E11"/>
    <w:rsid w:val="00C76E48"/>
    <w:rsid w:val="00C76E54"/>
    <w:rsid w:val="00C76EA4"/>
    <w:rsid w:val="00C76ED2"/>
    <w:rsid w:val="00C76FB0"/>
    <w:rsid w:val="00C76FDD"/>
    <w:rsid w:val="00C77126"/>
    <w:rsid w:val="00C7717C"/>
    <w:rsid w:val="00C771F9"/>
    <w:rsid w:val="00C77200"/>
    <w:rsid w:val="00C772EE"/>
    <w:rsid w:val="00C7730E"/>
    <w:rsid w:val="00C773FA"/>
    <w:rsid w:val="00C77489"/>
    <w:rsid w:val="00C7749D"/>
    <w:rsid w:val="00C774A0"/>
    <w:rsid w:val="00C774BE"/>
    <w:rsid w:val="00C77501"/>
    <w:rsid w:val="00C7753E"/>
    <w:rsid w:val="00C77578"/>
    <w:rsid w:val="00C77641"/>
    <w:rsid w:val="00C77652"/>
    <w:rsid w:val="00C7768B"/>
    <w:rsid w:val="00C7774B"/>
    <w:rsid w:val="00C777DA"/>
    <w:rsid w:val="00C77812"/>
    <w:rsid w:val="00C77817"/>
    <w:rsid w:val="00C77912"/>
    <w:rsid w:val="00C77925"/>
    <w:rsid w:val="00C7793A"/>
    <w:rsid w:val="00C7794C"/>
    <w:rsid w:val="00C77966"/>
    <w:rsid w:val="00C779AB"/>
    <w:rsid w:val="00C779B6"/>
    <w:rsid w:val="00C779C0"/>
    <w:rsid w:val="00C77AC6"/>
    <w:rsid w:val="00C77B36"/>
    <w:rsid w:val="00C77B4A"/>
    <w:rsid w:val="00C77BA1"/>
    <w:rsid w:val="00C77C38"/>
    <w:rsid w:val="00C77C3B"/>
    <w:rsid w:val="00C77CE2"/>
    <w:rsid w:val="00C77D44"/>
    <w:rsid w:val="00C77DCD"/>
    <w:rsid w:val="00C77E35"/>
    <w:rsid w:val="00C77E97"/>
    <w:rsid w:val="00C77E9B"/>
    <w:rsid w:val="00C77EC5"/>
    <w:rsid w:val="00C77ED9"/>
    <w:rsid w:val="00C77F6C"/>
    <w:rsid w:val="00C77FB3"/>
    <w:rsid w:val="00C788BF"/>
    <w:rsid w:val="00C80093"/>
    <w:rsid w:val="00C800F2"/>
    <w:rsid w:val="00C80108"/>
    <w:rsid w:val="00C80129"/>
    <w:rsid w:val="00C8015C"/>
    <w:rsid w:val="00C801D9"/>
    <w:rsid w:val="00C801F7"/>
    <w:rsid w:val="00C80226"/>
    <w:rsid w:val="00C8025F"/>
    <w:rsid w:val="00C80274"/>
    <w:rsid w:val="00C802C6"/>
    <w:rsid w:val="00C802D7"/>
    <w:rsid w:val="00C804E2"/>
    <w:rsid w:val="00C804EA"/>
    <w:rsid w:val="00C8050D"/>
    <w:rsid w:val="00C80523"/>
    <w:rsid w:val="00C8057E"/>
    <w:rsid w:val="00C8058E"/>
    <w:rsid w:val="00C805A5"/>
    <w:rsid w:val="00C80684"/>
    <w:rsid w:val="00C806EF"/>
    <w:rsid w:val="00C8073C"/>
    <w:rsid w:val="00C8075D"/>
    <w:rsid w:val="00C807C6"/>
    <w:rsid w:val="00C807F7"/>
    <w:rsid w:val="00C80849"/>
    <w:rsid w:val="00C80869"/>
    <w:rsid w:val="00C80949"/>
    <w:rsid w:val="00C8097C"/>
    <w:rsid w:val="00C80AB0"/>
    <w:rsid w:val="00C80B01"/>
    <w:rsid w:val="00C80BC5"/>
    <w:rsid w:val="00C80C56"/>
    <w:rsid w:val="00C80D34"/>
    <w:rsid w:val="00C80D5D"/>
    <w:rsid w:val="00C80DB5"/>
    <w:rsid w:val="00C80E2C"/>
    <w:rsid w:val="00C80E2D"/>
    <w:rsid w:val="00C80E7C"/>
    <w:rsid w:val="00C80E7F"/>
    <w:rsid w:val="00C80E90"/>
    <w:rsid w:val="00C80EC0"/>
    <w:rsid w:val="00C80ECB"/>
    <w:rsid w:val="00C80ED5"/>
    <w:rsid w:val="00C80F7E"/>
    <w:rsid w:val="00C80FEF"/>
    <w:rsid w:val="00C81006"/>
    <w:rsid w:val="00C8106E"/>
    <w:rsid w:val="00C81097"/>
    <w:rsid w:val="00C8109A"/>
    <w:rsid w:val="00C810C1"/>
    <w:rsid w:val="00C81166"/>
    <w:rsid w:val="00C81172"/>
    <w:rsid w:val="00C811A8"/>
    <w:rsid w:val="00C811A9"/>
    <w:rsid w:val="00C81217"/>
    <w:rsid w:val="00C8129F"/>
    <w:rsid w:val="00C812CE"/>
    <w:rsid w:val="00C812F4"/>
    <w:rsid w:val="00C812FB"/>
    <w:rsid w:val="00C81304"/>
    <w:rsid w:val="00C81355"/>
    <w:rsid w:val="00C81377"/>
    <w:rsid w:val="00C813D0"/>
    <w:rsid w:val="00C8143F"/>
    <w:rsid w:val="00C81449"/>
    <w:rsid w:val="00C81626"/>
    <w:rsid w:val="00C81675"/>
    <w:rsid w:val="00C817A7"/>
    <w:rsid w:val="00C817BF"/>
    <w:rsid w:val="00C817F4"/>
    <w:rsid w:val="00C81832"/>
    <w:rsid w:val="00C81838"/>
    <w:rsid w:val="00C81881"/>
    <w:rsid w:val="00C818DF"/>
    <w:rsid w:val="00C818F8"/>
    <w:rsid w:val="00C81955"/>
    <w:rsid w:val="00C81A40"/>
    <w:rsid w:val="00C81AAF"/>
    <w:rsid w:val="00C81B0D"/>
    <w:rsid w:val="00C81B4E"/>
    <w:rsid w:val="00C81C09"/>
    <w:rsid w:val="00C81C3E"/>
    <w:rsid w:val="00C81CC4"/>
    <w:rsid w:val="00C81CCF"/>
    <w:rsid w:val="00C81CE2"/>
    <w:rsid w:val="00C81D03"/>
    <w:rsid w:val="00C81E1B"/>
    <w:rsid w:val="00C81EDE"/>
    <w:rsid w:val="00C81EF1"/>
    <w:rsid w:val="00C81F5B"/>
    <w:rsid w:val="00C81F77"/>
    <w:rsid w:val="00C81FC7"/>
    <w:rsid w:val="00C82020"/>
    <w:rsid w:val="00C82028"/>
    <w:rsid w:val="00C8209E"/>
    <w:rsid w:val="00C8211B"/>
    <w:rsid w:val="00C8218B"/>
    <w:rsid w:val="00C821E8"/>
    <w:rsid w:val="00C82210"/>
    <w:rsid w:val="00C82243"/>
    <w:rsid w:val="00C8228F"/>
    <w:rsid w:val="00C8233A"/>
    <w:rsid w:val="00C8237F"/>
    <w:rsid w:val="00C823AE"/>
    <w:rsid w:val="00C823DB"/>
    <w:rsid w:val="00C824B0"/>
    <w:rsid w:val="00C824B2"/>
    <w:rsid w:val="00C82519"/>
    <w:rsid w:val="00C825F5"/>
    <w:rsid w:val="00C8262B"/>
    <w:rsid w:val="00C82650"/>
    <w:rsid w:val="00C826A7"/>
    <w:rsid w:val="00C826D7"/>
    <w:rsid w:val="00C826FA"/>
    <w:rsid w:val="00C8272F"/>
    <w:rsid w:val="00C82A17"/>
    <w:rsid w:val="00C82A82"/>
    <w:rsid w:val="00C82A90"/>
    <w:rsid w:val="00C82B2F"/>
    <w:rsid w:val="00C82B5A"/>
    <w:rsid w:val="00C82BAA"/>
    <w:rsid w:val="00C82BC1"/>
    <w:rsid w:val="00C82C1D"/>
    <w:rsid w:val="00C82C9A"/>
    <w:rsid w:val="00C82CDE"/>
    <w:rsid w:val="00C82D0C"/>
    <w:rsid w:val="00C82D47"/>
    <w:rsid w:val="00C82D77"/>
    <w:rsid w:val="00C82D8C"/>
    <w:rsid w:val="00C82DAD"/>
    <w:rsid w:val="00C82E24"/>
    <w:rsid w:val="00C82E87"/>
    <w:rsid w:val="00C82EBB"/>
    <w:rsid w:val="00C82EDC"/>
    <w:rsid w:val="00C82F81"/>
    <w:rsid w:val="00C82F8F"/>
    <w:rsid w:val="00C83039"/>
    <w:rsid w:val="00C83112"/>
    <w:rsid w:val="00C83136"/>
    <w:rsid w:val="00C83141"/>
    <w:rsid w:val="00C8319A"/>
    <w:rsid w:val="00C831C7"/>
    <w:rsid w:val="00C831E5"/>
    <w:rsid w:val="00C83277"/>
    <w:rsid w:val="00C8329C"/>
    <w:rsid w:val="00C832A0"/>
    <w:rsid w:val="00C832C5"/>
    <w:rsid w:val="00C83342"/>
    <w:rsid w:val="00C83468"/>
    <w:rsid w:val="00C8349D"/>
    <w:rsid w:val="00C834B0"/>
    <w:rsid w:val="00C834B8"/>
    <w:rsid w:val="00C834B9"/>
    <w:rsid w:val="00C8351A"/>
    <w:rsid w:val="00C83670"/>
    <w:rsid w:val="00C83682"/>
    <w:rsid w:val="00C837CD"/>
    <w:rsid w:val="00C83873"/>
    <w:rsid w:val="00C83ADB"/>
    <w:rsid w:val="00C83BD0"/>
    <w:rsid w:val="00C83C5B"/>
    <w:rsid w:val="00C83CD5"/>
    <w:rsid w:val="00C83D27"/>
    <w:rsid w:val="00C83D7B"/>
    <w:rsid w:val="00C83D92"/>
    <w:rsid w:val="00C83DD2"/>
    <w:rsid w:val="00C83E04"/>
    <w:rsid w:val="00C83E15"/>
    <w:rsid w:val="00C83E8F"/>
    <w:rsid w:val="00C83EC6"/>
    <w:rsid w:val="00C83F58"/>
    <w:rsid w:val="00C83F8B"/>
    <w:rsid w:val="00C83FB0"/>
    <w:rsid w:val="00C8402C"/>
    <w:rsid w:val="00C8403A"/>
    <w:rsid w:val="00C84047"/>
    <w:rsid w:val="00C84059"/>
    <w:rsid w:val="00C840DD"/>
    <w:rsid w:val="00C840ED"/>
    <w:rsid w:val="00C84255"/>
    <w:rsid w:val="00C8427F"/>
    <w:rsid w:val="00C842C4"/>
    <w:rsid w:val="00C842FB"/>
    <w:rsid w:val="00C84399"/>
    <w:rsid w:val="00C843BD"/>
    <w:rsid w:val="00C843E8"/>
    <w:rsid w:val="00C8444D"/>
    <w:rsid w:val="00C8446D"/>
    <w:rsid w:val="00C8447A"/>
    <w:rsid w:val="00C844E2"/>
    <w:rsid w:val="00C84551"/>
    <w:rsid w:val="00C84676"/>
    <w:rsid w:val="00C84696"/>
    <w:rsid w:val="00C84774"/>
    <w:rsid w:val="00C848B1"/>
    <w:rsid w:val="00C849D3"/>
    <w:rsid w:val="00C84A7A"/>
    <w:rsid w:val="00C84AED"/>
    <w:rsid w:val="00C84AF8"/>
    <w:rsid w:val="00C84B0E"/>
    <w:rsid w:val="00C84B77"/>
    <w:rsid w:val="00C84BD6"/>
    <w:rsid w:val="00C84C3F"/>
    <w:rsid w:val="00C84C7C"/>
    <w:rsid w:val="00C84CFF"/>
    <w:rsid w:val="00C84D52"/>
    <w:rsid w:val="00C84D9C"/>
    <w:rsid w:val="00C84DE9"/>
    <w:rsid w:val="00C84E46"/>
    <w:rsid w:val="00C84F46"/>
    <w:rsid w:val="00C84FAC"/>
    <w:rsid w:val="00C85010"/>
    <w:rsid w:val="00C850C9"/>
    <w:rsid w:val="00C851E9"/>
    <w:rsid w:val="00C8522B"/>
    <w:rsid w:val="00C8524C"/>
    <w:rsid w:val="00C852FF"/>
    <w:rsid w:val="00C85382"/>
    <w:rsid w:val="00C853D0"/>
    <w:rsid w:val="00C85401"/>
    <w:rsid w:val="00C854DD"/>
    <w:rsid w:val="00C85510"/>
    <w:rsid w:val="00C85514"/>
    <w:rsid w:val="00C85560"/>
    <w:rsid w:val="00C85645"/>
    <w:rsid w:val="00C85871"/>
    <w:rsid w:val="00C85888"/>
    <w:rsid w:val="00C858EE"/>
    <w:rsid w:val="00C85948"/>
    <w:rsid w:val="00C85A55"/>
    <w:rsid w:val="00C85B29"/>
    <w:rsid w:val="00C85B38"/>
    <w:rsid w:val="00C85C5D"/>
    <w:rsid w:val="00C85D4B"/>
    <w:rsid w:val="00C85D5B"/>
    <w:rsid w:val="00C85E25"/>
    <w:rsid w:val="00C85E9A"/>
    <w:rsid w:val="00C85F0F"/>
    <w:rsid w:val="00C85F29"/>
    <w:rsid w:val="00C85FE3"/>
    <w:rsid w:val="00C8607F"/>
    <w:rsid w:val="00C86088"/>
    <w:rsid w:val="00C86118"/>
    <w:rsid w:val="00C86169"/>
    <w:rsid w:val="00C861F1"/>
    <w:rsid w:val="00C86215"/>
    <w:rsid w:val="00C86257"/>
    <w:rsid w:val="00C86268"/>
    <w:rsid w:val="00C862AD"/>
    <w:rsid w:val="00C862C8"/>
    <w:rsid w:val="00C86302"/>
    <w:rsid w:val="00C86323"/>
    <w:rsid w:val="00C86369"/>
    <w:rsid w:val="00C863CA"/>
    <w:rsid w:val="00C863F3"/>
    <w:rsid w:val="00C8658B"/>
    <w:rsid w:val="00C865CE"/>
    <w:rsid w:val="00C8673F"/>
    <w:rsid w:val="00C86787"/>
    <w:rsid w:val="00C867EA"/>
    <w:rsid w:val="00C86811"/>
    <w:rsid w:val="00C868A1"/>
    <w:rsid w:val="00C868D5"/>
    <w:rsid w:val="00C8690C"/>
    <w:rsid w:val="00C86961"/>
    <w:rsid w:val="00C86A99"/>
    <w:rsid w:val="00C86B54"/>
    <w:rsid w:val="00C86BA3"/>
    <w:rsid w:val="00C86BC9"/>
    <w:rsid w:val="00C86CC2"/>
    <w:rsid w:val="00C86D11"/>
    <w:rsid w:val="00C86D3C"/>
    <w:rsid w:val="00C86E69"/>
    <w:rsid w:val="00C86E6B"/>
    <w:rsid w:val="00C86F19"/>
    <w:rsid w:val="00C86FB4"/>
    <w:rsid w:val="00C8708A"/>
    <w:rsid w:val="00C8710E"/>
    <w:rsid w:val="00C8718F"/>
    <w:rsid w:val="00C87192"/>
    <w:rsid w:val="00C87232"/>
    <w:rsid w:val="00C872E1"/>
    <w:rsid w:val="00C87310"/>
    <w:rsid w:val="00C8735C"/>
    <w:rsid w:val="00C873C5"/>
    <w:rsid w:val="00C87412"/>
    <w:rsid w:val="00C8742A"/>
    <w:rsid w:val="00C8745D"/>
    <w:rsid w:val="00C87467"/>
    <w:rsid w:val="00C8750C"/>
    <w:rsid w:val="00C87582"/>
    <w:rsid w:val="00C875B3"/>
    <w:rsid w:val="00C87630"/>
    <w:rsid w:val="00C87744"/>
    <w:rsid w:val="00C8782C"/>
    <w:rsid w:val="00C8784D"/>
    <w:rsid w:val="00C87987"/>
    <w:rsid w:val="00C879B4"/>
    <w:rsid w:val="00C87B00"/>
    <w:rsid w:val="00C87B7C"/>
    <w:rsid w:val="00C87C85"/>
    <w:rsid w:val="00C87C99"/>
    <w:rsid w:val="00C87C9E"/>
    <w:rsid w:val="00C87CBB"/>
    <w:rsid w:val="00C87D15"/>
    <w:rsid w:val="00C87D51"/>
    <w:rsid w:val="00C87D6F"/>
    <w:rsid w:val="00C87E8A"/>
    <w:rsid w:val="00C87EF4"/>
    <w:rsid w:val="00C87EF8"/>
    <w:rsid w:val="00C87FF3"/>
    <w:rsid w:val="00C9001B"/>
    <w:rsid w:val="00C9005F"/>
    <w:rsid w:val="00C900D7"/>
    <w:rsid w:val="00C900E0"/>
    <w:rsid w:val="00C9017F"/>
    <w:rsid w:val="00C90185"/>
    <w:rsid w:val="00C901AD"/>
    <w:rsid w:val="00C901DC"/>
    <w:rsid w:val="00C901EE"/>
    <w:rsid w:val="00C9021F"/>
    <w:rsid w:val="00C9022A"/>
    <w:rsid w:val="00C90260"/>
    <w:rsid w:val="00C90296"/>
    <w:rsid w:val="00C902CD"/>
    <w:rsid w:val="00C90326"/>
    <w:rsid w:val="00C90343"/>
    <w:rsid w:val="00C9034C"/>
    <w:rsid w:val="00C9049B"/>
    <w:rsid w:val="00C904C1"/>
    <w:rsid w:val="00C90543"/>
    <w:rsid w:val="00C90558"/>
    <w:rsid w:val="00C9057E"/>
    <w:rsid w:val="00C90649"/>
    <w:rsid w:val="00C9064C"/>
    <w:rsid w:val="00C90700"/>
    <w:rsid w:val="00C9074F"/>
    <w:rsid w:val="00C908A7"/>
    <w:rsid w:val="00C90949"/>
    <w:rsid w:val="00C90994"/>
    <w:rsid w:val="00C90A08"/>
    <w:rsid w:val="00C90A5E"/>
    <w:rsid w:val="00C90AA1"/>
    <w:rsid w:val="00C90AB5"/>
    <w:rsid w:val="00C90B35"/>
    <w:rsid w:val="00C90C24"/>
    <w:rsid w:val="00C90C29"/>
    <w:rsid w:val="00C90C39"/>
    <w:rsid w:val="00C90DA8"/>
    <w:rsid w:val="00C90E40"/>
    <w:rsid w:val="00C90FDF"/>
    <w:rsid w:val="00C9109B"/>
    <w:rsid w:val="00C910D8"/>
    <w:rsid w:val="00C91127"/>
    <w:rsid w:val="00C91185"/>
    <w:rsid w:val="00C911CF"/>
    <w:rsid w:val="00C911F8"/>
    <w:rsid w:val="00C912AB"/>
    <w:rsid w:val="00C9131F"/>
    <w:rsid w:val="00C91321"/>
    <w:rsid w:val="00C91340"/>
    <w:rsid w:val="00C913BC"/>
    <w:rsid w:val="00C913ED"/>
    <w:rsid w:val="00C9140C"/>
    <w:rsid w:val="00C91479"/>
    <w:rsid w:val="00C91495"/>
    <w:rsid w:val="00C9157A"/>
    <w:rsid w:val="00C9163D"/>
    <w:rsid w:val="00C91746"/>
    <w:rsid w:val="00C9177F"/>
    <w:rsid w:val="00C918C0"/>
    <w:rsid w:val="00C919BF"/>
    <w:rsid w:val="00C91A1D"/>
    <w:rsid w:val="00C91A22"/>
    <w:rsid w:val="00C91A24"/>
    <w:rsid w:val="00C91A3D"/>
    <w:rsid w:val="00C91B67"/>
    <w:rsid w:val="00C91B7E"/>
    <w:rsid w:val="00C91C03"/>
    <w:rsid w:val="00C91C77"/>
    <w:rsid w:val="00C91CAC"/>
    <w:rsid w:val="00C91D57"/>
    <w:rsid w:val="00C91D89"/>
    <w:rsid w:val="00C91DB2"/>
    <w:rsid w:val="00C91DBE"/>
    <w:rsid w:val="00C91DDD"/>
    <w:rsid w:val="00C91E99"/>
    <w:rsid w:val="00C91EAA"/>
    <w:rsid w:val="00C91F69"/>
    <w:rsid w:val="00C91FC8"/>
    <w:rsid w:val="00C91FCC"/>
    <w:rsid w:val="00C9212C"/>
    <w:rsid w:val="00C9218F"/>
    <w:rsid w:val="00C921D5"/>
    <w:rsid w:val="00C921E1"/>
    <w:rsid w:val="00C92429"/>
    <w:rsid w:val="00C92438"/>
    <w:rsid w:val="00C9248A"/>
    <w:rsid w:val="00C924DC"/>
    <w:rsid w:val="00C925C1"/>
    <w:rsid w:val="00C925FA"/>
    <w:rsid w:val="00C92600"/>
    <w:rsid w:val="00C92663"/>
    <w:rsid w:val="00C9268D"/>
    <w:rsid w:val="00C92747"/>
    <w:rsid w:val="00C92786"/>
    <w:rsid w:val="00C9281B"/>
    <w:rsid w:val="00C92831"/>
    <w:rsid w:val="00C9285D"/>
    <w:rsid w:val="00C92889"/>
    <w:rsid w:val="00C928B0"/>
    <w:rsid w:val="00C928BD"/>
    <w:rsid w:val="00C928C7"/>
    <w:rsid w:val="00C928CD"/>
    <w:rsid w:val="00C928E7"/>
    <w:rsid w:val="00C928F2"/>
    <w:rsid w:val="00C92945"/>
    <w:rsid w:val="00C929E0"/>
    <w:rsid w:val="00C92A33"/>
    <w:rsid w:val="00C92A76"/>
    <w:rsid w:val="00C92B9D"/>
    <w:rsid w:val="00C92BFC"/>
    <w:rsid w:val="00C92C1A"/>
    <w:rsid w:val="00C92C43"/>
    <w:rsid w:val="00C92C97"/>
    <w:rsid w:val="00C92CD5"/>
    <w:rsid w:val="00C92D30"/>
    <w:rsid w:val="00C92DBD"/>
    <w:rsid w:val="00C92F1B"/>
    <w:rsid w:val="00C92F23"/>
    <w:rsid w:val="00C92F4D"/>
    <w:rsid w:val="00C92F97"/>
    <w:rsid w:val="00C93020"/>
    <w:rsid w:val="00C93092"/>
    <w:rsid w:val="00C93130"/>
    <w:rsid w:val="00C93189"/>
    <w:rsid w:val="00C931F8"/>
    <w:rsid w:val="00C9323A"/>
    <w:rsid w:val="00C9325B"/>
    <w:rsid w:val="00C93264"/>
    <w:rsid w:val="00C93265"/>
    <w:rsid w:val="00C9328A"/>
    <w:rsid w:val="00C932C9"/>
    <w:rsid w:val="00C932CA"/>
    <w:rsid w:val="00C932CC"/>
    <w:rsid w:val="00C93333"/>
    <w:rsid w:val="00C93455"/>
    <w:rsid w:val="00C9353B"/>
    <w:rsid w:val="00C935D4"/>
    <w:rsid w:val="00C935EC"/>
    <w:rsid w:val="00C9365F"/>
    <w:rsid w:val="00C93664"/>
    <w:rsid w:val="00C9368A"/>
    <w:rsid w:val="00C9369B"/>
    <w:rsid w:val="00C936A0"/>
    <w:rsid w:val="00C936F0"/>
    <w:rsid w:val="00C93727"/>
    <w:rsid w:val="00C93738"/>
    <w:rsid w:val="00C9379A"/>
    <w:rsid w:val="00C9380C"/>
    <w:rsid w:val="00C9382E"/>
    <w:rsid w:val="00C939A2"/>
    <w:rsid w:val="00C93A16"/>
    <w:rsid w:val="00C93B22"/>
    <w:rsid w:val="00C93B41"/>
    <w:rsid w:val="00C93BC7"/>
    <w:rsid w:val="00C93C48"/>
    <w:rsid w:val="00C93D79"/>
    <w:rsid w:val="00C93DAD"/>
    <w:rsid w:val="00C93DDA"/>
    <w:rsid w:val="00C93EEB"/>
    <w:rsid w:val="00C93F13"/>
    <w:rsid w:val="00C93FFE"/>
    <w:rsid w:val="00C9400E"/>
    <w:rsid w:val="00C94071"/>
    <w:rsid w:val="00C94086"/>
    <w:rsid w:val="00C942E2"/>
    <w:rsid w:val="00C942EB"/>
    <w:rsid w:val="00C944CC"/>
    <w:rsid w:val="00C945A6"/>
    <w:rsid w:val="00C94621"/>
    <w:rsid w:val="00C9467B"/>
    <w:rsid w:val="00C946D1"/>
    <w:rsid w:val="00C946F2"/>
    <w:rsid w:val="00C94779"/>
    <w:rsid w:val="00C947CC"/>
    <w:rsid w:val="00C947D7"/>
    <w:rsid w:val="00C9486D"/>
    <w:rsid w:val="00C9488C"/>
    <w:rsid w:val="00C94951"/>
    <w:rsid w:val="00C94980"/>
    <w:rsid w:val="00C949AD"/>
    <w:rsid w:val="00C949B2"/>
    <w:rsid w:val="00C94A29"/>
    <w:rsid w:val="00C94ABB"/>
    <w:rsid w:val="00C94AE8"/>
    <w:rsid w:val="00C94B75"/>
    <w:rsid w:val="00C94BCC"/>
    <w:rsid w:val="00C94C55"/>
    <w:rsid w:val="00C94E2E"/>
    <w:rsid w:val="00C94EAB"/>
    <w:rsid w:val="00C94EB4"/>
    <w:rsid w:val="00C9502A"/>
    <w:rsid w:val="00C95050"/>
    <w:rsid w:val="00C950BE"/>
    <w:rsid w:val="00C95118"/>
    <w:rsid w:val="00C95162"/>
    <w:rsid w:val="00C95255"/>
    <w:rsid w:val="00C95295"/>
    <w:rsid w:val="00C952F1"/>
    <w:rsid w:val="00C95321"/>
    <w:rsid w:val="00C95329"/>
    <w:rsid w:val="00C953AA"/>
    <w:rsid w:val="00C953AC"/>
    <w:rsid w:val="00C9542F"/>
    <w:rsid w:val="00C95442"/>
    <w:rsid w:val="00C954A1"/>
    <w:rsid w:val="00C954DA"/>
    <w:rsid w:val="00C95523"/>
    <w:rsid w:val="00C9555A"/>
    <w:rsid w:val="00C955FB"/>
    <w:rsid w:val="00C955FC"/>
    <w:rsid w:val="00C9567B"/>
    <w:rsid w:val="00C956E2"/>
    <w:rsid w:val="00C95701"/>
    <w:rsid w:val="00C9577D"/>
    <w:rsid w:val="00C957B8"/>
    <w:rsid w:val="00C957D0"/>
    <w:rsid w:val="00C957F7"/>
    <w:rsid w:val="00C95831"/>
    <w:rsid w:val="00C95859"/>
    <w:rsid w:val="00C958F7"/>
    <w:rsid w:val="00C95905"/>
    <w:rsid w:val="00C9590A"/>
    <w:rsid w:val="00C959DC"/>
    <w:rsid w:val="00C959F8"/>
    <w:rsid w:val="00C95A00"/>
    <w:rsid w:val="00C95A41"/>
    <w:rsid w:val="00C95AE0"/>
    <w:rsid w:val="00C95BDB"/>
    <w:rsid w:val="00C95BEB"/>
    <w:rsid w:val="00C95BF6"/>
    <w:rsid w:val="00C95BFC"/>
    <w:rsid w:val="00C95C49"/>
    <w:rsid w:val="00C95CD1"/>
    <w:rsid w:val="00C95E1F"/>
    <w:rsid w:val="00C95E3D"/>
    <w:rsid w:val="00C95E5A"/>
    <w:rsid w:val="00C95FB9"/>
    <w:rsid w:val="00C96086"/>
    <w:rsid w:val="00C961E5"/>
    <w:rsid w:val="00C96300"/>
    <w:rsid w:val="00C96340"/>
    <w:rsid w:val="00C963A0"/>
    <w:rsid w:val="00C963E1"/>
    <w:rsid w:val="00C96476"/>
    <w:rsid w:val="00C964CB"/>
    <w:rsid w:val="00C964F8"/>
    <w:rsid w:val="00C96525"/>
    <w:rsid w:val="00C9653C"/>
    <w:rsid w:val="00C9657E"/>
    <w:rsid w:val="00C96584"/>
    <w:rsid w:val="00C9664A"/>
    <w:rsid w:val="00C9668C"/>
    <w:rsid w:val="00C96694"/>
    <w:rsid w:val="00C967C0"/>
    <w:rsid w:val="00C96806"/>
    <w:rsid w:val="00C96861"/>
    <w:rsid w:val="00C969BC"/>
    <w:rsid w:val="00C969C1"/>
    <w:rsid w:val="00C96B09"/>
    <w:rsid w:val="00C96BBB"/>
    <w:rsid w:val="00C96C12"/>
    <w:rsid w:val="00C96C1A"/>
    <w:rsid w:val="00C96C5C"/>
    <w:rsid w:val="00C96CFB"/>
    <w:rsid w:val="00C96D1A"/>
    <w:rsid w:val="00C96D58"/>
    <w:rsid w:val="00C96DDD"/>
    <w:rsid w:val="00C96E07"/>
    <w:rsid w:val="00C96E5A"/>
    <w:rsid w:val="00C96EE7"/>
    <w:rsid w:val="00C96FEF"/>
    <w:rsid w:val="00C9700E"/>
    <w:rsid w:val="00C97130"/>
    <w:rsid w:val="00C9715B"/>
    <w:rsid w:val="00C971C0"/>
    <w:rsid w:val="00C971FD"/>
    <w:rsid w:val="00C9721D"/>
    <w:rsid w:val="00C97220"/>
    <w:rsid w:val="00C9724C"/>
    <w:rsid w:val="00C97254"/>
    <w:rsid w:val="00C97270"/>
    <w:rsid w:val="00C9727E"/>
    <w:rsid w:val="00C97357"/>
    <w:rsid w:val="00C9735C"/>
    <w:rsid w:val="00C97382"/>
    <w:rsid w:val="00C97385"/>
    <w:rsid w:val="00C973B8"/>
    <w:rsid w:val="00C97454"/>
    <w:rsid w:val="00C97509"/>
    <w:rsid w:val="00C97552"/>
    <w:rsid w:val="00C975FF"/>
    <w:rsid w:val="00C97624"/>
    <w:rsid w:val="00C9777D"/>
    <w:rsid w:val="00C977A0"/>
    <w:rsid w:val="00C977B6"/>
    <w:rsid w:val="00C977D6"/>
    <w:rsid w:val="00C97822"/>
    <w:rsid w:val="00C97850"/>
    <w:rsid w:val="00C97882"/>
    <w:rsid w:val="00C9793C"/>
    <w:rsid w:val="00C97943"/>
    <w:rsid w:val="00C979F5"/>
    <w:rsid w:val="00C979F6"/>
    <w:rsid w:val="00C97A1D"/>
    <w:rsid w:val="00C97A51"/>
    <w:rsid w:val="00C97A9C"/>
    <w:rsid w:val="00C97ACE"/>
    <w:rsid w:val="00C97B35"/>
    <w:rsid w:val="00C97B36"/>
    <w:rsid w:val="00C97B38"/>
    <w:rsid w:val="00C97C2B"/>
    <w:rsid w:val="00C97D1E"/>
    <w:rsid w:val="00C97DEE"/>
    <w:rsid w:val="00C97E12"/>
    <w:rsid w:val="00C97E13"/>
    <w:rsid w:val="00C97E15"/>
    <w:rsid w:val="00C97E3F"/>
    <w:rsid w:val="00C97EAB"/>
    <w:rsid w:val="00C97EDD"/>
    <w:rsid w:val="00C97EE1"/>
    <w:rsid w:val="00C97EF5"/>
    <w:rsid w:val="00C97F4F"/>
    <w:rsid w:val="00C97F59"/>
    <w:rsid w:val="00C97F68"/>
    <w:rsid w:val="00C97FB9"/>
    <w:rsid w:val="00C97FE8"/>
    <w:rsid w:val="00CA0035"/>
    <w:rsid w:val="00CA0049"/>
    <w:rsid w:val="00CA005B"/>
    <w:rsid w:val="00CA0082"/>
    <w:rsid w:val="00CA00A9"/>
    <w:rsid w:val="00CA0124"/>
    <w:rsid w:val="00CA012B"/>
    <w:rsid w:val="00CA0159"/>
    <w:rsid w:val="00CA02DC"/>
    <w:rsid w:val="00CA02DF"/>
    <w:rsid w:val="00CA0303"/>
    <w:rsid w:val="00CA035E"/>
    <w:rsid w:val="00CA03E9"/>
    <w:rsid w:val="00CA042F"/>
    <w:rsid w:val="00CA04BE"/>
    <w:rsid w:val="00CA04DA"/>
    <w:rsid w:val="00CA04E0"/>
    <w:rsid w:val="00CA051D"/>
    <w:rsid w:val="00CA059D"/>
    <w:rsid w:val="00CA05B2"/>
    <w:rsid w:val="00CA0650"/>
    <w:rsid w:val="00CA0666"/>
    <w:rsid w:val="00CA0687"/>
    <w:rsid w:val="00CA068B"/>
    <w:rsid w:val="00CA073D"/>
    <w:rsid w:val="00CA0774"/>
    <w:rsid w:val="00CA083F"/>
    <w:rsid w:val="00CA088D"/>
    <w:rsid w:val="00CA090C"/>
    <w:rsid w:val="00CA0951"/>
    <w:rsid w:val="00CA09FA"/>
    <w:rsid w:val="00CA0A5F"/>
    <w:rsid w:val="00CA0A67"/>
    <w:rsid w:val="00CA0AD0"/>
    <w:rsid w:val="00CA0B25"/>
    <w:rsid w:val="00CA0B45"/>
    <w:rsid w:val="00CA0BBE"/>
    <w:rsid w:val="00CA0C8D"/>
    <w:rsid w:val="00CA0D26"/>
    <w:rsid w:val="00CA0DC6"/>
    <w:rsid w:val="00CA0E08"/>
    <w:rsid w:val="00CA0E4C"/>
    <w:rsid w:val="00CA0E5D"/>
    <w:rsid w:val="00CA0EAD"/>
    <w:rsid w:val="00CA0F37"/>
    <w:rsid w:val="00CA0FAB"/>
    <w:rsid w:val="00CA101A"/>
    <w:rsid w:val="00CA1034"/>
    <w:rsid w:val="00CA105F"/>
    <w:rsid w:val="00CA10C3"/>
    <w:rsid w:val="00CA10CB"/>
    <w:rsid w:val="00CA1172"/>
    <w:rsid w:val="00CA11AE"/>
    <w:rsid w:val="00CA121E"/>
    <w:rsid w:val="00CA12EC"/>
    <w:rsid w:val="00CA14F5"/>
    <w:rsid w:val="00CA151B"/>
    <w:rsid w:val="00CA1590"/>
    <w:rsid w:val="00CA15DE"/>
    <w:rsid w:val="00CA15E5"/>
    <w:rsid w:val="00CA160B"/>
    <w:rsid w:val="00CA16F5"/>
    <w:rsid w:val="00CA1728"/>
    <w:rsid w:val="00CA17E6"/>
    <w:rsid w:val="00CA18D9"/>
    <w:rsid w:val="00CA1927"/>
    <w:rsid w:val="00CA19D4"/>
    <w:rsid w:val="00CA1A3D"/>
    <w:rsid w:val="00CA1A7A"/>
    <w:rsid w:val="00CA1AA5"/>
    <w:rsid w:val="00CA1B2E"/>
    <w:rsid w:val="00CA1BF0"/>
    <w:rsid w:val="00CA1C98"/>
    <w:rsid w:val="00CA1CF2"/>
    <w:rsid w:val="00CA1D8C"/>
    <w:rsid w:val="00CA1DA9"/>
    <w:rsid w:val="00CA1DB9"/>
    <w:rsid w:val="00CA1E21"/>
    <w:rsid w:val="00CA1E86"/>
    <w:rsid w:val="00CA1EA1"/>
    <w:rsid w:val="00CA1F1E"/>
    <w:rsid w:val="00CA1F44"/>
    <w:rsid w:val="00CA2006"/>
    <w:rsid w:val="00CA200E"/>
    <w:rsid w:val="00CA2329"/>
    <w:rsid w:val="00CA23BD"/>
    <w:rsid w:val="00CA2405"/>
    <w:rsid w:val="00CA2477"/>
    <w:rsid w:val="00CA2595"/>
    <w:rsid w:val="00CA25D3"/>
    <w:rsid w:val="00CA2620"/>
    <w:rsid w:val="00CA26C4"/>
    <w:rsid w:val="00CA27A6"/>
    <w:rsid w:val="00CA27E5"/>
    <w:rsid w:val="00CA27E6"/>
    <w:rsid w:val="00CA285C"/>
    <w:rsid w:val="00CA2905"/>
    <w:rsid w:val="00CA29A4"/>
    <w:rsid w:val="00CA2A8E"/>
    <w:rsid w:val="00CA2A98"/>
    <w:rsid w:val="00CA2B5A"/>
    <w:rsid w:val="00CA2BA0"/>
    <w:rsid w:val="00CA2C08"/>
    <w:rsid w:val="00CA2C58"/>
    <w:rsid w:val="00CA2CB0"/>
    <w:rsid w:val="00CA2CD1"/>
    <w:rsid w:val="00CA2D9E"/>
    <w:rsid w:val="00CA2DCF"/>
    <w:rsid w:val="00CA2E01"/>
    <w:rsid w:val="00CA2E84"/>
    <w:rsid w:val="00CA2E89"/>
    <w:rsid w:val="00CA2EBF"/>
    <w:rsid w:val="00CA2EEE"/>
    <w:rsid w:val="00CA2F60"/>
    <w:rsid w:val="00CA2FC9"/>
    <w:rsid w:val="00CA30EC"/>
    <w:rsid w:val="00CA312B"/>
    <w:rsid w:val="00CA3141"/>
    <w:rsid w:val="00CA315A"/>
    <w:rsid w:val="00CA3162"/>
    <w:rsid w:val="00CA31E4"/>
    <w:rsid w:val="00CA3272"/>
    <w:rsid w:val="00CA32ED"/>
    <w:rsid w:val="00CA338E"/>
    <w:rsid w:val="00CA33C8"/>
    <w:rsid w:val="00CA33F4"/>
    <w:rsid w:val="00CA34AA"/>
    <w:rsid w:val="00CA34F6"/>
    <w:rsid w:val="00CA3501"/>
    <w:rsid w:val="00CA35A5"/>
    <w:rsid w:val="00CA35B0"/>
    <w:rsid w:val="00CA35EB"/>
    <w:rsid w:val="00CA363E"/>
    <w:rsid w:val="00CA3690"/>
    <w:rsid w:val="00CA376D"/>
    <w:rsid w:val="00CA3792"/>
    <w:rsid w:val="00CA3794"/>
    <w:rsid w:val="00CA3824"/>
    <w:rsid w:val="00CA3834"/>
    <w:rsid w:val="00CA3872"/>
    <w:rsid w:val="00CA38C1"/>
    <w:rsid w:val="00CA3907"/>
    <w:rsid w:val="00CA3937"/>
    <w:rsid w:val="00CA39B8"/>
    <w:rsid w:val="00CA39C3"/>
    <w:rsid w:val="00CA39D2"/>
    <w:rsid w:val="00CA3AB9"/>
    <w:rsid w:val="00CA3B10"/>
    <w:rsid w:val="00CA3B3B"/>
    <w:rsid w:val="00CA3B79"/>
    <w:rsid w:val="00CA3C58"/>
    <w:rsid w:val="00CA3CE0"/>
    <w:rsid w:val="00CA3EAE"/>
    <w:rsid w:val="00CA3EE2"/>
    <w:rsid w:val="00CA3F0E"/>
    <w:rsid w:val="00CA3F5B"/>
    <w:rsid w:val="00CA3FBE"/>
    <w:rsid w:val="00CA3FDD"/>
    <w:rsid w:val="00CA402B"/>
    <w:rsid w:val="00CA4093"/>
    <w:rsid w:val="00CA40C5"/>
    <w:rsid w:val="00CA40FC"/>
    <w:rsid w:val="00CA417D"/>
    <w:rsid w:val="00CA41BC"/>
    <w:rsid w:val="00CA41C5"/>
    <w:rsid w:val="00CA4246"/>
    <w:rsid w:val="00CA429B"/>
    <w:rsid w:val="00CA4375"/>
    <w:rsid w:val="00CA44AC"/>
    <w:rsid w:val="00CA44CC"/>
    <w:rsid w:val="00CA44F6"/>
    <w:rsid w:val="00CA4523"/>
    <w:rsid w:val="00CA45CF"/>
    <w:rsid w:val="00CA45E9"/>
    <w:rsid w:val="00CA45ED"/>
    <w:rsid w:val="00CA4608"/>
    <w:rsid w:val="00CA462F"/>
    <w:rsid w:val="00CA4662"/>
    <w:rsid w:val="00CA4714"/>
    <w:rsid w:val="00CA474A"/>
    <w:rsid w:val="00CA4765"/>
    <w:rsid w:val="00CA4774"/>
    <w:rsid w:val="00CA49E3"/>
    <w:rsid w:val="00CA4A16"/>
    <w:rsid w:val="00CA4A25"/>
    <w:rsid w:val="00CA4A2E"/>
    <w:rsid w:val="00CA4A75"/>
    <w:rsid w:val="00CA4AF7"/>
    <w:rsid w:val="00CA4B4F"/>
    <w:rsid w:val="00CA4B7C"/>
    <w:rsid w:val="00CA4B93"/>
    <w:rsid w:val="00CA4BAF"/>
    <w:rsid w:val="00CA4BC7"/>
    <w:rsid w:val="00CA4C03"/>
    <w:rsid w:val="00CA4D30"/>
    <w:rsid w:val="00CA4D69"/>
    <w:rsid w:val="00CA4D72"/>
    <w:rsid w:val="00CA4D9B"/>
    <w:rsid w:val="00CA4E05"/>
    <w:rsid w:val="00CA4E0C"/>
    <w:rsid w:val="00CA4E76"/>
    <w:rsid w:val="00CA4E98"/>
    <w:rsid w:val="00CA4FC4"/>
    <w:rsid w:val="00CA4FE2"/>
    <w:rsid w:val="00CA5075"/>
    <w:rsid w:val="00CA5096"/>
    <w:rsid w:val="00CA519A"/>
    <w:rsid w:val="00CA519B"/>
    <w:rsid w:val="00CA51C1"/>
    <w:rsid w:val="00CA5281"/>
    <w:rsid w:val="00CA52E8"/>
    <w:rsid w:val="00CA52FD"/>
    <w:rsid w:val="00CA5318"/>
    <w:rsid w:val="00CA537E"/>
    <w:rsid w:val="00CA538F"/>
    <w:rsid w:val="00CA5392"/>
    <w:rsid w:val="00CA53B3"/>
    <w:rsid w:val="00CA542A"/>
    <w:rsid w:val="00CA544C"/>
    <w:rsid w:val="00CA546F"/>
    <w:rsid w:val="00CA54CD"/>
    <w:rsid w:val="00CA54E1"/>
    <w:rsid w:val="00CA551F"/>
    <w:rsid w:val="00CA55D6"/>
    <w:rsid w:val="00CA561B"/>
    <w:rsid w:val="00CA5629"/>
    <w:rsid w:val="00CA571A"/>
    <w:rsid w:val="00CA5772"/>
    <w:rsid w:val="00CA57DA"/>
    <w:rsid w:val="00CA5809"/>
    <w:rsid w:val="00CA5812"/>
    <w:rsid w:val="00CA5869"/>
    <w:rsid w:val="00CA5883"/>
    <w:rsid w:val="00CA591C"/>
    <w:rsid w:val="00CA5920"/>
    <w:rsid w:val="00CA5968"/>
    <w:rsid w:val="00CA5A37"/>
    <w:rsid w:val="00CA5A44"/>
    <w:rsid w:val="00CA5A4E"/>
    <w:rsid w:val="00CA5BB9"/>
    <w:rsid w:val="00CA5C2B"/>
    <w:rsid w:val="00CA5C77"/>
    <w:rsid w:val="00CA5D06"/>
    <w:rsid w:val="00CA5D15"/>
    <w:rsid w:val="00CA5D51"/>
    <w:rsid w:val="00CA5D54"/>
    <w:rsid w:val="00CA5DF1"/>
    <w:rsid w:val="00CA5E25"/>
    <w:rsid w:val="00CA5E2F"/>
    <w:rsid w:val="00CA5E62"/>
    <w:rsid w:val="00CA5E7C"/>
    <w:rsid w:val="00CA6145"/>
    <w:rsid w:val="00CA6147"/>
    <w:rsid w:val="00CA620A"/>
    <w:rsid w:val="00CA6303"/>
    <w:rsid w:val="00CA630A"/>
    <w:rsid w:val="00CA6312"/>
    <w:rsid w:val="00CA63DD"/>
    <w:rsid w:val="00CA6506"/>
    <w:rsid w:val="00CA653C"/>
    <w:rsid w:val="00CA653D"/>
    <w:rsid w:val="00CA6545"/>
    <w:rsid w:val="00CA65A4"/>
    <w:rsid w:val="00CA6665"/>
    <w:rsid w:val="00CA66BC"/>
    <w:rsid w:val="00CA6710"/>
    <w:rsid w:val="00CA6775"/>
    <w:rsid w:val="00CA67AA"/>
    <w:rsid w:val="00CA6873"/>
    <w:rsid w:val="00CA688F"/>
    <w:rsid w:val="00CA693E"/>
    <w:rsid w:val="00CA6969"/>
    <w:rsid w:val="00CA6A69"/>
    <w:rsid w:val="00CA6AF0"/>
    <w:rsid w:val="00CA6B4E"/>
    <w:rsid w:val="00CA6BA8"/>
    <w:rsid w:val="00CA6BDE"/>
    <w:rsid w:val="00CA6C05"/>
    <w:rsid w:val="00CA6C29"/>
    <w:rsid w:val="00CA6D1D"/>
    <w:rsid w:val="00CA6D57"/>
    <w:rsid w:val="00CA6E2F"/>
    <w:rsid w:val="00CA6E5C"/>
    <w:rsid w:val="00CA6F0F"/>
    <w:rsid w:val="00CA6F96"/>
    <w:rsid w:val="00CA6FB5"/>
    <w:rsid w:val="00CA6FC4"/>
    <w:rsid w:val="00CA714F"/>
    <w:rsid w:val="00CA7180"/>
    <w:rsid w:val="00CA71C7"/>
    <w:rsid w:val="00CA71DD"/>
    <w:rsid w:val="00CA71E2"/>
    <w:rsid w:val="00CA7298"/>
    <w:rsid w:val="00CA72BC"/>
    <w:rsid w:val="00CA72E6"/>
    <w:rsid w:val="00CA73AB"/>
    <w:rsid w:val="00CA7447"/>
    <w:rsid w:val="00CA74A9"/>
    <w:rsid w:val="00CA756D"/>
    <w:rsid w:val="00CA75FE"/>
    <w:rsid w:val="00CA7611"/>
    <w:rsid w:val="00CA76F4"/>
    <w:rsid w:val="00CA78A1"/>
    <w:rsid w:val="00CA78D8"/>
    <w:rsid w:val="00CA793A"/>
    <w:rsid w:val="00CA79C6"/>
    <w:rsid w:val="00CA7B0C"/>
    <w:rsid w:val="00CA7B71"/>
    <w:rsid w:val="00CA7B8C"/>
    <w:rsid w:val="00CA7C01"/>
    <w:rsid w:val="00CA7C08"/>
    <w:rsid w:val="00CA7C30"/>
    <w:rsid w:val="00CA7C6F"/>
    <w:rsid w:val="00CA7D01"/>
    <w:rsid w:val="00CA7D25"/>
    <w:rsid w:val="00CA7E07"/>
    <w:rsid w:val="00CA7E68"/>
    <w:rsid w:val="00CA7F33"/>
    <w:rsid w:val="00CA7F42"/>
    <w:rsid w:val="00CA7F43"/>
    <w:rsid w:val="00CB0035"/>
    <w:rsid w:val="00CB00D4"/>
    <w:rsid w:val="00CB00EE"/>
    <w:rsid w:val="00CB01BB"/>
    <w:rsid w:val="00CB01E5"/>
    <w:rsid w:val="00CB0276"/>
    <w:rsid w:val="00CB02A6"/>
    <w:rsid w:val="00CB02E2"/>
    <w:rsid w:val="00CB035A"/>
    <w:rsid w:val="00CB03EA"/>
    <w:rsid w:val="00CB041B"/>
    <w:rsid w:val="00CB0488"/>
    <w:rsid w:val="00CB04F4"/>
    <w:rsid w:val="00CB055B"/>
    <w:rsid w:val="00CB0578"/>
    <w:rsid w:val="00CB05E0"/>
    <w:rsid w:val="00CB0637"/>
    <w:rsid w:val="00CB0669"/>
    <w:rsid w:val="00CB0674"/>
    <w:rsid w:val="00CB06CD"/>
    <w:rsid w:val="00CB07E7"/>
    <w:rsid w:val="00CB0887"/>
    <w:rsid w:val="00CB0890"/>
    <w:rsid w:val="00CB08CF"/>
    <w:rsid w:val="00CB0958"/>
    <w:rsid w:val="00CB0A13"/>
    <w:rsid w:val="00CB0AAD"/>
    <w:rsid w:val="00CB0AB6"/>
    <w:rsid w:val="00CB0AC9"/>
    <w:rsid w:val="00CB0AEC"/>
    <w:rsid w:val="00CB0AFF"/>
    <w:rsid w:val="00CB0B62"/>
    <w:rsid w:val="00CB0B85"/>
    <w:rsid w:val="00CB0CED"/>
    <w:rsid w:val="00CB0DA2"/>
    <w:rsid w:val="00CB0E63"/>
    <w:rsid w:val="00CB0ECA"/>
    <w:rsid w:val="00CB0EEE"/>
    <w:rsid w:val="00CB0F27"/>
    <w:rsid w:val="00CB0FA3"/>
    <w:rsid w:val="00CB0FA8"/>
    <w:rsid w:val="00CB0FB3"/>
    <w:rsid w:val="00CB11C5"/>
    <w:rsid w:val="00CB12AB"/>
    <w:rsid w:val="00CB1338"/>
    <w:rsid w:val="00CB13B7"/>
    <w:rsid w:val="00CB13FC"/>
    <w:rsid w:val="00CB140F"/>
    <w:rsid w:val="00CB1501"/>
    <w:rsid w:val="00CB1570"/>
    <w:rsid w:val="00CB15B3"/>
    <w:rsid w:val="00CB160B"/>
    <w:rsid w:val="00CB166B"/>
    <w:rsid w:val="00CB16F3"/>
    <w:rsid w:val="00CB1728"/>
    <w:rsid w:val="00CB173A"/>
    <w:rsid w:val="00CB177B"/>
    <w:rsid w:val="00CB17C3"/>
    <w:rsid w:val="00CB1917"/>
    <w:rsid w:val="00CB194A"/>
    <w:rsid w:val="00CB19B5"/>
    <w:rsid w:val="00CB19DE"/>
    <w:rsid w:val="00CB1B87"/>
    <w:rsid w:val="00CB1C2F"/>
    <w:rsid w:val="00CB1C5B"/>
    <w:rsid w:val="00CB1E68"/>
    <w:rsid w:val="00CB1E99"/>
    <w:rsid w:val="00CB1F0E"/>
    <w:rsid w:val="00CB1F79"/>
    <w:rsid w:val="00CB1FCF"/>
    <w:rsid w:val="00CB2048"/>
    <w:rsid w:val="00CB204B"/>
    <w:rsid w:val="00CB204F"/>
    <w:rsid w:val="00CB210D"/>
    <w:rsid w:val="00CB219A"/>
    <w:rsid w:val="00CB2266"/>
    <w:rsid w:val="00CB226B"/>
    <w:rsid w:val="00CB2356"/>
    <w:rsid w:val="00CB2379"/>
    <w:rsid w:val="00CB238C"/>
    <w:rsid w:val="00CB23B7"/>
    <w:rsid w:val="00CB23BA"/>
    <w:rsid w:val="00CB23CA"/>
    <w:rsid w:val="00CB2480"/>
    <w:rsid w:val="00CB25EA"/>
    <w:rsid w:val="00CB2656"/>
    <w:rsid w:val="00CB2689"/>
    <w:rsid w:val="00CB26B8"/>
    <w:rsid w:val="00CB26F8"/>
    <w:rsid w:val="00CB27BF"/>
    <w:rsid w:val="00CB27CB"/>
    <w:rsid w:val="00CB283A"/>
    <w:rsid w:val="00CB2875"/>
    <w:rsid w:val="00CB2892"/>
    <w:rsid w:val="00CB2905"/>
    <w:rsid w:val="00CB29EC"/>
    <w:rsid w:val="00CB2B10"/>
    <w:rsid w:val="00CB2BDC"/>
    <w:rsid w:val="00CB2CF5"/>
    <w:rsid w:val="00CB2D80"/>
    <w:rsid w:val="00CB2E87"/>
    <w:rsid w:val="00CB2EAC"/>
    <w:rsid w:val="00CB2F4B"/>
    <w:rsid w:val="00CB2F80"/>
    <w:rsid w:val="00CB3005"/>
    <w:rsid w:val="00CB3006"/>
    <w:rsid w:val="00CB300F"/>
    <w:rsid w:val="00CB312A"/>
    <w:rsid w:val="00CB3139"/>
    <w:rsid w:val="00CB313A"/>
    <w:rsid w:val="00CB3156"/>
    <w:rsid w:val="00CB3165"/>
    <w:rsid w:val="00CB325A"/>
    <w:rsid w:val="00CB33D0"/>
    <w:rsid w:val="00CB33D5"/>
    <w:rsid w:val="00CB340B"/>
    <w:rsid w:val="00CB3447"/>
    <w:rsid w:val="00CB3464"/>
    <w:rsid w:val="00CB353C"/>
    <w:rsid w:val="00CB3556"/>
    <w:rsid w:val="00CB3568"/>
    <w:rsid w:val="00CB35EE"/>
    <w:rsid w:val="00CB3606"/>
    <w:rsid w:val="00CB368C"/>
    <w:rsid w:val="00CB36BF"/>
    <w:rsid w:val="00CB3751"/>
    <w:rsid w:val="00CB378C"/>
    <w:rsid w:val="00CB3792"/>
    <w:rsid w:val="00CB38E9"/>
    <w:rsid w:val="00CB39D4"/>
    <w:rsid w:val="00CB39E2"/>
    <w:rsid w:val="00CB3A8F"/>
    <w:rsid w:val="00CB3A90"/>
    <w:rsid w:val="00CB3AD7"/>
    <w:rsid w:val="00CB3B0B"/>
    <w:rsid w:val="00CB3B9E"/>
    <w:rsid w:val="00CB3C3F"/>
    <w:rsid w:val="00CB3CDC"/>
    <w:rsid w:val="00CB3CE8"/>
    <w:rsid w:val="00CB3D01"/>
    <w:rsid w:val="00CB3D62"/>
    <w:rsid w:val="00CB3DBB"/>
    <w:rsid w:val="00CB3DE2"/>
    <w:rsid w:val="00CB3F0B"/>
    <w:rsid w:val="00CB3F7D"/>
    <w:rsid w:val="00CB4132"/>
    <w:rsid w:val="00CB4203"/>
    <w:rsid w:val="00CB429F"/>
    <w:rsid w:val="00CB42AF"/>
    <w:rsid w:val="00CB431A"/>
    <w:rsid w:val="00CB433E"/>
    <w:rsid w:val="00CB4342"/>
    <w:rsid w:val="00CB4369"/>
    <w:rsid w:val="00CB438B"/>
    <w:rsid w:val="00CB43CC"/>
    <w:rsid w:val="00CB4411"/>
    <w:rsid w:val="00CB4473"/>
    <w:rsid w:val="00CB44C6"/>
    <w:rsid w:val="00CB4565"/>
    <w:rsid w:val="00CB457E"/>
    <w:rsid w:val="00CB45C6"/>
    <w:rsid w:val="00CB46CB"/>
    <w:rsid w:val="00CB46E8"/>
    <w:rsid w:val="00CB46FA"/>
    <w:rsid w:val="00CB4779"/>
    <w:rsid w:val="00CB47A0"/>
    <w:rsid w:val="00CB480A"/>
    <w:rsid w:val="00CB4855"/>
    <w:rsid w:val="00CB48BF"/>
    <w:rsid w:val="00CB4942"/>
    <w:rsid w:val="00CB49D4"/>
    <w:rsid w:val="00CB4A00"/>
    <w:rsid w:val="00CB4B22"/>
    <w:rsid w:val="00CB4B37"/>
    <w:rsid w:val="00CB4B92"/>
    <w:rsid w:val="00CB4C2C"/>
    <w:rsid w:val="00CB4C93"/>
    <w:rsid w:val="00CB4D15"/>
    <w:rsid w:val="00CB4D27"/>
    <w:rsid w:val="00CB4D2E"/>
    <w:rsid w:val="00CB4DF5"/>
    <w:rsid w:val="00CB4DF7"/>
    <w:rsid w:val="00CB4F81"/>
    <w:rsid w:val="00CB4FC8"/>
    <w:rsid w:val="00CB4FF5"/>
    <w:rsid w:val="00CB5019"/>
    <w:rsid w:val="00CB5060"/>
    <w:rsid w:val="00CB50CD"/>
    <w:rsid w:val="00CB50D0"/>
    <w:rsid w:val="00CB5147"/>
    <w:rsid w:val="00CB51A8"/>
    <w:rsid w:val="00CB51AC"/>
    <w:rsid w:val="00CB51ED"/>
    <w:rsid w:val="00CB5286"/>
    <w:rsid w:val="00CB5299"/>
    <w:rsid w:val="00CB529C"/>
    <w:rsid w:val="00CB52BB"/>
    <w:rsid w:val="00CB52FC"/>
    <w:rsid w:val="00CB530A"/>
    <w:rsid w:val="00CB534C"/>
    <w:rsid w:val="00CB5424"/>
    <w:rsid w:val="00CB549A"/>
    <w:rsid w:val="00CB54C7"/>
    <w:rsid w:val="00CB54DA"/>
    <w:rsid w:val="00CB551E"/>
    <w:rsid w:val="00CB559B"/>
    <w:rsid w:val="00CB5705"/>
    <w:rsid w:val="00CB570B"/>
    <w:rsid w:val="00CB57CE"/>
    <w:rsid w:val="00CB58A9"/>
    <w:rsid w:val="00CB58D3"/>
    <w:rsid w:val="00CB59BB"/>
    <w:rsid w:val="00CB59CA"/>
    <w:rsid w:val="00CB59F9"/>
    <w:rsid w:val="00CB5B23"/>
    <w:rsid w:val="00CB5B4D"/>
    <w:rsid w:val="00CB5B8C"/>
    <w:rsid w:val="00CB5BBD"/>
    <w:rsid w:val="00CB5C1D"/>
    <w:rsid w:val="00CB5C25"/>
    <w:rsid w:val="00CB5C28"/>
    <w:rsid w:val="00CB5C4A"/>
    <w:rsid w:val="00CB5C61"/>
    <w:rsid w:val="00CB5C6D"/>
    <w:rsid w:val="00CB5CD7"/>
    <w:rsid w:val="00CB5CDA"/>
    <w:rsid w:val="00CB5D4B"/>
    <w:rsid w:val="00CB5D84"/>
    <w:rsid w:val="00CB5D8A"/>
    <w:rsid w:val="00CB5E55"/>
    <w:rsid w:val="00CB5E5B"/>
    <w:rsid w:val="00CB5E5D"/>
    <w:rsid w:val="00CB5E61"/>
    <w:rsid w:val="00CB5F0A"/>
    <w:rsid w:val="00CB5F1B"/>
    <w:rsid w:val="00CB5FB8"/>
    <w:rsid w:val="00CB5FD4"/>
    <w:rsid w:val="00CB5FF0"/>
    <w:rsid w:val="00CB60C7"/>
    <w:rsid w:val="00CB610E"/>
    <w:rsid w:val="00CB616B"/>
    <w:rsid w:val="00CB6176"/>
    <w:rsid w:val="00CB61BB"/>
    <w:rsid w:val="00CB61CC"/>
    <w:rsid w:val="00CB629A"/>
    <w:rsid w:val="00CB62DD"/>
    <w:rsid w:val="00CB6306"/>
    <w:rsid w:val="00CB6318"/>
    <w:rsid w:val="00CB6402"/>
    <w:rsid w:val="00CB64B5"/>
    <w:rsid w:val="00CB657A"/>
    <w:rsid w:val="00CB65C8"/>
    <w:rsid w:val="00CB65D8"/>
    <w:rsid w:val="00CB65D9"/>
    <w:rsid w:val="00CB65F9"/>
    <w:rsid w:val="00CB6644"/>
    <w:rsid w:val="00CB6658"/>
    <w:rsid w:val="00CB6669"/>
    <w:rsid w:val="00CB66DD"/>
    <w:rsid w:val="00CB66E5"/>
    <w:rsid w:val="00CB670D"/>
    <w:rsid w:val="00CB676F"/>
    <w:rsid w:val="00CB67A2"/>
    <w:rsid w:val="00CB67C1"/>
    <w:rsid w:val="00CB6963"/>
    <w:rsid w:val="00CB69A7"/>
    <w:rsid w:val="00CB69EF"/>
    <w:rsid w:val="00CB6A09"/>
    <w:rsid w:val="00CB6A32"/>
    <w:rsid w:val="00CB6AAA"/>
    <w:rsid w:val="00CB6AAF"/>
    <w:rsid w:val="00CB6B0D"/>
    <w:rsid w:val="00CB6B49"/>
    <w:rsid w:val="00CB6BDC"/>
    <w:rsid w:val="00CB6C21"/>
    <w:rsid w:val="00CB6D02"/>
    <w:rsid w:val="00CB6D56"/>
    <w:rsid w:val="00CB6D96"/>
    <w:rsid w:val="00CB6E85"/>
    <w:rsid w:val="00CB6E9E"/>
    <w:rsid w:val="00CB6EEE"/>
    <w:rsid w:val="00CB6F6A"/>
    <w:rsid w:val="00CB7049"/>
    <w:rsid w:val="00CB7104"/>
    <w:rsid w:val="00CB71DD"/>
    <w:rsid w:val="00CB722F"/>
    <w:rsid w:val="00CB72D9"/>
    <w:rsid w:val="00CB72E3"/>
    <w:rsid w:val="00CB73C3"/>
    <w:rsid w:val="00CB7425"/>
    <w:rsid w:val="00CB7517"/>
    <w:rsid w:val="00CB768C"/>
    <w:rsid w:val="00CB7696"/>
    <w:rsid w:val="00CB76C2"/>
    <w:rsid w:val="00CB7720"/>
    <w:rsid w:val="00CB7824"/>
    <w:rsid w:val="00CB783D"/>
    <w:rsid w:val="00CB7943"/>
    <w:rsid w:val="00CB794D"/>
    <w:rsid w:val="00CB7A08"/>
    <w:rsid w:val="00CB7A1D"/>
    <w:rsid w:val="00CB7A7B"/>
    <w:rsid w:val="00CB7B82"/>
    <w:rsid w:val="00CB7BAE"/>
    <w:rsid w:val="00CB7BE7"/>
    <w:rsid w:val="00CB7C5B"/>
    <w:rsid w:val="00CB7C88"/>
    <w:rsid w:val="00CB7E1C"/>
    <w:rsid w:val="00CB7E59"/>
    <w:rsid w:val="00CB7E8B"/>
    <w:rsid w:val="00CB7ED1"/>
    <w:rsid w:val="00CB7F95"/>
    <w:rsid w:val="00CB7FD3"/>
    <w:rsid w:val="00CC0029"/>
    <w:rsid w:val="00CC0080"/>
    <w:rsid w:val="00CC00D9"/>
    <w:rsid w:val="00CC0114"/>
    <w:rsid w:val="00CC0183"/>
    <w:rsid w:val="00CC01B8"/>
    <w:rsid w:val="00CC01C1"/>
    <w:rsid w:val="00CC01CE"/>
    <w:rsid w:val="00CC01D2"/>
    <w:rsid w:val="00CC0210"/>
    <w:rsid w:val="00CC0238"/>
    <w:rsid w:val="00CC0254"/>
    <w:rsid w:val="00CC0274"/>
    <w:rsid w:val="00CC028C"/>
    <w:rsid w:val="00CC02A3"/>
    <w:rsid w:val="00CC0308"/>
    <w:rsid w:val="00CC039A"/>
    <w:rsid w:val="00CC045B"/>
    <w:rsid w:val="00CC046B"/>
    <w:rsid w:val="00CC047C"/>
    <w:rsid w:val="00CC04B2"/>
    <w:rsid w:val="00CC04D0"/>
    <w:rsid w:val="00CC04FB"/>
    <w:rsid w:val="00CC0527"/>
    <w:rsid w:val="00CC054A"/>
    <w:rsid w:val="00CC0586"/>
    <w:rsid w:val="00CC061C"/>
    <w:rsid w:val="00CC0633"/>
    <w:rsid w:val="00CC065B"/>
    <w:rsid w:val="00CC06A0"/>
    <w:rsid w:val="00CC0720"/>
    <w:rsid w:val="00CC0755"/>
    <w:rsid w:val="00CC07A1"/>
    <w:rsid w:val="00CC080C"/>
    <w:rsid w:val="00CC0814"/>
    <w:rsid w:val="00CC0828"/>
    <w:rsid w:val="00CC092B"/>
    <w:rsid w:val="00CC09C8"/>
    <w:rsid w:val="00CC0A10"/>
    <w:rsid w:val="00CC0B0D"/>
    <w:rsid w:val="00CC0B90"/>
    <w:rsid w:val="00CC0C1B"/>
    <w:rsid w:val="00CC0C1D"/>
    <w:rsid w:val="00CC0C8C"/>
    <w:rsid w:val="00CC0CBE"/>
    <w:rsid w:val="00CC0CEF"/>
    <w:rsid w:val="00CC0D0C"/>
    <w:rsid w:val="00CC0D10"/>
    <w:rsid w:val="00CC0D34"/>
    <w:rsid w:val="00CC0D81"/>
    <w:rsid w:val="00CC0D93"/>
    <w:rsid w:val="00CC0E68"/>
    <w:rsid w:val="00CC0E99"/>
    <w:rsid w:val="00CC1086"/>
    <w:rsid w:val="00CC1091"/>
    <w:rsid w:val="00CC1105"/>
    <w:rsid w:val="00CC1131"/>
    <w:rsid w:val="00CC11E9"/>
    <w:rsid w:val="00CC1211"/>
    <w:rsid w:val="00CC12CF"/>
    <w:rsid w:val="00CC12E5"/>
    <w:rsid w:val="00CC12EC"/>
    <w:rsid w:val="00CC1482"/>
    <w:rsid w:val="00CC1517"/>
    <w:rsid w:val="00CC154F"/>
    <w:rsid w:val="00CC1572"/>
    <w:rsid w:val="00CC15AE"/>
    <w:rsid w:val="00CC15B2"/>
    <w:rsid w:val="00CC163D"/>
    <w:rsid w:val="00CC1688"/>
    <w:rsid w:val="00CC1691"/>
    <w:rsid w:val="00CC16AB"/>
    <w:rsid w:val="00CC1793"/>
    <w:rsid w:val="00CC182C"/>
    <w:rsid w:val="00CC1880"/>
    <w:rsid w:val="00CC18D5"/>
    <w:rsid w:val="00CC193F"/>
    <w:rsid w:val="00CC1948"/>
    <w:rsid w:val="00CC19B4"/>
    <w:rsid w:val="00CC19C0"/>
    <w:rsid w:val="00CC19DA"/>
    <w:rsid w:val="00CC1A37"/>
    <w:rsid w:val="00CC1A4C"/>
    <w:rsid w:val="00CC1AC1"/>
    <w:rsid w:val="00CC1AD2"/>
    <w:rsid w:val="00CC1B27"/>
    <w:rsid w:val="00CC1B53"/>
    <w:rsid w:val="00CC1B88"/>
    <w:rsid w:val="00CC1BEC"/>
    <w:rsid w:val="00CC1C0D"/>
    <w:rsid w:val="00CC1C83"/>
    <w:rsid w:val="00CC1CB4"/>
    <w:rsid w:val="00CC1D00"/>
    <w:rsid w:val="00CC1D8D"/>
    <w:rsid w:val="00CC1D9C"/>
    <w:rsid w:val="00CC1DB3"/>
    <w:rsid w:val="00CC1E73"/>
    <w:rsid w:val="00CC1F65"/>
    <w:rsid w:val="00CC1F81"/>
    <w:rsid w:val="00CC1FC9"/>
    <w:rsid w:val="00CC203E"/>
    <w:rsid w:val="00CC2066"/>
    <w:rsid w:val="00CC2144"/>
    <w:rsid w:val="00CC215E"/>
    <w:rsid w:val="00CC217D"/>
    <w:rsid w:val="00CC2190"/>
    <w:rsid w:val="00CC21E0"/>
    <w:rsid w:val="00CC221F"/>
    <w:rsid w:val="00CC22F0"/>
    <w:rsid w:val="00CC232C"/>
    <w:rsid w:val="00CC2334"/>
    <w:rsid w:val="00CC2396"/>
    <w:rsid w:val="00CC23B2"/>
    <w:rsid w:val="00CC23E7"/>
    <w:rsid w:val="00CC249C"/>
    <w:rsid w:val="00CC24B2"/>
    <w:rsid w:val="00CC2587"/>
    <w:rsid w:val="00CC25A6"/>
    <w:rsid w:val="00CC266A"/>
    <w:rsid w:val="00CC272F"/>
    <w:rsid w:val="00CC276A"/>
    <w:rsid w:val="00CC278E"/>
    <w:rsid w:val="00CC27FE"/>
    <w:rsid w:val="00CC2818"/>
    <w:rsid w:val="00CC2966"/>
    <w:rsid w:val="00CC29A8"/>
    <w:rsid w:val="00CC2A17"/>
    <w:rsid w:val="00CC2A26"/>
    <w:rsid w:val="00CC2AB8"/>
    <w:rsid w:val="00CC2ABB"/>
    <w:rsid w:val="00CC2AFD"/>
    <w:rsid w:val="00CC2B91"/>
    <w:rsid w:val="00CC2BA9"/>
    <w:rsid w:val="00CC2BE2"/>
    <w:rsid w:val="00CC2BF1"/>
    <w:rsid w:val="00CC2CE9"/>
    <w:rsid w:val="00CC2D93"/>
    <w:rsid w:val="00CC2DA5"/>
    <w:rsid w:val="00CC2DF1"/>
    <w:rsid w:val="00CC2E3A"/>
    <w:rsid w:val="00CC2E5A"/>
    <w:rsid w:val="00CC2E62"/>
    <w:rsid w:val="00CC2EDD"/>
    <w:rsid w:val="00CC2F6D"/>
    <w:rsid w:val="00CC2F9F"/>
    <w:rsid w:val="00CC304E"/>
    <w:rsid w:val="00CC3064"/>
    <w:rsid w:val="00CC3166"/>
    <w:rsid w:val="00CC3242"/>
    <w:rsid w:val="00CC3264"/>
    <w:rsid w:val="00CC3348"/>
    <w:rsid w:val="00CC3365"/>
    <w:rsid w:val="00CC336B"/>
    <w:rsid w:val="00CC350C"/>
    <w:rsid w:val="00CC351C"/>
    <w:rsid w:val="00CC3593"/>
    <w:rsid w:val="00CC35AF"/>
    <w:rsid w:val="00CC35B6"/>
    <w:rsid w:val="00CC35E9"/>
    <w:rsid w:val="00CC36D4"/>
    <w:rsid w:val="00CC373C"/>
    <w:rsid w:val="00CC3759"/>
    <w:rsid w:val="00CC3764"/>
    <w:rsid w:val="00CC3768"/>
    <w:rsid w:val="00CC379C"/>
    <w:rsid w:val="00CC37FF"/>
    <w:rsid w:val="00CC3808"/>
    <w:rsid w:val="00CC3822"/>
    <w:rsid w:val="00CC3840"/>
    <w:rsid w:val="00CC3853"/>
    <w:rsid w:val="00CC38E6"/>
    <w:rsid w:val="00CC391A"/>
    <w:rsid w:val="00CC3A60"/>
    <w:rsid w:val="00CC3B1A"/>
    <w:rsid w:val="00CC3B68"/>
    <w:rsid w:val="00CC3BB4"/>
    <w:rsid w:val="00CC3C18"/>
    <w:rsid w:val="00CC3CA8"/>
    <w:rsid w:val="00CC3D0B"/>
    <w:rsid w:val="00CC3D0F"/>
    <w:rsid w:val="00CC3D48"/>
    <w:rsid w:val="00CC3D72"/>
    <w:rsid w:val="00CC3D87"/>
    <w:rsid w:val="00CC3E3E"/>
    <w:rsid w:val="00CC3E43"/>
    <w:rsid w:val="00CC3E77"/>
    <w:rsid w:val="00CC3E8E"/>
    <w:rsid w:val="00CC3FC3"/>
    <w:rsid w:val="00CC3FDB"/>
    <w:rsid w:val="00CC4014"/>
    <w:rsid w:val="00CC4034"/>
    <w:rsid w:val="00CC4066"/>
    <w:rsid w:val="00CC4099"/>
    <w:rsid w:val="00CC41A7"/>
    <w:rsid w:val="00CC42BC"/>
    <w:rsid w:val="00CC4331"/>
    <w:rsid w:val="00CC435C"/>
    <w:rsid w:val="00CC43A6"/>
    <w:rsid w:val="00CC43C3"/>
    <w:rsid w:val="00CC440E"/>
    <w:rsid w:val="00CC44BC"/>
    <w:rsid w:val="00CC4591"/>
    <w:rsid w:val="00CC4592"/>
    <w:rsid w:val="00CC45DD"/>
    <w:rsid w:val="00CC45DE"/>
    <w:rsid w:val="00CC46C5"/>
    <w:rsid w:val="00CC47C0"/>
    <w:rsid w:val="00CC47FE"/>
    <w:rsid w:val="00CC4880"/>
    <w:rsid w:val="00CC4885"/>
    <w:rsid w:val="00CC4892"/>
    <w:rsid w:val="00CC48D1"/>
    <w:rsid w:val="00CC48F8"/>
    <w:rsid w:val="00CC49EC"/>
    <w:rsid w:val="00CC4A32"/>
    <w:rsid w:val="00CC4A81"/>
    <w:rsid w:val="00CC4B5B"/>
    <w:rsid w:val="00CC4B76"/>
    <w:rsid w:val="00CC4C40"/>
    <w:rsid w:val="00CC4CC7"/>
    <w:rsid w:val="00CC4CEF"/>
    <w:rsid w:val="00CC4E2D"/>
    <w:rsid w:val="00CC4E8A"/>
    <w:rsid w:val="00CC4F17"/>
    <w:rsid w:val="00CC4F40"/>
    <w:rsid w:val="00CC4F8F"/>
    <w:rsid w:val="00CC4F95"/>
    <w:rsid w:val="00CC4FB4"/>
    <w:rsid w:val="00CC4FC0"/>
    <w:rsid w:val="00CC509F"/>
    <w:rsid w:val="00CC51A9"/>
    <w:rsid w:val="00CC51B6"/>
    <w:rsid w:val="00CC51CB"/>
    <w:rsid w:val="00CC5276"/>
    <w:rsid w:val="00CC5299"/>
    <w:rsid w:val="00CC52BC"/>
    <w:rsid w:val="00CC548C"/>
    <w:rsid w:val="00CC54B9"/>
    <w:rsid w:val="00CC5595"/>
    <w:rsid w:val="00CC560A"/>
    <w:rsid w:val="00CC5619"/>
    <w:rsid w:val="00CC56B0"/>
    <w:rsid w:val="00CC56E5"/>
    <w:rsid w:val="00CC57B3"/>
    <w:rsid w:val="00CC5864"/>
    <w:rsid w:val="00CC592A"/>
    <w:rsid w:val="00CC5933"/>
    <w:rsid w:val="00CC59A8"/>
    <w:rsid w:val="00CC5B50"/>
    <w:rsid w:val="00CC5BC2"/>
    <w:rsid w:val="00CC5BD6"/>
    <w:rsid w:val="00CC5C58"/>
    <w:rsid w:val="00CC5C5B"/>
    <w:rsid w:val="00CC5C6A"/>
    <w:rsid w:val="00CC5CE3"/>
    <w:rsid w:val="00CC5D5C"/>
    <w:rsid w:val="00CC5DEA"/>
    <w:rsid w:val="00CC5F89"/>
    <w:rsid w:val="00CC601C"/>
    <w:rsid w:val="00CC6042"/>
    <w:rsid w:val="00CC60CE"/>
    <w:rsid w:val="00CC60D4"/>
    <w:rsid w:val="00CC61DB"/>
    <w:rsid w:val="00CC6213"/>
    <w:rsid w:val="00CC6252"/>
    <w:rsid w:val="00CC625E"/>
    <w:rsid w:val="00CC629F"/>
    <w:rsid w:val="00CC631A"/>
    <w:rsid w:val="00CC63AA"/>
    <w:rsid w:val="00CC63D5"/>
    <w:rsid w:val="00CC6464"/>
    <w:rsid w:val="00CC6480"/>
    <w:rsid w:val="00CC64F7"/>
    <w:rsid w:val="00CC6569"/>
    <w:rsid w:val="00CC6602"/>
    <w:rsid w:val="00CC66E4"/>
    <w:rsid w:val="00CC6735"/>
    <w:rsid w:val="00CC67C3"/>
    <w:rsid w:val="00CC67E4"/>
    <w:rsid w:val="00CC6829"/>
    <w:rsid w:val="00CC6849"/>
    <w:rsid w:val="00CC685A"/>
    <w:rsid w:val="00CC6965"/>
    <w:rsid w:val="00CC6985"/>
    <w:rsid w:val="00CC69ED"/>
    <w:rsid w:val="00CC6A05"/>
    <w:rsid w:val="00CC6A4D"/>
    <w:rsid w:val="00CC6A76"/>
    <w:rsid w:val="00CC6AB4"/>
    <w:rsid w:val="00CC6AD1"/>
    <w:rsid w:val="00CC6B31"/>
    <w:rsid w:val="00CC6C25"/>
    <w:rsid w:val="00CC6CF6"/>
    <w:rsid w:val="00CC6D52"/>
    <w:rsid w:val="00CC6D79"/>
    <w:rsid w:val="00CC6E75"/>
    <w:rsid w:val="00CC6E94"/>
    <w:rsid w:val="00CC6F03"/>
    <w:rsid w:val="00CC6FE0"/>
    <w:rsid w:val="00CC70C7"/>
    <w:rsid w:val="00CC7212"/>
    <w:rsid w:val="00CC726A"/>
    <w:rsid w:val="00CC7309"/>
    <w:rsid w:val="00CC7344"/>
    <w:rsid w:val="00CC7369"/>
    <w:rsid w:val="00CC737C"/>
    <w:rsid w:val="00CC73C6"/>
    <w:rsid w:val="00CC73F3"/>
    <w:rsid w:val="00CC7406"/>
    <w:rsid w:val="00CC7449"/>
    <w:rsid w:val="00CC7493"/>
    <w:rsid w:val="00CC74A8"/>
    <w:rsid w:val="00CC75B5"/>
    <w:rsid w:val="00CC7618"/>
    <w:rsid w:val="00CC767B"/>
    <w:rsid w:val="00CC76D5"/>
    <w:rsid w:val="00CC770C"/>
    <w:rsid w:val="00CC7715"/>
    <w:rsid w:val="00CC7734"/>
    <w:rsid w:val="00CC7749"/>
    <w:rsid w:val="00CC7912"/>
    <w:rsid w:val="00CC7918"/>
    <w:rsid w:val="00CC7962"/>
    <w:rsid w:val="00CC79B1"/>
    <w:rsid w:val="00CC79CC"/>
    <w:rsid w:val="00CC79F9"/>
    <w:rsid w:val="00CC7A42"/>
    <w:rsid w:val="00CC7AE7"/>
    <w:rsid w:val="00CC7AF8"/>
    <w:rsid w:val="00CC7B33"/>
    <w:rsid w:val="00CC7B54"/>
    <w:rsid w:val="00CC7CAE"/>
    <w:rsid w:val="00CC7D51"/>
    <w:rsid w:val="00CC7D7F"/>
    <w:rsid w:val="00CC7DA4"/>
    <w:rsid w:val="00CC7DC5"/>
    <w:rsid w:val="00CC7E68"/>
    <w:rsid w:val="00CC7E74"/>
    <w:rsid w:val="00CC7EAF"/>
    <w:rsid w:val="00CC7EC9"/>
    <w:rsid w:val="00CC7EF2"/>
    <w:rsid w:val="00CC7F04"/>
    <w:rsid w:val="00CC7F3D"/>
    <w:rsid w:val="00CC7F4B"/>
    <w:rsid w:val="00CC7FCC"/>
    <w:rsid w:val="00CD006E"/>
    <w:rsid w:val="00CD0079"/>
    <w:rsid w:val="00CD016C"/>
    <w:rsid w:val="00CD0182"/>
    <w:rsid w:val="00CD02BF"/>
    <w:rsid w:val="00CD02CC"/>
    <w:rsid w:val="00CD036B"/>
    <w:rsid w:val="00CD0408"/>
    <w:rsid w:val="00CD049B"/>
    <w:rsid w:val="00CD04A6"/>
    <w:rsid w:val="00CD051C"/>
    <w:rsid w:val="00CD0531"/>
    <w:rsid w:val="00CD0587"/>
    <w:rsid w:val="00CD05CA"/>
    <w:rsid w:val="00CD062B"/>
    <w:rsid w:val="00CD06B6"/>
    <w:rsid w:val="00CD06FD"/>
    <w:rsid w:val="00CD07DA"/>
    <w:rsid w:val="00CD086E"/>
    <w:rsid w:val="00CD09C9"/>
    <w:rsid w:val="00CD09D9"/>
    <w:rsid w:val="00CD0A75"/>
    <w:rsid w:val="00CD0AD6"/>
    <w:rsid w:val="00CD0C30"/>
    <w:rsid w:val="00CD0C4B"/>
    <w:rsid w:val="00CD0C6A"/>
    <w:rsid w:val="00CD0C84"/>
    <w:rsid w:val="00CD0C8C"/>
    <w:rsid w:val="00CD0CB2"/>
    <w:rsid w:val="00CD0E28"/>
    <w:rsid w:val="00CD0E4F"/>
    <w:rsid w:val="00CD0E94"/>
    <w:rsid w:val="00CD0E98"/>
    <w:rsid w:val="00CD0EA0"/>
    <w:rsid w:val="00CD0EDC"/>
    <w:rsid w:val="00CD0F50"/>
    <w:rsid w:val="00CD0F89"/>
    <w:rsid w:val="00CD0FB8"/>
    <w:rsid w:val="00CD0FE7"/>
    <w:rsid w:val="00CD1072"/>
    <w:rsid w:val="00CD10F9"/>
    <w:rsid w:val="00CD1165"/>
    <w:rsid w:val="00CD116A"/>
    <w:rsid w:val="00CD119C"/>
    <w:rsid w:val="00CD11BD"/>
    <w:rsid w:val="00CD1292"/>
    <w:rsid w:val="00CD1295"/>
    <w:rsid w:val="00CD12C2"/>
    <w:rsid w:val="00CD12DE"/>
    <w:rsid w:val="00CD12E2"/>
    <w:rsid w:val="00CD1475"/>
    <w:rsid w:val="00CD1571"/>
    <w:rsid w:val="00CD15AD"/>
    <w:rsid w:val="00CD15DF"/>
    <w:rsid w:val="00CD1625"/>
    <w:rsid w:val="00CD163D"/>
    <w:rsid w:val="00CD165F"/>
    <w:rsid w:val="00CD167A"/>
    <w:rsid w:val="00CD169C"/>
    <w:rsid w:val="00CD1745"/>
    <w:rsid w:val="00CD177E"/>
    <w:rsid w:val="00CD17D0"/>
    <w:rsid w:val="00CD1805"/>
    <w:rsid w:val="00CD18B5"/>
    <w:rsid w:val="00CD18F7"/>
    <w:rsid w:val="00CD197B"/>
    <w:rsid w:val="00CD19A9"/>
    <w:rsid w:val="00CD19B0"/>
    <w:rsid w:val="00CD1A4F"/>
    <w:rsid w:val="00CD1A68"/>
    <w:rsid w:val="00CD1AD0"/>
    <w:rsid w:val="00CD1AE3"/>
    <w:rsid w:val="00CD1AF9"/>
    <w:rsid w:val="00CD1BD8"/>
    <w:rsid w:val="00CD1BE6"/>
    <w:rsid w:val="00CD1C06"/>
    <w:rsid w:val="00CD1C60"/>
    <w:rsid w:val="00CD1C8C"/>
    <w:rsid w:val="00CD1D0E"/>
    <w:rsid w:val="00CD1D1B"/>
    <w:rsid w:val="00CD1E16"/>
    <w:rsid w:val="00CD1E49"/>
    <w:rsid w:val="00CD1E5A"/>
    <w:rsid w:val="00CD1E6A"/>
    <w:rsid w:val="00CD1FA6"/>
    <w:rsid w:val="00CD1FBB"/>
    <w:rsid w:val="00CD1FC8"/>
    <w:rsid w:val="00CD1FD9"/>
    <w:rsid w:val="00CD2007"/>
    <w:rsid w:val="00CD20AD"/>
    <w:rsid w:val="00CD20B1"/>
    <w:rsid w:val="00CD20CA"/>
    <w:rsid w:val="00CD2175"/>
    <w:rsid w:val="00CD2247"/>
    <w:rsid w:val="00CD225C"/>
    <w:rsid w:val="00CD2386"/>
    <w:rsid w:val="00CD23AD"/>
    <w:rsid w:val="00CD23E2"/>
    <w:rsid w:val="00CD2459"/>
    <w:rsid w:val="00CD24D9"/>
    <w:rsid w:val="00CD24E0"/>
    <w:rsid w:val="00CD24F5"/>
    <w:rsid w:val="00CD2609"/>
    <w:rsid w:val="00CD2683"/>
    <w:rsid w:val="00CD26FA"/>
    <w:rsid w:val="00CD274F"/>
    <w:rsid w:val="00CD2779"/>
    <w:rsid w:val="00CD2793"/>
    <w:rsid w:val="00CD27F5"/>
    <w:rsid w:val="00CD284B"/>
    <w:rsid w:val="00CD2882"/>
    <w:rsid w:val="00CD288C"/>
    <w:rsid w:val="00CD28DB"/>
    <w:rsid w:val="00CD292B"/>
    <w:rsid w:val="00CD2A1D"/>
    <w:rsid w:val="00CD2A69"/>
    <w:rsid w:val="00CD2AC5"/>
    <w:rsid w:val="00CD2B8D"/>
    <w:rsid w:val="00CD2BFB"/>
    <w:rsid w:val="00CD2C52"/>
    <w:rsid w:val="00CD2C9C"/>
    <w:rsid w:val="00CD2CDA"/>
    <w:rsid w:val="00CD2CE6"/>
    <w:rsid w:val="00CD2E0B"/>
    <w:rsid w:val="00CD2F47"/>
    <w:rsid w:val="00CD2F86"/>
    <w:rsid w:val="00CD300D"/>
    <w:rsid w:val="00CD30A1"/>
    <w:rsid w:val="00CD30B0"/>
    <w:rsid w:val="00CD3190"/>
    <w:rsid w:val="00CD31F5"/>
    <w:rsid w:val="00CD331B"/>
    <w:rsid w:val="00CD342B"/>
    <w:rsid w:val="00CD3436"/>
    <w:rsid w:val="00CD343A"/>
    <w:rsid w:val="00CD34DE"/>
    <w:rsid w:val="00CD352B"/>
    <w:rsid w:val="00CD3545"/>
    <w:rsid w:val="00CD3547"/>
    <w:rsid w:val="00CD357F"/>
    <w:rsid w:val="00CD359C"/>
    <w:rsid w:val="00CD35A8"/>
    <w:rsid w:val="00CD3612"/>
    <w:rsid w:val="00CD3642"/>
    <w:rsid w:val="00CD3698"/>
    <w:rsid w:val="00CD36C0"/>
    <w:rsid w:val="00CD36CA"/>
    <w:rsid w:val="00CD3705"/>
    <w:rsid w:val="00CD3708"/>
    <w:rsid w:val="00CD3748"/>
    <w:rsid w:val="00CD3792"/>
    <w:rsid w:val="00CD37A7"/>
    <w:rsid w:val="00CD37DC"/>
    <w:rsid w:val="00CD3812"/>
    <w:rsid w:val="00CD3813"/>
    <w:rsid w:val="00CD382B"/>
    <w:rsid w:val="00CD389B"/>
    <w:rsid w:val="00CD38FA"/>
    <w:rsid w:val="00CD38FF"/>
    <w:rsid w:val="00CD3925"/>
    <w:rsid w:val="00CD39B2"/>
    <w:rsid w:val="00CD39D2"/>
    <w:rsid w:val="00CD3A55"/>
    <w:rsid w:val="00CD3B0A"/>
    <w:rsid w:val="00CD3B0B"/>
    <w:rsid w:val="00CD3B2C"/>
    <w:rsid w:val="00CD3B5F"/>
    <w:rsid w:val="00CD3BB9"/>
    <w:rsid w:val="00CD3BD8"/>
    <w:rsid w:val="00CD3C0E"/>
    <w:rsid w:val="00CD3C5A"/>
    <w:rsid w:val="00CD3CB1"/>
    <w:rsid w:val="00CD3CFB"/>
    <w:rsid w:val="00CD3D77"/>
    <w:rsid w:val="00CD3D85"/>
    <w:rsid w:val="00CD3DC8"/>
    <w:rsid w:val="00CD3E31"/>
    <w:rsid w:val="00CD3E6E"/>
    <w:rsid w:val="00CD3E79"/>
    <w:rsid w:val="00CD3EAC"/>
    <w:rsid w:val="00CD3EB3"/>
    <w:rsid w:val="00CD3EE8"/>
    <w:rsid w:val="00CD3F70"/>
    <w:rsid w:val="00CD3FA4"/>
    <w:rsid w:val="00CD40C3"/>
    <w:rsid w:val="00CD40E2"/>
    <w:rsid w:val="00CD40F8"/>
    <w:rsid w:val="00CD4262"/>
    <w:rsid w:val="00CD43BC"/>
    <w:rsid w:val="00CD43BF"/>
    <w:rsid w:val="00CD4436"/>
    <w:rsid w:val="00CD4499"/>
    <w:rsid w:val="00CD44D3"/>
    <w:rsid w:val="00CD4596"/>
    <w:rsid w:val="00CD45F0"/>
    <w:rsid w:val="00CD470A"/>
    <w:rsid w:val="00CD484A"/>
    <w:rsid w:val="00CD48DD"/>
    <w:rsid w:val="00CD4919"/>
    <w:rsid w:val="00CD4925"/>
    <w:rsid w:val="00CD49A5"/>
    <w:rsid w:val="00CD4A16"/>
    <w:rsid w:val="00CD4AD1"/>
    <w:rsid w:val="00CD4ADE"/>
    <w:rsid w:val="00CD4B32"/>
    <w:rsid w:val="00CD4B67"/>
    <w:rsid w:val="00CD4C14"/>
    <w:rsid w:val="00CD4CEC"/>
    <w:rsid w:val="00CD4D0B"/>
    <w:rsid w:val="00CD4D2B"/>
    <w:rsid w:val="00CD4D99"/>
    <w:rsid w:val="00CD4DBC"/>
    <w:rsid w:val="00CD4E92"/>
    <w:rsid w:val="00CD4EE6"/>
    <w:rsid w:val="00CD4EED"/>
    <w:rsid w:val="00CD4F1A"/>
    <w:rsid w:val="00CD506F"/>
    <w:rsid w:val="00CD5081"/>
    <w:rsid w:val="00CD515A"/>
    <w:rsid w:val="00CD5273"/>
    <w:rsid w:val="00CD527B"/>
    <w:rsid w:val="00CD5282"/>
    <w:rsid w:val="00CD53DE"/>
    <w:rsid w:val="00CD53DF"/>
    <w:rsid w:val="00CD53FF"/>
    <w:rsid w:val="00CD5549"/>
    <w:rsid w:val="00CD558F"/>
    <w:rsid w:val="00CD5591"/>
    <w:rsid w:val="00CD569C"/>
    <w:rsid w:val="00CD56E9"/>
    <w:rsid w:val="00CD574A"/>
    <w:rsid w:val="00CD5766"/>
    <w:rsid w:val="00CD58C4"/>
    <w:rsid w:val="00CD5901"/>
    <w:rsid w:val="00CD5989"/>
    <w:rsid w:val="00CD59E4"/>
    <w:rsid w:val="00CD5A2D"/>
    <w:rsid w:val="00CD5A5D"/>
    <w:rsid w:val="00CD5BFC"/>
    <w:rsid w:val="00CD5C11"/>
    <w:rsid w:val="00CD5EC2"/>
    <w:rsid w:val="00CD5F06"/>
    <w:rsid w:val="00CD5F09"/>
    <w:rsid w:val="00CD5F0E"/>
    <w:rsid w:val="00CD5F37"/>
    <w:rsid w:val="00CD5F90"/>
    <w:rsid w:val="00CD5FBA"/>
    <w:rsid w:val="00CD6004"/>
    <w:rsid w:val="00CD600B"/>
    <w:rsid w:val="00CD60BD"/>
    <w:rsid w:val="00CD60C4"/>
    <w:rsid w:val="00CD60E1"/>
    <w:rsid w:val="00CD6113"/>
    <w:rsid w:val="00CD61A0"/>
    <w:rsid w:val="00CD61A7"/>
    <w:rsid w:val="00CD61B0"/>
    <w:rsid w:val="00CD621F"/>
    <w:rsid w:val="00CD626E"/>
    <w:rsid w:val="00CD6287"/>
    <w:rsid w:val="00CD62A9"/>
    <w:rsid w:val="00CD62D3"/>
    <w:rsid w:val="00CD6372"/>
    <w:rsid w:val="00CD63A9"/>
    <w:rsid w:val="00CD6413"/>
    <w:rsid w:val="00CD643E"/>
    <w:rsid w:val="00CD648D"/>
    <w:rsid w:val="00CD6578"/>
    <w:rsid w:val="00CD6681"/>
    <w:rsid w:val="00CD66C5"/>
    <w:rsid w:val="00CD677C"/>
    <w:rsid w:val="00CD67C6"/>
    <w:rsid w:val="00CD67C9"/>
    <w:rsid w:val="00CD67CE"/>
    <w:rsid w:val="00CD6801"/>
    <w:rsid w:val="00CD6855"/>
    <w:rsid w:val="00CD68C6"/>
    <w:rsid w:val="00CD6917"/>
    <w:rsid w:val="00CD6A34"/>
    <w:rsid w:val="00CD6A5E"/>
    <w:rsid w:val="00CD6A6C"/>
    <w:rsid w:val="00CD6AD8"/>
    <w:rsid w:val="00CD6B3B"/>
    <w:rsid w:val="00CD6BCA"/>
    <w:rsid w:val="00CD6D1F"/>
    <w:rsid w:val="00CD6D3C"/>
    <w:rsid w:val="00CD6DCB"/>
    <w:rsid w:val="00CD6DDB"/>
    <w:rsid w:val="00CD6DEE"/>
    <w:rsid w:val="00CD6DFD"/>
    <w:rsid w:val="00CD6F1E"/>
    <w:rsid w:val="00CD6F67"/>
    <w:rsid w:val="00CD6F92"/>
    <w:rsid w:val="00CD7031"/>
    <w:rsid w:val="00CD7072"/>
    <w:rsid w:val="00CD7093"/>
    <w:rsid w:val="00CD7098"/>
    <w:rsid w:val="00CD70BB"/>
    <w:rsid w:val="00CD715D"/>
    <w:rsid w:val="00CD715E"/>
    <w:rsid w:val="00CD71DD"/>
    <w:rsid w:val="00CD721E"/>
    <w:rsid w:val="00CD7271"/>
    <w:rsid w:val="00CD72C4"/>
    <w:rsid w:val="00CD731D"/>
    <w:rsid w:val="00CD7416"/>
    <w:rsid w:val="00CD7496"/>
    <w:rsid w:val="00CD74DF"/>
    <w:rsid w:val="00CD74E2"/>
    <w:rsid w:val="00CD7626"/>
    <w:rsid w:val="00CD768E"/>
    <w:rsid w:val="00CD769B"/>
    <w:rsid w:val="00CD76BC"/>
    <w:rsid w:val="00CD76E6"/>
    <w:rsid w:val="00CD7725"/>
    <w:rsid w:val="00CD776F"/>
    <w:rsid w:val="00CD777A"/>
    <w:rsid w:val="00CD7797"/>
    <w:rsid w:val="00CD78DD"/>
    <w:rsid w:val="00CD78F0"/>
    <w:rsid w:val="00CD7922"/>
    <w:rsid w:val="00CD79C3"/>
    <w:rsid w:val="00CD79DB"/>
    <w:rsid w:val="00CD7A29"/>
    <w:rsid w:val="00CD7A50"/>
    <w:rsid w:val="00CD7B91"/>
    <w:rsid w:val="00CD7C2A"/>
    <w:rsid w:val="00CD7C3D"/>
    <w:rsid w:val="00CD7D2F"/>
    <w:rsid w:val="00CD7D48"/>
    <w:rsid w:val="00CD7DDE"/>
    <w:rsid w:val="00CD7E22"/>
    <w:rsid w:val="00CD7E3A"/>
    <w:rsid w:val="00CD7E64"/>
    <w:rsid w:val="00CD7E65"/>
    <w:rsid w:val="00CD7EF0"/>
    <w:rsid w:val="00CD7F07"/>
    <w:rsid w:val="00CD7F61"/>
    <w:rsid w:val="00CD7F6A"/>
    <w:rsid w:val="00CD7F6C"/>
    <w:rsid w:val="00CD7F79"/>
    <w:rsid w:val="00CD7FA6"/>
    <w:rsid w:val="00CD7FDB"/>
    <w:rsid w:val="00CE0002"/>
    <w:rsid w:val="00CE0014"/>
    <w:rsid w:val="00CE006E"/>
    <w:rsid w:val="00CE007B"/>
    <w:rsid w:val="00CE0119"/>
    <w:rsid w:val="00CE0131"/>
    <w:rsid w:val="00CE0227"/>
    <w:rsid w:val="00CE03B7"/>
    <w:rsid w:val="00CE040F"/>
    <w:rsid w:val="00CE04A4"/>
    <w:rsid w:val="00CE04BD"/>
    <w:rsid w:val="00CE04E3"/>
    <w:rsid w:val="00CE0549"/>
    <w:rsid w:val="00CE0571"/>
    <w:rsid w:val="00CE0577"/>
    <w:rsid w:val="00CE05AC"/>
    <w:rsid w:val="00CE0625"/>
    <w:rsid w:val="00CE067C"/>
    <w:rsid w:val="00CE068C"/>
    <w:rsid w:val="00CE06AE"/>
    <w:rsid w:val="00CE06D1"/>
    <w:rsid w:val="00CE06ED"/>
    <w:rsid w:val="00CE0704"/>
    <w:rsid w:val="00CE0716"/>
    <w:rsid w:val="00CE0752"/>
    <w:rsid w:val="00CE07D9"/>
    <w:rsid w:val="00CE0823"/>
    <w:rsid w:val="00CE0865"/>
    <w:rsid w:val="00CE08CC"/>
    <w:rsid w:val="00CE0931"/>
    <w:rsid w:val="00CE09A7"/>
    <w:rsid w:val="00CE0B77"/>
    <w:rsid w:val="00CE0C0A"/>
    <w:rsid w:val="00CE0C38"/>
    <w:rsid w:val="00CE0C79"/>
    <w:rsid w:val="00CE0CA1"/>
    <w:rsid w:val="00CE0CCB"/>
    <w:rsid w:val="00CE0D03"/>
    <w:rsid w:val="00CE0D56"/>
    <w:rsid w:val="00CE0D91"/>
    <w:rsid w:val="00CE0E2B"/>
    <w:rsid w:val="00CE0E6F"/>
    <w:rsid w:val="00CE0E80"/>
    <w:rsid w:val="00CE0E86"/>
    <w:rsid w:val="00CE0E8F"/>
    <w:rsid w:val="00CE0EDA"/>
    <w:rsid w:val="00CE0EEB"/>
    <w:rsid w:val="00CE0FAC"/>
    <w:rsid w:val="00CE0FB1"/>
    <w:rsid w:val="00CE0FD8"/>
    <w:rsid w:val="00CE1004"/>
    <w:rsid w:val="00CE10CE"/>
    <w:rsid w:val="00CE1123"/>
    <w:rsid w:val="00CE1126"/>
    <w:rsid w:val="00CE1134"/>
    <w:rsid w:val="00CE115B"/>
    <w:rsid w:val="00CE1196"/>
    <w:rsid w:val="00CE12E8"/>
    <w:rsid w:val="00CE12F4"/>
    <w:rsid w:val="00CE13B0"/>
    <w:rsid w:val="00CE13E1"/>
    <w:rsid w:val="00CE1447"/>
    <w:rsid w:val="00CE1460"/>
    <w:rsid w:val="00CE14F0"/>
    <w:rsid w:val="00CE1507"/>
    <w:rsid w:val="00CE1513"/>
    <w:rsid w:val="00CE1568"/>
    <w:rsid w:val="00CE1667"/>
    <w:rsid w:val="00CE1679"/>
    <w:rsid w:val="00CE170A"/>
    <w:rsid w:val="00CE17B4"/>
    <w:rsid w:val="00CE1851"/>
    <w:rsid w:val="00CE190B"/>
    <w:rsid w:val="00CE1966"/>
    <w:rsid w:val="00CE1983"/>
    <w:rsid w:val="00CE1A07"/>
    <w:rsid w:val="00CE1AE1"/>
    <w:rsid w:val="00CE1B6B"/>
    <w:rsid w:val="00CE1BE7"/>
    <w:rsid w:val="00CE1CA5"/>
    <w:rsid w:val="00CE1DC8"/>
    <w:rsid w:val="00CE1E57"/>
    <w:rsid w:val="00CE1EEA"/>
    <w:rsid w:val="00CE1F10"/>
    <w:rsid w:val="00CE1F8F"/>
    <w:rsid w:val="00CE1FB6"/>
    <w:rsid w:val="00CE2067"/>
    <w:rsid w:val="00CE20DC"/>
    <w:rsid w:val="00CE21A2"/>
    <w:rsid w:val="00CE2230"/>
    <w:rsid w:val="00CE2267"/>
    <w:rsid w:val="00CE2398"/>
    <w:rsid w:val="00CE246D"/>
    <w:rsid w:val="00CE2487"/>
    <w:rsid w:val="00CE24CB"/>
    <w:rsid w:val="00CE24D7"/>
    <w:rsid w:val="00CE251A"/>
    <w:rsid w:val="00CE2573"/>
    <w:rsid w:val="00CE260A"/>
    <w:rsid w:val="00CE26D8"/>
    <w:rsid w:val="00CE2760"/>
    <w:rsid w:val="00CE276E"/>
    <w:rsid w:val="00CE284B"/>
    <w:rsid w:val="00CE290E"/>
    <w:rsid w:val="00CE299B"/>
    <w:rsid w:val="00CE29A3"/>
    <w:rsid w:val="00CE29CC"/>
    <w:rsid w:val="00CE29DE"/>
    <w:rsid w:val="00CE29E9"/>
    <w:rsid w:val="00CE2A75"/>
    <w:rsid w:val="00CE2B23"/>
    <w:rsid w:val="00CE2B9D"/>
    <w:rsid w:val="00CE2C1A"/>
    <w:rsid w:val="00CE2C66"/>
    <w:rsid w:val="00CE2EF0"/>
    <w:rsid w:val="00CE2F03"/>
    <w:rsid w:val="00CE2FE8"/>
    <w:rsid w:val="00CE3022"/>
    <w:rsid w:val="00CE316F"/>
    <w:rsid w:val="00CE3179"/>
    <w:rsid w:val="00CE3228"/>
    <w:rsid w:val="00CE32CA"/>
    <w:rsid w:val="00CE33A6"/>
    <w:rsid w:val="00CE3408"/>
    <w:rsid w:val="00CE3410"/>
    <w:rsid w:val="00CE341B"/>
    <w:rsid w:val="00CE34DC"/>
    <w:rsid w:val="00CE34E9"/>
    <w:rsid w:val="00CE34F1"/>
    <w:rsid w:val="00CE34F8"/>
    <w:rsid w:val="00CE3515"/>
    <w:rsid w:val="00CE3525"/>
    <w:rsid w:val="00CE3696"/>
    <w:rsid w:val="00CE36D9"/>
    <w:rsid w:val="00CE36F7"/>
    <w:rsid w:val="00CE3778"/>
    <w:rsid w:val="00CE379D"/>
    <w:rsid w:val="00CE37DD"/>
    <w:rsid w:val="00CE38D4"/>
    <w:rsid w:val="00CE39BD"/>
    <w:rsid w:val="00CE39CC"/>
    <w:rsid w:val="00CE39E5"/>
    <w:rsid w:val="00CE3AF7"/>
    <w:rsid w:val="00CE3C1A"/>
    <w:rsid w:val="00CE3C4A"/>
    <w:rsid w:val="00CE3D6C"/>
    <w:rsid w:val="00CE3DF8"/>
    <w:rsid w:val="00CE3E12"/>
    <w:rsid w:val="00CE3EA4"/>
    <w:rsid w:val="00CE3EDC"/>
    <w:rsid w:val="00CE3F38"/>
    <w:rsid w:val="00CE3F6C"/>
    <w:rsid w:val="00CE3F6D"/>
    <w:rsid w:val="00CE3F7A"/>
    <w:rsid w:val="00CE3FE8"/>
    <w:rsid w:val="00CE400D"/>
    <w:rsid w:val="00CE40C7"/>
    <w:rsid w:val="00CE433F"/>
    <w:rsid w:val="00CE43FF"/>
    <w:rsid w:val="00CE44BD"/>
    <w:rsid w:val="00CE456C"/>
    <w:rsid w:val="00CE459B"/>
    <w:rsid w:val="00CE4636"/>
    <w:rsid w:val="00CE4648"/>
    <w:rsid w:val="00CE466D"/>
    <w:rsid w:val="00CE4779"/>
    <w:rsid w:val="00CE4906"/>
    <w:rsid w:val="00CE491A"/>
    <w:rsid w:val="00CE491B"/>
    <w:rsid w:val="00CE491F"/>
    <w:rsid w:val="00CE493A"/>
    <w:rsid w:val="00CE4A26"/>
    <w:rsid w:val="00CE4AB4"/>
    <w:rsid w:val="00CE4B99"/>
    <w:rsid w:val="00CE4BD7"/>
    <w:rsid w:val="00CE4C4C"/>
    <w:rsid w:val="00CE4CA5"/>
    <w:rsid w:val="00CE4CA7"/>
    <w:rsid w:val="00CE4CE4"/>
    <w:rsid w:val="00CE4CE5"/>
    <w:rsid w:val="00CE4D4C"/>
    <w:rsid w:val="00CE4D53"/>
    <w:rsid w:val="00CE4D72"/>
    <w:rsid w:val="00CE4D90"/>
    <w:rsid w:val="00CE4DAF"/>
    <w:rsid w:val="00CE4DF9"/>
    <w:rsid w:val="00CE4E1A"/>
    <w:rsid w:val="00CE4E35"/>
    <w:rsid w:val="00CE4E5A"/>
    <w:rsid w:val="00CE4EBC"/>
    <w:rsid w:val="00CE4F4D"/>
    <w:rsid w:val="00CE4F5A"/>
    <w:rsid w:val="00CE4F73"/>
    <w:rsid w:val="00CE504A"/>
    <w:rsid w:val="00CE51C6"/>
    <w:rsid w:val="00CE520E"/>
    <w:rsid w:val="00CE526D"/>
    <w:rsid w:val="00CE5270"/>
    <w:rsid w:val="00CE5347"/>
    <w:rsid w:val="00CE539F"/>
    <w:rsid w:val="00CE53AA"/>
    <w:rsid w:val="00CE53DE"/>
    <w:rsid w:val="00CE54A6"/>
    <w:rsid w:val="00CE54F2"/>
    <w:rsid w:val="00CE55AD"/>
    <w:rsid w:val="00CE5698"/>
    <w:rsid w:val="00CE56EF"/>
    <w:rsid w:val="00CE57BA"/>
    <w:rsid w:val="00CE57C1"/>
    <w:rsid w:val="00CE58C7"/>
    <w:rsid w:val="00CE593E"/>
    <w:rsid w:val="00CE5961"/>
    <w:rsid w:val="00CE59C7"/>
    <w:rsid w:val="00CE59F8"/>
    <w:rsid w:val="00CE5A43"/>
    <w:rsid w:val="00CE5AD1"/>
    <w:rsid w:val="00CE5B18"/>
    <w:rsid w:val="00CE5C2E"/>
    <w:rsid w:val="00CE5C69"/>
    <w:rsid w:val="00CE5D09"/>
    <w:rsid w:val="00CE5D61"/>
    <w:rsid w:val="00CE5D71"/>
    <w:rsid w:val="00CE5D73"/>
    <w:rsid w:val="00CE5DEA"/>
    <w:rsid w:val="00CE5DEF"/>
    <w:rsid w:val="00CE5E49"/>
    <w:rsid w:val="00CE5E54"/>
    <w:rsid w:val="00CE5ECF"/>
    <w:rsid w:val="00CE5EF6"/>
    <w:rsid w:val="00CE5F2B"/>
    <w:rsid w:val="00CE5F43"/>
    <w:rsid w:val="00CE6076"/>
    <w:rsid w:val="00CE610F"/>
    <w:rsid w:val="00CE61FE"/>
    <w:rsid w:val="00CE621B"/>
    <w:rsid w:val="00CE6320"/>
    <w:rsid w:val="00CE634A"/>
    <w:rsid w:val="00CE636C"/>
    <w:rsid w:val="00CE6372"/>
    <w:rsid w:val="00CE63F6"/>
    <w:rsid w:val="00CE6451"/>
    <w:rsid w:val="00CE6474"/>
    <w:rsid w:val="00CE64D0"/>
    <w:rsid w:val="00CE6544"/>
    <w:rsid w:val="00CE655E"/>
    <w:rsid w:val="00CE658D"/>
    <w:rsid w:val="00CE6594"/>
    <w:rsid w:val="00CE65B9"/>
    <w:rsid w:val="00CE65D4"/>
    <w:rsid w:val="00CE65EC"/>
    <w:rsid w:val="00CE6634"/>
    <w:rsid w:val="00CE66AD"/>
    <w:rsid w:val="00CE66E1"/>
    <w:rsid w:val="00CE66F8"/>
    <w:rsid w:val="00CE671E"/>
    <w:rsid w:val="00CE673D"/>
    <w:rsid w:val="00CE67CC"/>
    <w:rsid w:val="00CE6840"/>
    <w:rsid w:val="00CE6982"/>
    <w:rsid w:val="00CE69A2"/>
    <w:rsid w:val="00CE6A20"/>
    <w:rsid w:val="00CE6A6B"/>
    <w:rsid w:val="00CE6A90"/>
    <w:rsid w:val="00CE6B54"/>
    <w:rsid w:val="00CE6B97"/>
    <w:rsid w:val="00CE6BE3"/>
    <w:rsid w:val="00CE6CA6"/>
    <w:rsid w:val="00CE6D2E"/>
    <w:rsid w:val="00CE6E0D"/>
    <w:rsid w:val="00CE6E80"/>
    <w:rsid w:val="00CE6EE2"/>
    <w:rsid w:val="00CE6F28"/>
    <w:rsid w:val="00CE6FA6"/>
    <w:rsid w:val="00CE7085"/>
    <w:rsid w:val="00CE708F"/>
    <w:rsid w:val="00CE70B7"/>
    <w:rsid w:val="00CE70C8"/>
    <w:rsid w:val="00CE70F8"/>
    <w:rsid w:val="00CE70FD"/>
    <w:rsid w:val="00CE7120"/>
    <w:rsid w:val="00CE7259"/>
    <w:rsid w:val="00CE7266"/>
    <w:rsid w:val="00CE7324"/>
    <w:rsid w:val="00CE7432"/>
    <w:rsid w:val="00CE74A5"/>
    <w:rsid w:val="00CE74B8"/>
    <w:rsid w:val="00CE7548"/>
    <w:rsid w:val="00CE75A0"/>
    <w:rsid w:val="00CE75D2"/>
    <w:rsid w:val="00CE76BC"/>
    <w:rsid w:val="00CE76FC"/>
    <w:rsid w:val="00CE7706"/>
    <w:rsid w:val="00CE7761"/>
    <w:rsid w:val="00CE7779"/>
    <w:rsid w:val="00CE77A0"/>
    <w:rsid w:val="00CE77BF"/>
    <w:rsid w:val="00CE77C3"/>
    <w:rsid w:val="00CE77D4"/>
    <w:rsid w:val="00CE7898"/>
    <w:rsid w:val="00CE7948"/>
    <w:rsid w:val="00CE7966"/>
    <w:rsid w:val="00CE79C3"/>
    <w:rsid w:val="00CE79EE"/>
    <w:rsid w:val="00CE7A64"/>
    <w:rsid w:val="00CE7A71"/>
    <w:rsid w:val="00CE7AA4"/>
    <w:rsid w:val="00CE7AEA"/>
    <w:rsid w:val="00CE7B0F"/>
    <w:rsid w:val="00CE7B61"/>
    <w:rsid w:val="00CE7C14"/>
    <w:rsid w:val="00CE7D27"/>
    <w:rsid w:val="00CE7E06"/>
    <w:rsid w:val="00CE7E83"/>
    <w:rsid w:val="00CE7EA2"/>
    <w:rsid w:val="00CE7EEB"/>
    <w:rsid w:val="00CE7F1E"/>
    <w:rsid w:val="00CE7F37"/>
    <w:rsid w:val="00CF00CF"/>
    <w:rsid w:val="00CF011E"/>
    <w:rsid w:val="00CF0121"/>
    <w:rsid w:val="00CF0124"/>
    <w:rsid w:val="00CF018D"/>
    <w:rsid w:val="00CF01B0"/>
    <w:rsid w:val="00CF0249"/>
    <w:rsid w:val="00CF02C2"/>
    <w:rsid w:val="00CF02D6"/>
    <w:rsid w:val="00CF02E4"/>
    <w:rsid w:val="00CF0307"/>
    <w:rsid w:val="00CF031E"/>
    <w:rsid w:val="00CF03AF"/>
    <w:rsid w:val="00CF03DA"/>
    <w:rsid w:val="00CF0458"/>
    <w:rsid w:val="00CF04A1"/>
    <w:rsid w:val="00CF05BE"/>
    <w:rsid w:val="00CF0602"/>
    <w:rsid w:val="00CF0613"/>
    <w:rsid w:val="00CF0640"/>
    <w:rsid w:val="00CF0754"/>
    <w:rsid w:val="00CF077B"/>
    <w:rsid w:val="00CF0815"/>
    <w:rsid w:val="00CF084A"/>
    <w:rsid w:val="00CF090E"/>
    <w:rsid w:val="00CF096F"/>
    <w:rsid w:val="00CF097D"/>
    <w:rsid w:val="00CF0A05"/>
    <w:rsid w:val="00CF0A23"/>
    <w:rsid w:val="00CF0A71"/>
    <w:rsid w:val="00CF0A8B"/>
    <w:rsid w:val="00CF0B33"/>
    <w:rsid w:val="00CF0B61"/>
    <w:rsid w:val="00CF0C7D"/>
    <w:rsid w:val="00CF0CC9"/>
    <w:rsid w:val="00CF0D26"/>
    <w:rsid w:val="00CF0D84"/>
    <w:rsid w:val="00CF0D97"/>
    <w:rsid w:val="00CF0E3A"/>
    <w:rsid w:val="00CF0E3B"/>
    <w:rsid w:val="00CF0F2D"/>
    <w:rsid w:val="00CF0F64"/>
    <w:rsid w:val="00CF113C"/>
    <w:rsid w:val="00CF11E9"/>
    <w:rsid w:val="00CF1230"/>
    <w:rsid w:val="00CF1254"/>
    <w:rsid w:val="00CF12A5"/>
    <w:rsid w:val="00CF1328"/>
    <w:rsid w:val="00CF1352"/>
    <w:rsid w:val="00CF13B1"/>
    <w:rsid w:val="00CF13C6"/>
    <w:rsid w:val="00CF13C9"/>
    <w:rsid w:val="00CF13FA"/>
    <w:rsid w:val="00CF14DE"/>
    <w:rsid w:val="00CF157E"/>
    <w:rsid w:val="00CF160C"/>
    <w:rsid w:val="00CF1647"/>
    <w:rsid w:val="00CF1668"/>
    <w:rsid w:val="00CF1761"/>
    <w:rsid w:val="00CF17A4"/>
    <w:rsid w:val="00CF1851"/>
    <w:rsid w:val="00CF186D"/>
    <w:rsid w:val="00CF18B6"/>
    <w:rsid w:val="00CF18F1"/>
    <w:rsid w:val="00CF191F"/>
    <w:rsid w:val="00CF1982"/>
    <w:rsid w:val="00CF19AF"/>
    <w:rsid w:val="00CF19B0"/>
    <w:rsid w:val="00CF19B2"/>
    <w:rsid w:val="00CF19D1"/>
    <w:rsid w:val="00CF19F3"/>
    <w:rsid w:val="00CF1AAD"/>
    <w:rsid w:val="00CF1BB2"/>
    <w:rsid w:val="00CF1C07"/>
    <w:rsid w:val="00CF1C17"/>
    <w:rsid w:val="00CF1C68"/>
    <w:rsid w:val="00CF1C6F"/>
    <w:rsid w:val="00CF1CA4"/>
    <w:rsid w:val="00CF1CB6"/>
    <w:rsid w:val="00CF1CB7"/>
    <w:rsid w:val="00CF1CE8"/>
    <w:rsid w:val="00CF1D04"/>
    <w:rsid w:val="00CF1D55"/>
    <w:rsid w:val="00CF1D70"/>
    <w:rsid w:val="00CF1DBB"/>
    <w:rsid w:val="00CF1DD8"/>
    <w:rsid w:val="00CF1FDF"/>
    <w:rsid w:val="00CF201D"/>
    <w:rsid w:val="00CF203F"/>
    <w:rsid w:val="00CF20C3"/>
    <w:rsid w:val="00CF20F4"/>
    <w:rsid w:val="00CF2127"/>
    <w:rsid w:val="00CF21AC"/>
    <w:rsid w:val="00CF21F3"/>
    <w:rsid w:val="00CF2231"/>
    <w:rsid w:val="00CF22F3"/>
    <w:rsid w:val="00CF230E"/>
    <w:rsid w:val="00CF23A3"/>
    <w:rsid w:val="00CF2598"/>
    <w:rsid w:val="00CF25B2"/>
    <w:rsid w:val="00CF2613"/>
    <w:rsid w:val="00CF2648"/>
    <w:rsid w:val="00CF2656"/>
    <w:rsid w:val="00CF26AA"/>
    <w:rsid w:val="00CF2749"/>
    <w:rsid w:val="00CF2824"/>
    <w:rsid w:val="00CF2849"/>
    <w:rsid w:val="00CF28A9"/>
    <w:rsid w:val="00CF28F6"/>
    <w:rsid w:val="00CF2912"/>
    <w:rsid w:val="00CF297F"/>
    <w:rsid w:val="00CF299D"/>
    <w:rsid w:val="00CF2A0B"/>
    <w:rsid w:val="00CF2A0F"/>
    <w:rsid w:val="00CF2A41"/>
    <w:rsid w:val="00CF2B1A"/>
    <w:rsid w:val="00CF2B28"/>
    <w:rsid w:val="00CF2BEC"/>
    <w:rsid w:val="00CF2BFF"/>
    <w:rsid w:val="00CF2C63"/>
    <w:rsid w:val="00CF2C6D"/>
    <w:rsid w:val="00CF2C7E"/>
    <w:rsid w:val="00CF2CC9"/>
    <w:rsid w:val="00CF2CF0"/>
    <w:rsid w:val="00CF2D0E"/>
    <w:rsid w:val="00CF2D43"/>
    <w:rsid w:val="00CF2D45"/>
    <w:rsid w:val="00CF2E9E"/>
    <w:rsid w:val="00CF2F22"/>
    <w:rsid w:val="00CF2F30"/>
    <w:rsid w:val="00CF3109"/>
    <w:rsid w:val="00CF31A1"/>
    <w:rsid w:val="00CF31DC"/>
    <w:rsid w:val="00CF3344"/>
    <w:rsid w:val="00CF3346"/>
    <w:rsid w:val="00CF335D"/>
    <w:rsid w:val="00CF3545"/>
    <w:rsid w:val="00CF35BF"/>
    <w:rsid w:val="00CF3644"/>
    <w:rsid w:val="00CF372D"/>
    <w:rsid w:val="00CF37FD"/>
    <w:rsid w:val="00CF38A3"/>
    <w:rsid w:val="00CF3931"/>
    <w:rsid w:val="00CF399F"/>
    <w:rsid w:val="00CF39E3"/>
    <w:rsid w:val="00CF3A0E"/>
    <w:rsid w:val="00CF3ABC"/>
    <w:rsid w:val="00CF3AE2"/>
    <w:rsid w:val="00CF3B09"/>
    <w:rsid w:val="00CF3B1D"/>
    <w:rsid w:val="00CF3B29"/>
    <w:rsid w:val="00CF3B7A"/>
    <w:rsid w:val="00CF3BCF"/>
    <w:rsid w:val="00CF3BDA"/>
    <w:rsid w:val="00CF3C09"/>
    <w:rsid w:val="00CF3C38"/>
    <w:rsid w:val="00CF3C73"/>
    <w:rsid w:val="00CF3C78"/>
    <w:rsid w:val="00CF3C90"/>
    <w:rsid w:val="00CF3D00"/>
    <w:rsid w:val="00CF3D9B"/>
    <w:rsid w:val="00CF3DF4"/>
    <w:rsid w:val="00CF3E53"/>
    <w:rsid w:val="00CF3E60"/>
    <w:rsid w:val="00CF3EC2"/>
    <w:rsid w:val="00CF3F1C"/>
    <w:rsid w:val="00CF3F33"/>
    <w:rsid w:val="00CF3F73"/>
    <w:rsid w:val="00CF4146"/>
    <w:rsid w:val="00CF41EC"/>
    <w:rsid w:val="00CF42C3"/>
    <w:rsid w:val="00CF42E2"/>
    <w:rsid w:val="00CF4355"/>
    <w:rsid w:val="00CF436C"/>
    <w:rsid w:val="00CF43C5"/>
    <w:rsid w:val="00CF4579"/>
    <w:rsid w:val="00CF45AB"/>
    <w:rsid w:val="00CF45D3"/>
    <w:rsid w:val="00CF45D4"/>
    <w:rsid w:val="00CF4651"/>
    <w:rsid w:val="00CF46E0"/>
    <w:rsid w:val="00CF47DC"/>
    <w:rsid w:val="00CF480B"/>
    <w:rsid w:val="00CF48D7"/>
    <w:rsid w:val="00CF48DD"/>
    <w:rsid w:val="00CF490B"/>
    <w:rsid w:val="00CF4910"/>
    <w:rsid w:val="00CF493D"/>
    <w:rsid w:val="00CF497D"/>
    <w:rsid w:val="00CF49A6"/>
    <w:rsid w:val="00CF49AB"/>
    <w:rsid w:val="00CF4A08"/>
    <w:rsid w:val="00CF4A2C"/>
    <w:rsid w:val="00CF4AC3"/>
    <w:rsid w:val="00CF4BDB"/>
    <w:rsid w:val="00CF4C28"/>
    <w:rsid w:val="00CF4C65"/>
    <w:rsid w:val="00CF4C9C"/>
    <w:rsid w:val="00CF4D3E"/>
    <w:rsid w:val="00CF4D46"/>
    <w:rsid w:val="00CF4DA9"/>
    <w:rsid w:val="00CF4E27"/>
    <w:rsid w:val="00CF4E9C"/>
    <w:rsid w:val="00CF4EB5"/>
    <w:rsid w:val="00CF4FD2"/>
    <w:rsid w:val="00CF50FE"/>
    <w:rsid w:val="00CF517F"/>
    <w:rsid w:val="00CF5198"/>
    <w:rsid w:val="00CF53B3"/>
    <w:rsid w:val="00CF53F7"/>
    <w:rsid w:val="00CF53FE"/>
    <w:rsid w:val="00CF54C0"/>
    <w:rsid w:val="00CF552A"/>
    <w:rsid w:val="00CF553D"/>
    <w:rsid w:val="00CF55BB"/>
    <w:rsid w:val="00CF5608"/>
    <w:rsid w:val="00CF567C"/>
    <w:rsid w:val="00CF56C0"/>
    <w:rsid w:val="00CF571D"/>
    <w:rsid w:val="00CF5776"/>
    <w:rsid w:val="00CF57D2"/>
    <w:rsid w:val="00CF5818"/>
    <w:rsid w:val="00CF583A"/>
    <w:rsid w:val="00CF5851"/>
    <w:rsid w:val="00CF5859"/>
    <w:rsid w:val="00CF5879"/>
    <w:rsid w:val="00CF5887"/>
    <w:rsid w:val="00CF5986"/>
    <w:rsid w:val="00CF59F9"/>
    <w:rsid w:val="00CF5A32"/>
    <w:rsid w:val="00CF5B25"/>
    <w:rsid w:val="00CF5BA9"/>
    <w:rsid w:val="00CF5BAC"/>
    <w:rsid w:val="00CF5BC0"/>
    <w:rsid w:val="00CF5C65"/>
    <w:rsid w:val="00CF5C69"/>
    <w:rsid w:val="00CF5C90"/>
    <w:rsid w:val="00CF5D24"/>
    <w:rsid w:val="00CF5D76"/>
    <w:rsid w:val="00CF5DAB"/>
    <w:rsid w:val="00CF5ECC"/>
    <w:rsid w:val="00CF5FF4"/>
    <w:rsid w:val="00CF5FFE"/>
    <w:rsid w:val="00CF600C"/>
    <w:rsid w:val="00CF6341"/>
    <w:rsid w:val="00CF635E"/>
    <w:rsid w:val="00CF6384"/>
    <w:rsid w:val="00CF63BD"/>
    <w:rsid w:val="00CF646D"/>
    <w:rsid w:val="00CF64C8"/>
    <w:rsid w:val="00CF66E6"/>
    <w:rsid w:val="00CF66FB"/>
    <w:rsid w:val="00CF674A"/>
    <w:rsid w:val="00CF67C4"/>
    <w:rsid w:val="00CF680F"/>
    <w:rsid w:val="00CF685E"/>
    <w:rsid w:val="00CF6886"/>
    <w:rsid w:val="00CF6947"/>
    <w:rsid w:val="00CF6951"/>
    <w:rsid w:val="00CF69D7"/>
    <w:rsid w:val="00CF6A34"/>
    <w:rsid w:val="00CF6B03"/>
    <w:rsid w:val="00CF6B3E"/>
    <w:rsid w:val="00CF6B86"/>
    <w:rsid w:val="00CF6BAC"/>
    <w:rsid w:val="00CF6BD4"/>
    <w:rsid w:val="00CF6C10"/>
    <w:rsid w:val="00CF6C9B"/>
    <w:rsid w:val="00CF6CA4"/>
    <w:rsid w:val="00CF6CD5"/>
    <w:rsid w:val="00CF6DBC"/>
    <w:rsid w:val="00CF6DED"/>
    <w:rsid w:val="00CF6E08"/>
    <w:rsid w:val="00CF6E67"/>
    <w:rsid w:val="00CF6EF2"/>
    <w:rsid w:val="00CF6EFE"/>
    <w:rsid w:val="00CF6F83"/>
    <w:rsid w:val="00CF6F86"/>
    <w:rsid w:val="00CF6FAF"/>
    <w:rsid w:val="00CF70F4"/>
    <w:rsid w:val="00CF7104"/>
    <w:rsid w:val="00CF7108"/>
    <w:rsid w:val="00CF7112"/>
    <w:rsid w:val="00CF7122"/>
    <w:rsid w:val="00CF7172"/>
    <w:rsid w:val="00CF71CC"/>
    <w:rsid w:val="00CF720B"/>
    <w:rsid w:val="00CF7254"/>
    <w:rsid w:val="00CF7259"/>
    <w:rsid w:val="00CF72BC"/>
    <w:rsid w:val="00CF72D3"/>
    <w:rsid w:val="00CF72FE"/>
    <w:rsid w:val="00CF73C7"/>
    <w:rsid w:val="00CF73EB"/>
    <w:rsid w:val="00CF7472"/>
    <w:rsid w:val="00CF74F4"/>
    <w:rsid w:val="00CF7551"/>
    <w:rsid w:val="00CF7561"/>
    <w:rsid w:val="00CF7568"/>
    <w:rsid w:val="00CF757E"/>
    <w:rsid w:val="00CF75BB"/>
    <w:rsid w:val="00CF75D1"/>
    <w:rsid w:val="00CF7632"/>
    <w:rsid w:val="00CF7762"/>
    <w:rsid w:val="00CF77D1"/>
    <w:rsid w:val="00CF7864"/>
    <w:rsid w:val="00CF7917"/>
    <w:rsid w:val="00CF792E"/>
    <w:rsid w:val="00CF7A68"/>
    <w:rsid w:val="00CF7AFA"/>
    <w:rsid w:val="00CF7B01"/>
    <w:rsid w:val="00CF7B1D"/>
    <w:rsid w:val="00CF7B5A"/>
    <w:rsid w:val="00CF7B64"/>
    <w:rsid w:val="00CF7C95"/>
    <w:rsid w:val="00CF7CE1"/>
    <w:rsid w:val="00CF7CE7"/>
    <w:rsid w:val="00CF7CFA"/>
    <w:rsid w:val="00CF7CFB"/>
    <w:rsid w:val="00CF7D25"/>
    <w:rsid w:val="00CF7D56"/>
    <w:rsid w:val="00CF7D7D"/>
    <w:rsid w:val="00CF7E5D"/>
    <w:rsid w:val="00CF7E88"/>
    <w:rsid w:val="00CF7F32"/>
    <w:rsid w:val="00CF7FCD"/>
    <w:rsid w:val="00D0007B"/>
    <w:rsid w:val="00D0012B"/>
    <w:rsid w:val="00D0024E"/>
    <w:rsid w:val="00D003CA"/>
    <w:rsid w:val="00D00433"/>
    <w:rsid w:val="00D005C2"/>
    <w:rsid w:val="00D005FE"/>
    <w:rsid w:val="00D00603"/>
    <w:rsid w:val="00D00615"/>
    <w:rsid w:val="00D0062A"/>
    <w:rsid w:val="00D0063F"/>
    <w:rsid w:val="00D006BC"/>
    <w:rsid w:val="00D0071D"/>
    <w:rsid w:val="00D00728"/>
    <w:rsid w:val="00D0075F"/>
    <w:rsid w:val="00D007B8"/>
    <w:rsid w:val="00D007DA"/>
    <w:rsid w:val="00D007DE"/>
    <w:rsid w:val="00D00891"/>
    <w:rsid w:val="00D008CB"/>
    <w:rsid w:val="00D0091B"/>
    <w:rsid w:val="00D00947"/>
    <w:rsid w:val="00D0099C"/>
    <w:rsid w:val="00D009BA"/>
    <w:rsid w:val="00D009C2"/>
    <w:rsid w:val="00D009CD"/>
    <w:rsid w:val="00D00A23"/>
    <w:rsid w:val="00D00A31"/>
    <w:rsid w:val="00D00A8A"/>
    <w:rsid w:val="00D00AD8"/>
    <w:rsid w:val="00D00B1B"/>
    <w:rsid w:val="00D00B1E"/>
    <w:rsid w:val="00D00CD1"/>
    <w:rsid w:val="00D00D39"/>
    <w:rsid w:val="00D00DAE"/>
    <w:rsid w:val="00D00DD9"/>
    <w:rsid w:val="00D00E13"/>
    <w:rsid w:val="00D00E43"/>
    <w:rsid w:val="00D00E4A"/>
    <w:rsid w:val="00D00E51"/>
    <w:rsid w:val="00D00E92"/>
    <w:rsid w:val="00D00EA4"/>
    <w:rsid w:val="00D00EB1"/>
    <w:rsid w:val="00D00EBE"/>
    <w:rsid w:val="00D00F39"/>
    <w:rsid w:val="00D00F3B"/>
    <w:rsid w:val="00D01050"/>
    <w:rsid w:val="00D01076"/>
    <w:rsid w:val="00D010BF"/>
    <w:rsid w:val="00D010C9"/>
    <w:rsid w:val="00D0110F"/>
    <w:rsid w:val="00D01127"/>
    <w:rsid w:val="00D0112C"/>
    <w:rsid w:val="00D01184"/>
    <w:rsid w:val="00D01286"/>
    <w:rsid w:val="00D01300"/>
    <w:rsid w:val="00D01306"/>
    <w:rsid w:val="00D014A7"/>
    <w:rsid w:val="00D014F5"/>
    <w:rsid w:val="00D01507"/>
    <w:rsid w:val="00D0158D"/>
    <w:rsid w:val="00D01678"/>
    <w:rsid w:val="00D016CB"/>
    <w:rsid w:val="00D017AA"/>
    <w:rsid w:val="00D018A5"/>
    <w:rsid w:val="00D018F0"/>
    <w:rsid w:val="00D0191E"/>
    <w:rsid w:val="00D01A5C"/>
    <w:rsid w:val="00D01A60"/>
    <w:rsid w:val="00D01A9F"/>
    <w:rsid w:val="00D01B04"/>
    <w:rsid w:val="00D01B16"/>
    <w:rsid w:val="00D01B8F"/>
    <w:rsid w:val="00D01BA7"/>
    <w:rsid w:val="00D01BB2"/>
    <w:rsid w:val="00D01C0A"/>
    <w:rsid w:val="00D01C35"/>
    <w:rsid w:val="00D01C66"/>
    <w:rsid w:val="00D01CC5"/>
    <w:rsid w:val="00D01D1A"/>
    <w:rsid w:val="00D01E68"/>
    <w:rsid w:val="00D01F39"/>
    <w:rsid w:val="00D01F67"/>
    <w:rsid w:val="00D01FDA"/>
    <w:rsid w:val="00D02075"/>
    <w:rsid w:val="00D020DE"/>
    <w:rsid w:val="00D020FD"/>
    <w:rsid w:val="00D02120"/>
    <w:rsid w:val="00D0213D"/>
    <w:rsid w:val="00D02153"/>
    <w:rsid w:val="00D021D8"/>
    <w:rsid w:val="00D021E2"/>
    <w:rsid w:val="00D02234"/>
    <w:rsid w:val="00D0224F"/>
    <w:rsid w:val="00D0227C"/>
    <w:rsid w:val="00D022BE"/>
    <w:rsid w:val="00D022C4"/>
    <w:rsid w:val="00D02384"/>
    <w:rsid w:val="00D023DE"/>
    <w:rsid w:val="00D0245F"/>
    <w:rsid w:val="00D024AA"/>
    <w:rsid w:val="00D024C0"/>
    <w:rsid w:val="00D024D8"/>
    <w:rsid w:val="00D02500"/>
    <w:rsid w:val="00D02541"/>
    <w:rsid w:val="00D02638"/>
    <w:rsid w:val="00D0263E"/>
    <w:rsid w:val="00D02644"/>
    <w:rsid w:val="00D0264B"/>
    <w:rsid w:val="00D026EB"/>
    <w:rsid w:val="00D02747"/>
    <w:rsid w:val="00D02790"/>
    <w:rsid w:val="00D027D6"/>
    <w:rsid w:val="00D027E1"/>
    <w:rsid w:val="00D0284C"/>
    <w:rsid w:val="00D028F1"/>
    <w:rsid w:val="00D02909"/>
    <w:rsid w:val="00D0298E"/>
    <w:rsid w:val="00D029B5"/>
    <w:rsid w:val="00D029BE"/>
    <w:rsid w:val="00D029EB"/>
    <w:rsid w:val="00D02A29"/>
    <w:rsid w:val="00D02AC0"/>
    <w:rsid w:val="00D02C11"/>
    <w:rsid w:val="00D02C24"/>
    <w:rsid w:val="00D02C8E"/>
    <w:rsid w:val="00D02DE6"/>
    <w:rsid w:val="00D02E68"/>
    <w:rsid w:val="00D02E77"/>
    <w:rsid w:val="00D02E91"/>
    <w:rsid w:val="00D02ECA"/>
    <w:rsid w:val="00D02F38"/>
    <w:rsid w:val="00D02F94"/>
    <w:rsid w:val="00D02FE8"/>
    <w:rsid w:val="00D03033"/>
    <w:rsid w:val="00D030A4"/>
    <w:rsid w:val="00D032E1"/>
    <w:rsid w:val="00D03428"/>
    <w:rsid w:val="00D0344E"/>
    <w:rsid w:val="00D0346C"/>
    <w:rsid w:val="00D034BB"/>
    <w:rsid w:val="00D0352E"/>
    <w:rsid w:val="00D03607"/>
    <w:rsid w:val="00D03685"/>
    <w:rsid w:val="00D036C5"/>
    <w:rsid w:val="00D03736"/>
    <w:rsid w:val="00D0375A"/>
    <w:rsid w:val="00D03808"/>
    <w:rsid w:val="00D0388B"/>
    <w:rsid w:val="00D03905"/>
    <w:rsid w:val="00D03996"/>
    <w:rsid w:val="00D039E8"/>
    <w:rsid w:val="00D03AF0"/>
    <w:rsid w:val="00D03B6A"/>
    <w:rsid w:val="00D03BDA"/>
    <w:rsid w:val="00D03C04"/>
    <w:rsid w:val="00D03C9A"/>
    <w:rsid w:val="00D03CBD"/>
    <w:rsid w:val="00D03D10"/>
    <w:rsid w:val="00D03E57"/>
    <w:rsid w:val="00D03E83"/>
    <w:rsid w:val="00D03F21"/>
    <w:rsid w:val="00D03F2D"/>
    <w:rsid w:val="00D03F45"/>
    <w:rsid w:val="00D03FB3"/>
    <w:rsid w:val="00D04064"/>
    <w:rsid w:val="00D04069"/>
    <w:rsid w:val="00D040E6"/>
    <w:rsid w:val="00D040FA"/>
    <w:rsid w:val="00D04120"/>
    <w:rsid w:val="00D041A4"/>
    <w:rsid w:val="00D041E2"/>
    <w:rsid w:val="00D04277"/>
    <w:rsid w:val="00D042B1"/>
    <w:rsid w:val="00D042C6"/>
    <w:rsid w:val="00D042D1"/>
    <w:rsid w:val="00D04302"/>
    <w:rsid w:val="00D04377"/>
    <w:rsid w:val="00D044B5"/>
    <w:rsid w:val="00D044D0"/>
    <w:rsid w:val="00D04596"/>
    <w:rsid w:val="00D045A5"/>
    <w:rsid w:val="00D04658"/>
    <w:rsid w:val="00D0468A"/>
    <w:rsid w:val="00D046F0"/>
    <w:rsid w:val="00D0470B"/>
    <w:rsid w:val="00D047CA"/>
    <w:rsid w:val="00D04932"/>
    <w:rsid w:val="00D0495C"/>
    <w:rsid w:val="00D049EF"/>
    <w:rsid w:val="00D04A02"/>
    <w:rsid w:val="00D04A11"/>
    <w:rsid w:val="00D04AA5"/>
    <w:rsid w:val="00D04AF7"/>
    <w:rsid w:val="00D04B0B"/>
    <w:rsid w:val="00D04C02"/>
    <w:rsid w:val="00D04C06"/>
    <w:rsid w:val="00D04C92"/>
    <w:rsid w:val="00D04C9F"/>
    <w:rsid w:val="00D04D30"/>
    <w:rsid w:val="00D04DE9"/>
    <w:rsid w:val="00D04E07"/>
    <w:rsid w:val="00D04E3E"/>
    <w:rsid w:val="00D04EA6"/>
    <w:rsid w:val="00D04EDB"/>
    <w:rsid w:val="00D04FB6"/>
    <w:rsid w:val="00D0501C"/>
    <w:rsid w:val="00D0505A"/>
    <w:rsid w:val="00D0508C"/>
    <w:rsid w:val="00D050B1"/>
    <w:rsid w:val="00D050E4"/>
    <w:rsid w:val="00D050F3"/>
    <w:rsid w:val="00D05106"/>
    <w:rsid w:val="00D05221"/>
    <w:rsid w:val="00D052A3"/>
    <w:rsid w:val="00D052DE"/>
    <w:rsid w:val="00D0531A"/>
    <w:rsid w:val="00D053F3"/>
    <w:rsid w:val="00D0541E"/>
    <w:rsid w:val="00D054A5"/>
    <w:rsid w:val="00D05520"/>
    <w:rsid w:val="00D0557C"/>
    <w:rsid w:val="00D0557E"/>
    <w:rsid w:val="00D05615"/>
    <w:rsid w:val="00D0564B"/>
    <w:rsid w:val="00D056E7"/>
    <w:rsid w:val="00D056FC"/>
    <w:rsid w:val="00D05751"/>
    <w:rsid w:val="00D05773"/>
    <w:rsid w:val="00D058A1"/>
    <w:rsid w:val="00D05918"/>
    <w:rsid w:val="00D05936"/>
    <w:rsid w:val="00D059EE"/>
    <w:rsid w:val="00D05A95"/>
    <w:rsid w:val="00D05AB4"/>
    <w:rsid w:val="00D05ACA"/>
    <w:rsid w:val="00D05AF2"/>
    <w:rsid w:val="00D05AF8"/>
    <w:rsid w:val="00D05B16"/>
    <w:rsid w:val="00D05B6E"/>
    <w:rsid w:val="00D05BEA"/>
    <w:rsid w:val="00D05C84"/>
    <w:rsid w:val="00D05D7D"/>
    <w:rsid w:val="00D05D84"/>
    <w:rsid w:val="00D05DE6"/>
    <w:rsid w:val="00D05E48"/>
    <w:rsid w:val="00D05E83"/>
    <w:rsid w:val="00D05ED2"/>
    <w:rsid w:val="00D05EEB"/>
    <w:rsid w:val="00D05F62"/>
    <w:rsid w:val="00D06020"/>
    <w:rsid w:val="00D0602C"/>
    <w:rsid w:val="00D0604C"/>
    <w:rsid w:val="00D0605A"/>
    <w:rsid w:val="00D060D2"/>
    <w:rsid w:val="00D060DC"/>
    <w:rsid w:val="00D0611F"/>
    <w:rsid w:val="00D0614D"/>
    <w:rsid w:val="00D06199"/>
    <w:rsid w:val="00D061D2"/>
    <w:rsid w:val="00D06213"/>
    <w:rsid w:val="00D06229"/>
    <w:rsid w:val="00D063B1"/>
    <w:rsid w:val="00D063E9"/>
    <w:rsid w:val="00D06403"/>
    <w:rsid w:val="00D0641A"/>
    <w:rsid w:val="00D064F5"/>
    <w:rsid w:val="00D065BE"/>
    <w:rsid w:val="00D065D2"/>
    <w:rsid w:val="00D06631"/>
    <w:rsid w:val="00D06632"/>
    <w:rsid w:val="00D0663B"/>
    <w:rsid w:val="00D066F6"/>
    <w:rsid w:val="00D06724"/>
    <w:rsid w:val="00D06762"/>
    <w:rsid w:val="00D06784"/>
    <w:rsid w:val="00D067AB"/>
    <w:rsid w:val="00D06893"/>
    <w:rsid w:val="00D06975"/>
    <w:rsid w:val="00D0699C"/>
    <w:rsid w:val="00D069B2"/>
    <w:rsid w:val="00D06A18"/>
    <w:rsid w:val="00D06A3B"/>
    <w:rsid w:val="00D06A77"/>
    <w:rsid w:val="00D06A9B"/>
    <w:rsid w:val="00D06B0D"/>
    <w:rsid w:val="00D06BC3"/>
    <w:rsid w:val="00D06BF1"/>
    <w:rsid w:val="00D06C1A"/>
    <w:rsid w:val="00D06C87"/>
    <w:rsid w:val="00D06D50"/>
    <w:rsid w:val="00D06E4E"/>
    <w:rsid w:val="00D06E7F"/>
    <w:rsid w:val="00D06FCF"/>
    <w:rsid w:val="00D06FDF"/>
    <w:rsid w:val="00D0711D"/>
    <w:rsid w:val="00D07137"/>
    <w:rsid w:val="00D0713A"/>
    <w:rsid w:val="00D071B0"/>
    <w:rsid w:val="00D0721D"/>
    <w:rsid w:val="00D07283"/>
    <w:rsid w:val="00D0728E"/>
    <w:rsid w:val="00D072D7"/>
    <w:rsid w:val="00D07329"/>
    <w:rsid w:val="00D0733C"/>
    <w:rsid w:val="00D07446"/>
    <w:rsid w:val="00D07498"/>
    <w:rsid w:val="00D074D1"/>
    <w:rsid w:val="00D07504"/>
    <w:rsid w:val="00D0754A"/>
    <w:rsid w:val="00D07651"/>
    <w:rsid w:val="00D07677"/>
    <w:rsid w:val="00D07687"/>
    <w:rsid w:val="00D07706"/>
    <w:rsid w:val="00D07725"/>
    <w:rsid w:val="00D07879"/>
    <w:rsid w:val="00D0788F"/>
    <w:rsid w:val="00D07892"/>
    <w:rsid w:val="00D07974"/>
    <w:rsid w:val="00D07B3A"/>
    <w:rsid w:val="00D07B4A"/>
    <w:rsid w:val="00D07CA9"/>
    <w:rsid w:val="00D07CE1"/>
    <w:rsid w:val="00D07D08"/>
    <w:rsid w:val="00D07DE4"/>
    <w:rsid w:val="00D07E2A"/>
    <w:rsid w:val="00D07E3F"/>
    <w:rsid w:val="00D07E4D"/>
    <w:rsid w:val="00D07E50"/>
    <w:rsid w:val="00D07EC9"/>
    <w:rsid w:val="00D07FB0"/>
    <w:rsid w:val="00D07FD0"/>
    <w:rsid w:val="00D07FF5"/>
    <w:rsid w:val="00D1007E"/>
    <w:rsid w:val="00D10082"/>
    <w:rsid w:val="00D10108"/>
    <w:rsid w:val="00D1012A"/>
    <w:rsid w:val="00D10169"/>
    <w:rsid w:val="00D10184"/>
    <w:rsid w:val="00D101D0"/>
    <w:rsid w:val="00D10233"/>
    <w:rsid w:val="00D1028C"/>
    <w:rsid w:val="00D102EC"/>
    <w:rsid w:val="00D10347"/>
    <w:rsid w:val="00D1047D"/>
    <w:rsid w:val="00D10493"/>
    <w:rsid w:val="00D10534"/>
    <w:rsid w:val="00D105B4"/>
    <w:rsid w:val="00D105EB"/>
    <w:rsid w:val="00D1061F"/>
    <w:rsid w:val="00D10675"/>
    <w:rsid w:val="00D106AC"/>
    <w:rsid w:val="00D106D6"/>
    <w:rsid w:val="00D1075F"/>
    <w:rsid w:val="00D107C4"/>
    <w:rsid w:val="00D107CC"/>
    <w:rsid w:val="00D10A3C"/>
    <w:rsid w:val="00D10A65"/>
    <w:rsid w:val="00D10B8C"/>
    <w:rsid w:val="00D10B96"/>
    <w:rsid w:val="00D10BCE"/>
    <w:rsid w:val="00D10CB7"/>
    <w:rsid w:val="00D10CC7"/>
    <w:rsid w:val="00D10D33"/>
    <w:rsid w:val="00D10DFC"/>
    <w:rsid w:val="00D10E01"/>
    <w:rsid w:val="00D10E14"/>
    <w:rsid w:val="00D10E20"/>
    <w:rsid w:val="00D10E41"/>
    <w:rsid w:val="00D10E65"/>
    <w:rsid w:val="00D10FEC"/>
    <w:rsid w:val="00D11026"/>
    <w:rsid w:val="00D11126"/>
    <w:rsid w:val="00D11162"/>
    <w:rsid w:val="00D1117C"/>
    <w:rsid w:val="00D1118D"/>
    <w:rsid w:val="00D111EE"/>
    <w:rsid w:val="00D1127A"/>
    <w:rsid w:val="00D1128D"/>
    <w:rsid w:val="00D11318"/>
    <w:rsid w:val="00D11364"/>
    <w:rsid w:val="00D113D4"/>
    <w:rsid w:val="00D11477"/>
    <w:rsid w:val="00D114AE"/>
    <w:rsid w:val="00D11691"/>
    <w:rsid w:val="00D116DD"/>
    <w:rsid w:val="00D11839"/>
    <w:rsid w:val="00D11842"/>
    <w:rsid w:val="00D11910"/>
    <w:rsid w:val="00D119B3"/>
    <w:rsid w:val="00D11A20"/>
    <w:rsid w:val="00D11A47"/>
    <w:rsid w:val="00D11A65"/>
    <w:rsid w:val="00D11AA8"/>
    <w:rsid w:val="00D11AFB"/>
    <w:rsid w:val="00D11B6F"/>
    <w:rsid w:val="00D11B7D"/>
    <w:rsid w:val="00D11BE4"/>
    <w:rsid w:val="00D11BFB"/>
    <w:rsid w:val="00D11C02"/>
    <w:rsid w:val="00D11C4F"/>
    <w:rsid w:val="00D11C87"/>
    <w:rsid w:val="00D11CB4"/>
    <w:rsid w:val="00D11CCE"/>
    <w:rsid w:val="00D11CDB"/>
    <w:rsid w:val="00D11D9F"/>
    <w:rsid w:val="00D11DE7"/>
    <w:rsid w:val="00D11DF6"/>
    <w:rsid w:val="00D11E03"/>
    <w:rsid w:val="00D11E0C"/>
    <w:rsid w:val="00D11E36"/>
    <w:rsid w:val="00D11E73"/>
    <w:rsid w:val="00D11E78"/>
    <w:rsid w:val="00D11F04"/>
    <w:rsid w:val="00D11FC5"/>
    <w:rsid w:val="00D12005"/>
    <w:rsid w:val="00D12095"/>
    <w:rsid w:val="00D120A6"/>
    <w:rsid w:val="00D12118"/>
    <w:rsid w:val="00D12124"/>
    <w:rsid w:val="00D1215D"/>
    <w:rsid w:val="00D12166"/>
    <w:rsid w:val="00D12171"/>
    <w:rsid w:val="00D122CB"/>
    <w:rsid w:val="00D12350"/>
    <w:rsid w:val="00D1235B"/>
    <w:rsid w:val="00D12373"/>
    <w:rsid w:val="00D12375"/>
    <w:rsid w:val="00D1237F"/>
    <w:rsid w:val="00D123DD"/>
    <w:rsid w:val="00D1244D"/>
    <w:rsid w:val="00D1251A"/>
    <w:rsid w:val="00D12576"/>
    <w:rsid w:val="00D12583"/>
    <w:rsid w:val="00D125A1"/>
    <w:rsid w:val="00D12614"/>
    <w:rsid w:val="00D12654"/>
    <w:rsid w:val="00D12657"/>
    <w:rsid w:val="00D12859"/>
    <w:rsid w:val="00D12875"/>
    <w:rsid w:val="00D12967"/>
    <w:rsid w:val="00D129BE"/>
    <w:rsid w:val="00D129E2"/>
    <w:rsid w:val="00D12A0D"/>
    <w:rsid w:val="00D12A0E"/>
    <w:rsid w:val="00D12AD3"/>
    <w:rsid w:val="00D12C6E"/>
    <w:rsid w:val="00D12C87"/>
    <w:rsid w:val="00D12D20"/>
    <w:rsid w:val="00D12D55"/>
    <w:rsid w:val="00D12DB4"/>
    <w:rsid w:val="00D12DDC"/>
    <w:rsid w:val="00D12E91"/>
    <w:rsid w:val="00D12F7B"/>
    <w:rsid w:val="00D12FDB"/>
    <w:rsid w:val="00D13163"/>
    <w:rsid w:val="00D131E3"/>
    <w:rsid w:val="00D1323D"/>
    <w:rsid w:val="00D132B0"/>
    <w:rsid w:val="00D13384"/>
    <w:rsid w:val="00D13416"/>
    <w:rsid w:val="00D1349E"/>
    <w:rsid w:val="00D134F5"/>
    <w:rsid w:val="00D1352F"/>
    <w:rsid w:val="00D13675"/>
    <w:rsid w:val="00D136A8"/>
    <w:rsid w:val="00D1389E"/>
    <w:rsid w:val="00D1395F"/>
    <w:rsid w:val="00D13970"/>
    <w:rsid w:val="00D13A02"/>
    <w:rsid w:val="00D13A77"/>
    <w:rsid w:val="00D13AFA"/>
    <w:rsid w:val="00D13B4C"/>
    <w:rsid w:val="00D13BBF"/>
    <w:rsid w:val="00D13D0D"/>
    <w:rsid w:val="00D13D24"/>
    <w:rsid w:val="00D13D32"/>
    <w:rsid w:val="00D13D7C"/>
    <w:rsid w:val="00D13E59"/>
    <w:rsid w:val="00D13E8A"/>
    <w:rsid w:val="00D13EF2"/>
    <w:rsid w:val="00D13F7F"/>
    <w:rsid w:val="00D13FC4"/>
    <w:rsid w:val="00D13FCB"/>
    <w:rsid w:val="00D14053"/>
    <w:rsid w:val="00D140CB"/>
    <w:rsid w:val="00D140F5"/>
    <w:rsid w:val="00D14131"/>
    <w:rsid w:val="00D14156"/>
    <w:rsid w:val="00D141A0"/>
    <w:rsid w:val="00D141A9"/>
    <w:rsid w:val="00D1420B"/>
    <w:rsid w:val="00D142A7"/>
    <w:rsid w:val="00D1430B"/>
    <w:rsid w:val="00D14344"/>
    <w:rsid w:val="00D14413"/>
    <w:rsid w:val="00D14469"/>
    <w:rsid w:val="00D144AF"/>
    <w:rsid w:val="00D1453B"/>
    <w:rsid w:val="00D14567"/>
    <w:rsid w:val="00D146AF"/>
    <w:rsid w:val="00D146C4"/>
    <w:rsid w:val="00D146C6"/>
    <w:rsid w:val="00D146F5"/>
    <w:rsid w:val="00D146F9"/>
    <w:rsid w:val="00D1472B"/>
    <w:rsid w:val="00D14737"/>
    <w:rsid w:val="00D1473C"/>
    <w:rsid w:val="00D147CE"/>
    <w:rsid w:val="00D14872"/>
    <w:rsid w:val="00D148FF"/>
    <w:rsid w:val="00D1491D"/>
    <w:rsid w:val="00D1494A"/>
    <w:rsid w:val="00D1495C"/>
    <w:rsid w:val="00D14966"/>
    <w:rsid w:val="00D14A3D"/>
    <w:rsid w:val="00D14A62"/>
    <w:rsid w:val="00D14ADE"/>
    <w:rsid w:val="00D14AE0"/>
    <w:rsid w:val="00D14B1D"/>
    <w:rsid w:val="00D14BBA"/>
    <w:rsid w:val="00D14BD6"/>
    <w:rsid w:val="00D14C33"/>
    <w:rsid w:val="00D14D14"/>
    <w:rsid w:val="00D14D1F"/>
    <w:rsid w:val="00D14DAD"/>
    <w:rsid w:val="00D14E62"/>
    <w:rsid w:val="00D14EBB"/>
    <w:rsid w:val="00D14EF7"/>
    <w:rsid w:val="00D14F19"/>
    <w:rsid w:val="00D14F4C"/>
    <w:rsid w:val="00D14F5A"/>
    <w:rsid w:val="00D15010"/>
    <w:rsid w:val="00D15048"/>
    <w:rsid w:val="00D150CC"/>
    <w:rsid w:val="00D150DE"/>
    <w:rsid w:val="00D150E1"/>
    <w:rsid w:val="00D150E9"/>
    <w:rsid w:val="00D15131"/>
    <w:rsid w:val="00D15134"/>
    <w:rsid w:val="00D15148"/>
    <w:rsid w:val="00D15154"/>
    <w:rsid w:val="00D15214"/>
    <w:rsid w:val="00D15246"/>
    <w:rsid w:val="00D152B9"/>
    <w:rsid w:val="00D152D9"/>
    <w:rsid w:val="00D152EB"/>
    <w:rsid w:val="00D15340"/>
    <w:rsid w:val="00D1538B"/>
    <w:rsid w:val="00D153B4"/>
    <w:rsid w:val="00D15489"/>
    <w:rsid w:val="00D154DE"/>
    <w:rsid w:val="00D15587"/>
    <w:rsid w:val="00D15600"/>
    <w:rsid w:val="00D1564B"/>
    <w:rsid w:val="00D15656"/>
    <w:rsid w:val="00D156AF"/>
    <w:rsid w:val="00D156B0"/>
    <w:rsid w:val="00D157CC"/>
    <w:rsid w:val="00D1580E"/>
    <w:rsid w:val="00D15837"/>
    <w:rsid w:val="00D1586D"/>
    <w:rsid w:val="00D15880"/>
    <w:rsid w:val="00D15895"/>
    <w:rsid w:val="00D158A1"/>
    <w:rsid w:val="00D158A7"/>
    <w:rsid w:val="00D158BD"/>
    <w:rsid w:val="00D15961"/>
    <w:rsid w:val="00D1598A"/>
    <w:rsid w:val="00D15AAE"/>
    <w:rsid w:val="00D15B45"/>
    <w:rsid w:val="00D15B8E"/>
    <w:rsid w:val="00D15C39"/>
    <w:rsid w:val="00D15C61"/>
    <w:rsid w:val="00D15C84"/>
    <w:rsid w:val="00D15D39"/>
    <w:rsid w:val="00D15D9B"/>
    <w:rsid w:val="00D15DD8"/>
    <w:rsid w:val="00D15E0B"/>
    <w:rsid w:val="00D15E48"/>
    <w:rsid w:val="00D15ED4"/>
    <w:rsid w:val="00D15F4A"/>
    <w:rsid w:val="00D15F55"/>
    <w:rsid w:val="00D15F64"/>
    <w:rsid w:val="00D15F83"/>
    <w:rsid w:val="00D15FFC"/>
    <w:rsid w:val="00D1601A"/>
    <w:rsid w:val="00D1602F"/>
    <w:rsid w:val="00D160CD"/>
    <w:rsid w:val="00D16148"/>
    <w:rsid w:val="00D16186"/>
    <w:rsid w:val="00D161F8"/>
    <w:rsid w:val="00D1620F"/>
    <w:rsid w:val="00D162D7"/>
    <w:rsid w:val="00D16311"/>
    <w:rsid w:val="00D163A1"/>
    <w:rsid w:val="00D163FD"/>
    <w:rsid w:val="00D16563"/>
    <w:rsid w:val="00D165BF"/>
    <w:rsid w:val="00D16622"/>
    <w:rsid w:val="00D16652"/>
    <w:rsid w:val="00D16680"/>
    <w:rsid w:val="00D166CF"/>
    <w:rsid w:val="00D166E9"/>
    <w:rsid w:val="00D167DC"/>
    <w:rsid w:val="00D167EB"/>
    <w:rsid w:val="00D1680C"/>
    <w:rsid w:val="00D1686C"/>
    <w:rsid w:val="00D16889"/>
    <w:rsid w:val="00D16893"/>
    <w:rsid w:val="00D16919"/>
    <w:rsid w:val="00D16A7A"/>
    <w:rsid w:val="00D16AE8"/>
    <w:rsid w:val="00D16B6E"/>
    <w:rsid w:val="00D16B88"/>
    <w:rsid w:val="00D16B91"/>
    <w:rsid w:val="00D16C44"/>
    <w:rsid w:val="00D16D00"/>
    <w:rsid w:val="00D16E89"/>
    <w:rsid w:val="00D16EB3"/>
    <w:rsid w:val="00D16ECA"/>
    <w:rsid w:val="00D16F6A"/>
    <w:rsid w:val="00D16F7E"/>
    <w:rsid w:val="00D16FBC"/>
    <w:rsid w:val="00D17011"/>
    <w:rsid w:val="00D17028"/>
    <w:rsid w:val="00D17079"/>
    <w:rsid w:val="00D1708F"/>
    <w:rsid w:val="00D170C0"/>
    <w:rsid w:val="00D170C6"/>
    <w:rsid w:val="00D170FB"/>
    <w:rsid w:val="00D171B2"/>
    <w:rsid w:val="00D17293"/>
    <w:rsid w:val="00D172C7"/>
    <w:rsid w:val="00D17317"/>
    <w:rsid w:val="00D1732C"/>
    <w:rsid w:val="00D17415"/>
    <w:rsid w:val="00D17421"/>
    <w:rsid w:val="00D174AA"/>
    <w:rsid w:val="00D174BD"/>
    <w:rsid w:val="00D17529"/>
    <w:rsid w:val="00D17546"/>
    <w:rsid w:val="00D175AA"/>
    <w:rsid w:val="00D1762B"/>
    <w:rsid w:val="00D17645"/>
    <w:rsid w:val="00D17665"/>
    <w:rsid w:val="00D176D0"/>
    <w:rsid w:val="00D17762"/>
    <w:rsid w:val="00D177C7"/>
    <w:rsid w:val="00D177EA"/>
    <w:rsid w:val="00D17824"/>
    <w:rsid w:val="00D178FA"/>
    <w:rsid w:val="00D17910"/>
    <w:rsid w:val="00D179A2"/>
    <w:rsid w:val="00D179D9"/>
    <w:rsid w:val="00D17A73"/>
    <w:rsid w:val="00D17A99"/>
    <w:rsid w:val="00D17AC3"/>
    <w:rsid w:val="00D17AEE"/>
    <w:rsid w:val="00D17B68"/>
    <w:rsid w:val="00D17B90"/>
    <w:rsid w:val="00D17BA2"/>
    <w:rsid w:val="00D17BA4"/>
    <w:rsid w:val="00D17C05"/>
    <w:rsid w:val="00D17C7F"/>
    <w:rsid w:val="00D17D3D"/>
    <w:rsid w:val="00D17D47"/>
    <w:rsid w:val="00D17E11"/>
    <w:rsid w:val="00D17E7F"/>
    <w:rsid w:val="00D17EA3"/>
    <w:rsid w:val="00D17EC4"/>
    <w:rsid w:val="00D17F84"/>
    <w:rsid w:val="00D17FA2"/>
    <w:rsid w:val="00D17FDB"/>
    <w:rsid w:val="00D20055"/>
    <w:rsid w:val="00D200F8"/>
    <w:rsid w:val="00D20108"/>
    <w:rsid w:val="00D20247"/>
    <w:rsid w:val="00D202BC"/>
    <w:rsid w:val="00D202CF"/>
    <w:rsid w:val="00D202FE"/>
    <w:rsid w:val="00D20318"/>
    <w:rsid w:val="00D2035C"/>
    <w:rsid w:val="00D20386"/>
    <w:rsid w:val="00D203C1"/>
    <w:rsid w:val="00D20435"/>
    <w:rsid w:val="00D204D1"/>
    <w:rsid w:val="00D204EE"/>
    <w:rsid w:val="00D204F0"/>
    <w:rsid w:val="00D204F5"/>
    <w:rsid w:val="00D205D8"/>
    <w:rsid w:val="00D205EF"/>
    <w:rsid w:val="00D2062E"/>
    <w:rsid w:val="00D20638"/>
    <w:rsid w:val="00D206AC"/>
    <w:rsid w:val="00D206B1"/>
    <w:rsid w:val="00D20767"/>
    <w:rsid w:val="00D20777"/>
    <w:rsid w:val="00D20806"/>
    <w:rsid w:val="00D20846"/>
    <w:rsid w:val="00D2089B"/>
    <w:rsid w:val="00D209DC"/>
    <w:rsid w:val="00D20A01"/>
    <w:rsid w:val="00D20A39"/>
    <w:rsid w:val="00D20B3B"/>
    <w:rsid w:val="00D20B7E"/>
    <w:rsid w:val="00D20CD9"/>
    <w:rsid w:val="00D20D18"/>
    <w:rsid w:val="00D20D55"/>
    <w:rsid w:val="00D20D76"/>
    <w:rsid w:val="00D20F98"/>
    <w:rsid w:val="00D20FBA"/>
    <w:rsid w:val="00D20FF2"/>
    <w:rsid w:val="00D21000"/>
    <w:rsid w:val="00D21021"/>
    <w:rsid w:val="00D210D9"/>
    <w:rsid w:val="00D21120"/>
    <w:rsid w:val="00D21165"/>
    <w:rsid w:val="00D21174"/>
    <w:rsid w:val="00D2118F"/>
    <w:rsid w:val="00D211AC"/>
    <w:rsid w:val="00D211F0"/>
    <w:rsid w:val="00D21219"/>
    <w:rsid w:val="00D2126A"/>
    <w:rsid w:val="00D212B0"/>
    <w:rsid w:val="00D212CB"/>
    <w:rsid w:val="00D2157C"/>
    <w:rsid w:val="00D21584"/>
    <w:rsid w:val="00D215B3"/>
    <w:rsid w:val="00D215D1"/>
    <w:rsid w:val="00D2161B"/>
    <w:rsid w:val="00D21658"/>
    <w:rsid w:val="00D216DD"/>
    <w:rsid w:val="00D21705"/>
    <w:rsid w:val="00D21812"/>
    <w:rsid w:val="00D2184B"/>
    <w:rsid w:val="00D21854"/>
    <w:rsid w:val="00D21856"/>
    <w:rsid w:val="00D2187E"/>
    <w:rsid w:val="00D218BC"/>
    <w:rsid w:val="00D21934"/>
    <w:rsid w:val="00D21949"/>
    <w:rsid w:val="00D21989"/>
    <w:rsid w:val="00D21A54"/>
    <w:rsid w:val="00D21A79"/>
    <w:rsid w:val="00D21B50"/>
    <w:rsid w:val="00D21B6C"/>
    <w:rsid w:val="00D21BE1"/>
    <w:rsid w:val="00D21C11"/>
    <w:rsid w:val="00D21C55"/>
    <w:rsid w:val="00D21C5A"/>
    <w:rsid w:val="00D21C8B"/>
    <w:rsid w:val="00D21CA4"/>
    <w:rsid w:val="00D21D38"/>
    <w:rsid w:val="00D21E76"/>
    <w:rsid w:val="00D21EB0"/>
    <w:rsid w:val="00D21EE5"/>
    <w:rsid w:val="00D21F8A"/>
    <w:rsid w:val="00D22006"/>
    <w:rsid w:val="00D22031"/>
    <w:rsid w:val="00D22050"/>
    <w:rsid w:val="00D220C5"/>
    <w:rsid w:val="00D220F7"/>
    <w:rsid w:val="00D22114"/>
    <w:rsid w:val="00D22119"/>
    <w:rsid w:val="00D2213D"/>
    <w:rsid w:val="00D22173"/>
    <w:rsid w:val="00D22190"/>
    <w:rsid w:val="00D221CE"/>
    <w:rsid w:val="00D221D2"/>
    <w:rsid w:val="00D221D8"/>
    <w:rsid w:val="00D2224C"/>
    <w:rsid w:val="00D222A1"/>
    <w:rsid w:val="00D222A9"/>
    <w:rsid w:val="00D22368"/>
    <w:rsid w:val="00D22382"/>
    <w:rsid w:val="00D22388"/>
    <w:rsid w:val="00D223A8"/>
    <w:rsid w:val="00D2244A"/>
    <w:rsid w:val="00D22467"/>
    <w:rsid w:val="00D22543"/>
    <w:rsid w:val="00D2255A"/>
    <w:rsid w:val="00D2255E"/>
    <w:rsid w:val="00D2257A"/>
    <w:rsid w:val="00D225A4"/>
    <w:rsid w:val="00D22734"/>
    <w:rsid w:val="00D22796"/>
    <w:rsid w:val="00D2280C"/>
    <w:rsid w:val="00D22811"/>
    <w:rsid w:val="00D2284D"/>
    <w:rsid w:val="00D228E6"/>
    <w:rsid w:val="00D228FA"/>
    <w:rsid w:val="00D22951"/>
    <w:rsid w:val="00D2296B"/>
    <w:rsid w:val="00D2298E"/>
    <w:rsid w:val="00D22A81"/>
    <w:rsid w:val="00D22A84"/>
    <w:rsid w:val="00D22AAE"/>
    <w:rsid w:val="00D22ADC"/>
    <w:rsid w:val="00D22AF7"/>
    <w:rsid w:val="00D22B3D"/>
    <w:rsid w:val="00D22B51"/>
    <w:rsid w:val="00D22BA4"/>
    <w:rsid w:val="00D22C60"/>
    <w:rsid w:val="00D22C8E"/>
    <w:rsid w:val="00D22CFD"/>
    <w:rsid w:val="00D22D50"/>
    <w:rsid w:val="00D22D6F"/>
    <w:rsid w:val="00D22D9C"/>
    <w:rsid w:val="00D22D9D"/>
    <w:rsid w:val="00D22DDA"/>
    <w:rsid w:val="00D22DFD"/>
    <w:rsid w:val="00D22E71"/>
    <w:rsid w:val="00D22FB8"/>
    <w:rsid w:val="00D22FFB"/>
    <w:rsid w:val="00D23028"/>
    <w:rsid w:val="00D23064"/>
    <w:rsid w:val="00D23095"/>
    <w:rsid w:val="00D230A1"/>
    <w:rsid w:val="00D230D0"/>
    <w:rsid w:val="00D23110"/>
    <w:rsid w:val="00D231B6"/>
    <w:rsid w:val="00D2325D"/>
    <w:rsid w:val="00D23349"/>
    <w:rsid w:val="00D23367"/>
    <w:rsid w:val="00D2337D"/>
    <w:rsid w:val="00D233F3"/>
    <w:rsid w:val="00D2341F"/>
    <w:rsid w:val="00D23425"/>
    <w:rsid w:val="00D23439"/>
    <w:rsid w:val="00D23489"/>
    <w:rsid w:val="00D2350B"/>
    <w:rsid w:val="00D23528"/>
    <w:rsid w:val="00D235B3"/>
    <w:rsid w:val="00D235B6"/>
    <w:rsid w:val="00D23640"/>
    <w:rsid w:val="00D236FE"/>
    <w:rsid w:val="00D23847"/>
    <w:rsid w:val="00D23889"/>
    <w:rsid w:val="00D23895"/>
    <w:rsid w:val="00D238F3"/>
    <w:rsid w:val="00D23919"/>
    <w:rsid w:val="00D23949"/>
    <w:rsid w:val="00D2395C"/>
    <w:rsid w:val="00D23A4F"/>
    <w:rsid w:val="00D23A5B"/>
    <w:rsid w:val="00D23A71"/>
    <w:rsid w:val="00D23AA6"/>
    <w:rsid w:val="00D23ABC"/>
    <w:rsid w:val="00D23B69"/>
    <w:rsid w:val="00D23BA9"/>
    <w:rsid w:val="00D23C19"/>
    <w:rsid w:val="00D23C8B"/>
    <w:rsid w:val="00D23CD4"/>
    <w:rsid w:val="00D23D60"/>
    <w:rsid w:val="00D23E33"/>
    <w:rsid w:val="00D23E5F"/>
    <w:rsid w:val="00D23EB3"/>
    <w:rsid w:val="00D23F5F"/>
    <w:rsid w:val="00D23F75"/>
    <w:rsid w:val="00D23FAA"/>
    <w:rsid w:val="00D24063"/>
    <w:rsid w:val="00D24081"/>
    <w:rsid w:val="00D24098"/>
    <w:rsid w:val="00D2409B"/>
    <w:rsid w:val="00D240FA"/>
    <w:rsid w:val="00D241B7"/>
    <w:rsid w:val="00D241DA"/>
    <w:rsid w:val="00D24209"/>
    <w:rsid w:val="00D242B3"/>
    <w:rsid w:val="00D242C1"/>
    <w:rsid w:val="00D242EC"/>
    <w:rsid w:val="00D24380"/>
    <w:rsid w:val="00D2445C"/>
    <w:rsid w:val="00D2448B"/>
    <w:rsid w:val="00D24537"/>
    <w:rsid w:val="00D24555"/>
    <w:rsid w:val="00D24606"/>
    <w:rsid w:val="00D2460F"/>
    <w:rsid w:val="00D2461F"/>
    <w:rsid w:val="00D246AC"/>
    <w:rsid w:val="00D246C8"/>
    <w:rsid w:val="00D24702"/>
    <w:rsid w:val="00D24792"/>
    <w:rsid w:val="00D247B2"/>
    <w:rsid w:val="00D24880"/>
    <w:rsid w:val="00D248E4"/>
    <w:rsid w:val="00D24914"/>
    <w:rsid w:val="00D249B7"/>
    <w:rsid w:val="00D24A38"/>
    <w:rsid w:val="00D24AF8"/>
    <w:rsid w:val="00D24BC9"/>
    <w:rsid w:val="00D24C0A"/>
    <w:rsid w:val="00D24C18"/>
    <w:rsid w:val="00D24C59"/>
    <w:rsid w:val="00D24C7D"/>
    <w:rsid w:val="00D24CA0"/>
    <w:rsid w:val="00D24CCA"/>
    <w:rsid w:val="00D24CDD"/>
    <w:rsid w:val="00D24D05"/>
    <w:rsid w:val="00D24E6E"/>
    <w:rsid w:val="00D24F36"/>
    <w:rsid w:val="00D24F5A"/>
    <w:rsid w:val="00D24FA4"/>
    <w:rsid w:val="00D25024"/>
    <w:rsid w:val="00D2503A"/>
    <w:rsid w:val="00D250A6"/>
    <w:rsid w:val="00D25288"/>
    <w:rsid w:val="00D2528D"/>
    <w:rsid w:val="00D2529B"/>
    <w:rsid w:val="00D252F6"/>
    <w:rsid w:val="00D253D0"/>
    <w:rsid w:val="00D25439"/>
    <w:rsid w:val="00D2547D"/>
    <w:rsid w:val="00D25498"/>
    <w:rsid w:val="00D254B5"/>
    <w:rsid w:val="00D254DA"/>
    <w:rsid w:val="00D25540"/>
    <w:rsid w:val="00D2558A"/>
    <w:rsid w:val="00D255C1"/>
    <w:rsid w:val="00D25622"/>
    <w:rsid w:val="00D2566A"/>
    <w:rsid w:val="00D2569C"/>
    <w:rsid w:val="00D256E3"/>
    <w:rsid w:val="00D256EB"/>
    <w:rsid w:val="00D25772"/>
    <w:rsid w:val="00D2584C"/>
    <w:rsid w:val="00D2584F"/>
    <w:rsid w:val="00D25875"/>
    <w:rsid w:val="00D258A7"/>
    <w:rsid w:val="00D258FB"/>
    <w:rsid w:val="00D259D5"/>
    <w:rsid w:val="00D259E5"/>
    <w:rsid w:val="00D25A04"/>
    <w:rsid w:val="00D25A11"/>
    <w:rsid w:val="00D25A1C"/>
    <w:rsid w:val="00D25A56"/>
    <w:rsid w:val="00D25A67"/>
    <w:rsid w:val="00D25A6B"/>
    <w:rsid w:val="00D25A88"/>
    <w:rsid w:val="00D25AB3"/>
    <w:rsid w:val="00D25B09"/>
    <w:rsid w:val="00D25B65"/>
    <w:rsid w:val="00D25B71"/>
    <w:rsid w:val="00D25BC4"/>
    <w:rsid w:val="00D25BDF"/>
    <w:rsid w:val="00D25C75"/>
    <w:rsid w:val="00D25C7B"/>
    <w:rsid w:val="00D25CE1"/>
    <w:rsid w:val="00D25DE7"/>
    <w:rsid w:val="00D25DF7"/>
    <w:rsid w:val="00D25E86"/>
    <w:rsid w:val="00D25E91"/>
    <w:rsid w:val="00D25ED4"/>
    <w:rsid w:val="00D25F34"/>
    <w:rsid w:val="00D25FD9"/>
    <w:rsid w:val="00D260BA"/>
    <w:rsid w:val="00D26228"/>
    <w:rsid w:val="00D26236"/>
    <w:rsid w:val="00D26255"/>
    <w:rsid w:val="00D26277"/>
    <w:rsid w:val="00D262CF"/>
    <w:rsid w:val="00D26375"/>
    <w:rsid w:val="00D263E8"/>
    <w:rsid w:val="00D2640B"/>
    <w:rsid w:val="00D26462"/>
    <w:rsid w:val="00D26495"/>
    <w:rsid w:val="00D26524"/>
    <w:rsid w:val="00D26562"/>
    <w:rsid w:val="00D26648"/>
    <w:rsid w:val="00D2668F"/>
    <w:rsid w:val="00D26723"/>
    <w:rsid w:val="00D267C1"/>
    <w:rsid w:val="00D268FA"/>
    <w:rsid w:val="00D2697E"/>
    <w:rsid w:val="00D269A1"/>
    <w:rsid w:val="00D26A3F"/>
    <w:rsid w:val="00D26A8D"/>
    <w:rsid w:val="00D26B2D"/>
    <w:rsid w:val="00D26B4E"/>
    <w:rsid w:val="00D26BAF"/>
    <w:rsid w:val="00D26C88"/>
    <w:rsid w:val="00D26CF1"/>
    <w:rsid w:val="00D26D58"/>
    <w:rsid w:val="00D26DAC"/>
    <w:rsid w:val="00D26DE1"/>
    <w:rsid w:val="00D26E3E"/>
    <w:rsid w:val="00D26E73"/>
    <w:rsid w:val="00D26EDB"/>
    <w:rsid w:val="00D2706C"/>
    <w:rsid w:val="00D27082"/>
    <w:rsid w:val="00D27083"/>
    <w:rsid w:val="00D270A9"/>
    <w:rsid w:val="00D270B7"/>
    <w:rsid w:val="00D270C3"/>
    <w:rsid w:val="00D2712F"/>
    <w:rsid w:val="00D271F1"/>
    <w:rsid w:val="00D27242"/>
    <w:rsid w:val="00D27277"/>
    <w:rsid w:val="00D272A3"/>
    <w:rsid w:val="00D272E7"/>
    <w:rsid w:val="00D2735E"/>
    <w:rsid w:val="00D27414"/>
    <w:rsid w:val="00D2743A"/>
    <w:rsid w:val="00D27459"/>
    <w:rsid w:val="00D27470"/>
    <w:rsid w:val="00D2748F"/>
    <w:rsid w:val="00D27492"/>
    <w:rsid w:val="00D274B1"/>
    <w:rsid w:val="00D274D5"/>
    <w:rsid w:val="00D275C4"/>
    <w:rsid w:val="00D275D3"/>
    <w:rsid w:val="00D27674"/>
    <w:rsid w:val="00D27693"/>
    <w:rsid w:val="00D2769B"/>
    <w:rsid w:val="00D276B4"/>
    <w:rsid w:val="00D276B6"/>
    <w:rsid w:val="00D277DF"/>
    <w:rsid w:val="00D277EE"/>
    <w:rsid w:val="00D2785C"/>
    <w:rsid w:val="00D279A4"/>
    <w:rsid w:val="00D279E0"/>
    <w:rsid w:val="00D27A18"/>
    <w:rsid w:val="00D27A6C"/>
    <w:rsid w:val="00D27B1E"/>
    <w:rsid w:val="00D27C1C"/>
    <w:rsid w:val="00D27C28"/>
    <w:rsid w:val="00D27C2A"/>
    <w:rsid w:val="00D27CBB"/>
    <w:rsid w:val="00D27D19"/>
    <w:rsid w:val="00D27D65"/>
    <w:rsid w:val="00D27DBF"/>
    <w:rsid w:val="00D27DC5"/>
    <w:rsid w:val="00D27DE0"/>
    <w:rsid w:val="00D27E16"/>
    <w:rsid w:val="00D27EFD"/>
    <w:rsid w:val="00D27F75"/>
    <w:rsid w:val="00D27F9C"/>
    <w:rsid w:val="00D27FB2"/>
    <w:rsid w:val="00D27FCD"/>
    <w:rsid w:val="00D27FD3"/>
    <w:rsid w:val="00D30001"/>
    <w:rsid w:val="00D30018"/>
    <w:rsid w:val="00D3003C"/>
    <w:rsid w:val="00D300A7"/>
    <w:rsid w:val="00D30152"/>
    <w:rsid w:val="00D301F0"/>
    <w:rsid w:val="00D3022B"/>
    <w:rsid w:val="00D30288"/>
    <w:rsid w:val="00D302F6"/>
    <w:rsid w:val="00D3030A"/>
    <w:rsid w:val="00D30355"/>
    <w:rsid w:val="00D303BB"/>
    <w:rsid w:val="00D3042E"/>
    <w:rsid w:val="00D30452"/>
    <w:rsid w:val="00D304E8"/>
    <w:rsid w:val="00D3051B"/>
    <w:rsid w:val="00D305E7"/>
    <w:rsid w:val="00D305EB"/>
    <w:rsid w:val="00D3065F"/>
    <w:rsid w:val="00D306D4"/>
    <w:rsid w:val="00D30721"/>
    <w:rsid w:val="00D3081B"/>
    <w:rsid w:val="00D3088E"/>
    <w:rsid w:val="00D308C5"/>
    <w:rsid w:val="00D3093E"/>
    <w:rsid w:val="00D309C6"/>
    <w:rsid w:val="00D309DA"/>
    <w:rsid w:val="00D30A18"/>
    <w:rsid w:val="00D30AA8"/>
    <w:rsid w:val="00D30ACB"/>
    <w:rsid w:val="00D30AF2"/>
    <w:rsid w:val="00D30C45"/>
    <w:rsid w:val="00D30D31"/>
    <w:rsid w:val="00D30D56"/>
    <w:rsid w:val="00D30D61"/>
    <w:rsid w:val="00D30DA3"/>
    <w:rsid w:val="00D30E75"/>
    <w:rsid w:val="00D30EB4"/>
    <w:rsid w:val="00D30EEB"/>
    <w:rsid w:val="00D30FE7"/>
    <w:rsid w:val="00D3102E"/>
    <w:rsid w:val="00D3105D"/>
    <w:rsid w:val="00D3116C"/>
    <w:rsid w:val="00D31194"/>
    <w:rsid w:val="00D3123E"/>
    <w:rsid w:val="00D31277"/>
    <w:rsid w:val="00D312E6"/>
    <w:rsid w:val="00D31320"/>
    <w:rsid w:val="00D313BC"/>
    <w:rsid w:val="00D313F4"/>
    <w:rsid w:val="00D31446"/>
    <w:rsid w:val="00D31451"/>
    <w:rsid w:val="00D31505"/>
    <w:rsid w:val="00D31581"/>
    <w:rsid w:val="00D3159B"/>
    <w:rsid w:val="00D315B0"/>
    <w:rsid w:val="00D316F8"/>
    <w:rsid w:val="00D316F9"/>
    <w:rsid w:val="00D31717"/>
    <w:rsid w:val="00D3175B"/>
    <w:rsid w:val="00D31766"/>
    <w:rsid w:val="00D31778"/>
    <w:rsid w:val="00D3177F"/>
    <w:rsid w:val="00D317AF"/>
    <w:rsid w:val="00D31813"/>
    <w:rsid w:val="00D31826"/>
    <w:rsid w:val="00D319D0"/>
    <w:rsid w:val="00D31A11"/>
    <w:rsid w:val="00D31A27"/>
    <w:rsid w:val="00D31AD7"/>
    <w:rsid w:val="00D31ADF"/>
    <w:rsid w:val="00D31B0A"/>
    <w:rsid w:val="00D31B0C"/>
    <w:rsid w:val="00D31B1F"/>
    <w:rsid w:val="00D31B2C"/>
    <w:rsid w:val="00D31B67"/>
    <w:rsid w:val="00D31BC5"/>
    <w:rsid w:val="00D31BCB"/>
    <w:rsid w:val="00D31C4A"/>
    <w:rsid w:val="00D31C88"/>
    <w:rsid w:val="00D31CA7"/>
    <w:rsid w:val="00D31D22"/>
    <w:rsid w:val="00D31D83"/>
    <w:rsid w:val="00D31DEF"/>
    <w:rsid w:val="00D31DF3"/>
    <w:rsid w:val="00D31F32"/>
    <w:rsid w:val="00D31FEB"/>
    <w:rsid w:val="00D32030"/>
    <w:rsid w:val="00D32048"/>
    <w:rsid w:val="00D32059"/>
    <w:rsid w:val="00D32071"/>
    <w:rsid w:val="00D3213E"/>
    <w:rsid w:val="00D3216F"/>
    <w:rsid w:val="00D321C8"/>
    <w:rsid w:val="00D32236"/>
    <w:rsid w:val="00D3224E"/>
    <w:rsid w:val="00D32286"/>
    <w:rsid w:val="00D32352"/>
    <w:rsid w:val="00D32360"/>
    <w:rsid w:val="00D3241D"/>
    <w:rsid w:val="00D3243A"/>
    <w:rsid w:val="00D32456"/>
    <w:rsid w:val="00D3250D"/>
    <w:rsid w:val="00D325A0"/>
    <w:rsid w:val="00D325AF"/>
    <w:rsid w:val="00D326D3"/>
    <w:rsid w:val="00D32741"/>
    <w:rsid w:val="00D327BE"/>
    <w:rsid w:val="00D328D4"/>
    <w:rsid w:val="00D32903"/>
    <w:rsid w:val="00D3290C"/>
    <w:rsid w:val="00D32946"/>
    <w:rsid w:val="00D32950"/>
    <w:rsid w:val="00D32AB5"/>
    <w:rsid w:val="00D32AD8"/>
    <w:rsid w:val="00D32B37"/>
    <w:rsid w:val="00D32BB7"/>
    <w:rsid w:val="00D32C0F"/>
    <w:rsid w:val="00D32C6B"/>
    <w:rsid w:val="00D32C98"/>
    <w:rsid w:val="00D32CE9"/>
    <w:rsid w:val="00D32DAF"/>
    <w:rsid w:val="00D32DE4"/>
    <w:rsid w:val="00D32DF5"/>
    <w:rsid w:val="00D32DF9"/>
    <w:rsid w:val="00D32E35"/>
    <w:rsid w:val="00D32FA2"/>
    <w:rsid w:val="00D33054"/>
    <w:rsid w:val="00D330B4"/>
    <w:rsid w:val="00D332D3"/>
    <w:rsid w:val="00D332F9"/>
    <w:rsid w:val="00D333BF"/>
    <w:rsid w:val="00D333E0"/>
    <w:rsid w:val="00D33432"/>
    <w:rsid w:val="00D33457"/>
    <w:rsid w:val="00D3345D"/>
    <w:rsid w:val="00D33471"/>
    <w:rsid w:val="00D334F4"/>
    <w:rsid w:val="00D33516"/>
    <w:rsid w:val="00D33531"/>
    <w:rsid w:val="00D335A4"/>
    <w:rsid w:val="00D335AD"/>
    <w:rsid w:val="00D335BE"/>
    <w:rsid w:val="00D335EC"/>
    <w:rsid w:val="00D33649"/>
    <w:rsid w:val="00D336A8"/>
    <w:rsid w:val="00D337B8"/>
    <w:rsid w:val="00D3381D"/>
    <w:rsid w:val="00D33859"/>
    <w:rsid w:val="00D33893"/>
    <w:rsid w:val="00D338D8"/>
    <w:rsid w:val="00D339A5"/>
    <w:rsid w:val="00D339D0"/>
    <w:rsid w:val="00D33A04"/>
    <w:rsid w:val="00D33A0D"/>
    <w:rsid w:val="00D33A67"/>
    <w:rsid w:val="00D33A97"/>
    <w:rsid w:val="00D33AAB"/>
    <w:rsid w:val="00D33B10"/>
    <w:rsid w:val="00D33B2F"/>
    <w:rsid w:val="00D33B54"/>
    <w:rsid w:val="00D33BA9"/>
    <w:rsid w:val="00D33BFD"/>
    <w:rsid w:val="00D33C4A"/>
    <w:rsid w:val="00D33CB0"/>
    <w:rsid w:val="00D33D3F"/>
    <w:rsid w:val="00D33D6A"/>
    <w:rsid w:val="00D33D89"/>
    <w:rsid w:val="00D33DB4"/>
    <w:rsid w:val="00D33DC6"/>
    <w:rsid w:val="00D33E52"/>
    <w:rsid w:val="00D33ED9"/>
    <w:rsid w:val="00D33F23"/>
    <w:rsid w:val="00D33F5B"/>
    <w:rsid w:val="00D34020"/>
    <w:rsid w:val="00D34099"/>
    <w:rsid w:val="00D340E4"/>
    <w:rsid w:val="00D340E9"/>
    <w:rsid w:val="00D34136"/>
    <w:rsid w:val="00D3429B"/>
    <w:rsid w:val="00D34313"/>
    <w:rsid w:val="00D343A0"/>
    <w:rsid w:val="00D343E7"/>
    <w:rsid w:val="00D3446E"/>
    <w:rsid w:val="00D344CA"/>
    <w:rsid w:val="00D3455D"/>
    <w:rsid w:val="00D345AA"/>
    <w:rsid w:val="00D34616"/>
    <w:rsid w:val="00D34683"/>
    <w:rsid w:val="00D346F0"/>
    <w:rsid w:val="00D34765"/>
    <w:rsid w:val="00D34794"/>
    <w:rsid w:val="00D347CC"/>
    <w:rsid w:val="00D348B8"/>
    <w:rsid w:val="00D349FB"/>
    <w:rsid w:val="00D34B00"/>
    <w:rsid w:val="00D34B2B"/>
    <w:rsid w:val="00D34B91"/>
    <w:rsid w:val="00D34C50"/>
    <w:rsid w:val="00D34CA8"/>
    <w:rsid w:val="00D34CCD"/>
    <w:rsid w:val="00D34DAC"/>
    <w:rsid w:val="00D34DCA"/>
    <w:rsid w:val="00D34E49"/>
    <w:rsid w:val="00D34E62"/>
    <w:rsid w:val="00D34F0F"/>
    <w:rsid w:val="00D34FF3"/>
    <w:rsid w:val="00D35086"/>
    <w:rsid w:val="00D350B1"/>
    <w:rsid w:val="00D350C1"/>
    <w:rsid w:val="00D350D6"/>
    <w:rsid w:val="00D35128"/>
    <w:rsid w:val="00D351EC"/>
    <w:rsid w:val="00D3528F"/>
    <w:rsid w:val="00D352E7"/>
    <w:rsid w:val="00D35336"/>
    <w:rsid w:val="00D35460"/>
    <w:rsid w:val="00D35556"/>
    <w:rsid w:val="00D3566B"/>
    <w:rsid w:val="00D356E5"/>
    <w:rsid w:val="00D35717"/>
    <w:rsid w:val="00D357A8"/>
    <w:rsid w:val="00D35833"/>
    <w:rsid w:val="00D35837"/>
    <w:rsid w:val="00D35873"/>
    <w:rsid w:val="00D358AE"/>
    <w:rsid w:val="00D358DA"/>
    <w:rsid w:val="00D3590E"/>
    <w:rsid w:val="00D35958"/>
    <w:rsid w:val="00D359B0"/>
    <w:rsid w:val="00D359C5"/>
    <w:rsid w:val="00D35A40"/>
    <w:rsid w:val="00D35A68"/>
    <w:rsid w:val="00D35AA8"/>
    <w:rsid w:val="00D35B25"/>
    <w:rsid w:val="00D35B55"/>
    <w:rsid w:val="00D35BA4"/>
    <w:rsid w:val="00D35C0C"/>
    <w:rsid w:val="00D35CA7"/>
    <w:rsid w:val="00D35D32"/>
    <w:rsid w:val="00D35D3C"/>
    <w:rsid w:val="00D35DAA"/>
    <w:rsid w:val="00D35DCD"/>
    <w:rsid w:val="00D35E55"/>
    <w:rsid w:val="00D35E83"/>
    <w:rsid w:val="00D35E95"/>
    <w:rsid w:val="00D35EDA"/>
    <w:rsid w:val="00D35F02"/>
    <w:rsid w:val="00D35FB8"/>
    <w:rsid w:val="00D36054"/>
    <w:rsid w:val="00D36073"/>
    <w:rsid w:val="00D3609A"/>
    <w:rsid w:val="00D360A9"/>
    <w:rsid w:val="00D360E0"/>
    <w:rsid w:val="00D360F8"/>
    <w:rsid w:val="00D361F1"/>
    <w:rsid w:val="00D36390"/>
    <w:rsid w:val="00D36421"/>
    <w:rsid w:val="00D3656B"/>
    <w:rsid w:val="00D36587"/>
    <w:rsid w:val="00D365B0"/>
    <w:rsid w:val="00D365D9"/>
    <w:rsid w:val="00D365EF"/>
    <w:rsid w:val="00D365F5"/>
    <w:rsid w:val="00D36631"/>
    <w:rsid w:val="00D36688"/>
    <w:rsid w:val="00D366FB"/>
    <w:rsid w:val="00D3670C"/>
    <w:rsid w:val="00D36725"/>
    <w:rsid w:val="00D36774"/>
    <w:rsid w:val="00D367A5"/>
    <w:rsid w:val="00D367AD"/>
    <w:rsid w:val="00D36812"/>
    <w:rsid w:val="00D36837"/>
    <w:rsid w:val="00D36857"/>
    <w:rsid w:val="00D3687F"/>
    <w:rsid w:val="00D369DE"/>
    <w:rsid w:val="00D36AC7"/>
    <w:rsid w:val="00D36B15"/>
    <w:rsid w:val="00D36CC8"/>
    <w:rsid w:val="00D36D91"/>
    <w:rsid w:val="00D36EDA"/>
    <w:rsid w:val="00D36EEF"/>
    <w:rsid w:val="00D36F4A"/>
    <w:rsid w:val="00D36F59"/>
    <w:rsid w:val="00D37053"/>
    <w:rsid w:val="00D3708A"/>
    <w:rsid w:val="00D370E6"/>
    <w:rsid w:val="00D3713F"/>
    <w:rsid w:val="00D37159"/>
    <w:rsid w:val="00D371ED"/>
    <w:rsid w:val="00D37219"/>
    <w:rsid w:val="00D372FD"/>
    <w:rsid w:val="00D37330"/>
    <w:rsid w:val="00D3735E"/>
    <w:rsid w:val="00D37417"/>
    <w:rsid w:val="00D37491"/>
    <w:rsid w:val="00D375A6"/>
    <w:rsid w:val="00D375C0"/>
    <w:rsid w:val="00D3761B"/>
    <w:rsid w:val="00D37642"/>
    <w:rsid w:val="00D3764F"/>
    <w:rsid w:val="00D37689"/>
    <w:rsid w:val="00D376A2"/>
    <w:rsid w:val="00D37708"/>
    <w:rsid w:val="00D3772C"/>
    <w:rsid w:val="00D37730"/>
    <w:rsid w:val="00D37862"/>
    <w:rsid w:val="00D378F8"/>
    <w:rsid w:val="00D37967"/>
    <w:rsid w:val="00D37A0F"/>
    <w:rsid w:val="00D37A18"/>
    <w:rsid w:val="00D37A82"/>
    <w:rsid w:val="00D37A9E"/>
    <w:rsid w:val="00D37AB7"/>
    <w:rsid w:val="00D37AF1"/>
    <w:rsid w:val="00D37B20"/>
    <w:rsid w:val="00D37B2D"/>
    <w:rsid w:val="00D37BA5"/>
    <w:rsid w:val="00D37BD3"/>
    <w:rsid w:val="00D37CC7"/>
    <w:rsid w:val="00D37D03"/>
    <w:rsid w:val="00D37D54"/>
    <w:rsid w:val="00D37DF1"/>
    <w:rsid w:val="00D37E42"/>
    <w:rsid w:val="00D37F12"/>
    <w:rsid w:val="00D37F99"/>
    <w:rsid w:val="00D4002F"/>
    <w:rsid w:val="00D4005E"/>
    <w:rsid w:val="00D40144"/>
    <w:rsid w:val="00D40145"/>
    <w:rsid w:val="00D40159"/>
    <w:rsid w:val="00D40187"/>
    <w:rsid w:val="00D401DD"/>
    <w:rsid w:val="00D401E1"/>
    <w:rsid w:val="00D40206"/>
    <w:rsid w:val="00D40242"/>
    <w:rsid w:val="00D4024C"/>
    <w:rsid w:val="00D4026B"/>
    <w:rsid w:val="00D4030E"/>
    <w:rsid w:val="00D40368"/>
    <w:rsid w:val="00D40444"/>
    <w:rsid w:val="00D4048E"/>
    <w:rsid w:val="00D4049B"/>
    <w:rsid w:val="00D4052A"/>
    <w:rsid w:val="00D405AD"/>
    <w:rsid w:val="00D405B5"/>
    <w:rsid w:val="00D40635"/>
    <w:rsid w:val="00D4064F"/>
    <w:rsid w:val="00D40671"/>
    <w:rsid w:val="00D406D7"/>
    <w:rsid w:val="00D406F7"/>
    <w:rsid w:val="00D4071D"/>
    <w:rsid w:val="00D40720"/>
    <w:rsid w:val="00D40755"/>
    <w:rsid w:val="00D40785"/>
    <w:rsid w:val="00D40797"/>
    <w:rsid w:val="00D407DD"/>
    <w:rsid w:val="00D407EF"/>
    <w:rsid w:val="00D408EF"/>
    <w:rsid w:val="00D40905"/>
    <w:rsid w:val="00D4097D"/>
    <w:rsid w:val="00D409B7"/>
    <w:rsid w:val="00D409E6"/>
    <w:rsid w:val="00D40A32"/>
    <w:rsid w:val="00D40AB2"/>
    <w:rsid w:val="00D40B8A"/>
    <w:rsid w:val="00D40BA7"/>
    <w:rsid w:val="00D40CDC"/>
    <w:rsid w:val="00D40D1D"/>
    <w:rsid w:val="00D40DC1"/>
    <w:rsid w:val="00D40F6B"/>
    <w:rsid w:val="00D41006"/>
    <w:rsid w:val="00D4101C"/>
    <w:rsid w:val="00D41066"/>
    <w:rsid w:val="00D4108B"/>
    <w:rsid w:val="00D411B1"/>
    <w:rsid w:val="00D411C0"/>
    <w:rsid w:val="00D411D5"/>
    <w:rsid w:val="00D411EF"/>
    <w:rsid w:val="00D4123E"/>
    <w:rsid w:val="00D4124F"/>
    <w:rsid w:val="00D41254"/>
    <w:rsid w:val="00D41436"/>
    <w:rsid w:val="00D41520"/>
    <w:rsid w:val="00D41552"/>
    <w:rsid w:val="00D41554"/>
    <w:rsid w:val="00D41569"/>
    <w:rsid w:val="00D4156C"/>
    <w:rsid w:val="00D41590"/>
    <w:rsid w:val="00D4159E"/>
    <w:rsid w:val="00D415C4"/>
    <w:rsid w:val="00D417B5"/>
    <w:rsid w:val="00D41864"/>
    <w:rsid w:val="00D4191A"/>
    <w:rsid w:val="00D41977"/>
    <w:rsid w:val="00D419E1"/>
    <w:rsid w:val="00D419E9"/>
    <w:rsid w:val="00D41A64"/>
    <w:rsid w:val="00D41A7E"/>
    <w:rsid w:val="00D41AC0"/>
    <w:rsid w:val="00D41B5F"/>
    <w:rsid w:val="00D41BC7"/>
    <w:rsid w:val="00D41C00"/>
    <w:rsid w:val="00D41C05"/>
    <w:rsid w:val="00D41C7D"/>
    <w:rsid w:val="00D41D56"/>
    <w:rsid w:val="00D41D9A"/>
    <w:rsid w:val="00D41DDA"/>
    <w:rsid w:val="00D41E60"/>
    <w:rsid w:val="00D41EB5"/>
    <w:rsid w:val="00D41EF1"/>
    <w:rsid w:val="00D4201A"/>
    <w:rsid w:val="00D420B0"/>
    <w:rsid w:val="00D420C5"/>
    <w:rsid w:val="00D420F3"/>
    <w:rsid w:val="00D42259"/>
    <w:rsid w:val="00D422D8"/>
    <w:rsid w:val="00D42321"/>
    <w:rsid w:val="00D4236D"/>
    <w:rsid w:val="00D42407"/>
    <w:rsid w:val="00D425AB"/>
    <w:rsid w:val="00D427A4"/>
    <w:rsid w:val="00D4280B"/>
    <w:rsid w:val="00D42829"/>
    <w:rsid w:val="00D428DB"/>
    <w:rsid w:val="00D42932"/>
    <w:rsid w:val="00D42942"/>
    <w:rsid w:val="00D42A01"/>
    <w:rsid w:val="00D42A84"/>
    <w:rsid w:val="00D42B12"/>
    <w:rsid w:val="00D42B42"/>
    <w:rsid w:val="00D42B71"/>
    <w:rsid w:val="00D42C58"/>
    <w:rsid w:val="00D42C67"/>
    <w:rsid w:val="00D42C97"/>
    <w:rsid w:val="00D42C99"/>
    <w:rsid w:val="00D42D3F"/>
    <w:rsid w:val="00D42D42"/>
    <w:rsid w:val="00D42D6D"/>
    <w:rsid w:val="00D42D92"/>
    <w:rsid w:val="00D42DD6"/>
    <w:rsid w:val="00D42DD7"/>
    <w:rsid w:val="00D42E70"/>
    <w:rsid w:val="00D42EB4"/>
    <w:rsid w:val="00D430AA"/>
    <w:rsid w:val="00D430E2"/>
    <w:rsid w:val="00D4312B"/>
    <w:rsid w:val="00D431F0"/>
    <w:rsid w:val="00D43205"/>
    <w:rsid w:val="00D4326E"/>
    <w:rsid w:val="00D43297"/>
    <w:rsid w:val="00D4329B"/>
    <w:rsid w:val="00D43312"/>
    <w:rsid w:val="00D4339C"/>
    <w:rsid w:val="00D433CD"/>
    <w:rsid w:val="00D433E4"/>
    <w:rsid w:val="00D43446"/>
    <w:rsid w:val="00D43480"/>
    <w:rsid w:val="00D4349D"/>
    <w:rsid w:val="00D43574"/>
    <w:rsid w:val="00D43690"/>
    <w:rsid w:val="00D436FB"/>
    <w:rsid w:val="00D437E2"/>
    <w:rsid w:val="00D437FA"/>
    <w:rsid w:val="00D438C7"/>
    <w:rsid w:val="00D439E6"/>
    <w:rsid w:val="00D43B17"/>
    <w:rsid w:val="00D43B67"/>
    <w:rsid w:val="00D43BEB"/>
    <w:rsid w:val="00D43C5B"/>
    <w:rsid w:val="00D43CDD"/>
    <w:rsid w:val="00D43D02"/>
    <w:rsid w:val="00D43D05"/>
    <w:rsid w:val="00D43D7A"/>
    <w:rsid w:val="00D43E83"/>
    <w:rsid w:val="00D43E9B"/>
    <w:rsid w:val="00D43ED9"/>
    <w:rsid w:val="00D43F56"/>
    <w:rsid w:val="00D43FCA"/>
    <w:rsid w:val="00D44028"/>
    <w:rsid w:val="00D4402D"/>
    <w:rsid w:val="00D4403C"/>
    <w:rsid w:val="00D440A4"/>
    <w:rsid w:val="00D4411B"/>
    <w:rsid w:val="00D4411D"/>
    <w:rsid w:val="00D4413A"/>
    <w:rsid w:val="00D441B7"/>
    <w:rsid w:val="00D441CA"/>
    <w:rsid w:val="00D44259"/>
    <w:rsid w:val="00D4426F"/>
    <w:rsid w:val="00D442A8"/>
    <w:rsid w:val="00D442BF"/>
    <w:rsid w:val="00D442F0"/>
    <w:rsid w:val="00D4448B"/>
    <w:rsid w:val="00D444B3"/>
    <w:rsid w:val="00D445CB"/>
    <w:rsid w:val="00D445D7"/>
    <w:rsid w:val="00D445E1"/>
    <w:rsid w:val="00D44642"/>
    <w:rsid w:val="00D446CE"/>
    <w:rsid w:val="00D449B0"/>
    <w:rsid w:val="00D449B5"/>
    <w:rsid w:val="00D44A2C"/>
    <w:rsid w:val="00D44A46"/>
    <w:rsid w:val="00D44A8F"/>
    <w:rsid w:val="00D44ACA"/>
    <w:rsid w:val="00D44ACC"/>
    <w:rsid w:val="00D44AF4"/>
    <w:rsid w:val="00D44BFD"/>
    <w:rsid w:val="00D44C2E"/>
    <w:rsid w:val="00D44C5F"/>
    <w:rsid w:val="00D44C6A"/>
    <w:rsid w:val="00D44C8C"/>
    <w:rsid w:val="00D44D84"/>
    <w:rsid w:val="00D44D93"/>
    <w:rsid w:val="00D44D95"/>
    <w:rsid w:val="00D44DB6"/>
    <w:rsid w:val="00D44E3C"/>
    <w:rsid w:val="00D44E66"/>
    <w:rsid w:val="00D44E95"/>
    <w:rsid w:val="00D44ED1"/>
    <w:rsid w:val="00D44F30"/>
    <w:rsid w:val="00D44FA7"/>
    <w:rsid w:val="00D44FC9"/>
    <w:rsid w:val="00D44FF6"/>
    <w:rsid w:val="00D45004"/>
    <w:rsid w:val="00D4503E"/>
    <w:rsid w:val="00D451C3"/>
    <w:rsid w:val="00D451FF"/>
    <w:rsid w:val="00D45241"/>
    <w:rsid w:val="00D4525E"/>
    <w:rsid w:val="00D4526A"/>
    <w:rsid w:val="00D452F4"/>
    <w:rsid w:val="00D4537B"/>
    <w:rsid w:val="00D453AC"/>
    <w:rsid w:val="00D453F7"/>
    <w:rsid w:val="00D4541D"/>
    <w:rsid w:val="00D45462"/>
    <w:rsid w:val="00D4547B"/>
    <w:rsid w:val="00D454D1"/>
    <w:rsid w:val="00D4551A"/>
    <w:rsid w:val="00D45603"/>
    <w:rsid w:val="00D4564A"/>
    <w:rsid w:val="00D45710"/>
    <w:rsid w:val="00D4572B"/>
    <w:rsid w:val="00D4576A"/>
    <w:rsid w:val="00D4577E"/>
    <w:rsid w:val="00D45785"/>
    <w:rsid w:val="00D457E9"/>
    <w:rsid w:val="00D457F1"/>
    <w:rsid w:val="00D45893"/>
    <w:rsid w:val="00D4593C"/>
    <w:rsid w:val="00D459B4"/>
    <w:rsid w:val="00D45A4A"/>
    <w:rsid w:val="00D45A4D"/>
    <w:rsid w:val="00D45AA4"/>
    <w:rsid w:val="00D45AAD"/>
    <w:rsid w:val="00D45ABE"/>
    <w:rsid w:val="00D45ACC"/>
    <w:rsid w:val="00D45AE4"/>
    <w:rsid w:val="00D45B19"/>
    <w:rsid w:val="00D45B73"/>
    <w:rsid w:val="00D45BA8"/>
    <w:rsid w:val="00D45BCD"/>
    <w:rsid w:val="00D45BF7"/>
    <w:rsid w:val="00D45C16"/>
    <w:rsid w:val="00D45D17"/>
    <w:rsid w:val="00D45D4D"/>
    <w:rsid w:val="00D45DA5"/>
    <w:rsid w:val="00D45F25"/>
    <w:rsid w:val="00D45F87"/>
    <w:rsid w:val="00D4602A"/>
    <w:rsid w:val="00D46168"/>
    <w:rsid w:val="00D4616F"/>
    <w:rsid w:val="00D46180"/>
    <w:rsid w:val="00D461BE"/>
    <w:rsid w:val="00D461D6"/>
    <w:rsid w:val="00D462DF"/>
    <w:rsid w:val="00D462F8"/>
    <w:rsid w:val="00D4630D"/>
    <w:rsid w:val="00D46342"/>
    <w:rsid w:val="00D463B0"/>
    <w:rsid w:val="00D46408"/>
    <w:rsid w:val="00D46470"/>
    <w:rsid w:val="00D465A7"/>
    <w:rsid w:val="00D465FE"/>
    <w:rsid w:val="00D467CB"/>
    <w:rsid w:val="00D46884"/>
    <w:rsid w:val="00D468C0"/>
    <w:rsid w:val="00D46977"/>
    <w:rsid w:val="00D46979"/>
    <w:rsid w:val="00D46981"/>
    <w:rsid w:val="00D46AD3"/>
    <w:rsid w:val="00D46B38"/>
    <w:rsid w:val="00D46B5B"/>
    <w:rsid w:val="00D46B8A"/>
    <w:rsid w:val="00D46C51"/>
    <w:rsid w:val="00D46C95"/>
    <w:rsid w:val="00D46D7A"/>
    <w:rsid w:val="00D46E03"/>
    <w:rsid w:val="00D46E71"/>
    <w:rsid w:val="00D46E8D"/>
    <w:rsid w:val="00D46E9E"/>
    <w:rsid w:val="00D46ED5"/>
    <w:rsid w:val="00D46EF0"/>
    <w:rsid w:val="00D46F58"/>
    <w:rsid w:val="00D46F7B"/>
    <w:rsid w:val="00D46F8F"/>
    <w:rsid w:val="00D46FC9"/>
    <w:rsid w:val="00D46FD6"/>
    <w:rsid w:val="00D47049"/>
    <w:rsid w:val="00D4709E"/>
    <w:rsid w:val="00D47141"/>
    <w:rsid w:val="00D47164"/>
    <w:rsid w:val="00D471D2"/>
    <w:rsid w:val="00D471E3"/>
    <w:rsid w:val="00D47226"/>
    <w:rsid w:val="00D47235"/>
    <w:rsid w:val="00D4728C"/>
    <w:rsid w:val="00D472AE"/>
    <w:rsid w:val="00D472E5"/>
    <w:rsid w:val="00D47410"/>
    <w:rsid w:val="00D47432"/>
    <w:rsid w:val="00D4744D"/>
    <w:rsid w:val="00D4762B"/>
    <w:rsid w:val="00D476F9"/>
    <w:rsid w:val="00D47706"/>
    <w:rsid w:val="00D4777A"/>
    <w:rsid w:val="00D477AE"/>
    <w:rsid w:val="00D47838"/>
    <w:rsid w:val="00D479FF"/>
    <w:rsid w:val="00D47BE3"/>
    <w:rsid w:val="00D47C0E"/>
    <w:rsid w:val="00D47D14"/>
    <w:rsid w:val="00D47D70"/>
    <w:rsid w:val="00D47DC7"/>
    <w:rsid w:val="00D47DF0"/>
    <w:rsid w:val="00D47E06"/>
    <w:rsid w:val="00D47E25"/>
    <w:rsid w:val="00D47E4C"/>
    <w:rsid w:val="00D50032"/>
    <w:rsid w:val="00D500B0"/>
    <w:rsid w:val="00D50172"/>
    <w:rsid w:val="00D501CF"/>
    <w:rsid w:val="00D501ED"/>
    <w:rsid w:val="00D50304"/>
    <w:rsid w:val="00D50339"/>
    <w:rsid w:val="00D50367"/>
    <w:rsid w:val="00D50391"/>
    <w:rsid w:val="00D5051E"/>
    <w:rsid w:val="00D50598"/>
    <w:rsid w:val="00D50620"/>
    <w:rsid w:val="00D50691"/>
    <w:rsid w:val="00D506A2"/>
    <w:rsid w:val="00D506F2"/>
    <w:rsid w:val="00D50733"/>
    <w:rsid w:val="00D5073C"/>
    <w:rsid w:val="00D507B7"/>
    <w:rsid w:val="00D508D1"/>
    <w:rsid w:val="00D50ADC"/>
    <w:rsid w:val="00D50BBF"/>
    <w:rsid w:val="00D50BE5"/>
    <w:rsid w:val="00D50BFE"/>
    <w:rsid w:val="00D50C86"/>
    <w:rsid w:val="00D50E6B"/>
    <w:rsid w:val="00D50E7C"/>
    <w:rsid w:val="00D50EAC"/>
    <w:rsid w:val="00D50EAE"/>
    <w:rsid w:val="00D50ED0"/>
    <w:rsid w:val="00D50ED3"/>
    <w:rsid w:val="00D50EFE"/>
    <w:rsid w:val="00D50FB0"/>
    <w:rsid w:val="00D50FDC"/>
    <w:rsid w:val="00D5106E"/>
    <w:rsid w:val="00D5109A"/>
    <w:rsid w:val="00D510C4"/>
    <w:rsid w:val="00D51135"/>
    <w:rsid w:val="00D51155"/>
    <w:rsid w:val="00D511B5"/>
    <w:rsid w:val="00D511D6"/>
    <w:rsid w:val="00D512A4"/>
    <w:rsid w:val="00D512EA"/>
    <w:rsid w:val="00D51326"/>
    <w:rsid w:val="00D51392"/>
    <w:rsid w:val="00D51447"/>
    <w:rsid w:val="00D5147B"/>
    <w:rsid w:val="00D514B3"/>
    <w:rsid w:val="00D514C1"/>
    <w:rsid w:val="00D51507"/>
    <w:rsid w:val="00D515EF"/>
    <w:rsid w:val="00D51644"/>
    <w:rsid w:val="00D51666"/>
    <w:rsid w:val="00D5167F"/>
    <w:rsid w:val="00D516AD"/>
    <w:rsid w:val="00D516B5"/>
    <w:rsid w:val="00D516CC"/>
    <w:rsid w:val="00D51763"/>
    <w:rsid w:val="00D517DF"/>
    <w:rsid w:val="00D517FA"/>
    <w:rsid w:val="00D51828"/>
    <w:rsid w:val="00D5187A"/>
    <w:rsid w:val="00D518D6"/>
    <w:rsid w:val="00D519B2"/>
    <w:rsid w:val="00D51A86"/>
    <w:rsid w:val="00D51AD4"/>
    <w:rsid w:val="00D51ADC"/>
    <w:rsid w:val="00D51B74"/>
    <w:rsid w:val="00D51BD2"/>
    <w:rsid w:val="00D51CC6"/>
    <w:rsid w:val="00D51CDF"/>
    <w:rsid w:val="00D51D0C"/>
    <w:rsid w:val="00D51D6B"/>
    <w:rsid w:val="00D51D9A"/>
    <w:rsid w:val="00D51EB6"/>
    <w:rsid w:val="00D5204E"/>
    <w:rsid w:val="00D520BF"/>
    <w:rsid w:val="00D52110"/>
    <w:rsid w:val="00D52171"/>
    <w:rsid w:val="00D52249"/>
    <w:rsid w:val="00D52273"/>
    <w:rsid w:val="00D52344"/>
    <w:rsid w:val="00D52391"/>
    <w:rsid w:val="00D523B6"/>
    <w:rsid w:val="00D52427"/>
    <w:rsid w:val="00D52476"/>
    <w:rsid w:val="00D5249B"/>
    <w:rsid w:val="00D52539"/>
    <w:rsid w:val="00D5253B"/>
    <w:rsid w:val="00D52628"/>
    <w:rsid w:val="00D527E1"/>
    <w:rsid w:val="00D527F6"/>
    <w:rsid w:val="00D527F8"/>
    <w:rsid w:val="00D5281E"/>
    <w:rsid w:val="00D52905"/>
    <w:rsid w:val="00D5299E"/>
    <w:rsid w:val="00D52A5C"/>
    <w:rsid w:val="00D52A77"/>
    <w:rsid w:val="00D52A79"/>
    <w:rsid w:val="00D52C3F"/>
    <w:rsid w:val="00D52CC6"/>
    <w:rsid w:val="00D52CF5"/>
    <w:rsid w:val="00D52D17"/>
    <w:rsid w:val="00D52D61"/>
    <w:rsid w:val="00D52E1E"/>
    <w:rsid w:val="00D52E6E"/>
    <w:rsid w:val="00D52ED9"/>
    <w:rsid w:val="00D52EEC"/>
    <w:rsid w:val="00D52FD5"/>
    <w:rsid w:val="00D52FDE"/>
    <w:rsid w:val="00D52FE0"/>
    <w:rsid w:val="00D53072"/>
    <w:rsid w:val="00D5312B"/>
    <w:rsid w:val="00D53136"/>
    <w:rsid w:val="00D531A3"/>
    <w:rsid w:val="00D531D4"/>
    <w:rsid w:val="00D5327E"/>
    <w:rsid w:val="00D53344"/>
    <w:rsid w:val="00D533B2"/>
    <w:rsid w:val="00D53404"/>
    <w:rsid w:val="00D53457"/>
    <w:rsid w:val="00D5346E"/>
    <w:rsid w:val="00D5350E"/>
    <w:rsid w:val="00D5355B"/>
    <w:rsid w:val="00D535B7"/>
    <w:rsid w:val="00D535BC"/>
    <w:rsid w:val="00D535DD"/>
    <w:rsid w:val="00D53632"/>
    <w:rsid w:val="00D536C8"/>
    <w:rsid w:val="00D536FF"/>
    <w:rsid w:val="00D53702"/>
    <w:rsid w:val="00D53736"/>
    <w:rsid w:val="00D5379A"/>
    <w:rsid w:val="00D537AB"/>
    <w:rsid w:val="00D537AE"/>
    <w:rsid w:val="00D537AF"/>
    <w:rsid w:val="00D538F1"/>
    <w:rsid w:val="00D5398F"/>
    <w:rsid w:val="00D53A1E"/>
    <w:rsid w:val="00D53A5B"/>
    <w:rsid w:val="00D53B00"/>
    <w:rsid w:val="00D53B51"/>
    <w:rsid w:val="00D53B9B"/>
    <w:rsid w:val="00D53C78"/>
    <w:rsid w:val="00D53D99"/>
    <w:rsid w:val="00D53DE1"/>
    <w:rsid w:val="00D53EBE"/>
    <w:rsid w:val="00D53FA4"/>
    <w:rsid w:val="00D5409E"/>
    <w:rsid w:val="00D540C4"/>
    <w:rsid w:val="00D541C3"/>
    <w:rsid w:val="00D541E1"/>
    <w:rsid w:val="00D542F3"/>
    <w:rsid w:val="00D54312"/>
    <w:rsid w:val="00D543F8"/>
    <w:rsid w:val="00D5441E"/>
    <w:rsid w:val="00D544A0"/>
    <w:rsid w:val="00D544A8"/>
    <w:rsid w:val="00D545E1"/>
    <w:rsid w:val="00D54657"/>
    <w:rsid w:val="00D5468F"/>
    <w:rsid w:val="00D54714"/>
    <w:rsid w:val="00D5480D"/>
    <w:rsid w:val="00D5481D"/>
    <w:rsid w:val="00D5484A"/>
    <w:rsid w:val="00D54862"/>
    <w:rsid w:val="00D548AC"/>
    <w:rsid w:val="00D54909"/>
    <w:rsid w:val="00D54966"/>
    <w:rsid w:val="00D549D6"/>
    <w:rsid w:val="00D54A26"/>
    <w:rsid w:val="00D54A78"/>
    <w:rsid w:val="00D54A7B"/>
    <w:rsid w:val="00D54AC1"/>
    <w:rsid w:val="00D54B96"/>
    <w:rsid w:val="00D54C24"/>
    <w:rsid w:val="00D54DCA"/>
    <w:rsid w:val="00D54EAB"/>
    <w:rsid w:val="00D54FF7"/>
    <w:rsid w:val="00D55043"/>
    <w:rsid w:val="00D55060"/>
    <w:rsid w:val="00D55082"/>
    <w:rsid w:val="00D5515A"/>
    <w:rsid w:val="00D551C3"/>
    <w:rsid w:val="00D5520E"/>
    <w:rsid w:val="00D5526B"/>
    <w:rsid w:val="00D55278"/>
    <w:rsid w:val="00D552B8"/>
    <w:rsid w:val="00D5536C"/>
    <w:rsid w:val="00D553C5"/>
    <w:rsid w:val="00D553EF"/>
    <w:rsid w:val="00D5552E"/>
    <w:rsid w:val="00D555E0"/>
    <w:rsid w:val="00D55601"/>
    <w:rsid w:val="00D55770"/>
    <w:rsid w:val="00D55803"/>
    <w:rsid w:val="00D5584A"/>
    <w:rsid w:val="00D558D7"/>
    <w:rsid w:val="00D55990"/>
    <w:rsid w:val="00D559B7"/>
    <w:rsid w:val="00D559C8"/>
    <w:rsid w:val="00D55A66"/>
    <w:rsid w:val="00D55A84"/>
    <w:rsid w:val="00D55A9F"/>
    <w:rsid w:val="00D55B38"/>
    <w:rsid w:val="00D55B4D"/>
    <w:rsid w:val="00D55B54"/>
    <w:rsid w:val="00D55BFA"/>
    <w:rsid w:val="00D55C1B"/>
    <w:rsid w:val="00D55C60"/>
    <w:rsid w:val="00D55C7D"/>
    <w:rsid w:val="00D55C9A"/>
    <w:rsid w:val="00D55CBD"/>
    <w:rsid w:val="00D55DA7"/>
    <w:rsid w:val="00D55E39"/>
    <w:rsid w:val="00D55E43"/>
    <w:rsid w:val="00D55EE8"/>
    <w:rsid w:val="00D55F0A"/>
    <w:rsid w:val="00D55F25"/>
    <w:rsid w:val="00D55F6D"/>
    <w:rsid w:val="00D55F8A"/>
    <w:rsid w:val="00D55FA6"/>
    <w:rsid w:val="00D5601B"/>
    <w:rsid w:val="00D5608E"/>
    <w:rsid w:val="00D560A3"/>
    <w:rsid w:val="00D560E2"/>
    <w:rsid w:val="00D56123"/>
    <w:rsid w:val="00D56156"/>
    <w:rsid w:val="00D56172"/>
    <w:rsid w:val="00D561C6"/>
    <w:rsid w:val="00D561FC"/>
    <w:rsid w:val="00D56212"/>
    <w:rsid w:val="00D56264"/>
    <w:rsid w:val="00D56319"/>
    <w:rsid w:val="00D563C9"/>
    <w:rsid w:val="00D5642B"/>
    <w:rsid w:val="00D56445"/>
    <w:rsid w:val="00D56483"/>
    <w:rsid w:val="00D564E2"/>
    <w:rsid w:val="00D564ED"/>
    <w:rsid w:val="00D5667D"/>
    <w:rsid w:val="00D56700"/>
    <w:rsid w:val="00D56785"/>
    <w:rsid w:val="00D568BD"/>
    <w:rsid w:val="00D56936"/>
    <w:rsid w:val="00D5695B"/>
    <w:rsid w:val="00D569BE"/>
    <w:rsid w:val="00D569DE"/>
    <w:rsid w:val="00D56A39"/>
    <w:rsid w:val="00D56AA3"/>
    <w:rsid w:val="00D56ABE"/>
    <w:rsid w:val="00D56AE1"/>
    <w:rsid w:val="00D56B11"/>
    <w:rsid w:val="00D56B1C"/>
    <w:rsid w:val="00D56B7A"/>
    <w:rsid w:val="00D56BB1"/>
    <w:rsid w:val="00D56BD3"/>
    <w:rsid w:val="00D56C39"/>
    <w:rsid w:val="00D56D12"/>
    <w:rsid w:val="00D56D34"/>
    <w:rsid w:val="00D56D7C"/>
    <w:rsid w:val="00D56DE9"/>
    <w:rsid w:val="00D56F96"/>
    <w:rsid w:val="00D56FBC"/>
    <w:rsid w:val="00D57040"/>
    <w:rsid w:val="00D57061"/>
    <w:rsid w:val="00D570A6"/>
    <w:rsid w:val="00D570CE"/>
    <w:rsid w:val="00D57123"/>
    <w:rsid w:val="00D5713D"/>
    <w:rsid w:val="00D57181"/>
    <w:rsid w:val="00D571C6"/>
    <w:rsid w:val="00D57200"/>
    <w:rsid w:val="00D5720C"/>
    <w:rsid w:val="00D5728E"/>
    <w:rsid w:val="00D57295"/>
    <w:rsid w:val="00D572D0"/>
    <w:rsid w:val="00D57332"/>
    <w:rsid w:val="00D5734C"/>
    <w:rsid w:val="00D5737E"/>
    <w:rsid w:val="00D573C9"/>
    <w:rsid w:val="00D5748D"/>
    <w:rsid w:val="00D57493"/>
    <w:rsid w:val="00D574AE"/>
    <w:rsid w:val="00D574B4"/>
    <w:rsid w:val="00D5760C"/>
    <w:rsid w:val="00D5769C"/>
    <w:rsid w:val="00D5773D"/>
    <w:rsid w:val="00D57786"/>
    <w:rsid w:val="00D577A3"/>
    <w:rsid w:val="00D577EB"/>
    <w:rsid w:val="00D57883"/>
    <w:rsid w:val="00D57987"/>
    <w:rsid w:val="00D57A33"/>
    <w:rsid w:val="00D57AA6"/>
    <w:rsid w:val="00D57AF4"/>
    <w:rsid w:val="00D57BF5"/>
    <w:rsid w:val="00D57C2C"/>
    <w:rsid w:val="00D57D99"/>
    <w:rsid w:val="00D57DAB"/>
    <w:rsid w:val="00D57DBE"/>
    <w:rsid w:val="00D57E27"/>
    <w:rsid w:val="00D57E3C"/>
    <w:rsid w:val="00D57E3D"/>
    <w:rsid w:val="00D57E9F"/>
    <w:rsid w:val="00D57EE4"/>
    <w:rsid w:val="00D57F17"/>
    <w:rsid w:val="00D57FD9"/>
    <w:rsid w:val="00D6000F"/>
    <w:rsid w:val="00D60029"/>
    <w:rsid w:val="00D6003F"/>
    <w:rsid w:val="00D60040"/>
    <w:rsid w:val="00D60050"/>
    <w:rsid w:val="00D600AD"/>
    <w:rsid w:val="00D60139"/>
    <w:rsid w:val="00D60144"/>
    <w:rsid w:val="00D60147"/>
    <w:rsid w:val="00D601FB"/>
    <w:rsid w:val="00D60236"/>
    <w:rsid w:val="00D602C6"/>
    <w:rsid w:val="00D60395"/>
    <w:rsid w:val="00D603C4"/>
    <w:rsid w:val="00D60415"/>
    <w:rsid w:val="00D6044B"/>
    <w:rsid w:val="00D604F1"/>
    <w:rsid w:val="00D6055C"/>
    <w:rsid w:val="00D6057C"/>
    <w:rsid w:val="00D605CC"/>
    <w:rsid w:val="00D60632"/>
    <w:rsid w:val="00D60647"/>
    <w:rsid w:val="00D60756"/>
    <w:rsid w:val="00D607AF"/>
    <w:rsid w:val="00D607ED"/>
    <w:rsid w:val="00D60857"/>
    <w:rsid w:val="00D608AF"/>
    <w:rsid w:val="00D60975"/>
    <w:rsid w:val="00D609D4"/>
    <w:rsid w:val="00D609F1"/>
    <w:rsid w:val="00D60AD5"/>
    <w:rsid w:val="00D60B9D"/>
    <w:rsid w:val="00D60BA7"/>
    <w:rsid w:val="00D60C94"/>
    <w:rsid w:val="00D60D0B"/>
    <w:rsid w:val="00D60D19"/>
    <w:rsid w:val="00D60D91"/>
    <w:rsid w:val="00D60E95"/>
    <w:rsid w:val="00D60ED4"/>
    <w:rsid w:val="00D60ED9"/>
    <w:rsid w:val="00D60FBD"/>
    <w:rsid w:val="00D6100C"/>
    <w:rsid w:val="00D61127"/>
    <w:rsid w:val="00D6118F"/>
    <w:rsid w:val="00D611AB"/>
    <w:rsid w:val="00D611BF"/>
    <w:rsid w:val="00D611E9"/>
    <w:rsid w:val="00D61206"/>
    <w:rsid w:val="00D613B9"/>
    <w:rsid w:val="00D6144F"/>
    <w:rsid w:val="00D61499"/>
    <w:rsid w:val="00D614D1"/>
    <w:rsid w:val="00D61559"/>
    <w:rsid w:val="00D615B4"/>
    <w:rsid w:val="00D615CE"/>
    <w:rsid w:val="00D6180C"/>
    <w:rsid w:val="00D61844"/>
    <w:rsid w:val="00D61879"/>
    <w:rsid w:val="00D61891"/>
    <w:rsid w:val="00D618BA"/>
    <w:rsid w:val="00D618C0"/>
    <w:rsid w:val="00D618E7"/>
    <w:rsid w:val="00D6196F"/>
    <w:rsid w:val="00D619B1"/>
    <w:rsid w:val="00D619F3"/>
    <w:rsid w:val="00D61A98"/>
    <w:rsid w:val="00D61B19"/>
    <w:rsid w:val="00D61BC4"/>
    <w:rsid w:val="00D61C9A"/>
    <w:rsid w:val="00D61D22"/>
    <w:rsid w:val="00D61E26"/>
    <w:rsid w:val="00D61E55"/>
    <w:rsid w:val="00D61EE2"/>
    <w:rsid w:val="00D61F11"/>
    <w:rsid w:val="00D61F47"/>
    <w:rsid w:val="00D61FB9"/>
    <w:rsid w:val="00D61FC1"/>
    <w:rsid w:val="00D62034"/>
    <w:rsid w:val="00D62083"/>
    <w:rsid w:val="00D6209C"/>
    <w:rsid w:val="00D621AB"/>
    <w:rsid w:val="00D62270"/>
    <w:rsid w:val="00D622B4"/>
    <w:rsid w:val="00D622DF"/>
    <w:rsid w:val="00D622E5"/>
    <w:rsid w:val="00D623C7"/>
    <w:rsid w:val="00D6243F"/>
    <w:rsid w:val="00D62486"/>
    <w:rsid w:val="00D6256E"/>
    <w:rsid w:val="00D62571"/>
    <w:rsid w:val="00D62582"/>
    <w:rsid w:val="00D62587"/>
    <w:rsid w:val="00D625D0"/>
    <w:rsid w:val="00D625E4"/>
    <w:rsid w:val="00D6260C"/>
    <w:rsid w:val="00D62638"/>
    <w:rsid w:val="00D6266E"/>
    <w:rsid w:val="00D6267B"/>
    <w:rsid w:val="00D62692"/>
    <w:rsid w:val="00D62721"/>
    <w:rsid w:val="00D62740"/>
    <w:rsid w:val="00D62775"/>
    <w:rsid w:val="00D627CB"/>
    <w:rsid w:val="00D62894"/>
    <w:rsid w:val="00D628D7"/>
    <w:rsid w:val="00D628F2"/>
    <w:rsid w:val="00D62A21"/>
    <w:rsid w:val="00D62A51"/>
    <w:rsid w:val="00D62ACE"/>
    <w:rsid w:val="00D62AFE"/>
    <w:rsid w:val="00D62BB2"/>
    <w:rsid w:val="00D62BC7"/>
    <w:rsid w:val="00D62C51"/>
    <w:rsid w:val="00D62CA3"/>
    <w:rsid w:val="00D62CFE"/>
    <w:rsid w:val="00D62D81"/>
    <w:rsid w:val="00D62E73"/>
    <w:rsid w:val="00D62EDF"/>
    <w:rsid w:val="00D62F54"/>
    <w:rsid w:val="00D62F5B"/>
    <w:rsid w:val="00D62F79"/>
    <w:rsid w:val="00D62FE0"/>
    <w:rsid w:val="00D630AC"/>
    <w:rsid w:val="00D630D4"/>
    <w:rsid w:val="00D630E2"/>
    <w:rsid w:val="00D6312D"/>
    <w:rsid w:val="00D6316D"/>
    <w:rsid w:val="00D6325C"/>
    <w:rsid w:val="00D6328A"/>
    <w:rsid w:val="00D6330F"/>
    <w:rsid w:val="00D63345"/>
    <w:rsid w:val="00D6337D"/>
    <w:rsid w:val="00D63392"/>
    <w:rsid w:val="00D633C7"/>
    <w:rsid w:val="00D633CF"/>
    <w:rsid w:val="00D6340C"/>
    <w:rsid w:val="00D63433"/>
    <w:rsid w:val="00D6345C"/>
    <w:rsid w:val="00D6351C"/>
    <w:rsid w:val="00D6355F"/>
    <w:rsid w:val="00D63563"/>
    <w:rsid w:val="00D6356C"/>
    <w:rsid w:val="00D63598"/>
    <w:rsid w:val="00D635D7"/>
    <w:rsid w:val="00D63656"/>
    <w:rsid w:val="00D63663"/>
    <w:rsid w:val="00D636A3"/>
    <w:rsid w:val="00D636BB"/>
    <w:rsid w:val="00D63773"/>
    <w:rsid w:val="00D637F5"/>
    <w:rsid w:val="00D63861"/>
    <w:rsid w:val="00D638B6"/>
    <w:rsid w:val="00D638DA"/>
    <w:rsid w:val="00D63921"/>
    <w:rsid w:val="00D63A0C"/>
    <w:rsid w:val="00D63AF3"/>
    <w:rsid w:val="00D63B3C"/>
    <w:rsid w:val="00D63B63"/>
    <w:rsid w:val="00D63BB5"/>
    <w:rsid w:val="00D63BCC"/>
    <w:rsid w:val="00D63C18"/>
    <w:rsid w:val="00D63CD4"/>
    <w:rsid w:val="00D63E05"/>
    <w:rsid w:val="00D63E31"/>
    <w:rsid w:val="00D63EFE"/>
    <w:rsid w:val="00D63F02"/>
    <w:rsid w:val="00D63F5F"/>
    <w:rsid w:val="00D63F76"/>
    <w:rsid w:val="00D63F95"/>
    <w:rsid w:val="00D63FBB"/>
    <w:rsid w:val="00D6400F"/>
    <w:rsid w:val="00D64017"/>
    <w:rsid w:val="00D6403E"/>
    <w:rsid w:val="00D6405F"/>
    <w:rsid w:val="00D64064"/>
    <w:rsid w:val="00D64077"/>
    <w:rsid w:val="00D640AE"/>
    <w:rsid w:val="00D640DF"/>
    <w:rsid w:val="00D640E8"/>
    <w:rsid w:val="00D64110"/>
    <w:rsid w:val="00D6416F"/>
    <w:rsid w:val="00D641A4"/>
    <w:rsid w:val="00D641AC"/>
    <w:rsid w:val="00D641DC"/>
    <w:rsid w:val="00D641DF"/>
    <w:rsid w:val="00D6421E"/>
    <w:rsid w:val="00D642A6"/>
    <w:rsid w:val="00D64327"/>
    <w:rsid w:val="00D6437D"/>
    <w:rsid w:val="00D6438A"/>
    <w:rsid w:val="00D643CC"/>
    <w:rsid w:val="00D64402"/>
    <w:rsid w:val="00D644F0"/>
    <w:rsid w:val="00D64503"/>
    <w:rsid w:val="00D6452B"/>
    <w:rsid w:val="00D645AB"/>
    <w:rsid w:val="00D646C0"/>
    <w:rsid w:val="00D64750"/>
    <w:rsid w:val="00D647CC"/>
    <w:rsid w:val="00D6487F"/>
    <w:rsid w:val="00D6489E"/>
    <w:rsid w:val="00D648AE"/>
    <w:rsid w:val="00D648B3"/>
    <w:rsid w:val="00D648C2"/>
    <w:rsid w:val="00D648DF"/>
    <w:rsid w:val="00D64926"/>
    <w:rsid w:val="00D6492C"/>
    <w:rsid w:val="00D6496E"/>
    <w:rsid w:val="00D6498D"/>
    <w:rsid w:val="00D649E4"/>
    <w:rsid w:val="00D64A07"/>
    <w:rsid w:val="00D64AFD"/>
    <w:rsid w:val="00D64B10"/>
    <w:rsid w:val="00D64B6A"/>
    <w:rsid w:val="00D64BCA"/>
    <w:rsid w:val="00D64C1F"/>
    <w:rsid w:val="00D64C90"/>
    <w:rsid w:val="00D64C91"/>
    <w:rsid w:val="00D64CA5"/>
    <w:rsid w:val="00D64CB0"/>
    <w:rsid w:val="00D64CFF"/>
    <w:rsid w:val="00D64D0D"/>
    <w:rsid w:val="00D64DB4"/>
    <w:rsid w:val="00D64E3E"/>
    <w:rsid w:val="00D64ED1"/>
    <w:rsid w:val="00D64F10"/>
    <w:rsid w:val="00D64F20"/>
    <w:rsid w:val="00D64F4A"/>
    <w:rsid w:val="00D64F82"/>
    <w:rsid w:val="00D64FC4"/>
    <w:rsid w:val="00D64FD0"/>
    <w:rsid w:val="00D65015"/>
    <w:rsid w:val="00D65045"/>
    <w:rsid w:val="00D65048"/>
    <w:rsid w:val="00D6505E"/>
    <w:rsid w:val="00D651CC"/>
    <w:rsid w:val="00D651D1"/>
    <w:rsid w:val="00D6521C"/>
    <w:rsid w:val="00D652D5"/>
    <w:rsid w:val="00D65424"/>
    <w:rsid w:val="00D654BE"/>
    <w:rsid w:val="00D6554E"/>
    <w:rsid w:val="00D655B7"/>
    <w:rsid w:val="00D65618"/>
    <w:rsid w:val="00D65681"/>
    <w:rsid w:val="00D65742"/>
    <w:rsid w:val="00D65779"/>
    <w:rsid w:val="00D657CB"/>
    <w:rsid w:val="00D657F5"/>
    <w:rsid w:val="00D65887"/>
    <w:rsid w:val="00D65926"/>
    <w:rsid w:val="00D65A1D"/>
    <w:rsid w:val="00D65A27"/>
    <w:rsid w:val="00D65A33"/>
    <w:rsid w:val="00D65A4F"/>
    <w:rsid w:val="00D65A6B"/>
    <w:rsid w:val="00D65A9C"/>
    <w:rsid w:val="00D65AE9"/>
    <w:rsid w:val="00D65AFD"/>
    <w:rsid w:val="00D65B20"/>
    <w:rsid w:val="00D65B64"/>
    <w:rsid w:val="00D65B92"/>
    <w:rsid w:val="00D65C08"/>
    <w:rsid w:val="00D65C33"/>
    <w:rsid w:val="00D65C56"/>
    <w:rsid w:val="00D65D07"/>
    <w:rsid w:val="00D65D8C"/>
    <w:rsid w:val="00D65DE2"/>
    <w:rsid w:val="00D65E76"/>
    <w:rsid w:val="00D65EBE"/>
    <w:rsid w:val="00D65F62"/>
    <w:rsid w:val="00D65F66"/>
    <w:rsid w:val="00D65FA7"/>
    <w:rsid w:val="00D6600E"/>
    <w:rsid w:val="00D6601F"/>
    <w:rsid w:val="00D66041"/>
    <w:rsid w:val="00D66074"/>
    <w:rsid w:val="00D660CB"/>
    <w:rsid w:val="00D660D2"/>
    <w:rsid w:val="00D66131"/>
    <w:rsid w:val="00D6614E"/>
    <w:rsid w:val="00D66161"/>
    <w:rsid w:val="00D6619A"/>
    <w:rsid w:val="00D662EC"/>
    <w:rsid w:val="00D663D5"/>
    <w:rsid w:val="00D663E8"/>
    <w:rsid w:val="00D66418"/>
    <w:rsid w:val="00D66450"/>
    <w:rsid w:val="00D66452"/>
    <w:rsid w:val="00D66469"/>
    <w:rsid w:val="00D66553"/>
    <w:rsid w:val="00D66669"/>
    <w:rsid w:val="00D6667A"/>
    <w:rsid w:val="00D666CC"/>
    <w:rsid w:val="00D666CE"/>
    <w:rsid w:val="00D666DA"/>
    <w:rsid w:val="00D66733"/>
    <w:rsid w:val="00D66776"/>
    <w:rsid w:val="00D66788"/>
    <w:rsid w:val="00D667EE"/>
    <w:rsid w:val="00D667F9"/>
    <w:rsid w:val="00D6681B"/>
    <w:rsid w:val="00D668E4"/>
    <w:rsid w:val="00D6696B"/>
    <w:rsid w:val="00D669BB"/>
    <w:rsid w:val="00D669DC"/>
    <w:rsid w:val="00D66A7C"/>
    <w:rsid w:val="00D66ADD"/>
    <w:rsid w:val="00D66B7F"/>
    <w:rsid w:val="00D66C0B"/>
    <w:rsid w:val="00D66D59"/>
    <w:rsid w:val="00D66D68"/>
    <w:rsid w:val="00D66E6E"/>
    <w:rsid w:val="00D66EAE"/>
    <w:rsid w:val="00D66EEE"/>
    <w:rsid w:val="00D66F19"/>
    <w:rsid w:val="00D670CF"/>
    <w:rsid w:val="00D671E4"/>
    <w:rsid w:val="00D67230"/>
    <w:rsid w:val="00D67234"/>
    <w:rsid w:val="00D67250"/>
    <w:rsid w:val="00D672A0"/>
    <w:rsid w:val="00D672B1"/>
    <w:rsid w:val="00D672D5"/>
    <w:rsid w:val="00D6731A"/>
    <w:rsid w:val="00D6738C"/>
    <w:rsid w:val="00D6738F"/>
    <w:rsid w:val="00D673FB"/>
    <w:rsid w:val="00D67402"/>
    <w:rsid w:val="00D6746C"/>
    <w:rsid w:val="00D67493"/>
    <w:rsid w:val="00D674A5"/>
    <w:rsid w:val="00D674E6"/>
    <w:rsid w:val="00D676A5"/>
    <w:rsid w:val="00D676D9"/>
    <w:rsid w:val="00D67750"/>
    <w:rsid w:val="00D67844"/>
    <w:rsid w:val="00D67865"/>
    <w:rsid w:val="00D67884"/>
    <w:rsid w:val="00D678E5"/>
    <w:rsid w:val="00D6793D"/>
    <w:rsid w:val="00D67986"/>
    <w:rsid w:val="00D679DE"/>
    <w:rsid w:val="00D67A1B"/>
    <w:rsid w:val="00D67A40"/>
    <w:rsid w:val="00D67AB8"/>
    <w:rsid w:val="00D67ADE"/>
    <w:rsid w:val="00D67AE1"/>
    <w:rsid w:val="00D67BEE"/>
    <w:rsid w:val="00D67BFB"/>
    <w:rsid w:val="00D67C52"/>
    <w:rsid w:val="00D67CA0"/>
    <w:rsid w:val="00D67CB3"/>
    <w:rsid w:val="00D67CB4"/>
    <w:rsid w:val="00D67CC5"/>
    <w:rsid w:val="00D67CCE"/>
    <w:rsid w:val="00D67CFC"/>
    <w:rsid w:val="00D67D09"/>
    <w:rsid w:val="00D67D62"/>
    <w:rsid w:val="00D67D81"/>
    <w:rsid w:val="00D67DE9"/>
    <w:rsid w:val="00D67E60"/>
    <w:rsid w:val="00D67F29"/>
    <w:rsid w:val="00D67F80"/>
    <w:rsid w:val="00D67FEC"/>
    <w:rsid w:val="00D70085"/>
    <w:rsid w:val="00D70086"/>
    <w:rsid w:val="00D700A1"/>
    <w:rsid w:val="00D70108"/>
    <w:rsid w:val="00D7012D"/>
    <w:rsid w:val="00D7012E"/>
    <w:rsid w:val="00D7033C"/>
    <w:rsid w:val="00D7040D"/>
    <w:rsid w:val="00D70463"/>
    <w:rsid w:val="00D70515"/>
    <w:rsid w:val="00D70533"/>
    <w:rsid w:val="00D705BC"/>
    <w:rsid w:val="00D7066E"/>
    <w:rsid w:val="00D706E0"/>
    <w:rsid w:val="00D70756"/>
    <w:rsid w:val="00D7084A"/>
    <w:rsid w:val="00D7086C"/>
    <w:rsid w:val="00D7089F"/>
    <w:rsid w:val="00D708EE"/>
    <w:rsid w:val="00D70934"/>
    <w:rsid w:val="00D70936"/>
    <w:rsid w:val="00D709B0"/>
    <w:rsid w:val="00D70A46"/>
    <w:rsid w:val="00D70AC5"/>
    <w:rsid w:val="00D70B11"/>
    <w:rsid w:val="00D70B7C"/>
    <w:rsid w:val="00D70BF1"/>
    <w:rsid w:val="00D70D2D"/>
    <w:rsid w:val="00D70DBA"/>
    <w:rsid w:val="00D70E15"/>
    <w:rsid w:val="00D70E43"/>
    <w:rsid w:val="00D711AB"/>
    <w:rsid w:val="00D712BD"/>
    <w:rsid w:val="00D7133F"/>
    <w:rsid w:val="00D71476"/>
    <w:rsid w:val="00D714C7"/>
    <w:rsid w:val="00D71514"/>
    <w:rsid w:val="00D7153B"/>
    <w:rsid w:val="00D71560"/>
    <w:rsid w:val="00D716DD"/>
    <w:rsid w:val="00D71782"/>
    <w:rsid w:val="00D7184C"/>
    <w:rsid w:val="00D718C4"/>
    <w:rsid w:val="00D7193D"/>
    <w:rsid w:val="00D719F0"/>
    <w:rsid w:val="00D71A0A"/>
    <w:rsid w:val="00D71A19"/>
    <w:rsid w:val="00D71AB1"/>
    <w:rsid w:val="00D71B56"/>
    <w:rsid w:val="00D71B97"/>
    <w:rsid w:val="00D71C3D"/>
    <w:rsid w:val="00D71CA2"/>
    <w:rsid w:val="00D71D06"/>
    <w:rsid w:val="00D71D9B"/>
    <w:rsid w:val="00D71DA8"/>
    <w:rsid w:val="00D71E02"/>
    <w:rsid w:val="00D71E14"/>
    <w:rsid w:val="00D71E2B"/>
    <w:rsid w:val="00D71ED2"/>
    <w:rsid w:val="00D71EDD"/>
    <w:rsid w:val="00D71F19"/>
    <w:rsid w:val="00D720A1"/>
    <w:rsid w:val="00D72133"/>
    <w:rsid w:val="00D721EB"/>
    <w:rsid w:val="00D7227C"/>
    <w:rsid w:val="00D722B0"/>
    <w:rsid w:val="00D72338"/>
    <w:rsid w:val="00D7236A"/>
    <w:rsid w:val="00D724A3"/>
    <w:rsid w:val="00D724BC"/>
    <w:rsid w:val="00D72531"/>
    <w:rsid w:val="00D72536"/>
    <w:rsid w:val="00D72600"/>
    <w:rsid w:val="00D72640"/>
    <w:rsid w:val="00D726B8"/>
    <w:rsid w:val="00D7273F"/>
    <w:rsid w:val="00D72773"/>
    <w:rsid w:val="00D727F3"/>
    <w:rsid w:val="00D7289F"/>
    <w:rsid w:val="00D728D4"/>
    <w:rsid w:val="00D728F8"/>
    <w:rsid w:val="00D728FB"/>
    <w:rsid w:val="00D72979"/>
    <w:rsid w:val="00D7299B"/>
    <w:rsid w:val="00D72A0E"/>
    <w:rsid w:val="00D72A7C"/>
    <w:rsid w:val="00D72AA2"/>
    <w:rsid w:val="00D72AE8"/>
    <w:rsid w:val="00D72B49"/>
    <w:rsid w:val="00D72B6C"/>
    <w:rsid w:val="00D72BFD"/>
    <w:rsid w:val="00D72C9A"/>
    <w:rsid w:val="00D72CFA"/>
    <w:rsid w:val="00D72D50"/>
    <w:rsid w:val="00D72E58"/>
    <w:rsid w:val="00D72E9C"/>
    <w:rsid w:val="00D72EBC"/>
    <w:rsid w:val="00D72EC1"/>
    <w:rsid w:val="00D72EFB"/>
    <w:rsid w:val="00D72F28"/>
    <w:rsid w:val="00D72F59"/>
    <w:rsid w:val="00D72FB3"/>
    <w:rsid w:val="00D73020"/>
    <w:rsid w:val="00D73055"/>
    <w:rsid w:val="00D73081"/>
    <w:rsid w:val="00D73095"/>
    <w:rsid w:val="00D730A8"/>
    <w:rsid w:val="00D730D4"/>
    <w:rsid w:val="00D73101"/>
    <w:rsid w:val="00D7317C"/>
    <w:rsid w:val="00D7318A"/>
    <w:rsid w:val="00D731EB"/>
    <w:rsid w:val="00D7321A"/>
    <w:rsid w:val="00D7323E"/>
    <w:rsid w:val="00D73259"/>
    <w:rsid w:val="00D73311"/>
    <w:rsid w:val="00D73391"/>
    <w:rsid w:val="00D73396"/>
    <w:rsid w:val="00D734A8"/>
    <w:rsid w:val="00D734DB"/>
    <w:rsid w:val="00D734F4"/>
    <w:rsid w:val="00D73518"/>
    <w:rsid w:val="00D73528"/>
    <w:rsid w:val="00D73540"/>
    <w:rsid w:val="00D73587"/>
    <w:rsid w:val="00D735A3"/>
    <w:rsid w:val="00D735B5"/>
    <w:rsid w:val="00D735BD"/>
    <w:rsid w:val="00D73604"/>
    <w:rsid w:val="00D73787"/>
    <w:rsid w:val="00D73790"/>
    <w:rsid w:val="00D737F8"/>
    <w:rsid w:val="00D73804"/>
    <w:rsid w:val="00D7383A"/>
    <w:rsid w:val="00D7384C"/>
    <w:rsid w:val="00D738E3"/>
    <w:rsid w:val="00D7394A"/>
    <w:rsid w:val="00D73997"/>
    <w:rsid w:val="00D739B4"/>
    <w:rsid w:val="00D739C4"/>
    <w:rsid w:val="00D73A35"/>
    <w:rsid w:val="00D73A8A"/>
    <w:rsid w:val="00D73AD8"/>
    <w:rsid w:val="00D73B31"/>
    <w:rsid w:val="00D73C44"/>
    <w:rsid w:val="00D73C73"/>
    <w:rsid w:val="00D73C87"/>
    <w:rsid w:val="00D73D82"/>
    <w:rsid w:val="00D73DBB"/>
    <w:rsid w:val="00D73EBB"/>
    <w:rsid w:val="00D73ED3"/>
    <w:rsid w:val="00D73F5F"/>
    <w:rsid w:val="00D74166"/>
    <w:rsid w:val="00D741BF"/>
    <w:rsid w:val="00D741DB"/>
    <w:rsid w:val="00D741E8"/>
    <w:rsid w:val="00D74215"/>
    <w:rsid w:val="00D7421C"/>
    <w:rsid w:val="00D742BB"/>
    <w:rsid w:val="00D742C5"/>
    <w:rsid w:val="00D742FB"/>
    <w:rsid w:val="00D74379"/>
    <w:rsid w:val="00D7438A"/>
    <w:rsid w:val="00D743C3"/>
    <w:rsid w:val="00D74457"/>
    <w:rsid w:val="00D744C0"/>
    <w:rsid w:val="00D7459E"/>
    <w:rsid w:val="00D745AE"/>
    <w:rsid w:val="00D745D7"/>
    <w:rsid w:val="00D746A7"/>
    <w:rsid w:val="00D746B0"/>
    <w:rsid w:val="00D746D7"/>
    <w:rsid w:val="00D74711"/>
    <w:rsid w:val="00D74764"/>
    <w:rsid w:val="00D7481E"/>
    <w:rsid w:val="00D74876"/>
    <w:rsid w:val="00D74883"/>
    <w:rsid w:val="00D74894"/>
    <w:rsid w:val="00D74896"/>
    <w:rsid w:val="00D748FC"/>
    <w:rsid w:val="00D74904"/>
    <w:rsid w:val="00D74935"/>
    <w:rsid w:val="00D74939"/>
    <w:rsid w:val="00D7493A"/>
    <w:rsid w:val="00D74961"/>
    <w:rsid w:val="00D74A84"/>
    <w:rsid w:val="00D74AB3"/>
    <w:rsid w:val="00D74BF9"/>
    <w:rsid w:val="00D74C2A"/>
    <w:rsid w:val="00D74C3E"/>
    <w:rsid w:val="00D74C5D"/>
    <w:rsid w:val="00D74D23"/>
    <w:rsid w:val="00D74E8D"/>
    <w:rsid w:val="00D74EAB"/>
    <w:rsid w:val="00D74F15"/>
    <w:rsid w:val="00D75030"/>
    <w:rsid w:val="00D7505A"/>
    <w:rsid w:val="00D7513B"/>
    <w:rsid w:val="00D75205"/>
    <w:rsid w:val="00D752FD"/>
    <w:rsid w:val="00D753D2"/>
    <w:rsid w:val="00D75404"/>
    <w:rsid w:val="00D75444"/>
    <w:rsid w:val="00D755A7"/>
    <w:rsid w:val="00D75610"/>
    <w:rsid w:val="00D75661"/>
    <w:rsid w:val="00D75694"/>
    <w:rsid w:val="00D756F1"/>
    <w:rsid w:val="00D75727"/>
    <w:rsid w:val="00D75754"/>
    <w:rsid w:val="00D75759"/>
    <w:rsid w:val="00D75783"/>
    <w:rsid w:val="00D757A1"/>
    <w:rsid w:val="00D757C2"/>
    <w:rsid w:val="00D75897"/>
    <w:rsid w:val="00D75946"/>
    <w:rsid w:val="00D7595A"/>
    <w:rsid w:val="00D759A0"/>
    <w:rsid w:val="00D75A3D"/>
    <w:rsid w:val="00D75A79"/>
    <w:rsid w:val="00D75B02"/>
    <w:rsid w:val="00D75B34"/>
    <w:rsid w:val="00D75B8C"/>
    <w:rsid w:val="00D75B9A"/>
    <w:rsid w:val="00D75C1A"/>
    <w:rsid w:val="00D75C83"/>
    <w:rsid w:val="00D75CD7"/>
    <w:rsid w:val="00D75CEF"/>
    <w:rsid w:val="00D75D59"/>
    <w:rsid w:val="00D75D9D"/>
    <w:rsid w:val="00D75E02"/>
    <w:rsid w:val="00D75EA0"/>
    <w:rsid w:val="00D75EE2"/>
    <w:rsid w:val="00D75F5C"/>
    <w:rsid w:val="00D75FDA"/>
    <w:rsid w:val="00D76095"/>
    <w:rsid w:val="00D76144"/>
    <w:rsid w:val="00D76235"/>
    <w:rsid w:val="00D7625C"/>
    <w:rsid w:val="00D76273"/>
    <w:rsid w:val="00D7627A"/>
    <w:rsid w:val="00D76490"/>
    <w:rsid w:val="00D764D5"/>
    <w:rsid w:val="00D7651C"/>
    <w:rsid w:val="00D7651F"/>
    <w:rsid w:val="00D76526"/>
    <w:rsid w:val="00D765B7"/>
    <w:rsid w:val="00D7661E"/>
    <w:rsid w:val="00D766AB"/>
    <w:rsid w:val="00D76749"/>
    <w:rsid w:val="00D767FB"/>
    <w:rsid w:val="00D76814"/>
    <w:rsid w:val="00D76999"/>
    <w:rsid w:val="00D769BD"/>
    <w:rsid w:val="00D76AC9"/>
    <w:rsid w:val="00D76B04"/>
    <w:rsid w:val="00D76B17"/>
    <w:rsid w:val="00D76B1E"/>
    <w:rsid w:val="00D76B20"/>
    <w:rsid w:val="00D76B90"/>
    <w:rsid w:val="00D76B93"/>
    <w:rsid w:val="00D76C08"/>
    <w:rsid w:val="00D76C44"/>
    <w:rsid w:val="00D76C9C"/>
    <w:rsid w:val="00D76CBD"/>
    <w:rsid w:val="00D76D24"/>
    <w:rsid w:val="00D76D5A"/>
    <w:rsid w:val="00D76DB8"/>
    <w:rsid w:val="00D76F67"/>
    <w:rsid w:val="00D76F7F"/>
    <w:rsid w:val="00D7711C"/>
    <w:rsid w:val="00D77135"/>
    <w:rsid w:val="00D77193"/>
    <w:rsid w:val="00D77256"/>
    <w:rsid w:val="00D7725C"/>
    <w:rsid w:val="00D77413"/>
    <w:rsid w:val="00D77438"/>
    <w:rsid w:val="00D7747D"/>
    <w:rsid w:val="00D774A2"/>
    <w:rsid w:val="00D77568"/>
    <w:rsid w:val="00D775D4"/>
    <w:rsid w:val="00D775E2"/>
    <w:rsid w:val="00D775F8"/>
    <w:rsid w:val="00D77607"/>
    <w:rsid w:val="00D776DA"/>
    <w:rsid w:val="00D7772E"/>
    <w:rsid w:val="00D77763"/>
    <w:rsid w:val="00D7786E"/>
    <w:rsid w:val="00D7787A"/>
    <w:rsid w:val="00D77A70"/>
    <w:rsid w:val="00D77AC9"/>
    <w:rsid w:val="00D77AF6"/>
    <w:rsid w:val="00D77B9C"/>
    <w:rsid w:val="00D77C02"/>
    <w:rsid w:val="00D77C20"/>
    <w:rsid w:val="00D77C25"/>
    <w:rsid w:val="00D77C41"/>
    <w:rsid w:val="00D77C73"/>
    <w:rsid w:val="00D77C7A"/>
    <w:rsid w:val="00D77CA2"/>
    <w:rsid w:val="00D77CAB"/>
    <w:rsid w:val="00D77CF9"/>
    <w:rsid w:val="00D77EBA"/>
    <w:rsid w:val="00D77EF6"/>
    <w:rsid w:val="00D77F00"/>
    <w:rsid w:val="00D77F28"/>
    <w:rsid w:val="00D800EE"/>
    <w:rsid w:val="00D80140"/>
    <w:rsid w:val="00D80187"/>
    <w:rsid w:val="00D80205"/>
    <w:rsid w:val="00D802BB"/>
    <w:rsid w:val="00D80302"/>
    <w:rsid w:val="00D8030D"/>
    <w:rsid w:val="00D80325"/>
    <w:rsid w:val="00D8034E"/>
    <w:rsid w:val="00D80421"/>
    <w:rsid w:val="00D804E3"/>
    <w:rsid w:val="00D80782"/>
    <w:rsid w:val="00D808BA"/>
    <w:rsid w:val="00D808C6"/>
    <w:rsid w:val="00D8091F"/>
    <w:rsid w:val="00D80945"/>
    <w:rsid w:val="00D8094A"/>
    <w:rsid w:val="00D809D9"/>
    <w:rsid w:val="00D80A15"/>
    <w:rsid w:val="00D80A2A"/>
    <w:rsid w:val="00D80B55"/>
    <w:rsid w:val="00D80C4D"/>
    <w:rsid w:val="00D80C60"/>
    <w:rsid w:val="00D80C6F"/>
    <w:rsid w:val="00D80CBA"/>
    <w:rsid w:val="00D80CDD"/>
    <w:rsid w:val="00D80CF0"/>
    <w:rsid w:val="00D80D70"/>
    <w:rsid w:val="00D80D88"/>
    <w:rsid w:val="00D80DFC"/>
    <w:rsid w:val="00D80E51"/>
    <w:rsid w:val="00D80E6A"/>
    <w:rsid w:val="00D80F05"/>
    <w:rsid w:val="00D80F33"/>
    <w:rsid w:val="00D80FC6"/>
    <w:rsid w:val="00D810D2"/>
    <w:rsid w:val="00D8114A"/>
    <w:rsid w:val="00D8116C"/>
    <w:rsid w:val="00D81179"/>
    <w:rsid w:val="00D8121C"/>
    <w:rsid w:val="00D81227"/>
    <w:rsid w:val="00D81322"/>
    <w:rsid w:val="00D8135A"/>
    <w:rsid w:val="00D81396"/>
    <w:rsid w:val="00D813D6"/>
    <w:rsid w:val="00D81441"/>
    <w:rsid w:val="00D8148D"/>
    <w:rsid w:val="00D814C1"/>
    <w:rsid w:val="00D81616"/>
    <w:rsid w:val="00D81655"/>
    <w:rsid w:val="00D8168C"/>
    <w:rsid w:val="00D816DB"/>
    <w:rsid w:val="00D8173E"/>
    <w:rsid w:val="00D8173F"/>
    <w:rsid w:val="00D81764"/>
    <w:rsid w:val="00D81777"/>
    <w:rsid w:val="00D8178C"/>
    <w:rsid w:val="00D818B6"/>
    <w:rsid w:val="00D818E2"/>
    <w:rsid w:val="00D81973"/>
    <w:rsid w:val="00D819AF"/>
    <w:rsid w:val="00D81AE4"/>
    <w:rsid w:val="00D81B2F"/>
    <w:rsid w:val="00D81D04"/>
    <w:rsid w:val="00D81D0B"/>
    <w:rsid w:val="00D81D8D"/>
    <w:rsid w:val="00D81DC0"/>
    <w:rsid w:val="00D81E0C"/>
    <w:rsid w:val="00D81E13"/>
    <w:rsid w:val="00D81E57"/>
    <w:rsid w:val="00D81E5B"/>
    <w:rsid w:val="00D81E9E"/>
    <w:rsid w:val="00D81FB9"/>
    <w:rsid w:val="00D81FC7"/>
    <w:rsid w:val="00D8200D"/>
    <w:rsid w:val="00D82034"/>
    <w:rsid w:val="00D820CF"/>
    <w:rsid w:val="00D820DC"/>
    <w:rsid w:val="00D82146"/>
    <w:rsid w:val="00D82189"/>
    <w:rsid w:val="00D82215"/>
    <w:rsid w:val="00D8222A"/>
    <w:rsid w:val="00D82269"/>
    <w:rsid w:val="00D822C8"/>
    <w:rsid w:val="00D82313"/>
    <w:rsid w:val="00D82477"/>
    <w:rsid w:val="00D82486"/>
    <w:rsid w:val="00D824BE"/>
    <w:rsid w:val="00D8251A"/>
    <w:rsid w:val="00D8261A"/>
    <w:rsid w:val="00D8265B"/>
    <w:rsid w:val="00D826C1"/>
    <w:rsid w:val="00D82755"/>
    <w:rsid w:val="00D82786"/>
    <w:rsid w:val="00D827C8"/>
    <w:rsid w:val="00D8283D"/>
    <w:rsid w:val="00D82864"/>
    <w:rsid w:val="00D82899"/>
    <w:rsid w:val="00D828E8"/>
    <w:rsid w:val="00D82901"/>
    <w:rsid w:val="00D8296F"/>
    <w:rsid w:val="00D8298F"/>
    <w:rsid w:val="00D829B9"/>
    <w:rsid w:val="00D82A4D"/>
    <w:rsid w:val="00D82A54"/>
    <w:rsid w:val="00D82B8B"/>
    <w:rsid w:val="00D82C13"/>
    <w:rsid w:val="00D82CB4"/>
    <w:rsid w:val="00D82CD2"/>
    <w:rsid w:val="00D82CE3"/>
    <w:rsid w:val="00D82D13"/>
    <w:rsid w:val="00D82D62"/>
    <w:rsid w:val="00D82F92"/>
    <w:rsid w:val="00D82FAE"/>
    <w:rsid w:val="00D82FC9"/>
    <w:rsid w:val="00D83007"/>
    <w:rsid w:val="00D83051"/>
    <w:rsid w:val="00D830A0"/>
    <w:rsid w:val="00D830F6"/>
    <w:rsid w:val="00D83127"/>
    <w:rsid w:val="00D8313F"/>
    <w:rsid w:val="00D8316F"/>
    <w:rsid w:val="00D831BF"/>
    <w:rsid w:val="00D831E9"/>
    <w:rsid w:val="00D83238"/>
    <w:rsid w:val="00D83250"/>
    <w:rsid w:val="00D83281"/>
    <w:rsid w:val="00D83292"/>
    <w:rsid w:val="00D8329F"/>
    <w:rsid w:val="00D832F3"/>
    <w:rsid w:val="00D83321"/>
    <w:rsid w:val="00D83329"/>
    <w:rsid w:val="00D8333B"/>
    <w:rsid w:val="00D83372"/>
    <w:rsid w:val="00D833CE"/>
    <w:rsid w:val="00D83443"/>
    <w:rsid w:val="00D835B9"/>
    <w:rsid w:val="00D835BB"/>
    <w:rsid w:val="00D83604"/>
    <w:rsid w:val="00D83616"/>
    <w:rsid w:val="00D836E0"/>
    <w:rsid w:val="00D83725"/>
    <w:rsid w:val="00D83758"/>
    <w:rsid w:val="00D8378E"/>
    <w:rsid w:val="00D837AE"/>
    <w:rsid w:val="00D837D7"/>
    <w:rsid w:val="00D837FA"/>
    <w:rsid w:val="00D83980"/>
    <w:rsid w:val="00D83A3E"/>
    <w:rsid w:val="00D83BE5"/>
    <w:rsid w:val="00D83BFD"/>
    <w:rsid w:val="00D83C63"/>
    <w:rsid w:val="00D83C7B"/>
    <w:rsid w:val="00D83C95"/>
    <w:rsid w:val="00D83D3A"/>
    <w:rsid w:val="00D83DB8"/>
    <w:rsid w:val="00D83DDD"/>
    <w:rsid w:val="00D83DE4"/>
    <w:rsid w:val="00D83E72"/>
    <w:rsid w:val="00D83F71"/>
    <w:rsid w:val="00D840FA"/>
    <w:rsid w:val="00D84138"/>
    <w:rsid w:val="00D84179"/>
    <w:rsid w:val="00D841A3"/>
    <w:rsid w:val="00D842A2"/>
    <w:rsid w:val="00D842DA"/>
    <w:rsid w:val="00D84363"/>
    <w:rsid w:val="00D8436A"/>
    <w:rsid w:val="00D84402"/>
    <w:rsid w:val="00D8440E"/>
    <w:rsid w:val="00D84505"/>
    <w:rsid w:val="00D845B2"/>
    <w:rsid w:val="00D84705"/>
    <w:rsid w:val="00D8479F"/>
    <w:rsid w:val="00D847BC"/>
    <w:rsid w:val="00D8481A"/>
    <w:rsid w:val="00D84899"/>
    <w:rsid w:val="00D848CF"/>
    <w:rsid w:val="00D848EB"/>
    <w:rsid w:val="00D84A91"/>
    <w:rsid w:val="00D84A99"/>
    <w:rsid w:val="00D84AFA"/>
    <w:rsid w:val="00D84B3E"/>
    <w:rsid w:val="00D84B9F"/>
    <w:rsid w:val="00D84C5A"/>
    <w:rsid w:val="00D84CF6"/>
    <w:rsid w:val="00D84D44"/>
    <w:rsid w:val="00D84DE6"/>
    <w:rsid w:val="00D84E18"/>
    <w:rsid w:val="00D84E55"/>
    <w:rsid w:val="00D84E5B"/>
    <w:rsid w:val="00D84E67"/>
    <w:rsid w:val="00D84EA8"/>
    <w:rsid w:val="00D84F7B"/>
    <w:rsid w:val="00D84FBC"/>
    <w:rsid w:val="00D85026"/>
    <w:rsid w:val="00D85044"/>
    <w:rsid w:val="00D85096"/>
    <w:rsid w:val="00D85143"/>
    <w:rsid w:val="00D85171"/>
    <w:rsid w:val="00D85186"/>
    <w:rsid w:val="00D851A5"/>
    <w:rsid w:val="00D8529E"/>
    <w:rsid w:val="00D852FB"/>
    <w:rsid w:val="00D85306"/>
    <w:rsid w:val="00D85319"/>
    <w:rsid w:val="00D85333"/>
    <w:rsid w:val="00D8535F"/>
    <w:rsid w:val="00D8540F"/>
    <w:rsid w:val="00D8544A"/>
    <w:rsid w:val="00D8548F"/>
    <w:rsid w:val="00D8553A"/>
    <w:rsid w:val="00D85541"/>
    <w:rsid w:val="00D855AD"/>
    <w:rsid w:val="00D855BB"/>
    <w:rsid w:val="00D855E6"/>
    <w:rsid w:val="00D85618"/>
    <w:rsid w:val="00D8562F"/>
    <w:rsid w:val="00D856AF"/>
    <w:rsid w:val="00D85747"/>
    <w:rsid w:val="00D8575A"/>
    <w:rsid w:val="00D857A6"/>
    <w:rsid w:val="00D85817"/>
    <w:rsid w:val="00D85826"/>
    <w:rsid w:val="00D8595A"/>
    <w:rsid w:val="00D85970"/>
    <w:rsid w:val="00D85979"/>
    <w:rsid w:val="00D859DA"/>
    <w:rsid w:val="00D85A00"/>
    <w:rsid w:val="00D85A27"/>
    <w:rsid w:val="00D85A70"/>
    <w:rsid w:val="00D85B2F"/>
    <w:rsid w:val="00D85D42"/>
    <w:rsid w:val="00D85D82"/>
    <w:rsid w:val="00D85E67"/>
    <w:rsid w:val="00D85E75"/>
    <w:rsid w:val="00D85E9A"/>
    <w:rsid w:val="00D85F3F"/>
    <w:rsid w:val="00D85F7B"/>
    <w:rsid w:val="00D8604A"/>
    <w:rsid w:val="00D86100"/>
    <w:rsid w:val="00D86109"/>
    <w:rsid w:val="00D8611F"/>
    <w:rsid w:val="00D86161"/>
    <w:rsid w:val="00D861A5"/>
    <w:rsid w:val="00D861D7"/>
    <w:rsid w:val="00D8620C"/>
    <w:rsid w:val="00D8622C"/>
    <w:rsid w:val="00D86268"/>
    <w:rsid w:val="00D8626D"/>
    <w:rsid w:val="00D862CD"/>
    <w:rsid w:val="00D86395"/>
    <w:rsid w:val="00D8641C"/>
    <w:rsid w:val="00D8645E"/>
    <w:rsid w:val="00D8647C"/>
    <w:rsid w:val="00D8647F"/>
    <w:rsid w:val="00D864BE"/>
    <w:rsid w:val="00D864F8"/>
    <w:rsid w:val="00D865E3"/>
    <w:rsid w:val="00D86647"/>
    <w:rsid w:val="00D86666"/>
    <w:rsid w:val="00D86786"/>
    <w:rsid w:val="00D8682A"/>
    <w:rsid w:val="00D86836"/>
    <w:rsid w:val="00D8693F"/>
    <w:rsid w:val="00D869DE"/>
    <w:rsid w:val="00D869EA"/>
    <w:rsid w:val="00D86A47"/>
    <w:rsid w:val="00D86B34"/>
    <w:rsid w:val="00D86B77"/>
    <w:rsid w:val="00D86B88"/>
    <w:rsid w:val="00D86B8C"/>
    <w:rsid w:val="00D86C57"/>
    <w:rsid w:val="00D86C83"/>
    <w:rsid w:val="00D86D1A"/>
    <w:rsid w:val="00D86F16"/>
    <w:rsid w:val="00D86F46"/>
    <w:rsid w:val="00D86FB7"/>
    <w:rsid w:val="00D86FDE"/>
    <w:rsid w:val="00D8709C"/>
    <w:rsid w:val="00D87112"/>
    <w:rsid w:val="00D87114"/>
    <w:rsid w:val="00D87119"/>
    <w:rsid w:val="00D87199"/>
    <w:rsid w:val="00D8722A"/>
    <w:rsid w:val="00D87270"/>
    <w:rsid w:val="00D873A6"/>
    <w:rsid w:val="00D873B3"/>
    <w:rsid w:val="00D873F5"/>
    <w:rsid w:val="00D87433"/>
    <w:rsid w:val="00D87438"/>
    <w:rsid w:val="00D87468"/>
    <w:rsid w:val="00D87476"/>
    <w:rsid w:val="00D874C1"/>
    <w:rsid w:val="00D8757E"/>
    <w:rsid w:val="00D875B2"/>
    <w:rsid w:val="00D876B6"/>
    <w:rsid w:val="00D87767"/>
    <w:rsid w:val="00D8779A"/>
    <w:rsid w:val="00D878F5"/>
    <w:rsid w:val="00D87953"/>
    <w:rsid w:val="00D8795A"/>
    <w:rsid w:val="00D879BD"/>
    <w:rsid w:val="00D879CE"/>
    <w:rsid w:val="00D87A7C"/>
    <w:rsid w:val="00D87AAE"/>
    <w:rsid w:val="00D87AC3"/>
    <w:rsid w:val="00D87ADD"/>
    <w:rsid w:val="00D87AF2"/>
    <w:rsid w:val="00D87BDC"/>
    <w:rsid w:val="00D87BFA"/>
    <w:rsid w:val="00D87C27"/>
    <w:rsid w:val="00D87CC3"/>
    <w:rsid w:val="00D87DCB"/>
    <w:rsid w:val="00D87DD1"/>
    <w:rsid w:val="00D87DF8"/>
    <w:rsid w:val="00D87EFB"/>
    <w:rsid w:val="00D87EFD"/>
    <w:rsid w:val="00D87F06"/>
    <w:rsid w:val="00D87F10"/>
    <w:rsid w:val="00D87F8C"/>
    <w:rsid w:val="00D87F8F"/>
    <w:rsid w:val="00D9001E"/>
    <w:rsid w:val="00D90038"/>
    <w:rsid w:val="00D900AE"/>
    <w:rsid w:val="00D9010C"/>
    <w:rsid w:val="00D90118"/>
    <w:rsid w:val="00D90211"/>
    <w:rsid w:val="00D90246"/>
    <w:rsid w:val="00D9025E"/>
    <w:rsid w:val="00D9028E"/>
    <w:rsid w:val="00D9032C"/>
    <w:rsid w:val="00D90331"/>
    <w:rsid w:val="00D903BD"/>
    <w:rsid w:val="00D903C4"/>
    <w:rsid w:val="00D90585"/>
    <w:rsid w:val="00D905B1"/>
    <w:rsid w:val="00D905B5"/>
    <w:rsid w:val="00D90651"/>
    <w:rsid w:val="00D90689"/>
    <w:rsid w:val="00D90711"/>
    <w:rsid w:val="00D9074A"/>
    <w:rsid w:val="00D90750"/>
    <w:rsid w:val="00D907B9"/>
    <w:rsid w:val="00D9083A"/>
    <w:rsid w:val="00D9083F"/>
    <w:rsid w:val="00D908DC"/>
    <w:rsid w:val="00D909C7"/>
    <w:rsid w:val="00D909D7"/>
    <w:rsid w:val="00D90A0D"/>
    <w:rsid w:val="00D90A6B"/>
    <w:rsid w:val="00D90AB9"/>
    <w:rsid w:val="00D90B3E"/>
    <w:rsid w:val="00D90B65"/>
    <w:rsid w:val="00D90BA6"/>
    <w:rsid w:val="00D90C49"/>
    <w:rsid w:val="00D90C5E"/>
    <w:rsid w:val="00D90E5A"/>
    <w:rsid w:val="00D90E72"/>
    <w:rsid w:val="00D90EBF"/>
    <w:rsid w:val="00D90F0E"/>
    <w:rsid w:val="00D90F12"/>
    <w:rsid w:val="00D90F31"/>
    <w:rsid w:val="00D91024"/>
    <w:rsid w:val="00D9105B"/>
    <w:rsid w:val="00D9106D"/>
    <w:rsid w:val="00D91076"/>
    <w:rsid w:val="00D91141"/>
    <w:rsid w:val="00D9118C"/>
    <w:rsid w:val="00D911F3"/>
    <w:rsid w:val="00D91215"/>
    <w:rsid w:val="00D91333"/>
    <w:rsid w:val="00D913DD"/>
    <w:rsid w:val="00D91447"/>
    <w:rsid w:val="00D9153D"/>
    <w:rsid w:val="00D9158A"/>
    <w:rsid w:val="00D91599"/>
    <w:rsid w:val="00D915B6"/>
    <w:rsid w:val="00D915C0"/>
    <w:rsid w:val="00D91604"/>
    <w:rsid w:val="00D91613"/>
    <w:rsid w:val="00D9179F"/>
    <w:rsid w:val="00D917A5"/>
    <w:rsid w:val="00D917B0"/>
    <w:rsid w:val="00D9186E"/>
    <w:rsid w:val="00D918C4"/>
    <w:rsid w:val="00D918CE"/>
    <w:rsid w:val="00D9199C"/>
    <w:rsid w:val="00D919ED"/>
    <w:rsid w:val="00D91A55"/>
    <w:rsid w:val="00D91B60"/>
    <w:rsid w:val="00D91B6E"/>
    <w:rsid w:val="00D91BD5"/>
    <w:rsid w:val="00D91BFE"/>
    <w:rsid w:val="00D91C1A"/>
    <w:rsid w:val="00D91C44"/>
    <w:rsid w:val="00D91D03"/>
    <w:rsid w:val="00D91D05"/>
    <w:rsid w:val="00D91D9A"/>
    <w:rsid w:val="00D91E80"/>
    <w:rsid w:val="00D91EDB"/>
    <w:rsid w:val="00D91F27"/>
    <w:rsid w:val="00D91F78"/>
    <w:rsid w:val="00D91FA8"/>
    <w:rsid w:val="00D92001"/>
    <w:rsid w:val="00D9206B"/>
    <w:rsid w:val="00D920AD"/>
    <w:rsid w:val="00D9220D"/>
    <w:rsid w:val="00D92224"/>
    <w:rsid w:val="00D92237"/>
    <w:rsid w:val="00D92252"/>
    <w:rsid w:val="00D9225F"/>
    <w:rsid w:val="00D92278"/>
    <w:rsid w:val="00D923B6"/>
    <w:rsid w:val="00D923E5"/>
    <w:rsid w:val="00D92493"/>
    <w:rsid w:val="00D924D5"/>
    <w:rsid w:val="00D924E5"/>
    <w:rsid w:val="00D92509"/>
    <w:rsid w:val="00D92558"/>
    <w:rsid w:val="00D9256E"/>
    <w:rsid w:val="00D925DE"/>
    <w:rsid w:val="00D925E5"/>
    <w:rsid w:val="00D92617"/>
    <w:rsid w:val="00D92674"/>
    <w:rsid w:val="00D926B2"/>
    <w:rsid w:val="00D9278D"/>
    <w:rsid w:val="00D927AD"/>
    <w:rsid w:val="00D92859"/>
    <w:rsid w:val="00D92873"/>
    <w:rsid w:val="00D92879"/>
    <w:rsid w:val="00D9288F"/>
    <w:rsid w:val="00D9294B"/>
    <w:rsid w:val="00D92966"/>
    <w:rsid w:val="00D92AEE"/>
    <w:rsid w:val="00D92B1B"/>
    <w:rsid w:val="00D92B29"/>
    <w:rsid w:val="00D92BDC"/>
    <w:rsid w:val="00D92C9A"/>
    <w:rsid w:val="00D92CA8"/>
    <w:rsid w:val="00D92CB0"/>
    <w:rsid w:val="00D92CCE"/>
    <w:rsid w:val="00D92D45"/>
    <w:rsid w:val="00D92E26"/>
    <w:rsid w:val="00D92E5F"/>
    <w:rsid w:val="00D92EF0"/>
    <w:rsid w:val="00D92EFE"/>
    <w:rsid w:val="00D92F75"/>
    <w:rsid w:val="00D92F95"/>
    <w:rsid w:val="00D930A8"/>
    <w:rsid w:val="00D93143"/>
    <w:rsid w:val="00D93164"/>
    <w:rsid w:val="00D93189"/>
    <w:rsid w:val="00D931DA"/>
    <w:rsid w:val="00D931F5"/>
    <w:rsid w:val="00D9336C"/>
    <w:rsid w:val="00D9336F"/>
    <w:rsid w:val="00D933A0"/>
    <w:rsid w:val="00D9356C"/>
    <w:rsid w:val="00D935BC"/>
    <w:rsid w:val="00D93659"/>
    <w:rsid w:val="00D936AF"/>
    <w:rsid w:val="00D936C8"/>
    <w:rsid w:val="00D936CA"/>
    <w:rsid w:val="00D93722"/>
    <w:rsid w:val="00D9375F"/>
    <w:rsid w:val="00D9378E"/>
    <w:rsid w:val="00D93799"/>
    <w:rsid w:val="00D93862"/>
    <w:rsid w:val="00D93930"/>
    <w:rsid w:val="00D93A34"/>
    <w:rsid w:val="00D93A6B"/>
    <w:rsid w:val="00D93A6C"/>
    <w:rsid w:val="00D93A75"/>
    <w:rsid w:val="00D93A79"/>
    <w:rsid w:val="00D93B2B"/>
    <w:rsid w:val="00D93BA4"/>
    <w:rsid w:val="00D93BE4"/>
    <w:rsid w:val="00D93C1D"/>
    <w:rsid w:val="00D93D5D"/>
    <w:rsid w:val="00D93DA2"/>
    <w:rsid w:val="00D93E1A"/>
    <w:rsid w:val="00D93E58"/>
    <w:rsid w:val="00D93E65"/>
    <w:rsid w:val="00D93EB5"/>
    <w:rsid w:val="00D93F5D"/>
    <w:rsid w:val="00D93F7A"/>
    <w:rsid w:val="00D93FC3"/>
    <w:rsid w:val="00D93FC5"/>
    <w:rsid w:val="00D93FC7"/>
    <w:rsid w:val="00D94110"/>
    <w:rsid w:val="00D9419A"/>
    <w:rsid w:val="00D941B2"/>
    <w:rsid w:val="00D941EA"/>
    <w:rsid w:val="00D941FA"/>
    <w:rsid w:val="00D94298"/>
    <w:rsid w:val="00D9430A"/>
    <w:rsid w:val="00D94370"/>
    <w:rsid w:val="00D94399"/>
    <w:rsid w:val="00D944E4"/>
    <w:rsid w:val="00D9454C"/>
    <w:rsid w:val="00D9454F"/>
    <w:rsid w:val="00D9456B"/>
    <w:rsid w:val="00D945C9"/>
    <w:rsid w:val="00D94684"/>
    <w:rsid w:val="00D94739"/>
    <w:rsid w:val="00D947A6"/>
    <w:rsid w:val="00D9481D"/>
    <w:rsid w:val="00D9489B"/>
    <w:rsid w:val="00D94979"/>
    <w:rsid w:val="00D949BF"/>
    <w:rsid w:val="00D94A32"/>
    <w:rsid w:val="00D94A45"/>
    <w:rsid w:val="00D94AB3"/>
    <w:rsid w:val="00D94AC1"/>
    <w:rsid w:val="00D94B51"/>
    <w:rsid w:val="00D94B73"/>
    <w:rsid w:val="00D94BD0"/>
    <w:rsid w:val="00D94C35"/>
    <w:rsid w:val="00D94C4C"/>
    <w:rsid w:val="00D94C95"/>
    <w:rsid w:val="00D94D11"/>
    <w:rsid w:val="00D94D79"/>
    <w:rsid w:val="00D94DBC"/>
    <w:rsid w:val="00D94E80"/>
    <w:rsid w:val="00D94E81"/>
    <w:rsid w:val="00D94E87"/>
    <w:rsid w:val="00D94EBF"/>
    <w:rsid w:val="00D94ED6"/>
    <w:rsid w:val="00D94F5D"/>
    <w:rsid w:val="00D94F9A"/>
    <w:rsid w:val="00D94FE2"/>
    <w:rsid w:val="00D9506E"/>
    <w:rsid w:val="00D950BD"/>
    <w:rsid w:val="00D95126"/>
    <w:rsid w:val="00D951BA"/>
    <w:rsid w:val="00D951C5"/>
    <w:rsid w:val="00D95274"/>
    <w:rsid w:val="00D952B2"/>
    <w:rsid w:val="00D952EC"/>
    <w:rsid w:val="00D95399"/>
    <w:rsid w:val="00D95459"/>
    <w:rsid w:val="00D95522"/>
    <w:rsid w:val="00D95545"/>
    <w:rsid w:val="00D95565"/>
    <w:rsid w:val="00D95656"/>
    <w:rsid w:val="00D95680"/>
    <w:rsid w:val="00D956E4"/>
    <w:rsid w:val="00D9576A"/>
    <w:rsid w:val="00D95785"/>
    <w:rsid w:val="00D95813"/>
    <w:rsid w:val="00D959BD"/>
    <w:rsid w:val="00D959D8"/>
    <w:rsid w:val="00D95A49"/>
    <w:rsid w:val="00D95AAD"/>
    <w:rsid w:val="00D95B46"/>
    <w:rsid w:val="00D95CDC"/>
    <w:rsid w:val="00D95E4B"/>
    <w:rsid w:val="00D95F87"/>
    <w:rsid w:val="00D95FA1"/>
    <w:rsid w:val="00D95FBC"/>
    <w:rsid w:val="00D9600A"/>
    <w:rsid w:val="00D9602C"/>
    <w:rsid w:val="00D96030"/>
    <w:rsid w:val="00D960A2"/>
    <w:rsid w:val="00D961E5"/>
    <w:rsid w:val="00D96213"/>
    <w:rsid w:val="00D962AA"/>
    <w:rsid w:val="00D962AF"/>
    <w:rsid w:val="00D96306"/>
    <w:rsid w:val="00D96341"/>
    <w:rsid w:val="00D96395"/>
    <w:rsid w:val="00D9654A"/>
    <w:rsid w:val="00D965D1"/>
    <w:rsid w:val="00D96689"/>
    <w:rsid w:val="00D967A9"/>
    <w:rsid w:val="00D9683F"/>
    <w:rsid w:val="00D9685E"/>
    <w:rsid w:val="00D96880"/>
    <w:rsid w:val="00D968A3"/>
    <w:rsid w:val="00D968EE"/>
    <w:rsid w:val="00D9690A"/>
    <w:rsid w:val="00D9690D"/>
    <w:rsid w:val="00D96966"/>
    <w:rsid w:val="00D9699C"/>
    <w:rsid w:val="00D96AA9"/>
    <w:rsid w:val="00D96AAD"/>
    <w:rsid w:val="00D96AD9"/>
    <w:rsid w:val="00D96B14"/>
    <w:rsid w:val="00D96B21"/>
    <w:rsid w:val="00D96B3E"/>
    <w:rsid w:val="00D96CCE"/>
    <w:rsid w:val="00D96D83"/>
    <w:rsid w:val="00D96DBB"/>
    <w:rsid w:val="00D96DCB"/>
    <w:rsid w:val="00D96DE9"/>
    <w:rsid w:val="00D96F2D"/>
    <w:rsid w:val="00D96F50"/>
    <w:rsid w:val="00D96FD9"/>
    <w:rsid w:val="00D96FFF"/>
    <w:rsid w:val="00D970D6"/>
    <w:rsid w:val="00D970EC"/>
    <w:rsid w:val="00D9713F"/>
    <w:rsid w:val="00D97173"/>
    <w:rsid w:val="00D97197"/>
    <w:rsid w:val="00D971C6"/>
    <w:rsid w:val="00D9727D"/>
    <w:rsid w:val="00D97338"/>
    <w:rsid w:val="00D97352"/>
    <w:rsid w:val="00D97354"/>
    <w:rsid w:val="00D97437"/>
    <w:rsid w:val="00D9745A"/>
    <w:rsid w:val="00D97543"/>
    <w:rsid w:val="00D9755E"/>
    <w:rsid w:val="00D9760A"/>
    <w:rsid w:val="00D976CC"/>
    <w:rsid w:val="00D9775C"/>
    <w:rsid w:val="00D9783A"/>
    <w:rsid w:val="00D97864"/>
    <w:rsid w:val="00D97868"/>
    <w:rsid w:val="00D978F4"/>
    <w:rsid w:val="00D9790A"/>
    <w:rsid w:val="00D97931"/>
    <w:rsid w:val="00D97A59"/>
    <w:rsid w:val="00D97ADE"/>
    <w:rsid w:val="00D97AF6"/>
    <w:rsid w:val="00D97BA8"/>
    <w:rsid w:val="00D97D30"/>
    <w:rsid w:val="00D97D36"/>
    <w:rsid w:val="00D97DBF"/>
    <w:rsid w:val="00D97DFF"/>
    <w:rsid w:val="00D97EC0"/>
    <w:rsid w:val="00D97F74"/>
    <w:rsid w:val="00D97F75"/>
    <w:rsid w:val="00DA004F"/>
    <w:rsid w:val="00DA0080"/>
    <w:rsid w:val="00DA00E7"/>
    <w:rsid w:val="00DA01DF"/>
    <w:rsid w:val="00DA0235"/>
    <w:rsid w:val="00DA02E6"/>
    <w:rsid w:val="00DA03B8"/>
    <w:rsid w:val="00DA03DB"/>
    <w:rsid w:val="00DA045B"/>
    <w:rsid w:val="00DA04B2"/>
    <w:rsid w:val="00DA04BE"/>
    <w:rsid w:val="00DA0583"/>
    <w:rsid w:val="00DA05D7"/>
    <w:rsid w:val="00DA0637"/>
    <w:rsid w:val="00DA0656"/>
    <w:rsid w:val="00DA0663"/>
    <w:rsid w:val="00DA0744"/>
    <w:rsid w:val="00DA07B5"/>
    <w:rsid w:val="00DA07FD"/>
    <w:rsid w:val="00DA0815"/>
    <w:rsid w:val="00DA0858"/>
    <w:rsid w:val="00DA086A"/>
    <w:rsid w:val="00DA08FD"/>
    <w:rsid w:val="00DA0925"/>
    <w:rsid w:val="00DA0946"/>
    <w:rsid w:val="00DA09BC"/>
    <w:rsid w:val="00DA0A0D"/>
    <w:rsid w:val="00DA0AE6"/>
    <w:rsid w:val="00DA0AF0"/>
    <w:rsid w:val="00DA0B28"/>
    <w:rsid w:val="00DA0B47"/>
    <w:rsid w:val="00DA0D11"/>
    <w:rsid w:val="00DA0D1C"/>
    <w:rsid w:val="00DA0D2A"/>
    <w:rsid w:val="00DA0D65"/>
    <w:rsid w:val="00DA0D75"/>
    <w:rsid w:val="00DA0DE4"/>
    <w:rsid w:val="00DA0EF8"/>
    <w:rsid w:val="00DA0F0B"/>
    <w:rsid w:val="00DA0FD1"/>
    <w:rsid w:val="00DA107D"/>
    <w:rsid w:val="00DA1134"/>
    <w:rsid w:val="00DA11A6"/>
    <w:rsid w:val="00DA11E6"/>
    <w:rsid w:val="00DA11E7"/>
    <w:rsid w:val="00DA1233"/>
    <w:rsid w:val="00DA128C"/>
    <w:rsid w:val="00DA1291"/>
    <w:rsid w:val="00DA12F1"/>
    <w:rsid w:val="00DA131D"/>
    <w:rsid w:val="00DA1378"/>
    <w:rsid w:val="00DA13AC"/>
    <w:rsid w:val="00DA1444"/>
    <w:rsid w:val="00DA1467"/>
    <w:rsid w:val="00DA146E"/>
    <w:rsid w:val="00DA1593"/>
    <w:rsid w:val="00DA15DE"/>
    <w:rsid w:val="00DA16D9"/>
    <w:rsid w:val="00DA16E1"/>
    <w:rsid w:val="00DA173E"/>
    <w:rsid w:val="00DA188B"/>
    <w:rsid w:val="00DA195D"/>
    <w:rsid w:val="00DA19FA"/>
    <w:rsid w:val="00DA1AD9"/>
    <w:rsid w:val="00DA1AE3"/>
    <w:rsid w:val="00DA1BA4"/>
    <w:rsid w:val="00DA1BAF"/>
    <w:rsid w:val="00DA1BBD"/>
    <w:rsid w:val="00DA1BC5"/>
    <w:rsid w:val="00DA1C7D"/>
    <w:rsid w:val="00DA1D64"/>
    <w:rsid w:val="00DA1DB5"/>
    <w:rsid w:val="00DA1DE2"/>
    <w:rsid w:val="00DA1E2A"/>
    <w:rsid w:val="00DA1EFE"/>
    <w:rsid w:val="00DA1F3A"/>
    <w:rsid w:val="00DA1FDD"/>
    <w:rsid w:val="00DA2115"/>
    <w:rsid w:val="00DA214C"/>
    <w:rsid w:val="00DA21C6"/>
    <w:rsid w:val="00DA2208"/>
    <w:rsid w:val="00DA2232"/>
    <w:rsid w:val="00DA22C4"/>
    <w:rsid w:val="00DA22DA"/>
    <w:rsid w:val="00DA2308"/>
    <w:rsid w:val="00DA2353"/>
    <w:rsid w:val="00DA2361"/>
    <w:rsid w:val="00DA23EF"/>
    <w:rsid w:val="00DA2435"/>
    <w:rsid w:val="00DA2458"/>
    <w:rsid w:val="00DA24CA"/>
    <w:rsid w:val="00DA25FC"/>
    <w:rsid w:val="00DA274B"/>
    <w:rsid w:val="00DA278E"/>
    <w:rsid w:val="00DA27AE"/>
    <w:rsid w:val="00DA27D9"/>
    <w:rsid w:val="00DA284F"/>
    <w:rsid w:val="00DA2851"/>
    <w:rsid w:val="00DA2909"/>
    <w:rsid w:val="00DA2A25"/>
    <w:rsid w:val="00DA2A47"/>
    <w:rsid w:val="00DA2A7A"/>
    <w:rsid w:val="00DA2AA1"/>
    <w:rsid w:val="00DA2AB4"/>
    <w:rsid w:val="00DA2ACC"/>
    <w:rsid w:val="00DA2AE3"/>
    <w:rsid w:val="00DA2BCF"/>
    <w:rsid w:val="00DA2C12"/>
    <w:rsid w:val="00DA2CD0"/>
    <w:rsid w:val="00DA2D8D"/>
    <w:rsid w:val="00DA2D90"/>
    <w:rsid w:val="00DA2E2D"/>
    <w:rsid w:val="00DA2EAE"/>
    <w:rsid w:val="00DA2F1C"/>
    <w:rsid w:val="00DA2F34"/>
    <w:rsid w:val="00DA2F96"/>
    <w:rsid w:val="00DA2FF3"/>
    <w:rsid w:val="00DA302E"/>
    <w:rsid w:val="00DA30AF"/>
    <w:rsid w:val="00DA32EF"/>
    <w:rsid w:val="00DA3318"/>
    <w:rsid w:val="00DA33B7"/>
    <w:rsid w:val="00DA347C"/>
    <w:rsid w:val="00DA34DD"/>
    <w:rsid w:val="00DA3506"/>
    <w:rsid w:val="00DA3512"/>
    <w:rsid w:val="00DA3522"/>
    <w:rsid w:val="00DA355D"/>
    <w:rsid w:val="00DA35C3"/>
    <w:rsid w:val="00DA3646"/>
    <w:rsid w:val="00DA3734"/>
    <w:rsid w:val="00DA3749"/>
    <w:rsid w:val="00DA37A2"/>
    <w:rsid w:val="00DA381E"/>
    <w:rsid w:val="00DA38A7"/>
    <w:rsid w:val="00DA38B0"/>
    <w:rsid w:val="00DA38BF"/>
    <w:rsid w:val="00DA38F8"/>
    <w:rsid w:val="00DA39DB"/>
    <w:rsid w:val="00DA39E0"/>
    <w:rsid w:val="00DA3A37"/>
    <w:rsid w:val="00DA3AC8"/>
    <w:rsid w:val="00DA3B4D"/>
    <w:rsid w:val="00DA3B81"/>
    <w:rsid w:val="00DA3BBF"/>
    <w:rsid w:val="00DA3BC3"/>
    <w:rsid w:val="00DA3BE1"/>
    <w:rsid w:val="00DA3C0C"/>
    <w:rsid w:val="00DA3C2F"/>
    <w:rsid w:val="00DA3C4F"/>
    <w:rsid w:val="00DA3CAF"/>
    <w:rsid w:val="00DA3D32"/>
    <w:rsid w:val="00DA3D62"/>
    <w:rsid w:val="00DA3D92"/>
    <w:rsid w:val="00DA3D93"/>
    <w:rsid w:val="00DA3DC3"/>
    <w:rsid w:val="00DA3DE5"/>
    <w:rsid w:val="00DA3ED2"/>
    <w:rsid w:val="00DA3EDB"/>
    <w:rsid w:val="00DA3EF0"/>
    <w:rsid w:val="00DA3EF2"/>
    <w:rsid w:val="00DA3FB4"/>
    <w:rsid w:val="00DA404F"/>
    <w:rsid w:val="00DA40C9"/>
    <w:rsid w:val="00DA410A"/>
    <w:rsid w:val="00DA4144"/>
    <w:rsid w:val="00DA41E0"/>
    <w:rsid w:val="00DA41E6"/>
    <w:rsid w:val="00DA421C"/>
    <w:rsid w:val="00DA42CD"/>
    <w:rsid w:val="00DA4312"/>
    <w:rsid w:val="00DA4455"/>
    <w:rsid w:val="00DA449C"/>
    <w:rsid w:val="00DA44E2"/>
    <w:rsid w:val="00DA44E7"/>
    <w:rsid w:val="00DA453B"/>
    <w:rsid w:val="00DA45CF"/>
    <w:rsid w:val="00DA45F1"/>
    <w:rsid w:val="00DA463F"/>
    <w:rsid w:val="00DA4642"/>
    <w:rsid w:val="00DA4718"/>
    <w:rsid w:val="00DA4783"/>
    <w:rsid w:val="00DA47F4"/>
    <w:rsid w:val="00DA48CF"/>
    <w:rsid w:val="00DA48FC"/>
    <w:rsid w:val="00DA4919"/>
    <w:rsid w:val="00DA4940"/>
    <w:rsid w:val="00DA4949"/>
    <w:rsid w:val="00DA4A42"/>
    <w:rsid w:val="00DA4B11"/>
    <w:rsid w:val="00DA4B73"/>
    <w:rsid w:val="00DA4B96"/>
    <w:rsid w:val="00DA4BE7"/>
    <w:rsid w:val="00DA4C2B"/>
    <w:rsid w:val="00DA4C3E"/>
    <w:rsid w:val="00DA4CC3"/>
    <w:rsid w:val="00DA4E15"/>
    <w:rsid w:val="00DA4E3E"/>
    <w:rsid w:val="00DA4E63"/>
    <w:rsid w:val="00DA4ED6"/>
    <w:rsid w:val="00DA500D"/>
    <w:rsid w:val="00DA5020"/>
    <w:rsid w:val="00DA508F"/>
    <w:rsid w:val="00DA50C3"/>
    <w:rsid w:val="00DA5169"/>
    <w:rsid w:val="00DA525C"/>
    <w:rsid w:val="00DA5296"/>
    <w:rsid w:val="00DA52F0"/>
    <w:rsid w:val="00DA531D"/>
    <w:rsid w:val="00DA5333"/>
    <w:rsid w:val="00DA539B"/>
    <w:rsid w:val="00DA53AD"/>
    <w:rsid w:val="00DA5429"/>
    <w:rsid w:val="00DA546B"/>
    <w:rsid w:val="00DA55D7"/>
    <w:rsid w:val="00DA5671"/>
    <w:rsid w:val="00DA5698"/>
    <w:rsid w:val="00DA56A7"/>
    <w:rsid w:val="00DA56B4"/>
    <w:rsid w:val="00DA576F"/>
    <w:rsid w:val="00DA5777"/>
    <w:rsid w:val="00DA57DF"/>
    <w:rsid w:val="00DA57FD"/>
    <w:rsid w:val="00DA5839"/>
    <w:rsid w:val="00DA59F6"/>
    <w:rsid w:val="00DA59FB"/>
    <w:rsid w:val="00DA5A23"/>
    <w:rsid w:val="00DA5A76"/>
    <w:rsid w:val="00DA5A8C"/>
    <w:rsid w:val="00DA5BA7"/>
    <w:rsid w:val="00DA5BD3"/>
    <w:rsid w:val="00DA5C1D"/>
    <w:rsid w:val="00DA5D3F"/>
    <w:rsid w:val="00DA5E20"/>
    <w:rsid w:val="00DA5E49"/>
    <w:rsid w:val="00DA5E85"/>
    <w:rsid w:val="00DA5E9A"/>
    <w:rsid w:val="00DA5F13"/>
    <w:rsid w:val="00DA5F88"/>
    <w:rsid w:val="00DA600F"/>
    <w:rsid w:val="00DA6064"/>
    <w:rsid w:val="00DA60CD"/>
    <w:rsid w:val="00DA610B"/>
    <w:rsid w:val="00DA61FB"/>
    <w:rsid w:val="00DA6280"/>
    <w:rsid w:val="00DA6293"/>
    <w:rsid w:val="00DA629C"/>
    <w:rsid w:val="00DA62C1"/>
    <w:rsid w:val="00DA6519"/>
    <w:rsid w:val="00DA660D"/>
    <w:rsid w:val="00DA6654"/>
    <w:rsid w:val="00DA6679"/>
    <w:rsid w:val="00DA676C"/>
    <w:rsid w:val="00DA677F"/>
    <w:rsid w:val="00DA684C"/>
    <w:rsid w:val="00DA685C"/>
    <w:rsid w:val="00DA687A"/>
    <w:rsid w:val="00DA68E7"/>
    <w:rsid w:val="00DA6918"/>
    <w:rsid w:val="00DA6924"/>
    <w:rsid w:val="00DA69D4"/>
    <w:rsid w:val="00DA6AB6"/>
    <w:rsid w:val="00DA6ABE"/>
    <w:rsid w:val="00DA6B15"/>
    <w:rsid w:val="00DA6B36"/>
    <w:rsid w:val="00DA6BA2"/>
    <w:rsid w:val="00DA6CBC"/>
    <w:rsid w:val="00DA6D7F"/>
    <w:rsid w:val="00DA6D81"/>
    <w:rsid w:val="00DA6D94"/>
    <w:rsid w:val="00DA6E0B"/>
    <w:rsid w:val="00DA6E1D"/>
    <w:rsid w:val="00DA6E90"/>
    <w:rsid w:val="00DA6F4A"/>
    <w:rsid w:val="00DA7038"/>
    <w:rsid w:val="00DA70A2"/>
    <w:rsid w:val="00DA70FA"/>
    <w:rsid w:val="00DA7123"/>
    <w:rsid w:val="00DA7126"/>
    <w:rsid w:val="00DA712A"/>
    <w:rsid w:val="00DA712B"/>
    <w:rsid w:val="00DA7219"/>
    <w:rsid w:val="00DA72CD"/>
    <w:rsid w:val="00DA73A6"/>
    <w:rsid w:val="00DA7422"/>
    <w:rsid w:val="00DA7437"/>
    <w:rsid w:val="00DA745B"/>
    <w:rsid w:val="00DA75B7"/>
    <w:rsid w:val="00DA75C8"/>
    <w:rsid w:val="00DA75E1"/>
    <w:rsid w:val="00DA7641"/>
    <w:rsid w:val="00DA766A"/>
    <w:rsid w:val="00DA7764"/>
    <w:rsid w:val="00DA778C"/>
    <w:rsid w:val="00DA77B3"/>
    <w:rsid w:val="00DA77C5"/>
    <w:rsid w:val="00DA77EA"/>
    <w:rsid w:val="00DA784E"/>
    <w:rsid w:val="00DA78B2"/>
    <w:rsid w:val="00DA78B9"/>
    <w:rsid w:val="00DA78C8"/>
    <w:rsid w:val="00DA78CC"/>
    <w:rsid w:val="00DA7900"/>
    <w:rsid w:val="00DA7945"/>
    <w:rsid w:val="00DA79B5"/>
    <w:rsid w:val="00DA7A53"/>
    <w:rsid w:val="00DA7A83"/>
    <w:rsid w:val="00DA7AAE"/>
    <w:rsid w:val="00DA7B11"/>
    <w:rsid w:val="00DA7B4B"/>
    <w:rsid w:val="00DA7BD7"/>
    <w:rsid w:val="00DA7C36"/>
    <w:rsid w:val="00DA7C53"/>
    <w:rsid w:val="00DA7C7F"/>
    <w:rsid w:val="00DA7C8D"/>
    <w:rsid w:val="00DA7C99"/>
    <w:rsid w:val="00DA7D5F"/>
    <w:rsid w:val="00DA7DAF"/>
    <w:rsid w:val="00DA7E31"/>
    <w:rsid w:val="00DA7ED3"/>
    <w:rsid w:val="00DA7F06"/>
    <w:rsid w:val="00DA7F16"/>
    <w:rsid w:val="00DA7FF3"/>
    <w:rsid w:val="00DB009A"/>
    <w:rsid w:val="00DB00C9"/>
    <w:rsid w:val="00DB0175"/>
    <w:rsid w:val="00DB0176"/>
    <w:rsid w:val="00DB019C"/>
    <w:rsid w:val="00DB01F4"/>
    <w:rsid w:val="00DB024A"/>
    <w:rsid w:val="00DB033C"/>
    <w:rsid w:val="00DB04CC"/>
    <w:rsid w:val="00DB04D6"/>
    <w:rsid w:val="00DB0553"/>
    <w:rsid w:val="00DB055C"/>
    <w:rsid w:val="00DB06A3"/>
    <w:rsid w:val="00DB06AD"/>
    <w:rsid w:val="00DB06FD"/>
    <w:rsid w:val="00DB09C8"/>
    <w:rsid w:val="00DB0A74"/>
    <w:rsid w:val="00DB0A8F"/>
    <w:rsid w:val="00DB0AEF"/>
    <w:rsid w:val="00DB0B03"/>
    <w:rsid w:val="00DB0B47"/>
    <w:rsid w:val="00DB0B8E"/>
    <w:rsid w:val="00DB0C4A"/>
    <w:rsid w:val="00DB0C69"/>
    <w:rsid w:val="00DB0CB3"/>
    <w:rsid w:val="00DB0DEA"/>
    <w:rsid w:val="00DB0EAC"/>
    <w:rsid w:val="00DB0F1E"/>
    <w:rsid w:val="00DB0F27"/>
    <w:rsid w:val="00DB0F51"/>
    <w:rsid w:val="00DB0F97"/>
    <w:rsid w:val="00DB0FB4"/>
    <w:rsid w:val="00DB105F"/>
    <w:rsid w:val="00DB1101"/>
    <w:rsid w:val="00DB1106"/>
    <w:rsid w:val="00DB1189"/>
    <w:rsid w:val="00DB1261"/>
    <w:rsid w:val="00DB1289"/>
    <w:rsid w:val="00DB12BA"/>
    <w:rsid w:val="00DB1322"/>
    <w:rsid w:val="00DB1358"/>
    <w:rsid w:val="00DB135C"/>
    <w:rsid w:val="00DB13DA"/>
    <w:rsid w:val="00DB14D2"/>
    <w:rsid w:val="00DB14E0"/>
    <w:rsid w:val="00DB14EE"/>
    <w:rsid w:val="00DB156B"/>
    <w:rsid w:val="00DB1585"/>
    <w:rsid w:val="00DB167B"/>
    <w:rsid w:val="00DB1720"/>
    <w:rsid w:val="00DB173E"/>
    <w:rsid w:val="00DB1812"/>
    <w:rsid w:val="00DB1835"/>
    <w:rsid w:val="00DB1888"/>
    <w:rsid w:val="00DB18BB"/>
    <w:rsid w:val="00DB1921"/>
    <w:rsid w:val="00DB192C"/>
    <w:rsid w:val="00DB19A7"/>
    <w:rsid w:val="00DB1B21"/>
    <w:rsid w:val="00DB1C75"/>
    <w:rsid w:val="00DB1C94"/>
    <w:rsid w:val="00DB1CA7"/>
    <w:rsid w:val="00DB1CDB"/>
    <w:rsid w:val="00DB1EBE"/>
    <w:rsid w:val="00DB1EC9"/>
    <w:rsid w:val="00DB1EDB"/>
    <w:rsid w:val="00DB1EED"/>
    <w:rsid w:val="00DB1F00"/>
    <w:rsid w:val="00DB1F5B"/>
    <w:rsid w:val="00DB1F72"/>
    <w:rsid w:val="00DB1F85"/>
    <w:rsid w:val="00DB1FEE"/>
    <w:rsid w:val="00DB1FFC"/>
    <w:rsid w:val="00DB2005"/>
    <w:rsid w:val="00DB2040"/>
    <w:rsid w:val="00DB2094"/>
    <w:rsid w:val="00DB20FB"/>
    <w:rsid w:val="00DB2100"/>
    <w:rsid w:val="00DB2153"/>
    <w:rsid w:val="00DB21BD"/>
    <w:rsid w:val="00DB2286"/>
    <w:rsid w:val="00DB23A1"/>
    <w:rsid w:val="00DB23D6"/>
    <w:rsid w:val="00DB23D9"/>
    <w:rsid w:val="00DB23DF"/>
    <w:rsid w:val="00DB2554"/>
    <w:rsid w:val="00DB2587"/>
    <w:rsid w:val="00DB25B3"/>
    <w:rsid w:val="00DB26E2"/>
    <w:rsid w:val="00DB2762"/>
    <w:rsid w:val="00DB27A1"/>
    <w:rsid w:val="00DB27CD"/>
    <w:rsid w:val="00DB28A7"/>
    <w:rsid w:val="00DB28AD"/>
    <w:rsid w:val="00DB28B8"/>
    <w:rsid w:val="00DB28DE"/>
    <w:rsid w:val="00DB290D"/>
    <w:rsid w:val="00DB29A2"/>
    <w:rsid w:val="00DB2AC8"/>
    <w:rsid w:val="00DB2CA1"/>
    <w:rsid w:val="00DB2D3E"/>
    <w:rsid w:val="00DB2D40"/>
    <w:rsid w:val="00DB2F6B"/>
    <w:rsid w:val="00DB3071"/>
    <w:rsid w:val="00DB31A4"/>
    <w:rsid w:val="00DB322A"/>
    <w:rsid w:val="00DB3331"/>
    <w:rsid w:val="00DB3357"/>
    <w:rsid w:val="00DB339A"/>
    <w:rsid w:val="00DB33B5"/>
    <w:rsid w:val="00DB33D3"/>
    <w:rsid w:val="00DB3422"/>
    <w:rsid w:val="00DB3468"/>
    <w:rsid w:val="00DB3474"/>
    <w:rsid w:val="00DB34BC"/>
    <w:rsid w:val="00DB3517"/>
    <w:rsid w:val="00DB355F"/>
    <w:rsid w:val="00DB3587"/>
    <w:rsid w:val="00DB35C2"/>
    <w:rsid w:val="00DB36C9"/>
    <w:rsid w:val="00DB3766"/>
    <w:rsid w:val="00DB37B9"/>
    <w:rsid w:val="00DB37FE"/>
    <w:rsid w:val="00DB3822"/>
    <w:rsid w:val="00DB38F9"/>
    <w:rsid w:val="00DB391F"/>
    <w:rsid w:val="00DB3996"/>
    <w:rsid w:val="00DB39A5"/>
    <w:rsid w:val="00DB39B9"/>
    <w:rsid w:val="00DB39E3"/>
    <w:rsid w:val="00DB39FE"/>
    <w:rsid w:val="00DB3A6A"/>
    <w:rsid w:val="00DB3AD4"/>
    <w:rsid w:val="00DB3ADC"/>
    <w:rsid w:val="00DB3AFF"/>
    <w:rsid w:val="00DB3B2F"/>
    <w:rsid w:val="00DB3B6B"/>
    <w:rsid w:val="00DB3BE4"/>
    <w:rsid w:val="00DB3C60"/>
    <w:rsid w:val="00DB3C6A"/>
    <w:rsid w:val="00DB3CBF"/>
    <w:rsid w:val="00DB3CF3"/>
    <w:rsid w:val="00DB3D3B"/>
    <w:rsid w:val="00DB3EFF"/>
    <w:rsid w:val="00DB401C"/>
    <w:rsid w:val="00DB404C"/>
    <w:rsid w:val="00DB409B"/>
    <w:rsid w:val="00DB40C3"/>
    <w:rsid w:val="00DB4111"/>
    <w:rsid w:val="00DB425A"/>
    <w:rsid w:val="00DB433D"/>
    <w:rsid w:val="00DB43DE"/>
    <w:rsid w:val="00DB4410"/>
    <w:rsid w:val="00DB44E3"/>
    <w:rsid w:val="00DB455D"/>
    <w:rsid w:val="00DB45CF"/>
    <w:rsid w:val="00DB464E"/>
    <w:rsid w:val="00DB4670"/>
    <w:rsid w:val="00DB469D"/>
    <w:rsid w:val="00DB46FA"/>
    <w:rsid w:val="00DB472F"/>
    <w:rsid w:val="00DB4758"/>
    <w:rsid w:val="00DB480C"/>
    <w:rsid w:val="00DB4838"/>
    <w:rsid w:val="00DB4841"/>
    <w:rsid w:val="00DB487D"/>
    <w:rsid w:val="00DB48CE"/>
    <w:rsid w:val="00DB48F2"/>
    <w:rsid w:val="00DB48F5"/>
    <w:rsid w:val="00DB48F6"/>
    <w:rsid w:val="00DB493F"/>
    <w:rsid w:val="00DB496D"/>
    <w:rsid w:val="00DB498C"/>
    <w:rsid w:val="00DB49C7"/>
    <w:rsid w:val="00DB4A1B"/>
    <w:rsid w:val="00DB4A66"/>
    <w:rsid w:val="00DB4B15"/>
    <w:rsid w:val="00DB4B20"/>
    <w:rsid w:val="00DB4B63"/>
    <w:rsid w:val="00DB4C9F"/>
    <w:rsid w:val="00DB4CCC"/>
    <w:rsid w:val="00DB4DAB"/>
    <w:rsid w:val="00DB4E74"/>
    <w:rsid w:val="00DB4EE8"/>
    <w:rsid w:val="00DB4F2F"/>
    <w:rsid w:val="00DB4F36"/>
    <w:rsid w:val="00DB4F88"/>
    <w:rsid w:val="00DB5089"/>
    <w:rsid w:val="00DB50DB"/>
    <w:rsid w:val="00DB51CB"/>
    <w:rsid w:val="00DB5283"/>
    <w:rsid w:val="00DB52A2"/>
    <w:rsid w:val="00DB532C"/>
    <w:rsid w:val="00DB53CB"/>
    <w:rsid w:val="00DB5466"/>
    <w:rsid w:val="00DB5606"/>
    <w:rsid w:val="00DB5681"/>
    <w:rsid w:val="00DB5695"/>
    <w:rsid w:val="00DB5753"/>
    <w:rsid w:val="00DB58F9"/>
    <w:rsid w:val="00DB59E3"/>
    <w:rsid w:val="00DB5A0A"/>
    <w:rsid w:val="00DB5A35"/>
    <w:rsid w:val="00DB5ADE"/>
    <w:rsid w:val="00DB5B31"/>
    <w:rsid w:val="00DB5B87"/>
    <w:rsid w:val="00DB5D66"/>
    <w:rsid w:val="00DB5D7A"/>
    <w:rsid w:val="00DB5D99"/>
    <w:rsid w:val="00DB5DCF"/>
    <w:rsid w:val="00DB5E5A"/>
    <w:rsid w:val="00DB5EF4"/>
    <w:rsid w:val="00DB5F3F"/>
    <w:rsid w:val="00DB5F6D"/>
    <w:rsid w:val="00DB5F79"/>
    <w:rsid w:val="00DB5F98"/>
    <w:rsid w:val="00DB605A"/>
    <w:rsid w:val="00DB6066"/>
    <w:rsid w:val="00DB6086"/>
    <w:rsid w:val="00DB60B9"/>
    <w:rsid w:val="00DB6164"/>
    <w:rsid w:val="00DB61B6"/>
    <w:rsid w:val="00DB62D8"/>
    <w:rsid w:val="00DB62FC"/>
    <w:rsid w:val="00DB6384"/>
    <w:rsid w:val="00DB6386"/>
    <w:rsid w:val="00DB6436"/>
    <w:rsid w:val="00DB64B6"/>
    <w:rsid w:val="00DB653B"/>
    <w:rsid w:val="00DB65C6"/>
    <w:rsid w:val="00DB65D4"/>
    <w:rsid w:val="00DB65F9"/>
    <w:rsid w:val="00DB6644"/>
    <w:rsid w:val="00DB6684"/>
    <w:rsid w:val="00DB6689"/>
    <w:rsid w:val="00DB6697"/>
    <w:rsid w:val="00DB6709"/>
    <w:rsid w:val="00DB6752"/>
    <w:rsid w:val="00DB6980"/>
    <w:rsid w:val="00DB69AF"/>
    <w:rsid w:val="00DB6AD0"/>
    <w:rsid w:val="00DB6B93"/>
    <w:rsid w:val="00DB6C37"/>
    <w:rsid w:val="00DB6DC9"/>
    <w:rsid w:val="00DB6ED8"/>
    <w:rsid w:val="00DB6F5F"/>
    <w:rsid w:val="00DB6F67"/>
    <w:rsid w:val="00DB6F7D"/>
    <w:rsid w:val="00DB6FE1"/>
    <w:rsid w:val="00DB7047"/>
    <w:rsid w:val="00DB7057"/>
    <w:rsid w:val="00DB7084"/>
    <w:rsid w:val="00DB711E"/>
    <w:rsid w:val="00DB7153"/>
    <w:rsid w:val="00DB715A"/>
    <w:rsid w:val="00DB716E"/>
    <w:rsid w:val="00DB718A"/>
    <w:rsid w:val="00DB719F"/>
    <w:rsid w:val="00DB7234"/>
    <w:rsid w:val="00DB730C"/>
    <w:rsid w:val="00DB7353"/>
    <w:rsid w:val="00DB735F"/>
    <w:rsid w:val="00DB7364"/>
    <w:rsid w:val="00DB7429"/>
    <w:rsid w:val="00DB74EF"/>
    <w:rsid w:val="00DB7547"/>
    <w:rsid w:val="00DB7554"/>
    <w:rsid w:val="00DB75D5"/>
    <w:rsid w:val="00DB75F3"/>
    <w:rsid w:val="00DB75FB"/>
    <w:rsid w:val="00DB765C"/>
    <w:rsid w:val="00DB766D"/>
    <w:rsid w:val="00DB7694"/>
    <w:rsid w:val="00DB76C5"/>
    <w:rsid w:val="00DB77AD"/>
    <w:rsid w:val="00DB77BF"/>
    <w:rsid w:val="00DB7836"/>
    <w:rsid w:val="00DB78F4"/>
    <w:rsid w:val="00DB7913"/>
    <w:rsid w:val="00DB7995"/>
    <w:rsid w:val="00DB79B8"/>
    <w:rsid w:val="00DB79F4"/>
    <w:rsid w:val="00DB7A88"/>
    <w:rsid w:val="00DB7B67"/>
    <w:rsid w:val="00DB7BBA"/>
    <w:rsid w:val="00DB7BD0"/>
    <w:rsid w:val="00DB7BD6"/>
    <w:rsid w:val="00DB7BE7"/>
    <w:rsid w:val="00DB7C8A"/>
    <w:rsid w:val="00DB7CDF"/>
    <w:rsid w:val="00DB7D6E"/>
    <w:rsid w:val="00DB7D8B"/>
    <w:rsid w:val="00DB7DEB"/>
    <w:rsid w:val="00DB7E28"/>
    <w:rsid w:val="00DB7E39"/>
    <w:rsid w:val="00DB7E8A"/>
    <w:rsid w:val="00DB7E8D"/>
    <w:rsid w:val="00DB7EAA"/>
    <w:rsid w:val="00DB7EAB"/>
    <w:rsid w:val="00DB7EBE"/>
    <w:rsid w:val="00DB7F39"/>
    <w:rsid w:val="00DB7F71"/>
    <w:rsid w:val="00DB7F99"/>
    <w:rsid w:val="00DC006D"/>
    <w:rsid w:val="00DC00BA"/>
    <w:rsid w:val="00DC01B1"/>
    <w:rsid w:val="00DC01D1"/>
    <w:rsid w:val="00DC01EF"/>
    <w:rsid w:val="00DC024D"/>
    <w:rsid w:val="00DC024E"/>
    <w:rsid w:val="00DC02F3"/>
    <w:rsid w:val="00DC02F4"/>
    <w:rsid w:val="00DC032B"/>
    <w:rsid w:val="00DC03C8"/>
    <w:rsid w:val="00DC03D4"/>
    <w:rsid w:val="00DC0418"/>
    <w:rsid w:val="00DC04FE"/>
    <w:rsid w:val="00DC0632"/>
    <w:rsid w:val="00DC06A4"/>
    <w:rsid w:val="00DC0740"/>
    <w:rsid w:val="00DC07DD"/>
    <w:rsid w:val="00DC0882"/>
    <w:rsid w:val="00DC08BC"/>
    <w:rsid w:val="00DC08D1"/>
    <w:rsid w:val="00DC0934"/>
    <w:rsid w:val="00DC0A6D"/>
    <w:rsid w:val="00DC0AA5"/>
    <w:rsid w:val="00DC0AF7"/>
    <w:rsid w:val="00DC0AFE"/>
    <w:rsid w:val="00DC0B2E"/>
    <w:rsid w:val="00DC0B39"/>
    <w:rsid w:val="00DC0B57"/>
    <w:rsid w:val="00DC0BCF"/>
    <w:rsid w:val="00DC0BDD"/>
    <w:rsid w:val="00DC0C15"/>
    <w:rsid w:val="00DC0D19"/>
    <w:rsid w:val="00DC0D28"/>
    <w:rsid w:val="00DC0D31"/>
    <w:rsid w:val="00DC0D3E"/>
    <w:rsid w:val="00DC0E05"/>
    <w:rsid w:val="00DC0EA7"/>
    <w:rsid w:val="00DC0EA9"/>
    <w:rsid w:val="00DC0F66"/>
    <w:rsid w:val="00DC0F7E"/>
    <w:rsid w:val="00DC10EC"/>
    <w:rsid w:val="00DC11B3"/>
    <w:rsid w:val="00DC11C5"/>
    <w:rsid w:val="00DC11CA"/>
    <w:rsid w:val="00DC11ED"/>
    <w:rsid w:val="00DC11FA"/>
    <w:rsid w:val="00DC11FF"/>
    <w:rsid w:val="00DC123E"/>
    <w:rsid w:val="00DC1251"/>
    <w:rsid w:val="00DC134A"/>
    <w:rsid w:val="00DC13A2"/>
    <w:rsid w:val="00DC13D6"/>
    <w:rsid w:val="00DC1553"/>
    <w:rsid w:val="00DC1738"/>
    <w:rsid w:val="00DC176D"/>
    <w:rsid w:val="00DC17A0"/>
    <w:rsid w:val="00DC17EB"/>
    <w:rsid w:val="00DC184D"/>
    <w:rsid w:val="00DC184F"/>
    <w:rsid w:val="00DC18FA"/>
    <w:rsid w:val="00DC18FD"/>
    <w:rsid w:val="00DC190C"/>
    <w:rsid w:val="00DC19FC"/>
    <w:rsid w:val="00DC1C4B"/>
    <w:rsid w:val="00DC1E5A"/>
    <w:rsid w:val="00DC1ED3"/>
    <w:rsid w:val="00DC1F29"/>
    <w:rsid w:val="00DC1F89"/>
    <w:rsid w:val="00DC1FA0"/>
    <w:rsid w:val="00DC1FA2"/>
    <w:rsid w:val="00DC2014"/>
    <w:rsid w:val="00DC2026"/>
    <w:rsid w:val="00DC2048"/>
    <w:rsid w:val="00DC209B"/>
    <w:rsid w:val="00DC20D5"/>
    <w:rsid w:val="00DC20EA"/>
    <w:rsid w:val="00DC2119"/>
    <w:rsid w:val="00DC2153"/>
    <w:rsid w:val="00DC219C"/>
    <w:rsid w:val="00DC23A1"/>
    <w:rsid w:val="00DC23A7"/>
    <w:rsid w:val="00DC23CB"/>
    <w:rsid w:val="00DC24C6"/>
    <w:rsid w:val="00DC251A"/>
    <w:rsid w:val="00DC2533"/>
    <w:rsid w:val="00DC2565"/>
    <w:rsid w:val="00DC25CE"/>
    <w:rsid w:val="00DC25CF"/>
    <w:rsid w:val="00DC25F5"/>
    <w:rsid w:val="00DC2612"/>
    <w:rsid w:val="00DC2661"/>
    <w:rsid w:val="00DC26D7"/>
    <w:rsid w:val="00DC292F"/>
    <w:rsid w:val="00DC2A52"/>
    <w:rsid w:val="00DC2AFD"/>
    <w:rsid w:val="00DC2BA0"/>
    <w:rsid w:val="00DC2BE9"/>
    <w:rsid w:val="00DC2D3A"/>
    <w:rsid w:val="00DC2E8E"/>
    <w:rsid w:val="00DC2FF5"/>
    <w:rsid w:val="00DC3075"/>
    <w:rsid w:val="00DC3108"/>
    <w:rsid w:val="00DC3114"/>
    <w:rsid w:val="00DC313E"/>
    <w:rsid w:val="00DC315D"/>
    <w:rsid w:val="00DC3237"/>
    <w:rsid w:val="00DC324D"/>
    <w:rsid w:val="00DC3254"/>
    <w:rsid w:val="00DC32AA"/>
    <w:rsid w:val="00DC3326"/>
    <w:rsid w:val="00DC335D"/>
    <w:rsid w:val="00DC342E"/>
    <w:rsid w:val="00DC3454"/>
    <w:rsid w:val="00DC34F0"/>
    <w:rsid w:val="00DC3519"/>
    <w:rsid w:val="00DC35FF"/>
    <w:rsid w:val="00DC364B"/>
    <w:rsid w:val="00DC36AD"/>
    <w:rsid w:val="00DC36C3"/>
    <w:rsid w:val="00DC3739"/>
    <w:rsid w:val="00DC3749"/>
    <w:rsid w:val="00DC3771"/>
    <w:rsid w:val="00DC37CE"/>
    <w:rsid w:val="00DC37CF"/>
    <w:rsid w:val="00DC3807"/>
    <w:rsid w:val="00DC3831"/>
    <w:rsid w:val="00DC3850"/>
    <w:rsid w:val="00DC38D1"/>
    <w:rsid w:val="00DC3932"/>
    <w:rsid w:val="00DC3966"/>
    <w:rsid w:val="00DC3990"/>
    <w:rsid w:val="00DC39B6"/>
    <w:rsid w:val="00DC3A02"/>
    <w:rsid w:val="00DC3A28"/>
    <w:rsid w:val="00DC3A73"/>
    <w:rsid w:val="00DC3A8A"/>
    <w:rsid w:val="00DC3B21"/>
    <w:rsid w:val="00DC3B48"/>
    <w:rsid w:val="00DC3BBE"/>
    <w:rsid w:val="00DC3BC8"/>
    <w:rsid w:val="00DC3C3A"/>
    <w:rsid w:val="00DC3C4D"/>
    <w:rsid w:val="00DC3C8E"/>
    <w:rsid w:val="00DC3D4F"/>
    <w:rsid w:val="00DC3D57"/>
    <w:rsid w:val="00DC3DD1"/>
    <w:rsid w:val="00DC3E7A"/>
    <w:rsid w:val="00DC3ED1"/>
    <w:rsid w:val="00DC3ED3"/>
    <w:rsid w:val="00DC3F5F"/>
    <w:rsid w:val="00DC40A5"/>
    <w:rsid w:val="00DC4126"/>
    <w:rsid w:val="00DC41E3"/>
    <w:rsid w:val="00DC4262"/>
    <w:rsid w:val="00DC42CB"/>
    <w:rsid w:val="00DC42DF"/>
    <w:rsid w:val="00DC4328"/>
    <w:rsid w:val="00DC4337"/>
    <w:rsid w:val="00DC4475"/>
    <w:rsid w:val="00DC44AC"/>
    <w:rsid w:val="00DC44DB"/>
    <w:rsid w:val="00DC4557"/>
    <w:rsid w:val="00DC455B"/>
    <w:rsid w:val="00DC45C9"/>
    <w:rsid w:val="00DC45DE"/>
    <w:rsid w:val="00DC45E8"/>
    <w:rsid w:val="00DC46CE"/>
    <w:rsid w:val="00DC46E7"/>
    <w:rsid w:val="00DC4828"/>
    <w:rsid w:val="00DC49A3"/>
    <w:rsid w:val="00DC49D5"/>
    <w:rsid w:val="00DC49EA"/>
    <w:rsid w:val="00DC49EE"/>
    <w:rsid w:val="00DC4A05"/>
    <w:rsid w:val="00DC4A61"/>
    <w:rsid w:val="00DC4AC5"/>
    <w:rsid w:val="00DC4AD9"/>
    <w:rsid w:val="00DC4B9C"/>
    <w:rsid w:val="00DC4BDB"/>
    <w:rsid w:val="00DC4C24"/>
    <w:rsid w:val="00DC4CD0"/>
    <w:rsid w:val="00DC4D85"/>
    <w:rsid w:val="00DC4DD3"/>
    <w:rsid w:val="00DC4DF9"/>
    <w:rsid w:val="00DC4E48"/>
    <w:rsid w:val="00DC4E65"/>
    <w:rsid w:val="00DC4ECE"/>
    <w:rsid w:val="00DC4F95"/>
    <w:rsid w:val="00DC4F9F"/>
    <w:rsid w:val="00DC4FBB"/>
    <w:rsid w:val="00DC4FEC"/>
    <w:rsid w:val="00DC4FEF"/>
    <w:rsid w:val="00DC500F"/>
    <w:rsid w:val="00DC514B"/>
    <w:rsid w:val="00DC515B"/>
    <w:rsid w:val="00DC5184"/>
    <w:rsid w:val="00DC51F0"/>
    <w:rsid w:val="00DC527B"/>
    <w:rsid w:val="00DC527D"/>
    <w:rsid w:val="00DC52F8"/>
    <w:rsid w:val="00DC5371"/>
    <w:rsid w:val="00DC5492"/>
    <w:rsid w:val="00DC54AB"/>
    <w:rsid w:val="00DC5555"/>
    <w:rsid w:val="00DC5563"/>
    <w:rsid w:val="00DC5575"/>
    <w:rsid w:val="00DC55EA"/>
    <w:rsid w:val="00DC5603"/>
    <w:rsid w:val="00DC5683"/>
    <w:rsid w:val="00DC57EC"/>
    <w:rsid w:val="00DC5902"/>
    <w:rsid w:val="00DC5948"/>
    <w:rsid w:val="00DC598C"/>
    <w:rsid w:val="00DC59C8"/>
    <w:rsid w:val="00DC5AC8"/>
    <w:rsid w:val="00DC5B6F"/>
    <w:rsid w:val="00DC5BAB"/>
    <w:rsid w:val="00DC5C0F"/>
    <w:rsid w:val="00DC5C37"/>
    <w:rsid w:val="00DC5D7A"/>
    <w:rsid w:val="00DC5D83"/>
    <w:rsid w:val="00DC5DA0"/>
    <w:rsid w:val="00DC5ED4"/>
    <w:rsid w:val="00DC5FE1"/>
    <w:rsid w:val="00DC6078"/>
    <w:rsid w:val="00DC609C"/>
    <w:rsid w:val="00DC60B7"/>
    <w:rsid w:val="00DC60CB"/>
    <w:rsid w:val="00DC611C"/>
    <w:rsid w:val="00DC613F"/>
    <w:rsid w:val="00DC6177"/>
    <w:rsid w:val="00DC6178"/>
    <w:rsid w:val="00DC6186"/>
    <w:rsid w:val="00DC6201"/>
    <w:rsid w:val="00DC633C"/>
    <w:rsid w:val="00DC63A9"/>
    <w:rsid w:val="00DC6430"/>
    <w:rsid w:val="00DC648F"/>
    <w:rsid w:val="00DC650E"/>
    <w:rsid w:val="00DC653D"/>
    <w:rsid w:val="00DC6682"/>
    <w:rsid w:val="00DC6684"/>
    <w:rsid w:val="00DC6692"/>
    <w:rsid w:val="00DC6745"/>
    <w:rsid w:val="00DC674C"/>
    <w:rsid w:val="00DC683B"/>
    <w:rsid w:val="00DC6868"/>
    <w:rsid w:val="00DC68A8"/>
    <w:rsid w:val="00DC68D1"/>
    <w:rsid w:val="00DC68EE"/>
    <w:rsid w:val="00DC6923"/>
    <w:rsid w:val="00DC6959"/>
    <w:rsid w:val="00DC6A49"/>
    <w:rsid w:val="00DC6AB4"/>
    <w:rsid w:val="00DC6AB8"/>
    <w:rsid w:val="00DC6B08"/>
    <w:rsid w:val="00DC6BF9"/>
    <w:rsid w:val="00DC6C35"/>
    <w:rsid w:val="00DC6C63"/>
    <w:rsid w:val="00DC6CA4"/>
    <w:rsid w:val="00DC6CD0"/>
    <w:rsid w:val="00DC6CED"/>
    <w:rsid w:val="00DC6D11"/>
    <w:rsid w:val="00DC6DD7"/>
    <w:rsid w:val="00DC6E25"/>
    <w:rsid w:val="00DC6E2E"/>
    <w:rsid w:val="00DC6E4D"/>
    <w:rsid w:val="00DC6E6D"/>
    <w:rsid w:val="00DC6E88"/>
    <w:rsid w:val="00DC6EA1"/>
    <w:rsid w:val="00DC6EAD"/>
    <w:rsid w:val="00DC6ED1"/>
    <w:rsid w:val="00DC6F06"/>
    <w:rsid w:val="00DC6F29"/>
    <w:rsid w:val="00DC6F77"/>
    <w:rsid w:val="00DC6F8C"/>
    <w:rsid w:val="00DC6FDB"/>
    <w:rsid w:val="00DC7001"/>
    <w:rsid w:val="00DC7064"/>
    <w:rsid w:val="00DC7104"/>
    <w:rsid w:val="00DC7106"/>
    <w:rsid w:val="00DC717E"/>
    <w:rsid w:val="00DC719F"/>
    <w:rsid w:val="00DC72CE"/>
    <w:rsid w:val="00DC72F2"/>
    <w:rsid w:val="00DC738F"/>
    <w:rsid w:val="00DC73DB"/>
    <w:rsid w:val="00DC73E8"/>
    <w:rsid w:val="00DC7441"/>
    <w:rsid w:val="00DC7444"/>
    <w:rsid w:val="00DC74C4"/>
    <w:rsid w:val="00DC74C9"/>
    <w:rsid w:val="00DC753C"/>
    <w:rsid w:val="00DC75A2"/>
    <w:rsid w:val="00DC75E1"/>
    <w:rsid w:val="00DC76B8"/>
    <w:rsid w:val="00DC76FB"/>
    <w:rsid w:val="00DC7774"/>
    <w:rsid w:val="00DC77D5"/>
    <w:rsid w:val="00DC77DA"/>
    <w:rsid w:val="00DC7800"/>
    <w:rsid w:val="00DC7927"/>
    <w:rsid w:val="00DC7938"/>
    <w:rsid w:val="00DC795D"/>
    <w:rsid w:val="00DC7A17"/>
    <w:rsid w:val="00DC7A5C"/>
    <w:rsid w:val="00DC7A60"/>
    <w:rsid w:val="00DC7B1E"/>
    <w:rsid w:val="00DC7B57"/>
    <w:rsid w:val="00DC7C6B"/>
    <w:rsid w:val="00DC7C98"/>
    <w:rsid w:val="00DC7D37"/>
    <w:rsid w:val="00DC7D74"/>
    <w:rsid w:val="00DC7D9F"/>
    <w:rsid w:val="00DC7DAD"/>
    <w:rsid w:val="00DC7DB5"/>
    <w:rsid w:val="00DC7DD6"/>
    <w:rsid w:val="00DC7E1E"/>
    <w:rsid w:val="00DC7E3E"/>
    <w:rsid w:val="00DC7E7F"/>
    <w:rsid w:val="00DC7F1D"/>
    <w:rsid w:val="00DD006E"/>
    <w:rsid w:val="00DD0100"/>
    <w:rsid w:val="00DD0126"/>
    <w:rsid w:val="00DD018D"/>
    <w:rsid w:val="00DD029C"/>
    <w:rsid w:val="00DD0434"/>
    <w:rsid w:val="00DD0496"/>
    <w:rsid w:val="00DD0568"/>
    <w:rsid w:val="00DD0583"/>
    <w:rsid w:val="00DD05B6"/>
    <w:rsid w:val="00DD05CA"/>
    <w:rsid w:val="00DD05E7"/>
    <w:rsid w:val="00DD05E9"/>
    <w:rsid w:val="00DD0668"/>
    <w:rsid w:val="00DD06FD"/>
    <w:rsid w:val="00DD078C"/>
    <w:rsid w:val="00DD0791"/>
    <w:rsid w:val="00DD0795"/>
    <w:rsid w:val="00DD08F4"/>
    <w:rsid w:val="00DD09CD"/>
    <w:rsid w:val="00DD09DA"/>
    <w:rsid w:val="00DD0A1D"/>
    <w:rsid w:val="00DD0B16"/>
    <w:rsid w:val="00DD0B61"/>
    <w:rsid w:val="00DD0BF2"/>
    <w:rsid w:val="00DD0C89"/>
    <w:rsid w:val="00DD0D84"/>
    <w:rsid w:val="00DD0D99"/>
    <w:rsid w:val="00DD0D9D"/>
    <w:rsid w:val="00DD0DC5"/>
    <w:rsid w:val="00DD0E11"/>
    <w:rsid w:val="00DD0EAC"/>
    <w:rsid w:val="00DD0EAD"/>
    <w:rsid w:val="00DD0EDA"/>
    <w:rsid w:val="00DD0FAE"/>
    <w:rsid w:val="00DD0FF4"/>
    <w:rsid w:val="00DD1009"/>
    <w:rsid w:val="00DD10AC"/>
    <w:rsid w:val="00DD10DA"/>
    <w:rsid w:val="00DD111F"/>
    <w:rsid w:val="00DD119B"/>
    <w:rsid w:val="00DD1277"/>
    <w:rsid w:val="00DD1323"/>
    <w:rsid w:val="00DD138A"/>
    <w:rsid w:val="00DD13F8"/>
    <w:rsid w:val="00DD143A"/>
    <w:rsid w:val="00DD1464"/>
    <w:rsid w:val="00DD1511"/>
    <w:rsid w:val="00DD160A"/>
    <w:rsid w:val="00DD1798"/>
    <w:rsid w:val="00DD17E8"/>
    <w:rsid w:val="00DD17F0"/>
    <w:rsid w:val="00DD1863"/>
    <w:rsid w:val="00DD1864"/>
    <w:rsid w:val="00DD1897"/>
    <w:rsid w:val="00DD192A"/>
    <w:rsid w:val="00DD1B7D"/>
    <w:rsid w:val="00DD1BC9"/>
    <w:rsid w:val="00DD1C58"/>
    <w:rsid w:val="00DD1C91"/>
    <w:rsid w:val="00DD1CF4"/>
    <w:rsid w:val="00DD1D87"/>
    <w:rsid w:val="00DD1D8F"/>
    <w:rsid w:val="00DD1DDE"/>
    <w:rsid w:val="00DD1E09"/>
    <w:rsid w:val="00DD1F46"/>
    <w:rsid w:val="00DD1F89"/>
    <w:rsid w:val="00DD2028"/>
    <w:rsid w:val="00DD2029"/>
    <w:rsid w:val="00DD21B1"/>
    <w:rsid w:val="00DD21E2"/>
    <w:rsid w:val="00DD21ED"/>
    <w:rsid w:val="00DD21FD"/>
    <w:rsid w:val="00DD2205"/>
    <w:rsid w:val="00DD2220"/>
    <w:rsid w:val="00DD22FB"/>
    <w:rsid w:val="00DD234B"/>
    <w:rsid w:val="00DD234C"/>
    <w:rsid w:val="00DD23A4"/>
    <w:rsid w:val="00DD23C7"/>
    <w:rsid w:val="00DD247B"/>
    <w:rsid w:val="00DD2492"/>
    <w:rsid w:val="00DD24CD"/>
    <w:rsid w:val="00DD254C"/>
    <w:rsid w:val="00DD2574"/>
    <w:rsid w:val="00DD2578"/>
    <w:rsid w:val="00DD25A0"/>
    <w:rsid w:val="00DD25A2"/>
    <w:rsid w:val="00DD2667"/>
    <w:rsid w:val="00DD273C"/>
    <w:rsid w:val="00DD277B"/>
    <w:rsid w:val="00DD278E"/>
    <w:rsid w:val="00DD27AC"/>
    <w:rsid w:val="00DD2826"/>
    <w:rsid w:val="00DD2848"/>
    <w:rsid w:val="00DD2899"/>
    <w:rsid w:val="00DD2937"/>
    <w:rsid w:val="00DD2A80"/>
    <w:rsid w:val="00DD2A90"/>
    <w:rsid w:val="00DD2AFD"/>
    <w:rsid w:val="00DD2B46"/>
    <w:rsid w:val="00DD2BFE"/>
    <w:rsid w:val="00DD2C42"/>
    <w:rsid w:val="00DD2C45"/>
    <w:rsid w:val="00DD2CE1"/>
    <w:rsid w:val="00DD2D92"/>
    <w:rsid w:val="00DD2DCB"/>
    <w:rsid w:val="00DD2F66"/>
    <w:rsid w:val="00DD2FC7"/>
    <w:rsid w:val="00DD3024"/>
    <w:rsid w:val="00DD304C"/>
    <w:rsid w:val="00DD3076"/>
    <w:rsid w:val="00DD3094"/>
    <w:rsid w:val="00DD31B0"/>
    <w:rsid w:val="00DD31B4"/>
    <w:rsid w:val="00DD32FD"/>
    <w:rsid w:val="00DD3323"/>
    <w:rsid w:val="00DD33B0"/>
    <w:rsid w:val="00DD3429"/>
    <w:rsid w:val="00DD346F"/>
    <w:rsid w:val="00DD34DA"/>
    <w:rsid w:val="00DD35A7"/>
    <w:rsid w:val="00DD3623"/>
    <w:rsid w:val="00DD362A"/>
    <w:rsid w:val="00DD362D"/>
    <w:rsid w:val="00DD362E"/>
    <w:rsid w:val="00DD364F"/>
    <w:rsid w:val="00DD3672"/>
    <w:rsid w:val="00DD36FA"/>
    <w:rsid w:val="00DD370D"/>
    <w:rsid w:val="00DD373F"/>
    <w:rsid w:val="00DD37CF"/>
    <w:rsid w:val="00DD37D7"/>
    <w:rsid w:val="00DD38DF"/>
    <w:rsid w:val="00DD3920"/>
    <w:rsid w:val="00DD3947"/>
    <w:rsid w:val="00DD3958"/>
    <w:rsid w:val="00DD395C"/>
    <w:rsid w:val="00DD397E"/>
    <w:rsid w:val="00DD399D"/>
    <w:rsid w:val="00DD39FC"/>
    <w:rsid w:val="00DD3A5D"/>
    <w:rsid w:val="00DD3C52"/>
    <w:rsid w:val="00DD3C8F"/>
    <w:rsid w:val="00DD3D64"/>
    <w:rsid w:val="00DD3D6B"/>
    <w:rsid w:val="00DD3E2F"/>
    <w:rsid w:val="00DD3E5B"/>
    <w:rsid w:val="00DD3E70"/>
    <w:rsid w:val="00DD3F8A"/>
    <w:rsid w:val="00DD3FD3"/>
    <w:rsid w:val="00DD4050"/>
    <w:rsid w:val="00DD40AF"/>
    <w:rsid w:val="00DD4185"/>
    <w:rsid w:val="00DD4243"/>
    <w:rsid w:val="00DD424D"/>
    <w:rsid w:val="00DD425E"/>
    <w:rsid w:val="00DD42AB"/>
    <w:rsid w:val="00DD43B4"/>
    <w:rsid w:val="00DD444B"/>
    <w:rsid w:val="00DD446D"/>
    <w:rsid w:val="00DD4489"/>
    <w:rsid w:val="00DD4544"/>
    <w:rsid w:val="00DD4560"/>
    <w:rsid w:val="00DD4582"/>
    <w:rsid w:val="00DD4640"/>
    <w:rsid w:val="00DD470F"/>
    <w:rsid w:val="00DD4726"/>
    <w:rsid w:val="00DD47EC"/>
    <w:rsid w:val="00DD47F5"/>
    <w:rsid w:val="00DD4822"/>
    <w:rsid w:val="00DD4876"/>
    <w:rsid w:val="00DD49FA"/>
    <w:rsid w:val="00DD4A18"/>
    <w:rsid w:val="00DD4B16"/>
    <w:rsid w:val="00DD4B1E"/>
    <w:rsid w:val="00DD4B23"/>
    <w:rsid w:val="00DD4B39"/>
    <w:rsid w:val="00DD4B80"/>
    <w:rsid w:val="00DD4BA6"/>
    <w:rsid w:val="00DD4C42"/>
    <w:rsid w:val="00DD4C6B"/>
    <w:rsid w:val="00DD4C92"/>
    <w:rsid w:val="00DD4CF2"/>
    <w:rsid w:val="00DD4D2E"/>
    <w:rsid w:val="00DD4E68"/>
    <w:rsid w:val="00DD4FED"/>
    <w:rsid w:val="00DD5037"/>
    <w:rsid w:val="00DD50AB"/>
    <w:rsid w:val="00DD50BD"/>
    <w:rsid w:val="00DD50F3"/>
    <w:rsid w:val="00DD5199"/>
    <w:rsid w:val="00DD5238"/>
    <w:rsid w:val="00DD5343"/>
    <w:rsid w:val="00DD53D4"/>
    <w:rsid w:val="00DD53E4"/>
    <w:rsid w:val="00DD5449"/>
    <w:rsid w:val="00DD5461"/>
    <w:rsid w:val="00DD5499"/>
    <w:rsid w:val="00DD550D"/>
    <w:rsid w:val="00DD551B"/>
    <w:rsid w:val="00DD554E"/>
    <w:rsid w:val="00DD55B6"/>
    <w:rsid w:val="00DD55DD"/>
    <w:rsid w:val="00DD5604"/>
    <w:rsid w:val="00DD5650"/>
    <w:rsid w:val="00DD56DA"/>
    <w:rsid w:val="00DD56F9"/>
    <w:rsid w:val="00DD573E"/>
    <w:rsid w:val="00DD5844"/>
    <w:rsid w:val="00DD589E"/>
    <w:rsid w:val="00DD58A2"/>
    <w:rsid w:val="00DD58BB"/>
    <w:rsid w:val="00DD5904"/>
    <w:rsid w:val="00DD5930"/>
    <w:rsid w:val="00DD5A6C"/>
    <w:rsid w:val="00DD5ADA"/>
    <w:rsid w:val="00DD5BD3"/>
    <w:rsid w:val="00DD5BDC"/>
    <w:rsid w:val="00DD5C55"/>
    <w:rsid w:val="00DD5C6F"/>
    <w:rsid w:val="00DD5D6D"/>
    <w:rsid w:val="00DD5DD1"/>
    <w:rsid w:val="00DD5E62"/>
    <w:rsid w:val="00DD5EA9"/>
    <w:rsid w:val="00DD5F41"/>
    <w:rsid w:val="00DD5F7C"/>
    <w:rsid w:val="00DD603F"/>
    <w:rsid w:val="00DD60DE"/>
    <w:rsid w:val="00DD6115"/>
    <w:rsid w:val="00DD61B1"/>
    <w:rsid w:val="00DD623E"/>
    <w:rsid w:val="00DD6340"/>
    <w:rsid w:val="00DD63A4"/>
    <w:rsid w:val="00DD63A5"/>
    <w:rsid w:val="00DD63B6"/>
    <w:rsid w:val="00DD63F8"/>
    <w:rsid w:val="00DD6417"/>
    <w:rsid w:val="00DD6497"/>
    <w:rsid w:val="00DD64E3"/>
    <w:rsid w:val="00DD64F5"/>
    <w:rsid w:val="00DD657B"/>
    <w:rsid w:val="00DD65B3"/>
    <w:rsid w:val="00DD6637"/>
    <w:rsid w:val="00DD66C1"/>
    <w:rsid w:val="00DD66FE"/>
    <w:rsid w:val="00DD671B"/>
    <w:rsid w:val="00DD6759"/>
    <w:rsid w:val="00DD6964"/>
    <w:rsid w:val="00DD696A"/>
    <w:rsid w:val="00DD69A4"/>
    <w:rsid w:val="00DD69A7"/>
    <w:rsid w:val="00DD69F3"/>
    <w:rsid w:val="00DD6A15"/>
    <w:rsid w:val="00DD6BEC"/>
    <w:rsid w:val="00DD6C04"/>
    <w:rsid w:val="00DD6C6E"/>
    <w:rsid w:val="00DD6CD2"/>
    <w:rsid w:val="00DD6D76"/>
    <w:rsid w:val="00DD6D96"/>
    <w:rsid w:val="00DD6DBF"/>
    <w:rsid w:val="00DD6F02"/>
    <w:rsid w:val="00DD6F45"/>
    <w:rsid w:val="00DD6FBF"/>
    <w:rsid w:val="00DD7038"/>
    <w:rsid w:val="00DD713E"/>
    <w:rsid w:val="00DD715B"/>
    <w:rsid w:val="00DD7192"/>
    <w:rsid w:val="00DD72AD"/>
    <w:rsid w:val="00DD72C0"/>
    <w:rsid w:val="00DD738C"/>
    <w:rsid w:val="00DD74C4"/>
    <w:rsid w:val="00DD74CA"/>
    <w:rsid w:val="00DD7544"/>
    <w:rsid w:val="00DD7656"/>
    <w:rsid w:val="00DD76A2"/>
    <w:rsid w:val="00DD76DF"/>
    <w:rsid w:val="00DD76E7"/>
    <w:rsid w:val="00DD771A"/>
    <w:rsid w:val="00DD7816"/>
    <w:rsid w:val="00DD7825"/>
    <w:rsid w:val="00DD7912"/>
    <w:rsid w:val="00DD791F"/>
    <w:rsid w:val="00DD7928"/>
    <w:rsid w:val="00DD7998"/>
    <w:rsid w:val="00DD7A16"/>
    <w:rsid w:val="00DD7A35"/>
    <w:rsid w:val="00DD7A4F"/>
    <w:rsid w:val="00DD7A76"/>
    <w:rsid w:val="00DD7AB0"/>
    <w:rsid w:val="00DD7AB3"/>
    <w:rsid w:val="00DD7AF9"/>
    <w:rsid w:val="00DD7B97"/>
    <w:rsid w:val="00DD7BDE"/>
    <w:rsid w:val="00DD7BEF"/>
    <w:rsid w:val="00DD7BF5"/>
    <w:rsid w:val="00DD7BFE"/>
    <w:rsid w:val="00DD7C0F"/>
    <w:rsid w:val="00DD7C51"/>
    <w:rsid w:val="00DD7D0C"/>
    <w:rsid w:val="00DD7D13"/>
    <w:rsid w:val="00DD7D65"/>
    <w:rsid w:val="00DD7D72"/>
    <w:rsid w:val="00DD7D81"/>
    <w:rsid w:val="00DD7D90"/>
    <w:rsid w:val="00DD7E27"/>
    <w:rsid w:val="00DD7EB6"/>
    <w:rsid w:val="00DD7F1B"/>
    <w:rsid w:val="00DD7F47"/>
    <w:rsid w:val="00DE006A"/>
    <w:rsid w:val="00DE00DD"/>
    <w:rsid w:val="00DE0121"/>
    <w:rsid w:val="00DE028C"/>
    <w:rsid w:val="00DE04D1"/>
    <w:rsid w:val="00DE04E8"/>
    <w:rsid w:val="00DE04F4"/>
    <w:rsid w:val="00DE05AB"/>
    <w:rsid w:val="00DE06A9"/>
    <w:rsid w:val="00DE0815"/>
    <w:rsid w:val="00DE0841"/>
    <w:rsid w:val="00DE095C"/>
    <w:rsid w:val="00DE0A2F"/>
    <w:rsid w:val="00DE0A43"/>
    <w:rsid w:val="00DE0AC3"/>
    <w:rsid w:val="00DE0AC6"/>
    <w:rsid w:val="00DE0ACF"/>
    <w:rsid w:val="00DE0AE0"/>
    <w:rsid w:val="00DE0AF5"/>
    <w:rsid w:val="00DE0B70"/>
    <w:rsid w:val="00DE0C1C"/>
    <w:rsid w:val="00DE0C26"/>
    <w:rsid w:val="00DE0C31"/>
    <w:rsid w:val="00DE0CB3"/>
    <w:rsid w:val="00DE0CCB"/>
    <w:rsid w:val="00DE0CD2"/>
    <w:rsid w:val="00DE0D44"/>
    <w:rsid w:val="00DE0D71"/>
    <w:rsid w:val="00DE0D79"/>
    <w:rsid w:val="00DE0DC9"/>
    <w:rsid w:val="00DE0E4A"/>
    <w:rsid w:val="00DE0EFA"/>
    <w:rsid w:val="00DE0F10"/>
    <w:rsid w:val="00DE0F12"/>
    <w:rsid w:val="00DE0F6C"/>
    <w:rsid w:val="00DE0F76"/>
    <w:rsid w:val="00DE0FEB"/>
    <w:rsid w:val="00DE10A4"/>
    <w:rsid w:val="00DE10C8"/>
    <w:rsid w:val="00DE1230"/>
    <w:rsid w:val="00DE12F0"/>
    <w:rsid w:val="00DE12F4"/>
    <w:rsid w:val="00DE131A"/>
    <w:rsid w:val="00DE1380"/>
    <w:rsid w:val="00DE13E5"/>
    <w:rsid w:val="00DE150B"/>
    <w:rsid w:val="00DE153B"/>
    <w:rsid w:val="00DE1631"/>
    <w:rsid w:val="00DE1659"/>
    <w:rsid w:val="00DE16EF"/>
    <w:rsid w:val="00DE1763"/>
    <w:rsid w:val="00DE178A"/>
    <w:rsid w:val="00DE17A3"/>
    <w:rsid w:val="00DE1865"/>
    <w:rsid w:val="00DE18C8"/>
    <w:rsid w:val="00DE1904"/>
    <w:rsid w:val="00DE1A5A"/>
    <w:rsid w:val="00DE1A8F"/>
    <w:rsid w:val="00DE1B05"/>
    <w:rsid w:val="00DE1B0D"/>
    <w:rsid w:val="00DE1B7C"/>
    <w:rsid w:val="00DE1BC0"/>
    <w:rsid w:val="00DE1BEA"/>
    <w:rsid w:val="00DE1D38"/>
    <w:rsid w:val="00DE1D3B"/>
    <w:rsid w:val="00DE1DB3"/>
    <w:rsid w:val="00DE1E31"/>
    <w:rsid w:val="00DE1E94"/>
    <w:rsid w:val="00DE1F29"/>
    <w:rsid w:val="00DE1F4D"/>
    <w:rsid w:val="00DE1F9F"/>
    <w:rsid w:val="00DE1FC7"/>
    <w:rsid w:val="00DE1FC8"/>
    <w:rsid w:val="00DE1FCA"/>
    <w:rsid w:val="00DE2004"/>
    <w:rsid w:val="00DE2080"/>
    <w:rsid w:val="00DE209E"/>
    <w:rsid w:val="00DE20A1"/>
    <w:rsid w:val="00DE210F"/>
    <w:rsid w:val="00DE213F"/>
    <w:rsid w:val="00DE2246"/>
    <w:rsid w:val="00DE2270"/>
    <w:rsid w:val="00DE2304"/>
    <w:rsid w:val="00DE238C"/>
    <w:rsid w:val="00DE238E"/>
    <w:rsid w:val="00DE23BF"/>
    <w:rsid w:val="00DE240A"/>
    <w:rsid w:val="00DE2417"/>
    <w:rsid w:val="00DE2427"/>
    <w:rsid w:val="00DE24F6"/>
    <w:rsid w:val="00DE255B"/>
    <w:rsid w:val="00DE260A"/>
    <w:rsid w:val="00DE266B"/>
    <w:rsid w:val="00DE26B3"/>
    <w:rsid w:val="00DE26CE"/>
    <w:rsid w:val="00DE2742"/>
    <w:rsid w:val="00DE2785"/>
    <w:rsid w:val="00DE278E"/>
    <w:rsid w:val="00DE2924"/>
    <w:rsid w:val="00DE2986"/>
    <w:rsid w:val="00DE29AB"/>
    <w:rsid w:val="00DE2A13"/>
    <w:rsid w:val="00DE2A57"/>
    <w:rsid w:val="00DE2AA9"/>
    <w:rsid w:val="00DE2AFE"/>
    <w:rsid w:val="00DE2BB4"/>
    <w:rsid w:val="00DE2BCA"/>
    <w:rsid w:val="00DE2BE6"/>
    <w:rsid w:val="00DE2BEC"/>
    <w:rsid w:val="00DE2CA9"/>
    <w:rsid w:val="00DE2CCB"/>
    <w:rsid w:val="00DE2CFC"/>
    <w:rsid w:val="00DE2E20"/>
    <w:rsid w:val="00DE2E24"/>
    <w:rsid w:val="00DE2E2C"/>
    <w:rsid w:val="00DE2F2D"/>
    <w:rsid w:val="00DE2F80"/>
    <w:rsid w:val="00DE2FBE"/>
    <w:rsid w:val="00DE3089"/>
    <w:rsid w:val="00DE31B0"/>
    <w:rsid w:val="00DE31B9"/>
    <w:rsid w:val="00DE3375"/>
    <w:rsid w:val="00DE33EF"/>
    <w:rsid w:val="00DE341C"/>
    <w:rsid w:val="00DE351F"/>
    <w:rsid w:val="00DE3559"/>
    <w:rsid w:val="00DE3595"/>
    <w:rsid w:val="00DE3635"/>
    <w:rsid w:val="00DE363D"/>
    <w:rsid w:val="00DE3675"/>
    <w:rsid w:val="00DE36F7"/>
    <w:rsid w:val="00DE3763"/>
    <w:rsid w:val="00DE376A"/>
    <w:rsid w:val="00DE376D"/>
    <w:rsid w:val="00DE38A1"/>
    <w:rsid w:val="00DE38AE"/>
    <w:rsid w:val="00DE38FD"/>
    <w:rsid w:val="00DE3929"/>
    <w:rsid w:val="00DE3945"/>
    <w:rsid w:val="00DE394C"/>
    <w:rsid w:val="00DE39A5"/>
    <w:rsid w:val="00DE3A2B"/>
    <w:rsid w:val="00DE3A41"/>
    <w:rsid w:val="00DE3A68"/>
    <w:rsid w:val="00DE3ABD"/>
    <w:rsid w:val="00DE3B17"/>
    <w:rsid w:val="00DE3B18"/>
    <w:rsid w:val="00DE3B71"/>
    <w:rsid w:val="00DE3BAB"/>
    <w:rsid w:val="00DE3BC7"/>
    <w:rsid w:val="00DE3BF1"/>
    <w:rsid w:val="00DE3C0A"/>
    <w:rsid w:val="00DE3D95"/>
    <w:rsid w:val="00DE3EBA"/>
    <w:rsid w:val="00DE3ED0"/>
    <w:rsid w:val="00DE3F9C"/>
    <w:rsid w:val="00DE3FE3"/>
    <w:rsid w:val="00DE4055"/>
    <w:rsid w:val="00DE40B7"/>
    <w:rsid w:val="00DE40C3"/>
    <w:rsid w:val="00DE4117"/>
    <w:rsid w:val="00DE418B"/>
    <w:rsid w:val="00DE428D"/>
    <w:rsid w:val="00DE42CB"/>
    <w:rsid w:val="00DE42DC"/>
    <w:rsid w:val="00DE43BD"/>
    <w:rsid w:val="00DE4420"/>
    <w:rsid w:val="00DE4445"/>
    <w:rsid w:val="00DE4460"/>
    <w:rsid w:val="00DE44B7"/>
    <w:rsid w:val="00DE44C2"/>
    <w:rsid w:val="00DE44FA"/>
    <w:rsid w:val="00DE4546"/>
    <w:rsid w:val="00DE46C3"/>
    <w:rsid w:val="00DE46F8"/>
    <w:rsid w:val="00DE46FE"/>
    <w:rsid w:val="00DE475A"/>
    <w:rsid w:val="00DE4899"/>
    <w:rsid w:val="00DE4907"/>
    <w:rsid w:val="00DE4969"/>
    <w:rsid w:val="00DE4A04"/>
    <w:rsid w:val="00DE4B6A"/>
    <w:rsid w:val="00DE4BC5"/>
    <w:rsid w:val="00DE4C37"/>
    <w:rsid w:val="00DE4C52"/>
    <w:rsid w:val="00DE4C7B"/>
    <w:rsid w:val="00DE4D2D"/>
    <w:rsid w:val="00DE4D46"/>
    <w:rsid w:val="00DE4E51"/>
    <w:rsid w:val="00DE4E69"/>
    <w:rsid w:val="00DE4ECB"/>
    <w:rsid w:val="00DE50F2"/>
    <w:rsid w:val="00DE5131"/>
    <w:rsid w:val="00DE51A6"/>
    <w:rsid w:val="00DE51BD"/>
    <w:rsid w:val="00DE521E"/>
    <w:rsid w:val="00DE5255"/>
    <w:rsid w:val="00DE52C9"/>
    <w:rsid w:val="00DE5326"/>
    <w:rsid w:val="00DE5331"/>
    <w:rsid w:val="00DE53DA"/>
    <w:rsid w:val="00DE54EE"/>
    <w:rsid w:val="00DE5546"/>
    <w:rsid w:val="00DE5562"/>
    <w:rsid w:val="00DE55D0"/>
    <w:rsid w:val="00DE5651"/>
    <w:rsid w:val="00DE5682"/>
    <w:rsid w:val="00DE568D"/>
    <w:rsid w:val="00DE56B7"/>
    <w:rsid w:val="00DE56CA"/>
    <w:rsid w:val="00DE576D"/>
    <w:rsid w:val="00DE5786"/>
    <w:rsid w:val="00DE57AA"/>
    <w:rsid w:val="00DE57B0"/>
    <w:rsid w:val="00DE5831"/>
    <w:rsid w:val="00DE58A8"/>
    <w:rsid w:val="00DE58CA"/>
    <w:rsid w:val="00DE5997"/>
    <w:rsid w:val="00DE59A4"/>
    <w:rsid w:val="00DE5A48"/>
    <w:rsid w:val="00DE5AE3"/>
    <w:rsid w:val="00DE5C61"/>
    <w:rsid w:val="00DE5CB2"/>
    <w:rsid w:val="00DE5CFB"/>
    <w:rsid w:val="00DE5CFF"/>
    <w:rsid w:val="00DE5D77"/>
    <w:rsid w:val="00DE5D8A"/>
    <w:rsid w:val="00DE5E05"/>
    <w:rsid w:val="00DE5EF8"/>
    <w:rsid w:val="00DE5F17"/>
    <w:rsid w:val="00DE6047"/>
    <w:rsid w:val="00DE60CA"/>
    <w:rsid w:val="00DE60E7"/>
    <w:rsid w:val="00DE6102"/>
    <w:rsid w:val="00DE6178"/>
    <w:rsid w:val="00DE6179"/>
    <w:rsid w:val="00DE61E5"/>
    <w:rsid w:val="00DE6204"/>
    <w:rsid w:val="00DE6235"/>
    <w:rsid w:val="00DE6252"/>
    <w:rsid w:val="00DE6260"/>
    <w:rsid w:val="00DE627D"/>
    <w:rsid w:val="00DE627E"/>
    <w:rsid w:val="00DE633A"/>
    <w:rsid w:val="00DE634F"/>
    <w:rsid w:val="00DE6357"/>
    <w:rsid w:val="00DE639D"/>
    <w:rsid w:val="00DE642F"/>
    <w:rsid w:val="00DE6466"/>
    <w:rsid w:val="00DE6492"/>
    <w:rsid w:val="00DE64D3"/>
    <w:rsid w:val="00DE6500"/>
    <w:rsid w:val="00DE65BE"/>
    <w:rsid w:val="00DE6631"/>
    <w:rsid w:val="00DE66F5"/>
    <w:rsid w:val="00DE670C"/>
    <w:rsid w:val="00DE673C"/>
    <w:rsid w:val="00DE67D4"/>
    <w:rsid w:val="00DE67E5"/>
    <w:rsid w:val="00DE6860"/>
    <w:rsid w:val="00DE687F"/>
    <w:rsid w:val="00DE6968"/>
    <w:rsid w:val="00DE69E7"/>
    <w:rsid w:val="00DE6A23"/>
    <w:rsid w:val="00DE6A5F"/>
    <w:rsid w:val="00DE6AB1"/>
    <w:rsid w:val="00DE6C76"/>
    <w:rsid w:val="00DE6CE5"/>
    <w:rsid w:val="00DE6D17"/>
    <w:rsid w:val="00DE6D55"/>
    <w:rsid w:val="00DE6DBD"/>
    <w:rsid w:val="00DE6E0E"/>
    <w:rsid w:val="00DE6E66"/>
    <w:rsid w:val="00DE6E75"/>
    <w:rsid w:val="00DE6E95"/>
    <w:rsid w:val="00DE6F33"/>
    <w:rsid w:val="00DE6F85"/>
    <w:rsid w:val="00DE6FF3"/>
    <w:rsid w:val="00DE70B8"/>
    <w:rsid w:val="00DE70D1"/>
    <w:rsid w:val="00DE7108"/>
    <w:rsid w:val="00DE712E"/>
    <w:rsid w:val="00DE7154"/>
    <w:rsid w:val="00DE7158"/>
    <w:rsid w:val="00DE719A"/>
    <w:rsid w:val="00DE71B6"/>
    <w:rsid w:val="00DE722C"/>
    <w:rsid w:val="00DE7318"/>
    <w:rsid w:val="00DE731E"/>
    <w:rsid w:val="00DE73D2"/>
    <w:rsid w:val="00DE740A"/>
    <w:rsid w:val="00DE7465"/>
    <w:rsid w:val="00DE751B"/>
    <w:rsid w:val="00DE7548"/>
    <w:rsid w:val="00DE75D8"/>
    <w:rsid w:val="00DE75EF"/>
    <w:rsid w:val="00DE760D"/>
    <w:rsid w:val="00DE7624"/>
    <w:rsid w:val="00DE7632"/>
    <w:rsid w:val="00DE769C"/>
    <w:rsid w:val="00DE76B4"/>
    <w:rsid w:val="00DE784E"/>
    <w:rsid w:val="00DE78AC"/>
    <w:rsid w:val="00DE78DB"/>
    <w:rsid w:val="00DE78EA"/>
    <w:rsid w:val="00DE78F2"/>
    <w:rsid w:val="00DE7915"/>
    <w:rsid w:val="00DE7923"/>
    <w:rsid w:val="00DE7976"/>
    <w:rsid w:val="00DE79D1"/>
    <w:rsid w:val="00DE7A5A"/>
    <w:rsid w:val="00DE7A69"/>
    <w:rsid w:val="00DE7A8C"/>
    <w:rsid w:val="00DE7AFE"/>
    <w:rsid w:val="00DE7C21"/>
    <w:rsid w:val="00DE7C6E"/>
    <w:rsid w:val="00DE7C7C"/>
    <w:rsid w:val="00DE7CD0"/>
    <w:rsid w:val="00DE7CFA"/>
    <w:rsid w:val="00DE7D0B"/>
    <w:rsid w:val="00DE7D1E"/>
    <w:rsid w:val="00DE7D79"/>
    <w:rsid w:val="00DE7D97"/>
    <w:rsid w:val="00DE7DBD"/>
    <w:rsid w:val="00DE7DC8"/>
    <w:rsid w:val="00DE7E31"/>
    <w:rsid w:val="00DE7E47"/>
    <w:rsid w:val="00DE7E87"/>
    <w:rsid w:val="00DE7F33"/>
    <w:rsid w:val="00DE7F51"/>
    <w:rsid w:val="00DE7F53"/>
    <w:rsid w:val="00DF002B"/>
    <w:rsid w:val="00DF0052"/>
    <w:rsid w:val="00DF00B6"/>
    <w:rsid w:val="00DF00E7"/>
    <w:rsid w:val="00DF010B"/>
    <w:rsid w:val="00DF023E"/>
    <w:rsid w:val="00DF0248"/>
    <w:rsid w:val="00DF02BC"/>
    <w:rsid w:val="00DF0312"/>
    <w:rsid w:val="00DF0340"/>
    <w:rsid w:val="00DF050E"/>
    <w:rsid w:val="00DF0538"/>
    <w:rsid w:val="00DF058E"/>
    <w:rsid w:val="00DF05DC"/>
    <w:rsid w:val="00DF0617"/>
    <w:rsid w:val="00DF067E"/>
    <w:rsid w:val="00DF06B1"/>
    <w:rsid w:val="00DF06E3"/>
    <w:rsid w:val="00DF070D"/>
    <w:rsid w:val="00DF075C"/>
    <w:rsid w:val="00DF077B"/>
    <w:rsid w:val="00DF0813"/>
    <w:rsid w:val="00DF085C"/>
    <w:rsid w:val="00DF0888"/>
    <w:rsid w:val="00DF08D1"/>
    <w:rsid w:val="00DF0964"/>
    <w:rsid w:val="00DF0994"/>
    <w:rsid w:val="00DF0998"/>
    <w:rsid w:val="00DF09D1"/>
    <w:rsid w:val="00DF09E8"/>
    <w:rsid w:val="00DF0A20"/>
    <w:rsid w:val="00DF0A5E"/>
    <w:rsid w:val="00DF0AA2"/>
    <w:rsid w:val="00DF0AF3"/>
    <w:rsid w:val="00DF0BFD"/>
    <w:rsid w:val="00DF0C3D"/>
    <w:rsid w:val="00DF0CF6"/>
    <w:rsid w:val="00DF0DD9"/>
    <w:rsid w:val="00DF0E04"/>
    <w:rsid w:val="00DF0EA9"/>
    <w:rsid w:val="00DF0F31"/>
    <w:rsid w:val="00DF0F3D"/>
    <w:rsid w:val="00DF0F47"/>
    <w:rsid w:val="00DF0F89"/>
    <w:rsid w:val="00DF0FD5"/>
    <w:rsid w:val="00DF1067"/>
    <w:rsid w:val="00DF107C"/>
    <w:rsid w:val="00DF10D0"/>
    <w:rsid w:val="00DF10DC"/>
    <w:rsid w:val="00DF1123"/>
    <w:rsid w:val="00DF1316"/>
    <w:rsid w:val="00DF13EE"/>
    <w:rsid w:val="00DF144E"/>
    <w:rsid w:val="00DF14ED"/>
    <w:rsid w:val="00DF1548"/>
    <w:rsid w:val="00DF1623"/>
    <w:rsid w:val="00DF1645"/>
    <w:rsid w:val="00DF1655"/>
    <w:rsid w:val="00DF1673"/>
    <w:rsid w:val="00DF169E"/>
    <w:rsid w:val="00DF16A8"/>
    <w:rsid w:val="00DF16F2"/>
    <w:rsid w:val="00DF17C2"/>
    <w:rsid w:val="00DF17F7"/>
    <w:rsid w:val="00DF1919"/>
    <w:rsid w:val="00DF1924"/>
    <w:rsid w:val="00DF19C2"/>
    <w:rsid w:val="00DF19D0"/>
    <w:rsid w:val="00DF1A37"/>
    <w:rsid w:val="00DF1A6C"/>
    <w:rsid w:val="00DF1ADB"/>
    <w:rsid w:val="00DF1B05"/>
    <w:rsid w:val="00DF1B15"/>
    <w:rsid w:val="00DF1B34"/>
    <w:rsid w:val="00DF1C3D"/>
    <w:rsid w:val="00DF1C49"/>
    <w:rsid w:val="00DF1C81"/>
    <w:rsid w:val="00DF1D0B"/>
    <w:rsid w:val="00DF1D66"/>
    <w:rsid w:val="00DF1DA7"/>
    <w:rsid w:val="00DF1DDA"/>
    <w:rsid w:val="00DF1E13"/>
    <w:rsid w:val="00DF1E67"/>
    <w:rsid w:val="00DF1EB8"/>
    <w:rsid w:val="00DF1F05"/>
    <w:rsid w:val="00DF1F2C"/>
    <w:rsid w:val="00DF1FB1"/>
    <w:rsid w:val="00DF1FE4"/>
    <w:rsid w:val="00DF203C"/>
    <w:rsid w:val="00DF208F"/>
    <w:rsid w:val="00DF210E"/>
    <w:rsid w:val="00DF217D"/>
    <w:rsid w:val="00DF21A3"/>
    <w:rsid w:val="00DF22C1"/>
    <w:rsid w:val="00DF22C8"/>
    <w:rsid w:val="00DF22DE"/>
    <w:rsid w:val="00DF22E4"/>
    <w:rsid w:val="00DF2308"/>
    <w:rsid w:val="00DF230D"/>
    <w:rsid w:val="00DF23EA"/>
    <w:rsid w:val="00DF23ED"/>
    <w:rsid w:val="00DF2427"/>
    <w:rsid w:val="00DF2576"/>
    <w:rsid w:val="00DF268D"/>
    <w:rsid w:val="00DF276D"/>
    <w:rsid w:val="00DF279C"/>
    <w:rsid w:val="00DF27B0"/>
    <w:rsid w:val="00DF280F"/>
    <w:rsid w:val="00DF288A"/>
    <w:rsid w:val="00DF28B3"/>
    <w:rsid w:val="00DF2929"/>
    <w:rsid w:val="00DF2997"/>
    <w:rsid w:val="00DF2A26"/>
    <w:rsid w:val="00DF2A84"/>
    <w:rsid w:val="00DF2B7B"/>
    <w:rsid w:val="00DF2B7C"/>
    <w:rsid w:val="00DF2B97"/>
    <w:rsid w:val="00DF2C27"/>
    <w:rsid w:val="00DF2CDC"/>
    <w:rsid w:val="00DF2CF6"/>
    <w:rsid w:val="00DF2D19"/>
    <w:rsid w:val="00DF2D5C"/>
    <w:rsid w:val="00DF2DA7"/>
    <w:rsid w:val="00DF2F3E"/>
    <w:rsid w:val="00DF2F5C"/>
    <w:rsid w:val="00DF2F6E"/>
    <w:rsid w:val="00DF3075"/>
    <w:rsid w:val="00DF31BD"/>
    <w:rsid w:val="00DF31E0"/>
    <w:rsid w:val="00DF3203"/>
    <w:rsid w:val="00DF3242"/>
    <w:rsid w:val="00DF3392"/>
    <w:rsid w:val="00DF33AC"/>
    <w:rsid w:val="00DF33BA"/>
    <w:rsid w:val="00DF33FA"/>
    <w:rsid w:val="00DF34FE"/>
    <w:rsid w:val="00DF3598"/>
    <w:rsid w:val="00DF35CF"/>
    <w:rsid w:val="00DF36F6"/>
    <w:rsid w:val="00DF3734"/>
    <w:rsid w:val="00DF3750"/>
    <w:rsid w:val="00DF3755"/>
    <w:rsid w:val="00DF379D"/>
    <w:rsid w:val="00DF37A5"/>
    <w:rsid w:val="00DF37EA"/>
    <w:rsid w:val="00DF3823"/>
    <w:rsid w:val="00DF38CA"/>
    <w:rsid w:val="00DF394B"/>
    <w:rsid w:val="00DF397D"/>
    <w:rsid w:val="00DF3A63"/>
    <w:rsid w:val="00DF3A76"/>
    <w:rsid w:val="00DF3AE8"/>
    <w:rsid w:val="00DF3B16"/>
    <w:rsid w:val="00DF3B25"/>
    <w:rsid w:val="00DF3C16"/>
    <w:rsid w:val="00DF3C20"/>
    <w:rsid w:val="00DF3C88"/>
    <w:rsid w:val="00DF3D15"/>
    <w:rsid w:val="00DF3DDF"/>
    <w:rsid w:val="00DF3E28"/>
    <w:rsid w:val="00DF3F60"/>
    <w:rsid w:val="00DF3F91"/>
    <w:rsid w:val="00DF3FC6"/>
    <w:rsid w:val="00DF4067"/>
    <w:rsid w:val="00DF40C6"/>
    <w:rsid w:val="00DF420B"/>
    <w:rsid w:val="00DF4262"/>
    <w:rsid w:val="00DF42B2"/>
    <w:rsid w:val="00DF436F"/>
    <w:rsid w:val="00DF4391"/>
    <w:rsid w:val="00DF4443"/>
    <w:rsid w:val="00DF4467"/>
    <w:rsid w:val="00DF44D4"/>
    <w:rsid w:val="00DF44E9"/>
    <w:rsid w:val="00DF4582"/>
    <w:rsid w:val="00DF462D"/>
    <w:rsid w:val="00DF46CC"/>
    <w:rsid w:val="00DF470D"/>
    <w:rsid w:val="00DF4728"/>
    <w:rsid w:val="00DF47AA"/>
    <w:rsid w:val="00DF4817"/>
    <w:rsid w:val="00DF4864"/>
    <w:rsid w:val="00DF486C"/>
    <w:rsid w:val="00DF48A4"/>
    <w:rsid w:val="00DF48CA"/>
    <w:rsid w:val="00DF4971"/>
    <w:rsid w:val="00DF4A30"/>
    <w:rsid w:val="00DF4A4F"/>
    <w:rsid w:val="00DF4A67"/>
    <w:rsid w:val="00DF4AC0"/>
    <w:rsid w:val="00DF4B0C"/>
    <w:rsid w:val="00DF4B37"/>
    <w:rsid w:val="00DF4BE8"/>
    <w:rsid w:val="00DF4D63"/>
    <w:rsid w:val="00DF4DB8"/>
    <w:rsid w:val="00DF4DD7"/>
    <w:rsid w:val="00DF4DE8"/>
    <w:rsid w:val="00DF4E23"/>
    <w:rsid w:val="00DF4E5A"/>
    <w:rsid w:val="00DF4E7C"/>
    <w:rsid w:val="00DF4F1A"/>
    <w:rsid w:val="00DF4FA5"/>
    <w:rsid w:val="00DF507B"/>
    <w:rsid w:val="00DF50EC"/>
    <w:rsid w:val="00DF5172"/>
    <w:rsid w:val="00DF51AA"/>
    <w:rsid w:val="00DF529B"/>
    <w:rsid w:val="00DF529F"/>
    <w:rsid w:val="00DF52A7"/>
    <w:rsid w:val="00DF52C6"/>
    <w:rsid w:val="00DF52DF"/>
    <w:rsid w:val="00DF52E2"/>
    <w:rsid w:val="00DF53B9"/>
    <w:rsid w:val="00DF53EC"/>
    <w:rsid w:val="00DF542B"/>
    <w:rsid w:val="00DF54E0"/>
    <w:rsid w:val="00DF550D"/>
    <w:rsid w:val="00DF556F"/>
    <w:rsid w:val="00DF55E3"/>
    <w:rsid w:val="00DF573A"/>
    <w:rsid w:val="00DF5768"/>
    <w:rsid w:val="00DF577C"/>
    <w:rsid w:val="00DF580A"/>
    <w:rsid w:val="00DF58EA"/>
    <w:rsid w:val="00DF5910"/>
    <w:rsid w:val="00DF5995"/>
    <w:rsid w:val="00DF5997"/>
    <w:rsid w:val="00DF59A4"/>
    <w:rsid w:val="00DF59BB"/>
    <w:rsid w:val="00DF59E3"/>
    <w:rsid w:val="00DF5A06"/>
    <w:rsid w:val="00DF5A07"/>
    <w:rsid w:val="00DF5A2E"/>
    <w:rsid w:val="00DF5A7B"/>
    <w:rsid w:val="00DF5A90"/>
    <w:rsid w:val="00DF5B33"/>
    <w:rsid w:val="00DF5B5E"/>
    <w:rsid w:val="00DF5B66"/>
    <w:rsid w:val="00DF5BBB"/>
    <w:rsid w:val="00DF5BD6"/>
    <w:rsid w:val="00DF5C09"/>
    <w:rsid w:val="00DF5C32"/>
    <w:rsid w:val="00DF5CAF"/>
    <w:rsid w:val="00DF5D04"/>
    <w:rsid w:val="00DF5D15"/>
    <w:rsid w:val="00DF5D84"/>
    <w:rsid w:val="00DF5EC3"/>
    <w:rsid w:val="00DF5F93"/>
    <w:rsid w:val="00DF5FFC"/>
    <w:rsid w:val="00DF604F"/>
    <w:rsid w:val="00DF60E1"/>
    <w:rsid w:val="00DF611D"/>
    <w:rsid w:val="00DF619B"/>
    <w:rsid w:val="00DF61FE"/>
    <w:rsid w:val="00DF620B"/>
    <w:rsid w:val="00DF6237"/>
    <w:rsid w:val="00DF6251"/>
    <w:rsid w:val="00DF62AA"/>
    <w:rsid w:val="00DF62BD"/>
    <w:rsid w:val="00DF6350"/>
    <w:rsid w:val="00DF6457"/>
    <w:rsid w:val="00DF646F"/>
    <w:rsid w:val="00DF6494"/>
    <w:rsid w:val="00DF64CB"/>
    <w:rsid w:val="00DF651F"/>
    <w:rsid w:val="00DF6562"/>
    <w:rsid w:val="00DF663B"/>
    <w:rsid w:val="00DF6648"/>
    <w:rsid w:val="00DF66BF"/>
    <w:rsid w:val="00DF66ED"/>
    <w:rsid w:val="00DF66EF"/>
    <w:rsid w:val="00DF6708"/>
    <w:rsid w:val="00DF680B"/>
    <w:rsid w:val="00DF6838"/>
    <w:rsid w:val="00DF6853"/>
    <w:rsid w:val="00DF68A2"/>
    <w:rsid w:val="00DF68C4"/>
    <w:rsid w:val="00DF68D9"/>
    <w:rsid w:val="00DF6925"/>
    <w:rsid w:val="00DF695A"/>
    <w:rsid w:val="00DF6961"/>
    <w:rsid w:val="00DF697B"/>
    <w:rsid w:val="00DF6A83"/>
    <w:rsid w:val="00DF6B79"/>
    <w:rsid w:val="00DF6BE9"/>
    <w:rsid w:val="00DF6BF0"/>
    <w:rsid w:val="00DF6BF2"/>
    <w:rsid w:val="00DF6C99"/>
    <w:rsid w:val="00DF6CA0"/>
    <w:rsid w:val="00DF6CE4"/>
    <w:rsid w:val="00DF6DAB"/>
    <w:rsid w:val="00DF6DF0"/>
    <w:rsid w:val="00DF6E7E"/>
    <w:rsid w:val="00DF6EB1"/>
    <w:rsid w:val="00DF7090"/>
    <w:rsid w:val="00DF70B8"/>
    <w:rsid w:val="00DF716B"/>
    <w:rsid w:val="00DF717B"/>
    <w:rsid w:val="00DF729D"/>
    <w:rsid w:val="00DF72B3"/>
    <w:rsid w:val="00DF7349"/>
    <w:rsid w:val="00DF7417"/>
    <w:rsid w:val="00DF74D0"/>
    <w:rsid w:val="00DF7508"/>
    <w:rsid w:val="00DF7511"/>
    <w:rsid w:val="00DF7599"/>
    <w:rsid w:val="00DF75EE"/>
    <w:rsid w:val="00DF7612"/>
    <w:rsid w:val="00DF76D6"/>
    <w:rsid w:val="00DF7764"/>
    <w:rsid w:val="00DF777A"/>
    <w:rsid w:val="00DF7852"/>
    <w:rsid w:val="00DF78A5"/>
    <w:rsid w:val="00DF78B4"/>
    <w:rsid w:val="00DF79E9"/>
    <w:rsid w:val="00DF79F6"/>
    <w:rsid w:val="00DF7A1E"/>
    <w:rsid w:val="00DF7A60"/>
    <w:rsid w:val="00DF7A69"/>
    <w:rsid w:val="00DF7A7C"/>
    <w:rsid w:val="00DF7AC7"/>
    <w:rsid w:val="00DF7AE9"/>
    <w:rsid w:val="00DF7B83"/>
    <w:rsid w:val="00DF7B95"/>
    <w:rsid w:val="00DF7BB9"/>
    <w:rsid w:val="00DF7C6E"/>
    <w:rsid w:val="00DF7D03"/>
    <w:rsid w:val="00DF7D1B"/>
    <w:rsid w:val="00DF7D34"/>
    <w:rsid w:val="00DF7E10"/>
    <w:rsid w:val="00DF7E2E"/>
    <w:rsid w:val="00DF7E5B"/>
    <w:rsid w:val="00DF7EF5"/>
    <w:rsid w:val="00DF7F73"/>
    <w:rsid w:val="00DF7FEE"/>
    <w:rsid w:val="00DF8C07"/>
    <w:rsid w:val="00E0005E"/>
    <w:rsid w:val="00E0011D"/>
    <w:rsid w:val="00E00225"/>
    <w:rsid w:val="00E0023B"/>
    <w:rsid w:val="00E00279"/>
    <w:rsid w:val="00E002AB"/>
    <w:rsid w:val="00E002B4"/>
    <w:rsid w:val="00E002BF"/>
    <w:rsid w:val="00E002FB"/>
    <w:rsid w:val="00E00390"/>
    <w:rsid w:val="00E003C6"/>
    <w:rsid w:val="00E003ED"/>
    <w:rsid w:val="00E00421"/>
    <w:rsid w:val="00E00494"/>
    <w:rsid w:val="00E004B6"/>
    <w:rsid w:val="00E004BC"/>
    <w:rsid w:val="00E00659"/>
    <w:rsid w:val="00E0065B"/>
    <w:rsid w:val="00E00677"/>
    <w:rsid w:val="00E00681"/>
    <w:rsid w:val="00E0069C"/>
    <w:rsid w:val="00E006AB"/>
    <w:rsid w:val="00E006AE"/>
    <w:rsid w:val="00E006AF"/>
    <w:rsid w:val="00E00759"/>
    <w:rsid w:val="00E00779"/>
    <w:rsid w:val="00E0086E"/>
    <w:rsid w:val="00E008B4"/>
    <w:rsid w:val="00E008F1"/>
    <w:rsid w:val="00E00925"/>
    <w:rsid w:val="00E00936"/>
    <w:rsid w:val="00E00975"/>
    <w:rsid w:val="00E00991"/>
    <w:rsid w:val="00E00995"/>
    <w:rsid w:val="00E0099E"/>
    <w:rsid w:val="00E009CD"/>
    <w:rsid w:val="00E00A29"/>
    <w:rsid w:val="00E00ABA"/>
    <w:rsid w:val="00E00B5B"/>
    <w:rsid w:val="00E00BB0"/>
    <w:rsid w:val="00E00BFB"/>
    <w:rsid w:val="00E00DD7"/>
    <w:rsid w:val="00E00DF0"/>
    <w:rsid w:val="00E01055"/>
    <w:rsid w:val="00E0106F"/>
    <w:rsid w:val="00E0109E"/>
    <w:rsid w:val="00E010E1"/>
    <w:rsid w:val="00E010E3"/>
    <w:rsid w:val="00E010F2"/>
    <w:rsid w:val="00E01175"/>
    <w:rsid w:val="00E011B5"/>
    <w:rsid w:val="00E0126A"/>
    <w:rsid w:val="00E01282"/>
    <w:rsid w:val="00E013B9"/>
    <w:rsid w:val="00E013D5"/>
    <w:rsid w:val="00E013D7"/>
    <w:rsid w:val="00E0141B"/>
    <w:rsid w:val="00E0144A"/>
    <w:rsid w:val="00E0145F"/>
    <w:rsid w:val="00E014A6"/>
    <w:rsid w:val="00E01508"/>
    <w:rsid w:val="00E0150A"/>
    <w:rsid w:val="00E01546"/>
    <w:rsid w:val="00E01668"/>
    <w:rsid w:val="00E0169D"/>
    <w:rsid w:val="00E0177B"/>
    <w:rsid w:val="00E017E0"/>
    <w:rsid w:val="00E01858"/>
    <w:rsid w:val="00E01921"/>
    <w:rsid w:val="00E019AA"/>
    <w:rsid w:val="00E019B2"/>
    <w:rsid w:val="00E01A1C"/>
    <w:rsid w:val="00E01ACF"/>
    <w:rsid w:val="00E01ADF"/>
    <w:rsid w:val="00E01B64"/>
    <w:rsid w:val="00E01CB7"/>
    <w:rsid w:val="00E01D49"/>
    <w:rsid w:val="00E01DA4"/>
    <w:rsid w:val="00E01F73"/>
    <w:rsid w:val="00E01FDF"/>
    <w:rsid w:val="00E01FEB"/>
    <w:rsid w:val="00E02113"/>
    <w:rsid w:val="00E02130"/>
    <w:rsid w:val="00E021FE"/>
    <w:rsid w:val="00E0222A"/>
    <w:rsid w:val="00E02295"/>
    <w:rsid w:val="00E022B2"/>
    <w:rsid w:val="00E02367"/>
    <w:rsid w:val="00E023B4"/>
    <w:rsid w:val="00E023EA"/>
    <w:rsid w:val="00E023F7"/>
    <w:rsid w:val="00E02407"/>
    <w:rsid w:val="00E0240B"/>
    <w:rsid w:val="00E02459"/>
    <w:rsid w:val="00E02481"/>
    <w:rsid w:val="00E024C7"/>
    <w:rsid w:val="00E02503"/>
    <w:rsid w:val="00E02596"/>
    <w:rsid w:val="00E0259B"/>
    <w:rsid w:val="00E025D0"/>
    <w:rsid w:val="00E025E5"/>
    <w:rsid w:val="00E0268C"/>
    <w:rsid w:val="00E026D4"/>
    <w:rsid w:val="00E026F7"/>
    <w:rsid w:val="00E0271D"/>
    <w:rsid w:val="00E02740"/>
    <w:rsid w:val="00E02747"/>
    <w:rsid w:val="00E027FF"/>
    <w:rsid w:val="00E02886"/>
    <w:rsid w:val="00E028A7"/>
    <w:rsid w:val="00E0292E"/>
    <w:rsid w:val="00E02AAE"/>
    <w:rsid w:val="00E02B32"/>
    <w:rsid w:val="00E02BFD"/>
    <w:rsid w:val="00E02C20"/>
    <w:rsid w:val="00E02CE2"/>
    <w:rsid w:val="00E02D3D"/>
    <w:rsid w:val="00E02D53"/>
    <w:rsid w:val="00E02DB9"/>
    <w:rsid w:val="00E02DE2"/>
    <w:rsid w:val="00E02DE5"/>
    <w:rsid w:val="00E02E6C"/>
    <w:rsid w:val="00E02EBB"/>
    <w:rsid w:val="00E02F6C"/>
    <w:rsid w:val="00E02FD3"/>
    <w:rsid w:val="00E02FD5"/>
    <w:rsid w:val="00E02FE4"/>
    <w:rsid w:val="00E0304C"/>
    <w:rsid w:val="00E03188"/>
    <w:rsid w:val="00E031A5"/>
    <w:rsid w:val="00E031C7"/>
    <w:rsid w:val="00E031E9"/>
    <w:rsid w:val="00E031FC"/>
    <w:rsid w:val="00E03205"/>
    <w:rsid w:val="00E03220"/>
    <w:rsid w:val="00E03240"/>
    <w:rsid w:val="00E03294"/>
    <w:rsid w:val="00E032FC"/>
    <w:rsid w:val="00E03386"/>
    <w:rsid w:val="00E033CC"/>
    <w:rsid w:val="00E0342A"/>
    <w:rsid w:val="00E0346E"/>
    <w:rsid w:val="00E03478"/>
    <w:rsid w:val="00E03504"/>
    <w:rsid w:val="00E03508"/>
    <w:rsid w:val="00E03533"/>
    <w:rsid w:val="00E0355E"/>
    <w:rsid w:val="00E03581"/>
    <w:rsid w:val="00E035DB"/>
    <w:rsid w:val="00E03658"/>
    <w:rsid w:val="00E03665"/>
    <w:rsid w:val="00E03668"/>
    <w:rsid w:val="00E03692"/>
    <w:rsid w:val="00E0372A"/>
    <w:rsid w:val="00E0374E"/>
    <w:rsid w:val="00E0377A"/>
    <w:rsid w:val="00E037A3"/>
    <w:rsid w:val="00E038A9"/>
    <w:rsid w:val="00E038CD"/>
    <w:rsid w:val="00E03900"/>
    <w:rsid w:val="00E0391B"/>
    <w:rsid w:val="00E0396A"/>
    <w:rsid w:val="00E03970"/>
    <w:rsid w:val="00E039DA"/>
    <w:rsid w:val="00E039DF"/>
    <w:rsid w:val="00E03AE2"/>
    <w:rsid w:val="00E03B08"/>
    <w:rsid w:val="00E03B4D"/>
    <w:rsid w:val="00E03B74"/>
    <w:rsid w:val="00E03BFC"/>
    <w:rsid w:val="00E03CE2"/>
    <w:rsid w:val="00E03D03"/>
    <w:rsid w:val="00E03D27"/>
    <w:rsid w:val="00E03DDA"/>
    <w:rsid w:val="00E03E20"/>
    <w:rsid w:val="00E03EEC"/>
    <w:rsid w:val="00E03FAA"/>
    <w:rsid w:val="00E03FD9"/>
    <w:rsid w:val="00E0403C"/>
    <w:rsid w:val="00E04042"/>
    <w:rsid w:val="00E0405A"/>
    <w:rsid w:val="00E04203"/>
    <w:rsid w:val="00E04214"/>
    <w:rsid w:val="00E042CF"/>
    <w:rsid w:val="00E04357"/>
    <w:rsid w:val="00E043D8"/>
    <w:rsid w:val="00E043F5"/>
    <w:rsid w:val="00E04423"/>
    <w:rsid w:val="00E044AC"/>
    <w:rsid w:val="00E044DE"/>
    <w:rsid w:val="00E044F0"/>
    <w:rsid w:val="00E04591"/>
    <w:rsid w:val="00E045B4"/>
    <w:rsid w:val="00E0461C"/>
    <w:rsid w:val="00E04846"/>
    <w:rsid w:val="00E04879"/>
    <w:rsid w:val="00E0487F"/>
    <w:rsid w:val="00E048AD"/>
    <w:rsid w:val="00E04912"/>
    <w:rsid w:val="00E04961"/>
    <w:rsid w:val="00E049B1"/>
    <w:rsid w:val="00E04A36"/>
    <w:rsid w:val="00E04A72"/>
    <w:rsid w:val="00E04ABC"/>
    <w:rsid w:val="00E04AEB"/>
    <w:rsid w:val="00E04B07"/>
    <w:rsid w:val="00E04B28"/>
    <w:rsid w:val="00E04B8F"/>
    <w:rsid w:val="00E04B90"/>
    <w:rsid w:val="00E04B94"/>
    <w:rsid w:val="00E04BAC"/>
    <w:rsid w:val="00E04BC5"/>
    <w:rsid w:val="00E04C10"/>
    <w:rsid w:val="00E04F8B"/>
    <w:rsid w:val="00E05057"/>
    <w:rsid w:val="00E050A5"/>
    <w:rsid w:val="00E05108"/>
    <w:rsid w:val="00E0520A"/>
    <w:rsid w:val="00E05274"/>
    <w:rsid w:val="00E05293"/>
    <w:rsid w:val="00E052C9"/>
    <w:rsid w:val="00E0534F"/>
    <w:rsid w:val="00E053B4"/>
    <w:rsid w:val="00E0540C"/>
    <w:rsid w:val="00E05412"/>
    <w:rsid w:val="00E0549F"/>
    <w:rsid w:val="00E05552"/>
    <w:rsid w:val="00E05704"/>
    <w:rsid w:val="00E05754"/>
    <w:rsid w:val="00E05770"/>
    <w:rsid w:val="00E057D5"/>
    <w:rsid w:val="00E05854"/>
    <w:rsid w:val="00E059D2"/>
    <w:rsid w:val="00E05A3C"/>
    <w:rsid w:val="00E05A5D"/>
    <w:rsid w:val="00E05A94"/>
    <w:rsid w:val="00E05B54"/>
    <w:rsid w:val="00E05BAD"/>
    <w:rsid w:val="00E05BB5"/>
    <w:rsid w:val="00E05BD8"/>
    <w:rsid w:val="00E05BE5"/>
    <w:rsid w:val="00E05BFA"/>
    <w:rsid w:val="00E05C6E"/>
    <w:rsid w:val="00E05D37"/>
    <w:rsid w:val="00E05D63"/>
    <w:rsid w:val="00E05EE6"/>
    <w:rsid w:val="00E05EEB"/>
    <w:rsid w:val="00E05F2B"/>
    <w:rsid w:val="00E06108"/>
    <w:rsid w:val="00E06221"/>
    <w:rsid w:val="00E062F4"/>
    <w:rsid w:val="00E0630D"/>
    <w:rsid w:val="00E06337"/>
    <w:rsid w:val="00E063DE"/>
    <w:rsid w:val="00E063EF"/>
    <w:rsid w:val="00E0640A"/>
    <w:rsid w:val="00E06422"/>
    <w:rsid w:val="00E0649F"/>
    <w:rsid w:val="00E0661A"/>
    <w:rsid w:val="00E0672B"/>
    <w:rsid w:val="00E068B1"/>
    <w:rsid w:val="00E068E4"/>
    <w:rsid w:val="00E068EA"/>
    <w:rsid w:val="00E06962"/>
    <w:rsid w:val="00E069B0"/>
    <w:rsid w:val="00E069D4"/>
    <w:rsid w:val="00E06AAB"/>
    <w:rsid w:val="00E06B7A"/>
    <w:rsid w:val="00E06B8D"/>
    <w:rsid w:val="00E06BC3"/>
    <w:rsid w:val="00E06BD0"/>
    <w:rsid w:val="00E06CD1"/>
    <w:rsid w:val="00E06D40"/>
    <w:rsid w:val="00E06D70"/>
    <w:rsid w:val="00E06D86"/>
    <w:rsid w:val="00E06D9A"/>
    <w:rsid w:val="00E06DC4"/>
    <w:rsid w:val="00E06E35"/>
    <w:rsid w:val="00E06EBA"/>
    <w:rsid w:val="00E06F49"/>
    <w:rsid w:val="00E06F57"/>
    <w:rsid w:val="00E06F6E"/>
    <w:rsid w:val="00E06F8E"/>
    <w:rsid w:val="00E06FF0"/>
    <w:rsid w:val="00E07033"/>
    <w:rsid w:val="00E07181"/>
    <w:rsid w:val="00E071A7"/>
    <w:rsid w:val="00E071AA"/>
    <w:rsid w:val="00E07230"/>
    <w:rsid w:val="00E07235"/>
    <w:rsid w:val="00E0723D"/>
    <w:rsid w:val="00E072AB"/>
    <w:rsid w:val="00E07300"/>
    <w:rsid w:val="00E07335"/>
    <w:rsid w:val="00E073CD"/>
    <w:rsid w:val="00E07442"/>
    <w:rsid w:val="00E0749E"/>
    <w:rsid w:val="00E0755A"/>
    <w:rsid w:val="00E07685"/>
    <w:rsid w:val="00E07735"/>
    <w:rsid w:val="00E0773B"/>
    <w:rsid w:val="00E0773F"/>
    <w:rsid w:val="00E077C6"/>
    <w:rsid w:val="00E077F7"/>
    <w:rsid w:val="00E0780C"/>
    <w:rsid w:val="00E07845"/>
    <w:rsid w:val="00E07884"/>
    <w:rsid w:val="00E0789E"/>
    <w:rsid w:val="00E0789F"/>
    <w:rsid w:val="00E078C4"/>
    <w:rsid w:val="00E078F2"/>
    <w:rsid w:val="00E07934"/>
    <w:rsid w:val="00E07944"/>
    <w:rsid w:val="00E07945"/>
    <w:rsid w:val="00E0794A"/>
    <w:rsid w:val="00E079A3"/>
    <w:rsid w:val="00E079BC"/>
    <w:rsid w:val="00E079F8"/>
    <w:rsid w:val="00E07B34"/>
    <w:rsid w:val="00E07B3F"/>
    <w:rsid w:val="00E07B4F"/>
    <w:rsid w:val="00E07C5F"/>
    <w:rsid w:val="00E07CF7"/>
    <w:rsid w:val="00E07D55"/>
    <w:rsid w:val="00E07DEA"/>
    <w:rsid w:val="00E07E79"/>
    <w:rsid w:val="00E07E7B"/>
    <w:rsid w:val="00E07F96"/>
    <w:rsid w:val="00E100AE"/>
    <w:rsid w:val="00E100F7"/>
    <w:rsid w:val="00E101BB"/>
    <w:rsid w:val="00E1028F"/>
    <w:rsid w:val="00E102B7"/>
    <w:rsid w:val="00E10308"/>
    <w:rsid w:val="00E103BF"/>
    <w:rsid w:val="00E103DD"/>
    <w:rsid w:val="00E10402"/>
    <w:rsid w:val="00E10533"/>
    <w:rsid w:val="00E10561"/>
    <w:rsid w:val="00E105ED"/>
    <w:rsid w:val="00E1062B"/>
    <w:rsid w:val="00E10747"/>
    <w:rsid w:val="00E1077C"/>
    <w:rsid w:val="00E10799"/>
    <w:rsid w:val="00E107A7"/>
    <w:rsid w:val="00E107C6"/>
    <w:rsid w:val="00E107E9"/>
    <w:rsid w:val="00E107F6"/>
    <w:rsid w:val="00E10859"/>
    <w:rsid w:val="00E1087A"/>
    <w:rsid w:val="00E108AC"/>
    <w:rsid w:val="00E10901"/>
    <w:rsid w:val="00E10928"/>
    <w:rsid w:val="00E10938"/>
    <w:rsid w:val="00E10945"/>
    <w:rsid w:val="00E109D5"/>
    <w:rsid w:val="00E10AFB"/>
    <w:rsid w:val="00E10BA9"/>
    <w:rsid w:val="00E10BB0"/>
    <w:rsid w:val="00E10C7E"/>
    <w:rsid w:val="00E10CD3"/>
    <w:rsid w:val="00E10CD7"/>
    <w:rsid w:val="00E10D47"/>
    <w:rsid w:val="00E10D65"/>
    <w:rsid w:val="00E10D99"/>
    <w:rsid w:val="00E10DEF"/>
    <w:rsid w:val="00E10DFB"/>
    <w:rsid w:val="00E10F19"/>
    <w:rsid w:val="00E11030"/>
    <w:rsid w:val="00E110B0"/>
    <w:rsid w:val="00E110D7"/>
    <w:rsid w:val="00E110F2"/>
    <w:rsid w:val="00E11156"/>
    <w:rsid w:val="00E1116B"/>
    <w:rsid w:val="00E111AC"/>
    <w:rsid w:val="00E111EB"/>
    <w:rsid w:val="00E112D9"/>
    <w:rsid w:val="00E11316"/>
    <w:rsid w:val="00E1138F"/>
    <w:rsid w:val="00E113B3"/>
    <w:rsid w:val="00E113D6"/>
    <w:rsid w:val="00E11400"/>
    <w:rsid w:val="00E11480"/>
    <w:rsid w:val="00E1151D"/>
    <w:rsid w:val="00E11569"/>
    <w:rsid w:val="00E115C5"/>
    <w:rsid w:val="00E115D3"/>
    <w:rsid w:val="00E115E0"/>
    <w:rsid w:val="00E116D9"/>
    <w:rsid w:val="00E11737"/>
    <w:rsid w:val="00E1176B"/>
    <w:rsid w:val="00E1178A"/>
    <w:rsid w:val="00E11807"/>
    <w:rsid w:val="00E1182C"/>
    <w:rsid w:val="00E11876"/>
    <w:rsid w:val="00E118C8"/>
    <w:rsid w:val="00E1199A"/>
    <w:rsid w:val="00E119BC"/>
    <w:rsid w:val="00E11A05"/>
    <w:rsid w:val="00E11AC4"/>
    <w:rsid w:val="00E11B63"/>
    <w:rsid w:val="00E11B97"/>
    <w:rsid w:val="00E11CBB"/>
    <w:rsid w:val="00E11CCC"/>
    <w:rsid w:val="00E11D19"/>
    <w:rsid w:val="00E11E09"/>
    <w:rsid w:val="00E11E89"/>
    <w:rsid w:val="00E11F69"/>
    <w:rsid w:val="00E11F9C"/>
    <w:rsid w:val="00E11FA9"/>
    <w:rsid w:val="00E12007"/>
    <w:rsid w:val="00E1202D"/>
    <w:rsid w:val="00E120F2"/>
    <w:rsid w:val="00E12198"/>
    <w:rsid w:val="00E121DC"/>
    <w:rsid w:val="00E121F3"/>
    <w:rsid w:val="00E121FB"/>
    <w:rsid w:val="00E12262"/>
    <w:rsid w:val="00E1226C"/>
    <w:rsid w:val="00E12311"/>
    <w:rsid w:val="00E123DB"/>
    <w:rsid w:val="00E12420"/>
    <w:rsid w:val="00E124FA"/>
    <w:rsid w:val="00E12595"/>
    <w:rsid w:val="00E125A3"/>
    <w:rsid w:val="00E125A6"/>
    <w:rsid w:val="00E1260A"/>
    <w:rsid w:val="00E12629"/>
    <w:rsid w:val="00E12682"/>
    <w:rsid w:val="00E1269E"/>
    <w:rsid w:val="00E126A4"/>
    <w:rsid w:val="00E126CD"/>
    <w:rsid w:val="00E126E5"/>
    <w:rsid w:val="00E1271D"/>
    <w:rsid w:val="00E12896"/>
    <w:rsid w:val="00E128CC"/>
    <w:rsid w:val="00E12943"/>
    <w:rsid w:val="00E1299D"/>
    <w:rsid w:val="00E12A1B"/>
    <w:rsid w:val="00E12A41"/>
    <w:rsid w:val="00E12A52"/>
    <w:rsid w:val="00E12A56"/>
    <w:rsid w:val="00E12AA6"/>
    <w:rsid w:val="00E12AFC"/>
    <w:rsid w:val="00E12B97"/>
    <w:rsid w:val="00E12C31"/>
    <w:rsid w:val="00E12CD1"/>
    <w:rsid w:val="00E12D4E"/>
    <w:rsid w:val="00E12DA2"/>
    <w:rsid w:val="00E12DA8"/>
    <w:rsid w:val="00E12E3A"/>
    <w:rsid w:val="00E12E45"/>
    <w:rsid w:val="00E12F28"/>
    <w:rsid w:val="00E12F35"/>
    <w:rsid w:val="00E12FEE"/>
    <w:rsid w:val="00E130D6"/>
    <w:rsid w:val="00E130DE"/>
    <w:rsid w:val="00E13157"/>
    <w:rsid w:val="00E13178"/>
    <w:rsid w:val="00E1320A"/>
    <w:rsid w:val="00E132A4"/>
    <w:rsid w:val="00E1332D"/>
    <w:rsid w:val="00E133AE"/>
    <w:rsid w:val="00E13471"/>
    <w:rsid w:val="00E134B3"/>
    <w:rsid w:val="00E134BE"/>
    <w:rsid w:val="00E13508"/>
    <w:rsid w:val="00E13581"/>
    <w:rsid w:val="00E1358A"/>
    <w:rsid w:val="00E135EB"/>
    <w:rsid w:val="00E1360B"/>
    <w:rsid w:val="00E136B6"/>
    <w:rsid w:val="00E137B1"/>
    <w:rsid w:val="00E137D9"/>
    <w:rsid w:val="00E13851"/>
    <w:rsid w:val="00E1389A"/>
    <w:rsid w:val="00E138F1"/>
    <w:rsid w:val="00E138F2"/>
    <w:rsid w:val="00E1392B"/>
    <w:rsid w:val="00E1396A"/>
    <w:rsid w:val="00E13A62"/>
    <w:rsid w:val="00E13AD9"/>
    <w:rsid w:val="00E13AFF"/>
    <w:rsid w:val="00E13BF7"/>
    <w:rsid w:val="00E13D42"/>
    <w:rsid w:val="00E13D81"/>
    <w:rsid w:val="00E13DC4"/>
    <w:rsid w:val="00E13E2D"/>
    <w:rsid w:val="00E13E6C"/>
    <w:rsid w:val="00E13EFD"/>
    <w:rsid w:val="00E13F49"/>
    <w:rsid w:val="00E13FEC"/>
    <w:rsid w:val="00E1403E"/>
    <w:rsid w:val="00E1410B"/>
    <w:rsid w:val="00E1411A"/>
    <w:rsid w:val="00E141DB"/>
    <w:rsid w:val="00E14216"/>
    <w:rsid w:val="00E14223"/>
    <w:rsid w:val="00E14369"/>
    <w:rsid w:val="00E143B9"/>
    <w:rsid w:val="00E143F5"/>
    <w:rsid w:val="00E143FC"/>
    <w:rsid w:val="00E14425"/>
    <w:rsid w:val="00E1444E"/>
    <w:rsid w:val="00E144D0"/>
    <w:rsid w:val="00E144FC"/>
    <w:rsid w:val="00E14556"/>
    <w:rsid w:val="00E145A5"/>
    <w:rsid w:val="00E145A7"/>
    <w:rsid w:val="00E14636"/>
    <w:rsid w:val="00E14643"/>
    <w:rsid w:val="00E14652"/>
    <w:rsid w:val="00E14667"/>
    <w:rsid w:val="00E14675"/>
    <w:rsid w:val="00E146B0"/>
    <w:rsid w:val="00E1476C"/>
    <w:rsid w:val="00E14788"/>
    <w:rsid w:val="00E147F1"/>
    <w:rsid w:val="00E147FE"/>
    <w:rsid w:val="00E14829"/>
    <w:rsid w:val="00E14951"/>
    <w:rsid w:val="00E149B9"/>
    <w:rsid w:val="00E149FC"/>
    <w:rsid w:val="00E14A3B"/>
    <w:rsid w:val="00E14B33"/>
    <w:rsid w:val="00E14BAD"/>
    <w:rsid w:val="00E14BAF"/>
    <w:rsid w:val="00E14CC6"/>
    <w:rsid w:val="00E14D07"/>
    <w:rsid w:val="00E14D18"/>
    <w:rsid w:val="00E14D3C"/>
    <w:rsid w:val="00E14D3E"/>
    <w:rsid w:val="00E14D45"/>
    <w:rsid w:val="00E14EC8"/>
    <w:rsid w:val="00E14F31"/>
    <w:rsid w:val="00E14F51"/>
    <w:rsid w:val="00E14FF7"/>
    <w:rsid w:val="00E15000"/>
    <w:rsid w:val="00E15073"/>
    <w:rsid w:val="00E1509E"/>
    <w:rsid w:val="00E150C4"/>
    <w:rsid w:val="00E15115"/>
    <w:rsid w:val="00E15139"/>
    <w:rsid w:val="00E15187"/>
    <w:rsid w:val="00E15189"/>
    <w:rsid w:val="00E15196"/>
    <w:rsid w:val="00E15247"/>
    <w:rsid w:val="00E1524F"/>
    <w:rsid w:val="00E152B2"/>
    <w:rsid w:val="00E152FF"/>
    <w:rsid w:val="00E1531E"/>
    <w:rsid w:val="00E15383"/>
    <w:rsid w:val="00E153AB"/>
    <w:rsid w:val="00E15446"/>
    <w:rsid w:val="00E15448"/>
    <w:rsid w:val="00E15450"/>
    <w:rsid w:val="00E154F0"/>
    <w:rsid w:val="00E154F8"/>
    <w:rsid w:val="00E15597"/>
    <w:rsid w:val="00E155A7"/>
    <w:rsid w:val="00E155D2"/>
    <w:rsid w:val="00E155E0"/>
    <w:rsid w:val="00E15634"/>
    <w:rsid w:val="00E156A3"/>
    <w:rsid w:val="00E156CD"/>
    <w:rsid w:val="00E156E7"/>
    <w:rsid w:val="00E157FB"/>
    <w:rsid w:val="00E15899"/>
    <w:rsid w:val="00E1594B"/>
    <w:rsid w:val="00E15965"/>
    <w:rsid w:val="00E159DA"/>
    <w:rsid w:val="00E15A28"/>
    <w:rsid w:val="00E15AC8"/>
    <w:rsid w:val="00E15AE3"/>
    <w:rsid w:val="00E15D76"/>
    <w:rsid w:val="00E15D8C"/>
    <w:rsid w:val="00E15DB5"/>
    <w:rsid w:val="00E15DDC"/>
    <w:rsid w:val="00E15DEB"/>
    <w:rsid w:val="00E15EAE"/>
    <w:rsid w:val="00E15ED5"/>
    <w:rsid w:val="00E15EE6"/>
    <w:rsid w:val="00E15F12"/>
    <w:rsid w:val="00E15F1E"/>
    <w:rsid w:val="00E15F72"/>
    <w:rsid w:val="00E15FF5"/>
    <w:rsid w:val="00E16069"/>
    <w:rsid w:val="00E160BA"/>
    <w:rsid w:val="00E160DE"/>
    <w:rsid w:val="00E16102"/>
    <w:rsid w:val="00E1613A"/>
    <w:rsid w:val="00E1616B"/>
    <w:rsid w:val="00E161B0"/>
    <w:rsid w:val="00E161BA"/>
    <w:rsid w:val="00E161BB"/>
    <w:rsid w:val="00E16379"/>
    <w:rsid w:val="00E163B6"/>
    <w:rsid w:val="00E1640C"/>
    <w:rsid w:val="00E164AF"/>
    <w:rsid w:val="00E164C1"/>
    <w:rsid w:val="00E164E0"/>
    <w:rsid w:val="00E165BB"/>
    <w:rsid w:val="00E165BC"/>
    <w:rsid w:val="00E1661A"/>
    <w:rsid w:val="00E16640"/>
    <w:rsid w:val="00E16669"/>
    <w:rsid w:val="00E166A5"/>
    <w:rsid w:val="00E16761"/>
    <w:rsid w:val="00E1676C"/>
    <w:rsid w:val="00E1677B"/>
    <w:rsid w:val="00E167DB"/>
    <w:rsid w:val="00E1680A"/>
    <w:rsid w:val="00E168B5"/>
    <w:rsid w:val="00E168C9"/>
    <w:rsid w:val="00E168CC"/>
    <w:rsid w:val="00E16912"/>
    <w:rsid w:val="00E169A3"/>
    <w:rsid w:val="00E169DD"/>
    <w:rsid w:val="00E16A28"/>
    <w:rsid w:val="00E16AE7"/>
    <w:rsid w:val="00E16B83"/>
    <w:rsid w:val="00E16C4B"/>
    <w:rsid w:val="00E16CD4"/>
    <w:rsid w:val="00E16CF5"/>
    <w:rsid w:val="00E16D75"/>
    <w:rsid w:val="00E16D93"/>
    <w:rsid w:val="00E16E4B"/>
    <w:rsid w:val="00E16F4F"/>
    <w:rsid w:val="00E16F7F"/>
    <w:rsid w:val="00E1705F"/>
    <w:rsid w:val="00E17082"/>
    <w:rsid w:val="00E170C7"/>
    <w:rsid w:val="00E170DF"/>
    <w:rsid w:val="00E170E1"/>
    <w:rsid w:val="00E17176"/>
    <w:rsid w:val="00E17260"/>
    <w:rsid w:val="00E172C1"/>
    <w:rsid w:val="00E172EC"/>
    <w:rsid w:val="00E172FF"/>
    <w:rsid w:val="00E17303"/>
    <w:rsid w:val="00E1745B"/>
    <w:rsid w:val="00E17546"/>
    <w:rsid w:val="00E17583"/>
    <w:rsid w:val="00E1758E"/>
    <w:rsid w:val="00E176CE"/>
    <w:rsid w:val="00E176F0"/>
    <w:rsid w:val="00E17724"/>
    <w:rsid w:val="00E1776B"/>
    <w:rsid w:val="00E178C6"/>
    <w:rsid w:val="00E1792E"/>
    <w:rsid w:val="00E17939"/>
    <w:rsid w:val="00E179F9"/>
    <w:rsid w:val="00E17A01"/>
    <w:rsid w:val="00E17A3C"/>
    <w:rsid w:val="00E17A65"/>
    <w:rsid w:val="00E17B8D"/>
    <w:rsid w:val="00E17B98"/>
    <w:rsid w:val="00E17BBC"/>
    <w:rsid w:val="00E17BBD"/>
    <w:rsid w:val="00E17BED"/>
    <w:rsid w:val="00E17C03"/>
    <w:rsid w:val="00E17CCC"/>
    <w:rsid w:val="00E17D18"/>
    <w:rsid w:val="00E17D2A"/>
    <w:rsid w:val="00E17D64"/>
    <w:rsid w:val="00E17E4E"/>
    <w:rsid w:val="00E17E9F"/>
    <w:rsid w:val="00E17EC6"/>
    <w:rsid w:val="00E17EE8"/>
    <w:rsid w:val="00E2001C"/>
    <w:rsid w:val="00E20152"/>
    <w:rsid w:val="00E2023F"/>
    <w:rsid w:val="00E20285"/>
    <w:rsid w:val="00E20295"/>
    <w:rsid w:val="00E20297"/>
    <w:rsid w:val="00E202F7"/>
    <w:rsid w:val="00E20350"/>
    <w:rsid w:val="00E20428"/>
    <w:rsid w:val="00E2043E"/>
    <w:rsid w:val="00E204CF"/>
    <w:rsid w:val="00E20548"/>
    <w:rsid w:val="00E205F8"/>
    <w:rsid w:val="00E2065E"/>
    <w:rsid w:val="00E206F5"/>
    <w:rsid w:val="00E2077E"/>
    <w:rsid w:val="00E207A1"/>
    <w:rsid w:val="00E207CD"/>
    <w:rsid w:val="00E20860"/>
    <w:rsid w:val="00E208A3"/>
    <w:rsid w:val="00E209DC"/>
    <w:rsid w:val="00E20A08"/>
    <w:rsid w:val="00E20A9F"/>
    <w:rsid w:val="00E20AE2"/>
    <w:rsid w:val="00E20B12"/>
    <w:rsid w:val="00E20B24"/>
    <w:rsid w:val="00E20BC3"/>
    <w:rsid w:val="00E20BD9"/>
    <w:rsid w:val="00E20CAD"/>
    <w:rsid w:val="00E20CFE"/>
    <w:rsid w:val="00E20D59"/>
    <w:rsid w:val="00E20D88"/>
    <w:rsid w:val="00E20D8C"/>
    <w:rsid w:val="00E20DA0"/>
    <w:rsid w:val="00E20E07"/>
    <w:rsid w:val="00E20E2A"/>
    <w:rsid w:val="00E20E2E"/>
    <w:rsid w:val="00E20F21"/>
    <w:rsid w:val="00E20FF3"/>
    <w:rsid w:val="00E21027"/>
    <w:rsid w:val="00E2109C"/>
    <w:rsid w:val="00E210D3"/>
    <w:rsid w:val="00E210FC"/>
    <w:rsid w:val="00E211EC"/>
    <w:rsid w:val="00E2121C"/>
    <w:rsid w:val="00E2126E"/>
    <w:rsid w:val="00E212E1"/>
    <w:rsid w:val="00E213D2"/>
    <w:rsid w:val="00E2141C"/>
    <w:rsid w:val="00E21479"/>
    <w:rsid w:val="00E21498"/>
    <w:rsid w:val="00E2151E"/>
    <w:rsid w:val="00E21539"/>
    <w:rsid w:val="00E2156A"/>
    <w:rsid w:val="00E215AD"/>
    <w:rsid w:val="00E215F9"/>
    <w:rsid w:val="00E21623"/>
    <w:rsid w:val="00E21648"/>
    <w:rsid w:val="00E2167F"/>
    <w:rsid w:val="00E216C3"/>
    <w:rsid w:val="00E21726"/>
    <w:rsid w:val="00E21774"/>
    <w:rsid w:val="00E21797"/>
    <w:rsid w:val="00E217AD"/>
    <w:rsid w:val="00E218C2"/>
    <w:rsid w:val="00E21999"/>
    <w:rsid w:val="00E219B7"/>
    <w:rsid w:val="00E219C0"/>
    <w:rsid w:val="00E21A3A"/>
    <w:rsid w:val="00E21AC5"/>
    <w:rsid w:val="00E21AEB"/>
    <w:rsid w:val="00E21B20"/>
    <w:rsid w:val="00E21BB1"/>
    <w:rsid w:val="00E21BB9"/>
    <w:rsid w:val="00E21BF2"/>
    <w:rsid w:val="00E21C0B"/>
    <w:rsid w:val="00E21CA9"/>
    <w:rsid w:val="00E21D7E"/>
    <w:rsid w:val="00E21DBD"/>
    <w:rsid w:val="00E21E67"/>
    <w:rsid w:val="00E21F4E"/>
    <w:rsid w:val="00E21FF2"/>
    <w:rsid w:val="00E21FF5"/>
    <w:rsid w:val="00E220A9"/>
    <w:rsid w:val="00E22151"/>
    <w:rsid w:val="00E22162"/>
    <w:rsid w:val="00E2219C"/>
    <w:rsid w:val="00E221A4"/>
    <w:rsid w:val="00E22259"/>
    <w:rsid w:val="00E2229D"/>
    <w:rsid w:val="00E22495"/>
    <w:rsid w:val="00E224C1"/>
    <w:rsid w:val="00E22527"/>
    <w:rsid w:val="00E22570"/>
    <w:rsid w:val="00E22571"/>
    <w:rsid w:val="00E22572"/>
    <w:rsid w:val="00E2257B"/>
    <w:rsid w:val="00E2258B"/>
    <w:rsid w:val="00E22620"/>
    <w:rsid w:val="00E22734"/>
    <w:rsid w:val="00E22741"/>
    <w:rsid w:val="00E22758"/>
    <w:rsid w:val="00E22768"/>
    <w:rsid w:val="00E227FE"/>
    <w:rsid w:val="00E228AA"/>
    <w:rsid w:val="00E229C7"/>
    <w:rsid w:val="00E22A4C"/>
    <w:rsid w:val="00E22AA7"/>
    <w:rsid w:val="00E22C5B"/>
    <w:rsid w:val="00E22C69"/>
    <w:rsid w:val="00E22DF2"/>
    <w:rsid w:val="00E22DFC"/>
    <w:rsid w:val="00E22E6A"/>
    <w:rsid w:val="00E22F9C"/>
    <w:rsid w:val="00E230A1"/>
    <w:rsid w:val="00E23122"/>
    <w:rsid w:val="00E23172"/>
    <w:rsid w:val="00E231B6"/>
    <w:rsid w:val="00E23206"/>
    <w:rsid w:val="00E232A8"/>
    <w:rsid w:val="00E23316"/>
    <w:rsid w:val="00E2331A"/>
    <w:rsid w:val="00E2332F"/>
    <w:rsid w:val="00E23347"/>
    <w:rsid w:val="00E233F0"/>
    <w:rsid w:val="00E2349C"/>
    <w:rsid w:val="00E23522"/>
    <w:rsid w:val="00E235FD"/>
    <w:rsid w:val="00E23637"/>
    <w:rsid w:val="00E236B9"/>
    <w:rsid w:val="00E236D1"/>
    <w:rsid w:val="00E2375D"/>
    <w:rsid w:val="00E237C0"/>
    <w:rsid w:val="00E2380B"/>
    <w:rsid w:val="00E2383C"/>
    <w:rsid w:val="00E2385D"/>
    <w:rsid w:val="00E23860"/>
    <w:rsid w:val="00E23890"/>
    <w:rsid w:val="00E23896"/>
    <w:rsid w:val="00E238AE"/>
    <w:rsid w:val="00E238D2"/>
    <w:rsid w:val="00E23921"/>
    <w:rsid w:val="00E239C2"/>
    <w:rsid w:val="00E239C7"/>
    <w:rsid w:val="00E23A2E"/>
    <w:rsid w:val="00E23A34"/>
    <w:rsid w:val="00E23A88"/>
    <w:rsid w:val="00E23AD8"/>
    <w:rsid w:val="00E23B8A"/>
    <w:rsid w:val="00E23BB3"/>
    <w:rsid w:val="00E23BBE"/>
    <w:rsid w:val="00E23BC7"/>
    <w:rsid w:val="00E23C62"/>
    <w:rsid w:val="00E23CA3"/>
    <w:rsid w:val="00E23CE5"/>
    <w:rsid w:val="00E23D1F"/>
    <w:rsid w:val="00E23D25"/>
    <w:rsid w:val="00E23D57"/>
    <w:rsid w:val="00E23D83"/>
    <w:rsid w:val="00E23DEB"/>
    <w:rsid w:val="00E23E09"/>
    <w:rsid w:val="00E23E16"/>
    <w:rsid w:val="00E23E44"/>
    <w:rsid w:val="00E23F30"/>
    <w:rsid w:val="00E24087"/>
    <w:rsid w:val="00E241AC"/>
    <w:rsid w:val="00E242AC"/>
    <w:rsid w:val="00E24333"/>
    <w:rsid w:val="00E243B2"/>
    <w:rsid w:val="00E243B9"/>
    <w:rsid w:val="00E243BC"/>
    <w:rsid w:val="00E243FF"/>
    <w:rsid w:val="00E244A9"/>
    <w:rsid w:val="00E2451F"/>
    <w:rsid w:val="00E2453B"/>
    <w:rsid w:val="00E2456F"/>
    <w:rsid w:val="00E24640"/>
    <w:rsid w:val="00E246F1"/>
    <w:rsid w:val="00E24850"/>
    <w:rsid w:val="00E24885"/>
    <w:rsid w:val="00E24897"/>
    <w:rsid w:val="00E248AB"/>
    <w:rsid w:val="00E248C5"/>
    <w:rsid w:val="00E248EA"/>
    <w:rsid w:val="00E249A9"/>
    <w:rsid w:val="00E249BA"/>
    <w:rsid w:val="00E24A79"/>
    <w:rsid w:val="00E24AAF"/>
    <w:rsid w:val="00E24B5D"/>
    <w:rsid w:val="00E24C30"/>
    <w:rsid w:val="00E24D03"/>
    <w:rsid w:val="00E24DC1"/>
    <w:rsid w:val="00E24DC5"/>
    <w:rsid w:val="00E24E37"/>
    <w:rsid w:val="00E24E53"/>
    <w:rsid w:val="00E24ECB"/>
    <w:rsid w:val="00E24F23"/>
    <w:rsid w:val="00E24FDF"/>
    <w:rsid w:val="00E2508E"/>
    <w:rsid w:val="00E250FE"/>
    <w:rsid w:val="00E25101"/>
    <w:rsid w:val="00E2511A"/>
    <w:rsid w:val="00E2513C"/>
    <w:rsid w:val="00E251C8"/>
    <w:rsid w:val="00E251FC"/>
    <w:rsid w:val="00E25233"/>
    <w:rsid w:val="00E2525D"/>
    <w:rsid w:val="00E253C3"/>
    <w:rsid w:val="00E25411"/>
    <w:rsid w:val="00E254CC"/>
    <w:rsid w:val="00E25548"/>
    <w:rsid w:val="00E2557B"/>
    <w:rsid w:val="00E2559E"/>
    <w:rsid w:val="00E255B0"/>
    <w:rsid w:val="00E2562E"/>
    <w:rsid w:val="00E25678"/>
    <w:rsid w:val="00E256BF"/>
    <w:rsid w:val="00E25722"/>
    <w:rsid w:val="00E2574F"/>
    <w:rsid w:val="00E257AA"/>
    <w:rsid w:val="00E2587E"/>
    <w:rsid w:val="00E258D0"/>
    <w:rsid w:val="00E258FD"/>
    <w:rsid w:val="00E25A04"/>
    <w:rsid w:val="00E25B8F"/>
    <w:rsid w:val="00E25BDA"/>
    <w:rsid w:val="00E25C00"/>
    <w:rsid w:val="00E25D52"/>
    <w:rsid w:val="00E25D96"/>
    <w:rsid w:val="00E25DB9"/>
    <w:rsid w:val="00E25DBC"/>
    <w:rsid w:val="00E25E3B"/>
    <w:rsid w:val="00E25E3E"/>
    <w:rsid w:val="00E25E8A"/>
    <w:rsid w:val="00E25E9C"/>
    <w:rsid w:val="00E25EA7"/>
    <w:rsid w:val="00E25F13"/>
    <w:rsid w:val="00E25F14"/>
    <w:rsid w:val="00E25F81"/>
    <w:rsid w:val="00E25FDC"/>
    <w:rsid w:val="00E25FEF"/>
    <w:rsid w:val="00E26067"/>
    <w:rsid w:val="00E260FA"/>
    <w:rsid w:val="00E2610F"/>
    <w:rsid w:val="00E26120"/>
    <w:rsid w:val="00E26159"/>
    <w:rsid w:val="00E26170"/>
    <w:rsid w:val="00E262B4"/>
    <w:rsid w:val="00E262ED"/>
    <w:rsid w:val="00E2637D"/>
    <w:rsid w:val="00E263D8"/>
    <w:rsid w:val="00E263EF"/>
    <w:rsid w:val="00E264B2"/>
    <w:rsid w:val="00E26542"/>
    <w:rsid w:val="00E26545"/>
    <w:rsid w:val="00E265A9"/>
    <w:rsid w:val="00E26680"/>
    <w:rsid w:val="00E266C7"/>
    <w:rsid w:val="00E266CF"/>
    <w:rsid w:val="00E26773"/>
    <w:rsid w:val="00E26825"/>
    <w:rsid w:val="00E26973"/>
    <w:rsid w:val="00E269CA"/>
    <w:rsid w:val="00E26AEA"/>
    <w:rsid w:val="00E26B1C"/>
    <w:rsid w:val="00E26BB9"/>
    <w:rsid w:val="00E26BD0"/>
    <w:rsid w:val="00E26C78"/>
    <w:rsid w:val="00E26C92"/>
    <w:rsid w:val="00E26CBC"/>
    <w:rsid w:val="00E26DF7"/>
    <w:rsid w:val="00E26E67"/>
    <w:rsid w:val="00E26F32"/>
    <w:rsid w:val="00E26F48"/>
    <w:rsid w:val="00E26F8B"/>
    <w:rsid w:val="00E27020"/>
    <w:rsid w:val="00E270A7"/>
    <w:rsid w:val="00E27103"/>
    <w:rsid w:val="00E27127"/>
    <w:rsid w:val="00E2713E"/>
    <w:rsid w:val="00E272A1"/>
    <w:rsid w:val="00E2733A"/>
    <w:rsid w:val="00E27352"/>
    <w:rsid w:val="00E27396"/>
    <w:rsid w:val="00E273FE"/>
    <w:rsid w:val="00E27402"/>
    <w:rsid w:val="00E27448"/>
    <w:rsid w:val="00E2748F"/>
    <w:rsid w:val="00E27530"/>
    <w:rsid w:val="00E27575"/>
    <w:rsid w:val="00E2778A"/>
    <w:rsid w:val="00E2784C"/>
    <w:rsid w:val="00E2792F"/>
    <w:rsid w:val="00E279B5"/>
    <w:rsid w:val="00E279D1"/>
    <w:rsid w:val="00E279E6"/>
    <w:rsid w:val="00E27ABD"/>
    <w:rsid w:val="00E27AC8"/>
    <w:rsid w:val="00E27B93"/>
    <w:rsid w:val="00E27B99"/>
    <w:rsid w:val="00E27D49"/>
    <w:rsid w:val="00E27E64"/>
    <w:rsid w:val="00E27EBB"/>
    <w:rsid w:val="00E27F28"/>
    <w:rsid w:val="00E27F80"/>
    <w:rsid w:val="00E27FC1"/>
    <w:rsid w:val="00E30028"/>
    <w:rsid w:val="00E3003B"/>
    <w:rsid w:val="00E300D7"/>
    <w:rsid w:val="00E3012C"/>
    <w:rsid w:val="00E30181"/>
    <w:rsid w:val="00E301AC"/>
    <w:rsid w:val="00E30219"/>
    <w:rsid w:val="00E30234"/>
    <w:rsid w:val="00E3028D"/>
    <w:rsid w:val="00E302BB"/>
    <w:rsid w:val="00E30395"/>
    <w:rsid w:val="00E3046E"/>
    <w:rsid w:val="00E304D1"/>
    <w:rsid w:val="00E30506"/>
    <w:rsid w:val="00E3052B"/>
    <w:rsid w:val="00E305AA"/>
    <w:rsid w:val="00E305F8"/>
    <w:rsid w:val="00E3064C"/>
    <w:rsid w:val="00E30677"/>
    <w:rsid w:val="00E306CC"/>
    <w:rsid w:val="00E306E3"/>
    <w:rsid w:val="00E30729"/>
    <w:rsid w:val="00E307CB"/>
    <w:rsid w:val="00E30837"/>
    <w:rsid w:val="00E30840"/>
    <w:rsid w:val="00E30862"/>
    <w:rsid w:val="00E30885"/>
    <w:rsid w:val="00E30898"/>
    <w:rsid w:val="00E30AA1"/>
    <w:rsid w:val="00E30AB5"/>
    <w:rsid w:val="00E30ACA"/>
    <w:rsid w:val="00E30AD6"/>
    <w:rsid w:val="00E30AF2"/>
    <w:rsid w:val="00E30B25"/>
    <w:rsid w:val="00E30B6B"/>
    <w:rsid w:val="00E30B73"/>
    <w:rsid w:val="00E30B9A"/>
    <w:rsid w:val="00E30BAD"/>
    <w:rsid w:val="00E30C1E"/>
    <w:rsid w:val="00E30C71"/>
    <w:rsid w:val="00E30C72"/>
    <w:rsid w:val="00E30D6B"/>
    <w:rsid w:val="00E30E54"/>
    <w:rsid w:val="00E30EF8"/>
    <w:rsid w:val="00E30F17"/>
    <w:rsid w:val="00E30F80"/>
    <w:rsid w:val="00E31053"/>
    <w:rsid w:val="00E31082"/>
    <w:rsid w:val="00E310C2"/>
    <w:rsid w:val="00E310CC"/>
    <w:rsid w:val="00E31126"/>
    <w:rsid w:val="00E31161"/>
    <w:rsid w:val="00E3116E"/>
    <w:rsid w:val="00E311E4"/>
    <w:rsid w:val="00E31238"/>
    <w:rsid w:val="00E31250"/>
    <w:rsid w:val="00E3126B"/>
    <w:rsid w:val="00E3127A"/>
    <w:rsid w:val="00E31392"/>
    <w:rsid w:val="00E3155F"/>
    <w:rsid w:val="00E316EF"/>
    <w:rsid w:val="00E31719"/>
    <w:rsid w:val="00E31755"/>
    <w:rsid w:val="00E317B3"/>
    <w:rsid w:val="00E317DB"/>
    <w:rsid w:val="00E318A8"/>
    <w:rsid w:val="00E31912"/>
    <w:rsid w:val="00E31934"/>
    <w:rsid w:val="00E319A4"/>
    <w:rsid w:val="00E31A58"/>
    <w:rsid w:val="00E31A9C"/>
    <w:rsid w:val="00E31B29"/>
    <w:rsid w:val="00E31B64"/>
    <w:rsid w:val="00E31BDD"/>
    <w:rsid w:val="00E31BF5"/>
    <w:rsid w:val="00E31C8D"/>
    <w:rsid w:val="00E31C96"/>
    <w:rsid w:val="00E31C9A"/>
    <w:rsid w:val="00E31CB4"/>
    <w:rsid w:val="00E31CBF"/>
    <w:rsid w:val="00E31CDD"/>
    <w:rsid w:val="00E31D6C"/>
    <w:rsid w:val="00E31DB6"/>
    <w:rsid w:val="00E31F42"/>
    <w:rsid w:val="00E31F86"/>
    <w:rsid w:val="00E32087"/>
    <w:rsid w:val="00E320BE"/>
    <w:rsid w:val="00E320C1"/>
    <w:rsid w:val="00E32170"/>
    <w:rsid w:val="00E32172"/>
    <w:rsid w:val="00E3224C"/>
    <w:rsid w:val="00E322F5"/>
    <w:rsid w:val="00E32313"/>
    <w:rsid w:val="00E32314"/>
    <w:rsid w:val="00E32345"/>
    <w:rsid w:val="00E3238A"/>
    <w:rsid w:val="00E32397"/>
    <w:rsid w:val="00E323BA"/>
    <w:rsid w:val="00E32413"/>
    <w:rsid w:val="00E324E4"/>
    <w:rsid w:val="00E32549"/>
    <w:rsid w:val="00E3255C"/>
    <w:rsid w:val="00E32622"/>
    <w:rsid w:val="00E3265F"/>
    <w:rsid w:val="00E32735"/>
    <w:rsid w:val="00E3274E"/>
    <w:rsid w:val="00E327E0"/>
    <w:rsid w:val="00E3283A"/>
    <w:rsid w:val="00E32987"/>
    <w:rsid w:val="00E329C8"/>
    <w:rsid w:val="00E32ACF"/>
    <w:rsid w:val="00E32B66"/>
    <w:rsid w:val="00E32BD1"/>
    <w:rsid w:val="00E32BE2"/>
    <w:rsid w:val="00E32C0C"/>
    <w:rsid w:val="00E32C0D"/>
    <w:rsid w:val="00E32C34"/>
    <w:rsid w:val="00E32C60"/>
    <w:rsid w:val="00E32D3A"/>
    <w:rsid w:val="00E32D4A"/>
    <w:rsid w:val="00E32DAD"/>
    <w:rsid w:val="00E32DBF"/>
    <w:rsid w:val="00E32E0E"/>
    <w:rsid w:val="00E32E1D"/>
    <w:rsid w:val="00E32E29"/>
    <w:rsid w:val="00E32E3A"/>
    <w:rsid w:val="00E32E63"/>
    <w:rsid w:val="00E32FAE"/>
    <w:rsid w:val="00E32FDA"/>
    <w:rsid w:val="00E32FE2"/>
    <w:rsid w:val="00E330BE"/>
    <w:rsid w:val="00E330D2"/>
    <w:rsid w:val="00E330DF"/>
    <w:rsid w:val="00E330EE"/>
    <w:rsid w:val="00E3310A"/>
    <w:rsid w:val="00E33245"/>
    <w:rsid w:val="00E3327F"/>
    <w:rsid w:val="00E332FF"/>
    <w:rsid w:val="00E33337"/>
    <w:rsid w:val="00E333ED"/>
    <w:rsid w:val="00E333EE"/>
    <w:rsid w:val="00E33449"/>
    <w:rsid w:val="00E334CB"/>
    <w:rsid w:val="00E3354C"/>
    <w:rsid w:val="00E33575"/>
    <w:rsid w:val="00E33600"/>
    <w:rsid w:val="00E33612"/>
    <w:rsid w:val="00E3379B"/>
    <w:rsid w:val="00E337D7"/>
    <w:rsid w:val="00E3380D"/>
    <w:rsid w:val="00E33815"/>
    <w:rsid w:val="00E338BB"/>
    <w:rsid w:val="00E33930"/>
    <w:rsid w:val="00E33A3B"/>
    <w:rsid w:val="00E33A4E"/>
    <w:rsid w:val="00E33A75"/>
    <w:rsid w:val="00E33A8C"/>
    <w:rsid w:val="00E33B38"/>
    <w:rsid w:val="00E33B3C"/>
    <w:rsid w:val="00E33B81"/>
    <w:rsid w:val="00E33BB4"/>
    <w:rsid w:val="00E33BEB"/>
    <w:rsid w:val="00E33BF5"/>
    <w:rsid w:val="00E33C57"/>
    <w:rsid w:val="00E33C9F"/>
    <w:rsid w:val="00E33D5D"/>
    <w:rsid w:val="00E33DC4"/>
    <w:rsid w:val="00E33E0F"/>
    <w:rsid w:val="00E33E70"/>
    <w:rsid w:val="00E33F22"/>
    <w:rsid w:val="00E33F64"/>
    <w:rsid w:val="00E33F73"/>
    <w:rsid w:val="00E33F83"/>
    <w:rsid w:val="00E340D3"/>
    <w:rsid w:val="00E3424C"/>
    <w:rsid w:val="00E34306"/>
    <w:rsid w:val="00E3430D"/>
    <w:rsid w:val="00E34377"/>
    <w:rsid w:val="00E3448E"/>
    <w:rsid w:val="00E344E1"/>
    <w:rsid w:val="00E34530"/>
    <w:rsid w:val="00E34534"/>
    <w:rsid w:val="00E34541"/>
    <w:rsid w:val="00E34546"/>
    <w:rsid w:val="00E3455D"/>
    <w:rsid w:val="00E345B9"/>
    <w:rsid w:val="00E3465D"/>
    <w:rsid w:val="00E346DC"/>
    <w:rsid w:val="00E3473E"/>
    <w:rsid w:val="00E348C3"/>
    <w:rsid w:val="00E34919"/>
    <w:rsid w:val="00E34924"/>
    <w:rsid w:val="00E34958"/>
    <w:rsid w:val="00E34992"/>
    <w:rsid w:val="00E349E7"/>
    <w:rsid w:val="00E34A0E"/>
    <w:rsid w:val="00E34A28"/>
    <w:rsid w:val="00E34A4F"/>
    <w:rsid w:val="00E34A66"/>
    <w:rsid w:val="00E34A99"/>
    <w:rsid w:val="00E34B0F"/>
    <w:rsid w:val="00E34B5B"/>
    <w:rsid w:val="00E34B84"/>
    <w:rsid w:val="00E34BFA"/>
    <w:rsid w:val="00E34C33"/>
    <w:rsid w:val="00E34D5A"/>
    <w:rsid w:val="00E34D65"/>
    <w:rsid w:val="00E34E16"/>
    <w:rsid w:val="00E34EC6"/>
    <w:rsid w:val="00E34EC8"/>
    <w:rsid w:val="00E34F75"/>
    <w:rsid w:val="00E34FD0"/>
    <w:rsid w:val="00E35007"/>
    <w:rsid w:val="00E350A0"/>
    <w:rsid w:val="00E3514D"/>
    <w:rsid w:val="00E3515D"/>
    <w:rsid w:val="00E35278"/>
    <w:rsid w:val="00E35281"/>
    <w:rsid w:val="00E35328"/>
    <w:rsid w:val="00E35388"/>
    <w:rsid w:val="00E3543C"/>
    <w:rsid w:val="00E3547A"/>
    <w:rsid w:val="00E35498"/>
    <w:rsid w:val="00E3558D"/>
    <w:rsid w:val="00E355DD"/>
    <w:rsid w:val="00E356C0"/>
    <w:rsid w:val="00E3572D"/>
    <w:rsid w:val="00E3573C"/>
    <w:rsid w:val="00E3580A"/>
    <w:rsid w:val="00E35827"/>
    <w:rsid w:val="00E35A1F"/>
    <w:rsid w:val="00E35A94"/>
    <w:rsid w:val="00E35AFA"/>
    <w:rsid w:val="00E35B79"/>
    <w:rsid w:val="00E35BF1"/>
    <w:rsid w:val="00E35C30"/>
    <w:rsid w:val="00E35C4F"/>
    <w:rsid w:val="00E35CA3"/>
    <w:rsid w:val="00E35D31"/>
    <w:rsid w:val="00E35D89"/>
    <w:rsid w:val="00E35E40"/>
    <w:rsid w:val="00E35E42"/>
    <w:rsid w:val="00E35E4D"/>
    <w:rsid w:val="00E35E5B"/>
    <w:rsid w:val="00E35ECB"/>
    <w:rsid w:val="00E35ECC"/>
    <w:rsid w:val="00E36039"/>
    <w:rsid w:val="00E36097"/>
    <w:rsid w:val="00E36154"/>
    <w:rsid w:val="00E361C4"/>
    <w:rsid w:val="00E361FE"/>
    <w:rsid w:val="00E36218"/>
    <w:rsid w:val="00E3622F"/>
    <w:rsid w:val="00E36254"/>
    <w:rsid w:val="00E3630E"/>
    <w:rsid w:val="00E3644D"/>
    <w:rsid w:val="00E3645E"/>
    <w:rsid w:val="00E3645F"/>
    <w:rsid w:val="00E364EC"/>
    <w:rsid w:val="00E36578"/>
    <w:rsid w:val="00E36634"/>
    <w:rsid w:val="00E3663A"/>
    <w:rsid w:val="00E3665D"/>
    <w:rsid w:val="00E36664"/>
    <w:rsid w:val="00E3668F"/>
    <w:rsid w:val="00E366F8"/>
    <w:rsid w:val="00E36794"/>
    <w:rsid w:val="00E367C1"/>
    <w:rsid w:val="00E367F2"/>
    <w:rsid w:val="00E36815"/>
    <w:rsid w:val="00E36898"/>
    <w:rsid w:val="00E36925"/>
    <w:rsid w:val="00E369A6"/>
    <w:rsid w:val="00E369E6"/>
    <w:rsid w:val="00E36A02"/>
    <w:rsid w:val="00E36A17"/>
    <w:rsid w:val="00E36A5D"/>
    <w:rsid w:val="00E36A69"/>
    <w:rsid w:val="00E36AF3"/>
    <w:rsid w:val="00E36B7D"/>
    <w:rsid w:val="00E36C51"/>
    <w:rsid w:val="00E36C76"/>
    <w:rsid w:val="00E36CB2"/>
    <w:rsid w:val="00E36D5A"/>
    <w:rsid w:val="00E36D82"/>
    <w:rsid w:val="00E36EA5"/>
    <w:rsid w:val="00E36F45"/>
    <w:rsid w:val="00E36F59"/>
    <w:rsid w:val="00E36F5B"/>
    <w:rsid w:val="00E3704F"/>
    <w:rsid w:val="00E37076"/>
    <w:rsid w:val="00E37220"/>
    <w:rsid w:val="00E37238"/>
    <w:rsid w:val="00E37304"/>
    <w:rsid w:val="00E3732F"/>
    <w:rsid w:val="00E37352"/>
    <w:rsid w:val="00E3738C"/>
    <w:rsid w:val="00E37409"/>
    <w:rsid w:val="00E3741A"/>
    <w:rsid w:val="00E3741D"/>
    <w:rsid w:val="00E37465"/>
    <w:rsid w:val="00E37474"/>
    <w:rsid w:val="00E37479"/>
    <w:rsid w:val="00E374DB"/>
    <w:rsid w:val="00E374E4"/>
    <w:rsid w:val="00E3755D"/>
    <w:rsid w:val="00E375B9"/>
    <w:rsid w:val="00E377FD"/>
    <w:rsid w:val="00E378D7"/>
    <w:rsid w:val="00E37997"/>
    <w:rsid w:val="00E379A2"/>
    <w:rsid w:val="00E379B5"/>
    <w:rsid w:val="00E379C2"/>
    <w:rsid w:val="00E37B15"/>
    <w:rsid w:val="00E37BC8"/>
    <w:rsid w:val="00E37C35"/>
    <w:rsid w:val="00E37C36"/>
    <w:rsid w:val="00E37D0C"/>
    <w:rsid w:val="00E37D3C"/>
    <w:rsid w:val="00E37D55"/>
    <w:rsid w:val="00E37DA1"/>
    <w:rsid w:val="00E37DB5"/>
    <w:rsid w:val="00E37E08"/>
    <w:rsid w:val="00E37E5C"/>
    <w:rsid w:val="00E37FC6"/>
    <w:rsid w:val="00E37FFB"/>
    <w:rsid w:val="00E4003D"/>
    <w:rsid w:val="00E4007C"/>
    <w:rsid w:val="00E40151"/>
    <w:rsid w:val="00E40154"/>
    <w:rsid w:val="00E40173"/>
    <w:rsid w:val="00E401FC"/>
    <w:rsid w:val="00E402BD"/>
    <w:rsid w:val="00E40311"/>
    <w:rsid w:val="00E403AA"/>
    <w:rsid w:val="00E403BD"/>
    <w:rsid w:val="00E403E9"/>
    <w:rsid w:val="00E40490"/>
    <w:rsid w:val="00E404D9"/>
    <w:rsid w:val="00E4050A"/>
    <w:rsid w:val="00E40546"/>
    <w:rsid w:val="00E405EB"/>
    <w:rsid w:val="00E40657"/>
    <w:rsid w:val="00E406B9"/>
    <w:rsid w:val="00E40795"/>
    <w:rsid w:val="00E407B4"/>
    <w:rsid w:val="00E40913"/>
    <w:rsid w:val="00E40914"/>
    <w:rsid w:val="00E4097E"/>
    <w:rsid w:val="00E409FF"/>
    <w:rsid w:val="00E40A21"/>
    <w:rsid w:val="00E40ACA"/>
    <w:rsid w:val="00E40B2A"/>
    <w:rsid w:val="00E40B89"/>
    <w:rsid w:val="00E40CDC"/>
    <w:rsid w:val="00E40D0A"/>
    <w:rsid w:val="00E40DDB"/>
    <w:rsid w:val="00E40EA3"/>
    <w:rsid w:val="00E40EA6"/>
    <w:rsid w:val="00E40F4D"/>
    <w:rsid w:val="00E40FF0"/>
    <w:rsid w:val="00E41138"/>
    <w:rsid w:val="00E4119D"/>
    <w:rsid w:val="00E4121B"/>
    <w:rsid w:val="00E412A6"/>
    <w:rsid w:val="00E412BB"/>
    <w:rsid w:val="00E412C0"/>
    <w:rsid w:val="00E4130D"/>
    <w:rsid w:val="00E41379"/>
    <w:rsid w:val="00E413AD"/>
    <w:rsid w:val="00E4146F"/>
    <w:rsid w:val="00E414AE"/>
    <w:rsid w:val="00E41517"/>
    <w:rsid w:val="00E4152C"/>
    <w:rsid w:val="00E4159E"/>
    <w:rsid w:val="00E41603"/>
    <w:rsid w:val="00E41649"/>
    <w:rsid w:val="00E41748"/>
    <w:rsid w:val="00E41775"/>
    <w:rsid w:val="00E41816"/>
    <w:rsid w:val="00E41868"/>
    <w:rsid w:val="00E41879"/>
    <w:rsid w:val="00E419D3"/>
    <w:rsid w:val="00E41AF3"/>
    <w:rsid w:val="00E41AF8"/>
    <w:rsid w:val="00E41B25"/>
    <w:rsid w:val="00E41B6B"/>
    <w:rsid w:val="00E41B71"/>
    <w:rsid w:val="00E41BD8"/>
    <w:rsid w:val="00E41CF9"/>
    <w:rsid w:val="00E41D87"/>
    <w:rsid w:val="00E41F62"/>
    <w:rsid w:val="00E41F80"/>
    <w:rsid w:val="00E42040"/>
    <w:rsid w:val="00E420B1"/>
    <w:rsid w:val="00E421A9"/>
    <w:rsid w:val="00E4225F"/>
    <w:rsid w:val="00E4230C"/>
    <w:rsid w:val="00E42318"/>
    <w:rsid w:val="00E42374"/>
    <w:rsid w:val="00E423B0"/>
    <w:rsid w:val="00E42404"/>
    <w:rsid w:val="00E4246D"/>
    <w:rsid w:val="00E424B8"/>
    <w:rsid w:val="00E424D8"/>
    <w:rsid w:val="00E424DD"/>
    <w:rsid w:val="00E425E5"/>
    <w:rsid w:val="00E425E7"/>
    <w:rsid w:val="00E425EF"/>
    <w:rsid w:val="00E42677"/>
    <w:rsid w:val="00E42692"/>
    <w:rsid w:val="00E427DA"/>
    <w:rsid w:val="00E42827"/>
    <w:rsid w:val="00E42883"/>
    <w:rsid w:val="00E428FC"/>
    <w:rsid w:val="00E429E4"/>
    <w:rsid w:val="00E42A5B"/>
    <w:rsid w:val="00E42AAB"/>
    <w:rsid w:val="00E42AF9"/>
    <w:rsid w:val="00E42B22"/>
    <w:rsid w:val="00E42BF8"/>
    <w:rsid w:val="00E42C14"/>
    <w:rsid w:val="00E42C51"/>
    <w:rsid w:val="00E42D05"/>
    <w:rsid w:val="00E42D3C"/>
    <w:rsid w:val="00E42D5D"/>
    <w:rsid w:val="00E42DBA"/>
    <w:rsid w:val="00E42E0C"/>
    <w:rsid w:val="00E42E8B"/>
    <w:rsid w:val="00E42F24"/>
    <w:rsid w:val="00E42F61"/>
    <w:rsid w:val="00E42FCE"/>
    <w:rsid w:val="00E43024"/>
    <w:rsid w:val="00E43065"/>
    <w:rsid w:val="00E430C8"/>
    <w:rsid w:val="00E4313A"/>
    <w:rsid w:val="00E43183"/>
    <w:rsid w:val="00E4319E"/>
    <w:rsid w:val="00E431F4"/>
    <w:rsid w:val="00E43272"/>
    <w:rsid w:val="00E432B7"/>
    <w:rsid w:val="00E43335"/>
    <w:rsid w:val="00E43339"/>
    <w:rsid w:val="00E4348C"/>
    <w:rsid w:val="00E43506"/>
    <w:rsid w:val="00E43543"/>
    <w:rsid w:val="00E43570"/>
    <w:rsid w:val="00E43597"/>
    <w:rsid w:val="00E435B2"/>
    <w:rsid w:val="00E435B3"/>
    <w:rsid w:val="00E435D4"/>
    <w:rsid w:val="00E43611"/>
    <w:rsid w:val="00E43682"/>
    <w:rsid w:val="00E436F7"/>
    <w:rsid w:val="00E4373D"/>
    <w:rsid w:val="00E437AD"/>
    <w:rsid w:val="00E437B1"/>
    <w:rsid w:val="00E437C5"/>
    <w:rsid w:val="00E43824"/>
    <w:rsid w:val="00E4389C"/>
    <w:rsid w:val="00E4389D"/>
    <w:rsid w:val="00E438A7"/>
    <w:rsid w:val="00E438E3"/>
    <w:rsid w:val="00E438ED"/>
    <w:rsid w:val="00E43934"/>
    <w:rsid w:val="00E4398F"/>
    <w:rsid w:val="00E43A15"/>
    <w:rsid w:val="00E43A53"/>
    <w:rsid w:val="00E43AEC"/>
    <w:rsid w:val="00E43B12"/>
    <w:rsid w:val="00E43B22"/>
    <w:rsid w:val="00E43B2F"/>
    <w:rsid w:val="00E43B69"/>
    <w:rsid w:val="00E43B93"/>
    <w:rsid w:val="00E43C0A"/>
    <w:rsid w:val="00E43C1F"/>
    <w:rsid w:val="00E43C65"/>
    <w:rsid w:val="00E43C72"/>
    <w:rsid w:val="00E43C87"/>
    <w:rsid w:val="00E43CF3"/>
    <w:rsid w:val="00E43D83"/>
    <w:rsid w:val="00E43DA0"/>
    <w:rsid w:val="00E43DDF"/>
    <w:rsid w:val="00E43DE5"/>
    <w:rsid w:val="00E43E78"/>
    <w:rsid w:val="00E43E88"/>
    <w:rsid w:val="00E43E9F"/>
    <w:rsid w:val="00E43F3B"/>
    <w:rsid w:val="00E43F63"/>
    <w:rsid w:val="00E43FAF"/>
    <w:rsid w:val="00E43FE1"/>
    <w:rsid w:val="00E44004"/>
    <w:rsid w:val="00E440E0"/>
    <w:rsid w:val="00E4416A"/>
    <w:rsid w:val="00E44194"/>
    <w:rsid w:val="00E441FB"/>
    <w:rsid w:val="00E44249"/>
    <w:rsid w:val="00E44258"/>
    <w:rsid w:val="00E44277"/>
    <w:rsid w:val="00E442FA"/>
    <w:rsid w:val="00E443C4"/>
    <w:rsid w:val="00E44460"/>
    <w:rsid w:val="00E444BD"/>
    <w:rsid w:val="00E444DF"/>
    <w:rsid w:val="00E444FD"/>
    <w:rsid w:val="00E44543"/>
    <w:rsid w:val="00E44624"/>
    <w:rsid w:val="00E44629"/>
    <w:rsid w:val="00E4465D"/>
    <w:rsid w:val="00E44689"/>
    <w:rsid w:val="00E446B6"/>
    <w:rsid w:val="00E4474E"/>
    <w:rsid w:val="00E447AA"/>
    <w:rsid w:val="00E447DC"/>
    <w:rsid w:val="00E44847"/>
    <w:rsid w:val="00E44875"/>
    <w:rsid w:val="00E448D1"/>
    <w:rsid w:val="00E44970"/>
    <w:rsid w:val="00E4498D"/>
    <w:rsid w:val="00E449DE"/>
    <w:rsid w:val="00E44ACC"/>
    <w:rsid w:val="00E44ACD"/>
    <w:rsid w:val="00E44B24"/>
    <w:rsid w:val="00E44B41"/>
    <w:rsid w:val="00E44B76"/>
    <w:rsid w:val="00E44BBE"/>
    <w:rsid w:val="00E44C6F"/>
    <w:rsid w:val="00E44CC3"/>
    <w:rsid w:val="00E44D15"/>
    <w:rsid w:val="00E44D26"/>
    <w:rsid w:val="00E44DB0"/>
    <w:rsid w:val="00E44DF8"/>
    <w:rsid w:val="00E44E09"/>
    <w:rsid w:val="00E44E6A"/>
    <w:rsid w:val="00E44E74"/>
    <w:rsid w:val="00E44EBE"/>
    <w:rsid w:val="00E44F2B"/>
    <w:rsid w:val="00E44F75"/>
    <w:rsid w:val="00E44FC1"/>
    <w:rsid w:val="00E44FCA"/>
    <w:rsid w:val="00E45015"/>
    <w:rsid w:val="00E45030"/>
    <w:rsid w:val="00E45044"/>
    <w:rsid w:val="00E4505A"/>
    <w:rsid w:val="00E4506F"/>
    <w:rsid w:val="00E450DA"/>
    <w:rsid w:val="00E4513D"/>
    <w:rsid w:val="00E4514F"/>
    <w:rsid w:val="00E4516B"/>
    <w:rsid w:val="00E45272"/>
    <w:rsid w:val="00E452A3"/>
    <w:rsid w:val="00E452A7"/>
    <w:rsid w:val="00E45302"/>
    <w:rsid w:val="00E4530D"/>
    <w:rsid w:val="00E45355"/>
    <w:rsid w:val="00E45376"/>
    <w:rsid w:val="00E453FD"/>
    <w:rsid w:val="00E45418"/>
    <w:rsid w:val="00E45419"/>
    <w:rsid w:val="00E45505"/>
    <w:rsid w:val="00E45528"/>
    <w:rsid w:val="00E45560"/>
    <w:rsid w:val="00E45576"/>
    <w:rsid w:val="00E4558A"/>
    <w:rsid w:val="00E45599"/>
    <w:rsid w:val="00E45609"/>
    <w:rsid w:val="00E4567E"/>
    <w:rsid w:val="00E45685"/>
    <w:rsid w:val="00E456D2"/>
    <w:rsid w:val="00E45725"/>
    <w:rsid w:val="00E45764"/>
    <w:rsid w:val="00E45A8D"/>
    <w:rsid w:val="00E45B73"/>
    <w:rsid w:val="00E45BE4"/>
    <w:rsid w:val="00E45C0F"/>
    <w:rsid w:val="00E45C21"/>
    <w:rsid w:val="00E45DC3"/>
    <w:rsid w:val="00E45E57"/>
    <w:rsid w:val="00E45E6D"/>
    <w:rsid w:val="00E45E7E"/>
    <w:rsid w:val="00E45EA8"/>
    <w:rsid w:val="00E45EC7"/>
    <w:rsid w:val="00E45ED3"/>
    <w:rsid w:val="00E45EDC"/>
    <w:rsid w:val="00E45F0D"/>
    <w:rsid w:val="00E45F45"/>
    <w:rsid w:val="00E45FC9"/>
    <w:rsid w:val="00E45FD1"/>
    <w:rsid w:val="00E4603E"/>
    <w:rsid w:val="00E460BA"/>
    <w:rsid w:val="00E46119"/>
    <w:rsid w:val="00E462A5"/>
    <w:rsid w:val="00E4634D"/>
    <w:rsid w:val="00E463F7"/>
    <w:rsid w:val="00E463F8"/>
    <w:rsid w:val="00E46417"/>
    <w:rsid w:val="00E46457"/>
    <w:rsid w:val="00E46485"/>
    <w:rsid w:val="00E464C2"/>
    <w:rsid w:val="00E464D9"/>
    <w:rsid w:val="00E46516"/>
    <w:rsid w:val="00E46568"/>
    <w:rsid w:val="00E4659C"/>
    <w:rsid w:val="00E465DB"/>
    <w:rsid w:val="00E4663C"/>
    <w:rsid w:val="00E4663E"/>
    <w:rsid w:val="00E466E0"/>
    <w:rsid w:val="00E466F6"/>
    <w:rsid w:val="00E4678A"/>
    <w:rsid w:val="00E4687C"/>
    <w:rsid w:val="00E468F4"/>
    <w:rsid w:val="00E46965"/>
    <w:rsid w:val="00E4696F"/>
    <w:rsid w:val="00E46A22"/>
    <w:rsid w:val="00E46A33"/>
    <w:rsid w:val="00E46AC3"/>
    <w:rsid w:val="00E46B98"/>
    <w:rsid w:val="00E46C42"/>
    <w:rsid w:val="00E46C56"/>
    <w:rsid w:val="00E46D55"/>
    <w:rsid w:val="00E46DD2"/>
    <w:rsid w:val="00E46DE3"/>
    <w:rsid w:val="00E46E08"/>
    <w:rsid w:val="00E46F0C"/>
    <w:rsid w:val="00E46F23"/>
    <w:rsid w:val="00E46F86"/>
    <w:rsid w:val="00E46FD2"/>
    <w:rsid w:val="00E47001"/>
    <w:rsid w:val="00E47058"/>
    <w:rsid w:val="00E47288"/>
    <w:rsid w:val="00E47310"/>
    <w:rsid w:val="00E47342"/>
    <w:rsid w:val="00E47397"/>
    <w:rsid w:val="00E473D1"/>
    <w:rsid w:val="00E47498"/>
    <w:rsid w:val="00E474B7"/>
    <w:rsid w:val="00E47534"/>
    <w:rsid w:val="00E475A4"/>
    <w:rsid w:val="00E475DE"/>
    <w:rsid w:val="00E475F0"/>
    <w:rsid w:val="00E4765C"/>
    <w:rsid w:val="00E47685"/>
    <w:rsid w:val="00E47688"/>
    <w:rsid w:val="00E4768D"/>
    <w:rsid w:val="00E476A5"/>
    <w:rsid w:val="00E477A3"/>
    <w:rsid w:val="00E477AE"/>
    <w:rsid w:val="00E47876"/>
    <w:rsid w:val="00E478A6"/>
    <w:rsid w:val="00E478AE"/>
    <w:rsid w:val="00E478B3"/>
    <w:rsid w:val="00E47926"/>
    <w:rsid w:val="00E47A74"/>
    <w:rsid w:val="00E47B69"/>
    <w:rsid w:val="00E47BA8"/>
    <w:rsid w:val="00E47BC3"/>
    <w:rsid w:val="00E47BE2"/>
    <w:rsid w:val="00E47C82"/>
    <w:rsid w:val="00E47CF5"/>
    <w:rsid w:val="00E47D5D"/>
    <w:rsid w:val="00E47D75"/>
    <w:rsid w:val="00E47E3F"/>
    <w:rsid w:val="00E50012"/>
    <w:rsid w:val="00E500E8"/>
    <w:rsid w:val="00E50126"/>
    <w:rsid w:val="00E5013D"/>
    <w:rsid w:val="00E5015E"/>
    <w:rsid w:val="00E5016E"/>
    <w:rsid w:val="00E501DB"/>
    <w:rsid w:val="00E50293"/>
    <w:rsid w:val="00E50374"/>
    <w:rsid w:val="00E503B4"/>
    <w:rsid w:val="00E503D4"/>
    <w:rsid w:val="00E503F9"/>
    <w:rsid w:val="00E50540"/>
    <w:rsid w:val="00E5054D"/>
    <w:rsid w:val="00E5056F"/>
    <w:rsid w:val="00E505B7"/>
    <w:rsid w:val="00E505F6"/>
    <w:rsid w:val="00E50608"/>
    <w:rsid w:val="00E5064E"/>
    <w:rsid w:val="00E50682"/>
    <w:rsid w:val="00E5069F"/>
    <w:rsid w:val="00E506D6"/>
    <w:rsid w:val="00E5082E"/>
    <w:rsid w:val="00E508B5"/>
    <w:rsid w:val="00E508C4"/>
    <w:rsid w:val="00E508E6"/>
    <w:rsid w:val="00E50949"/>
    <w:rsid w:val="00E50967"/>
    <w:rsid w:val="00E5096E"/>
    <w:rsid w:val="00E5097D"/>
    <w:rsid w:val="00E50983"/>
    <w:rsid w:val="00E50D8E"/>
    <w:rsid w:val="00E50DC7"/>
    <w:rsid w:val="00E50E30"/>
    <w:rsid w:val="00E50E74"/>
    <w:rsid w:val="00E50EBA"/>
    <w:rsid w:val="00E50F06"/>
    <w:rsid w:val="00E50F68"/>
    <w:rsid w:val="00E50FA5"/>
    <w:rsid w:val="00E50FB1"/>
    <w:rsid w:val="00E50FC9"/>
    <w:rsid w:val="00E50FD1"/>
    <w:rsid w:val="00E5100B"/>
    <w:rsid w:val="00E5108A"/>
    <w:rsid w:val="00E510C2"/>
    <w:rsid w:val="00E5114A"/>
    <w:rsid w:val="00E51164"/>
    <w:rsid w:val="00E511A5"/>
    <w:rsid w:val="00E5122F"/>
    <w:rsid w:val="00E51301"/>
    <w:rsid w:val="00E51319"/>
    <w:rsid w:val="00E5136E"/>
    <w:rsid w:val="00E5147A"/>
    <w:rsid w:val="00E51553"/>
    <w:rsid w:val="00E5156D"/>
    <w:rsid w:val="00E515FF"/>
    <w:rsid w:val="00E51622"/>
    <w:rsid w:val="00E5163C"/>
    <w:rsid w:val="00E5169E"/>
    <w:rsid w:val="00E5173E"/>
    <w:rsid w:val="00E51759"/>
    <w:rsid w:val="00E518DE"/>
    <w:rsid w:val="00E51933"/>
    <w:rsid w:val="00E51976"/>
    <w:rsid w:val="00E5198F"/>
    <w:rsid w:val="00E51AE3"/>
    <w:rsid w:val="00E51BE1"/>
    <w:rsid w:val="00E51C2C"/>
    <w:rsid w:val="00E51C3F"/>
    <w:rsid w:val="00E51C47"/>
    <w:rsid w:val="00E51C4A"/>
    <w:rsid w:val="00E51C7F"/>
    <w:rsid w:val="00E51D69"/>
    <w:rsid w:val="00E51E3B"/>
    <w:rsid w:val="00E51EBD"/>
    <w:rsid w:val="00E51EE3"/>
    <w:rsid w:val="00E51F96"/>
    <w:rsid w:val="00E51FFB"/>
    <w:rsid w:val="00E52007"/>
    <w:rsid w:val="00E5209E"/>
    <w:rsid w:val="00E520B0"/>
    <w:rsid w:val="00E520E7"/>
    <w:rsid w:val="00E521BF"/>
    <w:rsid w:val="00E52214"/>
    <w:rsid w:val="00E522C8"/>
    <w:rsid w:val="00E52441"/>
    <w:rsid w:val="00E52444"/>
    <w:rsid w:val="00E524B2"/>
    <w:rsid w:val="00E524C8"/>
    <w:rsid w:val="00E5251F"/>
    <w:rsid w:val="00E525EC"/>
    <w:rsid w:val="00E52680"/>
    <w:rsid w:val="00E5269D"/>
    <w:rsid w:val="00E526A0"/>
    <w:rsid w:val="00E526A5"/>
    <w:rsid w:val="00E52723"/>
    <w:rsid w:val="00E52770"/>
    <w:rsid w:val="00E527FE"/>
    <w:rsid w:val="00E5297C"/>
    <w:rsid w:val="00E52985"/>
    <w:rsid w:val="00E52997"/>
    <w:rsid w:val="00E529BE"/>
    <w:rsid w:val="00E529D5"/>
    <w:rsid w:val="00E52A1C"/>
    <w:rsid w:val="00E52A65"/>
    <w:rsid w:val="00E52A92"/>
    <w:rsid w:val="00E52ABA"/>
    <w:rsid w:val="00E52B5C"/>
    <w:rsid w:val="00E52C2E"/>
    <w:rsid w:val="00E52C6A"/>
    <w:rsid w:val="00E52C6F"/>
    <w:rsid w:val="00E52CCD"/>
    <w:rsid w:val="00E52CDD"/>
    <w:rsid w:val="00E52E90"/>
    <w:rsid w:val="00E52E9D"/>
    <w:rsid w:val="00E52EA4"/>
    <w:rsid w:val="00E52EDD"/>
    <w:rsid w:val="00E52FA0"/>
    <w:rsid w:val="00E52FE8"/>
    <w:rsid w:val="00E5302E"/>
    <w:rsid w:val="00E53039"/>
    <w:rsid w:val="00E5305F"/>
    <w:rsid w:val="00E530C7"/>
    <w:rsid w:val="00E531C8"/>
    <w:rsid w:val="00E531CB"/>
    <w:rsid w:val="00E5328A"/>
    <w:rsid w:val="00E5332F"/>
    <w:rsid w:val="00E534E3"/>
    <w:rsid w:val="00E53510"/>
    <w:rsid w:val="00E53617"/>
    <w:rsid w:val="00E536B1"/>
    <w:rsid w:val="00E536E4"/>
    <w:rsid w:val="00E536E5"/>
    <w:rsid w:val="00E53754"/>
    <w:rsid w:val="00E5388A"/>
    <w:rsid w:val="00E53905"/>
    <w:rsid w:val="00E5396E"/>
    <w:rsid w:val="00E5397B"/>
    <w:rsid w:val="00E53A2A"/>
    <w:rsid w:val="00E53AA7"/>
    <w:rsid w:val="00E53ADF"/>
    <w:rsid w:val="00E53B65"/>
    <w:rsid w:val="00E53C2B"/>
    <w:rsid w:val="00E53CCB"/>
    <w:rsid w:val="00E53D07"/>
    <w:rsid w:val="00E53DD7"/>
    <w:rsid w:val="00E53E27"/>
    <w:rsid w:val="00E53E99"/>
    <w:rsid w:val="00E53EA5"/>
    <w:rsid w:val="00E53EFC"/>
    <w:rsid w:val="00E53F67"/>
    <w:rsid w:val="00E53F6B"/>
    <w:rsid w:val="00E53F87"/>
    <w:rsid w:val="00E53F90"/>
    <w:rsid w:val="00E54092"/>
    <w:rsid w:val="00E5414D"/>
    <w:rsid w:val="00E5417D"/>
    <w:rsid w:val="00E541EC"/>
    <w:rsid w:val="00E54264"/>
    <w:rsid w:val="00E54279"/>
    <w:rsid w:val="00E5429B"/>
    <w:rsid w:val="00E542D3"/>
    <w:rsid w:val="00E542E6"/>
    <w:rsid w:val="00E54312"/>
    <w:rsid w:val="00E54327"/>
    <w:rsid w:val="00E54329"/>
    <w:rsid w:val="00E5432F"/>
    <w:rsid w:val="00E54399"/>
    <w:rsid w:val="00E543AE"/>
    <w:rsid w:val="00E543F4"/>
    <w:rsid w:val="00E5440A"/>
    <w:rsid w:val="00E544D7"/>
    <w:rsid w:val="00E54504"/>
    <w:rsid w:val="00E545D4"/>
    <w:rsid w:val="00E54600"/>
    <w:rsid w:val="00E5473D"/>
    <w:rsid w:val="00E54805"/>
    <w:rsid w:val="00E5494C"/>
    <w:rsid w:val="00E54A04"/>
    <w:rsid w:val="00E54A38"/>
    <w:rsid w:val="00E54AA3"/>
    <w:rsid w:val="00E54B52"/>
    <w:rsid w:val="00E54BE3"/>
    <w:rsid w:val="00E54BFB"/>
    <w:rsid w:val="00E54C37"/>
    <w:rsid w:val="00E54C4F"/>
    <w:rsid w:val="00E54CDA"/>
    <w:rsid w:val="00E54D0D"/>
    <w:rsid w:val="00E54D40"/>
    <w:rsid w:val="00E54D85"/>
    <w:rsid w:val="00E54DD8"/>
    <w:rsid w:val="00E54E18"/>
    <w:rsid w:val="00E54EC3"/>
    <w:rsid w:val="00E54ECB"/>
    <w:rsid w:val="00E54F53"/>
    <w:rsid w:val="00E55054"/>
    <w:rsid w:val="00E5505A"/>
    <w:rsid w:val="00E55097"/>
    <w:rsid w:val="00E5510C"/>
    <w:rsid w:val="00E5540F"/>
    <w:rsid w:val="00E55445"/>
    <w:rsid w:val="00E554BC"/>
    <w:rsid w:val="00E554EB"/>
    <w:rsid w:val="00E55523"/>
    <w:rsid w:val="00E55537"/>
    <w:rsid w:val="00E55580"/>
    <w:rsid w:val="00E5560D"/>
    <w:rsid w:val="00E5562A"/>
    <w:rsid w:val="00E556B0"/>
    <w:rsid w:val="00E556E7"/>
    <w:rsid w:val="00E556E9"/>
    <w:rsid w:val="00E55781"/>
    <w:rsid w:val="00E5582A"/>
    <w:rsid w:val="00E55834"/>
    <w:rsid w:val="00E5585B"/>
    <w:rsid w:val="00E5586B"/>
    <w:rsid w:val="00E55885"/>
    <w:rsid w:val="00E558D1"/>
    <w:rsid w:val="00E558FE"/>
    <w:rsid w:val="00E55925"/>
    <w:rsid w:val="00E5593F"/>
    <w:rsid w:val="00E55A08"/>
    <w:rsid w:val="00E55A43"/>
    <w:rsid w:val="00E55A57"/>
    <w:rsid w:val="00E55A6B"/>
    <w:rsid w:val="00E55AA5"/>
    <w:rsid w:val="00E55B6B"/>
    <w:rsid w:val="00E55B9D"/>
    <w:rsid w:val="00E55B9F"/>
    <w:rsid w:val="00E55BAF"/>
    <w:rsid w:val="00E55BC9"/>
    <w:rsid w:val="00E55BCF"/>
    <w:rsid w:val="00E55BF2"/>
    <w:rsid w:val="00E55C6C"/>
    <w:rsid w:val="00E55C8C"/>
    <w:rsid w:val="00E55CFA"/>
    <w:rsid w:val="00E55D2D"/>
    <w:rsid w:val="00E55D48"/>
    <w:rsid w:val="00E55DB6"/>
    <w:rsid w:val="00E55DB7"/>
    <w:rsid w:val="00E55E31"/>
    <w:rsid w:val="00E55E3A"/>
    <w:rsid w:val="00E55E65"/>
    <w:rsid w:val="00E55EED"/>
    <w:rsid w:val="00E55F51"/>
    <w:rsid w:val="00E55F7E"/>
    <w:rsid w:val="00E5602D"/>
    <w:rsid w:val="00E56063"/>
    <w:rsid w:val="00E5610D"/>
    <w:rsid w:val="00E56159"/>
    <w:rsid w:val="00E5617F"/>
    <w:rsid w:val="00E561B0"/>
    <w:rsid w:val="00E561D3"/>
    <w:rsid w:val="00E56219"/>
    <w:rsid w:val="00E5626C"/>
    <w:rsid w:val="00E56332"/>
    <w:rsid w:val="00E5635B"/>
    <w:rsid w:val="00E5638E"/>
    <w:rsid w:val="00E56390"/>
    <w:rsid w:val="00E56462"/>
    <w:rsid w:val="00E56595"/>
    <w:rsid w:val="00E565BD"/>
    <w:rsid w:val="00E566E4"/>
    <w:rsid w:val="00E56726"/>
    <w:rsid w:val="00E5678A"/>
    <w:rsid w:val="00E567CD"/>
    <w:rsid w:val="00E56852"/>
    <w:rsid w:val="00E568E3"/>
    <w:rsid w:val="00E568F2"/>
    <w:rsid w:val="00E56A2F"/>
    <w:rsid w:val="00E56A4E"/>
    <w:rsid w:val="00E56B4C"/>
    <w:rsid w:val="00E56B56"/>
    <w:rsid w:val="00E56B81"/>
    <w:rsid w:val="00E56BED"/>
    <w:rsid w:val="00E56D27"/>
    <w:rsid w:val="00E56D7C"/>
    <w:rsid w:val="00E56D98"/>
    <w:rsid w:val="00E56DCF"/>
    <w:rsid w:val="00E56DE1"/>
    <w:rsid w:val="00E56EB1"/>
    <w:rsid w:val="00E56EB8"/>
    <w:rsid w:val="00E56ED5"/>
    <w:rsid w:val="00E56F1E"/>
    <w:rsid w:val="00E56F61"/>
    <w:rsid w:val="00E56F9D"/>
    <w:rsid w:val="00E56FD0"/>
    <w:rsid w:val="00E57032"/>
    <w:rsid w:val="00E57076"/>
    <w:rsid w:val="00E570E2"/>
    <w:rsid w:val="00E57146"/>
    <w:rsid w:val="00E571C7"/>
    <w:rsid w:val="00E5726A"/>
    <w:rsid w:val="00E57276"/>
    <w:rsid w:val="00E572D7"/>
    <w:rsid w:val="00E57300"/>
    <w:rsid w:val="00E57392"/>
    <w:rsid w:val="00E573AB"/>
    <w:rsid w:val="00E57400"/>
    <w:rsid w:val="00E574A7"/>
    <w:rsid w:val="00E57514"/>
    <w:rsid w:val="00E57542"/>
    <w:rsid w:val="00E57573"/>
    <w:rsid w:val="00E57588"/>
    <w:rsid w:val="00E5762D"/>
    <w:rsid w:val="00E57650"/>
    <w:rsid w:val="00E5769E"/>
    <w:rsid w:val="00E5771B"/>
    <w:rsid w:val="00E5775E"/>
    <w:rsid w:val="00E5787A"/>
    <w:rsid w:val="00E57932"/>
    <w:rsid w:val="00E5796A"/>
    <w:rsid w:val="00E579DF"/>
    <w:rsid w:val="00E57A22"/>
    <w:rsid w:val="00E57A41"/>
    <w:rsid w:val="00E57AFF"/>
    <w:rsid w:val="00E57B30"/>
    <w:rsid w:val="00E57C13"/>
    <w:rsid w:val="00E57C8C"/>
    <w:rsid w:val="00E57C9A"/>
    <w:rsid w:val="00E57CA3"/>
    <w:rsid w:val="00E57D1E"/>
    <w:rsid w:val="00E57D92"/>
    <w:rsid w:val="00E57E28"/>
    <w:rsid w:val="00E57E3A"/>
    <w:rsid w:val="00E57EAC"/>
    <w:rsid w:val="00E57F2C"/>
    <w:rsid w:val="00E57F56"/>
    <w:rsid w:val="00E57F66"/>
    <w:rsid w:val="00E57F6A"/>
    <w:rsid w:val="00E60131"/>
    <w:rsid w:val="00E6016F"/>
    <w:rsid w:val="00E60193"/>
    <w:rsid w:val="00E6026D"/>
    <w:rsid w:val="00E602F8"/>
    <w:rsid w:val="00E60311"/>
    <w:rsid w:val="00E60339"/>
    <w:rsid w:val="00E603AE"/>
    <w:rsid w:val="00E604DC"/>
    <w:rsid w:val="00E60511"/>
    <w:rsid w:val="00E6056F"/>
    <w:rsid w:val="00E605E7"/>
    <w:rsid w:val="00E605E9"/>
    <w:rsid w:val="00E60752"/>
    <w:rsid w:val="00E607A9"/>
    <w:rsid w:val="00E607BC"/>
    <w:rsid w:val="00E6081D"/>
    <w:rsid w:val="00E6087F"/>
    <w:rsid w:val="00E608A1"/>
    <w:rsid w:val="00E6091C"/>
    <w:rsid w:val="00E60927"/>
    <w:rsid w:val="00E6094E"/>
    <w:rsid w:val="00E609DD"/>
    <w:rsid w:val="00E60A5A"/>
    <w:rsid w:val="00E60A5B"/>
    <w:rsid w:val="00E60A5D"/>
    <w:rsid w:val="00E60A87"/>
    <w:rsid w:val="00E60A9B"/>
    <w:rsid w:val="00E60AD4"/>
    <w:rsid w:val="00E60B39"/>
    <w:rsid w:val="00E60B53"/>
    <w:rsid w:val="00E60B5B"/>
    <w:rsid w:val="00E60B97"/>
    <w:rsid w:val="00E60CDB"/>
    <w:rsid w:val="00E60CE5"/>
    <w:rsid w:val="00E60DE6"/>
    <w:rsid w:val="00E60E56"/>
    <w:rsid w:val="00E60E61"/>
    <w:rsid w:val="00E60E63"/>
    <w:rsid w:val="00E60E89"/>
    <w:rsid w:val="00E60EAE"/>
    <w:rsid w:val="00E60EE9"/>
    <w:rsid w:val="00E60F97"/>
    <w:rsid w:val="00E61068"/>
    <w:rsid w:val="00E61094"/>
    <w:rsid w:val="00E611D9"/>
    <w:rsid w:val="00E611DA"/>
    <w:rsid w:val="00E61298"/>
    <w:rsid w:val="00E612C6"/>
    <w:rsid w:val="00E61338"/>
    <w:rsid w:val="00E6133B"/>
    <w:rsid w:val="00E613C1"/>
    <w:rsid w:val="00E61405"/>
    <w:rsid w:val="00E6142E"/>
    <w:rsid w:val="00E61479"/>
    <w:rsid w:val="00E614F1"/>
    <w:rsid w:val="00E615B5"/>
    <w:rsid w:val="00E615DA"/>
    <w:rsid w:val="00E615F3"/>
    <w:rsid w:val="00E615F5"/>
    <w:rsid w:val="00E61674"/>
    <w:rsid w:val="00E6190D"/>
    <w:rsid w:val="00E61915"/>
    <w:rsid w:val="00E6198F"/>
    <w:rsid w:val="00E619C0"/>
    <w:rsid w:val="00E61A27"/>
    <w:rsid w:val="00E61B2C"/>
    <w:rsid w:val="00E61B77"/>
    <w:rsid w:val="00E61C0C"/>
    <w:rsid w:val="00E61DB3"/>
    <w:rsid w:val="00E61DD3"/>
    <w:rsid w:val="00E61DF7"/>
    <w:rsid w:val="00E61E2D"/>
    <w:rsid w:val="00E61E43"/>
    <w:rsid w:val="00E61EC1"/>
    <w:rsid w:val="00E61EC3"/>
    <w:rsid w:val="00E61EE3"/>
    <w:rsid w:val="00E61F2F"/>
    <w:rsid w:val="00E61F3D"/>
    <w:rsid w:val="00E61FCA"/>
    <w:rsid w:val="00E6209F"/>
    <w:rsid w:val="00E621A0"/>
    <w:rsid w:val="00E621F9"/>
    <w:rsid w:val="00E62239"/>
    <w:rsid w:val="00E6230C"/>
    <w:rsid w:val="00E6231C"/>
    <w:rsid w:val="00E62360"/>
    <w:rsid w:val="00E6236C"/>
    <w:rsid w:val="00E623B4"/>
    <w:rsid w:val="00E623D1"/>
    <w:rsid w:val="00E6245F"/>
    <w:rsid w:val="00E62463"/>
    <w:rsid w:val="00E624CD"/>
    <w:rsid w:val="00E6257B"/>
    <w:rsid w:val="00E62637"/>
    <w:rsid w:val="00E6266D"/>
    <w:rsid w:val="00E62724"/>
    <w:rsid w:val="00E62774"/>
    <w:rsid w:val="00E627B7"/>
    <w:rsid w:val="00E627E5"/>
    <w:rsid w:val="00E627F7"/>
    <w:rsid w:val="00E62828"/>
    <w:rsid w:val="00E62898"/>
    <w:rsid w:val="00E6291E"/>
    <w:rsid w:val="00E629AA"/>
    <w:rsid w:val="00E629D6"/>
    <w:rsid w:val="00E62A0A"/>
    <w:rsid w:val="00E62A32"/>
    <w:rsid w:val="00E62A7E"/>
    <w:rsid w:val="00E62AF1"/>
    <w:rsid w:val="00E62B4A"/>
    <w:rsid w:val="00E62B95"/>
    <w:rsid w:val="00E62BB3"/>
    <w:rsid w:val="00E62BBA"/>
    <w:rsid w:val="00E62BEC"/>
    <w:rsid w:val="00E62CC7"/>
    <w:rsid w:val="00E62D2B"/>
    <w:rsid w:val="00E62D46"/>
    <w:rsid w:val="00E62D53"/>
    <w:rsid w:val="00E62DC5"/>
    <w:rsid w:val="00E62DDE"/>
    <w:rsid w:val="00E62EEC"/>
    <w:rsid w:val="00E62F16"/>
    <w:rsid w:val="00E62F55"/>
    <w:rsid w:val="00E62FA5"/>
    <w:rsid w:val="00E63013"/>
    <w:rsid w:val="00E6301F"/>
    <w:rsid w:val="00E63041"/>
    <w:rsid w:val="00E63048"/>
    <w:rsid w:val="00E6305F"/>
    <w:rsid w:val="00E63122"/>
    <w:rsid w:val="00E63188"/>
    <w:rsid w:val="00E6319E"/>
    <w:rsid w:val="00E631A4"/>
    <w:rsid w:val="00E631B2"/>
    <w:rsid w:val="00E632CD"/>
    <w:rsid w:val="00E633BB"/>
    <w:rsid w:val="00E63422"/>
    <w:rsid w:val="00E63435"/>
    <w:rsid w:val="00E6347C"/>
    <w:rsid w:val="00E634E0"/>
    <w:rsid w:val="00E634E3"/>
    <w:rsid w:val="00E636BB"/>
    <w:rsid w:val="00E636EE"/>
    <w:rsid w:val="00E6373E"/>
    <w:rsid w:val="00E63851"/>
    <w:rsid w:val="00E6385C"/>
    <w:rsid w:val="00E6386C"/>
    <w:rsid w:val="00E63894"/>
    <w:rsid w:val="00E63982"/>
    <w:rsid w:val="00E63A06"/>
    <w:rsid w:val="00E63A31"/>
    <w:rsid w:val="00E63A62"/>
    <w:rsid w:val="00E63B19"/>
    <w:rsid w:val="00E63B43"/>
    <w:rsid w:val="00E63B4B"/>
    <w:rsid w:val="00E63B78"/>
    <w:rsid w:val="00E63B97"/>
    <w:rsid w:val="00E63BD0"/>
    <w:rsid w:val="00E63C37"/>
    <w:rsid w:val="00E63D16"/>
    <w:rsid w:val="00E63D3C"/>
    <w:rsid w:val="00E63D65"/>
    <w:rsid w:val="00E63D8E"/>
    <w:rsid w:val="00E63DB9"/>
    <w:rsid w:val="00E63DDA"/>
    <w:rsid w:val="00E63DE7"/>
    <w:rsid w:val="00E63E0B"/>
    <w:rsid w:val="00E63E81"/>
    <w:rsid w:val="00E63E97"/>
    <w:rsid w:val="00E63EAC"/>
    <w:rsid w:val="00E63EE9"/>
    <w:rsid w:val="00E63EEB"/>
    <w:rsid w:val="00E63F24"/>
    <w:rsid w:val="00E63F33"/>
    <w:rsid w:val="00E64134"/>
    <w:rsid w:val="00E64137"/>
    <w:rsid w:val="00E641DE"/>
    <w:rsid w:val="00E6423A"/>
    <w:rsid w:val="00E64270"/>
    <w:rsid w:val="00E642E0"/>
    <w:rsid w:val="00E6434E"/>
    <w:rsid w:val="00E64581"/>
    <w:rsid w:val="00E645EB"/>
    <w:rsid w:val="00E64641"/>
    <w:rsid w:val="00E6466D"/>
    <w:rsid w:val="00E646AC"/>
    <w:rsid w:val="00E646CD"/>
    <w:rsid w:val="00E6470B"/>
    <w:rsid w:val="00E647DB"/>
    <w:rsid w:val="00E64869"/>
    <w:rsid w:val="00E648B2"/>
    <w:rsid w:val="00E648BB"/>
    <w:rsid w:val="00E648D7"/>
    <w:rsid w:val="00E648F8"/>
    <w:rsid w:val="00E648FB"/>
    <w:rsid w:val="00E648FF"/>
    <w:rsid w:val="00E64936"/>
    <w:rsid w:val="00E64945"/>
    <w:rsid w:val="00E64A0D"/>
    <w:rsid w:val="00E64BBE"/>
    <w:rsid w:val="00E64C31"/>
    <w:rsid w:val="00E64C49"/>
    <w:rsid w:val="00E64D0E"/>
    <w:rsid w:val="00E64D1A"/>
    <w:rsid w:val="00E64D79"/>
    <w:rsid w:val="00E64D81"/>
    <w:rsid w:val="00E64D95"/>
    <w:rsid w:val="00E64E6C"/>
    <w:rsid w:val="00E64E75"/>
    <w:rsid w:val="00E65049"/>
    <w:rsid w:val="00E65078"/>
    <w:rsid w:val="00E6507B"/>
    <w:rsid w:val="00E650EF"/>
    <w:rsid w:val="00E650F1"/>
    <w:rsid w:val="00E65145"/>
    <w:rsid w:val="00E65150"/>
    <w:rsid w:val="00E651F4"/>
    <w:rsid w:val="00E65260"/>
    <w:rsid w:val="00E652C9"/>
    <w:rsid w:val="00E65370"/>
    <w:rsid w:val="00E6539F"/>
    <w:rsid w:val="00E653D9"/>
    <w:rsid w:val="00E653F7"/>
    <w:rsid w:val="00E65418"/>
    <w:rsid w:val="00E65439"/>
    <w:rsid w:val="00E65446"/>
    <w:rsid w:val="00E65598"/>
    <w:rsid w:val="00E6561E"/>
    <w:rsid w:val="00E65652"/>
    <w:rsid w:val="00E656A8"/>
    <w:rsid w:val="00E6577B"/>
    <w:rsid w:val="00E658D8"/>
    <w:rsid w:val="00E658F1"/>
    <w:rsid w:val="00E658FF"/>
    <w:rsid w:val="00E659BB"/>
    <w:rsid w:val="00E65A39"/>
    <w:rsid w:val="00E65AAA"/>
    <w:rsid w:val="00E65B48"/>
    <w:rsid w:val="00E65B79"/>
    <w:rsid w:val="00E65B7E"/>
    <w:rsid w:val="00E65BD6"/>
    <w:rsid w:val="00E65C05"/>
    <w:rsid w:val="00E65C58"/>
    <w:rsid w:val="00E65C6A"/>
    <w:rsid w:val="00E65DCB"/>
    <w:rsid w:val="00E65E6E"/>
    <w:rsid w:val="00E65F44"/>
    <w:rsid w:val="00E65F5F"/>
    <w:rsid w:val="00E65F83"/>
    <w:rsid w:val="00E6600B"/>
    <w:rsid w:val="00E6605F"/>
    <w:rsid w:val="00E66144"/>
    <w:rsid w:val="00E6615F"/>
    <w:rsid w:val="00E66181"/>
    <w:rsid w:val="00E6618D"/>
    <w:rsid w:val="00E66210"/>
    <w:rsid w:val="00E6623F"/>
    <w:rsid w:val="00E66279"/>
    <w:rsid w:val="00E6627D"/>
    <w:rsid w:val="00E662CE"/>
    <w:rsid w:val="00E662D0"/>
    <w:rsid w:val="00E662D7"/>
    <w:rsid w:val="00E66305"/>
    <w:rsid w:val="00E663CF"/>
    <w:rsid w:val="00E663F8"/>
    <w:rsid w:val="00E664E4"/>
    <w:rsid w:val="00E665A6"/>
    <w:rsid w:val="00E666D7"/>
    <w:rsid w:val="00E6672D"/>
    <w:rsid w:val="00E66753"/>
    <w:rsid w:val="00E6678E"/>
    <w:rsid w:val="00E6684D"/>
    <w:rsid w:val="00E6685F"/>
    <w:rsid w:val="00E66875"/>
    <w:rsid w:val="00E668C7"/>
    <w:rsid w:val="00E668E6"/>
    <w:rsid w:val="00E6694D"/>
    <w:rsid w:val="00E66960"/>
    <w:rsid w:val="00E66A3F"/>
    <w:rsid w:val="00E66A4B"/>
    <w:rsid w:val="00E66A52"/>
    <w:rsid w:val="00E66A86"/>
    <w:rsid w:val="00E66A88"/>
    <w:rsid w:val="00E66BCD"/>
    <w:rsid w:val="00E66C61"/>
    <w:rsid w:val="00E66D3A"/>
    <w:rsid w:val="00E66D3B"/>
    <w:rsid w:val="00E66D70"/>
    <w:rsid w:val="00E66DA2"/>
    <w:rsid w:val="00E66DF0"/>
    <w:rsid w:val="00E66E27"/>
    <w:rsid w:val="00E66E42"/>
    <w:rsid w:val="00E66FEF"/>
    <w:rsid w:val="00E67009"/>
    <w:rsid w:val="00E6709E"/>
    <w:rsid w:val="00E67205"/>
    <w:rsid w:val="00E67230"/>
    <w:rsid w:val="00E6730B"/>
    <w:rsid w:val="00E67337"/>
    <w:rsid w:val="00E6734D"/>
    <w:rsid w:val="00E673C8"/>
    <w:rsid w:val="00E673DD"/>
    <w:rsid w:val="00E674A9"/>
    <w:rsid w:val="00E67566"/>
    <w:rsid w:val="00E675A5"/>
    <w:rsid w:val="00E675DD"/>
    <w:rsid w:val="00E67679"/>
    <w:rsid w:val="00E6769A"/>
    <w:rsid w:val="00E676BA"/>
    <w:rsid w:val="00E67701"/>
    <w:rsid w:val="00E6775A"/>
    <w:rsid w:val="00E6777B"/>
    <w:rsid w:val="00E677BF"/>
    <w:rsid w:val="00E677FE"/>
    <w:rsid w:val="00E67847"/>
    <w:rsid w:val="00E67874"/>
    <w:rsid w:val="00E67884"/>
    <w:rsid w:val="00E6796D"/>
    <w:rsid w:val="00E679D4"/>
    <w:rsid w:val="00E67BC5"/>
    <w:rsid w:val="00E67CB8"/>
    <w:rsid w:val="00E67CCA"/>
    <w:rsid w:val="00E67D86"/>
    <w:rsid w:val="00E67DC4"/>
    <w:rsid w:val="00E67DE4"/>
    <w:rsid w:val="00E67F0F"/>
    <w:rsid w:val="00E67F48"/>
    <w:rsid w:val="00E70015"/>
    <w:rsid w:val="00E7011C"/>
    <w:rsid w:val="00E70159"/>
    <w:rsid w:val="00E70204"/>
    <w:rsid w:val="00E70267"/>
    <w:rsid w:val="00E7037D"/>
    <w:rsid w:val="00E703A4"/>
    <w:rsid w:val="00E703B7"/>
    <w:rsid w:val="00E703CA"/>
    <w:rsid w:val="00E70498"/>
    <w:rsid w:val="00E704CC"/>
    <w:rsid w:val="00E704E1"/>
    <w:rsid w:val="00E705D6"/>
    <w:rsid w:val="00E70610"/>
    <w:rsid w:val="00E706A5"/>
    <w:rsid w:val="00E70800"/>
    <w:rsid w:val="00E70827"/>
    <w:rsid w:val="00E708C3"/>
    <w:rsid w:val="00E70917"/>
    <w:rsid w:val="00E7092F"/>
    <w:rsid w:val="00E70ADD"/>
    <w:rsid w:val="00E70AF6"/>
    <w:rsid w:val="00E70B8B"/>
    <w:rsid w:val="00E70BCB"/>
    <w:rsid w:val="00E70C2A"/>
    <w:rsid w:val="00E70C52"/>
    <w:rsid w:val="00E70C65"/>
    <w:rsid w:val="00E70C9E"/>
    <w:rsid w:val="00E70CCB"/>
    <w:rsid w:val="00E70D0D"/>
    <w:rsid w:val="00E70D64"/>
    <w:rsid w:val="00E70EBC"/>
    <w:rsid w:val="00E70F55"/>
    <w:rsid w:val="00E70F68"/>
    <w:rsid w:val="00E70F97"/>
    <w:rsid w:val="00E71061"/>
    <w:rsid w:val="00E7106C"/>
    <w:rsid w:val="00E71085"/>
    <w:rsid w:val="00E71094"/>
    <w:rsid w:val="00E71097"/>
    <w:rsid w:val="00E710EE"/>
    <w:rsid w:val="00E7115B"/>
    <w:rsid w:val="00E71312"/>
    <w:rsid w:val="00E713CB"/>
    <w:rsid w:val="00E713D0"/>
    <w:rsid w:val="00E7147F"/>
    <w:rsid w:val="00E71675"/>
    <w:rsid w:val="00E71772"/>
    <w:rsid w:val="00E717C6"/>
    <w:rsid w:val="00E71886"/>
    <w:rsid w:val="00E71915"/>
    <w:rsid w:val="00E71994"/>
    <w:rsid w:val="00E71998"/>
    <w:rsid w:val="00E71A03"/>
    <w:rsid w:val="00E71A15"/>
    <w:rsid w:val="00E71A4D"/>
    <w:rsid w:val="00E71AB4"/>
    <w:rsid w:val="00E71B49"/>
    <w:rsid w:val="00E71C1E"/>
    <w:rsid w:val="00E71C26"/>
    <w:rsid w:val="00E71DC4"/>
    <w:rsid w:val="00E71F0D"/>
    <w:rsid w:val="00E71F2E"/>
    <w:rsid w:val="00E71F85"/>
    <w:rsid w:val="00E72048"/>
    <w:rsid w:val="00E7207A"/>
    <w:rsid w:val="00E720F9"/>
    <w:rsid w:val="00E7211C"/>
    <w:rsid w:val="00E72165"/>
    <w:rsid w:val="00E722C3"/>
    <w:rsid w:val="00E722F7"/>
    <w:rsid w:val="00E723C1"/>
    <w:rsid w:val="00E72408"/>
    <w:rsid w:val="00E72432"/>
    <w:rsid w:val="00E724C1"/>
    <w:rsid w:val="00E724C3"/>
    <w:rsid w:val="00E724FC"/>
    <w:rsid w:val="00E72536"/>
    <w:rsid w:val="00E7253F"/>
    <w:rsid w:val="00E7256C"/>
    <w:rsid w:val="00E72578"/>
    <w:rsid w:val="00E72641"/>
    <w:rsid w:val="00E7264E"/>
    <w:rsid w:val="00E72679"/>
    <w:rsid w:val="00E726C0"/>
    <w:rsid w:val="00E726D9"/>
    <w:rsid w:val="00E72725"/>
    <w:rsid w:val="00E72730"/>
    <w:rsid w:val="00E72734"/>
    <w:rsid w:val="00E72743"/>
    <w:rsid w:val="00E7276B"/>
    <w:rsid w:val="00E727DF"/>
    <w:rsid w:val="00E72836"/>
    <w:rsid w:val="00E7285D"/>
    <w:rsid w:val="00E728DF"/>
    <w:rsid w:val="00E728FF"/>
    <w:rsid w:val="00E72918"/>
    <w:rsid w:val="00E72954"/>
    <w:rsid w:val="00E729B9"/>
    <w:rsid w:val="00E729BB"/>
    <w:rsid w:val="00E729DD"/>
    <w:rsid w:val="00E72ACA"/>
    <w:rsid w:val="00E72B71"/>
    <w:rsid w:val="00E72B8E"/>
    <w:rsid w:val="00E72BE3"/>
    <w:rsid w:val="00E72C8A"/>
    <w:rsid w:val="00E72DA1"/>
    <w:rsid w:val="00E72DF6"/>
    <w:rsid w:val="00E72E26"/>
    <w:rsid w:val="00E72E6F"/>
    <w:rsid w:val="00E72F1A"/>
    <w:rsid w:val="00E72F2E"/>
    <w:rsid w:val="00E72FAB"/>
    <w:rsid w:val="00E730D7"/>
    <w:rsid w:val="00E731B3"/>
    <w:rsid w:val="00E73205"/>
    <w:rsid w:val="00E7322D"/>
    <w:rsid w:val="00E7326C"/>
    <w:rsid w:val="00E732BE"/>
    <w:rsid w:val="00E732F0"/>
    <w:rsid w:val="00E732F5"/>
    <w:rsid w:val="00E73356"/>
    <w:rsid w:val="00E7346F"/>
    <w:rsid w:val="00E7348E"/>
    <w:rsid w:val="00E734B1"/>
    <w:rsid w:val="00E7356A"/>
    <w:rsid w:val="00E7357C"/>
    <w:rsid w:val="00E735A3"/>
    <w:rsid w:val="00E73601"/>
    <w:rsid w:val="00E7367E"/>
    <w:rsid w:val="00E736BA"/>
    <w:rsid w:val="00E73724"/>
    <w:rsid w:val="00E73726"/>
    <w:rsid w:val="00E73729"/>
    <w:rsid w:val="00E73749"/>
    <w:rsid w:val="00E7379B"/>
    <w:rsid w:val="00E737CB"/>
    <w:rsid w:val="00E73816"/>
    <w:rsid w:val="00E73855"/>
    <w:rsid w:val="00E7385A"/>
    <w:rsid w:val="00E7387A"/>
    <w:rsid w:val="00E7388E"/>
    <w:rsid w:val="00E7390A"/>
    <w:rsid w:val="00E73964"/>
    <w:rsid w:val="00E73990"/>
    <w:rsid w:val="00E739B2"/>
    <w:rsid w:val="00E739B9"/>
    <w:rsid w:val="00E73A23"/>
    <w:rsid w:val="00E73A43"/>
    <w:rsid w:val="00E73A71"/>
    <w:rsid w:val="00E73A7E"/>
    <w:rsid w:val="00E73A8C"/>
    <w:rsid w:val="00E73B88"/>
    <w:rsid w:val="00E73BC0"/>
    <w:rsid w:val="00E73BCA"/>
    <w:rsid w:val="00E73BF2"/>
    <w:rsid w:val="00E73BFF"/>
    <w:rsid w:val="00E73C36"/>
    <w:rsid w:val="00E73CE9"/>
    <w:rsid w:val="00E73D1F"/>
    <w:rsid w:val="00E73D54"/>
    <w:rsid w:val="00E73D55"/>
    <w:rsid w:val="00E73E15"/>
    <w:rsid w:val="00E73E24"/>
    <w:rsid w:val="00E73E82"/>
    <w:rsid w:val="00E73E87"/>
    <w:rsid w:val="00E73ED1"/>
    <w:rsid w:val="00E7412F"/>
    <w:rsid w:val="00E7418C"/>
    <w:rsid w:val="00E741C5"/>
    <w:rsid w:val="00E741CD"/>
    <w:rsid w:val="00E742C1"/>
    <w:rsid w:val="00E743A6"/>
    <w:rsid w:val="00E74405"/>
    <w:rsid w:val="00E74498"/>
    <w:rsid w:val="00E74579"/>
    <w:rsid w:val="00E745DE"/>
    <w:rsid w:val="00E74654"/>
    <w:rsid w:val="00E746AB"/>
    <w:rsid w:val="00E7472F"/>
    <w:rsid w:val="00E74749"/>
    <w:rsid w:val="00E7475D"/>
    <w:rsid w:val="00E747C4"/>
    <w:rsid w:val="00E748E4"/>
    <w:rsid w:val="00E748FF"/>
    <w:rsid w:val="00E74908"/>
    <w:rsid w:val="00E74964"/>
    <w:rsid w:val="00E74A66"/>
    <w:rsid w:val="00E74AF7"/>
    <w:rsid w:val="00E74AF9"/>
    <w:rsid w:val="00E74B36"/>
    <w:rsid w:val="00E74B50"/>
    <w:rsid w:val="00E74B59"/>
    <w:rsid w:val="00E74C4D"/>
    <w:rsid w:val="00E74CC5"/>
    <w:rsid w:val="00E74D0E"/>
    <w:rsid w:val="00E74EA0"/>
    <w:rsid w:val="00E74FC6"/>
    <w:rsid w:val="00E75051"/>
    <w:rsid w:val="00E751A9"/>
    <w:rsid w:val="00E75212"/>
    <w:rsid w:val="00E752D2"/>
    <w:rsid w:val="00E75376"/>
    <w:rsid w:val="00E75408"/>
    <w:rsid w:val="00E75433"/>
    <w:rsid w:val="00E75477"/>
    <w:rsid w:val="00E754CB"/>
    <w:rsid w:val="00E754DE"/>
    <w:rsid w:val="00E754FA"/>
    <w:rsid w:val="00E755CA"/>
    <w:rsid w:val="00E755D2"/>
    <w:rsid w:val="00E756C1"/>
    <w:rsid w:val="00E75744"/>
    <w:rsid w:val="00E75746"/>
    <w:rsid w:val="00E75771"/>
    <w:rsid w:val="00E75809"/>
    <w:rsid w:val="00E7583C"/>
    <w:rsid w:val="00E758AD"/>
    <w:rsid w:val="00E75A23"/>
    <w:rsid w:val="00E75A71"/>
    <w:rsid w:val="00E75AF7"/>
    <w:rsid w:val="00E75BA8"/>
    <w:rsid w:val="00E75BD2"/>
    <w:rsid w:val="00E75BD5"/>
    <w:rsid w:val="00E75BD8"/>
    <w:rsid w:val="00E75C3A"/>
    <w:rsid w:val="00E75C4B"/>
    <w:rsid w:val="00E75C6F"/>
    <w:rsid w:val="00E75C89"/>
    <w:rsid w:val="00E75DAC"/>
    <w:rsid w:val="00E75DB4"/>
    <w:rsid w:val="00E75E2D"/>
    <w:rsid w:val="00E75E9B"/>
    <w:rsid w:val="00E75F20"/>
    <w:rsid w:val="00E75F32"/>
    <w:rsid w:val="00E75F42"/>
    <w:rsid w:val="00E75F7A"/>
    <w:rsid w:val="00E75FE8"/>
    <w:rsid w:val="00E7603B"/>
    <w:rsid w:val="00E76130"/>
    <w:rsid w:val="00E76160"/>
    <w:rsid w:val="00E76186"/>
    <w:rsid w:val="00E76207"/>
    <w:rsid w:val="00E7632B"/>
    <w:rsid w:val="00E76418"/>
    <w:rsid w:val="00E76423"/>
    <w:rsid w:val="00E76513"/>
    <w:rsid w:val="00E76529"/>
    <w:rsid w:val="00E76565"/>
    <w:rsid w:val="00E7657F"/>
    <w:rsid w:val="00E76631"/>
    <w:rsid w:val="00E7666D"/>
    <w:rsid w:val="00E767C5"/>
    <w:rsid w:val="00E76803"/>
    <w:rsid w:val="00E76818"/>
    <w:rsid w:val="00E7682B"/>
    <w:rsid w:val="00E768B0"/>
    <w:rsid w:val="00E768D4"/>
    <w:rsid w:val="00E769FF"/>
    <w:rsid w:val="00E76AE7"/>
    <w:rsid w:val="00E76AFA"/>
    <w:rsid w:val="00E76B09"/>
    <w:rsid w:val="00E76B22"/>
    <w:rsid w:val="00E76B2B"/>
    <w:rsid w:val="00E76B61"/>
    <w:rsid w:val="00E76B74"/>
    <w:rsid w:val="00E76CD7"/>
    <w:rsid w:val="00E76D2C"/>
    <w:rsid w:val="00E76D52"/>
    <w:rsid w:val="00E76D5C"/>
    <w:rsid w:val="00E76D80"/>
    <w:rsid w:val="00E76E2D"/>
    <w:rsid w:val="00E76E54"/>
    <w:rsid w:val="00E76E89"/>
    <w:rsid w:val="00E76EDF"/>
    <w:rsid w:val="00E76F7C"/>
    <w:rsid w:val="00E770E0"/>
    <w:rsid w:val="00E770F0"/>
    <w:rsid w:val="00E771F2"/>
    <w:rsid w:val="00E77200"/>
    <w:rsid w:val="00E7728E"/>
    <w:rsid w:val="00E772FF"/>
    <w:rsid w:val="00E77362"/>
    <w:rsid w:val="00E7737B"/>
    <w:rsid w:val="00E773B4"/>
    <w:rsid w:val="00E77423"/>
    <w:rsid w:val="00E7747A"/>
    <w:rsid w:val="00E77531"/>
    <w:rsid w:val="00E7756E"/>
    <w:rsid w:val="00E775B9"/>
    <w:rsid w:val="00E7769B"/>
    <w:rsid w:val="00E776A4"/>
    <w:rsid w:val="00E77746"/>
    <w:rsid w:val="00E777AE"/>
    <w:rsid w:val="00E778D9"/>
    <w:rsid w:val="00E778E0"/>
    <w:rsid w:val="00E7790A"/>
    <w:rsid w:val="00E7796A"/>
    <w:rsid w:val="00E779C8"/>
    <w:rsid w:val="00E77A5F"/>
    <w:rsid w:val="00E77A88"/>
    <w:rsid w:val="00E77B0A"/>
    <w:rsid w:val="00E77B23"/>
    <w:rsid w:val="00E77B7A"/>
    <w:rsid w:val="00E77C2C"/>
    <w:rsid w:val="00E77C9C"/>
    <w:rsid w:val="00E77CE6"/>
    <w:rsid w:val="00E77D63"/>
    <w:rsid w:val="00E77D78"/>
    <w:rsid w:val="00E77E99"/>
    <w:rsid w:val="00E77EA6"/>
    <w:rsid w:val="00E77F5E"/>
    <w:rsid w:val="00E800A9"/>
    <w:rsid w:val="00E800DF"/>
    <w:rsid w:val="00E801F1"/>
    <w:rsid w:val="00E80237"/>
    <w:rsid w:val="00E8027C"/>
    <w:rsid w:val="00E8027D"/>
    <w:rsid w:val="00E80285"/>
    <w:rsid w:val="00E80286"/>
    <w:rsid w:val="00E8032B"/>
    <w:rsid w:val="00E80440"/>
    <w:rsid w:val="00E80456"/>
    <w:rsid w:val="00E8046B"/>
    <w:rsid w:val="00E8047A"/>
    <w:rsid w:val="00E80573"/>
    <w:rsid w:val="00E805D5"/>
    <w:rsid w:val="00E805F2"/>
    <w:rsid w:val="00E806DC"/>
    <w:rsid w:val="00E8077C"/>
    <w:rsid w:val="00E808A4"/>
    <w:rsid w:val="00E8093D"/>
    <w:rsid w:val="00E80AC9"/>
    <w:rsid w:val="00E80B17"/>
    <w:rsid w:val="00E80BF8"/>
    <w:rsid w:val="00E80C68"/>
    <w:rsid w:val="00E80C8B"/>
    <w:rsid w:val="00E80CC6"/>
    <w:rsid w:val="00E80CD1"/>
    <w:rsid w:val="00E80D2D"/>
    <w:rsid w:val="00E80E0C"/>
    <w:rsid w:val="00E80EA5"/>
    <w:rsid w:val="00E80EC1"/>
    <w:rsid w:val="00E80F03"/>
    <w:rsid w:val="00E80F2E"/>
    <w:rsid w:val="00E80F92"/>
    <w:rsid w:val="00E80FB6"/>
    <w:rsid w:val="00E80FB7"/>
    <w:rsid w:val="00E81068"/>
    <w:rsid w:val="00E810A5"/>
    <w:rsid w:val="00E81119"/>
    <w:rsid w:val="00E811A1"/>
    <w:rsid w:val="00E81218"/>
    <w:rsid w:val="00E812A0"/>
    <w:rsid w:val="00E8132D"/>
    <w:rsid w:val="00E813AF"/>
    <w:rsid w:val="00E813E8"/>
    <w:rsid w:val="00E81513"/>
    <w:rsid w:val="00E8154F"/>
    <w:rsid w:val="00E8158E"/>
    <w:rsid w:val="00E8159B"/>
    <w:rsid w:val="00E815BD"/>
    <w:rsid w:val="00E815D8"/>
    <w:rsid w:val="00E8165E"/>
    <w:rsid w:val="00E81695"/>
    <w:rsid w:val="00E8169B"/>
    <w:rsid w:val="00E816A6"/>
    <w:rsid w:val="00E816B3"/>
    <w:rsid w:val="00E8170A"/>
    <w:rsid w:val="00E8170C"/>
    <w:rsid w:val="00E817E0"/>
    <w:rsid w:val="00E81817"/>
    <w:rsid w:val="00E8186E"/>
    <w:rsid w:val="00E81873"/>
    <w:rsid w:val="00E81878"/>
    <w:rsid w:val="00E818A0"/>
    <w:rsid w:val="00E81933"/>
    <w:rsid w:val="00E819BC"/>
    <w:rsid w:val="00E819E1"/>
    <w:rsid w:val="00E819EA"/>
    <w:rsid w:val="00E819F5"/>
    <w:rsid w:val="00E81A62"/>
    <w:rsid w:val="00E81AA9"/>
    <w:rsid w:val="00E81B28"/>
    <w:rsid w:val="00E81B2C"/>
    <w:rsid w:val="00E81B36"/>
    <w:rsid w:val="00E81C06"/>
    <w:rsid w:val="00E81C1E"/>
    <w:rsid w:val="00E81C2C"/>
    <w:rsid w:val="00E81D0E"/>
    <w:rsid w:val="00E81D60"/>
    <w:rsid w:val="00E81D6A"/>
    <w:rsid w:val="00E81D70"/>
    <w:rsid w:val="00E81D95"/>
    <w:rsid w:val="00E81DE8"/>
    <w:rsid w:val="00E81E1E"/>
    <w:rsid w:val="00E81E4A"/>
    <w:rsid w:val="00E81EB0"/>
    <w:rsid w:val="00E81ED1"/>
    <w:rsid w:val="00E821BB"/>
    <w:rsid w:val="00E821CD"/>
    <w:rsid w:val="00E8220F"/>
    <w:rsid w:val="00E82257"/>
    <w:rsid w:val="00E8226E"/>
    <w:rsid w:val="00E822AB"/>
    <w:rsid w:val="00E822BD"/>
    <w:rsid w:val="00E82324"/>
    <w:rsid w:val="00E8236D"/>
    <w:rsid w:val="00E823AE"/>
    <w:rsid w:val="00E823B5"/>
    <w:rsid w:val="00E82411"/>
    <w:rsid w:val="00E8243B"/>
    <w:rsid w:val="00E824A6"/>
    <w:rsid w:val="00E8256C"/>
    <w:rsid w:val="00E825FC"/>
    <w:rsid w:val="00E8265C"/>
    <w:rsid w:val="00E8268D"/>
    <w:rsid w:val="00E82747"/>
    <w:rsid w:val="00E827BC"/>
    <w:rsid w:val="00E827CC"/>
    <w:rsid w:val="00E827D4"/>
    <w:rsid w:val="00E827DD"/>
    <w:rsid w:val="00E82866"/>
    <w:rsid w:val="00E82892"/>
    <w:rsid w:val="00E828F7"/>
    <w:rsid w:val="00E82953"/>
    <w:rsid w:val="00E8298C"/>
    <w:rsid w:val="00E8299F"/>
    <w:rsid w:val="00E82A5C"/>
    <w:rsid w:val="00E82A7E"/>
    <w:rsid w:val="00E82A87"/>
    <w:rsid w:val="00E82AC1"/>
    <w:rsid w:val="00E82B83"/>
    <w:rsid w:val="00E82BA4"/>
    <w:rsid w:val="00E82BE2"/>
    <w:rsid w:val="00E82CCC"/>
    <w:rsid w:val="00E82CE8"/>
    <w:rsid w:val="00E82CF3"/>
    <w:rsid w:val="00E82D58"/>
    <w:rsid w:val="00E82D95"/>
    <w:rsid w:val="00E82DC3"/>
    <w:rsid w:val="00E82DCA"/>
    <w:rsid w:val="00E82E05"/>
    <w:rsid w:val="00E82E68"/>
    <w:rsid w:val="00E82F35"/>
    <w:rsid w:val="00E82FB9"/>
    <w:rsid w:val="00E83036"/>
    <w:rsid w:val="00E831BB"/>
    <w:rsid w:val="00E83227"/>
    <w:rsid w:val="00E832BF"/>
    <w:rsid w:val="00E832DD"/>
    <w:rsid w:val="00E8332B"/>
    <w:rsid w:val="00E8332C"/>
    <w:rsid w:val="00E833AD"/>
    <w:rsid w:val="00E833CC"/>
    <w:rsid w:val="00E833D2"/>
    <w:rsid w:val="00E833D5"/>
    <w:rsid w:val="00E833F5"/>
    <w:rsid w:val="00E83445"/>
    <w:rsid w:val="00E83459"/>
    <w:rsid w:val="00E834D8"/>
    <w:rsid w:val="00E834F3"/>
    <w:rsid w:val="00E8352B"/>
    <w:rsid w:val="00E83575"/>
    <w:rsid w:val="00E8358D"/>
    <w:rsid w:val="00E835C7"/>
    <w:rsid w:val="00E835EB"/>
    <w:rsid w:val="00E836F0"/>
    <w:rsid w:val="00E83724"/>
    <w:rsid w:val="00E8373E"/>
    <w:rsid w:val="00E83789"/>
    <w:rsid w:val="00E837DE"/>
    <w:rsid w:val="00E837E0"/>
    <w:rsid w:val="00E83814"/>
    <w:rsid w:val="00E838A3"/>
    <w:rsid w:val="00E838A6"/>
    <w:rsid w:val="00E83929"/>
    <w:rsid w:val="00E83946"/>
    <w:rsid w:val="00E839E9"/>
    <w:rsid w:val="00E83A4A"/>
    <w:rsid w:val="00E83AEF"/>
    <w:rsid w:val="00E83B03"/>
    <w:rsid w:val="00E83BB1"/>
    <w:rsid w:val="00E83BED"/>
    <w:rsid w:val="00E83BF5"/>
    <w:rsid w:val="00E83C36"/>
    <w:rsid w:val="00E83C6C"/>
    <w:rsid w:val="00E83CC4"/>
    <w:rsid w:val="00E83D01"/>
    <w:rsid w:val="00E83D2C"/>
    <w:rsid w:val="00E83D67"/>
    <w:rsid w:val="00E83DAD"/>
    <w:rsid w:val="00E83EB8"/>
    <w:rsid w:val="00E83F63"/>
    <w:rsid w:val="00E83F78"/>
    <w:rsid w:val="00E83FD4"/>
    <w:rsid w:val="00E84010"/>
    <w:rsid w:val="00E84045"/>
    <w:rsid w:val="00E840DC"/>
    <w:rsid w:val="00E8417A"/>
    <w:rsid w:val="00E842D4"/>
    <w:rsid w:val="00E84357"/>
    <w:rsid w:val="00E84370"/>
    <w:rsid w:val="00E8438C"/>
    <w:rsid w:val="00E843DD"/>
    <w:rsid w:val="00E843EB"/>
    <w:rsid w:val="00E84419"/>
    <w:rsid w:val="00E84598"/>
    <w:rsid w:val="00E8467A"/>
    <w:rsid w:val="00E846A6"/>
    <w:rsid w:val="00E84823"/>
    <w:rsid w:val="00E8495D"/>
    <w:rsid w:val="00E84968"/>
    <w:rsid w:val="00E84972"/>
    <w:rsid w:val="00E84AA9"/>
    <w:rsid w:val="00E84B3F"/>
    <w:rsid w:val="00E84B4F"/>
    <w:rsid w:val="00E84C02"/>
    <w:rsid w:val="00E84C60"/>
    <w:rsid w:val="00E84C72"/>
    <w:rsid w:val="00E84C74"/>
    <w:rsid w:val="00E84CB1"/>
    <w:rsid w:val="00E84CB2"/>
    <w:rsid w:val="00E84CE1"/>
    <w:rsid w:val="00E84CE5"/>
    <w:rsid w:val="00E84D62"/>
    <w:rsid w:val="00E84D6A"/>
    <w:rsid w:val="00E84E5B"/>
    <w:rsid w:val="00E84E6A"/>
    <w:rsid w:val="00E84F9A"/>
    <w:rsid w:val="00E850CA"/>
    <w:rsid w:val="00E8521A"/>
    <w:rsid w:val="00E8523E"/>
    <w:rsid w:val="00E85291"/>
    <w:rsid w:val="00E852BC"/>
    <w:rsid w:val="00E853C7"/>
    <w:rsid w:val="00E853D5"/>
    <w:rsid w:val="00E85406"/>
    <w:rsid w:val="00E8547B"/>
    <w:rsid w:val="00E854B3"/>
    <w:rsid w:val="00E854BC"/>
    <w:rsid w:val="00E854EC"/>
    <w:rsid w:val="00E8557C"/>
    <w:rsid w:val="00E8557F"/>
    <w:rsid w:val="00E8566F"/>
    <w:rsid w:val="00E856A6"/>
    <w:rsid w:val="00E856EE"/>
    <w:rsid w:val="00E856FA"/>
    <w:rsid w:val="00E856FD"/>
    <w:rsid w:val="00E85705"/>
    <w:rsid w:val="00E85726"/>
    <w:rsid w:val="00E85752"/>
    <w:rsid w:val="00E85814"/>
    <w:rsid w:val="00E8591D"/>
    <w:rsid w:val="00E85A03"/>
    <w:rsid w:val="00E85B7C"/>
    <w:rsid w:val="00E85BB9"/>
    <w:rsid w:val="00E85BEA"/>
    <w:rsid w:val="00E85BFF"/>
    <w:rsid w:val="00E85C9D"/>
    <w:rsid w:val="00E85CCD"/>
    <w:rsid w:val="00E85CE7"/>
    <w:rsid w:val="00E85DF3"/>
    <w:rsid w:val="00E85E92"/>
    <w:rsid w:val="00E85EC5"/>
    <w:rsid w:val="00E85ECE"/>
    <w:rsid w:val="00E85EE0"/>
    <w:rsid w:val="00E85F6A"/>
    <w:rsid w:val="00E85FE8"/>
    <w:rsid w:val="00E85FEF"/>
    <w:rsid w:val="00E86069"/>
    <w:rsid w:val="00E86112"/>
    <w:rsid w:val="00E861C4"/>
    <w:rsid w:val="00E861CE"/>
    <w:rsid w:val="00E861CF"/>
    <w:rsid w:val="00E861E9"/>
    <w:rsid w:val="00E8629F"/>
    <w:rsid w:val="00E8637A"/>
    <w:rsid w:val="00E863A9"/>
    <w:rsid w:val="00E863E3"/>
    <w:rsid w:val="00E863FD"/>
    <w:rsid w:val="00E86431"/>
    <w:rsid w:val="00E864B3"/>
    <w:rsid w:val="00E8650C"/>
    <w:rsid w:val="00E8656F"/>
    <w:rsid w:val="00E865B3"/>
    <w:rsid w:val="00E866B2"/>
    <w:rsid w:val="00E866C3"/>
    <w:rsid w:val="00E86701"/>
    <w:rsid w:val="00E86787"/>
    <w:rsid w:val="00E867B2"/>
    <w:rsid w:val="00E86847"/>
    <w:rsid w:val="00E86849"/>
    <w:rsid w:val="00E86851"/>
    <w:rsid w:val="00E8686F"/>
    <w:rsid w:val="00E86870"/>
    <w:rsid w:val="00E86889"/>
    <w:rsid w:val="00E868D2"/>
    <w:rsid w:val="00E8691F"/>
    <w:rsid w:val="00E8694B"/>
    <w:rsid w:val="00E86982"/>
    <w:rsid w:val="00E869B7"/>
    <w:rsid w:val="00E86A26"/>
    <w:rsid w:val="00E86A3E"/>
    <w:rsid w:val="00E86AB8"/>
    <w:rsid w:val="00E86AE6"/>
    <w:rsid w:val="00E86AEA"/>
    <w:rsid w:val="00E86B1E"/>
    <w:rsid w:val="00E86B7D"/>
    <w:rsid w:val="00E86BE9"/>
    <w:rsid w:val="00E86C1F"/>
    <w:rsid w:val="00E86C3E"/>
    <w:rsid w:val="00E86CFE"/>
    <w:rsid w:val="00E86DCE"/>
    <w:rsid w:val="00E86DD6"/>
    <w:rsid w:val="00E86E9E"/>
    <w:rsid w:val="00E86EB9"/>
    <w:rsid w:val="00E86ECD"/>
    <w:rsid w:val="00E86F8B"/>
    <w:rsid w:val="00E87019"/>
    <w:rsid w:val="00E8701B"/>
    <w:rsid w:val="00E87050"/>
    <w:rsid w:val="00E87078"/>
    <w:rsid w:val="00E8707D"/>
    <w:rsid w:val="00E87089"/>
    <w:rsid w:val="00E870D5"/>
    <w:rsid w:val="00E8710C"/>
    <w:rsid w:val="00E871CA"/>
    <w:rsid w:val="00E871CE"/>
    <w:rsid w:val="00E871E3"/>
    <w:rsid w:val="00E8722D"/>
    <w:rsid w:val="00E87287"/>
    <w:rsid w:val="00E87350"/>
    <w:rsid w:val="00E87357"/>
    <w:rsid w:val="00E87373"/>
    <w:rsid w:val="00E87403"/>
    <w:rsid w:val="00E87461"/>
    <w:rsid w:val="00E87471"/>
    <w:rsid w:val="00E8748B"/>
    <w:rsid w:val="00E874A3"/>
    <w:rsid w:val="00E8756A"/>
    <w:rsid w:val="00E87575"/>
    <w:rsid w:val="00E875BB"/>
    <w:rsid w:val="00E8765C"/>
    <w:rsid w:val="00E876E3"/>
    <w:rsid w:val="00E8774C"/>
    <w:rsid w:val="00E87778"/>
    <w:rsid w:val="00E8780B"/>
    <w:rsid w:val="00E8785E"/>
    <w:rsid w:val="00E87887"/>
    <w:rsid w:val="00E878DA"/>
    <w:rsid w:val="00E878F4"/>
    <w:rsid w:val="00E87937"/>
    <w:rsid w:val="00E879C1"/>
    <w:rsid w:val="00E87A6A"/>
    <w:rsid w:val="00E87B30"/>
    <w:rsid w:val="00E87C8C"/>
    <w:rsid w:val="00E87CB0"/>
    <w:rsid w:val="00E87D46"/>
    <w:rsid w:val="00E87D6B"/>
    <w:rsid w:val="00E87D87"/>
    <w:rsid w:val="00E87DA4"/>
    <w:rsid w:val="00E87ECF"/>
    <w:rsid w:val="00E87ED3"/>
    <w:rsid w:val="00E87EEC"/>
    <w:rsid w:val="00E87F5B"/>
    <w:rsid w:val="00E9000C"/>
    <w:rsid w:val="00E90021"/>
    <w:rsid w:val="00E90044"/>
    <w:rsid w:val="00E900A4"/>
    <w:rsid w:val="00E900CF"/>
    <w:rsid w:val="00E90122"/>
    <w:rsid w:val="00E90133"/>
    <w:rsid w:val="00E9019F"/>
    <w:rsid w:val="00E90239"/>
    <w:rsid w:val="00E9036D"/>
    <w:rsid w:val="00E903C6"/>
    <w:rsid w:val="00E903EA"/>
    <w:rsid w:val="00E903EB"/>
    <w:rsid w:val="00E90400"/>
    <w:rsid w:val="00E9042F"/>
    <w:rsid w:val="00E90467"/>
    <w:rsid w:val="00E904C7"/>
    <w:rsid w:val="00E9050D"/>
    <w:rsid w:val="00E905BC"/>
    <w:rsid w:val="00E905ED"/>
    <w:rsid w:val="00E90617"/>
    <w:rsid w:val="00E90664"/>
    <w:rsid w:val="00E9074D"/>
    <w:rsid w:val="00E90768"/>
    <w:rsid w:val="00E907B2"/>
    <w:rsid w:val="00E90824"/>
    <w:rsid w:val="00E90859"/>
    <w:rsid w:val="00E908B1"/>
    <w:rsid w:val="00E909B0"/>
    <w:rsid w:val="00E909B3"/>
    <w:rsid w:val="00E909C4"/>
    <w:rsid w:val="00E909DD"/>
    <w:rsid w:val="00E909F3"/>
    <w:rsid w:val="00E90A7C"/>
    <w:rsid w:val="00E90AC6"/>
    <w:rsid w:val="00E90AD3"/>
    <w:rsid w:val="00E90B7F"/>
    <w:rsid w:val="00E90BAA"/>
    <w:rsid w:val="00E90BD0"/>
    <w:rsid w:val="00E90C49"/>
    <w:rsid w:val="00E90C65"/>
    <w:rsid w:val="00E90C74"/>
    <w:rsid w:val="00E90CE4"/>
    <w:rsid w:val="00E90D45"/>
    <w:rsid w:val="00E90E25"/>
    <w:rsid w:val="00E90E8C"/>
    <w:rsid w:val="00E90E9E"/>
    <w:rsid w:val="00E90F38"/>
    <w:rsid w:val="00E90F97"/>
    <w:rsid w:val="00E90FE2"/>
    <w:rsid w:val="00E9102A"/>
    <w:rsid w:val="00E91039"/>
    <w:rsid w:val="00E91072"/>
    <w:rsid w:val="00E9108E"/>
    <w:rsid w:val="00E910D5"/>
    <w:rsid w:val="00E9112F"/>
    <w:rsid w:val="00E91241"/>
    <w:rsid w:val="00E91260"/>
    <w:rsid w:val="00E912B8"/>
    <w:rsid w:val="00E9131C"/>
    <w:rsid w:val="00E91322"/>
    <w:rsid w:val="00E9135A"/>
    <w:rsid w:val="00E91383"/>
    <w:rsid w:val="00E91396"/>
    <w:rsid w:val="00E91417"/>
    <w:rsid w:val="00E91500"/>
    <w:rsid w:val="00E91570"/>
    <w:rsid w:val="00E91598"/>
    <w:rsid w:val="00E91670"/>
    <w:rsid w:val="00E916FE"/>
    <w:rsid w:val="00E91727"/>
    <w:rsid w:val="00E918EE"/>
    <w:rsid w:val="00E9192F"/>
    <w:rsid w:val="00E91950"/>
    <w:rsid w:val="00E91982"/>
    <w:rsid w:val="00E919C2"/>
    <w:rsid w:val="00E919DD"/>
    <w:rsid w:val="00E91A68"/>
    <w:rsid w:val="00E91AB8"/>
    <w:rsid w:val="00E91AF2"/>
    <w:rsid w:val="00E91B0B"/>
    <w:rsid w:val="00E91BE1"/>
    <w:rsid w:val="00E91CBA"/>
    <w:rsid w:val="00E91D94"/>
    <w:rsid w:val="00E91E95"/>
    <w:rsid w:val="00E91EED"/>
    <w:rsid w:val="00E91F86"/>
    <w:rsid w:val="00E92011"/>
    <w:rsid w:val="00E92059"/>
    <w:rsid w:val="00E92067"/>
    <w:rsid w:val="00E92073"/>
    <w:rsid w:val="00E9212A"/>
    <w:rsid w:val="00E9216D"/>
    <w:rsid w:val="00E92230"/>
    <w:rsid w:val="00E9224F"/>
    <w:rsid w:val="00E9229A"/>
    <w:rsid w:val="00E92309"/>
    <w:rsid w:val="00E923BF"/>
    <w:rsid w:val="00E923EB"/>
    <w:rsid w:val="00E924A8"/>
    <w:rsid w:val="00E924FC"/>
    <w:rsid w:val="00E92500"/>
    <w:rsid w:val="00E9257F"/>
    <w:rsid w:val="00E92592"/>
    <w:rsid w:val="00E92615"/>
    <w:rsid w:val="00E9263B"/>
    <w:rsid w:val="00E92675"/>
    <w:rsid w:val="00E9267D"/>
    <w:rsid w:val="00E9272A"/>
    <w:rsid w:val="00E92753"/>
    <w:rsid w:val="00E927B4"/>
    <w:rsid w:val="00E927FE"/>
    <w:rsid w:val="00E928E8"/>
    <w:rsid w:val="00E928F6"/>
    <w:rsid w:val="00E9297A"/>
    <w:rsid w:val="00E929B8"/>
    <w:rsid w:val="00E92A00"/>
    <w:rsid w:val="00E92A08"/>
    <w:rsid w:val="00E92A0B"/>
    <w:rsid w:val="00E92A85"/>
    <w:rsid w:val="00E92A8B"/>
    <w:rsid w:val="00E92AD7"/>
    <w:rsid w:val="00E92BC3"/>
    <w:rsid w:val="00E92D3A"/>
    <w:rsid w:val="00E92D55"/>
    <w:rsid w:val="00E92DD5"/>
    <w:rsid w:val="00E92E09"/>
    <w:rsid w:val="00E92E7E"/>
    <w:rsid w:val="00E92ED1"/>
    <w:rsid w:val="00E92EFF"/>
    <w:rsid w:val="00E92F83"/>
    <w:rsid w:val="00E92F97"/>
    <w:rsid w:val="00E93006"/>
    <w:rsid w:val="00E930D7"/>
    <w:rsid w:val="00E93101"/>
    <w:rsid w:val="00E9311D"/>
    <w:rsid w:val="00E9318D"/>
    <w:rsid w:val="00E93192"/>
    <w:rsid w:val="00E9321B"/>
    <w:rsid w:val="00E93265"/>
    <w:rsid w:val="00E93283"/>
    <w:rsid w:val="00E932C9"/>
    <w:rsid w:val="00E932D1"/>
    <w:rsid w:val="00E932EF"/>
    <w:rsid w:val="00E933BF"/>
    <w:rsid w:val="00E934B7"/>
    <w:rsid w:val="00E934D9"/>
    <w:rsid w:val="00E93530"/>
    <w:rsid w:val="00E935B5"/>
    <w:rsid w:val="00E935C9"/>
    <w:rsid w:val="00E935D0"/>
    <w:rsid w:val="00E936A8"/>
    <w:rsid w:val="00E936DE"/>
    <w:rsid w:val="00E936E7"/>
    <w:rsid w:val="00E93759"/>
    <w:rsid w:val="00E93790"/>
    <w:rsid w:val="00E93811"/>
    <w:rsid w:val="00E93884"/>
    <w:rsid w:val="00E93925"/>
    <w:rsid w:val="00E939BA"/>
    <w:rsid w:val="00E93A48"/>
    <w:rsid w:val="00E93A9A"/>
    <w:rsid w:val="00E93AC3"/>
    <w:rsid w:val="00E93AE2"/>
    <w:rsid w:val="00E93BF1"/>
    <w:rsid w:val="00E93C2D"/>
    <w:rsid w:val="00E93C7A"/>
    <w:rsid w:val="00E93D02"/>
    <w:rsid w:val="00E93D5B"/>
    <w:rsid w:val="00E93D81"/>
    <w:rsid w:val="00E93DC3"/>
    <w:rsid w:val="00E93DD6"/>
    <w:rsid w:val="00E93DE8"/>
    <w:rsid w:val="00E93E01"/>
    <w:rsid w:val="00E93E1C"/>
    <w:rsid w:val="00E93E32"/>
    <w:rsid w:val="00E93E89"/>
    <w:rsid w:val="00E93E96"/>
    <w:rsid w:val="00E93EC5"/>
    <w:rsid w:val="00E93F3B"/>
    <w:rsid w:val="00E93F6B"/>
    <w:rsid w:val="00E93F6E"/>
    <w:rsid w:val="00E93FAA"/>
    <w:rsid w:val="00E940EB"/>
    <w:rsid w:val="00E9410E"/>
    <w:rsid w:val="00E9410F"/>
    <w:rsid w:val="00E94145"/>
    <w:rsid w:val="00E941CE"/>
    <w:rsid w:val="00E942D3"/>
    <w:rsid w:val="00E942E4"/>
    <w:rsid w:val="00E9436D"/>
    <w:rsid w:val="00E94403"/>
    <w:rsid w:val="00E94452"/>
    <w:rsid w:val="00E94483"/>
    <w:rsid w:val="00E945A6"/>
    <w:rsid w:val="00E945DD"/>
    <w:rsid w:val="00E945F1"/>
    <w:rsid w:val="00E9473C"/>
    <w:rsid w:val="00E947C0"/>
    <w:rsid w:val="00E9481F"/>
    <w:rsid w:val="00E94858"/>
    <w:rsid w:val="00E948F8"/>
    <w:rsid w:val="00E949FC"/>
    <w:rsid w:val="00E94AAB"/>
    <w:rsid w:val="00E94B13"/>
    <w:rsid w:val="00E94B15"/>
    <w:rsid w:val="00E94B6E"/>
    <w:rsid w:val="00E94C68"/>
    <w:rsid w:val="00E94CD2"/>
    <w:rsid w:val="00E94DFD"/>
    <w:rsid w:val="00E94E31"/>
    <w:rsid w:val="00E94E8C"/>
    <w:rsid w:val="00E94EC9"/>
    <w:rsid w:val="00E94ED1"/>
    <w:rsid w:val="00E94F14"/>
    <w:rsid w:val="00E95037"/>
    <w:rsid w:val="00E9508A"/>
    <w:rsid w:val="00E95113"/>
    <w:rsid w:val="00E95144"/>
    <w:rsid w:val="00E95181"/>
    <w:rsid w:val="00E9525E"/>
    <w:rsid w:val="00E952F8"/>
    <w:rsid w:val="00E95377"/>
    <w:rsid w:val="00E953B1"/>
    <w:rsid w:val="00E953E3"/>
    <w:rsid w:val="00E954D8"/>
    <w:rsid w:val="00E954DC"/>
    <w:rsid w:val="00E95543"/>
    <w:rsid w:val="00E956DA"/>
    <w:rsid w:val="00E956E2"/>
    <w:rsid w:val="00E956FA"/>
    <w:rsid w:val="00E957FC"/>
    <w:rsid w:val="00E9587C"/>
    <w:rsid w:val="00E958C2"/>
    <w:rsid w:val="00E9595F"/>
    <w:rsid w:val="00E95A74"/>
    <w:rsid w:val="00E95A96"/>
    <w:rsid w:val="00E95B0E"/>
    <w:rsid w:val="00E95B11"/>
    <w:rsid w:val="00E95B28"/>
    <w:rsid w:val="00E95B57"/>
    <w:rsid w:val="00E95B81"/>
    <w:rsid w:val="00E95BB4"/>
    <w:rsid w:val="00E95BEE"/>
    <w:rsid w:val="00E95C42"/>
    <w:rsid w:val="00E95C4C"/>
    <w:rsid w:val="00E95C6F"/>
    <w:rsid w:val="00E95C8E"/>
    <w:rsid w:val="00E95E2F"/>
    <w:rsid w:val="00E95E3B"/>
    <w:rsid w:val="00E95E48"/>
    <w:rsid w:val="00E95EAC"/>
    <w:rsid w:val="00E95F70"/>
    <w:rsid w:val="00E95F77"/>
    <w:rsid w:val="00E95FA3"/>
    <w:rsid w:val="00E95FB3"/>
    <w:rsid w:val="00E95FCB"/>
    <w:rsid w:val="00E95FCE"/>
    <w:rsid w:val="00E96103"/>
    <w:rsid w:val="00E96117"/>
    <w:rsid w:val="00E9618E"/>
    <w:rsid w:val="00E9619D"/>
    <w:rsid w:val="00E961E3"/>
    <w:rsid w:val="00E96246"/>
    <w:rsid w:val="00E9642B"/>
    <w:rsid w:val="00E96454"/>
    <w:rsid w:val="00E964AC"/>
    <w:rsid w:val="00E96504"/>
    <w:rsid w:val="00E96597"/>
    <w:rsid w:val="00E9666A"/>
    <w:rsid w:val="00E966BD"/>
    <w:rsid w:val="00E96717"/>
    <w:rsid w:val="00E9677B"/>
    <w:rsid w:val="00E96787"/>
    <w:rsid w:val="00E967B1"/>
    <w:rsid w:val="00E9681B"/>
    <w:rsid w:val="00E9688C"/>
    <w:rsid w:val="00E968A4"/>
    <w:rsid w:val="00E968B5"/>
    <w:rsid w:val="00E9697E"/>
    <w:rsid w:val="00E969EC"/>
    <w:rsid w:val="00E96A31"/>
    <w:rsid w:val="00E96A56"/>
    <w:rsid w:val="00E96A65"/>
    <w:rsid w:val="00E96A98"/>
    <w:rsid w:val="00E96B50"/>
    <w:rsid w:val="00E96BA9"/>
    <w:rsid w:val="00E96C58"/>
    <w:rsid w:val="00E96CFC"/>
    <w:rsid w:val="00E96DCA"/>
    <w:rsid w:val="00E96F39"/>
    <w:rsid w:val="00E97078"/>
    <w:rsid w:val="00E9709D"/>
    <w:rsid w:val="00E970D5"/>
    <w:rsid w:val="00E970FC"/>
    <w:rsid w:val="00E97156"/>
    <w:rsid w:val="00E9730B"/>
    <w:rsid w:val="00E973BA"/>
    <w:rsid w:val="00E973BD"/>
    <w:rsid w:val="00E973EB"/>
    <w:rsid w:val="00E973ED"/>
    <w:rsid w:val="00E97465"/>
    <w:rsid w:val="00E9758C"/>
    <w:rsid w:val="00E9762B"/>
    <w:rsid w:val="00E97635"/>
    <w:rsid w:val="00E9767B"/>
    <w:rsid w:val="00E976C3"/>
    <w:rsid w:val="00E97707"/>
    <w:rsid w:val="00E97770"/>
    <w:rsid w:val="00E9781C"/>
    <w:rsid w:val="00E9782D"/>
    <w:rsid w:val="00E97912"/>
    <w:rsid w:val="00E979A7"/>
    <w:rsid w:val="00E979AB"/>
    <w:rsid w:val="00E97AC0"/>
    <w:rsid w:val="00E97B0D"/>
    <w:rsid w:val="00E97C0C"/>
    <w:rsid w:val="00E97C35"/>
    <w:rsid w:val="00E97C3C"/>
    <w:rsid w:val="00E97C66"/>
    <w:rsid w:val="00E97C98"/>
    <w:rsid w:val="00E97D1C"/>
    <w:rsid w:val="00E97D88"/>
    <w:rsid w:val="00E97DBB"/>
    <w:rsid w:val="00E97E14"/>
    <w:rsid w:val="00E97E3B"/>
    <w:rsid w:val="00E97F51"/>
    <w:rsid w:val="00E97FAB"/>
    <w:rsid w:val="00E97FC7"/>
    <w:rsid w:val="00EA0012"/>
    <w:rsid w:val="00EA007D"/>
    <w:rsid w:val="00EA00AF"/>
    <w:rsid w:val="00EA0184"/>
    <w:rsid w:val="00EA01AD"/>
    <w:rsid w:val="00EA01CF"/>
    <w:rsid w:val="00EA01ED"/>
    <w:rsid w:val="00EA025F"/>
    <w:rsid w:val="00EA0275"/>
    <w:rsid w:val="00EA0294"/>
    <w:rsid w:val="00EA02D4"/>
    <w:rsid w:val="00EA02D8"/>
    <w:rsid w:val="00EA02EB"/>
    <w:rsid w:val="00EA0348"/>
    <w:rsid w:val="00EA0381"/>
    <w:rsid w:val="00EA03A5"/>
    <w:rsid w:val="00EA03AB"/>
    <w:rsid w:val="00EA03BB"/>
    <w:rsid w:val="00EA045A"/>
    <w:rsid w:val="00EA0581"/>
    <w:rsid w:val="00EA05E4"/>
    <w:rsid w:val="00EA0605"/>
    <w:rsid w:val="00EA0640"/>
    <w:rsid w:val="00EA0675"/>
    <w:rsid w:val="00EA0778"/>
    <w:rsid w:val="00EA07A0"/>
    <w:rsid w:val="00EA0834"/>
    <w:rsid w:val="00EA0897"/>
    <w:rsid w:val="00EA0908"/>
    <w:rsid w:val="00EA0913"/>
    <w:rsid w:val="00EA0930"/>
    <w:rsid w:val="00EA097B"/>
    <w:rsid w:val="00EA0ADB"/>
    <w:rsid w:val="00EA0BC0"/>
    <w:rsid w:val="00EA0CDB"/>
    <w:rsid w:val="00EA0D4B"/>
    <w:rsid w:val="00EA0DA2"/>
    <w:rsid w:val="00EA0E02"/>
    <w:rsid w:val="00EA0E70"/>
    <w:rsid w:val="00EA0F13"/>
    <w:rsid w:val="00EA0F36"/>
    <w:rsid w:val="00EA0F56"/>
    <w:rsid w:val="00EA0FA9"/>
    <w:rsid w:val="00EA0FD6"/>
    <w:rsid w:val="00EA0FDC"/>
    <w:rsid w:val="00EA1016"/>
    <w:rsid w:val="00EA10DB"/>
    <w:rsid w:val="00EA1131"/>
    <w:rsid w:val="00EA128C"/>
    <w:rsid w:val="00EA13D5"/>
    <w:rsid w:val="00EA1403"/>
    <w:rsid w:val="00EA1460"/>
    <w:rsid w:val="00EA1476"/>
    <w:rsid w:val="00EA1483"/>
    <w:rsid w:val="00EA14B1"/>
    <w:rsid w:val="00EA1557"/>
    <w:rsid w:val="00EA1565"/>
    <w:rsid w:val="00EA157E"/>
    <w:rsid w:val="00EA15A2"/>
    <w:rsid w:val="00EA16AC"/>
    <w:rsid w:val="00EA1738"/>
    <w:rsid w:val="00EA1814"/>
    <w:rsid w:val="00EA187F"/>
    <w:rsid w:val="00EA18F8"/>
    <w:rsid w:val="00EA1910"/>
    <w:rsid w:val="00EA191B"/>
    <w:rsid w:val="00EA1940"/>
    <w:rsid w:val="00EA195E"/>
    <w:rsid w:val="00EA1985"/>
    <w:rsid w:val="00EA1A61"/>
    <w:rsid w:val="00EA1A73"/>
    <w:rsid w:val="00EA1AA1"/>
    <w:rsid w:val="00EA1AC7"/>
    <w:rsid w:val="00EA1AE5"/>
    <w:rsid w:val="00EA1B13"/>
    <w:rsid w:val="00EA1BC9"/>
    <w:rsid w:val="00EA1C17"/>
    <w:rsid w:val="00EA1C50"/>
    <w:rsid w:val="00EA1C7F"/>
    <w:rsid w:val="00EA1C8C"/>
    <w:rsid w:val="00EA1CAA"/>
    <w:rsid w:val="00EA1D66"/>
    <w:rsid w:val="00EA1DCB"/>
    <w:rsid w:val="00EA1E3F"/>
    <w:rsid w:val="00EA1E40"/>
    <w:rsid w:val="00EA1E45"/>
    <w:rsid w:val="00EA1E4C"/>
    <w:rsid w:val="00EA1E53"/>
    <w:rsid w:val="00EA1ECF"/>
    <w:rsid w:val="00EA1F7E"/>
    <w:rsid w:val="00EA1FD2"/>
    <w:rsid w:val="00EA2008"/>
    <w:rsid w:val="00EA20A0"/>
    <w:rsid w:val="00EA218A"/>
    <w:rsid w:val="00EA21A7"/>
    <w:rsid w:val="00EA21A8"/>
    <w:rsid w:val="00EA221E"/>
    <w:rsid w:val="00EA22B0"/>
    <w:rsid w:val="00EA22CD"/>
    <w:rsid w:val="00EA22DC"/>
    <w:rsid w:val="00EA22F4"/>
    <w:rsid w:val="00EA2383"/>
    <w:rsid w:val="00EA238B"/>
    <w:rsid w:val="00EA2392"/>
    <w:rsid w:val="00EA2452"/>
    <w:rsid w:val="00EA245C"/>
    <w:rsid w:val="00EA24D0"/>
    <w:rsid w:val="00EA24EF"/>
    <w:rsid w:val="00EA2552"/>
    <w:rsid w:val="00EA25B1"/>
    <w:rsid w:val="00EA25B8"/>
    <w:rsid w:val="00EA264C"/>
    <w:rsid w:val="00EA28C8"/>
    <w:rsid w:val="00EA28D6"/>
    <w:rsid w:val="00EA2923"/>
    <w:rsid w:val="00EA29EB"/>
    <w:rsid w:val="00EA2A75"/>
    <w:rsid w:val="00EA2AAB"/>
    <w:rsid w:val="00EA2AB6"/>
    <w:rsid w:val="00EA2BCF"/>
    <w:rsid w:val="00EA2C83"/>
    <w:rsid w:val="00EA2D0C"/>
    <w:rsid w:val="00EA2D0E"/>
    <w:rsid w:val="00EA2DA4"/>
    <w:rsid w:val="00EA2DE3"/>
    <w:rsid w:val="00EA2FA6"/>
    <w:rsid w:val="00EA2FE4"/>
    <w:rsid w:val="00EA2FFA"/>
    <w:rsid w:val="00EA307A"/>
    <w:rsid w:val="00EA30CA"/>
    <w:rsid w:val="00EA3108"/>
    <w:rsid w:val="00EA3110"/>
    <w:rsid w:val="00EA318A"/>
    <w:rsid w:val="00EA31D8"/>
    <w:rsid w:val="00EA31FB"/>
    <w:rsid w:val="00EA3307"/>
    <w:rsid w:val="00EA3317"/>
    <w:rsid w:val="00EA3345"/>
    <w:rsid w:val="00EA3399"/>
    <w:rsid w:val="00EA33BD"/>
    <w:rsid w:val="00EA3404"/>
    <w:rsid w:val="00EA3458"/>
    <w:rsid w:val="00EA3478"/>
    <w:rsid w:val="00EA34D3"/>
    <w:rsid w:val="00EA353D"/>
    <w:rsid w:val="00EA355A"/>
    <w:rsid w:val="00EA35FD"/>
    <w:rsid w:val="00EA3608"/>
    <w:rsid w:val="00EA36BD"/>
    <w:rsid w:val="00EA37F5"/>
    <w:rsid w:val="00EA3832"/>
    <w:rsid w:val="00EA3879"/>
    <w:rsid w:val="00EA387A"/>
    <w:rsid w:val="00EA389B"/>
    <w:rsid w:val="00EA392E"/>
    <w:rsid w:val="00EA397A"/>
    <w:rsid w:val="00EA39B8"/>
    <w:rsid w:val="00EA39C3"/>
    <w:rsid w:val="00EA39D5"/>
    <w:rsid w:val="00EA39DE"/>
    <w:rsid w:val="00EA3A16"/>
    <w:rsid w:val="00EA3A34"/>
    <w:rsid w:val="00EA3A74"/>
    <w:rsid w:val="00EA3B27"/>
    <w:rsid w:val="00EA3BF9"/>
    <w:rsid w:val="00EA3BFD"/>
    <w:rsid w:val="00EA3C37"/>
    <w:rsid w:val="00EA3C51"/>
    <w:rsid w:val="00EA3CA1"/>
    <w:rsid w:val="00EA3DBF"/>
    <w:rsid w:val="00EA3DF8"/>
    <w:rsid w:val="00EA3E46"/>
    <w:rsid w:val="00EA3E49"/>
    <w:rsid w:val="00EA3F4A"/>
    <w:rsid w:val="00EA3F8C"/>
    <w:rsid w:val="00EA3FF5"/>
    <w:rsid w:val="00EA402F"/>
    <w:rsid w:val="00EA4082"/>
    <w:rsid w:val="00EA40A3"/>
    <w:rsid w:val="00EA40E2"/>
    <w:rsid w:val="00EA4117"/>
    <w:rsid w:val="00EA4145"/>
    <w:rsid w:val="00EA4169"/>
    <w:rsid w:val="00EA416A"/>
    <w:rsid w:val="00EA41E3"/>
    <w:rsid w:val="00EA420F"/>
    <w:rsid w:val="00EA4251"/>
    <w:rsid w:val="00EA4272"/>
    <w:rsid w:val="00EA42AE"/>
    <w:rsid w:val="00EA431D"/>
    <w:rsid w:val="00EA435F"/>
    <w:rsid w:val="00EA4392"/>
    <w:rsid w:val="00EA4394"/>
    <w:rsid w:val="00EA43C2"/>
    <w:rsid w:val="00EA43CD"/>
    <w:rsid w:val="00EA454C"/>
    <w:rsid w:val="00EA464B"/>
    <w:rsid w:val="00EA464C"/>
    <w:rsid w:val="00EA4663"/>
    <w:rsid w:val="00EA4698"/>
    <w:rsid w:val="00EA46F7"/>
    <w:rsid w:val="00EA4828"/>
    <w:rsid w:val="00EA4846"/>
    <w:rsid w:val="00EA4870"/>
    <w:rsid w:val="00EA48B6"/>
    <w:rsid w:val="00EA48CA"/>
    <w:rsid w:val="00EA48E9"/>
    <w:rsid w:val="00EA4928"/>
    <w:rsid w:val="00EA4967"/>
    <w:rsid w:val="00EA49B4"/>
    <w:rsid w:val="00EA49BB"/>
    <w:rsid w:val="00EA49ED"/>
    <w:rsid w:val="00EA4A2F"/>
    <w:rsid w:val="00EA4A7B"/>
    <w:rsid w:val="00EA4AD9"/>
    <w:rsid w:val="00EA4B32"/>
    <w:rsid w:val="00EA4C70"/>
    <w:rsid w:val="00EA4D8A"/>
    <w:rsid w:val="00EA4DE9"/>
    <w:rsid w:val="00EA4E63"/>
    <w:rsid w:val="00EA4E70"/>
    <w:rsid w:val="00EA4EB1"/>
    <w:rsid w:val="00EA4F3A"/>
    <w:rsid w:val="00EA4FBB"/>
    <w:rsid w:val="00EA4FD4"/>
    <w:rsid w:val="00EA5063"/>
    <w:rsid w:val="00EA507C"/>
    <w:rsid w:val="00EA50A0"/>
    <w:rsid w:val="00EA50C5"/>
    <w:rsid w:val="00EA5116"/>
    <w:rsid w:val="00EA5186"/>
    <w:rsid w:val="00EA5197"/>
    <w:rsid w:val="00EA5248"/>
    <w:rsid w:val="00EA5256"/>
    <w:rsid w:val="00EA525D"/>
    <w:rsid w:val="00EA52C9"/>
    <w:rsid w:val="00EA53E5"/>
    <w:rsid w:val="00EA53E7"/>
    <w:rsid w:val="00EA5405"/>
    <w:rsid w:val="00EA5422"/>
    <w:rsid w:val="00EA5497"/>
    <w:rsid w:val="00EA54C0"/>
    <w:rsid w:val="00EA55C7"/>
    <w:rsid w:val="00EA55C9"/>
    <w:rsid w:val="00EA564F"/>
    <w:rsid w:val="00EA5652"/>
    <w:rsid w:val="00EA5742"/>
    <w:rsid w:val="00EA5771"/>
    <w:rsid w:val="00EA5868"/>
    <w:rsid w:val="00EA58D9"/>
    <w:rsid w:val="00EA58E8"/>
    <w:rsid w:val="00EA58F6"/>
    <w:rsid w:val="00EA5921"/>
    <w:rsid w:val="00EA5B4A"/>
    <w:rsid w:val="00EA5B94"/>
    <w:rsid w:val="00EA5BFB"/>
    <w:rsid w:val="00EA5CA9"/>
    <w:rsid w:val="00EA5CE0"/>
    <w:rsid w:val="00EA5D39"/>
    <w:rsid w:val="00EA5D48"/>
    <w:rsid w:val="00EA5D73"/>
    <w:rsid w:val="00EA5DDA"/>
    <w:rsid w:val="00EA5E23"/>
    <w:rsid w:val="00EA5E80"/>
    <w:rsid w:val="00EA5EDF"/>
    <w:rsid w:val="00EA5FC9"/>
    <w:rsid w:val="00EA6017"/>
    <w:rsid w:val="00EA60EB"/>
    <w:rsid w:val="00EA6203"/>
    <w:rsid w:val="00EA62A4"/>
    <w:rsid w:val="00EA6348"/>
    <w:rsid w:val="00EA644E"/>
    <w:rsid w:val="00EA64C6"/>
    <w:rsid w:val="00EA65A3"/>
    <w:rsid w:val="00EA65BA"/>
    <w:rsid w:val="00EA6651"/>
    <w:rsid w:val="00EA6666"/>
    <w:rsid w:val="00EA66AD"/>
    <w:rsid w:val="00EA66C1"/>
    <w:rsid w:val="00EA670E"/>
    <w:rsid w:val="00EA672B"/>
    <w:rsid w:val="00EA6766"/>
    <w:rsid w:val="00EA6776"/>
    <w:rsid w:val="00EA67F8"/>
    <w:rsid w:val="00EA6830"/>
    <w:rsid w:val="00EA6845"/>
    <w:rsid w:val="00EA68A4"/>
    <w:rsid w:val="00EA6901"/>
    <w:rsid w:val="00EA6903"/>
    <w:rsid w:val="00EA6957"/>
    <w:rsid w:val="00EA697C"/>
    <w:rsid w:val="00EA6981"/>
    <w:rsid w:val="00EA698B"/>
    <w:rsid w:val="00EA69D6"/>
    <w:rsid w:val="00EA69D9"/>
    <w:rsid w:val="00EA69E2"/>
    <w:rsid w:val="00EA6A51"/>
    <w:rsid w:val="00EA6A64"/>
    <w:rsid w:val="00EA6AA6"/>
    <w:rsid w:val="00EA6B69"/>
    <w:rsid w:val="00EA6BD2"/>
    <w:rsid w:val="00EA6C1C"/>
    <w:rsid w:val="00EA6C76"/>
    <w:rsid w:val="00EA6CB3"/>
    <w:rsid w:val="00EA6CED"/>
    <w:rsid w:val="00EA6D17"/>
    <w:rsid w:val="00EA6DFE"/>
    <w:rsid w:val="00EA6E99"/>
    <w:rsid w:val="00EA6FBB"/>
    <w:rsid w:val="00EA7080"/>
    <w:rsid w:val="00EA70A2"/>
    <w:rsid w:val="00EA70BA"/>
    <w:rsid w:val="00EA71A3"/>
    <w:rsid w:val="00EA71D2"/>
    <w:rsid w:val="00EA71E1"/>
    <w:rsid w:val="00EA71F4"/>
    <w:rsid w:val="00EA7230"/>
    <w:rsid w:val="00EA723A"/>
    <w:rsid w:val="00EA7258"/>
    <w:rsid w:val="00EA725A"/>
    <w:rsid w:val="00EA7307"/>
    <w:rsid w:val="00EA730D"/>
    <w:rsid w:val="00EA744F"/>
    <w:rsid w:val="00EA7457"/>
    <w:rsid w:val="00EA748A"/>
    <w:rsid w:val="00EA74A4"/>
    <w:rsid w:val="00EA74BA"/>
    <w:rsid w:val="00EA74F8"/>
    <w:rsid w:val="00EA758A"/>
    <w:rsid w:val="00EA75DE"/>
    <w:rsid w:val="00EA7731"/>
    <w:rsid w:val="00EA77A4"/>
    <w:rsid w:val="00EA77D2"/>
    <w:rsid w:val="00EA7A96"/>
    <w:rsid w:val="00EA7ACB"/>
    <w:rsid w:val="00EA7AE6"/>
    <w:rsid w:val="00EA7C29"/>
    <w:rsid w:val="00EA7C9A"/>
    <w:rsid w:val="00EA7CB0"/>
    <w:rsid w:val="00EA7CEB"/>
    <w:rsid w:val="00EA7D1A"/>
    <w:rsid w:val="00EA7D2C"/>
    <w:rsid w:val="00EA7D3B"/>
    <w:rsid w:val="00EA7D48"/>
    <w:rsid w:val="00EA7DE2"/>
    <w:rsid w:val="00EA7E44"/>
    <w:rsid w:val="00EA7E8D"/>
    <w:rsid w:val="00EA7EE2"/>
    <w:rsid w:val="00EA7F28"/>
    <w:rsid w:val="00EA7FA5"/>
    <w:rsid w:val="00EB0060"/>
    <w:rsid w:val="00EB0148"/>
    <w:rsid w:val="00EB0204"/>
    <w:rsid w:val="00EB026A"/>
    <w:rsid w:val="00EB028E"/>
    <w:rsid w:val="00EB02A1"/>
    <w:rsid w:val="00EB0453"/>
    <w:rsid w:val="00EB045D"/>
    <w:rsid w:val="00EB0486"/>
    <w:rsid w:val="00EB04FC"/>
    <w:rsid w:val="00EB0594"/>
    <w:rsid w:val="00EB05CD"/>
    <w:rsid w:val="00EB071A"/>
    <w:rsid w:val="00EB0725"/>
    <w:rsid w:val="00EB0807"/>
    <w:rsid w:val="00EB083A"/>
    <w:rsid w:val="00EB085D"/>
    <w:rsid w:val="00EB08AD"/>
    <w:rsid w:val="00EB092A"/>
    <w:rsid w:val="00EB092C"/>
    <w:rsid w:val="00EB093E"/>
    <w:rsid w:val="00EB095C"/>
    <w:rsid w:val="00EB098D"/>
    <w:rsid w:val="00EB09BD"/>
    <w:rsid w:val="00EB0A1A"/>
    <w:rsid w:val="00EB0A2D"/>
    <w:rsid w:val="00EB0A37"/>
    <w:rsid w:val="00EB0A38"/>
    <w:rsid w:val="00EB0A95"/>
    <w:rsid w:val="00EB0A97"/>
    <w:rsid w:val="00EB0AC1"/>
    <w:rsid w:val="00EB0B10"/>
    <w:rsid w:val="00EB0C2A"/>
    <w:rsid w:val="00EB0C38"/>
    <w:rsid w:val="00EB0D1A"/>
    <w:rsid w:val="00EB0D89"/>
    <w:rsid w:val="00EB0E12"/>
    <w:rsid w:val="00EB0F35"/>
    <w:rsid w:val="00EB1008"/>
    <w:rsid w:val="00EB102E"/>
    <w:rsid w:val="00EB10FE"/>
    <w:rsid w:val="00EB1147"/>
    <w:rsid w:val="00EB114C"/>
    <w:rsid w:val="00EB1192"/>
    <w:rsid w:val="00EB1212"/>
    <w:rsid w:val="00EB1271"/>
    <w:rsid w:val="00EB1279"/>
    <w:rsid w:val="00EB135D"/>
    <w:rsid w:val="00EB13F3"/>
    <w:rsid w:val="00EB13FF"/>
    <w:rsid w:val="00EB14AF"/>
    <w:rsid w:val="00EB14D4"/>
    <w:rsid w:val="00EB14F2"/>
    <w:rsid w:val="00EB1527"/>
    <w:rsid w:val="00EB154A"/>
    <w:rsid w:val="00EB1580"/>
    <w:rsid w:val="00EB15D0"/>
    <w:rsid w:val="00EB15ED"/>
    <w:rsid w:val="00EB163F"/>
    <w:rsid w:val="00EB1653"/>
    <w:rsid w:val="00EB178F"/>
    <w:rsid w:val="00EB184B"/>
    <w:rsid w:val="00EB18A3"/>
    <w:rsid w:val="00EB18C2"/>
    <w:rsid w:val="00EB18FC"/>
    <w:rsid w:val="00EB190A"/>
    <w:rsid w:val="00EB1956"/>
    <w:rsid w:val="00EB19B6"/>
    <w:rsid w:val="00EB19BD"/>
    <w:rsid w:val="00EB1A2F"/>
    <w:rsid w:val="00EB1A65"/>
    <w:rsid w:val="00EB1A69"/>
    <w:rsid w:val="00EB1B3A"/>
    <w:rsid w:val="00EB1B47"/>
    <w:rsid w:val="00EB1B6E"/>
    <w:rsid w:val="00EB1B93"/>
    <w:rsid w:val="00EB1B97"/>
    <w:rsid w:val="00EB1BE7"/>
    <w:rsid w:val="00EB1C4A"/>
    <w:rsid w:val="00EB1CD2"/>
    <w:rsid w:val="00EB1D3B"/>
    <w:rsid w:val="00EB1D82"/>
    <w:rsid w:val="00EB1DCC"/>
    <w:rsid w:val="00EB1DF1"/>
    <w:rsid w:val="00EB1E32"/>
    <w:rsid w:val="00EB1E33"/>
    <w:rsid w:val="00EB1E4B"/>
    <w:rsid w:val="00EB1FC4"/>
    <w:rsid w:val="00EB20DB"/>
    <w:rsid w:val="00EB2147"/>
    <w:rsid w:val="00EB22A7"/>
    <w:rsid w:val="00EB22D2"/>
    <w:rsid w:val="00EB233E"/>
    <w:rsid w:val="00EB2357"/>
    <w:rsid w:val="00EB235C"/>
    <w:rsid w:val="00EB2362"/>
    <w:rsid w:val="00EB2519"/>
    <w:rsid w:val="00EB2523"/>
    <w:rsid w:val="00EB2544"/>
    <w:rsid w:val="00EB2552"/>
    <w:rsid w:val="00EB2589"/>
    <w:rsid w:val="00EB259C"/>
    <w:rsid w:val="00EB25DE"/>
    <w:rsid w:val="00EB25F2"/>
    <w:rsid w:val="00EB2639"/>
    <w:rsid w:val="00EB26FC"/>
    <w:rsid w:val="00EB271D"/>
    <w:rsid w:val="00EB2742"/>
    <w:rsid w:val="00EB2752"/>
    <w:rsid w:val="00EB278D"/>
    <w:rsid w:val="00EB27E9"/>
    <w:rsid w:val="00EB281A"/>
    <w:rsid w:val="00EB2878"/>
    <w:rsid w:val="00EB288E"/>
    <w:rsid w:val="00EB2963"/>
    <w:rsid w:val="00EB297C"/>
    <w:rsid w:val="00EB2985"/>
    <w:rsid w:val="00EB29AC"/>
    <w:rsid w:val="00EB29D2"/>
    <w:rsid w:val="00EB2A59"/>
    <w:rsid w:val="00EB2AA0"/>
    <w:rsid w:val="00EB2AC1"/>
    <w:rsid w:val="00EB2B8D"/>
    <w:rsid w:val="00EB2C4D"/>
    <w:rsid w:val="00EB2C5F"/>
    <w:rsid w:val="00EB2C6E"/>
    <w:rsid w:val="00EB2CAA"/>
    <w:rsid w:val="00EB2CBA"/>
    <w:rsid w:val="00EB2CEC"/>
    <w:rsid w:val="00EB2DCE"/>
    <w:rsid w:val="00EB2DD7"/>
    <w:rsid w:val="00EB2E54"/>
    <w:rsid w:val="00EB2F02"/>
    <w:rsid w:val="00EB2F28"/>
    <w:rsid w:val="00EB2FB7"/>
    <w:rsid w:val="00EB2FE6"/>
    <w:rsid w:val="00EB3003"/>
    <w:rsid w:val="00EB3051"/>
    <w:rsid w:val="00EB3096"/>
    <w:rsid w:val="00EB325D"/>
    <w:rsid w:val="00EB3268"/>
    <w:rsid w:val="00EB32EB"/>
    <w:rsid w:val="00EB3316"/>
    <w:rsid w:val="00EB3342"/>
    <w:rsid w:val="00EB3363"/>
    <w:rsid w:val="00EB3457"/>
    <w:rsid w:val="00EB352D"/>
    <w:rsid w:val="00EB353A"/>
    <w:rsid w:val="00EB3602"/>
    <w:rsid w:val="00EB3646"/>
    <w:rsid w:val="00EB368A"/>
    <w:rsid w:val="00EB36A2"/>
    <w:rsid w:val="00EB36DC"/>
    <w:rsid w:val="00EB36E8"/>
    <w:rsid w:val="00EB36FE"/>
    <w:rsid w:val="00EB37DF"/>
    <w:rsid w:val="00EB384C"/>
    <w:rsid w:val="00EB38E5"/>
    <w:rsid w:val="00EB3935"/>
    <w:rsid w:val="00EB3960"/>
    <w:rsid w:val="00EB399F"/>
    <w:rsid w:val="00EB39AC"/>
    <w:rsid w:val="00EB3A67"/>
    <w:rsid w:val="00EB3A90"/>
    <w:rsid w:val="00EB3C83"/>
    <w:rsid w:val="00EB3D1E"/>
    <w:rsid w:val="00EB3DCA"/>
    <w:rsid w:val="00EB3DD8"/>
    <w:rsid w:val="00EB3E85"/>
    <w:rsid w:val="00EB3E8D"/>
    <w:rsid w:val="00EB3EA1"/>
    <w:rsid w:val="00EB3F0F"/>
    <w:rsid w:val="00EB3F1B"/>
    <w:rsid w:val="00EB3F2E"/>
    <w:rsid w:val="00EB3F4A"/>
    <w:rsid w:val="00EB3FA5"/>
    <w:rsid w:val="00EB40B0"/>
    <w:rsid w:val="00EB4161"/>
    <w:rsid w:val="00EB4205"/>
    <w:rsid w:val="00EB4237"/>
    <w:rsid w:val="00EB4265"/>
    <w:rsid w:val="00EB42C7"/>
    <w:rsid w:val="00EB42CA"/>
    <w:rsid w:val="00EB43E3"/>
    <w:rsid w:val="00EB44A5"/>
    <w:rsid w:val="00EB44F1"/>
    <w:rsid w:val="00EB452A"/>
    <w:rsid w:val="00EB45FB"/>
    <w:rsid w:val="00EB4641"/>
    <w:rsid w:val="00EB465A"/>
    <w:rsid w:val="00EB469B"/>
    <w:rsid w:val="00EB46B5"/>
    <w:rsid w:val="00EB46B9"/>
    <w:rsid w:val="00EB4788"/>
    <w:rsid w:val="00EB47EF"/>
    <w:rsid w:val="00EB4824"/>
    <w:rsid w:val="00EB483C"/>
    <w:rsid w:val="00EB489D"/>
    <w:rsid w:val="00EB49BB"/>
    <w:rsid w:val="00EB49C6"/>
    <w:rsid w:val="00EB4A18"/>
    <w:rsid w:val="00EB4A19"/>
    <w:rsid w:val="00EB4AAD"/>
    <w:rsid w:val="00EB4AED"/>
    <w:rsid w:val="00EB4BAE"/>
    <w:rsid w:val="00EB4C10"/>
    <w:rsid w:val="00EB4C65"/>
    <w:rsid w:val="00EB4CB1"/>
    <w:rsid w:val="00EB4DCE"/>
    <w:rsid w:val="00EB4E8D"/>
    <w:rsid w:val="00EB4EBB"/>
    <w:rsid w:val="00EB4F32"/>
    <w:rsid w:val="00EB507F"/>
    <w:rsid w:val="00EB5081"/>
    <w:rsid w:val="00EB50B5"/>
    <w:rsid w:val="00EB5105"/>
    <w:rsid w:val="00EB5124"/>
    <w:rsid w:val="00EB51FA"/>
    <w:rsid w:val="00EB51FF"/>
    <w:rsid w:val="00EB52C6"/>
    <w:rsid w:val="00EB52F5"/>
    <w:rsid w:val="00EB53F1"/>
    <w:rsid w:val="00EB547E"/>
    <w:rsid w:val="00EB54B0"/>
    <w:rsid w:val="00EB55F3"/>
    <w:rsid w:val="00EB55F6"/>
    <w:rsid w:val="00EB55F8"/>
    <w:rsid w:val="00EB5609"/>
    <w:rsid w:val="00EB569E"/>
    <w:rsid w:val="00EB56F8"/>
    <w:rsid w:val="00EB57BD"/>
    <w:rsid w:val="00EB583F"/>
    <w:rsid w:val="00EB5847"/>
    <w:rsid w:val="00EB58A4"/>
    <w:rsid w:val="00EB58A6"/>
    <w:rsid w:val="00EB58F2"/>
    <w:rsid w:val="00EB590F"/>
    <w:rsid w:val="00EB5980"/>
    <w:rsid w:val="00EB5A5E"/>
    <w:rsid w:val="00EB5A84"/>
    <w:rsid w:val="00EB5B50"/>
    <w:rsid w:val="00EB5B8F"/>
    <w:rsid w:val="00EB5BB3"/>
    <w:rsid w:val="00EB5BF8"/>
    <w:rsid w:val="00EB5C1D"/>
    <w:rsid w:val="00EB5C89"/>
    <w:rsid w:val="00EB5CD4"/>
    <w:rsid w:val="00EB5D07"/>
    <w:rsid w:val="00EB5D6C"/>
    <w:rsid w:val="00EB5DF3"/>
    <w:rsid w:val="00EB5DF7"/>
    <w:rsid w:val="00EB5E15"/>
    <w:rsid w:val="00EB5E46"/>
    <w:rsid w:val="00EB5E98"/>
    <w:rsid w:val="00EB5F6F"/>
    <w:rsid w:val="00EB609C"/>
    <w:rsid w:val="00EB60C7"/>
    <w:rsid w:val="00EB60F1"/>
    <w:rsid w:val="00EB6180"/>
    <w:rsid w:val="00EB61C3"/>
    <w:rsid w:val="00EB61CE"/>
    <w:rsid w:val="00EB6212"/>
    <w:rsid w:val="00EB622B"/>
    <w:rsid w:val="00EB6252"/>
    <w:rsid w:val="00EB6333"/>
    <w:rsid w:val="00EB637F"/>
    <w:rsid w:val="00EB63A2"/>
    <w:rsid w:val="00EB63E1"/>
    <w:rsid w:val="00EB63FB"/>
    <w:rsid w:val="00EB6444"/>
    <w:rsid w:val="00EB64D7"/>
    <w:rsid w:val="00EB6505"/>
    <w:rsid w:val="00EB650F"/>
    <w:rsid w:val="00EB6511"/>
    <w:rsid w:val="00EB6532"/>
    <w:rsid w:val="00EB65CA"/>
    <w:rsid w:val="00EB6649"/>
    <w:rsid w:val="00EB66A7"/>
    <w:rsid w:val="00EB6711"/>
    <w:rsid w:val="00EB67A3"/>
    <w:rsid w:val="00EB67B7"/>
    <w:rsid w:val="00EB6820"/>
    <w:rsid w:val="00EB68B2"/>
    <w:rsid w:val="00EB68C3"/>
    <w:rsid w:val="00EB68CF"/>
    <w:rsid w:val="00EB68DF"/>
    <w:rsid w:val="00EB6901"/>
    <w:rsid w:val="00EB6928"/>
    <w:rsid w:val="00EB6998"/>
    <w:rsid w:val="00EB6A00"/>
    <w:rsid w:val="00EB6A17"/>
    <w:rsid w:val="00EB6A7A"/>
    <w:rsid w:val="00EB6A9B"/>
    <w:rsid w:val="00EB6B15"/>
    <w:rsid w:val="00EB6B38"/>
    <w:rsid w:val="00EB6C54"/>
    <w:rsid w:val="00EB6DC1"/>
    <w:rsid w:val="00EB6E60"/>
    <w:rsid w:val="00EB6EF8"/>
    <w:rsid w:val="00EB6F11"/>
    <w:rsid w:val="00EB6F9C"/>
    <w:rsid w:val="00EB705D"/>
    <w:rsid w:val="00EB7133"/>
    <w:rsid w:val="00EB71A7"/>
    <w:rsid w:val="00EB71F5"/>
    <w:rsid w:val="00EB7231"/>
    <w:rsid w:val="00EB7276"/>
    <w:rsid w:val="00EB72AB"/>
    <w:rsid w:val="00EB72E6"/>
    <w:rsid w:val="00EB72EF"/>
    <w:rsid w:val="00EB7331"/>
    <w:rsid w:val="00EB73BA"/>
    <w:rsid w:val="00EB73BD"/>
    <w:rsid w:val="00EB7409"/>
    <w:rsid w:val="00EB7424"/>
    <w:rsid w:val="00EB7439"/>
    <w:rsid w:val="00EB74C8"/>
    <w:rsid w:val="00EB7570"/>
    <w:rsid w:val="00EB7588"/>
    <w:rsid w:val="00EB75BC"/>
    <w:rsid w:val="00EB75BD"/>
    <w:rsid w:val="00EB76EA"/>
    <w:rsid w:val="00EB7723"/>
    <w:rsid w:val="00EB7875"/>
    <w:rsid w:val="00EB7990"/>
    <w:rsid w:val="00EB7A24"/>
    <w:rsid w:val="00EB7AE1"/>
    <w:rsid w:val="00EB7B1F"/>
    <w:rsid w:val="00EB7B41"/>
    <w:rsid w:val="00EB7B55"/>
    <w:rsid w:val="00EB7B7B"/>
    <w:rsid w:val="00EB7C32"/>
    <w:rsid w:val="00EB7CA8"/>
    <w:rsid w:val="00EB7CFA"/>
    <w:rsid w:val="00EB7D87"/>
    <w:rsid w:val="00EB7DBC"/>
    <w:rsid w:val="00EB7DC8"/>
    <w:rsid w:val="00EB7E2A"/>
    <w:rsid w:val="00EB7E52"/>
    <w:rsid w:val="00EB7E88"/>
    <w:rsid w:val="00EB7E98"/>
    <w:rsid w:val="00EB7EAE"/>
    <w:rsid w:val="00EB7EEE"/>
    <w:rsid w:val="00EB7F7D"/>
    <w:rsid w:val="00EC002C"/>
    <w:rsid w:val="00EC009C"/>
    <w:rsid w:val="00EC011B"/>
    <w:rsid w:val="00EC01AC"/>
    <w:rsid w:val="00EC0253"/>
    <w:rsid w:val="00EC034C"/>
    <w:rsid w:val="00EC03D3"/>
    <w:rsid w:val="00EC03E1"/>
    <w:rsid w:val="00EC0493"/>
    <w:rsid w:val="00EC04E6"/>
    <w:rsid w:val="00EC050B"/>
    <w:rsid w:val="00EC057D"/>
    <w:rsid w:val="00EC058E"/>
    <w:rsid w:val="00EC05E2"/>
    <w:rsid w:val="00EC068C"/>
    <w:rsid w:val="00EC0697"/>
    <w:rsid w:val="00EC069D"/>
    <w:rsid w:val="00EC06D5"/>
    <w:rsid w:val="00EC084A"/>
    <w:rsid w:val="00EC0889"/>
    <w:rsid w:val="00EC088C"/>
    <w:rsid w:val="00EC08AE"/>
    <w:rsid w:val="00EC0953"/>
    <w:rsid w:val="00EC09A7"/>
    <w:rsid w:val="00EC09DB"/>
    <w:rsid w:val="00EC09FD"/>
    <w:rsid w:val="00EC0A84"/>
    <w:rsid w:val="00EC0A8D"/>
    <w:rsid w:val="00EC0AE0"/>
    <w:rsid w:val="00EC0AE5"/>
    <w:rsid w:val="00EC0BB9"/>
    <w:rsid w:val="00EC0BD3"/>
    <w:rsid w:val="00EC0C4D"/>
    <w:rsid w:val="00EC0C5D"/>
    <w:rsid w:val="00EC0CF9"/>
    <w:rsid w:val="00EC0DF5"/>
    <w:rsid w:val="00EC0E00"/>
    <w:rsid w:val="00EC0E03"/>
    <w:rsid w:val="00EC0E96"/>
    <w:rsid w:val="00EC0ED5"/>
    <w:rsid w:val="00EC0F07"/>
    <w:rsid w:val="00EC0F4B"/>
    <w:rsid w:val="00EC0FA1"/>
    <w:rsid w:val="00EC0FC2"/>
    <w:rsid w:val="00EC1156"/>
    <w:rsid w:val="00EC1275"/>
    <w:rsid w:val="00EC129A"/>
    <w:rsid w:val="00EC1318"/>
    <w:rsid w:val="00EC1451"/>
    <w:rsid w:val="00EC147A"/>
    <w:rsid w:val="00EC14BC"/>
    <w:rsid w:val="00EC1547"/>
    <w:rsid w:val="00EC1649"/>
    <w:rsid w:val="00EC1671"/>
    <w:rsid w:val="00EC167E"/>
    <w:rsid w:val="00EC1799"/>
    <w:rsid w:val="00EC17A7"/>
    <w:rsid w:val="00EC17CF"/>
    <w:rsid w:val="00EC1873"/>
    <w:rsid w:val="00EC1893"/>
    <w:rsid w:val="00EC18AE"/>
    <w:rsid w:val="00EC18B5"/>
    <w:rsid w:val="00EC191A"/>
    <w:rsid w:val="00EC19DA"/>
    <w:rsid w:val="00EC1AA9"/>
    <w:rsid w:val="00EC1AFF"/>
    <w:rsid w:val="00EC1BAB"/>
    <w:rsid w:val="00EC1CF6"/>
    <w:rsid w:val="00EC1D12"/>
    <w:rsid w:val="00EC1D53"/>
    <w:rsid w:val="00EC1D58"/>
    <w:rsid w:val="00EC1D79"/>
    <w:rsid w:val="00EC1D9F"/>
    <w:rsid w:val="00EC1EFF"/>
    <w:rsid w:val="00EC1F37"/>
    <w:rsid w:val="00EC1F51"/>
    <w:rsid w:val="00EC1FA9"/>
    <w:rsid w:val="00EC1FE9"/>
    <w:rsid w:val="00EC2015"/>
    <w:rsid w:val="00EC2019"/>
    <w:rsid w:val="00EC202A"/>
    <w:rsid w:val="00EC20CF"/>
    <w:rsid w:val="00EC2134"/>
    <w:rsid w:val="00EC2136"/>
    <w:rsid w:val="00EC2244"/>
    <w:rsid w:val="00EC22AF"/>
    <w:rsid w:val="00EC231A"/>
    <w:rsid w:val="00EC2365"/>
    <w:rsid w:val="00EC23DB"/>
    <w:rsid w:val="00EC23F2"/>
    <w:rsid w:val="00EC24E7"/>
    <w:rsid w:val="00EC24F3"/>
    <w:rsid w:val="00EC2548"/>
    <w:rsid w:val="00EC25C5"/>
    <w:rsid w:val="00EC260C"/>
    <w:rsid w:val="00EC26F9"/>
    <w:rsid w:val="00EC276F"/>
    <w:rsid w:val="00EC27AB"/>
    <w:rsid w:val="00EC27EA"/>
    <w:rsid w:val="00EC27F8"/>
    <w:rsid w:val="00EC292A"/>
    <w:rsid w:val="00EC29E7"/>
    <w:rsid w:val="00EC29FE"/>
    <w:rsid w:val="00EC2A19"/>
    <w:rsid w:val="00EC2A23"/>
    <w:rsid w:val="00EC2A2E"/>
    <w:rsid w:val="00EC2A66"/>
    <w:rsid w:val="00EC2A97"/>
    <w:rsid w:val="00EC2AAA"/>
    <w:rsid w:val="00EC2AE4"/>
    <w:rsid w:val="00EC2B1D"/>
    <w:rsid w:val="00EC2B32"/>
    <w:rsid w:val="00EC2B5F"/>
    <w:rsid w:val="00EC2C12"/>
    <w:rsid w:val="00EC2C18"/>
    <w:rsid w:val="00EC2C44"/>
    <w:rsid w:val="00EC2C75"/>
    <w:rsid w:val="00EC2C86"/>
    <w:rsid w:val="00EC2CE5"/>
    <w:rsid w:val="00EC2D62"/>
    <w:rsid w:val="00EC2E32"/>
    <w:rsid w:val="00EC2E4E"/>
    <w:rsid w:val="00EC2EBA"/>
    <w:rsid w:val="00EC2FD0"/>
    <w:rsid w:val="00EC3008"/>
    <w:rsid w:val="00EC3143"/>
    <w:rsid w:val="00EC3166"/>
    <w:rsid w:val="00EC3299"/>
    <w:rsid w:val="00EC3330"/>
    <w:rsid w:val="00EC3341"/>
    <w:rsid w:val="00EC3361"/>
    <w:rsid w:val="00EC337A"/>
    <w:rsid w:val="00EC33D6"/>
    <w:rsid w:val="00EC3494"/>
    <w:rsid w:val="00EC34BD"/>
    <w:rsid w:val="00EC351D"/>
    <w:rsid w:val="00EC3566"/>
    <w:rsid w:val="00EC35C6"/>
    <w:rsid w:val="00EC3608"/>
    <w:rsid w:val="00EC3648"/>
    <w:rsid w:val="00EC3699"/>
    <w:rsid w:val="00EC3717"/>
    <w:rsid w:val="00EC374C"/>
    <w:rsid w:val="00EC3796"/>
    <w:rsid w:val="00EC379B"/>
    <w:rsid w:val="00EC37E9"/>
    <w:rsid w:val="00EC3881"/>
    <w:rsid w:val="00EC39A6"/>
    <w:rsid w:val="00EC39BC"/>
    <w:rsid w:val="00EC39DF"/>
    <w:rsid w:val="00EC3A01"/>
    <w:rsid w:val="00EC3ACD"/>
    <w:rsid w:val="00EC3AF4"/>
    <w:rsid w:val="00EC3B94"/>
    <w:rsid w:val="00EC3BBE"/>
    <w:rsid w:val="00EC3C34"/>
    <w:rsid w:val="00EC3C7E"/>
    <w:rsid w:val="00EC3D41"/>
    <w:rsid w:val="00EC3E6F"/>
    <w:rsid w:val="00EC3E87"/>
    <w:rsid w:val="00EC3EA7"/>
    <w:rsid w:val="00EC3EE5"/>
    <w:rsid w:val="00EC3F0C"/>
    <w:rsid w:val="00EC3F60"/>
    <w:rsid w:val="00EC3F7A"/>
    <w:rsid w:val="00EC3FE4"/>
    <w:rsid w:val="00EC40B6"/>
    <w:rsid w:val="00EC40FD"/>
    <w:rsid w:val="00EC4139"/>
    <w:rsid w:val="00EC4160"/>
    <w:rsid w:val="00EC41BE"/>
    <w:rsid w:val="00EC41DA"/>
    <w:rsid w:val="00EC4317"/>
    <w:rsid w:val="00EC4326"/>
    <w:rsid w:val="00EC43B4"/>
    <w:rsid w:val="00EC43C2"/>
    <w:rsid w:val="00EC4431"/>
    <w:rsid w:val="00EC44AF"/>
    <w:rsid w:val="00EC4523"/>
    <w:rsid w:val="00EC4555"/>
    <w:rsid w:val="00EC45FD"/>
    <w:rsid w:val="00EC4678"/>
    <w:rsid w:val="00EC4692"/>
    <w:rsid w:val="00EC46EA"/>
    <w:rsid w:val="00EC47EA"/>
    <w:rsid w:val="00EC47EE"/>
    <w:rsid w:val="00EC4831"/>
    <w:rsid w:val="00EC486F"/>
    <w:rsid w:val="00EC4890"/>
    <w:rsid w:val="00EC48AD"/>
    <w:rsid w:val="00EC48DE"/>
    <w:rsid w:val="00EC4998"/>
    <w:rsid w:val="00EC49BF"/>
    <w:rsid w:val="00EC4A64"/>
    <w:rsid w:val="00EC4A66"/>
    <w:rsid w:val="00EC4A76"/>
    <w:rsid w:val="00EC4ADA"/>
    <w:rsid w:val="00EC4BA6"/>
    <w:rsid w:val="00EC4BC7"/>
    <w:rsid w:val="00EC4BCF"/>
    <w:rsid w:val="00EC4C86"/>
    <w:rsid w:val="00EC4C9A"/>
    <w:rsid w:val="00EC4CF0"/>
    <w:rsid w:val="00EC4CFF"/>
    <w:rsid w:val="00EC4D48"/>
    <w:rsid w:val="00EC4D5E"/>
    <w:rsid w:val="00EC4DC5"/>
    <w:rsid w:val="00EC4DEE"/>
    <w:rsid w:val="00EC4EC4"/>
    <w:rsid w:val="00EC4EF2"/>
    <w:rsid w:val="00EC4FA1"/>
    <w:rsid w:val="00EC4FDE"/>
    <w:rsid w:val="00EC504A"/>
    <w:rsid w:val="00EC5091"/>
    <w:rsid w:val="00EC50CF"/>
    <w:rsid w:val="00EC50E5"/>
    <w:rsid w:val="00EC50F5"/>
    <w:rsid w:val="00EC511A"/>
    <w:rsid w:val="00EC512A"/>
    <w:rsid w:val="00EC5174"/>
    <w:rsid w:val="00EC51BA"/>
    <w:rsid w:val="00EC51CC"/>
    <w:rsid w:val="00EC521D"/>
    <w:rsid w:val="00EC5267"/>
    <w:rsid w:val="00EC5270"/>
    <w:rsid w:val="00EC5289"/>
    <w:rsid w:val="00EC5305"/>
    <w:rsid w:val="00EC534B"/>
    <w:rsid w:val="00EC536F"/>
    <w:rsid w:val="00EC53DC"/>
    <w:rsid w:val="00EC53FA"/>
    <w:rsid w:val="00EC5414"/>
    <w:rsid w:val="00EC54EC"/>
    <w:rsid w:val="00EC5547"/>
    <w:rsid w:val="00EC556C"/>
    <w:rsid w:val="00EC5591"/>
    <w:rsid w:val="00EC5596"/>
    <w:rsid w:val="00EC55B1"/>
    <w:rsid w:val="00EC565B"/>
    <w:rsid w:val="00EC572F"/>
    <w:rsid w:val="00EC582B"/>
    <w:rsid w:val="00EC588D"/>
    <w:rsid w:val="00EC5940"/>
    <w:rsid w:val="00EC5979"/>
    <w:rsid w:val="00EC598C"/>
    <w:rsid w:val="00EC59B4"/>
    <w:rsid w:val="00EC59DF"/>
    <w:rsid w:val="00EC5AD0"/>
    <w:rsid w:val="00EC5B6D"/>
    <w:rsid w:val="00EC5B84"/>
    <w:rsid w:val="00EC5B93"/>
    <w:rsid w:val="00EC5BF1"/>
    <w:rsid w:val="00EC5C61"/>
    <w:rsid w:val="00EC5C6A"/>
    <w:rsid w:val="00EC5C88"/>
    <w:rsid w:val="00EC5CDF"/>
    <w:rsid w:val="00EC5D12"/>
    <w:rsid w:val="00EC5E1A"/>
    <w:rsid w:val="00EC5E72"/>
    <w:rsid w:val="00EC5EBD"/>
    <w:rsid w:val="00EC5ED7"/>
    <w:rsid w:val="00EC5FFB"/>
    <w:rsid w:val="00EC6040"/>
    <w:rsid w:val="00EC60E2"/>
    <w:rsid w:val="00EC61EE"/>
    <w:rsid w:val="00EC6205"/>
    <w:rsid w:val="00EC622E"/>
    <w:rsid w:val="00EC6234"/>
    <w:rsid w:val="00EC62F0"/>
    <w:rsid w:val="00EC6370"/>
    <w:rsid w:val="00EC639F"/>
    <w:rsid w:val="00EC63A0"/>
    <w:rsid w:val="00EC647F"/>
    <w:rsid w:val="00EC6563"/>
    <w:rsid w:val="00EC6621"/>
    <w:rsid w:val="00EC6665"/>
    <w:rsid w:val="00EC6667"/>
    <w:rsid w:val="00EC66E3"/>
    <w:rsid w:val="00EC66FA"/>
    <w:rsid w:val="00EC67A0"/>
    <w:rsid w:val="00EC67BA"/>
    <w:rsid w:val="00EC67D4"/>
    <w:rsid w:val="00EC6984"/>
    <w:rsid w:val="00EC698D"/>
    <w:rsid w:val="00EC6997"/>
    <w:rsid w:val="00EC69D6"/>
    <w:rsid w:val="00EC6A7E"/>
    <w:rsid w:val="00EC6A8F"/>
    <w:rsid w:val="00EC6B01"/>
    <w:rsid w:val="00EC6B34"/>
    <w:rsid w:val="00EC6C0F"/>
    <w:rsid w:val="00EC6C89"/>
    <w:rsid w:val="00EC6C98"/>
    <w:rsid w:val="00EC6CE0"/>
    <w:rsid w:val="00EC6CF0"/>
    <w:rsid w:val="00EC6D02"/>
    <w:rsid w:val="00EC6D1A"/>
    <w:rsid w:val="00EC6D2C"/>
    <w:rsid w:val="00EC6E8A"/>
    <w:rsid w:val="00EC6EB3"/>
    <w:rsid w:val="00EC6EBC"/>
    <w:rsid w:val="00EC6ECD"/>
    <w:rsid w:val="00EC6F1E"/>
    <w:rsid w:val="00EC6F80"/>
    <w:rsid w:val="00EC6FDF"/>
    <w:rsid w:val="00EC700C"/>
    <w:rsid w:val="00EC70C0"/>
    <w:rsid w:val="00EC7206"/>
    <w:rsid w:val="00EC725E"/>
    <w:rsid w:val="00EC728A"/>
    <w:rsid w:val="00EC72AA"/>
    <w:rsid w:val="00EC72CC"/>
    <w:rsid w:val="00EC732C"/>
    <w:rsid w:val="00EC73DF"/>
    <w:rsid w:val="00EC7462"/>
    <w:rsid w:val="00EC7472"/>
    <w:rsid w:val="00EC74BB"/>
    <w:rsid w:val="00EC74C4"/>
    <w:rsid w:val="00EC7518"/>
    <w:rsid w:val="00EC75F1"/>
    <w:rsid w:val="00EC75F4"/>
    <w:rsid w:val="00EC767B"/>
    <w:rsid w:val="00EC7689"/>
    <w:rsid w:val="00EC7753"/>
    <w:rsid w:val="00EC777D"/>
    <w:rsid w:val="00EC7798"/>
    <w:rsid w:val="00EC77F4"/>
    <w:rsid w:val="00EC795A"/>
    <w:rsid w:val="00EC7A13"/>
    <w:rsid w:val="00EC7BA2"/>
    <w:rsid w:val="00EC7BC5"/>
    <w:rsid w:val="00EC7CC6"/>
    <w:rsid w:val="00EC7D50"/>
    <w:rsid w:val="00EC7D76"/>
    <w:rsid w:val="00EC7EDC"/>
    <w:rsid w:val="00EC7F01"/>
    <w:rsid w:val="00ED007A"/>
    <w:rsid w:val="00ED008B"/>
    <w:rsid w:val="00ED0109"/>
    <w:rsid w:val="00ED0130"/>
    <w:rsid w:val="00ED01D6"/>
    <w:rsid w:val="00ED028E"/>
    <w:rsid w:val="00ED02E0"/>
    <w:rsid w:val="00ED03E0"/>
    <w:rsid w:val="00ED048F"/>
    <w:rsid w:val="00ED04F5"/>
    <w:rsid w:val="00ED05A0"/>
    <w:rsid w:val="00ED06F7"/>
    <w:rsid w:val="00ED07E5"/>
    <w:rsid w:val="00ED085A"/>
    <w:rsid w:val="00ED08B6"/>
    <w:rsid w:val="00ED0923"/>
    <w:rsid w:val="00ED094E"/>
    <w:rsid w:val="00ED09AC"/>
    <w:rsid w:val="00ED0A18"/>
    <w:rsid w:val="00ED0A61"/>
    <w:rsid w:val="00ED0AAF"/>
    <w:rsid w:val="00ED0AD9"/>
    <w:rsid w:val="00ED0AE3"/>
    <w:rsid w:val="00ED0B61"/>
    <w:rsid w:val="00ED0BAB"/>
    <w:rsid w:val="00ED0BD9"/>
    <w:rsid w:val="00ED0C0D"/>
    <w:rsid w:val="00ED0CD6"/>
    <w:rsid w:val="00ED0D31"/>
    <w:rsid w:val="00ED0D8C"/>
    <w:rsid w:val="00ED0E03"/>
    <w:rsid w:val="00ED0F42"/>
    <w:rsid w:val="00ED0FC7"/>
    <w:rsid w:val="00ED10E6"/>
    <w:rsid w:val="00ED1231"/>
    <w:rsid w:val="00ED1239"/>
    <w:rsid w:val="00ED148E"/>
    <w:rsid w:val="00ED1559"/>
    <w:rsid w:val="00ED1592"/>
    <w:rsid w:val="00ED15C9"/>
    <w:rsid w:val="00ED16B5"/>
    <w:rsid w:val="00ED16C1"/>
    <w:rsid w:val="00ED1788"/>
    <w:rsid w:val="00ED17E2"/>
    <w:rsid w:val="00ED1826"/>
    <w:rsid w:val="00ED18F4"/>
    <w:rsid w:val="00ED1958"/>
    <w:rsid w:val="00ED19B4"/>
    <w:rsid w:val="00ED1AA2"/>
    <w:rsid w:val="00ED1AF3"/>
    <w:rsid w:val="00ED1B9C"/>
    <w:rsid w:val="00ED1BBE"/>
    <w:rsid w:val="00ED1BDE"/>
    <w:rsid w:val="00ED1C12"/>
    <w:rsid w:val="00ED1C65"/>
    <w:rsid w:val="00ED1D0F"/>
    <w:rsid w:val="00ED1D1A"/>
    <w:rsid w:val="00ED1D2F"/>
    <w:rsid w:val="00ED1D4D"/>
    <w:rsid w:val="00ED1D86"/>
    <w:rsid w:val="00ED1D90"/>
    <w:rsid w:val="00ED1DA0"/>
    <w:rsid w:val="00ED1DD8"/>
    <w:rsid w:val="00ED1F62"/>
    <w:rsid w:val="00ED1F93"/>
    <w:rsid w:val="00ED2053"/>
    <w:rsid w:val="00ED2065"/>
    <w:rsid w:val="00ED20C6"/>
    <w:rsid w:val="00ED20CF"/>
    <w:rsid w:val="00ED212E"/>
    <w:rsid w:val="00ED21A3"/>
    <w:rsid w:val="00ED21B5"/>
    <w:rsid w:val="00ED21BD"/>
    <w:rsid w:val="00ED21BF"/>
    <w:rsid w:val="00ED21C1"/>
    <w:rsid w:val="00ED21D8"/>
    <w:rsid w:val="00ED2202"/>
    <w:rsid w:val="00ED2232"/>
    <w:rsid w:val="00ED2261"/>
    <w:rsid w:val="00ED227B"/>
    <w:rsid w:val="00ED2356"/>
    <w:rsid w:val="00ED239D"/>
    <w:rsid w:val="00ED23AB"/>
    <w:rsid w:val="00ED23E1"/>
    <w:rsid w:val="00ED23FD"/>
    <w:rsid w:val="00ED2438"/>
    <w:rsid w:val="00ED247C"/>
    <w:rsid w:val="00ED249E"/>
    <w:rsid w:val="00ED249F"/>
    <w:rsid w:val="00ED2501"/>
    <w:rsid w:val="00ED2576"/>
    <w:rsid w:val="00ED25EB"/>
    <w:rsid w:val="00ED25F6"/>
    <w:rsid w:val="00ED2626"/>
    <w:rsid w:val="00ED2678"/>
    <w:rsid w:val="00ED26F2"/>
    <w:rsid w:val="00ED272C"/>
    <w:rsid w:val="00ED2777"/>
    <w:rsid w:val="00ED28D6"/>
    <w:rsid w:val="00ED2963"/>
    <w:rsid w:val="00ED296B"/>
    <w:rsid w:val="00ED2989"/>
    <w:rsid w:val="00ED298F"/>
    <w:rsid w:val="00ED29CF"/>
    <w:rsid w:val="00ED2A41"/>
    <w:rsid w:val="00ED2A81"/>
    <w:rsid w:val="00ED2ABE"/>
    <w:rsid w:val="00ED2B7B"/>
    <w:rsid w:val="00ED2BD1"/>
    <w:rsid w:val="00ED2C29"/>
    <w:rsid w:val="00ED2C5B"/>
    <w:rsid w:val="00ED2CAE"/>
    <w:rsid w:val="00ED2CB5"/>
    <w:rsid w:val="00ED2DA8"/>
    <w:rsid w:val="00ED2E14"/>
    <w:rsid w:val="00ED2E4C"/>
    <w:rsid w:val="00ED2E8B"/>
    <w:rsid w:val="00ED2E98"/>
    <w:rsid w:val="00ED2F3E"/>
    <w:rsid w:val="00ED2F69"/>
    <w:rsid w:val="00ED2FB5"/>
    <w:rsid w:val="00ED2FCE"/>
    <w:rsid w:val="00ED3050"/>
    <w:rsid w:val="00ED3077"/>
    <w:rsid w:val="00ED30EF"/>
    <w:rsid w:val="00ED3101"/>
    <w:rsid w:val="00ED3296"/>
    <w:rsid w:val="00ED32C0"/>
    <w:rsid w:val="00ED331B"/>
    <w:rsid w:val="00ED332E"/>
    <w:rsid w:val="00ED335F"/>
    <w:rsid w:val="00ED340A"/>
    <w:rsid w:val="00ED3458"/>
    <w:rsid w:val="00ED354B"/>
    <w:rsid w:val="00ED3563"/>
    <w:rsid w:val="00ED3585"/>
    <w:rsid w:val="00ED3593"/>
    <w:rsid w:val="00ED3637"/>
    <w:rsid w:val="00ED364A"/>
    <w:rsid w:val="00ED3650"/>
    <w:rsid w:val="00ED3736"/>
    <w:rsid w:val="00ED377D"/>
    <w:rsid w:val="00ED37D5"/>
    <w:rsid w:val="00ED384B"/>
    <w:rsid w:val="00ED38BD"/>
    <w:rsid w:val="00ED38C7"/>
    <w:rsid w:val="00ED38EF"/>
    <w:rsid w:val="00ED390D"/>
    <w:rsid w:val="00ED39A3"/>
    <w:rsid w:val="00ED39A7"/>
    <w:rsid w:val="00ED39C5"/>
    <w:rsid w:val="00ED39E3"/>
    <w:rsid w:val="00ED3A0B"/>
    <w:rsid w:val="00ED3A82"/>
    <w:rsid w:val="00ED3AAE"/>
    <w:rsid w:val="00ED3BA4"/>
    <w:rsid w:val="00ED3BDA"/>
    <w:rsid w:val="00ED3C19"/>
    <w:rsid w:val="00ED3C7E"/>
    <w:rsid w:val="00ED3CE3"/>
    <w:rsid w:val="00ED3D4F"/>
    <w:rsid w:val="00ED3DA7"/>
    <w:rsid w:val="00ED3E2F"/>
    <w:rsid w:val="00ED3E81"/>
    <w:rsid w:val="00ED3F2F"/>
    <w:rsid w:val="00ED407F"/>
    <w:rsid w:val="00ED4090"/>
    <w:rsid w:val="00ED411E"/>
    <w:rsid w:val="00ED412E"/>
    <w:rsid w:val="00ED41BB"/>
    <w:rsid w:val="00ED41C0"/>
    <w:rsid w:val="00ED4324"/>
    <w:rsid w:val="00ED4331"/>
    <w:rsid w:val="00ED433D"/>
    <w:rsid w:val="00ED4428"/>
    <w:rsid w:val="00ED442D"/>
    <w:rsid w:val="00ED449C"/>
    <w:rsid w:val="00ED44AB"/>
    <w:rsid w:val="00ED44D8"/>
    <w:rsid w:val="00ED44DA"/>
    <w:rsid w:val="00ED4586"/>
    <w:rsid w:val="00ED45B5"/>
    <w:rsid w:val="00ED45CD"/>
    <w:rsid w:val="00ED465C"/>
    <w:rsid w:val="00ED46AB"/>
    <w:rsid w:val="00ED46AE"/>
    <w:rsid w:val="00ED46B9"/>
    <w:rsid w:val="00ED46EE"/>
    <w:rsid w:val="00ED4731"/>
    <w:rsid w:val="00ED476D"/>
    <w:rsid w:val="00ED479C"/>
    <w:rsid w:val="00ED47B9"/>
    <w:rsid w:val="00ED47D9"/>
    <w:rsid w:val="00ED4892"/>
    <w:rsid w:val="00ED48CC"/>
    <w:rsid w:val="00ED48DB"/>
    <w:rsid w:val="00ED4920"/>
    <w:rsid w:val="00ED4934"/>
    <w:rsid w:val="00ED49D0"/>
    <w:rsid w:val="00ED4A28"/>
    <w:rsid w:val="00ED4A3C"/>
    <w:rsid w:val="00ED4A4E"/>
    <w:rsid w:val="00ED4A64"/>
    <w:rsid w:val="00ED4A95"/>
    <w:rsid w:val="00ED4A9B"/>
    <w:rsid w:val="00ED4B08"/>
    <w:rsid w:val="00ED4BEA"/>
    <w:rsid w:val="00ED4C1D"/>
    <w:rsid w:val="00ED4C3F"/>
    <w:rsid w:val="00ED4C80"/>
    <w:rsid w:val="00ED4CA8"/>
    <w:rsid w:val="00ED4D5B"/>
    <w:rsid w:val="00ED4D7F"/>
    <w:rsid w:val="00ED4DDB"/>
    <w:rsid w:val="00ED4E8A"/>
    <w:rsid w:val="00ED4E9E"/>
    <w:rsid w:val="00ED4EB7"/>
    <w:rsid w:val="00ED4FC6"/>
    <w:rsid w:val="00ED500A"/>
    <w:rsid w:val="00ED505F"/>
    <w:rsid w:val="00ED50A5"/>
    <w:rsid w:val="00ED50C1"/>
    <w:rsid w:val="00ED50DF"/>
    <w:rsid w:val="00ED50FF"/>
    <w:rsid w:val="00ED5101"/>
    <w:rsid w:val="00ED518F"/>
    <w:rsid w:val="00ED51D1"/>
    <w:rsid w:val="00ED51DB"/>
    <w:rsid w:val="00ED5228"/>
    <w:rsid w:val="00ED5273"/>
    <w:rsid w:val="00ED52C1"/>
    <w:rsid w:val="00ED5340"/>
    <w:rsid w:val="00ED5343"/>
    <w:rsid w:val="00ED53B2"/>
    <w:rsid w:val="00ED53CC"/>
    <w:rsid w:val="00ED5415"/>
    <w:rsid w:val="00ED543E"/>
    <w:rsid w:val="00ED5466"/>
    <w:rsid w:val="00ED5475"/>
    <w:rsid w:val="00ED547B"/>
    <w:rsid w:val="00ED5535"/>
    <w:rsid w:val="00ED55B7"/>
    <w:rsid w:val="00ED55E3"/>
    <w:rsid w:val="00ED5600"/>
    <w:rsid w:val="00ED5822"/>
    <w:rsid w:val="00ED5879"/>
    <w:rsid w:val="00ED59DE"/>
    <w:rsid w:val="00ED5A73"/>
    <w:rsid w:val="00ED5A88"/>
    <w:rsid w:val="00ED5ABD"/>
    <w:rsid w:val="00ED5B2A"/>
    <w:rsid w:val="00ED5B4B"/>
    <w:rsid w:val="00ED5B64"/>
    <w:rsid w:val="00ED5C58"/>
    <w:rsid w:val="00ED5CB6"/>
    <w:rsid w:val="00ED5DB2"/>
    <w:rsid w:val="00ED5DD4"/>
    <w:rsid w:val="00ED5DF7"/>
    <w:rsid w:val="00ED5EF3"/>
    <w:rsid w:val="00ED5F6B"/>
    <w:rsid w:val="00ED5F8E"/>
    <w:rsid w:val="00ED5FAE"/>
    <w:rsid w:val="00ED6011"/>
    <w:rsid w:val="00ED6078"/>
    <w:rsid w:val="00ED609E"/>
    <w:rsid w:val="00ED616D"/>
    <w:rsid w:val="00ED6382"/>
    <w:rsid w:val="00ED63F3"/>
    <w:rsid w:val="00ED63FD"/>
    <w:rsid w:val="00ED6511"/>
    <w:rsid w:val="00ED651F"/>
    <w:rsid w:val="00ED6536"/>
    <w:rsid w:val="00ED6539"/>
    <w:rsid w:val="00ED655C"/>
    <w:rsid w:val="00ED658D"/>
    <w:rsid w:val="00ED66E8"/>
    <w:rsid w:val="00ED6772"/>
    <w:rsid w:val="00ED67AA"/>
    <w:rsid w:val="00ED67C1"/>
    <w:rsid w:val="00ED6837"/>
    <w:rsid w:val="00ED686B"/>
    <w:rsid w:val="00ED68B1"/>
    <w:rsid w:val="00ED68D3"/>
    <w:rsid w:val="00ED68F3"/>
    <w:rsid w:val="00ED69BC"/>
    <w:rsid w:val="00ED6B24"/>
    <w:rsid w:val="00ED6B4A"/>
    <w:rsid w:val="00ED6BDC"/>
    <w:rsid w:val="00ED6C5B"/>
    <w:rsid w:val="00ED6C81"/>
    <w:rsid w:val="00ED6D08"/>
    <w:rsid w:val="00ED6D16"/>
    <w:rsid w:val="00ED6DC5"/>
    <w:rsid w:val="00ED6E07"/>
    <w:rsid w:val="00ED6E0F"/>
    <w:rsid w:val="00ED6E27"/>
    <w:rsid w:val="00ED6FAF"/>
    <w:rsid w:val="00ED704F"/>
    <w:rsid w:val="00ED711A"/>
    <w:rsid w:val="00ED71E1"/>
    <w:rsid w:val="00ED723F"/>
    <w:rsid w:val="00ED7269"/>
    <w:rsid w:val="00ED72A2"/>
    <w:rsid w:val="00ED72B1"/>
    <w:rsid w:val="00ED72F5"/>
    <w:rsid w:val="00ED7353"/>
    <w:rsid w:val="00ED737B"/>
    <w:rsid w:val="00ED737D"/>
    <w:rsid w:val="00ED7384"/>
    <w:rsid w:val="00ED73C5"/>
    <w:rsid w:val="00ED740C"/>
    <w:rsid w:val="00ED7418"/>
    <w:rsid w:val="00ED7441"/>
    <w:rsid w:val="00ED7449"/>
    <w:rsid w:val="00ED7470"/>
    <w:rsid w:val="00ED748C"/>
    <w:rsid w:val="00ED7541"/>
    <w:rsid w:val="00ED75AC"/>
    <w:rsid w:val="00ED760E"/>
    <w:rsid w:val="00ED7626"/>
    <w:rsid w:val="00ED76DD"/>
    <w:rsid w:val="00ED7718"/>
    <w:rsid w:val="00ED773B"/>
    <w:rsid w:val="00ED7758"/>
    <w:rsid w:val="00ED7864"/>
    <w:rsid w:val="00ED7988"/>
    <w:rsid w:val="00ED7AEE"/>
    <w:rsid w:val="00ED7AFE"/>
    <w:rsid w:val="00ED7B7B"/>
    <w:rsid w:val="00ED7B8A"/>
    <w:rsid w:val="00ED7B98"/>
    <w:rsid w:val="00ED7C29"/>
    <w:rsid w:val="00ED7C86"/>
    <w:rsid w:val="00ED7CC0"/>
    <w:rsid w:val="00ED7DF7"/>
    <w:rsid w:val="00ED7E44"/>
    <w:rsid w:val="00ED7E58"/>
    <w:rsid w:val="00ED7F0E"/>
    <w:rsid w:val="00ED7F5D"/>
    <w:rsid w:val="00ED7F92"/>
    <w:rsid w:val="00ED7FA6"/>
    <w:rsid w:val="00ED877A"/>
    <w:rsid w:val="00EE0010"/>
    <w:rsid w:val="00EE003A"/>
    <w:rsid w:val="00EE00F2"/>
    <w:rsid w:val="00EE02B2"/>
    <w:rsid w:val="00EE02D5"/>
    <w:rsid w:val="00EE036C"/>
    <w:rsid w:val="00EE04B6"/>
    <w:rsid w:val="00EE04FB"/>
    <w:rsid w:val="00EE0531"/>
    <w:rsid w:val="00EE0576"/>
    <w:rsid w:val="00EE05E9"/>
    <w:rsid w:val="00EE05FC"/>
    <w:rsid w:val="00EE0601"/>
    <w:rsid w:val="00EE0630"/>
    <w:rsid w:val="00EE071A"/>
    <w:rsid w:val="00EE0751"/>
    <w:rsid w:val="00EE077C"/>
    <w:rsid w:val="00EE07DE"/>
    <w:rsid w:val="00EE080D"/>
    <w:rsid w:val="00EE0816"/>
    <w:rsid w:val="00EE087D"/>
    <w:rsid w:val="00EE08AB"/>
    <w:rsid w:val="00EE0A38"/>
    <w:rsid w:val="00EE0AA1"/>
    <w:rsid w:val="00EE0ABF"/>
    <w:rsid w:val="00EE0AC4"/>
    <w:rsid w:val="00EE0B59"/>
    <w:rsid w:val="00EE0B7C"/>
    <w:rsid w:val="00EE0C56"/>
    <w:rsid w:val="00EE0D01"/>
    <w:rsid w:val="00EE0DA8"/>
    <w:rsid w:val="00EE0DAA"/>
    <w:rsid w:val="00EE0F56"/>
    <w:rsid w:val="00EE0F6D"/>
    <w:rsid w:val="00EE0FAC"/>
    <w:rsid w:val="00EE0FCB"/>
    <w:rsid w:val="00EE0FE1"/>
    <w:rsid w:val="00EE0FEC"/>
    <w:rsid w:val="00EE101B"/>
    <w:rsid w:val="00EE1046"/>
    <w:rsid w:val="00EE10CE"/>
    <w:rsid w:val="00EE1172"/>
    <w:rsid w:val="00EE1251"/>
    <w:rsid w:val="00EE130C"/>
    <w:rsid w:val="00EE1362"/>
    <w:rsid w:val="00EE13AD"/>
    <w:rsid w:val="00EE13B6"/>
    <w:rsid w:val="00EE13BC"/>
    <w:rsid w:val="00EE140B"/>
    <w:rsid w:val="00EE1465"/>
    <w:rsid w:val="00EE1476"/>
    <w:rsid w:val="00EE1479"/>
    <w:rsid w:val="00EE1484"/>
    <w:rsid w:val="00EE14E0"/>
    <w:rsid w:val="00EE14FF"/>
    <w:rsid w:val="00EE1578"/>
    <w:rsid w:val="00EE1583"/>
    <w:rsid w:val="00EE15C5"/>
    <w:rsid w:val="00EE15DC"/>
    <w:rsid w:val="00EE1635"/>
    <w:rsid w:val="00EE1692"/>
    <w:rsid w:val="00EE1694"/>
    <w:rsid w:val="00EE170C"/>
    <w:rsid w:val="00EE177A"/>
    <w:rsid w:val="00EE18A9"/>
    <w:rsid w:val="00EE18B3"/>
    <w:rsid w:val="00EE19C3"/>
    <w:rsid w:val="00EE1A30"/>
    <w:rsid w:val="00EE1AE2"/>
    <w:rsid w:val="00EE1B34"/>
    <w:rsid w:val="00EE1B45"/>
    <w:rsid w:val="00EE1B50"/>
    <w:rsid w:val="00EE1BD7"/>
    <w:rsid w:val="00EE1BD9"/>
    <w:rsid w:val="00EE1C92"/>
    <w:rsid w:val="00EE1CA7"/>
    <w:rsid w:val="00EE1D95"/>
    <w:rsid w:val="00EE1DF3"/>
    <w:rsid w:val="00EE1E1B"/>
    <w:rsid w:val="00EE1E36"/>
    <w:rsid w:val="00EE1E50"/>
    <w:rsid w:val="00EE1E53"/>
    <w:rsid w:val="00EE1E79"/>
    <w:rsid w:val="00EE1E7B"/>
    <w:rsid w:val="00EE1F50"/>
    <w:rsid w:val="00EE2054"/>
    <w:rsid w:val="00EE205D"/>
    <w:rsid w:val="00EE205E"/>
    <w:rsid w:val="00EE206D"/>
    <w:rsid w:val="00EE207C"/>
    <w:rsid w:val="00EE20C7"/>
    <w:rsid w:val="00EE2180"/>
    <w:rsid w:val="00EE2183"/>
    <w:rsid w:val="00EE21DC"/>
    <w:rsid w:val="00EE2227"/>
    <w:rsid w:val="00EE22BE"/>
    <w:rsid w:val="00EE242B"/>
    <w:rsid w:val="00EE244E"/>
    <w:rsid w:val="00EE245B"/>
    <w:rsid w:val="00EE253A"/>
    <w:rsid w:val="00EE2561"/>
    <w:rsid w:val="00EE2563"/>
    <w:rsid w:val="00EE25D0"/>
    <w:rsid w:val="00EE262B"/>
    <w:rsid w:val="00EE26A9"/>
    <w:rsid w:val="00EE26AD"/>
    <w:rsid w:val="00EE26D2"/>
    <w:rsid w:val="00EE26F4"/>
    <w:rsid w:val="00EE274F"/>
    <w:rsid w:val="00EE278D"/>
    <w:rsid w:val="00EE27A8"/>
    <w:rsid w:val="00EE27D3"/>
    <w:rsid w:val="00EE27ED"/>
    <w:rsid w:val="00EE27F2"/>
    <w:rsid w:val="00EE2915"/>
    <w:rsid w:val="00EE2939"/>
    <w:rsid w:val="00EE2986"/>
    <w:rsid w:val="00EE29BE"/>
    <w:rsid w:val="00EE29F5"/>
    <w:rsid w:val="00EE2AB8"/>
    <w:rsid w:val="00EE2B0D"/>
    <w:rsid w:val="00EE2B3B"/>
    <w:rsid w:val="00EE2B4B"/>
    <w:rsid w:val="00EE2B5B"/>
    <w:rsid w:val="00EE2C4A"/>
    <w:rsid w:val="00EE2CC2"/>
    <w:rsid w:val="00EE2CE8"/>
    <w:rsid w:val="00EE2D2F"/>
    <w:rsid w:val="00EE2D31"/>
    <w:rsid w:val="00EE2D6E"/>
    <w:rsid w:val="00EE2D7B"/>
    <w:rsid w:val="00EE2D92"/>
    <w:rsid w:val="00EE2E77"/>
    <w:rsid w:val="00EE2F2D"/>
    <w:rsid w:val="00EE2F88"/>
    <w:rsid w:val="00EE30B4"/>
    <w:rsid w:val="00EE310C"/>
    <w:rsid w:val="00EE316F"/>
    <w:rsid w:val="00EE3222"/>
    <w:rsid w:val="00EE3271"/>
    <w:rsid w:val="00EE32DA"/>
    <w:rsid w:val="00EE3316"/>
    <w:rsid w:val="00EE3486"/>
    <w:rsid w:val="00EE34AC"/>
    <w:rsid w:val="00EE3504"/>
    <w:rsid w:val="00EE351F"/>
    <w:rsid w:val="00EE35D7"/>
    <w:rsid w:val="00EE36A1"/>
    <w:rsid w:val="00EE36AC"/>
    <w:rsid w:val="00EE379D"/>
    <w:rsid w:val="00EE37C6"/>
    <w:rsid w:val="00EE37E5"/>
    <w:rsid w:val="00EE38AB"/>
    <w:rsid w:val="00EE3996"/>
    <w:rsid w:val="00EE3A20"/>
    <w:rsid w:val="00EE3AE5"/>
    <w:rsid w:val="00EE3B1A"/>
    <w:rsid w:val="00EE3BF6"/>
    <w:rsid w:val="00EE3CB0"/>
    <w:rsid w:val="00EE3D35"/>
    <w:rsid w:val="00EE3D43"/>
    <w:rsid w:val="00EE3DE8"/>
    <w:rsid w:val="00EE3E42"/>
    <w:rsid w:val="00EE3E43"/>
    <w:rsid w:val="00EE3EA9"/>
    <w:rsid w:val="00EE3EEA"/>
    <w:rsid w:val="00EE3EFB"/>
    <w:rsid w:val="00EE3F0C"/>
    <w:rsid w:val="00EE3F17"/>
    <w:rsid w:val="00EE3F3A"/>
    <w:rsid w:val="00EE3F5C"/>
    <w:rsid w:val="00EE3FCD"/>
    <w:rsid w:val="00EE3FF4"/>
    <w:rsid w:val="00EE4091"/>
    <w:rsid w:val="00EE4127"/>
    <w:rsid w:val="00EE41E5"/>
    <w:rsid w:val="00EE4218"/>
    <w:rsid w:val="00EE4269"/>
    <w:rsid w:val="00EE4299"/>
    <w:rsid w:val="00EE42C7"/>
    <w:rsid w:val="00EE42FE"/>
    <w:rsid w:val="00EE43BF"/>
    <w:rsid w:val="00EE43E7"/>
    <w:rsid w:val="00EE4473"/>
    <w:rsid w:val="00EE449C"/>
    <w:rsid w:val="00EE44D9"/>
    <w:rsid w:val="00EE4583"/>
    <w:rsid w:val="00EE4639"/>
    <w:rsid w:val="00EE4647"/>
    <w:rsid w:val="00EE464D"/>
    <w:rsid w:val="00EE4682"/>
    <w:rsid w:val="00EE46A8"/>
    <w:rsid w:val="00EE4842"/>
    <w:rsid w:val="00EE4A07"/>
    <w:rsid w:val="00EE4A23"/>
    <w:rsid w:val="00EE4A37"/>
    <w:rsid w:val="00EE4A93"/>
    <w:rsid w:val="00EE4AC8"/>
    <w:rsid w:val="00EE4AF2"/>
    <w:rsid w:val="00EE4B32"/>
    <w:rsid w:val="00EE4BF6"/>
    <w:rsid w:val="00EE4C51"/>
    <w:rsid w:val="00EE4C61"/>
    <w:rsid w:val="00EE4C9D"/>
    <w:rsid w:val="00EE4D33"/>
    <w:rsid w:val="00EE4DD8"/>
    <w:rsid w:val="00EE4EC9"/>
    <w:rsid w:val="00EE4F21"/>
    <w:rsid w:val="00EE4FAD"/>
    <w:rsid w:val="00EE4FBC"/>
    <w:rsid w:val="00EE5018"/>
    <w:rsid w:val="00EE5045"/>
    <w:rsid w:val="00EE5124"/>
    <w:rsid w:val="00EE5191"/>
    <w:rsid w:val="00EE519F"/>
    <w:rsid w:val="00EE51A7"/>
    <w:rsid w:val="00EE51C7"/>
    <w:rsid w:val="00EE51F8"/>
    <w:rsid w:val="00EE524A"/>
    <w:rsid w:val="00EE524F"/>
    <w:rsid w:val="00EE52AD"/>
    <w:rsid w:val="00EE52E7"/>
    <w:rsid w:val="00EE530C"/>
    <w:rsid w:val="00EE542A"/>
    <w:rsid w:val="00EE557D"/>
    <w:rsid w:val="00EE5584"/>
    <w:rsid w:val="00EE558C"/>
    <w:rsid w:val="00EE5650"/>
    <w:rsid w:val="00EE5716"/>
    <w:rsid w:val="00EE5718"/>
    <w:rsid w:val="00EE5797"/>
    <w:rsid w:val="00EE5834"/>
    <w:rsid w:val="00EE58C5"/>
    <w:rsid w:val="00EE594C"/>
    <w:rsid w:val="00EE5A63"/>
    <w:rsid w:val="00EE5A8F"/>
    <w:rsid w:val="00EE5AE5"/>
    <w:rsid w:val="00EE5B5D"/>
    <w:rsid w:val="00EE5BA4"/>
    <w:rsid w:val="00EE5BE5"/>
    <w:rsid w:val="00EE5C1E"/>
    <w:rsid w:val="00EE5C5D"/>
    <w:rsid w:val="00EE5CA7"/>
    <w:rsid w:val="00EE5CA8"/>
    <w:rsid w:val="00EE5CCD"/>
    <w:rsid w:val="00EE5D89"/>
    <w:rsid w:val="00EE5E08"/>
    <w:rsid w:val="00EE5E97"/>
    <w:rsid w:val="00EE5EF3"/>
    <w:rsid w:val="00EE5F16"/>
    <w:rsid w:val="00EE5F1D"/>
    <w:rsid w:val="00EE60A0"/>
    <w:rsid w:val="00EE60B6"/>
    <w:rsid w:val="00EE6100"/>
    <w:rsid w:val="00EE611B"/>
    <w:rsid w:val="00EE61EB"/>
    <w:rsid w:val="00EE61EF"/>
    <w:rsid w:val="00EE627D"/>
    <w:rsid w:val="00EE629C"/>
    <w:rsid w:val="00EE6370"/>
    <w:rsid w:val="00EE6407"/>
    <w:rsid w:val="00EE6548"/>
    <w:rsid w:val="00EE6570"/>
    <w:rsid w:val="00EE6576"/>
    <w:rsid w:val="00EE666D"/>
    <w:rsid w:val="00EE66BF"/>
    <w:rsid w:val="00EE6706"/>
    <w:rsid w:val="00EE6717"/>
    <w:rsid w:val="00EE671A"/>
    <w:rsid w:val="00EE68C3"/>
    <w:rsid w:val="00EE6A44"/>
    <w:rsid w:val="00EE6AF9"/>
    <w:rsid w:val="00EE6B0E"/>
    <w:rsid w:val="00EE6B45"/>
    <w:rsid w:val="00EE6BA9"/>
    <w:rsid w:val="00EE6C9D"/>
    <w:rsid w:val="00EE6CEE"/>
    <w:rsid w:val="00EE6D2E"/>
    <w:rsid w:val="00EE6E1A"/>
    <w:rsid w:val="00EE6E33"/>
    <w:rsid w:val="00EE6E67"/>
    <w:rsid w:val="00EE6F29"/>
    <w:rsid w:val="00EE6FA5"/>
    <w:rsid w:val="00EE6FC4"/>
    <w:rsid w:val="00EE700B"/>
    <w:rsid w:val="00EE7074"/>
    <w:rsid w:val="00EE70D2"/>
    <w:rsid w:val="00EE70F2"/>
    <w:rsid w:val="00EE7116"/>
    <w:rsid w:val="00EE7119"/>
    <w:rsid w:val="00EE716A"/>
    <w:rsid w:val="00EE71D2"/>
    <w:rsid w:val="00EE7225"/>
    <w:rsid w:val="00EE722A"/>
    <w:rsid w:val="00EE72F3"/>
    <w:rsid w:val="00EE7315"/>
    <w:rsid w:val="00EE732F"/>
    <w:rsid w:val="00EE735D"/>
    <w:rsid w:val="00EE739F"/>
    <w:rsid w:val="00EE74C3"/>
    <w:rsid w:val="00EE753F"/>
    <w:rsid w:val="00EE756D"/>
    <w:rsid w:val="00EE7571"/>
    <w:rsid w:val="00EE7627"/>
    <w:rsid w:val="00EE765A"/>
    <w:rsid w:val="00EE769F"/>
    <w:rsid w:val="00EE7708"/>
    <w:rsid w:val="00EE7716"/>
    <w:rsid w:val="00EE7756"/>
    <w:rsid w:val="00EE7761"/>
    <w:rsid w:val="00EE77B3"/>
    <w:rsid w:val="00EE77ED"/>
    <w:rsid w:val="00EE7813"/>
    <w:rsid w:val="00EE78B0"/>
    <w:rsid w:val="00EE78BD"/>
    <w:rsid w:val="00EE794C"/>
    <w:rsid w:val="00EE799E"/>
    <w:rsid w:val="00EE79A8"/>
    <w:rsid w:val="00EE79B3"/>
    <w:rsid w:val="00EE7B65"/>
    <w:rsid w:val="00EE7BFC"/>
    <w:rsid w:val="00EE7C3D"/>
    <w:rsid w:val="00EE7C4F"/>
    <w:rsid w:val="00EE7C6E"/>
    <w:rsid w:val="00EE7C9D"/>
    <w:rsid w:val="00EE7CB7"/>
    <w:rsid w:val="00EE7CE5"/>
    <w:rsid w:val="00EE7D41"/>
    <w:rsid w:val="00EE7D58"/>
    <w:rsid w:val="00EE7EAD"/>
    <w:rsid w:val="00EF0032"/>
    <w:rsid w:val="00EF00B6"/>
    <w:rsid w:val="00EF0113"/>
    <w:rsid w:val="00EF015A"/>
    <w:rsid w:val="00EF0161"/>
    <w:rsid w:val="00EF01C6"/>
    <w:rsid w:val="00EF01F1"/>
    <w:rsid w:val="00EF0223"/>
    <w:rsid w:val="00EF0271"/>
    <w:rsid w:val="00EF0280"/>
    <w:rsid w:val="00EF03CC"/>
    <w:rsid w:val="00EF03D2"/>
    <w:rsid w:val="00EF0453"/>
    <w:rsid w:val="00EF04E7"/>
    <w:rsid w:val="00EF05C0"/>
    <w:rsid w:val="00EF0761"/>
    <w:rsid w:val="00EF079A"/>
    <w:rsid w:val="00EF07F7"/>
    <w:rsid w:val="00EF080A"/>
    <w:rsid w:val="00EF085A"/>
    <w:rsid w:val="00EF0870"/>
    <w:rsid w:val="00EF0883"/>
    <w:rsid w:val="00EF08F9"/>
    <w:rsid w:val="00EF092A"/>
    <w:rsid w:val="00EF093D"/>
    <w:rsid w:val="00EF0960"/>
    <w:rsid w:val="00EF0A26"/>
    <w:rsid w:val="00EF0B0E"/>
    <w:rsid w:val="00EF0B8D"/>
    <w:rsid w:val="00EF0BC4"/>
    <w:rsid w:val="00EF0BEC"/>
    <w:rsid w:val="00EF0C0C"/>
    <w:rsid w:val="00EF0CBB"/>
    <w:rsid w:val="00EF0CDA"/>
    <w:rsid w:val="00EF0D12"/>
    <w:rsid w:val="00EF0D4B"/>
    <w:rsid w:val="00EF0D64"/>
    <w:rsid w:val="00EF0D6F"/>
    <w:rsid w:val="00EF0D70"/>
    <w:rsid w:val="00EF0D77"/>
    <w:rsid w:val="00EF0D8B"/>
    <w:rsid w:val="00EF0DD9"/>
    <w:rsid w:val="00EF0E47"/>
    <w:rsid w:val="00EF0E61"/>
    <w:rsid w:val="00EF0E75"/>
    <w:rsid w:val="00EF0EEA"/>
    <w:rsid w:val="00EF0FA1"/>
    <w:rsid w:val="00EF0FA5"/>
    <w:rsid w:val="00EF0FB2"/>
    <w:rsid w:val="00EF0FDD"/>
    <w:rsid w:val="00EF1094"/>
    <w:rsid w:val="00EF1097"/>
    <w:rsid w:val="00EF1182"/>
    <w:rsid w:val="00EF125C"/>
    <w:rsid w:val="00EF12C6"/>
    <w:rsid w:val="00EF1412"/>
    <w:rsid w:val="00EF1475"/>
    <w:rsid w:val="00EF1482"/>
    <w:rsid w:val="00EF1579"/>
    <w:rsid w:val="00EF15A3"/>
    <w:rsid w:val="00EF15E5"/>
    <w:rsid w:val="00EF15FB"/>
    <w:rsid w:val="00EF1653"/>
    <w:rsid w:val="00EF1690"/>
    <w:rsid w:val="00EF16DB"/>
    <w:rsid w:val="00EF172B"/>
    <w:rsid w:val="00EF1780"/>
    <w:rsid w:val="00EF18AC"/>
    <w:rsid w:val="00EF18B5"/>
    <w:rsid w:val="00EF18F0"/>
    <w:rsid w:val="00EF1975"/>
    <w:rsid w:val="00EF19B6"/>
    <w:rsid w:val="00EF19BD"/>
    <w:rsid w:val="00EF19F7"/>
    <w:rsid w:val="00EF1A63"/>
    <w:rsid w:val="00EF1B11"/>
    <w:rsid w:val="00EF1B35"/>
    <w:rsid w:val="00EF1B4B"/>
    <w:rsid w:val="00EF1B8F"/>
    <w:rsid w:val="00EF1CD2"/>
    <w:rsid w:val="00EF1D20"/>
    <w:rsid w:val="00EF1D38"/>
    <w:rsid w:val="00EF1DAF"/>
    <w:rsid w:val="00EF1DB1"/>
    <w:rsid w:val="00EF1E15"/>
    <w:rsid w:val="00EF1E59"/>
    <w:rsid w:val="00EF1E9C"/>
    <w:rsid w:val="00EF1F0B"/>
    <w:rsid w:val="00EF1F9C"/>
    <w:rsid w:val="00EF1FB2"/>
    <w:rsid w:val="00EF2012"/>
    <w:rsid w:val="00EF2040"/>
    <w:rsid w:val="00EF20BD"/>
    <w:rsid w:val="00EF2157"/>
    <w:rsid w:val="00EF21BD"/>
    <w:rsid w:val="00EF21D1"/>
    <w:rsid w:val="00EF22B1"/>
    <w:rsid w:val="00EF2318"/>
    <w:rsid w:val="00EF236E"/>
    <w:rsid w:val="00EF2421"/>
    <w:rsid w:val="00EF2434"/>
    <w:rsid w:val="00EF2460"/>
    <w:rsid w:val="00EF247A"/>
    <w:rsid w:val="00EF24AB"/>
    <w:rsid w:val="00EF2507"/>
    <w:rsid w:val="00EF25D3"/>
    <w:rsid w:val="00EF25ED"/>
    <w:rsid w:val="00EF26A2"/>
    <w:rsid w:val="00EF2722"/>
    <w:rsid w:val="00EF2751"/>
    <w:rsid w:val="00EF276F"/>
    <w:rsid w:val="00EF27DE"/>
    <w:rsid w:val="00EF280A"/>
    <w:rsid w:val="00EF2843"/>
    <w:rsid w:val="00EF2928"/>
    <w:rsid w:val="00EF2929"/>
    <w:rsid w:val="00EF2934"/>
    <w:rsid w:val="00EF297B"/>
    <w:rsid w:val="00EF29A3"/>
    <w:rsid w:val="00EF2A04"/>
    <w:rsid w:val="00EF2B4C"/>
    <w:rsid w:val="00EF2BCA"/>
    <w:rsid w:val="00EF2C30"/>
    <w:rsid w:val="00EF2D3D"/>
    <w:rsid w:val="00EF2D4F"/>
    <w:rsid w:val="00EF2D63"/>
    <w:rsid w:val="00EF2DAB"/>
    <w:rsid w:val="00EF2E6E"/>
    <w:rsid w:val="00EF2E95"/>
    <w:rsid w:val="00EF2FD6"/>
    <w:rsid w:val="00EF30E0"/>
    <w:rsid w:val="00EF329E"/>
    <w:rsid w:val="00EF32C1"/>
    <w:rsid w:val="00EF32EE"/>
    <w:rsid w:val="00EF3336"/>
    <w:rsid w:val="00EF336E"/>
    <w:rsid w:val="00EF33FA"/>
    <w:rsid w:val="00EF343C"/>
    <w:rsid w:val="00EF3452"/>
    <w:rsid w:val="00EF34E1"/>
    <w:rsid w:val="00EF3510"/>
    <w:rsid w:val="00EF3544"/>
    <w:rsid w:val="00EF3559"/>
    <w:rsid w:val="00EF35C7"/>
    <w:rsid w:val="00EF35E0"/>
    <w:rsid w:val="00EF36AC"/>
    <w:rsid w:val="00EF37A7"/>
    <w:rsid w:val="00EF38D6"/>
    <w:rsid w:val="00EF3936"/>
    <w:rsid w:val="00EF3A55"/>
    <w:rsid w:val="00EF3AAD"/>
    <w:rsid w:val="00EF3AE0"/>
    <w:rsid w:val="00EF3B83"/>
    <w:rsid w:val="00EF3B9C"/>
    <w:rsid w:val="00EF3BD7"/>
    <w:rsid w:val="00EF3C99"/>
    <w:rsid w:val="00EF3D66"/>
    <w:rsid w:val="00EF3E49"/>
    <w:rsid w:val="00EF3EEF"/>
    <w:rsid w:val="00EF4117"/>
    <w:rsid w:val="00EF4237"/>
    <w:rsid w:val="00EF423E"/>
    <w:rsid w:val="00EF4352"/>
    <w:rsid w:val="00EF4354"/>
    <w:rsid w:val="00EF439A"/>
    <w:rsid w:val="00EF44DF"/>
    <w:rsid w:val="00EF44E4"/>
    <w:rsid w:val="00EF4559"/>
    <w:rsid w:val="00EF458D"/>
    <w:rsid w:val="00EF4672"/>
    <w:rsid w:val="00EF46D2"/>
    <w:rsid w:val="00EF46EC"/>
    <w:rsid w:val="00EF4704"/>
    <w:rsid w:val="00EF4726"/>
    <w:rsid w:val="00EF475E"/>
    <w:rsid w:val="00EF4764"/>
    <w:rsid w:val="00EF479D"/>
    <w:rsid w:val="00EF481A"/>
    <w:rsid w:val="00EF4973"/>
    <w:rsid w:val="00EF498B"/>
    <w:rsid w:val="00EF4995"/>
    <w:rsid w:val="00EF49E5"/>
    <w:rsid w:val="00EF4A26"/>
    <w:rsid w:val="00EF4A48"/>
    <w:rsid w:val="00EF4A8A"/>
    <w:rsid w:val="00EF4A8F"/>
    <w:rsid w:val="00EF4A90"/>
    <w:rsid w:val="00EF4AE3"/>
    <w:rsid w:val="00EF4AFB"/>
    <w:rsid w:val="00EF4B11"/>
    <w:rsid w:val="00EF4C11"/>
    <w:rsid w:val="00EF4CF8"/>
    <w:rsid w:val="00EF4D0B"/>
    <w:rsid w:val="00EF4D4E"/>
    <w:rsid w:val="00EF4DE3"/>
    <w:rsid w:val="00EF4E15"/>
    <w:rsid w:val="00EF4E74"/>
    <w:rsid w:val="00EF4ED1"/>
    <w:rsid w:val="00EF4F74"/>
    <w:rsid w:val="00EF5064"/>
    <w:rsid w:val="00EF50E0"/>
    <w:rsid w:val="00EF526E"/>
    <w:rsid w:val="00EF5308"/>
    <w:rsid w:val="00EF535B"/>
    <w:rsid w:val="00EF5367"/>
    <w:rsid w:val="00EF5369"/>
    <w:rsid w:val="00EF536A"/>
    <w:rsid w:val="00EF5478"/>
    <w:rsid w:val="00EF547E"/>
    <w:rsid w:val="00EF54E8"/>
    <w:rsid w:val="00EF54FF"/>
    <w:rsid w:val="00EF5660"/>
    <w:rsid w:val="00EF5750"/>
    <w:rsid w:val="00EF5801"/>
    <w:rsid w:val="00EF5873"/>
    <w:rsid w:val="00EF5896"/>
    <w:rsid w:val="00EF58BF"/>
    <w:rsid w:val="00EF590D"/>
    <w:rsid w:val="00EF5947"/>
    <w:rsid w:val="00EF59C1"/>
    <w:rsid w:val="00EF59D6"/>
    <w:rsid w:val="00EF5A2C"/>
    <w:rsid w:val="00EF5A91"/>
    <w:rsid w:val="00EF5ADD"/>
    <w:rsid w:val="00EF5B05"/>
    <w:rsid w:val="00EF5B1B"/>
    <w:rsid w:val="00EF5B6A"/>
    <w:rsid w:val="00EF5B73"/>
    <w:rsid w:val="00EF5B9B"/>
    <w:rsid w:val="00EF5BFB"/>
    <w:rsid w:val="00EF5C2E"/>
    <w:rsid w:val="00EF5CE9"/>
    <w:rsid w:val="00EF5CED"/>
    <w:rsid w:val="00EF5D97"/>
    <w:rsid w:val="00EF5E2D"/>
    <w:rsid w:val="00EF5E98"/>
    <w:rsid w:val="00EF5F70"/>
    <w:rsid w:val="00EF601A"/>
    <w:rsid w:val="00EF6089"/>
    <w:rsid w:val="00EF60A2"/>
    <w:rsid w:val="00EF614D"/>
    <w:rsid w:val="00EF6158"/>
    <w:rsid w:val="00EF618E"/>
    <w:rsid w:val="00EF6228"/>
    <w:rsid w:val="00EF6235"/>
    <w:rsid w:val="00EF623E"/>
    <w:rsid w:val="00EF629A"/>
    <w:rsid w:val="00EF62DA"/>
    <w:rsid w:val="00EF6383"/>
    <w:rsid w:val="00EF6388"/>
    <w:rsid w:val="00EF638B"/>
    <w:rsid w:val="00EF6397"/>
    <w:rsid w:val="00EF63CE"/>
    <w:rsid w:val="00EF63E2"/>
    <w:rsid w:val="00EF63FB"/>
    <w:rsid w:val="00EF6406"/>
    <w:rsid w:val="00EF64CE"/>
    <w:rsid w:val="00EF64D9"/>
    <w:rsid w:val="00EF64EE"/>
    <w:rsid w:val="00EF653C"/>
    <w:rsid w:val="00EF65D4"/>
    <w:rsid w:val="00EF65D7"/>
    <w:rsid w:val="00EF65DE"/>
    <w:rsid w:val="00EF6605"/>
    <w:rsid w:val="00EF6661"/>
    <w:rsid w:val="00EF668E"/>
    <w:rsid w:val="00EF672F"/>
    <w:rsid w:val="00EF67EB"/>
    <w:rsid w:val="00EF67FE"/>
    <w:rsid w:val="00EF6881"/>
    <w:rsid w:val="00EF68A8"/>
    <w:rsid w:val="00EF68B6"/>
    <w:rsid w:val="00EF68C1"/>
    <w:rsid w:val="00EF6908"/>
    <w:rsid w:val="00EF6971"/>
    <w:rsid w:val="00EF69B5"/>
    <w:rsid w:val="00EF69CB"/>
    <w:rsid w:val="00EF6A0E"/>
    <w:rsid w:val="00EF6B03"/>
    <w:rsid w:val="00EF6B90"/>
    <w:rsid w:val="00EF6C66"/>
    <w:rsid w:val="00EF6CBB"/>
    <w:rsid w:val="00EF6DCD"/>
    <w:rsid w:val="00EF6F31"/>
    <w:rsid w:val="00EF6F61"/>
    <w:rsid w:val="00EF6FC9"/>
    <w:rsid w:val="00EF6FE3"/>
    <w:rsid w:val="00EF6FF6"/>
    <w:rsid w:val="00EF7016"/>
    <w:rsid w:val="00EF7037"/>
    <w:rsid w:val="00EF7040"/>
    <w:rsid w:val="00EF71A1"/>
    <w:rsid w:val="00EF71DE"/>
    <w:rsid w:val="00EF71F2"/>
    <w:rsid w:val="00EF7224"/>
    <w:rsid w:val="00EF727D"/>
    <w:rsid w:val="00EF72AA"/>
    <w:rsid w:val="00EF72DB"/>
    <w:rsid w:val="00EF72DD"/>
    <w:rsid w:val="00EF72FC"/>
    <w:rsid w:val="00EF7353"/>
    <w:rsid w:val="00EF7414"/>
    <w:rsid w:val="00EF744F"/>
    <w:rsid w:val="00EF74B9"/>
    <w:rsid w:val="00EF74DB"/>
    <w:rsid w:val="00EF74DE"/>
    <w:rsid w:val="00EF787F"/>
    <w:rsid w:val="00EF78A6"/>
    <w:rsid w:val="00EF78B5"/>
    <w:rsid w:val="00EF78CC"/>
    <w:rsid w:val="00EF7937"/>
    <w:rsid w:val="00EF7969"/>
    <w:rsid w:val="00EF79A3"/>
    <w:rsid w:val="00EF7A0E"/>
    <w:rsid w:val="00EF7A1E"/>
    <w:rsid w:val="00EF7A23"/>
    <w:rsid w:val="00EF7A94"/>
    <w:rsid w:val="00EF7B2B"/>
    <w:rsid w:val="00EF7B66"/>
    <w:rsid w:val="00EF7BC1"/>
    <w:rsid w:val="00EF7CC0"/>
    <w:rsid w:val="00EF7D6B"/>
    <w:rsid w:val="00EF7DBD"/>
    <w:rsid w:val="00EF7DD4"/>
    <w:rsid w:val="00EF7DE8"/>
    <w:rsid w:val="00EF7E06"/>
    <w:rsid w:val="00EF7F7B"/>
    <w:rsid w:val="00EF7FF1"/>
    <w:rsid w:val="00F0005F"/>
    <w:rsid w:val="00F00063"/>
    <w:rsid w:val="00F000A6"/>
    <w:rsid w:val="00F000B0"/>
    <w:rsid w:val="00F00100"/>
    <w:rsid w:val="00F00105"/>
    <w:rsid w:val="00F001CF"/>
    <w:rsid w:val="00F002EF"/>
    <w:rsid w:val="00F00394"/>
    <w:rsid w:val="00F00395"/>
    <w:rsid w:val="00F003C0"/>
    <w:rsid w:val="00F00468"/>
    <w:rsid w:val="00F0046C"/>
    <w:rsid w:val="00F0047C"/>
    <w:rsid w:val="00F004B7"/>
    <w:rsid w:val="00F00501"/>
    <w:rsid w:val="00F005CC"/>
    <w:rsid w:val="00F006B5"/>
    <w:rsid w:val="00F00735"/>
    <w:rsid w:val="00F007E8"/>
    <w:rsid w:val="00F008B6"/>
    <w:rsid w:val="00F008F0"/>
    <w:rsid w:val="00F00960"/>
    <w:rsid w:val="00F009A6"/>
    <w:rsid w:val="00F00A46"/>
    <w:rsid w:val="00F00A88"/>
    <w:rsid w:val="00F00AAD"/>
    <w:rsid w:val="00F00B2E"/>
    <w:rsid w:val="00F00B65"/>
    <w:rsid w:val="00F00CBB"/>
    <w:rsid w:val="00F00D15"/>
    <w:rsid w:val="00F00D2A"/>
    <w:rsid w:val="00F00D46"/>
    <w:rsid w:val="00F00D78"/>
    <w:rsid w:val="00F00DBC"/>
    <w:rsid w:val="00F00E46"/>
    <w:rsid w:val="00F00F2E"/>
    <w:rsid w:val="00F00F38"/>
    <w:rsid w:val="00F010BD"/>
    <w:rsid w:val="00F010FB"/>
    <w:rsid w:val="00F0119F"/>
    <w:rsid w:val="00F011CB"/>
    <w:rsid w:val="00F0125B"/>
    <w:rsid w:val="00F0128E"/>
    <w:rsid w:val="00F012D9"/>
    <w:rsid w:val="00F012F3"/>
    <w:rsid w:val="00F01327"/>
    <w:rsid w:val="00F0132B"/>
    <w:rsid w:val="00F01408"/>
    <w:rsid w:val="00F0143C"/>
    <w:rsid w:val="00F01465"/>
    <w:rsid w:val="00F01472"/>
    <w:rsid w:val="00F01483"/>
    <w:rsid w:val="00F014A3"/>
    <w:rsid w:val="00F015C6"/>
    <w:rsid w:val="00F0161E"/>
    <w:rsid w:val="00F01657"/>
    <w:rsid w:val="00F017B6"/>
    <w:rsid w:val="00F017B9"/>
    <w:rsid w:val="00F0183C"/>
    <w:rsid w:val="00F0188D"/>
    <w:rsid w:val="00F018D1"/>
    <w:rsid w:val="00F018DF"/>
    <w:rsid w:val="00F019E7"/>
    <w:rsid w:val="00F01A0E"/>
    <w:rsid w:val="00F01A3C"/>
    <w:rsid w:val="00F01BC6"/>
    <w:rsid w:val="00F01C69"/>
    <w:rsid w:val="00F01DB3"/>
    <w:rsid w:val="00F01DC8"/>
    <w:rsid w:val="00F01E22"/>
    <w:rsid w:val="00F01E4A"/>
    <w:rsid w:val="00F01E80"/>
    <w:rsid w:val="00F01F04"/>
    <w:rsid w:val="00F01F0F"/>
    <w:rsid w:val="00F01F47"/>
    <w:rsid w:val="00F0204B"/>
    <w:rsid w:val="00F0207E"/>
    <w:rsid w:val="00F02091"/>
    <w:rsid w:val="00F020C8"/>
    <w:rsid w:val="00F02122"/>
    <w:rsid w:val="00F0213B"/>
    <w:rsid w:val="00F021AD"/>
    <w:rsid w:val="00F021C5"/>
    <w:rsid w:val="00F021ED"/>
    <w:rsid w:val="00F0221C"/>
    <w:rsid w:val="00F0226A"/>
    <w:rsid w:val="00F022EC"/>
    <w:rsid w:val="00F02360"/>
    <w:rsid w:val="00F02437"/>
    <w:rsid w:val="00F02477"/>
    <w:rsid w:val="00F0247F"/>
    <w:rsid w:val="00F024A1"/>
    <w:rsid w:val="00F025BD"/>
    <w:rsid w:val="00F025BF"/>
    <w:rsid w:val="00F02645"/>
    <w:rsid w:val="00F026BA"/>
    <w:rsid w:val="00F02705"/>
    <w:rsid w:val="00F0271B"/>
    <w:rsid w:val="00F0272A"/>
    <w:rsid w:val="00F0277F"/>
    <w:rsid w:val="00F02866"/>
    <w:rsid w:val="00F02870"/>
    <w:rsid w:val="00F028BA"/>
    <w:rsid w:val="00F02A7A"/>
    <w:rsid w:val="00F02B37"/>
    <w:rsid w:val="00F02B72"/>
    <w:rsid w:val="00F02BC2"/>
    <w:rsid w:val="00F02BE6"/>
    <w:rsid w:val="00F02CBA"/>
    <w:rsid w:val="00F02D70"/>
    <w:rsid w:val="00F02D72"/>
    <w:rsid w:val="00F02DA4"/>
    <w:rsid w:val="00F02E48"/>
    <w:rsid w:val="00F02ED5"/>
    <w:rsid w:val="00F02ED8"/>
    <w:rsid w:val="00F02F8B"/>
    <w:rsid w:val="00F02FFA"/>
    <w:rsid w:val="00F03025"/>
    <w:rsid w:val="00F03091"/>
    <w:rsid w:val="00F03097"/>
    <w:rsid w:val="00F03115"/>
    <w:rsid w:val="00F03157"/>
    <w:rsid w:val="00F0318A"/>
    <w:rsid w:val="00F03213"/>
    <w:rsid w:val="00F0324F"/>
    <w:rsid w:val="00F03250"/>
    <w:rsid w:val="00F03335"/>
    <w:rsid w:val="00F0349A"/>
    <w:rsid w:val="00F0362E"/>
    <w:rsid w:val="00F03789"/>
    <w:rsid w:val="00F0378E"/>
    <w:rsid w:val="00F03850"/>
    <w:rsid w:val="00F0391E"/>
    <w:rsid w:val="00F0391F"/>
    <w:rsid w:val="00F0394A"/>
    <w:rsid w:val="00F039AB"/>
    <w:rsid w:val="00F039D1"/>
    <w:rsid w:val="00F03A25"/>
    <w:rsid w:val="00F03A74"/>
    <w:rsid w:val="00F03A80"/>
    <w:rsid w:val="00F03BC9"/>
    <w:rsid w:val="00F03BE6"/>
    <w:rsid w:val="00F03C2B"/>
    <w:rsid w:val="00F03C78"/>
    <w:rsid w:val="00F03CBB"/>
    <w:rsid w:val="00F03D58"/>
    <w:rsid w:val="00F03E0A"/>
    <w:rsid w:val="00F03E39"/>
    <w:rsid w:val="00F03E56"/>
    <w:rsid w:val="00F03F30"/>
    <w:rsid w:val="00F03F65"/>
    <w:rsid w:val="00F03F69"/>
    <w:rsid w:val="00F03FB2"/>
    <w:rsid w:val="00F03FF9"/>
    <w:rsid w:val="00F04007"/>
    <w:rsid w:val="00F04037"/>
    <w:rsid w:val="00F04064"/>
    <w:rsid w:val="00F040A1"/>
    <w:rsid w:val="00F04122"/>
    <w:rsid w:val="00F04124"/>
    <w:rsid w:val="00F04156"/>
    <w:rsid w:val="00F041A8"/>
    <w:rsid w:val="00F04296"/>
    <w:rsid w:val="00F0433C"/>
    <w:rsid w:val="00F043AF"/>
    <w:rsid w:val="00F04419"/>
    <w:rsid w:val="00F0447C"/>
    <w:rsid w:val="00F044C2"/>
    <w:rsid w:val="00F044CE"/>
    <w:rsid w:val="00F044E0"/>
    <w:rsid w:val="00F04571"/>
    <w:rsid w:val="00F04572"/>
    <w:rsid w:val="00F04624"/>
    <w:rsid w:val="00F04679"/>
    <w:rsid w:val="00F0469A"/>
    <w:rsid w:val="00F046B9"/>
    <w:rsid w:val="00F047B8"/>
    <w:rsid w:val="00F047DE"/>
    <w:rsid w:val="00F047EF"/>
    <w:rsid w:val="00F04842"/>
    <w:rsid w:val="00F0485B"/>
    <w:rsid w:val="00F048F3"/>
    <w:rsid w:val="00F0497F"/>
    <w:rsid w:val="00F04A04"/>
    <w:rsid w:val="00F04A6A"/>
    <w:rsid w:val="00F04A70"/>
    <w:rsid w:val="00F04AF2"/>
    <w:rsid w:val="00F04BE1"/>
    <w:rsid w:val="00F04BE8"/>
    <w:rsid w:val="00F04C38"/>
    <w:rsid w:val="00F04D67"/>
    <w:rsid w:val="00F04DA8"/>
    <w:rsid w:val="00F04DFF"/>
    <w:rsid w:val="00F04E1C"/>
    <w:rsid w:val="00F04E2C"/>
    <w:rsid w:val="00F04EA0"/>
    <w:rsid w:val="00F04FEA"/>
    <w:rsid w:val="00F05007"/>
    <w:rsid w:val="00F0502F"/>
    <w:rsid w:val="00F0503B"/>
    <w:rsid w:val="00F05050"/>
    <w:rsid w:val="00F050B0"/>
    <w:rsid w:val="00F050C6"/>
    <w:rsid w:val="00F0510B"/>
    <w:rsid w:val="00F0527C"/>
    <w:rsid w:val="00F0537E"/>
    <w:rsid w:val="00F053A3"/>
    <w:rsid w:val="00F05429"/>
    <w:rsid w:val="00F0550B"/>
    <w:rsid w:val="00F0554A"/>
    <w:rsid w:val="00F0555C"/>
    <w:rsid w:val="00F055EE"/>
    <w:rsid w:val="00F05618"/>
    <w:rsid w:val="00F0563A"/>
    <w:rsid w:val="00F0567B"/>
    <w:rsid w:val="00F0567C"/>
    <w:rsid w:val="00F056A7"/>
    <w:rsid w:val="00F0571F"/>
    <w:rsid w:val="00F05748"/>
    <w:rsid w:val="00F05784"/>
    <w:rsid w:val="00F057EE"/>
    <w:rsid w:val="00F05832"/>
    <w:rsid w:val="00F05853"/>
    <w:rsid w:val="00F05891"/>
    <w:rsid w:val="00F0589A"/>
    <w:rsid w:val="00F0589B"/>
    <w:rsid w:val="00F058C2"/>
    <w:rsid w:val="00F058D6"/>
    <w:rsid w:val="00F058F7"/>
    <w:rsid w:val="00F05958"/>
    <w:rsid w:val="00F059D0"/>
    <w:rsid w:val="00F059EE"/>
    <w:rsid w:val="00F05A13"/>
    <w:rsid w:val="00F05B80"/>
    <w:rsid w:val="00F05BBC"/>
    <w:rsid w:val="00F05C72"/>
    <w:rsid w:val="00F05DA5"/>
    <w:rsid w:val="00F05DD4"/>
    <w:rsid w:val="00F05E29"/>
    <w:rsid w:val="00F05EE3"/>
    <w:rsid w:val="00F06029"/>
    <w:rsid w:val="00F06054"/>
    <w:rsid w:val="00F06057"/>
    <w:rsid w:val="00F060AB"/>
    <w:rsid w:val="00F0613E"/>
    <w:rsid w:val="00F06154"/>
    <w:rsid w:val="00F0616B"/>
    <w:rsid w:val="00F061DC"/>
    <w:rsid w:val="00F0622C"/>
    <w:rsid w:val="00F06369"/>
    <w:rsid w:val="00F06383"/>
    <w:rsid w:val="00F064ED"/>
    <w:rsid w:val="00F06578"/>
    <w:rsid w:val="00F065D9"/>
    <w:rsid w:val="00F0660F"/>
    <w:rsid w:val="00F066C4"/>
    <w:rsid w:val="00F066CD"/>
    <w:rsid w:val="00F066FF"/>
    <w:rsid w:val="00F06749"/>
    <w:rsid w:val="00F0674C"/>
    <w:rsid w:val="00F0678A"/>
    <w:rsid w:val="00F067AB"/>
    <w:rsid w:val="00F067ED"/>
    <w:rsid w:val="00F06884"/>
    <w:rsid w:val="00F06975"/>
    <w:rsid w:val="00F069A9"/>
    <w:rsid w:val="00F069C1"/>
    <w:rsid w:val="00F06A1F"/>
    <w:rsid w:val="00F06AF6"/>
    <w:rsid w:val="00F06B7C"/>
    <w:rsid w:val="00F06D0C"/>
    <w:rsid w:val="00F06D1A"/>
    <w:rsid w:val="00F06D58"/>
    <w:rsid w:val="00F06D62"/>
    <w:rsid w:val="00F06DDB"/>
    <w:rsid w:val="00F06E5E"/>
    <w:rsid w:val="00F06E8B"/>
    <w:rsid w:val="00F06EDE"/>
    <w:rsid w:val="00F06F19"/>
    <w:rsid w:val="00F06FAC"/>
    <w:rsid w:val="00F06FD2"/>
    <w:rsid w:val="00F07018"/>
    <w:rsid w:val="00F07079"/>
    <w:rsid w:val="00F0707E"/>
    <w:rsid w:val="00F070C0"/>
    <w:rsid w:val="00F0714E"/>
    <w:rsid w:val="00F07151"/>
    <w:rsid w:val="00F07192"/>
    <w:rsid w:val="00F0719D"/>
    <w:rsid w:val="00F07204"/>
    <w:rsid w:val="00F072A3"/>
    <w:rsid w:val="00F072F6"/>
    <w:rsid w:val="00F0734F"/>
    <w:rsid w:val="00F07359"/>
    <w:rsid w:val="00F073A9"/>
    <w:rsid w:val="00F073DB"/>
    <w:rsid w:val="00F07448"/>
    <w:rsid w:val="00F07464"/>
    <w:rsid w:val="00F07499"/>
    <w:rsid w:val="00F07579"/>
    <w:rsid w:val="00F075CC"/>
    <w:rsid w:val="00F0765B"/>
    <w:rsid w:val="00F076EE"/>
    <w:rsid w:val="00F076F2"/>
    <w:rsid w:val="00F07727"/>
    <w:rsid w:val="00F07787"/>
    <w:rsid w:val="00F077BD"/>
    <w:rsid w:val="00F0797F"/>
    <w:rsid w:val="00F0798E"/>
    <w:rsid w:val="00F079A4"/>
    <w:rsid w:val="00F07A0C"/>
    <w:rsid w:val="00F07B19"/>
    <w:rsid w:val="00F07B22"/>
    <w:rsid w:val="00F07C09"/>
    <w:rsid w:val="00F07C25"/>
    <w:rsid w:val="00F07C84"/>
    <w:rsid w:val="00F07CA4"/>
    <w:rsid w:val="00F07DA2"/>
    <w:rsid w:val="00F07E2C"/>
    <w:rsid w:val="00F07E58"/>
    <w:rsid w:val="00F07EA3"/>
    <w:rsid w:val="00F07EB9"/>
    <w:rsid w:val="00F07F8D"/>
    <w:rsid w:val="00F07FEB"/>
    <w:rsid w:val="00F10074"/>
    <w:rsid w:val="00F10102"/>
    <w:rsid w:val="00F1013A"/>
    <w:rsid w:val="00F10161"/>
    <w:rsid w:val="00F101B0"/>
    <w:rsid w:val="00F10255"/>
    <w:rsid w:val="00F102AB"/>
    <w:rsid w:val="00F102C1"/>
    <w:rsid w:val="00F102C2"/>
    <w:rsid w:val="00F10302"/>
    <w:rsid w:val="00F1031E"/>
    <w:rsid w:val="00F10392"/>
    <w:rsid w:val="00F103F2"/>
    <w:rsid w:val="00F103F8"/>
    <w:rsid w:val="00F1046E"/>
    <w:rsid w:val="00F10496"/>
    <w:rsid w:val="00F104BF"/>
    <w:rsid w:val="00F1062D"/>
    <w:rsid w:val="00F10638"/>
    <w:rsid w:val="00F10642"/>
    <w:rsid w:val="00F10651"/>
    <w:rsid w:val="00F10720"/>
    <w:rsid w:val="00F1072C"/>
    <w:rsid w:val="00F10738"/>
    <w:rsid w:val="00F1075F"/>
    <w:rsid w:val="00F107CC"/>
    <w:rsid w:val="00F107D4"/>
    <w:rsid w:val="00F10857"/>
    <w:rsid w:val="00F108EF"/>
    <w:rsid w:val="00F10945"/>
    <w:rsid w:val="00F1094C"/>
    <w:rsid w:val="00F109AD"/>
    <w:rsid w:val="00F109F1"/>
    <w:rsid w:val="00F10A04"/>
    <w:rsid w:val="00F10A12"/>
    <w:rsid w:val="00F10A2D"/>
    <w:rsid w:val="00F10A39"/>
    <w:rsid w:val="00F10A90"/>
    <w:rsid w:val="00F10AE4"/>
    <w:rsid w:val="00F10B73"/>
    <w:rsid w:val="00F10BFF"/>
    <w:rsid w:val="00F10CF1"/>
    <w:rsid w:val="00F10D01"/>
    <w:rsid w:val="00F10D80"/>
    <w:rsid w:val="00F10DAA"/>
    <w:rsid w:val="00F10E11"/>
    <w:rsid w:val="00F10E12"/>
    <w:rsid w:val="00F10E7A"/>
    <w:rsid w:val="00F10EBD"/>
    <w:rsid w:val="00F10F79"/>
    <w:rsid w:val="00F10FEC"/>
    <w:rsid w:val="00F11021"/>
    <w:rsid w:val="00F11069"/>
    <w:rsid w:val="00F11088"/>
    <w:rsid w:val="00F11155"/>
    <w:rsid w:val="00F111D0"/>
    <w:rsid w:val="00F111D3"/>
    <w:rsid w:val="00F11234"/>
    <w:rsid w:val="00F11242"/>
    <w:rsid w:val="00F11279"/>
    <w:rsid w:val="00F1129F"/>
    <w:rsid w:val="00F112A0"/>
    <w:rsid w:val="00F112F8"/>
    <w:rsid w:val="00F1138F"/>
    <w:rsid w:val="00F113B3"/>
    <w:rsid w:val="00F113CB"/>
    <w:rsid w:val="00F113DB"/>
    <w:rsid w:val="00F113DD"/>
    <w:rsid w:val="00F11494"/>
    <w:rsid w:val="00F114AE"/>
    <w:rsid w:val="00F114FD"/>
    <w:rsid w:val="00F11502"/>
    <w:rsid w:val="00F115A7"/>
    <w:rsid w:val="00F115E4"/>
    <w:rsid w:val="00F115E5"/>
    <w:rsid w:val="00F11682"/>
    <w:rsid w:val="00F1170D"/>
    <w:rsid w:val="00F117A6"/>
    <w:rsid w:val="00F118CC"/>
    <w:rsid w:val="00F1191D"/>
    <w:rsid w:val="00F1194B"/>
    <w:rsid w:val="00F11A1C"/>
    <w:rsid w:val="00F11A48"/>
    <w:rsid w:val="00F11A57"/>
    <w:rsid w:val="00F11AB3"/>
    <w:rsid w:val="00F11AF4"/>
    <w:rsid w:val="00F11B48"/>
    <w:rsid w:val="00F11CE4"/>
    <w:rsid w:val="00F11D5D"/>
    <w:rsid w:val="00F11D82"/>
    <w:rsid w:val="00F11DE6"/>
    <w:rsid w:val="00F11E5D"/>
    <w:rsid w:val="00F11E9C"/>
    <w:rsid w:val="00F11F08"/>
    <w:rsid w:val="00F11F34"/>
    <w:rsid w:val="00F11F73"/>
    <w:rsid w:val="00F11F8C"/>
    <w:rsid w:val="00F12123"/>
    <w:rsid w:val="00F12189"/>
    <w:rsid w:val="00F121AB"/>
    <w:rsid w:val="00F121AD"/>
    <w:rsid w:val="00F121B6"/>
    <w:rsid w:val="00F121C7"/>
    <w:rsid w:val="00F12211"/>
    <w:rsid w:val="00F12276"/>
    <w:rsid w:val="00F1228D"/>
    <w:rsid w:val="00F12384"/>
    <w:rsid w:val="00F12390"/>
    <w:rsid w:val="00F12462"/>
    <w:rsid w:val="00F124C3"/>
    <w:rsid w:val="00F124C6"/>
    <w:rsid w:val="00F124D3"/>
    <w:rsid w:val="00F12558"/>
    <w:rsid w:val="00F125DE"/>
    <w:rsid w:val="00F1284B"/>
    <w:rsid w:val="00F12859"/>
    <w:rsid w:val="00F12880"/>
    <w:rsid w:val="00F12892"/>
    <w:rsid w:val="00F128FA"/>
    <w:rsid w:val="00F129D6"/>
    <w:rsid w:val="00F12B3B"/>
    <w:rsid w:val="00F12B7A"/>
    <w:rsid w:val="00F12B90"/>
    <w:rsid w:val="00F12BB2"/>
    <w:rsid w:val="00F12DF0"/>
    <w:rsid w:val="00F12E1A"/>
    <w:rsid w:val="00F12E62"/>
    <w:rsid w:val="00F12E86"/>
    <w:rsid w:val="00F12EFC"/>
    <w:rsid w:val="00F12F48"/>
    <w:rsid w:val="00F12F51"/>
    <w:rsid w:val="00F12F8E"/>
    <w:rsid w:val="00F1301F"/>
    <w:rsid w:val="00F1307E"/>
    <w:rsid w:val="00F13084"/>
    <w:rsid w:val="00F13161"/>
    <w:rsid w:val="00F13224"/>
    <w:rsid w:val="00F1328D"/>
    <w:rsid w:val="00F132A8"/>
    <w:rsid w:val="00F132BC"/>
    <w:rsid w:val="00F1338C"/>
    <w:rsid w:val="00F134AD"/>
    <w:rsid w:val="00F134B4"/>
    <w:rsid w:val="00F134F7"/>
    <w:rsid w:val="00F134FD"/>
    <w:rsid w:val="00F1350A"/>
    <w:rsid w:val="00F136C5"/>
    <w:rsid w:val="00F13729"/>
    <w:rsid w:val="00F1372A"/>
    <w:rsid w:val="00F138E1"/>
    <w:rsid w:val="00F1391C"/>
    <w:rsid w:val="00F13939"/>
    <w:rsid w:val="00F139A2"/>
    <w:rsid w:val="00F139D2"/>
    <w:rsid w:val="00F13A35"/>
    <w:rsid w:val="00F13ACD"/>
    <w:rsid w:val="00F13AF1"/>
    <w:rsid w:val="00F13B29"/>
    <w:rsid w:val="00F13D58"/>
    <w:rsid w:val="00F13E3A"/>
    <w:rsid w:val="00F13EF4"/>
    <w:rsid w:val="00F13EFF"/>
    <w:rsid w:val="00F13FE9"/>
    <w:rsid w:val="00F14005"/>
    <w:rsid w:val="00F14006"/>
    <w:rsid w:val="00F14072"/>
    <w:rsid w:val="00F141B2"/>
    <w:rsid w:val="00F141D2"/>
    <w:rsid w:val="00F141EC"/>
    <w:rsid w:val="00F1420C"/>
    <w:rsid w:val="00F142C5"/>
    <w:rsid w:val="00F143B3"/>
    <w:rsid w:val="00F144D9"/>
    <w:rsid w:val="00F144EA"/>
    <w:rsid w:val="00F14592"/>
    <w:rsid w:val="00F14681"/>
    <w:rsid w:val="00F146F2"/>
    <w:rsid w:val="00F1470B"/>
    <w:rsid w:val="00F1473A"/>
    <w:rsid w:val="00F147D7"/>
    <w:rsid w:val="00F1482D"/>
    <w:rsid w:val="00F14856"/>
    <w:rsid w:val="00F1489D"/>
    <w:rsid w:val="00F1492C"/>
    <w:rsid w:val="00F14999"/>
    <w:rsid w:val="00F14A00"/>
    <w:rsid w:val="00F14A61"/>
    <w:rsid w:val="00F14AA7"/>
    <w:rsid w:val="00F14B30"/>
    <w:rsid w:val="00F14B53"/>
    <w:rsid w:val="00F14C38"/>
    <w:rsid w:val="00F14C5C"/>
    <w:rsid w:val="00F14CD8"/>
    <w:rsid w:val="00F14D21"/>
    <w:rsid w:val="00F14E28"/>
    <w:rsid w:val="00F14E30"/>
    <w:rsid w:val="00F14E5E"/>
    <w:rsid w:val="00F14E72"/>
    <w:rsid w:val="00F14E74"/>
    <w:rsid w:val="00F14E7E"/>
    <w:rsid w:val="00F14EBF"/>
    <w:rsid w:val="00F14F63"/>
    <w:rsid w:val="00F14F72"/>
    <w:rsid w:val="00F14FF2"/>
    <w:rsid w:val="00F15131"/>
    <w:rsid w:val="00F15142"/>
    <w:rsid w:val="00F151DD"/>
    <w:rsid w:val="00F15282"/>
    <w:rsid w:val="00F1535D"/>
    <w:rsid w:val="00F153DC"/>
    <w:rsid w:val="00F153FB"/>
    <w:rsid w:val="00F15453"/>
    <w:rsid w:val="00F15507"/>
    <w:rsid w:val="00F15515"/>
    <w:rsid w:val="00F15549"/>
    <w:rsid w:val="00F1555A"/>
    <w:rsid w:val="00F155B6"/>
    <w:rsid w:val="00F155BC"/>
    <w:rsid w:val="00F15699"/>
    <w:rsid w:val="00F156CE"/>
    <w:rsid w:val="00F15755"/>
    <w:rsid w:val="00F15787"/>
    <w:rsid w:val="00F157B1"/>
    <w:rsid w:val="00F157C2"/>
    <w:rsid w:val="00F15858"/>
    <w:rsid w:val="00F15893"/>
    <w:rsid w:val="00F158D3"/>
    <w:rsid w:val="00F15944"/>
    <w:rsid w:val="00F15959"/>
    <w:rsid w:val="00F15970"/>
    <w:rsid w:val="00F159C9"/>
    <w:rsid w:val="00F15A5C"/>
    <w:rsid w:val="00F15B4B"/>
    <w:rsid w:val="00F15B6F"/>
    <w:rsid w:val="00F15B7C"/>
    <w:rsid w:val="00F15C57"/>
    <w:rsid w:val="00F15D4D"/>
    <w:rsid w:val="00F15DC0"/>
    <w:rsid w:val="00F15DCA"/>
    <w:rsid w:val="00F15E0C"/>
    <w:rsid w:val="00F15E5B"/>
    <w:rsid w:val="00F15EA4"/>
    <w:rsid w:val="00F15ECE"/>
    <w:rsid w:val="00F15F4E"/>
    <w:rsid w:val="00F15FAE"/>
    <w:rsid w:val="00F15FDE"/>
    <w:rsid w:val="00F161E6"/>
    <w:rsid w:val="00F165BA"/>
    <w:rsid w:val="00F165C7"/>
    <w:rsid w:val="00F165C9"/>
    <w:rsid w:val="00F165E7"/>
    <w:rsid w:val="00F165FF"/>
    <w:rsid w:val="00F16616"/>
    <w:rsid w:val="00F16629"/>
    <w:rsid w:val="00F16655"/>
    <w:rsid w:val="00F16690"/>
    <w:rsid w:val="00F16697"/>
    <w:rsid w:val="00F1671E"/>
    <w:rsid w:val="00F16739"/>
    <w:rsid w:val="00F16794"/>
    <w:rsid w:val="00F167BF"/>
    <w:rsid w:val="00F167D9"/>
    <w:rsid w:val="00F1681A"/>
    <w:rsid w:val="00F1682F"/>
    <w:rsid w:val="00F16848"/>
    <w:rsid w:val="00F16923"/>
    <w:rsid w:val="00F16952"/>
    <w:rsid w:val="00F16957"/>
    <w:rsid w:val="00F1695E"/>
    <w:rsid w:val="00F169CE"/>
    <w:rsid w:val="00F16A04"/>
    <w:rsid w:val="00F16A21"/>
    <w:rsid w:val="00F16A56"/>
    <w:rsid w:val="00F16A74"/>
    <w:rsid w:val="00F16A89"/>
    <w:rsid w:val="00F16B2B"/>
    <w:rsid w:val="00F16B39"/>
    <w:rsid w:val="00F16B5A"/>
    <w:rsid w:val="00F16CB0"/>
    <w:rsid w:val="00F16DA0"/>
    <w:rsid w:val="00F16DBD"/>
    <w:rsid w:val="00F16DE3"/>
    <w:rsid w:val="00F16E0D"/>
    <w:rsid w:val="00F16E45"/>
    <w:rsid w:val="00F16F22"/>
    <w:rsid w:val="00F16F82"/>
    <w:rsid w:val="00F16F8B"/>
    <w:rsid w:val="00F16FAD"/>
    <w:rsid w:val="00F170A2"/>
    <w:rsid w:val="00F170D6"/>
    <w:rsid w:val="00F17101"/>
    <w:rsid w:val="00F17253"/>
    <w:rsid w:val="00F1726D"/>
    <w:rsid w:val="00F17273"/>
    <w:rsid w:val="00F17281"/>
    <w:rsid w:val="00F172DA"/>
    <w:rsid w:val="00F1733E"/>
    <w:rsid w:val="00F173CD"/>
    <w:rsid w:val="00F1742F"/>
    <w:rsid w:val="00F17490"/>
    <w:rsid w:val="00F174B2"/>
    <w:rsid w:val="00F174F7"/>
    <w:rsid w:val="00F17545"/>
    <w:rsid w:val="00F17551"/>
    <w:rsid w:val="00F17566"/>
    <w:rsid w:val="00F1757C"/>
    <w:rsid w:val="00F1757E"/>
    <w:rsid w:val="00F175F7"/>
    <w:rsid w:val="00F17677"/>
    <w:rsid w:val="00F176A6"/>
    <w:rsid w:val="00F176B1"/>
    <w:rsid w:val="00F17710"/>
    <w:rsid w:val="00F17716"/>
    <w:rsid w:val="00F178AF"/>
    <w:rsid w:val="00F179A2"/>
    <w:rsid w:val="00F179C9"/>
    <w:rsid w:val="00F17A23"/>
    <w:rsid w:val="00F17A53"/>
    <w:rsid w:val="00F17A5D"/>
    <w:rsid w:val="00F17BB7"/>
    <w:rsid w:val="00F17C52"/>
    <w:rsid w:val="00F17C5C"/>
    <w:rsid w:val="00F17CB0"/>
    <w:rsid w:val="00F17CB2"/>
    <w:rsid w:val="00F17CD0"/>
    <w:rsid w:val="00F17CE1"/>
    <w:rsid w:val="00F17CF2"/>
    <w:rsid w:val="00F17D19"/>
    <w:rsid w:val="00F17D64"/>
    <w:rsid w:val="00F17DCF"/>
    <w:rsid w:val="00F17E02"/>
    <w:rsid w:val="00F17F41"/>
    <w:rsid w:val="00F17F61"/>
    <w:rsid w:val="00F20084"/>
    <w:rsid w:val="00F20115"/>
    <w:rsid w:val="00F201B1"/>
    <w:rsid w:val="00F201C0"/>
    <w:rsid w:val="00F201CC"/>
    <w:rsid w:val="00F201D5"/>
    <w:rsid w:val="00F201F0"/>
    <w:rsid w:val="00F20225"/>
    <w:rsid w:val="00F20237"/>
    <w:rsid w:val="00F20281"/>
    <w:rsid w:val="00F202A8"/>
    <w:rsid w:val="00F20311"/>
    <w:rsid w:val="00F20344"/>
    <w:rsid w:val="00F20370"/>
    <w:rsid w:val="00F20394"/>
    <w:rsid w:val="00F203FB"/>
    <w:rsid w:val="00F20429"/>
    <w:rsid w:val="00F20459"/>
    <w:rsid w:val="00F204D2"/>
    <w:rsid w:val="00F2050D"/>
    <w:rsid w:val="00F2052E"/>
    <w:rsid w:val="00F2055A"/>
    <w:rsid w:val="00F20567"/>
    <w:rsid w:val="00F20714"/>
    <w:rsid w:val="00F2072B"/>
    <w:rsid w:val="00F2075D"/>
    <w:rsid w:val="00F20767"/>
    <w:rsid w:val="00F207C5"/>
    <w:rsid w:val="00F20930"/>
    <w:rsid w:val="00F20955"/>
    <w:rsid w:val="00F209BD"/>
    <w:rsid w:val="00F20AAA"/>
    <w:rsid w:val="00F20B20"/>
    <w:rsid w:val="00F20B70"/>
    <w:rsid w:val="00F20BBB"/>
    <w:rsid w:val="00F20C36"/>
    <w:rsid w:val="00F20C3A"/>
    <w:rsid w:val="00F20C44"/>
    <w:rsid w:val="00F20DD0"/>
    <w:rsid w:val="00F20E7E"/>
    <w:rsid w:val="00F20EB5"/>
    <w:rsid w:val="00F20F67"/>
    <w:rsid w:val="00F21063"/>
    <w:rsid w:val="00F210C1"/>
    <w:rsid w:val="00F21122"/>
    <w:rsid w:val="00F21192"/>
    <w:rsid w:val="00F211CE"/>
    <w:rsid w:val="00F21256"/>
    <w:rsid w:val="00F21290"/>
    <w:rsid w:val="00F21318"/>
    <w:rsid w:val="00F213D7"/>
    <w:rsid w:val="00F213F9"/>
    <w:rsid w:val="00F213FF"/>
    <w:rsid w:val="00F21407"/>
    <w:rsid w:val="00F2150A"/>
    <w:rsid w:val="00F215A6"/>
    <w:rsid w:val="00F21608"/>
    <w:rsid w:val="00F216D4"/>
    <w:rsid w:val="00F2171D"/>
    <w:rsid w:val="00F2177F"/>
    <w:rsid w:val="00F21789"/>
    <w:rsid w:val="00F21867"/>
    <w:rsid w:val="00F218EF"/>
    <w:rsid w:val="00F218F2"/>
    <w:rsid w:val="00F219A8"/>
    <w:rsid w:val="00F21A13"/>
    <w:rsid w:val="00F21A6A"/>
    <w:rsid w:val="00F21AF3"/>
    <w:rsid w:val="00F21B16"/>
    <w:rsid w:val="00F21B17"/>
    <w:rsid w:val="00F21B60"/>
    <w:rsid w:val="00F21C46"/>
    <w:rsid w:val="00F21C68"/>
    <w:rsid w:val="00F21CD1"/>
    <w:rsid w:val="00F21E0C"/>
    <w:rsid w:val="00F21E16"/>
    <w:rsid w:val="00F21E3F"/>
    <w:rsid w:val="00F21E55"/>
    <w:rsid w:val="00F21EC3"/>
    <w:rsid w:val="00F21EDF"/>
    <w:rsid w:val="00F21F09"/>
    <w:rsid w:val="00F2204A"/>
    <w:rsid w:val="00F22050"/>
    <w:rsid w:val="00F220B8"/>
    <w:rsid w:val="00F220F4"/>
    <w:rsid w:val="00F22127"/>
    <w:rsid w:val="00F22140"/>
    <w:rsid w:val="00F22165"/>
    <w:rsid w:val="00F22199"/>
    <w:rsid w:val="00F22251"/>
    <w:rsid w:val="00F2234D"/>
    <w:rsid w:val="00F22366"/>
    <w:rsid w:val="00F22367"/>
    <w:rsid w:val="00F223BD"/>
    <w:rsid w:val="00F22472"/>
    <w:rsid w:val="00F224BF"/>
    <w:rsid w:val="00F224F2"/>
    <w:rsid w:val="00F224FD"/>
    <w:rsid w:val="00F225FE"/>
    <w:rsid w:val="00F226F3"/>
    <w:rsid w:val="00F2272D"/>
    <w:rsid w:val="00F2280B"/>
    <w:rsid w:val="00F228DF"/>
    <w:rsid w:val="00F22970"/>
    <w:rsid w:val="00F229EE"/>
    <w:rsid w:val="00F22A25"/>
    <w:rsid w:val="00F22B51"/>
    <w:rsid w:val="00F22BBB"/>
    <w:rsid w:val="00F22CC3"/>
    <w:rsid w:val="00F22CF3"/>
    <w:rsid w:val="00F22D26"/>
    <w:rsid w:val="00F22DCA"/>
    <w:rsid w:val="00F22E87"/>
    <w:rsid w:val="00F22EA5"/>
    <w:rsid w:val="00F22EB1"/>
    <w:rsid w:val="00F22F3E"/>
    <w:rsid w:val="00F22FD5"/>
    <w:rsid w:val="00F22FE9"/>
    <w:rsid w:val="00F23042"/>
    <w:rsid w:val="00F23054"/>
    <w:rsid w:val="00F230B7"/>
    <w:rsid w:val="00F230E3"/>
    <w:rsid w:val="00F230EA"/>
    <w:rsid w:val="00F2310F"/>
    <w:rsid w:val="00F23148"/>
    <w:rsid w:val="00F231D2"/>
    <w:rsid w:val="00F231EF"/>
    <w:rsid w:val="00F23220"/>
    <w:rsid w:val="00F2329E"/>
    <w:rsid w:val="00F232F7"/>
    <w:rsid w:val="00F232FA"/>
    <w:rsid w:val="00F233E9"/>
    <w:rsid w:val="00F2347A"/>
    <w:rsid w:val="00F2351E"/>
    <w:rsid w:val="00F235DA"/>
    <w:rsid w:val="00F23660"/>
    <w:rsid w:val="00F23668"/>
    <w:rsid w:val="00F23685"/>
    <w:rsid w:val="00F236AA"/>
    <w:rsid w:val="00F23747"/>
    <w:rsid w:val="00F2375E"/>
    <w:rsid w:val="00F23876"/>
    <w:rsid w:val="00F23909"/>
    <w:rsid w:val="00F239E8"/>
    <w:rsid w:val="00F23A73"/>
    <w:rsid w:val="00F23A80"/>
    <w:rsid w:val="00F23AF0"/>
    <w:rsid w:val="00F23B5C"/>
    <w:rsid w:val="00F23B7F"/>
    <w:rsid w:val="00F23C64"/>
    <w:rsid w:val="00F23CAC"/>
    <w:rsid w:val="00F23D2B"/>
    <w:rsid w:val="00F23D4C"/>
    <w:rsid w:val="00F23D90"/>
    <w:rsid w:val="00F23DD5"/>
    <w:rsid w:val="00F23E05"/>
    <w:rsid w:val="00F23EE2"/>
    <w:rsid w:val="00F23F00"/>
    <w:rsid w:val="00F23F7A"/>
    <w:rsid w:val="00F23FF8"/>
    <w:rsid w:val="00F23FFD"/>
    <w:rsid w:val="00F2410F"/>
    <w:rsid w:val="00F24114"/>
    <w:rsid w:val="00F2412C"/>
    <w:rsid w:val="00F24180"/>
    <w:rsid w:val="00F2424E"/>
    <w:rsid w:val="00F24253"/>
    <w:rsid w:val="00F242BA"/>
    <w:rsid w:val="00F242DE"/>
    <w:rsid w:val="00F24310"/>
    <w:rsid w:val="00F24318"/>
    <w:rsid w:val="00F24344"/>
    <w:rsid w:val="00F24355"/>
    <w:rsid w:val="00F2446C"/>
    <w:rsid w:val="00F24527"/>
    <w:rsid w:val="00F2455F"/>
    <w:rsid w:val="00F24603"/>
    <w:rsid w:val="00F24627"/>
    <w:rsid w:val="00F2473F"/>
    <w:rsid w:val="00F2476A"/>
    <w:rsid w:val="00F24822"/>
    <w:rsid w:val="00F248D0"/>
    <w:rsid w:val="00F24938"/>
    <w:rsid w:val="00F24999"/>
    <w:rsid w:val="00F249A9"/>
    <w:rsid w:val="00F249EB"/>
    <w:rsid w:val="00F24A64"/>
    <w:rsid w:val="00F24AA0"/>
    <w:rsid w:val="00F24AD5"/>
    <w:rsid w:val="00F24ADE"/>
    <w:rsid w:val="00F24AEE"/>
    <w:rsid w:val="00F24B4F"/>
    <w:rsid w:val="00F24BC5"/>
    <w:rsid w:val="00F24C36"/>
    <w:rsid w:val="00F24CC6"/>
    <w:rsid w:val="00F24D0F"/>
    <w:rsid w:val="00F24D62"/>
    <w:rsid w:val="00F24E3A"/>
    <w:rsid w:val="00F24E75"/>
    <w:rsid w:val="00F24EC6"/>
    <w:rsid w:val="00F24ED9"/>
    <w:rsid w:val="00F24EDF"/>
    <w:rsid w:val="00F24EEE"/>
    <w:rsid w:val="00F250BE"/>
    <w:rsid w:val="00F250DC"/>
    <w:rsid w:val="00F25133"/>
    <w:rsid w:val="00F25135"/>
    <w:rsid w:val="00F251E4"/>
    <w:rsid w:val="00F25202"/>
    <w:rsid w:val="00F25278"/>
    <w:rsid w:val="00F25302"/>
    <w:rsid w:val="00F2538D"/>
    <w:rsid w:val="00F253AF"/>
    <w:rsid w:val="00F253DC"/>
    <w:rsid w:val="00F253E3"/>
    <w:rsid w:val="00F2541B"/>
    <w:rsid w:val="00F254A1"/>
    <w:rsid w:val="00F25510"/>
    <w:rsid w:val="00F25525"/>
    <w:rsid w:val="00F255CE"/>
    <w:rsid w:val="00F2560A"/>
    <w:rsid w:val="00F2565C"/>
    <w:rsid w:val="00F2566B"/>
    <w:rsid w:val="00F257C2"/>
    <w:rsid w:val="00F25945"/>
    <w:rsid w:val="00F259BB"/>
    <w:rsid w:val="00F25A6F"/>
    <w:rsid w:val="00F25ABF"/>
    <w:rsid w:val="00F25B10"/>
    <w:rsid w:val="00F25BEE"/>
    <w:rsid w:val="00F25E80"/>
    <w:rsid w:val="00F25E8B"/>
    <w:rsid w:val="00F25E98"/>
    <w:rsid w:val="00F25EC5"/>
    <w:rsid w:val="00F25F8E"/>
    <w:rsid w:val="00F25FCE"/>
    <w:rsid w:val="00F25FFC"/>
    <w:rsid w:val="00F26024"/>
    <w:rsid w:val="00F26074"/>
    <w:rsid w:val="00F260A2"/>
    <w:rsid w:val="00F26107"/>
    <w:rsid w:val="00F2614E"/>
    <w:rsid w:val="00F26198"/>
    <w:rsid w:val="00F2621B"/>
    <w:rsid w:val="00F262BC"/>
    <w:rsid w:val="00F26322"/>
    <w:rsid w:val="00F263FC"/>
    <w:rsid w:val="00F2642C"/>
    <w:rsid w:val="00F26492"/>
    <w:rsid w:val="00F264F3"/>
    <w:rsid w:val="00F2650E"/>
    <w:rsid w:val="00F265D5"/>
    <w:rsid w:val="00F265E0"/>
    <w:rsid w:val="00F26602"/>
    <w:rsid w:val="00F26612"/>
    <w:rsid w:val="00F266E1"/>
    <w:rsid w:val="00F267B3"/>
    <w:rsid w:val="00F2682F"/>
    <w:rsid w:val="00F268B7"/>
    <w:rsid w:val="00F268CB"/>
    <w:rsid w:val="00F26970"/>
    <w:rsid w:val="00F269BD"/>
    <w:rsid w:val="00F26A28"/>
    <w:rsid w:val="00F26A97"/>
    <w:rsid w:val="00F26ACC"/>
    <w:rsid w:val="00F26B7E"/>
    <w:rsid w:val="00F26C2D"/>
    <w:rsid w:val="00F26C33"/>
    <w:rsid w:val="00F26C72"/>
    <w:rsid w:val="00F26CC5"/>
    <w:rsid w:val="00F26CFD"/>
    <w:rsid w:val="00F26DC0"/>
    <w:rsid w:val="00F26DD9"/>
    <w:rsid w:val="00F26E38"/>
    <w:rsid w:val="00F26EAE"/>
    <w:rsid w:val="00F26F05"/>
    <w:rsid w:val="00F26F67"/>
    <w:rsid w:val="00F26F77"/>
    <w:rsid w:val="00F26F90"/>
    <w:rsid w:val="00F26FE9"/>
    <w:rsid w:val="00F27024"/>
    <w:rsid w:val="00F2709E"/>
    <w:rsid w:val="00F270A4"/>
    <w:rsid w:val="00F27115"/>
    <w:rsid w:val="00F2714F"/>
    <w:rsid w:val="00F27184"/>
    <w:rsid w:val="00F271A2"/>
    <w:rsid w:val="00F271D8"/>
    <w:rsid w:val="00F2722B"/>
    <w:rsid w:val="00F2723B"/>
    <w:rsid w:val="00F2727A"/>
    <w:rsid w:val="00F272D9"/>
    <w:rsid w:val="00F272F9"/>
    <w:rsid w:val="00F2730B"/>
    <w:rsid w:val="00F2748F"/>
    <w:rsid w:val="00F274E8"/>
    <w:rsid w:val="00F274F6"/>
    <w:rsid w:val="00F2752E"/>
    <w:rsid w:val="00F27614"/>
    <w:rsid w:val="00F2769D"/>
    <w:rsid w:val="00F27721"/>
    <w:rsid w:val="00F27736"/>
    <w:rsid w:val="00F2777C"/>
    <w:rsid w:val="00F2778A"/>
    <w:rsid w:val="00F277A6"/>
    <w:rsid w:val="00F27806"/>
    <w:rsid w:val="00F27867"/>
    <w:rsid w:val="00F27875"/>
    <w:rsid w:val="00F278A5"/>
    <w:rsid w:val="00F27904"/>
    <w:rsid w:val="00F27943"/>
    <w:rsid w:val="00F2797D"/>
    <w:rsid w:val="00F279A8"/>
    <w:rsid w:val="00F27A24"/>
    <w:rsid w:val="00F27B2C"/>
    <w:rsid w:val="00F27B9D"/>
    <w:rsid w:val="00F27C19"/>
    <w:rsid w:val="00F27C49"/>
    <w:rsid w:val="00F27C4F"/>
    <w:rsid w:val="00F27C5C"/>
    <w:rsid w:val="00F27C69"/>
    <w:rsid w:val="00F27C6C"/>
    <w:rsid w:val="00F27C8F"/>
    <w:rsid w:val="00F27CA5"/>
    <w:rsid w:val="00F27CBD"/>
    <w:rsid w:val="00F27CF1"/>
    <w:rsid w:val="00F27D61"/>
    <w:rsid w:val="00F27E26"/>
    <w:rsid w:val="00F27E4E"/>
    <w:rsid w:val="00F27E7B"/>
    <w:rsid w:val="00F27EBC"/>
    <w:rsid w:val="00F27ED0"/>
    <w:rsid w:val="00F27EDC"/>
    <w:rsid w:val="00F27F9D"/>
    <w:rsid w:val="00F27FDE"/>
    <w:rsid w:val="00F27FE2"/>
    <w:rsid w:val="00F3006B"/>
    <w:rsid w:val="00F300CC"/>
    <w:rsid w:val="00F300CF"/>
    <w:rsid w:val="00F300D5"/>
    <w:rsid w:val="00F300FD"/>
    <w:rsid w:val="00F30131"/>
    <w:rsid w:val="00F30188"/>
    <w:rsid w:val="00F301A4"/>
    <w:rsid w:val="00F30243"/>
    <w:rsid w:val="00F30248"/>
    <w:rsid w:val="00F302CF"/>
    <w:rsid w:val="00F3032B"/>
    <w:rsid w:val="00F30360"/>
    <w:rsid w:val="00F303F7"/>
    <w:rsid w:val="00F30440"/>
    <w:rsid w:val="00F30462"/>
    <w:rsid w:val="00F304EB"/>
    <w:rsid w:val="00F30571"/>
    <w:rsid w:val="00F30586"/>
    <w:rsid w:val="00F30877"/>
    <w:rsid w:val="00F3090F"/>
    <w:rsid w:val="00F30935"/>
    <w:rsid w:val="00F30969"/>
    <w:rsid w:val="00F309AB"/>
    <w:rsid w:val="00F309F6"/>
    <w:rsid w:val="00F30A52"/>
    <w:rsid w:val="00F30AA6"/>
    <w:rsid w:val="00F30B04"/>
    <w:rsid w:val="00F30B94"/>
    <w:rsid w:val="00F30BBC"/>
    <w:rsid w:val="00F30BEC"/>
    <w:rsid w:val="00F30C5B"/>
    <w:rsid w:val="00F30C6F"/>
    <w:rsid w:val="00F30C79"/>
    <w:rsid w:val="00F30CF7"/>
    <w:rsid w:val="00F30D24"/>
    <w:rsid w:val="00F30D2E"/>
    <w:rsid w:val="00F30D51"/>
    <w:rsid w:val="00F30D52"/>
    <w:rsid w:val="00F30DC0"/>
    <w:rsid w:val="00F30DCE"/>
    <w:rsid w:val="00F30E49"/>
    <w:rsid w:val="00F30EDD"/>
    <w:rsid w:val="00F30EE1"/>
    <w:rsid w:val="00F30FC5"/>
    <w:rsid w:val="00F30FE5"/>
    <w:rsid w:val="00F30FF8"/>
    <w:rsid w:val="00F3103F"/>
    <w:rsid w:val="00F31054"/>
    <w:rsid w:val="00F3106F"/>
    <w:rsid w:val="00F31070"/>
    <w:rsid w:val="00F31088"/>
    <w:rsid w:val="00F31145"/>
    <w:rsid w:val="00F31183"/>
    <w:rsid w:val="00F31202"/>
    <w:rsid w:val="00F31212"/>
    <w:rsid w:val="00F3125B"/>
    <w:rsid w:val="00F3127C"/>
    <w:rsid w:val="00F312F0"/>
    <w:rsid w:val="00F313A6"/>
    <w:rsid w:val="00F3151B"/>
    <w:rsid w:val="00F3159E"/>
    <w:rsid w:val="00F315E4"/>
    <w:rsid w:val="00F31632"/>
    <w:rsid w:val="00F31642"/>
    <w:rsid w:val="00F316C9"/>
    <w:rsid w:val="00F31708"/>
    <w:rsid w:val="00F3177B"/>
    <w:rsid w:val="00F318C9"/>
    <w:rsid w:val="00F318F8"/>
    <w:rsid w:val="00F31944"/>
    <w:rsid w:val="00F31960"/>
    <w:rsid w:val="00F319F3"/>
    <w:rsid w:val="00F31A6B"/>
    <w:rsid w:val="00F31AB1"/>
    <w:rsid w:val="00F31B47"/>
    <w:rsid w:val="00F31C0F"/>
    <w:rsid w:val="00F31C68"/>
    <w:rsid w:val="00F31CD4"/>
    <w:rsid w:val="00F31D7D"/>
    <w:rsid w:val="00F31E4D"/>
    <w:rsid w:val="00F31E8E"/>
    <w:rsid w:val="00F31EEB"/>
    <w:rsid w:val="00F31F51"/>
    <w:rsid w:val="00F31F67"/>
    <w:rsid w:val="00F31FFF"/>
    <w:rsid w:val="00F32011"/>
    <w:rsid w:val="00F3202E"/>
    <w:rsid w:val="00F3209D"/>
    <w:rsid w:val="00F320F0"/>
    <w:rsid w:val="00F3216A"/>
    <w:rsid w:val="00F321F1"/>
    <w:rsid w:val="00F32250"/>
    <w:rsid w:val="00F32268"/>
    <w:rsid w:val="00F322B3"/>
    <w:rsid w:val="00F32330"/>
    <w:rsid w:val="00F3234B"/>
    <w:rsid w:val="00F323BB"/>
    <w:rsid w:val="00F323D5"/>
    <w:rsid w:val="00F32465"/>
    <w:rsid w:val="00F324A4"/>
    <w:rsid w:val="00F3252C"/>
    <w:rsid w:val="00F3253A"/>
    <w:rsid w:val="00F3264A"/>
    <w:rsid w:val="00F32710"/>
    <w:rsid w:val="00F32716"/>
    <w:rsid w:val="00F32718"/>
    <w:rsid w:val="00F3272D"/>
    <w:rsid w:val="00F32791"/>
    <w:rsid w:val="00F327C3"/>
    <w:rsid w:val="00F327D2"/>
    <w:rsid w:val="00F32854"/>
    <w:rsid w:val="00F328AD"/>
    <w:rsid w:val="00F32943"/>
    <w:rsid w:val="00F32A25"/>
    <w:rsid w:val="00F32AAF"/>
    <w:rsid w:val="00F32AFA"/>
    <w:rsid w:val="00F32B4C"/>
    <w:rsid w:val="00F32BF9"/>
    <w:rsid w:val="00F32C83"/>
    <w:rsid w:val="00F32DA2"/>
    <w:rsid w:val="00F32DAD"/>
    <w:rsid w:val="00F32DC2"/>
    <w:rsid w:val="00F32E64"/>
    <w:rsid w:val="00F32E77"/>
    <w:rsid w:val="00F32FCC"/>
    <w:rsid w:val="00F3304A"/>
    <w:rsid w:val="00F33059"/>
    <w:rsid w:val="00F33077"/>
    <w:rsid w:val="00F33081"/>
    <w:rsid w:val="00F330BA"/>
    <w:rsid w:val="00F330C4"/>
    <w:rsid w:val="00F33116"/>
    <w:rsid w:val="00F3320A"/>
    <w:rsid w:val="00F33263"/>
    <w:rsid w:val="00F33271"/>
    <w:rsid w:val="00F332A3"/>
    <w:rsid w:val="00F332BD"/>
    <w:rsid w:val="00F332C8"/>
    <w:rsid w:val="00F33385"/>
    <w:rsid w:val="00F3338A"/>
    <w:rsid w:val="00F3338E"/>
    <w:rsid w:val="00F333BF"/>
    <w:rsid w:val="00F33437"/>
    <w:rsid w:val="00F3346B"/>
    <w:rsid w:val="00F334A5"/>
    <w:rsid w:val="00F33585"/>
    <w:rsid w:val="00F3359A"/>
    <w:rsid w:val="00F33638"/>
    <w:rsid w:val="00F336B4"/>
    <w:rsid w:val="00F336C1"/>
    <w:rsid w:val="00F336DF"/>
    <w:rsid w:val="00F336F4"/>
    <w:rsid w:val="00F33712"/>
    <w:rsid w:val="00F33736"/>
    <w:rsid w:val="00F3377F"/>
    <w:rsid w:val="00F33789"/>
    <w:rsid w:val="00F3382D"/>
    <w:rsid w:val="00F33845"/>
    <w:rsid w:val="00F33888"/>
    <w:rsid w:val="00F33981"/>
    <w:rsid w:val="00F33990"/>
    <w:rsid w:val="00F339A6"/>
    <w:rsid w:val="00F33AFB"/>
    <w:rsid w:val="00F33B4C"/>
    <w:rsid w:val="00F33BAD"/>
    <w:rsid w:val="00F33BC5"/>
    <w:rsid w:val="00F33D7D"/>
    <w:rsid w:val="00F33D9B"/>
    <w:rsid w:val="00F33DB9"/>
    <w:rsid w:val="00F33DDB"/>
    <w:rsid w:val="00F33DF5"/>
    <w:rsid w:val="00F33F1D"/>
    <w:rsid w:val="00F33F2D"/>
    <w:rsid w:val="00F33F84"/>
    <w:rsid w:val="00F340C2"/>
    <w:rsid w:val="00F34119"/>
    <w:rsid w:val="00F34135"/>
    <w:rsid w:val="00F3417B"/>
    <w:rsid w:val="00F3419C"/>
    <w:rsid w:val="00F341B8"/>
    <w:rsid w:val="00F3423B"/>
    <w:rsid w:val="00F342A6"/>
    <w:rsid w:val="00F342FA"/>
    <w:rsid w:val="00F34345"/>
    <w:rsid w:val="00F3436C"/>
    <w:rsid w:val="00F34447"/>
    <w:rsid w:val="00F34523"/>
    <w:rsid w:val="00F34538"/>
    <w:rsid w:val="00F34559"/>
    <w:rsid w:val="00F345CF"/>
    <w:rsid w:val="00F3460D"/>
    <w:rsid w:val="00F3467E"/>
    <w:rsid w:val="00F3474E"/>
    <w:rsid w:val="00F347B9"/>
    <w:rsid w:val="00F34920"/>
    <w:rsid w:val="00F34981"/>
    <w:rsid w:val="00F34AB4"/>
    <w:rsid w:val="00F34B14"/>
    <w:rsid w:val="00F34B5D"/>
    <w:rsid w:val="00F34B8D"/>
    <w:rsid w:val="00F34C91"/>
    <w:rsid w:val="00F34D03"/>
    <w:rsid w:val="00F34D59"/>
    <w:rsid w:val="00F34DBE"/>
    <w:rsid w:val="00F34DC7"/>
    <w:rsid w:val="00F34DD7"/>
    <w:rsid w:val="00F34E33"/>
    <w:rsid w:val="00F34FBB"/>
    <w:rsid w:val="00F34FCB"/>
    <w:rsid w:val="00F34FF7"/>
    <w:rsid w:val="00F3500B"/>
    <w:rsid w:val="00F3501D"/>
    <w:rsid w:val="00F3502E"/>
    <w:rsid w:val="00F350BE"/>
    <w:rsid w:val="00F350CB"/>
    <w:rsid w:val="00F350FB"/>
    <w:rsid w:val="00F35136"/>
    <w:rsid w:val="00F35199"/>
    <w:rsid w:val="00F351D9"/>
    <w:rsid w:val="00F3525E"/>
    <w:rsid w:val="00F35281"/>
    <w:rsid w:val="00F35301"/>
    <w:rsid w:val="00F3537F"/>
    <w:rsid w:val="00F353F0"/>
    <w:rsid w:val="00F35438"/>
    <w:rsid w:val="00F35440"/>
    <w:rsid w:val="00F35463"/>
    <w:rsid w:val="00F35492"/>
    <w:rsid w:val="00F354D2"/>
    <w:rsid w:val="00F354D4"/>
    <w:rsid w:val="00F3550B"/>
    <w:rsid w:val="00F35516"/>
    <w:rsid w:val="00F355C3"/>
    <w:rsid w:val="00F355EA"/>
    <w:rsid w:val="00F356A6"/>
    <w:rsid w:val="00F35727"/>
    <w:rsid w:val="00F35748"/>
    <w:rsid w:val="00F357A2"/>
    <w:rsid w:val="00F357C7"/>
    <w:rsid w:val="00F35966"/>
    <w:rsid w:val="00F359C8"/>
    <w:rsid w:val="00F359EF"/>
    <w:rsid w:val="00F35AAD"/>
    <w:rsid w:val="00F35AFF"/>
    <w:rsid w:val="00F35B46"/>
    <w:rsid w:val="00F35C24"/>
    <w:rsid w:val="00F35CE8"/>
    <w:rsid w:val="00F35CF0"/>
    <w:rsid w:val="00F35D09"/>
    <w:rsid w:val="00F35D59"/>
    <w:rsid w:val="00F35D87"/>
    <w:rsid w:val="00F35E2C"/>
    <w:rsid w:val="00F35E4E"/>
    <w:rsid w:val="00F35EB4"/>
    <w:rsid w:val="00F35ED9"/>
    <w:rsid w:val="00F35EEB"/>
    <w:rsid w:val="00F35F0C"/>
    <w:rsid w:val="00F35FB0"/>
    <w:rsid w:val="00F36033"/>
    <w:rsid w:val="00F360A0"/>
    <w:rsid w:val="00F36100"/>
    <w:rsid w:val="00F36179"/>
    <w:rsid w:val="00F361F6"/>
    <w:rsid w:val="00F362C1"/>
    <w:rsid w:val="00F362CF"/>
    <w:rsid w:val="00F36337"/>
    <w:rsid w:val="00F36402"/>
    <w:rsid w:val="00F3649A"/>
    <w:rsid w:val="00F3655B"/>
    <w:rsid w:val="00F36579"/>
    <w:rsid w:val="00F3658B"/>
    <w:rsid w:val="00F365D8"/>
    <w:rsid w:val="00F36643"/>
    <w:rsid w:val="00F36645"/>
    <w:rsid w:val="00F36652"/>
    <w:rsid w:val="00F36656"/>
    <w:rsid w:val="00F3668F"/>
    <w:rsid w:val="00F36783"/>
    <w:rsid w:val="00F368C0"/>
    <w:rsid w:val="00F36942"/>
    <w:rsid w:val="00F3698D"/>
    <w:rsid w:val="00F369AD"/>
    <w:rsid w:val="00F369F2"/>
    <w:rsid w:val="00F36A4C"/>
    <w:rsid w:val="00F36A7D"/>
    <w:rsid w:val="00F36A9C"/>
    <w:rsid w:val="00F36AEA"/>
    <w:rsid w:val="00F36B06"/>
    <w:rsid w:val="00F36B3E"/>
    <w:rsid w:val="00F36B4E"/>
    <w:rsid w:val="00F36BD9"/>
    <w:rsid w:val="00F36C3F"/>
    <w:rsid w:val="00F36C60"/>
    <w:rsid w:val="00F36D2B"/>
    <w:rsid w:val="00F36D65"/>
    <w:rsid w:val="00F36DA2"/>
    <w:rsid w:val="00F36DB3"/>
    <w:rsid w:val="00F36E40"/>
    <w:rsid w:val="00F36E8C"/>
    <w:rsid w:val="00F36EC3"/>
    <w:rsid w:val="00F36EEE"/>
    <w:rsid w:val="00F36EF3"/>
    <w:rsid w:val="00F37019"/>
    <w:rsid w:val="00F3701B"/>
    <w:rsid w:val="00F3703C"/>
    <w:rsid w:val="00F3707E"/>
    <w:rsid w:val="00F371A1"/>
    <w:rsid w:val="00F37229"/>
    <w:rsid w:val="00F3724D"/>
    <w:rsid w:val="00F3724F"/>
    <w:rsid w:val="00F3726A"/>
    <w:rsid w:val="00F372FF"/>
    <w:rsid w:val="00F37320"/>
    <w:rsid w:val="00F3735C"/>
    <w:rsid w:val="00F373BD"/>
    <w:rsid w:val="00F3743D"/>
    <w:rsid w:val="00F3745B"/>
    <w:rsid w:val="00F37521"/>
    <w:rsid w:val="00F3755B"/>
    <w:rsid w:val="00F3757D"/>
    <w:rsid w:val="00F37596"/>
    <w:rsid w:val="00F375D4"/>
    <w:rsid w:val="00F375E7"/>
    <w:rsid w:val="00F376A4"/>
    <w:rsid w:val="00F376E9"/>
    <w:rsid w:val="00F37733"/>
    <w:rsid w:val="00F3773D"/>
    <w:rsid w:val="00F37780"/>
    <w:rsid w:val="00F3778E"/>
    <w:rsid w:val="00F377C0"/>
    <w:rsid w:val="00F377E5"/>
    <w:rsid w:val="00F3781A"/>
    <w:rsid w:val="00F3788E"/>
    <w:rsid w:val="00F378D5"/>
    <w:rsid w:val="00F37975"/>
    <w:rsid w:val="00F379E4"/>
    <w:rsid w:val="00F379FD"/>
    <w:rsid w:val="00F37A32"/>
    <w:rsid w:val="00F37A43"/>
    <w:rsid w:val="00F37A4F"/>
    <w:rsid w:val="00F37ACC"/>
    <w:rsid w:val="00F37B44"/>
    <w:rsid w:val="00F37BD3"/>
    <w:rsid w:val="00F37CA5"/>
    <w:rsid w:val="00F37CCD"/>
    <w:rsid w:val="00F37CF6"/>
    <w:rsid w:val="00F37DE5"/>
    <w:rsid w:val="00F37E13"/>
    <w:rsid w:val="00F37E1B"/>
    <w:rsid w:val="00F37E44"/>
    <w:rsid w:val="00F37E93"/>
    <w:rsid w:val="00F37E9F"/>
    <w:rsid w:val="00F37ECD"/>
    <w:rsid w:val="00F37EE4"/>
    <w:rsid w:val="00F37F5B"/>
    <w:rsid w:val="00F37FAB"/>
    <w:rsid w:val="00F37FBA"/>
    <w:rsid w:val="00F40074"/>
    <w:rsid w:val="00F4009A"/>
    <w:rsid w:val="00F400E4"/>
    <w:rsid w:val="00F400EC"/>
    <w:rsid w:val="00F4019B"/>
    <w:rsid w:val="00F402AA"/>
    <w:rsid w:val="00F402E7"/>
    <w:rsid w:val="00F403E5"/>
    <w:rsid w:val="00F40442"/>
    <w:rsid w:val="00F404C1"/>
    <w:rsid w:val="00F405D8"/>
    <w:rsid w:val="00F405F3"/>
    <w:rsid w:val="00F40600"/>
    <w:rsid w:val="00F40603"/>
    <w:rsid w:val="00F4060F"/>
    <w:rsid w:val="00F4065E"/>
    <w:rsid w:val="00F406C9"/>
    <w:rsid w:val="00F406FA"/>
    <w:rsid w:val="00F40748"/>
    <w:rsid w:val="00F4076F"/>
    <w:rsid w:val="00F407AD"/>
    <w:rsid w:val="00F407E3"/>
    <w:rsid w:val="00F40808"/>
    <w:rsid w:val="00F40813"/>
    <w:rsid w:val="00F40865"/>
    <w:rsid w:val="00F40889"/>
    <w:rsid w:val="00F4089D"/>
    <w:rsid w:val="00F408D2"/>
    <w:rsid w:val="00F408DA"/>
    <w:rsid w:val="00F4098E"/>
    <w:rsid w:val="00F40A15"/>
    <w:rsid w:val="00F40A95"/>
    <w:rsid w:val="00F40AB3"/>
    <w:rsid w:val="00F40ABB"/>
    <w:rsid w:val="00F40B52"/>
    <w:rsid w:val="00F40B90"/>
    <w:rsid w:val="00F40C13"/>
    <w:rsid w:val="00F40C26"/>
    <w:rsid w:val="00F40C7E"/>
    <w:rsid w:val="00F40CF0"/>
    <w:rsid w:val="00F40D2A"/>
    <w:rsid w:val="00F40D50"/>
    <w:rsid w:val="00F40DE0"/>
    <w:rsid w:val="00F40DF3"/>
    <w:rsid w:val="00F40E07"/>
    <w:rsid w:val="00F40E19"/>
    <w:rsid w:val="00F40E41"/>
    <w:rsid w:val="00F40E55"/>
    <w:rsid w:val="00F40ED3"/>
    <w:rsid w:val="00F40EF0"/>
    <w:rsid w:val="00F40F57"/>
    <w:rsid w:val="00F40FAD"/>
    <w:rsid w:val="00F40FB6"/>
    <w:rsid w:val="00F40FCF"/>
    <w:rsid w:val="00F41057"/>
    <w:rsid w:val="00F4114B"/>
    <w:rsid w:val="00F41195"/>
    <w:rsid w:val="00F412BA"/>
    <w:rsid w:val="00F412F1"/>
    <w:rsid w:val="00F4132F"/>
    <w:rsid w:val="00F4133B"/>
    <w:rsid w:val="00F414B3"/>
    <w:rsid w:val="00F41507"/>
    <w:rsid w:val="00F4153E"/>
    <w:rsid w:val="00F415D0"/>
    <w:rsid w:val="00F415E3"/>
    <w:rsid w:val="00F415F2"/>
    <w:rsid w:val="00F4174D"/>
    <w:rsid w:val="00F4178F"/>
    <w:rsid w:val="00F417A2"/>
    <w:rsid w:val="00F41801"/>
    <w:rsid w:val="00F41919"/>
    <w:rsid w:val="00F4193B"/>
    <w:rsid w:val="00F41997"/>
    <w:rsid w:val="00F41998"/>
    <w:rsid w:val="00F419EE"/>
    <w:rsid w:val="00F41AA0"/>
    <w:rsid w:val="00F41B3B"/>
    <w:rsid w:val="00F41B64"/>
    <w:rsid w:val="00F41BA3"/>
    <w:rsid w:val="00F41C3E"/>
    <w:rsid w:val="00F41C5F"/>
    <w:rsid w:val="00F41D33"/>
    <w:rsid w:val="00F41D3D"/>
    <w:rsid w:val="00F41D8E"/>
    <w:rsid w:val="00F41F4C"/>
    <w:rsid w:val="00F41FB8"/>
    <w:rsid w:val="00F41FB9"/>
    <w:rsid w:val="00F41FFD"/>
    <w:rsid w:val="00F42067"/>
    <w:rsid w:val="00F4208B"/>
    <w:rsid w:val="00F420F0"/>
    <w:rsid w:val="00F420FE"/>
    <w:rsid w:val="00F42113"/>
    <w:rsid w:val="00F42151"/>
    <w:rsid w:val="00F42191"/>
    <w:rsid w:val="00F421DD"/>
    <w:rsid w:val="00F42219"/>
    <w:rsid w:val="00F4239E"/>
    <w:rsid w:val="00F423D5"/>
    <w:rsid w:val="00F4241B"/>
    <w:rsid w:val="00F4255F"/>
    <w:rsid w:val="00F425AF"/>
    <w:rsid w:val="00F425B6"/>
    <w:rsid w:val="00F42673"/>
    <w:rsid w:val="00F4267B"/>
    <w:rsid w:val="00F42695"/>
    <w:rsid w:val="00F426A2"/>
    <w:rsid w:val="00F42720"/>
    <w:rsid w:val="00F4274D"/>
    <w:rsid w:val="00F42775"/>
    <w:rsid w:val="00F42784"/>
    <w:rsid w:val="00F427B5"/>
    <w:rsid w:val="00F427E3"/>
    <w:rsid w:val="00F42803"/>
    <w:rsid w:val="00F4281A"/>
    <w:rsid w:val="00F4286E"/>
    <w:rsid w:val="00F42889"/>
    <w:rsid w:val="00F428BC"/>
    <w:rsid w:val="00F428D1"/>
    <w:rsid w:val="00F42941"/>
    <w:rsid w:val="00F429AF"/>
    <w:rsid w:val="00F429CD"/>
    <w:rsid w:val="00F42A2D"/>
    <w:rsid w:val="00F42A62"/>
    <w:rsid w:val="00F42A84"/>
    <w:rsid w:val="00F42B06"/>
    <w:rsid w:val="00F42B71"/>
    <w:rsid w:val="00F42B8C"/>
    <w:rsid w:val="00F42BA3"/>
    <w:rsid w:val="00F42C0F"/>
    <w:rsid w:val="00F42C2B"/>
    <w:rsid w:val="00F42CAC"/>
    <w:rsid w:val="00F42CC5"/>
    <w:rsid w:val="00F42CF6"/>
    <w:rsid w:val="00F42D1A"/>
    <w:rsid w:val="00F42D1D"/>
    <w:rsid w:val="00F42D30"/>
    <w:rsid w:val="00F42D76"/>
    <w:rsid w:val="00F42E7F"/>
    <w:rsid w:val="00F42F25"/>
    <w:rsid w:val="00F42F40"/>
    <w:rsid w:val="00F42F9C"/>
    <w:rsid w:val="00F42F9D"/>
    <w:rsid w:val="00F42FEB"/>
    <w:rsid w:val="00F430BD"/>
    <w:rsid w:val="00F43108"/>
    <w:rsid w:val="00F43186"/>
    <w:rsid w:val="00F432DE"/>
    <w:rsid w:val="00F432ED"/>
    <w:rsid w:val="00F43315"/>
    <w:rsid w:val="00F43396"/>
    <w:rsid w:val="00F43445"/>
    <w:rsid w:val="00F43449"/>
    <w:rsid w:val="00F434BC"/>
    <w:rsid w:val="00F4350F"/>
    <w:rsid w:val="00F43564"/>
    <w:rsid w:val="00F4363F"/>
    <w:rsid w:val="00F4369C"/>
    <w:rsid w:val="00F4369E"/>
    <w:rsid w:val="00F436B2"/>
    <w:rsid w:val="00F43738"/>
    <w:rsid w:val="00F43740"/>
    <w:rsid w:val="00F437C3"/>
    <w:rsid w:val="00F43827"/>
    <w:rsid w:val="00F43828"/>
    <w:rsid w:val="00F43829"/>
    <w:rsid w:val="00F43885"/>
    <w:rsid w:val="00F43911"/>
    <w:rsid w:val="00F43938"/>
    <w:rsid w:val="00F43957"/>
    <w:rsid w:val="00F439C1"/>
    <w:rsid w:val="00F43A11"/>
    <w:rsid w:val="00F43A1F"/>
    <w:rsid w:val="00F43A57"/>
    <w:rsid w:val="00F43A74"/>
    <w:rsid w:val="00F43AA5"/>
    <w:rsid w:val="00F43ABA"/>
    <w:rsid w:val="00F43ADD"/>
    <w:rsid w:val="00F43AE6"/>
    <w:rsid w:val="00F43B02"/>
    <w:rsid w:val="00F43B5F"/>
    <w:rsid w:val="00F43B98"/>
    <w:rsid w:val="00F43C81"/>
    <w:rsid w:val="00F43CC5"/>
    <w:rsid w:val="00F43CD2"/>
    <w:rsid w:val="00F43D4A"/>
    <w:rsid w:val="00F43D67"/>
    <w:rsid w:val="00F43E27"/>
    <w:rsid w:val="00F43E3E"/>
    <w:rsid w:val="00F43E55"/>
    <w:rsid w:val="00F43E81"/>
    <w:rsid w:val="00F43ECC"/>
    <w:rsid w:val="00F43EE4"/>
    <w:rsid w:val="00F43F0F"/>
    <w:rsid w:val="00F43F23"/>
    <w:rsid w:val="00F43FC5"/>
    <w:rsid w:val="00F4400C"/>
    <w:rsid w:val="00F440E9"/>
    <w:rsid w:val="00F4411A"/>
    <w:rsid w:val="00F44128"/>
    <w:rsid w:val="00F44162"/>
    <w:rsid w:val="00F4419C"/>
    <w:rsid w:val="00F441EC"/>
    <w:rsid w:val="00F441ED"/>
    <w:rsid w:val="00F44247"/>
    <w:rsid w:val="00F44264"/>
    <w:rsid w:val="00F442A5"/>
    <w:rsid w:val="00F4432C"/>
    <w:rsid w:val="00F443C8"/>
    <w:rsid w:val="00F445C5"/>
    <w:rsid w:val="00F4464D"/>
    <w:rsid w:val="00F44794"/>
    <w:rsid w:val="00F447DB"/>
    <w:rsid w:val="00F4487B"/>
    <w:rsid w:val="00F448C5"/>
    <w:rsid w:val="00F448CF"/>
    <w:rsid w:val="00F448F7"/>
    <w:rsid w:val="00F44911"/>
    <w:rsid w:val="00F4494D"/>
    <w:rsid w:val="00F449D4"/>
    <w:rsid w:val="00F44A74"/>
    <w:rsid w:val="00F44BFD"/>
    <w:rsid w:val="00F44CDB"/>
    <w:rsid w:val="00F44E17"/>
    <w:rsid w:val="00F44E4B"/>
    <w:rsid w:val="00F44F1B"/>
    <w:rsid w:val="00F44F6E"/>
    <w:rsid w:val="00F44F86"/>
    <w:rsid w:val="00F44FE8"/>
    <w:rsid w:val="00F4501B"/>
    <w:rsid w:val="00F4515F"/>
    <w:rsid w:val="00F45165"/>
    <w:rsid w:val="00F451A0"/>
    <w:rsid w:val="00F452BE"/>
    <w:rsid w:val="00F4534D"/>
    <w:rsid w:val="00F45441"/>
    <w:rsid w:val="00F45489"/>
    <w:rsid w:val="00F454CE"/>
    <w:rsid w:val="00F45508"/>
    <w:rsid w:val="00F4552F"/>
    <w:rsid w:val="00F4554A"/>
    <w:rsid w:val="00F45557"/>
    <w:rsid w:val="00F455CA"/>
    <w:rsid w:val="00F456E7"/>
    <w:rsid w:val="00F4570C"/>
    <w:rsid w:val="00F4571B"/>
    <w:rsid w:val="00F45727"/>
    <w:rsid w:val="00F45781"/>
    <w:rsid w:val="00F458AD"/>
    <w:rsid w:val="00F45916"/>
    <w:rsid w:val="00F45922"/>
    <w:rsid w:val="00F4592E"/>
    <w:rsid w:val="00F45A10"/>
    <w:rsid w:val="00F45A4D"/>
    <w:rsid w:val="00F45B14"/>
    <w:rsid w:val="00F45BED"/>
    <w:rsid w:val="00F45C05"/>
    <w:rsid w:val="00F45C1D"/>
    <w:rsid w:val="00F45C8F"/>
    <w:rsid w:val="00F45EAC"/>
    <w:rsid w:val="00F45EE3"/>
    <w:rsid w:val="00F45F7C"/>
    <w:rsid w:val="00F45FA6"/>
    <w:rsid w:val="00F4601B"/>
    <w:rsid w:val="00F46163"/>
    <w:rsid w:val="00F461D9"/>
    <w:rsid w:val="00F4629F"/>
    <w:rsid w:val="00F462DE"/>
    <w:rsid w:val="00F463B8"/>
    <w:rsid w:val="00F463FE"/>
    <w:rsid w:val="00F4640C"/>
    <w:rsid w:val="00F46418"/>
    <w:rsid w:val="00F4643B"/>
    <w:rsid w:val="00F4645A"/>
    <w:rsid w:val="00F464B6"/>
    <w:rsid w:val="00F464C6"/>
    <w:rsid w:val="00F464D6"/>
    <w:rsid w:val="00F46533"/>
    <w:rsid w:val="00F46590"/>
    <w:rsid w:val="00F465D6"/>
    <w:rsid w:val="00F465DF"/>
    <w:rsid w:val="00F465E6"/>
    <w:rsid w:val="00F465EE"/>
    <w:rsid w:val="00F466E9"/>
    <w:rsid w:val="00F467A9"/>
    <w:rsid w:val="00F467C6"/>
    <w:rsid w:val="00F46915"/>
    <w:rsid w:val="00F46957"/>
    <w:rsid w:val="00F46973"/>
    <w:rsid w:val="00F46A66"/>
    <w:rsid w:val="00F46A90"/>
    <w:rsid w:val="00F46BA1"/>
    <w:rsid w:val="00F46BC5"/>
    <w:rsid w:val="00F46C17"/>
    <w:rsid w:val="00F46C63"/>
    <w:rsid w:val="00F46C75"/>
    <w:rsid w:val="00F46C7A"/>
    <w:rsid w:val="00F46D17"/>
    <w:rsid w:val="00F46D19"/>
    <w:rsid w:val="00F46F1F"/>
    <w:rsid w:val="00F46FC8"/>
    <w:rsid w:val="00F46FD9"/>
    <w:rsid w:val="00F47018"/>
    <w:rsid w:val="00F4705E"/>
    <w:rsid w:val="00F47085"/>
    <w:rsid w:val="00F47155"/>
    <w:rsid w:val="00F47165"/>
    <w:rsid w:val="00F471DF"/>
    <w:rsid w:val="00F471FA"/>
    <w:rsid w:val="00F47229"/>
    <w:rsid w:val="00F4724B"/>
    <w:rsid w:val="00F47279"/>
    <w:rsid w:val="00F472E4"/>
    <w:rsid w:val="00F47303"/>
    <w:rsid w:val="00F47433"/>
    <w:rsid w:val="00F474D7"/>
    <w:rsid w:val="00F4750B"/>
    <w:rsid w:val="00F47552"/>
    <w:rsid w:val="00F475C0"/>
    <w:rsid w:val="00F4775A"/>
    <w:rsid w:val="00F47783"/>
    <w:rsid w:val="00F47792"/>
    <w:rsid w:val="00F477BC"/>
    <w:rsid w:val="00F4783B"/>
    <w:rsid w:val="00F478C6"/>
    <w:rsid w:val="00F478DE"/>
    <w:rsid w:val="00F478E7"/>
    <w:rsid w:val="00F47923"/>
    <w:rsid w:val="00F47975"/>
    <w:rsid w:val="00F479BA"/>
    <w:rsid w:val="00F47A04"/>
    <w:rsid w:val="00F47A5E"/>
    <w:rsid w:val="00F47AB3"/>
    <w:rsid w:val="00F47AEB"/>
    <w:rsid w:val="00F47B57"/>
    <w:rsid w:val="00F47B6F"/>
    <w:rsid w:val="00F47BE6"/>
    <w:rsid w:val="00F47C02"/>
    <w:rsid w:val="00F47C53"/>
    <w:rsid w:val="00F47C96"/>
    <w:rsid w:val="00F47D02"/>
    <w:rsid w:val="00F47E1D"/>
    <w:rsid w:val="00F47E82"/>
    <w:rsid w:val="00F47F0A"/>
    <w:rsid w:val="00F47F45"/>
    <w:rsid w:val="00F47F59"/>
    <w:rsid w:val="00F50002"/>
    <w:rsid w:val="00F5009A"/>
    <w:rsid w:val="00F50164"/>
    <w:rsid w:val="00F5019A"/>
    <w:rsid w:val="00F501AB"/>
    <w:rsid w:val="00F50263"/>
    <w:rsid w:val="00F503BA"/>
    <w:rsid w:val="00F503CF"/>
    <w:rsid w:val="00F50402"/>
    <w:rsid w:val="00F5045C"/>
    <w:rsid w:val="00F5046F"/>
    <w:rsid w:val="00F5048F"/>
    <w:rsid w:val="00F50532"/>
    <w:rsid w:val="00F50568"/>
    <w:rsid w:val="00F50598"/>
    <w:rsid w:val="00F505AD"/>
    <w:rsid w:val="00F505B8"/>
    <w:rsid w:val="00F505C8"/>
    <w:rsid w:val="00F50677"/>
    <w:rsid w:val="00F506A3"/>
    <w:rsid w:val="00F506B1"/>
    <w:rsid w:val="00F5078A"/>
    <w:rsid w:val="00F507CF"/>
    <w:rsid w:val="00F507D4"/>
    <w:rsid w:val="00F50891"/>
    <w:rsid w:val="00F508EE"/>
    <w:rsid w:val="00F50940"/>
    <w:rsid w:val="00F50949"/>
    <w:rsid w:val="00F50979"/>
    <w:rsid w:val="00F509CA"/>
    <w:rsid w:val="00F50ACE"/>
    <w:rsid w:val="00F50B0A"/>
    <w:rsid w:val="00F50B69"/>
    <w:rsid w:val="00F50B93"/>
    <w:rsid w:val="00F50BDE"/>
    <w:rsid w:val="00F50BE8"/>
    <w:rsid w:val="00F50C06"/>
    <w:rsid w:val="00F50C15"/>
    <w:rsid w:val="00F50C6D"/>
    <w:rsid w:val="00F50CB9"/>
    <w:rsid w:val="00F50CF4"/>
    <w:rsid w:val="00F50DA1"/>
    <w:rsid w:val="00F50DB8"/>
    <w:rsid w:val="00F50E20"/>
    <w:rsid w:val="00F50E39"/>
    <w:rsid w:val="00F50F24"/>
    <w:rsid w:val="00F50FF6"/>
    <w:rsid w:val="00F511AB"/>
    <w:rsid w:val="00F511C1"/>
    <w:rsid w:val="00F51201"/>
    <w:rsid w:val="00F5124C"/>
    <w:rsid w:val="00F51259"/>
    <w:rsid w:val="00F5127B"/>
    <w:rsid w:val="00F512B9"/>
    <w:rsid w:val="00F51331"/>
    <w:rsid w:val="00F5134D"/>
    <w:rsid w:val="00F513D5"/>
    <w:rsid w:val="00F51403"/>
    <w:rsid w:val="00F514D1"/>
    <w:rsid w:val="00F5154B"/>
    <w:rsid w:val="00F51683"/>
    <w:rsid w:val="00F516E3"/>
    <w:rsid w:val="00F51707"/>
    <w:rsid w:val="00F51709"/>
    <w:rsid w:val="00F5178E"/>
    <w:rsid w:val="00F51791"/>
    <w:rsid w:val="00F51822"/>
    <w:rsid w:val="00F518BF"/>
    <w:rsid w:val="00F519F4"/>
    <w:rsid w:val="00F51ACE"/>
    <w:rsid w:val="00F51B14"/>
    <w:rsid w:val="00F51B42"/>
    <w:rsid w:val="00F51B8C"/>
    <w:rsid w:val="00F51C29"/>
    <w:rsid w:val="00F51C9B"/>
    <w:rsid w:val="00F51D5C"/>
    <w:rsid w:val="00F51DF8"/>
    <w:rsid w:val="00F51E47"/>
    <w:rsid w:val="00F51E63"/>
    <w:rsid w:val="00F51EAA"/>
    <w:rsid w:val="00F51EB1"/>
    <w:rsid w:val="00F51F10"/>
    <w:rsid w:val="00F5200E"/>
    <w:rsid w:val="00F52018"/>
    <w:rsid w:val="00F5205C"/>
    <w:rsid w:val="00F5212F"/>
    <w:rsid w:val="00F52134"/>
    <w:rsid w:val="00F5219B"/>
    <w:rsid w:val="00F523AF"/>
    <w:rsid w:val="00F5248C"/>
    <w:rsid w:val="00F52611"/>
    <w:rsid w:val="00F52614"/>
    <w:rsid w:val="00F526B5"/>
    <w:rsid w:val="00F526C3"/>
    <w:rsid w:val="00F526F6"/>
    <w:rsid w:val="00F526FF"/>
    <w:rsid w:val="00F5276E"/>
    <w:rsid w:val="00F527AB"/>
    <w:rsid w:val="00F527C4"/>
    <w:rsid w:val="00F527F2"/>
    <w:rsid w:val="00F52859"/>
    <w:rsid w:val="00F528EA"/>
    <w:rsid w:val="00F52905"/>
    <w:rsid w:val="00F52912"/>
    <w:rsid w:val="00F52954"/>
    <w:rsid w:val="00F529B5"/>
    <w:rsid w:val="00F52A07"/>
    <w:rsid w:val="00F52A11"/>
    <w:rsid w:val="00F52AC3"/>
    <w:rsid w:val="00F52B2F"/>
    <w:rsid w:val="00F52B59"/>
    <w:rsid w:val="00F52B96"/>
    <w:rsid w:val="00F52BCC"/>
    <w:rsid w:val="00F52C05"/>
    <w:rsid w:val="00F52C11"/>
    <w:rsid w:val="00F52C33"/>
    <w:rsid w:val="00F52D57"/>
    <w:rsid w:val="00F52D5E"/>
    <w:rsid w:val="00F52D73"/>
    <w:rsid w:val="00F52D85"/>
    <w:rsid w:val="00F52E44"/>
    <w:rsid w:val="00F52FFE"/>
    <w:rsid w:val="00F530CC"/>
    <w:rsid w:val="00F53112"/>
    <w:rsid w:val="00F53173"/>
    <w:rsid w:val="00F53180"/>
    <w:rsid w:val="00F531BA"/>
    <w:rsid w:val="00F531E6"/>
    <w:rsid w:val="00F5323D"/>
    <w:rsid w:val="00F53247"/>
    <w:rsid w:val="00F53267"/>
    <w:rsid w:val="00F53272"/>
    <w:rsid w:val="00F53274"/>
    <w:rsid w:val="00F53277"/>
    <w:rsid w:val="00F5332B"/>
    <w:rsid w:val="00F53353"/>
    <w:rsid w:val="00F53415"/>
    <w:rsid w:val="00F53424"/>
    <w:rsid w:val="00F53438"/>
    <w:rsid w:val="00F53474"/>
    <w:rsid w:val="00F53504"/>
    <w:rsid w:val="00F53517"/>
    <w:rsid w:val="00F5356D"/>
    <w:rsid w:val="00F535C0"/>
    <w:rsid w:val="00F535DD"/>
    <w:rsid w:val="00F53687"/>
    <w:rsid w:val="00F536BF"/>
    <w:rsid w:val="00F536D0"/>
    <w:rsid w:val="00F536DB"/>
    <w:rsid w:val="00F536E5"/>
    <w:rsid w:val="00F5370E"/>
    <w:rsid w:val="00F53741"/>
    <w:rsid w:val="00F53766"/>
    <w:rsid w:val="00F5376E"/>
    <w:rsid w:val="00F5380C"/>
    <w:rsid w:val="00F53825"/>
    <w:rsid w:val="00F53863"/>
    <w:rsid w:val="00F53872"/>
    <w:rsid w:val="00F538D3"/>
    <w:rsid w:val="00F538F9"/>
    <w:rsid w:val="00F53918"/>
    <w:rsid w:val="00F5395B"/>
    <w:rsid w:val="00F5396E"/>
    <w:rsid w:val="00F539D0"/>
    <w:rsid w:val="00F53A04"/>
    <w:rsid w:val="00F53A95"/>
    <w:rsid w:val="00F53B07"/>
    <w:rsid w:val="00F53B5A"/>
    <w:rsid w:val="00F53BAE"/>
    <w:rsid w:val="00F53BB7"/>
    <w:rsid w:val="00F53BED"/>
    <w:rsid w:val="00F53BFB"/>
    <w:rsid w:val="00F53CB8"/>
    <w:rsid w:val="00F53D0E"/>
    <w:rsid w:val="00F53D92"/>
    <w:rsid w:val="00F53DEB"/>
    <w:rsid w:val="00F53E1A"/>
    <w:rsid w:val="00F53E24"/>
    <w:rsid w:val="00F53EA2"/>
    <w:rsid w:val="00F53EB9"/>
    <w:rsid w:val="00F53EEC"/>
    <w:rsid w:val="00F53F67"/>
    <w:rsid w:val="00F53F73"/>
    <w:rsid w:val="00F53F7D"/>
    <w:rsid w:val="00F53FAE"/>
    <w:rsid w:val="00F5401D"/>
    <w:rsid w:val="00F540A2"/>
    <w:rsid w:val="00F540AB"/>
    <w:rsid w:val="00F54113"/>
    <w:rsid w:val="00F54141"/>
    <w:rsid w:val="00F542B8"/>
    <w:rsid w:val="00F5434B"/>
    <w:rsid w:val="00F5444C"/>
    <w:rsid w:val="00F54527"/>
    <w:rsid w:val="00F5452A"/>
    <w:rsid w:val="00F545C7"/>
    <w:rsid w:val="00F545D2"/>
    <w:rsid w:val="00F54657"/>
    <w:rsid w:val="00F546E3"/>
    <w:rsid w:val="00F54709"/>
    <w:rsid w:val="00F5478E"/>
    <w:rsid w:val="00F5484B"/>
    <w:rsid w:val="00F5487E"/>
    <w:rsid w:val="00F54890"/>
    <w:rsid w:val="00F548BF"/>
    <w:rsid w:val="00F548C4"/>
    <w:rsid w:val="00F548F7"/>
    <w:rsid w:val="00F548FE"/>
    <w:rsid w:val="00F5499F"/>
    <w:rsid w:val="00F54A26"/>
    <w:rsid w:val="00F54A7F"/>
    <w:rsid w:val="00F54AA4"/>
    <w:rsid w:val="00F54AB9"/>
    <w:rsid w:val="00F54AEA"/>
    <w:rsid w:val="00F54AF6"/>
    <w:rsid w:val="00F54AF9"/>
    <w:rsid w:val="00F54B73"/>
    <w:rsid w:val="00F54B92"/>
    <w:rsid w:val="00F54B95"/>
    <w:rsid w:val="00F54BA7"/>
    <w:rsid w:val="00F54C40"/>
    <w:rsid w:val="00F54CA2"/>
    <w:rsid w:val="00F54CAD"/>
    <w:rsid w:val="00F54CED"/>
    <w:rsid w:val="00F54D00"/>
    <w:rsid w:val="00F54D07"/>
    <w:rsid w:val="00F54E0B"/>
    <w:rsid w:val="00F54E2E"/>
    <w:rsid w:val="00F54E48"/>
    <w:rsid w:val="00F54E58"/>
    <w:rsid w:val="00F54E98"/>
    <w:rsid w:val="00F54EB2"/>
    <w:rsid w:val="00F54EC0"/>
    <w:rsid w:val="00F54F22"/>
    <w:rsid w:val="00F54F27"/>
    <w:rsid w:val="00F54F3D"/>
    <w:rsid w:val="00F54F44"/>
    <w:rsid w:val="00F54F88"/>
    <w:rsid w:val="00F54F9B"/>
    <w:rsid w:val="00F54FE5"/>
    <w:rsid w:val="00F55038"/>
    <w:rsid w:val="00F550F7"/>
    <w:rsid w:val="00F550FC"/>
    <w:rsid w:val="00F5511B"/>
    <w:rsid w:val="00F5512D"/>
    <w:rsid w:val="00F55196"/>
    <w:rsid w:val="00F551F1"/>
    <w:rsid w:val="00F55311"/>
    <w:rsid w:val="00F55379"/>
    <w:rsid w:val="00F553B1"/>
    <w:rsid w:val="00F553FB"/>
    <w:rsid w:val="00F55423"/>
    <w:rsid w:val="00F5549D"/>
    <w:rsid w:val="00F556A1"/>
    <w:rsid w:val="00F55763"/>
    <w:rsid w:val="00F557B9"/>
    <w:rsid w:val="00F557C8"/>
    <w:rsid w:val="00F55862"/>
    <w:rsid w:val="00F558D3"/>
    <w:rsid w:val="00F558DC"/>
    <w:rsid w:val="00F5596D"/>
    <w:rsid w:val="00F559AD"/>
    <w:rsid w:val="00F55A2A"/>
    <w:rsid w:val="00F55ABF"/>
    <w:rsid w:val="00F55B04"/>
    <w:rsid w:val="00F55B68"/>
    <w:rsid w:val="00F55B79"/>
    <w:rsid w:val="00F55BE1"/>
    <w:rsid w:val="00F55C10"/>
    <w:rsid w:val="00F55C20"/>
    <w:rsid w:val="00F55C65"/>
    <w:rsid w:val="00F55CA4"/>
    <w:rsid w:val="00F55CC3"/>
    <w:rsid w:val="00F55CD6"/>
    <w:rsid w:val="00F55CEA"/>
    <w:rsid w:val="00F55D3C"/>
    <w:rsid w:val="00F55DA2"/>
    <w:rsid w:val="00F55E6C"/>
    <w:rsid w:val="00F55E8A"/>
    <w:rsid w:val="00F55E9D"/>
    <w:rsid w:val="00F55ED2"/>
    <w:rsid w:val="00F55F16"/>
    <w:rsid w:val="00F55F3D"/>
    <w:rsid w:val="00F55F8A"/>
    <w:rsid w:val="00F56070"/>
    <w:rsid w:val="00F56096"/>
    <w:rsid w:val="00F560C1"/>
    <w:rsid w:val="00F5616A"/>
    <w:rsid w:val="00F56175"/>
    <w:rsid w:val="00F561D7"/>
    <w:rsid w:val="00F56255"/>
    <w:rsid w:val="00F562A1"/>
    <w:rsid w:val="00F562B1"/>
    <w:rsid w:val="00F562C8"/>
    <w:rsid w:val="00F562EF"/>
    <w:rsid w:val="00F563C7"/>
    <w:rsid w:val="00F563FE"/>
    <w:rsid w:val="00F56420"/>
    <w:rsid w:val="00F56583"/>
    <w:rsid w:val="00F565A4"/>
    <w:rsid w:val="00F565D8"/>
    <w:rsid w:val="00F56614"/>
    <w:rsid w:val="00F56626"/>
    <w:rsid w:val="00F56668"/>
    <w:rsid w:val="00F56729"/>
    <w:rsid w:val="00F56764"/>
    <w:rsid w:val="00F567C9"/>
    <w:rsid w:val="00F56857"/>
    <w:rsid w:val="00F5685A"/>
    <w:rsid w:val="00F56896"/>
    <w:rsid w:val="00F568EC"/>
    <w:rsid w:val="00F56964"/>
    <w:rsid w:val="00F569B5"/>
    <w:rsid w:val="00F569D0"/>
    <w:rsid w:val="00F56A1F"/>
    <w:rsid w:val="00F56A58"/>
    <w:rsid w:val="00F56AAE"/>
    <w:rsid w:val="00F56C92"/>
    <w:rsid w:val="00F56C9D"/>
    <w:rsid w:val="00F56CC2"/>
    <w:rsid w:val="00F56CC5"/>
    <w:rsid w:val="00F56D01"/>
    <w:rsid w:val="00F56D2B"/>
    <w:rsid w:val="00F56E99"/>
    <w:rsid w:val="00F57061"/>
    <w:rsid w:val="00F570CF"/>
    <w:rsid w:val="00F57166"/>
    <w:rsid w:val="00F5716C"/>
    <w:rsid w:val="00F571CC"/>
    <w:rsid w:val="00F571F4"/>
    <w:rsid w:val="00F57225"/>
    <w:rsid w:val="00F57267"/>
    <w:rsid w:val="00F5726D"/>
    <w:rsid w:val="00F57273"/>
    <w:rsid w:val="00F572D0"/>
    <w:rsid w:val="00F572D8"/>
    <w:rsid w:val="00F5730B"/>
    <w:rsid w:val="00F57358"/>
    <w:rsid w:val="00F5737A"/>
    <w:rsid w:val="00F57407"/>
    <w:rsid w:val="00F57505"/>
    <w:rsid w:val="00F57564"/>
    <w:rsid w:val="00F57614"/>
    <w:rsid w:val="00F5764F"/>
    <w:rsid w:val="00F57660"/>
    <w:rsid w:val="00F576DE"/>
    <w:rsid w:val="00F576FF"/>
    <w:rsid w:val="00F57703"/>
    <w:rsid w:val="00F5779A"/>
    <w:rsid w:val="00F57815"/>
    <w:rsid w:val="00F579AB"/>
    <w:rsid w:val="00F57A97"/>
    <w:rsid w:val="00F57B39"/>
    <w:rsid w:val="00F57B99"/>
    <w:rsid w:val="00F57BF2"/>
    <w:rsid w:val="00F57CA6"/>
    <w:rsid w:val="00F57CB1"/>
    <w:rsid w:val="00F57D34"/>
    <w:rsid w:val="00F57DD3"/>
    <w:rsid w:val="00F57E64"/>
    <w:rsid w:val="00F57E96"/>
    <w:rsid w:val="00F57E9A"/>
    <w:rsid w:val="00F57FC6"/>
    <w:rsid w:val="00F60009"/>
    <w:rsid w:val="00F600AF"/>
    <w:rsid w:val="00F6011C"/>
    <w:rsid w:val="00F60166"/>
    <w:rsid w:val="00F60179"/>
    <w:rsid w:val="00F601AE"/>
    <w:rsid w:val="00F601CA"/>
    <w:rsid w:val="00F602AD"/>
    <w:rsid w:val="00F60309"/>
    <w:rsid w:val="00F6031F"/>
    <w:rsid w:val="00F60351"/>
    <w:rsid w:val="00F60354"/>
    <w:rsid w:val="00F6040F"/>
    <w:rsid w:val="00F604AE"/>
    <w:rsid w:val="00F604D2"/>
    <w:rsid w:val="00F60510"/>
    <w:rsid w:val="00F60586"/>
    <w:rsid w:val="00F60616"/>
    <w:rsid w:val="00F60679"/>
    <w:rsid w:val="00F606A9"/>
    <w:rsid w:val="00F6074E"/>
    <w:rsid w:val="00F60762"/>
    <w:rsid w:val="00F60855"/>
    <w:rsid w:val="00F60857"/>
    <w:rsid w:val="00F6086F"/>
    <w:rsid w:val="00F608A4"/>
    <w:rsid w:val="00F608C4"/>
    <w:rsid w:val="00F608EE"/>
    <w:rsid w:val="00F608F0"/>
    <w:rsid w:val="00F60917"/>
    <w:rsid w:val="00F60922"/>
    <w:rsid w:val="00F60977"/>
    <w:rsid w:val="00F609E1"/>
    <w:rsid w:val="00F60AA7"/>
    <w:rsid w:val="00F60AC3"/>
    <w:rsid w:val="00F60B60"/>
    <w:rsid w:val="00F60BA8"/>
    <w:rsid w:val="00F60C36"/>
    <w:rsid w:val="00F60CD3"/>
    <w:rsid w:val="00F60D26"/>
    <w:rsid w:val="00F60E41"/>
    <w:rsid w:val="00F60ED0"/>
    <w:rsid w:val="00F60F58"/>
    <w:rsid w:val="00F610E8"/>
    <w:rsid w:val="00F61109"/>
    <w:rsid w:val="00F6118B"/>
    <w:rsid w:val="00F611BE"/>
    <w:rsid w:val="00F6128D"/>
    <w:rsid w:val="00F61298"/>
    <w:rsid w:val="00F61325"/>
    <w:rsid w:val="00F614B5"/>
    <w:rsid w:val="00F6154A"/>
    <w:rsid w:val="00F61582"/>
    <w:rsid w:val="00F615C2"/>
    <w:rsid w:val="00F615C5"/>
    <w:rsid w:val="00F61646"/>
    <w:rsid w:val="00F616AD"/>
    <w:rsid w:val="00F61709"/>
    <w:rsid w:val="00F61722"/>
    <w:rsid w:val="00F617F6"/>
    <w:rsid w:val="00F6185A"/>
    <w:rsid w:val="00F6186E"/>
    <w:rsid w:val="00F6187E"/>
    <w:rsid w:val="00F618A6"/>
    <w:rsid w:val="00F619AD"/>
    <w:rsid w:val="00F619CD"/>
    <w:rsid w:val="00F619D8"/>
    <w:rsid w:val="00F619F7"/>
    <w:rsid w:val="00F61A29"/>
    <w:rsid w:val="00F61A53"/>
    <w:rsid w:val="00F61B59"/>
    <w:rsid w:val="00F61BD9"/>
    <w:rsid w:val="00F61BDF"/>
    <w:rsid w:val="00F61C53"/>
    <w:rsid w:val="00F61CFA"/>
    <w:rsid w:val="00F61D38"/>
    <w:rsid w:val="00F61D3A"/>
    <w:rsid w:val="00F61D57"/>
    <w:rsid w:val="00F61DBB"/>
    <w:rsid w:val="00F61DD9"/>
    <w:rsid w:val="00F61E07"/>
    <w:rsid w:val="00F61E2A"/>
    <w:rsid w:val="00F61ECC"/>
    <w:rsid w:val="00F61EF2"/>
    <w:rsid w:val="00F61F28"/>
    <w:rsid w:val="00F61F6F"/>
    <w:rsid w:val="00F61FD8"/>
    <w:rsid w:val="00F61FF8"/>
    <w:rsid w:val="00F6205F"/>
    <w:rsid w:val="00F620A7"/>
    <w:rsid w:val="00F62160"/>
    <w:rsid w:val="00F621AB"/>
    <w:rsid w:val="00F621C1"/>
    <w:rsid w:val="00F621E2"/>
    <w:rsid w:val="00F62227"/>
    <w:rsid w:val="00F62292"/>
    <w:rsid w:val="00F62343"/>
    <w:rsid w:val="00F6234A"/>
    <w:rsid w:val="00F6237B"/>
    <w:rsid w:val="00F6239C"/>
    <w:rsid w:val="00F623B1"/>
    <w:rsid w:val="00F623CF"/>
    <w:rsid w:val="00F623FE"/>
    <w:rsid w:val="00F62422"/>
    <w:rsid w:val="00F62443"/>
    <w:rsid w:val="00F62461"/>
    <w:rsid w:val="00F6246C"/>
    <w:rsid w:val="00F624AB"/>
    <w:rsid w:val="00F624F5"/>
    <w:rsid w:val="00F625BC"/>
    <w:rsid w:val="00F62654"/>
    <w:rsid w:val="00F62672"/>
    <w:rsid w:val="00F62735"/>
    <w:rsid w:val="00F62751"/>
    <w:rsid w:val="00F627B5"/>
    <w:rsid w:val="00F627DD"/>
    <w:rsid w:val="00F627F4"/>
    <w:rsid w:val="00F62835"/>
    <w:rsid w:val="00F62886"/>
    <w:rsid w:val="00F62A36"/>
    <w:rsid w:val="00F62A3E"/>
    <w:rsid w:val="00F62A4F"/>
    <w:rsid w:val="00F62B74"/>
    <w:rsid w:val="00F62BA0"/>
    <w:rsid w:val="00F62BA2"/>
    <w:rsid w:val="00F62C7D"/>
    <w:rsid w:val="00F62CDC"/>
    <w:rsid w:val="00F62D7C"/>
    <w:rsid w:val="00F62DAE"/>
    <w:rsid w:val="00F62DEC"/>
    <w:rsid w:val="00F62E06"/>
    <w:rsid w:val="00F62E3E"/>
    <w:rsid w:val="00F62E42"/>
    <w:rsid w:val="00F62EAE"/>
    <w:rsid w:val="00F62F4B"/>
    <w:rsid w:val="00F62F63"/>
    <w:rsid w:val="00F6301B"/>
    <w:rsid w:val="00F63033"/>
    <w:rsid w:val="00F63039"/>
    <w:rsid w:val="00F630D8"/>
    <w:rsid w:val="00F63178"/>
    <w:rsid w:val="00F6318C"/>
    <w:rsid w:val="00F631CF"/>
    <w:rsid w:val="00F63253"/>
    <w:rsid w:val="00F6331E"/>
    <w:rsid w:val="00F633E0"/>
    <w:rsid w:val="00F63496"/>
    <w:rsid w:val="00F634A5"/>
    <w:rsid w:val="00F634A6"/>
    <w:rsid w:val="00F634AE"/>
    <w:rsid w:val="00F63526"/>
    <w:rsid w:val="00F635A7"/>
    <w:rsid w:val="00F636AB"/>
    <w:rsid w:val="00F636E4"/>
    <w:rsid w:val="00F6376F"/>
    <w:rsid w:val="00F637C6"/>
    <w:rsid w:val="00F637CA"/>
    <w:rsid w:val="00F63853"/>
    <w:rsid w:val="00F63957"/>
    <w:rsid w:val="00F63A00"/>
    <w:rsid w:val="00F63AB1"/>
    <w:rsid w:val="00F63AF3"/>
    <w:rsid w:val="00F63B18"/>
    <w:rsid w:val="00F63B59"/>
    <w:rsid w:val="00F63B5D"/>
    <w:rsid w:val="00F63BCB"/>
    <w:rsid w:val="00F63C1E"/>
    <w:rsid w:val="00F63C6A"/>
    <w:rsid w:val="00F63C83"/>
    <w:rsid w:val="00F63CEB"/>
    <w:rsid w:val="00F63D29"/>
    <w:rsid w:val="00F63D32"/>
    <w:rsid w:val="00F63DA6"/>
    <w:rsid w:val="00F63DDD"/>
    <w:rsid w:val="00F63DF9"/>
    <w:rsid w:val="00F63DFA"/>
    <w:rsid w:val="00F63E6D"/>
    <w:rsid w:val="00F63ECA"/>
    <w:rsid w:val="00F63ECF"/>
    <w:rsid w:val="00F63F02"/>
    <w:rsid w:val="00F63FE2"/>
    <w:rsid w:val="00F640E8"/>
    <w:rsid w:val="00F6411B"/>
    <w:rsid w:val="00F64198"/>
    <w:rsid w:val="00F641BC"/>
    <w:rsid w:val="00F6420B"/>
    <w:rsid w:val="00F64271"/>
    <w:rsid w:val="00F642DF"/>
    <w:rsid w:val="00F642E4"/>
    <w:rsid w:val="00F643C6"/>
    <w:rsid w:val="00F643E0"/>
    <w:rsid w:val="00F64429"/>
    <w:rsid w:val="00F6443A"/>
    <w:rsid w:val="00F6445B"/>
    <w:rsid w:val="00F6446E"/>
    <w:rsid w:val="00F64545"/>
    <w:rsid w:val="00F64549"/>
    <w:rsid w:val="00F645F0"/>
    <w:rsid w:val="00F64671"/>
    <w:rsid w:val="00F64731"/>
    <w:rsid w:val="00F648AE"/>
    <w:rsid w:val="00F648C5"/>
    <w:rsid w:val="00F64947"/>
    <w:rsid w:val="00F64962"/>
    <w:rsid w:val="00F64A10"/>
    <w:rsid w:val="00F64A1B"/>
    <w:rsid w:val="00F64A1F"/>
    <w:rsid w:val="00F64AD0"/>
    <w:rsid w:val="00F64B16"/>
    <w:rsid w:val="00F64B3A"/>
    <w:rsid w:val="00F64B59"/>
    <w:rsid w:val="00F64BB0"/>
    <w:rsid w:val="00F64D40"/>
    <w:rsid w:val="00F64E3B"/>
    <w:rsid w:val="00F64EFB"/>
    <w:rsid w:val="00F64F7A"/>
    <w:rsid w:val="00F64F87"/>
    <w:rsid w:val="00F65041"/>
    <w:rsid w:val="00F65065"/>
    <w:rsid w:val="00F65087"/>
    <w:rsid w:val="00F65135"/>
    <w:rsid w:val="00F65137"/>
    <w:rsid w:val="00F6514E"/>
    <w:rsid w:val="00F65244"/>
    <w:rsid w:val="00F65292"/>
    <w:rsid w:val="00F652AB"/>
    <w:rsid w:val="00F652D0"/>
    <w:rsid w:val="00F6533B"/>
    <w:rsid w:val="00F65354"/>
    <w:rsid w:val="00F653A5"/>
    <w:rsid w:val="00F65508"/>
    <w:rsid w:val="00F65515"/>
    <w:rsid w:val="00F6552C"/>
    <w:rsid w:val="00F65592"/>
    <w:rsid w:val="00F6565C"/>
    <w:rsid w:val="00F6566C"/>
    <w:rsid w:val="00F656C2"/>
    <w:rsid w:val="00F656C8"/>
    <w:rsid w:val="00F65770"/>
    <w:rsid w:val="00F657A9"/>
    <w:rsid w:val="00F657CC"/>
    <w:rsid w:val="00F65846"/>
    <w:rsid w:val="00F65858"/>
    <w:rsid w:val="00F658F0"/>
    <w:rsid w:val="00F6595C"/>
    <w:rsid w:val="00F659B9"/>
    <w:rsid w:val="00F65B45"/>
    <w:rsid w:val="00F65B9B"/>
    <w:rsid w:val="00F65BC4"/>
    <w:rsid w:val="00F65C9A"/>
    <w:rsid w:val="00F65CAE"/>
    <w:rsid w:val="00F65E3C"/>
    <w:rsid w:val="00F65ED1"/>
    <w:rsid w:val="00F65ED4"/>
    <w:rsid w:val="00F65F24"/>
    <w:rsid w:val="00F65FDA"/>
    <w:rsid w:val="00F66034"/>
    <w:rsid w:val="00F66040"/>
    <w:rsid w:val="00F660A4"/>
    <w:rsid w:val="00F660D0"/>
    <w:rsid w:val="00F661E3"/>
    <w:rsid w:val="00F6621A"/>
    <w:rsid w:val="00F66272"/>
    <w:rsid w:val="00F6629E"/>
    <w:rsid w:val="00F6629F"/>
    <w:rsid w:val="00F6645C"/>
    <w:rsid w:val="00F66466"/>
    <w:rsid w:val="00F665E0"/>
    <w:rsid w:val="00F6664F"/>
    <w:rsid w:val="00F66662"/>
    <w:rsid w:val="00F66700"/>
    <w:rsid w:val="00F66727"/>
    <w:rsid w:val="00F66746"/>
    <w:rsid w:val="00F66749"/>
    <w:rsid w:val="00F667BD"/>
    <w:rsid w:val="00F667EB"/>
    <w:rsid w:val="00F66AAE"/>
    <w:rsid w:val="00F66AD0"/>
    <w:rsid w:val="00F66B3C"/>
    <w:rsid w:val="00F66B8C"/>
    <w:rsid w:val="00F66C01"/>
    <w:rsid w:val="00F66C85"/>
    <w:rsid w:val="00F66C91"/>
    <w:rsid w:val="00F66CDE"/>
    <w:rsid w:val="00F66CF5"/>
    <w:rsid w:val="00F66D06"/>
    <w:rsid w:val="00F66D6E"/>
    <w:rsid w:val="00F66E9F"/>
    <w:rsid w:val="00F66F95"/>
    <w:rsid w:val="00F67022"/>
    <w:rsid w:val="00F67037"/>
    <w:rsid w:val="00F67088"/>
    <w:rsid w:val="00F670A4"/>
    <w:rsid w:val="00F6713A"/>
    <w:rsid w:val="00F67154"/>
    <w:rsid w:val="00F6716D"/>
    <w:rsid w:val="00F67184"/>
    <w:rsid w:val="00F67193"/>
    <w:rsid w:val="00F6722E"/>
    <w:rsid w:val="00F6726F"/>
    <w:rsid w:val="00F6727C"/>
    <w:rsid w:val="00F67359"/>
    <w:rsid w:val="00F673D2"/>
    <w:rsid w:val="00F673D9"/>
    <w:rsid w:val="00F673DA"/>
    <w:rsid w:val="00F6742B"/>
    <w:rsid w:val="00F674CC"/>
    <w:rsid w:val="00F67557"/>
    <w:rsid w:val="00F67608"/>
    <w:rsid w:val="00F67637"/>
    <w:rsid w:val="00F6785F"/>
    <w:rsid w:val="00F67923"/>
    <w:rsid w:val="00F6795F"/>
    <w:rsid w:val="00F67967"/>
    <w:rsid w:val="00F6797B"/>
    <w:rsid w:val="00F67982"/>
    <w:rsid w:val="00F67A0B"/>
    <w:rsid w:val="00F67A2C"/>
    <w:rsid w:val="00F67A42"/>
    <w:rsid w:val="00F67B93"/>
    <w:rsid w:val="00F67C6C"/>
    <w:rsid w:val="00F67C8F"/>
    <w:rsid w:val="00F67D30"/>
    <w:rsid w:val="00F67D75"/>
    <w:rsid w:val="00F67DFD"/>
    <w:rsid w:val="00F67F87"/>
    <w:rsid w:val="00F700E2"/>
    <w:rsid w:val="00F70145"/>
    <w:rsid w:val="00F70181"/>
    <w:rsid w:val="00F701C0"/>
    <w:rsid w:val="00F701CB"/>
    <w:rsid w:val="00F702A9"/>
    <w:rsid w:val="00F7030E"/>
    <w:rsid w:val="00F70317"/>
    <w:rsid w:val="00F70393"/>
    <w:rsid w:val="00F70405"/>
    <w:rsid w:val="00F7044A"/>
    <w:rsid w:val="00F704BB"/>
    <w:rsid w:val="00F7050C"/>
    <w:rsid w:val="00F705A3"/>
    <w:rsid w:val="00F705E8"/>
    <w:rsid w:val="00F70657"/>
    <w:rsid w:val="00F70659"/>
    <w:rsid w:val="00F706F2"/>
    <w:rsid w:val="00F70753"/>
    <w:rsid w:val="00F707AA"/>
    <w:rsid w:val="00F707AF"/>
    <w:rsid w:val="00F707B7"/>
    <w:rsid w:val="00F707BF"/>
    <w:rsid w:val="00F707CC"/>
    <w:rsid w:val="00F708E5"/>
    <w:rsid w:val="00F708F1"/>
    <w:rsid w:val="00F7094A"/>
    <w:rsid w:val="00F7096E"/>
    <w:rsid w:val="00F709A2"/>
    <w:rsid w:val="00F709CD"/>
    <w:rsid w:val="00F70A48"/>
    <w:rsid w:val="00F70C98"/>
    <w:rsid w:val="00F70CC1"/>
    <w:rsid w:val="00F70CD4"/>
    <w:rsid w:val="00F70D27"/>
    <w:rsid w:val="00F70DB8"/>
    <w:rsid w:val="00F70DFC"/>
    <w:rsid w:val="00F70E60"/>
    <w:rsid w:val="00F70EDF"/>
    <w:rsid w:val="00F70EF1"/>
    <w:rsid w:val="00F70FDF"/>
    <w:rsid w:val="00F7102B"/>
    <w:rsid w:val="00F71077"/>
    <w:rsid w:val="00F7129A"/>
    <w:rsid w:val="00F71302"/>
    <w:rsid w:val="00F71325"/>
    <w:rsid w:val="00F713FC"/>
    <w:rsid w:val="00F7143D"/>
    <w:rsid w:val="00F7147D"/>
    <w:rsid w:val="00F714AD"/>
    <w:rsid w:val="00F714E1"/>
    <w:rsid w:val="00F714F7"/>
    <w:rsid w:val="00F71511"/>
    <w:rsid w:val="00F71534"/>
    <w:rsid w:val="00F71553"/>
    <w:rsid w:val="00F715E8"/>
    <w:rsid w:val="00F71625"/>
    <w:rsid w:val="00F71633"/>
    <w:rsid w:val="00F71634"/>
    <w:rsid w:val="00F71684"/>
    <w:rsid w:val="00F716A0"/>
    <w:rsid w:val="00F716B0"/>
    <w:rsid w:val="00F716B3"/>
    <w:rsid w:val="00F717D1"/>
    <w:rsid w:val="00F71817"/>
    <w:rsid w:val="00F7184F"/>
    <w:rsid w:val="00F71858"/>
    <w:rsid w:val="00F718AB"/>
    <w:rsid w:val="00F718E8"/>
    <w:rsid w:val="00F7196A"/>
    <w:rsid w:val="00F71A89"/>
    <w:rsid w:val="00F71B07"/>
    <w:rsid w:val="00F71BA5"/>
    <w:rsid w:val="00F71D21"/>
    <w:rsid w:val="00F71E11"/>
    <w:rsid w:val="00F71E5A"/>
    <w:rsid w:val="00F71E62"/>
    <w:rsid w:val="00F71F13"/>
    <w:rsid w:val="00F71F30"/>
    <w:rsid w:val="00F71F68"/>
    <w:rsid w:val="00F71FF5"/>
    <w:rsid w:val="00F72001"/>
    <w:rsid w:val="00F72008"/>
    <w:rsid w:val="00F7204A"/>
    <w:rsid w:val="00F7205D"/>
    <w:rsid w:val="00F7210C"/>
    <w:rsid w:val="00F72227"/>
    <w:rsid w:val="00F7222A"/>
    <w:rsid w:val="00F72233"/>
    <w:rsid w:val="00F72245"/>
    <w:rsid w:val="00F7224F"/>
    <w:rsid w:val="00F722C5"/>
    <w:rsid w:val="00F72366"/>
    <w:rsid w:val="00F723EB"/>
    <w:rsid w:val="00F72524"/>
    <w:rsid w:val="00F725AF"/>
    <w:rsid w:val="00F725C6"/>
    <w:rsid w:val="00F72652"/>
    <w:rsid w:val="00F726CB"/>
    <w:rsid w:val="00F72721"/>
    <w:rsid w:val="00F72763"/>
    <w:rsid w:val="00F72886"/>
    <w:rsid w:val="00F7290A"/>
    <w:rsid w:val="00F7295A"/>
    <w:rsid w:val="00F7297D"/>
    <w:rsid w:val="00F729C2"/>
    <w:rsid w:val="00F72A9B"/>
    <w:rsid w:val="00F72AFA"/>
    <w:rsid w:val="00F72D9D"/>
    <w:rsid w:val="00F72DBE"/>
    <w:rsid w:val="00F72DDE"/>
    <w:rsid w:val="00F72E86"/>
    <w:rsid w:val="00F72F69"/>
    <w:rsid w:val="00F72F72"/>
    <w:rsid w:val="00F72F8F"/>
    <w:rsid w:val="00F72FAF"/>
    <w:rsid w:val="00F7303F"/>
    <w:rsid w:val="00F73045"/>
    <w:rsid w:val="00F730B1"/>
    <w:rsid w:val="00F730C0"/>
    <w:rsid w:val="00F730C6"/>
    <w:rsid w:val="00F730F4"/>
    <w:rsid w:val="00F7313A"/>
    <w:rsid w:val="00F73182"/>
    <w:rsid w:val="00F731DC"/>
    <w:rsid w:val="00F73366"/>
    <w:rsid w:val="00F73368"/>
    <w:rsid w:val="00F73499"/>
    <w:rsid w:val="00F734BB"/>
    <w:rsid w:val="00F734C1"/>
    <w:rsid w:val="00F73520"/>
    <w:rsid w:val="00F73553"/>
    <w:rsid w:val="00F7356A"/>
    <w:rsid w:val="00F736E0"/>
    <w:rsid w:val="00F7372E"/>
    <w:rsid w:val="00F7374C"/>
    <w:rsid w:val="00F73770"/>
    <w:rsid w:val="00F73779"/>
    <w:rsid w:val="00F7378A"/>
    <w:rsid w:val="00F737F3"/>
    <w:rsid w:val="00F73802"/>
    <w:rsid w:val="00F73808"/>
    <w:rsid w:val="00F73810"/>
    <w:rsid w:val="00F738A4"/>
    <w:rsid w:val="00F73921"/>
    <w:rsid w:val="00F739D0"/>
    <w:rsid w:val="00F73A61"/>
    <w:rsid w:val="00F73A97"/>
    <w:rsid w:val="00F73B83"/>
    <w:rsid w:val="00F73BA2"/>
    <w:rsid w:val="00F73BE1"/>
    <w:rsid w:val="00F73C44"/>
    <w:rsid w:val="00F73CA7"/>
    <w:rsid w:val="00F73D2A"/>
    <w:rsid w:val="00F73D39"/>
    <w:rsid w:val="00F73DFD"/>
    <w:rsid w:val="00F73E25"/>
    <w:rsid w:val="00F73E67"/>
    <w:rsid w:val="00F73E7D"/>
    <w:rsid w:val="00F73EB5"/>
    <w:rsid w:val="00F73EC2"/>
    <w:rsid w:val="00F73F6C"/>
    <w:rsid w:val="00F73FDD"/>
    <w:rsid w:val="00F74004"/>
    <w:rsid w:val="00F74008"/>
    <w:rsid w:val="00F74062"/>
    <w:rsid w:val="00F74098"/>
    <w:rsid w:val="00F7409F"/>
    <w:rsid w:val="00F740B0"/>
    <w:rsid w:val="00F74129"/>
    <w:rsid w:val="00F7426A"/>
    <w:rsid w:val="00F742C3"/>
    <w:rsid w:val="00F742E9"/>
    <w:rsid w:val="00F7432D"/>
    <w:rsid w:val="00F7437F"/>
    <w:rsid w:val="00F7444D"/>
    <w:rsid w:val="00F74465"/>
    <w:rsid w:val="00F74471"/>
    <w:rsid w:val="00F7448B"/>
    <w:rsid w:val="00F744F8"/>
    <w:rsid w:val="00F745CC"/>
    <w:rsid w:val="00F745CE"/>
    <w:rsid w:val="00F745E7"/>
    <w:rsid w:val="00F74697"/>
    <w:rsid w:val="00F746A6"/>
    <w:rsid w:val="00F746C4"/>
    <w:rsid w:val="00F74710"/>
    <w:rsid w:val="00F747A0"/>
    <w:rsid w:val="00F747BE"/>
    <w:rsid w:val="00F7484B"/>
    <w:rsid w:val="00F748DA"/>
    <w:rsid w:val="00F74932"/>
    <w:rsid w:val="00F74967"/>
    <w:rsid w:val="00F7498A"/>
    <w:rsid w:val="00F749C3"/>
    <w:rsid w:val="00F749DE"/>
    <w:rsid w:val="00F74A12"/>
    <w:rsid w:val="00F74A45"/>
    <w:rsid w:val="00F74A6B"/>
    <w:rsid w:val="00F74B39"/>
    <w:rsid w:val="00F74B47"/>
    <w:rsid w:val="00F74B57"/>
    <w:rsid w:val="00F74C5F"/>
    <w:rsid w:val="00F74D71"/>
    <w:rsid w:val="00F74E60"/>
    <w:rsid w:val="00F74EE0"/>
    <w:rsid w:val="00F74F0A"/>
    <w:rsid w:val="00F74F14"/>
    <w:rsid w:val="00F74F28"/>
    <w:rsid w:val="00F75032"/>
    <w:rsid w:val="00F75045"/>
    <w:rsid w:val="00F7509D"/>
    <w:rsid w:val="00F750EC"/>
    <w:rsid w:val="00F750F6"/>
    <w:rsid w:val="00F750FE"/>
    <w:rsid w:val="00F7519A"/>
    <w:rsid w:val="00F751F5"/>
    <w:rsid w:val="00F75233"/>
    <w:rsid w:val="00F75252"/>
    <w:rsid w:val="00F75360"/>
    <w:rsid w:val="00F75427"/>
    <w:rsid w:val="00F75463"/>
    <w:rsid w:val="00F754BC"/>
    <w:rsid w:val="00F754E4"/>
    <w:rsid w:val="00F755A0"/>
    <w:rsid w:val="00F75603"/>
    <w:rsid w:val="00F75636"/>
    <w:rsid w:val="00F756C6"/>
    <w:rsid w:val="00F756DA"/>
    <w:rsid w:val="00F756DC"/>
    <w:rsid w:val="00F756E0"/>
    <w:rsid w:val="00F7573F"/>
    <w:rsid w:val="00F75819"/>
    <w:rsid w:val="00F7587B"/>
    <w:rsid w:val="00F758C1"/>
    <w:rsid w:val="00F7591A"/>
    <w:rsid w:val="00F7593C"/>
    <w:rsid w:val="00F75973"/>
    <w:rsid w:val="00F75A40"/>
    <w:rsid w:val="00F75AE2"/>
    <w:rsid w:val="00F75B53"/>
    <w:rsid w:val="00F75BB0"/>
    <w:rsid w:val="00F75BB6"/>
    <w:rsid w:val="00F75BC0"/>
    <w:rsid w:val="00F75BEA"/>
    <w:rsid w:val="00F75C26"/>
    <w:rsid w:val="00F75C35"/>
    <w:rsid w:val="00F75CB6"/>
    <w:rsid w:val="00F75CBE"/>
    <w:rsid w:val="00F75D37"/>
    <w:rsid w:val="00F75D8B"/>
    <w:rsid w:val="00F75DBF"/>
    <w:rsid w:val="00F75DC4"/>
    <w:rsid w:val="00F75DCA"/>
    <w:rsid w:val="00F75F01"/>
    <w:rsid w:val="00F75FA4"/>
    <w:rsid w:val="00F75FA6"/>
    <w:rsid w:val="00F7614E"/>
    <w:rsid w:val="00F76243"/>
    <w:rsid w:val="00F762AB"/>
    <w:rsid w:val="00F762BB"/>
    <w:rsid w:val="00F762BC"/>
    <w:rsid w:val="00F76318"/>
    <w:rsid w:val="00F763D8"/>
    <w:rsid w:val="00F7645D"/>
    <w:rsid w:val="00F7650D"/>
    <w:rsid w:val="00F76601"/>
    <w:rsid w:val="00F7666F"/>
    <w:rsid w:val="00F766FA"/>
    <w:rsid w:val="00F76714"/>
    <w:rsid w:val="00F76731"/>
    <w:rsid w:val="00F7676E"/>
    <w:rsid w:val="00F767BF"/>
    <w:rsid w:val="00F76836"/>
    <w:rsid w:val="00F768EF"/>
    <w:rsid w:val="00F7691B"/>
    <w:rsid w:val="00F769FB"/>
    <w:rsid w:val="00F769FF"/>
    <w:rsid w:val="00F76A38"/>
    <w:rsid w:val="00F76A58"/>
    <w:rsid w:val="00F76A96"/>
    <w:rsid w:val="00F76AA7"/>
    <w:rsid w:val="00F76AF7"/>
    <w:rsid w:val="00F76B24"/>
    <w:rsid w:val="00F76BC4"/>
    <w:rsid w:val="00F76C0C"/>
    <w:rsid w:val="00F76C69"/>
    <w:rsid w:val="00F76C80"/>
    <w:rsid w:val="00F76D5B"/>
    <w:rsid w:val="00F76D64"/>
    <w:rsid w:val="00F76DD3"/>
    <w:rsid w:val="00F76DF6"/>
    <w:rsid w:val="00F76E7F"/>
    <w:rsid w:val="00F76ECC"/>
    <w:rsid w:val="00F76ED0"/>
    <w:rsid w:val="00F76EDB"/>
    <w:rsid w:val="00F76F19"/>
    <w:rsid w:val="00F76F2E"/>
    <w:rsid w:val="00F76FC0"/>
    <w:rsid w:val="00F76FD6"/>
    <w:rsid w:val="00F76FF8"/>
    <w:rsid w:val="00F7700A"/>
    <w:rsid w:val="00F77022"/>
    <w:rsid w:val="00F77037"/>
    <w:rsid w:val="00F77051"/>
    <w:rsid w:val="00F77098"/>
    <w:rsid w:val="00F770C4"/>
    <w:rsid w:val="00F770D9"/>
    <w:rsid w:val="00F770FA"/>
    <w:rsid w:val="00F77124"/>
    <w:rsid w:val="00F771A3"/>
    <w:rsid w:val="00F77241"/>
    <w:rsid w:val="00F77253"/>
    <w:rsid w:val="00F77295"/>
    <w:rsid w:val="00F772D3"/>
    <w:rsid w:val="00F772F7"/>
    <w:rsid w:val="00F77301"/>
    <w:rsid w:val="00F7731D"/>
    <w:rsid w:val="00F7732B"/>
    <w:rsid w:val="00F77359"/>
    <w:rsid w:val="00F7736C"/>
    <w:rsid w:val="00F7736E"/>
    <w:rsid w:val="00F773EF"/>
    <w:rsid w:val="00F7746F"/>
    <w:rsid w:val="00F774D8"/>
    <w:rsid w:val="00F7751A"/>
    <w:rsid w:val="00F77522"/>
    <w:rsid w:val="00F77567"/>
    <w:rsid w:val="00F77593"/>
    <w:rsid w:val="00F7759A"/>
    <w:rsid w:val="00F775E4"/>
    <w:rsid w:val="00F77719"/>
    <w:rsid w:val="00F77760"/>
    <w:rsid w:val="00F777BA"/>
    <w:rsid w:val="00F77907"/>
    <w:rsid w:val="00F7791E"/>
    <w:rsid w:val="00F77B0D"/>
    <w:rsid w:val="00F77B2E"/>
    <w:rsid w:val="00F77BD1"/>
    <w:rsid w:val="00F77C19"/>
    <w:rsid w:val="00F77C5B"/>
    <w:rsid w:val="00F77C75"/>
    <w:rsid w:val="00F77C80"/>
    <w:rsid w:val="00F77CD6"/>
    <w:rsid w:val="00F77CFB"/>
    <w:rsid w:val="00F77D16"/>
    <w:rsid w:val="00F77D2C"/>
    <w:rsid w:val="00F77D7C"/>
    <w:rsid w:val="00F77DDC"/>
    <w:rsid w:val="00F77DF7"/>
    <w:rsid w:val="00F77E10"/>
    <w:rsid w:val="00F77EA2"/>
    <w:rsid w:val="00F77F26"/>
    <w:rsid w:val="00F77F48"/>
    <w:rsid w:val="00F77FB8"/>
    <w:rsid w:val="00F80027"/>
    <w:rsid w:val="00F8006E"/>
    <w:rsid w:val="00F800E5"/>
    <w:rsid w:val="00F80229"/>
    <w:rsid w:val="00F802FE"/>
    <w:rsid w:val="00F80306"/>
    <w:rsid w:val="00F80318"/>
    <w:rsid w:val="00F8031C"/>
    <w:rsid w:val="00F8035D"/>
    <w:rsid w:val="00F8035E"/>
    <w:rsid w:val="00F80527"/>
    <w:rsid w:val="00F8052E"/>
    <w:rsid w:val="00F805A6"/>
    <w:rsid w:val="00F80601"/>
    <w:rsid w:val="00F80691"/>
    <w:rsid w:val="00F807CB"/>
    <w:rsid w:val="00F80840"/>
    <w:rsid w:val="00F8086B"/>
    <w:rsid w:val="00F808D0"/>
    <w:rsid w:val="00F809B4"/>
    <w:rsid w:val="00F809F3"/>
    <w:rsid w:val="00F80A01"/>
    <w:rsid w:val="00F80A7A"/>
    <w:rsid w:val="00F80AEE"/>
    <w:rsid w:val="00F80AF3"/>
    <w:rsid w:val="00F80B60"/>
    <w:rsid w:val="00F80B66"/>
    <w:rsid w:val="00F80B70"/>
    <w:rsid w:val="00F80B8F"/>
    <w:rsid w:val="00F80BB2"/>
    <w:rsid w:val="00F80C3E"/>
    <w:rsid w:val="00F80CAD"/>
    <w:rsid w:val="00F80CC5"/>
    <w:rsid w:val="00F80CE2"/>
    <w:rsid w:val="00F80CF4"/>
    <w:rsid w:val="00F80D43"/>
    <w:rsid w:val="00F80D5F"/>
    <w:rsid w:val="00F80E5A"/>
    <w:rsid w:val="00F80E5B"/>
    <w:rsid w:val="00F80E73"/>
    <w:rsid w:val="00F80E8F"/>
    <w:rsid w:val="00F80F21"/>
    <w:rsid w:val="00F8100D"/>
    <w:rsid w:val="00F81058"/>
    <w:rsid w:val="00F810B3"/>
    <w:rsid w:val="00F810BA"/>
    <w:rsid w:val="00F8114D"/>
    <w:rsid w:val="00F811A8"/>
    <w:rsid w:val="00F8136A"/>
    <w:rsid w:val="00F813B6"/>
    <w:rsid w:val="00F813E4"/>
    <w:rsid w:val="00F81474"/>
    <w:rsid w:val="00F81483"/>
    <w:rsid w:val="00F814A1"/>
    <w:rsid w:val="00F814A8"/>
    <w:rsid w:val="00F81503"/>
    <w:rsid w:val="00F81513"/>
    <w:rsid w:val="00F8157C"/>
    <w:rsid w:val="00F8157F"/>
    <w:rsid w:val="00F815E6"/>
    <w:rsid w:val="00F81605"/>
    <w:rsid w:val="00F8161B"/>
    <w:rsid w:val="00F81651"/>
    <w:rsid w:val="00F81686"/>
    <w:rsid w:val="00F8169A"/>
    <w:rsid w:val="00F816CE"/>
    <w:rsid w:val="00F816D0"/>
    <w:rsid w:val="00F816D3"/>
    <w:rsid w:val="00F8174B"/>
    <w:rsid w:val="00F81753"/>
    <w:rsid w:val="00F81768"/>
    <w:rsid w:val="00F8179D"/>
    <w:rsid w:val="00F817A7"/>
    <w:rsid w:val="00F817B4"/>
    <w:rsid w:val="00F8181D"/>
    <w:rsid w:val="00F818B7"/>
    <w:rsid w:val="00F818F6"/>
    <w:rsid w:val="00F81963"/>
    <w:rsid w:val="00F8197F"/>
    <w:rsid w:val="00F8198A"/>
    <w:rsid w:val="00F819BB"/>
    <w:rsid w:val="00F819D2"/>
    <w:rsid w:val="00F81A40"/>
    <w:rsid w:val="00F81A6F"/>
    <w:rsid w:val="00F81A85"/>
    <w:rsid w:val="00F81ADC"/>
    <w:rsid w:val="00F81AE1"/>
    <w:rsid w:val="00F81BB0"/>
    <w:rsid w:val="00F81CA9"/>
    <w:rsid w:val="00F81D9B"/>
    <w:rsid w:val="00F81DD1"/>
    <w:rsid w:val="00F81F1E"/>
    <w:rsid w:val="00F81F5D"/>
    <w:rsid w:val="00F81FA6"/>
    <w:rsid w:val="00F81FD4"/>
    <w:rsid w:val="00F820D2"/>
    <w:rsid w:val="00F820E4"/>
    <w:rsid w:val="00F820F9"/>
    <w:rsid w:val="00F82211"/>
    <w:rsid w:val="00F8231B"/>
    <w:rsid w:val="00F82354"/>
    <w:rsid w:val="00F8236B"/>
    <w:rsid w:val="00F82382"/>
    <w:rsid w:val="00F823B3"/>
    <w:rsid w:val="00F823F5"/>
    <w:rsid w:val="00F82438"/>
    <w:rsid w:val="00F8249A"/>
    <w:rsid w:val="00F82517"/>
    <w:rsid w:val="00F8263E"/>
    <w:rsid w:val="00F826AF"/>
    <w:rsid w:val="00F826EC"/>
    <w:rsid w:val="00F82773"/>
    <w:rsid w:val="00F82794"/>
    <w:rsid w:val="00F827B2"/>
    <w:rsid w:val="00F8280E"/>
    <w:rsid w:val="00F82837"/>
    <w:rsid w:val="00F82841"/>
    <w:rsid w:val="00F82857"/>
    <w:rsid w:val="00F82878"/>
    <w:rsid w:val="00F82881"/>
    <w:rsid w:val="00F8298B"/>
    <w:rsid w:val="00F829DD"/>
    <w:rsid w:val="00F829E3"/>
    <w:rsid w:val="00F82A4E"/>
    <w:rsid w:val="00F82A9F"/>
    <w:rsid w:val="00F82AB2"/>
    <w:rsid w:val="00F82AD6"/>
    <w:rsid w:val="00F82B02"/>
    <w:rsid w:val="00F82B1B"/>
    <w:rsid w:val="00F82B40"/>
    <w:rsid w:val="00F82B71"/>
    <w:rsid w:val="00F82BC3"/>
    <w:rsid w:val="00F82CA4"/>
    <w:rsid w:val="00F82CB0"/>
    <w:rsid w:val="00F82CD2"/>
    <w:rsid w:val="00F82D5E"/>
    <w:rsid w:val="00F82D8D"/>
    <w:rsid w:val="00F82D9E"/>
    <w:rsid w:val="00F8302D"/>
    <w:rsid w:val="00F830EA"/>
    <w:rsid w:val="00F830EB"/>
    <w:rsid w:val="00F83109"/>
    <w:rsid w:val="00F83126"/>
    <w:rsid w:val="00F83152"/>
    <w:rsid w:val="00F831A2"/>
    <w:rsid w:val="00F83203"/>
    <w:rsid w:val="00F8322D"/>
    <w:rsid w:val="00F832AD"/>
    <w:rsid w:val="00F832FC"/>
    <w:rsid w:val="00F8333D"/>
    <w:rsid w:val="00F833E9"/>
    <w:rsid w:val="00F8340B"/>
    <w:rsid w:val="00F8342B"/>
    <w:rsid w:val="00F834CD"/>
    <w:rsid w:val="00F834E9"/>
    <w:rsid w:val="00F83525"/>
    <w:rsid w:val="00F835E0"/>
    <w:rsid w:val="00F83762"/>
    <w:rsid w:val="00F8376B"/>
    <w:rsid w:val="00F83832"/>
    <w:rsid w:val="00F8385F"/>
    <w:rsid w:val="00F838CF"/>
    <w:rsid w:val="00F838E6"/>
    <w:rsid w:val="00F839B7"/>
    <w:rsid w:val="00F83AB1"/>
    <w:rsid w:val="00F83AF6"/>
    <w:rsid w:val="00F83B3C"/>
    <w:rsid w:val="00F83B5B"/>
    <w:rsid w:val="00F83C38"/>
    <w:rsid w:val="00F83C64"/>
    <w:rsid w:val="00F83C6C"/>
    <w:rsid w:val="00F83CB5"/>
    <w:rsid w:val="00F83D92"/>
    <w:rsid w:val="00F83DE4"/>
    <w:rsid w:val="00F83E13"/>
    <w:rsid w:val="00F83E1D"/>
    <w:rsid w:val="00F83EFF"/>
    <w:rsid w:val="00F83F52"/>
    <w:rsid w:val="00F84039"/>
    <w:rsid w:val="00F84069"/>
    <w:rsid w:val="00F840B0"/>
    <w:rsid w:val="00F840F6"/>
    <w:rsid w:val="00F84274"/>
    <w:rsid w:val="00F84343"/>
    <w:rsid w:val="00F8448B"/>
    <w:rsid w:val="00F844EE"/>
    <w:rsid w:val="00F84583"/>
    <w:rsid w:val="00F845A6"/>
    <w:rsid w:val="00F845D6"/>
    <w:rsid w:val="00F84624"/>
    <w:rsid w:val="00F846A8"/>
    <w:rsid w:val="00F84740"/>
    <w:rsid w:val="00F84752"/>
    <w:rsid w:val="00F847DC"/>
    <w:rsid w:val="00F8480E"/>
    <w:rsid w:val="00F84821"/>
    <w:rsid w:val="00F84830"/>
    <w:rsid w:val="00F8486A"/>
    <w:rsid w:val="00F84911"/>
    <w:rsid w:val="00F84965"/>
    <w:rsid w:val="00F849A2"/>
    <w:rsid w:val="00F849D0"/>
    <w:rsid w:val="00F84AA2"/>
    <w:rsid w:val="00F84AD9"/>
    <w:rsid w:val="00F84BD6"/>
    <w:rsid w:val="00F84C0E"/>
    <w:rsid w:val="00F84C49"/>
    <w:rsid w:val="00F84C9D"/>
    <w:rsid w:val="00F84CA7"/>
    <w:rsid w:val="00F84CDA"/>
    <w:rsid w:val="00F84DAD"/>
    <w:rsid w:val="00F84E38"/>
    <w:rsid w:val="00F84E65"/>
    <w:rsid w:val="00F84EC1"/>
    <w:rsid w:val="00F84F04"/>
    <w:rsid w:val="00F84F1B"/>
    <w:rsid w:val="00F84F69"/>
    <w:rsid w:val="00F84FF7"/>
    <w:rsid w:val="00F850B5"/>
    <w:rsid w:val="00F8522B"/>
    <w:rsid w:val="00F8529E"/>
    <w:rsid w:val="00F85386"/>
    <w:rsid w:val="00F853EF"/>
    <w:rsid w:val="00F8541A"/>
    <w:rsid w:val="00F85454"/>
    <w:rsid w:val="00F8547A"/>
    <w:rsid w:val="00F85497"/>
    <w:rsid w:val="00F85514"/>
    <w:rsid w:val="00F8551F"/>
    <w:rsid w:val="00F85576"/>
    <w:rsid w:val="00F85679"/>
    <w:rsid w:val="00F85680"/>
    <w:rsid w:val="00F8568C"/>
    <w:rsid w:val="00F856ED"/>
    <w:rsid w:val="00F856EE"/>
    <w:rsid w:val="00F85729"/>
    <w:rsid w:val="00F8585E"/>
    <w:rsid w:val="00F85891"/>
    <w:rsid w:val="00F8594F"/>
    <w:rsid w:val="00F85959"/>
    <w:rsid w:val="00F85973"/>
    <w:rsid w:val="00F859D2"/>
    <w:rsid w:val="00F859EE"/>
    <w:rsid w:val="00F85A1B"/>
    <w:rsid w:val="00F85A5C"/>
    <w:rsid w:val="00F85A86"/>
    <w:rsid w:val="00F85AE5"/>
    <w:rsid w:val="00F85C47"/>
    <w:rsid w:val="00F85DC3"/>
    <w:rsid w:val="00F85DD8"/>
    <w:rsid w:val="00F85E30"/>
    <w:rsid w:val="00F85F8C"/>
    <w:rsid w:val="00F85FC3"/>
    <w:rsid w:val="00F8606E"/>
    <w:rsid w:val="00F8607B"/>
    <w:rsid w:val="00F860D9"/>
    <w:rsid w:val="00F8615B"/>
    <w:rsid w:val="00F8616E"/>
    <w:rsid w:val="00F8616F"/>
    <w:rsid w:val="00F861DF"/>
    <w:rsid w:val="00F8622B"/>
    <w:rsid w:val="00F86247"/>
    <w:rsid w:val="00F862F5"/>
    <w:rsid w:val="00F8645F"/>
    <w:rsid w:val="00F86490"/>
    <w:rsid w:val="00F86508"/>
    <w:rsid w:val="00F86515"/>
    <w:rsid w:val="00F86539"/>
    <w:rsid w:val="00F865A7"/>
    <w:rsid w:val="00F865E6"/>
    <w:rsid w:val="00F866DF"/>
    <w:rsid w:val="00F866E7"/>
    <w:rsid w:val="00F8677C"/>
    <w:rsid w:val="00F8677E"/>
    <w:rsid w:val="00F867AD"/>
    <w:rsid w:val="00F867DB"/>
    <w:rsid w:val="00F86820"/>
    <w:rsid w:val="00F86841"/>
    <w:rsid w:val="00F868FB"/>
    <w:rsid w:val="00F86911"/>
    <w:rsid w:val="00F86939"/>
    <w:rsid w:val="00F869DA"/>
    <w:rsid w:val="00F869EE"/>
    <w:rsid w:val="00F86AC1"/>
    <w:rsid w:val="00F86B1E"/>
    <w:rsid w:val="00F86B6A"/>
    <w:rsid w:val="00F86BA3"/>
    <w:rsid w:val="00F86C46"/>
    <w:rsid w:val="00F86D2D"/>
    <w:rsid w:val="00F86E0A"/>
    <w:rsid w:val="00F86EFA"/>
    <w:rsid w:val="00F86F5E"/>
    <w:rsid w:val="00F86F62"/>
    <w:rsid w:val="00F86F92"/>
    <w:rsid w:val="00F86F9B"/>
    <w:rsid w:val="00F87006"/>
    <w:rsid w:val="00F87028"/>
    <w:rsid w:val="00F87039"/>
    <w:rsid w:val="00F8713D"/>
    <w:rsid w:val="00F87189"/>
    <w:rsid w:val="00F87261"/>
    <w:rsid w:val="00F87265"/>
    <w:rsid w:val="00F8727C"/>
    <w:rsid w:val="00F872A1"/>
    <w:rsid w:val="00F87320"/>
    <w:rsid w:val="00F8734E"/>
    <w:rsid w:val="00F8737D"/>
    <w:rsid w:val="00F8737E"/>
    <w:rsid w:val="00F873D2"/>
    <w:rsid w:val="00F87402"/>
    <w:rsid w:val="00F8749B"/>
    <w:rsid w:val="00F874BC"/>
    <w:rsid w:val="00F87505"/>
    <w:rsid w:val="00F87506"/>
    <w:rsid w:val="00F87533"/>
    <w:rsid w:val="00F87564"/>
    <w:rsid w:val="00F87629"/>
    <w:rsid w:val="00F877AC"/>
    <w:rsid w:val="00F87934"/>
    <w:rsid w:val="00F87938"/>
    <w:rsid w:val="00F87979"/>
    <w:rsid w:val="00F87A03"/>
    <w:rsid w:val="00F87A3F"/>
    <w:rsid w:val="00F87A61"/>
    <w:rsid w:val="00F87A62"/>
    <w:rsid w:val="00F87A96"/>
    <w:rsid w:val="00F87BCD"/>
    <w:rsid w:val="00F87BDC"/>
    <w:rsid w:val="00F87D60"/>
    <w:rsid w:val="00F87DB9"/>
    <w:rsid w:val="00F87EC3"/>
    <w:rsid w:val="00F87F2D"/>
    <w:rsid w:val="00F87F41"/>
    <w:rsid w:val="00F90022"/>
    <w:rsid w:val="00F90061"/>
    <w:rsid w:val="00F9006D"/>
    <w:rsid w:val="00F900E7"/>
    <w:rsid w:val="00F90168"/>
    <w:rsid w:val="00F90173"/>
    <w:rsid w:val="00F901CE"/>
    <w:rsid w:val="00F9021E"/>
    <w:rsid w:val="00F90228"/>
    <w:rsid w:val="00F9022F"/>
    <w:rsid w:val="00F9023C"/>
    <w:rsid w:val="00F90251"/>
    <w:rsid w:val="00F90288"/>
    <w:rsid w:val="00F9030E"/>
    <w:rsid w:val="00F9037B"/>
    <w:rsid w:val="00F9038A"/>
    <w:rsid w:val="00F903DB"/>
    <w:rsid w:val="00F903E7"/>
    <w:rsid w:val="00F904D0"/>
    <w:rsid w:val="00F90500"/>
    <w:rsid w:val="00F9056B"/>
    <w:rsid w:val="00F905A9"/>
    <w:rsid w:val="00F90642"/>
    <w:rsid w:val="00F9068E"/>
    <w:rsid w:val="00F906D7"/>
    <w:rsid w:val="00F906F0"/>
    <w:rsid w:val="00F90744"/>
    <w:rsid w:val="00F907B8"/>
    <w:rsid w:val="00F90885"/>
    <w:rsid w:val="00F908A9"/>
    <w:rsid w:val="00F908D6"/>
    <w:rsid w:val="00F90903"/>
    <w:rsid w:val="00F90943"/>
    <w:rsid w:val="00F9097A"/>
    <w:rsid w:val="00F90ACA"/>
    <w:rsid w:val="00F90B0D"/>
    <w:rsid w:val="00F90B15"/>
    <w:rsid w:val="00F90C87"/>
    <w:rsid w:val="00F90E27"/>
    <w:rsid w:val="00F90E29"/>
    <w:rsid w:val="00F90F59"/>
    <w:rsid w:val="00F9100F"/>
    <w:rsid w:val="00F91064"/>
    <w:rsid w:val="00F91090"/>
    <w:rsid w:val="00F9109C"/>
    <w:rsid w:val="00F9113E"/>
    <w:rsid w:val="00F91207"/>
    <w:rsid w:val="00F91251"/>
    <w:rsid w:val="00F912B4"/>
    <w:rsid w:val="00F91345"/>
    <w:rsid w:val="00F91395"/>
    <w:rsid w:val="00F9139A"/>
    <w:rsid w:val="00F913C9"/>
    <w:rsid w:val="00F91458"/>
    <w:rsid w:val="00F914C2"/>
    <w:rsid w:val="00F9153F"/>
    <w:rsid w:val="00F9159F"/>
    <w:rsid w:val="00F915B1"/>
    <w:rsid w:val="00F91611"/>
    <w:rsid w:val="00F9165F"/>
    <w:rsid w:val="00F9167A"/>
    <w:rsid w:val="00F91693"/>
    <w:rsid w:val="00F9170B"/>
    <w:rsid w:val="00F9179C"/>
    <w:rsid w:val="00F917D2"/>
    <w:rsid w:val="00F917D5"/>
    <w:rsid w:val="00F9180B"/>
    <w:rsid w:val="00F91861"/>
    <w:rsid w:val="00F91968"/>
    <w:rsid w:val="00F919DB"/>
    <w:rsid w:val="00F919F9"/>
    <w:rsid w:val="00F919FD"/>
    <w:rsid w:val="00F91A8E"/>
    <w:rsid w:val="00F91ABF"/>
    <w:rsid w:val="00F91AC7"/>
    <w:rsid w:val="00F91AFD"/>
    <w:rsid w:val="00F91BC0"/>
    <w:rsid w:val="00F91BE9"/>
    <w:rsid w:val="00F91DB5"/>
    <w:rsid w:val="00F91E3F"/>
    <w:rsid w:val="00F91F39"/>
    <w:rsid w:val="00F920E9"/>
    <w:rsid w:val="00F920EE"/>
    <w:rsid w:val="00F92131"/>
    <w:rsid w:val="00F921BB"/>
    <w:rsid w:val="00F92236"/>
    <w:rsid w:val="00F92369"/>
    <w:rsid w:val="00F923F6"/>
    <w:rsid w:val="00F9243E"/>
    <w:rsid w:val="00F924E1"/>
    <w:rsid w:val="00F92514"/>
    <w:rsid w:val="00F9256F"/>
    <w:rsid w:val="00F925C1"/>
    <w:rsid w:val="00F925F0"/>
    <w:rsid w:val="00F92651"/>
    <w:rsid w:val="00F926CD"/>
    <w:rsid w:val="00F926DA"/>
    <w:rsid w:val="00F926E8"/>
    <w:rsid w:val="00F926FE"/>
    <w:rsid w:val="00F9271B"/>
    <w:rsid w:val="00F92770"/>
    <w:rsid w:val="00F927B6"/>
    <w:rsid w:val="00F9283F"/>
    <w:rsid w:val="00F9287E"/>
    <w:rsid w:val="00F928A1"/>
    <w:rsid w:val="00F92994"/>
    <w:rsid w:val="00F929CE"/>
    <w:rsid w:val="00F92A99"/>
    <w:rsid w:val="00F92AA7"/>
    <w:rsid w:val="00F92AD5"/>
    <w:rsid w:val="00F92ADF"/>
    <w:rsid w:val="00F92B34"/>
    <w:rsid w:val="00F92BBD"/>
    <w:rsid w:val="00F92C0B"/>
    <w:rsid w:val="00F92C1E"/>
    <w:rsid w:val="00F92C49"/>
    <w:rsid w:val="00F92C63"/>
    <w:rsid w:val="00F92C7A"/>
    <w:rsid w:val="00F92CD4"/>
    <w:rsid w:val="00F92D34"/>
    <w:rsid w:val="00F92D5D"/>
    <w:rsid w:val="00F92D8D"/>
    <w:rsid w:val="00F92EB4"/>
    <w:rsid w:val="00F92EC9"/>
    <w:rsid w:val="00F92EDE"/>
    <w:rsid w:val="00F92F15"/>
    <w:rsid w:val="00F92F19"/>
    <w:rsid w:val="00F92F8D"/>
    <w:rsid w:val="00F93023"/>
    <w:rsid w:val="00F9305E"/>
    <w:rsid w:val="00F930AA"/>
    <w:rsid w:val="00F9311A"/>
    <w:rsid w:val="00F9318B"/>
    <w:rsid w:val="00F93242"/>
    <w:rsid w:val="00F93256"/>
    <w:rsid w:val="00F93564"/>
    <w:rsid w:val="00F9364A"/>
    <w:rsid w:val="00F936CE"/>
    <w:rsid w:val="00F936DF"/>
    <w:rsid w:val="00F936E8"/>
    <w:rsid w:val="00F9373A"/>
    <w:rsid w:val="00F9374F"/>
    <w:rsid w:val="00F9379E"/>
    <w:rsid w:val="00F93831"/>
    <w:rsid w:val="00F93853"/>
    <w:rsid w:val="00F93882"/>
    <w:rsid w:val="00F93A0E"/>
    <w:rsid w:val="00F93AC2"/>
    <w:rsid w:val="00F93AD5"/>
    <w:rsid w:val="00F93B0E"/>
    <w:rsid w:val="00F93B16"/>
    <w:rsid w:val="00F93B6F"/>
    <w:rsid w:val="00F93CA7"/>
    <w:rsid w:val="00F93CD7"/>
    <w:rsid w:val="00F93D87"/>
    <w:rsid w:val="00F93E3B"/>
    <w:rsid w:val="00F93E95"/>
    <w:rsid w:val="00F93EBF"/>
    <w:rsid w:val="00F93ED2"/>
    <w:rsid w:val="00F93F03"/>
    <w:rsid w:val="00F93F14"/>
    <w:rsid w:val="00F93F32"/>
    <w:rsid w:val="00F93F9D"/>
    <w:rsid w:val="00F940EC"/>
    <w:rsid w:val="00F94107"/>
    <w:rsid w:val="00F9411F"/>
    <w:rsid w:val="00F9412B"/>
    <w:rsid w:val="00F941A2"/>
    <w:rsid w:val="00F941A8"/>
    <w:rsid w:val="00F941D1"/>
    <w:rsid w:val="00F94232"/>
    <w:rsid w:val="00F942BD"/>
    <w:rsid w:val="00F94332"/>
    <w:rsid w:val="00F9433D"/>
    <w:rsid w:val="00F94396"/>
    <w:rsid w:val="00F943F4"/>
    <w:rsid w:val="00F943FF"/>
    <w:rsid w:val="00F94431"/>
    <w:rsid w:val="00F944CA"/>
    <w:rsid w:val="00F9455B"/>
    <w:rsid w:val="00F9455D"/>
    <w:rsid w:val="00F94662"/>
    <w:rsid w:val="00F9466C"/>
    <w:rsid w:val="00F946D9"/>
    <w:rsid w:val="00F9476D"/>
    <w:rsid w:val="00F947A8"/>
    <w:rsid w:val="00F9484B"/>
    <w:rsid w:val="00F94908"/>
    <w:rsid w:val="00F9493F"/>
    <w:rsid w:val="00F9494E"/>
    <w:rsid w:val="00F949D1"/>
    <w:rsid w:val="00F94A2E"/>
    <w:rsid w:val="00F94A4B"/>
    <w:rsid w:val="00F94A7B"/>
    <w:rsid w:val="00F94AAA"/>
    <w:rsid w:val="00F94B0D"/>
    <w:rsid w:val="00F94BB4"/>
    <w:rsid w:val="00F94BB6"/>
    <w:rsid w:val="00F94BD2"/>
    <w:rsid w:val="00F94BE7"/>
    <w:rsid w:val="00F94C06"/>
    <w:rsid w:val="00F94D6D"/>
    <w:rsid w:val="00F94D7D"/>
    <w:rsid w:val="00F94E0F"/>
    <w:rsid w:val="00F94F7E"/>
    <w:rsid w:val="00F94FA9"/>
    <w:rsid w:val="00F95029"/>
    <w:rsid w:val="00F95056"/>
    <w:rsid w:val="00F950CE"/>
    <w:rsid w:val="00F95121"/>
    <w:rsid w:val="00F9518A"/>
    <w:rsid w:val="00F951C5"/>
    <w:rsid w:val="00F951C7"/>
    <w:rsid w:val="00F951F3"/>
    <w:rsid w:val="00F9529F"/>
    <w:rsid w:val="00F952EB"/>
    <w:rsid w:val="00F952FD"/>
    <w:rsid w:val="00F95305"/>
    <w:rsid w:val="00F9537C"/>
    <w:rsid w:val="00F953C1"/>
    <w:rsid w:val="00F95447"/>
    <w:rsid w:val="00F9544C"/>
    <w:rsid w:val="00F95469"/>
    <w:rsid w:val="00F95490"/>
    <w:rsid w:val="00F9549F"/>
    <w:rsid w:val="00F954D4"/>
    <w:rsid w:val="00F95579"/>
    <w:rsid w:val="00F9557B"/>
    <w:rsid w:val="00F955DF"/>
    <w:rsid w:val="00F955FC"/>
    <w:rsid w:val="00F9562B"/>
    <w:rsid w:val="00F9579B"/>
    <w:rsid w:val="00F957A2"/>
    <w:rsid w:val="00F957C7"/>
    <w:rsid w:val="00F957D3"/>
    <w:rsid w:val="00F957F2"/>
    <w:rsid w:val="00F9584E"/>
    <w:rsid w:val="00F95887"/>
    <w:rsid w:val="00F95906"/>
    <w:rsid w:val="00F95929"/>
    <w:rsid w:val="00F95978"/>
    <w:rsid w:val="00F95991"/>
    <w:rsid w:val="00F95A48"/>
    <w:rsid w:val="00F95BDA"/>
    <w:rsid w:val="00F95C43"/>
    <w:rsid w:val="00F95C67"/>
    <w:rsid w:val="00F95E70"/>
    <w:rsid w:val="00F95E94"/>
    <w:rsid w:val="00F95F07"/>
    <w:rsid w:val="00F95F6D"/>
    <w:rsid w:val="00F95F92"/>
    <w:rsid w:val="00F95FBE"/>
    <w:rsid w:val="00F96058"/>
    <w:rsid w:val="00F96065"/>
    <w:rsid w:val="00F9607D"/>
    <w:rsid w:val="00F960BF"/>
    <w:rsid w:val="00F96112"/>
    <w:rsid w:val="00F9614C"/>
    <w:rsid w:val="00F96165"/>
    <w:rsid w:val="00F96172"/>
    <w:rsid w:val="00F961A1"/>
    <w:rsid w:val="00F961E8"/>
    <w:rsid w:val="00F9620A"/>
    <w:rsid w:val="00F9622F"/>
    <w:rsid w:val="00F9629B"/>
    <w:rsid w:val="00F962C1"/>
    <w:rsid w:val="00F962F5"/>
    <w:rsid w:val="00F963B7"/>
    <w:rsid w:val="00F963D4"/>
    <w:rsid w:val="00F963E0"/>
    <w:rsid w:val="00F9640A"/>
    <w:rsid w:val="00F96552"/>
    <w:rsid w:val="00F965B9"/>
    <w:rsid w:val="00F965C1"/>
    <w:rsid w:val="00F96635"/>
    <w:rsid w:val="00F96644"/>
    <w:rsid w:val="00F9670E"/>
    <w:rsid w:val="00F96724"/>
    <w:rsid w:val="00F9675B"/>
    <w:rsid w:val="00F9677A"/>
    <w:rsid w:val="00F967B8"/>
    <w:rsid w:val="00F967BA"/>
    <w:rsid w:val="00F96821"/>
    <w:rsid w:val="00F96844"/>
    <w:rsid w:val="00F96877"/>
    <w:rsid w:val="00F9698D"/>
    <w:rsid w:val="00F96990"/>
    <w:rsid w:val="00F969EE"/>
    <w:rsid w:val="00F96AF0"/>
    <w:rsid w:val="00F96B16"/>
    <w:rsid w:val="00F96B33"/>
    <w:rsid w:val="00F96B7B"/>
    <w:rsid w:val="00F96BFE"/>
    <w:rsid w:val="00F96C29"/>
    <w:rsid w:val="00F96C47"/>
    <w:rsid w:val="00F96C5D"/>
    <w:rsid w:val="00F96C7E"/>
    <w:rsid w:val="00F96D69"/>
    <w:rsid w:val="00F96DFE"/>
    <w:rsid w:val="00F96E17"/>
    <w:rsid w:val="00F96E5E"/>
    <w:rsid w:val="00F96F6E"/>
    <w:rsid w:val="00F96F77"/>
    <w:rsid w:val="00F96FF8"/>
    <w:rsid w:val="00F97072"/>
    <w:rsid w:val="00F97077"/>
    <w:rsid w:val="00F970DD"/>
    <w:rsid w:val="00F971D0"/>
    <w:rsid w:val="00F9725B"/>
    <w:rsid w:val="00F972E5"/>
    <w:rsid w:val="00F97303"/>
    <w:rsid w:val="00F973A1"/>
    <w:rsid w:val="00F973E6"/>
    <w:rsid w:val="00F974B5"/>
    <w:rsid w:val="00F974EA"/>
    <w:rsid w:val="00F97526"/>
    <w:rsid w:val="00F97560"/>
    <w:rsid w:val="00F9756C"/>
    <w:rsid w:val="00F9758F"/>
    <w:rsid w:val="00F975BB"/>
    <w:rsid w:val="00F976D9"/>
    <w:rsid w:val="00F976F8"/>
    <w:rsid w:val="00F97730"/>
    <w:rsid w:val="00F977D1"/>
    <w:rsid w:val="00F97804"/>
    <w:rsid w:val="00F97870"/>
    <w:rsid w:val="00F978C0"/>
    <w:rsid w:val="00F978EB"/>
    <w:rsid w:val="00F97954"/>
    <w:rsid w:val="00F9796E"/>
    <w:rsid w:val="00F979B2"/>
    <w:rsid w:val="00F97A24"/>
    <w:rsid w:val="00F97A8B"/>
    <w:rsid w:val="00F97AC6"/>
    <w:rsid w:val="00F97AE8"/>
    <w:rsid w:val="00F97B72"/>
    <w:rsid w:val="00F97C24"/>
    <w:rsid w:val="00F97C43"/>
    <w:rsid w:val="00F97C7E"/>
    <w:rsid w:val="00F97C86"/>
    <w:rsid w:val="00F97DC7"/>
    <w:rsid w:val="00F97E0D"/>
    <w:rsid w:val="00F97EF3"/>
    <w:rsid w:val="00F97F15"/>
    <w:rsid w:val="00F97F5D"/>
    <w:rsid w:val="00F97F7C"/>
    <w:rsid w:val="00F97FD1"/>
    <w:rsid w:val="00FA0034"/>
    <w:rsid w:val="00FA0103"/>
    <w:rsid w:val="00FA011F"/>
    <w:rsid w:val="00FA018E"/>
    <w:rsid w:val="00FA01A1"/>
    <w:rsid w:val="00FA02CA"/>
    <w:rsid w:val="00FA02D8"/>
    <w:rsid w:val="00FA0336"/>
    <w:rsid w:val="00FA03B1"/>
    <w:rsid w:val="00FA0488"/>
    <w:rsid w:val="00FA04DE"/>
    <w:rsid w:val="00FA056B"/>
    <w:rsid w:val="00FA05D7"/>
    <w:rsid w:val="00FA061B"/>
    <w:rsid w:val="00FA06CD"/>
    <w:rsid w:val="00FA0710"/>
    <w:rsid w:val="00FA07C1"/>
    <w:rsid w:val="00FA0808"/>
    <w:rsid w:val="00FA0822"/>
    <w:rsid w:val="00FA08C8"/>
    <w:rsid w:val="00FA08E0"/>
    <w:rsid w:val="00FA08ED"/>
    <w:rsid w:val="00FA0905"/>
    <w:rsid w:val="00FA096D"/>
    <w:rsid w:val="00FA0970"/>
    <w:rsid w:val="00FA0992"/>
    <w:rsid w:val="00FA0A06"/>
    <w:rsid w:val="00FA0ABC"/>
    <w:rsid w:val="00FA0AD7"/>
    <w:rsid w:val="00FA0B25"/>
    <w:rsid w:val="00FA0B7A"/>
    <w:rsid w:val="00FA0CDC"/>
    <w:rsid w:val="00FA0DB7"/>
    <w:rsid w:val="00FA0E00"/>
    <w:rsid w:val="00FA0E5B"/>
    <w:rsid w:val="00FA0FB4"/>
    <w:rsid w:val="00FA103A"/>
    <w:rsid w:val="00FA112B"/>
    <w:rsid w:val="00FA127E"/>
    <w:rsid w:val="00FA12AC"/>
    <w:rsid w:val="00FA1308"/>
    <w:rsid w:val="00FA130C"/>
    <w:rsid w:val="00FA1314"/>
    <w:rsid w:val="00FA1366"/>
    <w:rsid w:val="00FA1372"/>
    <w:rsid w:val="00FA13AC"/>
    <w:rsid w:val="00FA13E0"/>
    <w:rsid w:val="00FA13EA"/>
    <w:rsid w:val="00FA142C"/>
    <w:rsid w:val="00FA1436"/>
    <w:rsid w:val="00FA1445"/>
    <w:rsid w:val="00FA1460"/>
    <w:rsid w:val="00FA1497"/>
    <w:rsid w:val="00FA14A9"/>
    <w:rsid w:val="00FA14C1"/>
    <w:rsid w:val="00FA14E0"/>
    <w:rsid w:val="00FA14E2"/>
    <w:rsid w:val="00FA167F"/>
    <w:rsid w:val="00FA16C2"/>
    <w:rsid w:val="00FA1704"/>
    <w:rsid w:val="00FA1707"/>
    <w:rsid w:val="00FA172D"/>
    <w:rsid w:val="00FA173E"/>
    <w:rsid w:val="00FA1763"/>
    <w:rsid w:val="00FA1811"/>
    <w:rsid w:val="00FA18A3"/>
    <w:rsid w:val="00FA18B8"/>
    <w:rsid w:val="00FA18F7"/>
    <w:rsid w:val="00FA1905"/>
    <w:rsid w:val="00FA1948"/>
    <w:rsid w:val="00FA1954"/>
    <w:rsid w:val="00FA195D"/>
    <w:rsid w:val="00FA1B17"/>
    <w:rsid w:val="00FA1B23"/>
    <w:rsid w:val="00FA1B94"/>
    <w:rsid w:val="00FA1C01"/>
    <w:rsid w:val="00FA1C0C"/>
    <w:rsid w:val="00FA1C9B"/>
    <w:rsid w:val="00FA1E24"/>
    <w:rsid w:val="00FA1E25"/>
    <w:rsid w:val="00FA1E54"/>
    <w:rsid w:val="00FA1EA5"/>
    <w:rsid w:val="00FA1F1A"/>
    <w:rsid w:val="00FA2000"/>
    <w:rsid w:val="00FA202B"/>
    <w:rsid w:val="00FA207B"/>
    <w:rsid w:val="00FA20E0"/>
    <w:rsid w:val="00FA2101"/>
    <w:rsid w:val="00FA2132"/>
    <w:rsid w:val="00FA213A"/>
    <w:rsid w:val="00FA2181"/>
    <w:rsid w:val="00FA21D3"/>
    <w:rsid w:val="00FA21F2"/>
    <w:rsid w:val="00FA2258"/>
    <w:rsid w:val="00FA225C"/>
    <w:rsid w:val="00FA22C4"/>
    <w:rsid w:val="00FA22E8"/>
    <w:rsid w:val="00FA2418"/>
    <w:rsid w:val="00FA241B"/>
    <w:rsid w:val="00FA24B0"/>
    <w:rsid w:val="00FA24E4"/>
    <w:rsid w:val="00FA24FE"/>
    <w:rsid w:val="00FA2507"/>
    <w:rsid w:val="00FA2511"/>
    <w:rsid w:val="00FA2517"/>
    <w:rsid w:val="00FA2538"/>
    <w:rsid w:val="00FA2587"/>
    <w:rsid w:val="00FA2653"/>
    <w:rsid w:val="00FA2696"/>
    <w:rsid w:val="00FA271E"/>
    <w:rsid w:val="00FA2725"/>
    <w:rsid w:val="00FA274E"/>
    <w:rsid w:val="00FA2773"/>
    <w:rsid w:val="00FA285F"/>
    <w:rsid w:val="00FA2946"/>
    <w:rsid w:val="00FA2A8E"/>
    <w:rsid w:val="00FA2AE9"/>
    <w:rsid w:val="00FA2AF6"/>
    <w:rsid w:val="00FA2AFB"/>
    <w:rsid w:val="00FA2B37"/>
    <w:rsid w:val="00FA2B84"/>
    <w:rsid w:val="00FA2B8C"/>
    <w:rsid w:val="00FA2BB7"/>
    <w:rsid w:val="00FA2BF0"/>
    <w:rsid w:val="00FA2C01"/>
    <w:rsid w:val="00FA2C30"/>
    <w:rsid w:val="00FA2CFB"/>
    <w:rsid w:val="00FA2D21"/>
    <w:rsid w:val="00FA2D70"/>
    <w:rsid w:val="00FA2D7E"/>
    <w:rsid w:val="00FA2DD0"/>
    <w:rsid w:val="00FA2DF0"/>
    <w:rsid w:val="00FA2E84"/>
    <w:rsid w:val="00FA2E9B"/>
    <w:rsid w:val="00FA2F5F"/>
    <w:rsid w:val="00FA2F78"/>
    <w:rsid w:val="00FA2F81"/>
    <w:rsid w:val="00FA2FA0"/>
    <w:rsid w:val="00FA2FC1"/>
    <w:rsid w:val="00FA307B"/>
    <w:rsid w:val="00FA30F2"/>
    <w:rsid w:val="00FA31C5"/>
    <w:rsid w:val="00FA320C"/>
    <w:rsid w:val="00FA327A"/>
    <w:rsid w:val="00FA3376"/>
    <w:rsid w:val="00FA3384"/>
    <w:rsid w:val="00FA33CC"/>
    <w:rsid w:val="00FA3400"/>
    <w:rsid w:val="00FA3431"/>
    <w:rsid w:val="00FA3554"/>
    <w:rsid w:val="00FA35BC"/>
    <w:rsid w:val="00FA3612"/>
    <w:rsid w:val="00FA3636"/>
    <w:rsid w:val="00FA3686"/>
    <w:rsid w:val="00FA36C0"/>
    <w:rsid w:val="00FA3783"/>
    <w:rsid w:val="00FA37A8"/>
    <w:rsid w:val="00FA37AF"/>
    <w:rsid w:val="00FA3818"/>
    <w:rsid w:val="00FA38C3"/>
    <w:rsid w:val="00FA3938"/>
    <w:rsid w:val="00FA3962"/>
    <w:rsid w:val="00FA3A2B"/>
    <w:rsid w:val="00FA3A31"/>
    <w:rsid w:val="00FA3B01"/>
    <w:rsid w:val="00FA3B96"/>
    <w:rsid w:val="00FA3BBB"/>
    <w:rsid w:val="00FA3C09"/>
    <w:rsid w:val="00FA3CDF"/>
    <w:rsid w:val="00FA3D4F"/>
    <w:rsid w:val="00FA3E3D"/>
    <w:rsid w:val="00FA3E89"/>
    <w:rsid w:val="00FA3EBD"/>
    <w:rsid w:val="00FA3F4C"/>
    <w:rsid w:val="00FA404A"/>
    <w:rsid w:val="00FA409F"/>
    <w:rsid w:val="00FA40F2"/>
    <w:rsid w:val="00FA412C"/>
    <w:rsid w:val="00FA4168"/>
    <w:rsid w:val="00FA4177"/>
    <w:rsid w:val="00FA4178"/>
    <w:rsid w:val="00FA4198"/>
    <w:rsid w:val="00FA41F1"/>
    <w:rsid w:val="00FA4270"/>
    <w:rsid w:val="00FA42EC"/>
    <w:rsid w:val="00FA4346"/>
    <w:rsid w:val="00FA4351"/>
    <w:rsid w:val="00FA43B9"/>
    <w:rsid w:val="00FA44DF"/>
    <w:rsid w:val="00FA454F"/>
    <w:rsid w:val="00FA461D"/>
    <w:rsid w:val="00FA4652"/>
    <w:rsid w:val="00FA4688"/>
    <w:rsid w:val="00FA471D"/>
    <w:rsid w:val="00FA47C8"/>
    <w:rsid w:val="00FA47DC"/>
    <w:rsid w:val="00FA4813"/>
    <w:rsid w:val="00FA48CF"/>
    <w:rsid w:val="00FA4902"/>
    <w:rsid w:val="00FA4950"/>
    <w:rsid w:val="00FA4A06"/>
    <w:rsid w:val="00FA4C33"/>
    <w:rsid w:val="00FA4DB6"/>
    <w:rsid w:val="00FA4DBC"/>
    <w:rsid w:val="00FA4DBE"/>
    <w:rsid w:val="00FA4E5E"/>
    <w:rsid w:val="00FA4ECC"/>
    <w:rsid w:val="00FA4ED6"/>
    <w:rsid w:val="00FA4EF4"/>
    <w:rsid w:val="00FA4F2F"/>
    <w:rsid w:val="00FA4F57"/>
    <w:rsid w:val="00FA4FD7"/>
    <w:rsid w:val="00FA5000"/>
    <w:rsid w:val="00FA504F"/>
    <w:rsid w:val="00FA5054"/>
    <w:rsid w:val="00FA505D"/>
    <w:rsid w:val="00FA5129"/>
    <w:rsid w:val="00FA519B"/>
    <w:rsid w:val="00FA51BF"/>
    <w:rsid w:val="00FA5250"/>
    <w:rsid w:val="00FA52BC"/>
    <w:rsid w:val="00FA52F9"/>
    <w:rsid w:val="00FA53CC"/>
    <w:rsid w:val="00FA5416"/>
    <w:rsid w:val="00FA5470"/>
    <w:rsid w:val="00FA5479"/>
    <w:rsid w:val="00FA54AE"/>
    <w:rsid w:val="00FA54C4"/>
    <w:rsid w:val="00FA5517"/>
    <w:rsid w:val="00FA5533"/>
    <w:rsid w:val="00FA5565"/>
    <w:rsid w:val="00FA557E"/>
    <w:rsid w:val="00FA5626"/>
    <w:rsid w:val="00FA56AA"/>
    <w:rsid w:val="00FA5727"/>
    <w:rsid w:val="00FA5766"/>
    <w:rsid w:val="00FA5774"/>
    <w:rsid w:val="00FA57F3"/>
    <w:rsid w:val="00FA58C6"/>
    <w:rsid w:val="00FA597C"/>
    <w:rsid w:val="00FA5A03"/>
    <w:rsid w:val="00FA5A05"/>
    <w:rsid w:val="00FA5A16"/>
    <w:rsid w:val="00FA5B39"/>
    <w:rsid w:val="00FA5BE3"/>
    <w:rsid w:val="00FA5C8D"/>
    <w:rsid w:val="00FA5D56"/>
    <w:rsid w:val="00FA5DDD"/>
    <w:rsid w:val="00FA5E98"/>
    <w:rsid w:val="00FA5ECF"/>
    <w:rsid w:val="00FA5F32"/>
    <w:rsid w:val="00FA5F60"/>
    <w:rsid w:val="00FA607A"/>
    <w:rsid w:val="00FA60ED"/>
    <w:rsid w:val="00FA6113"/>
    <w:rsid w:val="00FA618C"/>
    <w:rsid w:val="00FA61EF"/>
    <w:rsid w:val="00FA6219"/>
    <w:rsid w:val="00FA621A"/>
    <w:rsid w:val="00FA6300"/>
    <w:rsid w:val="00FA6306"/>
    <w:rsid w:val="00FA63CF"/>
    <w:rsid w:val="00FA642E"/>
    <w:rsid w:val="00FA6459"/>
    <w:rsid w:val="00FA6530"/>
    <w:rsid w:val="00FA658E"/>
    <w:rsid w:val="00FA65E2"/>
    <w:rsid w:val="00FA67E6"/>
    <w:rsid w:val="00FA67F6"/>
    <w:rsid w:val="00FA67F8"/>
    <w:rsid w:val="00FA6839"/>
    <w:rsid w:val="00FA692B"/>
    <w:rsid w:val="00FA693E"/>
    <w:rsid w:val="00FA6941"/>
    <w:rsid w:val="00FA6A9C"/>
    <w:rsid w:val="00FA6AA4"/>
    <w:rsid w:val="00FA6AC9"/>
    <w:rsid w:val="00FA6AEB"/>
    <w:rsid w:val="00FA6B72"/>
    <w:rsid w:val="00FA6D08"/>
    <w:rsid w:val="00FA6D20"/>
    <w:rsid w:val="00FA6E08"/>
    <w:rsid w:val="00FA6E41"/>
    <w:rsid w:val="00FA6ECE"/>
    <w:rsid w:val="00FA6ED1"/>
    <w:rsid w:val="00FA6EFF"/>
    <w:rsid w:val="00FA6F0D"/>
    <w:rsid w:val="00FA6F2F"/>
    <w:rsid w:val="00FA6F40"/>
    <w:rsid w:val="00FA6F4A"/>
    <w:rsid w:val="00FA6FA6"/>
    <w:rsid w:val="00FA7182"/>
    <w:rsid w:val="00FA7269"/>
    <w:rsid w:val="00FA727C"/>
    <w:rsid w:val="00FA72D2"/>
    <w:rsid w:val="00FA72F1"/>
    <w:rsid w:val="00FA731C"/>
    <w:rsid w:val="00FA7335"/>
    <w:rsid w:val="00FA7381"/>
    <w:rsid w:val="00FA73B0"/>
    <w:rsid w:val="00FA73B9"/>
    <w:rsid w:val="00FA73BB"/>
    <w:rsid w:val="00FA73BC"/>
    <w:rsid w:val="00FA73DB"/>
    <w:rsid w:val="00FA73F6"/>
    <w:rsid w:val="00FA749B"/>
    <w:rsid w:val="00FA761E"/>
    <w:rsid w:val="00FA76BC"/>
    <w:rsid w:val="00FA76EE"/>
    <w:rsid w:val="00FA7721"/>
    <w:rsid w:val="00FA7724"/>
    <w:rsid w:val="00FA772F"/>
    <w:rsid w:val="00FA776A"/>
    <w:rsid w:val="00FA77AA"/>
    <w:rsid w:val="00FA7862"/>
    <w:rsid w:val="00FA7961"/>
    <w:rsid w:val="00FA79F5"/>
    <w:rsid w:val="00FA7A54"/>
    <w:rsid w:val="00FA7A62"/>
    <w:rsid w:val="00FA7A8B"/>
    <w:rsid w:val="00FA7AEB"/>
    <w:rsid w:val="00FA7B20"/>
    <w:rsid w:val="00FA7B2F"/>
    <w:rsid w:val="00FA7CC9"/>
    <w:rsid w:val="00FA7D67"/>
    <w:rsid w:val="00FA7D91"/>
    <w:rsid w:val="00FA7DAF"/>
    <w:rsid w:val="00FA7E31"/>
    <w:rsid w:val="00FA7E73"/>
    <w:rsid w:val="00FA7F09"/>
    <w:rsid w:val="00FA7F4B"/>
    <w:rsid w:val="00FA7F73"/>
    <w:rsid w:val="00FB00DC"/>
    <w:rsid w:val="00FB011B"/>
    <w:rsid w:val="00FB011E"/>
    <w:rsid w:val="00FB0190"/>
    <w:rsid w:val="00FB01BA"/>
    <w:rsid w:val="00FB01C6"/>
    <w:rsid w:val="00FB0203"/>
    <w:rsid w:val="00FB024F"/>
    <w:rsid w:val="00FB029F"/>
    <w:rsid w:val="00FB02AD"/>
    <w:rsid w:val="00FB030B"/>
    <w:rsid w:val="00FB0394"/>
    <w:rsid w:val="00FB03B7"/>
    <w:rsid w:val="00FB03D0"/>
    <w:rsid w:val="00FB040C"/>
    <w:rsid w:val="00FB043C"/>
    <w:rsid w:val="00FB045C"/>
    <w:rsid w:val="00FB047D"/>
    <w:rsid w:val="00FB048A"/>
    <w:rsid w:val="00FB04C7"/>
    <w:rsid w:val="00FB0507"/>
    <w:rsid w:val="00FB0646"/>
    <w:rsid w:val="00FB064B"/>
    <w:rsid w:val="00FB065D"/>
    <w:rsid w:val="00FB0699"/>
    <w:rsid w:val="00FB07E2"/>
    <w:rsid w:val="00FB0964"/>
    <w:rsid w:val="00FB0997"/>
    <w:rsid w:val="00FB0998"/>
    <w:rsid w:val="00FB09C6"/>
    <w:rsid w:val="00FB0AB7"/>
    <w:rsid w:val="00FB0B96"/>
    <w:rsid w:val="00FB0BE5"/>
    <w:rsid w:val="00FB0C5D"/>
    <w:rsid w:val="00FB0C6B"/>
    <w:rsid w:val="00FB0D42"/>
    <w:rsid w:val="00FB0D52"/>
    <w:rsid w:val="00FB0E0E"/>
    <w:rsid w:val="00FB0F62"/>
    <w:rsid w:val="00FB0F6A"/>
    <w:rsid w:val="00FB0F94"/>
    <w:rsid w:val="00FB1020"/>
    <w:rsid w:val="00FB102F"/>
    <w:rsid w:val="00FB1112"/>
    <w:rsid w:val="00FB1191"/>
    <w:rsid w:val="00FB11CC"/>
    <w:rsid w:val="00FB1223"/>
    <w:rsid w:val="00FB12E7"/>
    <w:rsid w:val="00FB12EB"/>
    <w:rsid w:val="00FB1336"/>
    <w:rsid w:val="00FB133E"/>
    <w:rsid w:val="00FB1352"/>
    <w:rsid w:val="00FB13AE"/>
    <w:rsid w:val="00FB13CE"/>
    <w:rsid w:val="00FB13EA"/>
    <w:rsid w:val="00FB1447"/>
    <w:rsid w:val="00FB145C"/>
    <w:rsid w:val="00FB1488"/>
    <w:rsid w:val="00FB1491"/>
    <w:rsid w:val="00FB14C4"/>
    <w:rsid w:val="00FB14D1"/>
    <w:rsid w:val="00FB14EF"/>
    <w:rsid w:val="00FB150C"/>
    <w:rsid w:val="00FB15BD"/>
    <w:rsid w:val="00FB15CC"/>
    <w:rsid w:val="00FB167A"/>
    <w:rsid w:val="00FB16A4"/>
    <w:rsid w:val="00FB16CE"/>
    <w:rsid w:val="00FB1713"/>
    <w:rsid w:val="00FB1880"/>
    <w:rsid w:val="00FB1892"/>
    <w:rsid w:val="00FB18DD"/>
    <w:rsid w:val="00FB18F0"/>
    <w:rsid w:val="00FB18F3"/>
    <w:rsid w:val="00FB192E"/>
    <w:rsid w:val="00FB193F"/>
    <w:rsid w:val="00FB1943"/>
    <w:rsid w:val="00FB19F7"/>
    <w:rsid w:val="00FB1A00"/>
    <w:rsid w:val="00FB1A72"/>
    <w:rsid w:val="00FB1A99"/>
    <w:rsid w:val="00FB1ABA"/>
    <w:rsid w:val="00FB1ABC"/>
    <w:rsid w:val="00FB1ABE"/>
    <w:rsid w:val="00FB1CD1"/>
    <w:rsid w:val="00FB1CE6"/>
    <w:rsid w:val="00FB1DE9"/>
    <w:rsid w:val="00FB1F1C"/>
    <w:rsid w:val="00FB1F6D"/>
    <w:rsid w:val="00FB1FC6"/>
    <w:rsid w:val="00FB2031"/>
    <w:rsid w:val="00FB203C"/>
    <w:rsid w:val="00FB2056"/>
    <w:rsid w:val="00FB207C"/>
    <w:rsid w:val="00FB20AA"/>
    <w:rsid w:val="00FB20DB"/>
    <w:rsid w:val="00FB2149"/>
    <w:rsid w:val="00FB2165"/>
    <w:rsid w:val="00FB2175"/>
    <w:rsid w:val="00FB22E4"/>
    <w:rsid w:val="00FB2325"/>
    <w:rsid w:val="00FB2389"/>
    <w:rsid w:val="00FB24A2"/>
    <w:rsid w:val="00FB24EC"/>
    <w:rsid w:val="00FB250F"/>
    <w:rsid w:val="00FB2514"/>
    <w:rsid w:val="00FB2567"/>
    <w:rsid w:val="00FB2583"/>
    <w:rsid w:val="00FB25AA"/>
    <w:rsid w:val="00FB2615"/>
    <w:rsid w:val="00FB2682"/>
    <w:rsid w:val="00FB2691"/>
    <w:rsid w:val="00FB26A4"/>
    <w:rsid w:val="00FB26DF"/>
    <w:rsid w:val="00FB26E9"/>
    <w:rsid w:val="00FB2762"/>
    <w:rsid w:val="00FB2813"/>
    <w:rsid w:val="00FB2818"/>
    <w:rsid w:val="00FB2860"/>
    <w:rsid w:val="00FB2865"/>
    <w:rsid w:val="00FB293F"/>
    <w:rsid w:val="00FB2981"/>
    <w:rsid w:val="00FB299A"/>
    <w:rsid w:val="00FB29FF"/>
    <w:rsid w:val="00FB2A27"/>
    <w:rsid w:val="00FB2A38"/>
    <w:rsid w:val="00FB2A9D"/>
    <w:rsid w:val="00FB2B83"/>
    <w:rsid w:val="00FB2B86"/>
    <w:rsid w:val="00FB2BDC"/>
    <w:rsid w:val="00FB2C1F"/>
    <w:rsid w:val="00FB2C33"/>
    <w:rsid w:val="00FB2C3B"/>
    <w:rsid w:val="00FB2C5A"/>
    <w:rsid w:val="00FB2F09"/>
    <w:rsid w:val="00FB2F97"/>
    <w:rsid w:val="00FB2FE7"/>
    <w:rsid w:val="00FB2FEC"/>
    <w:rsid w:val="00FB3020"/>
    <w:rsid w:val="00FB304B"/>
    <w:rsid w:val="00FB3059"/>
    <w:rsid w:val="00FB305E"/>
    <w:rsid w:val="00FB3095"/>
    <w:rsid w:val="00FB30A5"/>
    <w:rsid w:val="00FB30B3"/>
    <w:rsid w:val="00FB31B6"/>
    <w:rsid w:val="00FB31B8"/>
    <w:rsid w:val="00FB3205"/>
    <w:rsid w:val="00FB323F"/>
    <w:rsid w:val="00FB3280"/>
    <w:rsid w:val="00FB32F7"/>
    <w:rsid w:val="00FB3397"/>
    <w:rsid w:val="00FB33CB"/>
    <w:rsid w:val="00FB340C"/>
    <w:rsid w:val="00FB340D"/>
    <w:rsid w:val="00FB3420"/>
    <w:rsid w:val="00FB344E"/>
    <w:rsid w:val="00FB348D"/>
    <w:rsid w:val="00FB349E"/>
    <w:rsid w:val="00FB3500"/>
    <w:rsid w:val="00FB354E"/>
    <w:rsid w:val="00FB35CD"/>
    <w:rsid w:val="00FB3650"/>
    <w:rsid w:val="00FB3668"/>
    <w:rsid w:val="00FB36B1"/>
    <w:rsid w:val="00FB3747"/>
    <w:rsid w:val="00FB377A"/>
    <w:rsid w:val="00FB37CF"/>
    <w:rsid w:val="00FB3835"/>
    <w:rsid w:val="00FB38AF"/>
    <w:rsid w:val="00FB3981"/>
    <w:rsid w:val="00FB3B21"/>
    <w:rsid w:val="00FB3B2A"/>
    <w:rsid w:val="00FB3BDB"/>
    <w:rsid w:val="00FB3D1B"/>
    <w:rsid w:val="00FB3D67"/>
    <w:rsid w:val="00FB3D77"/>
    <w:rsid w:val="00FB3D95"/>
    <w:rsid w:val="00FB3D9C"/>
    <w:rsid w:val="00FB3E06"/>
    <w:rsid w:val="00FB3E2F"/>
    <w:rsid w:val="00FB3E3C"/>
    <w:rsid w:val="00FB3E43"/>
    <w:rsid w:val="00FB3E9C"/>
    <w:rsid w:val="00FB3EBE"/>
    <w:rsid w:val="00FB3EED"/>
    <w:rsid w:val="00FB3F28"/>
    <w:rsid w:val="00FB40A3"/>
    <w:rsid w:val="00FB4140"/>
    <w:rsid w:val="00FB4190"/>
    <w:rsid w:val="00FB41C6"/>
    <w:rsid w:val="00FB4246"/>
    <w:rsid w:val="00FB42E3"/>
    <w:rsid w:val="00FB4396"/>
    <w:rsid w:val="00FB43FF"/>
    <w:rsid w:val="00FB4529"/>
    <w:rsid w:val="00FB4583"/>
    <w:rsid w:val="00FB45D4"/>
    <w:rsid w:val="00FB4633"/>
    <w:rsid w:val="00FB463F"/>
    <w:rsid w:val="00FB4744"/>
    <w:rsid w:val="00FB4815"/>
    <w:rsid w:val="00FB4891"/>
    <w:rsid w:val="00FB4973"/>
    <w:rsid w:val="00FB4976"/>
    <w:rsid w:val="00FB4987"/>
    <w:rsid w:val="00FB4A28"/>
    <w:rsid w:val="00FB4A68"/>
    <w:rsid w:val="00FB4B09"/>
    <w:rsid w:val="00FB4BC7"/>
    <w:rsid w:val="00FB4CBA"/>
    <w:rsid w:val="00FB4CD0"/>
    <w:rsid w:val="00FB4CD6"/>
    <w:rsid w:val="00FB4D46"/>
    <w:rsid w:val="00FB4D93"/>
    <w:rsid w:val="00FB4DCF"/>
    <w:rsid w:val="00FB4DE0"/>
    <w:rsid w:val="00FB4E11"/>
    <w:rsid w:val="00FB4F22"/>
    <w:rsid w:val="00FB4F61"/>
    <w:rsid w:val="00FB4FF4"/>
    <w:rsid w:val="00FB519F"/>
    <w:rsid w:val="00FB51CF"/>
    <w:rsid w:val="00FB5469"/>
    <w:rsid w:val="00FB5569"/>
    <w:rsid w:val="00FB5618"/>
    <w:rsid w:val="00FB5682"/>
    <w:rsid w:val="00FB569F"/>
    <w:rsid w:val="00FB56E0"/>
    <w:rsid w:val="00FB57D8"/>
    <w:rsid w:val="00FB57DE"/>
    <w:rsid w:val="00FB582F"/>
    <w:rsid w:val="00FB584B"/>
    <w:rsid w:val="00FB5872"/>
    <w:rsid w:val="00FB588D"/>
    <w:rsid w:val="00FB589B"/>
    <w:rsid w:val="00FB5921"/>
    <w:rsid w:val="00FB592F"/>
    <w:rsid w:val="00FB5950"/>
    <w:rsid w:val="00FB59BF"/>
    <w:rsid w:val="00FB5A06"/>
    <w:rsid w:val="00FB5A50"/>
    <w:rsid w:val="00FB5A5B"/>
    <w:rsid w:val="00FB5A61"/>
    <w:rsid w:val="00FB5AE9"/>
    <w:rsid w:val="00FB5AF3"/>
    <w:rsid w:val="00FB5AF8"/>
    <w:rsid w:val="00FB5B1E"/>
    <w:rsid w:val="00FB5B39"/>
    <w:rsid w:val="00FB5B5C"/>
    <w:rsid w:val="00FB5B63"/>
    <w:rsid w:val="00FB5C1B"/>
    <w:rsid w:val="00FB5CE9"/>
    <w:rsid w:val="00FB5D34"/>
    <w:rsid w:val="00FB5D66"/>
    <w:rsid w:val="00FB5DE6"/>
    <w:rsid w:val="00FB5EA0"/>
    <w:rsid w:val="00FB5F27"/>
    <w:rsid w:val="00FB5F83"/>
    <w:rsid w:val="00FB5F9B"/>
    <w:rsid w:val="00FB6052"/>
    <w:rsid w:val="00FB60B0"/>
    <w:rsid w:val="00FB60BA"/>
    <w:rsid w:val="00FB610A"/>
    <w:rsid w:val="00FB6120"/>
    <w:rsid w:val="00FB6218"/>
    <w:rsid w:val="00FB627D"/>
    <w:rsid w:val="00FB6376"/>
    <w:rsid w:val="00FB6391"/>
    <w:rsid w:val="00FB64C5"/>
    <w:rsid w:val="00FB64EF"/>
    <w:rsid w:val="00FB64F8"/>
    <w:rsid w:val="00FB64FE"/>
    <w:rsid w:val="00FB6591"/>
    <w:rsid w:val="00FB6688"/>
    <w:rsid w:val="00FB6876"/>
    <w:rsid w:val="00FB690D"/>
    <w:rsid w:val="00FB69C8"/>
    <w:rsid w:val="00FB6A8D"/>
    <w:rsid w:val="00FB6AED"/>
    <w:rsid w:val="00FB6B12"/>
    <w:rsid w:val="00FB6BFD"/>
    <w:rsid w:val="00FB6C16"/>
    <w:rsid w:val="00FB6CAE"/>
    <w:rsid w:val="00FB6CE3"/>
    <w:rsid w:val="00FB6D42"/>
    <w:rsid w:val="00FB6D44"/>
    <w:rsid w:val="00FB6E2F"/>
    <w:rsid w:val="00FB6E33"/>
    <w:rsid w:val="00FB6E71"/>
    <w:rsid w:val="00FB6E88"/>
    <w:rsid w:val="00FB6E92"/>
    <w:rsid w:val="00FB6F3B"/>
    <w:rsid w:val="00FB6F48"/>
    <w:rsid w:val="00FB6F57"/>
    <w:rsid w:val="00FB6FB6"/>
    <w:rsid w:val="00FB70EA"/>
    <w:rsid w:val="00FB70F9"/>
    <w:rsid w:val="00FB715C"/>
    <w:rsid w:val="00FB717F"/>
    <w:rsid w:val="00FB7278"/>
    <w:rsid w:val="00FB72D3"/>
    <w:rsid w:val="00FB72FB"/>
    <w:rsid w:val="00FB7318"/>
    <w:rsid w:val="00FB73B9"/>
    <w:rsid w:val="00FB73E9"/>
    <w:rsid w:val="00FB7461"/>
    <w:rsid w:val="00FB7493"/>
    <w:rsid w:val="00FB74AE"/>
    <w:rsid w:val="00FB74C6"/>
    <w:rsid w:val="00FB7572"/>
    <w:rsid w:val="00FB759E"/>
    <w:rsid w:val="00FB765F"/>
    <w:rsid w:val="00FB767D"/>
    <w:rsid w:val="00FB7680"/>
    <w:rsid w:val="00FB7684"/>
    <w:rsid w:val="00FB7705"/>
    <w:rsid w:val="00FB770F"/>
    <w:rsid w:val="00FB7747"/>
    <w:rsid w:val="00FB7773"/>
    <w:rsid w:val="00FB77FE"/>
    <w:rsid w:val="00FB781F"/>
    <w:rsid w:val="00FB785C"/>
    <w:rsid w:val="00FB78D0"/>
    <w:rsid w:val="00FB78F9"/>
    <w:rsid w:val="00FB79C9"/>
    <w:rsid w:val="00FB7A47"/>
    <w:rsid w:val="00FB7A4E"/>
    <w:rsid w:val="00FB7AB2"/>
    <w:rsid w:val="00FB7AC4"/>
    <w:rsid w:val="00FB7B35"/>
    <w:rsid w:val="00FB7B5D"/>
    <w:rsid w:val="00FB7C69"/>
    <w:rsid w:val="00FB7CDE"/>
    <w:rsid w:val="00FB7DE5"/>
    <w:rsid w:val="00FB7E0A"/>
    <w:rsid w:val="00FB7E6E"/>
    <w:rsid w:val="00FB7F48"/>
    <w:rsid w:val="00FB7F76"/>
    <w:rsid w:val="00FB7F8D"/>
    <w:rsid w:val="00FB7FB6"/>
    <w:rsid w:val="00FC004C"/>
    <w:rsid w:val="00FC0078"/>
    <w:rsid w:val="00FC00BC"/>
    <w:rsid w:val="00FC00D5"/>
    <w:rsid w:val="00FC018A"/>
    <w:rsid w:val="00FC0239"/>
    <w:rsid w:val="00FC0249"/>
    <w:rsid w:val="00FC0262"/>
    <w:rsid w:val="00FC029A"/>
    <w:rsid w:val="00FC02DF"/>
    <w:rsid w:val="00FC0356"/>
    <w:rsid w:val="00FC03B3"/>
    <w:rsid w:val="00FC03E2"/>
    <w:rsid w:val="00FC0453"/>
    <w:rsid w:val="00FC0454"/>
    <w:rsid w:val="00FC04D1"/>
    <w:rsid w:val="00FC052B"/>
    <w:rsid w:val="00FC057F"/>
    <w:rsid w:val="00FC065E"/>
    <w:rsid w:val="00FC06E0"/>
    <w:rsid w:val="00FC076F"/>
    <w:rsid w:val="00FC0789"/>
    <w:rsid w:val="00FC07A4"/>
    <w:rsid w:val="00FC07A8"/>
    <w:rsid w:val="00FC0811"/>
    <w:rsid w:val="00FC082E"/>
    <w:rsid w:val="00FC0866"/>
    <w:rsid w:val="00FC0891"/>
    <w:rsid w:val="00FC089D"/>
    <w:rsid w:val="00FC091D"/>
    <w:rsid w:val="00FC0933"/>
    <w:rsid w:val="00FC0947"/>
    <w:rsid w:val="00FC09D6"/>
    <w:rsid w:val="00FC0A17"/>
    <w:rsid w:val="00FC0A26"/>
    <w:rsid w:val="00FC0B24"/>
    <w:rsid w:val="00FC0B54"/>
    <w:rsid w:val="00FC0BBD"/>
    <w:rsid w:val="00FC0CA5"/>
    <w:rsid w:val="00FC0DF6"/>
    <w:rsid w:val="00FC0E62"/>
    <w:rsid w:val="00FC0EAE"/>
    <w:rsid w:val="00FC0F1D"/>
    <w:rsid w:val="00FC0FD7"/>
    <w:rsid w:val="00FC1092"/>
    <w:rsid w:val="00FC1116"/>
    <w:rsid w:val="00FC1184"/>
    <w:rsid w:val="00FC11D9"/>
    <w:rsid w:val="00FC126A"/>
    <w:rsid w:val="00FC1365"/>
    <w:rsid w:val="00FC13A3"/>
    <w:rsid w:val="00FC145E"/>
    <w:rsid w:val="00FC1519"/>
    <w:rsid w:val="00FC1535"/>
    <w:rsid w:val="00FC1560"/>
    <w:rsid w:val="00FC1573"/>
    <w:rsid w:val="00FC15E4"/>
    <w:rsid w:val="00FC15F1"/>
    <w:rsid w:val="00FC1607"/>
    <w:rsid w:val="00FC163D"/>
    <w:rsid w:val="00FC16B8"/>
    <w:rsid w:val="00FC16D5"/>
    <w:rsid w:val="00FC16D7"/>
    <w:rsid w:val="00FC180A"/>
    <w:rsid w:val="00FC18E1"/>
    <w:rsid w:val="00FC18F3"/>
    <w:rsid w:val="00FC1915"/>
    <w:rsid w:val="00FC1A3B"/>
    <w:rsid w:val="00FC1A98"/>
    <w:rsid w:val="00FC1A9A"/>
    <w:rsid w:val="00FC1AD2"/>
    <w:rsid w:val="00FC1ADF"/>
    <w:rsid w:val="00FC1AE8"/>
    <w:rsid w:val="00FC1B6A"/>
    <w:rsid w:val="00FC1C3A"/>
    <w:rsid w:val="00FC1C90"/>
    <w:rsid w:val="00FC1D33"/>
    <w:rsid w:val="00FC1D5D"/>
    <w:rsid w:val="00FC1DC0"/>
    <w:rsid w:val="00FC1EDA"/>
    <w:rsid w:val="00FC1F6F"/>
    <w:rsid w:val="00FC203A"/>
    <w:rsid w:val="00FC2067"/>
    <w:rsid w:val="00FC2093"/>
    <w:rsid w:val="00FC20BE"/>
    <w:rsid w:val="00FC2114"/>
    <w:rsid w:val="00FC22EB"/>
    <w:rsid w:val="00FC2349"/>
    <w:rsid w:val="00FC2396"/>
    <w:rsid w:val="00FC23F3"/>
    <w:rsid w:val="00FC2418"/>
    <w:rsid w:val="00FC254A"/>
    <w:rsid w:val="00FC2584"/>
    <w:rsid w:val="00FC259F"/>
    <w:rsid w:val="00FC25AA"/>
    <w:rsid w:val="00FC2698"/>
    <w:rsid w:val="00FC2717"/>
    <w:rsid w:val="00FC280F"/>
    <w:rsid w:val="00FC2848"/>
    <w:rsid w:val="00FC2867"/>
    <w:rsid w:val="00FC28BD"/>
    <w:rsid w:val="00FC293F"/>
    <w:rsid w:val="00FC299C"/>
    <w:rsid w:val="00FC2A02"/>
    <w:rsid w:val="00FC2A35"/>
    <w:rsid w:val="00FC2ABA"/>
    <w:rsid w:val="00FC2AF3"/>
    <w:rsid w:val="00FC2B1B"/>
    <w:rsid w:val="00FC2B48"/>
    <w:rsid w:val="00FC2B78"/>
    <w:rsid w:val="00FC2BA7"/>
    <w:rsid w:val="00FC2BC5"/>
    <w:rsid w:val="00FC2BF4"/>
    <w:rsid w:val="00FC2C15"/>
    <w:rsid w:val="00FC2C48"/>
    <w:rsid w:val="00FC2C65"/>
    <w:rsid w:val="00FC2C7B"/>
    <w:rsid w:val="00FC2CEC"/>
    <w:rsid w:val="00FC2D27"/>
    <w:rsid w:val="00FC2D2A"/>
    <w:rsid w:val="00FC2DF5"/>
    <w:rsid w:val="00FC2DFB"/>
    <w:rsid w:val="00FC2E1C"/>
    <w:rsid w:val="00FC2E22"/>
    <w:rsid w:val="00FC2E95"/>
    <w:rsid w:val="00FC30FA"/>
    <w:rsid w:val="00FC310C"/>
    <w:rsid w:val="00FC3131"/>
    <w:rsid w:val="00FC3222"/>
    <w:rsid w:val="00FC3236"/>
    <w:rsid w:val="00FC3260"/>
    <w:rsid w:val="00FC32CA"/>
    <w:rsid w:val="00FC32DB"/>
    <w:rsid w:val="00FC35CE"/>
    <w:rsid w:val="00FC3618"/>
    <w:rsid w:val="00FC3667"/>
    <w:rsid w:val="00FC36B9"/>
    <w:rsid w:val="00FC36BB"/>
    <w:rsid w:val="00FC3722"/>
    <w:rsid w:val="00FC37A4"/>
    <w:rsid w:val="00FC387C"/>
    <w:rsid w:val="00FC38A8"/>
    <w:rsid w:val="00FC392E"/>
    <w:rsid w:val="00FC3963"/>
    <w:rsid w:val="00FC396A"/>
    <w:rsid w:val="00FC39CF"/>
    <w:rsid w:val="00FC3A10"/>
    <w:rsid w:val="00FC3A49"/>
    <w:rsid w:val="00FC3ABC"/>
    <w:rsid w:val="00FC3AEC"/>
    <w:rsid w:val="00FC3B52"/>
    <w:rsid w:val="00FC3B89"/>
    <w:rsid w:val="00FC3CE8"/>
    <w:rsid w:val="00FC3D36"/>
    <w:rsid w:val="00FC3D3C"/>
    <w:rsid w:val="00FC3D81"/>
    <w:rsid w:val="00FC3D8E"/>
    <w:rsid w:val="00FC3DE4"/>
    <w:rsid w:val="00FC3E3C"/>
    <w:rsid w:val="00FC3E51"/>
    <w:rsid w:val="00FC3E87"/>
    <w:rsid w:val="00FC3F0E"/>
    <w:rsid w:val="00FC40C8"/>
    <w:rsid w:val="00FC411E"/>
    <w:rsid w:val="00FC4158"/>
    <w:rsid w:val="00FC4185"/>
    <w:rsid w:val="00FC41D5"/>
    <w:rsid w:val="00FC4290"/>
    <w:rsid w:val="00FC439C"/>
    <w:rsid w:val="00FC4408"/>
    <w:rsid w:val="00FC44B6"/>
    <w:rsid w:val="00FC44C8"/>
    <w:rsid w:val="00FC4517"/>
    <w:rsid w:val="00FC45BC"/>
    <w:rsid w:val="00FC4615"/>
    <w:rsid w:val="00FC4661"/>
    <w:rsid w:val="00FC46AB"/>
    <w:rsid w:val="00FC46DB"/>
    <w:rsid w:val="00FC46DC"/>
    <w:rsid w:val="00FC4773"/>
    <w:rsid w:val="00FC47BD"/>
    <w:rsid w:val="00FC4809"/>
    <w:rsid w:val="00FC484A"/>
    <w:rsid w:val="00FC48BF"/>
    <w:rsid w:val="00FC4941"/>
    <w:rsid w:val="00FC4974"/>
    <w:rsid w:val="00FC499B"/>
    <w:rsid w:val="00FC4A26"/>
    <w:rsid w:val="00FC4A2C"/>
    <w:rsid w:val="00FC4A4F"/>
    <w:rsid w:val="00FC4A59"/>
    <w:rsid w:val="00FC4B27"/>
    <w:rsid w:val="00FC4B39"/>
    <w:rsid w:val="00FC4BD9"/>
    <w:rsid w:val="00FC4BDB"/>
    <w:rsid w:val="00FC4C11"/>
    <w:rsid w:val="00FC4C2F"/>
    <w:rsid w:val="00FC4C4E"/>
    <w:rsid w:val="00FC4C60"/>
    <w:rsid w:val="00FC4C95"/>
    <w:rsid w:val="00FC4CBD"/>
    <w:rsid w:val="00FC4DA3"/>
    <w:rsid w:val="00FC4E41"/>
    <w:rsid w:val="00FC4E54"/>
    <w:rsid w:val="00FC4E8C"/>
    <w:rsid w:val="00FC4EB6"/>
    <w:rsid w:val="00FC4EC7"/>
    <w:rsid w:val="00FC4F05"/>
    <w:rsid w:val="00FC4F06"/>
    <w:rsid w:val="00FC4F6F"/>
    <w:rsid w:val="00FC501D"/>
    <w:rsid w:val="00FC5050"/>
    <w:rsid w:val="00FC507B"/>
    <w:rsid w:val="00FC50C1"/>
    <w:rsid w:val="00FC5192"/>
    <w:rsid w:val="00FC5198"/>
    <w:rsid w:val="00FC51E6"/>
    <w:rsid w:val="00FC5259"/>
    <w:rsid w:val="00FC537A"/>
    <w:rsid w:val="00FC53B4"/>
    <w:rsid w:val="00FC53E6"/>
    <w:rsid w:val="00FC543F"/>
    <w:rsid w:val="00FC5487"/>
    <w:rsid w:val="00FC5518"/>
    <w:rsid w:val="00FC55AF"/>
    <w:rsid w:val="00FC55E4"/>
    <w:rsid w:val="00FC55F8"/>
    <w:rsid w:val="00FC55FB"/>
    <w:rsid w:val="00FC5624"/>
    <w:rsid w:val="00FC56B4"/>
    <w:rsid w:val="00FC56F1"/>
    <w:rsid w:val="00FC5867"/>
    <w:rsid w:val="00FC5921"/>
    <w:rsid w:val="00FC5A5F"/>
    <w:rsid w:val="00FC5A61"/>
    <w:rsid w:val="00FC5AB6"/>
    <w:rsid w:val="00FC5BA5"/>
    <w:rsid w:val="00FC5BBC"/>
    <w:rsid w:val="00FC5BD2"/>
    <w:rsid w:val="00FC5C99"/>
    <w:rsid w:val="00FC5CEC"/>
    <w:rsid w:val="00FC5DDB"/>
    <w:rsid w:val="00FC5E51"/>
    <w:rsid w:val="00FC5F7D"/>
    <w:rsid w:val="00FC60C1"/>
    <w:rsid w:val="00FC60E1"/>
    <w:rsid w:val="00FC6172"/>
    <w:rsid w:val="00FC61E8"/>
    <w:rsid w:val="00FC626D"/>
    <w:rsid w:val="00FC6284"/>
    <w:rsid w:val="00FC62A0"/>
    <w:rsid w:val="00FC630F"/>
    <w:rsid w:val="00FC635D"/>
    <w:rsid w:val="00FC63ED"/>
    <w:rsid w:val="00FC6434"/>
    <w:rsid w:val="00FC6436"/>
    <w:rsid w:val="00FC6464"/>
    <w:rsid w:val="00FC6474"/>
    <w:rsid w:val="00FC64D4"/>
    <w:rsid w:val="00FC64DA"/>
    <w:rsid w:val="00FC6507"/>
    <w:rsid w:val="00FC6522"/>
    <w:rsid w:val="00FC6615"/>
    <w:rsid w:val="00FC6635"/>
    <w:rsid w:val="00FC66AD"/>
    <w:rsid w:val="00FC66C1"/>
    <w:rsid w:val="00FC6726"/>
    <w:rsid w:val="00FC6727"/>
    <w:rsid w:val="00FC677D"/>
    <w:rsid w:val="00FC67F1"/>
    <w:rsid w:val="00FC6840"/>
    <w:rsid w:val="00FC6886"/>
    <w:rsid w:val="00FC6889"/>
    <w:rsid w:val="00FC688B"/>
    <w:rsid w:val="00FC68E1"/>
    <w:rsid w:val="00FC69F3"/>
    <w:rsid w:val="00FC69FB"/>
    <w:rsid w:val="00FC6A2A"/>
    <w:rsid w:val="00FC6A43"/>
    <w:rsid w:val="00FC6A86"/>
    <w:rsid w:val="00FC6AA8"/>
    <w:rsid w:val="00FC6AD9"/>
    <w:rsid w:val="00FC6AED"/>
    <w:rsid w:val="00FC6BDB"/>
    <w:rsid w:val="00FC6C04"/>
    <w:rsid w:val="00FC6C67"/>
    <w:rsid w:val="00FC6D22"/>
    <w:rsid w:val="00FC6E13"/>
    <w:rsid w:val="00FC6E4D"/>
    <w:rsid w:val="00FC6E5A"/>
    <w:rsid w:val="00FC6E63"/>
    <w:rsid w:val="00FC6E9F"/>
    <w:rsid w:val="00FC6F60"/>
    <w:rsid w:val="00FC7054"/>
    <w:rsid w:val="00FC7073"/>
    <w:rsid w:val="00FC7079"/>
    <w:rsid w:val="00FC708A"/>
    <w:rsid w:val="00FC70C7"/>
    <w:rsid w:val="00FC70D3"/>
    <w:rsid w:val="00FC70EE"/>
    <w:rsid w:val="00FC70F1"/>
    <w:rsid w:val="00FC7248"/>
    <w:rsid w:val="00FC7263"/>
    <w:rsid w:val="00FC732F"/>
    <w:rsid w:val="00FC737A"/>
    <w:rsid w:val="00FC737F"/>
    <w:rsid w:val="00FC73AD"/>
    <w:rsid w:val="00FC7446"/>
    <w:rsid w:val="00FC744F"/>
    <w:rsid w:val="00FC747E"/>
    <w:rsid w:val="00FC748A"/>
    <w:rsid w:val="00FC74FD"/>
    <w:rsid w:val="00FC751A"/>
    <w:rsid w:val="00FC753F"/>
    <w:rsid w:val="00FC7591"/>
    <w:rsid w:val="00FC75B5"/>
    <w:rsid w:val="00FC766C"/>
    <w:rsid w:val="00FC766D"/>
    <w:rsid w:val="00FC7684"/>
    <w:rsid w:val="00FC76A0"/>
    <w:rsid w:val="00FC775F"/>
    <w:rsid w:val="00FC7775"/>
    <w:rsid w:val="00FC777D"/>
    <w:rsid w:val="00FC77EA"/>
    <w:rsid w:val="00FC77F0"/>
    <w:rsid w:val="00FC7A38"/>
    <w:rsid w:val="00FC7A78"/>
    <w:rsid w:val="00FC7B38"/>
    <w:rsid w:val="00FC7C0D"/>
    <w:rsid w:val="00FC7C1B"/>
    <w:rsid w:val="00FC7C2C"/>
    <w:rsid w:val="00FC7C40"/>
    <w:rsid w:val="00FC7C83"/>
    <w:rsid w:val="00FC7CC6"/>
    <w:rsid w:val="00FC7D00"/>
    <w:rsid w:val="00FC7D09"/>
    <w:rsid w:val="00FC7D52"/>
    <w:rsid w:val="00FC7D53"/>
    <w:rsid w:val="00FC7D93"/>
    <w:rsid w:val="00FC7E87"/>
    <w:rsid w:val="00FC7F07"/>
    <w:rsid w:val="00FD000E"/>
    <w:rsid w:val="00FD0058"/>
    <w:rsid w:val="00FD008B"/>
    <w:rsid w:val="00FD01BB"/>
    <w:rsid w:val="00FD023B"/>
    <w:rsid w:val="00FD027F"/>
    <w:rsid w:val="00FD02F4"/>
    <w:rsid w:val="00FD038F"/>
    <w:rsid w:val="00FD03AF"/>
    <w:rsid w:val="00FD0426"/>
    <w:rsid w:val="00FD0452"/>
    <w:rsid w:val="00FD04C1"/>
    <w:rsid w:val="00FD04FB"/>
    <w:rsid w:val="00FD056A"/>
    <w:rsid w:val="00FD0611"/>
    <w:rsid w:val="00FD0674"/>
    <w:rsid w:val="00FD0685"/>
    <w:rsid w:val="00FD06AB"/>
    <w:rsid w:val="00FD06BC"/>
    <w:rsid w:val="00FD0732"/>
    <w:rsid w:val="00FD084E"/>
    <w:rsid w:val="00FD08B9"/>
    <w:rsid w:val="00FD08DF"/>
    <w:rsid w:val="00FD097E"/>
    <w:rsid w:val="00FD098D"/>
    <w:rsid w:val="00FD0993"/>
    <w:rsid w:val="00FD09A0"/>
    <w:rsid w:val="00FD09BE"/>
    <w:rsid w:val="00FD0A3B"/>
    <w:rsid w:val="00FD0A3C"/>
    <w:rsid w:val="00FD0A4E"/>
    <w:rsid w:val="00FD0AB8"/>
    <w:rsid w:val="00FD0B1E"/>
    <w:rsid w:val="00FD0B34"/>
    <w:rsid w:val="00FD0B3E"/>
    <w:rsid w:val="00FD0B3F"/>
    <w:rsid w:val="00FD0B92"/>
    <w:rsid w:val="00FD0C1D"/>
    <w:rsid w:val="00FD0DC4"/>
    <w:rsid w:val="00FD0E19"/>
    <w:rsid w:val="00FD0E3E"/>
    <w:rsid w:val="00FD0E6C"/>
    <w:rsid w:val="00FD0EC0"/>
    <w:rsid w:val="00FD0F3C"/>
    <w:rsid w:val="00FD0F77"/>
    <w:rsid w:val="00FD0F89"/>
    <w:rsid w:val="00FD0FDF"/>
    <w:rsid w:val="00FD0FEC"/>
    <w:rsid w:val="00FD1027"/>
    <w:rsid w:val="00FD1053"/>
    <w:rsid w:val="00FD10BA"/>
    <w:rsid w:val="00FD110E"/>
    <w:rsid w:val="00FD113D"/>
    <w:rsid w:val="00FD1250"/>
    <w:rsid w:val="00FD1252"/>
    <w:rsid w:val="00FD125B"/>
    <w:rsid w:val="00FD12AB"/>
    <w:rsid w:val="00FD12D8"/>
    <w:rsid w:val="00FD12E6"/>
    <w:rsid w:val="00FD1333"/>
    <w:rsid w:val="00FD140A"/>
    <w:rsid w:val="00FD142A"/>
    <w:rsid w:val="00FD1453"/>
    <w:rsid w:val="00FD1457"/>
    <w:rsid w:val="00FD151B"/>
    <w:rsid w:val="00FD1536"/>
    <w:rsid w:val="00FD15D6"/>
    <w:rsid w:val="00FD1615"/>
    <w:rsid w:val="00FD1622"/>
    <w:rsid w:val="00FD1624"/>
    <w:rsid w:val="00FD1648"/>
    <w:rsid w:val="00FD16BE"/>
    <w:rsid w:val="00FD175E"/>
    <w:rsid w:val="00FD17C1"/>
    <w:rsid w:val="00FD189B"/>
    <w:rsid w:val="00FD18AD"/>
    <w:rsid w:val="00FD18C1"/>
    <w:rsid w:val="00FD18DA"/>
    <w:rsid w:val="00FD18E9"/>
    <w:rsid w:val="00FD18F8"/>
    <w:rsid w:val="00FD19ED"/>
    <w:rsid w:val="00FD1A43"/>
    <w:rsid w:val="00FD1A6F"/>
    <w:rsid w:val="00FD1A9A"/>
    <w:rsid w:val="00FD1B05"/>
    <w:rsid w:val="00FD1BB8"/>
    <w:rsid w:val="00FD1C3B"/>
    <w:rsid w:val="00FD1C6F"/>
    <w:rsid w:val="00FD1C75"/>
    <w:rsid w:val="00FD1CE2"/>
    <w:rsid w:val="00FD1CE6"/>
    <w:rsid w:val="00FD1D9A"/>
    <w:rsid w:val="00FD1DEF"/>
    <w:rsid w:val="00FD1E81"/>
    <w:rsid w:val="00FD1E8C"/>
    <w:rsid w:val="00FD1EB6"/>
    <w:rsid w:val="00FD1EFF"/>
    <w:rsid w:val="00FD1F0E"/>
    <w:rsid w:val="00FD1F29"/>
    <w:rsid w:val="00FD1F71"/>
    <w:rsid w:val="00FD2006"/>
    <w:rsid w:val="00FD2099"/>
    <w:rsid w:val="00FD2121"/>
    <w:rsid w:val="00FD2200"/>
    <w:rsid w:val="00FD2240"/>
    <w:rsid w:val="00FD2284"/>
    <w:rsid w:val="00FD2290"/>
    <w:rsid w:val="00FD2306"/>
    <w:rsid w:val="00FD236D"/>
    <w:rsid w:val="00FD2384"/>
    <w:rsid w:val="00FD23D3"/>
    <w:rsid w:val="00FD23E9"/>
    <w:rsid w:val="00FD2421"/>
    <w:rsid w:val="00FD2463"/>
    <w:rsid w:val="00FD2636"/>
    <w:rsid w:val="00FD264D"/>
    <w:rsid w:val="00FD26A3"/>
    <w:rsid w:val="00FD26D3"/>
    <w:rsid w:val="00FD2738"/>
    <w:rsid w:val="00FD2744"/>
    <w:rsid w:val="00FD27AC"/>
    <w:rsid w:val="00FD27C7"/>
    <w:rsid w:val="00FD27D2"/>
    <w:rsid w:val="00FD2807"/>
    <w:rsid w:val="00FD287F"/>
    <w:rsid w:val="00FD28FC"/>
    <w:rsid w:val="00FD2968"/>
    <w:rsid w:val="00FD2999"/>
    <w:rsid w:val="00FD2A21"/>
    <w:rsid w:val="00FD2A41"/>
    <w:rsid w:val="00FD2A85"/>
    <w:rsid w:val="00FD2A99"/>
    <w:rsid w:val="00FD2A9D"/>
    <w:rsid w:val="00FD2B0C"/>
    <w:rsid w:val="00FD2BC5"/>
    <w:rsid w:val="00FD2C29"/>
    <w:rsid w:val="00FD2C49"/>
    <w:rsid w:val="00FD2C82"/>
    <w:rsid w:val="00FD2D2F"/>
    <w:rsid w:val="00FD2DA0"/>
    <w:rsid w:val="00FD2DB6"/>
    <w:rsid w:val="00FD2E87"/>
    <w:rsid w:val="00FD2EC8"/>
    <w:rsid w:val="00FD2EEA"/>
    <w:rsid w:val="00FD2F4B"/>
    <w:rsid w:val="00FD2FB4"/>
    <w:rsid w:val="00FD3027"/>
    <w:rsid w:val="00FD3041"/>
    <w:rsid w:val="00FD3066"/>
    <w:rsid w:val="00FD313E"/>
    <w:rsid w:val="00FD3152"/>
    <w:rsid w:val="00FD3155"/>
    <w:rsid w:val="00FD317F"/>
    <w:rsid w:val="00FD31B1"/>
    <w:rsid w:val="00FD31BC"/>
    <w:rsid w:val="00FD31DF"/>
    <w:rsid w:val="00FD3222"/>
    <w:rsid w:val="00FD3231"/>
    <w:rsid w:val="00FD3279"/>
    <w:rsid w:val="00FD32AF"/>
    <w:rsid w:val="00FD3322"/>
    <w:rsid w:val="00FD339D"/>
    <w:rsid w:val="00FD3420"/>
    <w:rsid w:val="00FD34DB"/>
    <w:rsid w:val="00FD3513"/>
    <w:rsid w:val="00FD3531"/>
    <w:rsid w:val="00FD3558"/>
    <w:rsid w:val="00FD3582"/>
    <w:rsid w:val="00FD3633"/>
    <w:rsid w:val="00FD3642"/>
    <w:rsid w:val="00FD36A0"/>
    <w:rsid w:val="00FD36A9"/>
    <w:rsid w:val="00FD3749"/>
    <w:rsid w:val="00FD3857"/>
    <w:rsid w:val="00FD38E9"/>
    <w:rsid w:val="00FD393D"/>
    <w:rsid w:val="00FD393F"/>
    <w:rsid w:val="00FD3A05"/>
    <w:rsid w:val="00FD3A11"/>
    <w:rsid w:val="00FD3A70"/>
    <w:rsid w:val="00FD3A8D"/>
    <w:rsid w:val="00FD3AC7"/>
    <w:rsid w:val="00FD3ADE"/>
    <w:rsid w:val="00FD3C07"/>
    <w:rsid w:val="00FD3C35"/>
    <w:rsid w:val="00FD3C53"/>
    <w:rsid w:val="00FD3CB2"/>
    <w:rsid w:val="00FD3CC0"/>
    <w:rsid w:val="00FD3DD0"/>
    <w:rsid w:val="00FD3E3A"/>
    <w:rsid w:val="00FD3E95"/>
    <w:rsid w:val="00FD3F2B"/>
    <w:rsid w:val="00FD3F68"/>
    <w:rsid w:val="00FD3F77"/>
    <w:rsid w:val="00FD3F8C"/>
    <w:rsid w:val="00FD4022"/>
    <w:rsid w:val="00FD404D"/>
    <w:rsid w:val="00FD4158"/>
    <w:rsid w:val="00FD421F"/>
    <w:rsid w:val="00FD4237"/>
    <w:rsid w:val="00FD42ED"/>
    <w:rsid w:val="00FD4315"/>
    <w:rsid w:val="00FD43B2"/>
    <w:rsid w:val="00FD440E"/>
    <w:rsid w:val="00FD4449"/>
    <w:rsid w:val="00FD4475"/>
    <w:rsid w:val="00FD44BA"/>
    <w:rsid w:val="00FD44D2"/>
    <w:rsid w:val="00FD454F"/>
    <w:rsid w:val="00FD4577"/>
    <w:rsid w:val="00FD458D"/>
    <w:rsid w:val="00FD4673"/>
    <w:rsid w:val="00FD469D"/>
    <w:rsid w:val="00FD4723"/>
    <w:rsid w:val="00FD476B"/>
    <w:rsid w:val="00FD4791"/>
    <w:rsid w:val="00FD47B7"/>
    <w:rsid w:val="00FD48A3"/>
    <w:rsid w:val="00FD48FD"/>
    <w:rsid w:val="00FD490C"/>
    <w:rsid w:val="00FD4922"/>
    <w:rsid w:val="00FD492A"/>
    <w:rsid w:val="00FD4970"/>
    <w:rsid w:val="00FD4971"/>
    <w:rsid w:val="00FD4986"/>
    <w:rsid w:val="00FD49E4"/>
    <w:rsid w:val="00FD4A03"/>
    <w:rsid w:val="00FD4A59"/>
    <w:rsid w:val="00FD4A8E"/>
    <w:rsid w:val="00FD4A94"/>
    <w:rsid w:val="00FD4B28"/>
    <w:rsid w:val="00FD4BF4"/>
    <w:rsid w:val="00FD4C12"/>
    <w:rsid w:val="00FD4C5E"/>
    <w:rsid w:val="00FD4CC3"/>
    <w:rsid w:val="00FD4CF9"/>
    <w:rsid w:val="00FD4D0D"/>
    <w:rsid w:val="00FD4DD5"/>
    <w:rsid w:val="00FD4DF8"/>
    <w:rsid w:val="00FD4E6B"/>
    <w:rsid w:val="00FD4E8A"/>
    <w:rsid w:val="00FD5009"/>
    <w:rsid w:val="00FD50FA"/>
    <w:rsid w:val="00FD5109"/>
    <w:rsid w:val="00FD519A"/>
    <w:rsid w:val="00FD52BC"/>
    <w:rsid w:val="00FD5321"/>
    <w:rsid w:val="00FD5359"/>
    <w:rsid w:val="00FD5371"/>
    <w:rsid w:val="00FD53B7"/>
    <w:rsid w:val="00FD53EF"/>
    <w:rsid w:val="00FD544A"/>
    <w:rsid w:val="00FD5450"/>
    <w:rsid w:val="00FD546D"/>
    <w:rsid w:val="00FD554C"/>
    <w:rsid w:val="00FD554D"/>
    <w:rsid w:val="00FD5597"/>
    <w:rsid w:val="00FD55B1"/>
    <w:rsid w:val="00FD55CF"/>
    <w:rsid w:val="00FD5623"/>
    <w:rsid w:val="00FD571D"/>
    <w:rsid w:val="00FD5803"/>
    <w:rsid w:val="00FD5905"/>
    <w:rsid w:val="00FD5B37"/>
    <w:rsid w:val="00FD5BA3"/>
    <w:rsid w:val="00FD5BA7"/>
    <w:rsid w:val="00FD5BC3"/>
    <w:rsid w:val="00FD5BD8"/>
    <w:rsid w:val="00FD5C89"/>
    <w:rsid w:val="00FD5D15"/>
    <w:rsid w:val="00FD5D71"/>
    <w:rsid w:val="00FD5E28"/>
    <w:rsid w:val="00FD5F08"/>
    <w:rsid w:val="00FD5F60"/>
    <w:rsid w:val="00FD5FF2"/>
    <w:rsid w:val="00FD6113"/>
    <w:rsid w:val="00FD612D"/>
    <w:rsid w:val="00FD614B"/>
    <w:rsid w:val="00FD616B"/>
    <w:rsid w:val="00FD6251"/>
    <w:rsid w:val="00FD6285"/>
    <w:rsid w:val="00FD62AE"/>
    <w:rsid w:val="00FD631D"/>
    <w:rsid w:val="00FD6322"/>
    <w:rsid w:val="00FD632B"/>
    <w:rsid w:val="00FD6342"/>
    <w:rsid w:val="00FD635F"/>
    <w:rsid w:val="00FD638E"/>
    <w:rsid w:val="00FD63AE"/>
    <w:rsid w:val="00FD63B5"/>
    <w:rsid w:val="00FD644D"/>
    <w:rsid w:val="00FD64E6"/>
    <w:rsid w:val="00FD6563"/>
    <w:rsid w:val="00FD67B1"/>
    <w:rsid w:val="00FD67B5"/>
    <w:rsid w:val="00FD6834"/>
    <w:rsid w:val="00FD6885"/>
    <w:rsid w:val="00FD6924"/>
    <w:rsid w:val="00FD695B"/>
    <w:rsid w:val="00FD69B2"/>
    <w:rsid w:val="00FD69D2"/>
    <w:rsid w:val="00FD6A98"/>
    <w:rsid w:val="00FD6AAD"/>
    <w:rsid w:val="00FD6ABB"/>
    <w:rsid w:val="00FD6B21"/>
    <w:rsid w:val="00FD6B8F"/>
    <w:rsid w:val="00FD6BBB"/>
    <w:rsid w:val="00FD6BDA"/>
    <w:rsid w:val="00FD6CFD"/>
    <w:rsid w:val="00FD6D1F"/>
    <w:rsid w:val="00FD6D30"/>
    <w:rsid w:val="00FD6D8E"/>
    <w:rsid w:val="00FD6DEC"/>
    <w:rsid w:val="00FD6E76"/>
    <w:rsid w:val="00FD6EAA"/>
    <w:rsid w:val="00FD6FD1"/>
    <w:rsid w:val="00FD6FDD"/>
    <w:rsid w:val="00FD7082"/>
    <w:rsid w:val="00FD70B6"/>
    <w:rsid w:val="00FD70CD"/>
    <w:rsid w:val="00FD7130"/>
    <w:rsid w:val="00FD71B0"/>
    <w:rsid w:val="00FD71B4"/>
    <w:rsid w:val="00FD7217"/>
    <w:rsid w:val="00FD7248"/>
    <w:rsid w:val="00FD7253"/>
    <w:rsid w:val="00FD72F2"/>
    <w:rsid w:val="00FD734F"/>
    <w:rsid w:val="00FD738D"/>
    <w:rsid w:val="00FD741B"/>
    <w:rsid w:val="00FD74EA"/>
    <w:rsid w:val="00FD7516"/>
    <w:rsid w:val="00FD7573"/>
    <w:rsid w:val="00FD7591"/>
    <w:rsid w:val="00FD75A7"/>
    <w:rsid w:val="00FD75A9"/>
    <w:rsid w:val="00FD75B6"/>
    <w:rsid w:val="00FD75D2"/>
    <w:rsid w:val="00FD7677"/>
    <w:rsid w:val="00FD7688"/>
    <w:rsid w:val="00FD7696"/>
    <w:rsid w:val="00FD76A0"/>
    <w:rsid w:val="00FD772A"/>
    <w:rsid w:val="00FD7750"/>
    <w:rsid w:val="00FD77E6"/>
    <w:rsid w:val="00FD781C"/>
    <w:rsid w:val="00FD788F"/>
    <w:rsid w:val="00FD78E2"/>
    <w:rsid w:val="00FD78E4"/>
    <w:rsid w:val="00FD78EC"/>
    <w:rsid w:val="00FD7905"/>
    <w:rsid w:val="00FD7B85"/>
    <w:rsid w:val="00FD7B8A"/>
    <w:rsid w:val="00FD7CC6"/>
    <w:rsid w:val="00FD7D56"/>
    <w:rsid w:val="00FD7D6D"/>
    <w:rsid w:val="00FD7DE1"/>
    <w:rsid w:val="00FD7DF9"/>
    <w:rsid w:val="00FD7E2D"/>
    <w:rsid w:val="00FD7E41"/>
    <w:rsid w:val="00FD7E60"/>
    <w:rsid w:val="00FD7E78"/>
    <w:rsid w:val="00FD7E9A"/>
    <w:rsid w:val="00FD7F8B"/>
    <w:rsid w:val="00FE008C"/>
    <w:rsid w:val="00FE00B6"/>
    <w:rsid w:val="00FE01AA"/>
    <w:rsid w:val="00FE01BF"/>
    <w:rsid w:val="00FE01E0"/>
    <w:rsid w:val="00FE01F5"/>
    <w:rsid w:val="00FE0200"/>
    <w:rsid w:val="00FE0225"/>
    <w:rsid w:val="00FE0234"/>
    <w:rsid w:val="00FE0262"/>
    <w:rsid w:val="00FE026D"/>
    <w:rsid w:val="00FE02B8"/>
    <w:rsid w:val="00FE02CE"/>
    <w:rsid w:val="00FE0381"/>
    <w:rsid w:val="00FE048E"/>
    <w:rsid w:val="00FE049D"/>
    <w:rsid w:val="00FE04B9"/>
    <w:rsid w:val="00FE04CE"/>
    <w:rsid w:val="00FE04D6"/>
    <w:rsid w:val="00FE05DE"/>
    <w:rsid w:val="00FE0644"/>
    <w:rsid w:val="00FE0780"/>
    <w:rsid w:val="00FE07C8"/>
    <w:rsid w:val="00FE07C9"/>
    <w:rsid w:val="00FE07FE"/>
    <w:rsid w:val="00FE082B"/>
    <w:rsid w:val="00FE092A"/>
    <w:rsid w:val="00FE0B34"/>
    <w:rsid w:val="00FE0B5A"/>
    <w:rsid w:val="00FE0BAC"/>
    <w:rsid w:val="00FE0BCD"/>
    <w:rsid w:val="00FE0C05"/>
    <w:rsid w:val="00FE0C5D"/>
    <w:rsid w:val="00FE0C5F"/>
    <w:rsid w:val="00FE0C99"/>
    <w:rsid w:val="00FE0CCD"/>
    <w:rsid w:val="00FE0D14"/>
    <w:rsid w:val="00FE0D39"/>
    <w:rsid w:val="00FE0D5F"/>
    <w:rsid w:val="00FE0DCB"/>
    <w:rsid w:val="00FE0E9A"/>
    <w:rsid w:val="00FE0EA2"/>
    <w:rsid w:val="00FE0EB0"/>
    <w:rsid w:val="00FE0EED"/>
    <w:rsid w:val="00FE0EF6"/>
    <w:rsid w:val="00FE0F13"/>
    <w:rsid w:val="00FE1033"/>
    <w:rsid w:val="00FE106E"/>
    <w:rsid w:val="00FE1078"/>
    <w:rsid w:val="00FE10A2"/>
    <w:rsid w:val="00FE10C3"/>
    <w:rsid w:val="00FE10CB"/>
    <w:rsid w:val="00FE10D4"/>
    <w:rsid w:val="00FE1113"/>
    <w:rsid w:val="00FE1116"/>
    <w:rsid w:val="00FE1149"/>
    <w:rsid w:val="00FE11A4"/>
    <w:rsid w:val="00FE11A5"/>
    <w:rsid w:val="00FE130B"/>
    <w:rsid w:val="00FE1318"/>
    <w:rsid w:val="00FE137E"/>
    <w:rsid w:val="00FE13AB"/>
    <w:rsid w:val="00FE13C3"/>
    <w:rsid w:val="00FE13FC"/>
    <w:rsid w:val="00FE1435"/>
    <w:rsid w:val="00FE147C"/>
    <w:rsid w:val="00FE1481"/>
    <w:rsid w:val="00FE14C8"/>
    <w:rsid w:val="00FE14D2"/>
    <w:rsid w:val="00FE1534"/>
    <w:rsid w:val="00FE15FD"/>
    <w:rsid w:val="00FE160E"/>
    <w:rsid w:val="00FE16D5"/>
    <w:rsid w:val="00FE1796"/>
    <w:rsid w:val="00FE17AC"/>
    <w:rsid w:val="00FE182B"/>
    <w:rsid w:val="00FE1864"/>
    <w:rsid w:val="00FE19A6"/>
    <w:rsid w:val="00FE1A2A"/>
    <w:rsid w:val="00FE1A66"/>
    <w:rsid w:val="00FE1AF3"/>
    <w:rsid w:val="00FE1B70"/>
    <w:rsid w:val="00FE1BE3"/>
    <w:rsid w:val="00FE1C12"/>
    <w:rsid w:val="00FE1C63"/>
    <w:rsid w:val="00FE1CC4"/>
    <w:rsid w:val="00FE1D0E"/>
    <w:rsid w:val="00FE1D60"/>
    <w:rsid w:val="00FE1DA2"/>
    <w:rsid w:val="00FE1EC1"/>
    <w:rsid w:val="00FE1FB9"/>
    <w:rsid w:val="00FE2001"/>
    <w:rsid w:val="00FE2112"/>
    <w:rsid w:val="00FE21B8"/>
    <w:rsid w:val="00FE21C4"/>
    <w:rsid w:val="00FE21EF"/>
    <w:rsid w:val="00FE223D"/>
    <w:rsid w:val="00FE2252"/>
    <w:rsid w:val="00FE2277"/>
    <w:rsid w:val="00FE22CF"/>
    <w:rsid w:val="00FE22E6"/>
    <w:rsid w:val="00FE2366"/>
    <w:rsid w:val="00FE23A4"/>
    <w:rsid w:val="00FE2411"/>
    <w:rsid w:val="00FE242F"/>
    <w:rsid w:val="00FE243A"/>
    <w:rsid w:val="00FE248C"/>
    <w:rsid w:val="00FE2509"/>
    <w:rsid w:val="00FE254D"/>
    <w:rsid w:val="00FE25A4"/>
    <w:rsid w:val="00FE26E0"/>
    <w:rsid w:val="00FE275A"/>
    <w:rsid w:val="00FE2785"/>
    <w:rsid w:val="00FE27D9"/>
    <w:rsid w:val="00FE27E6"/>
    <w:rsid w:val="00FE2833"/>
    <w:rsid w:val="00FE2870"/>
    <w:rsid w:val="00FE288A"/>
    <w:rsid w:val="00FE28D2"/>
    <w:rsid w:val="00FE28E8"/>
    <w:rsid w:val="00FE2942"/>
    <w:rsid w:val="00FE2A10"/>
    <w:rsid w:val="00FE2A29"/>
    <w:rsid w:val="00FE2A2A"/>
    <w:rsid w:val="00FE2B08"/>
    <w:rsid w:val="00FE2B1F"/>
    <w:rsid w:val="00FE2B73"/>
    <w:rsid w:val="00FE2BB9"/>
    <w:rsid w:val="00FE2BF7"/>
    <w:rsid w:val="00FE2C1B"/>
    <w:rsid w:val="00FE2C43"/>
    <w:rsid w:val="00FE2D84"/>
    <w:rsid w:val="00FE2E27"/>
    <w:rsid w:val="00FE2E98"/>
    <w:rsid w:val="00FE2EAE"/>
    <w:rsid w:val="00FE2EFF"/>
    <w:rsid w:val="00FE2F5D"/>
    <w:rsid w:val="00FE2F65"/>
    <w:rsid w:val="00FE2FC8"/>
    <w:rsid w:val="00FE3003"/>
    <w:rsid w:val="00FE3026"/>
    <w:rsid w:val="00FE306C"/>
    <w:rsid w:val="00FE3107"/>
    <w:rsid w:val="00FE3126"/>
    <w:rsid w:val="00FE31B3"/>
    <w:rsid w:val="00FE31F4"/>
    <w:rsid w:val="00FE320A"/>
    <w:rsid w:val="00FE32CF"/>
    <w:rsid w:val="00FE32F5"/>
    <w:rsid w:val="00FE3336"/>
    <w:rsid w:val="00FE33AE"/>
    <w:rsid w:val="00FE33C0"/>
    <w:rsid w:val="00FE34B5"/>
    <w:rsid w:val="00FE3516"/>
    <w:rsid w:val="00FE3551"/>
    <w:rsid w:val="00FE35BD"/>
    <w:rsid w:val="00FE35C8"/>
    <w:rsid w:val="00FE35F0"/>
    <w:rsid w:val="00FE36C4"/>
    <w:rsid w:val="00FE3883"/>
    <w:rsid w:val="00FE388F"/>
    <w:rsid w:val="00FE38FA"/>
    <w:rsid w:val="00FE3958"/>
    <w:rsid w:val="00FE399C"/>
    <w:rsid w:val="00FE39E1"/>
    <w:rsid w:val="00FE3A2F"/>
    <w:rsid w:val="00FE3A63"/>
    <w:rsid w:val="00FE3A96"/>
    <w:rsid w:val="00FE3AC0"/>
    <w:rsid w:val="00FE3B50"/>
    <w:rsid w:val="00FE3BC8"/>
    <w:rsid w:val="00FE3BCA"/>
    <w:rsid w:val="00FE3BDF"/>
    <w:rsid w:val="00FE3C2C"/>
    <w:rsid w:val="00FE3CA1"/>
    <w:rsid w:val="00FE3D0B"/>
    <w:rsid w:val="00FE3DCC"/>
    <w:rsid w:val="00FE3E96"/>
    <w:rsid w:val="00FE3FA3"/>
    <w:rsid w:val="00FE406A"/>
    <w:rsid w:val="00FE4085"/>
    <w:rsid w:val="00FE40D9"/>
    <w:rsid w:val="00FE410E"/>
    <w:rsid w:val="00FE4129"/>
    <w:rsid w:val="00FE4136"/>
    <w:rsid w:val="00FE4145"/>
    <w:rsid w:val="00FE415D"/>
    <w:rsid w:val="00FE4168"/>
    <w:rsid w:val="00FE4181"/>
    <w:rsid w:val="00FE41ED"/>
    <w:rsid w:val="00FE426B"/>
    <w:rsid w:val="00FE42EB"/>
    <w:rsid w:val="00FE4315"/>
    <w:rsid w:val="00FE4323"/>
    <w:rsid w:val="00FE4326"/>
    <w:rsid w:val="00FE4368"/>
    <w:rsid w:val="00FE43F4"/>
    <w:rsid w:val="00FE43FB"/>
    <w:rsid w:val="00FE4430"/>
    <w:rsid w:val="00FE445E"/>
    <w:rsid w:val="00FE4477"/>
    <w:rsid w:val="00FE448A"/>
    <w:rsid w:val="00FE4505"/>
    <w:rsid w:val="00FE4530"/>
    <w:rsid w:val="00FE4564"/>
    <w:rsid w:val="00FE45D6"/>
    <w:rsid w:val="00FE45F4"/>
    <w:rsid w:val="00FE461D"/>
    <w:rsid w:val="00FE4638"/>
    <w:rsid w:val="00FE463E"/>
    <w:rsid w:val="00FE4654"/>
    <w:rsid w:val="00FE465A"/>
    <w:rsid w:val="00FE46E7"/>
    <w:rsid w:val="00FE4731"/>
    <w:rsid w:val="00FE4875"/>
    <w:rsid w:val="00FE48F0"/>
    <w:rsid w:val="00FE49C6"/>
    <w:rsid w:val="00FE49F6"/>
    <w:rsid w:val="00FE4A4F"/>
    <w:rsid w:val="00FE4A6F"/>
    <w:rsid w:val="00FE4A9D"/>
    <w:rsid w:val="00FE4C20"/>
    <w:rsid w:val="00FE4C95"/>
    <w:rsid w:val="00FE4CF3"/>
    <w:rsid w:val="00FE4D61"/>
    <w:rsid w:val="00FE4D81"/>
    <w:rsid w:val="00FE4DB2"/>
    <w:rsid w:val="00FE4E17"/>
    <w:rsid w:val="00FE4E3F"/>
    <w:rsid w:val="00FE4E74"/>
    <w:rsid w:val="00FE4EC2"/>
    <w:rsid w:val="00FE4F05"/>
    <w:rsid w:val="00FE4F79"/>
    <w:rsid w:val="00FE4FA2"/>
    <w:rsid w:val="00FE51A0"/>
    <w:rsid w:val="00FE523C"/>
    <w:rsid w:val="00FE5259"/>
    <w:rsid w:val="00FE52B5"/>
    <w:rsid w:val="00FE52C2"/>
    <w:rsid w:val="00FE5359"/>
    <w:rsid w:val="00FE53FB"/>
    <w:rsid w:val="00FE5460"/>
    <w:rsid w:val="00FE5492"/>
    <w:rsid w:val="00FE549C"/>
    <w:rsid w:val="00FE550D"/>
    <w:rsid w:val="00FE55C8"/>
    <w:rsid w:val="00FE55D9"/>
    <w:rsid w:val="00FE5655"/>
    <w:rsid w:val="00FE568D"/>
    <w:rsid w:val="00FE56AA"/>
    <w:rsid w:val="00FE56AB"/>
    <w:rsid w:val="00FE56DE"/>
    <w:rsid w:val="00FE5832"/>
    <w:rsid w:val="00FE589A"/>
    <w:rsid w:val="00FE5A41"/>
    <w:rsid w:val="00FE5B04"/>
    <w:rsid w:val="00FE5BA3"/>
    <w:rsid w:val="00FE5BD8"/>
    <w:rsid w:val="00FE5C4C"/>
    <w:rsid w:val="00FE5CE3"/>
    <w:rsid w:val="00FE5D24"/>
    <w:rsid w:val="00FE5D2E"/>
    <w:rsid w:val="00FE5E57"/>
    <w:rsid w:val="00FE5F63"/>
    <w:rsid w:val="00FE5F98"/>
    <w:rsid w:val="00FE5FC3"/>
    <w:rsid w:val="00FE610A"/>
    <w:rsid w:val="00FE61F4"/>
    <w:rsid w:val="00FE622A"/>
    <w:rsid w:val="00FE62FB"/>
    <w:rsid w:val="00FE6359"/>
    <w:rsid w:val="00FE6465"/>
    <w:rsid w:val="00FE64BF"/>
    <w:rsid w:val="00FE64CD"/>
    <w:rsid w:val="00FE64D4"/>
    <w:rsid w:val="00FE658D"/>
    <w:rsid w:val="00FE65AA"/>
    <w:rsid w:val="00FE65BD"/>
    <w:rsid w:val="00FE6619"/>
    <w:rsid w:val="00FE671D"/>
    <w:rsid w:val="00FE67A9"/>
    <w:rsid w:val="00FE67E3"/>
    <w:rsid w:val="00FE68E7"/>
    <w:rsid w:val="00FE68F7"/>
    <w:rsid w:val="00FE6927"/>
    <w:rsid w:val="00FE692B"/>
    <w:rsid w:val="00FE6972"/>
    <w:rsid w:val="00FE6AAF"/>
    <w:rsid w:val="00FE6BDA"/>
    <w:rsid w:val="00FE6BF9"/>
    <w:rsid w:val="00FE6C0B"/>
    <w:rsid w:val="00FE6C3A"/>
    <w:rsid w:val="00FE6C7D"/>
    <w:rsid w:val="00FE6D8B"/>
    <w:rsid w:val="00FE6DA6"/>
    <w:rsid w:val="00FE6DD1"/>
    <w:rsid w:val="00FE6DE3"/>
    <w:rsid w:val="00FE6DFF"/>
    <w:rsid w:val="00FE6E38"/>
    <w:rsid w:val="00FE6EBF"/>
    <w:rsid w:val="00FE6F40"/>
    <w:rsid w:val="00FE6FE9"/>
    <w:rsid w:val="00FE703E"/>
    <w:rsid w:val="00FE705C"/>
    <w:rsid w:val="00FE706B"/>
    <w:rsid w:val="00FE7153"/>
    <w:rsid w:val="00FE7220"/>
    <w:rsid w:val="00FE732E"/>
    <w:rsid w:val="00FE73B7"/>
    <w:rsid w:val="00FE73BA"/>
    <w:rsid w:val="00FE7407"/>
    <w:rsid w:val="00FE7532"/>
    <w:rsid w:val="00FE7577"/>
    <w:rsid w:val="00FE765B"/>
    <w:rsid w:val="00FE765D"/>
    <w:rsid w:val="00FE7664"/>
    <w:rsid w:val="00FE766A"/>
    <w:rsid w:val="00FE76A7"/>
    <w:rsid w:val="00FE77EB"/>
    <w:rsid w:val="00FE785B"/>
    <w:rsid w:val="00FE78A0"/>
    <w:rsid w:val="00FE78C7"/>
    <w:rsid w:val="00FE7933"/>
    <w:rsid w:val="00FE7958"/>
    <w:rsid w:val="00FE7A40"/>
    <w:rsid w:val="00FE7A67"/>
    <w:rsid w:val="00FE7A8B"/>
    <w:rsid w:val="00FE7AAF"/>
    <w:rsid w:val="00FE7AD7"/>
    <w:rsid w:val="00FE7AD9"/>
    <w:rsid w:val="00FE7B85"/>
    <w:rsid w:val="00FE7BBD"/>
    <w:rsid w:val="00FE7D10"/>
    <w:rsid w:val="00FE7D30"/>
    <w:rsid w:val="00FE7D80"/>
    <w:rsid w:val="00FE7DA9"/>
    <w:rsid w:val="00FE7DBF"/>
    <w:rsid w:val="00FE7DD7"/>
    <w:rsid w:val="00FE7DEA"/>
    <w:rsid w:val="00FE7E48"/>
    <w:rsid w:val="00FE7E6A"/>
    <w:rsid w:val="00FE7F7F"/>
    <w:rsid w:val="00FE7F8F"/>
    <w:rsid w:val="00FE7FB3"/>
    <w:rsid w:val="00FF0059"/>
    <w:rsid w:val="00FF00D6"/>
    <w:rsid w:val="00FF0130"/>
    <w:rsid w:val="00FF014E"/>
    <w:rsid w:val="00FF0213"/>
    <w:rsid w:val="00FF0218"/>
    <w:rsid w:val="00FF02D2"/>
    <w:rsid w:val="00FF0345"/>
    <w:rsid w:val="00FF037D"/>
    <w:rsid w:val="00FF0387"/>
    <w:rsid w:val="00FF04BA"/>
    <w:rsid w:val="00FF04DE"/>
    <w:rsid w:val="00FF0544"/>
    <w:rsid w:val="00FF055E"/>
    <w:rsid w:val="00FF0611"/>
    <w:rsid w:val="00FF06F5"/>
    <w:rsid w:val="00FF07C2"/>
    <w:rsid w:val="00FF080E"/>
    <w:rsid w:val="00FF0972"/>
    <w:rsid w:val="00FF0982"/>
    <w:rsid w:val="00FF0996"/>
    <w:rsid w:val="00FF0A30"/>
    <w:rsid w:val="00FF0A55"/>
    <w:rsid w:val="00FF0A77"/>
    <w:rsid w:val="00FF0AC8"/>
    <w:rsid w:val="00FF0AFE"/>
    <w:rsid w:val="00FF0B73"/>
    <w:rsid w:val="00FF0B91"/>
    <w:rsid w:val="00FF0C6E"/>
    <w:rsid w:val="00FF0CDF"/>
    <w:rsid w:val="00FF0D1F"/>
    <w:rsid w:val="00FF0D35"/>
    <w:rsid w:val="00FF0D3D"/>
    <w:rsid w:val="00FF0D78"/>
    <w:rsid w:val="00FF0DD1"/>
    <w:rsid w:val="00FF0E2D"/>
    <w:rsid w:val="00FF0E5A"/>
    <w:rsid w:val="00FF0F72"/>
    <w:rsid w:val="00FF0FCB"/>
    <w:rsid w:val="00FF0FF1"/>
    <w:rsid w:val="00FF1080"/>
    <w:rsid w:val="00FF10A6"/>
    <w:rsid w:val="00FF11AE"/>
    <w:rsid w:val="00FF11C0"/>
    <w:rsid w:val="00FF1219"/>
    <w:rsid w:val="00FF1220"/>
    <w:rsid w:val="00FF1281"/>
    <w:rsid w:val="00FF12AA"/>
    <w:rsid w:val="00FF12CF"/>
    <w:rsid w:val="00FF12E7"/>
    <w:rsid w:val="00FF132F"/>
    <w:rsid w:val="00FF1351"/>
    <w:rsid w:val="00FF150D"/>
    <w:rsid w:val="00FF159A"/>
    <w:rsid w:val="00FF15A0"/>
    <w:rsid w:val="00FF15E4"/>
    <w:rsid w:val="00FF15F4"/>
    <w:rsid w:val="00FF15FD"/>
    <w:rsid w:val="00FF16A3"/>
    <w:rsid w:val="00FF16E7"/>
    <w:rsid w:val="00FF173C"/>
    <w:rsid w:val="00FF1781"/>
    <w:rsid w:val="00FF17EE"/>
    <w:rsid w:val="00FF18AB"/>
    <w:rsid w:val="00FF19AC"/>
    <w:rsid w:val="00FF19CC"/>
    <w:rsid w:val="00FF1A12"/>
    <w:rsid w:val="00FF1A6B"/>
    <w:rsid w:val="00FF1A87"/>
    <w:rsid w:val="00FF1AFA"/>
    <w:rsid w:val="00FF1AFF"/>
    <w:rsid w:val="00FF1B21"/>
    <w:rsid w:val="00FF1B2E"/>
    <w:rsid w:val="00FF1B5E"/>
    <w:rsid w:val="00FF1B7B"/>
    <w:rsid w:val="00FF1C6E"/>
    <w:rsid w:val="00FF1C9E"/>
    <w:rsid w:val="00FF1CF7"/>
    <w:rsid w:val="00FF1D88"/>
    <w:rsid w:val="00FF1E09"/>
    <w:rsid w:val="00FF1E1D"/>
    <w:rsid w:val="00FF1E26"/>
    <w:rsid w:val="00FF1E66"/>
    <w:rsid w:val="00FF1E91"/>
    <w:rsid w:val="00FF1EAE"/>
    <w:rsid w:val="00FF1FEC"/>
    <w:rsid w:val="00FF2009"/>
    <w:rsid w:val="00FF209A"/>
    <w:rsid w:val="00FF20DC"/>
    <w:rsid w:val="00FF2148"/>
    <w:rsid w:val="00FF2281"/>
    <w:rsid w:val="00FF2296"/>
    <w:rsid w:val="00FF22C9"/>
    <w:rsid w:val="00FF238D"/>
    <w:rsid w:val="00FF2497"/>
    <w:rsid w:val="00FF24D5"/>
    <w:rsid w:val="00FF24FE"/>
    <w:rsid w:val="00FF2732"/>
    <w:rsid w:val="00FF2754"/>
    <w:rsid w:val="00FF2759"/>
    <w:rsid w:val="00FF2768"/>
    <w:rsid w:val="00FF2865"/>
    <w:rsid w:val="00FF28B8"/>
    <w:rsid w:val="00FF28FD"/>
    <w:rsid w:val="00FF29E8"/>
    <w:rsid w:val="00FF2A13"/>
    <w:rsid w:val="00FF2A3F"/>
    <w:rsid w:val="00FF2ABC"/>
    <w:rsid w:val="00FF2AC2"/>
    <w:rsid w:val="00FF2AD4"/>
    <w:rsid w:val="00FF2AE7"/>
    <w:rsid w:val="00FF2AE8"/>
    <w:rsid w:val="00FF2B23"/>
    <w:rsid w:val="00FF2B29"/>
    <w:rsid w:val="00FF2B2E"/>
    <w:rsid w:val="00FF2BDA"/>
    <w:rsid w:val="00FF2BFB"/>
    <w:rsid w:val="00FF2C66"/>
    <w:rsid w:val="00FF2CF9"/>
    <w:rsid w:val="00FF2E2A"/>
    <w:rsid w:val="00FF2EA3"/>
    <w:rsid w:val="00FF2ED8"/>
    <w:rsid w:val="00FF2EF5"/>
    <w:rsid w:val="00FF2F84"/>
    <w:rsid w:val="00FF2FB6"/>
    <w:rsid w:val="00FF2FD6"/>
    <w:rsid w:val="00FF3028"/>
    <w:rsid w:val="00FF3069"/>
    <w:rsid w:val="00FF30C3"/>
    <w:rsid w:val="00FF30E4"/>
    <w:rsid w:val="00FF320C"/>
    <w:rsid w:val="00FF320F"/>
    <w:rsid w:val="00FF32AB"/>
    <w:rsid w:val="00FF33AE"/>
    <w:rsid w:val="00FF343F"/>
    <w:rsid w:val="00FF3453"/>
    <w:rsid w:val="00FF34C7"/>
    <w:rsid w:val="00FF3500"/>
    <w:rsid w:val="00FF3508"/>
    <w:rsid w:val="00FF352F"/>
    <w:rsid w:val="00FF35E3"/>
    <w:rsid w:val="00FF360B"/>
    <w:rsid w:val="00FF3652"/>
    <w:rsid w:val="00FF36E2"/>
    <w:rsid w:val="00FF373E"/>
    <w:rsid w:val="00FF3750"/>
    <w:rsid w:val="00FF37EF"/>
    <w:rsid w:val="00FF3847"/>
    <w:rsid w:val="00FF38B5"/>
    <w:rsid w:val="00FF39BC"/>
    <w:rsid w:val="00FF39CA"/>
    <w:rsid w:val="00FF39E8"/>
    <w:rsid w:val="00FF3ACB"/>
    <w:rsid w:val="00FF3B28"/>
    <w:rsid w:val="00FF3C70"/>
    <w:rsid w:val="00FF3C91"/>
    <w:rsid w:val="00FF3CF8"/>
    <w:rsid w:val="00FF3D0D"/>
    <w:rsid w:val="00FF3D9C"/>
    <w:rsid w:val="00FF3E25"/>
    <w:rsid w:val="00FF3E8A"/>
    <w:rsid w:val="00FF3EC9"/>
    <w:rsid w:val="00FF3F0A"/>
    <w:rsid w:val="00FF3F18"/>
    <w:rsid w:val="00FF3F72"/>
    <w:rsid w:val="00FF401A"/>
    <w:rsid w:val="00FF401E"/>
    <w:rsid w:val="00FF4026"/>
    <w:rsid w:val="00FF40E7"/>
    <w:rsid w:val="00FF4113"/>
    <w:rsid w:val="00FF415A"/>
    <w:rsid w:val="00FF4185"/>
    <w:rsid w:val="00FF4191"/>
    <w:rsid w:val="00FF41A5"/>
    <w:rsid w:val="00FF41EE"/>
    <w:rsid w:val="00FF41FD"/>
    <w:rsid w:val="00FF4299"/>
    <w:rsid w:val="00FF42FE"/>
    <w:rsid w:val="00FF431E"/>
    <w:rsid w:val="00FF4410"/>
    <w:rsid w:val="00FF442F"/>
    <w:rsid w:val="00FF4532"/>
    <w:rsid w:val="00FF4537"/>
    <w:rsid w:val="00FF46C3"/>
    <w:rsid w:val="00FF46F1"/>
    <w:rsid w:val="00FF4708"/>
    <w:rsid w:val="00FF4776"/>
    <w:rsid w:val="00FF47AC"/>
    <w:rsid w:val="00FF4877"/>
    <w:rsid w:val="00FF4924"/>
    <w:rsid w:val="00FF4980"/>
    <w:rsid w:val="00FF4984"/>
    <w:rsid w:val="00FF49AF"/>
    <w:rsid w:val="00FF49BE"/>
    <w:rsid w:val="00FF49C7"/>
    <w:rsid w:val="00FF49D3"/>
    <w:rsid w:val="00FF49F1"/>
    <w:rsid w:val="00FF4A25"/>
    <w:rsid w:val="00FF4AAB"/>
    <w:rsid w:val="00FF4AAC"/>
    <w:rsid w:val="00FF4B37"/>
    <w:rsid w:val="00FF4B5D"/>
    <w:rsid w:val="00FF4BB6"/>
    <w:rsid w:val="00FF4BF8"/>
    <w:rsid w:val="00FF4C38"/>
    <w:rsid w:val="00FF4D17"/>
    <w:rsid w:val="00FF4EEC"/>
    <w:rsid w:val="00FF4F87"/>
    <w:rsid w:val="00FF4FAA"/>
    <w:rsid w:val="00FF5005"/>
    <w:rsid w:val="00FF5023"/>
    <w:rsid w:val="00FF504D"/>
    <w:rsid w:val="00FF509B"/>
    <w:rsid w:val="00FF50DF"/>
    <w:rsid w:val="00FF50FB"/>
    <w:rsid w:val="00FF515B"/>
    <w:rsid w:val="00FF5160"/>
    <w:rsid w:val="00FF5231"/>
    <w:rsid w:val="00FF5335"/>
    <w:rsid w:val="00FF5574"/>
    <w:rsid w:val="00FF55FE"/>
    <w:rsid w:val="00FF56B1"/>
    <w:rsid w:val="00FF56E3"/>
    <w:rsid w:val="00FF5703"/>
    <w:rsid w:val="00FF5729"/>
    <w:rsid w:val="00FF5771"/>
    <w:rsid w:val="00FF580E"/>
    <w:rsid w:val="00FF5882"/>
    <w:rsid w:val="00FF5884"/>
    <w:rsid w:val="00FF5898"/>
    <w:rsid w:val="00FF589C"/>
    <w:rsid w:val="00FF5904"/>
    <w:rsid w:val="00FF5912"/>
    <w:rsid w:val="00FF5927"/>
    <w:rsid w:val="00FF59BE"/>
    <w:rsid w:val="00FF5A44"/>
    <w:rsid w:val="00FF5A9C"/>
    <w:rsid w:val="00FF5B30"/>
    <w:rsid w:val="00FF5C0A"/>
    <w:rsid w:val="00FF5C20"/>
    <w:rsid w:val="00FF5C70"/>
    <w:rsid w:val="00FF5DA9"/>
    <w:rsid w:val="00FF5E8C"/>
    <w:rsid w:val="00FF5EE2"/>
    <w:rsid w:val="00FF5F19"/>
    <w:rsid w:val="00FF5F70"/>
    <w:rsid w:val="00FF5F7B"/>
    <w:rsid w:val="00FF6028"/>
    <w:rsid w:val="00FF611A"/>
    <w:rsid w:val="00FF61F4"/>
    <w:rsid w:val="00FF6253"/>
    <w:rsid w:val="00FF62F9"/>
    <w:rsid w:val="00FF6310"/>
    <w:rsid w:val="00FF6360"/>
    <w:rsid w:val="00FF6422"/>
    <w:rsid w:val="00FF642B"/>
    <w:rsid w:val="00FF6468"/>
    <w:rsid w:val="00FF654C"/>
    <w:rsid w:val="00FF65B2"/>
    <w:rsid w:val="00FF65CF"/>
    <w:rsid w:val="00FF661E"/>
    <w:rsid w:val="00FF665C"/>
    <w:rsid w:val="00FF66B7"/>
    <w:rsid w:val="00FF66D0"/>
    <w:rsid w:val="00FF6774"/>
    <w:rsid w:val="00FF677A"/>
    <w:rsid w:val="00FF678F"/>
    <w:rsid w:val="00FF6810"/>
    <w:rsid w:val="00FF681D"/>
    <w:rsid w:val="00FF6824"/>
    <w:rsid w:val="00FF6885"/>
    <w:rsid w:val="00FF68B4"/>
    <w:rsid w:val="00FF68F9"/>
    <w:rsid w:val="00FF69C9"/>
    <w:rsid w:val="00FF69FC"/>
    <w:rsid w:val="00FF6A6F"/>
    <w:rsid w:val="00FF6AB0"/>
    <w:rsid w:val="00FF6B81"/>
    <w:rsid w:val="00FF6C2C"/>
    <w:rsid w:val="00FF6C5E"/>
    <w:rsid w:val="00FF6C67"/>
    <w:rsid w:val="00FF6CE4"/>
    <w:rsid w:val="00FF6CE7"/>
    <w:rsid w:val="00FF6D7C"/>
    <w:rsid w:val="00FF6DAC"/>
    <w:rsid w:val="00FF6DBF"/>
    <w:rsid w:val="00FF6DE6"/>
    <w:rsid w:val="00FF6E0C"/>
    <w:rsid w:val="00FF6E2C"/>
    <w:rsid w:val="00FF6E9B"/>
    <w:rsid w:val="00FF6EFA"/>
    <w:rsid w:val="00FF6F0B"/>
    <w:rsid w:val="00FF6F76"/>
    <w:rsid w:val="00FF6F88"/>
    <w:rsid w:val="00FF6FAD"/>
    <w:rsid w:val="00FF6FEA"/>
    <w:rsid w:val="00FF7064"/>
    <w:rsid w:val="00FF7089"/>
    <w:rsid w:val="00FF70E1"/>
    <w:rsid w:val="00FF7103"/>
    <w:rsid w:val="00FF7169"/>
    <w:rsid w:val="00FF7270"/>
    <w:rsid w:val="00FF7275"/>
    <w:rsid w:val="00FF72B7"/>
    <w:rsid w:val="00FF72DA"/>
    <w:rsid w:val="00FF732A"/>
    <w:rsid w:val="00FF73B5"/>
    <w:rsid w:val="00FF744D"/>
    <w:rsid w:val="00FF7464"/>
    <w:rsid w:val="00FF7499"/>
    <w:rsid w:val="00FF74D8"/>
    <w:rsid w:val="00FF7570"/>
    <w:rsid w:val="00FF7664"/>
    <w:rsid w:val="00FF7756"/>
    <w:rsid w:val="00FF783B"/>
    <w:rsid w:val="00FF786E"/>
    <w:rsid w:val="00FF786F"/>
    <w:rsid w:val="00FF7894"/>
    <w:rsid w:val="00FF78AA"/>
    <w:rsid w:val="00FF78BA"/>
    <w:rsid w:val="00FF7950"/>
    <w:rsid w:val="00FF7994"/>
    <w:rsid w:val="00FF7A77"/>
    <w:rsid w:val="00FF7AD1"/>
    <w:rsid w:val="00FF7B27"/>
    <w:rsid w:val="00FF7BC1"/>
    <w:rsid w:val="00FF7BE5"/>
    <w:rsid w:val="00FF7C03"/>
    <w:rsid w:val="00FF7C47"/>
    <w:rsid w:val="00FF7C8E"/>
    <w:rsid w:val="00FF7C9D"/>
    <w:rsid w:val="00FF7C9E"/>
    <w:rsid w:val="00FF7C9F"/>
    <w:rsid w:val="00FF7CB9"/>
    <w:rsid w:val="00FF7CEB"/>
    <w:rsid w:val="00FF7D07"/>
    <w:rsid w:val="00FF7DB7"/>
    <w:rsid w:val="00FF7ED9"/>
    <w:rsid w:val="00FF7F16"/>
    <w:rsid w:val="00FF7FC7"/>
    <w:rsid w:val="00FF7FDB"/>
    <w:rsid w:val="01078E12"/>
    <w:rsid w:val="010A205B"/>
    <w:rsid w:val="010A5465"/>
    <w:rsid w:val="0112C8DA"/>
    <w:rsid w:val="01138ECC"/>
    <w:rsid w:val="01180705"/>
    <w:rsid w:val="011977AB"/>
    <w:rsid w:val="011BAB0A"/>
    <w:rsid w:val="011F30EC"/>
    <w:rsid w:val="0124F06F"/>
    <w:rsid w:val="012AF338"/>
    <w:rsid w:val="012E90E5"/>
    <w:rsid w:val="0136012D"/>
    <w:rsid w:val="013A62B2"/>
    <w:rsid w:val="013B7F82"/>
    <w:rsid w:val="013C4BC1"/>
    <w:rsid w:val="014DC416"/>
    <w:rsid w:val="01579FC9"/>
    <w:rsid w:val="015A28C6"/>
    <w:rsid w:val="015A61DC"/>
    <w:rsid w:val="015DFA4C"/>
    <w:rsid w:val="0165FDCC"/>
    <w:rsid w:val="0169AC0D"/>
    <w:rsid w:val="016A713C"/>
    <w:rsid w:val="016CF18C"/>
    <w:rsid w:val="017FABA1"/>
    <w:rsid w:val="0180AAD9"/>
    <w:rsid w:val="0184FC7D"/>
    <w:rsid w:val="0188AFB0"/>
    <w:rsid w:val="018CFD22"/>
    <w:rsid w:val="018DB6D2"/>
    <w:rsid w:val="01935B61"/>
    <w:rsid w:val="0197A985"/>
    <w:rsid w:val="019A5AF0"/>
    <w:rsid w:val="01A0A1D4"/>
    <w:rsid w:val="01A0EA89"/>
    <w:rsid w:val="01A19E3B"/>
    <w:rsid w:val="01BC3D07"/>
    <w:rsid w:val="01C4292F"/>
    <w:rsid w:val="01D64BA0"/>
    <w:rsid w:val="01DDC6D6"/>
    <w:rsid w:val="01E6DB4F"/>
    <w:rsid w:val="01ED0976"/>
    <w:rsid w:val="01F7032D"/>
    <w:rsid w:val="01FCBEF6"/>
    <w:rsid w:val="020492E6"/>
    <w:rsid w:val="020828D4"/>
    <w:rsid w:val="020AC511"/>
    <w:rsid w:val="020BC0BF"/>
    <w:rsid w:val="02140552"/>
    <w:rsid w:val="02166A3C"/>
    <w:rsid w:val="021FA878"/>
    <w:rsid w:val="0231612F"/>
    <w:rsid w:val="0231BE75"/>
    <w:rsid w:val="023FD1B6"/>
    <w:rsid w:val="02469CCE"/>
    <w:rsid w:val="02476031"/>
    <w:rsid w:val="0255456B"/>
    <w:rsid w:val="0266454F"/>
    <w:rsid w:val="026C3C6F"/>
    <w:rsid w:val="026D9064"/>
    <w:rsid w:val="027D895A"/>
    <w:rsid w:val="028522C6"/>
    <w:rsid w:val="028761C3"/>
    <w:rsid w:val="029EF549"/>
    <w:rsid w:val="02A9D7CC"/>
    <w:rsid w:val="02AA6544"/>
    <w:rsid w:val="02AB7B42"/>
    <w:rsid w:val="02AC95E6"/>
    <w:rsid w:val="02AE47F9"/>
    <w:rsid w:val="02B643C8"/>
    <w:rsid w:val="02B83719"/>
    <w:rsid w:val="02B8E503"/>
    <w:rsid w:val="02BE6940"/>
    <w:rsid w:val="02DF38C7"/>
    <w:rsid w:val="02E9FB8F"/>
    <w:rsid w:val="02EF30F5"/>
    <w:rsid w:val="02EFF843"/>
    <w:rsid w:val="02F4D8DE"/>
    <w:rsid w:val="02F6F3E3"/>
    <w:rsid w:val="02FA8480"/>
    <w:rsid w:val="02FD4BEB"/>
    <w:rsid w:val="02FD9BA6"/>
    <w:rsid w:val="03074D5D"/>
    <w:rsid w:val="030A6AFF"/>
    <w:rsid w:val="0314DA13"/>
    <w:rsid w:val="031568E1"/>
    <w:rsid w:val="03231DEF"/>
    <w:rsid w:val="0331AE01"/>
    <w:rsid w:val="033792D3"/>
    <w:rsid w:val="033D1254"/>
    <w:rsid w:val="033EE1FA"/>
    <w:rsid w:val="034629B0"/>
    <w:rsid w:val="035AE0BA"/>
    <w:rsid w:val="03663A16"/>
    <w:rsid w:val="03689F3E"/>
    <w:rsid w:val="038535EF"/>
    <w:rsid w:val="0385B61F"/>
    <w:rsid w:val="0399F549"/>
    <w:rsid w:val="0399F6B2"/>
    <w:rsid w:val="039EC17A"/>
    <w:rsid w:val="03A944B1"/>
    <w:rsid w:val="03B23B02"/>
    <w:rsid w:val="03C5B2EE"/>
    <w:rsid w:val="03C76DB0"/>
    <w:rsid w:val="03CCDE0F"/>
    <w:rsid w:val="03CE4F43"/>
    <w:rsid w:val="03E0628D"/>
    <w:rsid w:val="03E11E8B"/>
    <w:rsid w:val="03EA2CE7"/>
    <w:rsid w:val="03EB4F74"/>
    <w:rsid w:val="03ED5332"/>
    <w:rsid w:val="03F1581B"/>
    <w:rsid w:val="03F90378"/>
    <w:rsid w:val="03FCA41B"/>
    <w:rsid w:val="03FECC87"/>
    <w:rsid w:val="03FFBFE6"/>
    <w:rsid w:val="040D8F1C"/>
    <w:rsid w:val="0413B6CE"/>
    <w:rsid w:val="041A882A"/>
    <w:rsid w:val="041F0A60"/>
    <w:rsid w:val="041F86DC"/>
    <w:rsid w:val="042FEAFC"/>
    <w:rsid w:val="043A0A3F"/>
    <w:rsid w:val="0440AFE6"/>
    <w:rsid w:val="0445E8E2"/>
    <w:rsid w:val="0459C21B"/>
    <w:rsid w:val="04619BE7"/>
    <w:rsid w:val="046B967B"/>
    <w:rsid w:val="047A53E9"/>
    <w:rsid w:val="047C058E"/>
    <w:rsid w:val="047C3531"/>
    <w:rsid w:val="04830990"/>
    <w:rsid w:val="0487BE4A"/>
    <w:rsid w:val="048CEC8A"/>
    <w:rsid w:val="0493A26D"/>
    <w:rsid w:val="0494A14C"/>
    <w:rsid w:val="0496BFE2"/>
    <w:rsid w:val="04988722"/>
    <w:rsid w:val="049D15C6"/>
    <w:rsid w:val="049E64C2"/>
    <w:rsid w:val="04AF2F8C"/>
    <w:rsid w:val="04B3D204"/>
    <w:rsid w:val="04B69B4E"/>
    <w:rsid w:val="04BCB170"/>
    <w:rsid w:val="04CBE762"/>
    <w:rsid w:val="04CD4D8E"/>
    <w:rsid w:val="04D88B2D"/>
    <w:rsid w:val="04DDC623"/>
    <w:rsid w:val="04DE623D"/>
    <w:rsid w:val="04E7A23C"/>
    <w:rsid w:val="04F34BC9"/>
    <w:rsid w:val="05013F67"/>
    <w:rsid w:val="0505085B"/>
    <w:rsid w:val="0506FD9F"/>
    <w:rsid w:val="050EEEC5"/>
    <w:rsid w:val="0513E260"/>
    <w:rsid w:val="051BAF4B"/>
    <w:rsid w:val="051CC087"/>
    <w:rsid w:val="051DE8E2"/>
    <w:rsid w:val="053A0147"/>
    <w:rsid w:val="053EBB77"/>
    <w:rsid w:val="054E73A9"/>
    <w:rsid w:val="0553107F"/>
    <w:rsid w:val="05575823"/>
    <w:rsid w:val="0568B6B1"/>
    <w:rsid w:val="05702B6C"/>
    <w:rsid w:val="05722035"/>
    <w:rsid w:val="0578F5A4"/>
    <w:rsid w:val="057A94D2"/>
    <w:rsid w:val="0584F186"/>
    <w:rsid w:val="058BF609"/>
    <w:rsid w:val="059146B5"/>
    <w:rsid w:val="0592084E"/>
    <w:rsid w:val="0592860A"/>
    <w:rsid w:val="0598E2CD"/>
    <w:rsid w:val="059FB7EE"/>
    <w:rsid w:val="05A1FB15"/>
    <w:rsid w:val="05A2058E"/>
    <w:rsid w:val="05C46921"/>
    <w:rsid w:val="05CA3C38"/>
    <w:rsid w:val="05CAF3CB"/>
    <w:rsid w:val="05D31521"/>
    <w:rsid w:val="05D8FB32"/>
    <w:rsid w:val="05E4CED2"/>
    <w:rsid w:val="05EAE50D"/>
    <w:rsid w:val="05EF405E"/>
    <w:rsid w:val="05F84613"/>
    <w:rsid w:val="05F8B246"/>
    <w:rsid w:val="05F8DF01"/>
    <w:rsid w:val="0607DA26"/>
    <w:rsid w:val="060A5E1D"/>
    <w:rsid w:val="060FF3EC"/>
    <w:rsid w:val="061B51FB"/>
    <w:rsid w:val="0622D713"/>
    <w:rsid w:val="062A691C"/>
    <w:rsid w:val="0634A46C"/>
    <w:rsid w:val="063C6EE0"/>
    <w:rsid w:val="0647C003"/>
    <w:rsid w:val="064934C0"/>
    <w:rsid w:val="0649BD78"/>
    <w:rsid w:val="064E9DF1"/>
    <w:rsid w:val="065868AB"/>
    <w:rsid w:val="06596632"/>
    <w:rsid w:val="06607BED"/>
    <w:rsid w:val="0660A421"/>
    <w:rsid w:val="06616A58"/>
    <w:rsid w:val="0661CAD3"/>
    <w:rsid w:val="06693C0F"/>
    <w:rsid w:val="066BF203"/>
    <w:rsid w:val="06721376"/>
    <w:rsid w:val="067622F0"/>
    <w:rsid w:val="06774257"/>
    <w:rsid w:val="067CB5BB"/>
    <w:rsid w:val="0682D914"/>
    <w:rsid w:val="06837F9A"/>
    <w:rsid w:val="068A0642"/>
    <w:rsid w:val="068C9DA1"/>
    <w:rsid w:val="068D371A"/>
    <w:rsid w:val="068DB80B"/>
    <w:rsid w:val="068E3AF5"/>
    <w:rsid w:val="068FE0C0"/>
    <w:rsid w:val="069590BE"/>
    <w:rsid w:val="069FCDA3"/>
    <w:rsid w:val="06A1B425"/>
    <w:rsid w:val="06ABAEAE"/>
    <w:rsid w:val="06B12DB7"/>
    <w:rsid w:val="06BEBC77"/>
    <w:rsid w:val="06DD69E8"/>
    <w:rsid w:val="06DFFC41"/>
    <w:rsid w:val="06EDB08A"/>
    <w:rsid w:val="06EFB7D6"/>
    <w:rsid w:val="06F2CB46"/>
    <w:rsid w:val="070E733E"/>
    <w:rsid w:val="070F82AE"/>
    <w:rsid w:val="070FD001"/>
    <w:rsid w:val="07120175"/>
    <w:rsid w:val="071B7934"/>
    <w:rsid w:val="071D2B28"/>
    <w:rsid w:val="07217E8D"/>
    <w:rsid w:val="072C8909"/>
    <w:rsid w:val="07388967"/>
    <w:rsid w:val="073AE876"/>
    <w:rsid w:val="074543A8"/>
    <w:rsid w:val="074C8D40"/>
    <w:rsid w:val="074CCED2"/>
    <w:rsid w:val="075044E4"/>
    <w:rsid w:val="075186F8"/>
    <w:rsid w:val="07634208"/>
    <w:rsid w:val="077F4F9F"/>
    <w:rsid w:val="0781A80D"/>
    <w:rsid w:val="0788C3A9"/>
    <w:rsid w:val="078D6E0C"/>
    <w:rsid w:val="0790FCF8"/>
    <w:rsid w:val="079C9A32"/>
    <w:rsid w:val="079E3121"/>
    <w:rsid w:val="079F9EDD"/>
    <w:rsid w:val="07A2DEA1"/>
    <w:rsid w:val="07A5CCE0"/>
    <w:rsid w:val="07ACB264"/>
    <w:rsid w:val="07B3FD85"/>
    <w:rsid w:val="07B8F625"/>
    <w:rsid w:val="07BAE2A2"/>
    <w:rsid w:val="07D193B0"/>
    <w:rsid w:val="07D248AA"/>
    <w:rsid w:val="07D33BFD"/>
    <w:rsid w:val="07D758A2"/>
    <w:rsid w:val="07F3DD13"/>
    <w:rsid w:val="07F68D0F"/>
    <w:rsid w:val="07FDD7C5"/>
    <w:rsid w:val="080193F8"/>
    <w:rsid w:val="08085BF0"/>
    <w:rsid w:val="08091200"/>
    <w:rsid w:val="081153E8"/>
    <w:rsid w:val="0811611C"/>
    <w:rsid w:val="0814F421"/>
    <w:rsid w:val="0815941B"/>
    <w:rsid w:val="08166AF4"/>
    <w:rsid w:val="0818E518"/>
    <w:rsid w:val="081BF14B"/>
    <w:rsid w:val="082C099F"/>
    <w:rsid w:val="083C1357"/>
    <w:rsid w:val="084039D8"/>
    <w:rsid w:val="08579160"/>
    <w:rsid w:val="086D5EAF"/>
    <w:rsid w:val="0879D1E3"/>
    <w:rsid w:val="0879D506"/>
    <w:rsid w:val="087D18F5"/>
    <w:rsid w:val="0886CD6B"/>
    <w:rsid w:val="088D71F9"/>
    <w:rsid w:val="088F4A7F"/>
    <w:rsid w:val="089084C3"/>
    <w:rsid w:val="0891CD0A"/>
    <w:rsid w:val="089AE7BC"/>
    <w:rsid w:val="08AE372A"/>
    <w:rsid w:val="08AE6802"/>
    <w:rsid w:val="08B921B9"/>
    <w:rsid w:val="08BF3CB0"/>
    <w:rsid w:val="08EA3C3A"/>
    <w:rsid w:val="08EFEA6B"/>
    <w:rsid w:val="08F92A7C"/>
    <w:rsid w:val="09027E36"/>
    <w:rsid w:val="090BBB09"/>
    <w:rsid w:val="09116B8A"/>
    <w:rsid w:val="09135A92"/>
    <w:rsid w:val="0914022D"/>
    <w:rsid w:val="09156116"/>
    <w:rsid w:val="09171A88"/>
    <w:rsid w:val="0925A812"/>
    <w:rsid w:val="092B35AF"/>
    <w:rsid w:val="092D120E"/>
    <w:rsid w:val="092DBFBB"/>
    <w:rsid w:val="0947748F"/>
    <w:rsid w:val="0952F7A2"/>
    <w:rsid w:val="095849F7"/>
    <w:rsid w:val="0958DF3A"/>
    <w:rsid w:val="095C9257"/>
    <w:rsid w:val="09658567"/>
    <w:rsid w:val="0968CA63"/>
    <w:rsid w:val="09697B34"/>
    <w:rsid w:val="096B35AC"/>
    <w:rsid w:val="097252A4"/>
    <w:rsid w:val="097376C8"/>
    <w:rsid w:val="097896F4"/>
    <w:rsid w:val="097C71E0"/>
    <w:rsid w:val="098AF496"/>
    <w:rsid w:val="098CAD9F"/>
    <w:rsid w:val="0990338E"/>
    <w:rsid w:val="099599AF"/>
    <w:rsid w:val="0997B1DE"/>
    <w:rsid w:val="09A620C0"/>
    <w:rsid w:val="09B256B6"/>
    <w:rsid w:val="09B6917D"/>
    <w:rsid w:val="09C48B92"/>
    <w:rsid w:val="09C54160"/>
    <w:rsid w:val="09C8374C"/>
    <w:rsid w:val="09C857EF"/>
    <w:rsid w:val="09CD3642"/>
    <w:rsid w:val="09CE0069"/>
    <w:rsid w:val="09D076B4"/>
    <w:rsid w:val="09D86107"/>
    <w:rsid w:val="09DC980E"/>
    <w:rsid w:val="09F60DD5"/>
    <w:rsid w:val="09F898C6"/>
    <w:rsid w:val="09FE0381"/>
    <w:rsid w:val="0A0A95F3"/>
    <w:rsid w:val="0A0B52C1"/>
    <w:rsid w:val="0A0E0235"/>
    <w:rsid w:val="0A112795"/>
    <w:rsid w:val="0A11845E"/>
    <w:rsid w:val="0A14F7BA"/>
    <w:rsid w:val="0A1E6ACA"/>
    <w:rsid w:val="0A235ADC"/>
    <w:rsid w:val="0A2D1E2C"/>
    <w:rsid w:val="0A3EEBBB"/>
    <w:rsid w:val="0A4F8963"/>
    <w:rsid w:val="0A51E22D"/>
    <w:rsid w:val="0A54B104"/>
    <w:rsid w:val="0A5C70B4"/>
    <w:rsid w:val="0A613DBE"/>
    <w:rsid w:val="0A661AC3"/>
    <w:rsid w:val="0A6F1DC4"/>
    <w:rsid w:val="0A786FA1"/>
    <w:rsid w:val="0A7E605B"/>
    <w:rsid w:val="0A86949D"/>
    <w:rsid w:val="0A8DC8FF"/>
    <w:rsid w:val="0A94465F"/>
    <w:rsid w:val="0AA41720"/>
    <w:rsid w:val="0AAF2CEF"/>
    <w:rsid w:val="0AB31A99"/>
    <w:rsid w:val="0AC3F24B"/>
    <w:rsid w:val="0AC404A0"/>
    <w:rsid w:val="0ACCFA7A"/>
    <w:rsid w:val="0ACD0413"/>
    <w:rsid w:val="0ADB54FD"/>
    <w:rsid w:val="0ADC1422"/>
    <w:rsid w:val="0AEB6A65"/>
    <w:rsid w:val="0AF50FA8"/>
    <w:rsid w:val="0B041B37"/>
    <w:rsid w:val="0B25692A"/>
    <w:rsid w:val="0B427117"/>
    <w:rsid w:val="0B53CF5A"/>
    <w:rsid w:val="0B53F249"/>
    <w:rsid w:val="0B57B834"/>
    <w:rsid w:val="0B6A23F5"/>
    <w:rsid w:val="0B6B6555"/>
    <w:rsid w:val="0B75413E"/>
    <w:rsid w:val="0B829922"/>
    <w:rsid w:val="0B9BCBF2"/>
    <w:rsid w:val="0BB20DFC"/>
    <w:rsid w:val="0BB69098"/>
    <w:rsid w:val="0BB9853A"/>
    <w:rsid w:val="0BD2523F"/>
    <w:rsid w:val="0BD467C8"/>
    <w:rsid w:val="0BE2920B"/>
    <w:rsid w:val="0BE419AC"/>
    <w:rsid w:val="0BE7325A"/>
    <w:rsid w:val="0BEB2041"/>
    <w:rsid w:val="0BECD469"/>
    <w:rsid w:val="0BEE3DD0"/>
    <w:rsid w:val="0BF017F4"/>
    <w:rsid w:val="0BF884AF"/>
    <w:rsid w:val="0C041DD9"/>
    <w:rsid w:val="0C0521EE"/>
    <w:rsid w:val="0C15CACC"/>
    <w:rsid w:val="0C1AB2B7"/>
    <w:rsid w:val="0C1B9FEB"/>
    <w:rsid w:val="0C1FACA6"/>
    <w:rsid w:val="0C34D45B"/>
    <w:rsid w:val="0C36A2CA"/>
    <w:rsid w:val="0C3E7084"/>
    <w:rsid w:val="0C41AF08"/>
    <w:rsid w:val="0C421DF0"/>
    <w:rsid w:val="0C423EFC"/>
    <w:rsid w:val="0C49E209"/>
    <w:rsid w:val="0C4ACD20"/>
    <w:rsid w:val="0C4C46BD"/>
    <w:rsid w:val="0C581BFF"/>
    <w:rsid w:val="0C5E95D0"/>
    <w:rsid w:val="0C65E82C"/>
    <w:rsid w:val="0C71E7A5"/>
    <w:rsid w:val="0C759643"/>
    <w:rsid w:val="0C764C62"/>
    <w:rsid w:val="0C83CDD5"/>
    <w:rsid w:val="0C852883"/>
    <w:rsid w:val="0C8685CC"/>
    <w:rsid w:val="0C883E69"/>
    <w:rsid w:val="0C88778D"/>
    <w:rsid w:val="0C8CA144"/>
    <w:rsid w:val="0C943FF4"/>
    <w:rsid w:val="0C963BE0"/>
    <w:rsid w:val="0C980E19"/>
    <w:rsid w:val="0C9C3BC4"/>
    <w:rsid w:val="0C9D745A"/>
    <w:rsid w:val="0C9F2CA3"/>
    <w:rsid w:val="0CA45AE3"/>
    <w:rsid w:val="0CB0B5BA"/>
    <w:rsid w:val="0CBA6945"/>
    <w:rsid w:val="0CBCCC49"/>
    <w:rsid w:val="0CC43DAC"/>
    <w:rsid w:val="0CC76452"/>
    <w:rsid w:val="0CC8A746"/>
    <w:rsid w:val="0CCE486C"/>
    <w:rsid w:val="0CD9FB44"/>
    <w:rsid w:val="0CEDA3A2"/>
    <w:rsid w:val="0CF337D5"/>
    <w:rsid w:val="0CF486EB"/>
    <w:rsid w:val="0D027AF3"/>
    <w:rsid w:val="0D06B4BC"/>
    <w:rsid w:val="0D0846EC"/>
    <w:rsid w:val="0D119423"/>
    <w:rsid w:val="0D1482A3"/>
    <w:rsid w:val="0D275FB4"/>
    <w:rsid w:val="0D3101DF"/>
    <w:rsid w:val="0D335B77"/>
    <w:rsid w:val="0D34430C"/>
    <w:rsid w:val="0D352600"/>
    <w:rsid w:val="0D36E17D"/>
    <w:rsid w:val="0D38395D"/>
    <w:rsid w:val="0D394843"/>
    <w:rsid w:val="0D3C7C9B"/>
    <w:rsid w:val="0D4101E3"/>
    <w:rsid w:val="0D541002"/>
    <w:rsid w:val="0D57189A"/>
    <w:rsid w:val="0D5EAF19"/>
    <w:rsid w:val="0D606BAD"/>
    <w:rsid w:val="0D640B25"/>
    <w:rsid w:val="0D6CE1B9"/>
    <w:rsid w:val="0D7130DC"/>
    <w:rsid w:val="0D7590FD"/>
    <w:rsid w:val="0D7E9AD2"/>
    <w:rsid w:val="0D827B9B"/>
    <w:rsid w:val="0D832C8A"/>
    <w:rsid w:val="0D8D30C4"/>
    <w:rsid w:val="0D90835C"/>
    <w:rsid w:val="0D9097FB"/>
    <w:rsid w:val="0D9594B8"/>
    <w:rsid w:val="0D99CC93"/>
    <w:rsid w:val="0D9E4F9D"/>
    <w:rsid w:val="0DA5FD77"/>
    <w:rsid w:val="0DAE477D"/>
    <w:rsid w:val="0DC6FD0E"/>
    <w:rsid w:val="0DC70BF6"/>
    <w:rsid w:val="0DCB346A"/>
    <w:rsid w:val="0DD6E888"/>
    <w:rsid w:val="0DDA558C"/>
    <w:rsid w:val="0DDA691F"/>
    <w:rsid w:val="0DE28506"/>
    <w:rsid w:val="0DE33CA4"/>
    <w:rsid w:val="0DE8F5D0"/>
    <w:rsid w:val="0DEFBD5A"/>
    <w:rsid w:val="0DF37CEA"/>
    <w:rsid w:val="0DFEC20E"/>
    <w:rsid w:val="0E02CA67"/>
    <w:rsid w:val="0E08DFFA"/>
    <w:rsid w:val="0E0F00DC"/>
    <w:rsid w:val="0E14B902"/>
    <w:rsid w:val="0E223218"/>
    <w:rsid w:val="0E34CF7B"/>
    <w:rsid w:val="0E3FDDE5"/>
    <w:rsid w:val="0E428B90"/>
    <w:rsid w:val="0E4E17D5"/>
    <w:rsid w:val="0E4E5D1A"/>
    <w:rsid w:val="0E5E6169"/>
    <w:rsid w:val="0E6027A7"/>
    <w:rsid w:val="0E626018"/>
    <w:rsid w:val="0E705699"/>
    <w:rsid w:val="0E7122EF"/>
    <w:rsid w:val="0E7901D9"/>
    <w:rsid w:val="0E88ABEF"/>
    <w:rsid w:val="0E96080D"/>
    <w:rsid w:val="0E999CB7"/>
    <w:rsid w:val="0E9CB869"/>
    <w:rsid w:val="0E9F221A"/>
    <w:rsid w:val="0E9F6AFC"/>
    <w:rsid w:val="0EA168A5"/>
    <w:rsid w:val="0EA9F3CF"/>
    <w:rsid w:val="0EBA5A13"/>
    <w:rsid w:val="0EBB9997"/>
    <w:rsid w:val="0EC0227E"/>
    <w:rsid w:val="0EC79A48"/>
    <w:rsid w:val="0ED09ED8"/>
    <w:rsid w:val="0ED2E910"/>
    <w:rsid w:val="0ED52999"/>
    <w:rsid w:val="0EDDC467"/>
    <w:rsid w:val="0EF64DC5"/>
    <w:rsid w:val="0EF81F45"/>
    <w:rsid w:val="0EFA5DE2"/>
    <w:rsid w:val="0F0AC053"/>
    <w:rsid w:val="0F19BF07"/>
    <w:rsid w:val="0F1DE18F"/>
    <w:rsid w:val="0F210A28"/>
    <w:rsid w:val="0F239B13"/>
    <w:rsid w:val="0F28B5D4"/>
    <w:rsid w:val="0F2C646F"/>
    <w:rsid w:val="0F460B0E"/>
    <w:rsid w:val="0F4E66DC"/>
    <w:rsid w:val="0F5BB3C6"/>
    <w:rsid w:val="0F6113A1"/>
    <w:rsid w:val="0F6C3F17"/>
    <w:rsid w:val="0F6C3FC4"/>
    <w:rsid w:val="0F6CA31F"/>
    <w:rsid w:val="0F731D02"/>
    <w:rsid w:val="0F732EC1"/>
    <w:rsid w:val="0F73A2A4"/>
    <w:rsid w:val="0F7533B3"/>
    <w:rsid w:val="0F7D4D15"/>
    <w:rsid w:val="0F89A41D"/>
    <w:rsid w:val="0F92B572"/>
    <w:rsid w:val="0F9B2556"/>
    <w:rsid w:val="0FA8E67D"/>
    <w:rsid w:val="0FAF3407"/>
    <w:rsid w:val="0FB0ACC9"/>
    <w:rsid w:val="0FB2AB7E"/>
    <w:rsid w:val="0FB765C0"/>
    <w:rsid w:val="0FBA87A5"/>
    <w:rsid w:val="0FBDF2F5"/>
    <w:rsid w:val="0FBFDF2B"/>
    <w:rsid w:val="0FC5DBE1"/>
    <w:rsid w:val="0FCCD578"/>
    <w:rsid w:val="0FCE8414"/>
    <w:rsid w:val="0FD8BFA0"/>
    <w:rsid w:val="0FD9E1A0"/>
    <w:rsid w:val="0FDA6886"/>
    <w:rsid w:val="0FDE86A2"/>
    <w:rsid w:val="0FE3DA73"/>
    <w:rsid w:val="0FE65FAD"/>
    <w:rsid w:val="0FE7BA52"/>
    <w:rsid w:val="0FE90CAD"/>
    <w:rsid w:val="0FEA6800"/>
    <w:rsid w:val="1003AF72"/>
    <w:rsid w:val="10116469"/>
    <w:rsid w:val="1018F8FD"/>
    <w:rsid w:val="10275C3D"/>
    <w:rsid w:val="102B69E9"/>
    <w:rsid w:val="102BE1D7"/>
    <w:rsid w:val="102FC0DE"/>
    <w:rsid w:val="10341CD9"/>
    <w:rsid w:val="1034A3F2"/>
    <w:rsid w:val="1038B6FB"/>
    <w:rsid w:val="1038BFA3"/>
    <w:rsid w:val="103D50ED"/>
    <w:rsid w:val="1042D33A"/>
    <w:rsid w:val="1049C226"/>
    <w:rsid w:val="105585AF"/>
    <w:rsid w:val="105B8866"/>
    <w:rsid w:val="105C7AA5"/>
    <w:rsid w:val="105D4EE0"/>
    <w:rsid w:val="10612D1A"/>
    <w:rsid w:val="106140B0"/>
    <w:rsid w:val="106C8CEE"/>
    <w:rsid w:val="106E88E8"/>
    <w:rsid w:val="10752821"/>
    <w:rsid w:val="107DBE85"/>
    <w:rsid w:val="107DF32C"/>
    <w:rsid w:val="107F7274"/>
    <w:rsid w:val="10842A62"/>
    <w:rsid w:val="108C6617"/>
    <w:rsid w:val="10945F4D"/>
    <w:rsid w:val="10A15E71"/>
    <w:rsid w:val="10A269A2"/>
    <w:rsid w:val="10A6C162"/>
    <w:rsid w:val="10A89074"/>
    <w:rsid w:val="10AC4E98"/>
    <w:rsid w:val="10B4B0EE"/>
    <w:rsid w:val="10BA6EF9"/>
    <w:rsid w:val="10BB7533"/>
    <w:rsid w:val="10D4B77B"/>
    <w:rsid w:val="10F2D3BA"/>
    <w:rsid w:val="10F955BD"/>
    <w:rsid w:val="1101DE1E"/>
    <w:rsid w:val="11160EC0"/>
    <w:rsid w:val="111910B9"/>
    <w:rsid w:val="1119D882"/>
    <w:rsid w:val="111A0EB9"/>
    <w:rsid w:val="111E25F0"/>
    <w:rsid w:val="1127CDF8"/>
    <w:rsid w:val="112D52F2"/>
    <w:rsid w:val="112DEBC7"/>
    <w:rsid w:val="112E5057"/>
    <w:rsid w:val="11317E70"/>
    <w:rsid w:val="114E1733"/>
    <w:rsid w:val="114ED7C6"/>
    <w:rsid w:val="11519BB5"/>
    <w:rsid w:val="1152B3A5"/>
    <w:rsid w:val="11570044"/>
    <w:rsid w:val="1161B576"/>
    <w:rsid w:val="1167B7A3"/>
    <w:rsid w:val="1199FD8E"/>
    <w:rsid w:val="119ED127"/>
    <w:rsid w:val="11AEB712"/>
    <w:rsid w:val="11B98546"/>
    <w:rsid w:val="11BA1AB1"/>
    <w:rsid w:val="11BAB090"/>
    <w:rsid w:val="11BD9E11"/>
    <w:rsid w:val="11C33E58"/>
    <w:rsid w:val="11C6922C"/>
    <w:rsid w:val="11D2D157"/>
    <w:rsid w:val="11D75CA8"/>
    <w:rsid w:val="11D936C3"/>
    <w:rsid w:val="11E08059"/>
    <w:rsid w:val="11E611B7"/>
    <w:rsid w:val="11F1A729"/>
    <w:rsid w:val="11F6011D"/>
    <w:rsid w:val="11FE9D0D"/>
    <w:rsid w:val="1201DDBA"/>
    <w:rsid w:val="121E2158"/>
    <w:rsid w:val="1228D191"/>
    <w:rsid w:val="1229AE89"/>
    <w:rsid w:val="123581FE"/>
    <w:rsid w:val="123B1A52"/>
    <w:rsid w:val="124FC9E4"/>
    <w:rsid w:val="12585719"/>
    <w:rsid w:val="1259212B"/>
    <w:rsid w:val="12595D79"/>
    <w:rsid w:val="125D2D25"/>
    <w:rsid w:val="1277CF22"/>
    <w:rsid w:val="127961DA"/>
    <w:rsid w:val="127ACA78"/>
    <w:rsid w:val="127B54E9"/>
    <w:rsid w:val="12821BA4"/>
    <w:rsid w:val="128A3B5F"/>
    <w:rsid w:val="12A515E8"/>
    <w:rsid w:val="12A6C149"/>
    <w:rsid w:val="12AB422D"/>
    <w:rsid w:val="12B0324A"/>
    <w:rsid w:val="12BDFF53"/>
    <w:rsid w:val="12CFB8C8"/>
    <w:rsid w:val="12D5481B"/>
    <w:rsid w:val="12DA685B"/>
    <w:rsid w:val="12DD7D93"/>
    <w:rsid w:val="12E1209B"/>
    <w:rsid w:val="12E33436"/>
    <w:rsid w:val="12E6F288"/>
    <w:rsid w:val="12ED6227"/>
    <w:rsid w:val="12F6500B"/>
    <w:rsid w:val="12FBB128"/>
    <w:rsid w:val="131526C4"/>
    <w:rsid w:val="13167CD4"/>
    <w:rsid w:val="13174C42"/>
    <w:rsid w:val="131D8C9B"/>
    <w:rsid w:val="131DF71D"/>
    <w:rsid w:val="1323B542"/>
    <w:rsid w:val="1324F126"/>
    <w:rsid w:val="13379563"/>
    <w:rsid w:val="1342478F"/>
    <w:rsid w:val="1344EB4F"/>
    <w:rsid w:val="135141D0"/>
    <w:rsid w:val="135B9D88"/>
    <w:rsid w:val="135D303A"/>
    <w:rsid w:val="135DD4CF"/>
    <w:rsid w:val="136980A6"/>
    <w:rsid w:val="1372A740"/>
    <w:rsid w:val="13749E9E"/>
    <w:rsid w:val="137832E6"/>
    <w:rsid w:val="1379A925"/>
    <w:rsid w:val="1379C040"/>
    <w:rsid w:val="1379D70A"/>
    <w:rsid w:val="1386CC74"/>
    <w:rsid w:val="1387E969"/>
    <w:rsid w:val="139B8EBC"/>
    <w:rsid w:val="139F67E8"/>
    <w:rsid w:val="13A0AFF9"/>
    <w:rsid w:val="13B3734C"/>
    <w:rsid w:val="13B47690"/>
    <w:rsid w:val="13B72831"/>
    <w:rsid w:val="13B8FBF6"/>
    <w:rsid w:val="13BC4FFE"/>
    <w:rsid w:val="13CE5A64"/>
    <w:rsid w:val="13D24A72"/>
    <w:rsid w:val="13D4F2D9"/>
    <w:rsid w:val="13D735E5"/>
    <w:rsid w:val="13D770F4"/>
    <w:rsid w:val="13DDB4D7"/>
    <w:rsid w:val="13E37CEA"/>
    <w:rsid w:val="13E6EF1D"/>
    <w:rsid w:val="13E9D8A8"/>
    <w:rsid w:val="13EBA178"/>
    <w:rsid w:val="13ED3A87"/>
    <w:rsid w:val="13F1DA49"/>
    <w:rsid w:val="13F33E97"/>
    <w:rsid w:val="13F81003"/>
    <w:rsid w:val="13F84349"/>
    <w:rsid w:val="13F9695D"/>
    <w:rsid w:val="13FD7867"/>
    <w:rsid w:val="14061D69"/>
    <w:rsid w:val="140AD876"/>
    <w:rsid w:val="1417575C"/>
    <w:rsid w:val="1418D4FF"/>
    <w:rsid w:val="141AFE26"/>
    <w:rsid w:val="141EA7AB"/>
    <w:rsid w:val="142B7528"/>
    <w:rsid w:val="14324D06"/>
    <w:rsid w:val="1433FF72"/>
    <w:rsid w:val="14369D1F"/>
    <w:rsid w:val="14392195"/>
    <w:rsid w:val="143A3CA6"/>
    <w:rsid w:val="144350F6"/>
    <w:rsid w:val="144719A1"/>
    <w:rsid w:val="1451A567"/>
    <w:rsid w:val="14534B40"/>
    <w:rsid w:val="145D4344"/>
    <w:rsid w:val="146EFC53"/>
    <w:rsid w:val="147764C3"/>
    <w:rsid w:val="147C0757"/>
    <w:rsid w:val="147C4C1D"/>
    <w:rsid w:val="148C9C46"/>
    <w:rsid w:val="148CA2DA"/>
    <w:rsid w:val="148D6A5C"/>
    <w:rsid w:val="148F37FE"/>
    <w:rsid w:val="149526C3"/>
    <w:rsid w:val="14969F6D"/>
    <w:rsid w:val="14A2E8DE"/>
    <w:rsid w:val="14B04AA5"/>
    <w:rsid w:val="14B135EE"/>
    <w:rsid w:val="14B2F4E3"/>
    <w:rsid w:val="14B418DF"/>
    <w:rsid w:val="14B6B5D9"/>
    <w:rsid w:val="14BD9D72"/>
    <w:rsid w:val="14CBB9A4"/>
    <w:rsid w:val="14CF368E"/>
    <w:rsid w:val="14D26403"/>
    <w:rsid w:val="14D65E7A"/>
    <w:rsid w:val="14D83E25"/>
    <w:rsid w:val="14DD654B"/>
    <w:rsid w:val="14E465D1"/>
    <w:rsid w:val="14E86BAD"/>
    <w:rsid w:val="14EA50E2"/>
    <w:rsid w:val="14FE9404"/>
    <w:rsid w:val="1503AD06"/>
    <w:rsid w:val="150D3AD8"/>
    <w:rsid w:val="151C8C36"/>
    <w:rsid w:val="151EA839"/>
    <w:rsid w:val="151F296D"/>
    <w:rsid w:val="1525D117"/>
    <w:rsid w:val="1530910F"/>
    <w:rsid w:val="15356F46"/>
    <w:rsid w:val="153B4484"/>
    <w:rsid w:val="153CCF9A"/>
    <w:rsid w:val="153FDE29"/>
    <w:rsid w:val="154EA86F"/>
    <w:rsid w:val="155C03F8"/>
    <w:rsid w:val="15644399"/>
    <w:rsid w:val="1564CC35"/>
    <w:rsid w:val="156BEB1A"/>
    <w:rsid w:val="1574D19A"/>
    <w:rsid w:val="1574FD0E"/>
    <w:rsid w:val="15785690"/>
    <w:rsid w:val="158EAF6D"/>
    <w:rsid w:val="15916C58"/>
    <w:rsid w:val="159C4459"/>
    <w:rsid w:val="159F8B8F"/>
    <w:rsid w:val="15A4CCE4"/>
    <w:rsid w:val="15A7BF81"/>
    <w:rsid w:val="15AC8ECD"/>
    <w:rsid w:val="15ACD65A"/>
    <w:rsid w:val="15BB8028"/>
    <w:rsid w:val="15BC8A1D"/>
    <w:rsid w:val="15C1E27D"/>
    <w:rsid w:val="15C60934"/>
    <w:rsid w:val="15CDC1BC"/>
    <w:rsid w:val="15D3A50B"/>
    <w:rsid w:val="15D3E8AD"/>
    <w:rsid w:val="15D7A19D"/>
    <w:rsid w:val="15D7C42C"/>
    <w:rsid w:val="15E5455F"/>
    <w:rsid w:val="15F8D32A"/>
    <w:rsid w:val="16024EAE"/>
    <w:rsid w:val="1606A8F8"/>
    <w:rsid w:val="1607E36C"/>
    <w:rsid w:val="160D44D4"/>
    <w:rsid w:val="1612397C"/>
    <w:rsid w:val="16248504"/>
    <w:rsid w:val="162A1A0E"/>
    <w:rsid w:val="162F429D"/>
    <w:rsid w:val="1642A267"/>
    <w:rsid w:val="1642B5CD"/>
    <w:rsid w:val="1644279C"/>
    <w:rsid w:val="16509232"/>
    <w:rsid w:val="16546966"/>
    <w:rsid w:val="1659C3A7"/>
    <w:rsid w:val="165F4C9E"/>
    <w:rsid w:val="1661B290"/>
    <w:rsid w:val="16708177"/>
    <w:rsid w:val="16750171"/>
    <w:rsid w:val="169875A8"/>
    <w:rsid w:val="16A471BB"/>
    <w:rsid w:val="16B26A4A"/>
    <w:rsid w:val="16C2C44C"/>
    <w:rsid w:val="16C663C3"/>
    <w:rsid w:val="16CD74A8"/>
    <w:rsid w:val="16D31D7F"/>
    <w:rsid w:val="16D55480"/>
    <w:rsid w:val="16D6F90F"/>
    <w:rsid w:val="16DD4627"/>
    <w:rsid w:val="16DDC65C"/>
    <w:rsid w:val="16E8BEBA"/>
    <w:rsid w:val="16ECF302"/>
    <w:rsid w:val="16ECFB62"/>
    <w:rsid w:val="16F68676"/>
    <w:rsid w:val="16FED9A4"/>
    <w:rsid w:val="170163CF"/>
    <w:rsid w:val="170F5D74"/>
    <w:rsid w:val="1710C322"/>
    <w:rsid w:val="1711528D"/>
    <w:rsid w:val="1714124F"/>
    <w:rsid w:val="171B8A18"/>
    <w:rsid w:val="17211683"/>
    <w:rsid w:val="1723A23F"/>
    <w:rsid w:val="1725743E"/>
    <w:rsid w:val="17291664"/>
    <w:rsid w:val="172A761E"/>
    <w:rsid w:val="173787B6"/>
    <w:rsid w:val="1742BB91"/>
    <w:rsid w:val="17606955"/>
    <w:rsid w:val="176FC62D"/>
    <w:rsid w:val="1779322C"/>
    <w:rsid w:val="177FB483"/>
    <w:rsid w:val="17886CAE"/>
    <w:rsid w:val="17893CB3"/>
    <w:rsid w:val="1790563E"/>
    <w:rsid w:val="17A08527"/>
    <w:rsid w:val="17A55D35"/>
    <w:rsid w:val="17A9C8A3"/>
    <w:rsid w:val="17B56476"/>
    <w:rsid w:val="17B6C743"/>
    <w:rsid w:val="17BAB9B0"/>
    <w:rsid w:val="17BACA8E"/>
    <w:rsid w:val="17BDF2BE"/>
    <w:rsid w:val="17BF7B5E"/>
    <w:rsid w:val="17C40F46"/>
    <w:rsid w:val="17CD0D76"/>
    <w:rsid w:val="17D4D29D"/>
    <w:rsid w:val="17D53492"/>
    <w:rsid w:val="17DA9558"/>
    <w:rsid w:val="17E2A3E9"/>
    <w:rsid w:val="17E65A35"/>
    <w:rsid w:val="17E827D7"/>
    <w:rsid w:val="17EEF949"/>
    <w:rsid w:val="17F6B27A"/>
    <w:rsid w:val="180DE7AB"/>
    <w:rsid w:val="181AB508"/>
    <w:rsid w:val="182E78AB"/>
    <w:rsid w:val="18310F1D"/>
    <w:rsid w:val="183AA188"/>
    <w:rsid w:val="18410B47"/>
    <w:rsid w:val="18486BCF"/>
    <w:rsid w:val="184BB1AA"/>
    <w:rsid w:val="184EE8CE"/>
    <w:rsid w:val="185A8CCD"/>
    <w:rsid w:val="185CB9AF"/>
    <w:rsid w:val="185F3FD1"/>
    <w:rsid w:val="185FE33B"/>
    <w:rsid w:val="18610DD4"/>
    <w:rsid w:val="1876DE89"/>
    <w:rsid w:val="1877E534"/>
    <w:rsid w:val="1877F7DB"/>
    <w:rsid w:val="1878A702"/>
    <w:rsid w:val="187A15DE"/>
    <w:rsid w:val="187D5F2A"/>
    <w:rsid w:val="18822908"/>
    <w:rsid w:val="1890C617"/>
    <w:rsid w:val="1892A5C0"/>
    <w:rsid w:val="189CDBE0"/>
    <w:rsid w:val="18A01DE2"/>
    <w:rsid w:val="18A4CC36"/>
    <w:rsid w:val="18AA4C4E"/>
    <w:rsid w:val="18AB1039"/>
    <w:rsid w:val="18BEB403"/>
    <w:rsid w:val="18C5C654"/>
    <w:rsid w:val="18C6B121"/>
    <w:rsid w:val="18CCC33B"/>
    <w:rsid w:val="18CEEA95"/>
    <w:rsid w:val="18D602AE"/>
    <w:rsid w:val="18E2A59D"/>
    <w:rsid w:val="18E60C95"/>
    <w:rsid w:val="18E7FDEA"/>
    <w:rsid w:val="18EA9A79"/>
    <w:rsid w:val="18EC45A4"/>
    <w:rsid w:val="18EE099F"/>
    <w:rsid w:val="18F4D9F3"/>
    <w:rsid w:val="1903B5C3"/>
    <w:rsid w:val="1906C7CA"/>
    <w:rsid w:val="190C18D6"/>
    <w:rsid w:val="191128BA"/>
    <w:rsid w:val="191D840C"/>
    <w:rsid w:val="191EF0AD"/>
    <w:rsid w:val="1931AF2F"/>
    <w:rsid w:val="19459629"/>
    <w:rsid w:val="194BD602"/>
    <w:rsid w:val="195C50D7"/>
    <w:rsid w:val="196EABAA"/>
    <w:rsid w:val="197C6F6C"/>
    <w:rsid w:val="1987858E"/>
    <w:rsid w:val="199064CF"/>
    <w:rsid w:val="1992926C"/>
    <w:rsid w:val="199B4197"/>
    <w:rsid w:val="199CA9EF"/>
    <w:rsid w:val="199E4922"/>
    <w:rsid w:val="19ACCEDB"/>
    <w:rsid w:val="19AE0919"/>
    <w:rsid w:val="19B40740"/>
    <w:rsid w:val="19B53EE9"/>
    <w:rsid w:val="19B76E75"/>
    <w:rsid w:val="19C292AF"/>
    <w:rsid w:val="19C2D2FD"/>
    <w:rsid w:val="19C62C2F"/>
    <w:rsid w:val="19CA4BBB"/>
    <w:rsid w:val="19CB46A4"/>
    <w:rsid w:val="19D68747"/>
    <w:rsid w:val="19D78DB4"/>
    <w:rsid w:val="19D898CD"/>
    <w:rsid w:val="19E6949F"/>
    <w:rsid w:val="19F57277"/>
    <w:rsid w:val="1A006316"/>
    <w:rsid w:val="1A02C162"/>
    <w:rsid w:val="1A0A40AE"/>
    <w:rsid w:val="1A0E5E7B"/>
    <w:rsid w:val="1A12C3D1"/>
    <w:rsid w:val="1A14E725"/>
    <w:rsid w:val="1A203CD6"/>
    <w:rsid w:val="1A2C81C0"/>
    <w:rsid w:val="1A2C85AF"/>
    <w:rsid w:val="1A585012"/>
    <w:rsid w:val="1A5B4388"/>
    <w:rsid w:val="1A6EBE89"/>
    <w:rsid w:val="1A70906B"/>
    <w:rsid w:val="1A72C81A"/>
    <w:rsid w:val="1A75F293"/>
    <w:rsid w:val="1A7B96DC"/>
    <w:rsid w:val="1A85E5BC"/>
    <w:rsid w:val="1A8F0EAF"/>
    <w:rsid w:val="1A943724"/>
    <w:rsid w:val="1AA0D55C"/>
    <w:rsid w:val="1AA1E626"/>
    <w:rsid w:val="1AACD350"/>
    <w:rsid w:val="1AAEB799"/>
    <w:rsid w:val="1AB39E1E"/>
    <w:rsid w:val="1AC28C45"/>
    <w:rsid w:val="1AC69ED1"/>
    <w:rsid w:val="1AC924B4"/>
    <w:rsid w:val="1AD2F444"/>
    <w:rsid w:val="1AD7FC09"/>
    <w:rsid w:val="1AD92E13"/>
    <w:rsid w:val="1ADF80E7"/>
    <w:rsid w:val="1AE117AC"/>
    <w:rsid w:val="1AE9FBE5"/>
    <w:rsid w:val="1AEBEDD4"/>
    <w:rsid w:val="1AEF540F"/>
    <w:rsid w:val="1AF09B32"/>
    <w:rsid w:val="1AF39F98"/>
    <w:rsid w:val="1B034772"/>
    <w:rsid w:val="1B10EA2A"/>
    <w:rsid w:val="1B1211D4"/>
    <w:rsid w:val="1B142EF1"/>
    <w:rsid w:val="1B14CF2C"/>
    <w:rsid w:val="1B176BC1"/>
    <w:rsid w:val="1B249160"/>
    <w:rsid w:val="1B27CB93"/>
    <w:rsid w:val="1B28AF08"/>
    <w:rsid w:val="1B2A2E63"/>
    <w:rsid w:val="1B3A5DA1"/>
    <w:rsid w:val="1B3AB2B6"/>
    <w:rsid w:val="1B3B5B89"/>
    <w:rsid w:val="1B3D9532"/>
    <w:rsid w:val="1B3EB6CE"/>
    <w:rsid w:val="1B3F61FF"/>
    <w:rsid w:val="1B4533C2"/>
    <w:rsid w:val="1B47B6C7"/>
    <w:rsid w:val="1B493CB1"/>
    <w:rsid w:val="1B49C86E"/>
    <w:rsid w:val="1B4D2343"/>
    <w:rsid w:val="1B4D2957"/>
    <w:rsid w:val="1B6892FA"/>
    <w:rsid w:val="1B778305"/>
    <w:rsid w:val="1B7C3C22"/>
    <w:rsid w:val="1B7D7869"/>
    <w:rsid w:val="1B80511B"/>
    <w:rsid w:val="1B8EC7D4"/>
    <w:rsid w:val="1B945DF4"/>
    <w:rsid w:val="1B94E51D"/>
    <w:rsid w:val="1B9C941B"/>
    <w:rsid w:val="1BA7A83C"/>
    <w:rsid w:val="1BB1E3C3"/>
    <w:rsid w:val="1BC12160"/>
    <w:rsid w:val="1BD284A3"/>
    <w:rsid w:val="1BDD3C94"/>
    <w:rsid w:val="1BE75250"/>
    <w:rsid w:val="1BE873EF"/>
    <w:rsid w:val="1BEA1698"/>
    <w:rsid w:val="1BECEA6B"/>
    <w:rsid w:val="1BED08CE"/>
    <w:rsid w:val="1BEE0088"/>
    <w:rsid w:val="1BF1C05E"/>
    <w:rsid w:val="1BFDDAAC"/>
    <w:rsid w:val="1C0C740C"/>
    <w:rsid w:val="1C0ECAC1"/>
    <w:rsid w:val="1C184A65"/>
    <w:rsid w:val="1C1CA6A2"/>
    <w:rsid w:val="1C1CC0B1"/>
    <w:rsid w:val="1C208CB4"/>
    <w:rsid w:val="1C2E9AF9"/>
    <w:rsid w:val="1C352482"/>
    <w:rsid w:val="1C3778AB"/>
    <w:rsid w:val="1C37A176"/>
    <w:rsid w:val="1C397939"/>
    <w:rsid w:val="1C3F60FE"/>
    <w:rsid w:val="1C492A7D"/>
    <w:rsid w:val="1C4B429C"/>
    <w:rsid w:val="1C4C1BB5"/>
    <w:rsid w:val="1C4D4FC3"/>
    <w:rsid w:val="1C542F39"/>
    <w:rsid w:val="1C705B5D"/>
    <w:rsid w:val="1C8897F6"/>
    <w:rsid w:val="1C88FAD1"/>
    <w:rsid w:val="1C905B7D"/>
    <w:rsid w:val="1C93BE0F"/>
    <w:rsid w:val="1C99CC72"/>
    <w:rsid w:val="1CB4D87F"/>
    <w:rsid w:val="1CB92065"/>
    <w:rsid w:val="1CCC5B4D"/>
    <w:rsid w:val="1CCF05CA"/>
    <w:rsid w:val="1CDA53CD"/>
    <w:rsid w:val="1CDD9CCA"/>
    <w:rsid w:val="1CE2794D"/>
    <w:rsid w:val="1CE774C0"/>
    <w:rsid w:val="1CEA5462"/>
    <w:rsid w:val="1CEBD6E4"/>
    <w:rsid w:val="1CF0DEC2"/>
    <w:rsid w:val="1CFA1D2B"/>
    <w:rsid w:val="1D03C2F1"/>
    <w:rsid w:val="1D03EC7C"/>
    <w:rsid w:val="1D041937"/>
    <w:rsid w:val="1D06ADC1"/>
    <w:rsid w:val="1D08F025"/>
    <w:rsid w:val="1D0EC92B"/>
    <w:rsid w:val="1D115D37"/>
    <w:rsid w:val="1D1CEF6B"/>
    <w:rsid w:val="1D277061"/>
    <w:rsid w:val="1D35131E"/>
    <w:rsid w:val="1D355FE0"/>
    <w:rsid w:val="1D3C75BE"/>
    <w:rsid w:val="1D3E0249"/>
    <w:rsid w:val="1D45E3BC"/>
    <w:rsid w:val="1D550804"/>
    <w:rsid w:val="1D5D7556"/>
    <w:rsid w:val="1D63FF27"/>
    <w:rsid w:val="1D641FE8"/>
    <w:rsid w:val="1D64A1AA"/>
    <w:rsid w:val="1D669F86"/>
    <w:rsid w:val="1D670AC2"/>
    <w:rsid w:val="1D6A5E01"/>
    <w:rsid w:val="1D71127A"/>
    <w:rsid w:val="1D7B12DD"/>
    <w:rsid w:val="1D7B1B99"/>
    <w:rsid w:val="1D7FFF1F"/>
    <w:rsid w:val="1D8B3908"/>
    <w:rsid w:val="1D914068"/>
    <w:rsid w:val="1D987E55"/>
    <w:rsid w:val="1D9E9BCC"/>
    <w:rsid w:val="1DB8C9CA"/>
    <w:rsid w:val="1DCBAE5E"/>
    <w:rsid w:val="1DCE7350"/>
    <w:rsid w:val="1DD05BF7"/>
    <w:rsid w:val="1DD5BEF5"/>
    <w:rsid w:val="1DDCD499"/>
    <w:rsid w:val="1DDD89D5"/>
    <w:rsid w:val="1DDED2DC"/>
    <w:rsid w:val="1DEBF407"/>
    <w:rsid w:val="1DEEFCE1"/>
    <w:rsid w:val="1DF17813"/>
    <w:rsid w:val="1E03A50F"/>
    <w:rsid w:val="1E0486C7"/>
    <w:rsid w:val="1E05BB3B"/>
    <w:rsid w:val="1E0881C0"/>
    <w:rsid w:val="1E0CAF3A"/>
    <w:rsid w:val="1E0CBA07"/>
    <w:rsid w:val="1E100C8B"/>
    <w:rsid w:val="1E167ECE"/>
    <w:rsid w:val="1E16BFFF"/>
    <w:rsid w:val="1E192B1E"/>
    <w:rsid w:val="1E19BB33"/>
    <w:rsid w:val="1E218ADE"/>
    <w:rsid w:val="1E248FAD"/>
    <w:rsid w:val="1E24F100"/>
    <w:rsid w:val="1E2FA389"/>
    <w:rsid w:val="1E30191F"/>
    <w:rsid w:val="1E3291BC"/>
    <w:rsid w:val="1E34DCBE"/>
    <w:rsid w:val="1E3837D5"/>
    <w:rsid w:val="1E43F6ED"/>
    <w:rsid w:val="1E66DF9C"/>
    <w:rsid w:val="1E718DF1"/>
    <w:rsid w:val="1E7932BC"/>
    <w:rsid w:val="1E80782C"/>
    <w:rsid w:val="1E8ABDA2"/>
    <w:rsid w:val="1E8D3FD0"/>
    <w:rsid w:val="1E91018E"/>
    <w:rsid w:val="1E92FF9C"/>
    <w:rsid w:val="1E93E48D"/>
    <w:rsid w:val="1EA09528"/>
    <w:rsid w:val="1EA4D96F"/>
    <w:rsid w:val="1EAE6ECA"/>
    <w:rsid w:val="1EAEA1AE"/>
    <w:rsid w:val="1EB2B80C"/>
    <w:rsid w:val="1EB4B579"/>
    <w:rsid w:val="1EB9A269"/>
    <w:rsid w:val="1EBA92D6"/>
    <w:rsid w:val="1EC646BD"/>
    <w:rsid w:val="1ECCDCF9"/>
    <w:rsid w:val="1ECD1447"/>
    <w:rsid w:val="1EDB5A2E"/>
    <w:rsid w:val="1EDF68D5"/>
    <w:rsid w:val="1EF8DE65"/>
    <w:rsid w:val="1EFBD1F6"/>
    <w:rsid w:val="1EFD52D0"/>
    <w:rsid w:val="1F020154"/>
    <w:rsid w:val="1F02FD36"/>
    <w:rsid w:val="1F0B6DC2"/>
    <w:rsid w:val="1F0F151A"/>
    <w:rsid w:val="1F168FD9"/>
    <w:rsid w:val="1F20522A"/>
    <w:rsid w:val="1F20C1DA"/>
    <w:rsid w:val="1F215E1F"/>
    <w:rsid w:val="1F31769F"/>
    <w:rsid w:val="1F384A8A"/>
    <w:rsid w:val="1F39F291"/>
    <w:rsid w:val="1F3A0EF1"/>
    <w:rsid w:val="1F3B614E"/>
    <w:rsid w:val="1F3FCAAA"/>
    <w:rsid w:val="1F40BEE1"/>
    <w:rsid w:val="1F45C968"/>
    <w:rsid w:val="1F46C87E"/>
    <w:rsid w:val="1F4DCE9D"/>
    <w:rsid w:val="1F5CA618"/>
    <w:rsid w:val="1F66BC4D"/>
    <w:rsid w:val="1F684483"/>
    <w:rsid w:val="1F717840"/>
    <w:rsid w:val="1F7413C7"/>
    <w:rsid w:val="1F769F31"/>
    <w:rsid w:val="1F76C40F"/>
    <w:rsid w:val="1F867EDA"/>
    <w:rsid w:val="1F8A70F5"/>
    <w:rsid w:val="1F930CF2"/>
    <w:rsid w:val="1F9ACCE7"/>
    <w:rsid w:val="1FA1EF29"/>
    <w:rsid w:val="1FAEE04B"/>
    <w:rsid w:val="1FAFEAFC"/>
    <w:rsid w:val="1FB1F806"/>
    <w:rsid w:val="1FB8A918"/>
    <w:rsid w:val="1FC989F9"/>
    <w:rsid w:val="1FD19B37"/>
    <w:rsid w:val="1FE3482C"/>
    <w:rsid w:val="1FE92933"/>
    <w:rsid w:val="1FF295DC"/>
    <w:rsid w:val="1FF38F92"/>
    <w:rsid w:val="1FF847DE"/>
    <w:rsid w:val="20077A8A"/>
    <w:rsid w:val="20089089"/>
    <w:rsid w:val="2010173D"/>
    <w:rsid w:val="2016EF00"/>
    <w:rsid w:val="2019C4DB"/>
    <w:rsid w:val="201B3070"/>
    <w:rsid w:val="20238116"/>
    <w:rsid w:val="2026B383"/>
    <w:rsid w:val="2033695F"/>
    <w:rsid w:val="203A1515"/>
    <w:rsid w:val="2040510E"/>
    <w:rsid w:val="2049FEDF"/>
    <w:rsid w:val="204D64C0"/>
    <w:rsid w:val="204E444A"/>
    <w:rsid w:val="205153C3"/>
    <w:rsid w:val="2053F55D"/>
    <w:rsid w:val="20569AE3"/>
    <w:rsid w:val="2057697E"/>
    <w:rsid w:val="205800E1"/>
    <w:rsid w:val="205BACCF"/>
    <w:rsid w:val="205E0D98"/>
    <w:rsid w:val="206136B3"/>
    <w:rsid w:val="2062FEE7"/>
    <w:rsid w:val="206487D9"/>
    <w:rsid w:val="206779E9"/>
    <w:rsid w:val="206B0DD3"/>
    <w:rsid w:val="206FC176"/>
    <w:rsid w:val="206FCA06"/>
    <w:rsid w:val="20742D9B"/>
    <w:rsid w:val="2074CF1E"/>
    <w:rsid w:val="20764F56"/>
    <w:rsid w:val="208D9C2E"/>
    <w:rsid w:val="2090A7C8"/>
    <w:rsid w:val="2090F508"/>
    <w:rsid w:val="2098C84A"/>
    <w:rsid w:val="209B52C1"/>
    <w:rsid w:val="20A10368"/>
    <w:rsid w:val="20AB1A3E"/>
    <w:rsid w:val="20AB360C"/>
    <w:rsid w:val="20AF609C"/>
    <w:rsid w:val="20B358F6"/>
    <w:rsid w:val="20B5658B"/>
    <w:rsid w:val="20BD4AFF"/>
    <w:rsid w:val="20C2FAA0"/>
    <w:rsid w:val="20CD938D"/>
    <w:rsid w:val="20D05203"/>
    <w:rsid w:val="20DAACED"/>
    <w:rsid w:val="20DAE2A5"/>
    <w:rsid w:val="20E4A496"/>
    <w:rsid w:val="20ECE198"/>
    <w:rsid w:val="20FB2C0C"/>
    <w:rsid w:val="20FF51AF"/>
    <w:rsid w:val="21004D59"/>
    <w:rsid w:val="21055F66"/>
    <w:rsid w:val="210C5390"/>
    <w:rsid w:val="2136E282"/>
    <w:rsid w:val="213AE796"/>
    <w:rsid w:val="213E1C1A"/>
    <w:rsid w:val="214107EC"/>
    <w:rsid w:val="214B478A"/>
    <w:rsid w:val="214C7D2A"/>
    <w:rsid w:val="21521DC8"/>
    <w:rsid w:val="2152C641"/>
    <w:rsid w:val="215579F9"/>
    <w:rsid w:val="215911F4"/>
    <w:rsid w:val="21645886"/>
    <w:rsid w:val="21699EA8"/>
    <w:rsid w:val="21795184"/>
    <w:rsid w:val="217BC60D"/>
    <w:rsid w:val="217BF7D7"/>
    <w:rsid w:val="217C57D5"/>
    <w:rsid w:val="217C9B9B"/>
    <w:rsid w:val="217EB7DC"/>
    <w:rsid w:val="217FC595"/>
    <w:rsid w:val="21874069"/>
    <w:rsid w:val="2188B4BA"/>
    <w:rsid w:val="2189750F"/>
    <w:rsid w:val="218E29E4"/>
    <w:rsid w:val="2198C477"/>
    <w:rsid w:val="21A1CDC6"/>
    <w:rsid w:val="21A7C076"/>
    <w:rsid w:val="21A90EE9"/>
    <w:rsid w:val="21B03817"/>
    <w:rsid w:val="21B5D99A"/>
    <w:rsid w:val="21BC7E1F"/>
    <w:rsid w:val="21C34325"/>
    <w:rsid w:val="21C7690C"/>
    <w:rsid w:val="21CC43A5"/>
    <w:rsid w:val="21CCE155"/>
    <w:rsid w:val="21D6AF2A"/>
    <w:rsid w:val="21EB5780"/>
    <w:rsid w:val="21EEB310"/>
    <w:rsid w:val="21FA94CC"/>
    <w:rsid w:val="21FB28E6"/>
    <w:rsid w:val="21FE5D32"/>
    <w:rsid w:val="22020C02"/>
    <w:rsid w:val="2210455D"/>
    <w:rsid w:val="22110285"/>
    <w:rsid w:val="22114D29"/>
    <w:rsid w:val="2215F9AB"/>
    <w:rsid w:val="22170864"/>
    <w:rsid w:val="221D1371"/>
    <w:rsid w:val="22225703"/>
    <w:rsid w:val="22328322"/>
    <w:rsid w:val="2232B16D"/>
    <w:rsid w:val="2246244D"/>
    <w:rsid w:val="2246C55D"/>
    <w:rsid w:val="22536974"/>
    <w:rsid w:val="225A4058"/>
    <w:rsid w:val="2260D879"/>
    <w:rsid w:val="22628EFE"/>
    <w:rsid w:val="226475CE"/>
    <w:rsid w:val="227C6F57"/>
    <w:rsid w:val="22879309"/>
    <w:rsid w:val="2288EF31"/>
    <w:rsid w:val="2289E956"/>
    <w:rsid w:val="228CDF42"/>
    <w:rsid w:val="228CDFEE"/>
    <w:rsid w:val="22926B3A"/>
    <w:rsid w:val="22931618"/>
    <w:rsid w:val="229BEBAB"/>
    <w:rsid w:val="22A0BFA0"/>
    <w:rsid w:val="22A8344E"/>
    <w:rsid w:val="22ABAEA7"/>
    <w:rsid w:val="22ADC7EA"/>
    <w:rsid w:val="22B8DE4A"/>
    <w:rsid w:val="22BB02E3"/>
    <w:rsid w:val="22C79079"/>
    <w:rsid w:val="22CBFB40"/>
    <w:rsid w:val="22D3D108"/>
    <w:rsid w:val="22E5758C"/>
    <w:rsid w:val="22EC481F"/>
    <w:rsid w:val="22EF34D5"/>
    <w:rsid w:val="230A94ED"/>
    <w:rsid w:val="230B601B"/>
    <w:rsid w:val="230C9CE7"/>
    <w:rsid w:val="2312E017"/>
    <w:rsid w:val="2314094A"/>
    <w:rsid w:val="231727FB"/>
    <w:rsid w:val="231BB8EC"/>
    <w:rsid w:val="232BEC8D"/>
    <w:rsid w:val="233B6801"/>
    <w:rsid w:val="23481A98"/>
    <w:rsid w:val="2348744F"/>
    <w:rsid w:val="234EA1BB"/>
    <w:rsid w:val="2350780A"/>
    <w:rsid w:val="23508EB1"/>
    <w:rsid w:val="23522845"/>
    <w:rsid w:val="23524C95"/>
    <w:rsid w:val="23550F70"/>
    <w:rsid w:val="2362AEA9"/>
    <w:rsid w:val="2368E8B8"/>
    <w:rsid w:val="2374CE0A"/>
    <w:rsid w:val="238C50D7"/>
    <w:rsid w:val="23922351"/>
    <w:rsid w:val="23938237"/>
    <w:rsid w:val="2393AC89"/>
    <w:rsid w:val="2395AE5A"/>
    <w:rsid w:val="239BFCE3"/>
    <w:rsid w:val="23ACD2E6"/>
    <w:rsid w:val="23C350BC"/>
    <w:rsid w:val="23CC93BE"/>
    <w:rsid w:val="23CD1EAD"/>
    <w:rsid w:val="23D0A045"/>
    <w:rsid w:val="23D9C407"/>
    <w:rsid w:val="23DC9A53"/>
    <w:rsid w:val="23E0AD7B"/>
    <w:rsid w:val="23E6F91E"/>
    <w:rsid w:val="23E861C6"/>
    <w:rsid w:val="23EFFEE1"/>
    <w:rsid w:val="23F74641"/>
    <w:rsid w:val="23F86AB6"/>
    <w:rsid w:val="23FDE6AB"/>
    <w:rsid w:val="240257CC"/>
    <w:rsid w:val="240344BB"/>
    <w:rsid w:val="240C7A55"/>
    <w:rsid w:val="240C8851"/>
    <w:rsid w:val="24108434"/>
    <w:rsid w:val="242014E3"/>
    <w:rsid w:val="242C064C"/>
    <w:rsid w:val="24514106"/>
    <w:rsid w:val="24580844"/>
    <w:rsid w:val="245C6C9E"/>
    <w:rsid w:val="245EA42D"/>
    <w:rsid w:val="245F3549"/>
    <w:rsid w:val="24602F0E"/>
    <w:rsid w:val="2460B16D"/>
    <w:rsid w:val="246408D1"/>
    <w:rsid w:val="246467BE"/>
    <w:rsid w:val="246870BD"/>
    <w:rsid w:val="2474A495"/>
    <w:rsid w:val="247E20DB"/>
    <w:rsid w:val="2486E7FF"/>
    <w:rsid w:val="24A906BB"/>
    <w:rsid w:val="24AEF20D"/>
    <w:rsid w:val="24BBDCE9"/>
    <w:rsid w:val="24C3925D"/>
    <w:rsid w:val="24CC394C"/>
    <w:rsid w:val="24CF612E"/>
    <w:rsid w:val="24D1181F"/>
    <w:rsid w:val="24D3B0B9"/>
    <w:rsid w:val="24D47051"/>
    <w:rsid w:val="24D67D87"/>
    <w:rsid w:val="24DA2346"/>
    <w:rsid w:val="24DB6F84"/>
    <w:rsid w:val="24DDF89F"/>
    <w:rsid w:val="24EEEB7D"/>
    <w:rsid w:val="24F576CA"/>
    <w:rsid w:val="2506721E"/>
    <w:rsid w:val="252E585D"/>
    <w:rsid w:val="2532BDE8"/>
    <w:rsid w:val="25344F46"/>
    <w:rsid w:val="2542224F"/>
    <w:rsid w:val="254CDB76"/>
    <w:rsid w:val="2551E832"/>
    <w:rsid w:val="255E2F8D"/>
    <w:rsid w:val="25705661"/>
    <w:rsid w:val="25713C05"/>
    <w:rsid w:val="257635C8"/>
    <w:rsid w:val="25777373"/>
    <w:rsid w:val="257BF0D3"/>
    <w:rsid w:val="257C7F27"/>
    <w:rsid w:val="25869467"/>
    <w:rsid w:val="2589538C"/>
    <w:rsid w:val="25916A2A"/>
    <w:rsid w:val="25A65493"/>
    <w:rsid w:val="25AD16D4"/>
    <w:rsid w:val="25B6FCF0"/>
    <w:rsid w:val="25D217F6"/>
    <w:rsid w:val="25DA49A4"/>
    <w:rsid w:val="25E1F27C"/>
    <w:rsid w:val="25E2E148"/>
    <w:rsid w:val="25E32F42"/>
    <w:rsid w:val="25E712DE"/>
    <w:rsid w:val="25E9D8F4"/>
    <w:rsid w:val="25EC8ED2"/>
    <w:rsid w:val="25FD7389"/>
    <w:rsid w:val="2604010C"/>
    <w:rsid w:val="260EE69C"/>
    <w:rsid w:val="2628B191"/>
    <w:rsid w:val="262958D4"/>
    <w:rsid w:val="263248D1"/>
    <w:rsid w:val="26348416"/>
    <w:rsid w:val="2634C316"/>
    <w:rsid w:val="263A8C41"/>
    <w:rsid w:val="263DD4EC"/>
    <w:rsid w:val="2647C169"/>
    <w:rsid w:val="264B7B03"/>
    <w:rsid w:val="264D44F6"/>
    <w:rsid w:val="264E4E83"/>
    <w:rsid w:val="265D9E09"/>
    <w:rsid w:val="265E954B"/>
    <w:rsid w:val="266162F3"/>
    <w:rsid w:val="266BF65F"/>
    <w:rsid w:val="266EF458"/>
    <w:rsid w:val="266F80BC"/>
    <w:rsid w:val="267C7E06"/>
    <w:rsid w:val="26811A1E"/>
    <w:rsid w:val="2686E00C"/>
    <w:rsid w:val="268F6742"/>
    <w:rsid w:val="26942E1F"/>
    <w:rsid w:val="2694DB79"/>
    <w:rsid w:val="269E934C"/>
    <w:rsid w:val="26A1C12E"/>
    <w:rsid w:val="26A26D89"/>
    <w:rsid w:val="26A28F33"/>
    <w:rsid w:val="26A45A21"/>
    <w:rsid w:val="26A77FA8"/>
    <w:rsid w:val="26B24132"/>
    <w:rsid w:val="26C31E66"/>
    <w:rsid w:val="26CAFC37"/>
    <w:rsid w:val="26CC1FE2"/>
    <w:rsid w:val="26D1FE0B"/>
    <w:rsid w:val="26D66ACC"/>
    <w:rsid w:val="26EDA6AE"/>
    <w:rsid w:val="26EE7146"/>
    <w:rsid w:val="26F1E26E"/>
    <w:rsid w:val="26F94F00"/>
    <w:rsid w:val="2703D70A"/>
    <w:rsid w:val="271EF1EA"/>
    <w:rsid w:val="2721B7CD"/>
    <w:rsid w:val="2723151F"/>
    <w:rsid w:val="27277BE7"/>
    <w:rsid w:val="2736A5F6"/>
    <w:rsid w:val="2739E9E9"/>
    <w:rsid w:val="2740232A"/>
    <w:rsid w:val="274B197F"/>
    <w:rsid w:val="274E8FA4"/>
    <w:rsid w:val="274FE3C4"/>
    <w:rsid w:val="2754E2CF"/>
    <w:rsid w:val="275D0EE1"/>
    <w:rsid w:val="2761F1E7"/>
    <w:rsid w:val="2764F96B"/>
    <w:rsid w:val="276A05B6"/>
    <w:rsid w:val="276CB71E"/>
    <w:rsid w:val="27767AC5"/>
    <w:rsid w:val="27799F36"/>
    <w:rsid w:val="277DAA92"/>
    <w:rsid w:val="2786D874"/>
    <w:rsid w:val="27895E53"/>
    <w:rsid w:val="27941D42"/>
    <w:rsid w:val="27959CE7"/>
    <w:rsid w:val="27A39628"/>
    <w:rsid w:val="27AA59A7"/>
    <w:rsid w:val="27B3AAED"/>
    <w:rsid w:val="27BB3BDA"/>
    <w:rsid w:val="27BBA004"/>
    <w:rsid w:val="27C1D530"/>
    <w:rsid w:val="27C22267"/>
    <w:rsid w:val="27C2E9E1"/>
    <w:rsid w:val="27C769BB"/>
    <w:rsid w:val="27D0C7A0"/>
    <w:rsid w:val="27D56221"/>
    <w:rsid w:val="27DC756A"/>
    <w:rsid w:val="27F861C0"/>
    <w:rsid w:val="280199C9"/>
    <w:rsid w:val="2801DFD9"/>
    <w:rsid w:val="2803D944"/>
    <w:rsid w:val="280959F2"/>
    <w:rsid w:val="281718A5"/>
    <w:rsid w:val="28189671"/>
    <w:rsid w:val="2818A6C1"/>
    <w:rsid w:val="281F7A7E"/>
    <w:rsid w:val="28226FD9"/>
    <w:rsid w:val="282CEB0B"/>
    <w:rsid w:val="282E2DFF"/>
    <w:rsid w:val="28360557"/>
    <w:rsid w:val="28379529"/>
    <w:rsid w:val="283FDC73"/>
    <w:rsid w:val="28420DA2"/>
    <w:rsid w:val="28453534"/>
    <w:rsid w:val="284BD548"/>
    <w:rsid w:val="284C52A9"/>
    <w:rsid w:val="284CDF9C"/>
    <w:rsid w:val="2851758E"/>
    <w:rsid w:val="2852C194"/>
    <w:rsid w:val="2855D67E"/>
    <w:rsid w:val="285B1276"/>
    <w:rsid w:val="28628C4B"/>
    <w:rsid w:val="28658FFF"/>
    <w:rsid w:val="2866EB0F"/>
    <w:rsid w:val="286B3ED7"/>
    <w:rsid w:val="28734C6F"/>
    <w:rsid w:val="28889B46"/>
    <w:rsid w:val="2896EFF7"/>
    <w:rsid w:val="289CD491"/>
    <w:rsid w:val="28B5D9CD"/>
    <w:rsid w:val="28BBC4FA"/>
    <w:rsid w:val="28BD0175"/>
    <w:rsid w:val="28C20BBE"/>
    <w:rsid w:val="28D57F37"/>
    <w:rsid w:val="28DB8934"/>
    <w:rsid w:val="28EA804D"/>
    <w:rsid w:val="28F387BB"/>
    <w:rsid w:val="28FC561F"/>
    <w:rsid w:val="28FF5ED0"/>
    <w:rsid w:val="290AB2BB"/>
    <w:rsid w:val="2910BDD9"/>
    <w:rsid w:val="2911D1FD"/>
    <w:rsid w:val="2921BE42"/>
    <w:rsid w:val="29287135"/>
    <w:rsid w:val="293A8F47"/>
    <w:rsid w:val="293B0CD5"/>
    <w:rsid w:val="293CD734"/>
    <w:rsid w:val="2942A74F"/>
    <w:rsid w:val="294BC484"/>
    <w:rsid w:val="29525051"/>
    <w:rsid w:val="2962F429"/>
    <w:rsid w:val="2963B057"/>
    <w:rsid w:val="29693F84"/>
    <w:rsid w:val="29728E91"/>
    <w:rsid w:val="297BD3FB"/>
    <w:rsid w:val="297E9CB4"/>
    <w:rsid w:val="298323EA"/>
    <w:rsid w:val="298BF979"/>
    <w:rsid w:val="2991D2C1"/>
    <w:rsid w:val="2992EB4A"/>
    <w:rsid w:val="299442AE"/>
    <w:rsid w:val="2995229D"/>
    <w:rsid w:val="2998A2DE"/>
    <w:rsid w:val="299C30AC"/>
    <w:rsid w:val="29A51D50"/>
    <w:rsid w:val="29AC8564"/>
    <w:rsid w:val="29B3B47A"/>
    <w:rsid w:val="29BBE758"/>
    <w:rsid w:val="29C388B4"/>
    <w:rsid w:val="29CFA14C"/>
    <w:rsid w:val="29D02C30"/>
    <w:rsid w:val="29D47DDC"/>
    <w:rsid w:val="29D52003"/>
    <w:rsid w:val="29D5C885"/>
    <w:rsid w:val="29DFD49B"/>
    <w:rsid w:val="29E32A3A"/>
    <w:rsid w:val="29EA23A0"/>
    <w:rsid w:val="29F1BCE8"/>
    <w:rsid w:val="29F3EFCB"/>
    <w:rsid w:val="2A036EEB"/>
    <w:rsid w:val="2A05B11C"/>
    <w:rsid w:val="2A061005"/>
    <w:rsid w:val="2A10724D"/>
    <w:rsid w:val="2A10ADD0"/>
    <w:rsid w:val="2A15878E"/>
    <w:rsid w:val="2A20D26D"/>
    <w:rsid w:val="2A21A1DF"/>
    <w:rsid w:val="2A28AD1B"/>
    <w:rsid w:val="2A2A67F0"/>
    <w:rsid w:val="2A2B63BB"/>
    <w:rsid w:val="2A2B8E6A"/>
    <w:rsid w:val="2A34E2EA"/>
    <w:rsid w:val="2A380BA4"/>
    <w:rsid w:val="2A47920A"/>
    <w:rsid w:val="2A5B5C86"/>
    <w:rsid w:val="2A602E3E"/>
    <w:rsid w:val="2A74B1CA"/>
    <w:rsid w:val="2A802732"/>
    <w:rsid w:val="2A81F580"/>
    <w:rsid w:val="2A914297"/>
    <w:rsid w:val="2A91A40E"/>
    <w:rsid w:val="2A960622"/>
    <w:rsid w:val="2A982680"/>
    <w:rsid w:val="2A9894B4"/>
    <w:rsid w:val="2AA57B32"/>
    <w:rsid w:val="2AAB3B18"/>
    <w:rsid w:val="2AADB545"/>
    <w:rsid w:val="2AB13075"/>
    <w:rsid w:val="2AB23D59"/>
    <w:rsid w:val="2AB87A31"/>
    <w:rsid w:val="2ABBC1E8"/>
    <w:rsid w:val="2ACA4B79"/>
    <w:rsid w:val="2ACF3DE0"/>
    <w:rsid w:val="2ACF56F3"/>
    <w:rsid w:val="2AD00EF0"/>
    <w:rsid w:val="2AD28497"/>
    <w:rsid w:val="2AD61E3B"/>
    <w:rsid w:val="2ADC0476"/>
    <w:rsid w:val="2ADDDA95"/>
    <w:rsid w:val="2AE0975D"/>
    <w:rsid w:val="2AE1E556"/>
    <w:rsid w:val="2AE320D2"/>
    <w:rsid w:val="2AE32C81"/>
    <w:rsid w:val="2AE63448"/>
    <w:rsid w:val="2AE8FEA8"/>
    <w:rsid w:val="2AE93E17"/>
    <w:rsid w:val="2AFB2335"/>
    <w:rsid w:val="2AFE10FC"/>
    <w:rsid w:val="2AFEC22D"/>
    <w:rsid w:val="2AFFD009"/>
    <w:rsid w:val="2B00029C"/>
    <w:rsid w:val="2B039D0A"/>
    <w:rsid w:val="2B042C5B"/>
    <w:rsid w:val="2B0925C9"/>
    <w:rsid w:val="2B094E20"/>
    <w:rsid w:val="2B0A7AA8"/>
    <w:rsid w:val="2B0F2B54"/>
    <w:rsid w:val="2B13EAC3"/>
    <w:rsid w:val="2B17B2A1"/>
    <w:rsid w:val="2B1C15DD"/>
    <w:rsid w:val="2B2A53E3"/>
    <w:rsid w:val="2B313681"/>
    <w:rsid w:val="2B35CDFC"/>
    <w:rsid w:val="2B385B95"/>
    <w:rsid w:val="2B4CF492"/>
    <w:rsid w:val="2B655DEE"/>
    <w:rsid w:val="2B69936E"/>
    <w:rsid w:val="2B6A15B1"/>
    <w:rsid w:val="2B6B6D3F"/>
    <w:rsid w:val="2B785495"/>
    <w:rsid w:val="2B7BA69F"/>
    <w:rsid w:val="2B84B1B8"/>
    <w:rsid w:val="2B8A7072"/>
    <w:rsid w:val="2B8F4960"/>
    <w:rsid w:val="2B90FD2C"/>
    <w:rsid w:val="2B912AD7"/>
    <w:rsid w:val="2B95B94D"/>
    <w:rsid w:val="2B9A1BA2"/>
    <w:rsid w:val="2B9DC992"/>
    <w:rsid w:val="2BA1FFE7"/>
    <w:rsid w:val="2BA32F0F"/>
    <w:rsid w:val="2BA59AB0"/>
    <w:rsid w:val="2BAF1C05"/>
    <w:rsid w:val="2BBCE350"/>
    <w:rsid w:val="2BD49D97"/>
    <w:rsid w:val="2BDF8800"/>
    <w:rsid w:val="2BF6159D"/>
    <w:rsid w:val="2BF6BDE8"/>
    <w:rsid w:val="2BFA3EE9"/>
    <w:rsid w:val="2BFE56F4"/>
    <w:rsid w:val="2C1618FE"/>
    <w:rsid w:val="2C16A0AA"/>
    <w:rsid w:val="2C194DF7"/>
    <w:rsid w:val="2C215848"/>
    <w:rsid w:val="2C252725"/>
    <w:rsid w:val="2C2D3238"/>
    <w:rsid w:val="2C2FE99F"/>
    <w:rsid w:val="2C4E155A"/>
    <w:rsid w:val="2C55CABF"/>
    <w:rsid w:val="2C5704D1"/>
    <w:rsid w:val="2C572050"/>
    <w:rsid w:val="2C57B73B"/>
    <w:rsid w:val="2C62E0C6"/>
    <w:rsid w:val="2C638191"/>
    <w:rsid w:val="2C650CBF"/>
    <w:rsid w:val="2C676651"/>
    <w:rsid w:val="2C797CB0"/>
    <w:rsid w:val="2C797E0D"/>
    <w:rsid w:val="2C7A5A18"/>
    <w:rsid w:val="2C83C8C4"/>
    <w:rsid w:val="2C84DA20"/>
    <w:rsid w:val="2C85E983"/>
    <w:rsid w:val="2C8643BC"/>
    <w:rsid w:val="2C899BC7"/>
    <w:rsid w:val="2C8E8541"/>
    <w:rsid w:val="2C91E425"/>
    <w:rsid w:val="2C9AA501"/>
    <w:rsid w:val="2C9BE37E"/>
    <w:rsid w:val="2CAFF9DD"/>
    <w:rsid w:val="2CB7EF4D"/>
    <w:rsid w:val="2CB8D42D"/>
    <w:rsid w:val="2CB9E1F4"/>
    <w:rsid w:val="2CBF93CF"/>
    <w:rsid w:val="2CC26760"/>
    <w:rsid w:val="2CC318CC"/>
    <w:rsid w:val="2CC59901"/>
    <w:rsid w:val="2CCA8BD2"/>
    <w:rsid w:val="2CCFE391"/>
    <w:rsid w:val="2CD44E75"/>
    <w:rsid w:val="2CD8808E"/>
    <w:rsid w:val="2CDB2C9F"/>
    <w:rsid w:val="2CE6AB2A"/>
    <w:rsid w:val="2CE89A90"/>
    <w:rsid w:val="2CEA4746"/>
    <w:rsid w:val="2CEBE63A"/>
    <w:rsid w:val="2CF20EC8"/>
    <w:rsid w:val="2CFD3027"/>
    <w:rsid w:val="2CFD665A"/>
    <w:rsid w:val="2CFE0329"/>
    <w:rsid w:val="2D089C7B"/>
    <w:rsid w:val="2D08EE83"/>
    <w:rsid w:val="2D0F4D0C"/>
    <w:rsid w:val="2D0FC65F"/>
    <w:rsid w:val="2D11145E"/>
    <w:rsid w:val="2D16D645"/>
    <w:rsid w:val="2D19FD94"/>
    <w:rsid w:val="2D1EEDB0"/>
    <w:rsid w:val="2D1F4244"/>
    <w:rsid w:val="2D2009CA"/>
    <w:rsid w:val="2D26B25D"/>
    <w:rsid w:val="2D35460F"/>
    <w:rsid w:val="2D3B68C0"/>
    <w:rsid w:val="2D3F75CF"/>
    <w:rsid w:val="2D4526FD"/>
    <w:rsid w:val="2D4B42C8"/>
    <w:rsid w:val="2D50A180"/>
    <w:rsid w:val="2D533038"/>
    <w:rsid w:val="2D53B156"/>
    <w:rsid w:val="2D5A414D"/>
    <w:rsid w:val="2D5BB4E8"/>
    <w:rsid w:val="2D5D4A97"/>
    <w:rsid w:val="2D609BD2"/>
    <w:rsid w:val="2D61F9C1"/>
    <w:rsid w:val="2D672430"/>
    <w:rsid w:val="2D690CD0"/>
    <w:rsid w:val="2D6B6E5F"/>
    <w:rsid w:val="2D6C7F00"/>
    <w:rsid w:val="2D6EFEE9"/>
    <w:rsid w:val="2D86F335"/>
    <w:rsid w:val="2D9C3E50"/>
    <w:rsid w:val="2D9D998E"/>
    <w:rsid w:val="2DA89CD8"/>
    <w:rsid w:val="2DA9F7CE"/>
    <w:rsid w:val="2DAE5D9C"/>
    <w:rsid w:val="2DB0F513"/>
    <w:rsid w:val="2DB10612"/>
    <w:rsid w:val="2DB99F85"/>
    <w:rsid w:val="2DBE4405"/>
    <w:rsid w:val="2DC58660"/>
    <w:rsid w:val="2DCE3028"/>
    <w:rsid w:val="2DD0BC96"/>
    <w:rsid w:val="2DD20E08"/>
    <w:rsid w:val="2DDCBED3"/>
    <w:rsid w:val="2DE3E387"/>
    <w:rsid w:val="2DE7C7A7"/>
    <w:rsid w:val="2DEDBD90"/>
    <w:rsid w:val="2DF08A50"/>
    <w:rsid w:val="2DF665F2"/>
    <w:rsid w:val="2DF9B63D"/>
    <w:rsid w:val="2DFBF923"/>
    <w:rsid w:val="2DFEB33C"/>
    <w:rsid w:val="2E048DF2"/>
    <w:rsid w:val="2E051160"/>
    <w:rsid w:val="2E0A934B"/>
    <w:rsid w:val="2E1CF602"/>
    <w:rsid w:val="2E26BD73"/>
    <w:rsid w:val="2E26E995"/>
    <w:rsid w:val="2E2720A1"/>
    <w:rsid w:val="2E29EC48"/>
    <w:rsid w:val="2E2E4FC2"/>
    <w:rsid w:val="2E2E994D"/>
    <w:rsid w:val="2E38F0AC"/>
    <w:rsid w:val="2E4632BF"/>
    <w:rsid w:val="2E475D92"/>
    <w:rsid w:val="2E4A371F"/>
    <w:rsid w:val="2E4ECA40"/>
    <w:rsid w:val="2E5BE785"/>
    <w:rsid w:val="2E5E494D"/>
    <w:rsid w:val="2E70FEF5"/>
    <w:rsid w:val="2E77C43B"/>
    <w:rsid w:val="2E829256"/>
    <w:rsid w:val="2E839F30"/>
    <w:rsid w:val="2E83BED2"/>
    <w:rsid w:val="2E9A6503"/>
    <w:rsid w:val="2EA26BF2"/>
    <w:rsid w:val="2EA593EA"/>
    <w:rsid w:val="2EAAFF88"/>
    <w:rsid w:val="2EAB4F7C"/>
    <w:rsid w:val="2EAFD6E9"/>
    <w:rsid w:val="2ED49936"/>
    <w:rsid w:val="2EDBF24F"/>
    <w:rsid w:val="2EDE1DF0"/>
    <w:rsid w:val="2EE61248"/>
    <w:rsid w:val="2EE80F02"/>
    <w:rsid w:val="2EE87DD3"/>
    <w:rsid w:val="2EEF17E7"/>
    <w:rsid w:val="2EFCBC17"/>
    <w:rsid w:val="2F031ED4"/>
    <w:rsid w:val="2F0ACC72"/>
    <w:rsid w:val="2F11EF69"/>
    <w:rsid w:val="2F162826"/>
    <w:rsid w:val="2F193B36"/>
    <w:rsid w:val="2F19A6C0"/>
    <w:rsid w:val="2F379397"/>
    <w:rsid w:val="2F3B6E4B"/>
    <w:rsid w:val="2F3EF6A8"/>
    <w:rsid w:val="2F4CFFC5"/>
    <w:rsid w:val="2F58F765"/>
    <w:rsid w:val="2F696530"/>
    <w:rsid w:val="2F783511"/>
    <w:rsid w:val="2F78B768"/>
    <w:rsid w:val="2F87170A"/>
    <w:rsid w:val="2F892B2C"/>
    <w:rsid w:val="2F944083"/>
    <w:rsid w:val="2F94C170"/>
    <w:rsid w:val="2F97F378"/>
    <w:rsid w:val="2F9927DE"/>
    <w:rsid w:val="2FA03516"/>
    <w:rsid w:val="2FA4326E"/>
    <w:rsid w:val="2FAB817D"/>
    <w:rsid w:val="2FACD9D7"/>
    <w:rsid w:val="2FC11921"/>
    <w:rsid w:val="2FC8F54A"/>
    <w:rsid w:val="2FCA6AED"/>
    <w:rsid w:val="2FCD58D1"/>
    <w:rsid w:val="2FD89E86"/>
    <w:rsid w:val="2FE8C4D1"/>
    <w:rsid w:val="2FF771D1"/>
    <w:rsid w:val="2FFB9E54"/>
    <w:rsid w:val="2FFE08C2"/>
    <w:rsid w:val="30003824"/>
    <w:rsid w:val="300563EA"/>
    <w:rsid w:val="300B23CB"/>
    <w:rsid w:val="300BD3EB"/>
    <w:rsid w:val="30320553"/>
    <w:rsid w:val="303DF284"/>
    <w:rsid w:val="303F9650"/>
    <w:rsid w:val="3040A1E3"/>
    <w:rsid w:val="30472A03"/>
    <w:rsid w:val="304A723D"/>
    <w:rsid w:val="304AAE56"/>
    <w:rsid w:val="304BB3E6"/>
    <w:rsid w:val="3052DF7A"/>
    <w:rsid w:val="30549ECC"/>
    <w:rsid w:val="30552858"/>
    <w:rsid w:val="3059292F"/>
    <w:rsid w:val="30597D4C"/>
    <w:rsid w:val="3063C9E1"/>
    <w:rsid w:val="306467C6"/>
    <w:rsid w:val="30655ABB"/>
    <w:rsid w:val="30786045"/>
    <w:rsid w:val="307DCC08"/>
    <w:rsid w:val="307DDDDE"/>
    <w:rsid w:val="30818B4C"/>
    <w:rsid w:val="30901857"/>
    <w:rsid w:val="30955EE3"/>
    <w:rsid w:val="3096AE57"/>
    <w:rsid w:val="30985E61"/>
    <w:rsid w:val="309FFE65"/>
    <w:rsid w:val="30A895DF"/>
    <w:rsid w:val="30AB5065"/>
    <w:rsid w:val="30B041AC"/>
    <w:rsid w:val="30B1028B"/>
    <w:rsid w:val="30C1D48A"/>
    <w:rsid w:val="30C47FB9"/>
    <w:rsid w:val="30C8FBA1"/>
    <w:rsid w:val="30D55C51"/>
    <w:rsid w:val="30D64157"/>
    <w:rsid w:val="30DFF0AE"/>
    <w:rsid w:val="30E4820C"/>
    <w:rsid w:val="30E52CBF"/>
    <w:rsid w:val="30E74F96"/>
    <w:rsid w:val="30ED5008"/>
    <w:rsid w:val="30F207BA"/>
    <w:rsid w:val="30FE67BD"/>
    <w:rsid w:val="3109D21B"/>
    <w:rsid w:val="311178D7"/>
    <w:rsid w:val="31167A90"/>
    <w:rsid w:val="3124E811"/>
    <w:rsid w:val="31296CED"/>
    <w:rsid w:val="31314ADC"/>
    <w:rsid w:val="313EE89D"/>
    <w:rsid w:val="3142C4B9"/>
    <w:rsid w:val="31483DDA"/>
    <w:rsid w:val="31518FF1"/>
    <w:rsid w:val="315356C8"/>
    <w:rsid w:val="3155C8DA"/>
    <w:rsid w:val="3156B910"/>
    <w:rsid w:val="315CC547"/>
    <w:rsid w:val="315ECA3C"/>
    <w:rsid w:val="3170DC3E"/>
    <w:rsid w:val="3173A2DA"/>
    <w:rsid w:val="31827D03"/>
    <w:rsid w:val="318465C2"/>
    <w:rsid w:val="31850151"/>
    <w:rsid w:val="319BF8A0"/>
    <w:rsid w:val="31A5FC87"/>
    <w:rsid w:val="31A7FE7E"/>
    <w:rsid w:val="31AA9C0A"/>
    <w:rsid w:val="31AEDB72"/>
    <w:rsid w:val="31B7D1CB"/>
    <w:rsid w:val="31C06B94"/>
    <w:rsid w:val="31C20511"/>
    <w:rsid w:val="31C2CC4D"/>
    <w:rsid w:val="31C2FC85"/>
    <w:rsid w:val="31CFEC4E"/>
    <w:rsid w:val="31D1A730"/>
    <w:rsid w:val="31DEE9EB"/>
    <w:rsid w:val="31DF56BD"/>
    <w:rsid w:val="31E757C2"/>
    <w:rsid w:val="31EC59B4"/>
    <w:rsid w:val="31EEE94F"/>
    <w:rsid w:val="31FFB746"/>
    <w:rsid w:val="320867FD"/>
    <w:rsid w:val="3208928D"/>
    <w:rsid w:val="320B1DD6"/>
    <w:rsid w:val="320BB3CE"/>
    <w:rsid w:val="32144554"/>
    <w:rsid w:val="32219C99"/>
    <w:rsid w:val="322292B7"/>
    <w:rsid w:val="32262949"/>
    <w:rsid w:val="322DF40B"/>
    <w:rsid w:val="32336B65"/>
    <w:rsid w:val="3237D04C"/>
    <w:rsid w:val="323E699E"/>
    <w:rsid w:val="323F1CF4"/>
    <w:rsid w:val="323FC10D"/>
    <w:rsid w:val="3243C5DA"/>
    <w:rsid w:val="325A35EB"/>
    <w:rsid w:val="325E4211"/>
    <w:rsid w:val="326421BF"/>
    <w:rsid w:val="32684E01"/>
    <w:rsid w:val="32698998"/>
    <w:rsid w:val="3272B860"/>
    <w:rsid w:val="3272DA2D"/>
    <w:rsid w:val="32790884"/>
    <w:rsid w:val="327E2497"/>
    <w:rsid w:val="32949582"/>
    <w:rsid w:val="329C4E97"/>
    <w:rsid w:val="329FEBEC"/>
    <w:rsid w:val="32A74973"/>
    <w:rsid w:val="32A964F7"/>
    <w:rsid w:val="32B415DE"/>
    <w:rsid w:val="32B4A8C6"/>
    <w:rsid w:val="32BB08DC"/>
    <w:rsid w:val="32C806D2"/>
    <w:rsid w:val="32CF8806"/>
    <w:rsid w:val="32D836D4"/>
    <w:rsid w:val="32D8F1C1"/>
    <w:rsid w:val="32DDDAAE"/>
    <w:rsid w:val="32E19B12"/>
    <w:rsid w:val="32E60B14"/>
    <w:rsid w:val="32EF9FBE"/>
    <w:rsid w:val="32EFC057"/>
    <w:rsid w:val="32F3BDC0"/>
    <w:rsid w:val="32F3CC17"/>
    <w:rsid w:val="3300C330"/>
    <w:rsid w:val="330E44F0"/>
    <w:rsid w:val="330EF239"/>
    <w:rsid w:val="331422F1"/>
    <w:rsid w:val="331E42DA"/>
    <w:rsid w:val="33208F89"/>
    <w:rsid w:val="33210681"/>
    <w:rsid w:val="33255B15"/>
    <w:rsid w:val="3336DF86"/>
    <w:rsid w:val="3340FEB4"/>
    <w:rsid w:val="3343374C"/>
    <w:rsid w:val="3358F43B"/>
    <w:rsid w:val="335BEFF3"/>
    <w:rsid w:val="33612522"/>
    <w:rsid w:val="33649558"/>
    <w:rsid w:val="33696DE6"/>
    <w:rsid w:val="336B25E6"/>
    <w:rsid w:val="337879CD"/>
    <w:rsid w:val="337B6B48"/>
    <w:rsid w:val="33835EAB"/>
    <w:rsid w:val="338F348A"/>
    <w:rsid w:val="339395F2"/>
    <w:rsid w:val="33973924"/>
    <w:rsid w:val="33995720"/>
    <w:rsid w:val="339B5D6A"/>
    <w:rsid w:val="339E3544"/>
    <w:rsid w:val="33A32F68"/>
    <w:rsid w:val="33A41001"/>
    <w:rsid w:val="33A8E98A"/>
    <w:rsid w:val="33ACF0DF"/>
    <w:rsid w:val="33AE08C4"/>
    <w:rsid w:val="33B18922"/>
    <w:rsid w:val="33B4214E"/>
    <w:rsid w:val="33BB9E1A"/>
    <w:rsid w:val="33BC58EC"/>
    <w:rsid w:val="33BDEB9B"/>
    <w:rsid w:val="33C21952"/>
    <w:rsid w:val="33CAB4A9"/>
    <w:rsid w:val="33CCB02D"/>
    <w:rsid w:val="33CF5987"/>
    <w:rsid w:val="33D426FD"/>
    <w:rsid w:val="33EF5EAF"/>
    <w:rsid w:val="33F17AF8"/>
    <w:rsid w:val="33F1CA61"/>
    <w:rsid w:val="33F490A6"/>
    <w:rsid w:val="33FA7657"/>
    <w:rsid w:val="33FC1815"/>
    <w:rsid w:val="34041C35"/>
    <w:rsid w:val="341ADCAB"/>
    <w:rsid w:val="341BFAE0"/>
    <w:rsid w:val="3424C23E"/>
    <w:rsid w:val="3428F997"/>
    <w:rsid w:val="3430B3B8"/>
    <w:rsid w:val="34370CCE"/>
    <w:rsid w:val="3437650E"/>
    <w:rsid w:val="343F801B"/>
    <w:rsid w:val="34458146"/>
    <w:rsid w:val="3450A3C1"/>
    <w:rsid w:val="345493ED"/>
    <w:rsid w:val="346063AD"/>
    <w:rsid w:val="3461617A"/>
    <w:rsid w:val="34657550"/>
    <w:rsid w:val="34790997"/>
    <w:rsid w:val="347C08AB"/>
    <w:rsid w:val="34829DCD"/>
    <w:rsid w:val="348B3647"/>
    <w:rsid w:val="348EAA26"/>
    <w:rsid w:val="349ECBBE"/>
    <w:rsid w:val="34A0EDCD"/>
    <w:rsid w:val="34A1AFC6"/>
    <w:rsid w:val="34A943B7"/>
    <w:rsid w:val="34ACEDE0"/>
    <w:rsid w:val="34AE1B8B"/>
    <w:rsid w:val="34AF5AD3"/>
    <w:rsid w:val="34B49DBE"/>
    <w:rsid w:val="34BDB346"/>
    <w:rsid w:val="34C6425D"/>
    <w:rsid w:val="34D12B9A"/>
    <w:rsid w:val="34DB034B"/>
    <w:rsid w:val="34DC333D"/>
    <w:rsid w:val="34E795D1"/>
    <w:rsid w:val="34EE8476"/>
    <w:rsid w:val="34F5FF3E"/>
    <w:rsid w:val="34F88C88"/>
    <w:rsid w:val="34FD7161"/>
    <w:rsid w:val="35019A75"/>
    <w:rsid w:val="350A72F6"/>
    <w:rsid w:val="3518D64A"/>
    <w:rsid w:val="351AB338"/>
    <w:rsid w:val="351E651C"/>
    <w:rsid w:val="35215B78"/>
    <w:rsid w:val="3523BCDD"/>
    <w:rsid w:val="3524E75E"/>
    <w:rsid w:val="352C5CF6"/>
    <w:rsid w:val="352F2A1C"/>
    <w:rsid w:val="3532C6E0"/>
    <w:rsid w:val="3533D65A"/>
    <w:rsid w:val="353F6C4A"/>
    <w:rsid w:val="35410901"/>
    <w:rsid w:val="35456949"/>
    <w:rsid w:val="3545AE01"/>
    <w:rsid w:val="35467EF2"/>
    <w:rsid w:val="354A7C41"/>
    <w:rsid w:val="355568BC"/>
    <w:rsid w:val="356CDAD7"/>
    <w:rsid w:val="35703C67"/>
    <w:rsid w:val="35709A62"/>
    <w:rsid w:val="357420D3"/>
    <w:rsid w:val="35779F54"/>
    <w:rsid w:val="3581728B"/>
    <w:rsid w:val="358C34EC"/>
    <w:rsid w:val="35A16C16"/>
    <w:rsid w:val="35A21FFE"/>
    <w:rsid w:val="35AFE873"/>
    <w:rsid w:val="35BEF955"/>
    <w:rsid w:val="35C246F1"/>
    <w:rsid w:val="35CF299D"/>
    <w:rsid w:val="35D35E7E"/>
    <w:rsid w:val="35D8EDA9"/>
    <w:rsid w:val="35E3CE85"/>
    <w:rsid w:val="35E6C5C7"/>
    <w:rsid w:val="35F34147"/>
    <w:rsid w:val="36046289"/>
    <w:rsid w:val="3611ECE1"/>
    <w:rsid w:val="3618A083"/>
    <w:rsid w:val="361978D4"/>
    <w:rsid w:val="3620E33B"/>
    <w:rsid w:val="36251C1C"/>
    <w:rsid w:val="36351512"/>
    <w:rsid w:val="363A7573"/>
    <w:rsid w:val="363D5304"/>
    <w:rsid w:val="36426DC1"/>
    <w:rsid w:val="3647243D"/>
    <w:rsid w:val="364BECC0"/>
    <w:rsid w:val="364DC72F"/>
    <w:rsid w:val="3652D68A"/>
    <w:rsid w:val="3659AD6E"/>
    <w:rsid w:val="366275F4"/>
    <w:rsid w:val="366E3A34"/>
    <w:rsid w:val="3676F38B"/>
    <w:rsid w:val="36820773"/>
    <w:rsid w:val="3682E282"/>
    <w:rsid w:val="36848D41"/>
    <w:rsid w:val="3688BEC4"/>
    <w:rsid w:val="36BFC0EF"/>
    <w:rsid w:val="36CCEF18"/>
    <w:rsid w:val="36CE151A"/>
    <w:rsid w:val="36D4D06B"/>
    <w:rsid w:val="36D995F1"/>
    <w:rsid w:val="36DA5BD2"/>
    <w:rsid w:val="36DB4CC9"/>
    <w:rsid w:val="36E4276D"/>
    <w:rsid w:val="36E786CC"/>
    <w:rsid w:val="36F01CC4"/>
    <w:rsid w:val="3703306D"/>
    <w:rsid w:val="37033617"/>
    <w:rsid w:val="3703C9B8"/>
    <w:rsid w:val="370607FD"/>
    <w:rsid w:val="371207DC"/>
    <w:rsid w:val="3720BE62"/>
    <w:rsid w:val="37234F0D"/>
    <w:rsid w:val="37265A61"/>
    <w:rsid w:val="372F72A0"/>
    <w:rsid w:val="373457B4"/>
    <w:rsid w:val="373939F2"/>
    <w:rsid w:val="373FB6ED"/>
    <w:rsid w:val="3744764E"/>
    <w:rsid w:val="374C7925"/>
    <w:rsid w:val="37510CDF"/>
    <w:rsid w:val="37571C63"/>
    <w:rsid w:val="3759E860"/>
    <w:rsid w:val="37723573"/>
    <w:rsid w:val="377D8EEA"/>
    <w:rsid w:val="37829BC4"/>
    <w:rsid w:val="378667B5"/>
    <w:rsid w:val="378C060B"/>
    <w:rsid w:val="378C9061"/>
    <w:rsid w:val="378E2917"/>
    <w:rsid w:val="37A289AA"/>
    <w:rsid w:val="37A32894"/>
    <w:rsid w:val="37A4CDA6"/>
    <w:rsid w:val="37A8635A"/>
    <w:rsid w:val="37B87612"/>
    <w:rsid w:val="37BE0D7C"/>
    <w:rsid w:val="37C01E5F"/>
    <w:rsid w:val="37C52FFD"/>
    <w:rsid w:val="37C6EE02"/>
    <w:rsid w:val="37CE10FF"/>
    <w:rsid w:val="37CE7619"/>
    <w:rsid w:val="37D1B8C3"/>
    <w:rsid w:val="37D6C78D"/>
    <w:rsid w:val="37D98062"/>
    <w:rsid w:val="37DB2552"/>
    <w:rsid w:val="37E11B6B"/>
    <w:rsid w:val="37E18D18"/>
    <w:rsid w:val="37EAC181"/>
    <w:rsid w:val="37F19DA3"/>
    <w:rsid w:val="37F3F950"/>
    <w:rsid w:val="37F9615A"/>
    <w:rsid w:val="37FE7B1E"/>
    <w:rsid w:val="3807C369"/>
    <w:rsid w:val="380D51CB"/>
    <w:rsid w:val="381AAA95"/>
    <w:rsid w:val="381C687F"/>
    <w:rsid w:val="38240BCD"/>
    <w:rsid w:val="3853AEBE"/>
    <w:rsid w:val="38585F78"/>
    <w:rsid w:val="38592A1A"/>
    <w:rsid w:val="385BA04F"/>
    <w:rsid w:val="3860AC02"/>
    <w:rsid w:val="38682788"/>
    <w:rsid w:val="386A8BD0"/>
    <w:rsid w:val="3884B4EA"/>
    <w:rsid w:val="388A1F8B"/>
    <w:rsid w:val="388EEC98"/>
    <w:rsid w:val="3891EDAA"/>
    <w:rsid w:val="389B526A"/>
    <w:rsid w:val="38A2F421"/>
    <w:rsid w:val="38A76BB9"/>
    <w:rsid w:val="38AA78AA"/>
    <w:rsid w:val="38B83C46"/>
    <w:rsid w:val="38BDD309"/>
    <w:rsid w:val="38C9A92D"/>
    <w:rsid w:val="38CA92CD"/>
    <w:rsid w:val="38D19061"/>
    <w:rsid w:val="38D3030E"/>
    <w:rsid w:val="38D4D32A"/>
    <w:rsid w:val="38D9321F"/>
    <w:rsid w:val="38F45934"/>
    <w:rsid w:val="38FE5043"/>
    <w:rsid w:val="3900F339"/>
    <w:rsid w:val="390118F5"/>
    <w:rsid w:val="3901E4F7"/>
    <w:rsid w:val="390CDB17"/>
    <w:rsid w:val="390EE39F"/>
    <w:rsid w:val="39196B9C"/>
    <w:rsid w:val="391AC0E3"/>
    <w:rsid w:val="391DC734"/>
    <w:rsid w:val="392708FD"/>
    <w:rsid w:val="392CF1C4"/>
    <w:rsid w:val="39345648"/>
    <w:rsid w:val="3934E096"/>
    <w:rsid w:val="3935D822"/>
    <w:rsid w:val="393C7208"/>
    <w:rsid w:val="393CDCF8"/>
    <w:rsid w:val="39405E1E"/>
    <w:rsid w:val="394F4B51"/>
    <w:rsid w:val="39557EB8"/>
    <w:rsid w:val="39568BEB"/>
    <w:rsid w:val="3966D9CF"/>
    <w:rsid w:val="396716DE"/>
    <w:rsid w:val="396D8C17"/>
    <w:rsid w:val="396F755D"/>
    <w:rsid w:val="396FD04D"/>
    <w:rsid w:val="3977CB97"/>
    <w:rsid w:val="397959A6"/>
    <w:rsid w:val="39799E87"/>
    <w:rsid w:val="39810F1A"/>
    <w:rsid w:val="39919304"/>
    <w:rsid w:val="39919BE9"/>
    <w:rsid w:val="3997968B"/>
    <w:rsid w:val="399FFA1E"/>
    <w:rsid w:val="39A11EF0"/>
    <w:rsid w:val="39A18E70"/>
    <w:rsid w:val="39AB0894"/>
    <w:rsid w:val="39ABD9AE"/>
    <w:rsid w:val="39C5641B"/>
    <w:rsid w:val="39D0CAB2"/>
    <w:rsid w:val="39D21A3E"/>
    <w:rsid w:val="39D71A43"/>
    <w:rsid w:val="39E2C2ED"/>
    <w:rsid w:val="39E76898"/>
    <w:rsid w:val="39E7AFE0"/>
    <w:rsid w:val="39E9F09A"/>
    <w:rsid w:val="39EB75C9"/>
    <w:rsid w:val="39ED9518"/>
    <w:rsid w:val="39F943F0"/>
    <w:rsid w:val="3A041DED"/>
    <w:rsid w:val="3A046F65"/>
    <w:rsid w:val="3A110B56"/>
    <w:rsid w:val="3A18ACBC"/>
    <w:rsid w:val="3A1ECC5C"/>
    <w:rsid w:val="3A2AD89F"/>
    <w:rsid w:val="3A2F5784"/>
    <w:rsid w:val="3A3876B4"/>
    <w:rsid w:val="3A47FA4D"/>
    <w:rsid w:val="3A4A80D3"/>
    <w:rsid w:val="3A4A8557"/>
    <w:rsid w:val="3A53D8DA"/>
    <w:rsid w:val="3A5EFD15"/>
    <w:rsid w:val="3A662856"/>
    <w:rsid w:val="3A6EAD3B"/>
    <w:rsid w:val="3A8F634D"/>
    <w:rsid w:val="3A92C926"/>
    <w:rsid w:val="3A9CF394"/>
    <w:rsid w:val="3A9F29D5"/>
    <w:rsid w:val="3AA30562"/>
    <w:rsid w:val="3AA3700F"/>
    <w:rsid w:val="3AA68E5E"/>
    <w:rsid w:val="3AA8DD6B"/>
    <w:rsid w:val="3AAA7D8E"/>
    <w:rsid w:val="3AB8BA49"/>
    <w:rsid w:val="3ABEEC9F"/>
    <w:rsid w:val="3AC00FE8"/>
    <w:rsid w:val="3AC8BB40"/>
    <w:rsid w:val="3AD1DC46"/>
    <w:rsid w:val="3AE29598"/>
    <w:rsid w:val="3AE3C763"/>
    <w:rsid w:val="3AE7686B"/>
    <w:rsid w:val="3AE8EB44"/>
    <w:rsid w:val="3AEB7EB6"/>
    <w:rsid w:val="3AF35423"/>
    <w:rsid w:val="3AFF39A5"/>
    <w:rsid w:val="3B021138"/>
    <w:rsid w:val="3B06621C"/>
    <w:rsid w:val="3B193E8A"/>
    <w:rsid w:val="3B2CBD60"/>
    <w:rsid w:val="3B2DC8A2"/>
    <w:rsid w:val="3B357347"/>
    <w:rsid w:val="3B374499"/>
    <w:rsid w:val="3B381E42"/>
    <w:rsid w:val="3B3888E6"/>
    <w:rsid w:val="3B3FA191"/>
    <w:rsid w:val="3B460FB2"/>
    <w:rsid w:val="3B50FC94"/>
    <w:rsid w:val="3B53BD4F"/>
    <w:rsid w:val="3B576C9C"/>
    <w:rsid w:val="3B59EED9"/>
    <w:rsid w:val="3B5BE3B8"/>
    <w:rsid w:val="3B5DB582"/>
    <w:rsid w:val="3B60F7C2"/>
    <w:rsid w:val="3B68F06E"/>
    <w:rsid w:val="3B6BEBB1"/>
    <w:rsid w:val="3B6D9159"/>
    <w:rsid w:val="3B75D04D"/>
    <w:rsid w:val="3B89A3B2"/>
    <w:rsid w:val="3B8AE123"/>
    <w:rsid w:val="3B8D8197"/>
    <w:rsid w:val="3B951933"/>
    <w:rsid w:val="3B9BA321"/>
    <w:rsid w:val="3BAD1BDB"/>
    <w:rsid w:val="3BB53620"/>
    <w:rsid w:val="3BB75C30"/>
    <w:rsid w:val="3BBD570D"/>
    <w:rsid w:val="3BC6F1A4"/>
    <w:rsid w:val="3BC7C9D8"/>
    <w:rsid w:val="3BCB42BD"/>
    <w:rsid w:val="3BCDC662"/>
    <w:rsid w:val="3BDF108D"/>
    <w:rsid w:val="3BE07722"/>
    <w:rsid w:val="3BE4B3FE"/>
    <w:rsid w:val="3BEDB054"/>
    <w:rsid w:val="3BEEFD15"/>
    <w:rsid w:val="3BF33697"/>
    <w:rsid w:val="3BF8F024"/>
    <w:rsid w:val="3C0366D0"/>
    <w:rsid w:val="3C09F7EB"/>
    <w:rsid w:val="3C0E8575"/>
    <w:rsid w:val="3C18B87B"/>
    <w:rsid w:val="3C18EB11"/>
    <w:rsid w:val="3C26C933"/>
    <w:rsid w:val="3C2E71A9"/>
    <w:rsid w:val="3C32288C"/>
    <w:rsid w:val="3C3DBAC9"/>
    <w:rsid w:val="3C3E9C94"/>
    <w:rsid w:val="3C43912C"/>
    <w:rsid w:val="3C45DB3B"/>
    <w:rsid w:val="3C48165A"/>
    <w:rsid w:val="3C4A52B3"/>
    <w:rsid w:val="3C4A5CA1"/>
    <w:rsid w:val="3C4E8C9A"/>
    <w:rsid w:val="3C5B5876"/>
    <w:rsid w:val="3C5C67B6"/>
    <w:rsid w:val="3C858266"/>
    <w:rsid w:val="3C94F32C"/>
    <w:rsid w:val="3C9B44CB"/>
    <w:rsid w:val="3C9C50EC"/>
    <w:rsid w:val="3C9FE555"/>
    <w:rsid w:val="3CAB4B2B"/>
    <w:rsid w:val="3CB27F74"/>
    <w:rsid w:val="3CB2F17A"/>
    <w:rsid w:val="3CB69BF7"/>
    <w:rsid w:val="3CB8BD12"/>
    <w:rsid w:val="3CBA15CD"/>
    <w:rsid w:val="3CBE7CBE"/>
    <w:rsid w:val="3CC3C20F"/>
    <w:rsid w:val="3CC5D4B1"/>
    <w:rsid w:val="3CCEC436"/>
    <w:rsid w:val="3CD48142"/>
    <w:rsid w:val="3CD61715"/>
    <w:rsid w:val="3CDAEA7E"/>
    <w:rsid w:val="3CE9994C"/>
    <w:rsid w:val="3CEFFC9D"/>
    <w:rsid w:val="3CFCCE7D"/>
    <w:rsid w:val="3D046C7C"/>
    <w:rsid w:val="3D06E4EA"/>
    <w:rsid w:val="3D0E85A6"/>
    <w:rsid w:val="3D0FA96A"/>
    <w:rsid w:val="3D112A2D"/>
    <w:rsid w:val="3D1F5747"/>
    <w:rsid w:val="3D22D55F"/>
    <w:rsid w:val="3D28C089"/>
    <w:rsid w:val="3D2A3D3A"/>
    <w:rsid w:val="3D2AB368"/>
    <w:rsid w:val="3D3A6EF7"/>
    <w:rsid w:val="3D409F34"/>
    <w:rsid w:val="3D52AEE2"/>
    <w:rsid w:val="3D5DAC80"/>
    <w:rsid w:val="3D6C7EE8"/>
    <w:rsid w:val="3D6F6CF0"/>
    <w:rsid w:val="3D7DFE15"/>
    <w:rsid w:val="3D81A2C0"/>
    <w:rsid w:val="3D81B956"/>
    <w:rsid w:val="3D9159B8"/>
    <w:rsid w:val="3D975F7B"/>
    <w:rsid w:val="3D9769A6"/>
    <w:rsid w:val="3D9883F4"/>
    <w:rsid w:val="3D9CEF11"/>
    <w:rsid w:val="3D9E0B71"/>
    <w:rsid w:val="3DA63256"/>
    <w:rsid w:val="3DAAEE99"/>
    <w:rsid w:val="3DC8A7C7"/>
    <w:rsid w:val="3DCA1B4E"/>
    <w:rsid w:val="3DCB3559"/>
    <w:rsid w:val="3DD52C55"/>
    <w:rsid w:val="3DDE774C"/>
    <w:rsid w:val="3DDF09A9"/>
    <w:rsid w:val="3DE0785F"/>
    <w:rsid w:val="3DE1AE3A"/>
    <w:rsid w:val="3DE64D2B"/>
    <w:rsid w:val="3DEC1C87"/>
    <w:rsid w:val="3DEFEA79"/>
    <w:rsid w:val="3DFDFFE7"/>
    <w:rsid w:val="3E0712CB"/>
    <w:rsid w:val="3E08B221"/>
    <w:rsid w:val="3E0CC9FF"/>
    <w:rsid w:val="3E1B91FA"/>
    <w:rsid w:val="3E228E5C"/>
    <w:rsid w:val="3E25F5DE"/>
    <w:rsid w:val="3E265FBC"/>
    <w:rsid w:val="3E270EC4"/>
    <w:rsid w:val="3E2BC957"/>
    <w:rsid w:val="3E2D3D51"/>
    <w:rsid w:val="3E2EAB39"/>
    <w:rsid w:val="3E32947D"/>
    <w:rsid w:val="3E47EE72"/>
    <w:rsid w:val="3E4CD755"/>
    <w:rsid w:val="3E4EA088"/>
    <w:rsid w:val="3E561FA7"/>
    <w:rsid w:val="3E67F035"/>
    <w:rsid w:val="3E721805"/>
    <w:rsid w:val="3E729255"/>
    <w:rsid w:val="3E770C48"/>
    <w:rsid w:val="3E7D6AD1"/>
    <w:rsid w:val="3E8B772E"/>
    <w:rsid w:val="3E8F7064"/>
    <w:rsid w:val="3E946DF8"/>
    <w:rsid w:val="3E971117"/>
    <w:rsid w:val="3EAA8C17"/>
    <w:rsid w:val="3EAEA704"/>
    <w:rsid w:val="3EB595C4"/>
    <w:rsid w:val="3EB96FCC"/>
    <w:rsid w:val="3EBBAFF8"/>
    <w:rsid w:val="3EBDCB77"/>
    <w:rsid w:val="3EC5FECE"/>
    <w:rsid w:val="3ECDF8E2"/>
    <w:rsid w:val="3EE0434F"/>
    <w:rsid w:val="3EE69A6F"/>
    <w:rsid w:val="3EE9AEBD"/>
    <w:rsid w:val="3EEA1E3F"/>
    <w:rsid w:val="3EEA7B8E"/>
    <w:rsid w:val="3EECA9C8"/>
    <w:rsid w:val="3EF46E80"/>
    <w:rsid w:val="3EF772C4"/>
    <w:rsid w:val="3EFC5215"/>
    <w:rsid w:val="3EFC8ABE"/>
    <w:rsid w:val="3EFE95DB"/>
    <w:rsid w:val="3F04CB2E"/>
    <w:rsid w:val="3F05A9EB"/>
    <w:rsid w:val="3F08F089"/>
    <w:rsid w:val="3F0F22ED"/>
    <w:rsid w:val="3F1396FC"/>
    <w:rsid w:val="3F1F0E22"/>
    <w:rsid w:val="3F28E712"/>
    <w:rsid w:val="3F2C8EA4"/>
    <w:rsid w:val="3F2CC48A"/>
    <w:rsid w:val="3F362D75"/>
    <w:rsid w:val="3F377ED4"/>
    <w:rsid w:val="3F402C0F"/>
    <w:rsid w:val="3F42AF0C"/>
    <w:rsid w:val="3F44D341"/>
    <w:rsid w:val="3F4796D9"/>
    <w:rsid w:val="3F48842C"/>
    <w:rsid w:val="3F560684"/>
    <w:rsid w:val="3F581A05"/>
    <w:rsid w:val="3F6388AF"/>
    <w:rsid w:val="3F6D2C43"/>
    <w:rsid w:val="3F6D94E3"/>
    <w:rsid w:val="3F78B8A4"/>
    <w:rsid w:val="3F7A933B"/>
    <w:rsid w:val="3F7D6A36"/>
    <w:rsid w:val="3F7DED6F"/>
    <w:rsid w:val="3F86B308"/>
    <w:rsid w:val="3F881E3A"/>
    <w:rsid w:val="3F9644DB"/>
    <w:rsid w:val="3F96629C"/>
    <w:rsid w:val="3F9E2D93"/>
    <w:rsid w:val="3F9FD1B8"/>
    <w:rsid w:val="3FA12572"/>
    <w:rsid w:val="3FA3C50C"/>
    <w:rsid w:val="3FA5454B"/>
    <w:rsid w:val="3FAB8E36"/>
    <w:rsid w:val="3FAFAF1B"/>
    <w:rsid w:val="3FB138DA"/>
    <w:rsid w:val="3FB240A8"/>
    <w:rsid w:val="3FB3A143"/>
    <w:rsid w:val="3FB583D8"/>
    <w:rsid w:val="3FC6E8D6"/>
    <w:rsid w:val="3FC81C85"/>
    <w:rsid w:val="3FD43C59"/>
    <w:rsid w:val="3FE20F3B"/>
    <w:rsid w:val="3FE5769D"/>
    <w:rsid w:val="3FE62031"/>
    <w:rsid w:val="3FEAE886"/>
    <w:rsid w:val="3FECAFF1"/>
    <w:rsid w:val="3FF489EC"/>
    <w:rsid w:val="3FF6BEDF"/>
    <w:rsid w:val="3FF7585A"/>
    <w:rsid w:val="3FFFA100"/>
    <w:rsid w:val="4007B6CE"/>
    <w:rsid w:val="400F6F06"/>
    <w:rsid w:val="40124ECA"/>
    <w:rsid w:val="402E5A20"/>
    <w:rsid w:val="40351A32"/>
    <w:rsid w:val="403ACBF3"/>
    <w:rsid w:val="403CFD36"/>
    <w:rsid w:val="403FB9AA"/>
    <w:rsid w:val="40436F87"/>
    <w:rsid w:val="405307DE"/>
    <w:rsid w:val="4053EEEE"/>
    <w:rsid w:val="405D241C"/>
    <w:rsid w:val="405EA901"/>
    <w:rsid w:val="406E98D6"/>
    <w:rsid w:val="40750BFA"/>
    <w:rsid w:val="407D83EA"/>
    <w:rsid w:val="40862171"/>
    <w:rsid w:val="408A4FA4"/>
    <w:rsid w:val="4097B090"/>
    <w:rsid w:val="40A28786"/>
    <w:rsid w:val="40A7507F"/>
    <w:rsid w:val="40AC4D22"/>
    <w:rsid w:val="40C0ACAA"/>
    <w:rsid w:val="40C23941"/>
    <w:rsid w:val="40C50005"/>
    <w:rsid w:val="40C67C21"/>
    <w:rsid w:val="40C6C3F0"/>
    <w:rsid w:val="40CBC561"/>
    <w:rsid w:val="40CE151B"/>
    <w:rsid w:val="40D43926"/>
    <w:rsid w:val="40D62B3B"/>
    <w:rsid w:val="40D6B250"/>
    <w:rsid w:val="40DA0BD6"/>
    <w:rsid w:val="40EF422B"/>
    <w:rsid w:val="40F5D070"/>
    <w:rsid w:val="40F83555"/>
    <w:rsid w:val="40F88B63"/>
    <w:rsid w:val="40FD7C28"/>
    <w:rsid w:val="40FDABAD"/>
    <w:rsid w:val="40FFAE37"/>
    <w:rsid w:val="41063369"/>
    <w:rsid w:val="410A68E9"/>
    <w:rsid w:val="410EF3F7"/>
    <w:rsid w:val="4116E342"/>
    <w:rsid w:val="41186005"/>
    <w:rsid w:val="4123C03B"/>
    <w:rsid w:val="412A5AE4"/>
    <w:rsid w:val="41314218"/>
    <w:rsid w:val="41338940"/>
    <w:rsid w:val="4144DF8C"/>
    <w:rsid w:val="414F46C1"/>
    <w:rsid w:val="4164F2EC"/>
    <w:rsid w:val="41676748"/>
    <w:rsid w:val="41718224"/>
    <w:rsid w:val="417252BA"/>
    <w:rsid w:val="4172BEBE"/>
    <w:rsid w:val="417AD058"/>
    <w:rsid w:val="418769C0"/>
    <w:rsid w:val="4199D527"/>
    <w:rsid w:val="41A7211C"/>
    <w:rsid w:val="41AA2917"/>
    <w:rsid w:val="41AB02EF"/>
    <w:rsid w:val="41BA189E"/>
    <w:rsid w:val="41BC4868"/>
    <w:rsid w:val="41BDC7C2"/>
    <w:rsid w:val="41C95E38"/>
    <w:rsid w:val="41CA904E"/>
    <w:rsid w:val="41CBA32C"/>
    <w:rsid w:val="41CF4953"/>
    <w:rsid w:val="41D15B13"/>
    <w:rsid w:val="41DA93AD"/>
    <w:rsid w:val="41DD7871"/>
    <w:rsid w:val="41EC86B0"/>
    <w:rsid w:val="41EFB8D2"/>
    <w:rsid w:val="42060040"/>
    <w:rsid w:val="42172D93"/>
    <w:rsid w:val="4217B04F"/>
    <w:rsid w:val="4218D542"/>
    <w:rsid w:val="42269627"/>
    <w:rsid w:val="422E8FC8"/>
    <w:rsid w:val="423E757A"/>
    <w:rsid w:val="4241DBC8"/>
    <w:rsid w:val="4243960D"/>
    <w:rsid w:val="424896EF"/>
    <w:rsid w:val="42510C03"/>
    <w:rsid w:val="42530122"/>
    <w:rsid w:val="425C9976"/>
    <w:rsid w:val="425F196B"/>
    <w:rsid w:val="42720603"/>
    <w:rsid w:val="42733ABF"/>
    <w:rsid w:val="427B2466"/>
    <w:rsid w:val="428EA698"/>
    <w:rsid w:val="42964A44"/>
    <w:rsid w:val="42A1436A"/>
    <w:rsid w:val="42AF9BB8"/>
    <w:rsid w:val="42B12F53"/>
    <w:rsid w:val="42B7440F"/>
    <w:rsid w:val="42B8B280"/>
    <w:rsid w:val="42BE15FB"/>
    <w:rsid w:val="42C99A49"/>
    <w:rsid w:val="42DA427B"/>
    <w:rsid w:val="42E3E24B"/>
    <w:rsid w:val="42EA4D7F"/>
    <w:rsid w:val="42ECE2EE"/>
    <w:rsid w:val="42EEFE94"/>
    <w:rsid w:val="42EF15E9"/>
    <w:rsid w:val="42F1908A"/>
    <w:rsid w:val="42F5B33A"/>
    <w:rsid w:val="42F8C810"/>
    <w:rsid w:val="4301CC34"/>
    <w:rsid w:val="4304700B"/>
    <w:rsid w:val="430F60FF"/>
    <w:rsid w:val="431394CF"/>
    <w:rsid w:val="431523FB"/>
    <w:rsid w:val="431B00CE"/>
    <w:rsid w:val="431FF219"/>
    <w:rsid w:val="432CFBA7"/>
    <w:rsid w:val="43351CD2"/>
    <w:rsid w:val="434E5864"/>
    <w:rsid w:val="4354D1DC"/>
    <w:rsid w:val="4362E46A"/>
    <w:rsid w:val="4364A317"/>
    <w:rsid w:val="436F2B18"/>
    <w:rsid w:val="436FA1E6"/>
    <w:rsid w:val="43857AF2"/>
    <w:rsid w:val="4391DACE"/>
    <w:rsid w:val="43948A4D"/>
    <w:rsid w:val="43961F4C"/>
    <w:rsid w:val="43967F38"/>
    <w:rsid w:val="43984FF1"/>
    <w:rsid w:val="439C1F4B"/>
    <w:rsid w:val="43A30EBF"/>
    <w:rsid w:val="43A341B6"/>
    <w:rsid w:val="43A481AB"/>
    <w:rsid w:val="43A9C1C3"/>
    <w:rsid w:val="43AD8E93"/>
    <w:rsid w:val="43BF57EB"/>
    <w:rsid w:val="43C46342"/>
    <w:rsid w:val="43C56DB7"/>
    <w:rsid w:val="43CF4620"/>
    <w:rsid w:val="43CFA210"/>
    <w:rsid w:val="43D036E0"/>
    <w:rsid w:val="43D48529"/>
    <w:rsid w:val="43DB27A2"/>
    <w:rsid w:val="43E12924"/>
    <w:rsid w:val="43E5E5E8"/>
    <w:rsid w:val="43FBCBC6"/>
    <w:rsid w:val="43FDA946"/>
    <w:rsid w:val="43FE7AFC"/>
    <w:rsid w:val="43FE8591"/>
    <w:rsid w:val="43FF8942"/>
    <w:rsid w:val="44128431"/>
    <w:rsid w:val="4417B8CB"/>
    <w:rsid w:val="44255B91"/>
    <w:rsid w:val="442CE12F"/>
    <w:rsid w:val="4431325C"/>
    <w:rsid w:val="4431358A"/>
    <w:rsid w:val="4431ED48"/>
    <w:rsid w:val="44367C6B"/>
    <w:rsid w:val="443C7B9D"/>
    <w:rsid w:val="443E1CA0"/>
    <w:rsid w:val="444568C5"/>
    <w:rsid w:val="444B3960"/>
    <w:rsid w:val="44652C87"/>
    <w:rsid w:val="446F687A"/>
    <w:rsid w:val="4470E320"/>
    <w:rsid w:val="447A3B3B"/>
    <w:rsid w:val="447A6A7A"/>
    <w:rsid w:val="4489BE4F"/>
    <w:rsid w:val="448B6D76"/>
    <w:rsid w:val="448C486D"/>
    <w:rsid w:val="44919DE7"/>
    <w:rsid w:val="44AC9B93"/>
    <w:rsid w:val="44AD29D4"/>
    <w:rsid w:val="44AD6F8A"/>
    <w:rsid w:val="44B042F5"/>
    <w:rsid w:val="44B1B3BE"/>
    <w:rsid w:val="44B4EB47"/>
    <w:rsid w:val="44D4F6D7"/>
    <w:rsid w:val="44DB8B16"/>
    <w:rsid w:val="44DDA674"/>
    <w:rsid w:val="44DEFE99"/>
    <w:rsid w:val="44E16B3D"/>
    <w:rsid w:val="44EB64E6"/>
    <w:rsid w:val="44EBF699"/>
    <w:rsid w:val="44FA6F35"/>
    <w:rsid w:val="44FE182B"/>
    <w:rsid w:val="4500E1E0"/>
    <w:rsid w:val="45033687"/>
    <w:rsid w:val="45149CD5"/>
    <w:rsid w:val="452B5EF3"/>
    <w:rsid w:val="45393E37"/>
    <w:rsid w:val="453C7CAD"/>
    <w:rsid w:val="45402ECB"/>
    <w:rsid w:val="45417CE8"/>
    <w:rsid w:val="4543EC94"/>
    <w:rsid w:val="4546E95D"/>
    <w:rsid w:val="454BF03C"/>
    <w:rsid w:val="454E220D"/>
    <w:rsid w:val="4552E50D"/>
    <w:rsid w:val="4556A2B8"/>
    <w:rsid w:val="455974D9"/>
    <w:rsid w:val="455EF17E"/>
    <w:rsid w:val="45644EC3"/>
    <w:rsid w:val="4566F7AB"/>
    <w:rsid w:val="45688109"/>
    <w:rsid w:val="456C0741"/>
    <w:rsid w:val="4579214F"/>
    <w:rsid w:val="457DAAF4"/>
    <w:rsid w:val="4581B904"/>
    <w:rsid w:val="4584C774"/>
    <w:rsid w:val="458F446D"/>
    <w:rsid w:val="459A49FA"/>
    <w:rsid w:val="45A84139"/>
    <w:rsid w:val="45A87105"/>
    <w:rsid w:val="45B08E30"/>
    <w:rsid w:val="45B97FD6"/>
    <w:rsid w:val="45C16978"/>
    <w:rsid w:val="45C3D57A"/>
    <w:rsid w:val="45C8CDDD"/>
    <w:rsid w:val="45D42459"/>
    <w:rsid w:val="45D4A98F"/>
    <w:rsid w:val="45E294D1"/>
    <w:rsid w:val="45E78189"/>
    <w:rsid w:val="45F7442D"/>
    <w:rsid w:val="45F8B681"/>
    <w:rsid w:val="46043DE5"/>
    <w:rsid w:val="460EC423"/>
    <w:rsid w:val="461535E4"/>
    <w:rsid w:val="4618D7B9"/>
    <w:rsid w:val="462133ED"/>
    <w:rsid w:val="462A91FF"/>
    <w:rsid w:val="462B2C90"/>
    <w:rsid w:val="462B6E03"/>
    <w:rsid w:val="463422EE"/>
    <w:rsid w:val="4645608D"/>
    <w:rsid w:val="4647D9DD"/>
    <w:rsid w:val="4648CBC3"/>
    <w:rsid w:val="466020BF"/>
    <w:rsid w:val="4661DCBF"/>
    <w:rsid w:val="46635267"/>
    <w:rsid w:val="4664E8A3"/>
    <w:rsid w:val="46661F51"/>
    <w:rsid w:val="466FECAD"/>
    <w:rsid w:val="4670383A"/>
    <w:rsid w:val="467CCE53"/>
    <w:rsid w:val="467F1725"/>
    <w:rsid w:val="4684328B"/>
    <w:rsid w:val="46885E29"/>
    <w:rsid w:val="468ACEF6"/>
    <w:rsid w:val="468E58BE"/>
    <w:rsid w:val="46947977"/>
    <w:rsid w:val="469CC5DE"/>
    <w:rsid w:val="46A314C4"/>
    <w:rsid w:val="46AB6C1A"/>
    <w:rsid w:val="46B0BE30"/>
    <w:rsid w:val="46B27047"/>
    <w:rsid w:val="46B35720"/>
    <w:rsid w:val="46B7E6BC"/>
    <w:rsid w:val="46C2A77B"/>
    <w:rsid w:val="46CF3A5E"/>
    <w:rsid w:val="46D17B74"/>
    <w:rsid w:val="46D4D411"/>
    <w:rsid w:val="46EF2CFE"/>
    <w:rsid w:val="46F601BC"/>
    <w:rsid w:val="46F6C9B5"/>
    <w:rsid w:val="46F8A412"/>
    <w:rsid w:val="47095E0D"/>
    <w:rsid w:val="470B5087"/>
    <w:rsid w:val="471D1ADC"/>
    <w:rsid w:val="472B6B2F"/>
    <w:rsid w:val="473413B1"/>
    <w:rsid w:val="4737E000"/>
    <w:rsid w:val="473893A0"/>
    <w:rsid w:val="4740530A"/>
    <w:rsid w:val="47433204"/>
    <w:rsid w:val="47476104"/>
    <w:rsid w:val="474B241E"/>
    <w:rsid w:val="474F702F"/>
    <w:rsid w:val="4751D93C"/>
    <w:rsid w:val="475D46BA"/>
    <w:rsid w:val="475E9E58"/>
    <w:rsid w:val="4763ED34"/>
    <w:rsid w:val="47667B81"/>
    <w:rsid w:val="47687FED"/>
    <w:rsid w:val="4776DE88"/>
    <w:rsid w:val="4779983E"/>
    <w:rsid w:val="477C25BA"/>
    <w:rsid w:val="477C511A"/>
    <w:rsid w:val="478354E6"/>
    <w:rsid w:val="478C59B6"/>
    <w:rsid w:val="478D9676"/>
    <w:rsid w:val="4790874D"/>
    <w:rsid w:val="479238D0"/>
    <w:rsid w:val="4793D088"/>
    <w:rsid w:val="4795983B"/>
    <w:rsid w:val="4798591D"/>
    <w:rsid w:val="479955C9"/>
    <w:rsid w:val="479B7D68"/>
    <w:rsid w:val="47A1B1C9"/>
    <w:rsid w:val="47AE8073"/>
    <w:rsid w:val="47B04A4A"/>
    <w:rsid w:val="47B3FCE0"/>
    <w:rsid w:val="47B48627"/>
    <w:rsid w:val="47BFEE6F"/>
    <w:rsid w:val="47CEAAA6"/>
    <w:rsid w:val="47D28D65"/>
    <w:rsid w:val="47D4905E"/>
    <w:rsid w:val="47D6C843"/>
    <w:rsid w:val="47DA1AFB"/>
    <w:rsid w:val="47E0AFDA"/>
    <w:rsid w:val="47E336D6"/>
    <w:rsid w:val="47E3F44B"/>
    <w:rsid w:val="47E7090F"/>
    <w:rsid w:val="4808FC24"/>
    <w:rsid w:val="48090F6C"/>
    <w:rsid w:val="480BBD3C"/>
    <w:rsid w:val="480C6D42"/>
    <w:rsid w:val="480D548A"/>
    <w:rsid w:val="48216F95"/>
    <w:rsid w:val="482DA2BC"/>
    <w:rsid w:val="482F0687"/>
    <w:rsid w:val="4833D499"/>
    <w:rsid w:val="48375C8A"/>
    <w:rsid w:val="48629666"/>
    <w:rsid w:val="487E5ADE"/>
    <w:rsid w:val="487F24FC"/>
    <w:rsid w:val="4889A154"/>
    <w:rsid w:val="4897512C"/>
    <w:rsid w:val="48A1151B"/>
    <w:rsid w:val="48A2FBB2"/>
    <w:rsid w:val="48A54542"/>
    <w:rsid w:val="48A5D1ED"/>
    <w:rsid w:val="48A957C3"/>
    <w:rsid w:val="48AADFEF"/>
    <w:rsid w:val="48AB41CD"/>
    <w:rsid w:val="48AE3CBC"/>
    <w:rsid w:val="48B5AF5E"/>
    <w:rsid w:val="48CFF3F0"/>
    <w:rsid w:val="48D4769D"/>
    <w:rsid w:val="48EA2210"/>
    <w:rsid w:val="48ED4356"/>
    <w:rsid w:val="48FAB4E1"/>
    <w:rsid w:val="4900307A"/>
    <w:rsid w:val="49027ABC"/>
    <w:rsid w:val="49066DC6"/>
    <w:rsid w:val="4911265C"/>
    <w:rsid w:val="49112B86"/>
    <w:rsid w:val="49137C8A"/>
    <w:rsid w:val="491B90C7"/>
    <w:rsid w:val="4921E007"/>
    <w:rsid w:val="492536DE"/>
    <w:rsid w:val="493928E5"/>
    <w:rsid w:val="49393738"/>
    <w:rsid w:val="49489CF6"/>
    <w:rsid w:val="49575DF6"/>
    <w:rsid w:val="4959530A"/>
    <w:rsid w:val="4963E9F2"/>
    <w:rsid w:val="497B2F94"/>
    <w:rsid w:val="497CAEDD"/>
    <w:rsid w:val="497FDEAA"/>
    <w:rsid w:val="4981C98B"/>
    <w:rsid w:val="4981E713"/>
    <w:rsid w:val="49821017"/>
    <w:rsid w:val="49906358"/>
    <w:rsid w:val="4997E76A"/>
    <w:rsid w:val="499AFFE5"/>
    <w:rsid w:val="499FE7EB"/>
    <w:rsid w:val="49A24415"/>
    <w:rsid w:val="49A537B4"/>
    <w:rsid w:val="49AB957F"/>
    <w:rsid w:val="49ADDD09"/>
    <w:rsid w:val="49B1E258"/>
    <w:rsid w:val="49CCAF9A"/>
    <w:rsid w:val="49CD65DD"/>
    <w:rsid w:val="49D42065"/>
    <w:rsid w:val="49DA4F6D"/>
    <w:rsid w:val="49E49259"/>
    <w:rsid w:val="49EBF47F"/>
    <w:rsid w:val="49F0C3F3"/>
    <w:rsid w:val="49F23187"/>
    <w:rsid w:val="49F59277"/>
    <w:rsid w:val="49FE3D93"/>
    <w:rsid w:val="4A02B3F5"/>
    <w:rsid w:val="4A0F4FDD"/>
    <w:rsid w:val="4A109F12"/>
    <w:rsid w:val="4A213AB6"/>
    <w:rsid w:val="4A23B242"/>
    <w:rsid w:val="4A265FC6"/>
    <w:rsid w:val="4A26EBDC"/>
    <w:rsid w:val="4A2D1864"/>
    <w:rsid w:val="4A33B4AF"/>
    <w:rsid w:val="4A4084C3"/>
    <w:rsid w:val="4A4085D0"/>
    <w:rsid w:val="4A4ABC3B"/>
    <w:rsid w:val="4A5CDF0C"/>
    <w:rsid w:val="4A6A1E26"/>
    <w:rsid w:val="4A6FEA80"/>
    <w:rsid w:val="4A71CAD2"/>
    <w:rsid w:val="4A73A8E8"/>
    <w:rsid w:val="4A851201"/>
    <w:rsid w:val="4A8ACCEA"/>
    <w:rsid w:val="4A9D2F86"/>
    <w:rsid w:val="4A9F41CC"/>
    <w:rsid w:val="4AA3249D"/>
    <w:rsid w:val="4AAADE88"/>
    <w:rsid w:val="4AAE094B"/>
    <w:rsid w:val="4AC0D8E0"/>
    <w:rsid w:val="4AC4F909"/>
    <w:rsid w:val="4AC922B5"/>
    <w:rsid w:val="4ACDAD59"/>
    <w:rsid w:val="4AD420FF"/>
    <w:rsid w:val="4AD56EB3"/>
    <w:rsid w:val="4ADAF53D"/>
    <w:rsid w:val="4ADD3BA6"/>
    <w:rsid w:val="4AE0AC45"/>
    <w:rsid w:val="4AE1A305"/>
    <w:rsid w:val="4AF74E4D"/>
    <w:rsid w:val="4AF82342"/>
    <w:rsid w:val="4B079677"/>
    <w:rsid w:val="4B0C3538"/>
    <w:rsid w:val="4B0CF5F0"/>
    <w:rsid w:val="4B0F0959"/>
    <w:rsid w:val="4B13A3D7"/>
    <w:rsid w:val="4B13BF8E"/>
    <w:rsid w:val="4B15999C"/>
    <w:rsid w:val="4B19ECB9"/>
    <w:rsid w:val="4B22FFF5"/>
    <w:rsid w:val="4B26BD83"/>
    <w:rsid w:val="4B27D51F"/>
    <w:rsid w:val="4B289E10"/>
    <w:rsid w:val="4B3AC477"/>
    <w:rsid w:val="4B3B7EE1"/>
    <w:rsid w:val="4B4299F6"/>
    <w:rsid w:val="4B4725AD"/>
    <w:rsid w:val="4B4A62AA"/>
    <w:rsid w:val="4B4CCE07"/>
    <w:rsid w:val="4B544BF5"/>
    <w:rsid w:val="4B55FB82"/>
    <w:rsid w:val="4B5D7C07"/>
    <w:rsid w:val="4B602FAA"/>
    <w:rsid w:val="4B6374B8"/>
    <w:rsid w:val="4B6951CC"/>
    <w:rsid w:val="4B6A1C34"/>
    <w:rsid w:val="4B6C3209"/>
    <w:rsid w:val="4B713D4B"/>
    <w:rsid w:val="4B7169DE"/>
    <w:rsid w:val="4B7A6FE3"/>
    <w:rsid w:val="4B7AED3C"/>
    <w:rsid w:val="4B848FDB"/>
    <w:rsid w:val="4B898C9B"/>
    <w:rsid w:val="4B8C237D"/>
    <w:rsid w:val="4B8C4FE3"/>
    <w:rsid w:val="4B8F03EC"/>
    <w:rsid w:val="4B93D6D9"/>
    <w:rsid w:val="4BA1790A"/>
    <w:rsid w:val="4BBAB4AA"/>
    <w:rsid w:val="4BBD89A2"/>
    <w:rsid w:val="4BC1BD62"/>
    <w:rsid w:val="4BC1FF48"/>
    <w:rsid w:val="4BC3A639"/>
    <w:rsid w:val="4BC3A9D6"/>
    <w:rsid w:val="4BCA0559"/>
    <w:rsid w:val="4BD880F2"/>
    <w:rsid w:val="4BDDB619"/>
    <w:rsid w:val="4BE50CD6"/>
    <w:rsid w:val="4BF16E38"/>
    <w:rsid w:val="4C010049"/>
    <w:rsid w:val="4C05C382"/>
    <w:rsid w:val="4C0D3D21"/>
    <w:rsid w:val="4C0F6F7C"/>
    <w:rsid w:val="4C15A54C"/>
    <w:rsid w:val="4C2A5EC7"/>
    <w:rsid w:val="4C2D30A2"/>
    <w:rsid w:val="4C3572C3"/>
    <w:rsid w:val="4C36219F"/>
    <w:rsid w:val="4C37D5B6"/>
    <w:rsid w:val="4C531B25"/>
    <w:rsid w:val="4C53F544"/>
    <w:rsid w:val="4C578519"/>
    <w:rsid w:val="4C598D06"/>
    <w:rsid w:val="4C64C11E"/>
    <w:rsid w:val="4C7E61CF"/>
    <w:rsid w:val="4C894A12"/>
    <w:rsid w:val="4C8BFDEC"/>
    <w:rsid w:val="4C936291"/>
    <w:rsid w:val="4C9D2070"/>
    <w:rsid w:val="4CA0FCA6"/>
    <w:rsid w:val="4CA1C18C"/>
    <w:rsid w:val="4CA21512"/>
    <w:rsid w:val="4CA25710"/>
    <w:rsid w:val="4CBAEBDE"/>
    <w:rsid w:val="4CBBBCAF"/>
    <w:rsid w:val="4CC0963C"/>
    <w:rsid w:val="4CC64E33"/>
    <w:rsid w:val="4CCA5FB9"/>
    <w:rsid w:val="4CCDC17D"/>
    <w:rsid w:val="4CD05BD3"/>
    <w:rsid w:val="4CDC3B16"/>
    <w:rsid w:val="4CDCC942"/>
    <w:rsid w:val="4CDFC2C2"/>
    <w:rsid w:val="4CE277AB"/>
    <w:rsid w:val="4CE50665"/>
    <w:rsid w:val="4CEAE72F"/>
    <w:rsid w:val="4CF62028"/>
    <w:rsid w:val="4CF62679"/>
    <w:rsid w:val="4CF92179"/>
    <w:rsid w:val="4CFE5988"/>
    <w:rsid w:val="4CFF0DA0"/>
    <w:rsid w:val="4D0761DE"/>
    <w:rsid w:val="4D0C0375"/>
    <w:rsid w:val="4D0C65D6"/>
    <w:rsid w:val="4D0F52FB"/>
    <w:rsid w:val="4D1579FB"/>
    <w:rsid w:val="4D2B7C0F"/>
    <w:rsid w:val="4D3FE462"/>
    <w:rsid w:val="4D536CF8"/>
    <w:rsid w:val="4D57B069"/>
    <w:rsid w:val="4D5C485C"/>
    <w:rsid w:val="4D5DA799"/>
    <w:rsid w:val="4D5EAE04"/>
    <w:rsid w:val="4D6825F0"/>
    <w:rsid w:val="4D684354"/>
    <w:rsid w:val="4D6B28A0"/>
    <w:rsid w:val="4D734510"/>
    <w:rsid w:val="4D8E0D89"/>
    <w:rsid w:val="4D8EAC08"/>
    <w:rsid w:val="4D972BAB"/>
    <w:rsid w:val="4D9C6FE0"/>
    <w:rsid w:val="4D9E74C4"/>
    <w:rsid w:val="4DAE693F"/>
    <w:rsid w:val="4DBFBCD9"/>
    <w:rsid w:val="4DC28A7E"/>
    <w:rsid w:val="4DC647B6"/>
    <w:rsid w:val="4DD76092"/>
    <w:rsid w:val="4DD9FF0B"/>
    <w:rsid w:val="4DDB94A5"/>
    <w:rsid w:val="4DDE07C3"/>
    <w:rsid w:val="4DE85206"/>
    <w:rsid w:val="4DE939D1"/>
    <w:rsid w:val="4DEB8A5D"/>
    <w:rsid w:val="4DF15059"/>
    <w:rsid w:val="4DFB5077"/>
    <w:rsid w:val="4DFF590D"/>
    <w:rsid w:val="4E01B05E"/>
    <w:rsid w:val="4E057A7A"/>
    <w:rsid w:val="4E087AC8"/>
    <w:rsid w:val="4E0DFC98"/>
    <w:rsid w:val="4E1E5608"/>
    <w:rsid w:val="4E237710"/>
    <w:rsid w:val="4E27F7F4"/>
    <w:rsid w:val="4E2CA03D"/>
    <w:rsid w:val="4E3A5A2A"/>
    <w:rsid w:val="4E3CF763"/>
    <w:rsid w:val="4E47ABE9"/>
    <w:rsid w:val="4E547DA1"/>
    <w:rsid w:val="4E581B7D"/>
    <w:rsid w:val="4E5E3271"/>
    <w:rsid w:val="4E5FDC0C"/>
    <w:rsid w:val="4E782A2F"/>
    <w:rsid w:val="4E803339"/>
    <w:rsid w:val="4E804AA1"/>
    <w:rsid w:val="4E81C2D1"/>
    <w:rsid w:val="4E8499CF"/>
    <w:rsid w:val="4E861B20"/>
    <w:rsid w:val="4E8775E9"/>
    <w:rsid w:val="4E8CE424"/>
    <w:rsid w:val="4E94402A"/>
    <w:rsid w:val="4E9CF1EB"/>
    <w:rsid w:val="4E9E7703"/>
    <w:rsid w:val="4E9EBF54"/>
    <w:rsid w:val="4EA501FA"/>
    <w:rsid w:val="4EB4831C"/>
    <w:rsid w:val="4EC02459"/>
    <w:rsid w:val="4EC2482C"/>
    <w:rsid w:val="4EC73873"/>
    <w:rsid w:val="4EC750EE"/>
    <w:rsid w:val="4EC9BDF4"/>
    <w:rsid w:val="4EC9F372"/>
    <w:rsid w:val="4ED0683D"/>
    <w:rsid w:val="4ED07F05"/>
    <w:rsid w:val="4ED82799"/>
    <w:rsid w:val="4EDC901A"/>
    <w:rsid w:val="4EDEE66F"/>
    <w:rsid w:val="4EE3D935"/>
    <w:rsid w:val="4EEBC4BF"/>
    <w:rsid w:val="4EEFA0F9"/>
    <w:rsid w:val="4EF7EB47"/>
    <w:rsid w:val="4EF96159"/>
    <w:rsid w:val="4F004C1F"/>
    <w:rsid w:val="4F04A085"/>
    <w:rsid w:val="4F0DFF56"/>
    <w:rsid w:val="4F13A512"/>
    <w:rsid w:val="4F190FF0"/>
    <w:rsid w:val="4F1DDD53"/>
    <w:rsid w:val="4F299CC6"/>
    <w:rsid w:val="4F2AB878"/>
    <w:rsid w:val="4F319E07"/>
    <w:rsid w:val="4F338616"/>
    <w:rsid w:val="4F3BA490"/>
    <w:rsid w:val="4F4CCC55"/>
    <w:rsid w:val="4F4D8E54"/>
    <w:rsid w:val="4F54B3EC"/>
    <w:rsid w:val="4F56FC01"/>
    <w:rsid w:val="4F5ED040"/>
    <w:rsid w:val="4F60611D"/>
    <w:rsid w:val="4F64A99C"/>
    <w:rsid w:val="4F686BAD"/>
    <w:rsid w:val="4F788243"/>
    <w:rsid w:val="4F78C266"/>
    <w:rsid w:val="4F8378FB"/>
    <w:rsid w:val="4F889A16"/>
    <w:rsid w:val="4F88EE82"/>
    <w:rsid w:val="4F9E7537"/>
    <w:rsid w:val="4FA3546C"/>
    <w:rsid w:val="4FA60851"/>
    <w:rsid w:val="4FA95EF7"/>
    <w:rsid w:val="4FA9996D"/>
    <w:rsid w:val="4FAAF461"/>
    <w:rsid w:val="4FB33805"/>
    <w:rsid w:val="4FB59798"/>
    <w:rsid w:val="4FB7E50F"/>
    <w:rsid w:val="4FC9654E"/>
    <w:rsid w:val="4FCD9044"/>
    <w:rsid w:val="4FCEC1ED"/>
    <w:rsid w:val="4FD46684"/>
    <w:rsid w:val="4FD47A43"/>
    <w:rsid w:val="4FD617D7"/>
    <w:rsid w:val="4FDAE3CD"/>
    <w:rsid w:val="4FE46729"/>
    <w:rsid w:val="4FE52CE0"/>
    <w:rsid w:val="4FE5F92D"/>
    <w:rsid w:val="4FE730B1"/>
    <w:rsid w:val="4FE802B7"/>
    <w:rsid w:val="4FF715F3"/>
    <w:rsid w:val="4FFF8C93"/>
    <w:rsid w:val="501585BC"/>
    <w:rsid w:val="5016DAA3"/>
    <w:rsid w:val="5016F523"/>
    <w:rsid w:val="502476F5"/>
    <w:rsid w:val="5026DCB0"/>
    <w:rsid w:val="50279C97"/>
    <w:rsid w:val="502864F1"/>
    <w:rsid w:val="503906D1"/>
    <w:rsid w:val="503A1864"/>
    <w:rsid w:val="504152F3"/>
    <w:rsid w:val="50464D8A"/>
    <w:rsid w:val="5046DF75"/>
    <w:rsid w:val="504C3147"/>
    <w:rsid w:val="504E0530"/>
    <w:rsid w:val="50566BCE"/>
    <w:rsid w:val="50632080"/>
    <w:rsid w:val="50677525"/>
    <w:rsid w:val="5067ABAC"/>
    <w:rsid w:val="50683685"/>
    <w:rsid w:val="506FAB67"/>
    <w:rsid w:val="50701F50"/>
    <w:rsid w:val="5078BF32"/>
    <w:rsid w:val="507F3972"/>
    <w:rsid w:val="50851CFB"/>
    <w:rsid w:val="508652FE"/>
    <w:rsid w:val="50889F5F"/>
    <w:rsid w:val="508B2D48"/>
    <w:rsid w:val="50A09E7E"/>
    <w:rsid w:val="50A6B244"/>
    <w:rsid w:val="50BA849B"/>
    <w:rsid w:val="50BBA49F"/>
    <w:rsid w:val="50BBF6C8"/>
    <w:rsid w:val="50BE6D03"/>
    <w:rsid w:val="50C022C2"/>
    <w:rsid w:val="50C33EE0"/>
    <w:rsid w:val="50C70354"/>
    <w:rsid w:val="50C7A505"/>
    <w:rsid w:val="50D1CABE"/>
    <w:rsid w:val="50D25948"/>
    <w:rsid w:val="50D4A3F5"/>
    <w:rsid w:val="50D8EFD3"/>
    <w:rsid w:val="50E13132"/>
    <w:rsid w:val="50E3D735"/>
    <w:rsid w:val="50E515E3"/>
    <w:rsid w:val="50F8ACA6"/>
    <w:rsid w:val="5100996F"/>
    <w:rsid w:val="5109CAEF"/>
    <w:rsid w:val="510B74EB"/>
    <w:rsid w:val="510D0FE2"/>
    <w:rsid w:val="5125C0F1"/>
    <w:rsid w:val="51358F5D"/>
    <w:rsid w:val="5149A68E"/>
    <w:rsid w:val="515B85B8"/>
    <w:rsid w:val="515EEDDE"/>
    <w:rsid w:val="5166E1A8"/>
    <w:rsid w:val="5168D519"/>
    <w:rsid w:val="516F8D0C"/>
    <w:rsid w:val="51769557"/>
    <w:rsid w:val="5180B23E"/>
    <w:rsid w:val="51819C43"/>
    <w:rsid w:val="518299A9"/>
    <w:rsid w:val="518513F3"/>
    <w:rsid w:val="5188196D"/>
    <w:rsid w:val="51885C03"/>
    <w:rsid w:val="51905A8C"/>
    <w:rsid w:val="51944440"/>
    <w:rsid w:val="51977B84"/>
    <w:rsid w:val="51A0A171"/>
    <w:rsid w:val="51A34DCB"/>
    <w:rsid w:val="51A6E027"/>
    <w:rsid w:val="51C1904B"/>
    <w:rsid w:val="51C25B04"/>
    <w:rsid w:val="51CB6A61"/>
    <w:rsid w:val="51CD33E7"/>
    <w:rsid w:val="51CFB0CC"/>
    <w:rsid w:val="51D2FD7C"/>
    <w:rsid w:val="51DC361A"/>
    <w:rsid w:val="51DE3934"/>
    <w:rsid w:val="51EDF973"/>
    <w:rsid w:val="51EEC58F"/>
    <w:rsid w:val="5201DBB9"/>
    <w:rsid w:val="5203FC75"/>
    <w:rsid w:val="520A9BDA"/>
    <w:rsid w:val="521216BF"/>
    <w:rsid w:val="52132335"/>
    <w:rsid w:val="521678DD"/>
    <w:rsid w:val="521F96BB"/>
    <w:rsid w:val="522AA9BF"/>
    <w:rsid w:val="5231642A"/>
    <w:rsid w:val="523CFF34"/>
    <w:rsid w:val="5244390C"/>
    <w:rsid w:val="5246B5EB"/>
    <w:rsid w:val="524E8D51"/>
    <w:rsid w:val="5255CB6E"/>
    <w:rsid w:val="525B2B20"/>
    <w:rsid w:val="525C22EC"/>
    <w:rsid w:val="52627D8F"/>
    <w:rsid w:val="526A5DE3"/>
    <w:rsid w:val="526E6833"/>
    <w:rsid w:val="5274C034"/>
    <w:rsid w:val="527AAC71"/>
    <w:rsid w:val="527E4B17"/>
    <w:rsid w:val="5283A0B4"/>
    <w:rsid w:val="52851E1E"/>
    <w:rsid w:val="528D57E6"/>
    <w:rsid w:val="528FD4F1"/>
    <w:rsid w:val="52928B63"/>
    <w:rsid w:val="529D619F"/>
    <w:rsid w:val="52A06CEF"/>
    <w:rsid w:val="52A6D797"/>
    <w:rsid w:val="52BD1C81"/>
    <w:rsid w:val="52C0C5D1"/>
    <w:rsid w:val="52C1DAAC"/>
    <w:rsid w:val="52C34F7F"/>
    <w:rsid w:val="52D180CF"/>
    <w:rsid w:val="52D1A516"/>
    <w:rsid w:val="52D93A86"/>
    <w:rsid w:val="52DCFA7C"/>
    <w:rsid w:val="52DD1997"/>
    <w:rsid w:val="52E089E7"/>
    <w:rsid w:val="52E0AD88"/>
    <w:rsid w:val="52E45F2A"/>
    <w:rsid w:val="52E6854C"/>
    <w:rsid w:val="52E95016"/>
    <w:rsid w:val="52EE3A5A"/>
    <w:rsid w:val="52F4A0CD"/>
    <w:rsid w:val="52F6931C"/>
    <w:rsid w:val="52FB9D2B"/>
    <w:rsid w:val="530D2C6D"/>
    <w:rsid w:val="530E33DA"/>
    <w:rsid w:val="53121680"/>
    <w:rsid w:val="5313B9B9"/>
    <w:rsid w:val="53156AC3"/>
    <w:rsid w:val="53172464"/>
    <w:rsid w:val="531C0E65"/>
    <w:rsid w:val="531EF5A8"/>
    <w:rsid w:val="53250010"/>
    <w:rsid w:val="53256B10"/>
    <w:rsid w:val="5326262E"/>
    <w:rsid w:val="533240E4"/>
    <w:rsid w:val="5333BABA"/>
    <w:rsid w:val="533F5058"/>
    <w:rsid w:val="5346A32A"/>
    <w:rsid w:val="53526314"/>
    <w:rsid w:val="535E9553"/>
    <w:rsid w:val="536AB186"/>
    <w:rsid w:val="5371D19D"/>
    <w:rsid w:val="53755189"/>
    <w:rsid w:val="538074E5"/>
    <w:rsid w:val="5382C27B"/>
    <w:rsid w:val="5388FA76"/>
    <w:rsid w:val="538936EE"/>
    <w:rsid w:val="5394476B"/>
    <w:rsid w:val="539A5962"/>
    <w:rsid w:val="539E8998"/>
    <w:rsid w:val="53A2B506"/>
    <w:rsid w:val="53A7D09F"/>
    <w:rsid w:val="53B561AD"/>
    <w:rsid w:val="53C03FE8"/>
    <w:rsid w:val="53C57351"/>
    <w:rsid w:val="53C78652"/>
    <w:rsid w:val="53CF7A53"/>
    <w:rsid w:val="53DA1845"/>
    <w:rsid w:val="53DA83BB"/>
    <w:rsid w:val="53E2E3BE"/>
    <w:rsid w:val="53F5BFB2"/>
    <w:rsid w:val="540412EE"/>
    <w:rsid w:val="540ABFD9"/>
    <w:rsid w:val="540CC8C0"/>
    <w:rsid w:val="540D6ABE"/>
    <w:rsid w:val="54203BAC"/>
    <w:rsid w:val="54237C7C"/>
    <w:rsid w:val="5423C3D7"/>
    <w:rsid w:val="542DAD70"/>
    <w:rsid w:val="542DD0AB"/>
    <w:rsid w:val="5432D9D1"/>
    <w:rsid w:val="5432E4D6"/>
    <w:rsid w:val="543407C9"/>
    <w:rsid w:val="54343AF1"/>
    <w:rsid w:val="5442D114"/>
    <w:rsid w:val="54463B49"/>
    <w:rsid w:val="544708BE"/>
    <w:rsid w:val="545034E1"/>
    <w:rsid w:val="545EEFAE"/>
    <w:rsid w:val="54665728"/>
    <w:rsid w:val="547087AE"/>
    <w:rsid w:val="54760905"/>
    <w:rsid w:val="548C2789"/>
    <w:rsid w:val="5496521B"/>
    <w:rsid w:val="54A19048"/>
    <w:rsid w:val="54D3F685"/>
    <w:rsid w:val="54EFCF20"/>
    <w:rsid w:val="55107D4E"/>
    <w:rsid w:val="551350D1"/>
    <w:rsid w:val="5518297B"/>
    <w:rsid w:val="5518F33A"/>
    <w:rsid w:val="551A5C52"/>
    <w:rsid w:val="55202F10"/>
    <w:rsid w:val="5521C65E"/>
    <w:rsid w:val="55233C58"/>
    <w:rsid w:val="5525088F"/>
    <w:rsid w:val="552A76CC"/>
    <w:rsid w:val="553D795C"/>
    <w:rsid w:val="553DF08A"/>
    <w:rsid w:val="5540089D"/>
    <w:rsid w:val="55436093"/>
    <w:rsid w:val="554A2A32"/>
    <w:rsid w:val="554E4087"/>
    <w:rsid w:val="55504834"/>
    <w:rsid w:val="5553CF13"/>
    <w:rsid w:val="5555C487"/>
    <w:rsid w:val="555B8075"/>
    <w:rsid w:val="5564D6D6"/>
    <w:rsid w:val="557F3614"/>
    <w:rsid w:val="558905F3"/>
    <w:rsid w:val="558B988E"/>
    <w:rsid w:val="559671CE"/>
    <w:rsid w:val="55991F64"/>
    <w:rsid w:val="5599BC4E"/>
    <w:rsid w:val="55ABA281"/>
    <w:rsid w:val="55AFFFAA"/>
    <w:rsid w:val="55B13B1B"/>
    <w:rsid w:val="55B18B87"/>
    <w:rsid w:val="55B54076"/>
    <w:rsid w:val="55B99DBC"/>
    <w:rsid w:val="55BD6811"/>
    <w:rsid w:val="55C4CFB4"/>
    <w:rsid w:val="55C61754"/>
    <w:rsid w:val="55DADF1C"/>
    <w:rsid w:val="55FADBDE"/>
    <w:rsid w:val="5604ED21"/>
    <w:rsid w:val="560EAE27"/>
    <w:rsid w:val="560F1407"/>
    <w:rsid w:val="5612BF97"/>
    <w:rsid w:val="56157944"/>
    <w:rsid w:val="56177EFF"/>
    <w:rsid w:val="561AB978"/>
    <w:rsid w:val="561D98CE"/>
    <w:rsid w:val="561F15D6"/>
    <w:rsid w:val="5624FD42"/>
    <w:rsid w:val="562B7197"/>
    <w:rsid w:val="562C0C80"/>
    <w:rsid w:val="562E321E"/>
    <w:rsid w:val="5634EA50"/>
    <w:rsid w:val="5636A0E2"/>
    <w:rsid w:val="563995BD"/>
    <w:rsid w:val="563BCC4D"/>
    <w:rsid w:val="563CDDD3"/>
    <w:rsid w:val="5649A0FA"/>
    <w:rsid w:val="5651B829"/>
    <w:rsid w:val="56550DFD"/>
    <w:rsid w:val="565EC199"/>
    <w:rsid w:val="566F8F2C"/>
    <w:rsid w:val="5675E6BC"/>
    <w:rsid w:val="567BAFAB"/>
    <w:rsid w:val="567C1944"/>
    <w:rsid w:val="5689B59F"/>
    <w:rsid w:val="568A6B06"/>
    <w:rsid w:val="5691710F"/>
    <w:rsid w:val="56935CFC"/>
    <w:rsid w:val="56960BF5"/>
    <w:rsid w:val="56A84855"/>
    <w:rsid w:val="56AABABA"/>
    <w:rsid w:val="56B37F9D"/>
    <w:rsid w:val="56B9EE8D"/>
    <w:rsid w:val="56C341E2"/>
    <w:rsid w:val="56C70138"/>
    <w:rsid w:val="56C9BE83"/>
    <w:rsid w:val="56CEC07F"/>
    <w:rsid w:val="56D0D6E2"/>
    <w:rsid w:val="56D54982"/>
    <w:rsid w:val="56F8C610"/>
    <w:rsid w:val="5701F2D6"/>
    <w:rsid w:val="5704292C"/>
    <w:rsid w:val="571D8046"/>
    <w:rsid w:val="5727824F"/>
    <w:rsid w:val="572B2745"/>
    <w:rsid w:val="5747ADA7"/>
    <w:rsid w:val="5748B764"/>
    <w:rsid w:val="575AFCC0"/>
    <w:rsid w:val="576A4E51"/>
    <w:rsid w:val="5773F621"/>
    <w:rsid w:val="5775C2F6"/>
    <w:rsid w:val="57772AEE"/>
    <w:rsid w:val="577816F7"/>
    <w:rsid w:val="577BC84B"/>
    <w:rsid w:val="577CC687"/>
    <w:rsid w:val="577E1DA8"/>
    <w:rsid w:val="57908F6A"/>
    <w:rsid w:val="5795F7F3"/>
    <w:rsid w:val="579CC51B"/>
    <w:rsid w:val="57B04CE8"/>
    <w:rsid w:val="57B091CC"/>
    <w:rsid w:val="57B2B7A4"/>
    <w:rsid w:val="57B7F507"/>
    <w:rsid w:val="57BC7E61"/>
    <w:rsid w:val="57BF4EE9"/>
    <w:rsid w:val="57C070E4"/>
    <w:rsid w:val="57D74E51"/>
    <w:rsid w:val="57D7F512"/>
    <w:rsid w:val="57DF17E7"/>
    <w:rsid w:val="57E7C0A5"/>
    <w:rsid w:val="57EFFF13"/>
    <w:rsid w:val="57F13E5A"/>
    <w:rsid w:val="57F5865A"/>
    <w:rsid w:val="57F89602"/>
    <w:rsid w:val="57F9622D"/>
    <w:rsid w:val="57FB3739"/>
    <w:rsid w:val="57FD0EE4"/>
    <w:rsid w:val="57FEDF2F"/>
    <w:rsid w:val="580E42B3"/>
    <w:rsid w:val="580E989C"/>
    <w:rsid w:val="582177DC"/>
    <w:rsid w:val="5826C425"/>
    <w:rsid w:val="5829725B"/>
    <w:rsid w:val="582C5A6E"/>
    <w:rsid w:val="58332625"/>
    <w:rsid w:val="583C866F"/>
    <w:rsid w:val="584043F5"/>
    <w:rsid w:val="584C8013"/>
    <w:rsid w:val="584C8B1A"/>
    <w:rsid w:val="5857A42B"/>
    <w:rsid w:val="58597D9B"/>
    <w:rsid w:val="585A2FCD"/>
    <w:rsid w:val="5860C983"/>
    <w:rsid w:val="58703134"/>
    <w:rsid w:val="587E08F7"/>
    <w:rsid w:val="588D37EA"/>
    <w:rsid w:val="5895AB28"/>
    <w:rsid w:val="58ADEFD0"/>
    <w:rsid w:val="58C458F5"/>
    <w:rsid w:val="58C71D88"/>
    <w:rsid w:val="58D7A3AF"/>
    <w:rsid w:val="58E3DA89"/>
    <w:rsid w:val="58EAF8F7"/>
    <w:rsid w:val="58F861CA"/>
    <w:rsid w:val="58FCD85F"/>
    <w:rsid w:val="58FDC31A"/>
    <w:rsid w:val="5901B8C9"/>
    <w:rsid w:val="59028644"/>
    <w:rsid w:val="5907DE28"/>
    <w:rsid w:val="5913DEA6"/>
    <w:rsid w:val="5915E69E"/>
    <w:rsid w:val="5931CCC0"/>
    <w:rsid w:val="5951E22B"/>
    <w:rsid w:val="59520161"/>
    <w:rsid w:val="595659D8"/>
    <w:rsid w:val="595F346C"/>
    <w:rsid w:val="59688141"/>
    <w:rsid w:val="59813197"/>
    <w:rsid w:val="59824243"/>
    <w:rsid w:val="5988B89C"/>
    <w:rsid w:val="598A7F44"/>
    <w:rsid w:val="598AB86F"/>
    <w:rsid w:val="59967360"/>
    <w:rsid w:val="5998FC7F"/>
    <w:rsid w:val="599BFB86"/>
    <w:rsid w:val="59A33EDB"/>
    <w:rsid w:val="59A4E79B"/>
    <w:rsid w:val="59B3FFEC"/>
    <w:rsid w:val="59B63C88"/>
    <w:rsid w:val="59BC0B69"/>
    <w:rsid w:val="59BF24E2"/>
    <w:rsid w:val="59C86FEF"/>
    <w:rsid w:val="59E228E6"/>
    <w:rsid w:val="59E2A6AB"/>
    <w:rsid w:val="59F8BF5E"/>
    <w:rsid w:val="59FE87D3"/>
    <w:rsid w:val="5A004264"/>
    <w:rsid w:val="5A1035D9"/>
    <w:rsid w:val="5A1650C8"/>
    <w:rsid w:val="5A177CD7"/>
    <w:rsid w:val="5A271366"/>
    <w:rsid w:val="5A2CD0A4"/>
    <w:rsid w:val="5A367080"/>
    <w:rsid w:val="5A3725F7"/>
    <w:rsid w:val="5A3D0F69"/>
    <w:rsid w:val="5A43FD16"/>
    <w:rsid w:val="5A4D5665"/>
    <w:rsid w:val="5A4EE85A"/>
    <w:rsid w:val="5A50668F"/>
    <w:rsid w:val="5A5E6FBE"/>
    <w:rsid w:val="5A676650"/>
    <w:rsid w:val="5A6CD864"/>
    <w:rsid w:val="5A75A532"/>
    <w:rsid w:val="5A777581"/>
    <w:rsid w:val="5A8EB01F"/>
    <w:rsid w:val="5AA61968"/>
    <w:rsid w:val="5AAAAD27"/>
    <w:rsid w:val="5AAF6F9B"/>
    <w:rsid w:val="5AB793CA"/>
    <w:rsid w:val="5AB94F53"/>
    <w:rsid w:val="5ABA2F62"/>
    <w:rsid w:val="5ABE9A1E"/>
    <w:rsid w:val="5AD69A8D"/>
    <w:rsid w:val="5AD91970"/>
    <w:rsid w:val="5ADB3017"/>
    <w:rsid w:val="5ADDD748"/>
    <w:rsid w:val="5AE20EC6"/>
    <w:rsid w:val="5AE3AE96"/>
    <w:rsid w:val="5AE71DCA"/>
    <w:rsid w:val="5AF51ABB"/>
    <w:rsid w:val="5AFD806A"/>
    <w:rsid w:val="5B0309A7"/>
    <w:rsid w:val="5B053B52"/>
    <w:rsid w:val="5B0F562C"/>
    <w:rsid w:val="5B18349F"/>
    <w:rsid w:val="5B19BB57"/>
    <w:rsid w:val="5B1BB532"/>
    <w:rsid w:val="5B1CC864"/>
    <w:rsid w:val="5B1E78DB"/>
    <w:rsid w:val="5B20BFE0"/>
    <w:rsid w:val="5B22C84B"/>
    <w:rsid w:val="5B24FB04"/>
    <w:rsid w:val="5B26C459"/>
    <w:rsid w:val="5B2B5668"/>
    <w:rsid w:val="5B31A441"/>
    <w:rsid w:val="5B3A4921"/>
    <w:rsid w:val="5B3FDA42"/>
    <w:rsid w:val="5B4F1CC5"/>
    <w:rsid w:val="5B5A941E"/>
    <w:rsid w:val="5B6A4B42"/>
    <w:rsid w:val="5B6CD76D"/>
    <w:rsid w:val="5B759782"/>
    <w:rsid w:val="5B75C18B"/>
    <w:rsid w:val="5B7D88E5"/>
    <w:rsid w:val="5B81904F"/>
    <w:rsid w:val="5B86C84E"/>
    <w:rsid w:val="5B90D0B4"/>
    <w:rsid w:val="5B919BAD"/>
    <w:rsid w:val="5BA1B683"/>
    <w:rsid w:val="5BA2D771"/>
    <w:rsid w:val="5BA2F768"/>
    <w:rsid w:val="5BA2FDF7"/>
    <w:rsid w:val="5BA36D6A"/>
    <w:rsid w:val="5BAB5ECB"/>
    <w:rsid w:val="5BC3B760"/>
    <w:rsid w:val="5BD5F1B7"/>
    <w:rsid w:val="5BD8DFDE"/>
    <w:rsid w:val="5BDB59E7"/>
    <w:rsid w:val="5BE0F55D"/>
    <w:rsid w:val="5BE4E47F"/>
    <w:rsid w:val="5BE7C12E"/>
    <w:rsid w:val="5BEEFCDE"/>
    <w:rsid w:val="5C00A6AD"/>
    <w:rsid w:val="5C05A13C"/>
    <w:rsid w:val="5C0A9D8F"/>
    <w:rsid w:val="5C0C62C8"/>
    <w:rsid w:val="5C10A020"/>
    <w:rsid w:val="5C111820"/>
    <w:rsid w:val="5C254C7C"/>
    <w:rsid w:val="5C2E8A92"/>
    <w:rsid w:val="5C3117AB"/>
    <w:rsid w:val="5C3381AF"/>
    <w:rsid w:val="5C33D968"/>
    <w:rsid w:val="5C3A5E9D"/>
    <w:rsid w:val="5C426EFD"/>
    <w:rsid w:val="5C565173"/>
    <w:rsid w:val="5C5A07E8"/>
    <w:rsid w:val="5C5F990F"/>
    <w:rsid w:val="5C6996AF"/>
    <w:rsid w:val="5C6D28B3"/>
    <w:rsid w:val="5C6FDD3B"/>
    <w:rsid w:val="5C75893B"/>
    <w:rsid w:val="5C882ADA"/>
    <w:rsid w:val="5C8C4237"/>
    <w:rsid w:val="5C941FA4"/>
    <w:rsid w:val="5C946FBA"/>
    <w:rsid w:val="5C95717E"/>
    <w:rsid w:val="5C95E422"/>
    <w:rsid w:val="5C96CE4E"/>
    <w:rsid w:val="5C9A3371"/>
    <w:rsid w:val="5C9B6DCA"/>
    <w:rsid w:val="5CA29024"/>
    <w:rsid w:val="5CA52465"/>
    <w:rsid w:val="5CBF799E"/>
    <w:rsid w:val="5CC01C7A"/>
    <w:rsid w:val="5CC2FD61"/>
    <w:rsid w:val="5CCB42CF"/>
    <w:rsid w:val="5CCC0955"/>
    <w:rsid w:val="5CD08D02"/>
    <w:rsid w:val="5CDB47B8"/>
    <w:rsid w:val="5CDCAFD1"/>
    <w:rsid w:val="5CDDCEA6"/>
    <w:rsid w:val="5CE161C4"/>
    <w:rsid w:val="5CEEC491"/>
    <w:rsid w:val="5CF45B56"/>
    <w:rsid w:val="5CF60505"/>
    <w:rsid w:val="5CF940C9"/>
    <w:rsid w:val="5CFEF058"/>
    <w:rsid w:val="5D071703"/>
    <w:rsid w:val="5D09A4DC"/>
    <w:rsid w:val="5D0E64B2"/>
    <w:rsid w:val="5D1172C7"/>
    <w:rsid w:val="5D223F32"/>
    <w:rsid w:val="5D24D87B"/>
    <w:rsid w:val="5D412A37"/>
    <w:rsid w:val="5D522A7E"/>
    <w:rsid w:val="5D5D7B51"/>
    <w:rsid w:val="5D5E2065"/>
    <w:rsid w:val="5D714ABA"/>
    <w:rsid w:val="5D7DF347"/>
    <w:rsid w:val="5D92646C"/>
    <w:rsid w:val="5D9392F3"/>
    <w:rsid w:val="5D9BA36D"/>
    <w:rsid w:val="5D9BC235"/>
    <w:rsid w:val="5DA68CE5"/>
    <w:rsid w:val="5DAE129C"/>
    <w:rsid w:val="5DB47E5F"/>
    <w:rsid w:val="5DB83E5D"/>
    <w:rsid w:val="5DBDE721"/>
    <w:rsid w:val="5DBF1E25"/>
    <w:rsid w:val="5DCFC346"/>
    <w:rsid w:val="5DD0B3C2"/>
    <w:rsid w:val="5DD4BCBB"/>
    <w:rsid w:val="5DD68197"/>
    <w:rsid w:val="5DD94DBF"/>
    <w:rsid w:val="5DD9E162"/>
    <w:rsid w:val="5DE15400"/>
    <w:rsid w:val="5DE3E5B6"/>
    <w:rsid w:val="5DE60C5D"/>
    <w:rsid w:val="5DE92DAA"/>
    <w:rsid w:val="5DEDD5B6"/>
    <w:rsid w:val="5DEE5FDD"/>
    <w:rsid w:val="5DFCE248"/>
    <w:rsid w:val="5E096203"/>
    <w:rsid w:val="5E15AAA5"/>
    <w:rsid w:val="5E16BAFD"/>
    <w:rsid w:val="5E211539"/>
    <w:rsid w:val="5E25EDFA"/>
    <w:rsid w:val="5E26AB4F"/>
    <w:rsid w:val="5E28A50C"/>
    <w:rsid w:val="5E2B9D52"/>
    <w:rsid w:val="5E2C5C1C"/>
    <w:rsid w:val="5E302B99"/>
    <w:rsid w:val="5E33F31B"/>
    <w:rsid w:val="5E367998"/>
    <w:rsid w:val="5E427334"/>
    <w:rsid w:val="5E42F100"/>
    <w:rsid w:val="5E4809BC"/>
    <w:rsid w:val="5E4D0952"/>
    <w:rsid w:val="5E4D5B2F"/>
    <w:rsid w:val="5E535594"/>
    <w:rsid w:val="5E5FAF13"/>
    <w:rsid w:val="5E604646"/>
    <w:rsid w:val="5E7F4667"/>
    <w:rsid w:val="5E7F7D11"/>
    <w:rsid w:val="5E866B19"/>
    <w:rsid w:val="5E8A57F0"/>
    <w:rsid w:val="5E8B71A5"/>
    <w:rsid w:val="5E8DFEE4"/>
    <w:rsid w:val="5E8F35DF"/>
    <w:rsid w:val="5E9061AC"/>
    <w:rsid w:val="5E9CB51B"/>
    <w:rsid w:val="5E9FE7FE"/>
    <w:rsid w:val="5EA97D68"/>
    <w:rsid w:val="5EACECAC"/>
    <w:rsid w:val="5EAD2285"/>
    <w:rsid w:val="5ECD48F1"/>
    <w:rsid w:val="5ECD6CFE"/>
    <w:rsid w:val="5EE3DF76"/>
    <w:rsid w:val="5EEE3411"/>
    <w:rsid w:val="5EF2CCAE"/>
    <w:rsid w:val="5EF3DF0B"/>
    <w:rsid w:val="5EFFDFCC"/>
    <w:rsid w:val="5F04284C"/>
    <w:rsid w:val="5F08026B"/>
    <w:rsid w:val="5F0C666C"/>
    <w:rsid w:val="5F0CFFA8"/>
    <w:rsid w:val="5F13C7FC"/>
    <w:rsid w:val="5F142379"/>
    <w:rsid w:val="5F14E1CE"/>
    <w:rsid w:val="5F1DBC3A"/>
    <w:rsid w:val="5F1FFD34"/>
    <w:rsid w:val="5F2210D8"/>
    <w:rsid w:val="5F29317E"/>
    <w:rsid w:val="5F2AACF3"/>
    <w:rsid w:val="5F39EE19"/>
    <w:rsid w:val="5F500A75"/>
    <w:rsid w:val="5F59CEAF"/>
    <w:rsid w:val="5F5B14F6"/>
    <w:rsid w:val="5F5DA3D7"/>
    <w:rsid w:val="5F698C55"/>
    <w:rsid w:val="5F707763"/>
    <w:rsid w:val="5F7080E6"/>
    <w:rsid w:val="5F75CDCB"/>
    <w:rsid w:val="5F7CE3CE"/>
    <w:rsid w:val="5F800242"/>
    <w:rsid w:val="5F8472C0"/>
    <w:rsid w:val="5F89F27E"/>
    <w:rsid w:val="5F90339D"/>
    <w:rsid w:val="5F91AC5A"/>
    <w:rsid w:val="5F9AEE1F"/>
    <w:rsid w:val="5FA3C412"/>
    <w:rsid w:val="5FA43C02"/>
    <w:rsid w:val="5FBDCFC5"/>
    <w:rsid w:val="5FBE63BA"/>
    <w:rsid w:val="5FBFA26E"/>
    <w:rsid w:val="5FD21266"/>
    <w:rsid w:val="5FD3E302"/>
    <w:rsid w:val="5FD7989D"/>
    <w:rsid w:val="5FDA8566"/>
    <w:rsid w:val="5FDD234A"/>
    <w:rsid w:val="5FF00210"/>
    <w:rsid w:val="5FF22A65"/>
    <w:rsid w:val="5FFBEF86"/>
    <w:rsid w:val="6005DCEA"/>
    <w:rsid w:val="6014EEB7"/>
    <w:rsid w:val="601E7DAC"/>
    <w:rsid w:val="602214EA"/>
    <w:rsid w:val="60227A43"/>
    <w:rsid w:val="6025BBEE"/>
    <w:rsid w:val="60349412"/>
    <w:rsid w:val="6037A27E"/>
    <w:rsid w:val="603911BE"/>
    <w:rsid w:val="603C1E72"/>
    <w:rsid w:val="60491052"/>
    <w:rsid w:val="6049FD76"/>
    <w:rsid w:val="6058C4AE"/>
    <w:rsid w:val="60628A28"/>
    <w:rsid w:val="6068D032"/>
    <w:rsid w:val="606F72B2"/>
    <w:rsid w:val="60734EB5"/>
    <w:rsid w:val="60774402"/>
    <w:rsid w:val="6083333F"/>
    <w:rsid w:val="6083BBAD"/>
    <w:rsid w:val="608B9181"/>
    <w:rsid w:val="608CA70E"/>
    <w:rsid w:val="608CF9D8"/>
    <w:rsid w:val="60ACB046"/>
    <w:rsid w:val="60B2B03B"/>
    <w:rsid w:val="60B49C72"/>
    <w:rsid w:val="60C07189"/>
    <w:rsid w:val="60C15922"/>
    <w:rsid w:val="60C1A83E"/>
    <w:rsid w:val="60C5B238"/>
    <w:rsid w:val="60C64CB5"/>
    <w:rsid w:val="60D100C2"/>
    <w:rsid w:val="60DAF949"/>
    <w:rsid w:val="60DF69BD"/>
    <w:rsid w:val="60E509AF"/>
    <w:rsid w:val="60EA8F17"/>
    <w:rsid w:val="60EE6F60"/>
    <w:rsid w:val="60F45C1C"/>
    <w:rsid w:val="60F76ADA"/>
    <w:rsid w:val="61001412"/>
    <w:rsid w:val="6100F9A8"/>
    <w:rsid w:val="610457AF"/>
    <w:rsid w:val="6104FFA1"/>
    <w:rsid w:val="610885E9"/>
    <w:rsid w:val="61117228"/>
    <w:rsid w:val="611423F2"/>
    <w:rsid w:val="6116E454"/>
    <w:rsid w:val="61270071"/>
    <w:rsid w:val="612B8DD5"/>
    <w:rsid w:val="61329791"/>
    <w:rsid w:val="61331DCC"/>
    <w:rsid w:val="6133C9E0"/>
    <w:rsid w:val="6135DDCA"/>
    <w:rsid w:val="61386332"/>
    <w:rsid w:val="613D05B9"/>
    <w:rsid w:val="614916FB"/>
    <w:rsid w:val="614C4F5D"/>
    <w:rsid w:val="61520599"/>
    <w:rsid w:val="615D1178"/>
    <w:rsid w:val="615F3873"/>
    <w:rsid w:val="617448A6"/>
    <w:rsid w:val="6178372F"/>
    <w:rsid w:val="6179C1DD"/>
    <w:rsid w:val="619AB807"/>
    <w:rsid w:val="619F5528"/>
    <w:rsid w:val="61B0835E"/>
    <w:rsid w:val="61B396F3"/>
    <w:rsid w:val="61B69F01"/>
    <w:rsid w:val="61BC2E55"/>
    <w:rsid w:val="61BF28E7"/>
    <w:rsid w:val="61C18A05"/>
    <w:rsid w:val="61CA9ED4"/>
    <w:rsid w:val="61CDC947"/>
    <w:rsid w:val="61CE5AC3"/>
    <w:rsid w:val="61DB3E63"/>
    <w:rsid w:val="61F451C5"/>
    <w:rsid w:val="61F6570C"/>
    <w:rsid w:val="621D9294"/>
    <w:rsid w:val="6221279A"/>
    <w:rsid w:val="62319031"/>
    <w:rsid w:val="6233CAB6"/>
    <w:rsid w:val="6233F510"/>
    <w:rsid w:val="6234CB72"/>
    <w:rsid w:val="6240DD7F"/>
    <w:rsid w:val="62520D93"/>
    <w:rsid w:val="6253A4DE"/>
    <w:rsid w:val="62555A04"/>
    <w:rsid w:val="625AAA28"/>
    <w:rsid w:val="626FD09F"/>
    <w:rsid w:val="6271BBA1"/>
    <w:rsid w:val="62775A19"/>
    <w:rsid w:val="627D55DE"/>
    <w:rsid w:val="627E4369"/>
    <w:rsid w:val="627E9697"/>
    <w:rsid w:val="628AC6E7"/>
    <w:rsid w:val="628EC9D4"/>
    <w:rsid w:val="6293E2FA"/>
    <w:rsid w:val="629927A6"/>
    <w:rsid w:val="62A15136"/>
    <w:rsid w:val="62A1FC82"/>
    <w:rsid w:val="62AC6398"/>
    <w:rsid w:val="62AF4A4A"/>
    <w:rsid w:val="62B5FF09"/>
    <w:rsid w:val="62B6C2D0"/>
    <w:rsid w:val="62B7659F"/>
    <w:rsid w:val="62BB851B"/>
    <w:rsid w:val="62C25C77"/>
    <w:rsid w:val="62C4858C"/>
    <w:rsid w:val="62C88EE4"/>
    <w:rsid w:val="62D36BC2"/>
    <w:rsid w:val="62D5DFF4"/>
    <w:rsid w:val="62D60137"/>
    <w:rsid w:val="62DBFAA6"/>
    <w:rsid w:val="62DDF9AC"/>
    <w:rsid w:val="62F80F60"/>
    <w:rsid w:val="630001D9"/>
    <w:rsid w:val="6303049D"/>
    <w:rsid w:val="63030EEC"/>
    <w:rsid w:val="6307A02F"/>
    <w:rsid w:val="631B361B"/>
    <w:rsid w:val="63211B83"/>
    <w:rsid w:val="632240E4"/>
    <w:rsid w:val="6334878B"/>
    <w:rsid w:val="6339924D"/>
    <w:rsid w:val="63439C02"/>
    <w:rsid w:val="63466A15"/>
    <w:rsid w:val="6346A070"/>
    <w:rsid w:val="63475D55"/>
    <w:rsid w:val="6348FCA9"/>
    <w:rsid w:val="634C0A58"/>
    <w:rsid w:val="634D118C"/>
    <w:rsid w:val="634F6583"/>
    <w:rsid w:val="6355DC0A"/>
    <w:rsid w:val="635AE073"/>
    <w:rsid w:val="6363CEFA"/>
    <w:rsid w:val="63651CF3"/>
    <w:rsid w:val="63695256"/>
    <w:rsid w:val="636C3D3B"/>
    <w:rsid w:val="637553C8"/>
    <w:rsid w:val="6378441E"/>
    <w:rsid w:val="637CADCF"/>
    <w:rsid w:val="637F6E42"/>
    <w:rsid w:val="6381A906"/>
    <w:rsid w:val="638E1885"/>
    <w:rsid w:val="638EB8E3"/>
    <w:rsid w:val="63908845"/>
    <w:rsid w:val="63942EF3"/>
    <w:rsid w:val="63947771"/>
    <w:rsid w:val="63A288CC"/>
    <w:rsid w:val="63BBA46F"/>
    <w:rsid w:val="63C1F1F9"/>
    <w:rsid w:val="63C4FF38"/>
    <w:rsid w:val="63C50834"/>
    <w:rsid w:val="63D42970"/>
    <w:rsid w:val="63E78EEB"/>
    <w:rsid w:val="63EB04FC"/>
    <w:rsid w:val="63EC6037"/>
    <w:rsid w:val="63ECC1CA"/>
    <w:rsid w:val="6404D599"/>
    <w:rsid w:val="640AF558"/>
    <w:rsid w:val="640D8C02"/>
    <w:rsid w:val="6420F76E"/>
    <w:rsid w:val="6425510E"/>
    <w:rsid w:val="6438248F"/>
    <w:rsid w:val="643BC396"/>
    <w:rsid w:val="64468E3E"/>
    <w:rsid w:val="6448C97C"/>
    <w:rsid w:val="644BD197"/>
    <w:rsid w:val="644EC4DF"/>
    <w:rsid w:val="6459F456"/>
    <w:rsid w:val="645CD31C"/>
    <w:rsid w:val="645D8A4A"/>
    <w:rsid w:val="645DD7B8"/>
    <w:rsid w:val="646E20FD"/>
    <w:rsid w:val="64712434"/>
    <w:rsid w:val="64759667"/>
    <w:rsid w:val="6476710E"/>
    <w:rsid w:val="647987EE"/>
    <w:rsid w:val="647A5F08"/>
    <w:rsid w:val="647D6BC9"/>
    <w:rsid w:val="648637A4"/>
    <w:rsid w:val="6487B121"/>
    <w:rsid w:val="64A4F2C0"/>
    <w:rsid w:val="64A71805"/>
    <w:rsid w:val="64B8CAD7"/>
    <w:rsid w:val="64C33D1D"/>
    <w:rsid w:val="64CAEFFE"/>
    <w:rsid w:val="64CBE3F5"/>
    <w:rsid w:val="64D12FA7"/>
    <w:rsid w:val="64D402BB"/>
    <w:rsid w:val="64D587EB"/>
    <w:rsid w:val="64DC0840"/>
    <w:rsid w:val="64E7BF0E"/>
    <w:rsid w:val="64EA274F"/>
    <w:rsid w:val="64EF423A"/>
    <w:rsid w:val="64F07F64"/>
    <w:rsid w:val="64F31EC2"/>
    <w:rsid w:val="64F97049"/>
    <w:rsid w:val="64FE12A6"/>
    <w:rsid w:val="65047159"/>
    <w:rsid w:val="6508D199"/>
    <w:rsid w:val="650C81D8"/>
    <w:rsid w:val="650EB5CD"/>
    <w:rsid w:val="6511DA68"/>
    <w:rsid w:val="6513613B"/>
    <w:rsid w:val="651A0037"/>
    <w:rsid w:val="651C9401"/>
    <w:rsid w:val="6524D7A2"/>
    <w:rsid w:val="652BD123"/>
    <w:rsid w:val="652C3FC6"/>
    <w:rsid w:val="652F770E"/>
    <w:rsid w:val="65339825"/>
    <w:rsid w:val="6533B9B3"/>
    <w:rsid w:val="653B0EDC"/>
    <w:rsid w:val="65411FF8"/>
    <w:rsid w:val="65482344"/>
    <w:rsid w:val="6550C5C5"/>
    <w:rsid w:val="65581F26"/>
    <w:rsid w:val="655870A9"/>
    <w:rsid w:val="6559DA7E"/>
    <w:rsid w:val="655AD7CC"/>
    <w:rsid w:val="655EDB30"/>
    <w:rsid w:val="65633A8D"/>
    <w:rsid w:val="65644A59"/>
    <w:rsid w:val="656E78A1"/>
    <w:rsid w:val="656F10DA"/>
    <w:rsid w:val="6575F549"/>
    <w:rsid w:val="6576642F"/>
    <w:rsid w:val="6579157A"/>
    <w:rsid w:val="657BC964"/>
    <w:rsid w:val="657FF243"/>
    <w:rsid w:val="658164F6"/>
    <w:rsid w:val="6582505C"/>
    <w:rsid w:val="658E5E56"/>
    <w:rsid w:val="659F8779"/>
    <w:rsid w:val="65B45418"/>
    <w:rsid w:val="65BBE2FD"/>
    <w:rsid w:val="65BF5582"/>
    <w:rsid w:val="65C2BE82"/>
    <w:rsid w:val="65DA0207"/>
    <w:rsid w:val="65DF3DD8"/>
    <w:rsid w:val="65DFB0F2"/>
    <w:rsid w:val="65E89819"/>
    <w:rsid w:val="65F06945"/>
    <w:rsid w:val="65F2855D"/>
    <w:rsid w:val="65FC86BF"/>
    <w:rsid w:val="660DC666"/>
    <w:rsid w:val="6618B260"/>
    <w:rsid w:val="661D11D4"/>
    <w:rsid w:val="6627A916"/>
    <w:rsid w:val="662F41A0"/>
    <w:rsid w:val="66307D76"/>
    <w:rsid w:val="66461B37"/>
    <w:rsid w:val="664A3FB2"/>
    <w:rsid w:val="664BAC45"/>
    <w:rsid w:val="664C452C"/>
    <w:rsid w:val="665408C0"/>
    <w:rsid w:val="665EE90C"/>
    <w:rsid w:val="666913DA"/>
    <w:rsid w:val="666E97EF"/>
    <w:rsid w:val="66777939"/>
    <w:rsid w:val="66782B1D"/>
    <w:rsid w:val="66798B1F"/>
    <w:rsid w:val="667DD471"/>
    <w:rsid w:val="6680DD49"/>
    <w:rsid w:val="66902759"/>
    <w:rsid w:val="66AC20B1"/>
    <w:rsid w:val="66ACB886"/>
    <w:rsid w:val="66AEFAAB"/>
    <w:rsid w:val="66B2CC5F"/>
    <w:rsid w:val="66B5204C"/>
    <w:rsid w:val="66B8D6D8"/>
    <w:rsid w:val="66C45C5D"/>
    <w:rsid w:val="66C4C5BE"/>
    <w:rsid w:val="66CDE7F3"/>
    <w:rsid w:val="66D4EC61"/>
    <w:rsid w:val="66DD7893"/>
    <w:rsid w:val="66E0854C"/>
    <w:rsid w:val="66E76CCB"/>
    <w:rsid w:val="66ED8A67"/>
    <w:rsid w:val="66F791B2"/>
    <w:rsid w:val="66F84278"/>
    <w:rsid w:val="66F98FF7"/>
    <w:rsid w:val="66FA63A3"/>
    <w:rsid w:val="6700BFC6"/>
    <w:rsid w:val="67055669"/>
    <w:rsid w:val="6706F7A7"/>
    <w:rsid w:val="670921BD"/>
    <w:rsid w:val="6710E35F"/>
    <w:rsid w:val="67179BD7"/>
    <w:rsid w:val="671919AE"/>
    <w:rsid w:val="671950A8"/>
    <w:rsid w:val="6728E40A"/>
    <w:rsid w:val="672E8A21"/>
    <w:rsid w:val="67316691"/>
    <w:rsid w:val="67337394"/>
    <w:rsid w:val="673454BC"/>
    <w:rsid w:val="67347BB8"/>
    <w:rsid w:val="6735727D"/>
    <w:rsid w:val="673D1F06"/>
    <w:rsid w:val="673E81A2"/>
    <w:rsid w:val="6741428E"/>
    <w:rsid w:val="67423057"/>
    <w:rsid w:val="6745C3DE"/>
    <w:rsid w:val="6759E4D7"/>
    <w:rsid w:val="675AC961"/>
    <w:rsid w:val="67669A4D"/>
    <w:rsid w:val="678402E1"/>
    <w:rsid w:val="67840478"/>
    <w:rsid w:val="67894692"/>
    <w:rsid w:val="6796E3E3"/>
    <w:rsid w:val="679849FE"/>
    <w:rsid w:val="67ADB03F"/>
    <w:rsid w:val="67AFC6F8"/>
    <w:rsid w:val="67B1E7C6"/>
    <w:rsid w:val="67B6B99A"/>
    <w:rsid w:val="67B95C4A"/>
    <w:rsid w:val="67BC5595"/>
    <w:rsid w:val="67C2F81B"/>
    <w:rsid w:val="67C95CCA"/>
    <w:rsid w:val="67CABCA9"/>
    <w:rsid w:val="67D30D79"/>
    <w:rsid w:val="67D86571"/>
    <w:rsid w:val="67DE5E74"/>
    <w:rsid w:val="67E3DA53"/>
    <w:rsid w:val="67FC2996"/>
    <w:rsid w:val="67FE780A"/>
    <w:rsid w:val="68038BEF"/>
    <w:rsid w:val="6809A870"/>
    <w:rsid w:val="680A1ABE"/>
    <w:rsid w:val="68128088"/>
    <w:rsid w:val="6812B939"/>
    <w:rsid w:val="68184E85"/>
    <w:rsid w:val="6821D8B9"/>
    <w:rsid w:val="682B62CF"/>
    <w:rsid w:val="682DA11D"/>
    <w:rsid w:val="682FB5E9"/>
    <w:rsid w:val="6832E44B"/>
    <w:rsid w:val="684886DF"/>
    <w:rsid w:val="684986FA"/>
    <w:rsid w:val="684A15B1"/>
    <w:rsid w:val="684F8AEE"/>
    <w:rsid w:val="685803CE"/>
    <w:rsid w:val="685844FB"/>
    <w:rsid w:val="685A9FC5"/>
    <w:rsid w:val="685CB5D1"/>
    <w:rsid w:val="685DF467"/>
    <w:rsid w:val="685E5C74"/>
    <w:rsid w:val="687F0E31"/>
    <w:rsid w:val="68864FB4"/>
    <w:rsid w:val="689B9AF7"/>
    <w:rsid w:val="68A81A61"/>
    <w:rsid w:val="68AD098D"/>
    <w:rsid w:val="68BA0A85"/>
    <w:rsid w:val="68BE7748"/>
    <w:rsid w:val="68BE7D35"/>
    <w:rsid w:val="68BF35C5"/>
    <w:rsid w:val="68C33A69"/>
    <w:rsid w:val="68CA6654"/>
    <w:rsid w:val="68CB870C"/>
    <w:rsid w:val="68D23EB0"/>
    <w:rsid w:val="68D3556A"/>
    <w:rsid w:val="68D6DD7B"/>
    <w:rsid w:val="68D84A6F"/>
    <w:rsid w:val="68DBCF05"/>
    <w:rsid w:val="68E2DF42"/>
    <w:rsid w:val="68EBD475"/>
    <w:rsid w:val="68ECFFD4"/>
    <w:rsid w:val="68F3DB29"/>
    <w:rsid w:val="68F49349"/>
    <w:rsid w:val="68F71329"/>
    <w:rsid w:val="68FA72DF"/>
    <w:rsid w:val="68FC9E5F"/>
    <w:rsid w:val="68FF379E"/>
    <w:rsid w:val="6900D49D"/>
    <w:rsid w:val="69078FAB"/>
    <w:rsid w:val="690C1EE8"/>
    <w:rsid w:val="69162390"/>
    <w:rsid w:val="69199EC5"/>
    <w:rsid w:val="691ECDFE"/>
    <w:rsid w:val="6923B669"/>
    <w:rsid w:val="692F66E6"/>
    <w:rsid w:val="69377160"/>
    <w:rsid w:val="693CFBF7"/>
    <w:rsid w:val="693DD37D"/>
    <w:rsid w:val="69424885"/>
    <w:rsid w:val="69438981"/>
    <w:rsid w:val="6946775B"/>
    <w:rsid w:val="694807A5"/>
    <w:rsid w:val="69483A68"/>
    <w:rsid w:val="694EE8F3"/>
    <w:rsid w:val="69545AB2"/>
    <w:rsid w:val="6958E76D"/>
    <w:rsid w:val="695D0F33"/>
    <w:rsid w:val="6960CFDC"/>
    <w:rsid w:val="69633E69"/>
    <w:rsid w:val="69649DF4"/>
    <w:rsid w:val="6968533D"/>
    <w:rsid w:val="69686138"/>
    <w:rsid w:val="69692346"/>
    <w:rsid w:val="69732AD9"/>
    <w:rsid w:val="6973A030"/>
    <w:rsid w:val="69767497"/>
    <w:rsid w:val="6979C9F7"/>
    <w:rsid w:val="69824C43"/>
    <w:rsid w:val="69836670"/>
    <w:rsid w:val="6984A59C"/>
    <w:rsid w:val="6989C98C"/>
    <w:rsid w:val="698A8A9E"/>
    <w:rsid w:val="6997ABA9"/>
    <w:rsid w:val="699F5CE8"/>
    <w:rsid w:val="69A43139"/>
    <w:rsid w:val="69A57A8A"/>
    <w:rsid w:val="69A755BF"/>
    <w:rsid w:val="69A8649A"/>
    <w:rsid w:val="69B1F4AC"/>
    <w:rsid w:val="69BADA75"/>
    <w:rsid w:val="69BC1B8A"/>
    <w:rsid w:val="69BC2992"/>
    <w:rsid w:val="69C6F40B"/>
    <w:rsid w:val="69C724F3"/>
    <w:rsid w:val="69D1FB39"/>
    <w:rsid w:val="69DEEDE2"/>
    <w:rsid w:val="69E0454E"/>
    <w:rsid w:val="69E91957"/>
    <w:rsid w:val="69EBF9B6"/>
    <w:rsid w:val="69EC2D62"/>
    <w:rsid w:val="69F4E3E9"/>
    <w:rsid w:val="6A1608F6"/>
    <w:rsid w:val="6A18FE7C"/>
    <w:rsid w:val="6A23561A"/>
    <w:rsid w:val="6A25DC34"/>
    <w:rsid w:val="6A2E609B"/>
    <w:rsid w:val="6A3876ED"/>
    <w:rsid w:val="6A3E0613"/>
    <w:rsid w:val="6A4433AF"/>
    <w:rsid w:val="6A50C796"/>
    <w:rsid w:val="6A515FFA"/>
    <w:rsid w:val="6A5B6D4E"/>
    <w:rsid w:val="6A5DFF1A"/>
    <w:rsid w:val="6A6AF76C"/>
    <w:rsid w:val="6A6E2B35"/>
    <w:rsid w:val="6A71971A"/>
    <w:rsid w:val="6A87CEC5"/>
    <w:rsid w:val="6A8B8E2F"/>
    <w:rsid w:val="6A8E387C"/>
    <w:rsid w:val="6AA373D3"/>
    <w:rsid w:val="6AA649B7"/>
    <w:rsid w:val="6AB0B45F"/>
    <w:rsid w:val="6AB9349D"/>
    <w:rsid w:val="6AB937AF"/>
    <w:rsid w:val="6ABD9FD4"/>
    <w:rsid w:val="6ABDE68C"/>
    <w:rsid w:val="6AC1F85C"/>
    <w:rsid w:val="6ACB8019"/>
    <w:rsid w:val="6ACD9A29"/>
    <w:rsid w:val="6ACE9A80"/>
    <w:rsid w:val="6AD0A777"/>
    <w:rsid w:val="6AD170CE"/>
    <w:rsid w:val="6ADDB1E1"/>
    <w:rsid w:val="6ADFC5BF"/>
    <w:rsid w:val="6AE2DCDC"/>
    <w:rsid w:val="6AEA0732"/>
    <w:rsid w:val="6AEF73FC"/>
    <w:rsid w:val="6AEFDEEF"/>
    <w:rsid w:val="6AF14BD7"/>
    <w:rsid w:val="6AF5D7CF"/>
    <w:rsid w:val="6AF933CD"/>
    <w:rsid w:val="6AFB4264"/>
    <w:rsid w:val="6AFCD10D"/>
    <w:rsid w:val="6AFDE1BE"/>
    <w:rsid w:val="6B051C9A"/>
    <w:rsid w:val="6B0FBCC5"/>
    <w:rsid w:val="6B102B83"/>
    <w:rsid w:val="6B17B283"/>
    <w:rsid w:val="6B1D3247"/>
    <w:rsid w:val="6B1F454F"/>
    <w:rsid w:val="6B24E9F1"/>
    <w:rsid w:val="6B4AAF6A"/>
    <w:rsid w:val="6B4AD3BA"/>
    <w:rsid w:val="6B51718D"/>
    <w:rsid w:val="6B535E24"/>
    <w:rsid w:val="6B5B2BAA"/>
    <w:rsid w:val="6B64C7FD"/>
    <w:rsid w:val="6B6C398E"/>
    <w:rsid w:val="6B75FA39"/>
    <w:rsid w:val="6B82EC21"/>
    <w:rsid w:val="6B88EEBA"/>
    <w:rsid w:val="6B93ABEB"/>
    <w:rsid w:val="6B95F25D"/>
    <w:rsid w:val="6B9FD7D3"/>
    <w:rsid w:val="6BAA6765"/>
    <w:rsid w:val="6BB1612A"/>
    <w:rsid w:val="6BB5576E"/>
    <w:rsid w:val="6BC9408C"/>
    <w:rsid w:val="6BCA9F76"/>
    <w:rsid w:val="6BD55E66"/>
    <w:rsid w:val="6BD5E87D"/>
    <w:rsid w:val="6BD5FBA6"/>
    <w:rsid w:val="6BDA58C7"/>
    <w:rsid w:val="6BDB4AED"/>
    <w:rsid w:val="6BE6B28C"/>
    <w:rsid w:val="6BEF63F1"/>
    <w:rsid w:val="6BFA03BD"/>
    <w:rsid w:val="6BFAC47A"/>
    <w:rsid w:val="6C0BAE92"/>
    <w:rsid w:val="6C0F2A76"/>
    <w:rsid w:val="6C10A278"/>
    <w:rsid w:val="6C13B6A1"/>
    <w:rsid w:val="6C2B28AD"/>
    <w:rsid w:val="6C358B52"/>
    <w:rsid w:val="6C40A468"/>
    <w:rsid w:val="6C4AD21F"/>
    <w:rsid w:val="6C512294"/>
    <w:rsid w:val="6C5F7B2F"/>
    <w:rsid w:val="6C6F2741"/>
    <w:rsid w:val="6C6F2989"/>
    <w:rsid w:val="6C7178E0"/>
    <w:rsid w:val="6C74D3E1"/>
    <w:rsid w:val="6C75B201"/>
    <w:rsid w:val="6C7726E7"/>
    <w:rsid w:val="6C7BED0E"/>
    <w:rsid w:val="6C872EC6"/>
    <w:rsid w:val="6C8F4D9F"/>
    <w:rsid w:val="6C943A50"/>
    <w:rsid w:val="6C954070"/>
    <w:rsid w:val="6C96B8D0"/>
    <w:rsid w:val="6CA50887"/>
    <w:rsid w:val="6CAC3BD0"/>
    <w:rsid w:val="6CB2226C"/>
    <w:rsid w:val="6CB7F8D3"/>
    <w:rsid w:val="6CBE2FF0"/>
    <w:rsid w:val="6CCCCDA2"/>
    <w:rsid w:val="6CD5837D"/>
    <w:rsid w:val="6CE87A2C"/>
    <w:rsid w:val="6CEE328E"/>
    <w:rsid w:val="6CEEC1CA"/>
    <w:rsid w:val="6CFF96C3"/>
    <w:rsid w:val="6D038505"/>
    <w:rsid w:val="6D063AF0"/>
    <w:rsid w:val="6D09DC3A"/>
    <w:rsid w:val="6D185A7B"/>
    <w:rsid w:val="6D1F7F9D"/>
    <w:rsid w:val="6D267F68"/>
    <w:rsid w:val="6D27CB69"/>
    <w:rsid w:val="6D2B20F1"/>
    <w:rsid w:val="6D2D3764"/>
    <w:rsid w:val="6D3355B5"/>
    <w:rsid w:val="6D3784F6"/>
    <w:rsid w:val="6D3A26BB"/>
    <w:rsid w:val="6D3E74B5"/>
    <w:rsid w:val="6D41D2BB"/>
    <w:rsid w:val="6D4DEEF1"/>
    <w:rsid w:val="6D4E19C5"/>
    <w:rsid w:val="6D4EF8CB"/>
    <w:rsid w:val="6D520E6E"/>
    <w:rsid w:val="6D5B62AB"/>
    <w:rsid w:val="6D5ECFA9"/>
    <w:rsid w:val="6D66747E"/>
    <w:rsid w:val="6D6B2E5E"/>
    <w:rsid w:val="6D6E71AA"/>
    <w:rsid w:val="6D6EAE0B"/>
    <w:rsid w:val="6D6F909C"/>
    <w:rsid w:val="6D737CFC"/>
    <w:rsid w:val="6D8CDC97"/>
    <w:rsid w:val="6D987496"/>
    <w:rsid w:val="6D9C3D53"/>
    <w:rsid w:val="6DA04623"/>
    <w:rsid w:val="6DA303A5"/>
    <w:rsid w:val="6DA4023E"/>
    <w:rsid w:val="6DA932C9"/>
    <w:rsid w:val="6DA9632C"/>
    <w:rsid w:val="6DB46E48"/>
    <w:rsid w:val="6DCFC43C"/>
    <w:rsid w:val="6DD1BED8"/>
    <w:rsid w:val="6DD44D04"/>
    <w:rsid w:val="6DE27EA0"/>
    <w:rsid w:val="6DF04C8B"/>
    <w:rsid w:val="6DF2DF8E"/>
    <w:rsid w:val="6DF33072"/>
    <w:rsid w:val="6DF9962D"/>
    <w:rsid w:val="6DFCF48F"/>
    <w:rsid w:val="6DFFFAEF"/>
    <w:rsid w:val="6E0CD30F"/>
    <w:rsid w:val="6E1DD34E"/>
    <w:rsid w:val="6E1E9E3D"/>
    <w:rsid w:val="6E216097"/>
    <w:rsid w:val="6E265A23"/>
    <w:rsid w:val="6E2FFF19"/>
    <w:rsid w:val="6E348E44"/>
    <w:rsid w:val="6E3A66E9"/>
    <w:rsid w:val="6E412AD8"/>
    <w:rsid w:val="6E41551F"/>
    <w:rsid w:val="6E4911C4"/>
    <w:rsid w:val="6E560CBD"/>
    <w:rsid w:val="6E5EB80A"/>
    <w:rsid w:val="6E6204BC"/>
    <w:rsid w:val="6E685D08"/>
    <w:rsid w:val="6E701D9C"/>
    <w:rsid w:val="6E769C84"/>
    <w:rsid w:val="6E7AF3E8"/>
    <w:rsid w:val="6E7BDD11"/>
    <w:rsid w:val="6E7D0C3D"/>
    <w:rsid w:val="6E7F4D45"/>
    <w:rsid w:val="6E971E5A"/>
    <w:rsid w:val="6E9AE92E"/>
    <w:rsid w:val="6E9DFB82"/>
    <w:rsid w:val="6EA23C08"/>
    <w:rsid w:val="6EA2F323"/>
    <w:rsid w:val="6EAC8EBB"/>
    <w:rsid w:val="6EB45A0B"/>
    <w:rsid w:val="6EB4A99B"/>
    <w:rsid w:val="6EB68966"/>
    <w:rsid w:val="6EBEAAA2"/>
    <w:rsid w:val="6EC078C6"/>
    <w:rsid w:val="6EC3E6CC"/>
    <w:rsid w:val="6EC5DADD"/>
    <w:rsid w:val="6EC7497D"/>
    <w:rsid w:val="6ED04E35"/>
    <w:rsid w:val="6EDA996F"/>
    <w:rsid w:val="6EDCC153"/>
    <w:rsid w:val="6EE0E9D4"/>
    <w:rsid w:val="6EEA0861"/>
    <w:rsid w:val="6EFDFDB3"/>
    <w:rsid w:val="6F0B171D"/>
    <w:rsid w:val="6F1352F7"/>
    <w:rsid w:val="6F1777DC"/>
    <w:rsid w:val="6F18BF5E"/>
    <w:rsid w:val="6F19EC8E"/>
    <w:rsid w:val="6F2DD14B"/>
    <w:rsid w:val="6F309132"/>
    <w:rsid w:val="6F3C897B"/>
    <w:rsid w:val="6F43A8D1"/>
    <w:rsid w:val="6F474EEE"/>
    <w:rsid w:val="6F492D0A"/>
    <w:rsid w:val="6F4D1FAB"/>
    <w:rsid w:val="6F500EF9"/>
    <w:rsid w:val="6F5321CF"/>
    <w:rsid w:val="6F53CCD9"/>
    <w:rsid w:val="6F542E4D"/>
    <w:rsid w:val="6F598444"/>
    <w:rsid w:val="6F5D7C62"/>
    <w:rsid w:val="6F650C8C"/>
    <w:rsid w:val="6F67F207"/>
    <w:rsid w:val="6F68FCB3"/>
    <w:rsid w:val="6F7FF29B"/>
    <w:rsid w:val="6F816058"/>
    <w:rsid w:val="6F841AAD"/>
    <w:rsid w:val="6F85D0EA"/>
    <w:rsid w:val="6F869342"/>
    <w:rsid w:val="6F8F2156"/>
    <w:rsid w:val="6F8F2E1C"/>
    <w:rsid w:val="6F919729"/>
    <w:rsid w:val="6F9E65EF"/>
    <w:rsid w:val="6FA48D73"/>
    <w:rsid w:val="6FA6BE60"/>
    <w:rsid w:val="6FA712F5"/>
    <w:rsid w:val="6FAA3388"/>
    <w:rsid w:val="6FAD9892"/>
    <w:rsid w:val="6FB4F82B"/>
    <w:rsid w:val="6FB7BF27"/>
    <w:rsid w:val="6FD24EB3"/>
    <w:rsid w:val="6FD25B2E"/>
    <w:rsid w:val="6FD4DF08"/>
    <w:rsid w:val="6FD6387F"/>
    <w:rsid w:val="6FD73582"/>
    <w:rsid w:val="6FD8933E"/>
    <w:rsid w:val="6FD89786"/>
    <w:rsid w:val="6FE82314"/>
    <w:rsid w:val="6FEC49ED"/>
    <w:rsid w:val="6FEF0CE8"/>
    <w:rsid w:val="6FF618B6"/>
    <w:rsid w:val="6FF9E932"/>
    <w:rsid w:val="70059EE6"/>
    <w:rsid w:val="70065E12"/>
    <w:rsid w:val="701053E9"/>
    <w:rsid w:val="7020AF42"/>
    <w:rsid w:val="7021B937"/>
    <w:rsid w:val="70285825"/>
    <w:rsid w:val="702D5491"/>
    <w:rsid w:val="702FB7EF"/>
    <w:rsid w:val="7030D2E4"/>
    <w:rsid w:val="7044BC10"/>
    <w:rsid w:val="70596A94"/>
    <w:rsid w:val="706222ED"/>
    <w:rsid w:val="7064A339"/>
    <w:rsid w:val="706CEE2C"/>
    <w:rsid w:val="706D217D"/>
    <w:rsid w:val="7077B29C"/>
    <w:rsid w:val="7087D972"/>
    <w:rsid w:val="70891FFC"/>
    <w:rsid w:val="7089E43E"/>
    <w:rsid w:val="708E4FAE"/>
    <w:rsid w:val="7090E33F"/>
    <w:rsid w:val="7096F6E7"/>
    <w:rsid w:val="70974720"/>
    <w:rsid w:val="709EC780"/>
    <w:rsid w:val="709F31E7"/>
    <w:rsid w:val="70A68547"/>
    <w:rsid w:val="70AEEB2A"/>
    <w:rsid w:val="70B08B0C"/>
    <w:rsid w:val="70B1B391"/>
    <w:rsid w:val="70B71F60"/>
    <w:rsid w:val="70C084F8"/>
    <w:rsid w:val="70CF8C64"/>
    <w:rsid w:val="70D0B1DB"/>
    <w:rsid w:val="70D2070D"/>
    <w:rsid w:val="70D2C090"/>
    <w:rsid w:val="70D7AD43"/>
    <w:rsid w:val="70D82205"/>
    <w:rsid w:val="70D99455"/>
    <w:rsid w:val="70DFFEB6"/>
    <w:rsid w:val="70E157E8"/>
    <w:rsid w:val="70E1F3AD"/>
    <w:rsid w:val="710359BC"/>
    <w:rsid w:val="710A24B0"/>
    <w:rsid w:val="710BAA10"/>
    <w:rsid w:val="711EF758"/>
    <w:rsid w:val="711FD4EE"/>
    <w:rsid w:val="71202E55"/>
    <w:rsid w:val="712047D7"/>
    <w:rsid w:val="7123860A"/>
    <w:rsid w:val="71300859"/>
    <w:rsid w:val="71305603"/>
    <w:rsid w:val="7134BF31"/>
    <w:rsid w:val="7137DEB6"/>
    <w:rsid w:val="7139E1FE"/>
    <w:rsid w:val="713A6C01"/>
    <w:rsid w:val="714918C7"/>
    <w:rsid w:val="714BB763"/>
    <w:rsid w:val="716011E8"/>
    <w:rsid w:val="71634D0A"/>
    <w:rsid w:val="7165E475"/>
    <w:rsid w:val="7166102A"/>
    <w:rsid w:val="7173024D"/>
    <w:rsid w:val="7179C1D1"/>
    <w:rsid w:val="717B0783"/>
    <w:rsid w:val="717E7B04"/>
    <w:rsid w:val="718049DB"/>
    <w:rsid w:val="718F9F73"/>
    <w:rsid w:val="71920A83"/>
    <w:rsid w:val="71A26EF4"/>
    <w:rsid w:val="71AA7CA3"/>
    <w:rsid w:val="71AB612A"/>
    <w:rsid w:val="71AFF3B9"/>
    <w:rsid w:val="71BA728B"/>
    <w:rsid w:val="71BF3E24"/>
    <w:rsid w:val="71C51C9D"/>
    <w:rsid w:val="71C6B400"/>
    <w:rsid w:val="71CC73E9"/>
    <w:rsid w:val="71CC956C"/>
    <w:rsid w:val="71CDADA2"/>
    <w:rsid w:val="71D294BD"/>
    <w:rsid w:val="71D59B75"/>
    <w:rsid w:val="71D9EB50"/>
    <w:rsid w:val="71DF48EA"/>
    <w:rsid w:val="71E2390C"/>
    <w:rsid w:val="71F17174"/>
    <w:rsid w:val="71FCB1F3"/>
    <w:rsid w:val="71FFA9F8"/>
    <w:rsid w:val="72058DFF"/>
    <w:rsid w:val="720BB85E"/>
    <w:rsid w:val="7227C833"/>
    <w:rsid w:val="722D0F3C"/>
    <w:rsid w:val="7248C2BF"/>
    <w:rsid w:val="724FECED"/>
    <w:rsid w:val="7250141B"/>
    <w:rsid w:val="7251E387"/>
    <w:rsid w:val="725502A5"/>
    <w:rsid w:val="7255CF86"/>
    <w:rsid w:val="7256B68C"/>
    <w:rsid w:val="72599584"/>
    <w:rsid w:val="725CB089"/>
    <w:rsid w:val="726098D4"/>
    <w:rsid w:val="726370BE"/>
    <w:rsid w:val="7263D723"/>
    <w:rsid w:val="726BAC57"/>
    <w:rsid w:val="726DF4C4"/>
    <w:rsid w:val="7274E0C3"/>
    <w:rsid w:val="727FAA3A"/>
    <w:rsid w:val="7280C3DF"/>
    <w:rsid w:val="7281C736"/>
    <w:rsid w:val="72862BD9"/>
    <w:rsid w:val="72974437"/>
    <w:rsid w:val="729A6C81"/>
    <w:rsid w:val="72A245EC"/>
    <w:rsid w:val="72A6F662"/>
    <w:rsid w:val="72A93A50"/>
    <w:rsid w:val="72B16923"/>
    <w:rsid w:val="72B2BCC1"/>
    <w:rsid w:val="72B5AA79"/>
    <w:rsid w:val="72BB2ECC"/>
    <w:rsid w:val="72CAA599"/>
    <w:rsid w:val="72CD9607"/>
    <w:rsid w:val="72CF3F82"/>
    <w:rsid w:val="72E51602"/>
    <w:rsid w:val="72EC3D27"/>
    <w:rsid w:val="72F7056E"/>
    <w:rsid w:val="72F7ED65"/>
    <w:rsid w:val="7301C764"/>
    <w:rsid w:val="7307AD9F"/>
    <w:rsid w:val="73129BEE"/>
    <w:rsid w:val="73152F17"/>
    <w:rsid w:val="731D19DE"/>
    <w:rsid w:val="7323ABB9"/>
    <w:rsid w:val="732F60FB"/>
    <w:rsid w:val="73329C4A"/>
    <w:rsid w:val="734F431E"/>
    <w:rsid w:val="7360EF90"/>
    <w:rsid w:val="7367E27B"/>
    <w:rsid w:val="737B6537"/>
    <w:rsid w:val="738131F3"/>
    <w:rsid w:val="7383B2FE"/>
    <w:rsid w:val="738E0CC5"/>
    <w:rsid w:val="73901A46"/>
    <w:rsid w:val="7394D25E"/>
    <w:rsid w:val="739662E7"/>
    <w:rsid w:val="739D568E"/>
    <w:rsid w:val="739FCF3E"/>
    <w:rsid w:val="73A1ECB0"/>
    <w:rsid w:val="73A88B38"/>
    <w:rsid w:val="73B995DA"/>
    <w:rsid w:val="73BE4F11"/>
    <w:rsid w:val="73C6760B"/>
    <w:rsid w:val="73C68F1C"/>
    <w:rsid w:val="73C6F7D1"/>
    <w:rsid w:val="73C7FA3A"/>
    <w:rsid w:val="73DA8B37"/>
    <w:rsid w:val="73DC7CF8"/>
    <w:rsid w:val="73DCD02C"/>
    <w:rsid w:val="73DDE669"/>
    <w:rsid w:val="73DDFF76"/>
    <w:rsid w:val="73E089BC"/>
    <w:rsid w:val="73E9257A"/>
    <w:rsid w:val="73F19AD1"/>
    <w:rsid w:val="7403ED1E"/>
    <w:rsid w:val="7410401E"/>
    <w:rsid w:val="7410BCDE"/>
    <w:rsid w:val="7417DA80"/>
    <w:rsid w:val="7422DAFA"/>
    <w:rsid w:val="7423BB8C"/>
    <w:rsid w:val="74254551"/>
    <w:rsid w:val="74277291"/>
    <w:rsid w:val="74321B77"/>
    <w:rsid w:val="743842B3"/>
    <w:rsid w:val="744020BE"/>
    <w:rsid w:val="744149E1"/>
    <w:rsid w:val="74431903"/>
    <w:rsid w:val="7451B41D"/>
    <w:rsid w:val="7455318A"/>
    <w:rsid w:val="745A9998"/>
    <w:rsid w:val="746377E0"/>
    <w:rsid w:val="74649433"/>
    <w:rsid w:val="746A4930"/>
    <w:rsid w:val="746A6130"/>
    <w:rsid w:val="7471C101"/>
    <w:rsid w:val="747534EC"/>
    <w:rsid w:val="7479AAC1"/>
    <w:rsid w:val="747C6998"/>
    <w:rsid w:val="747D7F28"/>
    <w:rsid w:val="747E8D04"/>
    <w:rsid w:val="7482A274"/>
    <w:rsid w:val="7485391A"/>
    <w:rsid w:val="748DB444"/>
    <w:rsid w:val="749391B5"/>
    <w:rsid w:val="74A04B74"/>
    <w:rsid w:val="74A28D67"/>
    <w:rsid w:val="74A41747"/>
    <w:rsid w:val="74A45F04"/>
    <w:rsid w:val="74B17050"/>
    <w:rsid w:val="74B96C85"/>
    <w:rsid w:val="74C2CA06"/>
    <w:rsid w:val="74C8955D"/>
    <w:rsid w:val="74C9B73D"/>
    <w:rsid w:val="74CD6D74"/>
    <w:rsid w:val="74D13081"/>
    <w:rsid w:val="74D449C2"/>
    <w:rsid w:val="74D86009"/>
    <w:rsid w:val="74E262A3"/>
    <w:rsid w:val="74F63C11"/>
    <w:rsid w:val="74F655C7"/>
    <w:rsid w:val="74FD87F1"/>
    <w:rsid w:val="750288D2"/>
    <w:rsid w:val="7506C33B"/>
    <w:rsid w:val="7510B542"/>
    <w:rsid w:val="751103D4"/>
    <w:rsid w:val="751587C3"/>
    <w:rsid w:val="7516ACC5"/>
    <w:rsid w:val="7519B86F"/>
    <w:rsid w:val="751A03F1"/>
    <w:rsid w:val="751F4A5F"/>
    <w:rsid w:val="752BC906"/>
    <w:rsid w:val="752E7361"/>
    <w:rsid w:val="7531179D"/>
    <w:rsid w:val="75311BFA"/>
    <w:rsid w:val="7535414E"/>
    <w:rsid w:val="75371F64"/>
    <w:rsid w:val="75399488"/>
    <w:rsid w:val="754025E6"/>
    <w:rsid w:val="755487AF"/>
    <w:rsid w:val="7566819E"/>
    <w:rsid w:val="7568AB52"/>
    <w:rsid w:val="75695773"/>
    <w:rsid w:val="756BAE43"/>
    <w:rsid w:val="756D0183"/>
    <w:rsid w:val="7570605B"/>
    <w:rsid w:val="757A5226"/>
    <w:rsid w:val="757F5599"/>
    <w:rsid w:val="75813813"/>
    <w:rsid w:val="75831347"/>
    <w:rsid w:val="758C0FB0"/>
    <w:rsid w:val="758F2B15"/>
    <w:rsid w:val="759CDAA8"/>
    <w:rsid w:val="759D955C"/>
    <w:rsid w:val="75A03E4C"/>
    <w:rsid w:val="75A4AE6E"/>
    <w:rsid w:val="75A8050F"/>
    <w:rsid w:val="75AAA720"/>
    <w:rsid w:val="75BA0DAB"/>
    <w:rsid w:val="75BAC3C9"/>
    <w:rsid w:val="75BBC8FE"/>
    <w:rsid w:val="75BCB7F4"/>
    <w:rsid w:val="75BEBB4E"/>
    <w:rsid w:val="75E8F026"/>
    <w:rsid w:val="75E9A25A"/>
    <w:rsid w:val="75F0AC8F"/>
    <w:rsid w:val="75F741A1"/>
    <w:rsid w:val="75F95972"/>
    <w:rsid w:val="75FBE34B"/>
    <w:rsid w:val="760709CB"/>
    <w:rsid w:val="76131BE9"/>
    <w:rsid w:val="76178A81"/>
    <w:rsid w:val="761A37F9"/>
    <w:rsid w:val="7621361F"/>
    <w:rsid w:val="762D2333"/>
    <w:rsid w:val="762F3430"/>
    <w:rsid w:val="76343ED1"/>
    <w:rsid w:val="7637692A"/>
    <w:rsid w:val="76500AE2"/>
    <w:rsid w:val="76536E09"/>
    <w:rsid w:val="76582C6A"/>
    <w:rsid w:val="7660C62C"/>
    <w:rsid w:val="766F17B3"/>
    <w:rsid w:val="76779702"/>
    <w:rsid w:val="7677C184"/>
    <w:rsid w:val="7679309C"/>
    <w:rsid w:val="767F7D39"/>
    <w:rsid w:val="7683B320"/>
    <w:rsid w:val="76919329"/>
    <w:rsid w:val="76939285"/>
    <w:rsid w:val="76A0670C"/>
    <w:rsid w:val="76AB6178"/>
    <w:rsid w:val="76B12E17"/>
    <w:rsid w:val="76B306F5"/>
    <w:rsid w:val="76BE5A5C"/>
    <w:rsid w:val="76BEA2A1"/>
    <w:rsid w:val="76C69AE6"/>
    <w:rsid w:val="76C76834"/>
    <w:rsid w:val="76C8AC72"/>
    <w:rsid w:val="76D6E68A"/>
    <w:rsid w:val="76E3BCF2"/>
    <w:rsid w:val="76E8BD84"/>
    <w:rsid w:val="76E9E2F3"/>
    <w:rsid w:val="76EC7C7D"/>
    <w:rsid w:val="76F818BC"/>
    <w:rsid w:val="76FA2BB8"/>
    <w:rsid w:val="76FC5B78"/>
    <w:rsid w:val="770127C7"/>
    <w:rsid w:val="771885D6"/>
    <w:rsid w:val="7724B502"/>
    <w:rsid w:val="7725DBE3"/>
    <w:rsid w:val="772B58BD"/>
    <w:rsid w:val="77318728"/>
    <w:rsid w:val="7736EF36"/>
    <w:rsid w:val="773EDA30"/>
    <w:rsid w:val="7742211C"/>
    <w:rsid w:val="77451244"/>
    <w:rsid w:val="77498579"/>
    <w:rsid w:val="774D9127"/>
    <w:rsid w:val="774FBC18"/>
    <w:rsid w:val="77517D4D"/>
    <w:rsid w:val="77552AD8"/>
    <w:rsid w:val="7767082C"/>
    <w:rsid w:val="77672950"/>
    <w:rsid w:val="77697583"/>
    <w:rsid w:val="777AE408"/>
    <w:rsid w:val="777B66BF"/>
    <w:rsid w:val="777E6E97"/>
    <w:rsid w:val="777ED2A2"/>
    <w:rsid w:val="77838A86"/>
    <w:rsid w:val="778C2AFB"/>
    <w:rsid w:val="778DB87A"/>
    <w:rsid w:val="77967206"/>
    <w:rsid w:val="77A003B1"/>
    <w:rsid w:val="77A5597D"/>
    <w:rsid w:val="77A63300"/>
    <w:rsid w:val="77A8DA21"/>
    <w:rsid w:val="77B3149C"/>
    <w:rsid w:val="77B80593"/>
    <w:rsid w:val="77B82CCF"/>
    <w:rsid w:val="77BB06AF"/>
    <w:rsid w:val="77BE4095"/>
    <w:rsid w:val="77C6FE7D"/>
    <w:rsid w:val="77CBD2DD"/>
    <w:rsid w:val="77E050E9"/>
    <w:rsid w:val="77E2DAEC"/>
    <w:rsid w:val="77E4B009"/>
    <w:rsid w:val="77E62879"/>
    <w:rsid w:val="77E653E6"/>
    <w:rsid w:val="77FE4CAE"/>
    <w:rsid w:val="780C9933"/>
    <w:rsid w:val="781035A7"/>
    <w:rsid w:val="7812E48F"/>
    <w:rsid w:val="78136844"/>
    <w:rsid w:val="7817FD54"/>
    <w:rsid w:val="781806B9"/>
    <w:rsid w:val="7826128C"/>
    <w:rsid w:val="782EF3DC"/>
    <w:rsid w:val="7832CC2B"/>
    <w:rsid w:val="78357C12"/>
    <w:rsid w:val="783F408F"/>
    <w:rsid w:val="784CD450"/>
    <w:rsid w:val="7855021C"/>
    <w:rsid w:val="7857BE4A"/>
    <w:rsid w:val="785DF38A"/>
    <w:rsid w:val="786595F0"/>
    <w:rsid w:val="786B308E"/>
    <w:rsid w:val="78792916"/>
    <w:rsid w:val="787FEF46"/>
    <w:rsid w:val="78819D17"/>
    <w:rsid w:val="7884C193"/>
    <w:rsid w:val="78A3B65F"/>
    <w:rsid w:val="78A4F463"/>
    <w:rsid w:val="78AAD67D"/>
    <w:rsid w:val="78B5E4AD"/>
    <w:rsid w:val="78C2778B"/>
    <w:rsid w:val="78C67A36"/>
    <w:rsid w:val="78C88B68"/>
    <w:rsid w:val="78CA9149"/>
    <w:rsid w:val="78D63A4B"/>
    <w:rsid w:val="78D7B066"/>
    <w:rsid w:val="78E0FB0A"/>
    <w:rsid w:val="78EE5393"/>
    <w:rsid w:val="78FBD2DB"/>
    <w:rsid w:val="78FE4459"/>
    <w:rsid w:val="78FED889"/>
    <w:rsid w:val="790A6664"/>
    <w:rsid w:val="790B8FC5"/>
    <w:rsid w:val="790F1662"/>
    <w:rsid w:val="79105066"/>
    <w:rsid w:val="7910C328"/>
    <w:rsid w:val="791168D1"/>
    <w:rsid w:val="7918FAEF"/>
    <w:rsid w:val="791B8AF8"/>
    <w:rsid w:val="791CC833"/>
    <w:rsid w:val="792D293F"/>
    <w:rsid w:val="792ED47C"/>
    <w:rsid w:val="7931CEA1"/>
    <w:rsid w:val="793B5B8E"/>
    <w:rsid w:val="79426C87"/>
    <w:rsid w:val="7946A2D8"/>
    <w:rsid w:val="79474C89"/>
    <w:rsid w:val="794F51C2"/>
    <w:rsid w:val="7955A3C1"/>
    <w:rsid w:val="7956CFCF"/>
    <w:rsid w:val="795A1C66"/>
    <w:rsid w:val="795F4B4F"/>
    <w:rsid w:val="79606B45"/>
    <w:rsid w:val="79659BF6"/>
    <w:rsid w:val="797D10EF"/>
    <w:rsid w:val="797E0D53"/>
    <w:rsid w:val="7987F191"/>
    <w:rsid w:val="798B831F"/>
    <w:rsid w:val="798D8409"/>
    <w:rsid w:val="798F2D0A"/>
    <w:rsid w:val="7996C4D7"/>
    <w:rsid w:val="799D2A20"/>
    <w:rsid w:val="79A237DB"/>
    <w:rsid w:val="79A43D67"/>
    <w:rsid w:val="79A4DB92"/>
    <w:rsid w:val="79A71702"/>
    <w:rsid w:val="79A9D43C"/>
    <w:rsid w:val="79ABA84E"/>
    <w:rsid w:val="79AD8B2A"/>
    <w:rsid w:val="79B26EA3"/>
    <w:rsid w:val="79C073D0"/>
    <w:rsid w:val="79C18385"/>
    <w:rsid w:val="79C1FC50"/>
    <w:rsid w:val="79C61AC8"/>
    <w:rsid w:val="79CE283C"/>
    <w:rsid w:val="79D1F156"/>
    <w:rsid w:val="79D3FF13"/>
    <w:rsid w:val="79D67E96"/>
    <w:rsid w:val="79DC8789"/>
    <w:rsid w:val="79E08772"/>
    <w:rsid w:val="79E78AED"/>
    <w:rsid w:val="79E98CB6"/>
    <w:rsid w:val="79EFE22A"/>
    <w:rsid w:val="79F09201"/>
    <w:rsid w:val="79FB16F7"/>
    <w:rsid w:val="79FCEB8A"/>
    <w:rsid w:val="7A1D313A"/>
    <w:rsid w:val="7A22BC33"/>
    <w:rsid w:val="7A25C110"/>
    <w:rsid w:val="7A29E90C"/>
    <w:rsid w:val="7A2E37D4"/>
    <w:rsid w:val="7A3092BE"/>
    <w:rsid w:val="7A3310BF"/>
    <w:rsid w:val="7A39AA33"/>
    <w:rsid w:val="7A491044"/>
    <w:rsid w:val="7A4B11FB"/>
    <w:rsid w:val="7A4FDD9C"/>
    <w:rsid w:val="7A5A588E"/>
    <w:rsid w:val="7A649C9A"/>
    <w:rsid w:val="7A67FAAB"/>
    <w:rsid w:val="7A6AD751"/>
    <w:rsid w:val="7A721A1A"/>
    <w:rsid w:val="7A755E6C"/>
    <w:rsid w:val="7A76C0F2"/>
    <w:rsid w:val="7A7F4F87"/>
    <w:rsid w:val="7A870A2E"/>
    <w:rsid w:val="7A871F59"/>
    <w:rsid w:val="7A88CC51"/>
    <w:rsid w:val="7A88FE5F"/>
    <w:rsid w:val="7A896C06"/>
    <w:rsid w:val="7A8E5E8E"/>
    <w:rsid w:val="7A8F0266"/>
    <w:rsid w:val="7AA7CB03"/>
    <w:rsid w:val="7AADA34F"/>
    <w:rsid w:val="7AB3C5CC"/>
    <w:rsid w:val="7ABBC691"/>
    <w:rsid w:val="7ABED86B"/>
    <w:rsid w:val="7AC3D3CD"/>
    <w:rsid w:val="7AC6C517"/>
    <w:rsid w:val="7ACD3C17"/>
    <w:rsid w:val="7ADA0B21"/>
    <w:rsid w:val="7AE49570"/>
    <w:rsid w:val="7AE6AFC2"/>
    <w:rsid w:val="7AEA9634"/>
    <w:rsid w:val="7AF25627"/>
    <w:rsid w:val="7AF286D8"/>
    <w:rsid w:val="7AF4E9BA"/>
    <w:rsid w:val="7AF7AF6B"/>
    <w:rsid w:val="7B050FDC"/>
    <w:rsid w:val="7B108A89"/>
    <w:rsid w:val="7B25D676"/>
    <w:rsid w:val="7B2BB057"/>
    <w:rsid w:val="7B3D1376"/>
    <w:rsid w:val="7B4519DB"/>
    <w:rsid w:val="7B48D59F"/>
    <w:rsid w:val="7B521531"/>
    <w:rsid w:val="7B603C95"/>
    <w:rsid w:val="7B6179CC"/>
    <w:rsid w:val="7B61ED4F"/>
    <w:rsid w:val="7B66B9E9"/>
    <w:rsid w:val="7B6A6A62"/>
    <w:rsid w:val="7B6C6033"/>
    <w:rsid w:val="7B7034E2"/>
    <w:rsid w:val="7B72B94D"/>
    <w:rsid w:val="7B75FFE4"/>
    <w:rsid w:val="7B7E80B7"/>
    <w:rsid w:val="7B828A23"/>
    <w:rsid w:val="7B84FA2F"/>
    <w:rsid w:val="7B9052AF"/>
    <w:rsid w:val="7B90D95E"/>
    <w:rsid w:val="7B9C1A1F"/>
    <w:rsid w:val="7BA61C8D"/>
    <w:rsid w:val="7BAE39D6"/>
    <w:rsid w:val="7BB12D2B"/>
    <w:rsid w:val="7BB89C93"/>
    <w:rsid w:val="7BBBCD9E"/>
    <w:rsid w:val="7BC03367"/>
    <w:rsid w:val="7BC13929"/>
    <w:rsid w:val="7BC1F978"/>
    <w:rsid w:val="7BC64BDC"/>
    <w:rsid w:val="7BE193B8"/>
    <w:rsid w:val="7BE52F64"/>
    <w:rsid w:val="7BE60071"/>
    <w:rsid w:val="7BE93341"/>
    <w:rsid w:val="7BED031F"/>
    <w:rsid w:val="7BED13A3"/>
    <w:rsid w:val="7BEED98F"/>
    <w:rsid w:val="7BF435CE"/>
    <w:rsid w:val="7BF45787"/>
    <w:rsid w:val="7BF61143"/>
    <w:rsid w:val="7BF8F0DA"/>
    <w:rsid w:val="7BFAF8D8"/>
    <w:rsid w:val="7BFE1047"/>
    <w:rsid w:val="7C001EDF"/>
    <w:rsid w:val="7C1B868C"/>
    <w:rsid w:val="7C1BF06B"/>
    <w:rsid w:val="7C2119AB"/>
    <w:rsid w:val="7C322FC2"/>
    <w:rsid w:val="7C3C8739"/>
    <w:rsid w:val="7C3F0191"/>
    <w:rsid w:val="7C4FD921"/>
    <w:rsid w:val="7C546B82"/>
    <w:rsid w:val="7C55DF3C"/>
    <w:rsid w:val="7C612980"/>
    <w:rsid w:val="7C6378F3"/>
    <w:rsid w:val="7C6A4B09"/>
    <w:rsid w:val="7C70B6D9"/>
    <w:rsid w:val="7C710195"/>
    <w:rsid w:val="7C7271E9"/>
    <w:rsid w:val="7C739B4A"/>
    <w:rsid w:val="7C789C32"/>
    <w:rsid w:val="7C894813"/>
    <w:rsid w:val="7C95D44E"/>
    <w:rsid w:val="7C9671A6"/>
    <w:rsid w:val="7C9EAF95"/>
    <w:rsid w:val="7C9F7B0F"/>
    <w:rsid w:val="7CA3B8B8"/>
    <w:rsid w:val="7CA46205"/>
    <w:rsid w:val="7CAC9134"/>
    <w:rsid w:val="7CB3FB55"/>
    <w:rsid w:val="7CBA7818"/>
    <w:rsid w:val="7CD292CD"/>
    <w:rsid w:val="7CD3D6C6"/>
    <w:rsid w:val="7CD51441"/>
    <w:rsid w:val="7CDDC6C9"/>
    <w:rsid w:val="7CE75E5D"/>
    <w:rsid w:val="7CF212FE"/>
    <w:rsid w:val="7CF72E53"/>
    <w:rsid w:val="7CFB2B88"/>
    <w:rsid w:val="7CFBB5EC"/>
    <w:rsid w:val="7D0148E4"/>
    <w:rsid w:val="7D0A7999"/>
    <w:rsid w:val="7D0B9D2A"/>
    <w:rsid w:val="7D285732"/>
    <w:rsid w:val="7D34E4C0"/>
    <w:rsid w:val="7D37FE9E"/>
    <w:rsid w:val="7D3EBBEF"/>
    <w:rsid w:val="7D4176EA"/>
    <w:rsid w:val="7D4606F0"/>
    <w:rsid w:val="7D47CB3B"/>
    <w:rsid w:val="7D4B7AB9"/>
    <w:rsid w:val="7D4E5141"/>
    <w:rsid w:val="7D547C86"/>
    <w:rsid w:val="7D5A43B7"/>
    <w:rsid w:val="7D616FB7"/>
    <w:rsid w:val="7D61D478"/>
    <w:rsid w:val="7D69F6FA"/>
    <w:rsid w:val="7D6B5216"/>
    <w:rsid w:val="7D6F1EE9"/>
    <w:rsid w:val="7D712832"/>
    <w:rsid w:val="7D7A70B7"/>
    <w:rsid w:val="7D7B484F"/>
    <w:rsid w:val="7D7D3235"/>
    <w:rsid w:val="7D7F9E1E"/>
    <w:rsid w:val="7D910D76"/>
    <w:rsid w:val="7D950FB0"/>
    <w:rsid w:val="7D9D1D32"/>
    <w:rsid w:val="7D9E97C4"/>
    <w:rsid w:val="7DA16563"/>
    <w:rsid w:val="7DA4DBB2"/>
    <w:rsid w:val="7DAB09A5"/>
    <w:rsid w:val="7DAD4D31"/>
    <w:rsid w:val="7DB07641"/>
    <w:rsid w:val="7DB0993E"/>
    <w:rsid w:val="7DB8D647"/>
    <w:rsid w:val="7DBF497F"/>
    <w:rsid w:val="7DD178D1"/>
    <w:rsid w:val="7DE1E009"/>
    <w:rsid w:val="7DE48CBE"/>
    <w:rsid w:val="7DE888EB"/>
    <w:rsid w:val="7DEFD112"/>
    <w:rsid w:val="7E070758"/>
    <w:rsid w:val="7E0ADE50"/>
    <w:rsid w:val="7E0B08B8"/>
    <w:rsid w:val="7E198ACD"/>
    <w:rsid w:val="7E19CEB5"/>
    <w:rsid w:val="7E24558E"/>
    <w:rsid w:val="7E258B1F"/>
    <w:rsid w:val="7E29B005"/>
    <w:rsid w:val="7E338E24"/>
    <w:rsid w:val="7E387E0F"/>
    <w:rsid w:val="7E3C6867"/>
    <w:rsid w:val="7E3ECEA1"/>
    <w:rsid w:val="7E470603"/>
    <w:rsid w:val="7E53B9DE"/>
    <w:rsid w:val="7E639FE0"/>
    <w:rsid w:val="7E65E6E1"/>
    <w:rsid w:val="7E673F21"/>
    <w:rsid w:val="7E750DDC"/>
    <w:rsid w:val="7E769F98"/>
    <w:rsid w:val="7E7ACDEC"/>
    <w:rsid w:val="7E7CD7FB"/>
    <w:rsid w:val="7E7FB1CC"/>
    <w:rsid w:val="7EA3BD76"/>
    <w:rsid w:val="7EB7877F"/>
    <w:rsid w:val="7EBA2F7A"/>
    <w:rsid w:val="7EC0E377"/>
    <w:rsid w:val="7EC2245B"/>
    <w:rsid w:val="7EC30963"/>
    <w:rsid w:val="7EE09B65"/>
    <w:rsid w:val="7EE55BBB"/>
    <w:rsid w:val="7EE55F2B"/>
    <w:rsid w:val="7EEECAB9"/>
    <w:rsid w:val="7EF6BAEA"/>
    <w:rsid w:val="7EF98933"/>
    <w:rsid w:val="7F037A20"/>
    <w:rsid w:val="7F0779D9"/>
    <w:rsid w:val="7F1195C2"/>
    <w:rsid w:val="7F171DE7"/>
    <w:rsid w:val="7F1C9009"/>
    <w:rsid w:val="7F1D8026"/>
    <w:rsid w:val="7F216D80"/>
    <w:rsid w:val="7F2691AA"/>
    <w:rsid w:val="7F34668A"/>
    <w:rsid w:val="7F349FB4"/>
    <w:rsid w:val="7F34D17E"/>
    <w:rsid w:val="7F35E2E6"/>
    <w:rsid w:val="7F38E853"/>
    <w:rsid w:val="7F3AC93A"/>
    <w:rsid w:val="7F4C326E"/>
    <w:rsid w:val="7F5685B0"/>
    <w:rsid w:val="7F66E319"/>
    <w:rsid w:val="7F6A066F"/>
    <w:rsid w:val="7F6B8CC8"/>
    <w:rsid w:val="7F6E4FF9"/>
    <w:rsid w:val="7F7337B1"/>
    <w:rsid w:val="7F89ABA9"/>
    <w:rsid w:val="7F8D7C18"/>
    <w:rsid w:val="7F9604C6"/>
    <w:rsid w:val="7F9FE8C7"/>
    <w:rsid w:val="7FA2F30D"/>
    <w:rsid w:val="7FA31898"/>
    <w:rsid w:val="7FA3E7C7"/>
    <w:rsid w:val="7FA51149"/>
    <w:rsid w:val="7FAEB5E7"/>
    <w:rsid w:val="7FB351F0"/>
    <w:rsid w:val="7FB45BDF"/>
    <w:rsid w:val="7FBEBD2F"/>
    <w:rsid w:val="7FC1F342"/>
    <w:rsid w:val="7FC9F401"/>
    <w:rsid w:val="7FCDADAD"/>
    <w:rsid w:val="7FCE2C6D"/>
    <w:rsid w:val="7FDF0670"/>
    <w:rsid w:val="7FE4BEDE"/>
    <w:rsid w:val="7FE67E79"/>
    <w:rsid w:val="7FE9E8CE"/>
    <w:rsid w:val="7FEE7B84"/>
    <w:rsid w:val="7FF1136A"/>
    <w:rsid w:val="7FF5A340"/>
    <w:rsid w:val="7FF740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9E34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l-GR"/>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793D7F"/>
    <w:pPr>
      <w:numPr>
        <w:numId w:val="1"/>
      </w:numPr>
      <w:contextualSpacing/>
    </w:pPr>
  </w:style>
  <w:style w:type="paragraph" w:styleId="ListBullet2">
    <w:name w:val="List Bullet 2"/>
    <w:basedOn w:val="Normal"/>
    <w:uiPriority w:val="99"/>
    <w:semiHidden/>
    <w:unhideWhenUsed/>
    <w:rsid w:val="00793D7F"/>
    <w:pPr>
      <w:numPr>
        <w:numId w:val="2"/>
      </w:numPr>
      <w:contextualSpacing/>
    </w:pPr>
  </w:style>
  <w:style w:type="paragraph" w:styleId="ListBullet3">
    <w:name w:val="List Bullet 3"/>
    <w:basedOn w:val="Normal"/>
    <w:uiPriority w:val="99"/>
    <w:semiHidden/>
    <w:unhideWhenUsed/>
    <w:rsid w:val="00793D7F"/>
    <w:pPr>
      <w:numPr>
        <w:numId w:val="3"/>
      </w:numPr>
      <w:contextualSpacing/>
    </w:pPr>
  </w:style>
  <w:style w:type="paragraph" w:styleId="ListBullet4">
    <w:name w:val="List Bullet 4"/>
    <w:basedOn w:val="Normal"/>
    <w:uiPriority w:val="99"/>
    <w:semiHidden/>
    <w:unhideWhenUsed/>
    <w:rsid w:val="00793D7F"/>
    <w:pPr>
      <w:numPr>
        <w:numId w:val="4"/>
      </w:numPr>
      <w:contextualSpacing/>
    </w:pPr>
  </w:style>
  <w:style w:type="paragraph" w:styleId="Caption">
    <w:name w:val="caption"/>
    <w:basedOn w:val="Normal"/>
    <w:next w:val="Normal"/>
    <w:uiPriority w:val="35"/>
    <w:semiHidden/>
    <w:unhideWhenUsed/>
    <w:qFormat/>
    <w:rsid w:val="00344D76"/>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344D76"/>
    <w:pPr>
      <w:spacing w:after="0"/>
    </w:pPr>
  </w:style>
  <w:style w:type="paragraph" w:styleId="ListNumber">
    <w:name w:val="List Number"/>
    <w:basedOn w:val="Normal"/>
    <w:uiPriority w:val="99"/>
    <w:semiHidden/>
    <w:unhideWhenUsed/>
    <w:rsid w:val="00344D76"/>
    <w:pPr>
      <w:numPr>
        <w:numId w:val="5"/>
      </w:numPr>
      <w:tabs>
        <w:tab w:val="clear" w:pos="360"/>
        <w:tab w:val="num" w:pos="709"/>
      </w:tabs>
      <w:ind w:left="709" w:hanging="709"/>
      <w:contextualSpacing/>
    </w:pPr>
  </w:style>
  <w:style w:type="paragraph" w:styleId="ListNumber2">
    <w:name w:val="List Number 2"/>
    <w:basedOn w:val="Normal"/>
    <w:uiPriority w:val="99"/>
    <w:semiHidden/>
    <w:unhideWhenUsed/>
    <w:rsid w:val="00344D76"/>
    <w:pPr>
      <w:numPr>
        <w:numId w:val="6"/>
      </w:numPr>
      <w:tabs>
        <w:tab w:val="clear" w:pos="643"/>
        <w:tab w:val="num" w:pos="850"/>
      </w:tabs>
      <w:ind w:left="850" w:hanging="850"/>
      <w:contextualSpacing/>
    </w:pPr>
  </w:style>
  <w:style w:type="paragraph" w:styleId="ListNumber3">
    <w:name w:val="List Number 3"/>
    <w:basedOn w:val="Normal"/>
    <w:uiPriority w:val="99"/>
    <w:semiHidden/>
    <w:unhideWhenUsed/>
    <w:rsid w:val="00344D76"/>
    <w:pPr>
      <w:numPr>
        <w:numId w:val="7"/>
      </w:numPr>
      <w:tabs>
        <w:tab w:val="clear" w:pos="926"/>
        <w:tab w:val="num" w:pos="1417"/>
      </w:tabs>
      <w:ind w:left="1417" w:hanging="567"/>
      <w:contextualSpacing/>
    </w:pPr>
  </w:style>
  <w:style w:type="paragraph" w:styleId="ListNumber4">
    <w:name w:val="List Number 4"/>
    <w:basedOn w:val="Normal"/>
    <w:uiPriority w:val="99"/>
    <w:semiHidden/>
    <w:unhideWhenUsed/>
    <w:rsid w:val="00344D76"/>
    <w:pPr>
      <w:numPr>
        <w:numId w:val="8"/>
      </w:numPr>
      <w:tabs>
        <w:tab w:val="clear" w:pos="1209"/>
        <w:tab w:val="num" w:pos="1984"/>
      </w:tabs>
      <w:ind w:left="1984" w:hanging="567"/>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el-GR"/>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B035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35A"/>
    <w:rPr>
      <w:rFonts w:ascii="Segoe UI" w:hAnsi="Segoe UI" w:cs="Segoe UI"/>
      <w:sz w:val="18"/>
      <w:szCs w:val="18"/>
      <w:lang w:val="el-GR"/>
    </w:rPr>
  </w:style>
  <w:style w:type="paragraph" w:styleId="CommentSubject">
    <w:name w:val="annotation subject"/>
    <w:basedOn w:val="CommentText"/>
    <w:next w:val="CommentText"/>
    <w:link w:val="CommentSubjectChar"/>
    <w:uiPriority w:val="99"/>
    <w:semiHidden/>
    <w:unhideWhenUsed/>
    <w:rsid w:val="008B5EDD"/>
    <w:rPr>
      <w:b/>
      <w:bCs/>
    </w:rPr>
  </w:style>
  <w:style w:type="character" w:customStyle="1" w:styleId="CommentSubjectChar">
    <w:name w:val="Comment Subject Char"/>
    <w:basedOn w:val="CommentTextChar"/>
    <w:link w:val="CommentSubject"/>
    <w:uiPriority w:val="99"/>
    <w:semiHidden/>
    <w:rsid w:val="008B5EDD"/>
    <w:rPr>
      <w:rFonts w:ascii="Times New Roman" w:hAnsi="Times New Roman" w:cs="Times New Roman"/>
      <w:b/>
      <w:bCs/>
      <w:sz w:val="20"/>
      <w:szCs w:val="20"/>
      <w:lang w:val="el-GR"/>
    </w:rPr>
  </w:style>
  <w:style w:type="character" w:styleId="Hyperlink">
    <w:name w:val="Hyperlink"/>
    <w:basedOn w:val="DefaultParagraphFont"/>
    <w:uiPriority w:val="99"/>
    <w:unhideWhenUsed/>
    <w:rsid w:val="008B5EDD"/>
    <w:rPr>
      <w:color w:val="0000FF" w:themeColor="hyperlink"/>
      <w:u w:val="single"/>
    </w:rPr>
  </w:style>
  <w:style w:type="paragraph" w:styleId="ListParagraph">
    <w:name w:val="List Paragraph"/>
    <w:basedOn w:val="Normal"/>
    <w:uiPriority w:val="34"/>
    <w:qFormat/>
    <w:rsid w:val="00004EC6"/>
    <w:pPr>
      <w:spacing w:before="0" w:after="200" w:line="276" w:lineRule="auto"/>
      <w:ind w:left="720"/>
      <w:contextualSpacing/>
      <w:jc w:val="left"/>
    </w:pPr>
    <w:rPr>
      <w:rFonts w:asciiTheme="minorHAnsi" w:hAnsiTheme="minorHAnsi" w:cstheme="minorBidi"/>
      <w:sz w:val="22"/>
    </w:rPr>
  </w:style>
  <w:style w:type="paragraph" w:styleId="Revision">
    <w:name w:val="Revision"/>
    <w:hidden/>
    <w:uiPriority w:val="99"/>
    <w:semiHidden/>
    <w:rsid w:val="00857B9B"/>
    <w:pPr>
      <w:spacing w:after="0" w:line="240" w:lineRule="auto"/>
    </w:pPr>
    <w:rPr>
      <w:rFonts w:ascii="Times New Roman" w:hAnsi="Times New Roman" w:cs="Times New Roman"/>
      <w:sz w:val="24"/>
    </w:rPr>
  </w:style>
  <w:style w:type="character" w:customStyle="1" w:styleId="Mention">
    <w:name w:val="Mention"/>
    <w:basedOn w:val="DefaultParagraphFont"/>
    <w:uiPriority w:val="99"/>
    <w:unhideWhenUsed/>
    <w:rsid w:val="004F34D0"/>
    <w:rPr>
      <w:color w:val="2B579A"/>
      <w:shd w:val="clear" w:color="auto" w:fill="E1DFDD"/>
    </w:rPr>
  </w:style>
  <w:style w:type="character" w:customStyle="1" w:styleId="cf01">
    <w:name w:val="cf01"/>
    <w:basedOn w:val="DefaultParagraphFont"/>
    <w:rsid w:val="004546DD"/>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FB0190"/>
    <w:rPr>
      <w:color w:val="605E5C"/>
      <w:shd w:val="clear" w:color="auto" w:fill="E1DFDD"/>
    </w:rPr>
  </w:style>
  <w:style w:type="paragraph" w:styleId="NormalWeb">
    <w:name w:val="Normal (Web)"/>
    <w:basedOn w:val="Normal"/>
    <w:uiPriority w:val="99"/>
    <w:semiHidden/>
    <w:unhideWhenUsed/>
    <w:rsid w:val="00081AEA"/>
    <w:pPr>
      <w:spacing w:before="100" w:beforeAutospacing="1" w:after="100" w:afterAutospacing="1"/>
      <w:jc w:val="left"/>
    </w:pPr>
    <w:rPr>
      <w:rFonts w:eastAsia="Times New Roman"/>
      <w:szCs w:val="24"/>
      <w:lang w:eastAsia="en-IE"/>
    </w:rPr>
  </w:style>
  <w:style w:type="table" w:styleId="TableGrid">
    <w:name w:val="Table Grid"/>
    <w:basedOn w:val="TableNormal"/>
    <w:uiPriority w:val="59"/>
    <w:rsid w:val="00A177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1F73EF"/>
    <w:pPr>
      <w:spacing w:before="0" w:after="160" w:line="240" w:lineRule="exact"/>
    </w:pPr>
    <w:rPr>
      <w:rFonts w:asciiTheme="minorHAnsi" w:hAnsiTheme="minorHAnsi" w:cstheme="minorBidi"/>
      <w:sz w:val="22"/>
      <w:vertAlign w:val="superscript"/>
    </w:rPr>
  </w:style>
  <w:style w:type="paragraph" w:customStyle="1" w:styleId="EPKitTCFrame">
    <w:name w:val="EPKit TC Frame"/>
    <w:basedOn w:val="Normal"/>
    <w:rsid w:val="00A337A8"/>
  </w:style>
  <w:style w:type="character" w:customStyle="1" w:styleId="HeaderChar">
    <w:name w:val="Header Char"/>
    <w:basedOn w:val="DefaultParagraphFont"/>
    <w:link w:val="Header"/>
    <w:uiPriority w:val="99"/>
    <w:rsid w:val="00DC5C37"/>
    <w:rPr>
      <w:rFonts w:ascii="Times New Roman" w:hAnsi="Times New Roman" w:cs="Times New Roman"/>
      <w:sz w:val="24"/>
      <w:lang w:val="el-GR"/>
    </w:rPr>
  </w:style>
  <w:style w:type="character" w:customStyle="1" w:styleId="FooterChar">
    <w:name w:val="Footer Char"/>
    <w:basedOn w:val="DefaultParagraphFont"/>
    <w:link w:val="Footer"/>
    <w:uiPriority w:val="99"/>
    <w:rsid w:val="00DC5C37"/>
    <w:rPr>
      <w:rFonts w:ascii="Times New Roman" w:hAnsi="Times New Roman" w:cs="Times New Roman"/>
      <w:sz w:val="24"/>
      <w:lang w:val="el-G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link w:val="FootnotesymbolCarZchn"/>
    <w:uiPriority w:val="99"/>
    <w:semiHidden/>
    <w:unhideWhenUsed/>
    <w:rPr>
      <w:shd w:val="clear" w:color="auto" w:fill="auto"/>
      <w:vertAlign w:val="superscript"/>
    </w:rPr>
  </w:style>
  <w:style w:type="paragraph" w:customStyle="1" w:styleId="HeaderSensitivity">
    <w:name w:val="Header Sensitivity"/>
    <w:basedOn w:val="Normal"/>
    <w:rsid w:val="00DC5C37"/>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DC5C37"/>
    <w:pPr>
      <w:spacing w:before="0"/>
      <w:jc w:val="right"/>
    </w:pPr>
    <w:rPr>
      <w:sz w:val="28"/>
    </w:rPr>
  </w:style>
  <w:style w:type="paragraph" w:customStyle="1" w:styleId="FooterSensitivity">
    <w:name w:val="Footer Sensitivity"/>
    <w:basedOn w:val="Normal"/>
    <w:rsid w:val="00DC5C37"/>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Tiret5">
    <w:name w:val="Tiret 5"/>
    <w:basedOn w:val="Point5"/>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NumPar5">
    <w:name w:val="NumPar 5"/>
    <w:basedOn w:val="Normal"/>
    <w:next w:val="Text2"/>
    <w:pPr>
      <w:numPr>
        <w:ilvl w:val="4"/>
        <w:numId w:val="32"/>
      </w:numPr>
    </w:pPr>
  </w:style>
  <w:style w:type="paragraph" w:customStyle="1" w:styleId="NumPar6">
    <w:name w:val="NumPar 6"/>
    <w:basedOn w:val="Normal"/>
    <w:next w:val="Text2"/>
    <w:pPr>
      <w:numPr>
        <w:ilvl w:val="5"/>
        <w:numId w:val="32"/>
      </w:numPr>
    </w:pPr>
  </w:style>
  <w:style w:type="paragraph" w:customStyle="1" w:styleId="NumPar7">
    <w:name w:val="NumPar 7"/>
    <w:basedOn w:val="Normal"/>
    <w:next w:val="Text2"/>
    <w:pPr>
      <w:numPr>
        <w:ilvl w:val="6"/>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DC5C37"/>
    <w:pPr>
      <w:tabs>
        <w:tab w:val="center" w:pos="4535"/>
        <w:tab w:val="right" w:pos="9071"/>
      </w:tabs>
      <w:spacing w:before="0"/>
    </w:pPr>
  </w:style>
  <w:style w:type="paragraph" w:customStyle="1" w:styleId="HeaderLandscape">
    <w:name w:val="HeaderLandscape"/>
    <w:basedOn w:val="Normal"/>
    <w:rsid w:val="00DC5C37"/>
    <w:pPr>
      <w:tabs>
        <w:tab w:val="center" w:pos="7285"/>
        <w:tab w:val="right" w:pos="14003"/>
      </w:tabs>
      <w:spacing w:before="0"/>
    </w:pPr>
  </w:style>
  <w:style w:type="paragraph" w:styleId="Footer">
    <w:name w:val="footer"/>
    <w:basedOn w:val="Normal"/>
    <w:link w:val="FooterChar"/>
    <w:uiPriority w:val="99"/>
    <w:unhideWhenUsed/>
    <w:rsid w:val="00DC5C37"/>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DC5C37"/>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99760">
      <w:bodyDiv w:val="1"/>
      <w:marLeft w:val="0"/>
      <w:marRight w:val="0"/>
      <w:marTop w:val="0"/>
      <w:marBottom w:val="0"/>
      <w:divBdr>
        <w:top w:val="none" w:sz="0" w:space="0" w:color="auto"/>
        <w:left w:val="none" w:sz="0" w:space="0" w:color="auto"/>
        <w:bottom w:val="none" w:sz="0" w:space="0" w:color="auto"/>
        <w:right w:val="none" w:sz="0" w:space="0" w:color="auto"/>
      </w:divBdr>
    </w:div>
    <w:div w:id="237137890">
      <w:bodyDiv w:val="1"/>
      <w:marLeft w:val="0"/>
      <w:marRight w:val="0"/>
      <w:marTop w:val="0"/>
      <w:marBottom w:val="0"/>
      <w:divBdr>
        <w:top w:val="none" w:sz="0" w:space="0" w:color="auto"/>
        <w:left w:val="none" w:sz="0" w:space="0" w:color="auto"/>
        <w:bottom w:val="none" w:sz="0" w:space="0" w:color="auto"/>
        <w:right w:val="none" w:sz="0" w:space="0" w:color="auto"/>
      </w:divBdr>
    </w:div>
    <w:div w:id="256839307">
      <w:bodyDiv w:val="1"/>
      <w:marLeft w:val="0"/>
      <w:marRight w:val="0"/>
      <w:marTop w:val="0"/>
      <w:marBottom w:val="0"/>
      <w:divBdr>
        <w:top w:val="none" w:sz="0" w:space="0" w:color="auto"/>
        <w:left w:val="none" w:sz="0" w:space="0" w:color="auto"/>
        <w:bottom w:val="none" w:sz="0" w:space="0" w:color="auto"/>
        <w:right w:val="none" w:sz="0" w:space="0" w:color="auto"/>
      </w:divBdr>
      <w:divsChild>
        <w:div w:id="422184427">
          <w:marLeft w:val="0"/>
          <w:marRight w:val="0"/>
          <w:marTop w:val="0"/>
          <w:marBottom w:val="0"/>
          <w:divBdr>
            <w:top w:val="none" w:sz="0" w:space="0" w:color="auto"/>
            <w:left w:val="none" w:sz="0" w:space="0" w:color="auto"/>
            <w:bottom w:val="none" w:sz="0" w:space="0" w:color="auto"/>
            <w:right w:val="none" w:sz="0" w:space="0" w:color="auto"/>
          </w:divBdr>
        </w:div>
        <w:div w:id="976881975">
          <w:marLeft w:val="0"/>
          <w:marRight w:val="0"/>
          <w:marTop w:val="0"/>
          <w:marBottom w:val="0"/>
          <w:divBdr>
            <w:top w:val="none" w:sz="0" w:space="0" w:color="auto"/>
            <w:left w:val="none" w:sz="0" w:space="0" w:color="auto"/>
            <w:bottom w:val="none" w:sz="0" w:space="0" w:color="auto"/>
            <w:right w:val="none" w:sz="0" w:space="0" w:color="auto"/>
          </w:divBdr>
        </w:div>
        <w:div w:id="1989282648">
          <w:marLeft w:val="0"/>
          <w:marRight w:val="0"/>
          <w:marTop w:val="0"/>
          <w:marBottom w:val="0"/>
          <w:divBdr>
            <w:top w:val="none" w:sz="0" w:space="0" w:color="auto"/>
            <w:left w:val="none" w:sz="0" w:space="0" w:color="auto"/>
            <w:bottom w:val="none" w:sz="0" w:space="0" w:color="auto"/>
            <w:right w:val="none" w:sz="0" w:space="0" w:color="auto"/>
          </w:divBdr>
        </w:div>
      </w:divsChild>
    </w:div>
    <w:div w:id="343676210">
      <w:bodyDiv w:val="1"/>
      <w:marLeft w:val="0"/>
      <w:marRight w:val="0"/>
      <w:marTop w:val="0"/>
      <w:marBottom w:val="0"/>
      <w:divBdr>
        <w:top w:val="none" w:sz="0" w:space="0" w:color="auto"/>
        <w:left w:val="none" w:sz="0" w:space="0" w:color="auto"/>
        <w:bottom w:val="none" w:sz="0" w:space="0" w:color="auto"/>
        <w:right w:val="none" w:sz="0" w:space="0" w:color="auto"/>
      </w:divBdr>
    </w:div>
    <w:div w:id="670572607">
      <w:bodyDiv w:val="1"/>
      <w:marLeft w:val="0"/>
      <w:marRight w:val="0"/>
      <w:marTop w:val="0"/>
      <w:marBottom w:val="0"/>
      <w:divBdr>
        <w:top w:val="none" w:sz="0" w:space="0" w:color="auto"/>
        <w:left w:val="none" w:sz="0" w:space="0" w:color="auto"/>
        <w:bottom w:val="none" w:sz="0" w:space="0" w:color="auto"/>
        <w:right w:val="none" w:sz="0" w:space="0" w:color="auto"/>
      </w:divBdr>
    </w:div>
    <w:div w:id="747994621">
      <w:bodyDiv w:val="1"/>
      <w:marLeft w:val="0"/>
      <w:marRight w:val="0"/>
      <w:marTop w:val="0"/>
      <w:marBottom w:val="0"/>
      <w:divBdr>
        <w:top w:val="none" w:sz="0" w:space="0" w:color="auto"/>
        <w:left w:val="none" w:sz="0" w:space="0" w:color="auto"/>
        <w:bottom w:val="none" w:sz="0" w:space="0" w:color="auto"/>
        <w:right w:val="none" w:sz="0" w:space="0" w:color="auto"/>
      </w:divBdr>
      <w:divsChild>
        <w:div w:id="327101701">
          <w:marLeft w:val="0"/>
          <w:marRight w:val="0"/>
          <w:marTop w:val="0"/>
          <w:marBottom w:val="0"/>
          <w:divBdr>
            <w:top w:val="none" w:sz="0" w:space="0" w:color="auto"/>
            <w:left w:val="none" w:sz="0" w:space="0" w:color="auto"/>
            <w:bottom w:val="none" w:sz="0" w:space="0" w:color="auto"/>
            <w:right w:val="none" w:sz="0" w:space="0" w:color="auto"/>
          </w:divBdr>
        </w:div>
        <w:div w:id="579291325">
          <w:marLeft w:val="0"/>
          <w:marRight w:val="0"/>
          <w:marTop w:val="0"/>
          <w:marBottom w:val="0"/>
          <w:divBdr>
            <w:top w:val="none" w:sz="0" w:space="0" w:color="auto"/>
            <w:left w:val="none" w:sz="0" w:space="0" w:color="auto"/>
            <w:bottom w:val="none" w:sz="0" w:space="0" w:color="auto"/>
            <w:right w:val="none" w:sz="0" w:space="0" w:color="auto"/>
          </w:divBdr>
        </w:div>
        <w:div w:id="2107799258">
          <w:marLeft w:val="0"/>
          <w:marRight w:val="0"/>
          <w:marTop w:val="0"/>
          <w:marBottom w:val="0"/>
          <w:divBdr>
            <w:top w:val="none" w:sz="0" w:space="0" w:color="auto"/>
            <w:left w:val="none" w:sz="0" w:space="0" w:color="auto"/>
            <w:bottom w:val="none" w:sz="0" w:space="0" w:color="auto"/>
            <w:right w:val="none" w:sz="0" w:space="0" w:color="auto"/>
          </w:divBdr>
        </w:div>
      </w:divsChild>
    </w:div>
    <w:div w:id="1072702412">
      <w:bodyDiv w:val="1"/>
      <w:marLeft w:val="0"/>
      <w:marRight w:val="0"/>
      <w:marTop w:val="0"/>
      <w:marBottom w:val="0"/>
      <w:divBdr>
        <w:top w:val="none" w:sz="0" w:space="0" w:color="auto"/>
        <w:left w:val="none" w:sz="0" w:space="0" w:color="auto"/>
        <w:bottom w:val="none" w:sz="0" w:space="0" w:color="auto"/>
        <w:right w:val="none" w:sz="0" w:space="0" w:color="auto"/>
      </w:divBdr>
      <w:divsChild>
        <w:div w:id="1015771649">
          <w:marLeft w:val="0"/>
          <w:marRight w:val="0"/>
          <w:marTop w:val="0"/>
          <w:marBottom w:val="0"/>
          <w:divBdr>
            <w:top w:val="none" w:sz="0" w:space="0" w:color="auto"/>
            <w:left w:val="none" w:sz="0" w:space="0" w:color="auto"/>
            <w:bottom w:val="none" w:sz="0" w:space="0" w:color="auto"/>
            <w:right w:val="none" w:sz="0" w:space="0" w:color="auto"/>
          </w:divBdr>
        </w:div>
        <w:div w:id="1188639903">
          <w:marLeft w:val="0"/>
          <w:marRight w:val="0"/>
          <w:marTop w:val="0"/>
          <w:marBottom w:val="0"/>
          <w:divBdr>
            <w:top w:val="none" w:sz="0" w:space="0" w:color="auto"/>
            <w:left w:val="none" w:sz="0" w:space="0" w:color="auto"/>
            <w:bottom w:val="none" w:sz="0" w:space="0" w:color="auto"/>
            <w:right w:val="none" w:sz="0" w:space="0" w:color="auto"/>
          </w:divBdr>
        </w:div>
        <w:div w:id="1527913646">
          <w:marLeft w:val="0"/>
          <w:marRight w:val="0"/>
          <w:marTop w:val="0"/>
          <w:marBottom w:val="0"/>
          <w:divBdr>
            <w:top w:val="none" w:sz="0" w:space="0" w:color="auto"/>
            <w:left w:val="none" w:sz="0" w:space="0" w:color="auto"/>
            <w:bottom w:val="none" w:sz="0" w:space="0" w:color="auto"/>
            <w:right w:val="none" w:sz="0" w:space="0" w:color="auto"/>
          </w:divBdr>
        </w:div>
      </w:divsChild>
    </w:div>
    <w:div w:id="1073503764">
      <w:bodyDiv w:val="1"/>
      <w:marLeft w:val="0"/>
      <w:marRight w:val="0"/>
      <w:marTop w:val="0"/>
      <w:marBottom w:val="0"/>
      <w:divBdr>
        <w:top w:val="none" w:sz="0" w:space="0" w:color="auto"/>
        <w:left w:val="none" w:sz="0" w:space="0" w:color="auto"/>
        <w:bottom w:val="none" w:sz="0" w:space="0" w:color="auto"/>
        <w:right w:val="none" w:sz="0" w:space="0" w:color="auto"/>
      </w:divBdr>
    </w:div>
    <w:div w:id="1149521389">
      <w:bodyDiv w:val="1"/>
      <w:marLeft w:val="0"/>
      <w:marRight w:val="0"/>
      <w:marTop w:val="0"/>
      <w:marBottom w:val="0"/>
      <w:divBdr>
        <w:top w:val="none" w:sz="0" w:space="0" w:color="auto"/>
        <w:left w:val="none" w:sz="0" w:space="0" w:color="auto"/>
        <w:bottom w:val="none" w:sz="0" w:space="0" w:color="auto"/>
        <w:right w:val="none" w:sz="0" w:space="0" w:color="auto"/>
      </w:divBdr>
    </w:div>
    <w:div w:id="1208567976">
      <w:bodyDiv w:val="1"/>
      <w:marLeft w:val="0"/>
      <w:marRight w:val="0"/>
      <w:marTop w:val="0"/>
      <w:marBottom w:val="0"/>
      <w:divBdr>
        <w:top w:val="none" w:sz="0" w:space="0" w:color="auto"/>
        <w:left w:val="none" w:sz="0" w:space="0" w:color="auto"/>
        <w:bottom w:val="none" w:sz="0" w:space="0" w:color="auto"/>
        <w:right w:val="none" w:sz="0" w:space="0" w:color="auto"/>
      </w:divBdr>
    </w:div>
    <w:div w:id="1234319223">
      <w:bodyDiv w:val="1"/>
      <w:marLeft w:val="0"/>
      <w:marRight w:val="0"/>
      <w:marTop w:val="0"/>
      <w:marBottom w:val="0"/>
      <w:divBdr>
        <w:top w:val="none" w:sz="0" w:space="0" w:color="auto"/>
        <w:left w:val="none" w:sz="0" w:space="0" w:color="auto"/>
        <w:bottom w:val="none" w:sz="0" w:space="0" w:color="auto"/>
        <w:right w:val="none" w:sz="0" w:space="0" w:color="auto"/>
      </w:divBdr>
      <w:divsChild>
        <w:div w:id="78718185">
          <w:marLeft w:val="0"/>
          <w:marRight w:val="0"/>
          <w:marTop w:val="0"/>
          <w:marBottom w:val="0"/>
          <w:divBdr>
            <w:top w:val="none" w:sz="0" w:space="0" w:color="auto"/>
            <w:left w:val="none" w:sz="0" w:space="0" w:color="auto"/>
            <w:bottom w:val="none" w:sz="0" w:space="0" w:color="auto"/>
            <w:right w:val="none" w:sz="0" w:space="0" w:color="auto"/>
          </w:divBdr>
        </w:div>
        <w:div w:id="372194393">
          <w:marLeft w:val="0"/>
          <w:marRight w:val="0"/>
          <w:marTop w:val="0"/>
          <w:marBottom w:val="0"/>
          <w:divBdr>
            <w:top w:val="none" w:sz="0" w:space="0" w:color="auto"/>
            <w:left w:val="none" w:sz="0" w:space="0" w:color="auto"/>
            <w:bottom w:val="none" w:sz="0" w:space="0" w:color="auto"/>
            <w:right w:val="none" w:sz="0" w:space="0" w:color="auto"/>
          </w:divBdr>
        </w:div>
        <w:div w:id="547452810">
          <w:marLeft w:val="0"/>
          <w:marRight w:val="0"/>
          <w:marTop w:val="0"/>
          <w:marBottom w:val="0"/>
          <w:divBdr>
            <w:top w:val="none" w:sz="0" w:space="0" w:color="auto"/>
            <w:left w:val="none" w:sz="0" w:space="0" w:color="auto"/>
            <w:bottom w:val="none" w:sz="0" w:space="0" w:color="auto"/>
            <w:right w:val="none" w:sz="0" w:space="0" w:color="auto"/>
          </w:divBdr>
        </w:div>
      </w:divsChild>
    </w:div>
    <w:div w:id="1330524931">
      <w:bodyDiv w:val="1"/>
      <w:marLeft w:val="0"/>
      <w:marRight w:val="0"/>
      <w:marTop w:val="0"/>
      <w:marBottom w:val="0"/>
      <w:divBdr>
        <w:top w:val="none" w:sz="0" w:space="0" w:color="auto"/>
        <w:left w:val="none" w:sz="0" w:space="0" w:color="auto"/>
        <w:bottom w:val="none" w:sz="0" w:space="0" w:color="auto"/>
        <w:right w:val="none" w:sz="0" w:space="0" w:color="auto"/>
      </w:divBdr>
    </w:div>
    <w:div w:id="1344437562">
      <w:bodyDiv w:val="1"/>
      <w:marLeft w:val="0"/>
      <w:marRight w:val="0"/>
      <w:marTop w:val="0"/>
      <w:marBottom w:val="0"/>
      <w:divBdr>
        <w:top w:val="none" w:sz="0" w:space="0" w:color="auto"/>
        <w:left w:val="none" w:sz="0" w:space="0" w:color="auto"/>
        <w:bottom w:val="none" w:sz="0" w:space="0" w:color="auto"/>
        <w:right w:val="none" w:sz="0" w:space="0" w:color="auto"/>
      </w:divBdr>
    </w:div>
    <w:div w:id="1348020001">
      <w:bodyDiv w:val="1"/>
      <w:marLeft w:val="0"/>
      <w:marRight w:val="0"/>
      <w:marTop w:val="0"/>
      <w:marBottom w:val="0"/>
      <w:divBdr>
        <w:top w:val="none" w:sz="0" w:space="0" w:color="auto"/>
        <w:left w:val="none" w:sz="0" w:space="0" w:color="auto"/>
        <w:bottom w:val="none" w:sz="0" w:space="0" w:color="auto"/>
        <w:right w:val="none" w:sz="0" w:space="0" w:color="auto"/>
      </w:divBdr>
    </w:div>
    <w:div w:id="1500852638">
      <w:bodyDiv w:val="1"/>
      <w:marLeft w:val="0"/>
      <w:marRight w:val="0"/>
      <w:marTop w:val="0"/>
      <w:marBottom w:val="0"/>
      <w:divBdr>
        <w:top w:val="none" w:sz="0" w:space="0" w:color="auto"/>
        <w:left w:val="none" w:sz="0" w:space="0" w:color="auto"/>
        <w:bottom w:val="none" w:sz="0" w:space="0" w:color="auto"/>
        <w:right w:val="none" w:sz="0" w:space="0" w:color="auto"/>
      </w:divBdr>
    </w:div>
    <w:div w:id="1530801478">
      <w:bodyDiv w:val="1"/>
      <w:marLeft w:val="0"/>
      <w:marRight w:val="0"/>
      <w:marTop w:val="0"/>
      <w:marBottom w:val="0"/>
      <w:divBdr>
        <w:top w:val="none" w:sz="0" w:space="0" w:color="auto"/>
        <w:left w:val="none" w:sz="0" w:space="0" w:color="auto"/>
        <w:bottom w:val="none" w:sz="0" w:space="0" w:color="auto"/>
        <w:right w:val="none" w:sz="0" w:space="0" w:color="auto"/>
      </w:divBdr>
    </w:div>
    <w:div w:id="1557232510">
      <w:bodyDiv w:val="1"/>
      <w:marLeft w:val="0"/>
      <w:marRight w:val="0"/>
      <w:marTop w:val="0"/>
      <w:marBottom w:val="0"/>
      <w:divBdr>
        <w:top w:val="none" w:sz="0" w:space="0" w:color="auto"/>
        <w:left w:val="none" w:sz="0" w:space="0" w:color="auto"/>
        <w:bottom w:val="none" w:sz="0" w:space="0" w:color="auto"/>
        <w:right w:val="none" w:sz="0" w:space="0" w:color="auto"/>
      </w:divBdr>
    </w:div>
    <w:div w:id="1685861934">
      <w:bodyDiv w:val="1"/>
      <w:marLeft w:val="0"/>
      <w:marRight w:val="0"/>
      <w:marTop w:val="0"/>
      <w:marBottom w:val="0"/>
      <w:divBdr>
        <w:top w:val="none" w:sz="0" w:space="0" w:color="auto"/>
        <w:left w:val="none" w:sz="0" w:space="0" w:color="auto"/>
        <w:bottom w:val="none" w:sz="0" w:space="0" w:color="auto"/>
        <w:right w:val="none" w:sz="0" w:space="0" w:color="auto"/>
      </w:divBdr>
    </w:div>
    <w:div w:id="1768233906">
      <w:bodyDiv w:val="1"/>
      <w:marLeft w:val="0"/>
      <w:marRight w:val="0"/>
      <w:marTop w:val="0"/>
      <w:marBottom w:val="0"/>
      <w:divBdr>
        <w:top w:val="none" w:sz="0" w:space="0" w:color="auto"/>
        <w:left w:val="none" w:sz="0" w:space="0" w:color="auto"/>
        <w:bottom w:val="none" w:sz="0" w:space="0" w:color="auto"/>
        <w:right w:val="none" w:sz="0" w:space="0" w:color="auto"/>
      </w:divBdr>
    </w:div>
    <w:div w:id="21438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1/241/oj)." TargetMode="External"/><Relationship Id="rId7" Type="http://schemas.openxmlformats.org/officeDocument/2006/relationships/hyperlink" Target="https://economy-finance.ec.europa.eu/economic-and-fiscal-governance/stability-and-growth-pact/preventive-arm/annual-progress-reports_el" TargetMode="External"/><Relationship Id="rId2" Type="http://schemas.openxmlformats.org/officeDocument/2006/relationships/hyperlink" Target="http://data.europa.eu/eli/C/2026/2434/oj" TargetMode="External"/><Relationship Id="rId1" Type="http://schemas.openxmlformats.org/officeDocument/2006/relationships/hyperlink" Target="http://data.europa.eu/eli/reg/2024/1263/oj" TargetMode="External"/><Relationship Id="rId6" Type="http://schemas.openxmlformats.org/officeDocument/2006/relationships/hyperlink" Target="http://data.europa.eu/eli/C/2026/1158/oj" TargetMode="External"/><Relationship Id="rId5" Type="http://schemas.openxmlformats.org/officeDocument/2006/relationships/hyperlink" Target="https://economy-finance.ec.europa.eu/economic-governance-framework/stability-and-growth-pact/corrective-arm-excessive-deficit-procedure/excessive-deficit-procedures-overview/Austria_en" TargetMode="External"/><Relationship Id="rId4" Type="http://schemas.openxmlformats.org/officeDocument/2006/relationships/hyperlink" Target="http://data.europa.eu/eli/C/2025/3958/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058C4-AC0D-4E84-8F2E-56AB81E06718}">
  <ds:schemaRefs>
    <ds:schemaRef ds:uri="http://schemas.openxmlformats.org/officeDocument/2006/bibliography"/>
  </ds:schemaRefs>
</ds:datastoreItem>
</file>

<file path=docMetadata/LabelInfo.xml><?xml version="1.0" encoding="utf-8"?>
<clbl:labelList xmlns:clbl="http://schemas.microsoft.com/office/2020/mipLabelMetadata">
  <clbl:label id="{b24c8b06-522c-46fe-9080-70926f8dddb1}" enabled="0" method="" siteId="{b24c8b06-522c-46fe-9080-70926f8dddb1}" removed="1"/>
</clbl:labelList>
</file>

<file path=docProps/app.xml><?xml version="1.0" encoding="utf-8"?>
<Properties xmlns="http://schemas.openxmlformats.org/officeDocument/2006/extended-properties" xmlns:vt="http://schemas.openxmlformats.org/officeDocument/2006/docPropsVTypes">
  <Template>COM.dotm</Template>
  <TotalTime>0</TotalTime>
  <Pages>15</Pages>
  <Words>6251</Words>
  <Characters>35634</Characters>
  <Application>Microsoft Office Word</Application>
  <DocSecurity>0</DocSecurity>
  <Lines>296</Lines>
  <Paragraphs>83</Paragraphs>
  <ScaleCrop>false</ScaleCrop>
  <Manager/>
  <Company/>
  <LinksUpToDate>false</LinksUpToDate>
  <CharactersWithSpaces>41802</CharactersWithSpaces>
  <SharedDoc>false</SharedDoc>
  <HLinks>
    <vt:vector size="30" baseType="variant">
      <vt:variant>
        <vt:i4>7405656</vt:i4>
      </vt:variant>
      <vt:variant>
        <vt:i4>12</vt:i4>
      </vt:variant>
      <vt:variant>
        <vt:i4>0</vt:i4>
      </vt:variant>
      <vt:variant>
        <vt:i4>5</vt:i4>
      </vt:variant>
      <vt:variant>
        <vt:lpwstr>https://economy-finance.ec.europa.eu/economic-and-fiscal-governance/stability-and-growth-pact/preventive-arm/annual-progress-reports_en</vt:lpwstr>
      </vt:variant>
      <vt:variant>
        <vt:lpwstr/>
      </vt:variant>
      <vt:variant>
        <vt:i4>983059</vt:i4>
      </vt:variant>
      <vt:variant>
        <vt:i4>9</vt:i4>
      </vt:variant>
      <vt:variant>
        <vt:i4>0</vt:i4>
      </vt:variant>
      <vt:variant>
        <vt:i4>5</vt:i4>
      </vt:variant>
      <vt:variant>
        <vt:lpwstr>http://data.europa.eu/eli/C/2026/1158/oj</vt:lpwstr>
      </vt:variant>
      <vt:variant>
        <vt:lpwstr/>
      </vt:variant>
      <vt:variant>
        <vt:i4>7536707</vt:i4>
      </vt:variant>
      <vt:variant>
        <vt:i4>6</vt:i4>
      </vt:variant>
      <vt:variant>
        <vt:i4>0</vt:i4>
      </vt:variant>
      <vt:variant>
        <vt:i4>5</vt:i4>
      </vt:variant>
      <vt:variant>
        <vt:lpwstr>https://economy-finance.ec.europa.eu/economic-governance-framework/stability-and-growth-pact/corrective-arm-excessive-deficit-procedure/excessive-deficit-procedures-overview/Austria_en</vt:lpwstr>
      </vt:variant>
      <vt:variant>
        <vt:lpwstr/>
      </vt:variant>
      <vt:variant>
        <vt:i4>917531</vt:i4>
      </vt:variant>
      <vt:variant>
        <vt:i4>3</vt:i4>
      </vt:variant>
      <vt:variant>
        <vt:i4>0</vt:i4>
      </vt:variant>
      <vt:variant>
        <vt:i4>5</vt:i4>
      </vt:variant>
      <vt:variant>
        <vt:lpwstr>http://data.europa.eu/eli/C/2025/3958/oj</vt:lpwstr>
      </vt:variant>
      <vt:variant>
        <vt:lpwstr/>
      </vt:variant>
      <vt:variant>
        <vt:i4>655386</vt:i4>
      </vt:variant>
      <vt:variant>
        <vt:i4>0</vt:i4>
      </vt:variant>
      <vt:variant>
        <vt:i4>0</vt:i4>
      </vt:variant>
      <vt:variant>
        <vt:i4>5</vt:i4>
      </vt:variant>
      <vt:variant>
        <vt:lpwstr>http://data.europa.eu/eli/C/2026/2434/oj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2026-06-01T19:20:00Z</dcterms:created>
  <dcterms:modified xsi:type="dcterms:W3CDTF">2026-06-10T13:52:00Z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9.2, Build 20250828</vt:lpwstr>
  </property>
  <property fmtid="{D5CDD505-2E9C-101B-9397-08002B2CF9AE}" pid="3" name="MSIP_Label_6bd9ddd1-4d20-43f6-abfa-fc3c07406f94_Enabled">
    <vt:lpwstr>true</vt:lpwstr>
  </property>
  <property fmtid="{D5CDD505-2E9C-101B-9397-08002B2CF9AE}" pid="4" name="MSIP_Label_6bd9ddd1-4d20-43f6-abfa-fc3c07406f94_SetDate">
    <vt:lpwstr>2026-06-01T19:20:23Z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f444f33d-d041-4cb4-bafe-011a582c0b84</vt:lpwstr>
  </property>
  <property fmtid="{D5CDD505-2E9C-101B-9397-08002B2CF9AE}" pid="9" name="MSIP_Label_6bd9ddd1-4d20-43f6-abfa-fc3c07406f94_ContentBits">
    <vt:lpwstr>0</vt:lpwstr>
  </property>
  <property fmtid="{D5CDD505-2E9C-101B-9397-08002B2CF9AE}" pid="10" name="MSIP_Label_6bd9ddd1-4d20-43f6-abfa-fc3c07406f94_Tag">
    <vt:lpwstr>10, 3, 0, 1</vt:lpwstr>
  </property>
  <property fmtid="{D5CDD505-2E9C-101B-9397-08002B2CF9AE}" pid="11" name="Category">
    <vt:lpwstr>COM/PL/ORG/NOEEA</vt:lpwstr>
  </property>
  <property fmtid="{D5CDD505-2E9C-101B-9397-08002B2CF9AE}" pid="12" name="Level of sensitivity">
    <vt:lpwstr>Standard treatment</vt:lpwstr>
  </property>
  <property fmtid="{D5CDD505-2E9C-101B-9397-08002B2CF9AE}" pid="13" name="Part">
    <vt:lpwstr>1</vt:lpwstr>
  </property>
  <property fmtid="{D5CDD505-2E9C-101B-9397-08002B2CF9AE}" pid="14" name="Total parts">
    <vt:lpwstr>1</vt:lpwstr>
  </property>
  <property fmtid="{D5CDD505-2E9C-101B-9397-08002B2CF9AE}" pid="15" name="LWTemplateID">
    <vt:lpwstr>SG-002</vt:lpwstr>
  </property>
  <property fmtid="{D5CDD505-2E9C-101B-9397-08002B2CF9AE}" pid="16" name="DQCStatus">
    <vt:lpwstr>Green (DQC version 03)</vt:lpwstr>
  </property>
</Properties>
</file>