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86D3F" w14:textId="7030B5C7" w:rsidR="00CA0B25" w:rsidRPr="00207E71" w:rsidRDefault="00174D29" w:rsidP="00174D29">
      <w:pPr>
        <w:pStyle w:val="Pagedecouverture"/>
        <w:rPr>
          <w:noProof/>
        </w:rPr>
      </w:pPr>
      <w:r>
        <w:rPr>
          <w:noProof/>
        </w:rPr>
        <w:pict w14:anchorId="3E6A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0E9C2C7-911D-4C0A-89EB-841A2E32A81F" style="width:455.25pt;height:318pt">
            <v:imagedata r:id="rId8" o:title=""/>
          </v:shape>
        </w:pict>
      </w:r>
    </w:p>
    <w:p w14:paraId="1343F317" w14:textId="77777777" w:rsidR="000C4C4E" w:rsidRPr="00207E71" w:rsidRDefault="000C4C4E" w:rsidP="000C4C4E">
      <w:pPr>
        <w:rPr>
          <w:noProof/>
        </w:rPr>
        <w:sectPr w:rsidR="000C4C4E" w:rsidRPr="00207E71" w:rsidSect="00174D29">
          <w:footerReference w:type="even" r:id="rId9"/>
          <w:footerReference w:type="default" r:id="rId10"/>
          <w:pgSz w:w="11907" w:h="16839"/>
          <w:pgMar w:top="1134" w:right="1417" w:bottom="1134" w:left="1417" w:header="709" w:footer="709" w:gutter="0"/>
          <w:pgNumType w:start="0"/>
          <w:cols w:space="720"/>
          <w:docGrid w:linePitch="360"/>
        </w:sectPr>
      </w:pPr>
    </w:p>
    <w:p w14:paraId="30D17C1E" w14:textId="1EC05EDE" w:rsidR="007C3232" w:rsidRPr="00207E71" w:rsidRDefault="00207E71" w:rsidP="00207E71">
      <w:pPr>
        <w:pStyle w:val="Statut"/>
        <w:rPr>
          <w:noProof/>
        </w:rPr>
      </w:pPr>
      <w:bookmarkStart w:id="0" w:name="_GoBack"/>
      <w:bookmarkEnd w:id="0"/>
      <w:r w:rsidRPr="00207E71">
        <w:rPr>
          <w:noProof/>
        </w:rPr>
        <w:lastRenderedPageBreak/>
        <w:t>Empfehlung für eine</w:t>
      </w:r>
    </w:p>
    <w:p w14:paraId="6F935EAA" w14:textId="1E73F037" w:rsidR="00CA0B25" w:rsidRPr="00207E71" w:rsidRDefault="00207E71" w:rsidP="00207E71">
      <w:pPr>
        <w:pStyle w:val="Typedudocument"/>
        <w:rPr>
          <w:noProof/>
        </w:rPr>
      </w:pPr>
      <w:r w:rsidRPr="00207E71">
        <w:rPr>
          <w:noProof/>
        </w:rPr>
        <w:t>EMPFEHLUNG DES RATES</w:t>
      </w:r>
    </w:p>
    <w:p w14:paraId="03665ABE" w14:textId="21EA9252" w:rsidR="00CA0B25" w:rsidRPr="00207E71" w:rsidRDefault="00207E71" w:rsidP="00207E71">
      <w:pPr>
        <w:pStyle w:val="Titreobjet"/>
        <w:rPr>
          <w:noProof/>
        </w:rPr>
      </w:pPr>
      <w:r w:rsidRPr="00207E71">
        <w:rPr>
          <w:noProof/>
        </w:rPr>
        <w:t>zur Wirtschafts-, Sozial-, Beschäftigungs-, Struktur- und Haushaltspolitik Österreichs</w:t>
      </w:r>
    </w:p>
    <w:p w14:paraId="7793E3AE" w14:textId="1AF0FC67" w:rsidR="00D451C3" w:rsidRPr="00207E71" w:rsidRDefault="00D451C3" w:rsidP="00D451C3">
      <w:pPr>
        <w:pStyle w:val="Institutionquiagit"/>
        <w:rPr>
          <w:noProof/>
        </w:rPr>
      </w:pPr>
      <w:r w:rsidRPr="00207E71">
        <w:rPr>
          <w:noProof/>
        </w:rPr>
        <w:t>DER RAT DER EUROPÄISCHEN UNION —</w:t>
      </w:r>
    </w:p>
    <w:p w14:paraId="08B3DD01" w14:textId="77777777" w:rsidR="00373387" w:rsidRPr="00207E71" w:rsidRDefault="00373387" w:rsidP="00373387">
      <w:pPr>
        <w:rPr>
          <w:noProof/>
        </w:rPr>
      </w:pPr>
      <w:r w:rsidRPr="00207E71">
        <w:rPr>
          <w:noProof/>
        </w:rPr>
        <w:t>gestützt auf den Vertrag über die Arbeitsweise der Europäischen Union, insbesondere auf Artikel 121 Absatz 2 und Artikel 148 Absatz 4,</w:t>
      </w:r>
    </w:p>
    <w:p w14:paraId="773228C1" w14:textId="77777777" w:rsidR="00373387" w:rsidRPr="00207E71" w:rsidRDefault="2D3B68C0" w:rsidP="00373387">
      <w:pPr>
        <w:rPr>
          <w:noProof/>
        </w:rPr>
      </w:pPr>
      <w:r w:rsidRPr="00207E71">
        <w:rPr>
          <w:noProof/>
        </w:rPr>
        <w:t>gestützt auf die Verordnung (EU) 2024/1263 des Europäischen Parlaments und des Rates vom 29. April 2024 über die wirksame Koordinierung der Wirtschaftspolitik und über die multilaterale haushaltspolitische Überwachung und zur Aufhebung der Verordnung (EG) Nr. 1466/97 des Rates</w:t>
      </w:r>
      <w:r w:rsidRPr="00207E71">
        <w:rPr>
          <w:rStyle w:val="FootnoteReference"/>
          <w:noProof/>
        </w:rPr>
        <w:footnoteReference w:id="2"/>
      </w:r>
      <w:r w:rsidRPr="00207E71">
        <w:rPr>
          <w:noProof/>
        </w:rPr>
        <w:t>, insbesondere auf Artikel 3 Absatz 3,</w:t>
      </w:r>
    </w:p>
    <w:p w14:paraId="5A52798F" w14:textId="77777777" w:rsidR="00373387" w:rsidRPr="00207E71" w:rsidRDefault="00373387" w:rsidP="00373387">
      <w:pPr>
        <w:rPr>
          <w:noProof/>
        </w:rPr>
      </w:pPr>
      <w:r w:rsidRPr="00207E71">
        <w:rPr>
          <w:noProof/>
        </w:rPr>
        <w:t>auf Empfehlung der Europäischen Kommission,</w:t>
      </w:r>
    </w:p>
    <w:p w14:paraId="290E501F" w14:textId="77777777" w:rsidR="00373387" w:rsidRPr="00207E71" w:rsidRDefault="00373387" w:rsidP="00373387">
      <w:pPr>
        <w:rPr>
          <w:noProof/>
        </w:rPr>
      </w:pPr>
      <w:r w:rsidRPr="00207E71">
        <w:rPr>
          <w:noProof/>
        </w:rPr>
        <w:t>unter Berücksichtigung der Entschließungen des Europäischen Parlaments,</w:t>
      </w:r>
    </w:p>
    <w:p w14:paraId="252481B1" w14:textId="77777777" w:rsidR="00373387" w:rsidRPr="00207E71" w:rsidRDefault="00373387" w:rsidP="00373387">
      <w:pPr>
        <w:outlineLvl w:val="0"/>
        <w:rPr>
          <w:noProof/>
        </w:rPr>
      </w:pPr>
      <w:r w:rsidRPr="00207E71">
        <w:rPr>
          <w:noProof/>
        </w:rPr>
        <w:t>unter Berücksichtigung der Schlussfolgerungen des Europäischen Rates,</w:t>
      </w:r>
    </w:p>
    <w:p w14:paraId="04902145" w14:textId="77777777" w:rsidR="00373387" w:rsidRPr="00207E71" w:rsidRDefault="00373387" w:rsidP="00373387">
      <w:pPr>
        <w:rPr>
          <w:noProof/>
        </w:rPr>
      </w:pPr>
      <w:r w:rsidRPr="00207E71">
        <w:rPr>
          <w:noProof/>
        </w:rPr>
        <w:t>nach Stellungnahme des Beschäftigungsausschusses,</w:t>
      </w:r>
    </w:p>
    <w:p w14:paraId="28590FDC" w14:textId="77777777" w:rsidR="00373387" w:rsidRPr="00207E71" w:rsidRDefault="00373387" w:rsidP="00373387">
      <w:pPr>
        <w:rPr>
          <w:noProof/>
        </w:rPr>
      </w:pPr>
      <w:r w:rsidRPr="00207E71">
        <w:rPr>
          <w:noProof/>
        </w:rPr>
        <w:t>nach Stellungnahme des Wirtschafts- und Finanzausschusses,</w:t>
      </w:r>
    </w:p>
    <w:p w14:paraId="7BC242CF" w14:textId="77777777" w:rsidR="00373387" w:rsidRPr="00207E71" w:rsidRDefault="00373387" w:rsidP="00373387">
      <w:pPr>
        <w:rPr>
          <w:noProof/>
        </w:rPr>
      </w:pPr>
      <w:r w:rsidRPr="00207E71">
        <w:rPr>
          <w:noProof/>
        </w:rPr>
        <w:t>nach Stellungnahme des Ausschusses für Sozialschutz,</w:t>
      </w:r>
    </w:p>
    <w:p w14:paraId="668A01DF" w14:textId="77777777" w:rsidR="00006579" w:rsidRPr="00207E71" w:rsidRDefault="00373387" w:rsidP="00373387">
      <w:pPr>
        <w:rPr>
          <w:noProof/>
        </w:rPr>
      </w:pPr>
      <w:r w:rsidRPr="00207E71">
        <w:rPr>
          <w:noProof/>
        </w:rPr>
        <w:t>nach Stellungnahme des Ausschusses für Wirtschaftspolitik,</w:t>
      </w:r>
    </w:p>
    <w:p w14:paraId="5776BFD2" w14:textId="77777777" w:rsidR="00793D7F" w:rsidRPr="00207E71" w:rsidRDefault="6997ABA9" w:rsidP="00793D7F">
      <w:pPr>
        <w:rPr>
          <w:noProof/>
        </w:rPr>
      </w:pPr>
      <w:r w:rsidRPr="00207E71">
        <w:rPr>
          <w:noProof/>
        </w:rPr>
        <w:t>in Erwägung nachstehender Gründe:</w:t>
      </w:r>
    </w:p>
    <w:p w14:paraId="01A9C624" w14:textId="77777777" w:rsidR="00AA76D3" w:rsidRPr="00207E71" w:rsidRDefault="00AA76D3" w:rsidP="00F5332B">
      <w:pPr>
        <w:pStyle w:val="ManualConsidrant"/>
        <w:rPr>
          <w:rFonts w:cs="Arial"/>
          <w:noProof/>
        </w:rPr>
      </w:pPr>
      <w:r>
        <w:rPr>
          <w:noProof/>
        </w:rPr>
        <w:t>(1)</w:t>
      </w:r>
      <w:r>
        <w:rPr>
          <w:noProof/>
        </w:rPr>
        <w:tab/>
      </w:r>
      <w:r w:rsidRPr="00207E71">
        <w:rPr>
          <w:noProof/>
        </w:rPr>
        <w:t>Mit der Verordnung (EU) 2024/1263 wurden die Ziele des Rahmens für die wirtschaftspolitische Steuerung festgelegt, der durch Reformen und Investitionen gesunde und auf Dauer tragfähige öffentliche Finanzen, ein nachhaltiges und inklusives Wachstum sowie die Resilienz fördern und übermäßige öffentliche Defizite verhindern soll. Die Verordnung sieht vor, dass der Rat und die Kommission die multilaterale Überwachung im Rahmen des Europäischen Semesters im Einklang mit den im Vertrag über die Arbeitsweise der Europäischen Union (AEUV) festgelegten Zielen und Anforderungen durchführen. Das Europäische Semester umfasst insbesondere die Formulierung der länderspezifischen Empfehlungen und die Überwachung ihrer Umsetzung.</w:t>
      </w:r>
    </w:p>
    <w:p w14:paraId="6923074D" w14:textId="7654E509" w:rsidR="00FF5C0A" w:rsidRPr="00207E71" w:rsidRDefault="65DA0207" w:rsidP="14B135EE">
      <w:pPr>
        <w:pStyle w:val="ManualConsidrant"/>
        <w:rPr>
          <w:noProof/>
        </w:rPr>
      </w:pPr>
      <w:r>
        <w:rPr>
          <w:noProof/>
        </w:rPr>
        <w:t>(2)</w:t>
      </w:r>
      <w:r>
        <w:rPr>
          <w:noProof/>
        </w:rPr>
        <w:tab/>
      </w:r>
      <w:r w:rsidRPr="00207E71">
        <w:rPr>
          <w:noProof/>
        </w:rPr>
        <w:t>Am 16. Juli 2025 nahm die Kommission ihren Vorschlag für eine Verordnung zur Einrichtung des Europäischen Fonds für wirtschaftlichen, sozialen und territorialen Zusammenhalt, Landwirtschaft und den ländlichen Raum, Fischerei und Meere, Wohlstand und Sicherheit für den Zeitraum 2028-2034 sowie zur Änderung der Verordnung (EU) 2023/955 und der Verordnung (EU, Euratom) 2024/2509</w:t>
      </w:r>
      <w:r w:rsidRPr="00207E71">
        <w:rPr>
          <w:rStyle w:val="FootnoteReference"/>
          <w:rFonts w:eastAsia="Times New Roman"/>
          <w:noProof/>
        </w:rPr>
        <w:footnoteReference w:id="3"/>
      </w:r>
      <w:r w:rsidRPr="00207E71">
        <w:rPr>
          <w:noProof/>
        </w:rPr>
        <w:t xml:space="preserve"> an. Der Vorschlag zielt darauf ab, die Wirksamkeit der Unionsförderung zu erhöhen, indem die Fragmentierung der Finanzarchitektur verringert wird und die Mitgliedstaaten bei der Koordinierung ihrer Wirtschaftspolitik im Einklang mit Artikel 175 AEUV unterstützt werden.</w:t>
      </w:r>
    </w:p>
    <w:p w14:paraId="7FDC05F6" w14:textId="77777777" w:rsidR="00B50209" w:rsidRPr="00207E71" w:rsidRDefault="00F941A8" w:rsidP="00B50209">
      <w:pPr>
        <w:pStyle w:val="ManualConsidrant"/>
        <w:rPr>
          <w:noProof/>
        </w:rPr>
      </w:pPr>
      <w:r>
        <w:rPr>
          <w:noProof/>
        </w:rPr>
        <w:t>(3)</w:t>
      </w:r>
      <w:r>
        <w:rPr>
          <w:noProof/>
        </w:rPr>
        <w:tab/>
      </w:r>
      <w:r w:rsidRPr="00207E71">
        <w:rPr>
          <w:noProof/>
        </w:rPr>
        <w:t>Am 25. November 2025 nahm die Kommission auf der Grundlage der Verordnung (EU) Nr. 1176/2011 den Warnmechanismus-Bericht 2026 an, worin Österreich nicht als einer der Mitgliedstaaten genannt wurde, bei denen eine eingehende Überprüfung angezeigt war. Die Kommission legte außerdem eine Empfehlung für eine Empfehlung des Rates zur Wirtschaftspolitik des Euro-Währungsgebiets vor sowie eine Empfehlung für eine Empfehlung des Rates zum Humankapital in der Europäischen Union und einen Vorschlag für den Gemeinsamen Beschäftigungsbericht 2026, in dem die Umsetzung der beschäftigungspolitischen Leitlinien und der Grundsätze der Europäischen Säule sozialer Rechte analysiert werden. Der Rat nahm die Empfehlung zur Wirtschaftspolitik des Euro-Währungsgebiets</w:t>
      </w:r>
      <w:r w:rsidRPr="00207E71">
        <w:rPr>
          <w:rStyle w:val="FootnoteReference"/>
          <w:noProof/>
        </w:rPr>
        <w:footnoteReference w:id="4"/>
      </w:r>
      <w:r w:rsidRPr="00207E71">
        <w:rPr>
          <w:noProof/>
        </w:rPr>
        <w:t xml:space="preserve"> am 21. April 2026 und den Gemeinsamen Beschäftigungsbericht sowie die Empfehlung zum Humankapital am 9. März 2026 an. </w:t>
      </w:r>
    </w:p>
    <w:p w14:paraId="36DDB6BD" w14:textId="7218F492" w:rsidR="00081AEA" w:rsidRPr="00207E71" w:rsidRDefault="52D1A516" w:rsidP="00081AEA">
      <w:pPr>
        <w:pStyle w:val="ManualConsidrant"/>
        <w:rPr>
          <w:noProof/>
        </w:rPr>
      </w:pPr>
      <w:r>
        <w:rPr>
          <w:noProof/>
        </w:rPr>
        <w:t>(4)</w:t>
      </w:r>
      <w:r>
        <w:rPr>
          <w:noProof/>
        </w:rPr>
        <w:tab/>
      </w:r>
      <w:r w:rsidRPr="00207E71">
        <w:rPr>
          <w:noProof/>
        </w:rPr>
        <w:t>Am 29. Januar 2025 veröffentlichte die Kommission den Kompass für Wettbewerbsfähigkeit, einen strategischen Rahmen, mit dem die globale Wettbewerbsfähigkeit der Union in den kommenden fünf Jahren gestärkt werden soll. Darin werden die drei Handlungsfelder Innovation, Dekarbonisierung und Wettbewerbsfähigkeit sowie die Sicherheit als entscheidende Säulen für ein nachhaltiges Wirtschaftswachstum genannt. Das Europäische Semester ist auf den Kompass für Wettbewerbsfähigkeit abgestimmt, sodass sichergestellt ist, dass die Wirtschaftspolitik der EU-Mitgliedstaaten mit den strategischen Zielen der Kommission im Einklang steht und bei der wirtschaftspolitischen Steuerung ein einheitlicher Ansatz verfolgt wird, der in der gesamten Union nachhaltiges Wachstum, Innovation und Resilienz fördert.</w:t>
      </w:r>
    </w:p>
    <w:p w14:paraId="72B83A9D" w14:textId="77777777" w:rsidR="009F3494" w:rsidRPr="00207E71" w:rsidRDefault="0D34430C" w:rsidP="7F4C326E">
      <w:pPr>
        <w:pStyle w:val="ManualConsidrant"/>
        <w:rPr>
          <w:noProof/>
        </w:rPr>
      </w:pPr>
      <w:r>
        <w:rPr>
          <w:noProof/>
        </w:rPr>
        <w:t>(5)</w:t>
      </w:r>
      <w:r>
        <w:rPr>
          <w:noProof/>
        </w:rPr>
        <w:tab/>
      </w:r>
      <w:r w:rsidRPr="00207E71">
        <w:rPr>
          <w:noProof/>
        </w:rPr>
        <w:t>Das Europäische Semester für die wirtschaftspolitische Koordinierung verläuft 2026 weiterhin parallel zur letzten Umsetzungsphase der Aufbau- und Resilienzfazilität</w:t>
      </w:r>
      <w:r w:rsidRPr="007D30B0">
        <w:rPr>
          <w:rStyle w:val="FootnoteReference"/>
          <w:rFonts w:eastAsia="Times New Roman"/>
          <w:noProof/>
          <w:szCs w:val="24"/>
        </w:rPr>
        <w:footnoteReference w:id="5"/>
      </w:r>
      <w:r w:rsidRPr="00207E71">
        <w:rPr>
          <w:noProof/>
        </w:rPr>
        <w:t>. Die Aufbau- und Resilienzpläne sowie die Mittel der Kohäsionspolitik waren für die Verwirklichung der politischen Prioritäten im Rahmen des Europäischen Semesters von wesentlicher Bedeutung, da mit diesen Plänen alle oder wesentliche Teile der in den einschlägigen länderspezifischen Empfehlungen der letzten Zyklen der wirtschaftspolitischen Koordinierung genannten Herausforderungen wirksam angegangen und bei Programmen, die mit Mitteln der europäischen Kohäsionspolitik finanziert wurden, die länderspezifischen Empfehlungen berücksichtigt werden mussten. Auch kurz vor ihrem Auslaufen bleibt die Aufbau- und Resilienzfazilität sehr wichtig, um die in ihrem Rahmen unterstützten und durchgeführten Reformen und Investitionen aufrechtzuerhalten, insbesondere diejenigen, die zur Bewältigung der in den länderspezifischen Empfehlungen genannten Herausforderungen beitragen.</w:t>
      </w:r>
    </w:p>
    <w:p w14:paraId="20AD7D97" w14:textId="77777777" w:rsidR="00750F85" w:rsidRPr="00207E71" w:rsidRDefault="48B5AF5E" w:rsidP="00750F85">
      <w:pPr>
        <w:pStyle w:val="ManualConsidrant"/>
        <w:rPr>
          <w:noProof/>
        </w:rPr>
      </w:pPr>
      <w:r>
        <w:rPr>
          <w:noProof/>
        </w:rPr>
        <w:t>(6)</w:t>
      </w:r>
      <w:r>
        <w:rPr>
          <w:noProof/>
        </w:rPr>
        <w:tab/>
      </w:r>
      <w:bookmarkStart w:id="1" w:name="_Hlk224223954"/>
      <w:r w:rsidRPr="00207E71">
        <w:rPr>
          <w:noProof/>
        </w:rPr>
        <w:t xml:space="preserve">Am 3. Juni 2026 veröffentlichte die Kommission den Länderbericht 2026 für Österreich. Darin werden die Fortschritte des Landes bei der Umsetzung der einschlägigen länderspezifischen Empfehlungen und der Stand der Durchführung des Aufbau- und Resilienzplans durch Österreich bewertet. Ausgehend von dieser Bewertung werden im Länderbericht die dringendsten Herausforderungen aufgezeigt, mit denen Österreich konfrontiert ist. Ferner werden in dem Bericht die Fortschritte Österreichs bei der Umsetzung der Europäischen Säule sozialer Rechte, bei der Verwirklichung der Kernziele der Union in den Bereichen Beschäftigung, Kompetenzen und Armutsbekämpfung sowie bei den Zielen der Vereinten Nationen für nachhaltige Entwicklung bewertet. </w:t>
      </w:r>
    </w:p>
    <w:p w14:paraId="3AB7DAB4" w14:textId="2BE48A52" w:rsidR="0050411A" w:rsidRPr="00207E71" w:rsidRDefault="0050411A" w:rsidP="0050411A">
      <w:pPr>
        <w:pStyle w:val="ManualConsidrant"/>
        <w:rPr>
          <w:rFonts w:cs="Arial"/>
          <w:noProof/>
        </w:rPr>
      </w:pPr>
      <w:r>
        <w:rPr>
          <w:noProof/>
        </w:rPr>
        <w:t>(7)</w:t>
      </w:r>
      <w:r>
        <w:rPr>
          <w:noProof/>
        </w:rPr>
        <w:tab/>
      </w:r>
      <w:r w:rsidRPr="00207E71">
        <w:rPr>
          <w:noProof/>
        </w:rPr>
        <w:t>Am 8. Juli 2025 nahm der Rat auf der Grundlage der Bewertung und der Empfehlung der Kommission eine Empfehlung zur Billigung des nationalen mittelfristigen finanzpolitisch-strukturellen Plans Österreichs</w:t>
      </w:r>
      <w:r w:rsidRPr="00207E71">
        <w:rPr>
          <w:rStyle w:val="FootnoteReference"/>
          <w:rFonts w:eastAsia="Times New Roman"/>
          <w:noProof/>
          <w:szCs w:val="24"/>
        </w:rPr>
        <w:footnoteReference w:id="6"/>
      </w:r>
      <w:r w:rsidRPr="00207E71">
        <w:rPr>
          <w:noProof/>
        </w:rPr>
        <w:t xml:space="preserve"> an. Der Plan erstreckt sich auf den Zeitraum von 2025 bis 2029 und sieht eine Haushaltsanpassung über sieben Jahre vor. Der Rat empfahl die folgenden Obergrenzen für das Nettoausgabenwachstum: 2,6 % im Jahr 2025, 2,2 % im Jahr 2026, 2,2 % im Jahr 2027, 2,0 % im Jahr 2028 und 2,3 % im Jahr 2029, was den kumulierten maximalen Wachstumsraten entspricht, die bezogen auf das Basisjahr 2024 berechnet wurden (2,6 % im Jahr 2025, 4,8 % im Jahr 2026, 7,2 % im Jahr 2027, 9,4 % im Jahr 2028 und 11,9 % im Jahr 2029). In den Jahren 2025-2028 entsprechen diese Obergrenzen für das Nettoausgabenwachstum dem Korrekturpfad, den der Rat am 8. Juli 2025 in seiner Empfehlung nach Artikel 126 Absatz 7 AEUV zur Beendigung des übermäßigen Defizits</w:t>
      </w:r>
      <w:r w:rsidRPr="00207E71">
        <w:rPr>
          <w:rStyle w:val="FootnoteReference"/>
          <w:rFonts w:eastAsia="Times New Roman"/>
          <w:noProof/>
          <w:szCs w:val="24"/>
        </w:rPr>
        <w:footnoteReference w:id="7"/>
      </w:r>
      <w:r w:rsidRPr="00207E71">
        <w:rPr>
          <w:noProof/>
        </w:rPr>
        <w:t xml:space="preserve"> skizziert hatte. Auf der Grundlage der Bewertung der Kommission vom 3. Juni 2026 in Bezug auf die Wirksamkeit von Maßnahmen</w:t>
      </w:r>
      <w:r w:rsidRPr="00207E71">
        <w:rPr>
          <w:rStyle w:val="FootnoteReference"/>
          <w:noProof/>
        </w:rPr>
        <w:footnoteReference w:id="8"/>
      </w:r>
      <w:r w:rsidRPr="00207E71">
        <w:rPr>
          <w:noProof/>
        </w:rPr>
        <w:t xml:space="preserve"> ruht das Defizitverfahren gegen Österreich. </w:t>
      </w:r>
    </w:p>
    <w:p w14:paraId="3A4E04DB" w14:textId="77777777" w:rsidR="00DF4582" w:rsidRPr="00207E71" w:rsidRDefault="00DF4582" w:rsidP="00E46485">
      <w:pPr>
        <w:pStyle w:val="ManualConsidrant"/>
        <w:rPr>
          <w:noProof/>
        </w:rPr>
      </w:pPr>
      <w:r>
        <w:rPr>
          <w:noProof/>
        </w:rPr>
        <w:t>(8)</w:t>
      </w:r>
      <w:r>
        <w:rPr>
          <w:noProof/>
        </w:rPr>
        <w:tab/>
      </w:r>
      <w:bookmarkStart w:id="2" w:name="_Hlk128507959"/>
      <w:r w:rsidRPr="00207E71">
        <w:rPr>
          <w:noProof/>
        </w:rPr>
        <w:t>Russlands Angriffskrieg gegen die Ukraine und seine Auswirkungen stellen eine existenzielle Herausforderung für die Europäische Union dar. Um eine rasche und signifikante Aufstockung der Verteidigungsausgaben zu bewirken, forderte die Kommission die Mitgliedstaaten auf, eine koordinierte Aktivierung der nationalen Ausweichklausel im Rahmen des Stabilitäts- und Wachstumspakts zu beantragen</w:t>
      </w:r>
      <w:r w:rsidRPr="00207E71">
        <w:rPr>
          <w:rStyle w:val="FootnoteReference"/>
          <w:noProof/>
        </w:rPr>
        <w:footnoteReference w:id="9"/>
      </w:r>
      <w:r w:rsidRPr="00207E71">
        <w:rPr>
          <w:noProof/>
        </w:rPr>
        <w:t>. Dieser Vorschlag wurde vom Europäischen Rat am 6. März 2025 begrüßt. Auf Ersuchen Österreichs nahm der Rat am 17. Februar 2026 auf Empfehlung der Kommission eine Empfehlung an, die es Österreich gestattet, von den empfohlenen Obergrenzen für das Nettoausgabenwachstum abzuweichen</w:t>
      </w:r>
      <w:r w:rsidRPr="00207E71">
        <w:rPr>
          <w:rStyle w:val="FootnoteReference"/>
          <w:noProof/>
        </w:rPr>
        <w:footnoteReference w:id="10"/>
      </w:r>
      <w:r w:rsidRPr="00207E71">
        <w:rPr>
          <w:noProof/>
        </w:rPr>
        <w:t xml:space="preserve">. Der Zeitraum, in dem die nationale Ausweichklausel aktiviert wird (2025-2028), ermöglicht es Österreich, Staatsausgaben neu zu priorisieren bzw. Staatseinnahmen zu erhöhen, sodass dauerhaft höhere Verteidigungsausgaben die mittelfristige Tragfähigkeit der öffentlichen Finanzen nicht gefährden. </w:t>
      </w:r>
    </w:p>
    <w:p w14:paraId="5E1D1AC0" w14:textId="77777777" w:rsidR="009E2F35" w:rsidRPr="00207E71" w:rsidRDefault="009E2F35" w:rsidP="00E46485">
      <w:pPr>
        <w:pStyle w:val="ManualConsidrant"/>
        <w:rPr>
          <w:rFonts w:eastAsia="Calibri" w:cs="Arial"/>
          <w:noProof/>
          <w:szCs w:val="24"/>
        </w:rPr>
      </w:pPr>
      <w:r>
        <w:rPr>
          <w:noProof/>
        </w:rPr>
        <w:t>(9)</w:t>
      </w:r>
      <w:r>
        <w:rPr>
          <w:noProof/>
        </w:rPr>
        <w:tab/>
      </w:r>
      <w:r w:rsidRPr="00207E71">
        <w:rPr>
          <w:noProof/>
        </w:rPr>
        <w:t>Am 29. April 2026 legte Österreich seinen jährlichen Fortschrittsbericht 2026</w:t>
      </w:r>
      <w:r w:rsidRPr="00207E71">
        <w:rPr>
          <w:rStyle w:val="FootnoteReference"/>
          <w:noProof/>
        </w:rPr>
        <w:footnoteReference w:id="11"/>
      </w:r>
      <w:r w:rsidRPr="00207E71">
        <w:rPr>
          <w:noProof/>
        </w:rPr>
        <w:t xml:space="preserve"> über die Einhaltung der empfohlenen Obergrenzen für das Nettoausgabenwachstum, die Umsetzung der Reformen und Investitionen, die der Verlängerung des Anpassungszeitraums zugrunde liegen, und die Umsetzung jener Reformen und Investitionen vor, mit denen die in den länderspezifischen Empfehlungen des Europäischen Semesters genannten größten Herausforderungen in Angriff genommen werden sollen. Der jährliche Fortschrittsbericht spiegelt auch die in Artikel 27 der Verordnung (EU) 2021/241 vorgeschriebene halbjährliche Berichterstattung Österreichs über die Fortschritte bei der Umsetzung des Aufbau- und Resilienzplans wider. Der Bericht über die im Rahmen des Defizitverfahrens ergriffenen Maßnahmen wird in den jährlichen Fortschrittsbericht aufgenommen.</w:t>
      </w:r>
    </w:p>
    <w:bookmarkEnd w:id="2"/>
    <w:p w14:paraId="1D9825BF" w14:textId="77777777" w:rsidR="005F5817" w:rsidRPr="00207E71" w:rsidRDefault="005F5817" w:rsidP="00E46485">
      <w:pPr>
        <w:pStyle w:val="ManualConsidrant"/>
        <w:rPr>
          <w:rFonts w:eastAsia="Times New Roman" w:cs="Arial"/>
          <w:noProof/>
          <w:szCs w:val="24"/>
        </w:rPr>
      </w:pPr>
      <w:r>
        <w:rPr>
          <w:noProof/>
        </w:rPr>
        <w:t>(10)</w:t>
      </w:r>
      <w:r>
        <w:rPr>
          <w:noProof/>
        </w:rPr>
        <w:tab/>
      </w:r>
      <w:r w:rsidRPr="00207E71">
        <w:rPr>
          <w:noProof/>
        </w:rPr>
        <w:t>Das reale BIP-Wachstum lag 2025 bei 0,6 % und die HVPI-Inflation bei 3,6 %. Die Kommission geht in ihrer Frühjahrsprognose 2026 von einem realen BIP-Wachstum um 0,6 % im Jahr 2026 und 0,9 % im Jahr 2027 sowie einer HVPI-Inflation von 3,0 % im Jahr 2026 und 2,5 % im Jahr 2027 aus.</w:t>
      </w:r>
    </w:p>
    <w:p w14:paraId="70ECDCBC" w14:textId="77777777" w:rsidR="006D23CE" w:rsidRPr="00207E71" w:rsidRDefault="006D23CE" w:rsidP="00E46485">
      <w:pPr>
        <w:pStyle w:val="ManualConsidrant"/>
        <w:rPr>
          <w:rFonts w:eastAsia="Calibri" w:cs="Arial"/>
          <w:noProof/>
          <w:szCs w:val="24"/>
        </w:rPr>
      </w:pPr>
      <w:r>
        <w:rPr>
          <w:noProof/>
        </w:rPr>
        <w:t>(11)</w:t>
      </w:r>
      <w:r>
        <w:rPr>
          <w:noProof/>
        </w:rPr>
        <w:tab/>
      </w:r>
      <w:r w:rsidRPr="00207E71">
        <w:rPr>
          <w:noProof/>
        </w:rPr>
        <w:t>Nach den von Eurostat bereitgestellten Daten</w:t>
      </w:r>
      <w:r w:rsidRPr="00207E71">
        <w:rPr>
          <w:rStyle w:val="FootnoteReference"/>
          <w:noProof/>
        </w:rPr>
        <w:footnoteReference w:id="12"/>
      </w:r>
      <w:r w:rsidRPr="00207E71">
        <w:rPr>
          <w:noProof/>
        </w:rPr>
        <w:t xml:space="preserve"> ist das gesamtstaatliche Defizit Österreichs von 4,6 % des BIP im Jahr 2024 auf 4,2 % des BIP im Jahr 2025 gesunken.</w:t>
      </w:r>
      <w:r w:rsidRPr="00207E71">
        <w:rPr>
          <w:noProof/>
          <w:color w:val="000000"/>
        </w:rPr>
        <w:t xml:space="preserve"> Der Rückgang des Defizits im Jahr 2025 ist in erster Linie auf die Umsetzung eines Konsolidierungspakets zurückzuführen. </w:t>
      </w:r>
      <w:r w:rsidRPr="00207E71">
        <w:rPr>
          <w:noProof/>
        </w:rPr>
        <w:t>Ausgehend von den zum Prognosestichtag bekannten Politikmaßnahmen rechnet die Kommission in ihrer Frühjahrsprognose 2026 für 2026 und 2027 mit einem Defizit von jeweils 4,1 % des BIP.</w:t>
      </w:r>
    </w:p>
    <w:p w14:paraId="49DD1C05" w14:textId="77777777" w:rsidR="00AC64A6" w:rsidRPr="00207E71" w:rsidRDefault="00AC64A6" w:rsidP="00E46485">
      <w:pPr>
        <w:pStyle w:val="ManualConsidrant"/>
        <w:rPr>
          <w:rFonts w:eastAsia="Calibri" w:cs="Arial"/>
          <w:noProof/>
          <w:szCs w:val="24"/>
        </w:rPr>
      </w:pPr>
      <w:r>
        <w:rPr>
          <w:noProof/>
        </w:rPr>
        <w:t>(12)</w:t>
      </w:r>
      <w:r>
        <w:rPr>
          <w:noProof/>
        </w:rPr>
        <w:tab/>
      </w:r>
      <w:r w:rsidRPr="00207E71">
        <w:rPr>
          <w:noProof/>
        </w:rPr>
        <w:t>Nach Schätzungen der Kommission war der haushaltspolitische Kurs</w:t>
      </w:r>
      <w:r w:rsidRPr="00207E71">
        <w:rPr>
          <w:rStyle w:val="FootnoteReference"/>
          <w:noProof/>
        </w:rPr>
        <w:footnoteReference w:id="13"/>
      </w:r>
      <w:r w:rsidRPr="00207E71">
        <w:rPr>
          <w:noProof/>
        </w:rPr>
        <w:t>, der sowohl die auf nationaler Ebene als auch die aus dem EU-Haushalt finanzierten Ausgaben umfasst, im Jahr 2025 restriktiv (haushaltspolitische Restriktion um 1,1 % des BIP). Auch für 2026 und 2027 wird eine haushaltspolitische Restriktion erwartet (um jeweils 0,4 % des BIP).</w:t>
      </w:r>
    </w:p>
    <w:p w14:paraId="4288D23E" w14:textId="15960EC7" w:rsidR="009D543C" w:rsidRPr="00207E71" w:rsidRDefault="009D543C" w:rsidP="00E46485">
      <w:pPr>
        <w:pStyle w:val="ManualConsidrant"/>
        <w:rPr>
          <w:rFonts w:eastAsia="Calibri" w:cs="Arial"/>
          <w:noProof/>
          <w:szCs w:val="24"/>
        </w:rPr>
      </w:pPr>
      <w:r>
        <w:rPr>
          <w:noProof/>
        </w:rPr>
        <w:t>(13)</w:t>
      </w:r>
      <w:r>
        <w:rPr>
          <w:noProof/>
        </w:rPr>
        <w:tab/>
      </w:r>
      <w:r w:rsidRPr="00207E71">
        <w:rPr>
          <w:noProof/>
        </w:rPr>
        <w:t>Nach den von Eurostat bereitgestellten Daten</w:t>
      </w:r>
      <w:r w:rsidRPr="00207E71">
        <w:rPr>
          <w:rStyle w:val="FootnoteReference"/>
          <w:noProof/>
        </w:rPr>
        <w:footnoteReference w:id="14"/>
      </w:r>
      <w:r w:rsidRPr="00207E71">
        <w:rPr>
          <w:noProof/>
        </w:rPr>
        <w:t xml:space="preserve"> ist der gesamtstaatliche Schuldenstand Österreichs von 80,0 % des BIP Ende 2024 auf 81,5 % des BIP Ende 2025 ge</w:t>
      </w:r>
      <w:r w:rsidR="005C6CE7">
        <w:rPr>
          <w:noProof/>
        </w:rPr>
        <w:t>stiegen</w:t>
      </w:r>
      <w:r w:rsidRPr="00207E71">
        <w:rPr>
          <w:noProof/>
        </w:rPr>
        <w:t>. Der Anstieg der Schuldenquote im Jahr 2025 ist in erster Linie auf das Haushaltsdefizit, das bescheidene BIP-Wachstum und kreditfinanzierte Investitionen in Infrastrukturprojekte einiger außerbudgetärer Einheiten des Sektors Zentralstaat zurückzuführen. Ausgehend von den zum Prognosestichtag bekannten Politikmaßnahmen rechnet die Kommission in ihrer Frühjahrsprognose 2026 damit, dass die Schuldenquote bis Ende 2026 auf 83,4 % und bis Ende 2027 weiter auf 84,9 % ansteigen wird.</w:t>
      </w:r>
    </w:p>
    <w:p w14:paraId="15F679FB" w14:textId="77777777" w:rsidR="0079327F" w:rsidRPr="00207E71" w:rsidRDefault="0079327F" w:rsidP="00E46485">
      <w:pPr>
        <w:pStyle w:val="ManualConsidrant"/>
        <w:rPr>
          <w:rFonts w:eastAsia="Calibri" w:cs="Arial"/>
          <w:noProof/>
          <w:szCs w:val="24"/>
        </w:rPr>
      </w:pPr>
      <w:r>
        <w:rPr>
          <w:noProof/>
        </w:rPr>
        <w:t>(14)</w:t>
      </w:r>
      <w:r>
        <w:rPr>
          <w:noProof/>
        </w:rPr>
        <w:tab/>
      </w:r>
      <w:r w:rsidRPr="00207E71">
        <w:rPr>
          <w:noProof/>
        </w:rPr>
        <w:t>Eurostat-Daten</w:t>
      </w:r>
      <w:r w:rsidRPr="00207E71">
        <w:rPr>
          <w:rStyle w:val="FootnoteReference"/>
          <w:rFonts w:eastAsia="Calibri"/>
          <w:noProof/>
          <w:szCs w:val="24"/>
        </w:rPr>
        <w:footnoteReference w:id="15"/>
      </w:r>
      <w:r w:rsidRPr="00207E71">
        <w:rPr>
          <w:noProof/>
        </w:rPr>
        <w:t xml:space="preserve"> zufolge beliefen sich die gesamtstaatlichen Verteidigungsausgaben Österreichs im Jahr 2025 auf insgesamt 0,7 % des BIP, was einem Anstieg um 0,1 Prozentpunkt gegenüber dem Bezugsjahr 2021 entspricht. Laut Frühjahrsprognose 2026 der Kommission dürften die gesamtstaatlichen Verteidigungsausgaben im Jahr 2026 insgesamt 0,9 % des BIP ausmachen, was einem Anstieg um 0,3 BIP-Prozentpunkte gegenüber 2021 entspricht.</w:t>
      </w:r>
    </w:p>
    <w:p w14:paraId="2BB2436A" w14:textId="77777777" w:rsidR="002E4D13" w:rsidRPr="00207E71" w:rsidRDefault="002E4D13" w:rsidP="00E46485">
      <w:pPr>
        <w:pStyle w:val="ManualConsidrant"/>
        <w:rPr>
          <w:rFonts w:eastAsia="Times New Roman" w:cs="Arial"/>
          <w:noProof/>
          <w:szCs w:val="24"/>
        </w:rPr>
      </w:pPr>
      <w:r>
        <w:rPr>
          <w:noProof/>
        </w:rPr>
        <w:t>(15)</w:t>
      </w:r>
      <w:r>
        <w:rPr>
          <w:noProof/>
        </w:rPr>
        <w:tab/>
      </w:r>
      <w:r w:rsidRPr="00207E71">
        <w:rPr>
          <w:noProof/>
        </w:rPr>
        <w:t>Die Union ist weiterhin mit dem Risiko von Unterbrechungen der Energieversorgung und erhöhter Preisvolatilität konfrontiert, was durch geopolitische Spannungen, die sich auf die globalen Öl- und Gasmärkte auswirken, noch verschärft wird. Die Erfahrungen aus der Energiekrise in den Jahren 2022 und 2023 haben gezeigt, dass breit angelegte und ungezielte Maßnahmen die öffentlichen Finanzen stark belasten und sozial und wirtschaftlich ineffizient sind. Seit Ausbruch des Krieges im Nahen Osten im Februar 2026 hat Österreich eine haushaltspolitische Maßnahme ergriffen, um die Auswirkungen der hohen Energiepreise auf Haushalte und Unternehmen abzufedern</w:t>
      </w:r>
      <w:r w:rsidRPr="00207E71">
        <w:rPr>
          <w:rStyle w:val="FootnoteReference"/>
          <w:noProof/>
          <w:szCs w:val="24"/>
        </w:rPr>
        <w:footnoteReference w:id="16"/>
      </w:r>
      <w:r w:rsidRPr="00207E71">
        <w:rPr>
          <w:noProof/>
        </w:rPr>
        <w:t xml:space="preserve">, nämlich eine pauschale Senkung der Mineralölsteuer auf Benzin und Diesel im April und Mai 2026. Der Frühjahrsprognose 2026 der Kommission zufolge wird die Belastung der öffentlichen Finanzen durch diese Maßnahme im Jahr 2026 weniger als 0,1 % des BIP ausmachen, auch wenn die Maßnahme bis Ende des Jahres verlängert würde. </w:t>
      </w:r>
    </w:p>
    <w:p w14:paraId="70D0F9F2" w14:textId="77777777" w:rsidR="00633D97" w:rsidRPr="00207E71" w:rsidRDefault="00633D97" w:rsidP="00E46485">
      <w:pPr>
        <w:pStyle w:val="ManualConsidrant"/>
        <w:rPr>
          <w:rFonts w:eastAsia="Times New Roman" w:cs="Arial"/>
          <w:noProof/>
        </w:rPr>
      </w:pPr>
      <w:r>
        <w:rPr>
          <w:noProof/>
        </w:rPr>
        <w:t>(16)</w:t>
      </w:r>
      <w:r>
        <w:rPr>
          <w:noProof/>
        </w:rPr>
        <w:tab/>
      </w:r>
      <w:r w:rsidRPr="00207E71">
        <w:rPr>
          <w:noProof/>
        </w:rPr>
        <w:t>Den Berechnungen der Kommission zufolge sind die Nettoausgaben Österreichs im Jahr 2025 um 2,0 % gestiegen. Das Nettoausgabenwachstum im Jahr 2025 liegt unter der empfohlenen Obergrenze.</w:t>
      </w:r>
    </w:p>
    <w:p w14:paraId="1C119AD9" w14:textId="77777777" w:rsidR="00633D97" w:rsidRPr="00207E71" w:rsidRDefault="00633D97" w:rsidP="00E46485">
      <w:pPr>
        <w:pStyle w:val="ManualConsidrant"/>
        <w:rPr>
          <w:rFonts w:eastAsia="Times New Roman" w:cs="Arial"/>
          <w:noProof/>
          <w:szCs w:val="24"/>
        </w:rPr>
      </w:pPr>
      <w:r>
        <w:rPr>
          <w:noProof/>
        </w:rPr>
        <w:t>(17)</w:t>
      </w:r>
      <w:r>
        <w:rPr>
          <w:noProof/>
        </w:rPr>
        <w:tab/>
      </w:r>
      <w:r w:rsidRPr="00207E71">
        <w:rPr>
          <w:noProof/>
        </w:rPr>
        <w:t xml:space="preserve">Ausgehend von den Berechnungen der Kommission dürften die Nettoausgaben Österreichs im Jahr 2026 um 2,1 % und in den Jahren 2025 und 2026 kumulativ um 4,1 % steigen. Das Nettoausgabenwachstum im Jahr 2026 soll den Projektionen zufolge unter der empfohlenen Obergrenze liegen. Werden die Jahre 2025 und 2026 zusammen betrachtet, wird das projizierte kumulierte Nettoausgabenwachstum ebenfalls unter der empfohlenen Obergrenze bleiben. </w:t>
      </w:r>
      <w:bookmarkStart w:id="3" w:name="_Hlk225254431"/>
      <w:bookmarkStart w:id="4" w:name="_Hlk227744324"/>
    </w:p>
    <w:p w14:paraId="6A6E39E4" w14:textId="77777777" w:rsidR="00633D97" w:rsidRPr="00207E71" w:rsidRDefault="00633D97" w:rsidP="00E46485">
      <w:pPr>
        <w:pStyle w:val="ManualConsidrant"/>
        <w:rPr>
          <w:rFonts w:eastAsia="Times New Roman" w:cs="Arial"/>
          <w:noProof/>
          <w:szCs w:val="24"/>
        </w:rPr>
      </w:pPr>
      <w:r>
        <w:rPr>
          <w:noProof/>
        </w:rPr>
        <w:t>(18)</w:t>
      </w:r>
      <w:r>
        <w:rPr>
          <w:noProof/>
        </w:rPr>
        <w:tab/>
      </w:r>
      <w:r w:rsidRPr="00207E71">
        <w:rPr>
          <w:noProof/>
        </w:rPr>
        <w:t xml:space="preserve">In der Empfehlung zur Billigung des mittelfristigen Plans Österreichs sind die Reformen und Investitionen, die der Verlängerung des Anpassungszeitraums zugrunde liegen, sowie ein Zeitplan für deren Umsetzung festgelegt. Unter Berücksichtigung der von Österreich in seinem jährlichen Fortschrittsbericht vorgelegten Informationen stellt die Kommission fest, dass die Umsetzung der wichtigsten Schritte dieser Reformen und Investitionen, die bis zum 30. April 2026 fällig waren, weitgehend planmäßig zu verlaufen scheint. Die Kommission </w:t>
      </w:r>
      <w:bookmarkEnd w:id="3"/>
      <w:bookmarkEnd w:id="4"/>
      <w:r w:rsidRPr="00207E71">
        <w:rPr>
          <w:noProof/>
        </w:rPr>
        <w:t>ist der Auffassung, dass Österreich seinen Verpflichtungen insgesamt in zufriedenstellender Weise nachgekommen ist</w:t>
      </w:r>
      <w:r w:rsidRPr="00207E71">
        <w:rPr>
          <w:rStyle w:val="FootnoteReference"/>
          <w:noProof/>
          <w:szCs w:val="24"/>
          <w:lang w:eastAsia="ja-JP"/>
        </w:rPr>
        <w:footnoteReference w:id="17"/>
      </w:r>
      <w:r w:rsidRPr="00207E71">
        <w:rPr>
          <w:noProof/>
        </w:rPr>
        <w:t>.</w:t>
      </w:r>
    </w:p>
    <w:p w14:paraId="21AFCF79" w14:textId="77777777" w:rsidR="2DA89CD8" w:rsidRPr="00207E71" w:rsidRDefault="303DF284" w:rsidP="00C01BA3">
      <w:pPr>
        <w:pStyle w:val="ManualConsidrant"/>
        <w:rPr>
          <w:noProof/>
        </w:rPr>
      </w:pPr>
      <w:r>
        <w:rPr>
          <w:noProof/>
        </w:rPr>
        <w:t>(19)</w:t>
      </w:r>
      <w:r>
        <w:rPr>
          <w:noProof/>
        </w:rPr>
        <w:tab/>
      </w:r>
      <w:r w:rsidRPr="00207E71">
        <w:rPr>
          <w:noProof/>
        </w:rPr>
        <w:t>Die Bevölkerungsalterung stellt eine erhebliche Herausforderung für die finanzielle Tragfähigkeit des Pensionssystems dar. Die öffentlichen Pensionsausgaben gehören mit 14,5 % des BIP im Jahr 2025 zu den höchsten in der Union, was auch mit dem niedrigen tatsächlichen Pensionsantrittsalter zusammenhängt. Trotz der jüngsten und früheren Maßnahmen, darunter strengere Voraussetzungen für Frühpensionen ab 2026, und der Konvergenz des Pensionsantrittsalters von Männern und Frauen bis 2033 dürften das tatsächliche und das gesetzliche Pensionsantrittsalter im Vergleich zu anderen Mitgliedstaaten niedrig bleiben. Projektionen zufolge werden weiter erhebliche Bundesmittel ins Pensionssystem fließen. Zusatzpensionssysteme sind hingegen noch unterentwickelt und nicht weitverbreitet und haben nur begrenzte finanzielle Möglichkeiten.</w:t>
      </w:r>
    </w:p>
    <w:p w14:paraId="70B72128" w14:textId="77777777" w:rsidR="27C2E9E1" w:rsidRPr="00207E71" w:rsidRDefault="7CFB2B88" w:rsidP="01579FC9">
      <w:pPr>
        <w:pStyle w:val="ManualConsidrant"/>
        <w:rPr>
          <w:noProof/>
        </w:rPr>
      </w:pPr>
      <w:r>
        <w:rPr>
          <w:noProof/>
        </w:rPr>
        <w:t>(20)</w:t>
      </w:r>
      <w:r>
        <w:rPr>
          <w:noProof/>
        </w:rPr>
        <w:tab/>
      </w:r>
      <w:r w:rsidRPr="00207E71">
        <w:rPr>
          <w:noProof/>
        </w:rPr>
        <w:t>Neben der Bevölkerungsalterung begünstigen auch Fragmentierung und Kostenineffizienzen erhöhte Ausgaben für die Gesundheitsversorgung und die Langzeitpflege und stellen damit eine Belastung für die öffentlichen Finanzen dar. Die Ausgaben sind weiterhin eher auf stationäre Krankenhausbehandlungen ausgerichtet und die unzureichende Einhaltung der Ausgabenziele untergräbt die Haushaltskontrolle. Reformen, darunter die Einrichtung des Gesundheitsreformfonds im Jahr 2026, zielen darauf ab, die medizinische Grundversorgung und die Digitalisierung zu stärken, jedoch schränken unzureichende regulatorische Unterstützung und eine schwache Koordinierung der Patientenpfade die Wirkung der Reformen ein. Die Digitalisierung des Gesundheitssystems ist noch immer nicht abgeschlossen, was Effizienzgewinne erschwert. Obwohl die Ausgaben für die Krankheitsprävention relativ hoch sind, gibt es Spielraum für verstärkte Anstrengungen beim Umgang mit verhaltensbedingten Risikofaktoren und bei der Prävention nicht übertragbarer Krankheiten. Im Bereich der Langzeitpflege bestehen weiter Schwächen bei der Governance, wie das Fehlen verbindlicher Ausgabenziele und die begrenzte Integration in die Gesundheitsdienste. Der relativ hohe Anteil der stationären Pflege und die regionalen Unterschiede bei der Bereitstellung deuten darauf hin, dass die Kosteneffizienz verbessert und eine einheitlichere Qualität der Pflege sichergestellt werden kann.</w:t>
      </w:r>
    </w:p>
    <w:p w14:paraId="3C7FF152" w14:textId="77777777" w:rsidR="00FE65BD" w:rsidRPr="00207E71" w:rsidRDefault="6B4AAF6A" w:rsidP="44B1B3BE">
      <w:pPr>
        <w:pStyle w:val="ManualConsidrant"/>
        <w:rPr>
          <w:noProof/>
        </w:rPr>
      </w:pPr>
      <w:r>
        <w:rPr>
          <w:noProof/>
        </w:rPr>
        <w:t>(21)</w:t>
      </w:r>
      <w:r>
        <w:rPr>
          <w:noProof/>
        </w:rPr>
        <w:tab/>
      </w:r>
      <w:r w:rsidRPr="00207E71">
        <w:rPr>
          <w:noProof/>
        </w:rPr>
        <w:t>Der haushaltspolitische Rahmen Österreichs ist durch ein komplexes System von Transferzahlungen zwischen Bund und regionalen Gebietskörperschaften gekennzeichnet, das die Effizienz der öffentlichen Ausgaben einschränkt. Aufgrund ihrer geringen Steuerautonomie sind die Bundesländer in hohem Maße auf gemeinschaftliche Einnahmen angewiesen und setzen weniger auf eigene Quellen. So stammte 2025 nur ein kleiner Teil der gesamten öffentlichen Einnahmen aus Quellen unterhalb der Bundesebene. Gleichzeitig hängt die Finanzierung grundlegender Dienstleistungen wie Gesundheitsversorgung, Kinderbetreuung und öffentlicher Verkehr teilweise von den Ausgaben der Bundesländer und Gemeinden ab. Österreich hat seinen Stabilitätspakt (2026-2031) im November 2025 überarbeitet, um Schuldenstands- und Defizitziele für Bund, Länder und Gemeinden festzulegen und monatliche Übermittlungspflichten auf regionaler Ebene einzuführen. Konkrete Änderungen bei den Ausgabenzuweisungen und den Rechenschaftsmechanismen fielen jedoch zurückhaltend aus. Der Pakt baut weitgehend auf bestehenden Regelungen auf und greift nicht grundlegend in die komplexe Verteilung der Zuständigkeiten zwischen den verschiedenen Ebenen des Staates ein.</w:t>
      </w:r>
      <w:bookmarkEnd w:id="1"/>
      <w:r w:rsidRPr="00207E71">
        <w:rPr>
          <w:noProof/>
        </w:rPr>
        <w:t xml:space="preserve"> Darüber hinaus verläuft die gemeindeübergreifende Zusammenarbeit derzeit uneinheitlich. Die Verknüpfung von Gemeindedaten mit einer interoperablen Datenaustauschplattform und die Förderung von Mehrzweckverbänden auf funktionaler Ebene könnten die Effizienz, die Qualität der Dienste und Kosteneinsparungen erhöhen. </w:t>
      </w:r>
    </w:p>
    <w:p w14:paraId="13599EF3" w14:textId="00A77576" w:rsidR="00FE65BD" w:rsidRPr="00207E71" w:rsidRDefault="539E8998" w:rsidP="44B1B3BE">
      <w:pPr>
        <w:pStyle w:val="ManualConsidrant"/>
        <w:rPr>
          <w:noProof/>
        </w:rPr>
      </w:pPr>
      <w:r>
        <w:rPr>
          <w:noProof/>
        </w:rPr>
        <w:t>(22)</w:t>
      </w:r>
      <w:r>
        <w:rPr>
          <w:noProof/>
        </w:rPr>
        <w:tab/>
      </w:r>
      <w:r w:rsidRPr="00207E71">
        <w:rPr>
          <w:noProof/>
        </w:rPr>
        <w:t>Der Steuermix basiert weiterhin hauptsächlich auf Arbeitseinkommen und Konsum. Im Jahr 2025 hatte Österreich die fünfthöchste Steuerquote in der EU mit einer signifikanten durchschnittlichen Steuer- und Abgabenbelastung der Arbeit</w:t>
      </w:r>
      <w:r w:rsidRPr="00207E71">
        <w:rPr>
          <w:rStyle w:val="FootnoteReference"/>
          <w:noProof/>
        </w:rPr>
        <w:footnoteReference w:id="18"/>
      </w:r>
      <w:r w:rsidRPr="00207E71">
        <w:rPr>
          <w:noProof/>
        </w:rPr>
        <w:t>. Seit 2023 sind die Einkommensteuerklassen an die Inflation gekoppelt, wodurch eine weitere Erhöhung der Steuer- und Abgabenbelastung durch eine schleichende Steuerprogression verhindert wird. Allerdings bleiben dabei mehrere seit Langem bestehende strukturelle Herausforderungen beim Steuermix unbeantwortet. Ein besserer Einsatz wachstums- und beschäftigungsfreundlicherer Steuern könnte zur Schaffung des erforderlichen haushaltspolitischen Spielraums beitragen und die Steuerstruktur insgesamt verbessern.</w:t>
      </w:r>
    </w:p>
    <w:p w14:paraId="703380AE" w14:textId="77777777" w:rsidR="00CE54F2" w:rsidRPr="00207E71" w:rsidRDefault="00CE54F2" w:rsidP="005A3BA2">
      <w:pPr>
        <w:pStyle w:val="ManualConsidrant"/>
        <w:rPr>
          <w:noProof/>
        </w:rPr>
      </w:pPr>
      <w:r>
        <w:rPr>
          <w:noProof/>
        </w:rPr>
        <w:t>(23)</w:t>
      </w:r>
      <w:r>
        <w:rPr>
          <w:noProof/>
        </w:rPr>
        <w:tab/>
      </w:r>
      <w:r w:rsidRPr="00207E71">
        <w:rPr>
          <w:noProof/>
        </w:rPr>
        <w:t>Die systematische, sinnvolle und zeitnahe Einbeziehung der lokalen und regionalen Gebietskörperschaften, der Sozialpartner, der Zivilgesellschaft und anderer relevanter Interessenträger bleibt unerlässlich, um sicherzustellen, dass die erfolgreiche Umsetzung der Finanzierungsinstrumente der Union auf breiter Basis eigenverantwortlich mitgetragen wird, auch im Rahmen des Europäischen Semesters.</w:t>
      </w:r>
    </w:p>
    <w:p w14:paraId="02DC7A17" w14:textId="08B117C3" w:rsidR="00C702DF" w:rsidRPr="00207E71" w:rsidRDefault="00C702DF" w:rsidP="00C702DF">
      <w:pPr>
        <w:pStyle w:val="ManualConsidrant"/>
        <w:rPr>
          <w:noProof/>
        </w:rPr>
      </w:pPr>
      <w:r>
        <w:rPr>
          <w:noProof/>
        </w:rPr>
        <w:t>(24)</w:t>
      </w:r>
      <w:r>
        <w:rPr>
          <w:noProof/>
        </w:rPr>
        <w:tab/>
      </w:r>
      <w:r w:rsidRPr="00207E71">
        <w:rPr>
          <w:noProof/>
        </w:rPr>
        <w:t xml:space="preserve">Die kohäsionspolitischen Programme, die in Österreich Unterstützung aus dem Europäischen Fonds für regionale Entwicklung (EFRE), dem Fonds für einen gerechten Übergang (JTF) und dem Europäischen Sozialfonds Plus (ESF+) beinhalten, werden schneller als im EU-Durchschnitt umgesetzt, sowohl was die Auswahl der Projekte als auch die Zahlungen betrifft. Es ist wichtig, die derzeitige Dynamik aufrechtzuerhalten und gleichzeitig die Wirkung der Investitionen vor Ort zu maximieren. Österreich ergreift im Rahmen seiner kohäsionspolitischen Programme bereits Maßnahmen zur Steigerung der Wettbewerbsfähigkeit und des Wachstums. Dennoch muss die Umsetzung in einigen Bereichen unter Umständen weiter forciert werden, darunter Bereiche im Zusammenhang mit der Energieeffizienz und der integrierten territorialen und städtischen Entwicklung. </w:t>
      </w:r>
      <w:r w:rsidRPr="00207E71">
        <w:rPr>
          <w:noProof/>
          <w:color w:val="000000" w:themeColor="text1"/>
        </w:rPr>
        <w:t>Es ist unerlässlich, dass die neuen Investitionen, die Österreich im Rahmen der Halbzeitüberprüfung der kohäsionspolitischen Fonds genannt hat, und insbesondere jene, die mit den fünf in der Verordnung über die Halbzeitüberprüfung</w:t>
      </w:r>
      <w:r w:rsidRPr="00207E71">
        <w:rPr>
          <w:rStyle w:val="FootnoteReference"/>
          <w:rFonts w:eastAsia="Times New Roman"/>
          <w:noProof/>
          <w:color w:val="000000" w:themeColor="text1"/>
        </w:rPr>
        <w:footnoteReference w:id="19"/>
      </w:r>
      <w:r w:rsidRPr="00207E71">
        <w:rPr>
          <w:noProof/>
          <w:color w:val="000000" w:themeColor="text1"/>
        </w:rPr>
        <w:t xml:space="preserve"> formulierten Prioritäten zusammenhängen, rasch und wirksam getätigt werden.</w:t>
      </w:r>
    </w:p>
    <w:p w14:paraId="5F4486F7" w14:textId="77777777" w:rsidR="007D07FE" w:rsidRPr="00207E71" w:rsidRDefault="009A77A2" w:rsidP="001D51D7">
      <w:pPr>
        <w:pStyle w:val="ManualConsidrant"/>
        <w:rPr>
          <w:noProof/>
        </w:rPr>
      </w:pPr>
      <w:r>
        <w:rPr>
          <w:noProof/>
        </w:rPr>
        <w:t>(25)</w:t>
      </w:r>
      <w:r>
        <w:rPr>
          <w:noProof/>
        </w:rPr>
        <w:tab/>
      </w:r>
      <w:r w:rsidRPr="00207E71">
        <w:rPr>
          <w:noProof/>
        </w:rPr>
        <w:t xml:space="preserve">Österreich steht vor mehreren Herausforderungen im Zusammenhang mit der Tragfähigkeit der öffentlichen Finanzen, dem Arbeitsmarkt und der Kompetenzentwicklung, der Unternehmensdynamik und der Wettbewerbsfähigkeit, der anhaltenden Abhängigkeit von fossilen Brennstoffen sowie den hohen Energiepreisen. </w:t>
      </w:r>
    </w:p>
    <w:p w14:paraId="62FA9DED" w14:textId="77777777" w:rsidR="09135A92" w:rsidRPr="00207E71" w:rsidRDefault="00EF1CD2" w:rsidP="001D51D7">
      <w:pPr>
        <w:pStyle w:val="ManualConsidrant"/>
        <w:rPr>
          <w:noProof/>
        </w:rPr>
      </w:pPr>
      <w:r>
        <w:rPr>
          <w:noProof/>
        </w:rPr>
        <w:t>(26)</w:t>
      </w:r>
      <w:r>
        <w:rPr>
          <w:noProof/>
        </w:rPr>
        <w:tab/>
      </w:r>
      <w:r w:rsidRPr="00207E71">
        <w:rPr>
          <w:noProof/>
        </w:rPr>
        <w:t>Trotz Maßnahmen zur Vereinfachung der Unternehmensgründung und zur Erweiterung des Spektrums von Finanzierungsinstrumenten bremst ein Mangel an Risikofinanzierung die Expansion innovativer Unternehmen. Die lokalen Risiko- und Wachstumskapitalmärkte sind im Vergleich zu den führenden Märkten in der EU nach wie vor unterentwickelt, während die Start-up-Finanzierung im Jahr 2025 um 56 % auf den niedrigsten Stand seit 2019 gesunken ist. Lücken bei der Risikokapitalfinanzierung – die derzeit durch die Hindernisse für langfristige Eigenkapitalinvestitionen institutioneller Anleger verschärft werden – könnten durch die geplanten Gesetzesreformen für Pensionsfonds und Versicherer verringert werden. Der Ausbau der zusätzlichen Pensionsvorsorge könnte auch dazu beitragen, den österreichischen Aktienmarkt zu vertiefen und zusätzliches Kapital für innovative Unternehmen zu mobilisieren.</w:t>
      </w:r>
    </w:p>
    <w:p w14:paraId="43898907" w14:textId="77777777" w:rsidR="003B697E" w:rsidRPr="00207E71" w:rsidRDefault="0F239B13" w:rsidP="00E46485">
      <w:pPr>
        <w:pStyle w:val="ManualConsidrant"/>
        <w:ind w:left="720" w:hanging="720"/>
        <w:rPr>
          <w:noProof/>
        </w:rPr>
      </w:pPr>
      <w:r>
        <w:rPr>
          <w:noProof/>
        </w:rPr>
        <w:t>(27)</w:t>
      </w:r>
      <w:r>
        <w:rPr>
          <w:noProof/>
        </w:rPr>
        <w:tab/>
      </w:r>
      <w:r w:rsidRPr="00207E71">
        <w:rPr>
          <w:noProof/>
        </w:rPr>
        <w:t>Obwohl viel in Forschung und Entwicklung (FuE) investiert wird (Österreich gehört zu den drei führenden EU-Mitgliedstaaten), gehen daraus nur in begrenztem Umfang marktfähige Produkte und disruptive Innovationen hervor. Dem Europäischen Innovationsanzeiger 2025 zufolge schneidet Österreich bei der Einführung von Produktinnovationen durch kleine und mittlere Unternehmen (KMU) im Vergleich unterdurchschnittlich ab. Um hier Abhilfe zu schaffen, kündigte die Regierung in der Industriestrategie Österreich 2035 Maßnahmen zur Verbesserung der FuE-Kapazitäten an und verabschiedete den dritten Forschungs-, Technologie- und Innovationspakt für die Jahre 2027 bis 2029 mit einer Gesamtmittelausstattung von rund 5,5 Mrd. EUR. Eine vollumfängliche Umsetzung dieser Maßnahmen, unter anderem durch eine solide Koordinierung der Zuständigkeiten zwischen den Ministerien, und eine wirkungsorientierte Überwachung sind erforderlich, damit Österreichs hohe FuE-Ausgaben für marktfähige Innovationsergebnisse sorgen, die mit denen führender Mitgliedstaaten vergleichbar sind.</w:t>
      </w:r>
    </w:p>
    <w:p w14:paraId="0E5ABC05" w14:textId="77777777" w:rsidR="003B654E" w:rsidRPr="00207E71" w:rsidRDefault="2C4E155A" w:rsidP="003B654E">
      <w:pPr>
        <w:pStyle w:val="ManualConsidrant"/>
        <w:rPr>
          <w:noProof/>
        </w:rPr>
      </w:pPr>
      <w:r>
        <w:rPr>
          <w:noProof/>
        </w:rPr>
        <w:t>(28)</w:t>
      </w:r>
      <w:r>
        <w:rPr>
          <w:noProof/>
        </w:rPr>
        <w:tab/>
      </w:r>
      <w:r w:rsidRPr="00207E71">
        <w:rPr>
          <w:noProof/>
        </w:rPr>
        <w:t xml:space="preserve">Die schleppende Einführung fortgeschrittener digitaler Technologien durch Unternehmen bleibt eine zusätzliche Herausforderung für Wachstum und </w:t>
      </w:r>
      <w:bookmarkStart w:id="5" w:name="_Hlk227687767"/>
      <w:r w:rsidRPr="00207E71">
        <w:rPr>
          <w:noProof/>
        </w:rPr>
        <w:t>Produktivität</w:t>
      </w:r>
      <w:bookmarkEnd w:id="5"/>
      <w:r w:rsidRPr="00207E71">
        <w:rPr>
          <w:noProof/>
        </w:rPr>
        <w:t>. Die Digitalisierung der österreichischen Wirtschaft kommt weiterhin ungleichmäßig voran. Die grundlegende digitale Intensität von KMU liegt leicht über dem EU-Durchschnitt und die Einführung von KI in Unternehmen hat stark an Fahrt gewonnen. Dennoch werden andere fortgeschrittene digitale Technologien, insbesondere Cloud-Computing und Datenanalyse, von Unternehmen im EU-Vergleich nur unterdurchschnittlich genutzt. Um diese Lücke zu schließen, sind noch gezielte Maßnahmen erforderlich, darunter finanzielle Anreize, eine stärkere Unterstützung der Einführung von Cloud- und Datenlösungen in Unternehmen und Investitionen in digitale Kompetenzen.</w:t>
      </w:r>
    </w:p>
    <w:p w14:paraId="49EBC390" w14:textId="77777777" w:rsidR="003C2CBE" w:rsidRPr="00207E71" w:rsidRDefault="1F39F291">
      <w:pPr>
        <w:pStyle w:val="ManualConsidrant"/>
        <w:rPr>
          <w:noProof/>
        </w:rPr>
      </w:pPr>
      <w:r>
        <w:rPr>
          <w:noProof/>
        </w:rPr>
        <w:t>(29)</w:t>
      </w:r>
      <w:r>
        <w:rPr>
          <w:noProof/>
        </w:rPr>
        <w:tab/>
      </w:r>
      <w:r w:rsidRPr="00207E71">
        <w:rPr>
          <w:noProof/>
        </w:rPr>
        <w:t>Der Verwaltungs- und Regulierungsaufwand belastet das Unternehmensumfeld in Österreich, verlangsamt Genehmigungsverfahren und zwingt Unternehmen, erhebliche Ressourcen für Verwaltungsaufgaben aufzuwenden. Fortschritte wurden erzielt, indem ein vollständig digitales Verfahren für die Registrierung von Unternehmen eingeführt wurde, aber erhebliche weitere Maßnahmen sind noch notwendig. Mit der vorgeschlagenen Reform der Gewerbeordnung können die Genehmigungsverfahren für Unternehmen beschleunigt und Bürokratie abgebaut werden, doch für eine vollständige Umsetzung braucht es eine wirksame Zusammenarbeit zwischen lokaler, regionaler und Bundesebene.</w:t>
      </w:r>
    </w:p>
    <w:p w14:paraId="74BA4A8B" w14:textId="77777777" w:rsidR="00C8745D" w:rsidRPr="00207E71" w:rsidRDefault="153CCF9A" w:rsidP="00E8093D">
      <w:pPr>
        <w:pStyle w:val="ManualConsidrant"/>
        <w:rPr>
          <w:noProof/>
        </w:rPr>
      </w:pPr>
      <w:r>
        <w:rPr>
          <w:noProof/>
        </w:rPr>
        <w:t>(30)</w:t>
      </w:r>
      <w:r>
        <w:rPr>
          <w:noProof/>
        </w:rPr>
        <w:tab/>
      </w:r>
      <w:bookmarkStart w:id="6" w:name="_Hlk229401251"/>
      <w:r w:rsidRPr="00207E71">
        <w:rPr>
          <w:noProof/>
        </w:rPr>
        <w:t>Der Mangel an Wettbewerb in bestimmten Sektoren bringt für die österreichischen Verbraucher Nachteile mit sich und trägt zu höheren Preisen bei. Territoriale Angebotsbeschränkungen und Marktzutrittsschranken spielen hierbei eine wesentliche Rolle. Regulatorische Beschränkungen für bestimmte Berufe und Dienstleister, z. B. im Bauingenieurwesen, schränken den Wettbewerb weiter ein und schaffen Hemmnisse, auch für die grenzüberschreitende Erbringung von Dienstleistungen.</w:t>
      </w:r>
    </w:p>
    <w:bookmarkEnd w:id="6"/>
    <w:p w14:paraId="29CAB188" w14:textId="77777777" w:rsidR="00143A09" w:rsidRPr="00207E71" w:rsidRDefault="3B381E42" w:rsidP="008B3960">
      <w:pPr>
        <w:pStyle w:val="ManualConsidrant"/>
        <w:rPr>
          <w:noProof/>
        </w:rPr>
      </w:pPr>
      <w:r>
        <w:rPr>
          <w:noProof/>
        </w:rPr>
        <w:t>(31)</w:t>
      </w:r>
      <w:r>
        <w:rPr>
          <w:noProof/>
        </w:rPr>
        <w:tab/>
      </w:r>
      <w:r w:rsidRPr="00207E71">
        <w:rPr>
          <w:noProof/>
        </w:rPr>
        <w:t>Steigende Baukosten und ein sinkendes Angebot an neuem Wohnraum haben zu Problemen mit bezahlbarem Wohnraum geführt, wodurch Wohnungsmarkteinsteiger benachteiligt werden. Eine Überprüfung komplexer technischer Normen, der sogenannten „etablierten Geschäftspraktiken“, zielt darauf ab, Anforderungen zu verringern, die für die Sicherheit oder Energieeffizienz nicht zwingend erforderlich sind, und könnte den Weg für eine intelligente, kostensenkende Vereinfachung freimachen.</w:t>
      </w:r>
    </w:p>
    <w:p w14:paraId="60096BC5" w14:textId="77777777" w:rsidR="00BE07EA" w:rsidRPr="00207E71" w:rsidRDefault="2C55CABF" w:rsidP="004732DF">
      <w:pPr>
        <w:pStyle w:val="ManualConsidrant"/>
        <w:rPr>
          <w:noProof/>
        </w:rPr>
      </w:pPr>
      <w:r>
        <w:rPr>
          <w:noProof/>
        </w:rPr>
        <w:t>(32)</w:t>
      </w:r>
      <w:r>
        <w:rPr>
          <w:noProof/>
        </w:rPr>
        <w:tab/>
      </w:r>
      <w:r w:rsidRPr="00207E71">
        <w:rPr>
          <w:noProof/>
        </w:rPr>
        <w:t>Österreich hat 2025 mehrere Maßnahmen gegen die hohen Energiepreise ergriffen. Neben kurzfristigen Maßnahmen zur Senkung der Energiepreise für energieintensive Industrien und zur Senkung der Elektrizitätsabgabe für das Jahr 2026 wurde das Elektrizitätswirtschaftsgesetz verabschiedet. Dieses neue Gesetz stellt eine wichtige Änderung des Rechtsrahmens für den österreichischen Elektrizitätsmarkt dar, wird das Energiesystem flexibler machen und ermöglicht Strombezugsverträge. Die vollständige und zeitnahe Umsetzung des Elektrizitätswirtschaftsgesetzes ist jedoch entscheidend, um die Preise nachhaltig und strukturell zu senken. Darüber hinaus treibt die Abhängigkeit des Landes von Erdgas für die Stromerzeugung in Verbindung mit begrenzter Flexibilität im nicht-fossilen Bereich und begrenzten Verbindungskapazitäten die Energiepreise, die deutlich über dem EU-Durchschnitt liegen, weiter in die Höhe. Wenngleich diese Abhängigkeit von Erdgas anhält, hat Österreich Maßnahmen ergriffen, um durch eine Diversifizierung der Gasversorgungsquellen die Energieversorgungssicherheit zu verbessern.</w:t>
      </w:r>
    </w:p>
    <w:p w14:paraId="64785BB3" w14:textId="28DB02A9" w:rsidR="00BE07EA" w:rsidRPr="00207E71" w:rsidRDefault="74F63C11" w:rsidP="52DCFA7C">
      <w:pPr>
        <w:pStyle w:val="ManualConsidrant"/>
        <w:rPr>
          <w:rFonts w:eastAsia="Calibri"/>
          <w:noProof/>
        </w:rPr>
      </w:pPr>
      <w:r>
        <w:rPr>
          <w:noProof/>
        </w:rPr>
        <w:t>(33)</w:t>
      </w:r>
      <w:r>
        <w:rPr>
          <w:noProof/>
        </w:rPr>
        <w:tab/>
      </w:r>
      <w:r w:rsidRPr="00207E71">
        <w:rPr>
          <w:noProof/>
        </w:rPr>
        <w:t>Österreich macht bei der Umstellung auf saubere Energien weiter Fortschritte, doch fossile Brennstoffe machten im Jahr 2024 immer noch mehr als die Hälfte des österreichischen Energiemixes aus. Um seine Ziele für 2030 zu erreichen, muss Österreich den Ausbau der Kapazitäten und der Infrastruktur für erneuerbare Energien beschleunigen, insbesondere im Bereich der Windenergie, wo 2025 nur 0,2 GW an neuer Kapazität hinzukamen. Im Jahr 2025 entfielen 83,9 % der Stromerzeugung auf erneuerbare Energien, wobei Wasserkraft einen hohen Anteil ausmachte. Angesichts der saisonalen Schwankungen bei Wasserkraft und Photovoltaik ist Windenergie, auf die im Jahr 2024 11,8 % der Energieerzeugung aus erneuerbaren Quellen entfielen, eine kosteneffiziente Ergänzung, um den Bedarf an Stromeinfuhren zu verringern, besonders im Winter. Die Verkürzung der Genehmigungsfristen und die Ausweisung von genügend Beschleunigungsgebieten, insbesondere für Windenergie, werden unerlässlich sein, um die im Erneuerbaren-Ausbau-Gesetz und im nationalen Energie- und Klimaplan festgelegten Ziele zu erreichen. Die Beschleunigung der Modernisierung und des Ausbaus des Stromnetzes, auch grenzüberschreitend, und der Ausbau der Speicherkapazitäten bleiben zentrale Faktoren, um die Energiewende voranzubringen. Hierfür sind sowohl mehr Investitionen als auch Tempo erforderlich, auch bei den Genehmigungen, damit die zusätzlichen Kapazitäten für die Erzeugung erneuerbarer Energien in das System integriert werden können.</w:t>
      </w:r>
    </w:p>
    <w:p w14:paraId="7862DAE2" w14:textId="77777777" w:rsidR="00E7790A" w:rsidRPr="00207E71" w:rsidRDefault="72E51602" w:rsidP="757F5599">
      <w:pPr>
        <w:pStyle w:val="ManualConsidrant"/>
        <w:rPr>
          <w:rFonts w:eastAsia="Times New Roman"/>
          <w:noProof/>
        </w:rPr>
      </w:pPr>
      <w:r>
        <w:rPr>
          <w:noProof/>
        </w:rPr>
        <w:t>(34)</w:t>
      </w:r>
      <w:r>
        <w:rPr>
          <w:noProof/>
        </w:rPr>
        <w:tab/>
      </w:r>
      <w:r w:rsidRPr="00207E71">
        <w:rPr>
          <w:noProof/>
        </w:rPr>
        <w:t>Das derzeitige Tempo der Dekarbonisierung reicht nicht aus, damit Österreich seine Klimaziele für 2030 und sein Ziel der Klimaneutralität bis 2040 erreichen kann. Im Jahr 2024 sanken die Treibhausgasemissionen um 3 %, was einem deutlich schwächeren Rückgang als 2023 entspricht, und vorläufige Schätzungen deuten auf einen Anstieg der Emissionen im Jahr 2025 hin. Die Industrieemissionen sind zuletzt zurückgegangen, doch bleibt der Sektor energie- und emissionsintensiv. Maßnahmen zur Dekarbonisierung der Industrie und zur Entwicklung einer sauberen Industrieinfrastruktur, mitsamt baulichen Erweiterungen und rechtlichen Rahmenbedingungen, sollten verstärkt werden, wobei der Schwerpunkt auf Regionen mit hoher Emissionsintensität liegen sollte. Die verkehrsbedingten Emissionen gingen 2024 vor allem wegen des geringeren Güterverkehrs zurück, doch halten sich die politischen Fortschritte weiterhin in Grenzen. Die schrittweise Abschaffung von Subventionen für fossile Brennstoffe und die raschere Elektrifizierung des Verkehrs, einschließlich des Straßengüterverkehrs, werden von zentraler Bedeutung sein. Eine weitere Verringerung der Emissionen wird auch davon abhängen, dass die Energieeffizienz im Industrie-, Verkehrs- und Gebäudesektor verbessert wird, insbesondere auch durch Reformen der Miet- und Immobilienvorschriften, um Gebäuderenovierungen zu erleichtern.</w:t>
      </w:r>
    </w:p>
    <w:p w14:paraId="03740FC9" w14:textId="77777777" w:rsidR="0075256C" w:rsidRPr="00207E71" w:rsidRDefault="00427792">
      <w:pPr>
        <w:pStyle w:val="ManualConsidrant"/>
        <w:rPr>
          <w:noProof/>
        </w:rPr>
      </w:pPr>
      <w:r>
        <w:rPr>
          <w:noProof/>
        </w:rPr>
        <w:t>(35)</w:t>
      </w:r>
      <w:r>
        <w:rPr>
          <w:noProof/>
        </w:rPr>
        <w:tab/>
      </w:r>
      <w:r w:rsidRPr="00207E71">
        <w:rPr>
          <w:noProof/>
        </w:rPr>
        <w:t>Der Arbeitsmarkt steht vor Herausforderungen bei der Deckung des Arbeitskräftebedarfs vor dem Hintergrund der Bevölkerungsalterung und der verhältnismäßig hohen Besteuerung des Faktors Arbeit sowie der hohen Sozialbeiträge, die zu den höchsten in der EU gehören. Die Beschäftigung nahm weiter allmählich zu, hauptsächlich weil das gesetzliche Pensionsantrittsalter für Frauen angehoben wurde. Die gewöhnliche Wochenarbeitszeit blieb mit durchschnittlich 35,8 Stunden (gegenüber 37,3 Stunden im EU-Durchschnitt) niedrig. Die Erwerbs- und die Beschäftigungsquote von Frauen lagen 2025 bei 75,1 % bzw. 74,2 % (gegenüber 82,7 % bzw. 81 % bei Männern). Die entsprechenden geschlechtsspezifischen Unterschiede waren hoch (7,6 bzw. 6,9 Prozentpunkte). Österreich weist mit 37,1 Prozentpunkten im Jahr 2025 auch eines der EU-weit größten geschlechtsspezifischen Gefälle bei der Teilzeitbeschäftigung auf. Fast die Hälfte aller Frauen (49,6 %) ist in Teilzeit beschäftigt. Die hohe Steuer- und Abgabenbelastung der Arbeit macht einen Wechsel von einer Teilzeit- zu einer Vollzeitbeschäftigung unattraktiv, was zum Arbeitskräftemangel beiträgt und das wirtschaftliche Potenzial einschränkt. Trotz Verbesserungen beim Ausbau der frühkindlichen Betreuung, Bildung und Erziehung bestehen bei der Verfügbarkeit und dem Zugang weiter Unterschiede zwischen den Bundesländern. Die größten Probleme sind die Fragmentierung des Governance-Systems, die Finanzierung und der Personalmangel. Ein verbindlicher Qualitätsrahmen mit klaren Standards könnte dazu beitragen, die lokalen Qualitätsunterschiede anzugehen.</w:t>
      </w:r>
    </w:p>
    <w:p w14:paraId="168E32EA" w14:textId="77777777" w:rsidR="00EC1FE9" w:rsidRPr="00207E71" w:rsidRDefault="00EC1FE9" w:rsidP="00EC1FE9">
      <w:pPr>
        <w:pStyle w:val="ManualConsidrant"/>
        <w:rPr>
          <w:noProof/>
        </w:rPr>
      </w:pPr>
      <w:r>
        <w:rPr>
          <w:noProof/>
        </w:rPr>
        <w:t>(36)</w:t>
      </w:r>
      <w:r>
        <w:rPr>
          <w:noProof/>
        </w:rPr>
        <w:tab/>
      </w:r>
      <w:r w:rsidRPr="00207E71">
        <w:rPr>
          <w:noProof/>
        </w:rPr>
        <w:t>Da Humankapital bei der Stärkung der Wettbewerbsfähigkeit und der strategischen Autonomie der Union eine entscheidende Rolle spielt, empfahl der Rat den Mitgliedstaaten 2026, Maßnahmen zu ergreifen, um die damit verbundenen strukturellen Herausforderungen in den Bereichen Kompetenzen und Bildung, die die Wettbewerbsfähigkeit beeinträchtigen, dringend anzugehen. Die an Österreich gerichteten länderspezifischen Empfehlungen 2026 können zur Umsetzung der Empfehlung des Rates zum Humankapital in der Union beitragen.</w:t>
      </w:r>
    </w:p>
    <w:p w14:paraId="68440AE1" w14:textId="77777777" w:rsidR="009675ED" w:rsidRPr="00207E71" w:rsidRDefault="00DF6BF2" w:rsidP="00261C76">
      <w:pPr>
        <w:pStyle w:val="ManualConsidrant"/>
        <w:rPr>
          <w:noProof/>
        </w:rPr>
      </w:pPr>
      <w:r>
        <w:rPr>
          <w:noProof/>
        </w:rPr>
        <w:t>(37)</w:t>
      </w:r>
      <w:r>
        <w:rPr>
          <w:noProof/>
        </w:rPr>
        <w:tab/>
      </w:r>
      <w:r w:rsidRPr="00207E71">
        <w:rPr>
          <w:noProof/>
        </w:rPr>
        <w:t>Der Arbeitskräftemangel ist mittlerweile rückläufig, liegt aber weiterhin auf einem vergleichsweise hohen Niveau. Fachkräftemangel und regionale Diskrepanzen erschweren nach wie vor die Einstellung von Fachkräften für Stellen mit mittlerem Qualifikationsniveau. In einigen Regionen ist der Anteil der unbesetzten Stellen hoch, während es in anderen Regionen eine relativ hohe Arbeitslosigkeit gibt. Unterschiede bei den Mietpreisen, der Verfügbarkeit von Sozialwohnungen und dem Angebot von frühkindlicher Betreuung, Bildung und Erziehung für Kinder unter drei Jahren hemmen die regionale Arbeitskräftemobilität. Das System der beruflichen Bildung ist zwar gut entwickelt, steht aber vor zunehmenden Herausforderungen. Im Jahr 2025 konnten rund 24 500 angehende Auszubildende keine Stellen finden, da KMU vor größeren Herausforderungen standen. Auch die Qualität der Ausbildung, einschließlich des Einsatzes digitaler Geräte, gibt Anlass zur Sorge.</w:t>
      </w:r>
    </w:p>
    <w:p w14:paraId="15624BB5" w14:textId="77777777" w:rsidR="009F325C" w:rsidRPr="00207E71" w:rsidRDefault="747C6998" w:rsidP="006C691D">
      <w:pPr>
        <w:pStyle w:val="ManualConsidrant"/>
        <w:rPr>
          <w:noProof/>
        </w:rPr>
      </w:pPr>
      <w:r>
        <w:rPr>
          <w:noProof/>
        </w:rPr>
        <w:t>(38)</w:t>
      </w:r>
      <w:r>
        <w:rPr>
          <w:noProof/>
        </w:rPr>
        <w:tab/>
      </w:r>
      <w:r w:rsidRPr="00207E71">
        <w:rPr>
          <w:noProof/>
        </w:rPr>
        <w:t xml:space="preserve">Der Arbeitsmarkterfolg von älteren Menschen, Geringqualifizierten und Menschen mit Migrationshintergrund bleibt im EU-Vergleich gering. Die jüngsten Reformen zur Erhöhung der Beschäftigung umfassen die Unterstützung der Wiedereingliederung älterer Langzeitarbeitsloser in den Arbeitsmarkt, strengere Voraussetzungen für die Frühpension, die Einführung einer Teilpension und steuerliche Anreize für eine Beschäftigung über das gesetzliche Pensionsantrittsalter hinaus. Die Maßnahmen zur Integration von Menschen mit Migrationshintergrund und gering qualifizierten Arbeitsuchenden in den Arbeitsmarkt reichen jedoch nicht aus. Verstärkte Weiterbildungs- und Umschulungsmaßnahmen könnten zusammen mit einer engeren Koordinierung der künftigen Strategie für lebenslanges Lernen 2040 zwischen Bund und Ländern die Grundfertigkeiten und die Arbeitsmarktintegration von beiden Gruppen verbessern. </w:t>
      </w:r>
    </w:p>
    <w:p w14:paraId="76FF1CCB" w14:textId="77777777" w:rsidR="00DB50DB" w:rsidRPr="00207E71" w:rsidDel="00DB50DB" w:rsidRDefault="00A415BC" w:rsidP="0053355E">
      <w:pPr>
        <w:pStyle w:val="ManualConsidrant"/>
        <w:rPr>
          <w:noProof/>
        </w:rPr>
      </w:pPr>
      <w:r>
        <w:rPr>
          <w:noProof/>
        </w:rPr>
        <w:t>(39)</w:t>
      </w:r>
      <w:r>
        <w:rPr>
          <w:noProof/>
        </w:rPr>
        <w:tab/>
      </w:r>
      <w:r w:rsidRPr="00207E71">
        <w:rPr>
          <w:noProof/>
        </w:rPr>
        <w:t xml:space="preserve">Die soziale Lage Österreichs hat sich 2025 verschlechtert und der Anteil der Menschen, die von Armut oder sozialer Ausgrenzung bedroht sind, ist gestiegen. Niedrige Einkommen sind langsamer gewachsen als Durchschnittseinkommen und die Wirksamkeit von Sozialleistungen bei der Armutsbekämpfung ist gesunken. Kinder waren unverhältnismäßig stark betroffen und mehr als jedes vierte Kind war von Armut oder sozialer Ausgrenzung bedroht, was einem Anstieg um 4,4 Prozentpunkte gegenüber 2024 entspricht und mehr ist als im EU-Durchschnitt. Auch bei Geringqualifizierten und außerhalb der EU geborenen Menschen ist die Anzahl der von Armut oder sozialer Ausgrenzung Bedrohten gestiegen. Trotz der jüngsten Reformen besteht nach wie vor Verbesserungsbedarf bei der Zugänglichkeit und Angemessenheit von Schulungen für Menschen mit Migrationshintergrund und Geringqualifizierte. Insbesondere könnte die Beschäftigungsfähigkeit durch ausreichende Deutschkurse verbessert werden. Darüber hinaus sind viele Arbeitskräfte aus Drittstaaten überqualifiziert (41,2 % im Jahr 2024 gegenüber 24,3 % bei Österreichern und 34,6 % bei anderen EU-Bürgern), was daran liegt, dass Österreich derzeit über kein standardisiertes nationales System für die Anerkennung ausländischer Qualifikationen verfügt. Eine schnellere und einheitlichere Anerkennung von Qualifikationen könnte ungenutztes Arbeitsmarktpotenzial erschließen, die Integration von Migranten fördern und ihr Armutsrisiko verringern. </w:t>
      </w:r>
    </w:p>
    <w:p w14:paraId="340080DF" w14:textId="77777777" w:rsidR="00643412" w:rsidRPr="00207E71" w:rsidRDefault="51EDF973" w:rsidP="00085409">
      <w:pPr>
        <w:pStyle w:val="ManualConsidrant"/>
        <w:rPr>
          <w:noProof/>
        </w:rPr>
      </w:pPr>
      <w:r>
        <w:rPr>
          <w:noProof/>
        </w:rPr>
        <w:t>(40)</w:t>
      </w:r>
      <w:r>
        <w:rPr>
          <w:noProof/>
        </w:rPr>
        <w:tab/>
      </w:r>
      <w:r w:rsidRPr="00207E71">
        <w:rPr>
          <w:noProof/>
        </w:rPr>
        <w:t>Österreich steht weiterhin vor Herausforderungen bei der Verbesserung der Grundfertigkeiten. Etwa jedem vierten Schüler fehlt es an ausreichenden Grundfertigkeiten und bei Schülern aus benachteiligten Verhältnissen und Schülern mit Migrationshintergrund ist der Anteil noch deutlich höher. Österreich liegt bei der Erreichung des Ziels des europäischen Bildungsraums, den Anteil unterdurchschnittlicher Leistungen bis 2030 auf unter 15 % zu senken, nicht auf Kurs und die sozioökonomischen und regionalen Unterschiede sind groß. Der Anteil der frühen Schulabgänger nimmt zu, insbesondere bei im Inland geborenen benachteiligten Schülern und solchen mit Migrationshintergrund. Den TALIS-Daten der OECD für 2024 zufolge ist die Inklusionsquote in Schulen sehr gering (8,1 %, EU-Durchschnitt: 50,2 %). Die Bildungsergebnisse sind in den Bundesländern weiterhin uneinheitlich und der anhaltende Mangel an Lehrkräften und Personal beeinträchtigt die Verbesserung der Lernergebnisse. Systematische Folgemaßnahmen für den Verbleib junger Menschen in der allgemeinen Bildung, gezielte Unterstützung zum kombinierten Erwerb von Grundfertigkeiten und Sprachkompetenzen, die Behebung des Lehrkräfte- und Personalmangels sowie die Förderung einer inklusiven Lehrkräfteausbildung und flexibler alternativer Bildungswege könnten die Integration, die Beschäftigungsfähigkeit und den sozialen Zusammenhalt verbessern.</w:t>
      </w:r>
    </w:p>
    <w:p w14:paraId="125CBEDC" w14:textId="03DE1A90" w:rsidR="6EC3E6CC" w:rsidRPr="00207E71" w:rsidRDefault="0FE7BA52" w:rsidP="74A41747">
      <w:pPr>
        <w:pStyle w:val="ManualConsidrant"/>
        <w:rPr>
          <w:noProof/>
        </w:rPr>
      </w:pPr>
      <w:r>
        <w:rPr>
          <w:noProof/>
        </w:rPr>
        <w:t>(41)</w:t>
      </w:r>
      <w:r>
        <w:rPr>
          <w:noProof/>
        </w:rPr>
        <w:tab/>
      </w:r>
      <w:r w:rsidRPr="00207E71">
        <w:rPr>
          <w:noProof/>
        </w:rPr>
        <w:t>Da die Mitgliedstaaten des Euro-Währungsgebiets wirtschaftlich eng miteinander verflochten sind und gemeinsam zum Funktionieren der Wirtschafts- und Währungsunion beitragen, sprach der Rat 2026 die Empfehlung aus, dass die Mitgliedstaaten des Euro-Währungsgebiets unter anderem im Rahmen ihrer Aufbau- und Resilienzpläne Maßnahmen ergreifen sollten, um die Empfehlung zur Wirtschaftspolitik des Euro-Währungsgebiets 2026 umzusetzen. Im Falle Österreichs trägt Empfehlung 1 zur Umsetzung der ersten, zweiten, dritten und fünften Empfehlung für das Euro-Währungsgebiet bei, Empfehlung 2 trägt zur Umsetzung der vierten Empfehlung für das Euro-Währungsgebiet bei, Empfehlung 3 trägt zur Umsetzung der siebten, neunten und elften Empfehlung für das Euro-Währungsgebiet bei, Empfehlung 4 trägt zur Umsetzung der siebten Empfehlung für das Euro-Währungsgebiet bei und Empfehlung 5 trägt zur Umsetzung der fünften Empfehlung für das Euro-Währungsgebiet bei —</w:t>
      </w:r>
    </w:p>
    <w:p w14:paraId="0B12BB37" w14:textId="77777777" w:rsidR="00096A56" w:rsidRPr="00207E71" w:rsidRDefault="0CC43DAC" w:rsidP="7F4C326E">
      <w:pPr>
        <w:pStyle w:val="Formuledadoption"/>
        <w:rPr>
          <w:noProof/>
        </w:rPr>
      </w:pPr>
      <w:r w:rsidRPr="00207E71">
        <w:rPr>
          <w:noProof/>
        </w:rPr>
        <w:t xml:space="preserve">EMPFIEHLT, dass Österreich 2026 und 2027 Maßnahmen ergreift, um </w:t>
      </w:r>
    </w:p>
    <w:p w14:paraId="68A4F6C8" w14:textId="5C192167" w:rsidR="00053399" w:rsidRPr="00207E71" w:rsidRDefault="00C104A6" w:rsidP="00F5332B">
      <w:pPr>
        <w:pStyle w:val="ManualNumPar1"/>
        <w:rPr>
          <w:noProof/>
        </w:rPr>
      </w:pPr>
      <w:r>
        <w:rPr>
          <w:noProof/>
        </w:rPr>
        <w:t>1.</w:t>
      </w:r>
      <w:r>
        <w:rPr>
          <w:noProof/>
        </w:rPr>
        <w:tab/>
      </w:r>
      <w:r w:rsidRPr="00207E71">
        <w:rPr>
          <w:noProof/>
        </w:rPr>
        <w:t xml:space="preserve">die vom Rat am 8. Juli 2025 empfohlenen Obergrenzen für das Nettoausgabenwachstum weiterhin einzuhalten, um das übermäßige Defizit zu beenden, und gleichzeitig die im Rahmen der nationalen Ausweichklausel zugestandene Flexibilität für höhere Verteidigungsausgaben zu nutzen; die Verteidigungsausgaben und die Verteidigungsbereitschaft zu erhöhen, und gleichzeitig die Ausgabeneffizienz zu gewährleisten und den Haushalt schrittweise anzupassen, damit strukturell höhere Verteidigungsausgaben aufrechterhalten werden können; sicherzustellen, dass alle Maßnahmen zur Abfederung der Auswirkungen der steigenden Energiepreise befristet und auf den Schutz finanziell schwächerer Haushalte bzw. die Bedürfnisse energieintensiver Unternehmen ausgerichtet sind und Energiesparanreize bewahren, und gleichzeitig dafür zu sorgen, dass die damit einhergehende Belastung für die öffentlichen Finanzen mit den Verpflichtungen aus dem haushaltspolitischen Rahmen der EU vereinbar ist; die vom Rat am 8. Juli 2025 empfohlenen Reformen und Investitionen umzusetzen, die der Verlängerung des Anpassungszeitraums zugrunde liegen; durch entschlossenes Handeln die Tragfähigkeit der öffentlichen Finanzen zu gewährleisten, unter anderem durch Verbesserung der finanziellen Tragfähigkeit des Gesundheits-, Langzeitpflege- und Pensionssystems, indem unter anderem die Krankenhausinfrastruktur gestrafft, die Kosteneffizienz der Gesundheitsversorgung und Langzeitpflege verbessert, die Digitalisierung und Krankheitsprävention zur Förderung der Ausgabenkontrolle verstärkt und das tatsächliche Pensionsantrittsalter deutlich angehoben werden; </w:t>
      </w:r>
      <w:bookmarkStart w:id="7" w:name="_Hlk228784985"/>
      <w:r w:rsidRPr="00207E71">
        <w:rPr>
          <w:noProof/>
        </w:rPr>
        <w:t xml:space="preserve">die Finanzbeziehungen und ‑zuständigkeiten der verschiedenen staatlichen Ebenen zu vereinfachen und zu rationalisieren und zu gewährleisten, dass Finanzierungs- und Ausgabenverantwortlichkeiten klar aufeinander abgestimmt sind; </w:t>
      </w:r>
      <w:bookmarkEnd w:id="7"/>
      <w:r w:rsidRPr="00207E71">
        <w:rPr>
          <w:noProof/>
        </w:rPr>
        <w:t>den Steuermix haushaltsneutral zu verbessern und dadurch die hohe Steuer- und Abgabenbelastung der Arbeit zu verringern;</w:t>
      </w:r>
    </w:p>
    <w:p w14:paraId="1B9C53A4" w14:textId="6B63F09C" w:rsidR="00CF72BC" w:rsidRPr="00207E71" w:rsidRDefault="00DE36F7" w:rsidP="009014D0">
      <w:pPr>
        <w:pStyle w:val="ManualNumPar1"/>
        <w:rPr>
          <w:rFonts w:eastAsia="Times New Roman"/>
          <w:noProof/>
          <w:u w:val="single"/>
        </w:rPr>
      </w:pPr>
      <w:r>
        <w:rPr>
          <w:noProof/>
        </w:rPr>
        <w:t>2.</w:t>
      </w:r>
      <w:r>
        <w:rPr>
          <w:noProof/>
        </w:rPr>
        <w:tab/>
      </w:r>
      <w:r w:rsidRPr="00207E71">
        <w:rPr>
          <w:noProof/>
        </w:rPr>
        <w:t>die Kontinuität der im Rahmen der Aufbau- und Resilienzfazilität durchgeführten Reformen und Investitionen zu gewährleisten; die Umsetzungsdynamik im Rahmen der kohäsionspolitischen Programme aufrechtzuerhalten und hierzu gegebenenfalls auf Mittelumschichtungen zugunsten strategischer Prioritäten und Flexibilitäten im Rahmen der Halbzeitüberprüfung des kohäsionspolitischen Rahmens zu setzen;</w:t>
      </w:r>
    </w:p>
    <w:p w14:paraId="57416D27" w14:textId="59861587" w:rsidR="00CF72BC" w:rsidRPr="00207E71" w:rsidRDefault="00CF72BC" w:rsidP="2B00029C">
      <w:pPr>
        <w:pStyle w:val="ManualNumPar1"/>
        <w:rPr>
          <w:noProof/>
        </w:rPr>
      </w:pPr>
      <w:r>
        <w:rPr>
          <w:noProof/>
        </w:rPr>
        <w:t>3.</w:t>
      </w:r>
      <w:r>
        <w:rPr>
          <w:noProof/>
        </w:rPr>
        <w:tab/>
      </w:r>
      <w:r w:rsidRPr="00207E71">
        <w:rPr>
          <w:noProof/>
        </w:rPr>
        <w:t>eine größere Unternehmensdynamik sowie die Gründung und das Wachstum junger Unternehmen zu fördern, unter anderem durch einen besseren Zugang zu Risiko- und Wachstumskapital, die Förderung von Beteiligungsinvestitionen institutioneller Anleger und die Stärkung von Zusatzpensionssystemen; die hohen Investitionen in Forschung und Entwicklung besser in marktfähige Lösungen zu überführen und den Einsatz fortgeschrittener digitaler Technologien durch Unternehmen auszuweiten; die Regulierung zu vereinfachen und Bürokratie abzubauen, insbesondere für KMU, unter anderem durch beschleunigte Genehmigungsverfahren; regulatorische Hindernisse im Dienstleistungssektor zu beseitigen und den Wettbewerb zu erhöhen, damit die Preise sinken; den hohen Baukosten entgegenzuwirken;</w:t>
      </w:r>
    </w:p>
    <w:p w14:paraId="04056250" w14:textId="2431194E" w:rsidR="00CF72BC" w:rsidRPr="00207E71" w:rsidRDefault="00847916" w:rsidP="00CF72BC">
      <w:pPr>
        <w:pStyle w:val="ManualNumPar1"/>
        <w:rPr>
          <w:noProof/>
        </w:rPr>
      </w:pPr>
      <w:r>
        <w:rPr>
          <w:noProof/>
        </w:rPr>
        <w:t>4.</w:t>
      </w:r>
      <w:r>
        <w:rPr>
          <w:noProof/>
        </w:rPr>
        <w:tab/>
      </w:r>
      <w:r w:rsidRPr="00207E71">
        <w:rPr>
          <w:noProof/>
        </w:rPr>
        <w:t xml:space="preserve">das Elektrizitätswirtschaftsgesetz umzusetzen, die Flexibilität des Energiesystems zu erhöhen und Anreize für Strombezugsverträge zu schaffen; die Energieeffizienz zu verbessern, die Abhängigkeit von fossilen Brennstoffen insgesamt zu verringern und den Ausbau erneuerbarer Energien und der erforderlichen Infrastruktur zu beschleunigen, insbesondere durch die Vereinfachung von Genehmigungsverfahren und die Einrichtung spezieller Beschleunigungsgebiete; die Emissionen insbesondere im Verkehrssektor und durch Beschleunigung des Dekarbonisierungsprozesses in der Industrie weiter zu reduzieren, vor allem in Regionen mit einer hohen Emissionsintensität; </w:t>
      </w:r>
    </w:p>
    <w:p w14:paraId="5D99552D" w14:textId="77777777" w:rsidR="00CF72BC" w:rsidRPr="00207E71" w:rsidRDefault="2E5E494D" w:rsidP="007C3232">
      <w:pPr>
        <w:pStyle w:val="ManualNumPar1"/>
        <w:rPr>
          <w:noProof/>
        </w:rPr>
      </w:pPr>
      <w:r>
        <w:rPr>
          <w:noProof/>
        </w:rPr>
        <w:t>5.</w:t>
      </w:r>
      <w:r>
        <w:rPr>
          <w:noProof/>
        </w:rPr>
        <w:tab/>
      </w:r>
      <w:r w:rsidRPr="00207E71">
        <w:rPr>
          <w:noProof/>
        </w:rPr>
        <w:t xml:space="preserve">Anreize zur Erhöhung der Gesamtzahl der geleisteten Arbeitsstunden und der Vollzeitarbeitsquote von Frauen zu schaffen, unter anderem durch die Verbesserung der Qualität und Verfügbarkeit von Kinderbetreuungsangeboten; den Fachkräftemangel und regionale Diskrepanzen anzugehen, indem unter anderem der Arbeitsmarkterfolg von älteren Arbeitnehmern und Menschen mit Migrationshintergrund durch die Anerkennung ihrer Qualifikationen verbessert wird; die Grundfertigkeiten bereits in jungen Jahren zu verbessern. </w:t>
      </w:r>
    </w:p>
    <w:p w14:paraId="5E658F70" w14:textId="67B506AE" w:rsidR="00CA0B25" w:rsidRPr="00207E71" w:rsidRDefault="00207E71" w:rsidP="00F4635D">
      <w:pPr>
        <w:pStyle w:val="Fait"/>
        <w:rPr>
          <w:noProof/>
        </w:rPr>
      </w:pPr>
      <w:r>
        <w:rPr>
          <w:noProof/>
        </w:rPr>
        <w:t xml:space="preserve">Geschehen zu Brüssel am </w:t>
      </w:r>
    </w:p>
    <w:p w14:paraId="793CB1B2" w14:textId="77777777" w:rsidR="00CA0B25" w:rsidRPr="00207E71" w:rsidRDefault="00CA0B25" w:rsidP="00F4635D">
      <w:pPr>
        <w:pStyle w:val="Institutionquisigne"/>
        <w:rPr>
          <w:noProof/>
        </w:rPr>
      </w:pPr>
      <w:r w:rsidRPr="00207E71">
        <w:rPr>
          <w:noProof/>
        </w:rPr>
        <w:tab/>
        <w:t>Im Namen des Rates</w:t>
      </w:r>
    </w:p>
    <w:p w14:paraId="2879FD17" w14:textId="77777777" w:rsidR="00CA0B25" w:rsidRPr="00207E71" w:rsidRDefault="00CA0B25" w:rsidP="00CA0B25">
      <w:pPr>
        <w:pStyle w:val="Personnequisigne"/>
        <w:rPr>
          <w:noProof/>
        </w:rPr>
      </w:pPr>
      <w:r w:rsidRPr="00207E71">
        <w:rPr>
          <w:noProof/>
        </w:rPr>
        <w:tab/>
        <w:t>Der Präsident /// Die Präsidentin</w:t>
      </w:r>
    </w:p>
    <w:sectPr w:rsidR="00CA0B25" w:rsidRPr="00207E71" w:rsidSect="00174D29">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6C69" w14:textId="77777777" w:rsidR="00190E9A" w:rsidRDefault="00190E9A" w:rsidP="00CA0B25">
      <w:pPr>
        <w:spacing w:before="0" w:after="0"/>
      </w:pPr>
      <w:r>
        <w:separator/>
      </w:r>
    </w:p>
  </w:endnote>
  <w:endnote w:type="continuationSeparator" w:id="0">
    <w:p w14:paraId="624C5266" w14:textId="77777777" w:rsidR="00190E9A" w:rsidRDefault="00190E9A" w:rsidP="00CA0B25">
      <w:pPr>
        <w:spacing w:before="0" w:after="0"/>
      </w:pPr>
      <w:r>
        <w:continuationSeparator/>
      </w:r>
    </w:p>
  </w:endnote>
  <w:endnote w:type="continuationNotice" w:id="1">
    <w:p w14:paraId="594DF7CE" w14:textId="77777777" w:rsidR="00190E9A" w:rsidRDefault="00190E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4AADB" w14:textId="0BE06C7E" w:rsidR="00174D29" w:rsidRPr="00174D29" w:rsidRDefault="00174D29" w:rsidP="00174D29">
    <w:pPr>
      <w:pStyle w:val="Footer"/>
      <w:rPr>
        <w:rFonts w:ascii="Arial" w:hAnsi="Arial" w:cs="Arial"/>
        <w:b/>
        <w:sz w:val="48"/>
      </w:rPr>
    </w:pPr>
    <w:r w:rsidRPr="00174D29">
      <w:rPr>
        <w:rFonts w:ascii="Arial" w:hAnsi="Arial" w:cs="Arial"/>
        <w:b/>
        <w:sz w:val="48"/>
      </w:rPr>
      <w:t>DE</w:t>
    </w:r>
    <w:r w:rsidRPr="00174D29">
      <w:rPr>
        <w:rFonts w:ascii="Arial" w:hAnsi="Arial" w:cs="Arial"/>
        <w:b/>
        <w:sz w:val="48"/>
      </w:rPr>
      <w:tab/>
    </w:r>
    <w:r w:rsidRPr="00174D29">
      <w:rPr>
        <w:rFonts w:ascii="Arial" w:hAnsi="Arial" w:cs="Arial"/>
        <w:b/>
        <w:sz w:val="48"/>
      </w:rPr>
      <w:tab/>
    </w:r>
    <w:r w:rsidRPr="00174D29">
      <w:tab/>
    </w:r>
    <w:r w:rsidRPr="00174D29">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2692D" w14:textId="3173E7E8" w:rsidR="00174D29" w:rsidRPr="00174D29" w:rsidRDefault="00174D29" w:rsidP="00174D29">
    <w:pPr>
      <w:pStyle w:val="Footer"/>
      <w:rPr>
        <w:rFonts w:ascii="Arial" w:hAnsi="Arial" w:cs="Arial"/>
        <w:b/>
        <w:sz w:val="48"/>
      </w:rPr>
    </w:pPr>
    <w:r w:rsidRPr="00174D29">
      <w:rPr>
        <w:rFonts w:ascii="Arial" w:hAnsi="Arial" w:cs="Arial"/>
        <w:b/>
        <w:sz w:val="48"/>
      </w:rPr>
      <w:t>DE</w:t>
    </w:r>
    <w:r w:rsidRPr="00174D29">
      <w:rPr>
        <w:rFonts w:ascii="Arial" w:hAnsi="Arial" w:cs="Arial"/>
        <w:b/>
        <w:sz w:val="48"/>
      </w:rPr>
      <w:tab/>
    </w:r>
    <w:r w:rsidRPr="00174D29">
      <w:rPr>
        <w:rFonts w:ascii="Arial" w:hAnsi="Arial" w:cs="Arial"/>
        <w:b/>
        <w:sz w:val="48"/>
      </w:rPr>
      <w:tab/>
    </w:r>
    <w:r w:rsidRPr="00174D29">
      <w:tab/>
    </w:r>
    <w:r w:rsidRPr="00174D29">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48E3" w14:textId="77777777" w:rsidR="00174D29" w:rsidRDefault="00174D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F41B" w14:textId="3D465A99" w:rsidR="00174D29" w:rsidRPr="00174D29" w:rsidRDefault="00174D29" w:rsidP="00174D29">
    <w:pPr>
      <w:pStyle w:val="Footer"/>
      <w:rPr>
        <w:rFonts w:ascii="Arial" w:hAnsi="Arial" w:cs="Arial"/>
        <w:b/>
        <w:sz w:val="48"/>
      </w:rPr>
    </w:pPr>
    <w:r w:rsidRPr="00174D29">
      <w:rPr>
        <w:rFonts w:ascii="Arial" w:hAnsi="Arial" w:cs="Arial"/>
        <w:b/>
        <w:sz w:val="48"/>
      </w:rPr>
      <w:t>DE</w:t>
    </w:r>
    <w:r w:rsidRPr="00174D29">
      <w:rPr>
        <w:rFonts w:ascii="Arial" w:hAnsi="Arial" w:cs="Arial"/>
        <w:b/>
        <w:sz w:val="48"/>
      </w:rPr>
      <w:tab/>
    </w:r>
    <w:r>
      <w:fldChar w:fldCharType="begin"/>
    </w:r>
    <w:r>
      <w:instrText xml:space="preserve"> PAGE  \* MERGEFORMAT </w:instrText>
    </w:r>
    <w:r>
      <w:fldChar w:fldCharType="separate"/>
    </w:r>
    <w:r w:rsidR="00071366">
      <w:rPr>
        <w:noProof/>
      </w:rPr>
      <w:t>2</w:t>
    </w:r>
    <w:r>
      <w:fldChar w:fldCharType="end"/>
    </w:r>
    <w:r>
      <w:tab/>
    </w:r>
    <w:r w:rsidRPr="00174D29">
      <w:tab/>
    </w:r>
    <w:r w:rsidRPr="00174D29">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28376" w14:textId="77777777" w:rsidR="00174D29" w:rsidRDefault="00174D29" w:rsidP="00174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8BA66" w14:textId="77777777" w:rsidR="00190E9A" w:rsidRDefault="00190E9A" w:rsidP="00CA0B25">
      <w:pPr>
        <w:spacing w:before="0" w:after="0"/>
      </w:pPr>
      <w:r>
        <w:separator/>
      </w:r>
    </w:p>
  </w:footnote>
  <w:footnote w:type="continuationSeparator" w:id="0">
    <w:p w14:paraId="1BE384DA" w14:textId="77777777" w:rsidR="00190E9A" w:rsidRDefault="00190E9A" w:rsidP="00CA0B25">
      <w:pPr>
        <w:spacing w:before="0" w:after="0"/>
      </w:pPr>
      <w:r>
        <w:continuationSeparator/>
      </w:r>
    </w:p>
  </w:footnote>
  <w:footnote w:type="continuationNotice" w:id="1">
    <w:p w14:paraId="14E81167" w14:textId="77777777" w:rsidR="00190E9A" w:rsidRDefault="00190E9A">
      <w:pPr>
        <w:spacing w:before="0" w:after="0"/>
      </w:pPr>
    </w:p>
  </w:footnote>
  <w:footnote w:id="2">
    <w:p w14:paraId="22DFAB44" w14:textId="77777777" w:rsidR="009F7F1F" w:rsidRPr="00207E71" w:rsidRDefault="009F7F1F" w:rsidP="00373387">
      <w:pPr>
        <w:pStyle w:val="FootnoteText"/>
      </w:pPr>
      <w:r>
        <w:rPr>
          <w:rStyle w:val="FootnoteReference"/>
        </w:rPr>
        <w:footnoteRef/>
      </w:r>
      <w:r w:rsidRPr="00207E71">
        <w:tab/>
        <w:t xml:space="preserve">Verordnung (EU) 2024/1263 des Europäischen Parlaments und des Rates vom 29. April 2024 über die wirksame Koordinierung der Wirtschaftspolitik und über die multilaterale haushaltspolitische Überwachung und zur Aufhebung der Verordnung (EG) Nr. 1466/97 des Rates (ABl. L, 2024/1263, 30.4.2024, ELI: </w:t>
      </w:r>
      <w:hyperlink r:id="rId1" w:history="1">
        <w:r w:rsidRPr="00207E71">
          <w:rPr>
            <w:rStyle w:val="Hyperlink"/>
          </w:rPr>
          <w:t>http://data.europa.eu/eli/reg/2024/1263/oj</w:t>
        </w:r>
      </w:hyperlink>
      <w:r w:rsidRPr="00207E71">
        <w:t>).</w:t>
      </w:r>
    </w:p>
  </w:footnote>
  <w:footnote w:id="3">
    <w:p w14:paraId="79BA0F9D" w14:textId="3AB2A217" w:rsidR="00AD380D" w:rsidRPr="00207E71" w:rsidRDefault="00AD380D" w:rsidP="00AD380D">
      <w:pPr>
        <w:pStyle w:val="FootnoteText"/>
      </w:pPr>
      <w:r>
        <w:rPr>
          <w:rStyle w:val="FootnoteReference"/>
        </w:rPr>
        <w:footnoteRef/>
      </w:r>
      <w:r w:rsidRPr="00207E71">
        <w:tab/>
        <w:t>Vorschlag für eine Verordnung des Europäischen Parlaments und des Rates zur Einrichtung des Europäischen Fonds für wirtschaftlichen, sozialen und territorialen Zusammenhalt, Landwirtschaft und den ländlichen Raum, Fischerei und Meere, Wohlstand und Sicherheit für den Zeitraum 2028-2034 sowie zur Änderung der Verordnung (EU) 2023/955 und der Verordnung (EU, Euratom) 2024/2509 (COM(2025) 565 final). Die vorgeschlagene Verordnung ist derzeit Gegenstand von Verhandlungen mit den beiden gesetzgebenden Organen.</w:t>
      </w:r>
    </w:p>
  </w:footnote>
  <w:footnote w:id="4">
    <w:p w14:paraId="0434ABD8" w14:textId="6E144FFA" w:rsidR="00FA642E" w:rsidRPr="006813FD" w:rsidRDefault="00FA642E">
      <w:pPr>
        <w:pStyle w:val="FootnoteText"/>
      </w:pPr>
      <w:r>
        <w:rPr>
          <w:rStyle w:val="FootnoteReference"/>
        </w:rPr>
        <w:footnoteRef/>
      </w:r>
      <w:r>
        <w:tab/>
        <w:t xml:space="preserve">ABl. C, C/2026/2434, 28.4.2026, ELI: </w:t>
      </w:r>
      <w:hyperlink r:id="rId2" w:history="1">
        <w:r>
          <w:rPr>
            <w:rStyle w:val="Hyperlink"/>
          </w:rPr>
          <w:t>http://data.europa.eu/eli/C/2026/2434/oj</w:t>
        </w:r>
      </w:hyperlink>
      <w:r>
        <w:t>.</w:t>
      </w:r>
    </w:p>
  </w:footnote>
  <w:footnote w:id="5">
    <w:p w14:paraId="73B13D3B" w14:textId="752E32AD" w:rsidR="00E8710C" w:rsidRPr="00207E71" w:rsidRDefault="00E8710C" w:rsidP="00E8710C">
      <w:pPr>
        <w:pStyle w:val="FootnoteText"/>
      </w:pPr>
      <w:r>
        <w:rPr>
          <w:rStyle w:val="FootnoteReference"/>
        </w:rPr>
        <w:footnoteRef/>
      </w:r>
      <w:r w:rsidRPr="00207E71">
        <w:tab/>
        <w:t xml:space="preserve">Verordnung (EU) 2021/241 des Europäischen Parlaments und des Rates vom 12. Februar 2021 zur Einrichtung der Aufbau- und Resilienzfazilität (ABl. L 57 vom 18.2.2021, S. 17, ELI: </w:t>
      </w:r>
      <w:hyperlink r:id="rId3" w:history="1">
        <w:r w:rsidRPr="00207E71">
          <w:rPr>
            <w:rStyle w:val="Hyperlink"/>
          </w:rPr>
          <w:t>http://data.europa.eu/eli/reg/2021/241/oj</w:t>
        </w:r>
      </w:hyperlink>
      <w:r w:rsidRPr="00207E71">
        <w:t>).</w:t>
      </w:r>
    </w:p>
  </w:footnote>
  <w:footnote w:id="6">
    <w:p w14:paraId="7186F060" w14:textId="07963DA6" w:rsidR="0050411A" w:rsidRPr="00207E71" w:rsidRDefault="0050411A" w:rsidP="00E3741A">
      <w:pPr>
        <w:pStyle w:val="FootnoteText"/>
        <w:ind w:left="709" w:hanging="709"/>
      </w:pPr>
      <w:r>
        <w:rPr>
          <w:rStyle w:val="FootnoteReference"/>
        </w:rPr>
        <w:footnoteRef/>
      </w:r>
      <w:r w:rsidRPr="00207E71">
        <w:tab/>
        <w:t>Empfehlung des Rates vom 8. Juli 2025 zur Billigung des nationalen mittelfristigen finanzpolitisch-strukturellen Plans Österreichs (ABl. C, C/2025/3958, 20.8.2025, ELI:</w:t>
      </w:r>
      <w:r w:rsidRPr="00207E71">
        <w:rPr>
          <w:i/>
        </w:rPr>
        <w:t xml:space="preserve"> </w:t>
      </w:r>
      <w:hyperlink r:id="rId4" w:history="1">
        <w:r w:rsidRPr="00207E71">
          <w:rPr>
            <w:rStyle w:val="Hyperlink"/>
          </w:rPr>
          <w:t>http://data.europa.eu/eli/C/2025/3958/oj</w:t>
        </w:r>
      </w:hyperlink>
      <w:r w:rsidRPr="00207E71">
        <w:t>).</w:t>
      </w:r>
    </w:p>
  </w:footnote>
  <w:footnote w:id="7">
    <w:p w14:paraId="60C07B19" w14:textId="4698C9CA" w:rsidR="0050411A" w:rsidRPr="00207E71" w:rsidRDefault="0050411A" w:rsidP="00E3741A">
      <w:pPr>
        <w:pStyle w:val="FootnoteText"/>
        <w:ind w:left="709" w:hanging="709"/>
      </w:pPr>
      <w:r>
        <w:rPr>
          <w:rStyle w:val="FootnoteReference"/>
        </w:rPr>
        <w:footnoteRef/>
      </w:r>
      <w:r w:rsidRPr="00207E71">
        <w:tab/>
        <w:t xml:space="preserve">Empfehlung des Rates mit dem Ziel, das übermäßige Defizit in Österreich zu beenden, angenommen am 8. Juli 2025. Alle Dokumente zum Defizitverfahren gegen Österreich sind abrufbar unter: </w:t>
      </w:r>
      <w:hyperlink r:id="rId5" w:history="1">
        <w:r w:rsidRPr="00207E71">
          <w:rPr>
            <w:rStyle w:val="Hyperlink"/>
          </w:rPr>
          <w:t>https://economy-finance.ec.europa.eu/economic-governance-framework/stability-and-growth-pact/corrective-arm-excessive-deficit-procedure/excessive-deficit-procedures-overview/Austria_en</w:t>
        </w:r>
      </w:hyperlink>
      <w:r w:rsidRPr="00207E71">
        <w:t>.</w:t>
      </w:r>
    </w:p>
  </w:footnote>
  <w:footnote w:id="8">
    <w:p w14:paraId="533F6165" w14:textId="1C4D10ED" w:rsidR="0050411A" w:rsidRPr="00207E71" w:rsidRDefault="0050411A" w:rsidP="00E3741A">
      <w:pPr>
        <w:pStyle w:val="FootnoteText"/>
        <w:ind w:left="709" w:hanging="709"/>
      </w:pPr>
      <w:r>
        <w:rPr>
          <w:rStyle w:val="FootnoteReference"/>
        </w:rPr>
        <w:footnoteRef/>
      </w:r>
      <w:r w:rsidRPr="00207E71">
        <w:tab/>
        <w:t>Mitteilung der Kommission an das Europäische Parlament, den Rat, die Europäische Zentralbank, den Europäischen Wirtschafts- und Sozialausschuss, den Ausschuss der Regionen und die Europäische Investitionsbank: Europäisches Semester 2026 – Frühjahrspaket (COM(2026)200 final).</w:t>
      </w:r>
    </w:p>
  </w:footnote>
  <w:footnote w:id="9">
    <w:p w14:paraId="41884E70" w14:textId="4B4558E6" w:rsidR="00DF4582" w:rsidRPr="00207E71" w:rsidRDefault="00DF4582" w:rsidP="00E3741A">
      <w:pPr>
        <w:pStyle w:val="FootnoteText"/>
        <w:ind w:left="709" w:hanging="709"/>
      </w:pPr>
      <w:r>
        <w:rPr>
          <w:rStyle w:val="FootnoteReference"/>
        </w:rPr>
        <w:footnoteRef/>
      </w:r>
      <w:r w:rsidRPr="00207E71">
        <w:tab/>
        <w:t>Mitteilung der Kommission vom 19. März 2025 über die Erhöhung der Verteidigungsausgaben im Stabilitäts- und Wachstumspakt (C(2025) 2000 final).</w:t>
      </w:r>
    </w:p>
  </w:footnote>
  <w:footnote w:id="10">
    <w:p w14:paraId="2535E400" w14:textId="71EC00E0" w:rsidR="00DF4582" w:rsidRPr="00207E71" w:rsidRDefault="00DF4582" w:rsidP="00E3741A">
      <w:pPr>
        <w:pStyle w:val="FootnoteText"/>
        <w:ind w:left="709" w:hanging="709"/>
      </w:pPr>
      <w:r>
        <w:rPr>
          <w:rStyle w:val="FootnoteReference"/>
        </w:rPr>
        <w:footnoteRef/>
      </w:r>
      <w:r w:rsidRPr="00207E71">
        <w:tab/>
        <w:t xml:space="preserve">Empfehlung des Rates vom 17. Februar 2026, die es Österreich gestattet, auf der Grundlage der Verordnung (EU) 2024/1263 von der vom Rat festgelegten Obergrenze für das Nettoausgabenwachstum abzuweichen (Aktivierung der nationalen Ausweichklausel) (ABl. C, C/2026/1158, 4.3.2026, ELI: </w:t>
      </w:r>
      <w:hyperlink r:id="rId6" w:history="1">
        <w:r w:rsidRPr="00207E71">
          <w:rPr>
            <w:rStyle w:val="Hyperlink"/>
          </w:rPr>
          <w:t>http://data.europa.eu/eli/C/2026/1158/oj</w:t>
        </w:r>
      </w:hyperlink>
      <w:r w:rsidRPr="00207E71">
        <w:t>).</w:t>
      </w:r>
    </w:p>
  </w:footnote>
  <w:footnote w:id="11">
    <w:p w14:paraId="1F788827" w14:textId="30C66837" w:rsidR="009E2F35" w:rsidRPr="00207E71" w:rsidRDefault="009E2F35" w:rsidP="00E3741A">
      <w:pPr>
        <w:pStyle w:val="FootnoteText"/>
        <w:ind w:left="709" w:hanging="709"/>
      </w:pPr>
      <w:r>
        <w:rPr>
          <w:rStyle w:val="FootnoteReference"/>
        </w:rPr>
        <w:footnoteRef/>
      </w:r>
      <w:r w:rsidRPr="00207E71">
        <w:tab/>
        <w:t xml:space="preserve">Die jährlichen Fortschrittsberichte 2026 sind abrufbar unter: </w:t>
      </w:r>
      <w:hyperlink r:id="rId7" w:history="1">
        <w:r w:rsidRPr="00207E71">
          <w:rPr>
            <w:rStyle w:val="Hyperlink"/>
          </w:rPr>
          <w:t>https://economy-finance.ec.europa.eu/economic-and-fiscal-governance/stability-and-growth-pact/preventive-arm/annual-progress-reports_en</w:t>
        </w:r>
      </w:hyperlink>
      <w:r w:rsidRPr="00207E71">
        <w:t>.</w:t>
      </w:r>
    </w:p>
  </w:footnote>
  <w:footnote w:id="12">
    <w:p w14:paraId="6E0C03D3" w14:textId="0DDC0351" w:rsidR="006D23CE" w:rsidRPr="00207E71" w:rsidRDefault="006D23CE" w:rsidP="0023046C">
      <w:pPr>
        <w:pStyle w:val="FootnoteText"/>
        <w:ind w:left="0" w:firstLine="0"/>
      </w:pPr>
      <w:r>
        <w:rPr>
          <w:rStyle w:val="FootnoteReference"/>
        </w:rPr>
        <w:footnoteRef/>
      </w:r>
      <w:r w:rsidRPr="00207E71">
        <w:tab/>
        <w:t>Eurostat-Euroindikatoren vom 22. April 2026.</w:t>
      </w:r>
    </w:p>
  </w:footnote>
  <w:footnote w:id="13">
    <w:p w14:paraId="5DFBB6AD" w14:textId="1239E3F0" w:rsidR="00AC64A6" w:rsidRPr="00207E71" w:rsidRDefault="00AC64A6" w:rsidP="00E3741A">
      <w:pPr>
        <w:pStyle w:val="FootnoteText"/>
      </w:pPr>
      <w:r>
        <w:rPr>
          <w:rStyle w:val="FootnoteReference"/>
        </w:rPr>
        <w:footnoteRef/>
      </w:r>
      <w:r w:rsidRPr="00207E71">
        <w:tab/>
        <w:t>Der haushaltspolitische Kurs gibt die jährliche Veränderung der zugrunde liegenden gesamtstaatlichen Haushaltslage an. Er dient der Bewertung des wirtschaftlichen Impulses, der von den auf nationaler Ebene sowie aus dem EU-Haushalt finanzierten haushaltspolitischen Maßnahmen ausgeht. Gemessen wird der haushaltspolitische Kurs als Differenz zwischen i) dem mittelfristigen Potenzialwachstum und ii) der Veränderung der Primärausgaben abzüglich diskretionärer einnahmenseitiger Maßnahmen, aber einschließlich der mit nicht rückzahlbarer Unterstützung (Zuschüssen) aus der Aufbau- und Resilienzfazilität und anderen EU-Fonds finanzierten Ausgaben.</w:t>
      </w:r>
    </w:p>
  </w:footnote>
  <w:footnote w:id="14">
    <w:p w14:paraId="1C9C02F6" w14:textId="53B6EAB8" w:rsidR="009D543C" w:rsidRPr="00207E71" w:rsidRDefault="009D543C" w:rsidP="0023046C">
      <w:pPr>
        <w:pStyle w:val="FootnoteText"/>
        <w:ind w:left="0" w:firstLine="0"/>
      </w:pPr>
      <w:r>
        <w:rPr>
          <w:rStyle w:val="FootnoteReference"/>
        </w:rPr>
        <w:footnoteRef/>
      </w:r>
      <w:r w:rsidRPr="00207E71">
        <w:tab/>
        <w:t>Eurostat-Euroindikatoren vom 22. Mai 2026.</w:t>
      </w:r>
    </w:p>
  </w:footnote>
  <w:footnote w:id="15">
    <w:p w14:paraId="282A515D" w14:textId="6418CE9B" w:rsidR="0079327F" w:rsidRPr="00207E71" w:rsidRDefault="0079327F" w:rsidP="0023046C">
      <w:pPr>
        <w:pStyle w:val="FootnoteText"/>
        <w:ind w:left="0" w:firstLine="0"/>
      </w:pPr>
      <w:r>
        <w:rPr>
          <w:rStyle w:val="FootnoteReference"/>
        </w:rPr>
        <w:footnoteRef/>
      </w:r>
      <w:r w:rsidRPr="00207E71">
        <w:tab/>
        <w:t>Eurostat, nach dem Verwendungszweck klassifizierte Staatsausgaben (COFOG).</w:t>
      </w:r>
    </w:p>
  </w:footnote>
  <w:footnote w:id="16">
    <w:p w14:paraId="7A8026E3" w14:textId="514F23AF" w:rsidR="002E4D13" w:rsidRPr="00207E71" w:rsidRDefault="002E4D13" w:rsidP="0023046C">
      <w:pPr>
        <w:pStyle w:val="FootnoteText"/>
        <w:ind w:left="0" w:firstLine="0"/>
      </w:pPr>
      <w:r>
        <w:rPr>
          <w:rStyle w:val="FootnoteReference"/>
        </w:rPr>
        <w:footnoteRef/>
      </w:r>
      <w:r w:rsidRPr="00207E71">
        <w:tab/>
        <w:t>Stand: Stichtag der Frühjahrsprognose 2026 der Kommission (4. Mai 2026).</w:t>
      </w:r>
    </w:p>
  </w:footnote>
  <w:footnote w:id="17">
    <w:p w14:paraId="2160C4F5" w14:textId="298D0B45" w:rsidR="00633D97" w:rsidRPr="00207E71" w:rsidRDefault="00633D97" w:rsidP="00E3741A">
      <w:pPr>
        <w:pStyle w:val="FootnoteText"/>
        <w:ind w:left="709" w:hanging="709"/>
      </w:pPr>
      <w:r>
        <w:rPr>
          <w:rStyle w:val="FootnoteReference"/>
        </w:rPr>
        <w:footnoteRef/>
      </w:r>
      <w:r w:rsidRPr="00207E71">
        <w:tab/>
        <w:t>Mitteilung der Kommission an das Europäische Parlament, den Rat, die Europäische Zentralbank, den Europäischen Wirtschafts- und Sozialausschuss, den Ausschuss der Regionen und die Europäische Investitionsbank: Europäisches Semester 2026 – Frühjahrspaket (COM(2026)200 final).</w:t>
      </w:r>
    </w:p>
  </w:footnote>
  <w:footnote w:id="18">
    <w:p w14:paraId="1870B376" w14:textId="6475266A" w:rsidR="00FF1781" w:rsidRPr="00207E71" w:rsidRDefault="00FF1781">
      <w:pPr>
        <w:pStyle w:val="FootnoteText"/>
      </w:pPr>
      <w:r>
        <w:rPr>
          <w:rStyle w:val="FootnoteReference"/>
        </w:rPr>
        <w:footnoteRef/>
      </w:r>
      <w:r w:rsidRPr="00207E71">
        <w:tab/>
        <w:t>OECD (2026), „Taxing Wages 2026“ (Besteuerung der Arbeit 2026).</w:t>
      </w:r>
    </w:p>
  </w:footnote>
  <w:footnote w:id="19">
    <w:p w14:paraId="36A18225" w14:textId="2031DAAD" w:rsidR="006B4F6E" w:rsidRPr="00207E71" w:rsidRDefault="006B4F6E" w:rsidP="006B4F6E">
      <w:pPr>
        <w:pStyle w:val="FootnoteText"/>
      </w:pPr>
      <w:r>
        <w:rPr>
          <w:rStyle w:val="FootnoteReference"/>
        </w:rPr>
        <w:footnoteRef/>
      </w:r>
      <w:r w:rsidRPr="00207E71">
        <w:tab/>
        <w:t>Verordnung (EU) 2025/1914 des Europäischen Parlaments und des Rates vom 18. September 2025 zur Änderung der Verordnungen (EU) 2021/1058 und (EU) 2021/1056 in Bezug auf spezifische Maßnahmen zur Bewältigung strategischer Herausforderungen im Rahmen der Halbzeitüberprüfung.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59F4E" w14:textId="77777777" w:rsidR="00174D29" w:rsidRDefault="00174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8DF0" w14:textId="77777777" w:rsidR="00174D29" w:rsidRDefault="00174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C544A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30616B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94A661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65E2C6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DCC83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5BE447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6FC6AC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BA6744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pl-PL" w:vendorID="64" w:dllVersion="0" w:nlCheck="1" w:checkStyle="0"/>
  <w:activeWritingStyle w:appName="MSWord" w:lang="pt-PT" w:vendorID="64" w:dllVersion="0" w:nlCheck="1" w:checkStyle="0"/>
  <w:activeWritingStyle w:appName="MSWord" w:lang="de-DE"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6-06-03 17:00:2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EPKit_DocumentHasBeenSaved" w:val="true"/>
    <w:docVar w:name="LW_CORRIGENDUM" w:val="&lt;UNUSED&gt;"/>
    <w:docVar w:name="LW_COVERPAGE_EXISTS" w:val="True"/>
    <w:docVar w:name="LW_COVERPAGE_GUID" w:val="E0E9C2C7-911D-4C0A-89EB-841A2E32A81F"/>
    <w:docVar w:name="LW_COVERPAGE_TYPE" w:val="1"/>
    <w:docVar w:name="LW_CROSSREFERENCE" w:val="{SWD(2026) 220 final}"/>
    <w:docVar w:name="LW_DocType" w:val="COM"/>
    <w:docVar w:name="LW_EMISSION" w:val="3.6.2026"/>
    <w:docVar w:name="LW_EMISSION_ISODATE" w:val="2026-06-03"/>
    <w:docVar w:name="LW_EMISSION_LOCATION" w:val="BRX"/>
    <w:docVar w:name="LW_EMISSION_PREFIX" w:val="Brüssel, den "/>
    <w:docVar w:name="LW_EMISSION_SUFFIX" w:val=" "/>
    <w:docVar w:name="LW_ID_DOCMODEL" w:val="SG-002"/>
    <w:docVar w:name="LW_ID_DOCSIGNATURE" w:val="SG-002"/>
    <w:docVar w:name="LW_ID_DOCSTRUCTURE" w:val="COM/PL/ORG/NOEEA"/>
    <w:docVar w:name="LW_ID_DOCTYPE" w:val="SG-002"/>
    <w:docVar w:name="LW_ID_EXP.MOTIFS.NEW" w:val="EM_PL_"/>
    <w:docVar w:name="LW_ID_STATUT" w:val="SG-002"/>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lt;UNUSED&gt;"/>
    <w:docVar w:name="LW_REF.II.NEW.CP_NUMBER" w:val="&lt;UNUSED&gt;"/>
    <w:docVar w:name="LW_REF.II.NEW.CP_YEAR" w:val="2026"/>
    <w:docVar w:name="LW_REF.INST.NEW" w:val="COM"/>
    <w:docVar w:name="LW_REF.INST.NEW_ADOPTED" w:val="final"/>
    <w:docVar w:name="LW_REF.INST.NEW_TEXT" w:val="(2026) 2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mpfehlung für eine"/>
    <w:docVar w:name="LW_SUPERTITRE" w:val="&lt;UNUSED&gt;"/>
    <w:docVar w:name="LW_TITRE.OBJ.CP" w:val="zur Wirtschafts-, Sozial-, Beschäftigungs-, Struktur- und Haushaltspolitik Österreichs"/>
    <w:docVar w:name="LW_TYPE.DOC.CP" w:val="EMPFEHLUNG DES RATES"/>
    <w:docVar w:name="LwApiVersions" w:val="LW4CoDe 1.24.5.0; LW 9.2, Build 20251112"/>
  </w:docVars>
  <w:rsids>
    <w:rsidRoot w:val="00CA0B25"/>
    <w:rsid w:val="0000002E"/>
    <w:rsid w:val="00000066"/>
    <w:rsid w:val="00000090"/>
    <w:rsid w:val="000000BE"/>
    <w:rsid w:val="000000BF"/>
    <w:rsid w:val="000000C5"/>
    <w:rsid w:val="000000D8"/>
    <w:rsid w:val="00000103"/>
    <w:rsid w:val="00000130"/>
    <w:rsid w:val="00000160"/>
    <w:rsid w:val="00000281"/>
    <w:rsid w:val="000002A7"/>
    <w:rsid w:val="000002D7"/>
    <w:rsid w:val="00000302"/>
    <w:rsid w:val="0000033A"/>
    <w:rsid w:val="0000046F"/>
    <w:rsid w:val="000004C8"/>
    <w:rsid w:val="0000055B"/>
    <w:rsid w:val="0000063B"/>
    <w:rsid w:val="00000737"/>
    <w:rsid w:val="0000079E"/>
    <w:rsid w:val="000007B6"/>
    <w:rsid w:val="000007CA"/>
    <w:rsid w:val="000007E1"/>
    <w:rsid w:val="00000824"/>
    <w:rsid w:val="00000865"/>
    <w:rsid w:val="00000970"/>
    <w:rsid w:val="000009A2"/>
    <w:rsid w:val="000009D9"/>
    <w:rsid w:val="00000A31"/>
    <w:rsid w:val="00000A3B"/>
    <w:rsid w:val="00000B00"/>
    <w:rsid w:val="00000C11"/>
    <w:rsid w:val="00000C14"/>
    <w:rsid w:val="00000C30"/>
    <w:rsid w:val="00000CA1"/>
    <w:rsid w:val="00000CAF"/>
    <w:rsid w:val="00000CB1"/>
    <w:rsid w:val="00000D0D"/>
    <w:rsid w:val="00000DA7"/>
    <w:rsid w:val="00000E5B"/>
    <w:rsid w:val="00000E7C"/>
    <w:rsid w:val="00000EB3"/>
    <w:rsid w:val="00000F7A"/>
    <w:rsid w:val="00000F94"/>
    <w:rsid w:val="00000FDC"/>
    <w:rsid w:val="000010AD"/>
    <w:rsid w:val="000010D7"/>
    <w:rsid w:val="000010F7"/>
    <w:rsid w:val="0000110E"/>
    <w:rsid w:val="00001161"/>
    <w:rsid w:val="000011B2"/>
    <w:rsid w:val="00001201"/>
    <w:rsid w:val="00001304"/>
    <w:rsid w:val="0000137B"/>
    <w:rsid w:val="000013CF"/>
    <w:rsid w:val="000013D2"/>
    <w:rsid w:val="000013FD"/>
    <w:rsid w:val="0000145D"/>
    <w:rsid w:val="000014C1"/>
    <w:rsid w:val="000014E7"/>
    <w:rsid w:val="000015B5"/>
    <w:rsid w:val="000016B8"/>
    <w:rsid w:val="00001708"/>
    <w:rsid w:val="00001766"/>
    <w:rsid w:val="0000177E"/>
    <w:rsid w:val="0000178A"/>
    <w:rsid w:val="000017D0"/>
    <w:rsid w:val="00001946"/>
    <w:rsid w:val="0000199D"/>
    <w:rsid w:val="000019C3"/>
    <w:rsid w:val="00001A16"/>
    <w:rsid w:val="00001A9E"/>
    <w:rsid w:val="00001B20"/>
    <w:rsid w:val="00001B52"/>
    <w:rsid w:val="00001BEC"/>
    <w:rsid w:val="00001C16"/>
    <w:rsid w:val="00001C46"/>
    <w:rsid w:val="00001C58"/>
    <w:rsid w:val="00001D31"/>
    <w:rsid w:val="00001DDE"/>
    <w:rsid w:val="00001E23"/>
    <w:rsid w:val="00001EE9"/>
    <w:rsid w:val="00001FD5"/>
    <w:rsid w:val="000020B9"/>
    <w:rsid w:val="000020DC"/>
    <w:rsid w:val="000020EA"/>
    <w:rsid w:val="000020F5"/>
    <w:rsid w:val="00002180"/>
    <w:rsid w:val="000021AA"/>
    <w:rsid w:val="0000220A"/>
    <w:rsid w:val="00002217"/>
    <w:rsid w:val="0000228A"/>
    <w:rsid w:val="00002334"/>
    <w:rsid w:val="000024EE"/>
    <w:rsid w:val="000024F4"/>
    <w:rsid w:val="0000253A"/>
    <w:rsid w:val="0000253D"/>
    <w:rsid w:val="0000253F"/>
    <w:rsid w:val="0000259F"/>
    <w:rsid w:val="000025B6"/>
    <w:rsid w:val="00002610"/>
    <w:rsid w:val="000026E7"/>
    <w:rsid w:val="00002856"/>
    <w:rsid w:val="00002897"/>
    <w:rsid w:val="0000289F"/>
    <w:rsid w:val="000029BD"/>
    <w:rsid w:val="00002A2B"/>
    <w:rsid w:val="00002A3B"/>
    <w:rsid w:val="00002A3F"/>
    <w:rsid w:val="00002A83"/>
    <w:rsid w:val="00002AE6"/>
    <w:rsid w:val="00002B58"/>
    <w:rsid w:val="00002BB3"/>
    <w:rsid w:val="00002BCB"/>
    <w:rsid w:val="00002C83"/>
    <w:rsid w:val="00002CF6"/>
    <w:rsid w:val="00002DCD"/>
    <w:rsid w:val="00002E33"/>
    <w:rsid w:val="00002E3E"/>
    <w:rsid w:val="00002E4E"/>
    <w:rsid w:val="00002E58"/>
    <w:rsid w:val="00002E76"/>
    <w:rsid w:val="00002EA0"/>
    <w:rsid w:val="00002EB8"/>
    <w:rsid w:val="00002ED2"/>
    <w:rsid w:val="00002EE8"/>
    <w:rsid w:val="00002F94"/>
    <w:rsid w:val="00002FC5"/>
    <w:rsid w:val="00003010"/>
    <w:rsid w:val="00003059"/>
    <w:rsid w:val="0000306D"/>
    <w:rsid w:val="000030BC"/>
    <w:rsid w:val="000030D9"/>
    <w:rsid w:val="00003112"/>
    <w:rsid w:val="00003164"/>
    <w:rsid w:val="00003174"/>
    <w:rsid w:val="00003180"/>
    <w:rsid w:val="0000329D"/>
    <w:rsid w:val="000032EF"/>
    <w:rsid w:val="0000334A"/>
    <w:rsid w:val="0000341D"/>
    <w:rsid w:val="00003422"/>
    <w:rsid w:val="00003429"/>
    <w:rsid w:val="00003440"/>
    <w:rsid w:val="00003442"/>
    <w:rsid w:val="0000351F"/>
    <w:rsid w:val="00003590"/>
    <w:rsid w:val="000035C6"/>
    <w:rsid w:val="000036FA"/>
    <w:rsid w:val="0000370C"/>
    <w:rsid w:val="00003724"/>
    <w:rsid w:val="00003773"/>
    <w:rsid w:val="0000377C"/>
    <w:rsid w:val="000037AF"/>
    <w:rsid w:val="0000386F"/>
    <w:rsid w:val="00003909"/>
    <w:rsid w:val="0000399C"/>
    <w:rsid w:val="00003A3C"/>
    <w:rsid w:val="00003A8B"/>
    <w:rsid w:val="00003A9A"/>
    <w:rsid w:val="00003AB4"/>
    <w:rsid w:val="00003ABB"/>
    <w:rsid w:val="00003ABF"/>
    <w:rsid w:val="00003B0D"/>
    <w:rsid w:val="00003C12"/>
    <w:rsid w:val="00003C64"/>
    <w:rsid w:val="00003C74"/>
    <w:rsid w:val="00003CE0"/>
    <w:rsid w:val="00003DFE"/>
    <w:rsid w:val="00003E30"/>
    <w:rsid w:val="00003EF0"/>
    <w:rsid w:val="00003F68"/>
    <w:rsid w:val="00004041"/>
    <w:rsid w:val="00004076"/>
    <w:rsid w:val="00004077"/>
    <w:rsid w:val="00004081"/>
    <w:rsid w:val="000040CA"/>
    <w:rsid w:val="0000421A"/>
    <w:rsid w:val="00004346"/>
    <w:rsid w:val="000043D5"/>
    <w:rsid w:val="0000440D"/>
    <w:rsid w:val="00004426"/>
    <w:rsid w:val="00004428"/>
    <w:rsid w:val="00004538"/>
    <w:rsid w:val="0000456E"/>
    <w:rsid w:val="000045AA"/>
    <w:rsid w:val="000045E9"/>
    <w:rsid w:val="00004643"/>
    <w:rsid w:val="00004655"/>
    <w:rsid w:val="0000469B"/>
    <w:rsid w:val="000048D7"/>
    <w:rsid w:val="000048F6"/>
    <w:rsid w:val="00004956"/>
    <w:rsid w:val="0000496F"/>
    <w:rsid w:val="000049B0"/>
    <w:rsid w:val="00004A04"/>
    <w:rsid w:val="00004A2B"/>
    <w:rsid w:val="00004A66"/>
    <w:rsid w:val="00004B27"/>
    <w:rsid w:val="00004B39"/>
    <w:rsid w:val="00004B7A"/>
    <w:rsid w:val="00004C0C"/>
    <w:rsid w:val="00004C5D"/>
    <w:rsid w:val="00004C6E"/>
    <w:rsid w:val="00004CA4"/>
    <w:rsid w:val="00004CC8"/>
    <w:rsid w:val="00004CCE"/>
    <w:rsid w:val="00004D2F"/>
    <w:rsid w:val="00004DA9"/>
    <w:rsid w:val="00004DEC"/>
    <w:rsid w:val="00004DFE"/>
    <w:rsid w:val="00004E84"/>
    <w:rsid w:val="00004E9B"/>
    <w:rsid w:val="00004EC6"/>
    <w:rsid w:val="00004F0C"/>
    <w:rsid w:val="00005028"/>
    <w:rsid w:val="0000509D"/>
    <w:rsid w:val="000050C4"/>
    <w:rsid w:val="00005157"/>
    <w:rsid w:val="00005191"/>
    <w:rsid w:val="000051D9"/>
    <w:rsid w:val="00005274"/>
    <w:rsid w:val="000052C4"/>
    <w:rsid w:val="00005401"/>
    <w:rsid w:val="00005450"/>
    <w:rsid w:val="000055F9"/>
    <w:rsid w:val="00005757"/>
    <w:rsid w:val="000057CF"/>
    <w:rsid w:val="000057F0"/>
    <w:rsid w:val="0000587B"/>
    <w:rsid w:val="00005929"/>
    <w:rsid w:val="0000592C"/>
    <w:rsid w:val="00005993"/>
    <w:rsid w:val="000059E9"/>
    <w:rsid w:val="00005AC4"/>
    <w:rsid w:val="00005B73"/>
    <w:rsid w:val="00005BD4"/>
    <w:rsid w:val="00005BD8"/>
    <w:rsid w:val="00005C09"/>
    <w:rsid w:val="00005C2D"/>
    <w:rsid w:val="00005CAA"/>
    <w:rsid w:val="00005D6D"/>
    <w:rsid w:val="00005E03"/>
    <w:rsid w:val="00005E8D"/>
    <w:rsid w:val="00005E91"/>
    <w:rsid w:val="00005F25"/>
    <w:rsid w:val="00005F98"/>
    <w:rsid w:val="00005FD5"/>
    <w:rsid w:val="00006074"/>
    <w:rsid w:val="0000608D"/>
    <w:rsid w:val="000060BA"/>
    <w:rsid w:val="000061A2"/>
    <w:rsid w:val="000061E8"/>
    <w:rsid w:val="00006202"/>
    <w:rsid w:val="00006223"/>
    <w:rsid w:val="00006228"/>
    <w:rsid w:val="0000627F"/>
    <w:rsid w:val="000062F1"/>
    <w:rsid w:val="0000630F"/>
    <w:rsid w:val="00006384"/>
    <w:rsid w:val="000063A3"/>
    <w:rsid w:val="000063E3"/>
    <w:rsid w:val="000064EF"/>
    <w:rsid w:val="00006543"/>
    <w:rsid w:val="00006579"/>
    <w:rsid w:val="00006611"/>
    <w:rsid w:val="00006667"/>
    <w:rsid w:val="00006691"/>
    <w:rsid w:val="000066CD"/>
    <w:rsid w:val="00006701"/>
    <w:rsid w:val="0000679D"/>
    <w:rsid w:val="0000679F"/>
    <w:rsid w:val="000067EC"/>
    <w:rsid w:val="00006823"/>
    <w:rsid w:val="00006881"/>
    <w:rsid w:val="00006888"/>
    <w:rsid w:val="00006B98"/>
    <w:rsid w:val="00006C2C"/>
    <w:rsid w:val="00006C59"/>
    <w:rsid w:val="00006CD5"/>
    <w:rsid w:val="00006D2A"/>
    <w:rsid w:val="00006EBD"/>
    <w:rsid w:val="00006F15"/>
    <w:rsid w:val="00006F54"/>
    <w:rsid w:val="00006FBB"/>
    <w:rsid w:val="00006FF5"/>
    <w:rsid w:val="00006FFB"/>
    <w:rsid w:val="0000703F"/>
    <w:rsid w:val="0000708C"/>
    <w:rsid w:val="00007112"/>
    <w:rsid w:val="0000715B"/>
    <w:rsid w:val="000071A2"/>
    <w:rsid w:val="000071A8"/>
    <w:rsid w:val="0000722D"/>
    <w:rsid w:val="00007236"/>
    <w:rsid w:val="00007240"/>
    <w:rsid w:val="0000729A"/>
    <w:rsid w:val="000072B5"/>
    <w:rsid w:val="000072DD"/>
    <w:rsid w:val="000072E5"/>
    <w:rsid w:val="000073B9"/>
    <w:rsid w:val="0000740E"/>
    <w:rsid w:val="00007460"/>
    <w:rsid w:val="00007474"/>
    <w:rsid w:val="000074C4"/>
    <w:rsid w:val="000075DF"/>
    <w:rsid w:val="000075E0"/>
    <w:rsid w:val="00007654"/>
    <w:rsid w:val="000076CD"/>
    <w:rsid w:val="00007710"/>
    <w:rsid w:val="00007754"/>
    <w:rsid w:val="000077A1"/>
    <w:rsid w:val="000077F5"/>
    <w:rsid w:val="00007824"/>
    <w:rsid w:val="000078FB"/>
    <w:rsid w:val="00007944"/>
    <w:rsid w:val="00007946"/>
    <w:rsid w:val="00007970"/>
    <w:rsid w:val="00007A10"/>
    <w:rsid w:val="00007A65"/>
    <w:rsid w:val="00007A9B"/>
    <w:rsid w:val="00007AFC"/>
    <w:rsid w:val="00007BA9"/>
    <w:rsid w:val="00007C66"/>
    <w:rsid w:val="00007CD7"/>
    <w:rsid w:val="00007D7B"/>
    <w:rsid w:val="00007D81"/>
    <w:rsid w:val="00007D82"/>
    <w:rsid w:val="00007DA6"/>
    <w:rsid w:val="00007DA7"/>
    <w:rsid w:val="00007EFE"/>
    <w:rsid w:val="00007F65"/>
    <w:rsid w:val="00007FC1"/>
    <w:rsid w:val="00007FDF"/>
    <w:rsid w:val="00007FFE"/>
    <w:rsid w:val="00010017"/>
    <w:rsid w:val="00010077"/>
    <w:rsid w:val="00010079"/>
    <w:rsid w:val="00010092"/>
    <w:rsid w:val="0001009F"/>
    <w:rsid w:val="000100B1"/>
    <w:rsid w:val="000101B6"/>
    <w:rsid w:val="000101DD"/>
    <w:rsid w:val="00010351"/>
    <w:rsid w:val="00010378"/>
    <w:rsid w:val="00010439"/>
    <w:rsid w:val="0001044D"/>
    <w:rsid w:val="00010465"/>
    <w:rsid w:val="0001046B"/>
    <w:rsid w:val="000104AF"/>
    <w:rsid w:val="0001053B"/>
    <w:rsid w:val="00010550"/>
    <w:rsid w:val="0001057C"/>
    <w:rsid w:val="000105AC"/>
    <w:rsid w:val="000105E1"/>
    <w:rsid w:val="00010632"/>
    <w:rsid w:val="00010666"/>
    <w:rsid w:val="00010690"/>
    <w:rsid w:val="00010699"/>
    <w:rsid w:val="000106F7"/>
    <w:rsid w:val="000106FE"/>
    <w:rsid w:val="00010733"/>
    <w:rsid w:val="00010763"/>
    <w:rsid w:val="0001078C"/>
    <w:rsid w:val="000109BD"/>
    <w:rsid w:val="000109C5"/>
    <w:rsid w:val="00010A83"/>
    <w:rsid w:val="00010B6A"/>
    <w:rsid w:val="00010BAB"/>
    <w:rsid w:val="00010BDD"/>
    <w:rsid w:val="00010C34"/>
    <w:rsid w:val="00010C46"/>
    <w:rsid w:val="00010CAE"/>
    <w:rsid w:val="00010CF8"/>
    <w:rsid w:val="00010D1A"/>
    <w:rsid w:val="00010D46"/>
    <w:rsid w:val="00010F4B"/>
    <w:rsid w:val="00010F79"/>
    <w:rsid w:val="00010F9C"/>
    <w:rsid w:val="0001107F"/>
    <w:rsid w:val="000110C1"/>
    <w:rsid w:val="00011147"/>
    <w:rsid w:val="00011160"/>
    <w:rsid w:val="00011192"/>
    <w:rsid w:val="000111D0"/>
    <w:rsid w:val="0001120F"/>
    <w:rsid w:val="0001127F"/>
    <w:rsid w:val="000112CD"/>
    <w:rsid w:val="000112F8"/>
    <w:rsid w:val="0001131B"/>
    <w:rsid w:val="00011382"/>
    <w:rsid w:val="000113A7"/>
    <w:rsid w:val="000113EF"/>
    <w:rsid w:val="00011461"/>
    <w:rsid w:val="0001147D"/>
    <w:rsid w:val="000114D4"/>
    <w:rsid w:val="000114E8"/>
    <w:rsid w:val="0001151F"/>
    <w:rsid w:val="00011539"/>
    <w:rsid w:val="000115BB"/>
    <w:rsid w:val="000115BC"/>
    <w:rsid w:val="000115F4"/>
    <w:rsid w:val="00011626"/>
    <w:rsid w:val="0001167E"/>
    <w:rsid w:val="00011696"/>
    <w:rsid w:val="0001170B"/>
    <w:rsid w:val="00011714"/>
    <w:rsid w:val="0001179E"/>
    <w:rsid w:val="000118A6"/>
    <w:rsid w:val="000118B0"/>
    <w:rsid w:val="000118C2"/>
    <w:rsid w:val="000118C5"/>
    <w:rsid w:val="000118D3"/>
    <w:rsid w:val="00011903"/>
    <w:rsid w:val="0001198C"/>
    <w:rsid w:val="000119B0"/>
    <w:rsid w:val="000119B5"/>
    <w:rsid w:val="000119CF"/>
    <w:rsid w:val="00011A50"/>
    <w:rsid w:val="00011A54"/>
    <w:rsid w:val="00011AC6"/>
    <w:rsid w:val="00011AF5"/>
    <w:rsid w:val="00011B51"/>
    <w:rsid w:val="00011B70"/>
    <w:rsid w:val="00011B80"/>
    <w:rsid w:val="00011BBF"/>
    <w:rsid w:val="00011BE3"/>
    <w:rsid w:val="00011BFE"/>
    <w:rsid w:val="00011CEF"/>
    <w:rsid w:val="00011D37"/>
    <w:rsid w:val="00011D70"/>
    <w:rsid w:val="00011D77"/>
    <w:rsid w:val="00011DD6"/>
    <w:rsid w:val="00011DEC"/>
    <w:rsid w:val="00011DF5"/>
    <w:rsid w:val="00011EA7"/>
    <w:rsid w:val="00011F70"/>
    <w:rsid w:val="00012010"/>
    <w:rsid w:val="0001208C"/>
    <w:rsid w:val="000120A5"/>
    <w:rsid w:val="00012127"/>
    <w:rsid w:val="000121FE"/>
    <w:rsid w:val="00012221"/>
    <w:rsid w:val="0001223D"/>
    <w:rsid w:val="00012255"/>
    <w:rsid w:val="000122A3"/>
    <w:rsid w:val="00012331"/>
    <w:rsid w:val="0001236B"/>
    <w:rsid w:val="00012395"/>
    <w:rsid w:val="000123B0"/>
    <w:rsid w:val="00012406"/>
    <w:rsid w:val="0001240C"/>
    <w:rsid w:val="0001245A"/>
    <w:rsid w:val="000124C6"/>
    <w:rsid w:val="000124D4"/>
    <w:rsid w:val="000124EF"/>
    <w:rsid w:val="00012502"/>
    <w:rsid w:val="00012510"/>
    <w:rsid w:val="000125C2"/>
    <w:rsid w:val="0001265E"/>
    <w:rsid w:val="000126A3"/>
    <w:rsid w:val="0001272E"/>
    <w:rsid w:val="000127F7"/>
    <w:rsid w:val="0001281C"/>
    <w:rsid w:val="0001299C"/>
    <w:rsid w:val="000129C6"/>
    <w:rsid w:val="00012A20"/>
    <w:rsid w:val="00012B22"/>
    <w:rsid w:val="00012BC7"/>
    <w:rsid w:val="00012BC9"/>
    <w:rsid w:val="00012BD5"/>
    <w:rsid w:val="00012BEB"/>
    <w:rsid w:val="00012C18"/>
    <w:rsid w:val="00012C36"/>
    <w:rsid w:val="00012C6A"/>
    <w:rsid w:val="00012CCF"/>
    <w:rsid w:val="00012D2E"/>
    <w:rsid w:val="00012D73"/>
    <w:rsid w:val="00012DA3"/>
    <w:rsid w:val="00012DC0"/>
    <w:rsid w:val="00012DCA"/>
    <w:rsid w:val="00012E28"/>
    <w:rsid w:val="00012E34"/>
    <w:rsid w:val="00012ED3"/>
    <w:rsid w:val="00012EE3"/>
    <w:rsid w:val="00012F6C"/>
    <w:rsid w:val="00013013"/>
    <w:rsid w:val="000130A1"/>
    <w:rsid w:val="00013191"/>
    <w:rsid w:val="00013232"/>
    <w:rsid w:val="00013254"/>
    <w:rsid w:val="000132A9"/>
    <w:rsid w:val="000132FB"/>
    <w:rsid w:val="0001330B"/>
    <w:rsid w:val="00013458"/>
    <w:rsid w:val="0001345A"/>
    <w:rsid w:val="00013537"/>
    <w:rsid w:val="0001362B"/>
    <w:rsid w:val="00013748"/>
    <w:rsid w:val="0001375B"/>
    <w:rsid w:val="00013846"/>
    <w:rsid w:val="000138DD"/>
    <w:rsid w:val="000138E5"/>
    <w:rsid w:val="000139C6"/>
    <w:rsid w:val="00013A69"/>
    <w:rsid w:val="00013AA4"/>
    <w:rsid w:val="00013AD0"/>
    <w:rsid w:val="00013ADC"/>
    <w:rsid w:val="00013B8E"/>
    <w:rsid w:val="00013C04"/>
    <w:rsid w:val="00013C0A"/>
    <w:rsid w:val="00013C3B"/>
    <w:rsid w:val="00013CFE"/>
    <w:rsid w:val="00013D7A"/>
    <w:rsid w:val="00013E10"/>
    <w:rsid w:val="00013EC6"/>
    <w:rsid w:val="00013EDA"/>
    <w:rsid w:val="00013F0A"/>
    <w:rsid w:val="00013F11"/>
    <w:rsid w:val="00013F12"/>
    <w:rsid w:val="00013F3E"/>
    <w:rsid w:val="00013F91"/>
    <w:rsid w:val="00013F92"/>
    <w:rsid w:val="00013FFC"/>
    <w:rsid w:val="00014009"/>
    <w:rsid w:val="00014095"/>
    <w:rsid w:val="0001428B"/>
    <w:rsid w:val="000142E8"/>
    <w:rsid w:val="000142FB"/>
    <w:rsid w:val="00014375"/>
    <w:rsid w:val="00014391"/>
    <w:rsid w:val="000143AA"/>
    <w:rsid w:val="000143B2"/>
    <w:rsid w:val="000143B3"/>
    <w:rsid w:val="00014493"/>
    <w:rsid w:val="000144BA"/>
    <w:rsid w:val="000144C4"/>
    <w:rsid w:val="000144D7"/>
    <w:rsid w:val="000144EC"/>
    <w:rsid w:val="000144F7"/>
    <w:rsid w:val="0001450E"/>
    <w:rsid w:val="00014510"/>
    <w:rsid w:val="0001451C"/>
    <w:rsid w:val="0001454A"/>
    <w:rsid w:val="000145AC"/>
    <w:rsid w:val="0001462F"/>
    <w:rsid w:val="0001465B"/>
    <w:rsid w:val="00014712"/>
    <w:rsid w:val="000147A0"/>
    <w:rsid w:val="00014825"/>
    <w:rsid w:val="00014894"/>
    <w:rsid w:val="000148A8"/>
    <w:rsid w:val="00014966"/>
    <w:rsid w:val="0001499E"/>
    <w:rsid w:val="000149A3"/>
    <w:rsid w:val="00014A04"/>
    <w:rsid w:val="00014A2C"/>
    <w:rsid w:val="00014A87"/>
    <w:rsid w:val="00014A95"/>
    <w:rsid w:val="00014AFB"/>
    <w:rsid w:val="00014B0E"/>
    <w:rsid w:val="00014B8C"/>
    <w:rsid w:val="00014BD4"/>
    <w:rsid w:val="00014C1B"/>
    <w:rsid w:val="00014C67"/>
    <w:rsid w:val="00014C78"/>
    <w:rsid w:val="00014D53"/>
    <w:rsid w:val="00014DA3"/>
    <w:rsid w:val="00014DA7"/>
    <w:rsid w:val="00014DDA"/>
    <w:rsid w:val="00014E57"/>
    <w:rsid w:val="00014F2A"/>
    <w:rsid w:val="00014F61"/>
    <w:rsid w:val="0001503F"/>
    <w:rsid w:val="00015182"/>
    <w:rsid w:val="0001529B"/>
    <w:rsid w:val="00015313"/>
    <w:rsid w:val="0001536B"/>
    <w:rsid w:val="000153FD"/>
    <w:rsid w:val="00015412"/>
    <w:rsid w:val="00015674"/>
    <w:rsid w:val="000156CD"/>
    <w:rsid w:val="0001574C"/>
    <w:rsid w:val="000157F9"/>
    <w:rsid w:val="0001581B"/>
    <w:rsid w:val="00015A04"/>
    <w:rsid w:val="00015A27"/>
    <w:rsid w:val="00015A61"/>
    <w:rsid w:val="00015AD9"/>
    <w:rsid w:val="00015B49"/>
    <w:rsid w:val="00015B72"/>
    <w:rsid w:val="00015CAC"/>
    <w:rsid w:val="00015CEC"/>
    <w:rsid w:val="00015CED"/>
    <w:rsid w:val="00015DAE"/>
    <w:rsid w:val="00015E7F"/>
    <w:rsid w:val="00015EFF"/>
    <w:rsid w:val="000160BE"/>
    <w:rsid w:val="000160E6"/>
    <w:rsid w:val="00016180"/>
    <w:rsid w:val="000161AB"/>
    <w:rsid w:val="000161F9"/>
    <w:rsid w:val="00016219"/>
    <w:rsid w:val="00016284"/>
    <w:rsid w:val="000163E8"/>
    <w:rsid w:val="0001642F"/>
    <w:rsid w:val="000164F0"/>
    <w:rsid w:val="000164FA"/>
    <w:rsid w:val="00016509"/>
    <w:rsid w:val="000165A3"/>
    <w:rsid w:val="00016637"/>
    <w:rsid w:val="0001666E"/>
    <w:rsid w:val="0001667E"/>
    <w:rsid w:val="000166D4"/>
    <w:rsid w:val="00016701"/>
    <w:rsid w:val="00016775"/>
    <w:rsid w:val="0001678A"/>
    <w:rsid w:val="000167A2"/>
    <w:rsid w:val="000167F4"/>
    <w:rsid w:val="000168CF"/>
    <w:rsid w:val="00016957"/>
    <w:rsid w:val="00016958"/>
    <w:rsid w:val="000169C3"/>
    <w:rsid w:val="000169E3"/>
    <w:rsid w:val="00016A57"/>
    <w:rsid w:val="00016A98"/>
    <w:rsid w:val="00016AA0"/>
    <w:rsid w:val="00016B5C"/>
    <w:rsid w:val="00016BB4"/>
    <w:rsid w:val="00016BDD"/>
    <w:rsid w:val="00016D0C"/>
    <w:rsid w:val="00016D83"/>
    <w:rsid w:val="00016EFC"/>
    <w:rsid w:val="00016F0C"/>
    <w:rsid w:val="00016F20"/>
    <w:rsid w:val="000170B8"/>
    <w:rsid w:val="00017107"/>
    <w:rsid w:val="00017118"/>
    <w:rsid w:val="00017169"/>
    <w:rsid w:val="000171C5"/>
    <w:rsid w:val="000171DF"/>
    <w:rsid w:val="0001724E"/>
    <w:rsid w:val="00017251"/>
    <w:rsid w:val="0001729F"/>
    <w:rsid w:val="00017464"/>
    <w:rsid w:val="0001753E"/>
    <w:rsid w:val="00017759"/>
    <w:rsid w:val="000177CA"/>
    <w:rsid w:val="00017804"/>
    <w:rsid w:val="00017894"/>
    <w:rsid w:val="0001789A"/>
    <w:rsid w:val="00017938"/>
    <w:rsid w:val="0001794A"/>
    <w:rsid w:val="00017A26"/>
    <w:rsid w:val="00017A35"/>
    <w:rsid w:val="00017A85"/>
    <w:rsid w:val="00017AAF"/>
    <w:rsid w:val="00017ACB"/>
    <w:rsid w:val="00017B10"/>
    <w:rsid w:val="00017B59"/>
    <w:rsid w:val="00017B74"/>
    <w:rsid w:val="00017BB3"/>
    <w:rsid w:val="00017C5D"/>
    <w:rsid w:val="00017C70"/>
    <w:rsid w:val="00017D30"/>
    <w:rsid w:val="00017D3E"/>
    <w:rsid w:val="00017DD2"/>
    <w:rsid w:val="00017E13"/>
    <w:rsid w:val="00017E4B"/>
    <w:rsid w:val="00017E68"/>
    <w:rsid w:val="00017EB7"/>
    <w:rsid w:val="00017ED0"/>
    <w:rsid w:val="00017F27"/>
    <w:rsid w:val="00017F31"/>
    <w:rsid w:val="00017F6C"/>
    <w:rsid w:val="00017FB0"/>
    <w:rsid w:val="00017FF3"/>
    <w:rsid w:val="00020025"/>
    <w:rsid w:val="00020062"/>
    <w:rsid w:val="0002016C"/>
    <w:rsid w:val="00020212"/>
    <w:rsid w:val="000202A0"/>
    <w:rsid w:val="00020347"/>
    <w:rsid w:val="0002034B"/>
    <w:rsid w:val="00020359"/>
    <w:rsid w:val="00020364"/>
    <w:rsid w:val="000203C2"/>
    <w:rsid w:val="000203C4"/>
    <w:rsid w:val="0002049F"/>
    <w:rsid w:val="000204D6"/>
    <w:rsid w:val="0002051A"/>
    <w:rsid w:val="00020569"/>
    <w:rsid w:val="0002061B"/>
    <w:rsid w:val="00020658"/>
    <w:rsid w:val="00020857"/>
    <w:rsid w:val="0002089A"/>
    <w:rsid w:val="000208AA"/>
    <w:rsid w:val="000208C5"/>
    <w:rsid w:val="00020A7C"/>
    <w:rsid w:val="00020B71"/>
    <w:rsid w:val="00020BA9"/>
    <w:rsid w:val="00020BB8"/>
    <w:rsid w:val="00020C11"/>
    <w:rsid w:val="00020C25"/>
    <w:rsid w:val="00020C52"/>
    <w:rsid w:val="00020C82"/>
    <w:rsid w:val="00020CDC"/>
    <w:rsid w:val="00020CFD"/>
    <w:rsid w:val="00020D87"/>
    <w:rsid w:val="00020DB0"/>
    <w:rsid w:val="00020E33"/>
    <w:rsid w:val="00020E37"/>
    <w:rsid w:val="00020E66"/>
    <w:rsid w:val="00020E6C"/>
    <w:rsid w:val="00020E95"/>
    <w:rsid w:val="00020EC0"/>
    <w:rsid w:val="00020F8A"/>
    <w:rsid w:val="00020F96"/>
    <w:rsid w:val="00020FE8"/>
    <w:rsid w:val="0002101E"/>
    <w:rsid w:val="00021128"/>
    <w:rsid w:val="0002120B"/>
    <w:rsid w:val="0002123C"/>
    <w:rsid w:val="000212BE"/>
    <w:rsid w:val="000212C6"/>
    <w:rsid w:val="000212CC"/>
    <w:rsid w:val="000213F8"/>
    <w:rsid w:val="000214B1"/>
    <w:rsid w:val="000214BD"/>
    <w:rsid w:val="000214D3"/>
    <w:rsid w:val="00021532"/>
    <w:rsid w:val="000215A2"/>
    <w:rsid w:val="00021753"/>
    <w:rsid w:val="0002188F"/>
    <w:rsid w:val="00021981"/>
    <w:rsid w:val="000219B2"/>
    <w:rsid w:val="00021A05"/>
    <w:rsid w:val="00021A20"/>
    <w:rsid w:val="00021A86"/>
    <w:rsid w:val="00021A99"/>
    <w:rsid w:val="00021AF6"/>
    <w:rsid w:val="00021BAF"/>
    <w:rsid w:val="00021D1D"/>
    <w:rsid w:val="00021D68"/>
    <w:rsid w:val="00021D90"/>
    <w:rsid w:val="0002201D"/>
    <w:rsid w:val="000220A3"/>
    <w:rsid w:val="000220BD"/>
    <w:rsid w:val="000220D3"/>
    <w:rsid w:val="000221AB"/>
    <w:rsid w:val="000221B2"/>
    <w:rsid w:val="000221B5"/>
    <w:rsid w:val="00022209"/>
    <w:rsid w:val="00022277"/>
    <w:rsid w:val="000222B9"/>
    <w:rsid w:val="0002230E"/>
    <w:rsid w:val="0002231D"/>
    <w:rsid w:val="00022328"/>
    <w:rsid w:val="000223B8"/>
    <w:rsid w:val="00022411"/>
    <w:rsid w:val="00022463"/>
    <w:rsid w:val="00022469"/>
    <w:rsid w:val="000224E5"/>
    <w:rsid w:val="000224EC"/>
    <w:rsid w:val="000225C4"/>
    <w:rsid w:val="00022621"/>
    <w:rsid w:val="00022631"/>
    <w:rsid w:val="0002269A"/>
    <w:rsid w:val="0002273B"/>
    <w:rsid w:val="0002279E"/>
    <w:rsid w:val="000227A8"/>
    <w:rsid w:val="000227FB"/>
    <w:rsid w:val="00022877"/>
    <w:rsid w:val="000228AE"/>
    <w:rsid w:val="00022924"/>
    <w:rsid w:val="0002292E"/>
    <w:rsid w:val="000229BA"/>
    <w:rsid w:val="00022AD8"/>
    <w:rsid w:val="00022AE2"/>
    <w:rsid w:val="00022AFE"/>
    <w:rsid w:val="00022B10"/>
    <w:rsid w:val="00022BAD"/>
    <w:rsid w:val="00022BD2"/>
    <w:rsid w:val="00022BE3"/>
    <w:rsid w:val="00022BE5"/>
    <w:rsid w:val="00022C58"/>
    <w:rsid w:val="00022CD7"/>
    <w:rsid w:val="00022CF6"/>
    <w:rsid w:val="00022D48"/>
    <w:rsid w:val="00022DF5"/>
    <w:rsid w:val="00022ED1"/>
    <w:rsid w:val="00022F53"/>
    <w:rsid w:val="00022FD4"/>
    <w:rsid w:val="00023014"/>
    <w:rsid w:val="0002308F"/>
    <w:rsid w:val="00023170"/>
    <w:rsid w:val="000231B7"/>
    <w:rsid w:val="000232E6"/>
    <w:rsid w:val="00023428"/>
    <w:rsid w:val="00023431"/>
    <w:rsid w:val="000234CF"/>
    <w:rsid w:val="00023544"/>
    <w:rsid w:val="000235D9"/>
    <w:rsid w:val="00023693"/>
    <w:rsid w:val="00023694"/>
    <w:rsid w:val="000236C0"/>
    <w:rsid w:val="000236D2"/>
    <w:rsid w:val="000236FB"/>
    <w:rsid w:val="0002372A"/>
    <w:rsid w:val="00023767"/>
    <w:rsid w:val="00023853"/>
    <w:rsid w:val="000238BB"/>
    <w:rsid w:val="00023975"/>
    <w:rsid w:val="00023A06"/>
    <w:rsid w:val="00023A15"/>
    <w:rsid w:val="00023A9B"/>
    <w:rsid w:val="00023B18"/>
    <w:rsid w:val="00023B48"/>
    <w:rsid w:val="00023B80"/>
    <w:rsid w:val="00023BA0"/>
    <w:rsid w:val="00023BF8"/>
    <w:rsid w:val="00023C46"/>
    <w:rsid w:val="00023DAD"/>
    <w:rsid w:val="00023E41"/>
    <w:rsid w:val="00023E6C"/>
    <w:rsid w:val="00023EF7"/>
    <w:rsid w:val="00023F2D"/>
    <w:rsid w:val="00023FF0"/>
    <w:rsid w:val="00024075"/>
    <w:rsid w:val="0002408B"/>
    <w:rsid w:val="000240D1"/>
    <w:rsid w:val="0002411D"/>
    <w:rsid w:val="00024138"/>
    <w:rsid w:val="0002418F"/>
    <w:rsid w:val="000241DB"/>
    <w:rsid w:val="0002427B"/>
    <w:rsid w:val="000242A7"/>
    <w:rsid w:val="000243BD"/>
    <w:rsid w:val="000244B8"/>
    <w:rsid w:val="000244D1"/>
    <w:rsid w:val="000244E7"/>
    <w:rsid w:val="0002451E"/>
    <w:rsid w:val="000245C3"/>
    <w:rsid w:val="000245D3"/>
    <w:rsid w:val="000245DD"/>
    <w:rsid w:val="00024671"/>
    <w:rsid w:val="000246A2"/>
    <w:rsid w:val="000246F1"/>
    <w:rsid w:val="00024794"/>
    <w:rsid w:val="00024798"/>
    <w:rsid w:val="000247C1"/>
    <w:rsid w:val="0002482A"/>
    <w:rsid w:val="0002482E"/>
    <w:rsid w:val="00024849"/>
    <w:rsid w:val="00024865"/>
    <w:rsid w:val="0002488A"/>
    <w:rsid w:val="000248DB"/>
    <w:rsid w:val="00024951"/>
    <w:rsid w:val="0002498D"/>
    <w:rsid w:val="000249EA"/>
    <w:rsid w:val="00024B14"/>
    <w:rsid w:val="00024C82"/>
    <w:rsid w:val="00024C96"/>
    <w:rsid w:val="00024CB3"/>
    <w:rsid w:val="00024CC1"/>
    <w:rsid w:val="00024D4C"/>
    <w:rsid w:val="00024D7B"/>
    <w:rsid w:val="00024DE6"/>
    <w:rsid w:val="00024E5F"/>
    <w:rsid w:val="00024EA4"/>
    <w:rsid w:val="00024F38"/>
    <w:rsid w:val="00024F3B"/>
    <w:rsid w:val="0002501B"/>
    <w:rsid w:val="0002501F"/>
    <w:rsid w:val="00025066"/>
    <w:rsid w:val="00025113"/>
    <w:rsid w:val="00025118"/>
    <w:rsid w:val="000251EF"/>
    <w:rsid w:val="00025294"/>
    <w:rsid w:val="000252C7"/>
    <w:rsid w:val="0002530C"/>
    <w:rsid w:val="0002531E"/>
    <w:rsid w:val="00025367"/>
    <w:rsid w:val="000253B6"/>
    <w:rsid w:val="000254B9"/>
    <w:rsid w:val="000254FD"/>
    <w:rsid w:val="0002550A"/>
    <w:rsid w:val="0002553F"/>
    <w:rsid w:val="00025551"/>
    <w:rsid w:val="0002557B"/>
    <w:rsid w:val="000255AD"/>
    <w:rsid w:val="00025651"/>
    <w:rsid w:val="0002565A"/>
    <w:rsid w:val="00025804"/>
    <w:rsid w:val="00025817"/>
    <w:rsid w:val="00025856"/>
    <w:rsid w:val="000258B7"/>
    <w:rsid w:val="000258BD"/>
    <w:rsid w:val="000258BF"/>
    <w:rsid w:val="000258DA"/>
    <w:rsid w:val="0002598A"/>
    <w:rsid w:val="00025994"/>
    <w:rsid w:val="000259D7"/>
    <w:rsid w:val="000259EF"/>
    <w:rsid w:val="00025A11"/>
    <w:rsid w:val="00025A69"/>
    <w:rsid w:val="00025B3F"/>
    <w:rsid w:val="00025BF2"/>
    <w:rsid w:val="00025BF8"/>
    <w:rsid w:val="00025CE3"/>
    <w:rsid w:val="00025E6F"/>
    <w:rsid w:val="00025EA9"/>
    <w:rsid w:val="00025EAD"/>
    <w:rsid w:val="00025F21"/>
    <w:rsid w:val="00025F5D"/>
    <w:rsid w:val="00025FC7"/>
    <w:rsid w:val="00025FF3"/>
    <w:rsid w:val="00026011"/>
    <w:rsid w:val="00026024"/>
    <w:rsid w:val="00026094"/>
    <w:rsid w:val="000260AA"/>
    <w:rsid w:val="0002616C"/>
    <w:rsid w:val="000262BB"/>
    <w:rsid w:val="00026325"/>
    <w:rsid w:val="0002632F"/>
    <w:rsid w:val="0002635C"/>
    <w:rsid w:val="0002635F"/>
    <w:rsid w:val="000263D7"/>
    <w:rsid w:val="00026438"/>
    <w:rsid w:val="00026502"/>
    <w:rsid w:val="00026521"/>
    <w:rsid w:val="00026551"/>
    <w:rsid w:val="00026627"/>
    <w:rsid w:val="00026691"/>
    <w:rsid w:val="000266EF"/>
    <w:rsid w:val="000266F5"/>
    <w:rsid w:val="0002671C"/>
    <w:rsid w:val="00026743"/>
    <w:rsid w:val="000267C0"/>
    <w:rsid w:val="0002685B"/>
    <w:rsid w:val="0002685D"/>
    <w:rsid w:val="0002689B"/>
    <w:rsid w:val="000268C1"/>
    <w:rsid w:val="0002695F"/>
    <w:rsid w:val="0002697B"/>
    <w:rsid w:val="0002697D"/>
    <w:rsid w:val="00026AA8"/>
    <w:rsid w:val="00026AE8"/>
    <w:rsid w:val="00026AEB"/>
    <w:rsid w:val="00026B23"/>
    <w:rsid w:val="00026B52"/>
    <w:rsid w:val="00026B81"/>
    <w:rsid w:val="00026C73"/>
    <w:rsid w:val="00026C94"/>
    <w:rsid w:val="00026D97"/>
    <w:rsid w:val="00026E88"/>
    <w:rsid w:val="00026EC4"/>
    <w:rsid w:val="00026F2F"/>
    <w:rsid w:val="00026F89"/>
    <w:rsid w:val="00027006"/>
    <w:rsid w:val="0002706F"/>
    <w:rsid w:val="00027188"/>
    <w:rsid w:val="000271E1"/>
    <w:rsid w:val="0002724F"/>
    <w:rsid w:val="00027253"/>
    <w:rsid w:val="00027267"/>
    <w:rsid w:val="00027342"/>
    <w:rsid w:val="00027365"/>
    <w:rsid w:val="00027521"/>
    <w:rsid w:val="0002759B"/>
    <w:rsid w:val="000275E3"/>
    <w:rsid w:val="0002767C"/>
    <w:rsid w:val="00027701"/>
    <w:rsid w:val="0002778C"/>
    <w:rsid w:val="000277DE"/>
    <w:rsid w:val="00027801"/>
    <w:rsid w:val="00027841"/>
    <w:rsid w:val="0002796F"/>
    <w:rsid w:val="0002797B"/>
    <w:rsid w:val="00027A8A"/>
    <w:rsid w:val="00027AB2"/>
    <w:rsid w:val="00027BD2"/>
    <w:rsid w:val="00027BE4"/>
    <w:rsid w:val="00027C7B"/>
    <w:rsid w:val="00027C96"/>
    <w:rsid w:val="00027D2F"/>
    <w:rsid w:val="00027DE1"/>
    <w:rsid w:val="00027E4B"/>
    <w:rsid w:val="00027E60"/>
    <w:rsid w:val="00027E68"/>
    <w:rsid w:val="00027EF3"/>
    <w:rsid w:val="00027F27"/>
    <w:rsid w:val="00027F9F"/>
    <w:rsid w:val="0003001A"/>
    <w:rsid w:val="0003001D"/>
    <w:rsid w:val="000300FB"/>
    <w:rsid w:val="00030125"/>
    <w:rsid w:val="000301C8"/>
    <w:rsid w:val="000301DE"/>
    <w:rsid w:val="0003020A"/>
    <w:rsid w:val="00030251"/>
    <w:rsid w:val="00030269"/>
    <w:rsid w:val="000302DB"/>
    <w:rsid w:val="000302EF"/>
    <w:rsid w:val="00030347"/>
    <w:rsid w:val="000304B5"/>
    <w:rsid w:val="000304F2"/>
    <w:rsid w:val="000305B0"/>
    <w:rsid w:val="00030603"/>
    <w:rsid w:val="00030621"/>
    <w:rsid w:val="0003063A"/>
    <w:rsid w:val="0003065E"/>
    <w:rsid w:val="00030664"/>
    <w:rsid w:val="00030687"/>
    <w:rsid w:val="0003073D"/>
    <w:rsid w:val="00030779"/>
    <w:rsid w:val="00030798"/>
    <w:rsid w:val="000307D0"/>
    <w:rsid w:val="00030811"/>
    <w:rsid w:val="00030884"/>
    <w:rsid w:val="00030976"/>
    <w:rsid w:val="0003098B"/>
    <w:rsid w:val="000309F3"/>
    <w:rsid w:val="000309F9"/>
    <w:rsid w:val="00030AC9"/>
    <w:rsid w:val="00030B47"/>
    <w:rsid w:val="00030B6A"/>
    <w:rsid w:val="00030B6B"/>
    <w:rsid w:val="00030BB1"/>
    <w:rsid w:val="00030BBC"/>
    <w:rsid w:val="00030BBD"/>
    <w:rsid w:val="00030BE9"/>
    <w:rsid w:val="00030C37"/>
    <w:rsid w:val="00030C5E"/>
    <w:rsid w:val="00030C5F"/>
    <w:rsid w:val="00030D12"/>
    <w:rsid w:val="00030D67"/>
    <w:rsid w:val="00030DB3"/>
    <w:rsid w:val="00030E75"/>
    <w:rsid w:val="00030EB1"/>
    <w:rsid w:val="00030EB7"/>
    <w:rsid w:val="00030F6A"/>
    <w:rsid w:val="00030FCB"/>
    <w:rsid w:val="00031032"/>
    <w:rsid w:val="00031060"/>
    <w:rsid w:val="000310F7"/>
    <w:rsid w:val="00031105"/>
    <w:rsid w:val="00031129"/>
    <w:rsid w:val="0003115C"/>
    <w:rsid w:val="000311EF"/>
    <w:rsid w:val="000312A7"/>
    <w:rsid w:val="000312B2"/>
    <w:rsid w:val="00031302"/>
    <w:rsid w:val="0003130D"/>
    <w:rsid w:val="00031343"/>
    <w:rsid w:val="000313D0"/>
    <w:rsid w:val="000313DD"/>
    <w:rsid w:val="00031479"/>
    <w:rsid w:val="00031480"/>
    <w:rsid w:val="00031592"/>
    <w:rsid w:val="0003159F"/>
    <w:rsid w:val="000315E8"/>
    <w:rsid w:val="000315F3"/>
    <w:rsid w:val="00031663"/>
    <w:rsid w:val="000316F1"/>
    <w:rsid w:val="0003170B"/>
    <w:rsid w:val="000317A5"/>
    <w:rsid w:val="000317F0"/>
    <w:rsid w:val="000318CA"/>
    <w:rsid w:val="000319D5"/>
    <w:rsid w:val="00031A55"/>
    <w:rsid w:val="00031ABE"/>
    <w:rsid w:val="00031AD6"/>
    <w:rsid w:val="00031B28"/>
    <w:rsid w:val="00031B7C"/>
    <w:rsid w:val="00031B9E"/>
    <w:rsid w:val="00031C15"/>
    <w:rsid w:val="00031C9B"/>
    <w:rsid w:val="00031D46"/>
    <w:rsid w:val="00031D91"/>
    <w:rsid w:val="00031DA2"/>
    <w:rsid w:val="00031E80"/>
    <w:rsid w:val="00031E82"/>
    <w:rsid w:val="00031ED5"/>
    <w:rsid w:val="00031EE5"/>
    <w:rsid w:val="00031FC1"/>
    <w:rsid w:val="0003200F"/>
    <w:rsid w:val="00032187"/>
    <w:rsid w:val="00032199"/>
    <w:rsid w:val="000321AD"/>
    <w:rsid w:val="0003223A"/>
    <w:rsid w:val="000322DC"/>
    <w:rsid w:val="00032316"/>
    <w:rsid w:val="00032336"/>
    <w:rsid w:val="000323CF"/>
    <w:rsid w:val="000323ED"/>
    <w:rsid w:val="00032416"/>
    <w:rsid w:val="0003244E"/>
    <w:rsid w:val="00032522"/>
    <w:rsid w:val="0003252F"/>
    <w:rsid w:val="00032558"/>
    <w:rsid w:val="00032618"/>
    <w:rsid w:val="00032622"/>
    <w:rsid w:val="00032663"/>
    <w:rsid w:val="0003268F"/>
    <w:rsid w:val="000326A7"/>
    <w:rsid w:val="00032701"/>
    <w:rsid w:val="00032754"/>
    <w:rsid w:val="0003275A"/>
    <w:rsid w:val="000327E3"/>
    <w:rsid w:val="00032834"/>
    <w:rsid w:val="00032976"/>
    <w:rsid w:val="00032993"/>
    <w:rsid w:val="000329FE"/>
    <w:rsid w:val="00032A13"/>
    <w:rsid w:val="00032A15"/>
    <w:rsid w:val="00032AAA"/>
    <w:rsid w:val="00032ABE"/>
    <w:rsid w:val="00032AFA"/>
    <w:rsid w:val="00032B15"/>
    <w:rsid w:val="00032D2B"/>
    <w:rsid w:val="00032D8B"/>
    <w:rsid w:val="00032E28"/>
    <w:rsid w:val="00032E62"/>
    <w:rsid w:val="00032EC8"/>
    <w:rsid w:val="00032ED9"/>
    <w:rsid w:val="00032F36"/>
    <w:rsid w:val="00033078"/>
    <w:rsid w:val="000330C1"/>
    <w:rsid w:val="00033116"/>
    <w:rsid w:val="0003317B"/>
    <w:rsid w:val="000331CB"/>
    <w:rsid w:val="00033244"/>
    <w:rsid w:val="000332EF"/>
    <w:rsid w:val="00033303"/>
    <w:rsid w:val="0003337D"/>
    <w:rsid w:val="00033384"/>
    <w:rsid w:val="000333EE"/>
    <w:rsid w:val="0003340F"/>
    <w:rsid w:val="00033419"/>
    <w:rsid w:val="00033431"/>
    <w:rsid w:val="000335F9"/>
    <w:rsid w:val="00033655"/>
    <w:rsid w:val="000336B7"/>
    <w:rsid w:val="000336C0"/>
    <w:rsid w:val="000336E7"/>
    <w:rsid w:val="0003374A"/>
    <w:rsid w:val="0003379C"/>
    <w:rsid w:val="000337E7"/>
    <w:rsid w:val="000337F0"/>
    <w:rsid w:val="00033893"/>
    <w:rsid w:val="000338F6"/>
    <w:rsid w:val="00033925"/>
    <w:rsid w:val="00033941"/>
    <w:rsid w:val="000339BC"/>
    <w:rsid w:val="00033A62"/>
    <w:rsid w:val="00033A70"/>
    <w:rsid w:val="00033AB2"/>
    <w:rsid w:val="00033CA9"/>
    <w:rsid w:val="00033D6C"/>
    <w:rsid w:val="00033DC6"/>
    <w:rsid w:val="00033E16"/>
    <w:rsid w:val="00033E69"/>
    <w:rsid w:val="00033F47"/>
    <w:rsid w:val="00033F9C"/>
    <w:rsid w:val="0003401D"/>
    <w:rsid w:val="000340C2"/>
    <w:rsid w:val="000340E6"/>
    <w:rsid w:val="000340EE"/>
    <w:rsid w:val="00034138"/>
    <w:rsid w:val="000341C4"/>
    <w:rsid w:val="00034232"/>
    <w:rsid w:val="0003431F"/>
    <w:rsid w:val="00034379"/>
    <w:rsid w:val="0003440D"/>
    <w:rsid w:val="0003444F"/>
    <w:rsid w:val="000344AB"/>
    <w:rsid w:val="0003450A"/>
    <w:rsid w:val="0003451D"/>
    <w:rsid w:val="0003466B"/>
    <w:rsid w:val="00034703"/>
    <w:rsid w:val="0003483E"/>
    <w:rsid w:val="00034894"/>
    <w:rsid w:val="0003489A"/>
    <w:rsid w:val="00034928"/>
    <w:rsid w:val="00034931"/>
    <w:rsid w:val="000349F5"/>
    <w:rsid w:val="00034A44"/>
    <w:rsid w:val="00034A8E"/>
    <w:rsid w:val="00034AEC"/>
    <w:rsid w:val="00034B18"/>
    <w:rsid w:val="00034B8B"/>
    <w:rsid w:val="00034CDC"/>
    <w:rsid w:val="00034CDF"/>
    <w:rsid w:val="00034D1A"/>
    <w:rsid w:val="00034E63"/>
    <w:rsid w:val="00034EB6"/>
    <w:rsid w:val="00034F09"/>
    <w:rsid w:val="00034F12"/>
    <w:rsid w:val="00034F59"/>
    <w:rsid w:val="00034F92"/>
    <w:rsid w:val="00035073"/>
    <w:rsid w:val="00035085"/>
    <w:rsid w:val="00035089"/>
    <w:rsid w:val="00035132"/>
    <w:rsid w:val="000351BF"/>
    <w:rsid w:val="000351CD"/>
    <w:rsid w:val="0003529F"/>
    <w:rsid w:val="000352AE"/>
    <w:rsid w:val="000352B3"/>
    <w:rsid w:val="000353D3"/>
    <w:rsid w:val="000355B5"/>
    <w:rsid w:val="000355B8"/>
    <w:rsid w:val="000355D6"/>
    <w:rsid w:val="00035620"/>
    <w:rsid w:val="00035699"/>
    <w:rsid w:val="000356FC"/>
    <w:rsid w:val="00035701"/>
    <w:rsid w:val="00035856"/>
    <w:rsid w:val="00035861"/>
    <w:rsid w:val="0003588F"/>
    <w:rsid w:val="000358E3"/>
    <w:rsid w:val="00035909"/>
    <w:rsid w:val="0003597F"/>
    <w:rsid w:val="000359E3"/>
    <w:rsid w:val="00035A3D"/>
    <w:rsid w:val="00035D0C"/>
    <w:rsid w:val="00035D67"/>
    <w:rsid w:val="00035E32"/>
    <w:rsid w:val="00035EC1"/>
    <w:rsid w:val="00035ECC"/>
    <w:rsid w:val="00035F9E"/>
    <w:rsid w:val="00035FB7"/>
    <w:rsid w:val="00035FBE"/>
    <w:rsid w:val="00035FDB"/>
    <w:rsid w:val="00036073"/>
    <w:rsid w:val="000360BA"/>
    <w:rsid w:val="00036115"/>
    <w:rsid w:val="0003612E"/>
    <w:rsid w:val="00036174"/>
    <w:rsid w:val="00036176"/>
    <w:rsid w:val="000361B8"/>
    <w:rsid w:val="000361EB"/>
    <w:rsid w:val="0003621A"/>
    <w:rsid w:val="00036238"/>
    <w:rsid w:val="000362BB"/>
    <w:rsid w:val="000363B7"/>
    <w:rsid w:val="000363D1"/>
    <w:rsid w:val="00036484"/>
    <w:rsid w:val="000364B5"/>
    <w:rsid w:val="000364CF"/>
    <w:rsid w:val="00036547"/>
    <w:rsid w:val="000365AE"/>
    <w:rsid w:val="000365D4"/>
    <w:rsid w:val="000365DD"/>
    <w:rsid w:val="000365FC"/>
    <w:rsid w:val="00036637"/>
    <w:rsid w:val="000366DF"/>
    <w:rsid w:val="00036717"/>
    <w:rsid w:val="0003673F"/>
    <w:rsid w:val="00036751"/>
    <w:rsid w:val="000367B1"/>
    <w:rsid w:val="00036823"/>
    <w:rsid w:val="00036882"/>
    <w:rsid w:val="0003689A"/>
    <w:rsid w:val="00036915"/>
    <w:rsid w:val="00036932"/>
    <w:rsid w:val="0003698F"/>
    <w:rsid w:val="000369C1"/>
    <w:rsid w:val="00036A6F"/>
    <w:rsid w:val="00036AAE"/>
    <w:rsid w:val="00036B17"/>
    <w:rsid w:val="00036BBF"/>
    <w:rsid w:val="00036D30"/>
    <w:rsid w:val="00036E34"/>
    <w:rsid w:val="00036EA8"/>
    <w:rsid w:val="00036F08"/>
    <w:rsid w:val="00036F8B"/>
    <w:rsid w:val="00036F98"/>
    <w:rsid w:val="00036FA1"/>
    <w:rsid w:val="00036FDF"/>
    <w:rsid w:val="00037062"/>
    <w:rsid w:val="000370D1"/>
    <w:rsid w:val="000370D6"/>
    <w:rsid w:val="00037179"/>
    <w:rsid w:val="000371C3"/>
    <w:rsid w:val="0003725C"/>
    <w:rsid w:val="00037275"/>
    <w:rsid w:val="000372F8"/>
    <w:rsid w:val="000373F9"/>
    <w:rsid w:val="0003745F"/>
    <w:rsid w:val="00037466"/>
    <w:rsid w:val="0003769B"/>
    <w:rsid w:val="000376F0"/>
    <w:rsid w:val="000376F4"/>
    <w:rsid w:val="00037764"/>
    <w:rsid w:val="000377D9"/>
    <w:rsid w:val="000377F4"/>
    <w:rsid w:val="000377FF"/>
    <w:rsid w:val="0003790F"/>
    <w:rsid w:val="0003791E"/>
    <w:rsid w:val="0003794F"/>
    <w:rsid w:val="00037A0F"/>
    <w:rsid w:val="00037A7C"/>
    <w:rsid w:val="00037AB2"/>
    <w:rsid w:val="00037AD8"/>
    <w:rsid w:val="00037B03"/>
    <w:rsid w:val="00037BAC"/>
    <w:rsid w:val="00037BB1"/>
    <w:rsid w:val="00037BFE"/>
    <w:rsid w:val="00037CF1"/>
    <w:rsid w:val="00037D1B"/>
    <w:rsid w:val="00037E29"/>
    <w:rsid w:val="00037EFA"/>
    <w:rsid w:val="00037F67"/>
    <w:rsid w:val="00037F88"/>
    <w:rsid w:val="00037FBA"/>
    <w:rsid w:val="000386EA"/>
    <w:rsid w:val="0004002A"/>
    <w:rsid w:val="00040031"/>
    <w:rsid w:val="00040067"/>
    <w:rsid w:val="00040107"/>
    <w:rsid w:val="00040142"/>
    <w:rsid w:val="0004015F"/>
    <w:rsid w:val="000401FD"/>
    <w:rsid w:val="00040255"/>
    <w:rsid w:val="000402C9"/>
    <w:rsid w:val="00040311"/>
    <w:rsid w:val="000403FA"/>
    <w:rsid w:val="000405D5"/>
    <w:rsid w:val="0004063D"/>
    <w:rsid w:val="0004064B"/>
    <w:rsid w:val="000406AF"/>
    <w:rsid w:val="000406F1"/>
    <w:rsid w:val="0004073F"/>
    <w:rsid w:val="00040753"/>
    <w:rsid w:val="000407D7"/>
    <w:rsid w:val="000407E7"/>
    <w:rsid w:val="00040800"/>
    <w:rsid w:val="00040804"/>
    <w:rsid w:val="00040810"/>
    <w:rsid w:val="0004083C"/>
    <w:rsid w:val="00040859"/>
    <w:rsid w:val="0004085A"/>
    <w:rsid w:val="000408DA"/>
    <w:rsid w:val="00040ADB"/>
    <w:rsid w:val="00040B1C"/>
    <w:rsid w:val="00040B51"/>
    <w:rsid w:val="00040C3E"/>
    <w:rsid w:val="00040C82"/>
    <w:rsid w:val="00040D01"/>
    <w:rsid w:val="00040EBD"/>
    <w:rsid w:val="00040EDF"/>
    <w:rsid w:val="00040EF0"/>
    <w:rsid w:val="00040EFE"/>
    <w:rsid w:val="00040F18"/>
    <w:rsid w:val="00040F2F"/>
    <w:rsid w:val="00040F99"/>
    <w:rsid w:val="00040FDA"/>
    <w:rsid w:val="00041017"/>
    <w:rsid w:val="0004104F"/>
    <w:rsid w:val="00041069"/>
    <w:rsid w:val="000410A8"/>
    <w:rsid w:val="00041101"/>
    <w:rsid w:val="000412AE"/>
    <w:rsid w:val="000413AD"/>
    <w:rsid w:val="00041464"/>
    <w:rsid w:val="00041528"/>
    <w:rsid w:val="0004153A"/>
    <w:rsid w:val="00041554"/>
    <w:rsid w:val="000415DD"/>
    <w:rsid w:val="00041605"/>
    <w:rsid w:val="00041643"/>
    <w:rsid w:val="000416DB"/>
    <w:rsid w:val="000417D6"/>
    <w:rsid w:val="000417E8"/>
    <w:rsid w:val="0004184B"/>
    <w:rsid w:val="00041876"/>
    <w:rsid w:val="000418A2"/>
    <w:rsid w:val="000418B0"/>
    <w:rsid w:val="000418E3"/>
    <w:rsid w:val="00041943"/>
    <w:rsid w:val="0004196E"/>
    <w:rsid w:val="00041992"/>
    <w:rsid w:val="000419A0"/>
    <w:rsid w:val="00041A97"/>
    <w:rsid w:val="00041AED"/>
    <w:rsid w:val="00041B1C"/>
    <w:rsid w:val="00041BCF"/>
    <w:rsid w:val="00041C4D"/>
    <w:rsid w:val="00041C67"/>
    <w:rsid w:val="00041C7F"/>
    <w:rsid w:val="00041CB0"/>
    <w:rsid w:val="00041D4B"/>
    <w:rsid w:val="00041E12"/>
    <w:rsid w:val="00041E35"/>
    <w:rsid w:val="00041F20"/>
    <w:rsid w:val="00042034"/>
    <w:rsid w:val="00042074"/>
    <w:rsid w:val="00042090"/>
    <w:rsid w:val="000420F0"/>
    <w:rsid w:val="0004211C"/>
    <w:rsid w:val="0004218F"/>
    <w:rsid w:val="000421C1"/>
    <w:rsid w:val="00042286"/>
    <w:rsid w:val="000422E9"/>
    <w:rsid w:val="00042335"/>
    <w:rsid w:val="000423CB"/>
    <w:rsid w:val="00042528"/>
    <w:rsid w:val="00042534"/>
    <w:rsid w:val="000425C8"/>
    <w:rsid w:val="0004273A"/>
    <w:rsid w:val="00042772"/>
    <w:rsid w:val="00042965"/>
    <w:rsid w:val="00042C3F"/>
    <w:rsid w:val="00042C85"/>
    <w:rsid w:val="00042CD3"/>
    <w:rsid w:val="00042D02"/>
    <w:rsid w:val="00042DE3"/>
    <w:rsid w:val="00042DF1"/>
    <w:rsid w:val="00042DF5"/>
    <w:rsid w:val="00042E1C"/>
    <w:rsid w:val="00042E30"/>
    <w:rsid w:val="00042E4E"/>
    <w:rsid w:val="00042E71"/>
    <w:rsid w:val="00043043"/>
    <w:rsid w:val="0004304F"/>
    <w:rsid w:val="00043149"/>
    <w:rsid w:val="00043179"/>
    <w:rsid w:val="00043224"/>
    <w:rsid w:val="0004323D"/>
    <w:rsid w:val="00043244"/>
    <w:rsid w:val="0004324C"/>
    <w:rsid w:val="000432A3"/>
    <w:rsid w:val="000432A6"/>
    <w:rsid w:val="00043386"/>
    <w:rsid w:val="000433BE"/>
    <w:rsid w:val="000434EA"/>
    <w:rsid w:val="0004354C"/>
    <w:rsid w:val="000435EF"/>
    <w:rsid w:val="00043652"/>
    <w:rsid w:val="00043731"/>
    <w:rsid w:val="00043758"/>
    <w:rsid w:val="00043803"/>
    <w:rsid w:val="0004381D"/>
    <w:rsid w:val="00043820"/>
    <w:rsid w:val="00043828"/>
    <w:rsid w:val="0004384E"/>
    <w:rsid w:val="00043856"/>
    <w:rsid w:val="00043877"/>
    <w:rsid w:val="000438A2"/>
    <w:rsid w:val="000438BB"/>
    <w:rsid w:val="0004393F"/>
    <w:rsid w:val="000439CA"/>
    <w:rsid w:val="00043A97"/>
    <w:rsid w:val="00043ADD"/>
    <w:rsid w:val="00043AF7"/>
    <w:rsid w:val="00043AF8"/>
    <w:rsid w:val="00043B8B"/>
    <w:rsid w:val="00043BB8"/>
    <w:rsid w:val="00043BD5"/>
    <w:rsid w:val="00043C3E"/>
    <w:rsid w:val="00043DA0"/>
    <w:rsid w:val="00043DD4"/>
    <w:rsid w:val="00043F36"/>
    <w:rsid w:val="00043FBD"/>
    <w:rsid w:val="00044100"/>
    <w:rsid w:val="0004410F"/>
    <w:rsid w:val="00044202"/>
    <w:rsid w:val="00044222"/>
    <w:rsid w:val="000442BC"/>
    <w:rsid w:val="0004444E"/>
    <w:rsid w:val="0004445E"/>
    <w:rsid w:val="0004446D"/>
    <w:rsid w:val="0004451D"/>
    <w:rsid w:val="00044615"/>
    <w:rsid w:val="000446C2"/>
    <w:rsid w:val="000446E5"/>
    <w:rsid w:val="00044719"/>
    <w:rsid w:val="0004475D"/>
    <w:rsid w:val="0004496C"/>
    <w:rsid w:val="00044986"/>
    <w:rsid w:val="00044A58"/>
    <w:rsid w:val="00044A82"/>
    <w:rsid w:val="00044AB1"/>
    <w:rsid w:val="00044B1C"/>
    <w:rsid w:val="00044B1E"/>
    <w:rsid w:val="00044B3D"/>
    <w:rsid w:val="00044C4C"/>
    <w:rsid w:val="00044C6D"/>
    <w:rsid w:val="00044CA9"/>
    <w:rsid w:val="00044D05"/>
    <w:rsid w:val="00044DDC"/>
    <w:rsid w:val="00044E11"/>
    <w:rsid w:val="00044E2C"/>
    <w:rsid w:val="00044EA1"/>
    <w:rsid w:val="00044EA9"/>
    <w:rsid w:val="00044F01"/>
    <w:rsid w:val="00044F82"/>
    <w:rsid w:val="00044F8E"/>
    <w:rsid w:val="00044FF3"/>
    <w:rsid w:val="00045037"/>
    <w:rsid w:val="000450B7"/>
    <w:rsid w:val="000450D1"/>
    <w:rsid w:val="000450E3"/>
    <w:rsid w:val="00045161"/>
    <w:rsid w:val="000451F6"/>
    <w:rsid w:val="0004520F"/>
    <w:rsid w:val="00045272"/>
    <w:rsid w:val="0004529E"/>
    <w:rsid w:val="000452A4"/>
    <w:rsid w:val="000452B8"/>
    <w:rsid w:val="00045344"/>
    <w:rsid w:val="00045346"/>
    <w:rsid w:val="00045367"/>
    <w:rsid w:val="00045372"/>
    <w:rsid w:val="000453FB"/>
    <w:rsid w:val="000454A1"/>
    <w:rsid w:val="00045511"/>
    <w:rsid w:val="00045526"/>
    <w:rsid w:val="0004552B"/>
    <w:rsid w:val="000455B4"/>
    <w:rsid w:val="00045645"/>
    <w:rsid w:val="00045647"/>
    <w:rsid w:val="00045648"/>
    <w:rsid w:val="00045679"/>
    <w:rsid w:val="000456C2"/>
    <w:rsid w:val="00045715"/>
    <w:rsid w:val="000457ED"/>
    <w:rsid w:val="00045862"/>
    <w:rsid w:val="00045872"/>
    <w:rsid w:val="0004591B"/>
    <w:rsid w:val="000459C2"/>
    <w:rsid w:val="00045A27"/>
    <w:rsid w:val="00045B1E"/>
    <w:rsid w:val="00045BAB"/>
    <w:rsid w:val="00045BB2"/>
    <w:rsid w:val="00045BD2"/>
    <w:rsid w:val="00045BDA"/>
    <w:rsid w:val="00045C13"/>
    <w:rsid w:val="00045C23"/>
    <w:rsid w:val="00045C9A"/>
    <w:rsid w:val="00045CC9"/>
    <w:rsid w:val="00045D47"/>
    <w:rsid w:val="00045DD0"/>
    <w:rsid w:val="00045E32"/>
    <w:rsid w:val="00045E8A"/>
    <w:rsid w:val="00045EA6"/>
    <w:rsid w:val="00045F40"/>
    <w:rsid w:val="00045FE1"/>
    <w:rsid w:val="00046011"/>
    <w:rsid w:val="000460C7"/>
    <w:rsid w:val="000461D7"/>
    <w:rsid w:val="0004623D"/>
    <w:rsid w:val="000462D3"/>
    <w:rsid w:val="000462F4"/>
    <w:rsid w:val="00046308"/>
    <w:rsid w:val="0004636A"/>
    <w:rsid w:val="000463B9"/>
    <w:rsid w:val="00046491"/>
    <w:rsid w:val="0004665D"/>
    <w:rsid w:val="0004668B"/>
    <w:rsid w:val="0004673A"/>
    <w:rsid w:val="00046793"/>
    <w:rsid w:val="000467C0"/>
    <w:rsid w:val="00046894"/>
    <w:rsid w:val="00046987"/>
    <w:rsid w:val="000469C2"/>
    <w:rsid w:val="00046A35"/>
    <w:rsid w:val="00046A83"/>
    <w:rsid w:val="00046B50"/>
    <w:rsid w:val="00046BDF"/>
    <w:rsid w:val="00046C6A"/>
    <w:rsid w:val="00046D94"/>
    <w:rsid w:val="00046DB7"/>
    <w:rsid w:val="00046DD4"/>
    <w:rsid w:val="00046DEC"/>
    <w:rsid w:val="00046E5D"/>
    <w:rsid w:val="00046F02"/>
    <w:rsid w:val="00046F1E"/>
    <w:rsid w:val="0004705E"/>
    <w:rsid w:val="000470ED"/>
    <w:rsid w:val="00047115"/>
    <w:rsid w:val="00047119"/>
    <w:rsid w:val="00047133"/>
    <w:rsid w:val="000471B9"/>
    <w:rsid w:val="000471D2"/>
    <w:rsid w:val="000471E3"/>
    <w:rsid w:val="000471E9"/>
    <w:rsid w:val="00047261"/>
    <w:rsid w:val="000472D9"/>
    <w:rsid w:val="000473EE"/>
    <w:rsid w:val="00047406"/>
    <w:rsid w:val="000474E4"/>
    <w:rsid w:val="000474FA"/>
    <w:rsid w:val="0004752C"/>
    <w:rsid w:val="0004753C"/>
    <w:rsid w:val="00047616"/>
    <w:rsid w:val="00047648"/>
    <w:rsid w:val="00047765"/>
    <w:rsid w:val="00047860"/>
    <w:rsid w:val="00047872"/>
    <w:rsid w:val="000478F0"/>
    <w:rsid w:val="0004796E"/>
    <w:rsid w:val="00047999"/>
    <w:rsid w:val="00047A0D"/>
    <w:rsid w:val="00047A4B"/>
    <w:rsid w:val="00047A9D"/>
    <w:rsid w:val="00047B03"/>
    <w:rsid w:val="00047BF0"/>
    <w:rsid w:val="00047CAF"/>
    <w:rsid w:val="00047CE6"/>
    <w:rsid w:val="00047D69"/>
    <w:rsid w:val="00047E04"/>
    <w:rsid w:val="00047E87"/>
    <w:rsid w:val="00047E9E"/>
    <w:rsid w:val="00047F51"/>
    <w:rsid w:val="00047F91"/>
    <w:rsid w:val="00047F94"/>
    <w:rsid w:val="00050020"/>
    <w:rsid w:val="00050027"/>
    <w:rsid w:val="00050044"/>
    <w:rsid w:val="000500BC"/>
    <w:rsid w:val="000500EC"/>
    <w:rsid w:val="0005014C"/>
    <w:rsid w:val="00050200"/>
    <w:rsid w:val="00050218"/>
    <w:rsid w:val="0005021C"/>
    <w:rsid w:val="00050221"/>
    <w:rsid w:val="00050297"/>
    <w:rsid w:val="00050332"/>
    <w:rsid w:val="00050337"/>
    <w:rsid w:val="00050369"/>
    <w:rsid w:val="000503F0"/>
    <w:rsid w:val="00050427"/>
    <w:rsid w:val="00050462"/>
    <w:rsid w:val="00050541"/>
    <w:rsid w:val="000507DD"/>
    <w:rsid w:val="00050883"/>
    <w:rsid w:val="000508C6"/>
    <w:rsid w:val="00050961"/>
    <w:rsid w:val="000509AF"/>
    <w:rsid w:val="00050A28"/>
    <w:rsid w:val="00050A87"/>
    <w:rsid w:val="00050A9E"/>
    <w:rsid w:val="00050B34"/>
    <w:rsid w:val="00050B93"/>
    <w:rsid w:val="00050C3C"/>
    <w:rsid w:val="00050C4B"/>
    <w:rsid w:val="00050C63"/>
    <w:rsid w:val="00050CC1"/>
    <w:rsid w:val="00050CF3"/>
    <w:rsid w:val="00050D0A"/>
    <w:rsid w:val="00050D4F"/>
    <w:rsid w:val="00050D8B"/>
    <w:rsid w:val="00050DC1"/>
    <w:rsid w:val="00050DCE"/>
    <w:rsid w:val="00050FF2"/>
    <w:rsid w:val="00051024"/>
    <w:rsid w:val="0005105E"/>
    <w:rsid w:val="000510D0"/>
    <w:rsid w:val="000510FC"/>
    <w:rsid w:val="0005126D"/>
    <w:rsid w:val="000512D6"/>
    <w:rsid w:val="000512F1"/>
    <w:rsid w:val="00051353"/>
    <w:rsid w:val="0005136F"/>
    <w:rsid w:val="0005143A"/>
    <w:rsid w:val="00051451"/>
    <w:rsid w:val="0005148E"/>
    <w:rsid w:val="000514C2"/>
    <w:rsid w:val="000514FD"/>
    <w:rsid w:val="00051505"/>
    <w:rsid w:val="00051571"/>
    <w:rsid w:val="000516A0"/>
    <w:rsid w:val="00051716"/>
    <w:rsid w:val="0005184A"/>
    <w:rsid w:val="000519B0"/>
    <w:rsid w:val="000519DB"/>
    <w:rsid w:val="00051A15"/>
    <w:rsid w:val="00051A42"/>
    <w:rsid w:val="00051A49"/>
    <w:rsid w:val="00051B07"/>
    <w:rsid w:val="00051B27"/>
    <w:rsid w:val="00051B87"/>
    <w:rsid w:val="00051C21"/>
    <w:rsid w:val="00051C59"/>
    <w:rsid w:val="00051C5B"/>
    <w:rsid w:val="00051D34"/>
    <w:rsid w:val="00051D35"/>
    <w:rsid w:val="00051DFB"/>
    <w:rsid w:val="00051DFC"/>
    <w:rsid w:val="00051E0B"/>
    <w:rsid w:val="00051E99"/>
    <w:rsid w:val="00051FEB"/>
    <w:rsid w:val="00052061"/>
    <w:rsid w:val="0005206D"/>
    <w:rsid w:val="000520B6"/>
    <w:rsid w:val="00052101"/>
    <w:rsid w:val="00052154"/>
    <w:rsid w:val="00052189"/>
    <w:rsid w:val="000521DA"/>
    <w:rsid w:val="000521E7"/>
    <w:rsid w:val="00052225"/>
    <w:rsid w:val="000522EF"/>
    <w:rsid w:val="00052312"/>
    <w:rsid w:val="0005231F"/>
    <w:rsid w:val="00052477"/>
    <w:rsid w:val="0005249D"/>
    <w:rsid w:val="00052513"/>
    <w:rsid w:val="00052590"/>
    <w:rsid w:val="00052597"/>
    <w:rsid w:val="000525DC"/>
    <w:rsid w:val="00052638"/>
    <w:rsid w:val="000526D0"/>
    <w:rsid w:val="00052701"/>
    <w:rsid w:val="00052738"/>
    <w:rsid w:val="0005273C"/>
    <w:rsid w:val="000527CB"/>
    <w:rsid w:val="000527E4"/>
    <w:rsid w:val="000527E7"/>
    <w:rsid w:val="00052830"/>
    <w:rsid w:val="00052857"/>
    <w:rsid w:val="00052B1A"/>
    <w:rsid w:val="00052B8E"/>
    <w:rsid w:val="00052BD7"/>
    <w:rsid w:val="00052C33"/>
    <w:rsid w:val="00052C7B"/>
    <w:rsid w:val="00052D21"/>
    <w:rsid w:val="00052D5C"/>
    <w:rsid w:val="00052DC5"/>
    <w:rsid w:val="00052E02"/>
    <w:rsid w:val="00052E1E"/>
    <w:rsid w:val="00052F84"/>
    <w:rsid w:val="0005305F"/>
    <w:rsid w:val="0005306B"/>
    <w:rsid w:val="00053082"/>
    <w:rsid w:val="00053084"/>
    <w:rsid w:val="000530A3"/>
    <w:rsid w:val="00053144"/>
    <w:rsid w:val="00053165"/>
    <w:rsid w:val="0005327A"/>
    <w:rsid w:val="000532A9"/>
    <w:rsid w:val="000532EA"/>
    <w:rsid w:val="00053300"/>
    <w:rsid w:val="00053328"/>
    <w:rsid w:val="00053384"/>
    <w:rsid w:val="00053399"/>
    <w:rsid w:val="000533CD"/>
    <w:rsid w:val="0005343C"/>
    <w:rsid w:val="000534A8"/>
    <w:rsid w:val="00053558"/>
    <w:rsid w:val="0005362C"/>
    <w:rsid w:val="0005366F"/>
    <w:rsid w:val="0005369C"/>
    <w:rsid w:val="000536A2"/>
    <w:rsid w:val="000536B3"/>
    <w:rsid w:val="000536C3"/>
    <w:rsid w:val="000536C7"/>
    <w:rsid w:val="0005372B"/>
    <w:rsid w:val="0005379F"/>
    <w:rsid w:val="000537A2"/>
    <w:rsid w:val="00053829"/>
    <w:rsid w:val="00053834"/>
    <w:rsid w:val="000539BB"/>
    <w:rsid w:val="000539E7"/>
    <w:rsid w:val="00053A1C"/>
    <w:rsid w:val="00053AD1"/>
    <w:rsid w:val="00053B5E"/>
    <w:rsid w:val="00053C6D"/>
    <w:rsid w:val="00053CD1"/>
    <w:rsid w:val="00053D31"/>
    <w:rsid w:val="00053D4A"/>
    <w:rsid w:val="00053E08"/>
    <w:rsid w:val="00053E70"/>
    <w:rsid w:val="00053EB2"/>
    <w:rsid w:val="00053F8C"/>
    <w:rsid w:val="0005400F"/>
    <w:rsid w:val="000540E3"/>
    <w:rsid w:val="00054177"/>
    <w:rsid w:val="0005417C"/>
    <w:rsid w:val="0005417E"/>
    <w:rsid w:val="0005419C"/>
    <w:rsid w:val="000541B4"/>
    <w:rsid w:val="00054249"/>
    <w:rsid w:val="00054278"/>
    <w:rsid w:val="000542D4"/>
    <w:rsid w:val="00054358"/>
    <w:rsid w:val="000543C7"/>
    <w:rsid w:val="00054435"/>
    <w:rsid w:val="00054452"/>
    <w:rsid w:val="00054535"/>
    <w:rsid w:val="00054547"/>
    <w:rsid w:val="00054566"/>
    <w:rsid w:val="0005456B"/>
    <w:rsid w:val="00054579"/>
    <w:rsid w:val="000545A0"/>
    <w:rsid w:val="00054615"/>
    <w:rsid w:val="00054619"/>
    <w:rsid w:val="0005467F"/>
    <w:rsid w:val="0005470C"/>
    <w:rsid w:val="00054802"/>
    <w:rsid w:val="0005482E"/>
    <w:rsid w:val="000548C7"/>
    <w:rsid w:val="00054944"/>
    <w:rsid w:val="000549C5"/>
    <w:rsid w:val="000549E9"/>
    <w:rsid w:val="000549F5"/>
    <w:rsid w:val="000549FF"/>
    <w:rsid w:val="00054ADC"/>
    <w:rsid w:val="00054AF4"/>
    <w:rsid w:val="00054B29"/>
    <w:rsid w:val="00054B7B"/>
    <w:rsid w:val="00054BEE"/>
    <w:rsid w:val="00054C4B"/>
    <w:rsid w:val="00054C7F"/>
    <w:rsid w:val="00054CFF"/>
    <w:rsid w:val="00054D53"/>
    <w:rsid w:val="00054DBB"/>
    <w:rsid w:val="00054E0C"/>
    <w:rsid w:val="00054E49"/>
    <w:rsid w:val="00054F28"/>
    <w:rsid w:val="00054F43"/>
    <w:rsid w:val="00054F68"/>
    <w:rsid w:val="00054FAD"/>
    <w:rsid w:val="00054FF5"/>
    <w:rsid w:val="0005502E"/>
    <w:rsid w:val="00055032"/>
    <w:rsid w:val="00055089"/>
    <w:rsid w:val="000550BD"/>
    <w:rsid w:val="0005510E"/>
    <w:rsid w:val="00055113"/>
    <w:rsid w:val="0005514F"/>
    <w:rsid w:val="00055214"/>
    <w:rsid w:val="0005521D"/>
    <w:rsid w:val="00055246"/>
    <w:rsid w:val="000552F2"/>
    <w:rsid w:val="00055330"/>
    <w:rsid w:val="00055340"/>
    <w:rsid w:val="0005536B"/>
    <w:rsid w:val="000553C6"/>
    <w:rsid w:val="00055411"/>
    <w:rsid w:val="00055477"/>
    <w:rsid w:val="000554A9"/>
    <w:rsid w:val="000554C8"/>
    <w:rsid w:val="000554D2"/>
    <w:rsid w:val="0005563F"/>
    <w:rsid w:val="000556D2"/>
    <w:rsid w:val="00055767"/>
    <w:rsid w:val="000557CA"/>
    <w:rsid w:val="00055815"/>
    <w:rsid w:val="00055834"/>
    <w:rsid w:val="00055889"/>
    <w:rsid w:val="00055918"/>
    <w:rsid w:val="00055957"/>
    <w:rsid w:val="00055A12"/>
    <w:rsid w:val="00055A36"/>
    <w:rsid w:val="00055A8B"/>
    <w:rsid w:val="00055AEB"/>
    <w:rsid w:val="00055B2A"/>
    <w:rsid w:val="00055B33"/>
    <w:rsid w:val="00055B3E"/>
    <w:rsid w:val="00055BE9"/>
    <w:rsid w:val="00055C59"/>
    <w:rsid w:val="00055C73"/>
    <w:rsid w:val="00055CF9"/>
    <w:rsid w:val="00055D50"/>
    <w:rsid w:val="00055D96"/>
    <w:rsid w:val="00055EBC"/>
    <w:rsid w:val="00055F01"/>
    <w:rsid w:val="00055FB9"/>
    <w:rsid w:val="00055FE3"/>
    <w:rsid w:val="00056031"/>
    <w:rsid w:val="00056070"/>
    <w:rsid w:val="000560BA"/>
    <w:rsid w:val="00056199"/>
    <w:rsid w:val="00056202"/>
    <w:rsid w:val="000562EE"/>
    <w:rsid w:val="00056341"/>
    <w:rsid w:val="000563FE"/>
    <w:rsid w:val="0005640B"/>
    <w:rsid w:val="000565A7"/>
    <w:rsid w:val="000565B2"/>
    <w:rsid w:val="00056814"/>
    <w:rsid w:val="0005684B"/>
    <w:rsid w:val="00056867"/>
    <w:rsid w:val="0005687C"/>
    <w:rsid w:val="000568D4"/>
    <w:rsid w:val="000568F9"/>
    <w:rsid w:val="00056933"/>
    <w:rsid w:val="00056A10"/>
    <w:rsid w:val="00056AAF"/>
    <w:rsid w:val="00056B35"/>
    <w:rsid w:val="00056BB5"/>
    <w:rsid w:val="00056BDE"/>
    <w:rsid w:val="00056BF6"/>
    <w:rsid w:val="00056C78"/>
    <w:rsid w:val="00056C98"/>
    <w:rsid w:val="00056D54"/>
    <w:rsid w:val="00056D63"/>
    <w:rsid w:val="00056D6D"/>
    <w:rsid w:val="00056D86"/>
    <w:rsid w:val="00056E01"/>
    <w:rsid w:val="00056E21"/>
    <w:rsid w:val="00056EF6"/>
    <w:rsid w:val="00056FCD"/>
    <w:rsid w:val="00057032"/>
    <w:rsid w:val="0005707E"/>
    <w:rsid w:val="00057112"/>
    <w:rsid w:val="0005724E"/>
    <w:rsid w:val="000572E4"/>
    <w:rsid w:val="0005736F"/>
    <w:rsid w:val="00057388"/>
    <w:rsid w:val="000573C5"/>
    <w:rsid w:val="00057441"/>
    <w:rsid w:val="00057448"/>
    <w:rsid w:val="000574B1"/>
    <w:rsid w:val="000574E9"/>
    <w:rsid w:val="0005750F"/>
    <w:rsid w:val="00057663"/>
    <w:rsid w:val="00057727"/>
    <w:rsid w:val="00057768"/>
    <w:rsid w:val="00057796"/>
    <w:rsid w:val="000577E5"/>
    <w:rsid w:val="00057825"/>
    <w:rsid w:val="000578DB"/>
    <w:rsid w:val="000578DE"/>
    <w:rsid w:val="000578E7"/>
    <w:rsid w:val="000579B1"/>
    <w:rsid w:val="000579C7"/>
    <w:rsid w:val="00057A91"/>
    <w:rsid w:val="00057ABC"/>
    <w:rsid w:val="00057BA3"/>
    <w:rsid w:val="00057BB2"/>
    <w:rsid w:val="00057BC9"/>
    <w:rsid w:val="00057C12"/>
    <w:rsid w:val="00057CC4"/>
    <w:rsid w:val="00057D47"/>
    <w:rsid w:val="00057E83"/>
    <w:rsid w:val="00057FEC"/>
    <w:rsid w:val="00060039"/>
    <w:rsid w:val="00060147"/>
    <w:rsid w:val="00060238"/>
    <w:rsid w:val="0006028F"/>
    <w:rsid w:val="00060355"/>
    <w:rsid w:val="00060396"/>
    <w:rsid w:val="000603B7"/>
    <w:rsid w:val="00060429"/>
    <w:rsid w:val="0006048B"/>
    <w:rsid w:val="000605ED"/>
    <w:rsid w:val="0006061F"/>
    <w:rsid w:val="0006067E"/>
    <w:rsid w:val="00060787"/>
    <w:rsid w:val="000607AB"/>
    <w:rsid w:val="000607CA"/>
    <w:rsid w:val="00060849"/>
    <w:rsid w:val="00060854"/>
    <w:rsid w:val="0006086F"/>
    <w:rsid w:val="0006087D"/>
    <w:rsid w:val="00060884"/>
    <w:rsid w:val="000608CB"/>
    <w:rsid w:val="000608D0"/>
    <w:rsid w:val="00060992"/>
    <w:rsid w:val="000609CA"/>
    <w:rsid w:val="000609FD"/>
    <w:rsid w:val="00060A6A"/>
    <w:rsid w:val="00060AD3"/>
    <w:rsid w:val="00060C37"/>
    <w:rsid w:val="00060C51"/>
    <w:rsid w:val="00060C74"/>
    <w:rsid w:val="00060C84"/>
    <w:rsid w:val="00060D27"/>
    <w:rsid w:val="00060D55"/>
    <w:rsid w:val="00060E25"/>
    <w:rsid w:val="00060E7B"/>
    <w:rsid w:val="00060EC2"/>
    <w:rsid w:val="00060EF2"/>
    <w:rsid w:val="00060F65"/>
    <w:rsid w:val="00060FA4"/>
    <w:rsid w:val="00060FAA"/>
    <w:rsid w:val="0006107E"/>
    <w:rsid w:val="000610E3"/>
    <w:rsid w:val="00061147"/>
    <w:rsid w:val="00061182"/>
    <w:rsid w:val="000611D4"/>
    <w:rsid w:val="000611FE"/>
    <w:rsid w:val="00061234"/>
    <w:rsid w:val="0006124C"/>
    <w:rsid w:val="00061266"/>
    <w:rsid w:val="000612BF"/>
    <w:rsid w:val="000612C5"/>
    <w:rsid w:val="000612DE"/>
    <w:rsid w:val="000614C2"/>
    <w:rsid w:val="000614E3"/>
    <w:rsid w:val="000615C7"/>
    <w:rsid w:val="00061623"/>
    <w:rsid w:val="00061665"/>
    <w:rsid w:val="00061710"/>
    <w:rsid w:val="00061785"/>
    <w:rsid w:val="000617D0"/>
    <w:rsid w:val="00061882"/>
    <w:rsid w:val="0006194E"/>
    <w:rsid w:val="000619F2"/>
    <w:rsid w:val="00061A80"/>
    <w:rsid w:val="00061AA3"/>
    <w:rsid w:val="00061AE1"/>
    <w:rsid w:val="00061B79"/>
    <w:rsid w:val="00061C3C"/>
    <w:rsid w:val="00061C5B"/>
    <w:rsid w:val="00061C93"/>
    <w:rsid w:val="00061CF5"/>
    <w:rsid w:val="00061D2D"/>
    <w:rsid w:val="00061D5F"/>
    <w:rsid w:val="00061DA2"/>
    <w:rsid w:val="00061E01"/>
    <w:rsid w:val="00061E1E"/>
    <w:rsid w:val="00061E70"/>
    <w:rsid w:val="00061E9E"/>
    <w:rsid w:val="00061EDF"/>
    <w:rsid w:val="00061FE8"/>
    <w:rsid w:val="000620D0"/>
    <w:rsid w:val="00062132"/>
    <w:rsid w:val="00062161"/>
    <w:rsid w:val="000621BD"/>
    <w:rsid w:val="000621D0"/>
    <w:rsid w:val="00062284"/>
    <w:rsid w:val="000622A9"/>
    <w:rsid w:val="000622B5"/>
    <w:rsid w:val="00062359"/>
    <w:rsid w:val="00062399"/>
    <w:rsid w:val="000623A3"/>
    <w:rsid w:val="0006242B"/>
    <w:rsid w:val="00062527"/>
    <w:rsid w:val="0006252E"/>
    <w:rsid w:val="00062542"/>
    <w:rsid w:val="00062599"/>
    <w:rsid w:val="000625CA"/>
    <w:rsid w:val="000625DD"/>
    <w:rsid w:val="00062659"/>
    <w:rsid w:val="00062733"/>
    <w:rsid w:val="00062735"/>
    <w:rsid w:val="00062746"/>
    <w:rsid w:val="000627BB"/>
    <w:rsid w:val="00062812"/>
    <w:rsid w:val="00062872"/>
    <w:rsid w:val="0006287E"/>
    <w:rsid w:val="000628DB"/>
    <w:rsid w:val="000629B2"/>
    <w:rsid w:val="000629B5"/>
    <w:rsid w:val="000629C3"/>
    <w:rsid w:val="00062BC2"/>
    <w:rsid w:val="00062CEB"/>
    <w:rsid w:val="00062E06"/>
    <w:rsid w:val="00062E62"/>
    <w:rsid w:val="00062E75"/>
    <w:rsid w:val="00062F3C"/>
    <w:rsid w:val="00062F7C"/>
    <w:rsid w:val="00062FB2"/>
    <w:rsid w:val="00062FD6"/>
    <w:rsid w:val="00063078"/>
    <w:rsid w:val="0006308B"/>
    <w:rsid w:val="000630C8"/>
    <w:rsid w:val="00063207"/>
    <w:rsid w:val="000632C1"/>
    <w:rsid w:val="00063304"/>
    <w:rsid w:val="00063387"/>
    <w:rsid w:val="00063424"/>
    <w:rsid w:val="0006346A"/>
    <w:rsid w:val="000635B7"/>
    <w:rsid w:val="000635FF"/>
    <w:rsid w:val="000636D4"/>
    <w:rsid w:val="00063708"/>
    <w:rsid w:val="00063719"/>
    <w:rsid w:val="000637B0"/>
    <w:rsid w:val="000638AD"/>
    <w:rsid w:val="000638AF"/>
    <w:rsid w:val="000638DD"/>
    <w:rsid w:val="000639CD"/>
    <w:rsid w:val="00063A2A"/>
    <w:rsid w:val="00063A4E"/>
    <w:rsid w:val="00063AB2"/>
    <w:rsid w:val="00063B3F"/>
    <w:rsid w:val="00063B4A"/>
    <w:rsid w:val="00063C2C"/>
    <w:rsid w:val="00063C5E"/>
    <w:rsid w:val="00063DA3"/>
    <w:rsid w:val="00063DAE"/>
    <w:rsid w:val="00063DFE"/>
    <w:rsid w:val="00063E07"/>
    <w:rsid w:val="00063E24"/>
    <w:rsid w:val="00063E2A"/>
    <w:rsid w:val="00063E2C"/>
    <w:rsid w:val="00063EE7"/>
    <w:rsid w:val="00063EF8"/>
    <w:rsid w:val="00063F02"/>
    <w:rsid w:val="00063F6A"/>
    <w:rsid w:val="00063FA2"/>
    <w:rsid w:val="00063FC5"/>
    <w:rsid w:val="00063FE1"/>
    <w:rsid w:val="000640A8"/>
    <w:rsid w:val="00064276"/>
    <w:rsid w:val="000642C9"/>
    <w:rsid w:val="00064312"/>
    <w:rsid w:val="000643F8"/>
    <w:rsid w:val="000644A4"/>
    <w:rsid w:val="000644AE"/>
    <w:rsid w:val="0006455F"/>
    <w:rsid w:val="00064580"/>
    <w:rsid w:val="000645B7"/>
    <w:rsid w:val="000645D5"/>
    <w:rsid w:val="00064630"/>
    <w:rsid w:val="00064772"/>
    <w:rsid w:val="00064778"/>
    <w:rsid w:val="000647C1"/>
    <w:rsid w:val="0006482D"/>
    <w:rsid w:val="000648EC"/>
    <w:rsid w:val="0006499A"/>
    <w:rsid w:val="000649B0"/>
    <w:rsid w:val="000649EA"/>
    <w:rsid w:val="00064A2D"/>
    <w:rsid w:val="00064B36"/>
    <w:rsid w:val="00064B61"/>
    <w:rsid w:val="00064BED"/>
    <w:rsid w:val="00064CBF"/>
    <w:rsid w:val="00064D11"/>
    <w:rsid w:val="00064E1B"/>
    <w:rsid w:val="00064E43"/>
    <w:rsid w:val="00064E8E"/>
    <w:rsid w:val="00064EA6"/>
    <w:rsid w:val="00064F51"/>
    <w:rsid w:val="00064F5E"/>
    <w:rsid w:val="00064FE8"/>
    <w:rsid w:val="000650D6"/>
    <w:rsid w:val="00065108"/>
    <w:rsid w:val="0006510A"/>
    <w:rsid w:val="00065133"/>
    <w:rsid w:val="00065183"/>
    <w:rsid w:val="000651BA"/>
    <w:rsid w:val="000651C5"/>
    <w:rsid w:val="000651E4"/>
    <w:rsid w:val="000651E9"/>
    <w:rsid w:val="0006522D"/>
    <w:rsid w:val="00065282"/>
    <w:rsid w:val="000652AE"/>
    <w:rsid w:val="000652B3"/>
    <w:rsid w:val="0006530F"/>
    <w:rsid w:val="00065310"/>
    <w:rsid w:val="00065356"/>
    <w:rsid w:val="0006539D"/>
    <w:rsid w:val="000653F2"/>
    <w:rsid w:val="0006544B"/>
    <w:rsid w:val="00065470"/>
    <w:rsid w:val="000655A6"/>
    <w:rsid w:val="000655D3"/>
    <w:rsid w:val="000656C1"/>
    <w:rsid w:val="0006579C"/>
    <w:rsid w:val="00065805"/>
    <w:rsid w:val="00065808"/>
    <w:rsid w:val="00065845"/>
    <w:rsid w:val="00065867"/>
    <w:rsid w:val="00065888"/>
    <w:rsid w:val="000658C1"/>
    <w:rsid w:val="000658CA"/>
    <w:rsid w:val="00065912"/>
    <w:rsid w:val="00065919"/>
    <w:rsid w:val="0006592A"/>
    <w:rsid w:val="000659BE"/>
    <w:rsid w:val="00065A90"/>
    <w:rsid w:val="00065AB5"/>
    <w:rsid w:val="00065AD2"/>
    <w:rsid w:val="00065B0A"/>
    <w:rsid w:val="00065BEF"/>
    <w:rsid w:val="00065C23"/>
    <w:rsid w:val="00065CCB"/>
    <w:rsid w:val="00065CCC"/>
    <w:rsid w:val="00065CF3"/>
    <w:rsid w:val="00065CF7"/>
    <w:rsid w:val="00065D23"/>
    <w:rsid w:val="00065D5D"/>
    <w:rsid w:val="00065D91"/>
    <w:rsid w:val="00065DA7"/>
    <w:rsid w:val="00065F5E"/>
    <w:rsid w:val="0006604A"/>
    <w:rsid w:val="00066097"/>
    <w:rsid w:val="00066191"/>
    <w:rsid w:val="000661C8"/>
    <w:rsid w:val="000661F6"/>
    <w:rsid w:val="00066221"/>
    <w:rsid w:val="00066225"/>
    <w:rsid w:val="0006622D"/>
    <w:rsid w:val="00066236"/>
    <w:rsid w:val="0006625B"/>
    <w:rsid w:val="0006628E"/>
    <w:rsid w:val="000662C1"/>
    <w:rsid w:val="00066321"/>
    <w:rsid w:val="000663BB"/>
    <w:rsid w:val="00066462"/>
    <w:rsid w:val="00066549"/>
    <w:rsid w:val="000665A8"/>
    <w:rsid w:val="0006662C"/>
    <w:rsid w:val="0006663E"/>
    <w:rsid w:val="0006669D"/>
    <w:rsid w:val="0006675E"/>
    <w:rsid w:val="0006676B"/>
    <w:rsid w:val="00066829"/>
    <w:rsid w:val="0006684E"/>
    <w:rsid w:val="00066851"/>
    <w:rsid w:val="00066889"/>
    <w:rsid w:val="000668C6"/>
    <w:rsid w:val="00066971"/>
    <w:rsid w:val="00066A51"/>
    <w:rsid w:val="00066A84"/>
    <w:rsid w:val="00066B46"/>
    <w:rsid w:val="00066BD7"/>
    <w:rsid w:val="00066BD9"/>
    <w:rsid w:val="00066BF2"/>
    <w:rsid w:val="00066C16"/>
    <w:rsid w:val="00066C25"/>
    <w:rsid w:val="00066C58"/>
    <w:rsid w:val="00066CB0"/>
    <w:rsid w:val="00066D1E"/>
    <w:rsid w:val="00066D43"/>
    <w:rsid w:val="00066D48"/>
    <w:rsid w:val="00066DC0"/>
    <w:rsid w:val="00066E0F"/>
    <w:rsid w:val="00066E26"/>
    <w:rsid w:val="00066EFC"/>
    <w:rsid w:val="00066F5C"/>
    <w:rsid w:val="00066F88"/>
    <w:rsid w:val="00067031"/>
    <w:rsid w:val="00067120"/>
    <w:rsid w:val="00067141"/>
    <w:rsid w:val="0006714B"/>
    <w:rsid w:val="0006725B"/>
    <w:rsid w:val="00067277"/>
    <w:rsid w:val="0006729D"/>
    <w:rsid w:val="000672D2"/>
    <w:rsid w:val="000672DA"/>
    <w:rsid w:val="000672FF"/>
    <w:rsid w:val="000673D3"/>
    <w:rsid w:val="000674EE"/>
    <w:rsid w:val="000674FF"/>
    <w:rsid w:val="00067667"/>
    <w:rsid w:val="00067695"/>
    <w:rsid w:val="000676B0"/>
    <w:rsid w:val="0006773D"/>
    <w:rsid w:val="0006774A"/>
    <w:rsid w:val="0006778A"/>
    <w:rsid w:val="0006779C"/>
    <w:rsid w:val="000678AA"/>
    <w:rsid w:val="000678E6"/>
    <w:rsid w:val="00067925"/>
    <w:rsid w:val="00067B87"/>
    <w:rsid w:val="00067B9C"/>
    <w:rsid w:val="00067C1C"/>
    <w:rsid w:val="00067C73"/>
    <w:rsid w:val="00067C75"/>
    <w:rsid w:val="00067C9D"/>
    <w:rsid w:val="00067CDD"/>
    <w:rsid w:val="00067CF9"/>
    <w:rsid w:val="00067D1A"/>
    <w:rsid w:val="00067D89"/>
    <w:rsid w:val="00067E0B"/>
    <w:rsid w:val="00067E3E"/>
    <w:rsid w:val="00067EF0"/>
    <w:rsid w:val="00067F1D"/>
    <w:rsid w:val="00067F2E"/>
    <w:rsid w:val="00067FC2"/>
    <w:rsid w:val="00070011"/>
    <w:rsid w:val="000700D6"/>
    <w:rsid w:val="0007012C"/>
    <w:rsid w:val="00070154"/>
    <w:rsid w:val="000701A1"/>
    <w:rsid w:val="000701AE"/>
    <w:rsid w:val="000701B5"/>
    <w:rsid w:val="000701EC"/>
    <w:rsid w:val="00070253"/>
    <w:rsid w:val="0007030E"/>
    <w:rsid w:val="000703C8"/>
    <w:rsid w:val="000703DF"/>
    <w:rsid w:val="000703EC"/>
    <w:rsid w:val="000703F3"/>
    <w:rsid w:val="00070452"/>
    <w:rsid w:val="0007045D"/>
    <w:rsid w:val="000704EC"/>
    <w:rsid w:val="00070500"/>
    <w:rsid w:val="0007060D"/>
    <w:rsid w:val="00070658"/>
    <w:rsid w:val="0007065D"/>
    <w:rsid w:val="00070688"/>
    <w:rsid w:val="00070691"/>
    <w:rsid w:val="0007073A"/>
    <w:rsid w:val="00070892"/>
    <w:rsid w:val="000708D4"/>
    <w:rsid w:val="00070985"/>
    <w:rsid w:val="000709C8"/>
    <w:rsid w:val="00070A74"/>
    <w:rsid w:val="00070B1A"/>
    <w:rsid w:val="00070C1D"/>
    <w:rsid w:val="00070C31"/>
    <w:rsid w:val="00070C73"/>
    <w:rsid w:val="00070D46"/>
    <w:rsid w:val="00070F3B"/>
    <w:rsid w:val="00070F8F"/>
    <w:rsid w:val="00070FBC"/>
    <w:rsid w:val="00071014"/>
    <w:rsid w:val="00071098"/>
    <w:rsid w:val="000710C8"/>
    <w:rsid w:val="0007111F"/>
    <w:rsid w:val="0007113F"/>
    <w:rsid w:val="000711C7"/>
    <w:rsid w:val="00071203"/>
    <w:rsid w:val="0007124A"/>
    <w:rsid w:val="00071366"/>
    <w:rsid w:val="00071447"/>
    <w:rsid w:val="00071611"/>
    <w:rsid w:val="0007161B"/>
    <w:rsid w:val="0007176F"/>
    <w:rsid w:val="00071784"/>
    <w:rsid w:val="000717D1"/>
    <w:rsid w:val="00071887"/>
    <w:rsid w:val="00071942"/>
    <w:rsid w:val="0007195F"/>
    <w:rsid w:val="000719EB"/>
    <w:rsid w:val="00071A30"/>
    <w:rsid w:val="00071A84"/>
    <w:rsid w:val="00071B5B"/>
    <w:rsid w:val="00071B79"/>
    <w:rsid w:val="00071B8D"/>
    <w:rsid w:val="00071C2E"/>
    <w:rsid w:val="00071CFB"/>
    <w:rsid w:val="00071D47"/>
    <w:rsid w:val="00071D6D"/>
    <w:rsid w:val="00071D71"/>
    <w:rsid w:val="00071DDA"/>
    <w:rsid w:val="00071DE3"/>
    <w:rsid w:val="00071DF0"/>
    <w:rsid w:val="00071E26"/>
    <w:rsid w:val="00071E31"/>
    <w:rsid w:val="00071E6C"/>
    <w:rsid w:val="00071E7A"/>
    <w:rsid w:val="00071ECB"/>
    <w:rsid w:val="00071F5E"/>
    <w:rsid w:val="00071F8B"/>
    <w:rsid w:val="00071FF8"/>
    <w:rsid w:val="00072064"/>
    <w:rsid w:val="0007207E"/>
    <w:rsid w:val="00072085"/>
    <w:rsid w:val="00072091"/>
    <w:rsid w:val="000720FD"/>
    <w:rsid w:val="0007217A"/>
    <w:rsid w:val="00072237"/>
    <w:rsid w:val="00072268"/>
    <w:rsid w:val="00072281"/>
    <w:rsid w:val="00072343"/>
    <w:rsid w:val="0007235B"/>
    <w:rsid w:val="0007235F"/>
    <w:rsid w:val="00072392"/>
    <w:rsid w:val="000723A0"/>
    <w:rsid w:val="000723AF"/>
    <w:rsid w:val="00072413"/>
    <w:rsid w:val="00072480"/>
    <w:rsid w:val="000724CA"/>
    <w:rsid w:val="000724F1"/>
    <w:rsid w:val="00072505"/>
    <w:rsid w:val="00072508"/>
    <w:rsid w:val="00072515"/>
    <w:rsid w:val="00072576"/>
    <w:rsid w:val="00072591"/>
    <w:rsid w:val="00072596"/>
    <w:rsid w:val="000725D8"/>
    <w:rsid w:val="00072621"/>
    <w:rsid w:val="00072638"/>
    <w:rsid w:val="0007263E"/>
    <w:rsid w:val="0007264A"/>
    <w:rsid w:val="0007265E"/>
    <w:rsid w:val="0007272B"/>
    <w:rsid w:val="0007279D"/>
    <w:rsid w:val="000727C7"/>
    <w:rsid w:val="00072806"/>
    <w:rsid w:val="00072880"/>
    <w:rsid w:val="000728BF"/>
    <w:rsid w:val="0007298B"/>
    <w:rsid w:val="000729D9"/>
    <w:rsid w:val="00072A91"/>
    <w:rsid w:val="00072ADA"/>
    <w:rsid w:val="00072AED"/>
    <w:rsid w:val="00072BA1"/>
    <w:rsid w:val="00072C3D"/>
    <w:rsid w:val="00072C3E"/>
    <w:rsid w:val="00072C66"/>
    <w:rsid w:val="00072C6E"/>
    <w:rsid w:val="00072CC8"/>
    <w:rsid w:val="00072D56"/>
    <w:rsid w:val="00072D59"/>
    <w:rsid w:val="00072E5D"/>
    <w:rsid w:val="00072F0A"/>
    <w:rsid w:val="00072F14"/>
    <w:rsid w:val="00072F4C"/>
    <w:rsid w:val="00072F57"/>
    <w:rsid w:val="00072F6A"/>
    <w:rsid w:val="00072FCF"/>
    <w:rsid w:val="00072FF1"/>
    <w:rsid w:val="00073014"/>
    <w:rsid w:val="00073092"/>
    <w:rsid w:val="000730DB"/>
    <w:rsid w:val="0007314C"/>
    <w:rsid w:val="000731A9"/>
    <w:rsid w:val="00073235"/>
    <w:rsid w:val="00073264"/>
    <w:rsid w:val="00073297"/>
    <w:rsid w:val="0007332F"/>
    <w:rsid w:val="00073374"/>
    <w:rsid w:val="00073392"/>
    <w:rsid w:val="00073429"/>
    <w:rsid w:val="00073468"/>
    <w:rsid w:val="0007346C"/>
    <w:rsid w:val="0007353E"/>
    <w:rsid w:val="000735AE"/>
    <w:rsid w:val="00073620"/>
    <w:rsid w:val="000737FA"/>
    <w:rsid w:val="0007384A"/>
    <w:rsid w:val="0007394C"/>
    <w:rsid w:val="000739DB"/>
    <w:rsid w:val="00073A2F"/>
    <w:rsid w:val="00073B05"/>
    <w:rsid w:val="00073B14"/>
    <w:rsid w:val="00073BF2"/>
    <w:rsid w:val="00073C15"/>
    <w:rsid w:val="00073C8D"/>
    <w:rsid w:val="00073D3B"/>
    <w:rsid w:val="00073D5A"/>
    <w:rsid w:val="00073D89"/>
    <w:rsid w:val="00073D99"/>
    <w:rsid w:val="00073DC5"/>
    <w:rsid w:val="00073DE8"/>
    <w:rsid w:val="00073E2D"/>
    <w:rsid w:val="00073E47"/>
    <w:rsid w:val="00073F87"/>
    <w:rsid w:val="00074011"/>
    <w:rsid w:val="0007405B"/>
    <w:rsid w:val="00074194"/>
    <w:rsid w:val="000741C0"/>
    <w:rsid w:val="000741D1"/>
    <w:rsid w:val="0007420B"/>
    <w:rsid w:val="0007424A"/>
    <w:rsid w:val="0007426D"/>
    <w:rsid w:val="000742C2"/>
    <w:rsid w:val="000743BD"/>
    <w:rsid w:val="0007447F"/>
    <w:rsid w:val="000744E3"/>
    <w:rsid w:val="000744F6"/>
    <w:rsid w:val="00074500"/>
    <w:rsid w:val="00074584"/>
    <w:rsid w:val="000745A8"/>
    <w:rsid w:val="00074619"/>
    <w:rsid w:val="0007463A"/>
    <w:rsid w:val="00074667"/>
    <w:rsid w:val="000746B8"/>
    <w:rsid w:val="000746B9"/>
    <w:rsid w:val="0007480E"/>
    <w:rsid w:val="00074853"/>
    <w:rsid w:val="00074873"/>
    <w:rsid w:val="000748B8"/>
    <w:rsid w:val="000748BE"/>
    <w:rsid w:val="000748E2"/>
    <w:rsid w:val="0007490A"/>
    <w:rsid w:val="00074A67"/>
    <w:rsid w:val="00074ACB"/>
    <w:rsid w:val="00074B8B"/>
    <w:rsid w:val="00074BA4"/>
    <w:rsid w:val="00074BF3"/>
    <w:rsid w:val="00074C86"/>
    <w:rsid w:val="00074CF8"/>
    <w:rsid w:val="00074D76"/>
    <w:rsid w:val="00074D8D"/>
    <w:rsid w:val="00074DC3"/>
    <w:rsid w:val="00074DC9"/>
    <w:rsid w:val="00074DD8"/>
    <w:rsid w:val="00074DE3"/>
    <w:rsid w:val="00074E1E"/>
    <w:rsid w:val="00074EA9"/>
    <w:rsid w:val="00074F5F"/>
    <w:rsid w:val="00074F81"/>
    <w:rsid w:val="00074FA3"/>
    <w:rsid w:val="0007504A"/>
    <w:rsid w:val="000750AB"/>
    <w:rsid w:val="000750B5"/>
    <w:rsid w:val="000750BF"/>
    <w:rsid w:val="00075171"/>
    <w:rsid w:val="00075174"/>
    <w:rsid w:val="00075183"/>
    <w:rsid w:val="00075288"/>
    <w:rsid w:val="0007532A"/>
    <w:rsid w:val="0007538B"/>
    <w:rsid w:val="00075394"/>
    <w:rsid w:val="000753AE"/>
    <w:rsid w:val="000753B2"/>
    <w:rsid w:val="0007544D"/>
    <w:rsid w:val="000754BE"/>
    <w:rsid w:val="000754E6"/>
    <w:rsid w:val="0007551E"/>
    <w:rsid w:val="0007552A"/>
    <w:rsid w:val="000755D2"/>
    <w:rsid w:val="0007566C"/>
    <w:rsid w:val="0007567E"/>
    <w:rsid w:val="000756B1"/>
    <w:rsid w:val="000756C4"/>
    <w:rsid w:val="0007575D"/>
    <w:rsid w:val="0007578E"/>
    <w:rsid w:val="00075979"/>
    <w:rsid w:val="00075990"/>
    <w:rsid w:val="00075AB5"/>
    <w:rsid w:val="00075AE1"/>
    <w:rsid w:val="00075B6D"/>
    <w:rsid w:val="00075C01"/>
    <w:rsid w:val="00075C2E"/>
    <w:rsid w:val="00075D3E"/>
    <w:rsid w:val="00075D4B"/>
    <w:rsid w:val="00075DB6"/>
    <w:rsid w:val="00075E7D"/>
    <w:rsid w:val="00075EE8"/>
    <w:rsid w:val="00075EF7"/>
    <w:rsid w:val="00076038"/>
    <w:rsid w:val="0007607E"/>
    <w:rsid w:val="0007609F"/>
    <w:rsid w:val="00076142"/>
    <w:rsid w:val="0007617B"/>
    <w:rsid w:val="0007624B"/>
    <w:rsid w:val="0007632D"/>
    <w:rsid w:val="00076394"/>
    <w:rsid w:val="000763E1"/>
    <w:rsid w:val="0007645B"/>
    <w:rsid w:val="000764E2"/>
    <w:rsid w:val="00076515"/>
    <w:rsid w:val="0007653B"/>
    <w:rsid w:val="000765B3"/>
    <w:rsid w:val="0007664C"/>
    <w:rsid w:val="00076692"/>
    <w:rsid w:val="00076727"/>
    <w:rsid w:val="0007687B"/>
    <w:rsid w:val="000768C7"/>
    <w:rsid w:val="000768FF"/>
    <w:rsid w:val="00076901"/>
    <w:rsid w:val="00076909"/>
    <w:rsid w:val="00076992"/>
    <w:rsid w:val="0007699C"/>
    <w:rsid w:val="000769A8"/>
    <w:rsid w:val="000769B7"/>
    <w:rsid w:val="000769D2"/>
    <w:rsid w:val="00076A3A"/>
    <w:rsid w:val="00076A61"/>
    <w:rsid w:val="00076B01"/>
    <w:rsid w:val="00076B2B"/>
    <w:rsid w:val="00076B36"/>
    <w:rsid w:val="00076BED"/>
    <w:rsid w:val="00076C6A"/>
    <w:rsid w:val="00076D20"/>
    <w:rsid w:val="00076DB7"/>
    <w:rsid w:val="00076E0C"/>
    <w:rsid w:val="00076E62"/>
    <w:rsid w:val="00076E84"/>
    <w:rsid w:val="00076F41"/>
    <w:rsid w:val="00076F73"/>
    <w:rsid w:val="00077012"/>
    <w:rsid w:val="00077189"/>
    <w:rsid w:val="0007721A"/>
    <w:rsid w:val="00077251"/>
    <w:rsid w:val="0007726D"/>
    <w:rsid w:val="0007737F"/>
    <w:rsid w:val="0007741A"/>
    <w:rsid w:val="00077493"/>
    <w:rsid w:val="00077525"/>
    <w:rsid w:val="0007755E"/>
    <w:rsid w:val="000775EE"/>
    <w:rsid w:val="0007783C"/>
    <w:rsid w:val="000778C9"/>
    <w:rsid w:val="00077988"/>
    <w:rsid w:val="0007798F"/>
    <w:rsid w:val="00077A50"/>
    <w:rsid w:val="00077B5D"/>
    <w:rsid w:val="00077BAE"/>
    <w:rsid w:val="00077BD4"/>
    <w:rsid w:val="00077C15"/>
    <w:rsid w:val="00077C5B"/>
    <w:rsid w:val="00077C70"/>
    <w:rsid w:val="00077C7D"/>
    <w:rsid w:val="00077CC7"/>
    <w:rsid w:val="00077D78"/>
    <w:rsid w:val="00077DE0"/>
    <w:rsid w:val="00077DE6"/>
    <w:rsid w:val="00077DFA"/>
    <w:rsid w:val="00077E1E"/>
    <w:rsid w:val="00077E2D"/>
    <w:rsid w:val="00077E3F"/>
    <w:rsid w:val="00077FAF"/>
    <w:rsid w:val="00077FBE"/>
    <w:rsid w:val="00077FE6"/>
    <w:rsid w:val="00080021"/>
    <w:rsid w:val="00080062"/>
    <w:rsid w:val="0008008B"/>
    <w:rsid w:val="000800D3"/>
    <w:rsid w:val="0008011C"/>
    <w:rsid w:val="00080137"/>
    <w:rsid w:val="00080138"/>
    <w:rsid w:val="00080148"/>
    <w:rsid w:val="0008029B"/>
    <w:rsid w:val="000802F8"/>
    <w:rsid w:val="0008034D"/>
    <w:rsid w:val="0008040B"/>
    <w:rsid w:val="0008041A"/>
    <w:rsid w:val="000804B6"/>
    <w:rsid w:val="00080503"/>
    <w:rsid w:val="00080579"/>
    <w:rsid w:val="000805E5"/>
    <w:rsid w:val="0008065D"/>
    <w:rsid w:val="000806AC"/>
    <w:rsid w:val="000806D3"/>
    <w:rsid w:val="00080715"/>
    <w:rsid w:val="000807F2"/>
    <w:rsid w:val="0008082B"/>
    <w:rsid w:val="00080958"/>
    <w:rsid w:val="0008098C"/>
    <w:rsid w:val="00080998"/>
    <w:rsid w:val="00080A63"/>
    <w:rsid w:val="00080AAD"/>
    <w:rsid w:val="00080AF0"/>
    <w:rsid w:val="00080C44"/>
    <w:rsid w:val="00080C66"/>
    <w:rsid w:val="00080C93"/>
    <w:rsid w:val="00080CEB"/>
    <w:rsid w:val="00080E2E"/>
    <w:rsid w:val="00080FD2"/>
    <w:rsid w:val="00080FD3"/>
    <w:rsid w:val="00080FEF"/>
    <w:rsid w:val="00080FF0"/>
    <w:rsid w:val="000810DF"/>
    <w:rsid w:val="00081130"/>
    <w:rsid w:val="0008115B"/>
    <w:rsid w:val="000811B0"/>
    <w:rsid w:val="000811B5"/>
    <w:rsid w:val="00081258"/>
    <w:rsid w:val="00081276"/>
    <w:rsid w:val="000812C8"/>
    <w:rsid w:val="000812F3"/>
    <w:rsid w:val="00081311"/>
    <w:rsid w:val="00081396"/>
    <w:rsid w:val="00081478"/>
    <w:rsid w:val="00081489"/>
    <w:rsid w:val="000814C6"/>
    <w:rsid w:val="000814C8"/>
    <w:rsid w:val="000814D7"/>
    <w:rsid w:val="00081611"/>
    <w:rsid w:val="00081614"/>
    <w:rsid w:val="000816FA"/>
    <w:rsid w:val="00081743"/>
    <w:rsid w:val="0008187B"/>
    <w:rsid w:val="00081931"/>
    <w:rsid w:val="00081959"/>
    <w:rsid w:val="0008197E"/>
    <w:rsid w:val="000819D4"/>
    <w:rsid w:val="00081A38"/>
    <w:rsid w:val="00081A68"/>
    <w:rsid w:val="00081ADB"/>
    <w:rsid w:val="00081AEA"/>
    <w:rsid w:val="00081AEE"/>
    <w:rsid w:val="00081B0A"/>
    <w:rsid w:val="00081B2B"/>
    <w:rsid w:val="00081B65"/>
    <w:rsid w:val="00081C1F"/>
    <w:rsid w:val="00081C8A"/>
    <w:rsid w:val="00081D28"/>
    <w:rsid w:val="00081DA0"/>
    <w:rsid w:val="00081DAA"/>
    <w:rsid w:val="00081DDB"/>
    <w:rsid w:val="00081DE5"/>
    <w:rsid w:val="00081E15"/>
    <w:rsid w:val="00081E38"/>
    <w:rsid w:val="00081F88"/>
    <w:rsid w:val="00081FB9"/>
    <w:rsid w:val="0008207E"/>
    <w:rsid w:val="000820D6"/>
    <w:rsid w:val="00082151"/>
    <w:rsid w:val="000821DE"/>
    <w:rsid w:val="000821E6"/>
    <w:rsid w:val="00082233"/>
    <w:rsid w:val="00082286"/>
    <w:rsid w:val="000822C5"/>
    <w:rsid w:val="00082370"/>
    <w:rsid w:val="00082374"/>
    <w:rsid w:val="000823C7"/>
    <w:rsid w:val="000823F8"/>
    <w:rsid w:val="00082518"/>
    <w:rsid w:val="00082577"/>
    <w:rsid w:val="000825AC"/>
    <w:rsid w:val="000825FE"/>
    <w:rsid w:val="00082817"/>
    <w:rsid w:val="0008291E"/>
    <w:rsid w:val="00082967"/>
    <w:rsid w:val="00082B33"/>
    <w:rsid w:val="00082B4D"/>
    <w:rsid w:val="00082B6C"/>
    <w:rsid w:val="00082B76"/>
    <w:rsid w:val="00082BD8"/>
    <w:rsid w:val="00082C10"/>
    <w:rsid w:val="00082C3A"/>
    <w:rsid w:val="00082CED"/>
    <w:rsid w:val="00082D8A"/>
    <w:rsid w:val="00082E35"/>
    <w:rsid w:val="00082EA6"/>
    <w:rsid w:val="00082F7D"/>
    <w:rsid w:val="00082F9F"/>
    <w:rsid w:val="00082FDD"/>
    <w:rsid w:val="0008300E"/>
    <w:rsid w:val="00083036"/>
    <w:rsid w:val="00083093"/>
    <w:rsid w:val="0008309C"/>
    <w:rsid w:val="000830E6"/>
    <w:rsid w:val="0008312C"/>
    <w:rsid w:val="00083296"/>
    <w:rsid w:val="000832F3"/>
    <w:rsid w:val="00083371"/>
    <w:rsid w:val="0008337A"/>
    <w:rsid w:val="00083477"/>
    <w:rsid w:val="000834AC"/>
    <w:rsid w:val="000834D0"/>
    <w:rsid w:val="00083530"/>
    <w:rsid w:val="00083659"/>
    <w:rsid w:val="0008366D"/>
    <w:rsid w:val="00083715"/>
    <w:rsid w:val="00083758"/>
    <w:rsid w:val="00083777"/>
    <w:rsid w:val="0008377D"/>
    <w:rsid w:val="00083813"/>
    <w:rsid w:val="0008386E"/>
    <w:rsid w:val="000838D3"/>
    <w:rsid w:val="00083917"/>
    <w:rsid w:val="00083952"/>
    <w:rsid w:val="00083A02"/>
    <w:rsid w:val="00083A3A"/>
    <w:rsid w:val="00083B8F"/>
    <w:rsid w:val="00083BF5"/>
    <w:rsid w:val="00083C08"/>
    <w:rsid w:val="00083C29"/>
    <w:rsid w:val="00083C5F"/>
    <w:rsid w:val="00083C8F"/>
    <w:rsid w:val="00083CA0"/>
    <w:rsid w:val="00083D72"/>
    <w:rsid w:val="00083DCA"/>
    <w:rsid w:val="00083E15"/>
    <w:rsid w:val="00083E72"/>
    <w:rsid w:val="00083EB5"/>
    <w:rsid w:val="00083EDF"/>
    <w:rsid w:val="0008401C"/>
    <w:rsid w:val="0008402F"/>
    <w:rsid w:val="00084040"/>
    <w:rsid w:val="00084067"/>
    <w:rsid w:val="00084081"/>
    <w:rsid w:val="00084215"/>
    <w:rsid w:val="00084243"/>
    <w:rsid w:val="000842D7"/>
    <w:rsid w:val="0008432E"/>
    <w:rsid w:val="00084376"/>
    <w:rsid w:val="00084379"/>
    <w:rsid w:val="000843AE"/>
    <w:rsid w:val="000843AF"/>
    <w:rsid w:val="000843CF"/>
    <w:rsid w:val="00084447"/>
    <w:rsid w:val="00084464"/>
    <w:rsid w:val="000844B8"/>
    <w:rsid w:val="000844E0"/>
    <w:rsid w:val="00084598"/>
    <w:rsid w:val="0008468E"/>
    <w:rsid w:val="00084710"/>
    <w:rsid w:val="00084752"/>
    <w:rsid w:val="00084765"/>
    <w:rsid w:val="00084782"/>
    <w:rsid w:val="00084787"/>
    <w:rsid w:val="000847BE"/>
    <w:rsid w:val="000847E7"/>
    <w:rsid w:val="00084809"/>
    <w:rsid w:val="0008482D"/>
    <w:rsid w:val="000848D1"/>
    <w:rsid w:val="000848D8"/>
    <w:rsid w:val="00084A34"/>
    <w:rsid w:val="00084AC8"/>
    <w:rsid w:val="00084C0B"/>
    <w:rsid w:val="00084C24"/>
    <w:rsid w:val="00084CA2"/>
    <w:rsid w:val="00084CEC"/>
    <w:rsid w:val="00084D46"/>
    <w:rsid w:val="00084DEF"/>
    <w:rsid w:val="00084F0C"/>
    <w:rsid w:val="00084F7A"/>
    <w:rsid w:val="00084F91"/>
    <w:rsid w:val="00084FA5"/>
    <w:rsid w:val="00085087"/>
    <w:rsid w:val="00085106"/>
    <w:rsid w:val="0008510E"/>
    <w:rsid w:val="00085136"/>
    <w:rsid w:val="00085200"/>
    <w:rsid w:val="0008524B"/>
    <w:rsid w:val="00085273"/>
    <w:rsid w:val="00085290"/>
    <w:rsid w:val="00085409"/>
    <w:rsid w:val="00085415"/>
    <w:rsid w:val="0008545B"/>
    <w:rsid w:val="00085472"/>
    <w:rsid w:val="0008552D"/>
    <w:rsid w:val="00085554"/>
    <w:rsid w:val="00085597"/>
    <w:rsid w:val="000855D7"/>
    <w:rsid w:val="0008562A"/>
    <w:rsid w:val="0008563F"/>
    <w:rsid w:val="000856FA"/>
    <w:rsid w:val="00085716"/>
    <w:rsid w:val="00085774"/>
    <w:rsid w:val="000857BB"/>
    <w:rsid w:val="000858BE"/>
    <w:rsid w:val="0008591A"/>
    <w:rsid w:val="000859BA"/>
    <w:rsid w:val="000859BF"/>
    <w:rsid w:val="00085A41"/>
    <w:rsid w:val="00085A42"/>
    <w:rsid w:val="00085B5A"/>
    <w:rsid w:val="00085BC5"/>
    <w:rsid w:val="00085C42"/>
    <w:rsid w:val="00085C50"/>
    <w:rsid w:val="00085CEC"/>
    <w:rsid w:val="00085D4F"/>
    <w:rsid w:val="00085D60"/>
    <w:rsid w:val="00085E8D"/>
    <w:rsid w:val="00085EB7"/>
    <w:rsid w:val="00085F0E"/>
    <w:rsid w:val="00085F35"/>
    <w:rsid w:val="00085F3D"/>
    <w:rsid w:val="00085F5D"/>
    <w:rsid w:val="00085F66"/>
    <w:rsid w:val="00085F91"/>
    <w:rsid w:val="00085FFE"/>
    <w:rsid w:val="00086006"/>
    <w:rsid w:val="00086038"/>
    <w:rsid w:val="000860A1"/>
    <w:rsid w:val="000860ED"/>
    <w:rsid w:val="00086118"/>
    <w:rsid w:val="000862CA"/>
    <w:rsid w:val="0008636A"/>
    <w:rsid w:val="0008637E"/>
    <w:rsid w:val="0008638F"/>
    <w:rsid w:val="000863D4"/>
    <w:rsid w:val="00086425"/>
    <w:rsid w:val="00086480"/>
    <w:rsid w:val="000864B9"/>
    <w:rsid w:val="000864E5"/>
    <w:rsid w:val="00086532"/>
    <w:rsid w:val="000865E3"/>
    <w:rsid w:val="00086601"/>
    <w:rsid w:val="00086617"/>
    <w:rsid w:val="00086644"/>
    <w:rsid w:val="00086689"/>
    <w:rsid w:val="000866F1"/>
    <w:rsid w:val="000867E9"/>
    <w:rsid w:val="000867F9"/>
    <w:rsid w:val="000868BD"/>
    <w:rsid w:val="0008696A"/>
    <w:rsid w:val="000869E6"/>
    <w:rsid w:val="000869F2"/>
    <w:rsid w:val="00086A2E"/>
    <w:rsid w:val="00086A33"/>
    <w:rsid w:val="00086A91"/>
    <w:rsid w:val="00086A9C"/>
    <w:rsid w:val="00086AD4"/>
    <w:rsid w:val="00086AF2"/>
    <w:rsid w:val="00086B5F"/>
    <w:rsid w:val="00086B76"/>
    <w:rsid w:val="00086C17"/>
    <w:rsid w:val="00086C54"/>
    <w:rsid w:val="00086CB7"/>
    <w:rsid w:val="00086D9B"/>
    <w:rsid w:val="00086DAF"/>
    <w:rsid w:val="00086DC3"/>
    <w:rsid w:val="00086DC9"/>
    <w:rsid w:val="00086EAF"/>
    <w:rsid w:val="00086F77"/>
    <w:rsid w:val="00086FAF"/>
    <w:rsid w:val="00086FBF"/>
    <w:rsid w:val="000870A5"/>
    <w:rsid w:val="000870E9"/>
    <w:rsid w:val="0008710C"/>
    <w:rsid w:val="000871F3"/>
    <w:rsid w:val="00087233"/>
    <w:rsid w:val="00087347"/>
    <w:rsid w:val="000873A4"/>
    <w:rsid w:val="000873D3"/>
    <w:rsid w:val="0008742D"/>
    <w:rsid w:val="00087584"/>
    <w:rsid w:val="0008758D"/>
    <w:rsid w:val="0008763B"/>
    <w:rsid w:val="00087652"/>
    <w:rsid w:val="00087671"/>
    <w:rsid w:val="00087717"/>
    <w:rsid w:val="00087785"/>
    <w:rsid w:val="0008786C"/>
    <w:rsid w:val="00087887"/>
    <w:rsid w:val="000878A2"/>
    <w:rsid w:val="000878B1"/>
    <w:rsid w:val="000878C7"/>
    <w:rsid w:val="000878D7"/>
    <w:rsid w:val="000878E9"/>
    <w:rsid w:val="000879B2"/>
    <w:rsid w:val="000879CC"/>
    <w:rsid w:val="00087A14"/>
    <w:rsid w:val="00087A59"/>
    <w:rsid w:val="00087A60"/>
    <w:rsid w:val="00087AD9"/>
    <w:rsid w:val="00087B61"/>
    <w:rsid w:val="00087BCC"/>
    <w:rsid w:val="00087C40"/>
    <w:rsid w:val="00087CB0"/>
    <w:rsid w:val="00087CBD"/>
    <w:rsid w:val="00087CD3"/>
    <w:rsid w:val="00087D52"/>
    <w:rsid w:val="00087D7A"/>
    <w:rsid w:val="00087E52"/>
    <w:rsid w:val="00087F0F"/>
    <w:rsid w:val="00087F22"/>
    <w:rsid w:val="00087F26"/>
    <w:rsid w:val="00087F3F"/>
    <w:rsid w:val="00087F84"/>
    <w:rsid w:val="00087FB4"/>
    <w:rsid w:val="00087FF4"/>
    <w:rsid w:val="00087FFC"/>
    <w:rsid w:val="0009002E"/>
    <w:rsid w:val="0009004A"/>
    <w:rsid w:val="0009009D"/>
    <w:rsid w:val="000900D4"/>
    <w:rsid w:val="00090112"/>
    <w:rsid w:val="0009012D"/>
    <w:rsid w:val="0009024D"/>
    <w:rsid w:val="000902BB"/>
    <w:rsid w:val="00090476"/>
    <w:rsid w:val="000904AC"/>
    <w:rsid w:val="000904C0"/>
    <w:rsid w:val="000904E9"/>
    <w:rsid w:val="00090539"/>
    <w:rsid w:val="00090553"/>
    <w:rsid w:val="000905D8"/>
    <w:rsid w:val="00090615"/>
    <w:rsid w:val="0009064E"/>
    <w:rsid w:val="00090661"/>
    <w:rsid w:val="000906E5"/>
    <w:rsid w:val="00090775"/>
    <w:rsid w:val="00090787"/>
    <w:rsid w:val="00090864"/>
    <w:rsid w:val="00090885"/>
    <w:rsid w:val="0009089B"/>
    <w:rsid w:val="000908D1"/>
    <w:rsid w:val="000908E9"/>
    <w:rsid w:val="000909BA"/>
    <w:rsid w:val="00090AE6"/>
    <w:rsid w:val="00090AFE"/>
    <w:rsid w:val="00090BB1"/>
    <w:rsid w:val="00090C29"/>
    <w:rsid w:val="00090C50"/>
    <w:rsid w:val="00090C6E"/>
    <w:rsid w:val="00090C85"/>
    <w:rsid w:val="00090CAE"/>
    <w:rsid w:val="00090CD9"/>
    <w:rsid w:val="00090D32"/>
    <w:rsid w:val="00090E02"/>
    <w:rsid w:val="00090E4A"/>
    <w:rsid w:val="00090EF5"/>
    <w:rsid w:val="00090EFC"/>
    <w:rsid w:val="00090F1F"/>
    <w:rsid w:val="00090F36"/>
    <w:rsid w:val="00090F51"/>
    <w:rsid w:val="00090F9D"/>
    <w:rsid w:val="000910DE"/>
    <w:rsid w:val="000910F2"/>
    <w:rsid w:val="00091206"/>
    <w:rsid w:val="0009125A"/>
    <w:rsid w:val="00091337"/>
    <w:rsid w:val="00091351"/>
    <w:rsid w:val="00091360"/>
    <w:rsid w:val="00091420"/>
    <w:rsid w:val="0009148B"/>
    <w:rsid w:val="0009151D"/>
    <w:rsid w:val="00091534"/>
    <w:rsid w:val="00091633"/>
    <w:rsid w:val="00091744"/>
    <w:rsid w:val="0009176A"/>
    <w:rsid w:val="00091840"/>
    <w:rsid w:val="0009184F"/>
    <w:rsid w:val="00091858"/>
    <w:rsid w:val="0009186D"/>
    <w:rsid w:val="0009187F"/>
    <w:rsid w:val="00091939"/>
    <w:rsid w:val="000919DB"/>
    <w:rsid w:val="000919E0"/>
    <w:rsid w:val="00091A3F"/>
    <w:rsid w:val="00091A75"/>
    <w:rsid w:val="00091A88"/>
    <w:rsid w:val="00091AA5"/>
    <w:rsid w:val="00091AB1"/>
    <w:rsid w:val="00091ADC"/>
    <w:rsid w:val="00091B74"/>
    <w:rsid w:val="00091C07"/>
    <w:rsid w:val="00091C08"/>
    <w:rsid w:val="00091C4B"/>
    <w:rsid w:val="00091C75"/>
    <w:rsid w:val="00091DBE"/>
    <w:rsid w:val="00091E78"/>
    <w:rsid w:val="00091EB6"/>
    <w:rsid w:val="0009200D"/>
    <w:rsid w:val="000921CF"/>
    <w:rsid w:val="000921D8"/>
    <w:rsid w:val="00092266"/>
    <w:rsid w:val="000922B9"/>
    <w:rsid w:val="000922E0"/>
    <w:rsid w:val="0009231F"/>
    <w:rsid w:val="0009232F"/>
    <w:rsid w:val="00092361"/>
    <w:rsid w:val="00092394"/>
    <w:rsid w:val="000923BB"/>
    <w:rsid w:val="000923F7"/>
    <w:rsid w:val="000924C9"/>
    <w:rsid w:val="000924CA"/>
    <w:rsid w:val="0009259F"/>
    <w:rsid w:val="000925A9"/>
    <w:rsid w:val="000925DB"/>
    <w:rsid w:val="0009263C"/>
    <w:rsid w:val="000926F2"/>
    <w:rsid w:val="0009271E"/>
    <w:rsid w:val="0009276D"/>
    <w:rsid w:val="000927BA"/>
    <w:rsid w:val="0009284E"/>
    <w:rsid w:val="00092947"/>
    <w:rsid w:val="00092979"/>
    <w:rsid w:val="000929C4"/>
    <w:rsid w:val="00092A1D"/>
    <w:rsid w:val="00092AB0"/>
    <w:rsid w:val="00092B17"/>
    <w:rsid w:val="00092BBE"/>
    <w:rsid w:val="00092C0B"/>
    <w:rsid w:val="00092C60"/>
    <w:rsid w:val="00092C96"/>
    <w:rsid w:val="00092CD6"/>
    <w:rsid w:val="00092D06"/>
    <w:rsid w:val="00092D43"/>
    <w:rsid w:val="00092E99"/>
    <w:rsid w:val="00092ECB"/>
    <w:rsid w:val="00092ED9"/>
    <w:rsid w:val="0009304C"/>
    <w:rsid w:val="00093063"/>
    <w:rsid w:val="00093086"/>
    <w:rsid w:val="000930E4"/>
    <w:rsid w:val="00093132"/>
    <w:rsid w:val="0009314A"/>
    <w:rsid w:val="000931DD"/>
    <w:rsid w:val="000931E5"/>
    <w:rsid w:val="000932AD"/>
    <w:rsid w:val="000932BD"/>
    <w:rsid w:val="00093380"/>
    <w:rsid w:val="000933BE"/>
    <w:rsid w:val="00093507"/>
    <w:rsid w:val="0009353B"/>
    <w:rsid w:val="00093593"/>
    <w:rsid w:val="000936AC"/>
    <w:rsid w:val="000936C0"/>
    <w:rsid w:val="000936DE"/>
    <w:rsid w:val="00093814"/>
    <w:rsid w:val="000938E5"/>
    <w:rsid w:val="0009392A"/>
    <w:rsid w:val="00093976"/>
    <w:rsid w:val="00093982"/>
    <w:rsid w:val="000939A2"/>
    <w:rsid w:val="00093A73"/>
    <w:rsid w:val="00093B8A"/>
    <w:rsid w:val="00093BB2"/>
    <w:rsid w:val="00093C05"/>
    <w:rsid w:val="00093CDF"/>
    <w:rsid w:val="00093D24"/>
    <w:rsid w:val="00093D99"/>
    <w:rsid w:val="00093DFD"/>
    <w:rsid w:val="00093E22"/>
    <w:rsid w:val="00093EAB"/>
    <w:rsid w:val="00093EB9"/>
    <w:rsid w:val="00093F47"/>
    <w:rsid w:val="00093FB8"/>
    <w:rsid w:val="0009400B"/>
    <w:rsid w:val="0009401A"/>
    <w:rsid w:val="0009402E"/>
    <w:rsid w:val="000940C8"/>
    <w:rsid w:val="00094133"/>
    <w:rsid w:val="00094163"/>
    <w:rsid w:val="0009429B"/>
    <w:rsid w:val="000942C5"/>
    <w:rsid w:val="000943A7"/>
    <w:rsid w:val="000943EE"/>
    <w:rsid w:val="0009440B"/>
    <w:rsid w:val="0009446E"/>
    <w:rsid w:val="000944D9"/>
    <w:rsid w:val="000944DF"/>
    <w:rsid w:val="000944EA"/>
    <w:rsid w:val="00094548"/>
    <w:rsid w:val="0009454B"/>
    <w:rsid w:val="000945C9"/>
    <w:rsid w:val="00094638"/>
    <w:rsid w:val="0009466F"/>
    <w:rsid w:val="0009467B"/>
    <w:rsid w:val="000946A6"/>
    <w:rsid w:val="000946C3"/>
    <w:rsid w:val="000946D3"/>
    <w:rsid w:val="000946E8"/>
    <w:rsid w:val="000946F7"/>
    <w:rsid w:val="000946FF"/>
    <w:rsid w:val="0009472D"/>
    <w:rsid w:val="000947A0"/>
    <w:rsid w:val="000948AB"/>
    <w:rsid w:val="000948B7"/>
    <w:rsid w:val="000948FC"/>
    <w:rsid w:val="0009492B"/>
    <w:rsid w:val="000949D4"/>
    <w:rsid w:val="00094A6D"/>
    <w:rsid w:val="00094ADF"/>
    <w:rsid w:val="00094AF2"/>
    <w:rsid w:val="00094B40"/>
    <w:rsid w:val="00094C50"/>
    <w:rsid w:val="00094C60"/>
    <w:rsid w:val="00094C96"/>
    <w:rsid w:val="00094CDC"/>
    <w:rsid w:val="00094CE3"/>
    <w:rsid w:val="00094D10"/>
    <w:rsid w:val="00094D55"/>
    <w:rsid w:val="00094DA8"/>
    <w:rsid w:val="00094F14"/>
    <w:rsid w:val="00094FC0"/>
    <w:rsid w:val="00095024"/>
    <w:rsid w:val="0009506B"/>
    <w:rsid w:val="000950A5"/>
    <w:rsid w:val="000950A8"/>
    <w:rsid w:val="00095101"/>
    <w:rsid w:val="00095162"/>
    <w:rsid w:val="00095170"/>
    <w:rsid w:val="000951AE"/>
    <w:rsid w:val="000951CE"/>
    <w:rsid w:val="00095204"/>
    <w:rsid w:val="00095213"/>
    <w:rsid w:val="0009522B"/>
    <w:rsid w:val="0009525C"/>
    <w:rsid w:val="000952DB"/>
    <w:rsid w:val="00095302"/>
    <w:rsid w:val="000953CC"/>
    <w:rsid w:val="0009540B"/>
    <w:rsid w:val="00095446"/>
    <w:rsid w:val="00095484"/>
    <w:rsid w:val="000954E2"/>
    <w:rsid w:val="00095557"/>
    <w:rsid w:val="000955B2"/>
    <w:rsid w:val="00095791"/>
    <w:rsid w:val="00095794"/>
    <w:rsid w:val="000957C8"/>
    <w:rsid w:val="0009581F"/>
    <w:rsid w:val="000958A1"/>
    <w:rsid w:val="00095981"/>
    <w:rsid w:val="000959E2"/>
    <w:rsid w:val="00095AAF"/>
    <w:rsid w:val="00095AB8"/>
    <w:rsid w:val="00095AFB"/>
    <w:rsid w:val="00095B28"/>
    <w:rsid w:val="00095B4C"/>
    <w:rsid w:val="00095B4D"/>
    <w:rsid w:val="00095C31"/>
    <w:rsid w:val="00095C37"/>
    <w:rsid w:val="00095C67"/>
    <w:rsid w:val="00095CE2"/>
    <w:rsid w:val="00095CFD"/>
    <w:rsid w:val="00095D64"/>
    <w:rsid w:val="00095F27"/>
    <w:rsid w:val="00095F4E"/>
    <w:rsid w:val="00095F6D"/>
    <w:rsid w:val="00095F75"/>
    <w:rsid w:val="00095F84"/>
    <w:rsid w:val="00095FE0"/>
    <w:rsid w:val="0009602D"/>
    <w:rsid w:val="0009607E"/>
    <w:rsid w:val="00096146"/>
    <w:rsid w:val="0009614E"/>
    <w:rsid w:val="00096187"/>
    <w:rsid w:val="00096200"/>
    <w:rsid w:val="0009626A"/>
    <w:rsid w:val="00096289"/>
    <w:rsid w:val="000962DD"/>
    <w:rsid w:val="00096323"/>
    <w:rsid w:val="000963F6"/>
    <w:rsid w:val="000964CA"/>
    <w:rsid w:val="000964F7"/>
    <w:rsid w:val="00096500"/>
    <w:rsid w:val="0009651D"/>
    <w:rsid w:val="00096545"/>
    <w:rsid w:val="00096560"/>
    <w:rsid w:val="0009659E"/>
    <w:rsid w:val="000965DD"/>
    <w:rsid w:val="0009660A"/>
    <w:rsid w:val="00096648"/>
    <w:rsid w:val="000966BD"/>
    <w:rsid w:val="00096819"/>
    <w:rsid w:val="00096896"/>
    <w:rsid w:val="000969A6"/>
    <w:rsid w:val="000969A8"/>
    <w:rsid w:val="000969ED"/>
    <w:rsid w:val="00096A0B"/>
    <w:rsid w:val="00096A44"/>
    <w:rsid w:val="00096A56"/>
    <w:rsid w:val="00096A62"/>
    <w:rsid w:val="00096A6E"/>
    <w:rsid w:val="00096A92"/>
    <w:rsid w:val="00096AE7"/>
    <w:rsid w:val="00096B4E"/>
    <w:rsid w:val="00096B55"/>
    <w:rsid w:val="00096B63"/>
    <w:rsid w:val="00096B85"/>
    <w:rsid w:val="00096BD9"/>
    <w:rsid w:val="00096C6F"/>
    <w:rsid w:val="00096C97"/>
    <w:rsid w:val="00096C9F"/>
    <w:rsid w:val="00096CD0"/>
    <w:rsid w:val="00096D2A"/>
    <w:rsid w:val="00096D30"/>
    <w:rsid w:val="00096D64"/>
    <w:rsid w:val="00096E3D"/>
    <w:rsid w:val="00096F06"/>
    <w:rsid w:val="00096FAE"/>
    <w:rsid w:val="00097051"/>
    <w:rsid w:val="000970B7"/>
    <w:rsid w:val="00097141"/>
    <w:rsid w:val="00097188"/>
    <w:rsid w:val="00097194"/>
    <w:rsid w:val="000971E7"/>
    <w:rsid w:val="00097215"/>
    <w:rsid w:val="00097274"/>
    <w:rsid w:val="00097289"/>
    <w:rsid w:val="0009728A"/>
    <w:rsid w:val="00097345"/>
    <w:rsid w:val="0009736B"/>
    <w:rsid w:val="00097391"/>
    <w:rsid w:val="0009739F"/>
    <w:rsid w:val="000973FD"/>
    <w:rsid w:val="0009741D"/>
    <w:rsid w:val="0009742B"/>
    <w:rsid w:val="00097432"/>
    <w:rsid w:val="00097436"/>
    <w:rsid w:val="00097451"/>
    <w:rsid w:val="0009746B"/>
    <w:rsid w:val="000974C6"/>
    <w:rsid w:val="00097506"/>
    <w:rsid w:val="00097544"/>
    <w:rsid w:val="00097553"/>
    <w:rsid w:val="00097594"/>
    <w:rsid w:val="000975AD"/>
    <w:rsid w:val="000975C5"/>
    <w:rsid w:val="00097617"/>
    <w:rsid w:val="00097700"/>
    <w:rsid w:val="0009777B"/>
    <w:rsid w:val="0009779F"/>
    <w:rsid w:val="000977F7"/>
    <w:rsid w:val="00097838"/>
    <w:rsid w:val="000978E2"/>
    <w:rsid w:val="0009794C"/>
    <w:rsid w:val="00097954"/>
    <w:rsid w:val="00097957"/>
    <w:rsid w:val="0009797B"/>
    <w:rsid w:val="00097985"/>
    <w:rsid w:val="00097998"/>
    <w:rsid w:val="000979C8"/>
    <w:rsid w:val="000979E1"/>
    <w:rsid w:val="00097AF2"/>
    <w:rsid w:val="00097B01"/>
    <w:rsid w:val="00097B50"/>
    <w:rsid w:val="00097B85"/>
    <w:rsid w:val="00097BCC"/>
    <w:rsid w:val="00097BFE"/>
    <w:rsid w:val="00097CF4"/>
    <w:rsid w:val="00097D0C"/>
    <w:rsid w:val="00097D16"/>
    <w:rsid w:val="00097D36"/>
    <w:rsid w:val="00097D4A"/>
    <w:rsid w:val="00097E41"/>
    <w:rsid w:val="00097E44"/>
    <w:rsid w:val="00097EC6"/>
    <w:rsid w:val="00097EE8"/>
    <w:rsid w:val="00097EFA"/>
    <w:rsid w:val="00097FB5"/>
    <w:rsid w:val="000A00C8"/>
    <w:rsid w:val="000A0134"/>
    <w:rsid w:val="000A01D5"/>
    <w:rsid w:val="000A0230"/>
    <w:rsid w:val="000A0255"/>
    <w:rsid w:val="000A0270"/>
    <w:rsid w:val="000A030E"/>
    <w:rsid w:val="000A03CA"/>
    <w:rsid w:val="000A040F"/>
    <w:rsid w:val="000A0432"/>
    <w:rsid w:val="000A0478"/>
    <w:rsid w:val="000A04E6"/>
    <w:rsid w:val="000A05B7"/>
    <w:rsid w:val="000A05E2"/>
    <w:rsid w:val="000A071B"/>
    <w:rsid w:val="000A0726"/>
    <w:rsid w:val="000A072D"/>
    <w:rsid w:val="000A0773"/>
    <w:rsid w:val="000A077B"/>
    <w:rsid w:val="000A078C"/>
    <w:rsid w:val="000A0805"/>
    <w:rsid w:val="000A084C"/>
    <w:rsid w:val="000A08DF"/>
    <w:rsid w:val="000A08F6"/>
    <w:rsid w:val="000A0907"/>
    <w:rsid w:val="000A0971"/>
    <w:rsid w:val="000A09F6"/>
    <w:rsid w:val="000A0A68"/>
    <w:rsid w:val="000A0AB1"/>
    <w:rsid w:val="000A0AC8"/>
    <w:rsid w:val="000A0B78"/>
    <w:rsid w:val="000A0BE0"/>
    <w:rsid w:val="000A0C0A"/>
    <w:rsid w:val="000A0CA8"/>
    <w:rsid w:val="000A0CE9"/>
    <w:rsid w:val="000A0CFA"/>
    <w:rsid w:val="000A0DAB"/>
    <w:rsid w:val="000A0DE3"/>
    <w:rsid w:val="000A0E33"/>
    <w:rsid w:val="000A0EEA"/>
    <w:rsid w:val="000A0FCE"/>
    <w:rsid w:val="000A117E"/>
    <w:rsid w:val="000A1191"/>
    <w:rsid w:val="000A1283"/>
    <w:rsid w:val="000A1367"/>
    <w:rsid w:val="000A1376"/>
    <w:rsid w:val="000A14AB"/>
    <w:rsid w:val="000A14D8"/>
    <w:rsid w:val="000A1503"/>
    <w:rsid w:val="000A1524"/>
    <w:rsid w:val="000A1545"/>
    <w:rsid w:val="000A15B0"/>
    <w:rsid w:val="000A15B2"/>
    <w:rsid w:val="000A15DB"/>
    <w:rsid w:val="000A15F2"/>
    <w:rsid w:val="000A160F"/>
    <w:rsid w:val="000A1620"/>
    <w:rsid w:val="000A16E1"/>
    <w:rsid w:val="000A16FC"/>
    <w:rsid w:val="000A1793"/>
    <w:rsid w:val="000A17A5"/>
    <w:rsid w:val="000A17A7"/>
    <w:rsid w:val="000A18C0"/>
    <w:rsid w:val="000A18F0"/>
    <w:rsid w:val="000A1915"/>
    <w:rsid w:val="000A1957"/>
    <w:rsid w:val="000A1A4B"/>
    <w:rsid w:val="000A1A84"/>
    <w:rsid w:val="000A1AF3"/>
    <w:rsid w:val="000A1B79"/>
    <w:rsid w:val="000A1BBA"/>
    <w:rsid w:val="000A1C09"/>
    <w:rsid w:val="000A1C93"/>
    <w:rsid w:val="000A1DC8"/>
    <w:rsid w:val="000A1DF1"/>
    <w:rsid w:val="000A1E21"/>
    <w:rsid w:val="000A1E7D"/>
    <w:rsid w:val="000A1E85"/>
    <w:rsid w:val="000A1FA1"/>
    <w:rsid w:val="000A1FF7"/>
    <w:rsid w:val="000A202A"/>
    <w:rsid w:val="000A2083"/>
    <w:rsid w:val="000A20BE"/>
    <w:rsid w:val="000A20F7"/>
    <w:rsid w:val="000A211D"/>
    <w:rsid w:val="000A21E1"/>
    <w:rsid w:val="000A2235"/>
    <w:rsid w:val="000A2243"/>
    <w:rsid w:val="000A2355"/>
    <w:rsid w:val="000A2391"/>
    <w:rsid w:val="000A23E2"/>
    <w:rsid w:val="000A2496"/>
    <w:rsid w:val="000A24A8"/>
    <w:rsid w:val="000A24C3"/>
    <w:rsid w:val="000A24C7"/>
    <w:rsid w:val="000A250F"/>
    <w:rsid w:val="000A252F"/>
    <w:rsid w:val="000A25EF"/>
    <w:rsid w:val="000A2673"/>
    <w:rsid w:val="000A2695"/>
    <w:rsid w:val="000A2780"/>
    <w:rsid w:val="000A2869"/>
    <w:rsid w:val="000A289D"/>
    <w:rsid w:val="000A291A"/>
    <w:rsid w:val="000A29D6"/>
    <w:rsid w:val="000A29EB"/>
    <w:rsid w:val="000A2B16"/>
    <w:rsid w:val="000A2B30"/>
    <w:rsid w:val="000A2B8A"/>
    <w:rsid w:val="000A2BB8"/>
    <w:rsid w:val="000A2CA2"/>
    <w:rsid w:val="000A2D05"/>
    <w:rsid w:val="000A2D0A"/>
    <w:rsid w:val="000A2DA7"/>
    <w:rsid w:val="000A2E39"/>
    <w:rsid w:val="000A2E4D"/>
    <w:rsid w:val="000A2F0F"/>
    <w:rsid w:val="000A2F27"/>
    <w:rsid w:val="000A2F5A"/>
    <w:rsid w:val="000A2F9B"/>
    <w:rsid w:val="000A2FE9"/>
    <w:rsid w:val="000A3044"/>
    <w:rsid w:val="000A30AC"/>
    <w:rsid w:val="000A317F"/>
    <w:rsid w:val="000A318F"/>
    <w:rsid w:val="000A3195"/>
    <w:rsid w:val="000A3289"/>
    <w:rsid w:val="000A328E"/>
    <w:rsid w:val="000A32BB"/>
    <w:rsid w:val="000A32BF"/>
    <w:rsid w:val="000A3307"/>
    <w:rsid w:val="000A3369"/>
    <w:rsid w:val="000A3388"/>
    <w:rsid w:val="000A33B1"/>
    <w:rsid w:val="000A33DD"/>
    <w:rsid w:val="000A33F8"/>
    <w:rsid w:val="000A342E"/>
    <w:rsid w:val="000A344F"/>
    <w:rsid w:val="000A3512"/>
    <w:rsid w:val="000A3534"/>
    <w:rsid w:val="000A3548"/>
    <w:rsid w:val="000A3656"/>
    <w:rsid w:val="000A3727"/>
    <w:rsid w:val="000A3763"/>
    <w:rsid w:val="000A378E"/>
    <w:rsid w:val="000A37CD"/>
    <w:rsid w:val="000A390A"/>
    <w:rsid w:val="000A3962"/>
    <w:rsid w:val="000A3A32"/>
    <w:rsid w:val="000A3AF7"/>
    <w:rsid w:val="000A3BBA"/>
    <w:rsid w:val="000A3C54"/>
    <w:rsid w:val="000A3D21"/>
    <w:rsid w:val="000A3D22"/>
    <w:rsid w:val="000A3D6F"/>
    <w:rsid w:val="000A3D96"/>
    <w:rsid w:val="000A3DBC"/>
    <w:rsid w:val="000A3F4C"/>
    <w:rsid w:val="000A3FA5"/>
    <w:rsid w:val="000A3FAC"/>
    <w:rsid w:val="000A4087"/>
    <w:rsid w:val="000A40A9"/>
    <w:rsid w:val="000A4252"/>
    <w:rsid w:val="000A4323"/>
    <w:rsid w:val="000A433E"/>
    <w:rsid w:val="000A4350"/>
    <w:rsid w:val="000A43AD"/>
    <w:rsid w:val="000A4525"/>
    <w:rsid w:val="000A452D"/>
    <w:rsid w:val="000A4532"/>
    <w:rsid w:val="000A4543"/>
    <w:rsid w:val="000A46D3"/>
    <w:rsid w:val="000A46F4"/>
    <w:rsid w:val="000A4716"/>
    <w:rsid w:val="000A48AF"/>
    <w:rsid w:val="000A48BB"/>
    <w:rsid w:val="000A48FA"/>
    <w:rsid w:val="000A4916"/>
    <w:rsid w:val="000A4934"/>
    <w:rsid w:val="000A4961"/>
    <w:rsid w:val="000A4979"/>
    <w:rsid w:val="000A498F"/>
    <w:rsid w:val="000A4A83"/>
    <w:rsid w:val="000A4A98"/>
    <w:rsid w:val="000A4B79"/>
    <w:rsid w:val="000A4B94"/>
    <w:rsid w:val="000A4C0C"/>
    <w:rsid w:val="000A4C12"/>
    <w:rsid w:val="000A4CE7"/>
    <w:rsid w:val="000A4D44"/>
    <w:rsid w:val="000A4EA2"/>
    <w:rsid w:val="000A4EFC"/>
    <w:rsid w:val="000A4FD6"/>
    <w:rsid w:val="000A5028"/>
    <w:rsid w:val="000A5074"/>
    <w:rsid w:val="000A5078"/>
    <w:rsid w:val="000A507B"/>
    <w:rsid w:val="000A5107"/>
    <w:rsid w:val="000A5109"/>
    <w:rsid w:val="000A5118"/>
    <w:rsid w:val="000A5171"/>
    <w:rsid w:val="000A51AD"/>
    <w:rsid w:val="000A51B6"/>
    <w:rsid w:val="000A525E"/>
    <w:rsid w:val="000A52A0"/>
    <w:rsid w:val="000A52C5"/>
    <w:rsid w:val="000A52DF"/>
    <w:rsid w:val="000A5309"/>
    <w:rsid w:val="000A5335"/>
    <w:rsid w:val="000A535A"/>
    <w:rsid w:val="000A53AF"/>
    <w:rsid w:val="000A53C2"/>
    <w:rsid w:val="000A542A"/>
    <w:rsid w:val="000A543F"/>
    <w:rsid w:val="000A547A"/>
    <w:rsid w:val="000A5490"/>
    <w:rsid w:val="000A55AA"/>
    <w:rsid w:val="000A565D"/>
    <w:rsid w:val="000A5665"/>
    <w:rsid w:val="000A56A5"/>
    <w:rsid w:val="000A587E"/>
    <w:rsid w:val="000A58D2"/>
    <w:rsid w:val="000A593C"/>
    <w:rsid w:val="000A594B"/>
    <w:rsid w:val="000A5AEC"/>
    <w:rsid w:val="000A5BE3"/>
    <w:rsid w:val="000A5CAA"/>
    <w:rsid w:val="000A5CB8"/>
    <w:rsid w:val="000A5CDE"/>
    <w:rsid w:val="000A5CEF"/>
    <w:rsid w:val="000A5D3A"/>
    <w:rsid w:val="000A5D86"/>
    <w:rsid w:val="000A5E27"/>
    <w:rsid w:val="000A5E51"/>
    <w:rsid w:val="000A5E54"/>
    <w:rsid w:val="000A5F48"/>
    <w:rsid w:val="000A5F8B"/>
    <w:rsid w:val="000A5FA4"/>
    <w:rsid w:val="000A5FD0"/>
    <w:rsid w:val="000A6052"/>
    <w:rsid w:val="000A6093"/>
    <w:rsid w:val="000A60CC"/>
    <w:rsid w:val="000A60F5"/>
    <w:rsid w:val="000A6264"/>
    <w:rsid w:val="000A627A"/>
    <w:rsid w:val="000A62A1"/>
    <w:rsid w:val="000A63B4"/>
    <w:rsid w:val="000A646E"/>
    <w:rsid w:val="000A6532"/>
    <w:rsid w:val="000A6544"/>
    <w:rsid w:val="000A6576"/>
    <w:rsid w:val="000A659E"/>
    <w:rsid w:val="000A65A4"/>
    <w:rsid w:val="000A65FA"/>
    <w:rsid w:val="000A661D"/>
    <w:rsid w:val="000A6626"/>
    <w:rsid w:val="000A6652"/>
    <w:rsid w:val="000A6659"/>
    <w:rsid w:val="000A66AA"/>
    <w:rsid w:val="000A66E5"/>
    <w:rsid w:val="000A66EB"/>
    <w:rsid w:val="000A6729"/>
    <w:rsid w:val="000A673F"/>
    <w:rsid w:val="000A6740"/>
    <w:rsid w:val="000A6803"/>
    <w:rsid w:val="000A6873"/>
    <w:rsid w:val="000A689A"/>
    <w:rsid w:val="000A68BC"/>
    <w:rsid w:val="000A691B"/>
    <w:rsid w:val="000A691C"/>
    <w:rsid w:val="000A696F"/>
    <w:rsid w:val="000A69C0"/>
    <w:rsid w:val="000A6A40"/>
    <w:rsid w:val="000A6A98"/>
    <w:rsid w:val="000A6AD1"/>
    <w:rsid w:val="000A6C4C"/>
    <w:rsid w:val="000A6C63"/>
    <w:rsid w:val="000A6D7A"/>
    <w:rsid w:val="000A6D92"/>
    <w:rsid w:val="000A6D9F"/>
    <w:rsid w:val="000A6DCF"/>
    <w:rsid w:val="000A6F2B"/>
    <w:rsid w:val="000A6F6A"/>
    <w:rsid w:val="000A6F8C"/>
    <w:rsid w:val="000A6FE8"/>
    <w:rsid w:val="000A7125"/>
    <w:rsid w:val="000A719C"/>
    <w:rsid w:val="000A71A9"/>
    <w:rsid w:val="000A71C6"/>
    <w:rsid w:val="000A71F3"/>
    <w:rsid w:val="000A7279"/>
    <w:rsid w:val="000A727C"/>
    <w:rsid w:val="000A7290"/>
    <w:rsid w:val="000A72AC"/>
    <w:rsid w:val="000A72C9"/>
    <w:rsid w:val="000A72D7"/>
    <w:rsid w:val="000A7335"/>
    <w:rsid w:val="000A73AC"/>
    <w:rsid w:val="000A73AF"/>
    <w:rsid w:val="000A74DE"/>
    <w:rsid w:val="000A7531"/>
    <w:rsid w:val="000A75FF"/>
    <w:rsid w:val="000A760C"/>
    <w:rsid w:val="000A7630"/>
    <w:rsid w:val="000A7643"/>
    <w:rsid w:val="000A7686"/>
    <w:rsid w:val="000A7693"/>
    <w:rsid w:val="000A7696"/>
    <w:rsid w:val="000A76BD"/>
    <w:rsid w:val="000A7726"/>
    <w:rsid w:val="000A7737"/>
    <w:rsid w:val="000A7769"/>
    <w:rsid w:val="000A7829"/>
    <w:rsid w:val="000A7899"/>
    <w:rsid w:val="000A78E3"/>
    <w:rsid w:val="000A794D"/>
    <w:rsid w:val="000A79BE"/>
    <w:rsid w:val="000A79DF"/>
    <w:rsid w:val="000A79F2"/>
    <w:rsid w:val="000A7A22"/>
    <w:rsid w:val="000A7A92"/>
    <w:rsid w:val="000A7AC8"/>
    <w:rsid w:val="000A7AFC"/>
    <w:rsid w:val="000A7B23"/>
    <w:rsid w:val="000A7B38"/>
    <w:rsid w:val="000A7B88"/>
    <w:rsid w:val="000A7BA6"/>
    <w:rsid w:val="000A7C07"/>
    <w:rsid w:val="000A7C93"/>
    <w:rsid w:val="000A7D67"/>
    <w:rsid w:val="000A7DD1"/>
    <w:rsid w:val="000A7DFE"/>
    <w:rsid w:val="000A7E22"/>
    <w:rsid w:val="000A7F16"/>
    <w:rsid w:val="000A7F17"/>
    <w:rsid w:val="000A7F36"/>
    <w:rsid w:val="000A7F9D"/>
    <w:rsid w:val="000A7FE3"/>
    <w:rsid w:val="000B00E8"/>
    <w:rsid w:val="000B01A7"/>
    <w:rsid w:val="000B0242"/>
    <w:rsid w:val="000B02B2"/>
    <w:rsid w:val="000B0302"/>
    <w:rsid w:val="000B0323"/>
    <w:rsid w:val="000B034F"/>
    <w:rsid w:val="000B035A"/>
    <w:rsid w:val="000B03D7"/>
    <w:rsid w:val="000B0580"/>
    <w:rsid w:val="000B05B1"/>
    <w:rsid w:val="000B05CD"/>
    <w:rsid w:val="000B066B"/>
    <w:rsid w:val="000B0698"/>
    <w:rsid w:val="000B06D9"/>
    <w:rsid w:val="000B06EB"/>
    <w:rsid w:val="000B06ED"/>
    <w:rsid w:val="000B070F"/>
    <w:rsid w:val="000B0711"/>
    <w:rsid w:val="000B0789"/>
    <w:rsid w:val="000B07D4"/>
    <w:rsid w:val="000B0845"/>
    <w:rsid w:val="000B0A89"/>
    <w:rsid w:val="000B0AC2"/>
    <w:rsid w:val="000B0BA0"/>
    <w:rsid w:val="000B0BF7"/>
    <w:rsid w:val="000B0C0D"/>
    <w:rsid w:val="000B0C68"/>
    <w:rsid w:val="000B0C81"/>
    <w:rsid w:val="000B0D74"/>
    <w:rsid w:val="000B0D78"/>
    <w:rsid w:val="000B0D92"/>
    <w:rsid w:val="000B0DC0"/>
    <w:rsid w:val="000B0DF6"/>
    <w:rsid w:val="000B0EBA"/>
    <w:rsid w:val="000B0EBC"/>
    <w:rsid w:val="000B0F9A"/>
    <w:rsid w:val="000B1022"/>
    <w:rsid w:val="000B1040"/>
    <w:rsid w:val="000B10AE"/>
    <w:rsid w:val="000B11E7"/>
    <w:rsid w:val="000B1389"/>
    <w:rsid w:val="000B1430"/>
    <w:rsid w:val="000B144C"/>
    <w:rsid w:val="000B14E8"/>
    <w:rsid w:val="000B159F"/>
    <w:rsid w:val="000B1670"/>
    <w:rsid w:val="000B1695"/>
    <w:rsid w:val="000B1698"/>
    <w:rsid w:val="000B176B"/>
    <w:rsid w:val="000B17AD"/>
    <w:rsid w:val="000B17B5"/>
    <w:rsid w:val="000B1865"/>
    <w:rsid w:val="000B1886"/>
    <w:rsid w:val="000B18ED"/>
    <w:rsid w:val="000B1935"/>
    <w:rsid w:val="000B199D"/>
    <w:rsid w:val="000B1A2A"/>
    <w:rsid w:val="000B1A66"/>
    <w:rsid w:val="000B1A7D"/>
    <w:rsid w:val="000B1A7E"/>
    <w:rsid w:val="000B1AAD"/>
    <w:rsid w:val="000B1AC6"/>
    <w:rsid w:val="000B1B2A"/>
    <w:rsid w:val="000B1B39"/>
    <w:rsid w:val="000B1B4B"/>
    <w:rsid w:val="000B1B6F"/>
    <w:rsid w:val="000B1C12"/>
    <w:rsid w:val="000B1C44"/>
    <w:rsid w:val="000B1D3B"/>
    <w:rsid w:val="000B1D7B"/>
    <w:rsid w:val="000B1E52"/>
    <w:rsid w:val="000B1E7F"/>
    <w:rsid w:val="000B1E9A"/>
    <w:rsid w:val="000B1EB1"/>
    <w:rsid w:val="000B1FD6"/>
    <w:rsid w:val="000B2026"/>
    <w:rsid w:val="000B2053"/>
    <w:rsid w:val="000B2085"/>
    <w:rsid w:val="000B20F6"/>
    <w:rsid w:val="000B212E"/>
    <w:rsid w:val="000B2164"/>
    <w:rsid w:val="000B21DD"/>
    <w:rsid w:val="000B2226"/>
    <w:rsid w:val="000B22B6"/>
    <w:rsid w:val="000B2382"/>
    <w:rsid w:val="000B242E"/>
    <w:rsid w:val="000B245C"/>
    <w:rsid w:val="000B246E"/>
    <w:rsid w:val="000B251A"/>
    <w:rsid w:val="000B2590"/>
    <w:rsid w:val="000B26A0"/>
    <w:rsid w:val="000B26FA"/>
    <w:rsid w:val="000B2707"/>
    <w:rsid w:val="000B2718"/>
    <w:rsid w:val="000B273F"/>
    <w:rsid w:val="000B27DF"/>
    <w:rsid w:val="000B27EE"/>
    <w:rsid w:val="000B286B"/>
    <w:rsid w:val="000B2886"/>
    <w:rsid w:val="000B28FF"/>
    <w:rsid w:val="000B2907"/>
    <w:rsid w:val="000B2958"/>
    <w:rsid w:val="000B2A29"/>
    <w:rsid w:val="000B2B5C"/>
    <w:rsid w:val="000B2B7E"/>
    <w:rsid w:val="000B2B9B"/>
    <w:rsid w:val="000B2D03"/>
    <w:rsid w:val="000B2DD1"/>
    <w:rsid w:val="000B2E48"/>
    <w:rsid w:val="000B2EED"/>
    <w:rsid w:val="000B2EF5"/>
    <w:rsid w:val="000B30E2"/>
    <w:rsid w:val="000B3247"/>
    <w:rsid w:val="000B32B4"/>
    <w:rsid w:val="000B333E"/>
    <w:rsid w:val="000B3433"/>
    <w:rsid w:val="000B3471"/>
    <w:rsid w:val="000B34AF"/>
    <w:rsid w:val="000B3514"/>
    <w:rsid w:val="000B35A8"/>
    <w:rsid w:val="000B371F"/>
    <w:rsid w:val="000B3748"/>
    <w:rsid w:val="000B37A7"/>
    <w:rsid w:val="000B37B9"/>
    <w:rsid w:val="000B37CB"/>
    <w:rsid w:val="000B3854"/>
    <w:rsid w:val="000B3859"/>
    <w:rsid w:val="000B3877"/>
    <w:rsid w:val="000B389E"/>
    <w:rsid w:val="000B391A"/>
    <w:rsid w:val="000B394B"/>
    <w:rsid w:val="000B3974"/>
    <w:rsid w:val="000B3AA3"/>
    <w:rsid w:val="000B3B1B"/>
    <w:rsid w:val="000B3B51"/>
    <w:rsid w:val="000B3B5B"/>
    <w:rsid w:val="000B3B5C"/>
    <w:rsid w:val="000B3BC6"/>
    <w:rsid w:val="000B3C02"/>
    <w:rsid w:val="000B3C1D"/>
    <w:rsid w:val="000B3C47"/>
    <w:rsid w:val="000B3C6B"/>
    <w:rsid w:val="000B3C79"/>
    <w:rsid w:val="000B3CA9"/>
    <w:rsid w:val="000B3CD9"/>
    <w:rsid w:val="000B3CEB"/>
    <w:rsid w:val="000B3CFD"/>
    <w:rsid w:val="000B3D53"/>
    <w:rsid w:val="000B3D7B"/>
    <w:rsid w:val="000B3EA3"/>
    <w:rsid w:val="000B3F1A"/>
    <w:rsid w:val="000B4019"/>
    <w:rsid w:val="000B4062"/>
    <w:rsid w:val="000B4068"/>
    <w:rsid w:val="000B40D9"/>
    <w:rsid w:val="000B4220"/>
    <w:rsid w:val="000B4251"/>
    <w:rsid w:val="000B4322"/>
    <w:rsid w:val="000B4547"/>
    <w:rsid w:val="000B45B8"/>
    <w:rsid w:val="000B4621"/>
    <w:rsid w:val="000B462A"/>
    <w:rsid w:val="000B4688"/>
    <w:rsid w:val="000B46A3"/>
    <w:rsid w:val="000B46BC"/>
    <w:rsid w:val="000B46F4"/>
    <w:rsid w:val="000B4781"/>
    <w:rsid w:val="000B4825"/>
    <w:rsid w:val="000B4901"/>
    <w:rsid w:val="000B4B2A"/>
    <w:rsid w:val="000B4BE5"/>
    <w:rsid w:val="000B4C0C"/>
    <w:rsid w:val="000B4C86"/>
    <w:rsid w:val="000B4C8F"/>
    <w:rsid w:val="000B4D49"/>
    <w:rsid w:val="000B4E84"/>
    <w:rsid w:val="000B4F0C"/>
    <w:rsid w:val="000B4F52"/>
    <w:rsid w:val="000B4FB9"/>
    <w:rsid w:val="000B4FD3"/>
    <w:rsid w:val="000B5016"/>
    <w:rsid w:val="000B5089"/>
    <w:rsid w:val="000B50B1"/>
    <w:rsid w:val="000B50B6"/>
    <w:rsid w:val="000B50D6"/>
    <w:rsid w:val="000B515A"/>
    <w:rsid w:val="000B5160"/>
    <w:rsid w:val="000B5170"/>
    <w:rsid w:val="000B5231"/>
    <w:rsid w:val="000B527C"/>
    <w:rsid w:val="000B527D"/>
    <w:rsid w:val="000B5281"/>
    <w:rsid w:val="000B52E8"/>
    <w:rsid w:val="000B5369"/>
    <w:rsid w:val="000B5386"/>
    <w:rsid w:val="000B53A3"/>
    <w:rsid w:val="000B540F"/>
    <w:rsid w:val="000B541F"/>
    <w:rsid w:val="000B5424"/>
    <w:rsid w:val="000B5451"/>
    <w:rsid w:val="000B5474"/>
    <w:rsid w:val="000B54B9"/>
    <w:rsid w:val="000B5514"/>
    <w:rsid w:val="000B5518"/>
    <w:rsid w:val="000B5567"/>
    <w:rsid w:val="000B5678"/>
    <w:rsid w:val="000B5795"/>
    <w:rsid w:val="000B57D4"/>
    <w:rsid w:val="000B58BB"/>
    <w:rsid w:val="000B594D"/>
    <w:rsid w:val="000B59CD"/>
    <w:rsid w:val="000B5B0B"/>
    <w:rsid w:val="000B5BC4"/>
    <w:rsid w:val="000B5C33"/>
    <w:rsid w:val="000B5C48"/>
    <w:rsid w:val="000B5C94"/>
    <w:rsid w:val="000B5D27"/>
    <w:rsid w:val="000B5E1A"/>
    <w:rsid w:val="000B5EB0"/>
    <w:rsid w:val="000B5ED8"/>
    <w:rsid w:val="000B5F8D"/>
    <w:rsid w:val="000B6096"/>
    <w:rsid w:val="000B60AE"/>
    <w:rsid w:val="000B620A"/>
    <w:rsid w:val="000B6236"/>
    <w:rsid w:val="000B6322"/>
    <w:rsid w:val="000B63E6"/>
    <w:rsid w:val="000B63FB"/>
    <w:rsid w:val="000B64E0"/>
    <w:rsid w:val="000B653C"/>
    <w:rsid w:val="000B6546"/>
    <w:rsid w:val="000B6592"/>
    <w:rsid w:val="000B66C5"/>
    <w:rsid w:val="000B671A"/>
    <w:rsid w:val="000B6725"/>
    <w:rsid w:val="000B6843"/>
    <w:rsid w:val="000B687D"/>
    <w:rsid w:val="000B68B4"/>
    <w:rsid w:val="000B68CC"/>
    <w:rsid w:val="000B69BE"/>
    <w:rsid w:val="000B69CA"/>
    <w:rsid w:val="000B6A2F"/>
    <w:rsid w:val="000B6A7C"/>
    <w:rsid w:val="000B6AD0"/>
    <w:rsid w:val="000B6B19"/>
    <w:rsid w:val="000B6B2D"/>
    <w:rsid w:val="000B6C2E"/>
    <w:rsid w:val="000B6CBE"/>
    <w:rsid w:val="000B6D20"/>
    <w:rsid w:val="000B6D4A"/>
    <w:rsid w:val="000B6E80"/>
    <w:rsid w:val="000B6F5C"/>
    <w:rsid w:val="000B6F94"/>
    <w:rsid w:val="000B7005"/>
    <w:rsid w:val="000B701F"/>
    <w:rsid w:val="000B7039"/>
    <w:rsid w:val="000B7096"/>
    <w:rsid w:val="000B7111"/>
    <w:rsid w:val="000B7128"/>
    <w:rsid w:val="000B71E6"/>
    <w:rsid w:val="000B7238"/>
    <w:rsid w:val="000B7278"/>
    <w:rsid w:val="000B727E"/>
    <w:rsid w:val="000B72D6"/>
    <w:rsid w:val="000B7363"/>
    <w:rsid w:val="000B74CF"/>
    <w:rsid w:val="000B74F0"/>
    <w:rsid w:val="000B7574"/>
    <w:rsid w:val="000B7601"/>
    <w:rsid w:val="000B76D3"/>
    <w:rsid w:val="000B76FB"/>
    <w:rsid w:val="000B7710"/>
    <w:rsid w:val="000B77F3"/>
    <w:rsid w:val="000B784B"/>
    <w:rsid w:val="000B78D6"/>
    <w:rsid w:val="000B7953"/>
    <w:rsid w:val="000B7971"/>
    <w:rsid w:val="000B7A1E"/>
    <w:rsid w:val="000B7A7D"/>
    <w:rsid w:val="000B7ADD"/>
    <w:rsid w:val="000B7B50"/>
    <w:rsid w:val="000B7B69"/>
    <w:rsid w:val="000B7C18"/>
    <w:rsid w:val="000B7C96"/>
    <w:rsid w:val="000B7CBF"/>
    <w:rsid w:val="000B7CCE"/>
    <w:rsid w:val="000B7CFB"/>
    <w:rsid w:val="000B7D06"/>
    <w:rsid w:val="000B7D26"/>
    <w:rsid w:val="000B7D50"/>
    <w:rsid w:val="000B7D53"/>
    <w:rsid w:val="000B7D59"/>
    <w:rsid w:val="000B7E0F"/>
    <w:rsid w:val="000B7E93"/>
    <w:rsid w:val="000B7EE6"/>
    <w:rsid w:val="000B7F5E"/>
    <w:rsid w:val="000B7F77"/>
    <w:rsid w:val="000B7F7F"/>
    <w:rsid w:val="000C001F"/>
    <w:rsid w:val="000C002B"/>
    <w:rsid w:val="000C0171"/>
    <w:rsid w:val="000C0186"/>
    <w:rsid w:val="000C01D2"/>
    <w:rsid w:val="000C0212"/>
    <w:rsid w:val="000C0324"/>
    <w:rsid w:val="000C040D"/>
    <w:rsid w:val="000C043E"/>
    <w:rsid w:val="000C0472"/>
    <w:rsid w:val="000C04DA"/>
    <w:rsid w:val="000C05B6"/>
    <w:rsid w:val="000C067E"/>
    <w:rsid w:val="000C069D"/>
    <w:rsid w:val="000C06F5"/>
    <w:rsid w:val="000C06FE"/>
    <w:rsid w:val="000C0704"/>
    <w:rsid w:val="000C0722"/>
    <w:rsid w:val="000C075B"/>
    <w:rsid w:val="000C07DE"/>
    <w:rsid w:val="000C082C"/>
    <w:rsid w:val="000C08A1"/>
    <w:rsid w:val="000C08E0"/>
    <w:rsid w:val="000C0984"/>
    <w:rsid w:val="000C09E2"/>
    <w:rsid w:val="000C0A55"/>
    <w:rsid w:val="000C0A71"/>
    <w:rsid w:val="000C0ACC"/>
    <w:rsid w:val="000C0B13"/>
    <w:rsid w:val="000C0B66"/>
    <w:rsid w:val="000C0B6C"/>
    <w:rsid w:val="000C0B79"/>
    <w:rsid w:val="000C0C7B"/>
    <w:rsid w:val="000C0C94"/>
    <w:rsid w:val="000C0CD1"/>
    <w:rsid w:val="000C0D0F"/>
    <w:rsid w:val="000C0D13"/>
    <w:rsid w:val="000C0D64"/>
    <w:rsid w:val="000C0D81"/>
    <w:rsid w:val="000C0DCF"/>
    <w:rsid w:val="000C0EBF"/>
    <w:rsid w:val="000C0F30"/>
    <w:rsid w:val="000C1126"/>
    <w:rsid w:val="000C1180"/>
    <w:rsid w:val="000C1184"/>
    <w:rsid w:val="000C1224"/>
    <w:rsid w:val="000C127C"/>
    <w:rsid w:val="000C12BF"/>
    <w:rsid w:val="000C12C8"/>
    <w:rsid w:val="000C1371"/>
    <w:rsid w:val="000C13D5"/>
    <w:rsid w:val="000C141C"/>
    <w:rsid w:val="000C1456"/>
    <w:rsid w:val="000C14F3"/>
    <w:rsid w:val="000C153B"/>
    <w:rsid w:val="000C1553"/>
    <w:rsid w:val="000C15A4"/>
    <w:rsid w:val="000C15D9"/>
    <w:rsid w:val="000C15F7"/>
    <w:rsid w:val="000C172A"/>
    <w:rsid w:val="000C1804"/>
    <w:rsid w:val="000C184A"/>
    <w:rsid w:val="000C18FE"/>
    <w:rsid w:val="000C197E"/>
    <w:rsid w:val="000C19E3"/>
    <w:rsid w:val="000C19FD"/>
    <w:rsid w:val="000C1A1A"/>
    <w:rsid w:val="000C1A31"/>
    <w:rsid w:val="000C1A3D"/>
    <w:rsid w:val="000C1B4F"/>
    <w:rsid w:val="000C1B69"/>
    <w:rsid w:val="000C1BD5"/>
    <w:rsid w:val="000C1DB4"/>
    <w:rsid w:val="000C1E5F"/>
    <w:rsid w:val="000C1EE6"/>
    <w:rsid w:val="000C1F28"/>
    <w:rsid w:val="000C1F62"/>
    <w:rsid w:val="000C2067"/>
    <w:rsid w:val="000C2085"/>
    <w:rsid w:val="000C2121"/>
    <w:rsid w:val="000C2156"/>
    <w:rsid w:val="000C217C"/>
    <w:rsid w:val="000C21C7"/>
    <w:rsid w:val="000C2202"/>
    <w:rsid w:val="000C22F1"/>
    <w:rsid w:val="000C23C7"/>
    <w:rsid w:val="000C2430"/>
    <w:rsid w:val="000C248B"/>
    <w:rsid w:val="000C24F5"/>
    <w:rsid w:val="000C2506"/>
    <w:rsid w:val="000C259F"/>
    <w:rsid w:val="000C2661"/>
    <w:rsid w:val="000C273D"/>
    <w:rsid w:val="000C2740"/>
    <w:rsid w:val="000C2746"/>
    <w:rsid w:val="000C283E"/>
    <w:rsid w:val="000C2866"/>
    <w:rsid w:val="000C28BB"/>
    <w:rsid w:val="000C291F"/>
    <w:rsid w:val="000C29B6"/>
    <w:rsid w:val="000C2A2B"/>
    <w:rsid w:val="000C2A63"/>
    <w:rsid w:val="000C2ABB"/>
    <w:rsid w:val="000C2B40"/>
    <w:rsid w:val="000C2B65"/>
    <w:rsid w:val="000C2B66"/>
    <w:rsid w:val="000C2B7C"/>
    <w:rsid w:val="000C2BB9"/>
    <w:rsid w:val="000C2C19"/>
    <w:rsid w:val="000C2CCF"/>
    <w:rsid w:val="000C2CE4"/>
    <w:rsid w:val="000C2D1C"/>
    <w:rsid w:val="000C2D2A"/>
    <w:rsid w:val="000C2D35"/>
    <w:rsid w:val="000C2D6F"/>
    <w:rsid w:val="000C2DEA"/>
    <w:rsid w:val="000C2E2B"/>
    <w:rsid w:val="000C2E41"/>
    <w:rsid w:val="000C2E45"/>
    <w:rsid w:val="000C2F2F"/>
    <w:rsid w:val="000C2F33"/>
    <w:rsid w:val="000C2FA7"/>
    <w:rsid w:val="000C2FC8"/>
    <w:rsid w:val="000C2FD9"/>
    <w:rsid w:val="000C3106"/>
    <w:rsid w:val="000C3201"/>
    <w:rsid w:val="000C3210"/>
    <w:rsid w:val="000C3237"/>
    <w:rsid w:val="000C337E"/>
    <w:rsid w:val="000C33DE"/>
    <w:rsid w:val="000C33DF"/>
    <w:rsid w:val="000C34C0"/>
    <w:rsid w:val="000C34CA"/>
    <w:rsid w:val="000C3555"/>
    <w:rsid w:val="000C35B8"/>
    <w:rsid w:val="000C3608"/>
    <w:rsid w:val="000C3609"/>
    <w:rsid w:val="000C3617"/>
    <w:rsid w:val="000C365F"/>
    <w:rsid w:val="000C375B"/>
    <w:rsid w:val="000C3766"/>
    <w:rsid w:val="000C37B9"/>
    <w:rsid w:val="000C3A12"/>
    <w:rsid w:val="000C3A93"/>
    <w:rsid w:val="000C3AA8"/>
    <w:rsid w:val="000C3C47"/>
    <w:rsid w:val="000C3C6F"/>
    <w:rsid w:val="000C3CA1"/>
    <w:rsid w:val="000C3D6E"/>
    <w:rsid w:val="000C3DBA"/>
    <w:rsid w:val="000C3E63"/>
    <w:rsid w:val="000C3EAF"/>
    <w:rsid w:val="000C3EF9"/>
    <w:rsid w:val="000C3F4B"/>
    <w:rsid w:val="000C3F8A"/>
    <w:rsid w:val="000C3FA8"/>
    <w:rsid w:val="000C4000"/>
    <w:rsid w:val="000C406F"/>
    <w:rsid w:val="000C40DB"/>
    <w:rsid w:val="000C436A"/>
    <w:rsid w:val="000C43B7"/>
    <w:rsid w:val="000C43FE"/>
    <w:rsid w:val="000C4533"/>
    <w:rsid w:val="000C459C"/>
    <w:rsid w:val="000C4600"/>
    <w:rsid w:val="000C4733"/>
    <w:rsid w:val="000C473B"/>
    <w:rsid w:val="000C4769"/>
    <w:rsid w:val="000C477A"/>
    <w:rsid w:val="000C478B"/>
    <w:rsid w:val="000C4879"/>
    <w:rsid w:val="000C4950"/>
    <w:rsid w:val="000C49BF"/>
    <w:rsid w:val="000C49C4"/>
    <w:rsid w:val="000C49C8"/>
    <w:rsid w:val="000C4A13"/>
    <w:rsid w:val="000C4AAE"/>
    <w:rsid w:val="000C4AB7"/>
    <w:rsid w:val="000C4B29"/>
    <w:rsid w:val="000C4BAF"/>
    <w:rsid w:val="000C4BCA"/>
    <w:rsid w:val="000C4C21"/>
    <w:rsid w:val="000C4C4E"/>
    <w:rsid w:val="000C4CE8"/>
    <w:rsid w:val="000C4CF1"/>
    <w:rsid w:val="000C4D1C"/>
    <w:rsid w:val="000C4D47"/>
    <w:rsid w:val="000C4E5A"/>
    <w:rsid w:val="000C4E5B"/>
    <w:rsid w:val="000C4E7E"/>
    <w:rsid w:val="000C4EBF"/>
    <w:rsid w:val="000C4FE7"/>
    <w:rsid w:val="000C4FF0"/>
    <w:rsid w:val="000C508E"/>
    <w:rsid w:val="000C517A"/>
    <w:rsid w:val="000C5199"/>
    <w:rsid w:val="000C51BA"/>
    <w:rsid w:val="000C51E9"/>
    <w:rsid w:val="000C521C"/>
    <w:rsid w:val="000C5283"/>
    <w:rsid w:val="000C5291"/>
    <w:rsid w:val="000C535A"/>
    <w:rsid w:val="000C538E"/>
    <w:rsid w:val="000C53FB"/>
    <w:rsid w:val="000C541E"/>
    <w:rsid w:val="000C5422"/>
    <w:rsid w:val="000C5443"/>
    <w:rsid w:val="000C5484"/>
    <w:rsid w:val="000C54C5"/>
    <w:rsid w:val="000C5526"/>
    <w:rsid w:val="000C5565"/>
    <w:rsid w:val="000C55B1"/>
    <w:rsid w:val="000C5627"/>
    <w:rsid w:val="000C5654"/>
    <w:rsid w:val="000C56D4"/>
    <w:rsid w:val="000C5728"/>
    <w:rsid w:val="000C5765"/>
    <w:rsid w:val="000C5769"/>
    <w:rsid w:val="000C57B0"/>
    <w:rsid w:val="000C57B1"/>
    <w:rsid w:val="000C57F1"/>
    <w:rsid w:val="000C5820"/>
    <w:rsid w:val="000C5867"/>
    <w:rsid w:val="000C58A2"/>
    <w:rsid w:val="000C597C"/>
    <w:rsid w:val="000C598B"/>
    <w:rsid w:val="000C59CC"/>
    <w:rsid w:val="000C5B50"/>
    <w:rsid w:val="000C5B86"/>
    <w:rsid w:val="000C5BB6"/>
    <w:rsid w:val="000C5C7F"/>
    <w:rsid w:val="000C5CC3"/>
    <w:rsid w:val="000C5CDD"/>
    <w:rsid w:val="000C5CDF"/>
    <w:rsid w:val="000C5DD5"/>
    <w:rsid w:val="000C5DEE"/>
    <w:rsid w:val="000C5E2F"/>
    <w:rsid w:val="000C5EF1"/>
    <w:rsid w:val="000C5F01"/>
    <w:rsid w:val="000C5F4E"/>
    <w:rsid w:val="000C6002"/>
    <w:rsid w:val="000C6054"/>
    <w:rsid w:val="000C605B"/>
    <w:rsid w:val="000C6095"/>
    <w:rsid w:val="000C6152"/>
    <w:rsid w:val="000C61E6"/>
    <w:rsid w:val="000C6266"/>
    <w:rsid w:val="000C62E2"/>
    <w:rsid w:val="000C649B"/>
    <w:rsid w:val="000C654A"/>
    <w:rsid w:val="000C6639"/>
    <w:rsid w:val="000C6668"/>
    <w:rsid w:val="000C668A"/>
    <w:rsid w:val="000C66C8"/>
    <w:rsid w:val="000C6745"/>
    <w:rsid w:val="000C67CB"/>
    <w:rsid w:val="000C682C"/>
    <w:rsid w:val="000C6888"/>
    <w:rsid w:val="000C688F"/>
    <w:rsid w:val="000C6894"/>
    <w:rsid w:val="000C68D0"/>
    <w:rsid w:val="000C694A"/>
    <w:rsid w:val="000C6966"/>
    <w:rsid w:val="000C696A"/>
    <w:rsid w:val="000C699A"/>
    <w:rsid w:val="000C6A20"/>
    <w:rsid w:val="000C6AEC"/>
    <w:rsid w:val="000C6BF2"/>
    <w:rsid w:val="000C6BF3"/>
    <w:rsid w:val="000C6C48"/>
    <w:rsid w:val="000C6C81"/>
    <w:rsid w:val="000C6D37"/>
    <w:rsid w:val="000C6D4C"/>
    <w:rsid w:val="000C6DAF"/>
    <w:rsid w:val="000C6DCD"/>
    <w:rsid w:val="000C6DE5"/>
    <w:rsid w:val="000C6DFA"/>
    <w:rsid w:val="000C6E14"/>
    <w:rsid w:val="000C6E49"/>
    <w:rsid w:val="000C6E4F"/>
    <w:rsid w:val="000C6E5C"/>
    <w:rsid w:val="000C6E6F"/>
    <w:rsid w:val="000C6EF9"/>
    <w:rsid w:val="000C6F5F"/>
    <w:rsid w:val="000C6F6E"/>
    <w:rsid w:val="000C700C"/>
    <w:rsid w:val="000C7019"/>
    <w:rsid w:val="000C70C6"/>
    <w:rsid w:val="000C7107"/>
    <w:rsid w:val="000C7172"/>
    <w:rsid w:val="000C7296"/>
    <w:rsid w:val="000C72EF"/>
    <w:rsid w:val="000C7320"/>
    <w:rsid w:val="000C748D"/>
    <w:rsid w:val="000C74C6"/>
    <w:rsid w:val="000C7533"/>
    <w:rsid w:val="000C758B"/>
    <w:rsid w:val="000C759D"/>
    <w:rsid w:val="000C75A2"/>
    <w:rsid w:val="000C75D4"/>
    <w:rsid w:val="000C75F4"/>
    <w:rsid w:val="000C773D"/>
    <w:rsid w:val="000C7745"/>
    <w:rsid w:val="000C78CC"/>
    <w:rsid w:val="000C7993"/>
    <w:rsid w:val="000C79FC"/>
    <w:rsid w:val="000C7A7C"/>
    <w:rsid w:val="000C7BA3"/>
    <w:rsid w:val="000C7C36"/>
    <w:rsid w:val="000C7C54"/>
    <w:rsid w:val="000C7C57"/>
    <w:rsid w:val="000C7CB3"/>
    <w:rsid w:val="000C7DCD"/>
    <w:rsid w:val="000C7E88"/>
    <w:rsid w:val="000C7EA6"/>
    <w:rsid w:val="000C7ED5"/>
    <w:rsid w:val="000C7F10"/>
    <w:rsid w:val="000C7F1B"/>
    <w:rsid w:val="000C7F50"/>
    <w:rsid w:val="000C7FC0"/>
    <w:rsid w:val="000D0097"/>
    <w:rsid w:val="000D00E6"/>
    <w:rsid w:val="000D0157"/>
    <w:rsid w:val="000D0259"/>
    <w:rsid w:val="000D026F"/>
    <w:rsid w:val="000D02AA"/>
    <w:rsid w:val="000D02D2"/>
    <w:rsid w:val="000D0352"/>
    <w:rsid w:val="000D03AB"/>
    <w:rsid w:val="000D0476"/>
    <w:rsid w:val="000D048A"/>
    <w:rsid w:val="000D0553"/>
    <w:rsid w:val="000D0623"/>
    <w:rsid w:val="000D0625"/>
    <w:rsid w:val="000D0737"/>
    <w:rsid w:val="000D079E"/>
    <w:rsid w:val="000D07AF"/>
    <w:rsid w:val="000D080E"/>
    <w:rsid w:val="000D0844"/>
    <w:rsid w:val="000D087D"/>
    <w:rsid w:val="000D090B"/>
    <w:rsid w:val="000D0925"/>
    <w:rsid w:val="000D0947"/>
    <w:rsid w:val="000D099A"/>
    <w:rsid w:val="000D09C4"/>
    <w:rsid w:val="000D09CC"/>
    <w:rsid w:val="000D0A2E"/>
    <w:rsid w:val="000D0AC8"/>
    <w:rsid w:val="000D0AE2"/>
    <w:rsid w:val="000D0B73"/>
    <w:rsid w:val="000D0BE2"/>
    <w:rsid w:val="000D0C7B"/>
    <w:rsid w:val="000D0CCC"/>
    <w:rsid w:val="000D0D1D"/>
    <w:rsid w:val="000D0DA4"/>
    <w:rsid w:val="000D0E39"/>
    <w:rsid w:val="000D0E55"/>
    <w:rsid w:val="000D0EC8"/>
    <w:rsid w:val="000D0F65"/>
    <w:rsid w:val="000D0F87"/>
    <w:rsid w:val="000D0F9A"/>
    <w:rsid w:val="000D1103"/>
    <w:rsid w:val="000D124A"/>
    <w:rsid w:val="000D12DE"/>
    <w:rsid w:val="000D1469"/>
    <w:rsid w:val="000D154C"/>
    <w:rsid w:val="000D15BD"/>
    <w:rsid w:val="000D15C1"/>
    <w:rsid w:val="000D170A"/>
    <w:rsid w:val="000D170F"/>
    <w:rsid w:val="000D1750"/>
    <w:rsid w:val="000D1784"/>
    <w:rsid w:val="000D17A2"/>
    <w:rsid w:val="000D17D0"/>
    <w:rsid w:val="000D17D8"/>
    <w:rsid w:val="000D17F9"/>
    <w:rsid w:val="000D182C"/>
    <w:rsid w:val="000D186E"/>
    <w:rsid w:val="000D189D"/>
    <w:rsid w:val="000D18B5"/>
    <w:rsid w:val="000D191D"/>
    <w:rsid w:val="000D1987"/>
    <w:rsid w:val="000D1A95"/>
    <w:rsid w:val="000D1AA8"/>
    <w:rsid w:val="000D1AF2"/>
    <w:rsid w:val="000D1B75"/>
    <w:rsid w:val="000D1B8F"/>
    <w:rsid w:val="000D1BE6"/>
    <w:rsid w:val="000D1BFA"/>
    <w:rsid w:val="000D1BFC"/>
    <w:rsid w:val="000D1C79"/>
    <w:rsid w:val="000D1CD2"/>
    <w:rsid w:val="000D1CEF"/>
    <w:rsid w:val="000D1D27"/>
    <w:rsid w:val="000D1D3A"/>
    <w:rsid w:val="000D1DAE"/>
    <w:rsid w:val="000D1EAA"/>
    <w:rsid w:val="000D1ED1"/>
    <w:rsid w:val="000D1F20"/>
    <w:rsid w:val="000D1F48"/>
    <w:rsid w:val="000D2029"/>
    <w:rsid w:val="000D2038"/>
    <w:rsid w:val="000D206B"/>
    <w:rsid w:val="000D20D5"/>
    <w:rsid w:val="000D2119"/>
    <w:rsid w:val="000D21CC"/>
    <w:rsid w:val="000D2269"/>
    <w:rsid w:val="000D2321"/>
    <w:rsid w:val="000D2359"/>
    <w:rsid w:val="000D235C"/>
    <w:rsid w:val="000D23C1"/>
    <w:rsid w:val="000D240E"/>
    <w:rsid w:val="000D2433"/>
    <w:rsid w:val="000D2478"/>
    <w:rsid w:val="000D2552"/>
    <w:rsid w:val="000D255B"/>
    <w:rsid w:val="000D25C7"/>
    <w:rsid w:val="000D25FB"/>
    <w:rsid w:val="000D26C0"/>
    <w:rsid w:val="000D277C"/>
    <w:rsid w:val="000D278D"/>
    <w:rsid w:val="000D279E"/>
    <w:rsid w:val="000D27E4"/>
    <w:rsid w:val="000D280E"/>
    <w:rsid w:val="000D284A"/>
    <w:rsid w:val="000D2859"/>
    <w:rsid w:val="000D288C"/>
    <w:rsid w:val="000D28B0"/>
    <w:rsid w:val="000D28BA"/>
    <w:rsid w:val="000D28BC"/>
    <w:rsid w:val="000D28F7"/>
    <w:rsid w:val="000D2931"/>
    <w:rsid w:val="000D2970"/>
    <w:rsid w:val="000D29D9"/>
    <w:rsid w:val="000D2A0B"/>
    <w:rsid w:val="000D2A89"/>
    <w:rsid w:val="000D2B35"/>
    <w:rsid w:val="000D2B67"/>
    <w:rsid w:val="000D2B89"/>
    <w:rsid w:val="000D2C28"/>
    <w:rsid w:val="000D2C80"/>
    <w:rsid w:val="000D2D3A"/>
    <w:rsid w:val="000D2D4D"/>
    <w:rsid w:val="000D2D5C"/>
    <w:rsid w:val="000D2DA5"/>
    <w:rsid w:val="000D2DDA"/>
    <w:rsid w:val="000D2ED7"/>
    <w:rsid w:val="000D2F18"/>
    <w:rsid w:val="000D2F76"/>
    <w:rsid w:val="000D2FA4"/>
    <w:rsid w:val="000D30AE"/>
    <w:rsid w:val="000D30B1"/>
    <w:rsid w:val="000D30BF"/>
    <w:rsid w:val="000D3436"/>
    <w:rsid w:val="000D3490"/>
    <w:rsid w:val="000D34C7"/>
    <w:rsid w:val="000D35C2"/>
    <w:rsid w:val="000D35C7"/>
    <w:rsid w:val="000D35CA"/>
    <w:rsid w:val="000D3723"/>
    <w:rsid w:val="000D37D5"/>
    <w:rsid w:val="000D37F4"/>
    <w:rsid w:val="000D380E"/>
    <w:rsid w:val="000D3863"/>
    <w:rsid w:val="000D392E"/>
    <w:rsid w:val="000D3996"/>
    <w:rsid w:val="000D39CA"/>
    <w:rsid w:val="000D3A39"/>
    <w:rsid w:val="000D3A6C"/>
    <w:rsid w:val="000D3B05"/>
    <w:rsid w:val="000D3B7D"/>
    <w:rsid w:val="000D3B92"/>
    <w:rsid w:val="000D3C26"/>
    <w:rsid w:val="000D3C4B"/>
    <w:rsid w:val="000D3C9B"/>
    <w:rsid w:val="000D3CBB"/>
    <w:rsid w:val="000D3CD2"/>
    <w:rsid w:val="000D3D7E"/>
    <w:rsid w:val="000D3E4A"/>
    <w:rsid w:val="000D3E99"/>
    <w:rsid w:val="000D4008"/>
    <w:rsid w:val="000D400E"/>
    <w:rsid w:val="000D4050"/>
    <w:rsid w:val="000D408B"/>
    <w:rsid w:val="000D40C9"/>
    <w:rsid w:val="000D40FF"/>
    <w:rsid w:val="000D4110"/>
    <w:rsid w:val="000D4148"/>
    <w:rsid w:val="000D414C"/>
    <w:rsid w:val="000D4176"/>
    <w:rsid w:val="000D41D3"/>
    <w:rsid w:val="000D41D8"/>
    <w:rsid w:val="000D426D"/>
    <w:rsid w:val="000D430B"/>
    <w:rsid w:val="000D4315"/>
    <w:rsid w:val="000D44A5"/>
    <w:rsid w:val="000D44B7"/>
    <w:rsid w:val="000D45AB"/>
    <w:rsid w:val="000D45AD"/>
    <w:rsid w:val="000D4606"/>
    <w:rsid w:val="000D462F"/>
    <w:rsid w:val="000D465C"/>
    <w:rsid w:val="000D4668"/>
    <w:rsid w:val="000D46DE"/>
    <w:rsid w:val="000D47CA"/>
    <w:rsid w:val="000D482F"/>
    <w:rsid w:val="000D488E"/>
    <w:rsid w:val="000D48BF"/>
    <w:rsid w:val="000D48E9"/>
    <w:rsid w:val="000D494E"/>
    <w:rsid w:val="000D4991"/>
    <w:rsid w:val="000D4A8B"/>
    <w:rsid w:val="000D4BB3"/>
    <w:rsid w:val="000D4BB5"/>
    <w:rsid w:val="000D4BB6"/>
    <w:rsid w:val="000D4BDB"/>
    <w:rsid w:val="000D4CA5"/>
    <w:rsid w:val="000D4CD4"/>
    <w:rsid w:val="000D4D31"/>
    <w:rsid w:val="000D4D9E"/>
    <w:rsid w:val="000D4EB4"/>
    <w:rsid w:val="000D4EC0"/>
    <w:rsid w:val="000D4ED7"/>
    <w:rsid w:val="000D4F2F"/>
    <w:rsid w:val="000D4F40"/>
    <w:rsid w:val="000D4FA7"/>
    <w:rsid w:val="000D4FC2"/>
    <w:rsid w:val="000D4FD4"/>
    <w:rsid w:val="000D5016"/>
    <w:rsid w:val="000D5138"/>
    <w:rsid w:val="000D51C9"/>
    <w:rsid w:val="000D51D8"/>
    <w:rsid w:val="000D5203"/>
    <w:rsid w:val="000D5257"/>
    <w:rsid w:val="000D530B"/>
    <w:rsid w:val="000D5363"/>
    <w:rsid w:val="000D5454"/>
    <w:rsid w:val="000D551A"/>
    <w:rsid w:val="000D5548"/>
    <w:rsid w:val="000D55B3"/>
    <w:rsid w:val="000D5608"/>
    <w:rsid w:val="000D575D"/>
    <w:rsid w:val="000D5851"/>
    <w:rsid w:val="000D58BA"/>
    <w:rsid w:val="000D5907"/>
    <w:rsid w:val="000D5919"/>
    <w:rsid w:val="000D5938"/>
    <w:rsid w:val="000D5984"/>
    <w:rsid w:val="000D59B3"/>
    <w:rsid w:val="000D59BC"/>
    <w:rsid w:val="000D5A23"/>
    <w:rsid w:val="000D5A7A"/>
    <w:rsid w:val="000D5B1F"/>
    <w:rsid w:val="000D5C06"/>
    <w:rsid w:val="000D5C11"/>
    <w:rsid w:val="000D5C12"/>
    <w:rsid w:val="000D5C41"/>
    <w:rsid w:val="000D5C94"/>
    <w:rsid w:val="000D5CC5"/>
    <w:rsid w:val="000D5CDE"/>
    <w:rsid w:val="000D5D08"/>
    <w:rsid w:val="000D5D41"/>
    <w:rsid w:val="000D5D86"/>
    <w:rsid w:val="000D5F0E"/>
    <w:rsid w:val="000D5F7F"/>
    <w:rsid w:val="000D5F9E"/>
    <w:rsid w:val="000D5FB0"/>
    <w:rsid w:val="000D6165"/>
    <w:rsid w:val="000D61D8"/>
    <w:rsid w:val="000D620E"/>
    <w:rsid w:val="000D627B"/>
    <w:rsid w:val="000D63B3"/>
    <w:rsid w:val="000D63BC"/>
    <w:rsid w:val="000D64BB"/>
    <w:rsid w:val="000D6520"/>
    <w:rsid w:val="000D6536"/>
    <w:rsid w:val="000D6542"/>
    <w:rsid w:val="000D65A8"/>
    <w:rsid w:val="000D65DA"/>
    <w:rsid w:val="000D6603"/>
    <w:rsid w:val="000D6645"/>
    <w:rsid w:val="000D671B"/>
    <w:rsid w:val="000D68A4"/>
    <w:rsid w:val="000D68DD"/>
    <w:rsid w:val="000D68F2"/>
    <w:rsid w:val="000D6972"/>
    <w:rsid w:val="000D699A"/>
    <w:rsid w:val="000D69A8"/>
    <w:rsid w:val="000D69CA"/>
    <w:rsid w:val="000D6A0A"/>
    <w:rsid w:val="000D6A24"/>
    <w:rsid w:val="000D6A65"/>
    <w:rsid w:val="000D6A67"/>
    <w:rsid w:val="000D6A70"/>
    <w:rsid w:val="000D6ADD"/>
    <w:rsid w:val="000D6B46"/>
    <w:rsid w:val="000D6B5D"/>
    <w:rsid w:val="000D6B7F"/>
    <w:rsid w:val="000D6BDC"/>
    <w:rsid w:val="000D6D27"/>
    <w:rsid w:val="000D6E22"/>
    <w:rsid w:val="000D6F57"/>
    <w:rsid w:val="000D6F67"/>
    <w:rsid w:val="000D6F6C"/>
    <w:rsid w:val="000D6FAA"/>
    <w:rsid w:val="000D7042"/>
    <w:rsid w:val="000D7058"/>
    <w:rsid w:val="000D7059"/>
    <w:rsid w:val="000D7062"/>
    <w:rsid w:val="000D7070"/>
    <w:rsid w:val="000D7155"/>
    <w:rsid w:val="000D7182"/>
    <w:rsid w:val="000D71A7"/>
    <w:rsid w:val="000D7247"/>
    <w:rsid w:val="000D72D5"/>
    <w:rsid w:val="000D72F2"/>
    <w:rsid w:val="000D73B7"/>
    <w:rsid w:val="000D73B9"/>
    <w:rsid w:val="000D73C0"/>
    <w:rsid w:val="000D73C5"/>
    <w:rsid w:val="000D73E8"/>
    <w:rsid w:val="000D7400"/>
    <w:rsid w:val="000D74BE"/>
    <w:rsid w:val="000D74E6"/>
    <w:rsid w:val="000D750B"/>
    <w:rsid w:val="000D758A"/>
    <w:rsid w:val="000D75F3"/>
    <w:rsid w:val="000D7640"/>
    <w:rsid w:val="000D7652"/>
    <w:rsid w:val="000D7666"/>
    <w:rsid w:val="000D7670"/>
    <w:rsid w:val="000D77CF"/>
    <w:rsid w:val="000D77F3"/>
    <w:rsid w:val="000D7832"/>
    <w:rsid w:val="000D7841"/>
    <w:rsid w:val="000D7904"/>
    <w:rsid w:val="000D7933"/>
    <w:rsid w:val="000D7975"/>
    <w:rsid w:val="000D7A16"/>
    <w:rsid w:val="000D7A7D"/>
    <w:rsid w:val="000D7A86"/>
    <w:rsid w:val="000D7AF9"/>
    <w:rsid w:val="000D7B6F"/>
    <w:rsid w:val="000D7C1D"/>
    <w:rsid w:val="000D7C3D"/>
    <w:rsid w:val="000D7D1F"/>
    <w:rsid w:val="000D7D2E"/>
    <w:rsid w:val="000D7D62"/>
    <w:rsid w:val="000D7DA2"/>
    <w:rsid w:val="000D7DE4"/>
    <w:rsid w:val="000D7EC6"/>
    <w:rsid w:val="000D7ED0"/>
    <w:rsid w:val="000D7EFC"/>
    <w:rsid w:val="000D7F00"/>
    <w:rsid w:val="000D7F04"/>
    <w:rsid w:val="000D7F07"/>
    <w:rsid w:val="000D7F55"/>
    <w:rsid w:val="000D7F9E"/>
    <w:rsid w:val="000E004E"/>
    <w:rsid w:val="000E0172"/>
    <w:rsid w:val="000E018B"/>
    <w:rsid w:val="000E02D5"/>
    <w:rsid w:val="000E02E1"/>
    <w:rsid w:val="000E02EE"/>
    <w:rsid w:val="000E02F7"/>
    <w:rsid w:val="000E033A"/>
    <w:rsid w:val="000E0409"/>
    <w:rsid w:val="000E051A"/>
    <w:rsid w:val="000E0554"/>
    <w:rsid w:val="000E0572"/>
    <w:rsid w:val="000E05AC"/>
    <w:rsid w:val="000E05DC"/>
    <w:rsid w:val="000E0647"/>
    <w:rsid w:val="000E06FD"/>
    <w:rsid w:val="000E071C"/>
    <w:rsid w:val="000E077C"/>
    <w:rsid w:val="000E0808"/>
    <w:rsid w:val="000E0816"/>
    <w:rsid w:val="000E0857"/>
    <w:rsid w:val="000E085C"/>
    <w:rsid w:val="000E087A"/>
    <w:rsid w:val="000E089A"/>
    <w:rsid w:val="000E08AA"/>
    <w:rsid w:val="000E08F6"/>
    <w:rsid w:val="000E0AD6"/>
    <w:rsid w:val="000E0B4D"/>
    <w:rsid w:val="000E0BE4"/>
    <w:rsid w:val="000E0C2A"/>
    <w:rsid w:val="000E0C3D"/>
    <w:rsid w:val="000E0C4F"/>
    <w:rsid w:val="000E0CA1"/>
    <w:rsid w:val="000E0CA9"/>
    <w:rsid w:val="000E0D72"/>
    <w:rsid w:val="000E0DD5"/>
    <w:rsid w:val="000E0DEC"/>
    <w:rsid w:val="000E0E19"/>
    <w:rsid w:val="000E0E4C"/>
    <w:rsid w:val="000E0E9A"/>
    <w:rsid w:val="000E0EB1"/>
    <w:rsid w:val="000E0F29"/>
    <w:rsid w:val="000E0F3A"/>
    <w:rsid w:val="000E0F48"/>
    <w:rsid w:val="000E11F2"/>
    <w:rsid w:val="000E11F3"/>
    <w:rsid w:val="000E12CC"/>
    <w:rsid w:val="000E1328"/>
    <w:rsid w:val="000E132A"/>
    <w:rsid w:val="000E137A"/>
    <w:rsid w:val="000E13A3"/>
    <w:rsid w:val="000E13EA"/>
    <w:rsid w:val="000E13FA"/>
    <w:rsid w:val="000E141B"/>
    <w:rsid w:val="000E144C"/>
    <w:rsid w:val="000E149A"/>
    <w:rsid w:val="000E14A4"/>
    <w:rsid w:val="000E1514"/>
    <w:rsid w:val="000E1562"/>
    <w:rsid w:val="000E1578"/>
    <w:rsid w:val="000E1654"/>
    <w:rsid w:val="000E16D2"/>
    <w:rsid w:val="000E16D5"/>
    <w:rsid w:val="000E1779"/>
    <w:rsid w:val="000E17BE"/>
    <w:rsid w:val="000E17F8"/>
    <w:rsid w:val="000E17FB"/>
    <w:rsid w:val="000E183C"/>
    <w:rsid w:val="000E1878"/>
    <w:rsid w:val="000E18C8"/>
    <w:rsid w:val="000E1913"/>
    <w:rsid w:val="000E1A33"/>
    <w:rsid w:val="000E1A54"/>
    <w:rsid w:val="000E1ABF"/>
    <w:rsid w:val="000E1AF3"/>
    <w:rsid w:val="000E1C25"/>
    <w:rsid w:val="000E1C69"/>
    <w:rsid w:val="000E1D35"/>
    <w:rsid w:val="000E1D6B"/>
    <w:rsid w:val="000E1DF0"/>
    <w:rsid w:val="000E1DF7"/>
    <w:rsid w:val="000E1DF9"/>
    <w:rsid w:val="000E1E29"/>
    <w:rsid w:val="000E1EEF"/>
    <w:rsid w:val="000E1F0B"/>
    <w:rsid w:val="000E1F2D"/>
    <w:rsid w:val="000E1F64"/>
    <w:rsid w:val="000E1FB6"/>
    <w:rsid w:val="000E2040"/>
    <w:rsid w:val="000E2061"/>
    <w:rsid w:val="000E20D5"/>
    <w:rsid w:val="000E20F2"/>
    <w:rsid w:val="000E2123"/>
    <w:rsid w:val="000E218E"/>
    <w:rsid w:val="000E21AE"/>
    <w:rsid w:val="000E21D8"/>
    <w:rsid w:val="000E21DA"/>
    <w:rsid w:val="000E221D"/>
    <w:rsid w:val="000E223A"/>
    <w:rsid w:val="000E2299"/>
    <w:rsid w:val="000E22F2"/>
    <w:rsid w:val="000E23A2"/>
    <w:rsid w:val="000E23E1"/>
    <w:rsid w:val="000E242F"/>
    <w:rsid w:val="000E25ED"/>
    <w:rsid w:val="000E2610"/>
    <w:rsid w:val="000E2627"/>
    <w:rsid w:val="000E26A0"/>
    <w:rsid w:val="000E26B9"/>
    <w:rsid w:val="000E2781"/>
    <w:rsid w:val="000E2809"/>
    <w:rsid w:val="000E289A"/>
    <w:rsid w:val="000E29EC"/>
    <w:rsid w:val="000E2AD8"/>
    <w:rsid w:val="000E2AEA"/>
    <w:rsid w:val="000E2B87"/>
    <w:rsid w:val="000E2BD4"/>
    <w:rsid w:val="000E2C88"/>
    <w:rsid w:val="000E2CC0"/>
    <w:rsid w:val="000E2D27"/>
    <w:rsid w:val="000E2D79"/>
    <w:rsid w:val="000E2D86"/>
    <w:rsid w:val="000E2DD7"/>
    <w:rsid w:val="000E2E29"/>
    <w:rsid w:val="000E2E47"/>
    <w:rsid w:val="000E2E90"/>
    <w:rsid w:val="000E2F4A"/>
    <w:rsid w:val="000E304E"/>
    <w:rsid w:val="000E3085"/>
    <w:rsid w:val="000E30C5"/>
    <w:rsid w:val="000E30D9"/>
    <w:rsid w:val="000E3123"/>
    <w:rsid w:val="000E316F"/>
    <w:rsid w:val="000E31EA"/>
    <w:rsid w:val="000E3202"/>
    <w:rsid w:val="000E3253"/>
    <w:rsid w:val="000E32AE"/>
    <w:rsid w:val="000E32AF"/>
    <w:rsid w:val="000E33A0"/>
    <w:rsid w:val="000E341A"/>
    <w:rsid w:val="000E3420"/>
    <w:rsid w:val="000E342F"/>
    <w:rsid w:val="000E34A9"/>
    <w:rsid w:val="000E34D4"/>
    <w:rsid w:val="000E356A"/>
    <w:rsid w:val="000E358A"/>
    <w:rsid w:val="000E35A1"/>
    <w:rsid w:val="000E35D1"/>
    <w:rsid w:val="000E36D5"/>
    <w:rsid w:val="000E3836"/>
    <w:rsid w:val="000E38BF"/>
    <w:rsid w:val="000E39A6"/>
    <w:rsid w:val="000E39BC"/>
    <w:rsid w:val="000E39F9"/>
    <w:rsid w:val="000E3A04"/>
    <w:rsid w:val="000E3A14"/>
    <w:rsid w:val="000E3A2F"/>
    <w:rsid w:val="000E3ADC"/>
    <w:rsid w:val="000E3B12"/>
    <w:rsid w:val="000E3C9D"/>
    <w:rsid w:val="000E3CA1"/>
    <w:rsid w:val="000E3D13"/>
    <w:rsid w:val="000E3D5F"/>
    <w:rsid w:val="000E3D65"/>
    <w:rsid w:val="000E3EB4"/>
    <w:rsid w:val="000E3EF9"/>
    <w:rsid w:val="000E3F28"/>
    <w:rsid w:val="000E3F61"/>
    <w:rsid w:val="000E3FF3"/>
    <w:rsid w:val="000E40C7"/>
    <w:rsid w:val="000E40D9"/>
    <w:rsid w:val="000E4103"/>
    <w:rsid w:val="000E411B"/>
    <w:rsid w:val="000E4130"/>
    <w:rsid w:val="000E41E2"/>
    <w:rsid w:val="000E4266"/>
    <w:rsid w:val="000E42EE"/>
    <w:rsid w:val="000E432B"/>
    <w:rsid w:val="000E43D7"/>
    <w:rsid w:val="000E4468"/>
    <w:rsid w:val="000E4478"/>
    <w:rsid w:val="000E4483"/>
    <w:rsid w:val="000E44A2"/>
    <w:rsid w:val="000E45F7"/>
    <w:rsid w:val="000E4629"/>
    <w:rsid w:val="000E4657"/>
    <w:rsid w:val="000E467B"/>
    <w:rsid w:val="000E46BE"/>
    <w:rsid w:val="000E46D8"/>
    <w:rsid w:val="000E4705"/>
    <w:rsid w:val="000E470A"/>
    <w:rsid w:val="000E472A"/>
    <w:rsid w:val="000E47CB"/>
    <w:rsid w:val="000E47CF"/>
    <w:rsid w:val="000E4844"/>
    <w:rsid w:val="000E4925"/>
    <w:rsid w:val="000E4966"/>
    <w:rsid w:val="000E49AA"/>
    <w:rsid w:val="000E49CE"/>
    <w:rsid w:val="000E49E4"/>
    <w:rsid w:val="000E4A19"/>
    <w:rsid w:val="000E4A42"/>
    <w:rsid w:val="000E4B25"/>
    <w:rsid w:val="000E4B59"/>
    <w:rsid w:val="000E4BA8"/>
    <w:rsid w:val="000E4CCC"/>
    <w:rsid w:val="000E4D6F"/>
    <w:rsid w:val="000E4DE7"/>
    <w:rsid w:val="000E4E09"/>
    <w:rsid w:val="000E4E0B"/>
    <w:rsid w:val="000E4EDF"/>
    <w:rsid w:val="000E4F16"/>
    <w:rsid w:val="000E4F65"/>
    <w:rsid w:val="000E4FA9"/>
    <w:rsid w:val="000E4FAC"/>
    <w:rsid w:val="000E503C"/>
    <w:rsid w:val="000E50C4"/>
    <w:rsid w:val="000E51CE"/>
    <w:rsid w:val="000E525E"/>
    <w:rsid w:val="000E52C4"/>
    <w:rsid w:val="000E5364"/>
    <w:rsid w:val="000E5466"/>
    <w:rsid w:val="000E5495"/>
    <w:rsid w:val="000E54C3"/>
    <w:rsid w:val="000E552E"/>
    <w:rsid w:val="000E5586"/>
    <w:rsid w:val="000E55B7"/>
    <w:rsid w:val="000E5606"/>
    <w:rsid w:val="000E5663"/>
    <w:rsid w:val="000E5711"/>
    <w:rsid w:val="000E57E8"/>
    <w:rsid w:val="000E584E"/>
    <w:rsid w:val="000E58B7"/>
    <w:rsid w:val="000E5965"/>
    <w:rsid w:val="000E598A"/>
    <w:rsid w:val="000E59AA"/>
    <w:rsid w:val="000E5AA5"/>
    <w:rsid w:val="000E5CD7"/>
    <w:rsid w:val="000E5CDE"/>
    <w:rsid w:val="000E5D0D"/>
    <w:rsid w:val="000E5D3A"/>
    <w:rsid w:val="000E5D47"/>
    <w:rsid w:val="000E5D8F"/>
    <w:rsid w:val="000E5ECD"/>
    <w:rsid w:val="000E5ED5"/>
    <w:rsid w:val="000E5EF8"/>
    <w:rsid w:val="000E5F04"/>
    <w:rsid w:val="000E5F9A"/>
    <w:rsid w:val="000E5FC9"/>
    <w:rsid w:val="000E608E"/>
    <w:rsid w:val="000E60B4"/>
    <w:rsid w:val="000E618B"/>
    <w:rsid w:val="000E61CB"/>
    <w:rsid w:val="000E6275"/>
    <w:rsid w:val="000E62B1"/>
    <w:rsid w:val="000E62B2"/>
    <w:rsid w:val="000E6359"/>
    <w:rsid w:val="000E63C3"/>
    <w:rsid w:val="000E63DF"/>
    <w:rsid w:val="000E64DC"/>
    <w:rsid w:val="000E6548"/>
    <w:rsid w:val="000E6568"/>
    <w:rsid w:val="000E65A5"/>
    <w:rsid w:val="000E65E1"/>
    <w:rsid w:val="000E6690"/>
    <w:rsid w:val="000E669C"/>
    <w:rsid w:val="000E673E"/>
    <w:rsid w:val="000E6776"/>
    <w:rsid w:val="000E67A8"/>
    <w:rsid w:val="000E67FE"/>
    <w:rsid w:val="000E68B0"/>
    <w:rsid w:val="000E68F7"/>
    <w:rsid w:val="000E6926"/>
    <w:rsid w:val="000E69E3"/>
    <w:rsid w:val="000E69E6"/>
    <w:rsid w:val="000E6A63"/>
    <w:rsid w:val="000E6A9F"/>
    <w:rsid w:val="000E6AD7"/>
    <w:rsid w:val="000E6AF4"/>
    <w:rsid w:val="000E6B08"/>
    <w:rsid w:val="000E6B0D"/>
    <w:rsid w:val="000E6BC2"/>
    <w:rsid w:val="000E6C42"/>
    <w:rsid w:val="000E6C8B"/>
    <w:rsid w:val="000E6C93"/>
    <w:rsid w:val="000E6D65"/>
    <w:rsid w:val="000E6E32"/>
    <w:rsid w:val="000E6E51"/>
    <w:rsid w:val="000E6FF7"/>
    <w:rsid w:val="000E7032"/>
    <w:rsid w:val="000E7174"/>
    <w:rsid w:val="000E71E0"/>
    <w:rsid w:val="000E7236"/>
    <w:rsid w:val="000E7311"/>
    <w:rsid w:val="000E734F"/>
    <w:rsid w:val="000E7357"/>
    <w:rsid w:val="000E7365"/>
    <w:rsid w:val="000E73CD"/>
    <w:rsid w:val="000E7462"/>
    <w:rsid w:val="000E74E7"/>
    <w:rsid w:val="000E7547"/>
    <w:rsid w:val="000E7626"/>
    <w:rsid w:val="000E7646"/>
    <w:rsid w:val="000E7651"/>
    <w:rsid w:val="000E768D"/>
    <w:rsid w:val="000E769F"/>
    <w:rsid w:val="000E76B3"/>
    <w:rsid w:val="000E77C6"/>
    <w:rsid w:val="000E77C7"/>
    <w:rsid w:val="000E77D8"/>
    <w:rsid w:val="000E7808"/>
    <w:rsid w:val="000E7921"/>
    <w:rsid w:val="000E793B"/>
    <w:rsid w:val="000E7953"/>
    <w:rsid w:val="000E799C"/>
    <w:rsid w:val="000E79EC"/>
    <w:rsid w:val="000E7A84"/>
    <w:rsid w:val="000E7A88"/>
    <w:rsid w:val="000E7B04"/>
    <w:rsid w:val="000E7B4C"/>
    <w:rsid w:val="000E7B98"/>
    <w:rsid w:val="000E7C25"/>
    <w:rsid w:val="000E7D48"/>
    <w:rsid w:val="000E7D68"/>
    <w:rsid w:val="000E7D83"/>
    <w:rsid w:val="000E7D9A"/>
    <w:rsid w:val="000E7DAC"/>
    <w:rsid w:val="000E7DB3"/>
    <w:rsid w:val="000E7DB7"/>
    <w:rsid w:val="000E7DE7"/>
    <w:rsid w:val="000E7E86"/>
    <w:rsid w:val="000E7E99"/>
    <w:rsid w:val="000E7ED5"/>
    <w:rsid w:val="000E7EF9"/>
    <w:rsid w:val="000E7FAC"/>
    <w:rsid w:val="000ECA4D"/>
    <w:rsid w:val="000F0037"/>
    <w:rsid w:val="000F00EC"/>
    <w:rsid w:val="000F0130"/>
    <w:rsid w:val="000F013F"/>
    <w:rsid w:val="000F0180"/>
    <w:rsid w:val="000F01D8"/>
    <w:rsid w:val="000F02A9"/>
    <w:rsid w:val="000F0328"/>
    <w:rsid w:val="000F03C4"/>
    <w:rsid w:val="000F041A"/>
    <w:rsid w:val="000F046F"/>
    <w:rsid w:val="000F0495"/>
    <w:rsid w:val="000F0498"/>
    <w:rsid w:val="000F049C"/>
    <w:rsid w:val="000F04A4"/>
    <w:rsid w:val="000F05BF"/>
    <w:rsid w:val="000F060E"/>
    <w:rsid w:val="000F061F"/>
    <w:rsid w:val="000F07D8"/>
    <w:rsid w:val="000F0839"/>
    <w:rsid w:val="000F088C"/>
    <w:rsid w:val="000F0897"/>
    <w:rsid w:val="000F08DC"/>
    <w:rsid w:val="000F08F0"/>
    <w:rsid w:val="000F0A6F"/>
    <w:rsid w:val="000F0C87"/>
    <w:rsid w:val="000F0DC6"/>
    <w:rsid w:val="000F0E4E"/>
    <w:rsid w:val="000F0E93"/>
    <w:rsid w:val="000F0EA9"/>
    <w:rsid w:val="000F0F9D"/>
    <w:rsid w:val="000F0FAD"/>
    <w:rsid w:val="000F0FBF"/>
    <w:rsid w:val="000F0FF7"/>
    <w:rsid w:val="000F10DC"/>
    <w:rsid w:val="000F1115"/>
    <w:rsid w:val="000F112F"/>
    <w:rsid w:val="000F1167"/>
    <w:rsid w:val="000F1176"/>
    <w:rsid w:val="000F1178"/>
    <w:rsid w:val="000F119F"/>
    <w:rsid w:val="000F11C1"/>
    <w:rsid w:val="000F11DD"/>
    <w:rsid w:val="000F11F8"/>
    <w:rsid w:val="000F12D7"/>
    <w:rsid w:val="000F12E6"/>
    <w:rsid w:val="000F1322"/>
    <w:rsid w:val="000F1325"/>
    <w:rsid w:val="000F134C"/>
    <w:rsid w:val="000F1356"/>
    <w:rsid w:val="000F1372"/>
    <w:rsid w:val="000F1373"/>
    <w:rsid w:val="000F1406"/>
    <w:rsid w:val="000F1442"/>
    <w:rsid w:val="000F1452"/>
    <w:rsid w:val="000F147D"/>
    <w:rsid w:val="000F14DF"/>
    <w:rsid w:val="000F14E2"/>
    <w:rsid w:val="000F14F0"/>
    <w:rsid w:val="000F1557"/>
    <w:rsid w:val="000F1570"/>
    <w:rsid w:val="000F162A"/>
    <w:rsid w:val="000F1745"/>
    <w:rsid w:val="000F174D"/>
    <w:rsid w:val="000F17A5"/>
    <w:rsid w:val="000F184D"/>
    <w:rsid w:val="000F1888"/>
    <w:rsid w:val="000F194C"/>
    <w:rsid w:val="000F195C"/>
    <w:rsid w:val="000F199C"/>
    <w:rsid w:val="000F19A2"/>
    <w:rsid w:val="000F19D2"/>
    <w:rsid w:val="000F19E4"/>
    <w:rsid w:val="000F19EE"/>
    <w:rsid w:val="000F1AD7"/>
    <w:rsid w:val="000F1AE8"/>
    <w:rsid w:val="000F1AF3"/>
    <w:rsid w:val="000F1B61"/>
    <w:rsid w:val="000F1C40"/>
    <w:rsid w:val="000F1C72"/>
    <w:rsid w:val="000F1DBF"/>
    <w:rsid w:val="000F1E2A"/>
    <w:rsid w:val="000F1E59"/>
    <w:rsid w:val="000F1E8E"/>
    <w:rsid w:val="000F1EA3"/>
    <w:rsid w:val="000F1EAD"/>
    <w:rsid w:val="000F1EFE"/>
    <w:rsid w:val="000F1F54"/>
    <w:rsid w:val="000F1FD4"/>
    <w:rsid w:val="000F203A"/>
    <w:rsid w:val="000F2053"/>
    <w:rsid w:val="000F2101"/>
    <w:rsid w:val="000F21B4"/>
    <w:rsid w:val="000F21DF"/>
    <w:rsid w:val="000F21E9"/>
    <w:rsid w:val="000F21EF"/>
    <w:rsid w:val="000F2203"/>
    <w:rsid w:val="000F2217"/>
    <w:rsid w:val="000F2299"/>
    <w:rsid w:val="000F22F0"/>
    <w:rsid w:val="000F2337"/>
    <w:rsid w:val="000F2341"/>
    <w:rsid w:val="000F23AA"/>
    <w:rsid w:val="000F23E2"/>
    <w:rsid w:val="000F240B"/>
    <w:rsid w:val="000F2541"/>
    <w:rsid w:val="000F25EF"/>
    <w:rsid w:val="000F267F"/>
    <w:rsid w:val="000F26BC"/>
    <w:rsid w:val="000F27D9"/>
    <w:rsid w:val="000F27F6"/>
    <w:rsid w:val="000F28FC"/>
    <w:rsid w:val="000F2A07"/>
    <w:rsid w:val="000F2A6B"/>
    <w:rsid w:val="000F2A96"/>
    <w:rsid w:val="000F2B07"/>
    <w:rsid w:val="000F2B28"/>
    <w:rsid w:val="000F2B34"/>
    <w:rsid w:val="000F2BB6"/>
    <w:rsid w:val="000F2C06"/>
    <w:rsid w:val="000F2C0C"/>
    <w:rsid w:val="000F2C27"/>
    <w:rsid w:val="000F2DA2"/>
    <w:rsid w:val="000F2DE3"/>
    <w:rsid w:val="000F2E08"/>
    <w:rsid w:val="000F2F39"/>
    <w:rsid w:val="000F2F60"/>
    <w:rsid w:val="000F2F7D"/>
    <w:rsid w:val="000F2FCE"/>
    <w:rsid w:val="000F2FE6"/>
    <w:rsid w:val="000F3093"/>
    <w:rsid w:val="000F30A3"/>
    <w:rsid w:val="000F323A"/>
    <w:rsid w:val="000F32B8"/>
    <w:rsid w:val="000F32BA"/>
    <w:rsid w:val="000F32C8"/>
    <w:rsid w:val="000F32D5"/>
    <w:rsid w:val="000F32E3"/>
    <w:rsid w:val="000F3322"/>
    <w:rsid w:val="000F3387"/>
    <w:rsid w:val="000F33BF"/>
    <w:rsid w:val="000F33D9"/>
    <w:rsid w:val="000F3416"/>
    <w:rsid w:val="000F352D"/>
    <w:rsid w:val="000F3614"/>
    <w:rsid w:val="000F3639"/>
    <w:rsid w:val="000F3644"/>
    <w:rsid w:val="000F3660"/>
    <w:rsid w:val="000F368A"/>
    <w:rsid w:val="000F3704"/>
    <w:rsid w:val="000F37FA"/>
    <w:rsid w:val="000F3851"/>
    <w:rsid w:val="000F3855"/>
    <w:rsid w:val="000F38C7"/>
    <w:rsid w:val="000F38DE"/>
    <w:rsid w:val="000F3954"/>
    <w:rsid w:val="000F3997"/>
    <w:rsid w:val="000F3A34"/>
    <w:rsid w:val="000F3A52"/>
    <w:rsid w:val="000F3AFB"/>
    <w:rsid w:val="000F3B08"/>
    <w:rsid w:val="000F3C09"/>
    <w:rsid w:val="000F3C2D"/>
    <w:rsid w:val="000F3C5E"/>
    <w:rsid w:val="000F3C7F"/>
    <w:rsid w:val="000F3CC1"/>
    <w:rsid w:val="000F3CF5"/>
    <w:rsid w:val="000F3D76"/>
    <w:rsid w:val="000F3DE7"/>
    <w:rsid w:val="000F3EA2"/>
    <w:rsid w:val="000F3F5A"/>
    <w:rsid w:val="000F3FDF"/>
    <w:rsid w:val="000F40E5"/>
    <w:rsid w:val="000F41C0"/>
    <w:rsid w:val="000F423F"/>
    <w:rsid w:val="000F43AB"/>
    <w:rsid w:val="000F43E8"/>
    <w:rsid w:val="000F44C9"/>
    <w:rsid w:val="000F4562"/>
    <w:rsid w:val="000F4621"/>
    <w:rsid w:val="000F479A"/>
    <w:rsid w:val="000F47A1"/>
    <w:rsid w:val="000F4819"/>
    <w:rsid w:val="000F4913"/>
    <w:rsid w:val="000F4914"/>
    <w:rsid w:val="000F4A18"/>
    <w:rsid w:val="000F4A2E"/>
    <w:rsid w:val="000F4A39"/>
    <w:rsid w:val="000F4A8F"/>
    <w:rsid w:val="000F4AB2"/>
    <w:rsid w:val="000F4AB9"/>
    <w:rsid w:val="000F4BB4"/>
    <w:rsid w:val="000F4BD8"/>
    <w:rsid w:val="000F4C7C"/>
    <w:rsid w:val="000F4C93"/>
    <w:rsid w:val="000F4CE1"/>
    <w:rsid w:val="000F4D1B"/>
    <w:rsid w:val="000F4D6C"/>
    <w:rsid w:val="000F4D84"/>
    <w:rsid w:val="000F4DE2"/>
    <w:rsid w:val="000F4E07"/>
    <w:rsid w:val="000F4E87"/>
    <w:rsid w:val="000F4EB2"/>
    <w:rsid w:val="000F4EBE"/>
    <w:rsid w:val="000F4EE3"/>
    <w:rsid w:val="000F4F80"/>
    <w:rsid w:val="000F4FC3"/>
    <w:rsid w:val="000F5108"/>
    <w:rsid w:val="000F516D"/>
    <w:rsid w:val="000F51B4"/>
    <w:rsid w:val="000F51B7"/>
    <w:rsid w:val="000F51B8"/>
    <w:rsid w:val="000F5252"/>
    <w:rsid w:val="000F527C"/>
    <w:rsid w:val="000F552C"/>
    <w:rsid w:val="000F5692"/>
    <w:rsid w:val="000F5708"/>
    <w:rsid w:val="000F578A"/>
    <w:rsid w:val="000F580C"/>
    <w:rsid w:val="000F5893"/>
    <w:rsid w:val="000F58AB"/>
    <w:rsid w:val="000F5975"/>
    <w:rsid w:val="000F59B0"/>
    <w:rsid w:val="000F59D8"/>
    <w:rsid w:val="000F5A7B"/>
    <w:rsid w:val="000F5A9C"/>
    <w:rsid w:val="000F5AAC"/>
    <w:rsid w:val="000F5B8F"/>
    <w:rsid w:val="000F5CB9"/>
    <w:rsid w:val="000F5E08"/>
    <w:rsid w:val="000F5E7F"/>
    <w:rsid w:val="000F5E92"/>
    <w:rsid w:val="000F5F54"/>
    <w:rsid w:val="000F5FD1"/>
    <w:rsid w:val="000F60ED"/>
    <w:rsid w:val="000F617B"/>
    <w:rsid w:val="000F618B"/>
    <w:rsid w:val="000F61D2"/>
    <w:rsid w:val="000F6272"/>
    <w:rsid w:val="000F6389"/>
    <w:rsid w:val="000F63CF"/>
    <w:rsid w:val="000F6401"/>
    <w:rsid w:val="000F6411"/>
    <w:rsid w:val="000F6429"/>
    <w:rsid w:val="000F6460"/>
    <w:rsid w:val="000F64C3"/>
    <w:rsid w:val="000F65A6"/>
    <w:rsid w:val="000F65FE"/>
    <w:rsid w:val="000F6658"/>
    <w:rsid w:val="000F66B6"/>
    <w:rsid w:val="000F66C0"/>
    <w:rsid w:val="000F6865"/>
    <w:rsid w:val="000F687E"/>
    <w:rsid w:val="000F693F"/>
    <w:rsid w:val="000F6ABF"/>
    <w:rsid w:val="000F6AEF"/>
    <w:rsid w:val="000F6AF1"/>
    <w:rsid w:val="000F6B02"/>
    <w:rsid w:val="000F6B87"/>
    <w:rsid w:val="000F6BD3"/>
    <w:rsid w:val="000F6CBB"/>
    <w:rsid w:val="000F6CF9"/>
    <w:rsid w:val="000F6D52"/>
    <w:rsid w:val="000F6DCC"/>
    <w:rsid w:val="000F6DE5"/>
    <w:rsid w:val="000F6DF5"/>
    <w:rsid w:val="000F6E1F"/>
    <w:rsid w:val="000F6E9A"/>
    <w:rsid w:val="000F6F12"/>
    <w:rsid w:val="000F6F49"/>
    <w:rsid w:val="000F6F4D"/>
    <w:rsid w:val="000F6FD1"/>
    <w:rsid w:val="000F6FD7"/>
    <w:rsid w:val="000F7001"/>
    <w:rsid w:val="000F7058"/>
    <w:rsid w:val="000F709E"/>
    <w:rsid w:val="000F70CB"/>
    <w:rsid w:val="000F70EB"/>
    <w:rsid w:val="000F7122"/>
    <w:rsid w:val="000F716C"/>
    <w:rsid w:val="000F71B7"/>
    <w:rsid w:val="000F729E"/>
    <w:rsid w:val="000F72BE"/>
    <w:rsid w:val="000F730D"/>
    <w:rsid w:val="000F731D"/>
    <w:rsid w:val="000F7399"/>
    <w:rsid w:val="000F73D3"/>
    <w:rsid w:val="000F73F9"/>
    <w:rsid w:val="000F73FE"/>
    <w:rsid w:val="000F7434"/>
    <w:rsid w:val="000F745B"/>
    <w:rsid w:val="000F74F5"/>
    <w:rsid w:val="000F7541"/>
    <w:rsid w:val="000F7551"/>
    <w:rsid w:val="000F75C5"/>
    <w:rsid w:val="000F760D"/>
    <w:rsid w:val="000F76E4"/>
    <w:rsid w:val="000F7747"/>
    <w:rsid w:val="000F775C"/>
    <w:rsid w:val="000F7760"/>
    <w:rsid w:val="000F777D"/>
    <w:rsid w:val="000F78A2"/>
    <w:rsid w:val="000F7968"/>
    <w:rsid w:val="000F7990"/>
    <w:rsid w:val="000F7A28"/>
    <w:rsid w:val="000F7A2B"/>
    <w:rsid w:val="000F7A7B"/>
    <w:rsid w:val="000F7AC6"/>
    <w:rsid w:val="000F7ACB"/>
    <w:rsid w:val="000F7B89"/>
    <w:rsid w:val="000F7BD7"/>
    <w:rsid w:val="000F7BD8"/>
    <w:rsid w:val="000F7C46"/>
    <w:rsid w:val="000F7C72"/>
    <w:rsid w:val="000F7CC2"/>
    <w:rsid w:val="000F7CC5"/>
    <w:rsid w:val="000F7CD8"/>
    <w:rsid w:val="000F7CDE"/>
    <w:rsid w:val="000F7CFE"/>
    <w:rsid w:val="000F7D0F"/>
    <w:rsid w:val="000F7DDA"/>
    <w:rsid w:val="000F7E18"/>
    <w:rsid w:val="000F7E50"/>
    <w:rsid w:val="000F7EB2"/>
    <w:rsid w:val="000F7EF5"/>
    <w:rsid w:val="000F7F63"/>
    <w:rsid w:val="000F7F8D"/>
    <w:rsid w:val="00100010"/>
    <w:rsid w:val="00100070"/>
    <w:rsid w:val="001000C8"/>
    <w:rsid w:val="001001E1"/>
    <w:rsid w:val="001002DC"/>
    <w:rsid w:val="00100301"/>
    <w:rsid w:val="00100370"/>
    <w:rsid w:val="0010042F"/>
    <w:rsid w:val="0010048E"/>
    <w:rsid w:val="0010049D"/>
    <w:rsid w:val="001004B8"/>
    <w:rsid w:val="0010050B"/>
    <w:rsid w:val="00100528"/>
    <w:rsid w:val="0010052B"/>
    <w:rsid w:val="0010054C"/>
    <w:rsid w:val="001005A0"/>
    <w:rsid w:val="001005C8"/>
    <w:rsid w:val="0010061D"/>
    <w:rsid w:val="001006C0"/>
    <w:rsid w:val="001006D5"/>
    <w:rsid w:val="001006E7"/>
    <w:rsid w:val="0010087D"/>
    <w:rsid w:val="00100913"/>
    <w:rsid w:val="0010091B"/>
    <w:rsid w:val="0010097F"/>
    <w:rsid w:val="001009A6"/>
    <w:rsid w:val="001009FB"/>
    <w:rsid w:val="00100A20"/>
    <w:rsid w:val="00100B70"/>
    <w:rsid w:val="00100B8C"/>
    <w:rsid w:val="00100BAB"/>
    <w:rsid w:val="00100BEC"/>
    <w:rsid w:val="00100CD5"/>
    <w:rsid w:val="00100EA8"/>
    <w:rsid w:val="00100EE7"/>
    <w:rsid w:val="00100F1A"/>
    <w:rsid w:val="00100F9E"/>
    <w:rsid w:val="00101000"/>
    <w:rsid w:val="0010103E"/>
    <w:rsid w:val="00101088"/>
    <w:rsid w:val="0010109F"/>
    <w:rsid w:val="001010AB"/>
    <w:rsid w:val="001010B3"/>
    <w:rsid w:val="001010F0"/>
    <w:rsid w:val="0010118D"/>
    <w:rsid w:val="0010129E"/>
    <w:rsid w:val="00101320"/>
    <w:rsid w:val="0010136E"/>
    <w:rsid w:val="0010137E"/>
    <w:rsid w:val="00101398"/>
    <w:rsid w:val="0010141C"/>
    <w:rsid w:val="001014BA"/>
    <w:rsid w:val="0010150A"/>
    <w:rsid w:val="001015F0"/>
    <w:rsid w:val="001016AD"/>
    <w:rsid w:val="00101714"/>
    <w:rsid w:val="0010176A"/>
    <w:rsid w:val="0010179F"/>
    <w:rsid w:val="001018FB"/>
    <w:rsid w:val="00101956"/>
    <w:rsid w:val="00101958"/>
    <w:rsid w:val="00101991"/>
    <w:rsid w:val="001019F3"/>
    <w:rsid w:val="00101A25"/>
    <w:rsid w:val="00101A34"/>
    <w:rsid w:val="00101A4B"/>
    <w:rsid w:val="00101A67"/>
    <w:rsid w:val="00101AAC"/>
    <w:rsid w:val="00101AE6"/>
    <w:rsid w:val="00101B41"/>
    <w:rsid w:val="00101B68"/>
    <w:rsid w:val="00101C09"/>
    <w:rsid w:val="00101C56"/>
    <w:rsid w:val="00101C9B"/>
    <w:rsid w:val="00101CAD"/>
    <w:rsid w:val="00101D12"/>
    <w:rsid w:val="00101DFB"/>
    <w:rsid w:val="00101E3D"/>
    <w:rsid w:val="00101E5E"/>
    <w:rsid w:val="00101E69"/>
    <w:rsid w:val="00101E74"/>
    <w:rsid w:val="00101E88"/>
    <w:rsid w:val="00101EA5"/>
    <w:rsid w:val="00101EDB"/>
    <w:rsid w:val="00101F2A"/>
    <w:rsid w:val="00102048"/>
    <w:rsid w:val="00102080"/>
    <w:rsid w:val="00102094"/>
    <w:rsid w:val="001020DB"/>
    <w:rsid w:val="0010210A"/>
    <w:rsid w:val="00102111"/>
    <w:rsid w:val="0010224E"/>
    <w:rsid w:val="0010225C"/>
    <w:rsid w:val="0010226B"/>
    <w:rsid w:val="0010238D"/>
    <w:rsid w:val="00102396"/>
    <w:rsid w:val="001023F8"/>
    <w:rsid w:val="00102440"/>
    <w:rsid w:val="001024B6"/>
    <w:rsid w:val="0010251F"/>
    <w:rsid w:val="00102554"/>
    <w:rsid w:val="00102586"/>
    <w:rsid w:val="00102622"/>
    <w:rsid w:val="00102647"/>
    <w:rsid w:val="0010265A"/>
    <w:rsid w:val="001026E1"/>
    <w:rsid w:val="001027EA"/>
    <w:rsid w:val="00102855"/>
    <w:rsid w:val="00102856"/>
    <w:rsid w:val="00102882"/>
    <w:rsid w:val="00102925"/>
    <w:rsid w:val="0010296E"/>
    <w:rsid w:val="0010298E"/>
    <w:rsid w:val="001029A7"/>
    <w:rsid w:val="00102A07"/>
    <w:rsid w:val="00102A26"/>
    <w:rsid w:val="00102A47"/>
    <w:rsid w:val="00102A50"/>
    <w:rsid w:val="00102ABB"/>
    <w:rsid w:val="00102B5F"/>
    <w:rsid w:val="00102B70"/>
    <w:rsid w:val="00102BBA"/>
    <w:rsid w:val="00102BCF"/>
    <w:rsid w:val="00102CB1"/>
    <w:rsid w:val="00102CC3"/>
    <w:rsid w:val="00102CCF"/>
    <w:rsid w:val="00102CEA"/>
    <w:rsid w:val="00102D0D"/>
    <w:rsid w:val="00102D23"/>
    <w:rsid w:val="00102D57"/>
    <w:rsid w:val="00102D62"/>
    <w:rsid w:val="00102E56"/>
    <w:rsid w:val="00102ECF"/>
    <w:rsid w:val="00102ED4"/>
    <w:rsid w:val="00102FD2"/>
    <w:rsid w:val="00102FFA"/>
    <w:rsid w:val="001030B5"/>
    <w:rsid w:val="001030BF"/>
    <w:rsid w:val="001030D2"/>
    <w:rsid w:val="001030DB"/>
    <w:rsid w:val="00103108"/>
    <w:rsid w:val="00103167"/>
    <w:rsid w:val="00103197"/>
    <w:rsid w:val="001031E6"/>
    <w:rsid w:val="001032D4"/>
    <w:rsid w:val="0010333D"/>
    <w:rsid w:val="0010342A"/>
    <w:rsid w:val="00103442"/>
    <w:rsid w:val="001034C4"/>
    <w:rsid w:val="001034CA"/>
    <w:rsid w:val="00103556"/>
    <w:rsid w:val="00103617"/>
    <w:rsid w:val="00103636"/>
    <w:rsid w:val="001036E6"/>
    <w:rsid w:val="00103730"/>
    <w:rsid w:val="0010378B"/>
    <w:rsid w:val="001037A0"/>
    <w:rsid w:val="001037CC"/>
    <w:rsid w:val="00103860"/>
    <w:rsid w:val="0010387E"/>
    <w:rsid w:val="0010389C"/>
    <w:rsid w:val="001038F9"/>
    <w:rsid w:val="00103937"/>
    <w:rsid w:val="00103966"/>
    <w:rsid w:val="001039BD"/>
    <w:rsid w:val="001039F4"/>
    <w:rsid w:val="001039FC"/>
    <w:rsid w:val="00103A09"/>
    <w:rsid w:val="00103A98"/>
    <w:rsid w:val="00103AF4"/>
    <w:rsid w:val="00103BB1"/>
    <w:rsid w:val="00103BD2"/>
    <w:rsid w:val="00103BE1"/>
    <w:rsid w:val="00103C02"/>
    <w:rsid w:val="00103C35"/>
    <w:rsid w:val="00103CD4"/>
    <w:rsid w:val="00103D3E"/>
    <w:rsid w:val="00103DDB"/>
    <w:rsid w:val="00103E0C"/>
    <w:rsid w:val="00103E54"/>
    <w:rsid w:val="00103E76"/>
    <w:rsid w:val="00103EA7"/>
    <w:rsid w:val="00103F06"/>
    <w:rsid w:val="00103F9B"/>
    <w:rsid w:val="00103FF3"/>
    <w:rsid w:val="00104028"/>
    <w:rsid w:val="00104057"/>
    <w:rsid w:val="0010407C"/>
    <w:rsid w:val="001040BA"/>
    <w:rsid w:val="00104116"/>
    <w:rsid w:val="0010412B"/>
    <w:rsid w:val="0010414B"/>
    <w:rsid w:val="0010417D"/>
    <w:rsid w:val="00104190"/>
    <w:rsid w:val="00104289"/>
    <w:rsid w:val="00104374"/>
    <w:rsid w:val="00104383"/>
    <w:rsid w:val="001043B6"/>
    <w:rsid w:val="001043D0"/>
    <w:rsid w:val="001043EC"/>
    <w:rsid w:val="001043F4"/>
    <w:rsid w:val="00104473"/>
    <w:rsid w:val="0010448F"/>
    <w:rsid w:val="0010454E"/>
    <w:rsid w:val="0010455E"/>
    <w:rsid w:val="001045C5"/>
    <w:rsid w:val="00104606"/>
    <w:rsid w:val="0010466C"/>
    <w:rsid w:val="001046D7"/>
    <w:rsid w:val="00104701"/>
    <w:rsid w:val="001047C4"/>
    <w:rsid w:val="0010483C"/>
    <w:rsid w:val="0010486E"/>
    <w:rsid w:val="00104902"/>
    <w:rsid w:val="00104946"/>
    <w:rsid w:val="0010496C"/>
    <w:rsid w:val="00104A43"/>
    <w:rsid w:val="00104AD1"/>
    <w:rsid w:val="00104B57"/>
    <w:rsid w:val="00104B5F"/>
    <w:rsid w:val="00104B63"/>
    <w:rsid w:val="00104BB0"/>
    <w:rsid w:val="00104C40"/>
    <w:rsid w:val="00104C5F"/>
    <w:rsid w:val="00104E1D"/>
    <w:rsid w:val="00104E22"/>
    <w:rsid w:val="00104ECB"/>
    <w:rsid w:val="00104EE6"/>
    <w:rsid w:val="00104F16"/>
    <w:rsid w:val="00104F83"/>
    <w:rsid w:val="00104FB7"/>
    <w:rsid w:val="00104FE4"/>
    <w:rsid w:val="0010500F"/>
    <w:rsid w:val="0010507D"/>
    <w:rsid w:val="0010508C"/>
    <w:rsid w:val="001050DF"/>
    <w:rsid w:val="001050EB"/>
    <w:rsid w:val="00105103"/>
    <w:rsid w:val="001051E9"/>
    <w:rsid w:val="0010521F"/>
    <w:rsid w:val="00105238"/>
    <w:rsid w:val="0010529F"/>
    <w:rsid w:val="001053B7"/>
    <w:rsid w:val="001053BC"/>
    <w:rsid w:val="00105425"/>
    <w:rsid w:val="00105492"/>
    <w:rsid w:val="0010549A"/>
    <w:rsid w:val="001054B7"/>
    <w:rsid w:val="001054D3"/>
    <w:rsid w:val="001054E6"/>
    <w:rsid w:val="001054FB"/>
    <w:rsid w:val="00105552"/>
    <w:rsid w:val="00105570"/>
    <w:rsid w:val="0010564A"/>
    <w:rsid w:val="00105705"/>
    <w:rsid w:val="00105747"/>
    <w:rsid w:val="00105775"/>
    <w:rsid w:val="0010586E"/>
    <w:rsid w:val="0010591D"/>
    <w:rsid w:val="00105960"/>
    <w:rsid w:val="00105AD5"/>
    <w:rsid w:val="00105B26"/>
    <w:rsid w:val="00105B89"/>
    <w:rsid w:val="00105BB2"/>
    <w:rsid w:val="00105C79"/>
    <w:rsid w:val="00105C8E"/>
    <w:rsid w:val="00105CB4"/>
    <w:rsid w:val="00105D95"/>
    <w:rsid w:val="00105EAA"/>
    <w:rsid w:val="00105EB0"/>
    <w:rsid w:val="00105EEA"/>
    <w:rsid w:val="00105F1E"/>
    <w:rsid w:val="00105FB2"/>
    <w:rsid w:val="00106004"/>
    <w:rsid w:val="001060CA"/>
    <w:rsid w:val="001060DB"/>
    <w:rsid w:val="00106135"/>
    <w:rsid w:val="001061C2"/>
    <w:rsid w:val="0010624F"/>
    <w:rsid w:val="00106274"/>
    <w:rsid w:val="0010628D"/>
    <w:rsid w:val="00106392"/>
    <w:rsid w:val="00106398"/>
    <w:rsid w:val="001063D8"/>
    <w:rsid w:val="00106445"/>
    <w:rsid w:val="00106460"/>
    <w:rsid w:val="00106477"/>
    <w:rsid w:val="00106518"/>
    <w:rsid w:val="00106540"/>
    <w:rsid w:val="00106596"/>
    <w:rsid w:val="001065FE"/>
    <w:rsid w:val="001066D8"/>
    <w:rsid w:val="0010671E"/>
    <w:rsid w:val="00106732"/>
    <w:rsid w:val="00106795"/>
    <w:rsid w:val="0010679F"/>
    <w:rsid w:val="001067E0"/>
    <w:rsid w:val="001067E3"/>
    <w:rsid w:val="00106881"/>
    <w:rsid w:val="00106932"/>
    <w:rsid w:val="00106972"/>
    <w:rsid w:val="00106973"/>
    <w:rsid w:val="001069CF"/>
    <w:rsid w:val="00106A86"/>
    <w:rsid w:val="00106AA1"/>
    <w:rsid w:val="00106AD2"/>
    <w:rsid w:val="00106B34"/>
    <w:rsid w:val="00106B5E"/>
    <w:rsid w:val="00106C5A"/>
    <w:rsid w:val="00106D51"/>
    <w:rsid w:val="00106D89"/>
    <w:rsid w:val="00106D9B"/>
    <w:rsid w:val="00106DFF"/>
    <w:rsid w:val="00106E65"/>
    <w:rsid w:val="00106EC0"/>
    <w:rsid w:val="00106EF8"/>
    <w:rsid w:val="00106F13"/>
    <w:rsid w:val="00106FD8"/>
    <w:rsid w:val="0010703A"/>
    <w:rsid w:val="00107041"/>
    <w:rsid w:val="00107089"/>
    <w:rsid w:val="001070A2"/>
    <w:rsid w:val="001071EB"/>
    <w:rsid w:val="0010723A"/>
    <w:rsid w:val="0010724D"/>
    <w:rsid w:val="001072F7"/>
    <w:rsid w:val="0010733A"/>
    <w:rsid w:val="00107350"/>
    <w:rsid w:val="001073A1"/>
    <w:rsid w:val="001073BA"/>
    <w:rsid w:val="001073E3"/>
    <w:rsid w:val="001074B7"/>
    <w:rsid w:val="0010750E"/>
    <w:rsid w:val="001075C8"/>
    <w:rsid w:val="0010763C"/>
    <w:rsid w:val="0010767D"/>
    <w:rsid w:val="001077C1"/>
    <w:rsid w:val="001077D2"/>
    <w:rsid w:val="0010783F"/>
    <w:rsid w:val="00107842"/>
    <w:rsid w:val="00107858"/>
    <w:rsid w:val="00107882"/>
    <w:rsid w:val="001078BB"/>
    <w:rsid w:val="001078C6"/>
    <w:rsid w:val="001078EA"/>
    <w:rsid w:val="00107901"/>
    <w:rsid w:val="00107978"/>
    <w:rsid w:val="001079B0"/>
    <w:rsid w:val="00107A92"/>
    <w:rsid w:val="00107AB2"/>
    <w:rsid w:val="00107AC1"/>
    <w:rsid w:val="00107ADB"/>
    <w:rsid w:val="00107ADD"/>
    <w:rsid w:val="00107B6C"/>
    <w:rsid w:val="00107BAA"/>
    <w:rsid w:val="00107BC9"/>
    <w:rsid w:val="00107C23"/>
    <w:rsid w:val="00107C38"/>
    <w:rsid w:val="00107CBB"/>
    <w:rsid w:val="00107D8D"/>
    <w:rsid w:val="00107DC7"/>
    <w:rsid w:val="00107E2E"/>
    <w:rsid w:val="00107EB2"/>
    <w:rsid w:val="00107F71"/>
    <w:rsid w:val="00107F78"/>
    <w:rsid w:val="00107FA7"/>
    <w:rsid w:val="00110016"/>
    <w:rsid w:val="001100FB"/>
    <w:rsid w:val="00110107"/>
    <w:rsid w:val="0011015D"/>
    <w:rsid w:val="00110175"/>
    <w:rsid w:val="00110194"/>
    <w:rsid w:val="00110206"/>
    <w:rsid w:val="00110278"/>
    <w:rsid w:val="00110353"/>
    <w:rsid w:val="00110355"/>
    <w:rsid w:val="00110381"/>
    <w:rsid w:val="001103F1"/>
    <w:rsid w:val="0011044A"/>
    <w:rsid w:val="0011044F"/>
    <w:rsid w:val="00110457"/>
    <w:rsid w:val="001104AF"/>
    <w:rsid w:val="001104DB"/>
    <w:rsid w:val="0011051D"/>
    <w:rsid w:val="0011051E"/>
    <w:rsid w:val="0011053E"/>
    <w:rsid w:val="0011056E"/>
    <w:rsid w:val="00110597"/>
    <w:rsid w:val="00110613"/>
    <w:rsid w:val="0011064B"/>
    <w:rsid w:val="00110663"/>
    <w:rsid w:val="0011066F"/>
    <w:rsid w:val="00110674"/>
    <w:rsid w:val="001106BE"/>
    <w:rsid w:val="001106F6"/>
    <w:rsid w:val="00110729"/>
    <w:rsid w:val="0011074C"/>
    <w:rsid w:val="001107B1"/>
    <w:rsid w:val="00110843"/>
    <w:rsid w:val="00110863"/>
    <w:rsid w:val="001108D3"/>
    <w:rsid w:val="00110988"/>
    <w:rsid w:val="00110A1C"/>
    <w:rsid w:val="00110A39"/>
    <w:rsid w:val="00110A55"/>
    <w:rsid w:val="00110A75"/>
    <w:rsid w:val="00110AD7"/>
    <w:rsid w:val="00110BD3"/>
    <w:rsid w:val="00110D2C"/>
    <w:rsid w:val="00110D4F"/>
    <w:rsid w:val="00110D94"/>
    <w:rsid w:val="00110E1A"/>
    <w:rsid w:val="00110E3E"/>
    <w:rsid w:val="00110E8E"/>
    <w:rsid w:val="00110F55"/>
    <w:rsid w:val="00111021"/>
    <w:rsid w:val="00111053"/>
    <w:rsid w:val="0011105F"/>
    <w:rsid w:val="00111086"/>
    <w:rsid w:val="0011114E"/>
    <w:rsid w:val="00111166"/>
    <w:rsid w:val="001111C4"/>
    <w:rsid w:val="00111204"/>
    <w:rsid w:val="0011129B"/>
    <w:rsid w:val="001112E8"/>
    <w:rsid w:val="0011140C"/>
    <w:rsid w:val="001114A7"/>
    <w:rsid w:val="001114D0"/>
    <w:rsid w:val="001115D7"/>
    <w:rsid w:val="00111651"/>
    <w:rsid w:val="00111689"/>
    <w:rsid w:val="001116EB"/>
    <w:rsid w:val="00111707"/>
    <w:rsid w:val="00111773"/>
    <w:rsid w:val="00111786"/>
    <w:rsid w:val="001117D5"/>
    <w:rsid w:val="0011189C"/>
    <w:rsid w:val="001118B3"/>
    <w:rsid w:val="00111931"/>
    <w:rsid w:val="00111A1E"/>
    <w:rsid w:val="00111B62"/>
    <w:rsid w:val="00111B79"/>
    <w:rsid w:val="00111BAD"/>
    <w:rsid w:val="00111BBF"/>
    <w:rsid w:val="00111BCF"/>
    <w:rsid w:val="00111CA4"/>
    <w:rsid w:val="00111D86"/>
    <w:rsid w:val="00111E11"/>
    <w:rsid w:val="00111E8D"/>
    <w:rsid w:val="00111EA5"/>
    <w:rsid w:val="00111EAA"/>
    <w:rsid w:val="001120C8"/>
    <w:rsid w:val="001120D3"/>
    <w:rsid w:val="0011210D"/>
    <w:rsid w:val="0011212B"/>
    <w:rsid w:val="00112186"/>
    <w:rsid w:val="0011219C"/>
    <w:rsid w:val="00112215"/>
    <w:rsid w:val="0011224E"/>
    <w:rsid w:val="00112329"/>
    <w:rsid w:val="001123EA"/>
    <w:rsid w:val="001123FD"/>
    <w:rsid w:val="00112482"/>
    <w:rsid w:val="00112485"/>
    <w:rsid w:val="00112527"/>
    <w:rsid w:val="0011252E"/>
    <w:rsid w:val="0011253A"/>
    <w:rsid w:val="001125B7"/>
    <w:rsid w:val="001127B7"/>
    <w:rsid w:val="001127C6"/>
    <w:rsid w:val="001127FC"/>
    <w:rsid w:val="0011284B"/>
    <w:rsid w:val="001128F3"/>
    <w:rsid w:val="0011295B"/>
    <w:rsid w:val="0011298F"/>
    <w:rsid w:val="001129E2"/>
    <w:rsid w:val="00112A36"/>
    <w:rsid w:val="00112A64"/>
    <w:rsid w:val="00112AF9"/>
    <w:rsid w:val="00112B9D"/>
    <w:rsid w:val="00112BD4"/>
    <w:rsid w:val="00112C0E"/>
    <w:rsid w:val="00112C4B"/>
    <w:rsid w:val="00112CC2"/>
    <w:rsid w:val="00112CC3"/>
    <w:rsid w:val="00112CD8"/>
    <w:rsid w:val="00112DF6"/>
    <w:rsid w:val="00112E0C"/>
    <w:rsid w:val="00112E25"/>
    <w:rsid w:val="00112ED4"/>
    <w:rsid w:val="00112F08"/>
    <w:rsid w:val="00113004"/>
    <w:rsid w:val="001130F2"/>
    <w:rsid w:val="0011325D"/>
    <w:rsid w:val="00113276"/>
    <w:rsid w:val="001132F2"/>
    <w:rsid w:val="0011336C"/>
    <w:rsid w:val="00113379"/>
    <w:rsid w:val="00113437"/>
    <w:rsid w:val="0011347C"/>
    <w:rsid w:val="0011347D"/>
    <w:rsid w:val="001134D4"/>
    <w:rsid w:val="001134DF"/>
    <w:rsid w:val="001134EF"/>
    <w:rsid w:val="0011353A"/>
    <w:rsid w:val="00113594"/>
    <w:rsid w:val="001135A8"/>
    <w:rsid w:val="001135CE"/>
    <w:rsid w:val="00113619"/>
    <w:rsid w:val="00113641"/>
    <w:rsid w:val="001136DA"/>
    <w:rsid w:val="00113708"/>
    <w:rsid w:val="001137CC"/>
    <w:rsid w:val="0011394C"/>
    <w:rsid w:val="00113953"/>
    <w:rsid w:val="001139E9"/>
    <w:rsid w:val="001139FE"/>
    <w:rsid w:val="00113A51"/>
    <w:rsid w:val="00113B49"/>
    <w:rsid w:val="00113B6F"/>
    <w:rsid w:val="00113B7B"/>
    <w:rsid w:val="00113BB0"/>
    <w:rsid w:val="00113BCF"/>
    <w:rsid w:val="00113C65"/>
    <w:rsid w:val="00113CE0"/>
    <w:rsid w:val="00113D29"/>
    <w:rsid w:val="00113DCF"/>
    <w:rsid w:val="00113DE7"/>
    <w:rsid w:val="00113E36"/>
    <w:rsid w:val="00113EAB"/>
    <w:rsid w:val="00113F5D"/>
    <w:rsid w:val="001140E8"/>
    <w:rsid w:val="0011418C"/>
    <w:rsid w:val="001141F1"/>
    <w:rsid w:val="00114267"/>
    <w:rsid w:val="001142BE"/>
    <w:rsid w:val="001142E7"/>
    <w:rsid w:val="00114337"/>
    <w:rsid w:val="00114400"/>
    <w:rsid w:val="00114515"/>
    <w:rsid w:val="00114539"/>
    <w:rsid w:val="001145E7"/>
    <w:rsid w:val="001145EB"/>
    <w:rsid w:val="001145EF"/>
    <w:rsid w:val="001147A5"/>
    <w:rsid w:val="001147A9"/>
    <w:rsid w:val="00114821"/>
    <w:rsid w:val="00114828"/>
    <w:rsid w:val="00114883"/>
    <w:rsid w:val="001148D2"/>
    <w:rsid w:val="001148FB"/>
    <w:rsid w:val="00114923"/>
    <w:rsid w:val="001149DA"/>
    <w:rsid w:val="00114A18"/>
    <w:rsid w:val="00114A60"/>
    <w:rsid w:val="00114A86"/>
    <w:rsid w:val="00114AB5"/>
    <w:rsid w:val="00114AB9"/>
    <w:rsid w:val="00114B46"/>
    <w:rsid w:val="00114B9A"/>
    <w:rsid w:val="00114BB0"/>
    <w:rsid w:val="00114BD7"/>
    <w:rsid w:val="00114C44"/>
    <w:rsid w:val="00114C48"/>
    <w:rsid w:val="00114C82"/>
    <w:rsid w:val="00114CAF"/>
    <w:rsid w:val="00114CE9"/>
    <w:rsid w:val="00114E18"/>
    <w:rsid w:val="00114E1E"/>
    <w:rsid w:val="00114E33"/>
    <w:rsid w:val="00114E37"/>
    <w:rsid w:val="00114F18"/>
    <w:rsid w:val="00114F19"/>
    <w:rsid w:val="00114F54"/>
    <w:rsid w:val="00114FDB"/>
    <w:rsid w:val="0011508B"/>
    <w:rsid w:val="001151B4"/>
    <w:rsid w:val="001151D1"/>
    <w:rsid w:val="001151E9"/>
    <w:rsid w:val="00115260"/>
    <w:rsid w:val="00115283"/>
    <w:rsid w:val="0011532B"/>
    <w:rsid w:val="0011540E"/>
    <w:rsid w:val="0011541A"/>
    <w:rsid w:val="00115485"/>
    <w:rsid w:val="001154C1"/>
    <w:rsid w:val="0011550C"/>
    <w:rsid w:val="00115589"/>
    <w:rsid w:val="001155D5"/>
    <w:rsid w:val="001155DE"/>
    <w:rsid w:val="001155DF"/>
    <w:rsid w:val="00115614"/>
    <w:rsid w:val="00115649"/>
    <w:rsid w:val="00115657"/>
    <w:rsid w:val="001156F4"/>
    <w:rsid w:val="00115716"/>
    <w:rsid w:val="00115878"/>
    <w:rsid w:val="00115907"/>
    <w:rsid w:val="00115930"/>
    <w:rsid w:val="00115969"/>
    <w:rsid w:val="00115983"/>
    <w:rsid w:val="001159E2"/>
    <w:rsid w:val="001159FA"/>
    <w:rsid w:val="00115A08"/>
    <w:rsid w:val="00115A6F"/>
    <w:rsid w:val="00115BD8"/>
    <w:rsid w:val="00115C8C"/>
    <w:rsid w:val="00115C8F"/>
    <w:rsid w:val="00115D0F"/>
    <w:rsid w:val="00115D47"/>
    <w:rsid w:val="00115D88"/>
    <w:rsid w:val="00115ED8"/>
    <w:rsid w:val="00115F41"/>
    <w:rsid w:val="00115F46"/>
    <w:rsid w:val="00115FF5"/>
    <w:rsid w:val="0011606E"/>
    <w:rsid w:val="001160BB"/>
    <w:rsid w:val="001160E4"/>
    <w:rsid w:val="001160E6"/>
    <w:rsid w:val="00116124"/>
    <w:rsid w:val="0011614D"/>
    <w:rsid w:val="0011616B"/>
    <w:rsid w:val="001161D2"/>
    <w:rsid w:val="0011633D"/>
    <w:rsid w:val="001163F4"/>
    <w:rsid w:val="00116401"/>
    <w:rsid w:val="00116471"/>
    <w:rsid w:val="0011647C"/>
    <w:rsid w:val="001165D9"/>
    <w:rsid w:val="001165E4"/>
    <w:rsid w:val="0011663C"/>
    <w:rsid w:val="001166F1"/>
    <w:rsid w:val="0011670A"/>
    <w:rsid w:val="0011671A"/>
    <w:rsid w:val="0011673E"/>
    <w:rsid w:val="00116757"/>
    <w:rsid w:val="001167FF"/>
    <w:rsid w:val="00116848"/>
    <w:rsid w:val="00116852"/>
    <w:rsid w:val="00116858"/>
    <w:rsid w:val="001168A2"/>
    <w:rsid w:val="001168AB"/>
    <w:rsid w:val="001168BC"/>
    <w:rsid w:val="00116946"/>
    <w:rsid w:val="001169D8"/>
    <w:rsid w:val="00116ADE"/>
    <w:rsid w:val="00116BA5"/>
    <w:rsid w:val="00116C4E"/>
    <w:rsid w:val="00116C98"/>
    <w:rsid w:val="00116D87"/>
    <w:rsid w:val="00116D8A"/>
    <w:rsid w:val="00116D8D"/>
    <w:rsid w:val="00116D8F"/>
    <w:rsid w:val="00116D98"/>
    <w:rsid w:val="00116DBC"/>
    <w:rsid w:val="00116E30"/>
    <w:rsid w:val="00116E8B"/>
    <w:rsid w:val="00116F4D"/>
    <w:rsid w:val="00116F92"/>
    <w:rsid w:val="001170BF"/>
    <w:rsid w:val="001170E2"/>
    <w:rsid w:val="00117144"/>
    <w:rsid w:val="00117161"/>
    <w:rsid w:val="0011719B"/>
    <w:rsid w:val="00117203"/>
    <w:rsid w:val="0011726A"/>
    <w:rsid w:val="001172A7"/>
    <w:rsid w:val="0011737F"/>
    <w:rsid w:val="00117393"/>
    <w:rsid w:val="001173CC"/>
    <w:rsid w:val="001173DD"/>
    <w:rsid w:val="0011741D"/>
    <w:rsid w:val="001174C2"/>
    <w:rsid w:val="001174E9"/>
    <w:rsid w:val="00117519"/>
    <w:rsid w:val="00117530"/>
    <w:rsid w:val="00117550"/>
    <w:rsid w:val="001175D6"/>
    <w:rsid w:val="001175FF"/>
    <w:rsid w:val="0011760E"/>
    <w:rsid w:val="0011765B"/>
    <w:rsid w:val="001176AA"/>
    <w:rsid w:val="0011775A"/>
    <w:rsid w:val="001177A4"/>
    <w:rsid w:val="001177C4"/>
    <w:rsid w:val="0011789D"/>
    <w:rsid w:val="001179BD"/>
    <w:rsid w:val="00117A09"/>
    <w:rsid w:val="00117AA2"/>
    <w:rsid w:val="00117AE2"/>
    <w:rsid w:val="00117AE9"/>
    <w:rsid w:val="00117AFC"/>
    <w:rsid w:val="00117B54"/>
    <w:rsid w:val="00117DA8"/>
    <w:rsid w:val="00117E72"/>
    <w:rsid w:val="00117EC5"/>
    <w:rsid w:val="00117F2E"/>
    <w:rsid w:val="00117FA7"/>
    <w:rsid w:val="00117FD4"/>
    <w:rsid w:val="00120052"/>
    <w:rsid w:val="00120136"/>
    <w:rsid w:val="0012013F"/>
    <w:rsid w:val="00120213"/>
    <w:rsid w:val="0012025E"/>
    <w:rsid w:val="001202D2"/>
    <w:rsid w:val="0012043F"/>
    <w:rsid w:val="0012050D"/>
    <w:rsid w:val="0012054A"/>
    <w:rsid w:val="0012056B"/>
    <w:rsid w:val="001205CE"/>
    <w:rsid w:val="00120620"/>
    <w:rsid w:val="00120652"/>
    <w:rsid w:val="00120872"/>
    <w:rsid w:val="001208B7"/>
    <w:rsid w:val="001208C9"/>
    <w:rsid w:val="00120913"/>
    <w:rsid w:val="0012093A"/>
    <w:rsid w:val="001209C7"/>
    <w:rsid w:val="001209C8"/>
    <w:rsid w:val="001209E2"/>
    <w:rsid w:val="00120B00"/>
    <w:rsid w:val="00120B1B"/>
    <w:rsid w:val="00120BF9"/>
    <w:rsid w:val="00120C41"/>
    <w:rsid w:val="00120C70"/>
    <w:rsid w:val="00120CA7"/>
    <w:rsid w:val="00120CF2"/>
    <w:rsid w:val="00120DB3"/>
    <w:rsid w:val="00120DBD"/>
    <w:rsid w:val="00120DD2"/>
    <w:rsid w:val="00120DD3"/>
    <w:rsid w:val="00120DF0"/>
    <w:rsid w:val="00120DFA"/>
    <w:rsid w:val="00120E0A"/>
    <w:rsid w:val="00120EB2"/>
    <w:rsid w:val="00120EB4"/>
    <w:rsid w:val="00120FE9"/>
    <w:rsid w:val="00120FF7"/>
    <w:rsid w:val="00121058"/>
    <w:rsid w:val="001213A6"/>
    <w:rsid w:val="0012140A"/>
    <w:rsid w:val="00121449"/>
    <w:rsid w:val="0012144B"/>
    <w:rsid w:val="00121576"/>
    <w:rsid w:val="0012157D"/>
    <w:rsid w:val="001215C0"/>
    <w:rsid w:val="00121650"/>
    <w:rsid w:val="001216CB"/>
    <w:rsid w:val="001216D0"/>
    <w:rsid w:val="001216FC"/>
    <w:rsid w:val="001217E2"/>
    <w:rsid w:val="001217FD"/>
    <w:rsid w:val="00121834"/>
    <w:rsid w:val="001218A5"/>
    <w:rsid w:val="00121982"/>
    <w:rsid w:val="001219DA"/>
    <w:rsid w:val="001219F3"/>
    <w:rsid w:val="00121A23"/>
    <w:rsid w:val="00121ABB"/>
    <w:rsid w:val="00121ACC"/>
    <w:rsid w:val="00121B1A"/>
    <w:rsid w:val="00121B28"/>
    <w:rsid w:val="00121B3A"/>
    <w:rsid w:val="00121B9B"/>
    <w:rsid w:val="00121C75"/>
    <w:rsid w:val="00121CB7"/>
    <w:rsid w:val="00121D1A"/>
    <w:rsid w:val="00121D32"/>
    <w:rsid w:val="00121D35"/>
    <w:rsid w:val="00121D67"/>
    <w:rsid w:val="00121EC2"/>
    <w:rsid w:val="00121EE6"/>
    <w:rsid w:val="00121F4E"/>
    <w:rsid w:val="00121FBC"/>
    <w:rsid w:val="00121FEB"/>
    <w:rsid w:val="001220E4"/>
    <w:rsid w:val="00122135"/>
    <w:rsid w:val="00122290"/>
    <w:rsid w:val="00122299"/>
    <w:rsid w:val="001222C8"/>
    <w:rsid w:val="001222CD"/>
    <w:rsid w:val="0012231E"/>
    <w:rsid w:val="001223EB"/>
    <w:rsid w:val="00122495"/>
    <w:rsid w:val="001224BD"/>
    <w:rsid w:val="001224F7"/>
    <w:rsid w:val="001224FC"/>
    <w:rsid w:val="001225DE"/>
    <w:rsid w:val="00122605"/>
    <w:rsid w:val="00122678"/>
    <w:rsid w:val="0012267A"/>
    <w:rsid w:val="001226BB"/>
    <w:rsid w:val="001226D3"/>
    <w:rsid w:val="001226F3"/>
    <w:rsid w:val="001226FE"/>
    <w:rsid w:val="00122777"/>
    <w:rsid w:val="001227B9"/>
    <w:rsid w:val="00122808"/>
    <w:rsid w:val="00122839"/>
    <w:rsid w:val="00122852"/>
    <w:rsid w:val="00122909"/>
    <w:rsid w:val="00122978"/>
    <w:rsid w:val="0012298B"/>
    <w:rsid w:val="001229DA"/>
    <w:rsid w:val="001229F3"/>
    <w:rsid w:val="001229FE"/>
    <w:rsid w:val="00122A0D"/>
    <w:rsid w:val="00122A3B"/>
    <w:rsid w:val="00122A4E"/>
    <w:rsid w:val="00122A95"/>
    <w:rsid w:val="00122ADF"/>
    <w:rsid w:val="00122B0A"/>
    <w:rsid w:val="00122B23"/>
    <w:rsid w:val="00122B35"/>
    <w:rsid w:val="00122B56"/>
    <w:rsid w:val="00122B68"/>
    <w:rsid w:val="00122C01"/>
    <w:rsid w:val="00122C7D"/>
    <w:rsid w:val="00122C8F"/>
    <w:rsid w:val="00122D9F"/>
    <w:rsid w:val="00122DB9"/>
    <w:rsid w:val="00122E33"/>
    <w:rsid w:val="00122E98"/>
    <w:rsid w:val="00122F19"/>
    <w:rsid w:val="00122F2F"/>
    <w:rsid w:val="00122F84"/>
    <w:rsid w:val="00122F9F"/>
    <w:rsid w:val="00122FD8"/>
    <w:rsid w:val="00123071"/>
    <w:rsid w:val="001230B2"/>
    <w:rsid w:val="001230C2"/>
    <w:rsid w:val="0012322A"/>
    <w:rsid w:val="00123249"/>
    <w:rsid w:val="00123389"/>
    <w:rsid w:val="0012347A"/>
    <w:rsid w:val="001235BC"/>
    <w:rsid w:val="00123620"/>
    <w:rsid w:val="00123721"/>
    <w:rsid w:val="001238E2"/>
    <w:rsid w:val="001239A4"/>
    <w:rsid w:val="00123A2D"/>
    <w:rsid w:val="00123AD9"/>
    <w:rsid w:val="00123AEF"/>
    <w:rsid w:val="00123B5B"/>
    <w:rsid w:val="00123B65"/>
    <w:rsid w:val="00123BB2"/>
    <w:rsid w:val="00123BC6"/>
    <w:rsid w:val="00123BDF"/>
    <w:rsid w:val="00123C21"/>
    <w:rsid w:val="00123CA3"/>
    <w:rsid w:val="00123D6D"/>
    <w:rsid w:val="00123DA7"/>
    <w:rsid w:val="00123DBA"/>
    <w:rsid w:val="00123E4C"/>
    <w:rsid w:val="00123E8E"/>
    <w:rsid w:val="00123E9C"/>
    <w:rsid w:val="00123EC7"/>
    <w:rsid w:val="00123F37"/>
    <w:rsid w:val="00123F3A"/>
    <w:rsid w:val="00123F9C"/>
    <w:rsid w:val="0012404B"/>
    <w:rsid w:val="001240BB"/>
    <w:rsid w:val="00124199"/>
    <w:rsid w:val="00124283"/>
    <w:rsid w:val="001242F7"/>
    <w:rsid w:val="00124347"/>
    <w:rsid w:val="001243DD"/>
    <w:rsid w:val="001243FF"/>
    <w:rsid w:val="0012452A"/>
    <w:rsid w:val="00124570"/>
    <w:rsid w:val="00124589"/>
    <w:rsid w:val="001245CA"/>
    <w:rsid w:val="0012460E"/>
    <w:rsid w:val="0012471D"/>
    <w:rsid w:val="00124766"/>
    <w:rsid w:val="00124918"/>
    <w:rsid w:val="00124929"/>
    <w:rsid w:val="0012498F"/>
    <w:rsid w:val="001249BB"/>
    <w:rsid w:val="00124AC5"/>
    <w:rsid w:val="00124AF6"/>
    <w:rsid w:val="00124B56"/>
    <w:rsid w:val="00124BE7"/>
    <w:rsid w:val="00124C08"/>
    <w:rsid w:val="00124C5D"/>
    <w:rsid w:val="00124D15"/>
    <w:rsid w:val="00124D29"/>
    <w:rsid w:val="00124D83"/>
    <w:rsid w:val="00124DCD"/>
    <w:rsid w:val="00124DD5"/>
    <w:rsid w:val="00124E61"/>
    <w:rsid w:val="00124F7F"/>
    <w:rsid w:val="0012508C"/>
    <w:rsid w:val="001250A0"/>
    <w:rsid w:val="001250A8"/>
    <w:rsid w:val="00125125"/>
    <w:rsid w:val="00125149"/>
    <w:rsid w:val="0012515D"/>
    <w:rsid w:val="001251C3"/>
    <w:rsid w:val="00125219"/>
    <w:rsid w:val="001252E9"/>
    <w:rsid w:val="001252F8"/>
    <w:rsid w:val="00125357"/>
    <w:rsid w:val="0012536B"/>
    <w:rsid w:val="0012538B"/>
    <w:rsid w:val="0012538E"/>
    <w:rsid w:val="001253C4"/>
    <w:rsid w:val="001253CC"/>
    <w:rsid w:val="001253D0"/>
    <w:rsid w:val="001254D4"/>
    <w:rsid w:val="001254E2"/>
    <w:rsid w:val="00125509"/>
    <w:rsid w:val="0012556F"/>
    <w:rsid w:val="00125640"/>
    <w:rsid w:val="00125682"/>
    <w:rsid w:val="001256AB"/>
    <w:rsid w:val="001256C9"/>
    <w:rsid w:val="00125779"/>
    <w:rsid w:val="0012579D"/>
    <w:rsid w:val="00125812"/>
    <w:rsid w:val="00125842"/>
    <w:rsid w:val="0012589C"/>
    <w:rsid w:val="001258BD"/>
    <w:rsid w:val="001258E9"/>
    <w:rsid w:val="00125965"/>
    <w:rsid w:val="001259B9"/>
    <w:rsid w:val="001259FC"/>
    <w:rsid w:val="00125B20"/>
    <w:rsid w:val="00125BE7"/>
    <w:rsid w:val="00125C38"/>
    <w:rsid w:val="00125CBF"/>
    <w:rsid w:val="00125CF7"/>
    <w:rsid w:val="00125E0A"/>
    <w:rsid w:val="00125E19"/>
    <w:rsid w:val="00125E27"/>
    <w:rsid w:val="00125E46"/>
    <w:rsid w:val="00125E4A"/>
    <w:rsid w:val="00125E65"/>
    <w:rsid w:val="00125F83"/>
    <w:rsid w:val="00125FFE"/>
    <w:rsid w:val="00126024"/>
    <w:rsid w:val="001260AF"/>
    <w:rsid w:val="001260EC"/>
    <w:rsid w:val="001260F0"/>
    <w:rsid w:val="00126118"/>
    <w:rsid w:val="00126170"/>
    <w:rsid w:val="00126191"/>
    <w:rsid w:val="001261EA"/>
    <w:rsid w:val="001261F3"/>
    <w:rsid w:val="00126207"/>
    <w:rsid w:val="00126244"/>
    <w:rsid w:val="001262DC"/>
    <w:rsid w:val="00126334"/>
    <w:rsid w:val="00126343"/>
    <w:rsid w:val="0012636A"/>
    <w:rsid w:val="00126390"/>
    <w:rsid w:val="001263AD"/>
    <w:rsid w:val="001264AD"/>
    <w:rsid w:val="001264E7"/>
    <w:rsid w:val="001264EF"/>
    <w:rsid w:val="001265F4"/>
    <w:rsid w:val="00126623"/>
    <w:rsid w:val="00126643"/>
    <w:rsid w:val="00126690"/>
    <w:rsid w:val="001266DA"/>
    <w:rsid w:val="00126745"/>
    <w:rsid w:val="001267B4"/>
    <w:rsid w:val="001267ED"/>
    <w:rsid w:val="0012683D"/>
    <w:rsid w:val="001268B9"/>
    <w:rsid w:val="001268CC"/>
    <w:rsid w:val="001268D4"/>
    <w:rsid w:val="001268F8"/>
    <w:rsid w:val="00126953"/>
    <w:rsid w:val="00126995"/>
    <w:rsid w:val="00126996"/>
    <w:rsid w:val="001269FD"/>
    <w:rsid w:val="00126AC0"/>
    <w:rsid w:val="00126AC4"/>
    <w:rsid w:val="00126AD0"/>
    <w:rsid w:val="00126B88"/>
    <w:rsid w:val="00126BCE"/>
    <w:rsid w:val="00126BDE"/>
    <w:rsid w:val="00126C1B"/>
    <w:rsid w:val="00126C98"/>
    <w:rsid w:val="00126CC4"/>
    <w:rsid w:val="00126D05"/>
    <w:rsid w:val="00126D5C"/>
    <w:rsid w:val="00126D75"/>
    <w:rsid w:val="00126E1A"/>
    <w:rsid w:val="00126E4A"/>
    <w:rsid w:val="00126E7A"/>
    <w:rsid w:val="00126EDA"/>
    <w:rsid w:val="00126FB1"/>
    <w:rsid w:val="00126FC5"/>
    <w:rsid w:val="00127008"/>
    <w:rsid w:val="00127036"/>
    <w:rsid w:val="00127039"/>
    <w:rsid w:val="001270A3"/>
    <w:rsid w:val="0012711E"/>
    <w:rsid w:val="00127124"/>
    <w:rsid w:val="0012718B"/>
    <w:rsid w:val="00127275"/>
    <w:rsid w:val="00127295"/>
    <w:rsid w:val="00127322"/>
    <w:rsid w:val="00127479"/>
    <w:rsid w:val="001274ED"/>
    <w:rsid w:val="00127545"/>
    <w:rsid w:val="0012754F"/>
    <w:rsid w:val="0012764B"/>
    <w:rsid w:val="001276BE"/>
    <w:rsid w:val="001276E5"/>
    <w:rsid w:val="00127798"/>
    <w:rsid w:val="001277DD"/>
    <w:rsid w:val="0012781D"/>
    <w:rsid w:val="0012796E"/>
    <w:rsid w:val="00127970"/>
    <w:rsid w:val="001279E3"/>
    <w:rsid w:val="00127AA7"/>
    <w:rsid w:val="00127ABF"/>
    <w:rsid w:val="00127B29"/>
    <w:rsid w:val="00127B68"/>
    <w:rsid w:val="00127BA0"/>
    <w:rsid w:val="00127BBE"/>
    <w:rsid w:val="00127BC6"/>
    <w:rsid w:val="00127C03"/>
    <w:rsid w:val="00127CD3"/>
    <w:rsid w:val="00127CD5"/>
    <w:rsid w:val="00127D35"/>
    <w:rsid w:val="00127D56"/>
    <w:rsid w:val="00127DA6"/>
    <w:rsid w:val="00127DBD"/>
    <w:rsid w:val="00127E16"/>
    <w:rsid w:val="00127F1E"/>
    <w:rsid w:val="00127F2F"/>
    <w:rsid w:val="00127F3C"/>
    <w:rsid w:val="00127FB7"/>
    <w:rsid w:val="0012FDB7"/>
    <w:rsid w:val="0013009F"/>
    <w:rsid w:val="00130181"/>
    <w:rsid w:val="00130194"/>
    <w:rsid w:val="00130198"/>
    <w:rsid w:val="00130218"/>
    <w:rsid w:val="0013023B"/>
    <w:rsid w:val="00130259"/>
    <w:rsid w:val="00130273"/>
    <w:rsid w:val="001302EF"/>
    <w:rsid w:val="0013032C"/>
    <w:rsid w:val="00130330"/>
    <w:rsid w:val="001303E6"/>
    <w:rsid w:val="001304D9"/>
    <w:rsid w:val="00130541"/>
    <w:rsid w:val="00130545"/>
    <w:rsid w:val="00130633"/>
    <w:rsid w:val="0013063C"/>
    <w:rsid w:val="00130655"/>
    <w:rsid w:val="00130681"/>
    <w:rsid w:val="001306AD"/>
    <w:rsid w:val="001306FE"/>
    <w:rsid w:val="001306FF"/>
    <w:rsid w:val="0013075E"/>
    <w:rsid w:val="00130790"/>
    <w:rsid w:val="00130795"/>
    <w:rsid w:val="00130830"/>
    <w:rsid w:val="001308CF"/>
    <w:rsid w:val="00130A1E"/>
    <w:rsid w:val="00130AB2"/>
    <w:rsid w:val="00130B14"/>
    <w:rsid w:val="00130CB8"/>
    <w:rsid w:val="00130D73"/>
    <w:rsid w:val="00130DA9"/>
    <w:rsid w:val="00130DEC"/>
    <w:rsid w:val="00130E1E"/>
    <w:rsid w:val="00130E3B"/>
    <w:rsid w:val="00130E9A"/>
    <w:rsid w:val="00130F8C"/>
    <w:rsid w:val="0013107A"/>
    <w:rsid w:val="001311F9"/>
    <w:rsid w:val="00131292"/>
    <w:rsid w:val="0013129A"/>
    <w:rsid w:val="00131370"/>
    <w:rsid w:val="00131375"/>
    <w:rsid w:val="001313A3"/>
    <w:rsid w:val="001313B7"/>
    <w:rsid w:val="00131443"/>
    <w:rsid w:val="001314C2"/>
    <w:rsid w:val="0013166C"/>
    <w:rsid w:val="0013167B"/>
    <w:rsid w:val="0013171E"/>
    <w:rsid w:val="00131803"/>
    <w:rsid w:val="00131839"/>
    <w:rsid w:val="001318B5"/>
    <w:rsid w:val="001318E6"/>
    <w:rsid w:val="001319A0"/>
    <w:rsid w:val="00131A8A"/>
    <w:rsid w:val="00131A8D"/>
    <w:rsid w:val="00131AC9"/>
    <w:rsid w:val="00131AFF"/>
    <w:rsid w:val="00131B31"/>
    <w:rsid w:val="00131B3A"/>
    <w:rsid w:val="00131BC1"/>
    <w:rsid w:val="00131C3A"/>
    <w:rsid w:val="00131D99"/>
    <w:rsid w:val="00131DD3"/>
    <w:rsid w:val="00131DF3"/>
    <w:rsid w:val="00131E1B"/>
    <w:rsid w:val="00131E1E"/>
    <w:rsid w:val="00131E80"/>
    <w:rsid w:val="00131EF5"/>
    <w:rsid w:val="00131FFE"/>
    <w:rsid w:val="00132064"/>
    <w:rsid w:val="001320AC"/>
    <w:rsid w:val="001320D5"/>
    <w:rsid w:val="001321AC"/>
    <w:rsid w:val="00132200"/>
    <w:rsid w:val="00132247"/>
    <w:rsid w:val="00132285"/>
    <w:rsid w:val="00132305"/>
    <w:rsid w:val="00132342"/>
    <w:rsid w:val="00132395"/>
    <w:rsid w:val="0013240A"/>
    <w:rsid w:val="0013244D"/>
    <w:rsid w:val="0013249F"/>
    <w:rsid w:val="0013256C"/>
    <w:rsid w:val="001325F5"/>
    <w:rsid w:val="0013262A"/>
    <w:rsid w:val="00132657"/>
    <w:rsid w:val="00132693"/>
    <w:rsid w:val="001326AC"/>
    <w:rsid w:val="001326C7"/>
    <w:rsid w:val="00132721"/>
    <w:rsid w:val="0013275D"/>
    <w:rsid w:val="00132772"/>
    <w:rsid w:val="00132787"/>
    <w:rsid w:val="001327CD"/>
    <w:rsid w:val="00132810"/>
    <w:rsid w:val="00132820"/>
    <w:rsid w:val="001328F4"/>
    <w:rsid w:val="00132909"/>
    <w:rsid w:val="0013294D"/>
    <w:rsid w:val="001329EF"/>
    <w:rsid w:val="00132A6C"/>
    <w:rsid w:val="00132A7F"/>
    <w:rsid w:val="00132BC6"/>
    <w:rsid w:val="00132BFB"/>
    <w:rsid w:val="00132C15"/>
    <w:rsid w:val="00132D84"/>
    <w:rsid w:val="00132DD6"/>
    <w:rsid w:val="00132DEA"/>
    <w:rsid w:val="00132E13"/>
    <w:rsid w:val="00132E91"/>
    <w:rsid w:val="00132EA1"/>
    <w:rsid w:val="00132F7C"/>
    <w:rsid w:val="00133068"/>
    <w:rsid w:val="00133402"/>
    <w:rsid w:val="00133434"/>
    <w:rsid w:val="0013350E"/>
    <w:rsid w:val="00133516"/>
    <w:rsid w:val="00133591"/>
    <w:rsid w:val="00133598"/>
    <w:rsid w:val="001335FB"/>
    <w:rsid w:val="0013367A"/>
    <w:rsid w:val="00133772"/>
    <w:rsid w:val="001337B5"/>
    <w:rsid w:val="001337C2"/>
    <w:rsid w:val="0013382A"/>
    <w:rsid w:val="00133833"/>
    <w:rsid w:val="001338AB"/>
    <w:rsid w:val="001338E2"/>
    <w:rsid w:val="001338E7"/>
    <w:rsid w:val="0013395D"/>
    <w:rsid w:val="001339CE"/>
    <w:rsid w:val="00133A1B"/>
    <w:rsid w:val="00133ABE"/>
    <w:rsid w:val="00133C0B"/>
    <w:rsid w:val="00133D60"/>
    <w:rsid w:val="00133D7B"/>
    <w:rsid w:val="00133DDE"/>
    <w:rsid w:val="00133DE1"/>
    <w:rsid w:val="00133E35"/>
    <w:rsid w:val="00133E39"/>
    <w:rsid w:val="00133E5C"/>
    <w:rsid w:val="00133E68"/>
    <w:rsid w:val="00133E6D"/>
    <w:rsid w:val="00133F03"/>
    <w:rsid w:val="00133F17"/>
    <w:rsid w:val="00133FCD"/>
    <w:rsid w:val="00134017"/>
    <w:rsid w:val="00134081"/>
    <w:rsid w:val="001340C1"/>
    <w:rsid w:val="001340FE"/>
    <w:rsid w:val="0013415B"/>
    <w:rsid w:val="00134185"/>
    <w:rsid w:val="001341B0"/>
    <w:rsid w:val="001341BB"/>
    <w:rsid w:val="001341EF"/>
    <w:rsid w:val="00134204"/>
    <w:rsid w:val="0013421E"/>
    <w:rsid w:val="0013422D"/>
    <w:rsid w:val="0013425F"/>
    <w:rsid w:val="00134305"/>
    <w:rsid w:val="00134313"/>
    <w:rsid w:val="00134320"/>
    <w:rsid w:val="00134333"/>
    <w:rsid w:val="00134338"/>
    <w:rsid w:val="0013435A"/>
    <w:rsid w:val="00134431"/>
    <w:rsid w:val="00134441"/>
    <w:rsid w:val="00134488"/>
    <w:rsid w:val="001344B6"/>
    <w:rsid w:val="0013455E"/>
    <w:rsid w:val="001345AE"/>
    <w:rsid w:val="0013460F"/>
    <w:rsid w:val="0013464E"/>
    <w:rsid w:val="0013468E"/>
    <w:rsid w:val="001346F4"/>
    <w:rsid w:val="00134789"/>
    <w:rsid w:val="00134975"/>
    <w:rsid w:val="0013497F"/>
    <w:rsid w:val="00134A01"/>
    <w:rsid w:val="00134A6C"/>
    <w:rsid w:val="00134A9B"/>
    <w:rsid w:val="00134B08"/>
    <w:rsid w:val="00134B2C"/>
    <w:rsid w:val="00134B86"/>
    <w:rsid w:val="00134BE9"/>
    <w:rsid w:val="00134C1A"/>
    <w:rsid w:val="00134CAA"/>
    <w:rsid w:val="00134CB7"/>
    <w:rsid w:val="00134CBB"/>
    <w:rsid w:val="00134CFC"/>
    <w:rsid w:val="00134D1C"/>
    <w:rsid w:val="00134D78"/>
    <w:rsid w:val="00134D8D"/>
    <w:rsid w:val="00134E43"/>
    <w:rsid w:val="00134F0B"/>
    <w:rsid w:val="00134F28"/>
    <w:rsid w:val="00134F48"/>
    <w:rsid w:val="00134FDC"/>
    <w:rsid w:val="00135049"/>
    <w:rsid w:val="00135059"/>
    <w:rsid w:val="001350FD"/>
    <w:rsid w:val="0013513C"/>
    <w:rsid w:val="00135140"/>
    <w:rsid w:val="00135191"/>
    <w:rsid w:val="001352D2"/>
    <w:rsid w:val="00135304"/>
    <w:rsid w:val="0013543A"/>
    <w:rsid w:val="0013543B"/>
    <w:rsid w:val="001354BD"/>
    <w:rsid w:val="00135517"/>
    <w:rsid w:val="0013555F"/>
    <w:rsid w:val="00135564"/>
    <w:rsid w:val="00135571"/>
    <w:rsid w:val="001355C2"/>
    <w:rsid w:val="00135657"/>
    <w:rsid w:val="00135660"/>
    <w:rsid w:val="0013568A"/>
    <w:rsid w:val="00135692"/>
    <w:rsid w:val="0013573A"/>
    <w:rsid w:val="00135754"/>
    <w:rsid w:val="00135776"/>
    <w:rsid w:val="001357A7"/>
    <w:rsid w:val="001357B1"/>
    <w:rsid w:val="001357B4"/>
    <w:rsid w:val="0013584D"/>
    <w:rsid w:val="00135870"/>
    <w:rsid w:val="00135884"/>
    <w:rsid w:val="001358E5"/>
    <w:rsid w:val="00135936"/>
    <w:rsid w:val="00135952"/>
    <w:rsid w:val="001359C7"/>
    <w:rsid w:val="00135AF7"/>
    <w:rsid w:val="00135B08"/>
    <w:rsid w:val="00135B1C"/>
    <w:rsid w:val="00135B97"/>
    <w:rsid w:val="00135C11"/>
    <w:rsid w:val="00135C29"/>
    <w:rsid w:val="00135C97"/>
    <w:rsid w:val="00135D3B"/>
    <w:rsid w:val="00135D67"/>
    <w:rsid w:val="00135EA6"/>
    <w:rsid w:val="00135F30"/>
    <w:rsid w:val="00135F7A"/>
    <w:rsid w:val="00135F8D"/>
    <w:rsid w:val="00135FA6"/>
    <w:rsid w:val="00135FAC"/>
    <w:rsid w:val="00136116"/>
    <w:rsid w:val="00136131"/>
    <w:rsid w:val="00136132"/>
    <w:rsid w:val="00136150"/>
    <w:rsid w:val="001361EA"/>
    <w:rsid w:val="00136209"/>
    <w:rsid w:val="0013621A"/>
    <w:rsid w:val="001362C6"/>
    <w:rsid w:val="0013631A"/>
    <w:rsid w:val="00136326"/>
    <w:rsid w:val="00136338"/>
    <w:rsid w:val="00136356"/>
    <w:rsid w:val="001363B8"/>
    <w:rsid w:val="00136446"/>
    <w:rsid w:val="00136473"/>
    <w:rsid w:val="0013647C"/>
    <w:rsid w:val="00136481"/>
    <w:rsid w:val="001364D9"/>
    <w:rsid w:val="00136501"/>
    <w:rsid w:val="0013656F"/>
    <w:rsid w:val="001365CA"/>
    <w:rsid w:val="001365D0"/>
    <w:rsid w:val="00136620"/>
    <w:rsid w:val="001366A0"/>
    <w:rsid w:val="001366AF"/>
    <w:rsid w:val="00136718"/>
    <w:rsid w:val="0013674B"/>
    <w:rsid w:val="001367B8"/>
    <w:rsid w:val="00136824"/>
    <w:rsid w:val="00136884"/>
    <w:rsid w:val="001368C7"/>
    <w:rsid w:val="001368C9"/>
    <w:rsid w:val="00136941"/>
    <w:rsid w:val="00136942"/>
    <w:rsid w:val="0013698B"/>
    <w:rsid w:val="0013699D"/>
    <w:rsid w:val="001369BD"/>
    <w:rsid w:val="00136A28"/>
    <w:rsid w:val="00136AC4"/>
    <w:rsid w:val="00136B39"/>
    <w:rsid w:val="00136BC9"/>
    <w:rsid w:val="00136C0B"/>
    <w:rsid w:val="00136D30"/>
    <w:rsid w:val="00136DEC"/>
    <w:rsid w:val="00136E8B"/>
    <w:rsid w:val="00136F09"/>
    <w:rsid w:val="00136FDF"/>
    <w:rsid w:val="00136FFD"/>
    <w:rsid w:val="0013703C"/>
    <w:rsid w:val="00137059"/>
    <w:rsid w:val="0013707F"/>
    <w:rsid w:val="00137082"/>
    <w:rsid w:val="00137107"/>
    <w:rsid w:val="0013714B"/>
    <w:rsid w:val="001372A3"/>
    <w:rsid w:val="00137354"/>
    <w:rsid w:val="00137412"/>
    <w:rsid w:val="00137433"/>
    <w:rsid w:val="00137463"/>
    <w:rsid w:val="0013749F"/>
    <w:rsid w:val="001374DE"/>
    <w:rsid w:val="001374E9"/>
    <w:rsid w:val="001374FB"/>
    <w:rsid w:val="00137592"/>
    <w:rsid w:val="0013764D"/>
    <w:rsid w:val="0013766C"/>
    <w:rsid w:val="00137687"/>
    <w:rsid w:val="0013778E"/>
    <w:rsid w:val="001377A1"/>
    <w:rsid w:val="001377C2"/>
    <w:rsid w:val="00137848"/>
    <w:rsid w:val="0013784B"/>
    <w:rsid w:val="001378A2"/>
    <w:rsid w:val="001378A9"/>
    <w:rsid w:val="001378C2"/>
    <w:rsid w:val="0013794A"/>
    <w:rsid w:val="0013797D"/>
    <w:rsid w:val="00137AE6"/>
    <w:rsid w:val="00137B1E"/>
    <w:rsid w:val="00137B73"/>
    <w:rsid w:val="00137C30"/>
    <w:rsid w:val="00137C8E"/>
    <w:rsid w:val="00137CCA"/>
    <w:rsid w:val="00137DDF"/>
    <w:rsid w:val="00137DE6"/>
    <w:rsid w:val="00137E38"/>
    <w:rsid w:val="00137E72"/>
    <w:rsid w:val="00137E88"/>
    <w:rsid w:val="00137E9C"/>
    <w:rsid w:val="00137FB7"/>
    <w:rsid w:val="0014003F"/>
    <w:rsid w:val="00140118"/>
    <w:rsid w:val="00140127"/>
    <w:rsid w:val="00140154"/>
    <w:rsid w:val="00140174"/>
    <w:rsid w:val="001401CF"/>
    <w:rsid w:val="0014022D"/>
    <w:rsid w:val="0014024A"/>
    <w:rsid w:val="001402CE"/>
    <w:rsid w:val="00140318"/>
    <w:rsid w:val="0014033A"/>
    <w:rsid w:val="00140364"/>
    <w:rsid w:val="001403D7"/>
    <w:rsid w:val="001403EE"/>
    <w:rsid w:val="001403F4"/>
    <w:rsid w:val="001403F8"/>
    <w:rsid w:val="00140459"/>
    <w:rsid w:val="0014046A"/>
    <w:rsid w:val="00140495"/>
    <w:rsid w:val="001404ED"/>
    <w:rsid w:val="0014052E"/>
    <w:rsid w:val="001405BB"/>
    <w:rsid w:val="00140606"/>
    <w:rsid w:val="001406D5"/>
    <w:rsid w:val="001406E0"/>
    <w:rsid w:val="00140746"/>
    <w:rsid w:val="0014076C"/>
    <w:rsid w:val="001408EF"/>
    <w:rsid w:val="00140911"/>
    <w:rsid w:val="001409B0"/>
    <w:rsid w:val="001409C4"/>
    <w:rsid w:val="001409E6"/>
    <w:rsid w:val="00140C0A"/>
    <w:rsid w:val="00140C14"/>
    <w:rsid w:val="00140CF6"/>
    <w:rsid w:val="00140D23"/>
    <w:rsid w:val="00140D25"/>
    <w:rsid w:val="00140D9F"/>
    <w:rsid w:val="00140DC7"/>
    <w:rsid w:val="00140E57"/>
    <w:rsid w:val="00140E8D"/>
    <w:rsid w:val="00140F2F"/>
    <w:rsid w:val="00141044"/>
    <w:rsid w:val="00141045"/>
    <w:rsid w:val="0014105B"/>
    <w:rsid w:val="00141082"/>
    <w:rsid w:val="001410D7"/>
    <w:rsid w:val="0014113A"/>
    <w:rsid w:val="00141186"/>
    <w:rsid w:val="001411A8"/>
    <w:rsid w:val="0014121D"/>
    <w:rsid w:val="0014122D"/>
    <w:rsid w:val="001412B8"/>
    <w:rsid w:val="0014130A"/>
    <w:rsid w:val="0014132A"/>
    <w:rsid w:val="0014141D"/>
    <w:rsid w:val="001414D2"/>
    <w:rsid w:val="0014154F"/>
    <w:rsid w:val="001415A8"/>
    <w:rsid w:val="0014169E"/>
    <w:rsid w:val="00141704"/>
    <w:rsid w:val="0014170F"/>
    <w:rsid w:val="00141797"/>
    <w:rsid w:val="001417DD"/>
    <w:rsid w:val="001417ED"/>
    <w:rsid w:val="00141845"/>
    <w:rsid w:val="00141871"/>
    <w:rsid w:val="001419F2"/>
    <w:rsid w:val="00141A31"/>
    <w:rsid w:val="00141A38"/>
    <w:rsid w:val="00141A39"/>
    <w:rsid w:val="00141B27"/>
    <w:rsid w:val="00141B43"/>
    <w:rsid w:val="00141BB0"/>
    <w:rsid w:val="00141BFF"/>
    <w:rsid w:val="00141C85"/>
    <w:rsid w:val="00141C9F"/>
    <w:rsid w:val="00141CAF"/>
    <w:rsid w:val="00141CFE"/>
    <w:rsid w:val="00141D75"/>
    <w:rsid w:val="00141DB5"/>
    <w:rsid w:val="00141DD6"/>
    <w:rsid w:val="00141E8E"/>
    <w:rsid w:val="00141EB0"/>
    <w:rsid w:val="00141F5F"/>
    <w:rsid w:val="00141F69"/>
    <w:rsid w:val="0014208E"/>
    <w:rsid w:val="001421C3"/>
    <w:rsid w:val="001421D8"/>
    <w:rsid w:val="0014220C"/>
    <w:rsid w:val="00142223"/>
    <w:rsid w:val="00142345"/>
    <w:rsid w:val="00142350"/>
    <w:rsid w:val="00142418"/>
    <w:rsid w:val="00142438"/>
    <w:rsid w:val="0014260B"/>
    <w:rsid w:val="00142634"/>
    <w:rsid w:val="00142639"/>
    <w:rsid w:val="0014269B"/>
    <w:rsid w:val="0014272D"/>
    <w:rsid w:val="001427D3"/>
    <w:rsid w:val="001427EC"/>
    <w:rsid w:val="00142890"/>
    <w:rsid w:val="0014295B"/>
    <w:rsid w:val="001429A0"/>
    <w:rsid w:val="00142AAC"/>
    <w:rsid w:val="00142AB3"/>
    <w:rsid w:val="00142ADA"/>
    <w:rsid w:val="00142AE0"/>
    <w:rsid w:val="00142B5F"/>
    <w:rsid w:val="00142B70"/>
    <w:rsid w:val="00142B89"/>
    <w:rsid w:val="00142BE8"/>
    <w:rsid w:val="00142C84"/>
    <w:rsid w:val="00142CB4"/>
    <w:rsid w:val="00142CFD"/>
    <w:rsid w:val="00142D87"/>
    <w:rsid w:val="00142D98"/>
    <w:rsid w:val="00142DA7"/>
    <w:rsid w:val="00142DED"/>
    <w:rsid w:val="00142EB1"/>
    <w:rsid w:val="00142EC0"/>
    <w:rsid w:val="00142ED6"/>
    <w:rsid w:val="00142F6E"/>
    <w:rsid w:val="00143070"/>
    <w:rsid w:val="0014308A"/>
    <w:rsid w:val="00143136"/>
    <w:rsid w:val="00143163"/>
    <w:rsid w:val="0014317E"/>
    <w:rsid w:val="00143183"/>
    <w:rsid w:val="0014323D"/>
    <w:rsid w:val="00143257"/>
    <w:rsid w:val="0014336B"/>
    <w:rsid w:val="001433AB"/>
    <w:rsid w:val="001433AE"/>
    <w:rsid w:val="001433D6"/>
    <w:rsid w:val="001433F2"/>
    <w:rsid w:val="00143432"/>
    <w:rsid w:val="0014343B"/>
    <w:rsid w:val="00143442"/>
    <w:rsid w:val="0014350A"/>
    <w:rsid w:val="00143516"/>
    <w:rsid w:val="0014352D"/>
    <w:rsid w:val="00143551"/>
    <w:rsid w:val="0014355B"/>
    <w:rsid w:val="00143565"/>
    <w:rsid w:val="001435C1"/>
    <w:rsid w:val="001435F3"/>
    <w:rsid w:val="001435FB"/>
    <w:rsid w:val="00143648"/>
    <w:rsid w:val="0014366A"/>
    <w:rsid w:val="001436AA"/>
    <w:rsid w:val="001436B0"/>
    <w:rsid w:val="001437BE"/>
    <w:rsid w:val="0014383F"/>
    <w:rsid w:val="00143866"/>
    <w:rsid w:val="00143903"/>
    <w:rsid w:val="001439D6"/>
    <w:rsid w:val="00143A09"/>
    <w:rsid w:val="00143A25"/>
    <w:rsid w:val="00143AB5"/>
    <w:rsid w:val="00143ADA"/>
    <w:rsid w:val="00143B54"/>
    <w:rsid w:val="00143B8C"/>
    <w:rsid w:val="00143C23"/>
    <w:rsid w:val="00143CB7"/>
    <w:rsid w:val="00143CE0"/>
    <w:rsid w:val="00143D4F"/>
    <w:rsid w:val="00143D69"/>
    <w:rsid w:val="00143D73"/>
    <w:rsid w:val="00143D77"/>
    <w:rsid w:val="00143DC2"/>
    <w:rsid w:val="00143E91"/>
    <w:rsid w:val="00143EC3"/>
    <w:rsid w:val="00143F22"/>
    <w:rsid w:val="00143FC2"/>
    <w:rsid w:val="00144024"/>
    <w:rsid w:val="001440AA"/>
    <w:rsid w:val="001440D2"/>
    <w:rsid w:val="00144110"/>
    <w:rsid w:val="00144129"/>
    <w:rsid w:val="0014412F"/>
    <w:rsid w:val="001441E0"/>
    <w:rsid w:val="00144232"/>
    <w:rsid w:val="001442C0"/>
    <w:rsid w:val="001442E1"/>
    <w:rsid w:val="001442EB"/>
    <w:rsid w:val="0014435D"/>
    <w:rsid w:val="001444E1"/>
    <w:rsid w:val="0014450D"/>
    <w:rsid w:val="00144529"/>
    <w:rsid w:val="001445AC"/>
    <w:rsid w:val="001445E3"/>
    <w:rsid w:val="001445F1"/>
    <w:rsid w:val="001446E5"/>
    <w:rsid w:val="00144718"/>
    <w:rsid w:val="00144747"/>
    <w:rsid w:val="00144784"/>
    <w:rsid w:val="001447AF"/>
    <w:rsid w:val="00144818"/>
    <w:rsid w:val="00144917"/>
    <w:rsid w:val="00144AB8"/>
    <w:rsid w:val="00144ABF"/>
    <w:rsid w:val="00144ADE"/>
    <w:rsid w:val="00144B74"/>
    <w:rsid w:val="00144BEC"/>
    <w:rsid w:val="00144C0C"/>
    <w:rsid w:val="00144C45"/>
    <w:rsid w:val="00144C71"/>
    <w:rsid w:val="00144C9D"/>
    <w:rsid w:val="00144CA7"/>
    <w:rsid w:val="00144CBF"/>
    <w:rsid w:val="00144CDA"/>
    <w:rsid w:val="00144CFA"/>
    <w:rsid w:val="00144CFC"/>
    <w:rsid w:val="00144D6A"/>
    <w:rsid w:val="00144F6A"/>
    <w:rsid w:val="00145013"/>
    <w:rsid w:val="0014505B"/>
    <w:rsid w:val="001450AC"/>
    <w:rsid w:val="001450FC"/>
    <w:rsid w:val="001450FF"/>
    <w:rsid w:val="00145279"/>
    <w:rsid w:val="001452BB"/>
    <w:rsid w:val="001452BC"/>
    <w:rsid w:val="00145321"/>
    <w:rsid w:val="00145384"/>
    <w:rsid w:val="0014541C"/>
    <w:rsid w:val="00145421"/>
    <w:rsid w:val="00145515"/>
    <w:rsid w:val="0014556E"/>
    <w:rsid w:val="0014559E"/>
    <w:rsid w:val="001456CB"/>
    <w:rsid w:val="001456D0"/>
    <w:rsid w:val="001456D4"/>
    <w:rsid w:val="0014574E"/>
    <w:rsid w:val="00145760"/>
    <w:rsid w:val="001457B5"/>
    <w:rsid w:val="001457CF"/>
    <w:rsid w:val="0014586C"/>
    <w:rsid w:val="00145885"/>
    <w:rsid w:val="0014598C"/>
    <w:rsid w:val="0014599A"/>
    <w:rsid w:val="00145A47"/>
    <w:rsid w:val="00145A4B"/>
    <w:rsid w:val="00145AB2"/>
    <w:rsid w:val="00145AB5"/>
    <w:rsid w:val="00145CB2"/>
    <w:rsid w:val="00145CEA"/>
    <w:rsid w:val="00145D26"/>
    <w:rsid w:val="00145D5D"/>
    <w:rsid w:val="00145E3D"/>
    <w:rsid w:val="00145E74"/>
    <w:rsid w:val="00145EF3"/>
    <w:rsid w:val="00145F1D"/>
    <w:rsid w:val="00145F39"/>
    <w:rsid w:val="00145F49"/>
    <w:rsid w:val="00145F8C"/>
    <w:rsid w:val="00146062"/>
    <w:rsid w:val="001460BC"/>
    <w:rsid w:val="001460F6"/>
    <w:rsid w:val="00146111"/>
    <w:rsid w:val="00146117"/>
    <w:rsid w:val="00146158"/>
    <w:rsid w:val="0014628B"/>
    <w:rsid w:val="0014634F"/>
    <w:rsid w:val="0014636E"/>
    <w:rsid w:val="001463EA"/>
    <w:rsid w:val="001463F2"/>
    <w:rsid w:val="0014656D"/>
    <w:rsid w:val="001468CE"/>
    <w:rsid w:val="001468D6"/>
    <w:rsid w:val="001469B4"/>
    <w:rsid w:val="001469CB"/>
    <w:rsid w:val="001469CD"/>
    <w:rsid w:val="001469FB"/>
    <w:rsid w:val="00146A05"/>
    <w:rsid w:val="00146A2B"/>
    <w:rsid w:val="00146A7E"/>
    <w:rsid w:val="00146AE6"/>
    <w:rsid w:val="00146B19"/>
    <w:rsid w:val="00146B99"/>
    <w:rsid w:val="00146B9B"/>
    <w:rsid w:val="00146BD3"/>
    <w:rsid w:val="00146C59"/>
    <w:rsid w:val="00146C76"/>
    <w:rsid w:val="00146CC3"/>
    <w:rsid w:val="00146CD3"/>
    <w:rsid w:val="00146D97"/>
    <w:rsid w:val="00146DA8"/>
    <w:rsid w:val="00146DF4"/>
    <w:rsid w:val="00146E5C"/>
    <w:rsid w:val="00146E8C"/>
    <w:rsid w:val="00146EFC"/>
    <w:rsid w:val="00146F14"/>
    <w:rsid w:val="00146F9C"/>
    <w:rsid w:val="00146FA2"/>
    <w:rsid w:val="00146FD6"/>
    <w:rsid w:val="00146FDE"/>
    <w:rsid w:val="0014702B"/>
    <w:rsid w:val="00147047"/>
    <w:rsid w:val="00147089"/>
    <w:rsid w:val="0014709E"/>
    <w:rsid w:val="0014718D"/>
    <w:rsid w:val="00147210"/>
    <w:rsid w:val="001472EC"/>
    <w:rsid w:val="001472EF"/>
    <w:rsid w:val="00147347"/>
    <w:rsid w:val="00147385"/>
    <w:rsid w:val="001473A8"/>
    <w:rsid w:val="00147434"/>
    <w:rsid w:val="001474AD"/>
    <w:rsid w:val="001474CA"/>
    <w:rsid w:val="00147553"/>
    <w:rsid w:val="00147591"/>
    <w:rsid w:val="001476C3"/>
    <w:rsid w:val="00147704"/>
    <w:rsid w:val="00147724"/>
    <w:rsid w:val="001477A9"/>
    <w:rsid w:val="001477C1"/>
    <w:rsid w:val="00147875"/>
    <w:rsid w:val="001479DD"/>
    <w:rsid w:val="00147A2E"/>
    <w:rsid w:val="00147AB4"/>
    <w:rsid w:val="00147BD8"/>
    <w:rsid w:val="00147C71"/>
    <w:rsid w:val="00147CC5"/>
    <w:rsid w:val="00147D5E"/>
    <w:rsid w:val="00147DBD"/>
    <w:rsid w:val="00147E09"/>
    <w:rsid w:val="00147E5D"/>
    <w:rsid w:val="00147F18"/>
    <w:rsid w:val="00147F54"/>
    <w:rsid w:val="00147FF5"/>
    <w:rsid w:val="0015001A"/>
    <w:rsid w:val="001500DB"/>
    <w:rsid w:val="001500E0"/>
    <w:rsid w:val="0015017B"/>
    <w:rsid w:val="001501AF"/>
    <w:rsid w:val="001501B1"/>
    <w:rsid w:val="0015024B"/>
    <w:rsid w:val="00150284"/>
    <w:rsid w:val="0015031A"/>
    <w:rsid w:val="0015038B"/>
    <w:rsid w:val="0015038C"/>
    <w:rsid w:val="00150410"/>
    <w:rsid w:val="0015041E"/>
    <w:rsid w:val="00150428"/>
    <w:rsid w:val="001504AC"/>
    <w:rsid w:val="001504B2"/>
    <w:rsid w:val="001504EE"/>
    <w:rsid w:val="00150548"/>
    <w:rsid w:val="00150597"/>
    <w:rsid w:val="001505C6"/>
    <w:rsid w:val="001505D6"/>
    <w:rsid w:val="0015060E"/>
    <w:rsid w:val="00150780"/>
    <w:rsid w:val="001508F8"/>
    <w:rsid w:val="0015090F"/>
    <w:rsid w:val="00150999"/>
    <w:rsid w:val="00150A48"/>
    <w:rsid w:val="00150B8D"/>
    <w:rsid w:val="00150C31"/>
    <w:rsid w:val="00150C6F"/>
    <w:rsid w:val="00150C75"/>
    <w:rsid w:val="00150C76"/>
    <w:rsid w:val="00150CB3"/>
    <w:rsid w:val="00150CB9"/>
    <w:rsid w:val="00150CCD"/>
    <w:rsid w:val="00150D00"/>
    <w:rsid w:val="00150D22"/>
    <w:rsid w:val="00150D93"/>
    <w:rsid w:val="00150DB0"/>
    <w:rsid w:val="00150E49"/>
    <w:rsid w:val="00150EB6"/>
    <w:rsid w:val="00150EB7"/>
    <w:rsid w:val="00150F90"/>
    <w:rsid w:val="00150F96"/>
    <w:rsid w:val="00150F9F"/>
    <w:rsid w:val="0015100E"/>
    <w:rsid w:val="00151022"/>
    <w:rsid w:val="00151034"/>
    <w:rsid w:val="00151169"/>
    <w:rsid w:val="001511B5"/>
    <w:rsid w:val="00151214"/>
    <w:rsid w:val="0015133B"/>
    <w:rsid w:val="0015147B"/>
    <w:rsid w:val="001514FB"/>
    <w:rsid w:val="00151503"/>
    <w:rsid w:val="0015161F"/>
    <w:rsid w:val="0015162A"/>
    <w:rsid w:val="00151631"/>
    <w:rsid w:val="0015166B"/>
    <w:rsid w:val="0015166D"/>
    <w:rsid w:val="00151732"/>
    <w:rsid w:val="00151755"/>
    <w:rsid w:val="00151767"/>
    <w:rsid w:val="0015180F"/>
    <w:rsid w:val="001518AC"/>
    <w:rsid w:val="001518B6"/>
    <w:rsid w:val="001518EF"/>
    <w:rsid w:val="00151A0C"/>
    <w:rsid w:val="00151A21"/>
    <w:rsid w:val="00151A27"/>
    <w:rsid w:val="00151A5B"/>
    <w:rsid w:val="00151A73"/>
    <w:rsid w:val="00151B16"/>
    <w:rsid w:val="00151BB1"/>
    <w:rsid w:val="00151BB4"/>
    <w:rsid w:val="00151BCE"/>
    <w:rsid w:val="00151C22"/>
    <w:rsid w:val="00151C96"/>
    <w:rsid w:val="00151CBB"/>
    <w:rsid w:val="00151D01"/>
    <w:rsid w:val="00151D4B"/>
    <w:rsid w:val="00151DD6"/>
    <w:rsid w:val="00151DDA"/>
    <w:rsid w:val="00151DEF"/>
    <w:rsid w:val="00151E3A"/>
    <w:rsid w:val="00151E7C"/>
    <w:rsid w:val="00151F04"/>
    <w:rsid w:val="00151F0A"/>
    <w:rsid w:val="00151F34"/>
    <w:rsid w:val="00151F97"/>
    <w:rsid w:val="00152099"/>
    <w:rsid w:val="001520FF"/>
    <w:rsid w:val="00152109"/>
    <w:rsid w:val="0015210A"/>
    <w:rsid w:val="00152112"/>
    <w:rsid w:val="001521F0"/>
    <w:rsid w:val="0015221B"/>
    <w:rsid w:val="00152239"/>
    <w:rsid w:val="00152242"/>
    <w:rsid w:val="0015233C"/>
    <w:rsid w:val="001523FD"/>
    <w:rsid w:val="00152447"/>
    <w:rsid w:val="00152453"/>
    <w:rsid w:val="0015247C"/>
    <w:rsid w:val="00152562"/>
    <w:rsid w:val="001525D5"/>
    <w:rsid w:val="001526BF"/>
    <w:rsid w:val="00152706"/>
    <w:rsid w:val="001527B3"/>
    <w:rsid w:val="00152853"/>
    <w:rsid w:val="0015286B"/>
    <w:rsid w:val="00152894"/>
    <w:rsid w:val="001528AA"/>
    <w:rsid w:val="00152923"/>
    <w:rsid w:val="001529C7"/>
    <w:rsid w:val="001529CB"/>
    <w:rsid w:val="001529DB"/>
    <w:rsid w:val="001529F7"/>
    <w:rsid w:val="00152A38"/>
    <w:rsid w:val="00152B52"/>
    <w:rsid w:val="00152B53"/>
    <w:rsid w:val="00152B59"/>
    <w:rsid w:val="00152BA8"/>
    <w:rsid w:val="00152BE5"/>
    <w:rsid w:val="00152C49"/>
    <w:rsid w:val="00152CCB"/>
    <w:rsid w:val="00152D04"/>
    <w:rsid w:val="00152D09"/>
    <w:rsid w:val="00152D49"/>
    <w:rsid w:val="00152E4F"/>
    <w:rsid w:val="00152E6B"/>
    <w:rsid w:val="00152F3F"/>
    <w:rsid w:val="00152F54"/>
    <w:rsid w:val="00152F7C"/>
    <w:rsid w:val="0015300F"/>
    <w:rsid w:val="00153134"/>
    <w:rsid w:val="00153191"/>
    <w:rsid w:val="001531F4"/>
    <w:rsid w:val="0015320F"/>
    <w:rsid w:val="001533EE"/>
    <w:rsid w:val="001535F3"/>
    <w:rsid w:val="00153717"/>
    <w:rsid w:val="001537CF"/>
    <w:rsid w:val="00153946"/>
    <w:rsid w:val="001539B7"/>
    <w:rsid w:val="001539CC"/>
    <w:rsid w:val="001539ED"/>
    <w:rsid w:val="00153A94"/>
    <w:rsid w:val="00153A9C"/>
    <w:rsid w:val="00153AEA"/>
    <w:rsid w:val="00153AF6"/>
    <w:rsid w:val="00153AF9"/>
    <w:rsid w:val="00153BD9"/>
    <w:rsid w:val="00153BFB"/>
    <w:rsid w:val="00153C15"/>
    <w:rsid w:val="00153C87"/>
    <w:rsid w:val="00153CC5"/>
    <w:rsid w:val="00153D54"/>
    <w:rsid w:val="00153DA0"/>
    <w:rsid w:val="00153DFA"/>
    <w:rsid w:val="00153E21"/>
    <w:rsid w:val="00153E8A"/>
    <w:rsid w:val="00153E8D"/>
    <w:rsid w:val="00153ED2"/>
    <w:rsid w:val="00153F20"/>
    <w:rsid w:val="00153F61"/>
    <w:rsid w:val="00153F7E"/>
    <w:rsid w:val="00153F82"/>
    <w:rsid w:val="00153F9C"/>
    <w:rsid w:val="001541F4"/>
    <w:rsid w:val="00154233"/>
    <w:rsid w:val="00154247"/>
    <w:rsid w:val="001542CB"/>
    <w:rsid w:val="00154304"/>
    <w:rsid w:val="00154346"/>
    <w:rsid w:val="001543C2"/>
    <w:rsid w:val="0015444F"/>
    <w:rsid w:val="001544D8"/>
    <w:rsid w:val="0015454A"/>
    <w:rsid w:val="001545BC"/>
    <w:rsid w:val="001545D6"/>
    <w:rsid w:val="001545E0"/>
    <w:rsid w:val="001545EB"/>
    <w:rsid w:val="001546A8"/>
    <w:rsid w:val="0015470C"/>
    <w:rsid w:val="0015474E"/>
    <w:rsid w:val="00154790"/>
    <w:rsid w:val="001547DA"/>
    <w:rsid w:val="00154846"/>
    <w:rsid w:val="00154855"/>
    <w:rsid w:val="0015489A"/>
    <w:rsid w:val="001548BF"/>
    <w:rsid w:val="001548C0"/>
    <w:rsid w:val="001548C9"/>
    <w:rsid w:val="00154961"/>
    <w:rsid w:val="00154995"/>
    <w:rsid w:val="00154998"/>
    <w:rsid w:val="00154A28"/>
    <w:rsid w:val="00154AC8"/>
    <w:rsid w:val="00154AD3"/>
    <w:rsid w:val="00154B8E"/>
    <w:rsid w:val="00154BEE"/>
    <w:rsid w:val="00154C6F"/>
    <w:rsid w:val="00154C94"/>
    <w:rsid w:val="00154CA6"/>
    <w:rsid w:val="00154D5D"/>
    <w:rsid w:val="00154D9C"/>
    <w:rsid w:val="00154E29"/>
    <w:rsid w:val="00154E48"/>
    <w:rsid w:val="00154F06"/>
    <w:rsid w:val="00154F81"/>
    <w:rsid w:val="001550B6"/>
    <w:rsid w:val="001550FF"/>
    <w:rsid w:val="001552A3"/>
    <w:rsid w:val="001552C2"/>
    <w:rsid w:val="001552D2"/>
    <w:rsid w:val="001552E5"/>
    <w:rsid w:val="0015531C"/>
    <w:rsid w:val="001555DB"/>
    <w:rsid w:val="001556AF"/>
    <w:rsid w:val="00155726"/>
    <w:rsid w:val="00155733"/>
    <w:rsid w:val="00155757"/>
    <w:rsid w:val="00155761"/>
    <w:rsid w:val="001557E7"/>
    <w:rsid w:val="001557EC"/>
    <w:rsid w:val="00155820"/>
    <w:rsid w:val="00155840"/>
    <w:rsid w:val="00155881"/>
    <w:rsid w:val="0015593A"/>
    <w:rsid w:val="0015593C"/>
    <w:rsid w:val="001559AE"/>
    <w:rsid w:val="001559CC"/>
    <w:rsid w:val="00155A1F"/>
    <w:rsid w:val="00155A75"/>
    <w:rsid w:val="00155AC2"/>
    <w:rsid w:val="00155B43"/>
    <w:rsid w:val="00155B4E"/>
    <w:rsid w:val="00155B57"/>
    <w:rsid w:val="00155B9B"/>
    <w:rsid w:val="00155D79"/>
    <w:rsid w:val="00155DE4"/>
    <w:rsid w:val="00155E02"/>
    <w:rsid w:val="00155E3C"/>
    <w:rsid w:val="00155E43"/>
    <w:rsid w:val="00155F14"/>
    <w:rsid w:val="00155F3B"/>
    <w:rsid w:val="00155F95"/>
    <w:rsid w:val="001561B1"/>
    <w:rsid w:val="001561FB"/>
    <w:rsid w:val="0015625F"/>
    <w:rsid w:val="001562B3"/>
    <w:rsid w:val="00156334"/>
    <w:rsid w:val="0015636B"/>
    <w:rsid w:val="00156399"/>
    <w:rsid w:val="001563A7"/>
    <w:rsid w:val="00156439"/>
    <w:rsid w:val="001564EE"/>
    <w:rsid w:val="001564F3"/>
    <w:rsid w:val="00156526"/>
    <w:rsid w:val="0015659F"/>
    <w:rsid w:val="001565AD"/>
    <w:rsid w:val="001565B7"/>
    <w:rsid w:val="001565E6"/>
    <w:rsid w:val="001565EE"/>
    <w:rsid w:val="001568C7"/>
    <w:rsid w:val="001568C8"/>
    <w:rsid w:val="0015695F"/>
    <w:rsid w:val="00156989"/>
    <w:rsid w:val="001569F3"/>
    <w:rsid w:val="00156A72"/>
    <w:rsid w:val="00156AD1"/>
    <w:rsid w:val="00156B66"/>
    <w:rsid w:val="00156B7E"/>
    <w:rsid w:val="00156C23"/>
    <w:rsid w:val="00156C35"/>
    <w:rsid w:val="00156C61"/>
    <w:rsid w:val="00156D00"/>
    <w:rsid w:val="00156DCB"/>
    <w:rsid w:val="00156E15"/>
    <w:rsid w:val="00156E1E"/>
    <w:rsid w:val="00156E37"/>
    <w:rsid w:val="00156EA5"/>
    <w:rsid w:val="00156EAC"/>
    <w:rsid w:val="00156ED1"/>
    <w:rsid w:val="00156F13"/>
    <w:rsid w:val="00156F2E"/>
    <w:rsid w:val="00156FD3"/>
    <w:rsid w:val="00156FDB"/>
    <w:rsid w:val="00156FE6"/>
    <w:rsid w:val="0015705D"/>
    <w:rsid w:val="00157069"/>
    <w:rsid w:val="00157089"/>
    <w:rsid w:val="00157093"/>
    <w:rsid w:val="001570CB"/>
    <w:rsid w:val="001570DB"/>
    <w:rsid w:val="001570EC"/>
    <w:rsid w:val="001571E9"/>
    <w:rsid w:val="00157253"/>
    <w:rsid w:val="00157343"/>
    <w:rsid w:val="0015742B"/>
    <w:rsid w:val="001574CB"/>
    <w:rsid w:val="001574FA"/>
    <w:rsid w:val="0015750E"/>
    <w:rsid w:val="0015752F"/>
    <w:rsid w:val="00157638"/>
    <w:rsid w:val="0015765E"/>
    <w:rsid w:val="001576F9"/>
    <w:rsid w:val="001577AB"/>
    <w:rsid w:val="001578EB"/>
    <w:rsid w:val="001578F5"/>
    <w:rsid w:val="001579B5"/>
    <w:rsid w:val="001579D8"/>
    <w:rsid w:val="001579ED"/>
    <w:rsid w:val="00157A17"/>
    <w:rsid w:val="00157A89"/>
    <w:rsid w:val="00157BFB"/>
    <w:rsid w:val="00157C12"/>
    <w:rsid w:val="00157C25"/>
    <w:rsid w:val="00157C7C"/>
    <w:rsid w:val="00157C8D"/>
    <w:rsid w:val="00157C9B"/>
    <w:rsid w:val="00157CF5"/>
    <w:rsid w:val="00157D84"/>
    <w:rsid w:val="00157E08"/>
    <w:rsid w:val="00157E14"/>
    <w:rsid w:val="00157F28"/>
    <w:rsid w:val="00157FAE"/>
    <w:rsid w:val="00157FB8"/>
    <w:rsid w:val="00157FF1"/>
    <w:rsid w:val="00157FF6"/>
    <w:rsid w:val="001600A3"/>
    <w:rsid w:val="001601F1"/>
    <w:rsid w:val="0016020A"/>
    <w:rsid w:val="001602A5"/>
    <w:rsid w:val="001602E6"/>
    <w:rsid w:val="0016032A"/>
    <w:rsid w:val="0016036E"/>
    <w:rsid w:val="001603C2"/>
    <w:rsid w:val="0016040B"/>
    <w:rsid w:val="00160454"/>
    <w:rsid w:val="0016051E"/>
    <w:rsid w:val="0016058C"/>
    <w:rsid w:val="001605B3"/>
    <w:rsid w:val="0016061C"/>
    <w:rsid w:val="0016071E"/>
    <w:rsid w:val="00160778"/>
    <w:rsid w:val="00160795"/>
    <w:rsid w:val="00160797"/>
    <w:rsid w:val="001607F0"/>
    <w:rsid w:val="00160849"/>
    <w:rsid w:val="0016086A"/>
    <w:rsid w:val="0016092F"/>
    <w:rsid w:val="00160A03"/>
    <w:rsid w:val="00160A0C"/>
    <w:rsid w:val="00160B77"/>
    <w:rsid w:val="00160B7A"/>
    <w:rsid w:val="00160C7D"/>
    <w:rsid w:val="00160CB0"/>
    <w:rsid w:val="00160CD6"/>
    <w:rsid w:val="00160CDB"/>
    <w:rsid w:val="00160D75"/>
    <w:rsid w:val="00160D7E"/>
    <w:rsid w:val="00160DD0"/>
    <w:rsid w:val="00160DDC"/>
    <w:rsid w:val="00160E2A"/>
    <w:rsid w:val="00160E2D"/>
    <w:rsid w:val="00160E46"/>
    <w:rsid w:val="00160E6E"/>
    <w:rsid w:val="00160EA0"/>
    <w:rsid w:val="00160ED4"/>
    <w:rsid w:val="00160EF7"/>
    <w:rsid w:val="00161000"/>
    <w:rsid w:val="00161146"/>
    <w:rsid w:val="0016116E"/>
    <w:rsid w:val="00161244"/>
    <w:rsid w:val="00161285"/>
    <w:rsid w:val="001612A5"/>
    <w:rsid w:val="001612F3"/>
    <w:rsid w:val="00161383"/>
    <w:rsid w:val="0016139D"/>
    <w:rsid w:val="00161428"/>
    <w:rsid w:val="00161451"/>
    <w:rsid w:val="00161472"/>
    <w:rsid w:val="00161487"/>
    <w:rsid w:val="00161573"/>
    <w:rsid w:val="00161603"/>
    <w:rsid w:val="0016165B"/>
    <w:rsid w:val="00161669"/>
    <w:rsid w:val="001616D5"/>
    <w:rsid w:val="001616FC"/>
    <w:rsid w:val="00161725"/>
    <w:rsid w:val="0016184D"/>
    <w:rsid w:val="00161873"/>
    <w:rsid w:val="001618AC"/>
    <w:rsid w:val="001618D1"/>
    <w:rsid w:val="00161998"/>
    <w:rsid w:val="001619CE"/>
    <w:rsid w:val="00161A47"/>
    <w:rsid w:val="00161A48"/>
    <w:rsid w:val="00161A4D"/>
    <w:rsid w:val="00161AA1"/>
    <w:rsid w:val="00161B74"/>
    <w:rsid w:val="00161B78"/>
    <w:rsid w:val="00161C58"/>
    <w:rsid w:val="00161CA8"/>
    <w:rsid w:val="00161CF1"/>
    <w:rsid w:val="00161D37"/>
    <w:rsid w:val="00161E0C"/>
    <w:rsid w:val="00161E21"/>
    <w:rsid w:val="00161E2C"/>
    <w:rsid w:val="00161E44"/>
    <w:rsid w:val="00161EA4"/>
    <w:rsid w:val="00161EDD"/>
    <w:rsid w:val="00161F32"/>
    <w:rsid w:val="00161F94"/>
    <w:rsid w:val="00161FEE"/>
    <w:rsid w:val="00161FFD"/>
    <w:rsid w:val="00162022"/>
    <w:rsid w:val="0016207C"/>
    <w:rsid w:val="001620B0"/>
    <w:rsid w:val="001620FB"/>
    <w:rsid w:val="001621DD"/>
    <w:rsid w:val="00162287"/>
    <w:rsid w:val="001622EB"/>
    <w:rsid w:val="001623F9"/>
    <w:rsid w:val="001623FA"/>
    <w:rsid w:val="00162466"/>
    <w:rsid w:val="001625EF"/>
    <w:rsid w:val="001626A1"/>
    <w:rsid w:val="001626C6"/>
    <w:rsid w:val="001626D4"/>
    <w:rsid w:val="001626E3"/>
    <w:rsid w:val="00162812"/>
    <w:rsid w:val="0016292B"/>
    <w:rsid w:val="0016297D"/>
    <w:rsid w:val="00162A5D"/>
    <w:rsid w:val="00162AE4"/>
    <w:rsid w:val="00162B8E"/>
    <w:rsid w:val="00162CDF"/>
    <w:rsid w:val="00162CEA"/>
    <w:rsid w:val="00162E24"/>
    <w:rsid w:val="00162E27"/>
    <w:rsid w:val="00162E45"/>
    <w:rsid w:val="00162E76"/>
    <w:rsid w:val="00162ED0"/>
    <w:rsid w:val="00162F70"/>
    <w:rsid w:val="00162F86"/>
    <w:rsid w:val="00162F93"/>
    <w:rsid w:val="00162FA1"/>
    <w:rsid w:val="0016301F"/>
    <w:rsid w:val="00163051"/>
    <w:rsid w:val="001630AC"/>
    <w:rsid w:val="0016316E"/>
    <w:rsid w:val="001631DC"/>
    <w:rsid w:val="00163224"/>
    <w:rsid w:val="001633B3"/>
    <w:rsid w:val="00163411"/>
    <w:rsid w:val="00163439"/>
    <w:rsid w:val="0016343F"/>
    <w:rsid w:val="00163463"/>
    <w:rsid w:val="001634A4"/>
    <w:rsid w:val="001635B2"/>
    <w:rsid w:val="001635BE"/>
    <w:rsid w:val="0016369C"/>
    <w:rsid w:val="00163708"/>
    <w:rsid w:val="00163741"/>
    <w:rsid w:val="00163770"/>
    <w:rsid w:val="001637EA"/>
    <w:rsid w:val="00163826"/>
    <w:rsid w:val="001638B3"/>
    <w:rsid w:val="001638EA"/>
    <w:rsid w:val="001638F5"/>
    <w:rsid w:val="00163943"/>
    <w:rsid w:val="00163953"/>
    <w:rsid w:val="0016398D"/>
    <w:rsid w:val="00163A39"/>
    <w:rsid w:val="00163AA9"/>
    <w:rsid w:val="00163AAE"/>
    <w:rsid w:val="00163AC9"/>
    <w:rsid w:val="00163ADF"/>
    <w:rsid w:val="00163B0D"/>
    <w:rsid w:val="00163B20"/>
    <w:rsid w:val="00163BBB"/>
    <w:rsid w:val="00163BFB"/>
    <w:rsid w:val="00163C26"/>
    <w:rsid w:val="00163C29"/>
    <w:rsid w:val="00163CBB"/>
    <w:rsid w:val="00163D84"/>
    <w:rsid w:val="00163D8A"/>
    <w:rsid w:val="00163D8F"/>
    <w:rsid w:val="00163DE9"/>
    <w:rsid w:val="00163E61"/>
    <w:rsid w:val="00163E62"/>
    <w:rsid w:val="00163EF9"/>
    <w:rsid w:val="00163FD2"/>
    <w:rsid w:val="00164099"/>
    <w:rsid w:val="001640A0"/>
    <w:rsid w:val="00164163"/>
    <w:rsid w:val="001642E2"/>
    <w:rsid w:val="001642F4"/>
    <w:rsid w:val="00164313"/>
    <w:rsid w:val="00164393"/>
    <w:rsid w:val="00164421"/>
    <w:rsid w:val="00164453"/>
    <w:rsid w:val="00164465"/>
    <w:rsid w:val="0016449A"/>
    <w:rsid w:val="00164526"/>
    <w:rsid w:val="001645E6"/>
    <w:rsid w:val="001645FC"/>
    <w:rsid w:val="00164679"/>
    <w:rsid w:val="001646BF"/>
    <w:rsid w:val="0016477C"/>
    <w:rsid w:val="0016483C"/>
    <w:rsid w:val="00164869"/>
    <w:rsid w:val="00164881"/>
    <w:rsid w:val="001648B3"/>
    <w:rsid w:val="001648C2"/>
    <w:rsid w:val="00164969"/>
    <w:rsid w:val="0016499F"/>
    <w:rsid w:val="00164AEA"/>
    <w:rsid w:val="00164B17"/>
    <w:rsid w:val="00164B99"/>
    <w:rsid w:val="00164C5B"/>
    <w:rsid w:val="00164C71"/>
    <w:rsid w:val="00164D0E"/>
    <w:rsid w:val="00164D8C"/>
    <w:rsid w:val="00164DA6"/>
    <w:rsid w:val="00164DBB"/>
    <w:rsid w:val="00164E10"/>
    <w:rsid w:val="00164EED"/>
    <w:rsid w:val="00164EEF"/>
    <w:rsid w:val="00164F26"/>
    <w:rsid w:val="00164F38"/>
    <w:rsid w:val="00165013"/>
    <w:rsid w:val="0016501D"/>
    <w:rsid w:val="001650A0"/>
    <w:rsid w:val="00165106"/>
    <w:rsid w:val="00165161"/>
    <w:rsid w:val="0016516D"/>
    <w:rsid w:val="00165198"/>
    <w:rsid w:val="001651D4"/>
    <w:rsid w:val="001652D2"/>
    <w:rsid w:val="00165374"/>
    <w:rsid w:val="00165375"/>
    <w:rsid w:val="00165461"/>
    <w:rsid w:val="0016550A"/>
    <w:rsid w:val="00165552"/>
    <w:rsid w:val="00165558"/>
    <w:rsid w:val="001655C6"/>
    <w:rsid w:val="001655C8"/>
    <w:rsid w:val="001656B7"/>
    <w:rsid w:val="001656EA"/>
    <w:rsid w:val="00165775"/>
    <w:rsid w:val="00165839"/>
    <w:rsid w:val="001658F5"/>
    <w:rsid w:val="00165954"/>
    <w:rsid w:val="001659DF"/>
    <w:rsid w:val="00165A90"/>
    <w:rsid w:val="00165AAE"/>
    <w:rsid w:val="00165B6F"/>
    <w:rsid w:val="00165B78"/>
    <w:rsid w:val="00165BD1"/>
    <w:rsid w:val="00165C0A"/>
    <w:rsid w:val="00165C7A"/>
    <w:rsid w:val="00165CE0"/>
    <w:rsid w:val="00165D1F"/>
    <w:rsid w:val="00165DA0"/>
    <w:rsid w:val="00165DC7"/>
    <w:rsid w:val="00165DE8"/>
    <w:rsid w:val="00165EE8"/>
    <w:rsid w:val="00165F90"/>
    <w:rsid w:val="00165F98"/>
    <w:rsid w:val="00165FC6"/>
    <w:rsid w:val="00166024"/>
    <w:rsid w:val="00166045"/>
    <w:rsid w:val="00166071"/>
    <w:rsid w:val="001660BD"/>
    <w:rsid w:val="001660E6"/>
    <w:rsid w:val="0016618F"/>
    <w:rsid w:val="001661F8"/>
    <w:rsid w:val="0016621A"/>
    <w:rsid w:val="0016621C"/>
    <w:rsid w:val="0016626D"/>
    <w:rsid w:val="00166322"/>
    <w:rsid w:val="0016632E"/>
    <w:rsid w:val="001663B5"/>
    <w:rsid w:val="0016652E"/>
    <w:rsid w:val="001665A2"/>
    <w:rsid w:val="00166618"/>
    <w:rsid w:val="00166636"/>
    <w:rsid w:val="0016664E"/>
    <w:rsid w:val="001666A7"/>
    <w:rsid w:val="001666D0"/>
    <w:rsid w:val="001666D6"/>
    <w:rsid w:val="001666E6"/>
    <w:rsid w:val="0016670D"/>
    <w:rsid w:val="00166718"/>
    <w:rsid w:val="0016682B"/>
    <w:rsid w:val="0016689F"/>
    <w:rsid w:val="001668C2"/>
    <w:rsid w:val="00166953"/>
    <w:rsid w:val="00166A21"/>
    <w:rsid w:val="00166A7B"/>
    <w:rsid w:val="00166ADD"/>
    <w:rsid w:val="00166B28"/>
    <w:rsid w:val="00166C14"/>
    <w:rsid w:val="00166C3E"/>
    <w:rsid w:val="00166C4A"/>
    <w:rsid w:val="00166C98"/>
    <w:rsid w:val="00166CF4"/>
    <w:rsid w:val="00166CF8"/>
    <w:rsid w:val="00166EFD"/>
    <w:rsid w:val="00166F00"/>
    <w:rsid w:val="00166F45"/>
    <w:rsid w:val="00166F4E"/>
    <w:rsid w:val="00167061"/>
    <w:rsid w:val="001670D8"/>
    <w:rsid w:val="001670FF"/>
    <w:rsid w:val="00167131"/>
    <w:rsid w:val="00167180"/>
    <w:rsid w:val="001671CA"/>
    <w:rsid w:val="0016739C"/>
    <w:rsid w:val="001673FE"/>
    <w:rsid w:val="00167404"/>
    <w:rsid w:val="0016753B"/>
    <w:rsid w:val="0016755F"/>
    <w:rsid w:val="001675FF"/>
    <w:rsid w:val="00167626"/>
    <w:rsid w:val="00167653"/>
    <w:rsid w:val="001676B2"/>
    <w:rsid w:val="001677AD"/>
    <w:rsid w:val="001678AE"/>
    <w:rsid w:val="00167950"/>
    <w:rsid w:val="001679D7"/>
    <w:rsid w:val="00167A5C"/>
    <w:rsid w:val="00167C2C"/>
    <w:rsid w:val="00167C41"/>
    <w:rsid w:val="00167C91"/>
    <w:rsid w:val="00167CA9"/>
    <w:rsid w:val="00167D32"/>
    <w:rsid w:val="00167D9D"/>
    <w:rsid w:val="00167EFD"/>
    <w:rsid w:val="00167F10"/>
    <w:rsid w:val="00167F7B"/>
    <w:rsid w:val="00170001"/>
    <w:rsid w:val="00170004"/>
    <w:rsid w:val="00170018"/>
    <w:rsid w:val="0017007E"/>
    <w:rsid w:val="00170125"/>
    <w:rsid w:val="00170148"/>
    <w:rsid w:val="00170193"/>
    <w:rsid w:val="001701DA"/>
    <w:rsid w:val="001701F8"/>
    <w:rsid w:val="0017025B"/>
    <w:rsid w:val="00170274"/>
    <w:rsid w:val="001703A5"/>
    <w:rsid w:val="0017049A"/>
    <w:rsid w:val="0017058D"/>
    <w:rsid w:val="00170593"/>
    <w:rsid w:val="0017059F"/>
    <w:rsid w:val="00170608"/>
    <w:rsid w:val="00170625"/>
    <w:rsid w:val="001706C7"/>
    <w:rsid w:val="00170731"/>
    <w:rsid w:val="0017074B"/>
    <w:rsid w:val="0017083E"/>
    <w:rsid w:val="00170869"/>
    <w:rsid w:val="001708A7"/>
    <w:rsid w:val="001708AE"/>
    <w:rsid w:val="001708B5"/>
    <w:rsid w:val="001709A9"/>
    <w:rsid w:val="001709B2"/>
    <w:rsid w:val="001709C6"/>
    <w:rsid w:val="00170A27"/>
    <w:rsid w:val="00170A33"/>
    <w:rsid w:val="00170A91"/>
    <w:rsid w:val="00170AA9"/>
    <w:rsid w:val="00170AB8"/>
    <w:rsid w:val="00170AB9"/>
    <w:rsid w:val="00170AE5"/>
    <w:rsid w:val="00170B79"/>
    <w:rsid w:val="00170B7B"/>
    <w:rsid w:val="00170B9E"/>
    <w:rsid w:val="00170BD3"/>
    <w:rsid w:val="00170BDB"/>
    <w:rsid w:val="00170C1F"/>
    <w:rsid w:val="00170C26"/>
    <w:rsid w:val="00170C28"/>
    <w:rsid w:val="00170C8A"/>
    <w:rsid w:val="00170CB8"/>
    <w:rsid w:val="00170D1C"/>
    <w:rsid w:val="00170D38"/>
    <w:rsid w:val="00170D95"/>
    <w:rsid w:val="00170DAA"/>
    <w:rsid w:val="00170DAC"/>
    <w:rsid w:val="00170E11"/>
    <w:rsid w:val="00170E39"/>
    <w:rsid w:val="00170EC8"/>
    <w:rsid w:val="001710B2"/>
    <w:rsid w:val="001710F5"/>
    <w:rsid w:val="001710FC"/>
    <w:rsid w:val="00171102"/>
    <w:rsid w:val="0017113D"/>
    <w:rsid w:val="00171257"/>
    <w:rsid w:val="00171310"/>
    <w:rsid w:val="00171364"/>
    <w:rsid w:val="00171379"/>
    <w:rsid w:val="001713BF"/>
    <w:rsid w:val="001713D0"/>
    <w:rsid w:val="001713F2"/>
    <w:rsid w:val="00171436"/>
    <w:rsid w:val="0017144A"/>
    <w:rsid w:val="0017147F"/>
    <w:rsid w:val="001714C6"/>
    <w:rsid w:val="00171584"/>
    <w:rsid w:val="00171599"/>
    <w:rsid w:val="0017174D"/>
    <w:rsid w:val="0017177B"/>
    <w:rsid w:val="001717F6"/>
    <w:rsid w:val="00171808"/>
    <w:rsid w:val="00171855"/>
    <w:rsid w:val="0017188F"/>
    <w:rsid w:val="001718BA"/>
    <w:rsid w:val="00171900"/>
    <w:rsid w:val="00171932"/>
    <w:rsid w:val="00171947"/>
    <w:rsid w:val="00171996"/>
    <w:rsid w:val="001719A2"/>
    <w:rsid w:val="00171A1F"/>
    <w:rsid w:val="00171A3B"/>
    <w:rsid w:val="00171A8F"/>
    <w:rsid w:val="00171ACD"/>
    <w:rsid w:val="00171B3F"/>
    <w:rsid w:val="00171B51"/>
    <w:rsid w:val="00171BA5"/>
    <w:rsid w:val="00171C1C"/>
    <w:rsid w:val="00171C21"/>
    <w:rsid w:val="00171C2C"/>
    <w:rsid w:val="00171C3B"/>
    <w:rsid w:val="00171C55"/>
    <w:rsid w:val="00171CA4"/>
    <w:rsid w:val="00171E6B"/>
    <w:rsid w:val="00171E74"/>
    <w:rsid w:val="00171F0D"/>
    <w:rsid w:val="00171F79"/>
    <w:rsid w:val="00171FFE"/>
    <w:rsid w:val="00172166"/>
    <w:rsid w:val="00172180"/>
    <w:rsid w:val="001721B7"/>
    <w:rsid w:val="001721BB"/>
    <w:rsid w:val="001721C9"/>
    <w:rsid w:val="00172226"/>
    <w:rsid w:val="00172284"/>
    <w:rsid w:val="00172316"/>
    <w:rsid w:val="00172331"/>
    <w:rsid w:val="0017235F"/>
    <w:rsid w:val="00172372"/>
    <w:rsid w:val="001723A9"/>
    <w:rsid w:val="001723D9"/>
    <w:rsid w:val="001725A0"/>
    <w:rsid w:val="001725F2"/>
    <w:rsid w:val="00172646"/>
    <w:rsid w:val="0017267B"/>
    <w:rsid w:val="001726D8"/>
    <w:rsid w:val="0017270D"/>
    <w:rsid w:val="0017271F"/>
    <w:rsid w:val="001727D0"/>
    <w:rsid w:val="001728AF"/>
    <w:rsid w:val="001728C0"/>
    <w:rsid w:val="00172920"/>
    <w:rsid w:val="00172963"/>
    <w:rsid w:val="00172A08"/>
    <w:rsid w:val="00172A95"/>
    <w:rsid w:val="00172A9D"/>
    <w:rsid w:val="00172AB3"/>
    <w:rsid w:val="00172B20"/>
    <w:rsid w:val="00172BD4"/>
    <w:rsid w:val="00172D32"/>
    <w:rsid w:val="00172D6F"/>
    <w:rsid w:val="00172DC6"/>
    <w:rsid w:val="00172DE9"/>
    <w:rsid w:val="00172E33"/>
    <w:rsid w:val="00172E4B"/>
    <w:rsid w:val="00172E73"/>
    <w:rsid w:val="00172E95"/>
    <w:rsid w:val="00172E9C"/>
    <w:rsid w:val="00172EC9"/>
    <w:rsid w:val="00172F74"/>
    <w:rsid w:val="00172FBA"/>
    <w:rsid w:val="00172FD4"/>
    <w:rsid w:val="0017307A"/>
    <w:rsid w:val="001730CB"/>
    <w:rsid w:val="0017313A"/>
    <w:rsid w:val="00173169"/>
    <w:rsid w:val="001731C1"/>
    <w:rsid w:val="001731F8"/>
    <w:rsid w:val="00173203"/>
    <w:rsid w:val="00173227"/>
    <w:rsid w:val="00173239"/>
    <w:rsid w:val="00173303"/>
    <w:rsid w:val="0017335C"/>
    <w:rsid w:val="00173480"/>
    <w:rsid w:val="00173488"/>
    <w:rsid w:val="001734E1"/>
    <w:rsid w:val="00173573"/>
    <w:rsid w:val="001735B3"/>
    <w:rsid w:val="00173674"/>
    <w:rsid w:val="001736FB"/>
    <w:rsid w:val="00173713"/>
    <w:rsid w:val="00173755"/>
    <w:rsid w:val="0017375F"/>
    <w:rsid w:val="00173778"/>
    <w:rsid w:val="001737B3"/>
    <w:rsid w:val="001737D7"/>
    <w:rsid w:val="001738C5"/>
    <w:rsid w:val="001738D6"/>
    <w:rsid w:val="00173938"/>
    <w:rsid w:val="00173995"/>
    <w:rsid w:val="00173B04"/>
    <w:rsid w:val="00173B58"/>
    <w:rsid w:val="00173B6C"/>
    <w:rsid w:val="00173B8D"/>
    <w:rsid w:val="00173CC1"/>
    <w:rsid w:val="00173CFC"/>
    <w:rsid w:val="00173D26"/>
    <w:rsid w:val="00173DD7"/>
    <w:rsid w:val="00173E5D"/>
    <w:rsid w:val="00173E8E"/>
    <w:rsid w:val="00173EFF"/>
    <w:rsid w:val="00173F2F"/>
    <w:rsid w:val="0017405A"/>
    <w:rsid w:val="0017414A"/>
    <w:rsid w:val="00174174"/>
    <w:rsid w:val="001741D2"/>
    <w:rsid w:val="00174270"/>
    <w:rsid w:val="00174324"/>
    <w:rsid w:val="001743AD"/>
    <w:rsid w:val="0017445E"/>
    <w:rsid w:val="0017454F"/>
    <w:rsid w:val="0017458B"/>
    <w:rsid w:val="001745E1"/>
    <w:rsid w:val="00174657"/>
    <w:rsid w:val="001746FE"/>
    <w:rsid w:val="0017471B"/>
    <w:rsid w:val="00174731"/>
    <w:rsid w:val="001747C1"/>
    <w:rsid w:val="001748B9"/>
    <w:rsid w:val="001748F8"/>
    <w:rsid w:val="00174969"/>
    <w:rsid w:val="0017497F"/>
    <w:rsid w:val="00174A45"/>
    <w:rsid w:val="00174A49"/>
    <w:rsid w:val="00174A61"/>
    <w:rsid w:val="00174A7B"/>
    <w:rsid w:val="00174A9D"/>
    <w:rsid w:val="00174B45"/>
    <w:rsid w:val="00174B8A"/>
    <w:rsid w:val="00174C5F"/>
    <w:rsid w:val="00174CB4"/>
    <w:rsid w:val="00174D1B"/>
    <w:rsid w:val="00174D29"/>
    <w:rsid w:val="00174D42"/>
    <w:rsid w:val="00174D74"/>
    <w:rsid w:val="00174EBB"/>
    <w:rsid w:val="00174ED3"/>
    <w:rsid w:val="00174F7F"/>
    <w:rsid w:val="00174FDD"/>
    <w:rsid w:val="00174FDE"/>
    <w:rsid w:val="0017501E"/>
    <w:rsid w:val="00175048"/>
    <w:rsid w:val="00175166"/>
    <w:rsid w:val="00175181"/>
    <w:rsid w:val="00175306"/>
    <w:rsid w:val="00175425"/>
    <w:rsid w:val="00175438"/>
    <w:rsid w:val="00175462"/>
    <w:rsid w:val="001754CA"/>
    <w:rsid w:val="001754ED"/>
    <w:rsid w:val="00175502"/>
    <w:rsid w:val="00175695"/>
    <w:rsid w:val="001756DC"/>
    <w:rsid w:val="0017571D"/>
    <w:rsid w:val="0017587C"/>
    <w:rsid w:val="00175907"/>
    <w:rsid w:val="0017592F"/>
    <w:rsid w:val="00175A50"/>
    <w:rsid w:val="00175AA3"/>
    <w:rsid w:val="00175B58"/>
    <w:rsid w:val="00175BB5"/>
    <w:rsid w:val="00175BC2"/>
    <w:rsid w:val="00175BE3"/>
    <w:rsid w:val="00175BE6"/>
    <w:rsid w:val="00175BEB"/>
    <w:rsid w:val="00175BF5"/>
    <w:rsid w:val="00175C04"/>
    <w:rsid w:val="00175C11"/>
    <w:rsid w:val="00175D32"/>
    <w:rsid w:val="00175D4C"/>
    <w:rsid w:val="00175D80"/>
    <w:rsid w:val="00175D99"/>
    <w:rsid w:val="00175E23"/>
    <w:rsid w:val="00175E46"/>
    <w:rsid w:val="00175E4E"/>
    <w:rsid w:val="00175F00"/>
    <w:rsid w:val="00175F53"/>
    <w:rsid w:val="00175F62"/>
    <w:rsid w:val="00175FC8"/>
    <w:rsid w:val="00175FD5"/>
    <w:rsid w:val="0017601A"/>
    <w:rsid w:val="00176079"/>
    <w:rsid w:val="001760E5"/>
    <w:rsid w:val="001760F7"/>
    <w:rsid w:val="001761B2"/>
    <w:rsid w:val="001761F4"/>
    <w:rsid w:val="00176264"/>
    <w:rsid w:val="00176288"/>
    <w:rsid w:val="0017632C"/>
    <w:rsid w:val="0017636C"/>
    <w:rsid w:val="00176385"/>
    <w:rsid w:val="0017638B"/>
    <w:rsid w:val="00176536"/>
    <w:rsid w:val="0017657D"/>
    <w:rsid w:val="0017658F"/>
    <w:rsid w:val="00176683"/>
    <w:rsid w:val="001766A6"/>
    <w:rsid w:val="00176793"/>
    <w:rsid w:val="00176861"/>
    <w:rsid w:val="001768DC"/>
    <w:rsid w:val="0017693E"/>
    <w:rsid w:val="00176971"/>
    <w:rsid w:val="00176986"/>
    <w:rsid w:val="001769B5"/>
    <w:rsid w:val="001769F5"/>
    <w:rsid w:val="00176A5C"/>
    <w:rsid w:val="00176A6C"/>
    <w:rsid w:val="00176AA8"/>
    <w:rsid w:val="00176AB0"/>
    <w:rsid w:val="00176BE9"/>
    <w:rsid w:val="00176C9B"/>
    <w:rsid w:val="00176CA0"/>
    <w:rsid w:val="00176D5F"/>
    <w:rsid w:val="00176EC7"/>
    <w:rsid w:val="00176EE6"/>
    <w:rsid w:val="00176F05"/>
    <w:rsid w:val="00176F5A"/>
    <w:rsid w:val="001770AD"/>
    <w:rsid w:val="001770E1"/>
    <w:rsid w:val="00177177"/>
    <w:rsid w:val="0017719C"/>
    <w:rsid w:val="001771D0"/>
    <w:rsid w:val="00177216"/>
    <w:rsid w:val="00177272"/>
    <w:rsid w:val="00177285"/>
    <w:rsid w:val="001772C4"/>
    <w:rsid w:val="00177328"/>
    <w:rsid w:val="001773CA"/>
    <w:rsid w:val="0017740E"/>
    <w:rsid w:val="001774C7"/>
    <w:rsid w:val="0017752E"/>
    <w:rsid w:val="0017752F"/>
    <w:rsid w:val="001775B3"/>
    <w:rsid w:val="001775C3"/>
    <w:rsid w:val="001775CF"/>
    <w:rsid w:val="00177675"/>
    <w:rsid w:val="0017767D"/>
    <w:rsid w:val="001776E7"/>
    <w:rsid w:val="00177919"/>
    <w:rsid w:val="0017795E"/>
    <w:rsid w:val="0017796F"/>
    <w:rsid w:val="00177983"/>
    <w:rsid w:val="001779A6"/>
    <w:rsid w:val="00177A3A"/>
    <w:rsid w:val="00177A8B"/>
    <w:rsid w:val="00177B30"/>
    <w:rsid w:val="00177BB7"/>
    <w:rsid w:val="00177C8F"/>
    <w:rsid w:val="00177CFA"/>
    <w:rsid w:val="00177D5C"/>
    <w:rsid w:val="00177D66"/>
    <w:rsid w:val="00177D87"/>
    <w:rsid w:val="00177DDA"/>
    <w:rsid w:val="00177E24"/>
    <w:rsid w:val="00177E76"/>
    <w:rsid w:val="00177EAF"/>
    <w:rsid w:val="00177F19"/>
    <w:rsid w:val="00177F4B"/>
    <w:rsid w:val="00177F68"/>
    <w:rsid w:val="00177FAF"/>
    <w:rsid w:val="00177FD2"/>
    <w:rsid w:val="00180083"/>
    <w:rsid w:val="001800F2"/>
    <w:rsid w:val="001800F8"/>
    <w:rsid w:val="00180195"/>
    <w:rsid w:val="001801E8"/>
    <w:rsid w:val="001801F6"/>
    <w:rsid w:val="001802AE"/>
    <w:rsid w:val="001802DC"/>
    <w:rsid w:val="001803CD"/>
    <w:rsid w:val="001803EA"/>
    <w:rsid w:val="00180460"/>
    <w:rsid w:val="00180571"/>
    <w:rsid w:val="001805B4"/>
    <w:rsid w:val="0018061F"/>
    <w:rsid w:val="00180633"/>
    <w:rsid w:val="001806E7"/>
    <w:rsid w:val="0018086D"/>
    <w:rsid w:val="00180903"/>
    <w:rsid w:val="001809B6"/>
    <w:rsid w:val="00180A4B"/>
    <w:rsid w:val="00180AAC"/>
    <w:rsid w:val="00180ADF"/>
    <w:rsid w:val="00180B7A"/>
    <w:rsid w:val="00180B8D"/>
    <w:rsid w:val="00180BF3"/>
    <w:rsid w:val="00180C36"/>
    <w:rsid w:val="00180C4B"/>
    <w:rsid w:val="00180D01"/>
    <w:rsid w:val="00180D50"/>
    <w:rsid w:val="00180D75"/>
    <w:rsid w:val="00180F05"/>
    <w:rsid w:val="00180F44"/>
    <w:rsid w:val="00180FE2"/>
    <w:rsid w:val="00181045"/>
    <w:rsid w:val="001810B9"/>
    <w:rsid w:val="00181154"/>
    <w:rsid w:val="0018116D"/>
    <w:rsid w:val="00181288"/>
    <w:rsid w:val="001812A3"/>
    <w:rsid w:val="00181316"/>
    <w:rsid w:val="0018136F"/>
    <w:rsid w:val="00181397"/>
    <w:rsid w:val="001813EC"/>
    <w:rsid w:val="001815C3"/>
    <w:rsid w:val="001815EE"/>
    <w:rsid w:val="00181630"/>
    <w:rsid w:val="00181649"/>
    <w:rsid w:val="00181662"/>
    <w:rsid w:val="0018169E"/>
    <w:rsid w:val="001816B8"/>
    <w:rsid w:val="001816E9"/>
    <w:rsid w:val="00181703"/>
    <w:rsid w:val="00181794"/>
    <w:rsid w:val="001819B8"/>
    <w:rsid w:val="001819D4"/>
    <w:rsid w:val="001819F6"/>
    <w:rsid w:val="001819F9"/>
    <w:rsid w:val="00181B0E"/>
    <w:rsid w:val="00181C06"/>
    <w:rsid w:val="00181C09"/>
    <w:rsid w:val="00181C5B"/>
    <w:rsid w:val="00181CE2"/>
    <w:rsid w:val="00181D10"/>
    <w:rsid w:val="00181D9D"/>
    <w:rsid w:val="00181DA3"/>
    <w:rsid w:val="00181E00"/>
    <w:rsid w:val="00181E4E"/>
    <w:rsid w:val="00181EEC"/>
    <w:rsid w:val="00181F3A"/>
    <w:rsid w:val="00181F95"/>
    <w:rsid w:val="00181F97"/>
    <w:rsid w:val="00181F9B"/>
    <w:rsid w:val="00182073"/>
    <w:rsid w:val="00182091"/>
    <w:rsid w:val="00182093"/>
    <w:rsid w:val="001820E5"/>
    <w:rsid w:val="001821EB"/>
    <w:rsid w:val="00182206"/>
    <w:rsid w:val="0018224E"/>
    <w:rsid w:val="001822F4"/>
    <w:rsid w:val="0018237D"/>
    <w:rsid w:val="00182389"/>
    <w:rsid w:val="00182468"/>
    <w:rsid w:val="0018246C"/>
    <w:rsid w:val="001824A6"/>
    <w:rsid w:val="001825AD"/>
    <w:rsid w:val="001825AE"/>
    <w:rsid w:val="00182626"/>
    <w:rsid w:val="00182792"/>
    <w:rsid w:val="00182877"/>
    <w:rsid w:val="0018297F"/>
    <w:rsid w:val="001829CD"/>
    <w:rsid w:val="00182B54"/>
    <w:rsid w:val="00182B73"/>
    <w:rsid w:val="00182C03"/>
    <w:rsid w:val="00182C90"/>
    <w:rsid w:val="00182C93"/>
    <w:rsid w:val="00182CAC"/>
    <w:rsid w:val="00182CC6"/>
    <w:rsid w:val="00182CED"/>
    <w:rsid w:val="00182D0D"/>
    <w:rsid w:val="00182DA3"/>
    <w:rsid w:val="00182FA2"/>
    <w:rsid w:val="0018301F"/>
    <w:rsid w:val="001830AC"/>
    <w:rsid w:val="001830CB"/>
    <w:rsid w:val="00183241"/>
    <w:rsid w:val="00183242"/>
    <w:rsid w:val="0018324C"/>
    <w:rsid w:val="0018335D"/>
    <w:rsid w:val="00183436"/>
    <w:rsid w:val="0018345C"/>
    <w:rsid w:val="0018347F"/>
    <w:rsid w:val="00183481"/>
    <w:rsid w:val="001834D3"/>
    <w:rsid w:val="0018357F"/>
    <w:rsid w:val="00183676"/>
    <w:rsid w:val="001836CA"/>
    <w:rsid w:val="001836E3"/>
    <w:rsid w:val="0018371B"/>
    <w:rsid w:val="00183738"/>
    <w:rsid w:val="00183741"/>
    <w:rsid w:val="001837C8"/>
    <w:rsid w:val="001837E7"/>
    <w:rsid w:val="001837EB"/>
    <w:rsid w:val="0018386A"/>
    <w:rsid w:val="001838EE"/>
    <w:rsid w:val="0018399E"/>
    <w:rsid w:val="00183A20"/>
    <w:rsid w:val="00183A81"/>
    <w:rsid w:val="00183A88"/>
    <w:rsid w:val="00183AD0"/>
    <w:rsid w:val="00183AF4"/>
    <w:rsid w:val="00183B26"/>
    <w:rsid w:val="00183B55"/>
    <w:rsid w:val="00183B5D"/>
    <w:rsid w:val="00183BD6"/>
    <w:rsid w:val="00183CB5"/>
    <w:rsid w:val="00183CDA"/>
    <w:rsid w:val="00183D02"/>
    <w:rsid w:val="00183D45"/>
    <w:rsid w:val="00183D6B"/>
    <w:rsid w:val="00183DF1"/>
    <w:rsid w:val="00183F8B"/>
    <w:rsid w:val="00183F94"/>
    <w:rsid w:val="00183FB0"/>
    <w:rsid w:val="00184047"/>
    <w:rsid w:val="0018405F"/>
    <w:rsid w:val="00184139"/>
    <w:rsid w:val="00184152"/>
    <w:rsid w:val="001841B3"/>
    <w:rsid w:val="001841DD"/>
    <w:rsid w:val="001841F6"/>
    <w:rsid w:val="00184202"/>
    <w:rsid w:val="0018422B"/>
    <w:rsid w:val="001842FE"/>
    <w:rsid w:val="00184316"/>
    <w:rsid w:val="001843E0"/>
    <w:rsid w:val="0018443C"/>
    <w:rsid w:val="00184477"/>
    <w:rsid w:val="001844B8"/>
    <w:rsid w:val="001844BB"/>
    <w:rsid w:val="001844F9"/>
    <w:rsid w:val="00184538"/>
    <w:rsid w:val="00184578"/>
    <w:rsid w:val="001845E2"/>
    <w:rsid w:val="00184655"/>
    <w:rsid w:val="001846B5"/>
    <w:rsid w:val="0018473A"/>
    <w:rsid w:val="00184750"/>
    <w:rsid w:val="001847EB"/>
    <w:rsid w:val="00184809"/>
    <w:rsid w:val="00184828"/>
    <w:rsid w:val="0018488A"/>
    <w:rsid w:val="001848B6"/>
    <w:rsid w:val="001848B8"/>
    <w:rsid w:val="00184953"/>
    <w:rsid w:val="001849B3"/>
    <w:rsid w:val="001849E2"/>
    <w:rsid w:val="001849E4"/>
    <w:rsid w:val="00184AE1"/>
    <w:rsid w:val="00184B0C"/>
    <w:rsid w:val="00184B24"/>
    <w:rsid w:val="00184BF3"/>
    <w:rsid w:val="00184C4B"/>
    <w:rsid w:val="00184CD3"/>
    <w:rsid w:val="00184D7A"/>
    <w:rsid w:val="00184DB3"/>
    <w:rsid w:val="00184DD7"/>
    <w:rsid w:val="00184DFB"/>
    <w:rsid w:val="00184E07"/>
    <w:rsid w:val="00184E14"/>
    <w:rsid w:val="00184E46"/>
    <w:rsid w:val="00184E59"/>
    <w:rsid w:val="00184E9D"/>
    <w:rsid w:val="00184EAC"/>
    <w:rsid w:val="00184EFC"/>
    <w:rsid w:val="00184FC7"/>
    <w:rsid w:val="00185063"/>
    <w:rsid w:val="001850AB"/>
    <w:rsid w:val="001850DF"/>
    <w:rsid w:val="00185165"/>
    <w:rsid w:val="001851AF"/>
    <w:rsid w:val="001851D2"/>
    <w:rsid w:val="0018523B"/>
    <w:rsid w:val="00185249"/>
    <w:rsid w:val="0018525C"/>
    <w:rsid w:val="00185297"/>
    <w:rsid w:val="00185337"/>
    <w:rsid w:val="001854A8"/>
    <w:rsid w:val="00185531"/>
    <w:rsid w:val="00185558"/>
    <w:rsid w:val="0018565F"/>
    <w:rsid w:val="001856E0"/>
    <w:rsid w:val="00185736"/>
    <w:rsid w:val="0018574B"/>
    <w:rsid w:val="001857F4"/>
    <w:rsid w:val="0018592E"/>
    <w:rsid w:val="00185A41"/>
    <w:rsid w:val="00185A4C"/>
    <w:rsid w:val="00185A5A"/>
    <w:rsid w:val="00185A69"/>
    <w:rsid w:val="00185B3A"/>
    <w:rsid w:val="00185C62"/>
    <w:rsid w:val="00185C91"/>
    <w:rsid w:val="00185D1C"/>
    <w:rsid w:val="00185D22"/>
    <w:rsid w:val="00185D76"/>
    <w:rsid w:val="00185D81"/>
    <w:rsid w:val="00185DAC"/>
    <w:rsid w:val="00185E36"/>
    <w:rsid w:val="00185E84"/>
    <w:rsid w:val="00185ED4"/>
    <w:rsid w:val="00185F1D"/>
    <w:rsid w:val="00185F2F"/>
    <w:rsid w:val="00185FE7"/>
    <w:rsid w:val="00186033"/>
    <w:rsid w:val="0018618C"/>
    <w:rsid w:val="001861E0"/>
    <w:rsid w:val="001862A9"/>
    <w:rsid w:val="00186344"/>
    <w:rsid w:val="0018634D"/>
    <w:rsid w:val="001863CF"/>
    <w:rsid w:val="001863FD"/>
    <w:rsid w:val="00186499"/>
    <w:rsid w:val="001864A9"/>
    <w:rsid w:val="00186550"/>
    <w:rsid w:val="00186570"/>
    <w:rsid w:val="00186577"/>
    <w:rsid w:val="00186593"/>
    <w:rsid w:val="001865AC"/>
    <w:rsid w:val="001865C5"/>
    <w:rsid w:val="001865EF"/>
    <w:rsid w:val="001866B9"/>
    <w:rsid w:val="001866EE"/>
    <w:rsid w:val="00186716"/>
    <w:rsid w:val="0018674C"/>
    <w:rsid w:val="001867B4"/>
    <w:rsid w:val="001867BD"/>
    <w:rsid w:val="00186817"/>
    <w:rsid w:val="00186820"/>
    <w:rsid w:val="00186823"/>
    <w:rsid w:val="001868DA"/>
    <w:rsid w:val="0018691F"/>
    <w:rsid w:val="00186937"/>
    <w:rsid w:val="00186983"/>
    <w:rsid w:val="0018698B"/>
    <w:rsid w:val="00186A0F"/>
    <w:rsid w:val="00186B56"/>
    <w:rsid w:val="00186B66"/>
    <w:rsid w:val="00186CB4"/>
    <w:rsid w:val="00186DA4"/>
    <w:rsid w:val="00186DC0"/>
    <w:rsid w:val="00186DE7"/>
    <w:rsid w:val="00186EA1"/>
    <w:rsid w:val="00186F17"/>
    <w:rsid w:val="00186F2D"/>
    <w:rsid w:val="00186F65"/>
    <w:rsid w:val="00186F91"/>
    <w:rsid w:val="00187081"/>
    <w:rsid w:val="0018709D"/>
    <w:rsid w:val="0018712A"/>
    <w:rsid w:val="00187142"/>
    <w:rsid w:val="0018716F"/>
    <w:rsid w:val="00187188"/>
    <w:rsid w:val="001871AF"/>
    <w:rsid w:val="00187227"/>
    <w:rsid w:val="0018727F"/>
    <w:rsid w:val="00187326"/>
    <w:rsid w:val="0018736B"/>
    <w:rsid w:val="001873AA"/>
    <w:rsid w:val="001873E8"/>
    <w:rsid w:val="0018746B"/>
    <w:rsid w:val="0018758A"/>
    <w:rsid w:val="001875A7"/>
    <w:rsid w:val="001875B3"/>
    <w:rsid w:val="00187632"/>
    <w:rsid w:val="001876A6"/>
    <w:rsid w:val="00187740"/>
    <w:rsid w:val="00187765"/>
    <w:rsid w:val="0018776A"/>
    <w:rsid w:val="001877E9"/>
    <w:rsid w:val="00187800"/>
    <w:rsid w:val="00187832"/>
    <w:rsid w:val="00187849"/>
    <w:rsid w:val="00187916"/>
    <w:rsid w:val="0018798F"/>
    <w:rsid w:val="00187A9B"/>
    <w:rsid w:val="00187B59"/>
    <w:rsid w:val="00187B5E"/>
    <w:rsid w:val="00187B92"/>
    <w:rsid w:val="00187C37"/>
    <w:rsid w:val="00187CAC"/>
    <w:rsid w:val="00187CE1"/>
    <w:rsid w:val="00187D08"/>
    <w:rsid w:val="00187DF8"/>
    <w:rsid w:val="00187E93"/>
    <w:rsid w:val="00187E98"/>
    <w:rsid w:val="0019005A"/>
    <w:rsid w:val="001900B8"/>
    <w:rsid w:val="0019011F"/>
    <w:rsid w:val="0019014F"/>
    <w:rsid w:val="00190197"/>
    <w:rsid w:val="001901B5"/>
    <w:rsid w:val="0019020E"/>
    <w:rsid w:val="00190284"/>
    <w:rsid w:val="0019034C"/>
    <w:rsid w:val="001903A8"/>
    <w:rsid w:val="001904AE"/>
    <w:rsid w:val="0019070B"/>
    <w:rsid w:val="00190750"/>
    <w:rsid w:val="00190772"/>
    <w:rsid w:val="00190831"/>
    <w:rsid w:val="0019088B"/>
    <w:rsid w:val="00190999"/>
    <w:rsid w:val="00190A35"/>
    <w:rsid w:val="00190A37"/>
    <w:rsid w:val="00190A3E"/>
    <w:rsid w:val="00190A9E"/>
    <w:rsid w:val="00190AAB"/>
    <w:rsid w:val="00190ADA"/>
    <w:rsid w:val="00190BBE"/>
    <w:rsid w:val="00190BDC"/>
    <w:rsid w:val="00190C7D"/>
    <w:rsid w:val="00190CC8"/>
    <w:rsid w:val="00190D2C"/>
    <w:rsid w:val="00190D6E"/>
    <w:rsid w:val="00190E7A"/>
    <w:rsid w:val="00190E9A"/>
    <w:rsid w:val="00190EBD"/>
    <w:rsid w:val="00190F6B"/>
    <w:rsid w:val="00190FA0"/>
    <w:rsid w:val="00190FE0"/>
    <w:rsid w:val="001910A0"/>
    <w:rsid w:val="00191143"/>
    <w:rsid w:val="0019116E"/>
    <w:rsid w:val="001911E3"/>
    <w:rsid w:val="00191220"/>
    <w:rsid w:val="00191223"/>
    <w:rsid w:val="00191233"/>
    <w:rsid w:val="001912B7"/>
    <w:rsid w:val="001912C6"/>
    <w:rsid w:val="0019131E"/>
    <w:rsid w:val="00191338"/>
    <w:rsid w:val="00191341"/>
    <w:rsid w:val="00191374"/>
    <w:rsid w:val="0019138E"/>
    <w:rsid w:val="001913DB"/>
    <w:rsid w:val="00191464"/>
    <w:rsid w:val="00191489"/>
    <w:rsid w:val="001914AC"/>
    <w:rsid w:val="0019154A"/>
    <w:rsid w:val="00191652"/>
    <w:rsid w:val="001916B1"/>
    <w:rsid w:val="001916C9"/>
    <w:rsid w:val="00191721"/>
    <w:rsid w:val="0019179E"/>
    <w:rsid w:val="001917EF"/>
    <w:rsid w:val="001917F8"/>
    <w:rsid w:val="00191846"/>
    <w:rsid w:val="001918B1"/>
    <w:rsid w:val="0019193E"/>
    <w:rsid w:val="00191957"/>
    <w:rsid w:val="0019199C"/>
    <w:rsid w:val="00191A4C"/>
    <w:rsid w:val="00191A71"/>
    <w:rsid w:val="00191A89"/>
    <w:rsid w:val="00191B48"/>
    <w:rsid w:val="00191B81"/>
    <w:rsid w:val="00191BA7"/>
    <w:rsid w:val="00191BBB"/>
    <w:rsid w:val="00191BF0"/>
    <w:rsid w:val="00191C9F"/>
    <w:rsid w:val="00191CC4"/>
    <w:rsid w:val="00191CF5"/>
    <w:rsid w:val="00191D08"/>
    <w:rsid w:val="00191D56"/>
    <w:rsid w:val="00191DCA"/>
    <w:rsid w:val="00191DE2"/>
    <w:rsid w:val="00191E08"/>
    <w:rsid w:val="00191E2F"/>
    <w:rsid w:val="00191E48"/>
    <w:rsid w:val="00191ED1"/>
    <w:rsid w:val="00191F78"/>
    <w:rsid w:val="00191F9D"/>
    <w:rsid w:val="00191FAF"/>
    <w:rsid w:val="00192060"/>
    <w:rsid w:val="001921A1"/>
    <w:rsid w:val="001921C7"/>
    <w:rsid w:val="001921FA"/>
    <w:rsid w:val="00192209"/>
    <w:rsid w:val="00192295"/>
    <w:rsid w:val="001922D7"/>
    <w:rsid w:val="00192343"/>
    <w:rsid w:val="001924A1"/>
    <w:rsid w:val="001924BE"/>
    <w:rsid w:val="00192569"/>
    <w:rsid w:val="001925EE"/>
    <w:rsid w:val="00192647"/>
    <w:rsid w:val="001926D8"/>
    <w:rsid w:val="001926EE"/>
    <w:rsid w:val="0019284B"/>
    <w:rsid w:val="00192853"/>
    <w:rsid w:val="0019285D"/>
    <w:rsid w:val="001928B7"/>
    <w:rsid w:val="001929B7"/>
    <w:rsid w:val="00192A3A"/>
    <w:rsid w:val="00192A82"/>
    <w:rsid w:val="00192B39"/>
    <w:rsid w:val="00192B7F"/>
    <w:rsid w:val="00192BAA"/>
    <w:rsid w:val="00192CBD"/>
    <w:rsid w:val="00192D89"/>
    <w:rsid w:val="00192F3E"/>
    <w:rsid w:val="00192F96"/>
    <w:rsid w:val="00192F9D"/>
    <w:rsid w:val="001930BD"/>
    <w:rsid w:val="00193192"/>
    <w:rsid w:val="00193245"/>
    <w:rsid w:val="0019324E"/>
    <w:rsid w:val="00193283"/>
    <w:rsid w:val="00193296"/>
    <w:rsid w:val="00193298"/>
    <w:rsid w:val="0019332E"/>
    <w:rsid w:val="00193377"/>
    <w:rsid w:val="001933D3"/>
    <w:rsid w:val="0019343F"/>
    <w:rsid w:val="00193494"/>
    <w:rsid w:val="00193521"/>
    <w:rsid w:val="001935A6"/>
    <w:rsid w:val="00193656"/>
    <w:rsid w:val="00193660"/>
    <w:rsid w:val="001936D8"/>
    <w:rsid w:val="0019379A"/>
    <w:rsid w:val="001937DE"/>
    <w:rsid w:val="00193807"/>
    <w:rsid w:val="00193817"/>
    <w:rsid w:val="0019384C"/>
    <w:rsid w:val="00193854"/>
    <w:rsid w:val="00193926"/>
    <w:rsid w:val="00193945"/>
    <w:rsid w:val="00193952"/>
    <w:rsid w:val="00193A1C"/>
    <w:rsid w:val="00193A92"/>
    <w:rsid w:val="00193B5E"/>
    <w:rsid w:val="00193B9D"/>
    <w:rsid w:val="00193BA6"/>
    <w:rsid w:val="00193C1A"/>
    <w:rsid w:val="00193CC7"/>
    <w:rsid w:val="00193D86"/>
    <w:rsid w:val="00193E32"/>
    <w:rsid w:val="00193E49"/>
    <w:rsid w:val="00193EAC"/>
    <w:rsid w:val="00193ED6"/>
    <w:rsid w:val="00193EE7"/>
    <w:rsid w:val="00193EE9"/>
    <w:rsid w:val="00193F6E"/>
    <w:rsid w:val="00193FF8"/>
    <w:rsid w:val="00194034"/>
    <w:rsid w:val="0019406E"/>
    <w:rsid w:val="0019409D"/>
    <w:rsid w:val="001940BB"/>
    <w:rsid w:val="0019416A"/>
    <w:rsid w:val="0019416D"/>
    <w:rsid w:val="001941AE"/>
    <w:rsid w:val="00194263"/>
    <w:rsid w:val="0019427B"/>
    <w:rsid w:val="001942A0"/>
    <w:rsid w:val="001942AD"/>
    <w:rsid w:val="0019435B"/>
    <w:rsid w:val="0019438D"/>
    <w:rsid w:val="001943FA"/>
    <w:rsid w:val="00194409"/>
    <w:rsid w:val="00194428"/>
    <w:rsid w:val="00194436"/>
    <w:rsid w:val="00194450"/>
    <w:rsid w:val="001944E9"/>
    <w:rsid w:val="0019453F"/>
    <w:rsid w:val="00194552"/>
    <w:rsid w:val="001945B9"/>
    <w:rsid w:val="001946AD"/>
    <w:rsid w:val="00194746"/>
    <w:rsid w:val="0019479D"/>
    <w:rsid w:val="0019483C"/>
    <w:rsid w:val="00194866"/>
    <w:rsid w:val="001948BE"/>
    <w:rsid w:val="00194939"/>
    <w:rsid w:val="00194973"/>
    <w:rsid w:val="0019497E"/>
    <w:rsid w:val="00194987"/>
    <w:rsid w:val="001949E7"/>
    <w:rsid w:val="00194A32"/>
    <w:rsid w:val="00194A80"/>
    <w:rsid w:val="00194B09"/>
    <w:rsid w:val="00194B5D"/>
    <w:rsid w:val="00194BE0"/>
    <w:rsid w:val="00194C85"/>
    <w:rsid w:val="00194C9A"/>
    <w:rsid w:val="00194D32"/>
    <w:rsid w:val="00194D37"/>
    <w:rsid w:val="00194D69"/>
    <w:rsid w:val="00194D85"/>
    <w:rsid w:val="00194DAF"/>
    <w:rsid w:val="00194DE4"/>
    <w:rsid w:val="00194E28"/>
    <w:rsid w:val="00194E75"/>
    <w:rsid w:val="00194F00"/>
    <w:rsid w:val="00194F0F"/>
    <w:rsid w:val="00194F54"/>
    <w:rsid w:val="00194F83"/>
    <w:rsid w:val="00194FC5"/>
    <w:rsid w:val="00195092"/>
    <w:rsid w:val="001950DE"/>
    <w:rsid w:val="00195186"/>
    <w:rsid w:val="0019520E"/>
    <w:rsid w:val="00195249"/>
    <w:rsid w:val="001952A7"/>
    <w:rsid w:val="001952A8"/>
    <w:rsid w:val="001952D2"/>
    <w:rsid w:val="00195358"/>
    <w:rsid w:val="001953D7"/>
    <w:rsid w:val="001953DD"/>
    <w:rsid w:val="0019547D"/>
    <w:rsid w:val="001954AC"/>
    <w:rsid w:val="001954BB"/>
    <w:rsid w:val="00195560"/>
    <w:rsid w:val="00195621"/>
    <w:rsid w:val="00195630"/>
    <w:rsid w:val="00195687"/>
    <w:rsid w:val="0019573F"/>
    <w:rsid w:val="00195820"/>
    <w:rsid w:val="00195834"/>
    <w:rsid w:val="0019584D"/>
    <w:rsid w:val="00195895"/>
    <w:rsid w:val="00195A02"/>
    <w:rsid w:val="00195A09"/>
    <w:rsid w:val="00195A61"/>
    <w:rsid w:val="00195B55"/>
    <w:rsid w:val="00195C28"/>
    <w:rsid w:val="00195DC3"/>
    <w:rsid w:val="00195E47"/>
    <w:rsid w:val="00195F08"/>
    <w:rsid w:val="00195F51"/>
    <w:rsid w:val="00195F53"/>
    <w:rsid w:val="00195F6E"/>
    <w:rsid w:val="00195F71"/>
    <w:rsid w:val="00196016"/>
    <w:rsid w:val="0019602B"/>
    <w:rsid w:val="0019604D"/>
    <w:rsid w:val="00196074"/>
    <w:rsid w:val="0019608F"/>
    <w:rsid w:val="001960DD"/>
    <w:rsid w:val="00196111"/>
    <w:rsid w:val="001961CF"/>
    <w:rsid w:val="00196316"/>
    <w:rsid w:val="00196331"/>
    <w:rsid w:val="00196347"/>
    <w:rsid w:val="00196442"/>
    <w:rsid w:val="0019644E"/>
    <w:rsid w:val="0019644F"/>
    <w:rsid w:val="001964AD"/>
    <w:rsid w:val="001964B3"/>
    <w:rsid w:val="001964C9"/>
    <w:rsid w:val="001964E8"/>
    <w:rsid w:val="00196647"/>
    <w:rsid w:val="0019677F"/>
    <w:rsid w:val="001967C4"/>
    <w:rsid w:val="001967E1"/>
    <w:rsid w:val="0019681D"/>
    <w:rsid w:val="00196837"/>
    <w:rsid w:val="001968A1"/>
    <w:rsid w:val="001968B2"/>
    <w:rsid w:val="001968C8"/>
    <w:rsid w:val="001968E1"/>
    <w:rsid w:val="00196952"/>
    <w:rsid w:val="00196984"/>
    <w:rsid w:val="001969A2"/>
    <w:rsid w:val="001969AB"/>
    <w:rsid w:val="00196A2B"/>
    <w:rsid w:val="00196A36"/>
    <w:rsid w:val="00196AA4"/>
    <w:rsid w:val="00196AC0"/>
    <w:rsid w:val="00196ACD"/>
    <w:rsid w:val="00196AE5"/>
    <w:rsid w:val="00196B2C"/>
    <w:rsid w:val="00196BF8"/>
    <w:rsid w:val="00196C0A"/>
    <w:rsid w:val="00196C90"/>
    <w:rsid w:val="00196C9C"/>
    <w:rsid w:val="00196CF3"/>
    <w:rsid w:val="00196DC0"/>
    <w:rsid w:val="00196E8B"/>
    <w:rsid w:val="00196EC2"/>
    <w:rsid w:val="00196F26"/>
    <w:rsid w:val="00196F64"/>
    <w:rsid w:val="0019702F"/>
    <w:rsid w:val="0019707E"/>
    <w:rsid w:val="001970BC"/>
    <w:rsid w:val="001970C0"/>
    <w:rsid w:val="001970DA"/>
    <w:rsid w:val="001971A5"/>
    <w:rsid w:val="001971DF"/>
    <w:rsid w:val="00197245"/>
    <w:rsid w:val="001972A4"/>
    <w:rsid w:val="001972FF"/>
    <w:rsid w:val="00197301"/>
    <w:rsid w:val="0019730A"/>
    <w:rsid w:val="0019742C"/>
    <w:rsid w:val="00197544"/>
    <w:rsid w:val="0019756D"/>
    <w:rsid w:val="0019757D"/>
    <w:rsid w:val="001975CD"/>
    <w:rsid w:val="001975D2"/>
    <w:rsid w:val="00197633"/>
    <w:rsid w:val="00197659"/>
    <w:rsid w:val="0019770C"/>
    <w:rsid w:val="00197733"/>
    <w:rsid w:val="0019774E"/>
    <w:rsid w:val="0019778E"/>
    <w:rsid w:val="00197793"/>
    <w:rsid w:val="001977E4"/>
    <w:rsid w:val="001978C0"/>
    <w:rsid w:val="001979BC"/>
    <w:rsid w:val="001979DB"/>
    <w:rsid w:val="00197A1C"/>
    <w:rsid w:val="00197A58"/>
    <w:rsid w:val="00197A5A"/>
    <w:rsid w:val="00197B21"/>
    <w:rsid w:val="00197BD1"/>
    <w:rsid w:val="00197D48"/>
    <w:rsid w:val="00197DF1"/>
    <w:rsid w:val="00197EAA"/>
    <w:rsid w:val="00197F40"/>
    <w:rsid w:val="00197FC0"/>
    <w:rsid w:val="00197FD5"/>
    <w:rsid w:val="001A0045"/>
    <w:rsid w:val="001A00BC"/>
    <w:rsid w:val="001A0182"/>
    <w:rsid w:val="001A021B"/>
    <w:rsid w:val="001A02EC"/>
    <w:rsid w:val="001A02FC"/>
    <w:rsid w:val="001A033A"/>
    <w:rsid w:val="001A0387"/>
    <w:rsid w:val="001A0411"/>
    <w:rsid w:val="001A0507"/>
    <w:rsid w:val="001A0586"/>
    <w:rsid w:val="001A05C9"/>
    <w:rsid w:val="001A0652"/>
    <w:rsid w:val="001A0658"/>
    <w:rsid w:val="001A06FF"/>
    <w:rsid w:val="001A0722"/>
    <w:rsid w:val="001A0792"/>
    <w:rsid w:val="001A08E4"/>
    <w:rsid w:val="001A0979"/>
    <w:rsid w:val="001A0982"/>
    <w:rsid w:val="001A099E"/>
    <w:rsid w:val="001A0AEB"/>
    <w:rsid w:val="001A0BDA"/>
    <w:rsid w:val="001A0C7C"/>
    <w:rsid w:val="001A0C9E"/>
    <w:rsid w:val="001A0CA4"/>
    <w:rsid w:val="001A0D60"/>
    <w:rsid w:val="001A0D7C"/>
    <w:rsid w:val="001A0E5E"/>
    <w:rsid w:val="001A0EF7"/>
    <w:rsid w:val="001A0F12"/>
    <w:rsid w:val="001A0F20"/>
    <w:rsid w:val="001A1025"/>
    <w:rsid w:val="001A1062"/>
    <w:rsid w:val="001A1123"/>
    <w:rsid w:val="001A1173"/>
    <w:rsid w:val="001A11AF"/>
    <w:rsid w:val="001A11C1"/>
    <w:rsid w:val="001A1359"/>
    <w:rsid w:val="001A13DF"/>
    <w:rsid w:val="001A13E0"/>
    <w:rsid w:val="001A144D"/>
    <w:rsid w:val="001A14B3"/>
    <w:rsid w:val="001A14CB"/>
    <w:rsid w:val="001A14DC"/>
    <w:rsid w:val="001A15E1"/>
    <w:rsid w:val="001A1662"/>
    <w:rsid w:val="001A1676"/>
    <w:rsid w:val="001A16E6"/>
    <w:rsid w:val="001A1712"/>
    <w:rsid w:val="001A177A"/>
    <w:rsid w:val="001A1819"/>
    <w:rsid w:val="001A182E"/>
    <w:rsid w:val="001A18CF"/>
    <w:rsid w:val="001A18D5"/>
    <w:rsid w:val="001A18F3"/>
    <w:rsid w:val="001A199E"/>
    <w:rsid w:val="001A19C0"/>
    <w:rsid w:val="001A19D4"/>
    <w:rsid w:val="001A1AC3"/>
    <w:rsid w:val="001A1AD3"/>
    <w:rsid w:val="001A1B27"/>
    <w:rsid w:val="001A1BB8"/>
    <w:rsid w:val="001A1C00"/>
    <w:rsid w:val="001A1C45"/>
    <w:rsid w:val="001A1D1D"/>
    <w:rsid w:val="001A1D43"/>
    <w:rsid w:val="001A1E23"/>
    <w:rsid w:val="001A1E9C"/>
    <w:rsid w:val="001A1F7F"/>
    <w:rsid w:val="001A1FBB"/>
    <w:rsid w:val="001A1FF8"/>
    <w:rsid w:val="001A2034"/>
    <w:rsid w:val="001A2056"/>
    <w:rsid w:val="001A209E"/>
    <w:rsid w:val="001A20A3"/>
    <w:rsid w:val="001A20AD"/>
    <w:rsid w:val="001A20E5"/>
    <w:rsid w:val="001A20E7"/>
    <w:rsid w:val="001A2151"/>
    <w:rsid w:val="001A21C2"/>
    <w:rsid w:val="001A21DF"/>
    <w:rsid w:val="001A2348"/>
    <w:rsid w:val="001A2396"/>
    <w:rsid w:val="001A23CF"/>
    <w:rsid w:val="001A2403"/>
    <w:rsid w:val="001A25A7"/>
    <w:rsid w:val="001A2668"/>
    <w:rsid w:val="001A2692"/>
    <w:rsid w:val="001A26A5"/>
    <w:rsid w:val="001A26ED"/>
    <w:rsid w:val="001A2843"/>
    <w:rsid w:val="001A28A2"/>
    <w:rsid w:val="001A28E4"/>
    <w:rsid w:val="001A29AD"/>
    <w:rsid w:val="001A2A0B"/>
    <w:rsid w:val="001A2A39"/>
    <w:rsid w:val="001A2B5A"/>
    <w:rsid w:val="001A2B77"/>
    <w:rsid w:val="001A2CE1"/>
    <w:rsid w:val="001A2D07"/>
    <w:rsid w:val="001A2DE5"/>
    <w:rsid w:val="001A2E5A"/>
    <w:rsid w:val="001A2ECE"/>
    <w:rsid w:val="001A2F76"/>
    <w:rsid w:val="001A3059"/>
    <w:rsid w:val="001A30A2"/>
    <w:rsid w:val="001A3159"/>
    <w:rsid w:val="001A31BF"/>
    <w:rsid w:val="001A31CE"/>
    <w:rsid w:val="001A31F2"/>
    <w:rsid w:val="001A32D7"/>
    <w:rsid w:val="001A32E1"/>
    <w:rsid w:val="001A33C3"/>
    <w:rsid w:val="001A33FE"/>
    <w:rsid w:val="001A340C"/>
    <w:rsid w:val="001A34AC"/>
    <w:rsid w:val="001A36AB"/>
    <w:rsid w:val="001A36D0"/>
    <w:rsid w:val="001A36FB"/>
    <w:rsid w:val="001A36FC"/>
    <w:rsid w:val="001A3815"/>
    <w:rsid w:val="001A3823"/>
    <w:rsid w:val="001A3859"/>
    <w:rsid w:val="001A38F9"/>
    <w:rsid w:val="001A3930"/>
    <w:rsid w:val="001A393C"/>
    <w:rsid w:val="001A3944"/>
    <w:rsid w:val="001A39D0"/>
    <w:rsid w:val="001A39DA"/>
    <w:rsid w:val="001A3A17"/>
    <w:rsid w:val="001A3A9F"/>
    <w:rsid w:val="001A3AC3"/>
    <w:rsid w:val="001A3B49"/>
    <w:rsid w:val="001A3B53"/>
    <w:rsid w:val="001A3B7F"/>
    <w:rsid w:val="001A3C96"/>
    <w:rsid w:val="001A3CF6"/>
    <w:rsid w:val="001A3DDF"/>
    <w:rsid w:val="001A3E6C"/>
    <w:rsid w:val="001A3EA1"/>
    <w:rsid w:val="001A3EC7"/>
    <w:rsid w:val="001A3FCA"/>
    <w:rsid w:val="001A3FDC"/>
    <w:rsid w:val="001A404E"/>
    <w:rsid w:val="001A4055"/>
    <w:rsid w:val="001A412B"/>
    <w:rsid w:val="001A4136"/>
    <w:rsid w:val="001A417C"/>
    <w:rsid w:val="001A41B3"/>
    <w:rsid w:val="001A41B7"/>
    <w:rsid w:val="001A41D2"/>
    <w:rsid w:val="001A41EB"/>
    <w:rsid w:val="001A421D"/>
    <w:rsid w:val="001A42DC"/>
    <w:rsid w:val="001A4301"/>
    <w:rsid w:val="001A4557"/>
    <w:rsid w:val="001A459B"/>
    <w:rsid w:val="001A4652"/>
    <w:rsid w:val="001A4733"/>
    <w:rsid w:val="001A47DD"/>
    <w:rsid w:val="001A47DE"/>
    <w:rsid w:val="001A47FF"/>
    <w:rsid w:val="001A4886"/>
    <w:rsid w:val="001A48FB"/>
    <w:rsid w:val="001A4903"/>
    <w:rsid w:val="001A4964"/>
    <w:rsid w:val="001A498D"/>
    <w:rsid w:val="001A49A0"/>
    <w:rsid w:val="001A4A7E"/>
    <w:rsid w:val="001A4AAA"/>
    <w:rsid w:val="001A4B0A"/>
    <w:rsid w:val="001A4B0E"/>
    <w:rsid w:val="001A4B30"/>
    <w:rsid w:val="001A4B46"/>
    <w:rsid w:val="001A4B7A"/>
    <w:rsid w:val="001A4B8B"/>
    <w:rsid w:val="001A4C08"/>
    <w:rsid w:val="001A4C38"/>
    <w:rsid w:val="001A4C56"/>
    <w:rsid w:val="001A4C6B"/>
    <w:rsid w:val="001A4D78"/>
    <w:rsid w:val="001A4D7C"/>
    <w:rsid w:val="001A4D97"/>
    <w:rsid w:val="001A4E3B"/>
    <w:rsid w:val="001A4EF3"/>
    <w:rsid w:val="001A4F1B"/>
    <w:rsid w:val="001A4F29"/>
    <w:rsid w:val="001A4F49"/>
    <w:rsid w:val="001A4F4F"/>
    <w:rsid w:val="001A4FC2"/>
    <w:rsid w:val="001A507A"/>
    <w:rsid w:val="001A5115"/>
    <w:rsid w:val="001A51F7"/>
    <w:rsid w:val="001A527A"/>
    <w:rsid w:val="001A529D"/>
    <w:rsid w:val="001A52CA"/>
    <w:rsid w:val="001A530B"/>
    <w:rsid w:val="001A53C9"/>
    <w:rsid w:val="001A54B5"/>
    <w:rsid w:val="001A54ED"/>
    <w:rsid w:val="001A5563"/>
    <w:rsid w:val="001A5567"/>
    <w:rsid w:val="001A55FA"/>
    <w:rsid w:val="001A5610"/>
    <w:rsid w:val="001A567C"/>
    <w:rsid w:val="001A56C7"/>
    <w:rsid w:val="001A5735"/>
    <w:rsid w:val="001A584D"/>
    <w:rsid w:val="001A58A2"/>
    <w:rsid w:val="001A58D8"/>
    <w:rsid w:val="001A58DF"/>
    <w:rsid w:val="001A5910"/>
    <w:rsid w:val="001A59C1"/>
    <w:rsid w:val="001A59F5"/>
    <w:rsid w:val="001A5A5D"/>
    <w:rsid w:val="001A5A8B"/>
    <w:rsid w:val="001A5AA3"/>
    <w:rsid w:val="001A5B46"/>
    <w:rsid w:val="001A5BBC"/>
    <w:rsid w:val="001A5BC9"/>
    <w:rsid w:val="001A5BDA"/>
    <w:rsid w:val="001A5D23"/>
    <w:rsid w:val="001A5D82"/>
    <w:rsid w:val="001A5DEB"/>
    <w:rsid w:val="001A5E09"/>
    <w:rsid w:val="001A5EAD"/>
    <w:rsid w:val="001A5EF6"/>
    <w:rsid w:val="001A5F70"/>
    <w:rsid w:val="001A5FA4"/>
    <w:rsid w:val="001A613A"/>
    <w:rsid w:val="001A6203"/>
    <w:rsid w:val="001A6207"/>
    <w:rsid w:val="001A621A"/>
    <w:rsid w:val="001A62B5"/>
    <w:rsid w:val="001A63A9"/>
    <w:rsid w:val="001A63DA"/>
    <w:rsid w:val="001A6428"/>
    <w:rsid w:val="001A642A"/>
    <w:rsid w:val="001A6466"/>
    <w:rsid w:val="001A6499"/>
    <w:rsid w:val="001A64AD"/>
    <w:rsid w:val="001A6521"/>
    <w:rsid w:val="001A66D8"/>
    <w:rsid w:val="001A66F1"/>
    <w:rsid w:val="001A6706"/>
    <w:rsid w:val="001A6714"/>
    <w:rsid w:val="001A678B"/>
    <w:rsid w:val="001A67F4"/>
    <w:rsid w:val="001A67FB"/>
    <w:rsid w:val="001A680E"/>
    <w:rsid w:val="001A6846"/>
    <w:rsid w:val="001A68C7"/>
    <w:rsid w:val="001A6920"/>
    <w:rsid w:val="001A698E"/>
    <w:rsid w:val="001A6991"/>
    <w:rsid w:val="001A69E1"/>
    <w:rsid w:val="001A6A62"/>
    <w:rsid w:val="001A6AAB"/>
    <w:rsid w:val="001A6B2F"/>
    <w:rsid w:val="001A6BA3"/>
    <w:rsid w:val="001A6C07"/>
    <w:rsid w:val="001A6C50"/>
    <w:rsid w:val="001A6CD6"/>
    <w:rsid w:val="001A6E7D"/>
    <w:rsid w:val="001A6E91"/>
    <w:rsid w:val="001A6EE5"/>
    <w:rsid w:val="001A6F01"/>
    <w:rsid w:val="001A6F08"/>
    <w:rsid w:val="001A6F0E"/>
    <w:rsid w:val="001A6F85"/>
    <w:rsid w:val="001A6FB4"/>
    <w:rsid w:val="001A70A6"/>
    <w:rsid w:val="001A71FD"/>
    <w:rsid w:val="001A7210"/>
    <w:rsid w:val="001A73AC"/>
    <w:rsid w:val="001A749F"/>
    <w:rsid w:val="001A7577"/>
    <w:rsid w:val="001A7591"/>
    <w:rsid w:val="001A75F6"/>
    <w:rsid w:val="001A765D"/>
    <w:rsid w:val="001A76ED"/>
    <w:rsid w:val="001A771A"/>
    <w:rsid w:val="001A77A2"/>
    <w:rsid w:val="001A77D2"/>
    <w:rsid w:val="001A77F1"/>
    <w:rsid w:val="001A7970"/>
    <w:rsid w:val="001A7A97"/>
    <w:rsid w:val="001A7AA7"/>
    <w:rsid w:val="001A7AAC"/>
    <w:rsid w:val="001A7AF2"/>
    <w:rsid w:val="001A7B04"/>
    <w:rsid w:val="001A7B57"/>
    <w:rsid w:val="001A7B5F"/>
    <w:rsid w:val="001A7B70"/>
    <w:rsid w:val="001A7C4F"/>
    <w:rsid w:val="001A7C53"/>
    <w:rsid w:val="001A7CDA"/>
    <w:rsid w:val="001A7D03"/>
    <w:rsid w:val="001A7D4C"/>
    <w:rsid w:val="001A7E12"/>
    <w:rsid w:val="001A7E17"/>
    <w:rsid w:val="001A7E2D"/>
    <w:rsid w:val="001A7EA5"/>
    <w:rsid w:val="001A7EF2"/>
    <w:rsid w:val="001A7F75"/>
    <w:rsid w:val="001A7FDD"/>
    <w:rsid w:val="001B000F"/>
    <w:rsid w:val="001B00B0"/>
    <w:rsid w:val="001B00E0"/>
    <w:rsid w:val="001B018B"/>
    <w:rsid w:val="001B02D2"/>
    <w:rsid w:val="001B0312"/>
    <w:rsid w:val="001B033B"/>
    <w:rsid w:val="001B03A3"/>
    <w:rsid w:val="001B03C0"/>
    <w:rsid w:val="001B03E2"/>
    <w:rsid w:val="001B03EF"/>
    <w:rsid w:val="001B0427"/>
    <w:rsid w:val="001B04B0"/>
    <w:rsid w:val="001B04DC"/>
    <w:rsid w:val="001B0520"/>
    <w:rsid w:val="001B05DB"/>
    <w:rsid w:val="001B062E"/>
    <w:rsid w:val="001B0649"/>
    <w:rsid w:val="001B0669"/>
    <w:rsid w:val="001B06A4"/>
    <w:rsid w:val="001B06AD"/>
    <w:rsid w:val="001B06D2"/>
    <w:rsid w:val="001B075A"/>
    <w:rsid w:val="001B087C"/>
    <w:rsid w:val="001B0887"/>
    <w:rsid w:val="001B093A"/>
    <w:rsid w:val="001B09CC"/>
    <w:rsid w:val="001B0A49"/>
    <w:rsid w:val="001B0B2C"/>
    <w:rsid w:val="001B0BB1"/>
    <w:rsid w:val="001B0CE0"/>
    <w:rsid w:val="001B0D88"/>
    <w:rsid w:val="001B0E88"/>
    <w:rsid w:val="001B0E92"/>
    <w:rsid w:val="001B0ED8"/>
    <w:rsid w:val="001B0FCF"/>
    <w:rsid w:val="001B1023"/>
    <w:rsid w:val="001B1029"/>
    <w:rsid w:val="001B1086"/>
    <w:rsid w:val="001B11E4"/>
    <w:rsid w:val="001B1203"/>
    <w:rsid w:val="001B120E"/>
    <w:rsid w:val="001B1223"/>
    <w:rsid w:val="001B1260"/>
    <w:rsid w:val="001B137E"/>
    <w:rsid w:val="001B1417"/>
    <w:rsid w:val="001B145D"/>
    <w:rsid w:val="001B146F"/>
    <w:rsid w:val="001B1526"/>
    <w:rsid w:val="001B1545"/>
    <w:rsid w:val="001B155D"/>
    <w:rsid w:val="001B15CB"/>
    <w:rsid w:val="001B1773"/>
    <w:rsid w:val="001B17CA"/>
    <w:rsid w:val="001B17FD"/>
    <w:rsid w:val="001B180D"/>
    <w:rsid w:val="001B1979"/>
    <w:rsid w:val="001B19DC"/>
    <w:rsid w:val="001B1A8D"/>
    <w:rsid w:val="001B1B75"/>
    <w:rsid w:val="001B1B9C"/>
    <w:rsid w:val="001B1BD7"/>
    <w:rsid w:val="001B1CD0"/>
    <w:rsid w:val="001B1D4A"/>
    <w:rsid w:val="001B1D59"/>
    <w:rsid w:val="001B1D97"/>
    <w:rsid w:val="001B1E17"/>
    <w:rsid w:val="001B1E27"/>
    <w:rsid w:val="001B1FD1"/>
    <w:rsid w:val="001B2040"/>
    <w:rsid w:val="001B20E9"/>
    <w:rsid w:val="001B21DE"/>
    <w:rsid w:val="001B221B"/>
    <w:rsid w:val="001B22A8"/>
    <w:rsid w:val="001B22CB"/>
    <w:rsid w:val="001B22DD"/>
    <w:rsid w:val="001B2358"/>
    <w:rsid w:val="001B2433"/>
    <w:rsid w:val="001B2489"/>
    <w:rsid w:val="001B2516"/>
    <w:rsid w:val="001B2592"/>
    <w:rsid w:val="001B25BB"/>
    <w:rsid w:val="001B25E2"/>
    <w:rsid w:val="001B25EA"/>
    <w:rsid w:val="001B267C"/>
    <w:rsid w:val="001B2729"/>
    <w:rsid w:val="001B2772"/>
    <w:rsid w:val="001B27BC"/>
    <w:rsid w:val="001B2868"/>
    <w:rsid w:val="001B2920"/>
    <w:rsid w:val="001B29D8"/>
    <w:rsid w:val="001B2A94"/>
    <w:rsid w:val="001B2AFC"/>
    <w:rsid w:val="001B2B5B"/>
    <w:rsid w:val="001B2BA9"/>
    <w:rsid w:val="001B2BFB"/>
    <w:rsid w:val="001B2C56"/>
    <w:rsid w:val="001B2C7B"/>
    <w:rsid w:val="001B2C96"/>
    <w:rsid w:val="001B2CE6"/>
    <w:rsid w:val="001B2D05"/>
    <w:rsid w:val="001B2DBF"/>
    <w:rsid w:val="001B2DC1"/>
    <w:rsid w:val="001B2E95"/>
    <w:rsid w:val="001B2FD1"/>
    <w:rsid w:val="001B30A6"/>
    <w:rsid w:val="001B3102"/>
    <w:rsid w:val="001B3149"/>
    <w:rsid w:val="001B314E"/>
    <w:rsid w:val="001B3190"/>
    <w:rsid w:val="001B3201"/>
    <w:rsid w:val="001B3229"/>
    <w:rsid w:val="001B3233"/>
    <w:rsid w:val="001B327F"/>
    <w:rsid w:val="001B32F3"/>
    <w:rsid w:val="001B3305"/>
    <w:rsid w:val="001B3343"/>
    <w:rsid w:val="001B336E"/>
    <w:rsid w:val="001B3375"/>
    <w:rsid w:val="001B3382"/>
    <w:rsid w:val="001B33A2"/>
    <w:rsid w:val="001B33AA"/>
    <w:rsid w:val="001B345A"/>
    <w:rsid w:val="001B3483"/>
    <w:rsid w:val="001B3500"/>
    <w:rsid w:val="001B364E"/>
    <w:rsid w:val="001B3668"/>
    <w:rsid w:val="001B373A"/>
    <w:rsid w:val="001B3767"/>
    <w:rsid w:val="001B3768"/>
    <w:rsid w:val="001B377D"/>
    <w:rsid w:val="001B379B"/>
    <w:rsid w:val="001B37F3"/>
    <w:rsid w:val="001B3869"/>
    <w:rsid w:val="001B3928"/>
    <w:rsid w:val="001B3986"/>
    <w:rsid w:val="001B39FD"/>
    <w:rsid w:val="001B3A02"/>
    <w:rsid w:val="001B3A1A"/>
    <w:rsid w:val="001B3A64"/>
    <w:rsid w:val="001B3A73"/>
    <w:rsid w:val="001B3AA9"/>
    <w:rsid w:val="001B3AB7"/>
    <w:rsid w:val="001B3AF7"/>
    <w:rsid w:val="001B3B0D"/>
    <w:rsid w:val="001B3B2D"/>
    <w:rsid w:val="001B3B49"/>
    <w:rsid w:val="001B3BAD"/>
    <w:rsid w:val="001B3C6A"/>
    <w:rsid w:val="001B3C93"/>
    <w:rsid w:val="001B3D53"/>
    <w:rsid w:val="001B3DA4"/>
    <w:rsid w:val="001B3E5E"/>
    <w:rsid w:val="001B3E93"/>
    <w:rsid w:val="001B3EE0"/>
    <w:rsid w:val="001B401E"/>
    <w:rsid w:val="001B4075"/>
    <w:rsid w:val="001B4081"/>
    <w:rsid w:val="001B40E5"/>
    <w:rsid w:val="001B4186"/>
    <w:rsid w:val="001B422A"/>
    <w:rsid w:val="001B4257"/>
    <w:rsid w:val="001B4263"/>
    <w:rsid w:val="001B42A1"/>
    <w:rsid w:val="001B4324"/>
    <w:rsid w:val="001B4435"/>
    <w:rsid w:val="001B4473"/>
    <w:rsid w:val="001B448D"/>
    <w:rsid w:val="001B448E"/>
    <w:rsid w:val="001B44F2"/>
    <w:rsid w:val="001B451A"/>
    <w:rsid w:val="001B452A"/>
    <w:rsid w:val="001B4569"/>
    <w:rsid w:val="001B45C6"/>
    <w:rsid w:val="001B45D7"/>
    <w:rsid w:val="001B45DF"/>
    <w:rsid w:val="001B4690"/>
    <w:rsid w:val="001B4747"/>
    <w:rsid w:val="001B475B"/>
    <w:rsid w:val="001B4766"/>
    <w:rsid w:val="001B4915"/>
    <w:rsid w:val="001B4919"/>
    <w:rsid w:val="001B4A56"/>
    <w:rsid w:val="001B4B27"/>
    <w:rsid w:val="001B4B9A"/>
    <w:rsid w:val="001B4BCF"/>
    <w:rsid w:val="001B4BF2"/>
    <w:rsid w:val="001B4BF5"/>
    <w:rsid w:val="001B4C5F"/>
    <w:rsid w:val="001B4C9B"/>
    <w:rsid w:val="001B4D86"/>
    <w:rsid w:val="001B4E16"/>
    <w:rsid w:val="001B4E4F"/>
    <w:rsid w:val="001B4F2E"/>
    <w:rsid w:val="001B4F65"/>
    <w:rsid w:val="001B4F84"/>
    <w:rsid w:val="001B4F9E"/>
    <w:rsid w:val="001B512F"/>
    <w:rsid w:val="001B519F"/>
    <w:rsid w:val="001B51CC"/>
    <w:rsid w:val="001B51DC"/>
    <w:rsid w:val="001B5262"/>
    <w:rsid w:val="001B52D7"/>
    <w:rsid w:val="001B5387"/>
    <w:rsid w:val="001B5453"/>
    <w:rsid w:val="001B5512"/>
    <w:rsid w:val="001B5520"/>
    <w:rsid w:val="001B552F"/>
    <w:rsid w:val="001B5668"/>
    <w:rsid w:val="001B570B"/>
    <w:rsid w:val="001B575A"/>
    <w:rsid w:val="001B57AE"/>
    <w:rsid w:val="001B57B6"/>
    <w:rsid w:val="001B58BD"/>
    <w:rsid w:val="001B58F6"/>
    <w:rsid w:val="001B597A"/>
    <w:rsid w:val="001B59FF"/>
    <w:rsid w:val="001B5A4A"/>
    <w:rsid w:val="001B5A54"/>
    <w:rsid w:val="001B5A74"/>
    <w:rsid w:val="001B5B87"/>
    <w:rsid w:val="001B5BD9"/>
    <w:rsid w:val="001B5C07"/>
    <w:rsid w:val="001B5D68"/>
    <w:rsid w:val="001B5D6A"/>
    <w:rsid w:val="001B5E3D"/>
    <w:rsid w:val="001B5F25"/>
    <w:rsid w:val="001B5F2F"/>
    <w:rsid w:val="001B5F53"/>
    <w:rsid w:val="001B5F5F"/>
    <w:rsid w:val="001B60CF"/>
    <w:rsid w:val="001B60FB"/>
    <w:rsid w:val="001B60FC"/>
    <w:rsid w:val="001B616C"/>
    <w:rsid w:val="001B6181"/>
    <w:rsid w:val="001B6209"/>
    <w:rsid w:val="001B6227"/>
    <w:rsid w:val="001B622B"/>
    <w:rsid w:val="001B627F"/>
    <w:rsid w:val="001B6370"/>
    <w:rsid w:val="001B63AA"/>
    <w:rsid w:val="001B6424"/>
    <w:rsid w:val="001B6441"/>
    <w:rsid w:val="001B64A8"/>
    <w:rsid w:val="001B64B4"/>
    <w:rsid w:val="001B64EB"/>
    <w:rsid w:val="001B651F"/>
    <w:rsid w:val="001B65F5"/>
    <w:rsid w:val="001B66BF"/>
    <w:rsid w:val="001B6793"/>
    <w:rsid w:val="001B67B4"/>
    <w:rsid w:val="001B696A"/>
    <w:rsid w:val="001B69CE"/>
    <w:rsid w:val="001B6A76"/>
    <w:rsid w:val="001B6A9C"/>
    <w:rsid w:val="001B6ACA"/>
    <w:rsid w:val="001B6B33"/>
    <w:rsid w:val="001B6B8D"/>
    <w:rsid w:val="001B6C45"/>
    <w:rsid w:val="001B6C53"/>
    <w:rsid w:val="001B6D59"/>
    <w:rsid w:val="001B6D64"/>
    <w:rsid w:val="001B6D6E"/>
    <w:rsid w:val="001B6E12"/>
    <w:rsid w:val="001B6E2E"/>
    <w:rsid w:val="001B6EC0"/>
    <w:rsid w:val="001B6F4E"/>
    <w:rsid w:val="001B6FB2"/>
    <w:rsid w:val="001B7015"/>
    <w:rsid w:val="001B7045"/>
    <w:rsid w:val="001B70D1"/>
    <w:rsid w:val="001B7110"/>
    <w:rsid w:val="001B71DF"/>
    <w:rsid w:val="001B7303"/>
    <w:rsid w:val="001B7366"/>
    <w:rsid w:val="001B755C"/>
    <w:rsid w:val="001B7588"/>
    <w:rsid w:val="001B75D9"/>
    <w:rsid w:val="001B7608"/>
    <w:rsid w:val="001B7637"/>
    <w:rsid w:val="001B763E"/>
    <w:rsid w:val="001B7650"/>
    <w:rsid w:val="001B768A"/>
    <w:rsid w:val="001B7702"/>
    <w:rsid w:val="001B770D"/>
    <w:rsid w:val="001B77D4"/>
    <w:rsid w:val="001B7827"/>
    <w:rsid w:val="001B7884"/>
    <w:rsid w:val="001B792D"/>
    <w:rsid w:val="001B793B"/>
    <w:rsid w:val="001B7A15"/>
    <w:rsid w:val="001B7B5D"/>
    <w:rsid w:val="001B7C05"/>
    <w:rsid w:val="001B7C18"/>
    <w:rsid w:val="001B7C2F"/>
    <w:rsid w:val="001B7CA4"/>
    <w:rsid w:val="001B7CC8"/>
    <w:rsid w:val="001B7D0B"/>
    <w:rsid w:val="001B7D31"/>
    <w:rsid w:val="001B7E4B"/>
    <w:rsid w:val="001B7E4D"/>
    <w:rsid w:val="001B7ED1"/>
    <w:rsid w:val="001B7FA5"/>
    <w:rsid w:val="001C00A0"/>
    <w:rsid w:val="001C00C9"/>
    <w:rsid w:val="001C00CF"/>
    <w:rsid w:val="001C0108"/>
    <w:rsid w:val="001C0173"/>
    <w:rsid w:val="001C01CE"/>
    <w:rsid w:val="001C0204"/>
    <w:rsid w:val="001C0286"/>
    <w:rsid w:val="001C02CD"/>
    <w:rsid w:val="001C02DB"/>
    <w:rsid w:val="001C02E4"/>
    <w:rsid w:val="001C0390"/>
    <w:rsid w:val="001C039A"/>
    <w:rsid w:val="001C03EA"/>
    <w:rsid w:val="001C050F"/>
    <w:rsid w:val="001C056E"/>
    <w:rsid w:val="001C05AE"/>
    <w:rsid w:val="001C05FB"/>
    <w:rsid w:val="001C0781"/>
    <w:rsid w:val="001C0788"/>
    <w:rsid w:val="001C0793"/>
    <w:rsid w:val="001C080C"/>
    <w:rsid w:val="001C083B"/>
    <w:rsid w:val="001C084E"/>
    <w:rsid w:val="001C08FE"/>
    <w:rsid w:val="001C0931"/>
    <w:rsid w:val="001C093E"/>
    <w:rsid w:val="001C0981"/>
    <w:rsid w:val="001C0A9D"/>
    <w:rsid w:val="001C0B25"/>
    <w:rsid w:val="001C0BBD"/>
    <w:rsid w:val="001C0BCF"/>
    <w:rsid w:val="001C0BD9"/>
    <w:rsid w:val="001C0C76"/>
    <w:rsid w:val="001C0D2A"/>
    <w:rsid w:val="001C0D60"/>
    <w:rsid w:val="001C0D64"/>
    <w:rsid w:val="001C0DA4"/>
    <w:rsid w:val="001C0DC9"/>
    <w:rsid w:val="001C0DF5"/>
    <w:rsid w:val="001C0E3E"/>
    <w:rsid w:val="001C0E58"/>
    <w:rsid w:val="001C0E76"/>
    <w:rsid w:val="001C0EDA"/>
    <w:rsid w:val="001C0EFD"/>
    <w:rsid w:val="001C0F9C"/>
    <w:rsid w:val="001C1000"/>
    <w:rsid w:val="001C10B2"/>
    <w:rsid w:val="001C10C0"/>
    <w:rsid w:val="001C11B1"/>
    <w:rsid w:val="001C11E8"/>
    <w:rsid w:val="001C1286"/>
    <w:rsid w:val="001C1320"/>
    <w:rsid w:val="001C14A3"/>
    <w:rsid w:val="001C14CC"/>
    <w:rsid w:val="001C151C"/>
    <w:rsid w:val="001C15A2"/>
    <w:rsid w:val="001C15BE"/>
    <w:rsid w:val="001C15D7"/>
    <w:rsid w:val="001C167A"/>
    <w:rsid w:val="001C1689"/>
    <w:rsid w:val="001C16D4"/>
    <w:rsid w:val="001C174D"/>
    <w:rsid w:val="001C1761"/>
    <w:rsid w:val="001C1768"/>
    <w:rsid w:val="001C180A"/>
    <w:rsid w:val="001C1920"/>
    <w:rsid w:val="001C19D5"/>
    <w:rsid w:val="001C19DC"/>
    <w:rsid w:val="001C1A06"/>
    <w:rsid w:val="001C1A34"/>
    <w:rsid w:val="001C1A58"/>
    <w:rsid w:val="001C1A9E"/>
    <w:rsid w:val="001C1AAE"/>
    <w:rsid w:val="001C1AFE"/>
    <w:rsid w:val="001C1B71"/>
    <w:rsid w:val="001C1C02"/>
    <w:rsid w:val="001C1C70"/>
    <w:rsid w:val="001C1DB3"/>
    <w:rsid w:val="001C1E80"/>
    <w:rsid w:val="001C1EDE"/>
    <w:rsid w:val="001C1EE3"/>
    <w:rsid w:val="001C1EFE"/>
    <w:rsid w:val="001C1F57"/>
    <w:rsid w:val="001C1F87"/>
    <w:rsid w:val="001C1FD1"/>
    <w:rsid w:val="001C2013"/>
    <w:rsid w:val="001C2055"/>
    <w:rsid w:val="001C20E6"/>
    <w:rsid w:val="001C2162"/>
    <w:rsid w:val="001C2179"/>
    <w:rsid w:val="001C2234"/>
    <w:rsid w:val="001C2261"/>
    <w:rsid w:val="001C22E2"/>
    <w:rsid w:val="001C233B"/>
    <w:rsid w:val="001C2349"/>
    <w:rsid w:val="001C2392"/>
    <w:rsid w:val="001C23C5"/>
    <w:rsid w:val="001C2403"/>
    <w:rsid w:val="001C2586"/>
    <w:rsid w:val="001C25CE"/>
    <w:rsid w:val="001C273E"/>
    <w:rsid w:val="001C28E9"/>
    <w:rsid w:val="001C2920"/>
    <w:rsid w:val="001C2921"/>
    <w:rsid w:val="001C2930"/>
    <w:rsid w:val="001C295F"/>
    <w:rsid w:val="001C29A2"/>
    <w:rsid w:val="001C29DE"/>
    <w:rsid w:val="001C2A51"/>
    <w:rsid w:val="001C2B72"/>
    <w:rsid w:val="001C2BFA"/>
    <w:rsid w:val="001C2C49"/>
    <w:rsid w:val="001C2C9F"/>
    <w:rsid w:val="001C2D3D"/>
    <w:rsid w:val="001C2D51"/>
    <w:rsid w:val="001C2E18"/>
    <w:rsid w:val="001C2E44"/>
    <w:rsid w:val="001C2E7F"/>
    <w:rsid w:val="001C2E91"/>
    <w:rsid w:val="001C2F8C"/>
    <w:rsid w:val="001C3107"/>
    <w:rsid w:val="001C310E"/>
    <w:rsid w:val="001C3157"/>
    <w:rsid w:val="001C31F3"/>
    <w:rsid w:val="001C33BA"/>
    <w:rsid w:val="001C33DD"/>
    <w:rsid w:val="001C3412"/>
    <w:rsid w:val="001C344A"/>
    <w:rsid w:val="001C351C"/>
    <w:rsid w:val="001C36EE"/>
    <w:rsid w:val="001C36F8"/>
    <w:rsid w:val="001C3715"/>
    <w:rsid w:val="001C3763"/>
    <w:rsid w:val="001C3770"/>
    <w:rsid w:val="001C37EE"/>
    <w:rsid w:val="001C38E3"/>
    <w:rsid w:val="001C3956"/>
    <w:rsid w:val="001C39CD"/>
    <w:rsid w:val="001C3A34"/>
    <w:rsid w:val="001C3B4C"/>
    <w:rsid w:val="001C3BC4"/>
    <w:rsid w:val="001C3C5C"/>
    <w:rsid w:val="001C3DC7"/>
    <w:rsid w:val="001C3E2C"/>
    <w:rsid w:val="001C3E65"/>
    <w:rsid w:val="001C3E7B"/>
    <w:rsid w:val="001C3ED9"/>
    <w:rsid w:val="001C3F0A"/>
    <w:rsid w:val="001C3F6F"/>
    <w:rsid w:val="001C3F87"/>
    <w:rsid w:val="001C4038"/>
    <w:rsid w:val="001C40F9"/>
    <w:rsid w:val="001C4140"/>
    <w:rsid w:val="001C4179"/>
    <w:rsid w:val="001C41ED"/>
    <w:rsid w:val="001C42BD"/>
    <w:rsid w:val="001C43EB"/>
    <w:rsid w:val="001C4443"/>
    <w:rsid w:val="001C4469"/>
    <w:rsid w:val="001C44A0"/>
    <w:rsid w:val="001C44F4"/>
    <w:rsid w:val="001C4555"/>
    <w:rsid w:val="001C45B5"/>
    <w:rsid w:val="001C465F"/>
    <w:rsid w:val="001C46A5"/>
    <w:rsid w:val="001C46EA"/>
    <w:rsid w:val="001C473D"/>
    <w:rsid w:val="001C4767"/>
    <w:rsid w:val="001C47C4"/>
    <w:rsid w:val="001C485B"/>
    <w:rsid w:val="001C4879"/>
    <w:rsid w:val="001C48A6"/>
    <w:rsid w:val="001C493A"/>
    <w:rsid w:val="001C498D"/>
    <w:rsid w:val="001C49A8"/>
    <w:rsid w:val="001C4ADA"/>
    <w:rsid w:val="001C4B6A"/>
    <w:rsid w:val="001C4B75"/>
    <w:rsid w:val="001C4B94"/>
    <w:rsid w:val="001C4B95"/>
    <w:rsid w:val="001C4BA9"/>
    <w:rsid w:val="001C4BEA"/>
    <w:rsid w:val="001C4BF4"/>
    <w:rsid w:val="001C4C2D"/>
    <w:rsid w:val="001C4C33"/>
    <w:rsid w:val="001C4C9B"/>
    <w:rsid w:val="001C4CD0"/>
    <w:rsid w:val="001C4D0C"/>
    <w:rsid w:val="001C4D46"/>
    <w:rsid w:val="001C4D4D"/>
    <w:rsid w:val="001C4D4F"/>
    <w:rsid w:val="001C4DAC"/>
    <w:rsid w:val="001C4DAE"/>
    <w:rsid w:val="001C4DDE"/>
    <w:rsid w:val="001C4E03"/>
    <w:rsid w:val="001C4E70"/>
    <w:rsid w:val="001C4E97"/>
    <w:rsid w:val="001C4F64"/>
    <w:rsid w:val="001C4F69"/>
    <w:rsid w:val="001C4F76"/>
    <w:rsid w:val="001C4F79"/>
    <w:rsid w:val="001C4FBA"/>
    <w:rsid w:val="001C4FFD"/>
    <w:rsid w:val="001C5085"/>
    <w:rsid w:val="001C50AD"/>
    <w:rsid w:val="001C51A8"/>
    <w:rsid w:val="001C51D2"/>
    <w:rsid w:val="001C5214"/>
    <w:rsid w:val="001C521A"/>
    <w:rsid w:val="001C5226"/>
    <w:rsid w:val="001C5264"/>
    <w:rsid w:val="001C538F"/>
    <w:rsid w:val="001C539C"/>
    <w:rsid w:val="001C545F"/>
    <w:rsid w:val="001C54A2"/>
    <w:rsid w:val="001C54E6"/>
    <w:rsid w:val="001C54F2"/>
    <w:rsid w:val="001C553B"/>
    <w:rsid w:val="001C56BF"/>
    <w:rsid w:val="001C56EE"/>
    <w:rsid w:val="001C57A6"/>
    <w:rsid w:val="001C57D2"/>
    <w:rsid w:val="001C57D7"/>
    <w:rsid w:val="001C57D8"/>
    <w:rsid w:val="001C57DD"/>
    <w:rsid w:val="001C58D7"/>
    <w:rsid w:val="001C596B"/>
    <w:rsid w:val="001C5984"/>
    <w:rsid w:val="001C59B5"/>
    <w:rsid w:val="001C5A7D"/>
    <w:rsid w:val="001C5A86"/>
    <w:rsid w:val="001C5AFE"/>
    <w:rsid w:val="001C5B3B"/>
    <w:rsid w:val="001C5BA9"/>
    <w:rsid w:val="001C5C72"/>
    <w:rsid w:val="001C5CA8"/>
    <w:rsid w:val="001C5CB1"/>
    <w:rsid w:val="001C5D49"/>
    <w:rsid w:val="001C5D65"/>
    <w:rsid w:val="001C5EB2"/>
    <w:rsid w:val="001C5F4F"/>
    <w:rsid w:val="001C5F6D"/>
    <w:rsid w:val="001C5F8F"/>
    <w:rsid w:val="001C5FC8"/>
    <w:rsid w:val="001C5FD0"/>
    <w:rsid w:val="001C608F"/>
    <w:rsid w:val="001C60F8"/>
    <w:rsid w:val="001C6103"/>
    <w:rsid w:val="001C6195"/>
    <w:rsid w:val="001C61CA"/>
    <w:rsid w:val="001C61D3"/>
    <w:rsid w:val="001C61D7"/>
    <w:rsid w:val="001C621A"/>
    <w:rsid w:val="001C621C"/>
    <w:rsid w:val="001C628D"/>
    <w:rsid w:val="001C62C8"/>
    <w:rsid w:val="001C632C"/>
    <w:rsid w:val="001C6398"/>
    <w:rsid w:val="001C660D"/>
    <w:rsid w:val="001C6727"/>
    <w:rsid w:val="001C672C"/>
    <w:rsid w:val="001C67C5"/>
    <w:rsid w:val="001C6820"/>
    <w:rsid w:val="001C68C0"/>
    <w:rsid w:val="001C690E"/>
    <w:rsid w:val="001C691E"/>
    <w:rsid w:val="001C6945"/>
    <w:rsid w:val="001C69D8"/>
    <w:rsid w:val="001C69EC"/>
    <w:rsid w:val="001C6A7A"/>
    <w:rsid w:val="001C6BAB"/>
    <w:rsid w:val="001C6C20"/>
    <w:rsid w:val="001C6E56"/>
    <w:rsid w:val="001C6E7C"/>
    <w:rsid w:val="001C6EB8"/>
    <w:rsid w:val="001C6EF1"/>
    <w:rsid w:val="001C6EF5"/>
    <w:rsid w:val="001C6F44"/>
    <w:rsid w:val="001C6FA9"/>
    <w:rsid w:val="001C705F"/>
    <w:rsid w:val="001C70A7"/>
    <w:rsid w:val="001C7168"/>
    <w:rsid w:val="001C7197"/>
    <w:rsid w:val="001C71C9"/>
    <w:rsid w:val="001C7275"/>
    <w:rsid w:val="001C729C"/>
    <w:rsid w:val="001C7317"/>
    <w:rsid w:val="001C744B"/>
    <w:rsid w:val="001C7460"/>
    <w:rsid w:val="001C756C"/>
    <w:rsid w:val="001C75A5"/>
    <w:rsid w:val="001C75FE"/>
    <w:rsid w:val="001C7682"/>
    <w:rsid w:val="001C7741"/>
    <w:rsid w:val="001C776C"/>
    <w:rsid w:val="001C7774"/>
    <w:rsid w:val="001C7817"/>
    <w:rsid w:val="001C7869"/>
    <w:rsid w:val="001C786F"/>
    <w:rsid w:val="001C78F4"/>
    <w:rsid w:val="001C795A"/>
    <w:rsid w:val="001C799F"/>
    <w:rsid w:val="001C7AF9"/>
    <w:rsid w:val="001C7B00"/>
    <w:rsid w:val="001C7B2D"/>
    <w:rsid w:val="001C7B7B"/>
    <w:rsid w:val="001C7BCC"/>
    <w:rsid w:val="001C7C38"/>
    <w:rsid w:val="001C7C4E"/>
    <w:rsid w:val="001C7D01"/>
    <w:rsid w:val="001C7D90"/>
    <w:rsid w:val="001C7E7D"/>
    <w:rsid w:val="001C7F45"/>
    <w:rsid w:val="001C7FAD"/>
    <w:rsid w:val="001D0000"/>
    <w:rsid w:val="001D0030"/>
    <w:rsid w:val="001D0040"/>
    <w:rsid w:val="001D007E"/>
    <w:rsid w:val="001D00C2"/>
    <w:rsid w:val="001D012C"/>
    <w:rsid w:val="001D017C"/>
    <w:rsid w:val="001D01DC"/>
    <w:rsid w:val="001D01E6"/>
    <w:rsid w:val="001D021B"/>
    <w:rsid w:val="001D026D"/>
    <w:rsid w:val="001D03D5"/>
    <w:rsid w:val="001D0407"/>
    <w:rsid w:val="001D044A"/>
    <w:rsid w:val="001D04A7"/>
    <w:rsid w:val="001D04CF"/>
    <w:rsid w:val="001D0512"/>
    <w:rsid w:val="001D056B"/>
    <w:rsid w:val="001D05E1"/>
    <w:rsid w:val="001D061C"/>
    <w:rsid w:val="001D0672"/>
    <w:rsid w:val="001D06A3"/>
    <w:rsid w:val="001D0750"/>
    <w:rsid w:val="001D081D"/>
    <w:rsid w:val="001D0862"/>
    <w:rsid w:val="001D0870"/>
    <w:rsid w:val="001D0880"/>
    <w:rsid w:val="001D08C8"/>
    <w:rsid w:val="001D08FF"/>
    <w:rsid w:val="001D0908"/>
    <w:rsid w:val="001D092E"/>
    <w:rsid w:val="001D097F"/>
    <w:rsid w:val="001D09C2"/>
    <w:rsid w:val="001D0A33"/>
    <w:rsid w:val="001D0AED"/>
    <w:rsid w:val="001D0B69"/>
    <w:rsid w:val="001D0BCF"/>
    <w:rsid w:val="001D0BE8"/>
    <w:rsid w:val="001D0D1E"/>
    <w:rsid w:val="001D0DD0"/>
    <w:rsid w:val="001D0DFA"/>
    <w:rsid w:val="001D0DFF"/>
    <w:rsid w:val="001D0E36"/>
    <w:rsid w:val="001D0E56"/>
    <w:rsid w:val="001D0E81"/>
    <w:rsid w:val="001D0EC5"/>
    <w:rsid w:val="001D0F19"/>
    <w:rsid w:val="001D0F2B"/>
    <w:rsid w:val="001D0F6C"/>
    <w:rsid w:val="001D0F86"/>
    <w:rsid w:val="001D0FDF"/>
    <w:rsid w:val="001D0FE2"/>
    <w:rsid w:val="001D10AA"/>
    <w:rsid w:val="001D1131"/>
    <w:rsid w:val="001D118C"/>
    <w:rsid w:val="001D11E5"/>
    <w:rsid w:val="001D11EE"/>
    <w:rsid w:val="001D124A"/>
    <w:rsid w:val="001D12AA"/>
    <w:rsid w:val="001D1307"/>
    <w:rsid w:val="001D1313"/>
    <w:rsid w:val="001D1349"/>
    <w:rsid w:val="001D13FC"/>
    <w:rsid w:val="001D142A"/>
    <w:rsid w:val="001D14F8"/>
    <w:rsid w:val="001D165F"/>
    <w:rsid w:val="001D1671"/>
    <w:rsid w:val="001D1688"/>
    <w:rsid w:val="001D1753"/>
    <w:rsid w:val="001D17D5"/>
    <w:rsid w:val="001D1876"/>
    <w:rsid w:val="001D18CA"/>
    <w:rsid w:val="001D1939"/>
    <w:rsid w:val="001D1975"/>
    <w:rsid w:val="001D19EB"/>
    <w:rsid w:val="001D1A7D"/>
    <w:rsid w:val="001D1ADD"/>
    <w:rsid w:val="001D1B43"/>
    <w:rsid w:val="001D1BA1"/>
    <w:rsid w:val="001D1D02"/>
    <w:rsid w:val="001D1D15"/>
    <w:rsid w:val="001D1D8B"/>
    <w:rsid w:val="001D1DD9"/>
    <w:rsid w:val="001D1E2C"/>
    <w:rsid w:val="001D1ED6"/>
    <w:rsid w:val="001D1F07"/>
    <w:rsid w:val="001D1F5D"/>
    <w:rsid w:val="001D1F99"/>
    <w:rsid w:val="001D20C5"/>
    <w:rsid w:val="001D20C8"/>
    <w:rsid w:val="001D20F4"/>
    <w:rsid w:val="001D2115"/>
    <w:rsid w:val="001D214B"/>
    <w:rsid w:val="001D2158"/>
    <w:rsid w:val="001D215F"/>
    <w:rsid w:val="001D2173"/>
    <w:rsid w:val="001D2255"/>
    <w:rsid w:val="001D228D"/>
    <w:rsid w:val="001D22AC"/>
    <w:rsid w:val="001D22F6"/>
    <w:rsid w:val="001D22F9"/>
    <w:rsid w:val="001D2361"/>
    <w:rsid w:val="001D23C4"/>
    <w:rsid w:val="001D255B"/>
    <w:rsid w:val="001D256D"/>
    <w:rsid w:val="001D25B9"/>
    <w:rsid w:val="001D264C"/>
    <w:rsid w:val="001D26BD"/>
    <w:rsid w:val="001D2717"/>
    <w:rsid w:val="001D2825"/>
    <w:rsid w:val="001D287D"/>
    <w:rsid w:val="001D28A2"/>
    <w:rsid w:val="001D28B5"/>
    <w:rsid w:val="001D28FF"/>
    <w:rsid w:val="001D2A2C"/>
    <w:rsid w:val="001D2AF7"/>
    <w:rsid w:val="001D2AFE"/>
    <w:rsid w:val="001D2B17"/>
    <w:rsid w:val="001D2B39"/>
    <w:rsid w:val="001D2B6B"/>
    <w:rsid w:val="001D2C0F"/>
    <w:rsid w:val="001D2C4B"/>
    <w:rsid w:val="001D2C7E"/>
    <w:rsid w:val="001D2C9F"/>
    <w:rsid w:val="001D2CEC"/>
    <w:rsid w:val="001D2D0B"/>
    <w:rsid w:val="001D2DDF"/>
    <w:rsid w:val="001D2E04"/>
    <w:rsid w:val="001D2E14"/>
    <w:rsid w:val="001D2E36"/>
    <w:rsid w:val="001D2F0E"/>
    <w:rsid w:val="001D3001"/>
    <w:rsid w:val="001D3002"/>
    <w:rsid w:val="001D3040"/>
    <w:rsid w:val="001D3051"/>
    <w:rsid w:val="001D30CA"/>
    <w:rsid w:val="001D3112"/>
    <w:rsid w:val="001D3162"/>
    <w:rsid w:val="001D31A3"/>
    <w:rsid w:val="001D32B2"/>
    <w:rsid w:val="001D3362"/>
    <w:rsid w:val="001D33D2"/>
    <w:rsid w:val="001D33E1"/>
    <w:rsid w:val="001D35B8"/>
    <w:rsid w:val="001D35EE"/>
    <w:rsid w:val="001D36E5"/>
    <w:rsid w:val="001D373C"/>
    <w:rsid w:val="001D373E"/>
    <w:rsid w:val="001D37F9"/>
    <w:rsid w:val="001D3896"/>
    <w:rsid w:val="001D38B1"/>
    <w:rsid w:val="001D38FC"/>
    <w:rsid w:val="001D39D4"/>
    <w:rsid w:val="001D3A68"/>
    <w:rsid w:val="001D3B01"/>
    <w:rsid w:val="001D3B2A"/>
    <w:rsid w:val="001D3B35"/>
    <w:rsid w:val="001D3B8D"/>
    <w:rsid w:val="001D3CD4"/>
    <w:rsid w:val="001D3CF4"/>
    <w:rsid w:val="001D3D2A"/>
    <w:rsid w:val="001D3D7F"/>
    <w:rsid w:val="001D3E02"/>
    <w:rsid w:val="001D3E51"/>
    <w:rsid w:val="001D3E80"/>
    <w:rsid w:val="001D3FC6"/>
    <w:rsid w:val="001D3FE6"/>
    <w:rsid w:val="001D4006"/>
    <w:rsid w:val="001D4011"/>
    <w:rsid w:val="001D401B"/>
    <w:rsid w:val="001D4058"/>
    <w:rsid w:val="001D4080"/>
    <w:rsid w:val="001D40E4"/>
    <w:rsid w:val="001D40F6"/>
    <w:rsid w:val="001D413C"/>
    <w:rsid w:val="001D41D1"/>
    <w:rsid w:val="001D429F"/>
    <w:rsid w:val="001D43B7"/>
    <w:rsid w:val="001D440D"/>
    <w:rsid w:val="001D443D"/>
    <w:rsid w:val="001D4477"/>
    <w:rsid w:val="001D4559"/>
    <w:rsid w:val="001D455B"/>
    <w:rsid w:val="001D456C"/>
    <w:rsid w:val="001D45D5"/>
    <w:rsid w:val="001D4690"/>
    <w:rsid w:val="001D4772"/>
    <w:rsid w:val="001D482F"/>
    <w:rsid w:val="001D4898"/>
    <w:rsid w:val="001D490F"/>
    <w:rsid w:val="001D4A74"/>
    <w:rsid w:val="001D4B03"/>
    <w:rsid w:val="001D4C3A"/>
    <w:rsid w:val="001D4CD9"/>
    <w:rsid w:val="001D4D1E"/>
    <w:rsid w:val="001D4D69"/>
    <w:rsid w:val="001D4DA7"/>
    <w:rsid w:val="001D4E1E"/>
    <w:rsid w:val="001D4E7D"/>
    <w:rsid w:val="001D4EA8"/>
    <w:rsid w:val="001D4F32"/>
    <w:rsid w:val="001D4FA5"/>
    <w:rsid w:val="001D4FE2"/>
    <w:rsid w:val="001D5038"/>
    <w:rsid w:val="001D5058"/>
    <w:rsid w:val="001D50BF"/>
    <w:rsid w:val="001D51AD"/>
    <w:rsid w:val="001D51D7"/>
    <w:rsid w:val="001D5215"/>
    <w:rsid w:val="001D5253"/>
    <w:rsid w:val="001D5266"/>
    <w:rsid w:val="001D5301"/>
    <w:rsid w:val="001D5458"/>
    <w:rsid w:val="001D547A"/>
    <w:rsid w:val="001D5503"/>
    <w:rsid w:val="001D5570"/>
    <w:rsid w:val="001D5575"/>
    <w:rsid w:val="001D55AD"/>
    <w:rsid w:val="001D57D5"/>
    <w:rsid w:val="001D5833"/>
    <w:rsid w:val="001D5836"/>
    <w:rsid w:val="001D5865"/>
    <w:rsid w:val="001D587B"/>
    <w:rsid w:val="001D58AD"/>
    <w:rsid w:val="001D58E8"/>
    <w:rsid w:val="001D5904"/>
    <w:rsid w:val="001D598B"/>
    <w:rsid w:val="001D59F4"/>
    <w:rsid w:val="001D5A5F"/>
    <w:rsid w:val="001D5B7E"/>
    <w:rsid w:val="001D5BAC"/>
    <w:rsid w:val="001D5BC9"/>
    <w:rsid w:val="001D5BED"/>
    <w:rsid w:val="001D5C4D"/>
    <w:rsid w:val="001D5C63"/>
    <w:rsid w:val="001D5C8A"/>
    <w:rsid w:val="001D5CD1"/>
    <w:rsid w:val="001D5D44"/>
    <w:rsid w:val="001D5DD8"/>
    <w:rsid w:val="001D5F0B"/>
    <w:rsid w:val="001D5F15"/>
    <w:rsid w:val="001D5F31"/>
    <w:rsid w:val="001D5FF6"/>
    <w:rsid w:val="001D6092"/>
    <w:rsid w:val="001D6172"/>
    <w:rsid w:val="001D618E"/>
    <w:rsid w:val="001D625D"/>
    <w:rsid w:val="001D627F"/>
    <w:rsid w:val="001D62D1"/>
    <w:rsid w:val="001D62E5"/>
    <w:rsid w:val="001D62F6"/>
    <w:rsid w:val="001D634C"/>
    <w:rsid w:val="001D649F"/>
    <w:rsid w:val="001D6583"/>
    <w:rsid w:val="001D65B4"/>
    <w:rsid w:val="001D6613"/>
    <w:rsid w:val="001D661E"/>
    <w:rsid w:val="001D665B"/>
    <w:rsid w:val="001D6664"/>
    <w:rsid w:val="001D675D"/>
    <w:rsid w:val="001D67E1"/>
    <w:rsid w:val="001D67F7"/>
    <w:rsid w:val="001D67F8"/>
    <w:rsid w:val="001D6848"/>
    <w:rsid w:val="001D6851"/>
    <w:rsid w:val="001D6891"/>
    <w:rsid w:val="001D68E1"/>
    <w:rsid w:val="001D6956"/>
    <w:rsid w:val="001D6979"/>
    <w:rsid w:val="001D6A37"/>
    <w:rsid w:val="001D6AD4"/>
    <w:rsid w:val="001D6B6A"/>
    <w:rsid w:val="001D6BC4"/>
    <w:rsid w:val="001D6C18"/>
    <w:rsid w:val="001D6DAC"/>
    <w:rsid w:val="001D6F19"/>
    <w:rsid w:val="001D6F52"/>
    <w:rsid w:val="001D6FB4"/>
    <w:rsid w:val="001D7020"/>
    <w:rsid w:val="001D7097"/>
    <w:rsid w:val="001D7168"/>
    <w:rsid w:val="001D71AB"/>
    <w:rsid w:val="001D726B"/>
    <w:rsid w:val="001D72B7"/>
    <w:rsid w:val="001D72D8"/>
    <w:rsid w:val="001D72E0"/>
    <w:rsid w:val="001D73E7"/>
    <w:rsid w:val="001D73EB"/>
    <w:rsid w:val="001D7466"/>
    <w:rsid w:val="001D74AD"/>
    <w:rsid w:val="001D7532"/>
    <w:rsid w:val="001D7743"/>
    <w:rsid w:val="001D77C2"/>
    <w:rsid w:val="001D77FE"/>
    <w:rsid w:val="001D7901"/>
    <w:rsid w:val="001D7946"/>
    <w:rsid w:val="001D7948"/>
    <w:rsid w:val="001D795F"/>
    <w:rsid w:val="001D798B"/>
    <w:rsid w:val="001D798C"/>
    <w:rsid w:val="001D79D5"/>
    <w:rsid w:val="001D7B1F"/>
    <w:rsid w:val="001D7B3C"/>
    <w:rsid w:val="001D7B85"/>
    <w:rsid w:val="001D7BA9"/>
    <w:rsid w:val="001D7BBE"/>
    <w:rsid w:val="001D7C32"/>
    <w:rsid w:val="001D7C85"/>
    <w:rsid w:val="001D7D16"/>
    <w:rsid w:val="001D7D78"/>
    <w:rsid w:val="001D7D79"/>
    <w:rsid w:val="001D7DE5"/>
    <w:rsid w:val="001D7E64"/>
    <w:rsid w:val="001D7EFF"/>
    <w:rsid w:val="001D7F0C"/>
    <w:rsid w:val="001D7FA0"/>
    <w:rsid w:val="001D7FCA"/>
    <w:rsid w:val="001D7FE0"/>
    <w:rsid w:val="001E0062"/>
    <w:rsid w:val="001E00C0"/>
    <w:rsid w:val="001E0172"/>
    <w:rsid w:val="001E01BF"/>
    <w:rsid w:val="001E0247"/>
    <w:rsid w:val="001E0346"/>
    <w:rsid w:val="001E0397"/>
    <w:rsid w:val="001E0402"/>
    <w:rsid w:val="001E04A4"/>
    <w:rsid w:val="001E051A"/>
    <w:rsid w:val="001E053B"/>
    <w:rsid w:val="001E05CD"/>
    <w:rsid w:val="001E0675"/>
    <w:rsid w:val="001E06A0"/>
    <w:rsid w:val="001E06DA"/>
    <w:rsid w:val="001E0709"/>
    <w:rsid w:val="001E070E"/>
    <w:rsid w:val="001E07B3"/>
    <w:rsid w:val="001E0823"/>
    <w:rsid w:val="001E083D"/>
    <w:rsid w:val="001E084A"/>
    <w:rsid w:val="001E086C"/>
    <w:rsid w:val="001E0A50"/>
    <w:rsid w:val="001E0AA0"/>
    <w:rsid w:val="001E0B33"/>
    <w:rsid w:val="001E0BEA"/>
    <w:rsid w:val="001E0C59"/>
    <w:rsid w:val="001E0C69"/>
    <w:rsid w:val="001E0CA8"/>
    <w:rsid w:val="001E0CAA"/>
    <w:rsid w:val="001E0D2C"/>
    <w:rsid w:val="001E0E1D"/>
    <w:rsid w:val="001E0E26"/>
    <w:rsid w:val="001E0E8D"/>
    <w:rsid w:val="001E0E9E"/>
    <w:rsid w:val="001E0EF6"/>
    <w:rsid w:val="001E0F05"/>
    <w:rsid w:val="001E0F06"/>
    <w:rsid w:val="001E104A"/>
    <w:rsid w:val="001E107F"/>
    <w:rsid w:val="001E1082"/>
    <w:rsid w:val="001E10EA"/>
    <w:rsid w:val="001E10EE"/>
    <w:rsid w:val="001E1151"/>
    <w:rsid w:val="001E11E0"/>
    <w:rsid w:val="001E1282"/>
    <w:rsid w:val="001E129B"/>
    <w:rsid w:val="001E12D9"/>
    <w:rsid w:val="001E12F5"/>
    <w:rsid w:val="001E1310"/>
    <w:rsid w:val="001E136A"/>
    <w:rsid w:val="001E139C"/>
    <w:rsid w:val="001E13BE"/>
    <w:rsid w:val="001E13E9"/>
    <w:rsid w:val="001E147E"/>
    <w:rsid w:val="001E147F"/>
    <w:rsid w:val="001E14B5"/>
    <w:rsid w:val="001E14E0"/>
    <w:rsid w:val="001E154C"/>
    <w:rsid w:val="001E155C"/>
    <w:rsid w:val="001E15CA"/>
    <w:rsid w:val="001E1701"/>
    <w:rsid w:val="001E17BA"/>
    <w:rsid w:val="001E17BC"/>
    <w:rsid w:val="001E1803"/>
    <w:rsid w:val="001E1839"/>
    <w:rsid w:val="001E193D"/>
    <w:rsid w:val="001E19A0"/>
    <w:rsid w:val="001E1AFF"/>
    <w:rsid w:val="001E1C60"/>
    <w:rsid w:val="001E1C66"/>
    <w:rsid w:val="001E1D8E"/>
    <w:rsid w:val="001E1DD1"/>
    <w:rsid w:val="001E1DF8"/>
    <w:rsid w:val="001E1E09"/>
    <w:rsid w:val="001E1E82"/>
    <w:rsid w:val="001E1EAC"/>
    <w:rsid w:val="001E1ECD"/>
    <w:rsid w:val="001E1EDE"/>
    <w:rsid w:val="001E1EF5"/>
    <w:rsid w:val="001E1FA9"/>
    <w:rsid w:val="001E2002"/>
    <w:rsid w:val="001E2011"/>
    <w:rsid w:val="001E20AE"/>
    <w:rsid w:val="001E20B1"/>
    <w:rsid w:val="001E210E"/>
    <w:rsid w:val="001E212B"/>
    <w:rsid w:val="001E216A"/>
    <w:rsid w:val="001E22AC"/>
    <w:rsid w:val="001E22F2"/>
    <w:rsid w:val="001E2319"/>
    <w:rsid w:val="001E2371"/>
    <w:rsid w:val="001E23C0"/>
    <w:rsid w:val="001E23E3"/>
    <w:rsid w:val="001E24C3"/>
    <w:rsid w:val="001E250A"/>
    <w:rsid w:val="001E2513"/>
    <w:rsid w:val="001E261D"/>
    <w:rsid w:val="001E268C"/>
    <w:rsid w:val="001E2691"/>
    <w:rsid w:val="001E26B6"/>
    <w:rsid w:val="001E26FC"/>
    <w:rsid w:val="001E27F2"/>
    <w:rsid w:val="001E284A"/>
    <w:rsid w:val="001E2878"/>
    <w:rsid w:val="001E293D"/>
    <w:rsid w:val="001E29D2"/>
    <w:rsid w:val="001E2A35"/>
    <w:rsid w:val="001E2A38"/>
    <w:rsid w:val="001E2A7B"/>
    <w:rsid w:val="001E2A87"/>
    <w:rsid w:val="001E2ABF"/>
    <w:rsid w:val="001E2AD6"/>
    <w:rsid w:val="001E2B4D"/>
    <w:rsid w:val="001E2BF4"/>
    <w:rsid w:val="001E2CBF"/>
    <w:rsid w:val="001E2CE7"/>
    <w:rsid w:val="001E2DE4"/>
    <w:rsid w:val="001E2E3D"/>
    <w:rsid w:val="001E2EE0"/>
    <w:rsid w:val="001E2F48"/>
    <w:rsid w:val="001E307C"/>
    <w:rsid w:val="001E3156"/>
    <w:rsid w:val="001E3167"/>
    <w:rsid w:val="001E3186"/>
    <w:rsid w:val="001E31F4"/>
    <w:rsid w:val="001E3200"/>
    <w:rsid w:val="001E3291"/>
    <w:rsid w:val="001E32CB"/>
    <w:rsid w:val="001E3333"/>
    <w:rsid w:val="001E3393"/>
    <w:rsid w:val="001E3396"/>
    <w:rsid w:val="001E33FD"/>
    <w:rsid w:val="001E349E"/>
    <w:rsid w:val="001E3530"/>
    <w:rsid w:val="001E35FC"/>
    <w:rsid w:val="001E3608"/>
    <w:rsid w:val="001E3650"/>
    <w:rsid w:val="001E3663"/>
    <w:rsid w:val="001E366E"/>
    <w:rsid w:val="001E366F"/>
    <w:rsid w:val="001E3671"/>
    <w:rsid w:val="001E3672"/>
    <w:rsid w:val="001E3678"/>
    <w:rsid w:val="001E3703"/>
    <w:rsid w:val="001E3730"/>
    <w:rsid w:val="001E3748"/>
    <w:rsid w:val="001E3794"/>
    <w:rsid w:val="001E3835"/>
    <w:rsid w:val="001E3868"/>
    <w:rsid w:val="001E3891"/>
    <w:rsid w:val="001E3899"/>
    <w:rsid w:val="001E38DA"/>
    <w:rsid w:val="001E39CE"/>
    <w:rsid w:val="001E3CC9"/>
    <w:rsid w:val="001E3D0C"/>
    <w:rsid w:val="001E3D64"/>
    <w:rsid w:val="001E3D82"/>
    <w:rsid w:val="001E3D87"/>
    <w:rsid w:val="001E3E77"/>
    <w:rsid w:val="001E3EC2"/>
    <w:rsid w:val="001E3F0B"/>
    <w:rsid w:val="001E3F52"/>
    <w:rsid w:val="001E3FB0"/>
    <w:rsid w:val="001E3FB9"/>
    <w:rsid w:val="001E4039"/>
    <w:rsid w:val="001E4098"/>
    <w:rsid w:val="001E4187"/>
    <w:rsid w:val="001E418F"/>
    <w:rsid w:val="001E41BF"/>
    <w:rsid w:val="001E41F8"/>
    <w:rsid w:val="001E4285"/>
    <w:rsid w:val="001E4341"/>
    <w:rsid w:val="001E4357"/>
    <w:rsid w:val="001E4371"/>
    <w:rsid w:val="001E43BC"/>
    <w:rsid w:val="001E440B"/>
    <w:rsid w:val="001E4426"/>
    <w:rsid w:val="001E4428"/>
    <w:rsid w:val="001E447F"/>
    <w:rsid w:val="001E4486"/>
    <w:rsid w:val="001E449E"/>
    <w:rsid w:val="001E4569"/>
    <w:rsid w:val="001E45C9"/>
    <w:rsid w:val="001E46E0"/>
    <w:rsid w:val="001E471D"/>
    <w:rsid w:val="001E4741"/>
    <w:rsid w:val="001E47BC"/>
    <w:rsid w:val="001E47F1"/>
    <w:rsid w:val="001E4893"/>
    <w:rsid w:val="001E48EA"/>
    <w:rsid w:val="001E49CE"/>
    <w:rsid w:val="001E4A59"/>
    <w:rsid w:val="001E4B14"/>
    <w:rsid w:val="001E4B60"/>
    <w:rsid w:val="001E4BCE"/>
    <w:rsid w:val="001E4BDE"/>
    <w:rsid w:val="001E4C01"/>
    <w:rsid w:val="001E4C74"/>
    <w:rsid w:val="001E4DD5"/>
    <w:rsid w:val="001E4E80"/>
    <w:rsid w:val="001E4EB6"/>
    <w:rsid w:val="001E4EEE"/>
    <w:rsid w:val="001E4F02"/>
    <w:rsid w:val="001E4F1F"/>
    <w:rsid w:val="001E4F33"/>
    <w:rsid w:val="001E4F5A"/>
    <w:rsid w:val="001E4FA7"/>
    <w:rsid w:val="001E5024"/>
    <w:rsid w:val="001E5037"/>
    <w:rsid w:val="001E506D"/>
    <w:rsid w:val="001E513C"/>
    <w:rsid w:val="001E517A"/>
    <w:rsid w:val="001E51CB"/>
    <w:rsid w:val="001E5218"/>
    <w:rsid w:val="001E5232"/>
    <w:rsid w:val="001E5290"/>
    <w:rsid w:val="001E52B9"/>
    <w:rsid w:val="001E52E0"/>
    <w:rsid w:val="001E5347"/>
    <w:rsid w:val="001E542D"/>
    <w:rsid w:val="001E5517"/>
    <w:rsid w:val="001E557A"/>
    <w:rsid w:val="001E558B"/>
    <w:rsid w:val="001E5604"/>
    <w:rsid w:val="001E563D"/>
    <w:rsid w:val="001E5723"/>
    <w:rsid w:val="001E572A"/>
    <w:rsid w:val="001E5762"/>
    <w:rsid w:val="001E578B"/>
    <w:rsid w:val="001E57AC"/>
    <w:rsid w:val="001E57CF"/>
    <w:rsid w:val="001E5809"/>
    <w:rsid w:val="001E5824"/>
    <w:rsid w:val="001E58B1"/>
    <w:rsid w:val="001E58C4"/>
    <w:rsid w:val="001E594F"/>
    <w:rsid w:val="001E59CB"/>
    <w:rsid w:val="001E59FD"/>
    <w:rsid w:val="001E5A3A"/>
    <w:rsid w:val="001E5AFB"/>
    <w:rsid w:val="001E5B47"/>
    <w:rsid w:val="001E5B53"/>
    <w:rsid w:val="001E5C6F"/>
    <w:rsid w:val="001E5C7D"/>
    <w:rsid w:val="001E5CA0"/>
    <w:rsid w:val="001E5CE4"/>
    <w:rsid w:val="001E5D24"/>
    <w:rsid w:val="001E5DF1"/>
    <w:rsid w:val="001E5E22"/>
    <w:rsid w:val="001E5ED3"/>
    <w:rsid w:val="001E5ED7"/>
    <w:rsid w:val="001E5EEC"/>
    <w:rsid w:val="001E5F65"/>
    <w:rsid w:val="001E5F67"/>
    <w:rsid w:val="001E5FB0"/>
    <w:rsid w:val="001E5FBA"/>
    <w:rsid w:val="001E6000"/>
    <w:rsid w:val="001E61C8"/>
    <w:rsid w:val="001E6285"/>
    <w:rsid w:val="001E6289"/>
    <w:rsid w:val="001E628A"/>
    <w:rsid w:val="001E62AC"/>
    <w:rsid w:val="001E631C"/>
    <w:rsid w:val="001E637B"/>
    <w:rsid w:val="001E64A9"/>
    <w:rsid w:val="001E6526"/>
    <w:rsid w:val="001E6529"/>
    <w:rsid w:val="001E656E"/>
    <w:rsid w:val="001E65F8"/>
    <w:rsid w:val="001E6670"/>
    <w:rsid w:val="001E669C"/>
    <w:rsid w:val="001E66F0"/>
    <w:rsid w:val="001E6709"/>
    <w:rsid w:val="001E6733"/>
    <w:rsid w:val="001E67F4"/>
    <w:rsid w:val="001E67FE"/>
    <w:rsid w:val="001E6847"/>
    <w:rsid w:val="001E6896"/>
    <w:rsid w:val="001E68A2"/>
    <w:rsid w:val="001E68B9"/>
    <w:rsid w:val="001E68D9"/>
    <w:rsid w:val="001E6B34"/>
    <w:rsid w:val="001E6B57"/>
    <w:rsid w:val="001E6B99"/>
    <w:rsid w:val="001E6BC6"/>
    <w:rsid w:val="001E6BE1"/>
    <w:rsid w:val="001E6C4C"/>
    <w:rsid w:val="001E6C9B"/>
    <w:rsid w:val="001E6CA7"/>
    <w:rsid w:val="001E6CED"/>
    <w:rsid w:val="001E6DAC"/>
    <w:rsid w:val="001E6DB7"/>
    <w:rsid w:val="001E6DB8"/>
    <w:rsid w:val="001E6DCA"/>
    <w:rsid w:val="001E6DD9"/>
    <w:rsid w:val="001E6E6A"/>
    <w:rsid w:val="001E6F08"/>
    <w:rsid w:val="001E6F19"/>
    <w:rsid w:val="001E6F41"/>
    <w:rsid w:val="001E6F44"/>
    <w:rsid w:val="001E6F88"/>
    <w:rsid w:val="001E6F8B"/>
    <w:rsid w:val="001E7013"/>
    <w:rsid w:val="001E7024"/>
    <w:rsid w:val="001E7080"/>
    <w:rsid w:val="001E7091"/>
    <w:rsid w:val="001E70D5"/>
    <w:rsid w:val="001E7126"/>
    <w:rsid w:val="001E712A"/>
    <w:rsid w:val="001E7196"/>
    <w:rsid w:val="001E71A4"/>
    <w:rsid w:val="001E71C1"/>
    <w:rsid w:val="001E7254"/>
    <w:rsid w:val="001E72F6"/>
    <w:rsid w:val="001E7329"/>
    <w:rsid w:val="001E7332"/>
    <w:rsid w:val="001E73BB"/>
    <w:rsid w:val="001E73F1"/>
    <w:rsid w:val="001E7401"/>
    <w:rsid w:val="001E7423"/>
    <w:rsid w:val="001E748D"/>
    <w:rsid w:val="001E7496"/>
    <w:rsid w:val="001E74F5"/>
    <w:rsid w:val="001E7537"/>
    <w:rsid w:val="001E771B"/>
    <w:rsid w:val="001E7756"/>
    <w:rsid w:val="001E7777"/>
    <w:rsid w:val="001E783E"/>
    <w:rsid w:val="001E788D"/>
    <w:rsid w:val="001E793D"/>
    <w:rsid w:val="001E79B6"/>
    <w:rsid w:val="001E7A0B"/>
    <w:rsid w:val="001E7A11"/>
    <w:rsid w:val="001E7A16"/>
    <w:rsid w:val="001E7A73"/>
    <w:rsid w:val="001E7AA3"/>
    <w:rsid w:val="001E7AC3"/>
    <w:rsid w:val="001E7B1A"/>
    <w:rsid w:val="001E7D3C"/>
    <w:rsid w:val="001E7D89"/>
    <w:rsid w:val="001E7E08"/>
    <w:rsid w:val="001E7E1B"/>
    <w:rsid w:val="001E7E5C"/>
    <w:rsid w:val="001E7EA7"/>
    <w:rsid w:val="001E7ECC"/>
    <w:rsid w:val="001E7F04"/>
    <w:rsid w:val="001E7F39"/>
    <w:rsid w:val="001E7FB0"/>
    <w:rsid w:val="001E7FDB"/>
    <w:rsid w:val="001F005E"/>
    <w:rsid w:val="001F012E"/>
    <w:rsid w:val="001F01CD"/>
    <w:rsid w:val="001F0255"/>
    <w:rsid w:val="001F02A4"/>
    <w:rsid w:val="001F032B"/>
    <w:rsid w:val="001F0356"/>
    <w:rsid w:val="001F03F4"/>
    <w:rsid w:val="001F0418"/>
    <w:rsid w:val="001F04DC"/>
    <w:rsid w:val="001F0504"/>
    <w:rsid w:val="001F0623"/>
    <w:rsid w:val="001F06A8"/>
    <w:rsid w:val="001F06CD"/>
    <w:rsid w:val="001F06DC"/>
    <w:rsid w:val="001F0744"/>
    <w:rsid w:val="001F0780"/>
    <w:rsid w:val="001F0796"/>
    <w:rsid w:val="001F08DA"/>
    <w:rsid w:val="001F08F4"/>
    <w:rsid w:val="001F097D"/>
    <w:rsid w:val="001F0998"/>
    <w:rsid w:val="001F09A2"/>
    <w:rsid w:val="001F09CB"/>
    <w:rsid w:val="001F09FC"/>
    <w:rsid w:val="001F0A75"/>
    <w:rsid w:val="001F0B92"/>
    <w:rsid w:val="001F0B9D"/>
    <w:rsid w:val="001F0BD4"/>
    <w:rsid w:val="001F0C63"/>
    <w:rsid w:val="001F0CF6"/>
    <w:rsid w:val="001F0D3C"/>
    <w:rsid w:val="001F0E1A"/>
    <w:rsid w:val="001F0E2B"/>
    <w:rsid w:val="001F0EC0"/>
    <w:rsid w:val="001F0F73"/>
    <w:rsid w:val="001F10C7"/>
    <w:rsid w:val="001F1175"/>
    <w:rsid w:val="001F11A0"/>
    <w:rsid w:val="001F11DE"/>
    <w:rsid w:val="001F1269"/>
    <w:rsid w:val="001F1297"/>
    <w:rsid w:val="001F134E"/>
    <w:rsid w:val="001F1377"/>
    <w:rsid w:val="001F13E2"/>
    <w:rsid w:val="001F1505"/>
    <w:rsid w:val="001F1597"/>
    <w:rsid w:val="001F15B8"/>
    <w:rsid w:val="001F15DE"/>
    <w:rsid w:val="001F1615"/>
    <w:rsid w:val="001F165E"/>
    <w:rsid w:val="001F16A5"/>
    <w:rsid w:val="001F16D7"/>
    <w:rsid w:val="001F1720"/>
    <w:rsid w:val="001F1756"/>
    <w:rsid w:val="001F1775"/>
    <w:rsid w:val="001F177E"/>
    <w:rsid w:val="001F1834"/>
    <w:rsid w:val="001F1862"/>
    <w:rsid w:val="001F18BA"/>
    <w:rsid w:val="001F192A"/>
    <w:rsid w:val="001F195B"/>
    <w:rsid w:val="001F19A8"/>
    <w:rsid w:val="001F1BAC"/>
    <w:rsid w:val="001F1BB5"/>
    <w:rsid w:val="001F1BCF"/>
    <w:rsid w:val="001F1C15"/>
    <w:rsid w:val="001F1C83"/>
    <w:rsid w:val="001F1CB3"/>
    <w:rsid w:val="001F1CBB"/>
    <w:rsid w:val="001F1D35"/>
    <w:rsid w:val="001F1E0E"/>
    <w:rsid w:val="001F1EBD"/>
    <w:rsid w:val="001F1EC8"/>
    <w:rsid w:val="001F1F4F"/>
    <w:rsid w:val="001F1F9F"/>
    <w:rsid w:val="001F1FA8"/>
    <w:rsid w:val="001F200A"/>
    <w:rsid w:val="001F2013"/>
    <w:rsid w:val="001F20A0"/>
    <w:rsid w:val="001F20CA"/>
    <w:rsid w:val="001F20F9"/>
    <w:rsid w:val="001F2133"/>
    <w:rsid w:val="001F2243"/>
    <w:rsid w:val="001F22BC"/>
    <w:rsid w:val="001F23D0"/>
    <w:rsid w:val="001F23EC"/>
    <w:rsid w:val="001F24F3"/>
    <w:rsid w:val="001F257B"/>
    <w:rsid w:val="001F258D"/>
    <w:rsid w:val="001F25CF"/>
    <w:rsid w:val="001F2606"/>
    <w:rsid w:val="001F2708"/>
    <w:rsid w:val="001F285E"/>
    <w:rsid w:val="001F286C"/>
    <w:rsid w:val="001F2921"/>
    <w:rsid w:val="001F293A"/>
    <w:rsid w:val="001F2992"/>
    <w:rsid w:val="001F29A0"/>
    <w:rsid w:val="001F29A4"/>
    <w:rsid w:val="001F29C5"/>
    <w:rsid w:val="001F29D0"/>
    <w:rsid w:val="001F29FB"/>
    <w:rsid w:val="001F2A05"/>
    <w:rsid w:val="001F2A8B"/>
    <w:rsid w:val="001F2AE2"/>
    <w:rsid w:val="001F2B0C"/>
    <w:rsid w:val="001F2B2F"/>
    <w:rsid w:val="001F2B72"/>
    <w:rsid w:val="001F2CBF"/>
    <w:rsid w:val="001F2D11"/>
    <w:rsid w:val="001F2D6D"/>
    <w:rsid w:val="001F2D82"/>
    <w:rsid w:val="001F2E02"/>
    <w:rsid w:val="001F2E38"/>
    <w:rsid w:val="001F2E84"/>
    <w:rsid w:val="001F2EF9"/>
    <w:rsid w:val="001F2F95"/>
    <w:rsid w:val="001F2FAA"/>
    <w:rsid w:val="001F2FE8"/>
    <w:rsid w:val="001F2FE9"/>
    <w:rsid w:val="001F3078"/>
    <w:rsid w:val="001F30C6"/>
    <w:rsid w:val="001F3114"/>
    <w:rsid w:val="001F31DC"/>
    <w:rsid w:val="001F31F3"/>
    <w:rsid w:val="001F31FD"/>
    <w:rsid w:val="001F32D5"/>
    <w:rsid w:val="001F339D"/>
    <w:rsid w:val="001F33E4"/>
    <w:rsid w:val="001F33E8"/>
    <w:rsid w:val="001F33F4"/>
    <w:rsid w:val="001F3449"/>
    <w:rsid w:val="001F34B2"/>
    <w:rsid w:val="001F35CB"/>
    <w:rsid w:val="001F35F9"/>
    <w:rsid w:val="001F3604"/>
    <w:rsid w:val="001F3618"/>
    <w:rsid w:val="001F3657"/>
    <w:rsid w:val="001F3822"/>
    <w:rsid w:val="001F3875"/>
    <w:rsid w:val="001F38AE"/>
    <w:rsid w:val="001F38FF"/>
    <w:rsid w:val="001F3902"/>
    <w:rsid w:val="001F3905"/>
    <w:rsid w:val="001F3940"/>
    <w:rsid w:val="001F3A35"/>
    <w:rsid w:val="001F3B22"/>
    <w:rsid w:val="001F3B82"/>
    <w:rsid w:val="001F3BA1"/>
    <w:rsid w:val="001F3BAB"/>
    <w:rsid w:val="001F3BD6"/>
    <w:rsid w:val="001F3BD7"/>
    <w:rsid w:val="001F3E0F"/>
    <w:rsid w:val="001F3F3C"/>
    <w:rsid w:val="001F4048"/>
    <w:rsid w:val="001F40B9"/>
    <w:rsid w:val="001F41C5"/>
    <w:rsid w:val="001F41F6"/>
    <w:rsid w:val="001F421B"/>
    <w:rsid w:val="001F4262"/>
    <w:rsid w:val="001F42D8"/>
    <w:rsid w:val="001F42E2"/>
    <w:rsid w:val="001F4306"/>
    <w:rsid w:val="001F4331"/>
    <w:rsid w:val="001F43E6"/>
    <w:rsid w:val="001F44E8"/>
    <w:rsid w:val="001F4531"/>
    <w:rsid w:val="001F45A9"/>
    <w:rsid w:val="001F45BF"/>
    <w:rsid w:val="001F461F"/>
    <w:rsid w:val="001F4625"/>
    <w:rsid w:val="001F46B6"/>
    <w:rsid w:val="001F46C5"/>
    <w:rsid w:val="001F47AE"/>
    <w:rsid w:val="001F47FF"/>
    <w:rsid w:val="001F4816"/>
    <w:rsid w:val="001F4837"/>
    <w:rsid w:val="001F4A3C"/>
    <w:rsid w:val="001F4AEA"/>
    <w:rsid w:val="001F4B18"/>
    <w:rsid w:val="001F4C7B"/>
    <w:rsid w:val="001F4D01"/>
    <w:rsid w:val="001F4D0A"/>
    <w:rsid w:val="001F4D60"/>
    <w:rsid w:val="001F4D7B"/>
    <w:rsid w:val="001F4E30"/>
    <w:rsid w:val="001F4F0E"/>
    <w:rsid w:val="001F4F0F"/>
    <w:rsid w:val="001F4F2E"/>
    <w:rsid w:val="001F4F2F"/>
    <w:rsid w:val="001F4FC0"/>
    <w:rsid w:val="001F4FDE"/>
    <w:rsid w:val="001F5029"/>
    <w:rsid w:val="001F5079"/>
    <w:rsid w:val="001F5093"/>
    <w:rsid w:val="001F5250"/>
    <w:rsid w:val="001F528C"/>
    <w:rsid w:val="001F52F0"/>
    <w:rsid w:val="001F531C"/>
    <w:rsid w:val="001F538A"/>
    <w:rsid w:val="001F544B"/>
    <w:rsid w:val="001F54EB"/>
    <w:rsid w:val="001F558D"/>
    <w:rsid w:val="001F5592"/>
    <w:rsid w:val="001F55B5"/>
    <w:rsid w:val="001F55EE"/>
    <w:rsid w:val="001F55FA"/>
    <w:rsid w:val="001F5605"/>
    <w:rsid w:val="001F5636"/>
    <w:rsid w:val="001F563E"/>
    <w:rsid w:val="001F565F"/>
    <w:rsid w:val="001F5719"/>
    <w:rsid w:val="001F572D"/>
    <w:rsid w:val="001F57EB"/>
    <w:rsid w:val="001F581A"/>
    <w:rsid w:val="001F5844"/>
    <w:rsid w:val="001F585D"/>
    <w:rsid w:val="001F58B7"/>
    <w:rsid w:val="001F5996"/>
    <w:rsid w:val="001F5A12"/>
    <w:rsid w:val="001F5A28"/>
    <w:rsid w:val="001F5AE7"/>
    <w:rsid w:val="001F5B07"/>
    <w:rsid w:val="001F5BC3"/>
    <w:rsid w:val="001F5BF5"/>
    <w:rsid w:val="001F5C50"/>
    <w:rsid w:val="001F5C92"/>
    <w:rsid w:val="001F5CB0"/>
    <w:rsid w:val="001F5D66"/>
    <w:rsid w:val="001F5DCF"/>
    <w:rsid w:val="001F5F38"/>
    <w:rsid w:val="001F5F82"/>
    <w:rsid w:val="001F5F84"/>
    <w:rsid w:val="001F5FD2"/>
    <w:rsid w:val="001F601D"/>
    <w:rsid w:val="001F6129"/>
    <w:rsid w:val="001F61C0"/>
    <w:rsid w:val="001F62A7"/>
    <w:rsid w:val="001F62D3"/>
    <w:rsid w:val="001F62E1"/>
    <w:rsid w:val="001F6307"/>
    <w:rsid w:val="001F6337"/>
    <w:rsid w:val="001F636B"/>
    <w:rsid w:val="001F6393"/>
    <w:rsid w:val="001F63CD"/>
    <w:rsid w:val="001F63F7"/>
    <w:rsid w:val="001F6419"/>
    <w:rsid w:val="001F6490"/>
    <w:rsid w:val="001F64A9"/>
    <w:rsid w:val="001F664C"/>
    <w:rsid w:val="001F6699"/>
    <w:rsid w:val="001F6711"/>
    <w:rsid w:val="001F6753"/>
    <w:rsid w:val="001F67D6"/>
    <w:rsid w:val="001F680D"/>
    <w:rsid w:val="001F681F"/>
    <w:rsid w:val="001F6941"/>
    <w:rsid w:val="001F69CC"/>
    <w:rsid w:val="001F69EF"/>
    <w:rsid w:val="001F6A28"/>
    <w:rsid w:val="001F6AB0"/>
    <w:rsid w:val="001F6C33"/>
    <w:rsid w:val="001F6D08"/>
    <w:rsid w:val="001F6E71"/>
    <w:rsid w:val="001F6E7A"/>
    <w:rsid w:val="001F6E8B"/>
    <w:rsid w:val="001F6E9E"/>
    <w:rsid w:val="001F6EE2"/>
    <w:rsid w:val="001F6FB6"/>
    <w:rsid w:val="001F6FE7"/>
    <w:rsid w:val="001F7012"/>
    <w:rsid w:val="001F7013"/>
    <w:rsid w:val="001F7094"/>
    <w:rsid w:val="001F729E"/>
    <w:rsid w:val="001F7392"/>
    <w:rsid w:val="001F73AD"/>
    <w:rsid w:val="001F73EF"/>
    <w:rsid w:val="001F7427"/>
    <w:rsid w:val="001F743C"/>
    <w:rsid w:val="001F74A3"/>
    <w:rsid w:val="001F7507"/>
    <w:rsid w:val="001F7545"/>
    <w:rsid w:val="001F75D4"/>
    <w:rsid w:val="001F75E3"/>
    <w:rsid w:val="001F760C"/>
    <w:rsid w:val="001F76CB"/>
    <w:rsid w:val="001F775A"/>
    <w:rsid w:val="001F7770"/>
    <w:rsid w:val="001F77C2"/>
    <w:rsid w:val="001F7852"/>
    <w:rsid w:val="001F7988"/>
    <w:rsid w:val="001F7995"/>
    <w:rsid w:val="001F7A39"/>
    <w:rsid w:val="001F7A79"/>
    <w:rsid w:val="001F7A8C"/>
    <w:rsid w:val="001F7D31"/>
    <w:rsid w:val="001F7D62"/>
    <w:rsid w:val="001F7D8C"/>
    <w:rsid w:val="001F7DAC"/>
    <w:rsid w:val="001F7E9F"/>
    <w:rsid w:val="001F7EB1"/>
    <w:rsid w:val="00200003"/>
    <w:rsid w:val="00200008"/>
    <w:rsid w:val="0020002A"/>
    <w:rsid w:val="002000AC"/>
    <w:rsid w:val="002000B9"/>
    <w:rsid w:val="00200115"/>
    <w:rsid w:val="00200154"/>
    <w:rsid w:val="0020015F"/>
    <w:rsid w:val="002001D6"/>
    <w:rsid w:val="0020025F"/>
    <w:rsid w:val="00200262"/>
    <w:rsid w:val="0020027F"/>
    <w:rsid w:val="002002CA"/>
    <w:rsid w:val="002002F5"/>
    <w:rsid w:val="00200313"/>
    <w:rsid w:val="0020039D"/>
    <w:rsid w:val="002003A7"/>
    <w:rsid w:val="0020047D"/>
    <w:rsid w:val="0020048C"/>
    <w:rsid w:val="002004D8"/>
    <w:rsid w:val="00200526"/>
    <w:rsid w:val="0020052A"/>
    <w:rsid w:val="00200535"/>
    <w:rsid w:val="00200568"/>
    <w:rsid w:val="00200581"/>
    <w:rsid w:val="00200672"/>
    <w:rsid w:val="002006AA"/>
    <w:rsid w:val="0020079E"/>
    <w:rsid w:val="002007AC"/>
    <w:rsid w:val="002007E5"/>
    <w:rsid w:val="0020085C"/>
    <w:rsid w:val="002008A9"/>
    <w:rsid w:val="002008C7"/>
    <w:rsid w:val="002008CB"/>
    <w:rsid w:val="0020095A"/>
    <w:rsid w:val="00200960"/>
    <w:rsid w:val="002009FC"/>
    <w:rsid w:val="00200A33"/>
    <w:rsid w:val="00200A84"/>
    <w:rsid w:val="00200AEC"/>
    <w:rsid w:val="00200B0A"/>
    <w:rsid w:val="00200B17"/>
    <w:rsid w:val="00200B67"/>
    <w:rsid w:val="00200BF1"/>
    <w:rsid w:val="00200C2D"/>
    <w:rsid w:val="00200C5D"/>
    <w:rsid w:val="00200C9A"/>
    <w:rsid w:val="00200CF9"/>
    <w:rsid w:val="00200DA1"/>
    <w:rsid w:val="00200E2A"/>
    <w:rsid w:val="00200E80"/>
    <w:rsid w:val="00200F07"/>
    <w:rsid w:val="00200F2B"/>
    <w:rsid w:val="00200FF4"/>
    <w:rsid w:val="0020100F"/>
    <w:rsid w:val="00201081"/>
    <w:rsid w:val="0020109E"/>
    <w:rsid w:val="00201155"/>
    <w:rsid w:val="00201185"/>
    <w:rsid w:val="0020125C"/>
    <w:rsid w:val="00201260"/>
    <w:rsid w:val="002012F1"/>
    <w:rsid w:val="00201377"/>
    <w:rsid w:val="00201381"/>
    <w:rsid w:val="00201455"/>
    <w:rsid w:val="00201471"/>
    <w:rsid w:val="00201491"/>
    <w:rsid w:val="00201643"/>
    <w:rsid w:val="0020168D"/>
    <w:rsid w:val="002016FF"/>
    <w:rsid w:val="00201705"/>
    <w:rsid w:val="00201850"/>
    <w:rsid w:val="002018BD"/>
    <w:rsid w:val="00201902"/>
    <w:rsid w:val="00201905"/>
    <w:rsid w:val="00201910"/>
    <w:rsid w:val="00201A66"/>
    <w:rsid w:val="00201A71"/>
    <w:rsid w:val="00201A92"/>
    <w:rsid w:val="00201B8F"/>
    <w:rsid w:val="00201C57"/>
    <w:rsid w:val="00201D49"/>
    <w:rsid w:val="00201DFA"/>
    <w:rsid w:val="00201E19"/>
    <w:rsid w:val="00201E24"/>
    <w:rsid w:val="00201E6E"/>
    <w:rsid w:val="00201ED7"/>
    <w:rsid w:val="00201F42"/>
    <w:rsid w:val="00201F5D"/>
    <w:rsid w:val="00201FC4"/>
    <w:rsid w:val="0020226C"/>
    <w:rsid w:val="002022B7"/>
    <w:rsid w:val="002023BF"/>
    <w:rsid w:val="002023D1"/>
    <w:rsid w:val="0020242A"/>
    <w:rsid w:val="00202489"/>
    <w:rsid w:val="00202520"/>
    <w:rsid w:val="00202557"/>
    <w:rsid w:val="0020255C"/>
    <w:rsid w:val="00202582"/>
    <w:rsid w:val="00202667"/>
    <w:rsid w:val="00202698"/>
    <w:rsid w:val="002026A9"/>
    <w:rsid w:val="00202711"/>
    <w:rsid w:val="00202848"/>
    <w:rsid w:val="0020285F"/>
    <w:rsid w:val="002028F4"/>
    <w:rsid w:val="0020290C"/>
    <w:rsid w:val="002029B4"/>
    <w:rsid w:val="00202A2A"/>
    <w:rsid w:val="00202A54"/>
    <w:rsid w:val="00202AEE"/>
    <w:rsid w:val="00202AF7"/>
    <w:rsid w:val="00202B2D"/>
    <w:rsid w:val="00202B63"/>
    <w:rsid w:val="00202BC3"/>
    <w:rsid w:val="00202BD3"/>
    <w:rsid w:val="00202C10"/>
    <w:rsid w:val="00202C12"/>
    <w:rsid w:val="00202D4E"/>
    <w:rsid w:val="00202DAE"/>
    <w:rsid w:val="00202E0B"/>
    <w:rsid w:val="00202EB1"/>
    <w:rsid w:val="00202EC5"/>
    <w:rsid w:val="00202EEF"/>
    <w:rsid w:val="00202EF5"/>
    <w:rsid w:val="00202F37"/>
    <w:rsid w:val="00202F83"/>
    <w:rsid w:val="00202FA0"/>
    <w:rsid w:val="00202FD9"/>
    <w:rsid w:val="00203023"/>
    <w:rsid w:val="00203039"/>
    <w:rsid w:val="0020307E"/>
    <w:rsid w:val="002030C8"/>
    <w:rsid w:val="00203194"/>
    <w:rsid w:val="002031CA"/>
    <w:rsid w:val="002031E9"/>
    <w:rsid w:val="0020329F"/>
    <w:rsid w:val="002032B2"/>
    <w:rsid w:val="0020335D"/>
    <w:rsid w:val="00203390"/>
    <w:rsid w:val="002033B9"/>
    <w:rsid w:val="00203415"/>
    <w:rsid w:val="00203471"/>
    <w:rsid w:val="00203475"/>
    <w:rsid w:val="002034AE"/>
    <w:rsid w:val="0020356A"/>
    <w:rsid w:val="00203577"/>
    <w:rsid w:val="002036D1"/>
    <w:rsid w:val="002036FE"/>
    <w:rsid w:val="0020379C"/>
    <w:rsid w:val="002037A1"/>
    <w:rsid w:val="00203823"/>
    <w:rsid w:val="00203874"/>
    <w:rsid w:val="0020388E"/>
    <w:rsid w:val="00203A3F"/>
    <w:rsid w:val="00203A41"/>
    <w:rsid w:val="00203BB4"/>
    <w:rsid w:val="00203CA5"/>
    <w:rsid w:val="00203CBC"/>
    <w:rsid w:val="00203CF9"/>
    <w:rsid w:val="00203D8D"/>
    <w:rsid w:val="00203E09"/>
    <w:rsid w:val="00203E6E"/>
    <w:rsid w:val="00203E9B"/>
    <w:rsid w:val="00203ED6"/>
    <w:rsid w:val="00204131"/>
    <w:rsid w:val="0020413E"/>
    <w:rsid w:val="00204163"/>
    <w:rsid w:val="002041F2"/>
    <w:rsid w:val="00204213"/>
    <w:rsid w:val="00204222"/>
    <w:rsid w:val="00204279"/>
    <w:rsid w:val="00204283"/>
    <w:rsid w:val="00204384"/>
    <w:rsid w:val="00204399"/>
    <w:rsid w:val="002043A4"/>
    <w:rsid w:val="002043FD"/>
    <w:rsid w:val="002044F9"/>
    <w:rsid w:val="0020452A"/>
    <w:rsid w:val="0020452C"/>
    <w:rsid w:val="0020456C"/>
    <w:rsid w:val="0020461F"/>
    <w:rsid w:val="00204696"/>
    <w:rsid w:val="002046C8"/>
    <w:rsid w:val="00204715"/>
    <w:rsid w:val="00204718"/>
    <w:rsid w:val="00204756"/>
    <w:rsid w:val="00204797"/>
    <w:rsid w:val="002047D5"/>
    <w:rsid w:val="002047F1"/>
    <w:rsid w:val="00204806"/>
    <w:rsid w:val="00204819"/>
    <w:rsid w:val="0020482D"/>
    <w:rsid w:val="0020495D"/>
    <w:rsid w:val="0020499B"/>
    <w:rsid w:val="00204A43"/>
    <w:rsid w:val="00204A8B"/>
    <w:rsid w:val="00204A94"/>
    <w:rsid w:val="00204AA6"/>
    <w:rsid w:val="00204AB9"/>
    <w:rsid w:val="00204B04"/>
    <w:rsid w:val="00204BAE"/>
    <w:rsid w:val="00204BCF"/>
    <w:rsid w:val="00204CE0"/>
    <w:rsid w:val="00204D35"/>
    <w:rsid w:val="00204D73"/>
    <w:rsid w:val="00204D85"/>
    <w:rsid w:val="00204EDA"/>
    <w:rsid w:val="00204F9D"/>
    <w:rsid w:val="00204FEA"/>
    <w:rsid w:val="00205022"/>
    <w:rsid w:val="002050A4"/>
    <w:rsid w:val="002050E2"/>
    <w:rsid w:val="002051C5"/>
    <w:rsid w:val="002051E6"/>
    <w:rsid w:val="00205366"/>
    <w:rsid w:val="002053A2"/>
    <w:rsid w:val="002053E6"/>
    <w:rsid w:val="00205476"/>
    <w:rsid w:val="0020555C"/>
    <w:rsid w:val="00205598"/>
    <w:rsid w:val="002055C4"/>
    <w:rsid w:val="002055C7"/>
    <w:rsid w:val="00205666"/>
    <w:rsid w:val="002057E0"/>
    <w:rsid w:val="002057F8"/>
    <w:rsid w:val="0020581E"/>
    <w:rsid w:val="002058AA"/>
    <w:rsid w:val="002058CD"/>
    <w:rsid w:val="002058CE"/>
    <w:rsid w:val="002058E8"/>
    <w:rsid w:val="00205943"/>
    <w:rsid w:val="0020596D"/>
    <w:rsid w:val="0020598B"/>
    <w:rsid w:val="00205992"/>
    <w:rsid w:val="002059F2"/>
    <w:rsid w:val="00205BAE"/>
    <w:rsid w:val="00205BE0"/>
    <w:rsid w:val="00205BE2"/>
    <w:rsid w:val="00205CC9"/>
    <w:rsid w:val="00205DD5"/>
    <w:rsid w:val="00205E3F"/>
    <w:rsid w:val="00205E55"/>
    <w:rsid w:val="00205E63"/>
    <w:rsid w:val="00205E8A"/>
    <w:rsid w:val="00205ED5"/>
    <w:rsid w:val="0020610B"/>
    <w:rsid w:val="002061D5"/>
    <w:rsid w:val="002061F8"/>
    <w:rsid w:val="002062D9"/>
    <w:rsid w:val="002063F9"/>
    <w:rsid w:val="00206422"/>
    <w:rsid w:val="0020642F"/>
    <w:rsid w:val="00206520"/>
    <w:rsid w:val="00206538"/>
    <w:rsid w:val="002065EC"/>
    <w:rsid w:val="00206644"/>
    <w:rsid w:val="002066BD"/>
    <w:rsid w:val="00206759"/>
    <w:rsid w:val="00206843"/>
    <w:rsid w:val="002068F5"/>
    <w:rsid w:val="0020690F"/>
    <w:rsid w:val="00206956"/>
    <w:rsid w:val="00206974"/>
    <w:rsid w:val="00206988"/>
    <w:rsid w:val="00206A04"/>
    <w:rsid w:val="00206A23"/>
    <w:rsid w:val="00206AC1"/>
    <w:rsid w:val="00206B76"/>
    <w:rsid w:val="00206B89"/>
    <w:rsid w:val="00206C14"/>
    <w:rsid w:val="00206C64"/>
    <w:rsid w:val="00206C95"/>
    <w:rsid w:val="00206CBC"/>
    <w:rsid w:val="00206D00"/>
    <w:rsid w:val="00206D47"/>
    <w:rsid w:val="00206DFF"/>
    <w:rsid w:val="00206F1E"/>
    <w:rsid w:val="00207033"/>
    <w:rsid w:val="0020705A"/>
    <w:rsid w:val="002070F2"/>
    <w:rsid w:val="0020711A"/>
    <w:rsid w:val="0020711E"/>
    <w:rsid w:val="00207149"/>
    <w:rsid w:val="0020714E"/>
    <w:rsid w:val="00207190"/>
    <w:rsid w:val="0020719A"/>
    <w:rsid w:val="002071A8"/>
    <w:rsid w:val="002071BB"/>
    <w:rsid w:val="002071D2"/>
    <w:rsid w:val="002071DD"/>
    <w:rsid w:val="002072A2"/>
    <w:rsid w:val="002072C2"/>
    <w:rsid w:val="0020734A"/>
    <w:rsid w:val="002073BA"/>
    <w:rsid w:val="00207414"/>
    <w:rsid w:val="00207470"/>
    <w:rsid w:val="002074AF"/>
    <w:rsid w:val="00207501"/>
    <w:rsid w:val="002075C4"/>
    <w:rsid w:val="002076D0"/>
    <w:rsid w:val="00207747"/>
    <w:rsid w:val="00207759"/>
    <w:rsid w:val="00207768"/>
    <w:rsid w:val="0020778F"/>
    <w:rsid w:val="002077A0"/>
    <w:rsid w:val="002077AD"/>
    <w:rsid w:val="002077AE"/>
    <w:rsid w:val="002077E3"/>
    <w:rsid w:val="0020781F"/>
    <w:rsid w:val="0020782B"/>
    <w:rsid w:val="00207843"/>
    <w:rsid w:val="00207898"/>
    <w:rsid w:val="002078BA"/>
    <w:rsid w:val="00207923"/>
    <w:rsid w:val="00207980"/>
    <w:rsid w:val="00207A02"/>
    <w:rsid w:val="00207A26"/>
    <w:rsid w:val="00207A4D"/>
    <w:rsid w:val="00207A67"/>
    <w:rsid w:val="00207A6F"/>
    <w:rsid w:val="00207A89"/>
    <w:rsid w:val="00207ABF"/>
    <w:rsid w:val="00207AC2"/>
    <w:rsid w:val="00207AE6"/>
    <w:rsid w:val="00207B92"/>
    <w:rsid w:val="00207BD2"/>
    <w:rsid w:val="00207C18"/>
    <w:rsid w:val="00207CD7"/>
    <w:rsid w:val="00207DB8"/>
    <w:rsid w:val="00207DE3"/>
    <w:rsid w:val="00207E41"/>
    <w:rsid w:val="00207E71"/>
    <w:rsid w:val="00207EA6"/>
    <w:rsid w:val="00207EC3"/>
    <w:rsid w:val="00207ED5"/>
    <w:rsid w:val="00207F44"/>
    <w:rsid w:val="00207F55"/>
    <w:rsid w:val="00207F8D"/>
    <w:rsid w:val="00207F94"/>
    <w:rsid w:val="0021001E"/>
    <w:rsid w:val="002100C5"/>
    <w:rsid w:val="002100CD"/>
    <w:rsid w:val="00210125"/>
    <w:rsid w:val="00210127"/>
    <w:rsid w:val="002101CD"/>
    <w:rsid w:val="002102ED"/>
    <w:rsid w:val="00210392"/>
    <w:rsid w:val="002103AC"/>
    <w:rsid w:val="002103AF"/>
    <w:rsid w:val="002104B6"/>
    <w:rsid w:val="002104EF"/>
    <w:rsid w:val="002105A7"/>
    <w:rsid w:val="002105B0"/>
    <w:rsid w:val="002106C9"/>
    <w:rsid w:val="002106CD"/>
    <w:rsid w:val="002106DD"/>
    <w:rsid w:val="00210700"/>
    <w:rsid w:val="00210707"/>
    <w:rsid w:val="00210774"/>
    <w:rsid w:val="002107B1"/>
    <w:rsid w:val="002108F3"/>
    <w:rsid w:val="002109E8"/>
    <w:rsid w:val="00210A81"/>
    <w:rsid w:val="00210A86"/>
    <w:rsid w:val="00210AA9"/>
    <w:rsid w:val="00210B49"/>
    <w:rsid w:val="00210B75"/>
    <w:rsid w:val="00210B9E"/>
    <w:rsid w:val="00210C03"/>
    <w:rsid w:val="00210D97"/>
    <w:rsid w:val="00210DB4"/>
    <w:rsid w:val="00210E02"/>
    <w:rsid w:val="00210E40"/>
    <w:rsid w:val="00210EEC"/>
    <w:rsid w:val="00210F26"/>
    <w:rsid w:val="00210F3E"/>
    <w:rsid w:val="00210F5A"/>
    <w:rsid w:val="00210F77"/>
    <w:rsid w:val="00211013"/>
    <w:rsid w:val="0021102A"/>
    <w:rsid w:val="00211042"/>
    <w:rsid w:val="0021105C"/>
    <w:rsid w:val="00211063"/>
    <w:rsid w:val="00211078"/>
    <w:rsid w:val="002110CD"/>
    <w:rsid w:val="0021117C"/>
    <w:rsid w:val="00211182"/>
    <w:rsid w:val="002111D6"/>
    <w:rsid w:val="002111DB"/>
    <w:rsid w:val="00211268"/>
    <w:rsid w:val="0021134C"/>
    <w:rsid w:val="0021138C"/>
    <w:rsid w:val="0021138F"/>
    <w:rsid w:val="00211453"/>
    <w:rsid w:val="00211490"/>
    <w:rsid w:val="002114DA"/>
    <w:rsid w:val="0021154E"/>
    <w:rsid w:val="00211622"/>
    <w:rsid w:val="00211696"/>
    <w:rsid w:val="002116A1"/>
    <w:rsid w:val="002116AE"/>
    <w:rsid w:val="002116B6"/>
    <w:rsid w:val="002116F0"/>
    <w:rsid w:val="002117EF"/>
    <w:rsid w:val="0021180D"/>
    <w:rsid w:val="00211843"/>
    <w:rsid w:val="00211855"/>
    <w:rsid w:val="00211890"/>
    <w:rsid w:val="0021191A"/>
    <w:rsid w:val="00211939"/>
    <w:rsid w:val="002119B2"/>
    <w:rsid w:val="002119BA"/>
    <w:rsid w:val="00211AB1"/>
    <w:rsid w:val="00211AC5"/>
    <w:rsid w:val="00211C88"/>
    <w:rsid w:val="00211CF0"/>
    <w:rsid w:val="00211CFD"/>
    <w:rsid w:val="00211DE4"/>
    <w:rsid w:val="00211E04"/>
    <w:rsid w:val="00211E32"/>
    <w:rsid w:val="00211EFC"/>
    <w:rsid w:val="00212015"/>
    <w:rsid w:val="0021214E"/>
    <w:rsid w:val="002121D8"/>
    <w:rsid w:val="0021238B"/>
    <w:rsid w:val="002123D9"/>
    <w:rsid w:val="00212452"/>
    <w:rsid w:val="00212479"/>
    <w:rsid w:val="002124D5"/>
    <w:rsid w:val="00212513"/>
    <w:rsid w:val="0021252D"/>
    <w:rsid w:val="00212579"/>
    <w:rsid w:val="00212585"/>
    <w:rsid w:val="00212587"/>
    <w:rsid w:val="002126E3"/>
    <w:rsid w:val="0021275C"/>
    <w:rsid w:val="00212768"/>
    <w:rsid w:val="0021279C"/>
    <w:rsid w:val="002127C2"/>
    <w:rsid w:val="00212869"/>
    <w:rsid w:val="002128F2"/>
    <w:rsid w:val="0021297A"/>
    <w:rsid w:val="0021298F"/>
    <w:rsid w:val="002129EF"/>
    <w:rsid w:val="00212A21"/>
    <w:rsid w:val="00212A32"/>
    <w:rsid w:val="00212A70"/>
    <w:rsid w:val="00212A7F"/>
    <w:rsid w:val="00212AA9"/>
    <w:rsid w:val="00212AAD"/>
    <w:rsid w:val="00212B1D"/>
    <w:rsid w:val="00212B37"/>
    <w:rsid w:val="00212B4B"/>
    <w:rsid w:val="00212B83"/>
    <w:rsid w:val="00212BC0"/>
    <w:rsid w:val="00212BCD"/>
    <w:rsid w:val="00212CAA"/>
    <w:rsid w:val="00212CED"/>
    <w:rsid w:val="00212D55"/>
    <w:rsid w:val="00212D6C"/>
    <w:rsid w:val="00212D92"/>
    <w:rsid w:val="00212D96"/>
    <w:rsid w:val="00212E53"/>
    <w:rsid w:val="00212E57"/>
    <w:rsid w:val="00212F23"/>
    <w:rsid w:val="00213136"/>
    <w:rsid w:val="0021313D"/>
    <w:rsid w:val="0021317C"/>
    <w:rsid w:val="0021321E"/>
    <w:rsid w:val="0021326F"/>
    <w:rsid w:val="00213284"/>
    <w:rsid w:val="002132BD"/>
    <w:rsid w:val="00213352"/>
    <w:rsid w:val="002133F4"/>
    <w:rsid w:val="0021342A"/>
    <w:rsid w:val="00213435"/>
    <w:rsid w:val="0021343F"/>
    <w:rsid w:val="00213481"/>
    <w:rsid w:val="00213483"/>
    <w:rsid w:val="002134B0"/>
    <w:rsid w:val="002135E9"/>
    <w:rsid w:val="00213607"/>
    <w:rsid w:val="00213666"/>
    <w:rsid w:val="0021376A"/>
    <w:rsid w:val="00213784"/>
    <w:rsid w:val="002137BD"/>
    <w:rsid w:val="002137F9"/>
    <w:rsid w:val="0021380E"/>
    <w:rsid w:val="002138A5"/>
    <w:rsid w:val="00213921"/>
    <w:rsid w:val="002139BE"/>
    <w:rsid w:val="00213A5E"/>
    <w:rsid w:val="00213A65"/>
    <w:rsid w:val="00213AC4"/>
    <w:rsid w:val="00213BC5"/>
    <w:rsid w:val="00213BF0"/>
    <w:rsid w:val="00213C27"/>
    <w:rsid w:val="00213C3F"/>
    <w:rsid w:val="00213C93"/>
    <w:rsid w:val="00213CA9"/>
    <w:rsid w:val="00213CD4"/>
    <w:rsid w:val="00213CDE"/>
    <w:rsid w:val="00213D82"/>
    <w:rsid w:val="00213DB1"/>
    <w:rsid w:val="00213DD6"/>
    <w:rsid w:val="00213EC9"/>
    <w:rsid w:val="00213F8D"/>
    <w:rsid w:val="0021403C"/>
    <w:rsid w:val="00214090"/>
    <w:rsid w:val="00214127"/>
    <w:rsid w:val="00214170"/>
    <w:rsid w:val="002141DA"/>
    <w:rsid w:val="00214223"/>
    <w:rsid w:val="00214244"/>
    <w:rsid w:val="0021424E"/>
    <w:rsid w:val="002142B8"/>
    <w:rsid w:val="002143A8"/>
    <w:rsid w:val="002143D1"/>
    <w:rsid w:val="002144B5"/>
    <w:rsid w:val="002144E5"/>
    <w:rsid w:val="002146D6"/>
    <w:rsid w:val="00214773"/>
    <w:rsid w:val="002147CA"/>
    <w:rsid w:val="00214961"/>
    <w:rsid w:val="002149BC"/>
    <w:rsid w:val="002149CE"/>
    <w:rsid w:val="00214C70"/>
    <w:rsid w:val="00214CBC"/>
    <w:rsid w:val="00214D77"/>
    <w:rsid w:val="00214E56"/>
    <w:rsid w:val="00214F7A"/>
    <w:rsid w:val="002150BC"/>
    <w:rsid w:val="00215179"/>
    <w:rsid w:val="00215199"/>
    <w:rsid w:val="002151BA"/>
    <w:rsid w:val="0021523A"/>
    <w:rsid w:val="0021524D"/>
    <w:rsid w:val="00215266"/>
    <w:rsid w:val="00215274"/>
    <w:rsid w:val="002152A7"/>
    <w:rsid w:val="002152B7"/>
    <w:rsid w:val="00215361"/>
    <w:rsid w:val="002153AF"/>
    <w:rsid w:val="002153D0"/>
    <w:rsid w:val="002153E8"/>
    <w:rsid w:val="002154FC"/>
    <w:rsid w:val="0021551B"/>
    <w:rsid w:val="00215629"/>
    <w:rsid w:val="0021564A"/>
    <w:rsid w:val="002156D2"/>
    <w:rsid w:val="002156EB"/>
    <w:rsid w:val="00215747"/>
    <w:rsid w:val="00215919"/>
    <w:rsid w:val="00215929"/>
    <w:rsid w:val="00215A27"/>
    <w:rsid w:val="00215A2F"/>
    <w:rsid w:val="00215A39"/>
    <w:rsid w:val="00215A80"/>
    <w:rsid w:val="00215B18"/>
    <w:rsid w:val="00215B36"/>
    <w:rsid w:val="00215B81"/>
    <w:rsid w:val="00215C19"/>
    <w:rsid w:val="00215C5D"/>
    <w:rsid w:val="00215CB7"/>
    <w:rsid w:val="00215E23"/>
    <w:rsid w:val="00215F3C"/>
    <w:rsid w:val="00215F60"/>
    <w:rsid w:val="00215F70"/>
    <w:rsid w:val="00216026"/>
    <w:rsid w:val="00216089"/>
    <w:rsid w:val="0021608C"/>
    <w:rsid w:val="002160B0"/>
    <w:rsid w:val="002160E0"/>
    <w:rsid w:val="002160ED"/>
    <w:rsid w:val="00216128"/>
    <w:rsid w:val="00216152"/>
    <w:rsid w:val="00216170"/>
    <w:rsid w:val="00216196"/>
    <w:rsid w:val="002161BF"/>
    <w:rsid w:val="002161C1"/>
    <w:rsid w:val="00216208"/>
    <w:rsid w:val="0021620D"/>
    <w:rsid w:val="0021624D"/>
    <w:rsid w:val="002163CD"/>
    <w:rsid w:val="002164AB"/>
    <w:rsid w:val="002164AC"/>
    <w:rsid w:val="002164C7"/>
    <w:rsid w:val="00216594"/>
    <w:rsid w:val="00216691"/>
    <w:rsid w:val="002166DF"/>
    <w:rsid w:val="00216708"/>
    <w:rsid w:val="00216770"/>
    <w:rsid w:val="00216778"/>
    <w:rsid w:val="00216784"/>
    <w:rsid w:val="002167AE"/>
    <w:rsid w:val="002167B4"/>
    <w:rsid w:val="00216803"/>
    <w:rsid w:val="00216860"/>
    <w:rsid w:val="0021687D"/>
    <w:rsid w:val="002168BB"/>
    <w:rsid w:val="002168D0"/>
    <w:rsid w:val="00216939"/>
    <w:rsid w:val="0021697D"/>
    <w:rsid w:val="00216A66"/>
    <w:rsid w:val="00216A76"/>
    <w:rsid w:val="00216AEA"/>
    <w:rsid w:val="00216B7A"/>
    <w:rsid w:val="00216BE4"/>
    <w:rsid w:val="00216CF4"/>
    <w:rsid w:val="00216D03"/>
    <w:rsid w:val="00216D17"/>
    <w:rsid w:val="00216D9F"/>
    <w:rsid w:val="00216DD0"/>
    <w:rsid w:val="00216E23"/>
    <w:rsid w:val="00216E25"/>
    <w:rsid w:val="00216E84"/>
    <w:rsid w:val="00216E9C"/>
    <w:rsid w:val="00216EAB"/>
    <w:rsid w:val="00216F06"/>
    <w:rsid w:val="00216F09"/>
    <w:rsid w:val="00216F48"/>
    <w:rsid w:val="00216F87"/>
    <w:rsid w:val="00216F90"/>
    <w:rsid w:val="00216F92"/>
    <w:rsid w:val="00216F95"/>
    <w:rsid w:val="00216FC8"/>
    <w:rsid w:val="00216FEA"/>
    <w:rsid w:val="00216FF6"/>
    <w:rsid w:val="00217048"/>
    <w:rsid w:val="002170AE"/>
    <w:rsid w:val="00217120"/>
    <w:rsid w:val="00217210"/>
    <w:rsid w:val="00217260"/>
    <w:rsid w:val="00217285"/>
    <w:rsid w:val="00217298"/>
    <w:rsid w:val="002172BA"/>
    <w:rsid w:val="002172C5"/>
    <w:rsid w:val="0021731F"/>
    <w:rsid w:val="00217327"/>
    <w:rsid w:val="0021732F"/>
    <w:rsid w:val="0021746B"/>
    <w:rsid w:val="00217470"/>
    <w:rsid w:val="00217535"/>
    <w:rsid w:val="002175E3"/>
    <w:rsid w:val="002175E8"/>
    <w:rsid w:val="002175F4"/>
    <w:rsid w:val="00217621"/>
    <w:rsid w:val="0021766C"/>
    <w:rsid w:val="0021767E"/>
    <w:rsid w:val="002176DF"/>
    <w:rsid w:val="002176E0"/>
    <w:rsid w:val="00217714"/>
    <w:rsid w:val="00217750"/>
    <w:rsid w:val="00217799"/>
    <w:rsid w:val="002177C2"/>
    <w:rsid w:val="002177C9"/>
    <w:rsid w:val="002177E3"/>
    <w:rsid w:val="002177FB"/>
    <w:rsid w:val="0021782D"/>
    <w:rsid w:val="002178CE"/>
    <w:rsid w:val="00217928"/>
    <w:rsid w:val="0021795E"/>
    <w:rsid w:val="00217A6C"/>
    <w:rsid w:val="00217B51"/>
    <w:rsid w:val="00217B82"/>
    <w:rsid w:val="00217BD5"/>
    <w:rsid w:val="00217BF5"/>
    <w:rsid w:val="00217CF9"/>
    <w:rsid w:val="00217D09"/>
    <w:rsid w:val="00217D29"/>
    <w:rsid w:val="00217D7D"/>
    <w:rsid w:val="00217E37"/>
    <w:rsid w:val="00217F20"/>
    <w:rsid w:val="0022004F"/>
    <w:rsid w:val="00220064"/>
    <w:rsid w:val="00220074"/>
    <w:rsid w:val="002201A3"/>
    <w:rsid w:val="00220280"/>
    <w:rsid w:val="002203FA"/>
    <w:rsid w:val="00220447"/>
    <w:rsid w:val="00220476"/>
    <w:rsid w:val="00220506"/>
    <w:rsid w:val="0022052E"/>
    <w:rsid w:val="00220533"/>
    <w:rsid w:val="0022054B"/>
    <w:rsid w:val="0022055B"/>
    <w:rsid w:val="002205C4"/>
    <w:rsid w:val="00220742"/>
    <w:rsid w:val="00220839"/>
    <w:rsid w:val="0022083F"/>
    <w:rsid w:val="00220877"/>
    <w:rsid w:val="002208F4"/>
    <w:rsid w:val="00220990"/>
    <w:rsid w:val="00220AF6"/>
    <w:rsid w:val="00220B84"/>
    <w:rsid w:val="00220C32"/>
    <w:rsid w:val="00220C99"/>
    <w:rsid w:val="00220D6A"/>
    <w:rsid w:val="00220DB1"/>
    <w:rsid w:val="00220F60"/>
    <w:rsid w:val="00220FB4"/>
    <w:rsid w:val="00220FD1"/>
    <w:rsid w:val="0022100F"/>
    <w:rsid w:val="0022108F"/>
    <w:rsid w:val="0022111F"/>
    <w:rsid w:val="00221177"/>
    <w:rsid w:val="00221240"/>
    <w:rsid w:val="00221253"/>
    <w:rsid w:val="00221254"/>
    <w:rsid w:val="0022126E"/>
    <w:rsid w:val="00221272"/>
    <w:rsid w:val="002212A8"/>
    <w:rsid w:val="00221360"/>
    <w:rsid w:val="0022139F"/>
    <w:rsid w:val="002213BA"/>
    <w:rsid w:val="00221403"/>
    <w:rsid w:val="0022141D"/>
    <w:rsid w:val="00221431"/>
    <w:rsid w:val="00221487"/>
    <w:rsid w:val="00221568"/>
    <w:rsid w:val="002215AC"/>
    <w:rsid w:val="00221652"/>
    <w:rsid w:val="0022165E"/>
    <w:rsid w:val="00221711"/>
    <w:rsid w:val="00221754"/>
    <w:rsid w:val="0022175C"/>
    <w:rsid w:val="002218AD"/>
    <w:rsid w:val="002218DB"/>
    <w:rsid w:val="00221974"/>
    <w:rsid w:val="0022197E"/>
    <w:rsid w:val="002219AA"/>
    <w:rsid w:val="00221A26"/>
    <w:rsid w:val="00221A2E"/>
    <w:rsid w:val="00221A94"/>
    <w:rsid w:val="00221AA0"/>
    <w:rsid w:val="00221C60"/>
    <w:rsid w:val="00221C97"/>
    <w:rsid w:val="00221D00"/>
    <w:rsid w:val="00221D74"/>
    <w:rsid w:val="00221D9B"/>
    <w:rsid w:val="00221DFB"/>
    <w:rsid w:val="00221E4C"/>
    <w:rsid w:val="00221F04"/>
    <w:rsid w:val="00221F73"/>
    <w:rsid w:val="00221FB6"/>
    <w:rsid w:val="00222043"/>
    <w:rsid w:val="00222054"/>
    <w:rsid w:val="00222061"/>
    <w:rsid w:val="0022206F"/>
    <w:rsid w:val="00222131"/>
    <w:rsid w:val="0022216D"/>
    <w:rsid w:val="00222194"/>
    <w:rsid w:val="002221E8"/>
    <w:rsid w:val="002221F2"/>
    <w:rsid w:val="0022222C"/>
    <w:rsid w:val="002222F6"/>
    <w:rsid w:val="002223AA"/>
    <w:rsid w:val="00222408"/>
    <w:rsid w:val="0022240C"/>
    <w:rsid w:val="0022242E"/>
    <w:rsid w:val="00222502"/>
    <w:rsid w:val="0022250C"/>
    <w:rsid w:val="0022250F"/>
    <w:rsid w:val="0022253C"/>
    <w:rsid w:val="00222553"/>
    <w:rsid w:val="002225A0"/>
    <w:rsid w:val="002225F8"/>
    <w:rsid w:val="00222650"/>
    <w:rsid w:val="0022269E"/>
    <w:rsid w:val="002226A2"/>
    <w:rsid w:val="002226BD"/>
    <w:rsid w:val="002227A8"/>
    <w:rsid w:val="002227DE"/>
    <w:rsid w:val="0022284A"/>
    <w:rsid w:val="00222890"/>
    <w:rsid w:val="00222908"/>
    <w:rsid w:val="002229E1"/>
    <w:rsid w:val="002229FB"/>
    <w:rsid w:val="00222A43"/>
    <w:rsid w:val="00222B3F"/>
    <w:rsid w:val="00222B61"/>
    <w:rsid w:val="00222B65"/>
    <w:rsid w:val="00222C9B"/>
    <w:rsid w:val="00222CE5"/>
    <w:rsid w:val="00222DB3"/>
    <w:rsid w:val="00222EB5"/>
    <w:rsid w:val="00222ED8"/>
    <w:rsid w:val="00222EEB"/>
    <w:rsid w:val="00222F02"/>
    <w:rsid w:val="00222F20"/>
    <w:rsid w:val="00223003"/>
    <w:rsid w:val="002230F9"/>
    <w:rsid w:val="0022314C"/>
    <w:rsid w:val="002231A6"/>
    <w:rsid w:val="002231DC"/>
    <w:rsid w:val="002232B3"/>
    <w:rsid w:val="00223317"/>
    <w:rsid w:val="002233D5"/>
    <w:rsid w:val="002233E1"/>
    <w:rsid w:val="00223409"/>
    <w:rsid w:val="00223416"/>
    <w:rsid w:val="002234BA"/>
    <w:rsid w:val="0022358A"/>
    <w:rsid w:val="00223607"/>
    <w:rsid w:val="002236AA"/>
    <w:rsid w:val="00223729"/>
    <w:rsid w:val="00223767"/>
    <w:rsid w:val="0022379F"/>
    <w:rsid w:val="0022380A"/>
    <w:rsid w:val="00223842"/>
    <w:rsid w:val="00223971"/>
    <w:rsid w:val="00223994"/>
    <w:rsid w:val="002239F7"/>
    <w:rsid w:val="00223A8B"/>
    <w:rsid w:val="00223AD2"/>
    <w:rsid w:val="00223B78"/>
    <w:rsid w:val="00223BBD"/>
    <w:rsid w:val="00223C37"/>
    <w:rsid w:val="00223C55"/>
    <w:rsid w:val="00223CBB"/>
    <w:rsid w:val="00223CBD"/>
    <w:rsid w:val="00223D5F"/>
    <w:rsid w:val="00223D93"/>
    <w:rsid w:val="00223DDA"/>
    <w:rsid w:val="00223E19"/>
    <w:rsid w:val="00223E7B"/>
    <w:rsid w:val="00223E8A"/>
    <w:rsid w:val="00223F05"/>
    <w:rsid w:val="00223F17"/>
    <w:rsid w:val="00223F68"/>
    <w:rsid w:val="00223F99"/>
    <w:rsid w:val="00223FBF"/>
    <w:rsid w:val="00223FCB"/>
    <w:rsid w:val="00224005"/>
    <w:rsid w:val="0022403B"/>
    <w:rsid w:val="0022405C"/>
    <w:rsid w:val="00224162"/>
    <w:rsid w:val="002241CB"/>
    <w:rsid w:val="002241E5"/>
    <w:rsid w:val="00224263"/>
    <w:rsid w:val="0022436A"/>
    <w:rsid w:val="00224497"/>
    <w:rsid w:val="0022454E"/>
    <w:rsid w:val="002245E4"/>
    <w:rsid w:val="0022466B"/>
    <w:rsid w:val="00224727"/>
    <w:rsid w:val="00224780"/>
    <w:rsid w:val="00224822"/>
    <w:rsid w:val="0022482D"/>
    <w:rsid w:val="0022488A"/>
    <w:rsid w:val="00224892"/>
    <w:rsid w:val="002248EB"/>
    <w:rsid w:val="00224947"/>
    <w:rsid w:val="0022499A"/>
    <w:rsid w:val="002249B8"/>
    <w:rsid w:val="00224A35"/>
    <w:rsid w:val="00224A37"/>
    <w:rsid w:val="00224A7D"/>
    <w:rsid w:val="00224AAA"/>
    <w:rsid w:val="00224B47"/>
    <w:rsid w:val="00224BBC"/>
    <w:rsid w:val="00224BFC"/>
    <w:rsid w:val="00224C14"/>
    <w:rsid w:val="00224C27"/>
    <w:rsid w:val="00224C2D"/>
    <w:rsid w:val="00224C6E"/>
    <w:rsid w:val="00224CAB"/>
    <w:rsid w:val="00224D27"/>
    <w:rsid w:val="00224D9E"/>
    <w:rsid w:val="00224DAB"/>
    <w:rsid w:val="00224DBE"/>
    <w:rsid w:val="00224E27"/>
    <w:rsid w:val="00224EA2"/>
    <w:rsid w:val="00224EF5"/>
    <w:rsid w:val="00224F13"/>
    <w:rsid w:val="00224F87"/>
    <w:rsid w:val="00224F98"/>
    <w:rsid w:val="00224FE5"/>
    <w:rsid w:val="00224FF8"/>
    <w:rsid w:val="00225078"/>
    <w:rsid w:val="002250CD"/>
    <w:rsid w:val="002250FC"/>
    <w:rsid w:val="00225207"/>
    <w:rsid w:val="0022520D"/>
    <w:rsid w:val="0022523F"/>
    <w:rsid w:val="002252FC"/>
    <w:rsid w:val="00225331"/>
    <w:rsid w:val="0022534F"/>
    <w:rsid w:val="002253CA"/>
    <w:rsid w:val="00225492"/>
    <w:rsid w:val="002255FE"/>
    <w:rsid w:val="00225638"/>
    <w:rsid w:val="0022568D"/>
    <w:rsid w:val="002256C5"/>
    <w:rsid w:val="00225783"/>
    <w:rsid w:val="002257FD"/>
    <w:rsid w:val="00225803"/>
    <w:rsid w:val="0022584B"/>
    <w:rsid w:val="0022587C"/>
    <w:rsid w:val="00225892"/>
    <w:rsid w:val="002258D1"/>
    <w:rsid w:val="00225938"/>
    <w:rsid w:val="00225954"/>
    <w:rsid w:val="00225961"/>
    <w:rsid w:val="002259E1"/>
    <w:rsid w:val="002259F2"/>
    <w:rsid w:val="00225A3C"/>
    <w:rsid w:val="00225AE6"/>
    <w:rsid w:val="00225B03"/>
    <w:rsid w:val="00225BF0"/>
    <w:rsid w:val="00225C27"/>
    <w:rsid w:val="00225C40"/>
    <w:rsid w:val="00225D04"/>
    <w:rsid w:val="00225D4C"/>
    <w:rsid w:val="00225E6E"/>
    <w:rsid w:val="00225ECF"/>
    <w:rsid w:val="00225F10"/>
    <w:rsid w:val="00225F5A"/>
    <w:rsid w:val="00225F67"/>
    <w:rsid w:val="00226066"/>
    <w:rsid w:val="002260BD"/>
    <w:rsid w:val="00226136"/>
    <w:rsid w:val="00226172"/>
    <w:rsid w:val="00226188"/>
    <w:rsid w:val="002261EC"/>
    <w:rsid w:val="00226250"/>
    <w:rsid w:val="002262BD"/>
    <w:rsid w:val="0022632F"/>
    <w:rsid w:val="002263C8"/>
    <w:rsid w:val="00226509"/>
    <w:rsid w:val="00226515"/>
    <w:rsid w:val="002265AC"/>
    <w:rsid w:val="00226639"/>
    <w:rsid w:val="00226758"/>
    <w:rsid w:val="00226804"/>
    <w:rsid w:val="0022681F"/>
    <w:rsid w:val="00226833"/>
    <w:rsid w:val="002268B6"/>
    <w:rsid w:val="002268BE"/>
    <w:rsid w:val="002269DC"/>
    <w:rsid w:val="00226A15"/>
    <w:rsid w:val="00226A6B"/>
    <w:rsid w:val="00226AF3"/>
    <w:rsid w:val="00226B23"/>
    <w:rsid w:val="00226B66"/>
    <w:rsid w:val="00226BA4"/>
    <w:rsid w:val="00226C4B"/>
    <w:rsid w:val="00226C88"/>
    <w:rsid w:val="00226CB2"/>
    <w:rsid w:val="00226D5C"/>
    <w:rsid w:val="00226E75"/>
    <w:rsid w:val="00226EA4"/>
    <w:rsid w:val="00226ED9"/>
    <w:rsid w:val="00226F00"/>
    <w:rsid w:val="00226F2D"/>
    <w:rsid w:val="00226F38"/>
    <w:rsid w:val="00226F78"/>
    <w:rsid w:val="00227032"/>
    <w:rsid w:val="002270F4"/>
    <w:rsid w:val="002270F5"/>
    <w:rsid w:val="0022715E"/>
    <w:rsid w:val="00227160"/>
    <w:rsid w:val="00227173"/>
    <w:rsid w:val="002271A4"/>
    <w:rsid w:val="00227205"/>
    <w:rsid w:val="00227255"/>
    <w:rsid w:val="0022726A"/>
    <w:rsid w:val="00227273"/>
    <w:rsid w:val="00227306"/>
    <w:rsid w:val="0022737D"/>
    <w:rsid w:val="0022741D"/>
    <w:rsid w:val="002274A9"/>
    <w:rsid w:val="002274C4"/>
    <w:rsid w:val="00227503"/>
    <w:rsid w:val="00227614"/>
    <w:rsid w:val="00227622"/>
    <w:rsid w:val="00227666"/>
    <w:rsid w:val="0022768C"/>
    <w:rsid w:val="00227881"/>
    <w:rsid w:val="00227A44"/>
    <w:rsid w:val="00227A6E"/>
    <w:rsid w:val="00227B20"/>
    <w:rsid w:val="00227B96"/>
    <w:rsid w:val="00227BB7"/>
    <w:rsid w:val="00227C86"/>
    <w:rsid w:val="00227C9D"/>
    <w:rsid w:val="00227D1C"/>
    <w:rsid w:val="00227D5C"/>
    <w:rsid w:val="00227D80"/>
    <w:rsid w:val="00227D98"/>
    <w:rsid w:val="00227DA7"/>
    <w:rsid w:val="00227DA8"/>
    <w:rsid w:val="00227E13"/>
    <w:rsid w:val="00227E26"/>
    <w:rsid w:val="00227E6A"/>
    <w:rsid w:val="00227E81"/>
    <w:rsid w:val="00227F1C"/>
    <w:rsid w:val="00227F66"/>
    <w:rsid w:val="00227F98"/>
    <w:rsid w:val="002301CC"/>
    <w:rsid w:val="002301EF"/>
    <w:rsid w:val="002301F5"/>
    <w:rsid w:val="0023029E"/>
    <w:rsid w:val="002302D7"/>
    <w:rsid w:val="00230307"/>
    <w:rsid w:val="0023032C"/>
    <w:rsid w:val="00230368"/>
    <w:rsid w:val="002303FA"/>
    <w:rsid w:val="00230403"/>
    <w:rsid w:val="0023041A"/>
    <w:rsid w:val="00230437"/>
    <w:rsid w:val="0023046C"/>
    <w:rsid w:val="002304BA"/>
    <w:rsid w:val="002304F4"/>
    <w:rsid w:val="00230524"/>
    <w:rsid w:val="00230555"/>
    <w:rsid w:val="00230585"/>
    <w:rsid w:val="002305CE"/>
    <w:rsid w:val="002305DD"/>
    <w:rsid w:val="002305F2"/>
    <w:rsid w:val="002306C4"/>
    <w:rsid w:val="002306FF"/>
    <w:rsid w:val="0023070F"/>
    <w:rsid w:val="002307A3"/>
    <w:rsid w:val="002307C4"/>
    <w:rsid w:val="002307D5"/>
    <w:rsid w:val="00230843"/>
    <w:rsid w:val="0023098A"/>
    <w:rsid w:val="00230A58"/>
    <w:rsid w:val="00230A68"/>
    <w:rsid w:val="00230A9C"/>
    <w:rsid w:val="00230AC6"/>
    <w:rsid w:val="00230B5D"/>
    <w:rsid w:val="00230B8C"/>
    <w:rsid w:val="00230BDE"/>
    <w:rsid w:val="00230BF5"/>
    <w:rsid w:val="00230C3A"/>
    <w:rsid w:val="00230D35"/>
    <w:rsid w:val="00230DD8"/>
    <w:rsid w:val="00230E3F"/>
    <w:rsid w:val="00230EA2"/>
    <w:rsid w:val="00230ED3"/>
    <w:rsid w:val="00230F3D"/>
    <w:rsid w:val="00230F3F"/>
    <w:rsid w:val="00230F7C"/>
    <w:rsid w:val="00230FB1"/>
    <w:rsid w:val="00230FD0"/>
    <w:rsid w:val="00230FD1"/>
    <w:rsid w:val="00231036"/>
    <w:rsid w:val="0023106F"/>
    <w:rsid w:val="0023112F"/>
    <w:rsid w:val="002311E3"/>
    <w:rsid w:val="00231207"/>
    <w:rsid w:val="00231211"/>
    <w:rsid w:val="00231216"/>
    <w:rsid w:val="00231229"/>
    <w:rsid w:val="0023123D"/>
    <w:rsid w:val="002312D3"/>
    <w:rsid w:val="00231325"/>
    <w:rsid w:val="0023137F"/>
    <w:rsid w:val="0023154F"/>
    <w:rsid w:val="002315C6"/>
    <w:rsid w:val="002315FB"/>
    <w:rsid w:val="00231631"/>
    <w:rsid w:val="00231657"/>
    <w:rsid w:val="002316EF"/>
    <w:rsid w:val="00231770"/>
    <w:rsid w:val="002317EA"/>
    <w:rsid w:val="0023189C"/>
    <w:rsid w:val="002318C5"/>
    <w:rsid w:val="002318EA"/>
    <w:rsid w:val="00231A21"/>
    <w:rsid w:val="00231A4D"/>
    <w:rsid w:val="00231AAE"/>
    <w:rsid w:val="00231ABE"/>
    <w:rsid w:val="00231B36"/>
    <w:rsid w:val="00231B58"/>
    <w:rsid w:val="00231B9D"/>
    <w:rsid w:val="00231BDE"/>
    <w:rsid w:val="00231BF5"/>
    <w:rsid w:val="00231BF7"/>
    <w:rsid w:val="00231C0F"/>
    <w:rsid w:val="00231C24"/>
    <w:rsid w:val="00231C40"/>
    <w:rsid w:val="00231CC8"/>
    <w:rsid w:val="00231D33"/>
    <w:rsid w:val="00231D76"/>
    <w:rsid w:val="00231DB8"/>
    <w:rsid w:val="00231DD9"/>
    <w:rsid w:val="00231E07"/>
    <w:rsid w:val="00231E60"/>
    <w:rsid w:val="00231E66"/>
    <w:rsid w:val="00231E7C"/>
    <w:rsid w:val="00231E92"/>
    <w:rsid w:val="00231EB5"/>
    <w:rsid w:val="00231EC3"/>
    <w:rsid w:val="00231EE9"/>
    <w:rsid w:val="00231F0A"/>
    <w:rsid w:val="00231F64"/>
    <w:rsid w:val="00232088"/>
    <w:rsid w:val="002320F8"/>
    <w:rsid w:val="0023213E"/>
    <w:rsid w:val="002321B1"/>
    <w:rsid w:val="00232296"/>
    <w:rsid w:val="0023229D"/>
    <w:rsid w:val="002322E8"/>
    <w:rsid w:val="002322E9"/>
    <w:rsid w:val="0023238F"/>
    <w:rsid w:val="002323A7"/>
    <w:rsid w:val="002323D8"/>
    <w:rsid w:val="00232457"/>
    <w:rsid w:val="00232468"/>
    <w:rsid w:val="002324E4"/>
    <w:rsid w:val="002325E7"/>
    <w:rsid w:val="00232638"/>
    <w:rsid w:val="00232643"/>
    <w:rsid w:val="002326F0"/>
    <w:rsid w:val="0023273D"/>
    <w:rsid w:val="002327AE"/>
    <w:rsid w:val="00232811"/>
    <w:rsid w:val="00232818"/>
    <w:rsid w:val="00232887"/>
    <w:rsid w:val="002328C8"/>
    <w:rsid w:val="00232A19"/>
    <w:rsid w:val="00232A30"/>
    <w:rsid w:val="00232A39"/>
    <w:rsid w:val="00232A45"/>
    <w:rsid w:val="00232ACF"/>
    <w:rsid w:val="00232AD5"/>
    <w:rsid w:val="00232BF2"/>
    <w:rsid w:val="00232C05"/>
    <w:rsid w:val="00232D59"/>
    <w:rsid w:val="00232E2D"/>
    <w:rsid w:val="00232EBC"/>
    <w:rsid w:val="00232EEC"/>
    <w:rsid w:val="00232F72"/>
    <w:rsid w:val="00232FEE"/>
    <w:rsid w:val="00232FF7"/>
    <w:rsid w:val="00232FFA"/>
    <w:rsid w:val="00233003"/>
    <w:rsid w:val="00233035"/>
    <w:rsid w:val="002330A6"/>
    <w:rsid w:val="0023311A"/>
    <w:rsid w:val="0023328C"/>
    <w:rsid w:val="00233325"/>
    <w:rsid w:val="00233355"/>
    <w:rsid w:val="00233359"/>
    <w:rsid w:val="0023336D"/>
    <w:rsid w:val="0023344B"/>
    <w:rsid w:val="002334DA"/>
    <w:rsid w:val="0023350F"/>
    <w:rsid w:val="002335AE"/>
    <w:rsid w:val="0023369B"/>
    <w:rsid w:val="00233746"/>
    <w:rsid w:val="002337DA"/>
    <w:rsid w:val="002337E0"/>
    <w:rsid w:val="00233877"/>
    <w:rsid w:val="002338D3"/>
    <w:rsid w:val="00233965"/>
    <w:rsid w:val="002339FA"/>
    <w:rsid w:val="00233A3A"/>
    <w:rsid w:val="00233AAB"/>
    <w:rsid w:val="00233ADB"/>
    <w:rsid w:val="00233BBA"/>
    <w:rsid w:val="00233BE6"/>
    <w:rsid w:val="00233C21"/>
    <w:rsid w:val="00233C23"/>
    <w:rsid w:val="00233C60"/>
    <w:rsid w:val="00233C88"/>
    <w:rsid w:val="00233CA0"/>
    <w:rsid w:val="00233D16"/>
    <w:rsid w:val="00233D55"/>
    <w:rsid w:val="00233E51"/>
    <w:rsid w:val="00233FDC"/>
    <w:rsid w:val="00234000"/>
    <w:rsid w:val="00234038"/>
    <w:rsid w:val="002340EB"/>
    <w:rsid w:val="002340F4"/>
    <w:rsid w:val="00234161"/>
    <w:rsid w:val="002341A0"/>
    <w:rsid w:val="002341AC"/>
    <w:rsid w:val="0023432E"/>
    <w:rsid w:val="00234356"/>
    <w:rsid w:val="00234422"/>
    <w:rsid w:val="002344B0"/>
    <w:rsid w:val="002344DC"/>
    <w:rsid w:val="00234564"/>
    <w:rsid w:val="00234631"/>
    <w:rsid w:val="00234676"/>
    <w:rsid w:val="00234708"/>
    <w:rsid w:val="0023472C"/>
    <w:rsid w:val="00234774"/>
    <w:rsid w:val="002347A1"/>
    <w:rsid w:val="002347EB"/>
    <w:rsid w:val="0023492F"/>
    <w:rsid w:val="002349B7"/>
    <w:rsid w:val="00234A63"/>
    <w:rsid w:val="00234A69"/>
    <w:rsid w:val="00234AD9"/>
    <w:rsid w:val="00234B34"/>
    <w:rsid w:val="00234B5B"/>
    <w:rsid w:val="00234C10"/>
    <w:rsid w:val="00234C70"/>
    <w:rsid w:val="00234CA4"/>
    <w:rsid w:val="00234CE3"/>
    <w:rsid w:val="00234DC0"/>
    <w:rsid w:val="00234EA1"/>
    <w:rsid w:val="00234EFF"/>
    <w:rsid w:val="00234F41"/>
    <w:rsid w:val="00234F70"/>
    <w:rsid w:val="00234FE4"/>
    <w:rsid w:val="00235055"/>
    <w:rsid w:val="0023507B"/>
    <w:rsid w:val="002350F2"/>
    <w:rsid w:val="0023515A"/>
    <w:rsid w:val="0023516B"/>
    <w:rsid w:val="00235186"/>
    <w:rsid w:val="002351EE"/>
    <w:rsid w:val="00235209"/>
    <w:rsid w:val="002352EB"/>
    <w:rsid w:val="00235362"/>
    <w:rsid w:val="0023537B"/>
    <w:rsid w:val="0023538F"/>
    <w:rsid w:val="002354F8"/>
    <w:rsid w:val="00235612"/>
    <w:rsid w:val="0023567D"/>
    <w:rsid w:val="002356F9"/>
    <w:rsid w:val="002356FC"/>
    <w:rsid w:val="0023577F"/>
    <w:rsid w:val="0023578C"/>
    <w:rsid w:val="002357C5"/>
    <w:rsid w:val="00235823"/>
    <w:rsid w:val="0023584F"/>
    <w:rsid w:val="002358BA"/>
    <w:rsid w:val="002358F5"/>
    <w:rsid w:val="00235950"/>
    <w:rsid w:val="00235978"/>
    <w:rsid w:val="002359AB"/>
    <w:rsid w:val="002359F4"/>
    <w:rsid w:val="00235A3D"/>
    <w:rsid w:val="00235A88"/>
    <w:rsid w:val="00235A89"/>
    <w:rsid w:val="00235ACE"/>
    <w:rsid w:val="00235B61"/>
    <w:rsid w:val="00235B8D"/>
    <w:rsid w:val="00235B98"/>
    <w:rsid w:val="00235C6B"/>
    <w:rsid w:val="00235D9C"/>
    <w:rsid w:val="00235DF0"/>
    <w:rsid w:val="00235E3F"/>
    <w:rsid w:val="00235E9B"/>
    <w:rsid w:val="00235EA1"/>
    <w:rsid w:val="00235EBF"/>
    <w:rsid w:val="00235ED8"/>
    <w:rsid w:val="00235F4B"/>
    <w:rsid w:val="00235F69"/>
    <w:rsid w:val="00235F91"/>
    <w:rsid w:val="00235FA9"/>
    <w:rsid w:val="00235FBD"/>
    <w:rsid w:val="00235FCD"/>
    <w:rsid w:val="00236005"/>
    <w:rsid w:val="002360DF"/>
    <w:rsid w:val="0023610B"/>
    <w:rsid w:val="0023611F"/>
    <w:rsid w:val="00236152"/>
    <w:rsid w:val="002361D0"/>
    <w:rsid w:val="00236246"/>
    <w:rsid w:val="00236266"/>
    <w:rsid w:val="00236273"/>
    <w:rsid w:val="00236277"/>
    <w:rsid w:val="00236317"/>
    <w:rsid w:val="002363F2"/>
    <w:rsid w:val="0023640E"/>
    <w:rsid w:val="00236434"/>
    <w:rsid w:val="002364AF"/>
    <w:rsid w:val="002364D4"/>
    <w:rsid w:val="002364DF"/>
    <w:rsid w:val="002364EF"/>
    <w:rsid w:val="00236761"/>
    <w:rsid w:val="00236779"/>
    <w:rsid w:val="002367F5"/>
    <w:rsid w:val="0023688C"/>
    <w:rsid w:val="002368E4"/>
    <w:rsid w:val="00236949"/>
    <w:rsid w:val="00236977"/>
    <w:rsid w:val="00236987"/>
    <w:rsid w:val="002369A5"/>
    <w:rsid w:val="002369BD"/>
    <w:rsid w:val="00236B3E"/>
    <w:rsid w:val="00236BA3"/>
    <w:rsid w:val="00236C61"/>
    <w:rsid w:val="00236C73"/>
    <w:rsid w:val="00236CF1"/>
    <w:rsid w:val="00236D35"/>
    <w:rsid w:val="00236D7B"/>
    <w:rsid w:val="00236D7E"/>
    <w:rsid w:val="00236DBA"/>
    <w:rsid w:val="00236DFE"/>
    <w:rsid w:val="00236E1F"/>
    <w:rsid w:val="00236EB4"/>
    <w:rsid w:val="00236EEA"/>
    <w:rsid w:val="00236F67"/>
    <w:rsid w:val="00236FAF"/>
    <w:rsid w:val="00236FB7"/>
    <w:rsid w:val="0023700A"/>
    <w:rsid w:val="00237167"/>
    <w:rsid w:val="00237238"/>
    <w:rsid w:val="002373FC"/>
    <w:rsid w:val="00237400"/>
    <w:rsid w:val="0023744C"/>
    <w:rsid w:val="00237583"/>
    <w:rsid w:val="00237682"/>
    <w:rsid w:val="0023770D"/>
    <w:rsid w:val="002377D4"/>
    <w:rsid w:val="00237846"/>
    <w:rsid w:val="0023785A"/>
    <w:rsid w:val="002378DB"/>
    <w:rsid w:val="0023795A"/>
    <w:rsid w:val="0023795B"/>
    <w:rsid w:val="002379CC"/>
    <w:rsid w:val="00237ADA"/>
    <w:rsid w:val="00237AF7"/>
    <w:rsid w:val="00237AFC"/>
    <w:rsid w:val="00237B1C"/>
    <w:rsid w:val="00237BA8"/>
    <w:rsid w:val="00237BFC"/>
    <w:rsid w:val="00237C07"/>
    <w:rsid w:val="00237C1B"/>
    <w:rsid w:val="00237C6C"/>
    <w:rsid w:val="00237C6D"/>
    <w:rsid w:val="00237CBC"/>
    <w:rsid w:val="00237D03"/>
    <w:rsid w:val="00237D0C"/>
    <w:rsid w:val="00237DBA"/>
    <w:rsid w:val="00237DD0"/>
    <w:rsid w:val="00237E33"/>
    <w:rsid w:val="00237E8D"/>
    <w:rsid w:val="00237EF7"/>
    <w:rsid w:val="00237F8E"/>
    <w:rsid w:val="00237FA4"/>
    <w:rsid w:val="00237FB1"/>
    <w:rsid w:val="00240025"/>
    <w:rsid w:val="002400A1"/>
    <w:rsid w:val="00240186"/>
    <w:rsid w:val="0024020F"/>
    <w:rsid w:val="00240533"/>
    <w:rsid w:val="00240692"/>
    <w:rsid w:val="002406E6"/>
    <w:rsid w:val="002406F9"/>
    <w:rsid w:val="002407F2"/>
    <w:rsid w:val="002407FE"/>
    <w:rsid w:val="00240961"/>
    <w:rsid w:val="0024098F"/>
    <w:rsid w:val="00240A52"/>
    <w:rsid w:val="00240AAF"/>
    <w:rsid w:val="00240B89"/>
    <w:rsid w:val="00240CA1"/>
    <w:rsid w:val="00240D39"/>
    <w:rsid w:val="00240D9C"/>
    <w:rsid w:val="00240E2D"/>
    <w:rsid w:val="00240E5C"/>
    <w:rsid w:val="00240EAC"/>
    <w:rsid w:val="00240EB3"/>
    <w:rsid w:val="00241010"/>
    <w:rsid w:val="00241126"/>
    <w:rsid w:val="002411FA"/>
    <w:rsid w:val="00241273"/>
    <w:rsid w:val="002412FA"/>
    <w:rsid w:val="00241321"/>
    <w:rsid w:val="002413EF"/>
    <w:rsid w:val="002413FE"/>
    <w:rsid w:val="002414DF"/>
    <w:rsid w:val="002415D2"/>
    <w:rsid w:val="00241602"/>
    <w:rsid w:val="002416E2"/>
    <w:rsid w:val="00241782"/>
    <w:rsid w:val="002417D2"/>
    <w:rsid w:val="002417DC"/>
    <w:rsid w:val="0024187E"/>
    <w:rsid w:val="00241891"/>
    <w:rsid w:val="002418B0"/>
    <w:rsid w:val="002418BC"/>
    <w:rsid w:val="00241948"/>
    <w:rsid w:val="002419FB"/>
    <w:rsid w:val="00241A89"/>
    <w:rsid w:val="00241ABE"/>
    <w:rsid w:val="00241AC9"/>
    <w:rsid w:val="00241B6B"/>
    <w:rsid w:val="00241BBA"/>
    <w:rsid w:val="00241BBB"/>
    <w:rsid w:val="00241BC6"/>
    <w:rsid w:val="00241C06"/>
    <w:rsid w:val="00241CC6"/>
    <w:rsid w:val="00241D96"/>
    <w:rsid w:val="00241E72"/>
    <w:rsid w:val="00241FFB"/>
    <w:rsid w:val="0024202D"/>
    <w:rsid w:val="00242054"/>
    <w:rsid w:val="00242079"/>
    <w:rsid w:val="00242087"/>
    <w:rsid w:val="002420CC"/>
    <w:rsid w:val="00242293"/>
    <w:rsid w:val="002422CB"/>
    <w:rsid w:val="002422E3"/>
    <w:rsid w:val="00242319"/>
    <w:rsid w:val="00242325"/>
    <w:rsid w:val="00242349"/>
    <w:rsid w:val="002423FB"/>
    <w:rsid w:val="0024249A"/>
    <w:rsid w:val="002424B2"/>
    <w:rsid w:val="002424CD"/>
    <w:rsid w:val="00242527"/>
    <w:rsid w:val="00242546"/>
    <w:rsid w:val="002425E4"/>
    <w:rsid w:val="0024267C"/>
    <w:rsid w:val="00242697"/>
    <w:rsid w:val="002426B2"/>
    <w:rsid w:val="002426F4"/>
    <w:rsid w:val="0024275A"/>
    <w:rsid w:val="00242773"/>
    <w:rsid w:val="0024281E"/>
    <w:rsid w:val="00242865"/>
    <w:rsid w:val="00242897"/>
    <w:rsid w:val="002428A5"/>
    <w:rsid w:val="002428BB"/>
    <w:rsid w:val="002428F0"/>
    <w:rsid w:val="00242921"/>
    <w:rsid w:val="00242965"/>
    <w:rsid w:val="00242A06"/>
    <w:rsid w:val="00242AF6"/>
    <w:rsid w:val="00242B59"/>
    <w:rsid w:val="00242BA9"/>
    <w:rsid w:val="00242BDE"/>
    <w:rsid w:val="00242C18"/>
    <w:rsid w:val="00242CAB"/>
    <w:rsid w:val="00242CDD"/>
    <w:rsid w:val="00242D26"/>
    <w:rsid w:val="00242D6D"/>
    <w:rsid w:val="00242DEB"/>
    <w:rsid w:val="00242F08"/>
    <w:rsid w:val="00242F68"/>
    <w:rsid w:val="00242F8E"/>
    <w:rsid w:val="00243049"/>
    <w:rsid w:val="00243052"/>
    <w:rsid w:val="00243077"/>
    <w:rsid w:val="002430BC"/>
    <w:rsid w:val="00243120"/>
    <w:rsid w:val="00243145"/>
    <w:rsid w:val="002431E1"/>
    <w:rsid w:val="0024322E"/>
    <w:rsid w:val="00243251"/>
    <w:rsid w:val="002432ED"/>
    <w:rsid w:val="0024334A"/>
    <w:rsid w:val="00243351"/>
    <w:rsid w:val="0024347B"/>
    <w:rsid w:val="00243547"/>
    <w:rsid w:val="0024356A"/>
    <w:rsid w:val="0024357C"/>
    <w:rsid w:val="002435C0"/>
    <w:rsid w:val="00243651"/>
    <w:rsid w:val="00243659"/>
    <w:rsid w:val="002436B6"/>
    <w:rsid w:val="002436CE"/>
    <w:rsid w:val="002436EF"/>
    <w:rsid w:val="00243783"/>
    <w:rsid w:val="0024378C"/>
    <w:rsid w:val="002437F4"/>
    <w:rsid w:val="00243817"/>
    <w:rsid w:val="0024385A"/>
    <w:rsid w:val="002438A9"/>
    <w:rsid w:val="002438E9"/>
    <w:rsid w:val="00243AAF"/>
    <w:rsid w:val="00243ABE"/>
    <w:rsid w:val="00243B04"/>
    <w:rsid w:val="00243B1D"/>
    <w:rsid w:val="00243B6C"/>
    <w:rsid w:val="00243C6A"/>
    <w:rsid w:val="00243C7D"/>
    <w:rsid w:val="00243D40"/>
    <w:rsid w:val="00243D46"/>
    <w:rsid w:val="00243D58"/>
    <w:rsid w:val="00243D90"/>
    <w:rsid w:val="00243D93"/>
    <w:rsid w:val="00243E3F"/>
    <w:rsid w:val="00243E58"/>
    <w:rsid w:val="00243EEF"/>
    <w:rsid w:val="00243F01"/>
    <w:rsid w:val="00243F15"/>
    <w:rsid w:val="0024403F"/>
    <w:rsid w:val="00244063"/>
    <w:rsid w:val="0024410A"/>
    <w:rsid w:val="0024417B"/>
    <w:rsid w:val="002441A3"/>
    <w:rsid w:val="002441DF"/>
    <w:rsid w:val="00244232"/>
    <w:rsid w:val="002442A9"/>
    <w:rsid w:val="00244309"/>
    <w:rsid w:val="00244538"/>
    <w:rsid w:val="00244604"/>
    <w:rsid w:val="002447D6"/>
    <w:rsid w:val="00244805"/>
    <w:rsid w:val="00244809"/>
    <w:rsid w:val="002448AE"/>
    <w:rsid w:val="002448C2"/>
    <w:rsid w:val="002448DA"/>
    <w:rsid w:val="002448EE"/>
    <w:rsid w:val="0024497A"/>
    <w:rsid w:val="00244AA0"/>
    <w:rsid w:val="00244ABE"/>
    <w:rsid w:val="00244B0C"/>
    <w:rsid w:val="00244BF0"/>
    <w:rsid w:val="00244C26"/>
    <w:rsid w:val="00244C28"/>
    <w:rsid w:val="00244C8B"/>
    <w:rsid w:val="00244CE2"/>
    <w:rsid w:val="00244D04"/>
    <w:rsid w:val="00244D18"/>
    <w:rsid w:val="00244D53"/>
    <w:rsid w:val="00244E93"/>
    <w:rsid w:val="00244EFD"/>
    <w:rsid w:val="00244FBA"/>
    <w:rsid w:val="00244FC8"/>
    <w:rsid w:val="00245037"/>
    <w:rsid w:val="00245118"/>
    <w:rsid w:val="0024515E"/>
    <w:rsid w:val="002451A6"/>
    <w:rsid w:val="00245206"/>
    <w:rsid w:val="00245254"/>
    <w:rsid w:val="00245320"/>
    <w:rsid w:val="002453E4"/>
    <w:rsid w:val="00245445"/>
    <w:rsid w:val="00245479"/>
    <w:rsid w:val="00245511"/>
    <w:rsid w:val="0024553E"/>
    <w:rsid w:val="00245589"/>
    <w:rsid w:val="002455E9"/>
    <w:rsid w:val="00245627"/>
    <w:rsid w:val="0024574A"/>
    <w:rsid w:val="00245754"/>
    <w:rsid w:val="0024578C"/>
    <w:rsid w:val="00245790"/>
    <w:rsid w:val="00245797"/>
    <w:rsid w:val="002457C7"/>
    <w:rsid w:val="00245802"/>
    <w:rsid w:val="0024585B"/>
    <w:rsid w:val="0024585C"/>
    <w:rsid w:val="002458C4"/>
    <w:rsid w:val="002458CC"/>
    <w:rsid w:val="002458EA"/>
    <w:rsid w:val="00245924"/>
    <w:rsid w:val="00245A5C"/>
    <w:rsid w:val="00245A7C"/>
    <w:rsid w:val="00245AF7"/>
    <w:rsid w:val="00245BF0"/>
    <w:rsid w:val="00245C48"/>
    <w:rsid w:val="00245C9E"/>
    <w:rsid w:val="00245CAC"/>
    <w:rsid w:val="00245CE8"/>
    <w:rsid w:val="00245DEF"/>
    <w:rsid w:val="00245ECE"/>
    <w:rsid w:val="00245ED3"/>
    <w:rsid w:val="00245EE8"/>
    <w:rsid w:val="00245FC8"/>
    <w:rsid w:val="0024604C"/>
    <w:rsid w:val="002460C0"/>
    <w:rsid w:val="002461DC"/>
    <w:rsid w:val="00246281"/>
    <w:rsid w:val="002462E7"/>
    <w:rsid w:val="00246330"/>
    <w:rsid w:val="00246367"/>
    <w:rsid w:val="0024639D"/>
    <w:rsid w:val="00246416"/>
    <w:rsid w:val="00246525"/>
    <w:rsid w:val="002465C8"/>
    <w:rsid w:val="002465CB"/>
    <w:rsid w:val="00246606"/>
    <w:rsid w:val="0024661D"/>
    <w:rsid w:val="0024661E"/>
    <w:rsid w:val="0024663D"/>
    <w:rsid w:val="00246650"/>
    <w:rsid w:val="002466DB"/>
    <w:rsid w:val="0024673F"/>
    <w:rsid w:val="00246747"/>
    <w:rsid w:val="0024676E"/>
    <w:rsid w:val="00246848"/>
    <w:rsid w:val="00246867"/>
    <w:rsid w:val="0024687A"/>
    <w:rsid w:val="00246946"/>
    <w:rsid w:val="002469A5"/>
    <w:rsid w:val="002469CA"/>
    <w:rsid w:val="00246A58"/>
    <w:rsid w:val="00246A88"/>
    <w:rsid w:val="00246BBE"/>
    <w:rsid w:val="00246BE9"/>
    <w:rsid w:val="00246C61"/>
    <w:rsid w:val="00246D06"/>
    <w:rsid w:val="00246D8A"/>
    <w:rsid w:val="00246DD9"/>
    <w:rsid w:val="00246E5A"/>
    <w:rsid w:val="00246E5B"/>
    <w:rsid w:val="00246E65"/>
    <w:rsid w:val="00246FC2"/>
    <w:rsid w:val="00246FEC"/>
    <w:rsid w:val="002470C1"/>
    <w:rsid w:val="002470E6"/>
    <w:rsid w:val="0024714F"/>
    <w:rsid w:val="0024716B"/>
    <w:rsid w:val="002471A3"/>
    <w:rsid w:val="0024729F"/>
    <w:rsid w:val="00247311"/>
    <w:rsid w:val="00247359"/>
    <w:rsid w:val="0024739A"/>
    <w:rsid w:val="00247413"/>
    <w:rsid w:val="00247486"/>
    <w:rsid w:val="00247588"/>
    <w:rsid w:val="002475A9"/>
    <w:rsid w:val="002475B8"/>
    <w:rsid w:val="00247602"/>
    <w:rsid w:val="00247661"/>
    <w:rsid w:val="00247682"/>
    <w:rsid w:val="0024799C"/>
    <w:rsid w:val="0024799D"/>
    <w:rsid w:val="00247A6E"/>
    <w:rsid w:val="00247ACC"/>
    <w:rsid w:val="00247AD1"/>
    <w:rsid w:val="00247B34"/>
    <w:rsid w:val="00247B78"/>
    <w:rsid w:val="00247C05"/>
    <w:rsid w:val="00247C2F"/>
    <w:rsid w:val="00247C5B"/>
    <w:rsid w:val="00247CA9"/>
    <w:rsid w:val="00247CC4"/>
    <w:rsid w:val="00247CF8"/>
    <w:rsid w:val="00247D78"/>
    <w:rsid w:val="00247DED"/>
    <w:rsid w:val="00247E24"/>
    <w:rsid w:val="00247E3B"/>
    <w:rsid w:val="00247E3E"/>
    <w:rsid w:val="00247EA2"/>
    <w:rsid w:val="00247EAA"/>
    <w:rsid w:val="00247EF2"/>
    <w:rsid w:val="00247F78"/>
    <w:rsid w:val="00247F9B"/>
    <w:rsid w:val="00250007"/>
    <w:rsid w:val="00250046"/>
    <w:rsid w:val="00250143"/>
    <w:rsid w:val="0025019B"/>
    <w:rsid w:val="002502E3"/>
    <w:rsid w:val="0025036E"/>
    <w:rsid w:val="0025038B"/>
    <w:rsid w:val="00250390"/>
    <w:rsid w:val="002503CA"/>
    <w:rsid w:val="002504C2"/>
    <w:rsid w:val="002504E0"/>
    <w:rsid w:val="002504F4"/>
    <w:rsid w:val="002504FF"/>
    <w:rsid w:val="0025054F"/>
    <w:rsid w:val="00250550"/>
    <w:rsid w:val="002505BA"/>
    <w:rsid w:val="002505DB"/>
    <w:rsid w:val="00250614"/>
    <w:rsid w:val="0025062A"/>
    <w:rsid w:val="00250682"/>
    <w:rsid w:val="002506A2"/>
    <w:rsid w:val="002506A5"/>
    <w:rsid w:val="002506B2"/>
    <w:rsid w:val="00250716"/>
    <w:rsid w:val="00250756"/>
    <w:rsid w:val="002507B1"/>
    <w:rsid w:val="002507E2"/>
    <w:rsid w:val="002508A9"/>
    <w:rsid w:val="0025091F"/>
    <w:rsid w:val="0025096A"/>
    <w:rsid w:val="00250996"/>
    <w:rsid w:val="002509AE"/>
    <w:rsid w:val="00250A61"/>
    <w:rsid w:val="00250B5D"/>
    <w:rsid w:val="00250B65"/>
    <w:rsid w:val="00250C2A"/>
    <w:rsid w:val="00250C30"/>
    <w:rsid w:val="00250C36"/>
    <w:rsid w:val="00250CA0"/>
    <w:rsid w:val="00250CA7"/>
    <w:rsid w:val="00250CC9"/>
    <w:rsid w:val="00250D7D"/>
    <w:rsid w:val="00250DE9"/>
    <w:rsid w:val="00250DEF"/>
    <w:rsid w:val="00250EAE"/>
    <w:rsid w:val="00250EE4"/>
    <w:rsid w:val="00250EF2"/>
    <w:rsid w:val="00250EF6"/>
    <w:rsid w:val="00250F0D"/>
    <w:rsid w:val="00250F63"/>
    <w:rsid w:val="00250F6A"/>
    <w:rsid w:val="00250F96"/>
    <w:rsid w:val="00250FF4"/>
    <w:rsid w:val="0025102B"/>
    <w:rsid w:val="0025103A"/>
    <w:rsid w:val="00251098"/>
    <w:rsid w:val="002510A0"/>
    <w:rsid w:val="00251137"/>
    <w:rsid w:val="0025117F"/>
    <w:rsid w:val="00251233"/>
    <w:rsid w:val="00251268"/>
    <w:rsid w:val="00251305"/>
    <w:rsid w:val="0025135B"/>
    <w:rsid w:val="002513DD"/>
    <w:rsid w:val="002513F0"/>
    <w:rsid w:val="002513F1"/>
    <w:rsid w:val="0025144B"/>
    <w:rsid w:val="0025144D"/>
    <w:rsid w:val="00251452"/>
    <w:rsid w:val="002514A1"/>
    <w:rsid w:val="0025153F"/>
    <w:rsid w:val="00251556"/>
    <w:rsid w:val="002515A6"/>
    <w:rsid w:val="002515CD"/>
    <w:rsid w:val="00251664"/>
    <w:rsid w:val="00251694"/>
    <w:rsid w:val="00251732"/>
    <w:rsid w:val="00251807"/>
    <w:rsid w:val="0025188A"/>
    <w:rsid w:val="00251912"/>
    <w:rsid w:val="0025196E"/>
    <w:rsid w:val="002519D8"/>
    <w:rsid w:val="00251A91"/>
    <w:rsid w:val="00251AB0"/>
    <w:rsid w:val="00251AE3"/>
    <w:rsid w:val="00251B07"/>
    <w:rsid w:val="00251B38"/>
    <w:rsid w:val="00251B5A"/>
    <w:rsid w:val="00251B9E"/>
    <w:rsid w:val="00251C24"/>
    <w:rsid w:val="00251C7E"/>
    <w:rsid w:val="00251CC3"/>
    <w:rsid w:val="00251D26"/>
    <w:rsid w:val="00251D63"/>
    <w:rsid w:val="00251DB3"/>
    <w:rsid w:val="00251DBF"/>
    <w:rsid w:val="00251DCA"/>
    <w:rsid w:val="00251E4C"/>
    <w:rsid w:val="00251F14"/>
    <w:rsid w:val="00251F15"/>
    <w:rsid w:val="00251F40"/>
    <w:rsid w:val="00252034"/>
    <w:rsid w:val="00252141"/>
    <w:rsid w:val="002521CA"/>
    <w:rsid w:val="002521D9"/>
    <w:rsid w:val="00252260"/>
    <w:rsid w:val="00252281"/>
    <w:rsid w:val="0025228C"/>
    <w:rsid w:val="002522CE"/>
    <w:rsid w:val="0025234C"/>
    <w:rsid w:val="0025257A"/>
    <w:rsid w:val="002525CF"/>
    <w:rsid w:val="002525D8"/>
    <w:rsid w:val="002525EC"/>
    <w:rsid w:val="00252601"/>
    <w:rsid w:val="00252666"/>
    <w:rsid w:val="0025268E"/>
    <w:rsid w:val="002526BB"/>
    <w:rsid w:val="002526FB"/>
    <w:rsid w:val="0025275F"/>
    <w:rsid w:val="00252793"/>
    <w:rsid w:val="002527C8"/>
    <w:rsid w:val="0025282B"/>
    <w:rsid w:val="00252836"/>
    <w:rsid w:val="0025296E"/>
    <w:rsid w:val="00252A83"/>
    <w:rsid w:val="00252A96"/>
    <w:rsid w:val="00252B52"/>
    <w:rsid w:val="00252B7C"/>
    <w:rsid w:val="00252C04"/>
    <w:rsid w:val="00252C14"/>
    <w:rsid w:val="00252C19"/>
    <w:rsid w:val="00252C9D"/>
    <w:rsid w:val="00252CCC"/>
    <w:rsid w:val="00252D78"/>
    <w:rsid w:val="00252E64"/>
    <w:rsid w:val="00252E7B"/>
    <w:rsid w:val="00252EF4"/>
    <w:rsid w:val="00252F0A"/>
    <w:rsid w:val="00252FB6"/>
    <w:rsid w:val="00252FE1"/>
    <w:rsid w:val="00253002"/>
    <w:rsid w:val="00253032"/>
    <w:rsid w:val="00253037"/>
    <w:rsid w:val="00253121"/>
    <w:rsid w:val="0025317E"/>
    <w:rsid w:val="00253197"/>
    <w:rsid w:val="002531D0"/>
    <w:rsid w:val="00253208"/>
    <w:rsid w:val="0025322D"/>
    <w:rsid w:val="002532B3"/>
    <w:rsid w:val="002532CF"/>
    <w:rsid w:val="00253303"/>
    <w:rsid w:val="00253521"/>
    <w:rsid w:val="0025355C"/>
    <w:rsid w:val="00253597"/>
    <w:rsid w:val="002535B7"/>
    <w:rsid w:val="002535D8"/>
    <w:rsid w:val="0025360D"/>
    <w:rsid w:val="002536A4"/>
    <w:rsid w:val="00253700"/>
    <w:rsid w:val="002537E0"/>
    <w:rsid w:val="0025380D"/>
    <w:rsid w:val="00253817"/>
    <w:rsid w:val="00253867"/>
    <w:rsid w:val="00253947"/>
    <w:rsid w:val="00253953"/>
    <w:rsid w:val="00253960"/>
    <w:rsid w:val="0025397F"/>
    <w:rsid w:val="00253998"/>
    <w:rsid w:val="00253A06"/>
    <w:rsid w:val="00253AA7"/>
    <w:rsid w:val="00253AD4"/>
    <w:rsid w:val="00253AF8"/>
    <w:rsid w:val="00253AF9"/>
    <w:rsid w:val="00253AFC"/>
    <w:rsid w:val="00253B25"/>
    <w:rsid w:val="00253B77"/>
    <w:rsid w:val="00253B98"/>
    <w:rsid w:val="00253C21"/>
    <w:rsid w:val="00253C28"/>
    <w:rsid w:val="00253C38"/>
    <w:rsid w:val="00253C5F"/>
    <w:rsid w:val="00253D37"/>
    <w:rsid w:val="00253D3A"/>
    <w:rsid w:val="00253D80"/>
    <w:rsid w:val="00253D94"/>
    <w:rsid w:val="00253F13"/>
    <w:rsid w:val="00253F58"/>
    <w:rsid w:val="00253FB3"/>
    <w:rsid w:val="00253FC4"/>
    <w:rsid w:val="00253FDC"/>
    <w:rsid w:val="0025409F"/>
    <w:rsid w:val="002541C5"/>
    <w:rsid w:val="002542BC"/>
    <w:rsid w:val="002542F7"/>
    <w:rsid w:val="002542FC"/>
    <w:rsid w:val="00254315"/>
    <w:rsid w:val="00254319"/>
    <w:rsid w:val="00254363"/>
    <w:rsid w:val="002543B0"/>
    <w:rsid w:val="00254451"/>
    <w:rsid w:val="00254480"/>
    <w:rsid w:val="002544BA"/>
    <w:rsid w:val="0025454D"/>
    <w:rsid w:val="00254556"/>
    <w:rsid w:val="00254576"/>
    <w:rsid w:val="002545D2"/>
    <w:rsid w:val="00254613"/>
    <w:rsid w:val="0025462A"/>
    <w:rsid w:val="00254674"/>
    <w:rsid w:val="002546CB"/>
    <w:rsid w:val="002546DD"/>
    <w:rsid w:val="00254709"/>
    <w:rsid w:val="002547B9"/>
    <w:rsid w:val="002547F6"/>
    <w:rsid w:val="002548E1"/>
    <w:rsid w:val="002548E7"/>
    <w:rsid w:val="0025492E"/>
    <w:rsid w:val="0025493E"/>
    <w:rsid w:val="00254A9E"/>
    <w:rsid w:val="00254B8C"/>
    <w:rsid w:val="00254D06"/>
    <w:rsid w:val="00254D88"/>
    <w:rsid w:val="00254DDF"/>
    <w:rsid w:val="00254F7E"/>
    <w:rsid w:val="00254F94"/>
    <w:rsid w:val="0025501B"/>
    <w:rsid w:val="00255090"/>
    <w:rsid w:val="00255116"/>
    <w:rsid w:val="0025513E"/>
    <w:rsid w:val="0025518D"/>
    <w:rsid w:val="002551B7"/>
    <w:rsid w:val="002551B9"/>
    <w:rsid w:val="002551DD"/>
    <w:rsid w:val="0025520D"/>
    <w:rsid w:val="002552AF"/>
    <w:rsid w:val="002552C3"/>
    <w:rsid w:val="002553E3"/>
    <w:rsid w:val="00255597"/>
    <w:rsid w:val="002555B6"/>
    <w:rsid w:val="0025561F"/>
    <w:rsid w:val="0025563A"/>
    <w:rsid w:val="0025568D"/>
    <w:rsid w:val="0025576D"/>
    <w:rsid w:val="002557CC"/>
    <w:rsid w:val="00255819"/>
    <w:rsid w:val="0025586F"/>
    <w:rsid w:val="00255878"/>
    <w:rsid w:val="00255938"/>
    <w:rsid w:val="00255971"/>
    <w:rsid w:val="00255A23"/>
    <w:rsid w:val="00255A2F"/>
    <w:rsid w:val="00255B18"/>
    <w:rsid w:val="00255B3E"/>
    <w:rsid w:val="00255BFB"/>
    <w:rsid w:val="00255C18"/>
    <w:rsid w:val="00255D60"/>
    <w:rsid w:val="00255D6A"/>
    <w:rsid w:val="00255E15"/>
    <w:rsid w:val="00255E80"/>
    <w:rsid w:val="00255FDA"/>
    <w:rsid w:val="0025607F"/>
    <w:rsid w:val="0025608B"/>
    <w:rsid w:val="00256125"/>
    <w:rsid w:val="00256142"/>
    <w:rsid w:val="00256143"/>
    <w:rsid w:val="00256148"/>
    <w:rsid w:val="002561D0"/>
    <w:rsid w:val="002561D1"/>
    <w:rsid w:val="002562A5"/>
    <w:rsid w:val="002562E7"/>
    <w:rsid w:val="00256347"/>
    <w:rsid w:val="00256354"/>
    <w:rsid w:val="0025635A"/>
    <w:rsid w:val="00256395"/>
    <w:rsid w:val="00256484"/>
    <w:rsid w:val="00256533"/>
    <w:rsid w:val="00256557"/>
    <w:rsid w:val="00256576"/>
    <w:rsid w:val="002565C9"/>
    <w:rsid w:val="002565E2"/>
    <w:rsid w:val="002566E8"/>
    <w:rsid w:val="00256750"/>
    <w:rsid w:val="002567F5"/>
    <w:rsid w:val="00256865"/>
    <w:rsid w:val="00256876"/>
    <w:rsid w:val="002568A7"/>
    <w:rsid w:val="002568B0"/>
    <w:rsid w:val="002568C6"/>
    <w:rsid w:val="0025690A"/>
    <w:rsid w:val="00256931"/>
    <w:rsid w:val="00256985"/>
    <w:rsid w:val="00256A1E"/>
    <w:rsid w:val="00256A73"/>
    <w:rsid w:val="00256AD4"/>
    <w:rsid w:val="00256ADD"/>
    <w:rsid w:val="00256B02"/>
    <w:rsid w:val="00256BA1"/>
    <w:rsid w:val="00256BE2"/>
    <w:rsid w:val="00256C01"/>
    <w:rsid w:val="00256C56"/>
    <w:rsid w:val="00256CDD"/>
    <w:rsid w:val="00256D4D"/>
    <w:rsid w:val="00256DDD"/>
    <w:rsid w:val="00256E0F"/>
    <w:rsid w:val="00256EC2"/>
    <w:rsid w:val="00256EF9"/>
    <w:rsid w:val="00256F30"/>
    <w:rsid w:val="00256F81"/>
    <w:rsid w:val="00256F9A"/>
    <w:rsid w:val="00257111"/>
    <w:rsid w:val="002571C9"/>
    <w:rsid w:val="0025729F"/>
    <w:rsid w:val="00257323"/>
    <w:rsid w:val="002573F7"/>
    <w:rsid w:val="00257430"/>
    <w:rsid w:val="00257466"/>
    <w:rsid w:val="002574EC"/>
    <w:rsid w:val="002574FA"/>
    <w:rsid w:val="00257533"/>
    <w:rsid w:val="00257576"/>
    <w:rsid w:val="002575E5"/>
    <w:rsid w:val="0025764B"/>
    <w:rsid w:val="00257689"/>
    <w:rsid w:val="0025773C"/>
    <w:rsid w:val="00257776"/>
    <w:rsid w:val="002577B7"/>
    <w:rsid w:val="00257890"/>
    <w:rsid w:val="0025794B"/>
    <w:rsid w:val="002579F8"/>
    <w:rsid w:val="00257B18"/>
    <w:rsid w:val="00257B3A"/>
    <w:rsid w:val="00257B45"/>
    <w:rsid w:val="00257B81"/>
    <w:rsid w:val="00257C38"/>
    <w:rsid w:val="00257C7E"/>
    <w:rsid w:val="00257D0F"/>
    <w:rsid w:val="00257D15"/>
    <w:rsid w:val="00257DDA"/>
    <w:rsid w:val="00257DE0"/>
    <w:rsid w:val="00257EE6"/>
    <w:rsid w:val="00257F3D"/>
    <w:rsid w:val="00257F44"/>
    <w:rsid w:val="00257F78"/>
    <w:rsid w:val="00257FB1"/>
    <w:rsid w:val="00257FC7"/>
    <w:rsid w:val="00260008"/>
    <w:rsid w:val="00260094"/>
    <w:rsid w:val="002600A1"/>
    <w:rsid w:val="002600E9"/>
    <w:rsid w:val="0026014E"/>
    <w:rsid w:val="002601C5"/>
    <w:rsid w:val="002601CD"/>
    <w:rsid w:val="002601DE"/>
    <w:rsid w:val="00260287"/>
    <w:rsid w:val="002602F3"/>
    <w:rsid w:val="00260445"/>
    <w:rsid w:val="002604AB"/>
    <w:rsid w:val="002604E3"/>
    <w:rsid w:val="002604ED"/>
    <w:rsid w:val="002605A8"/>
    <w:rsid w:val="002605E9"/>
    <w:rsid w:val="0026069D"/>
    <w:rsid w:val="002606D2"/>
    <w:rsid w:val="0026081C"/>
    <w:rsid w:val="00260877"/>
    <w:rsid w:val="00260905"/>
    <w:rsid w:val="0026092A"/>
    <w:rsid w:val="00260A50"/>
    <w:rsid w:val="00260A99"/>
    <w:rsid w:val="00260C05"/>
    <w:rsid w:val="00260C1B"/>
    <w:rsid w:val="00260C54"/>
    <w:rsid w:val="00260CC2"/>
    <w:rsid w:val="00260CC5"/>
    <w:rsid w:val="00260E83"/>
    <w:rsid w:val="00260FED"/>
    <w:rsid w:val="00261022"/>
    <w:rsid w:val="00261046"/>
    <w:rsid w:val="002610E9"/>
    <w:rsid w:val="00261113"/>
    <w:rsid w:val="002611A3"/>
    <w:rsid w:val="002611FE"/>
    <w:rsid w:val="00261294"/>
    <w:rsid w:val="0026130B"/>
    <w:rsid w:val="00261356"/>
    <w:rsid w:val="0026137F"/>
    <w:rsid w:val="002613F3"/>
    <w:rsid w:val="0026145E"/>
    <w:rsid w:val="002614CE"/>
    <w:rsid w:val="002614CF"/>
    <w:rsid w:val="002614EF"/>
    <w:rsid w:val="00261514"/>
    <w:rsid w:val="0026152C"/>
    <w:rsid w:val="0026152F"/>
    <w:rsid w:val="0026156E"/>
    <w:rsid w:val="00261584"/>
    <w:rsid w:val="002615BB"/>
    <w:rsid w:val="002615C1"/>
    <w:rsid w:val="00261607"/>
    <w:rsid w:val="0026165C"/>
    <w:rsid w:val="0026166E"/>
    <w:rsid w:val="002616D6"/>
    <w:rsid w:val="0026175C"/>
    <w:rsid w:val="00261763"/>
    <w:rsid w:val="00261791"/>
    <w:rsid w:val="002617D3"/>
    <w:rsid w:val="0026188C"/>
    <w:rsid w:val="002618DD"/>
    <w:rsid w:val="00261963"/>
    <w:rsid w:val="00261978"/>
    <w:rsid w:val="002619CD"/>
    <w:rsid w:val="00261A41"/>
    <w:rsid w:val="00261A4B"/>
    <w:rsid w:val="00261B65"/>
    <w:rsid w:val="00261C34"/>
    <w:rsid w:val="00261C76"/>
    <w:rsid w:val="00261C9D"/>
    <w:rsid w:val="00261D3C"/>
    <w:rsid w:val="00261D76"/>
    <w:rsid w:val="00261DC3"/>
    <w:rsid w:val="00261E8D"/>
    <w:rsid w:val="00261EB8"/>
    <w:rsid w:val="00261F6D"/>
    <w:rsid w:val="00261F9B"/>
    <w:rsid w:val="00261FB9"/>
    <w:rsid w:val="00261FBF"/>
    <w:rsid w:val="00261FFA"/>
    <w:rsid w:val="00262004"/>
    <w:rsid w:val="0026200C"/>
    <w:rsid w:val="0026209E"/>
    <w:rsid w:val="002620C4"/>
    <w:rsid w:val="0026212D"/>
    <w:rsid w:val="0026214C"/>
    <w:rsid w:val="00262219"/>
    <w:rsid w:val="0026221D"/>
    <w:rsid w:val="0026224F"/>
    <w:rsid w:val="002624B3"/>
    <w:rsid w:val="00262540"/>
    <w:rsid w:val="002626D7"/>
    <w:rsid w:val="002626EA"/>
    <w:rsid w:val="00262786"/>
    <w:rsid w:val="00262857"/>
    <w:rsid w:val="00262875"/>
    <w:rsid w:val="0026290C"/>
    <w:rsid w:val="00262A25"/>
    <w:rsid w:val="00262A72"/>
    <w:rsid w:val="00262A8B"/>
    <w:rsid w:val="00262B39"/>
    <w:rsid w:val="00262B5B"/>
    <w:rsid w:val="00262B67"/>
    <w:rsid w:val="00262C3C"/>
    <w:rsid w:val="00262C72"/>
    <w:rsid w:val="00262CF3"/>
    <w:rsid w:val="00262D07"/>
    <w:rsid w:val="00262D53"/>
    <w:rsid w:val="00262DEC"/>
    <w:rsid w:val="00262F13"/>
    <w:rsid w:val="00262FCA"/>
    <w:rsid w:val="002630EF"/>
    <w:rsid w:val="00263125"/>
    <w:rsid w:val="0026312F"/>
    <w:rsid w:val="00263178"/>
    <w:rsid w:val="0026317B"/>
    <w:rsid w:val="00263298"/>
    <w:rsid w:val="002632AE"/>
    <w:rsid w:val="002632FE"/>
    <w:rsid w:val="00263523"/>
    <w:rsid w:val="002635AA"/>
    <w:rsid w:val="002636A6"/>
    <w:rsid w:val="002637AB"/>
    <w:rsid w:val="002638F4"/>
    <w:rsid w:val="0026390E"/>
    <w:rsid w:val="0026398A"/>
    <w:rsid w:val="002639F4"/>
    <w:rsid w:val="00263A72"/>
    <w:rsid w:val="00263ABE"/>
    <w:rsid w:val="00263B1C"/>
    <w:rsid w:val="00263B49"/>
    <w:rsid w:val="00263B6C"/>
    <w:rsid w:val="00263BB7"/>
    <w:rsid w:val="00263BD5"/>
    <w:rsid w:val="00263BF4"/>
    <w:rsid w:val="00263C2B"/>
    <w:rsid w:val="00263D11"/>
    <w:rsid w:val="00263D90"/>
    <w:rsid w:val="00263DE6"/>
    <w:rsid w:val="00263E86"/>
    <w:rsid w:val="00263EE5"/>
    <w:rsid w:val="00264063"/>
    <w:rsid w:val="002640AF"/>
    <w:rsid w:val="002640BE"/>
    <w:rsid w:val="00264104"/>
    <w:rsid w:val="002641A6"/>
    <w:rsid w:val="002641B1"/>
    <w:rsid w:val="0026426D"/>
    <w:rsid w:val="00264295"/>
    <w:rsid w:val="002642B9"/>
    <w:rsid w:val="0026431D"/>
    <w:rsid w:val="002644AE"/>
    <w:rsid w:val="0026450C"/>
    <w:rsid w:val="00264545"/>
    <w:rsid w:val="002646D5"/>
    <w:rsid w:val="002646F0"/>
    <w:rsid w:val="0026471D"/>
    <w:rsid w:val="00264777"/>
    <w:rsid w:val="002648CD"/>
    <w:rsid w:val="00264941"/>
    <w:rsid w:val="002649CD"/>
    <w:rsid w:val="00264A08"/>
    <w:rsid w:val="00264AC0"/>
    <w:rsid w:val="00264B97"/>
    <w:rsid w:val="00264BE7"/>
    <w:rsid w:val="00264BEC"/>
    <w:rsid w:val="00264C17"/>
    <w:rsid w:val="00264C47"/>
    <w:rsid w:val="00264D06"/>
    <w:rsid w:val="00264D0E"/>
    <w:rsid w:val="00264D2E"/>
    <w:rsid w:val="00264D47"/>
    <w:rsid w:val="00264D4D"/>
    <w:rsid w:val="00264D58"/>
    <w:rsid w:val="00264D88"/>
    <w:rsid w:val="00264E6F"/>
    <w:rsid w:val="00264F73"/>
    <w:rsid w:val="00264F8B"/>
    <w:rsid w:val="00264FC5"/>
    <w:rsid w:val="00265066"/>
    <w:rsid w:val="00265075"/>
    <w:rsid w:val="00265084"/>
    <w:rsid w:val="002650A4"/>
    <w:rsid w:val="00265106"/>
    <w:rsid w:val="00265188"/>
    <w:rsid w:val="002651C4"/>
    <w:rsid w:val="0026529E"/>
    <w:rsid w:val="002652CB"/>
    <w:rsid w:val="00265315"/>
    <w:rsid w:val="00265338"/>
    <w:rsid w:val="00265345"/>
    <w:rsid w:val="002653BB"/>
    <w:rsid w:val="002653D8"/>
    <w:rsid w:val="00265438"/>
    <w:rsid w:val="00265501"/>
    <w:rsid w:val="0026551C"/>
    <w:rsid w:val="002655BE"/>
    <w:rsid w:val="0026563E"/>
    <w:rsid w:val="00265688"/>
    <w:rsid w:val="002656FE"/>
    <w:rsid w:val="0026570B"/>
    <w:rsid w:val="002657C6"/>
    <w:rsid w:val="002657CF"/>
    <w:rsid w:val="0026586A"/>
    <w:rsid w:val="00265A5C"/>
    <w:rsid w:val="00265AA8"/>
    <w:rsid w:val="00265B02"/>
    <w:rsid w:val="00265B4D"/>
    <w:rsid w:val="00265B61"/>
    <w:rsid w:val="00265B99"/>
    <w:rsid w:val="00265BD5"/>
    <w:rsid w:val="00265C68"/>
    <w:rsid w:val="00265C6A"/>
    <w:rsid w:val="00265CF3"/>
    <w:rsid w:val="00265D20"/>
    <w:rsid w:val="00265D56"/>
    <w:rsid w:val="00265DEC"/>
    <w:rsid w:val="00265E63"/>
    <w:rsid w:val="00265E82"/>
    <w:rsid w:val="00265FA5"/>
    <w:rsid w:val="00266019"/>
    <w:rsid w:val="00266047"/>
    <w:rsid w:val="0026604E"/>
    <w:rsid w:val="00266077"/>
    <w:rsid w:val="002660FC"/>
    <w:rsid w:val="00266125"/>
    <w:rsid w:val="0026619C"/>
    <w:rsid w:val="002661A3"/>
    <w:rsid w:val="00266222"/>
    <w:rsid w:val="002662AD"/>
    <w:rsid w:val="0026632F"/>
    <w:rsid w:val="00266454"/>
    <w:rsid w:val="002664A0"/>
    <w:rsid w:val="0026651D"/>
    <w:rsid w:val="0026659B"/>
    <w:rsid w:val="002665D4"/>
    <w:rsid w:val="002666C6"/>
    <w:rsid w:val="0026673A"/>
    <w:rsid w:val="00266763"/>
    <w:rsid w:val="002667B8"/>
    <w:rsid w:val="0026680E"/>
    <w:rsid w:val="00266851"/>
    <w:rsid w:val="00266906"/>
    <w:rsid w:val="00266936"/>
    <w:rsid w:val="002669B9"/>
    <w:rsid w:val="00266A09"/>
    <w:rsid w:val="00266AF6"/>
    <w:rsid w:val="00266AF7"/>
    <w:rsid w:val="00266BA5"/>
    <w:rsid w:val="00266BDC"/>
    <w:rsid w:val="00266C5D"/>
    <w:rsid w:val="00266C78"/>
    <w:rsid w:val="00266D40"/>
    <w:rsid w:val="00266DC9"/>
    <w:rsid w:val="00266DF8"/>
    <w:rsid w:val="00266E0D"/>
    <w:rsid w:val="00266E25"/>
    <w:rsid w:val="00266E85"/>
    <w:rsid w:val="00266E93"/>
    <w:rsid w:val="00266EAD"/>
    <w:rsid w:val="00266EF2"/>
    <w:rsid w:val="00266F09"/>
    <w:rsid w:val="00266F45"/>
    <w:rsid w:val="00266F79"/>
    <w:rsid w:val="00266FAB"/>
    <w:rsid w:val="00266FB9"/>
    <w:rsid w:val="002670A8"/>
    <w:rsid w:val="002671BD"/>
    <w:rsid w:val="002671BE"/>
    <w:rsid w:val="0026724D"/>
    <w:rsid w:val="00267271"/>
    <w:rsid w:val="002672C1"/>
    <w:rsid w:val="002672CC"/>
    <w:rsid w:val="00267317"/>
    <w:rsid w:val="0026744F"/>
    <w:rsid w:val="0026754B"/>
    <w:rsid w:val="002675E2"/>
    <w:rsid w:val="00267644"/>
    <w:rsid w:val="0026764C"/>
    <w:rsid w:val="0026766E"/>
    <w:rsid w:val="002676DE"/>
    <w:rsid w:val="0026779D"/>
    <w:rsid w:val="00267822"/>
    <w:rsid w:val="0026785A"/>
    <w:rsid w:val="00267869"/>
    <w:rsid w:val="002678B3"/>
    <w:rsid w:val="00267955"/>
    <w:rsid w:val="00267967"/>
    <w:rsid w:val="00267974"/>
    <w:rsid w:val="00267986"/>
    <w:rsid w:val="00267A81"/>
    <w:rsid w:val="00267AAB"/>
    <w:rsid w:val="00267B98"/>
    <w:rsid w:val="00267C64"/>
    <w:rsid w:val="00267D34"/>
    <w:rsid w:val="00267D47"/>
    <w:rsid w:val="00267DB9"/>
    <w:rsid w:val="00267E9B"/>
    <w:rsid w:val="00267F10"/>
    <w:rsid w:val="00267F81"/>
    <w:rsid w:val="00267FAE"/>
    <w:rsid w:val="00267FD1"/>
    <w:rsid w:val="00267FE8"/>
    <w:rsid w:val="002700AF"/>
    <w:rsid w:val="0027012B"/>
    <w:rsid w:val="00270192"/>
    <w:rsid w:val="0027042D"/>
    <w:rsid w:val="0027042E"/>
    <w:rsid w:val="002704C3"/>
    <w:rsid w:val="002704D5"/>
    <w:rsid w:val="002705C0"/>
    <w:rsid w:val="0027060C"/>
    <w:rsid w:val="0027066C"/>
    <w:rsid w:val="0027084C"/>
    <w:rsid w:val="002708F8"/>
    <w:rsid w:val="00270963"/>
    <w:rsid w:val="002709AA"/>
    <w:rsid w:val="002709B8"/>
    <w:rsid w:val="00270A0C"/>
    <w:rsid w:val="00270A0E"/>
    <w:rsid w:val="00270A1B"/>
    <w:rsid w:val="00270A79"/>
    <w:rsid w:val="00270BF9"/>
    <w:rsid w:val="00270C88"/>
    <w:rsid w:val="00270CEF"/>
    <w:rsid w:val="00270D95"/>
    <w:rsid w:val="00270ED0"/>
    <w:rsid w:val="00270EEF"/>
    <w:rsid w:val="00270F86"/>
    <w:rsid w:val="00271064"/>
    <w:rsid w:val="00271209"/>
    <w:rsid w:val="0027120B"/>
    <w:rsid w:val="00271248"/>
    <w:rsid w:val="0027129B"/>
    <w:rsid w:val="002712A2"/>
    <w:rsid w:val="00271359"/>
    <w:rsid w:val="00271364"/>
    <w:rsid w:val="0027141C"/>
    <w:rsid w:val="00271422"/>
    <w:rsid w:val="0027148D"/>
    <w:rsid w:val="002714D1"/>
    <w:rsid w:val="002714D9"/>
    <w:rsid w:val="00271565"/>
    <w:rsid w:val="0027156B"/>
    <w:rsid w:val="00271592"/>
    <w:rsid w:val="002715E3"/>
    <w:rsid w:val="0027160E"/>
    <w:rsid w:val="00271624"/>
    <w:rsid w:val="0027168F"/>
    <w:rsid w:val="002716AB"/>
    <w:rsid w:val="002716DE"/>
    <w:rsid w:val="002716F6"/>
    <w:rsid w:val="0027179D"/>
    <w:rsid w:val="00271868"/>
    <w:rsid w:val="002718DB"/>
    <w:rsid w:val="0027190A"/>
    <w:rsid w:val="0027192B"/>
    <w:rsid w:val="00271A51"/>
    <w:rsid w:val="00271AF1"/>
    <w:rsid w:val="00271B31"/>
    <w:rsid w:val="00271BBF"/>
    <w:rsid w:val="00271BCD"/>
    <w:rsid w:val="00271C14"/>
    <w:rsid w:val="00271C1C"/>
    <w:rsid w:val="00271C57"/>
    <w:rsid w:val="00271C69"/>
    <w:rsid w:val="00271D42"/>
    <w:rsid w:val="00271D58"/>
    <w:rsid w:val="00271DE2"/>
    <w:rsid w:val="00271ED9"/>
    <w:rsid w:val="00271F2D"/>
    <w:rsid w:val="00271F52"/>
    <w:rsid w:val="00271F8F"/>
    <w:rsid w:val="00271FCB"/>
    <w:rsid w:val="00271FE7"/>
    <w:rsid w:val="00272018"/>
    <w:rsid w:val="00272075"/>
    <w:rsid w:val="00272142"/>
    <w:rsid w:val="00272211"/>
    <w:rsid w:val="00272271"/>
    <w:rsid w:val="0027227C"/>
    <w:rsid w:val="0027227E"/>
    <w:rsid w:val="002722D5"/>
    <w:rsid w:val="00272354"/>
    <w:rsid w:val="002723C6"/>
    <w:rsid w:val="00272449"/>
    <w:rsid w:val="00272464"/>
    <w:rsid w:val="002724E5"/>
    <w:rsid w:val="002725AC"/>
    <w:rsid w:val="002725D8"/>
    <w:rsid w:val="0027264E"/>
    <w:rsid w:val="00272653"/>
    <w:rsid w:val="00272669"/>
    <w:rsid w:val="002726D8"/>
    <w:rsid w:val="00272730"/>
    <w:rsid w:val="00272805"/>
    <w:rsid w:val="00272849"/>
    <w:rsid w:val="0027284F"/>
    <w:rsid w:val="0027286B"/>
    <w:rsid w:val="00272972"/>
    <w:rsid w:val="00272AC2"/>
    <w:rsid w:val="00272B2B"/>
    <w:rsid w:val="00272BF9"/>
    <w:rsid w:val="00272C92"/>
    <w:rsid w:val="00272CE6"/>
    <w:rsid w:val="00272D79"/>
    <w:rsid w:val="00272D9C"/>
    <w:rsid w:val="00272E67"/>
    <w:rsid w:val="00272EC3"/>
    <w:rsid w:val="0027301D"/>
    <w:rsid w:val="00273070"/>
    <w:rsid w:val="0027307F"/>
    <w:rsid w:val="002730AF"/>
    <w:rsid w:val="002730B2"/>
    <w:rsid w:val="00273116"/>
    <w:rsid w:val="002732DE"/>
    <w:rsid w:val="002732F2"/>
    <w:rsid w:val="0027332C"/>
    <w:rsid w:val="00273451"/>
    <w:rsid w:val="00273457"/>
    <w:rsid w:val="002734A4"/>
    <w:rsid w:val="0027350B"/>
    <w:rsid w:val="0027353A"/>
    <w:rsid w:val="0027356D"/>
    <w:rsid w:val="0027358D"/>
    <w:rsid w:val="002735AF"/>
    <w:rsid w:val="00273641"/>
    <w:rsid w:val="002736F2"/>
    <w:rsid w:val="002736FD"/>
    <w:rsid w:val="00273712"/>
    <w:rsid w:val="0027378B"/>
    <w:rsid w:val="0027381B"/>
    <w:rsid w:val="0027383A"/>
    <w:rsid w:val="002738AC"/>
    <w:rsid w:val="002738AE"/>
    <w:rsid w:val="002738B7"/>
    <w:rsid w:val="002738C9"/>
    <w:rsid w:val="00273A14"/>
    <w:rsid w:val="00273A4F"/>
    <w:rsid w:val="00273AB3"/>
    <w:rsid w:val="00273B73"/>
    <w:rsid w:val="00273BA2"/>
    <w:rsid w:val="00273BCD"/>
    <w:rsid w:val="00273BCF"/>
    <w:rsid w:val="00273D42"/>
    <w:rsid w:val="00273D6D"/>
    <w:rsid w:val="00273E1D"/>
    <w:rsid w:val="00273F15"/>
    <w:rsid w:val="00273F53"/>
    <w:rsid w:val="00273FD7"/>
    <w:rsid w:val="00274089"/>
    <w:rsid w:val="002740EA"/>
    <w:rsid w:val="00274162"/>
    <w:rsid w:val="002742E6"/>
    <w:rsid w:val="00274378"/>
    <w:rsid w:val="0027438F"/>
    <w:rsid w:val="002743F1"/>
    <w:rsid w:val="00274444"/>
    <w:rsid w:val="002744C8"/>
    <w:rsid w:val="0027456D"/>
    <w:rsid w:val="002745B2"/>
    <w:rsid w:val="002745B9"/>
    <w:rsid w:val="002745BC"/>
    <w:rsid w:val="00274799"/>
    <w:rsid w:val="00274885"/>
    <w:rsid w:val="0027489B"/>
    <w:rsid w:val="002748A4"/>
    <w:rsid w:val="00274980"/>
    <w:rsid w:val="00274A0D"/>
    <w:rsid w:val="00274A4B"/>
    <w:rsid w:val="00274A71"/>
    <w:rsid w:val="00274ACE"/>
    <w:rsid w:val="00274B0F"/>
    <w:rsid w:val="00274B5A"/>
    <w:rsid w:val="00274C29"/>
    <w:rsid w:val="00274C81"/>
    <w:rsid w:val="00274CD9"/>
    <w:rsid w:val="00274CE3"/>
    <w:rsid w:val="00274D59"/>
    <w:rsid w:val="00274DCB"/>
    <w:rsid w:val="00274E3D"/>
    <w:rsid w:val="00274F51"/>
    <w:rsid w:val="00274F54"/>
    <w:rsid w:val="00274FB0"/>
    <w:rsid w:val="00274FE2"/>
    <w:rsid w:val="00274FEB"/>
    <w:rsid w:val="00275081"/>
    <w:rsid w:val="002750A0"/>
    <w:rsid w:val="002750AD"/>
    <w:rsid w:val="0027511F"/>
    <w:rsid w:val="002751D4"/>
    <w:rsid w:val="002751D7"/>
    <w:rsid w:val="00275201"/>
    <w:rsid w:val="0027527F"/>
    <w:rsid w:val="0027529C"/>
    <w:rsid w:val="002752BA"/>
    <w:rsid w:val="002752DE"/>
    <w:rsid w:val="00275358"/>
    <w:rsid w:val="00275383"/>
    <w:rsid w:val="00275403"/>
    <w:rsid w:val="0027541D"/>
    <w:rsid w:val="002754CF"/>
    <w:rsid w:val="00275556"/>
    <w:rsid w:val="0027555E"/>
    <w:rsid w:val="00275632"/>
    <w:rsid w:val="0027563D"/>
    <w:rsid w:val="00275651"/>
    <w:rsid w:val="002756E3"/>
    <w:rsid w:val="002756FB"/>
    <w:rsid w:val="00275717"/>
    <w:rsid w:val="0027582E"/>
    <w:rsid w:val="00275929"/>
    <w:rsid w:val="00275AF7"/>
    <w:rsid w:val="00275B20"/>
    <w:rsid w:val="00275B65"/>
    <w:rsid w:val="00275BA9"/>
    <w:rsid w:val="00275BD9"/>
    <w:rsid w:val="00275C01"/>
    <w:rsid w:val="00275C62"/>
    <w:rsid w:val="00275D4D"/>
    <w:rsid w:val="00275D8B"/>
    <w:rsid w:val="00275D9B"/>
    <w:rsid w:val="00275DA9"/>
    <w:rsid w:val="00275E5F"/>
    <w:rsid w:val="00275E99"/>
    <w:rsid w:val="00275EAA"/>
    <w:rsid w:val="00275ED3"/>
    <w:rsid w:val="00275F84"/>
    <w:rsid w:val="00275FB1"/>
    <w:rsid w:val="00275FC9"/>
    <w:rsid w:val="00275FEC"/>
    <w:rsid w:val="0027609E"/>
    <w:rsid w:val="002760A1"/>
    <w:rsid w:val="00276140"/>
    <w:rsid w:val="00276167"/>
    <w:rsid w:val="00276279"/>
    <w:rsid w:val="0027627D"/>
    <w:rsid w:val="002762B1"/>
    <w:rsid w:val="002762B6"/>
    <w:rsid w:val="002762D1"/>
    <w:rsid w:val="002762F7"/>
    <w:rsid w:val="0027630C"/>
    <w:rsid w:val="0027635D"/>
    <w:rsid w:val="0027636B"/>
    <w:rsid w:val="0027636F"/>
    <w:rsid w:val="00276482"/>
    <w:rsid w:val="002764AF"/>
    <w:rsid w:val="0027657F"/>
    <w:rsid w:val="002765A7"/>
    <w:rsid w:val="002765C1"/>
    <w:rsid w:val="002765EF"/>
    <w:rsid w:val="00276629"/>
    <w:rsid w:val="002766E6"/>
    <w:rsid w:val="002767D6"/>
    <w:rsid w:val="00276882"/>
    <w:rsid w:val="00276933"/>
    <w:rsid w:val="002769B4"/>
    <w:rsid w:val="002769FA"/>
    <w:rsid w:val="00276AE8"/>
    <w:rsid w:val="00276B18"/>
    <w:rsid w:val="00276CDF"/>
    <w:rsid w:val="00276D57"/>
    <w:rsid w:val="00276D5D"/>
    <w:rsid w:val="00276EBE"/>
    <w:rsid w:val="00276EE6"/>
    <w:rsid w:val="00276EEE"/>
    <w:rsid w:val="00276F3E"/>
    <w:rsid w:val="00276F77"/>
    <w:rsid w:val="00277012"/>
    <w:rsid w:val="0027706A"/>
    <w:rsid w:val="0027707E"/>
    <w:rsid w:val="002770A3"/>
    <w:rsid w:val="00277109"/>
    <w:rsid w:val="002771F3"/>
    <w:rsid w:val="002771FD"/>
    <w:rsid w:val="00277230"/>
    <w:rsid w:val="00277275"/>
    <w:rsid w:val="002772FF"/>
    <w:rsid w:val="00277414"/>
    <w:rsid w:val="00277505"/>
    <w:rsid w:val="0027759F"/>
    <w:rsid w:val="002775F0"/>
    <w:rsid w:val="002775F3"/>
    <w:rsid w:val="002776BB"/>
    <w:rsid w:val="002776DF"/>
    <w:rsid w:val="0027777D"/>
    <w:rsid w:val="002777A2"/>
    <w:rsid w:val="002777CE"/>
    <w:rsid w:val="002777EF"/>
    <w:rsid w:val="002778FA"/>
    <w:rsid w:val="00277969"/>
    <w:rsid w:val="002779DD"/>
    <w:rsid w:val="00277AD6"/>
    <w:rsid w:val="00277AE9"/>
    <w:rsid w:val="00277B1D"/>
    <w:rsid w:val="00277B2D"/>
    <w:rsid w:val="00277B56"/>
    <w:rsid w:val="00277B57"/>
    <w:rsid w:val="00277B82"/>
    <w:rsid w:val="00277B9C"/>
    <w:rsid w:val="00277BA8"/>
    <w:rsid w:val="00277BDE"/>
    <w:rsid w:val="00277BF7"/>
    <w:rsid w:val="00277D0E"/>
    <w:rsid w:val="00277D2E"/>
    <w:rsid w:val="00277D53"/>
    <w:rsid w:val="00277EBE"/>
    <w:rsid w:val="00277F41"/>
    <w:rsid w:val="00277F4B"/>
    <w:rsid w:val="00277F96"/>
    <w:rsid w:val="00277FA4"/>
    <w:rsid w:val="00277FAF"/>
    <w:rsid w:val="00280072"/>
    <w:rsid w:val="0028009A"/>
    <w:rsid w:val="002800C5"/>
    <w:rsid w:val="002800DE"/>
    <w:rsid w:val="00280193"/>
    <w:rsid w:val="002801C5"/>
    <w:rsid w:val="00280205"/>
    <w:rsid w:val="0028028E"/>
    <w:rsid w:val="00280381"/>
    <w:rsid w:val="00280387"/>
    <w:rsid w:val="002804D7"/>
    <w:rsid w:val="002804E8"/>
    <w:rsid w:val="002804F0"/>
    <w:rsid w:val="002805B6"/>
    <w:rsid w:val="002806E7"/>
    <w:rsid w:val="002806F8"/>
    <w:rsid w:val="0028072B"/>
    <w:rsid w:val="00280869"/>
    <w:rsid w:val="002808AE"/>
    <w:rsid w:val="002808D4"/>
    <w:rsid w:val="00280917"/>
    <w:rsid w:val="002809AA"/>
    <w:rsid w:val="00280AA1"/>
    <w:rsid w:val="00280AEE"/>
    <w:rsid w:val="00280B23"/>
    <w:rsid w:val="00280B4D"/>
    <w:rsid w:val="00280BC8"/>
    <w:rsid w:val="00280C1C"/>
    <w:rsid w:val="00280C31"/>
    <w:rsid w:val="00280C69"/>
    <w:rsid w:val="00280CCE"/>
    <w:rsid w:val="00280D3A"/>
    <w:rsid w:val="00280D4D"/>
    <w:rsid w:val="00280D77"/>
    <w:rsid w:val="00280DCC"/>
    <w:rsid w:val="00280E04"/>
    <w:rsid w:val="00280EA8"/>
    <w:rsid w:val="00280EFC"/>
    <w:rsid w:val="00280F2F"/>
    <w:rsid w:val="00280FBE"/>
    <w:rsid w:val="00281002"/>
    <w:rsid w:val="0028102A"/>
    <w:rsid w:val="00281070"/>
    <w:rsid w:val="002810D2"/>
    <w:rsid w:val="002810DD"/>
    <w:rsid w:val="002810E5"/>
    <w:rsid w:val="0028110B"/>
    <w:rsid w:val="002811E1"/>
    <w:rsid w:val="002812BA"/>
    <w:rsid w:val="002814C9"/>
    <w:rsid w:val="00281529"/>
    <w:rsid w:val="00281572"/>
    <w:rsid w:val="00281590"/>
    <w:rsid w:val="00281620"/>
    <w:rsid w:val="002816CB"/>
    <w:rsid w:val="002816D6"/>
    <w:rsid w:val="00281713"/>
    <w:rsid w:val="00281777"/>
    <w:rsid w:val="002817A3"/>
    <w:rsid w:val="002817F9"/>
    <w:rsid w:val="0028194A"/>
    <w:rsid w:val="00281A13"/>
    <w:rsid w:val="00281B29"/>
    <w:rsid w:val="00281B37"/>
    <w:rsid w:val="00281BD0"/>
    <w:rsid w:val="00281BFE"/>
    <w:rsid w:val="00281C17"/>
    <w:rsid w:val="00281DC6"/>
    <w:rsid w:val="00281DE2"/>
    <w:rsid w:val="00281E14"/>
    <w:rsid w:val="00281EBF"/>
    <w:rsid w:val="00281EF3"/>
    <w:rsid w:val="00281F2A"/>
    <w:rsid w:val="00281F5A"/>
    <w:rsid w:val="00281F6D"/>
    <w:rsid w:val="00281FBE"/>
    <w:rsid w:val="00282076"/>
    <w:rsid w:val="00282141"/>
    <w:rsid w:val="0028218A"/>
    <w:rsid w:val="0028219C"/>
    <w:rsid w:val="002821BF"/>
    <w:rsid w:val="00282228"/>
    <w:rsid w:val="0028225C"/>
    <w:rsid w:val="002822EF"/>
    <w:rsid w:val="00282399"/>
    <w:rsid w:val="0028239F"/>
    <w:rsid w:val="00282426"/>
    <w:rsid w:val="00282433"/>
    <w:rsid w:val="0028245F"/>
    <w:rsid w:val="00282460"/>
    <w:rsid w:val="002824FE"/>
    <w:rsid w:val="00282506"/>
    <w:rsid w:val="0028255F"/>
    <w:rsid w:val="002825A3"/>
    <w:rsid w:val="002825CC"/>
    <w:rsid w:val="00282673"/>
    <w:rsid w:val="0028267A"/>
    <w:rsid w:val="002826B5"/>
    <w:rsid w:val="002826E2"/>
    <w:rsid w:val="00282777"/>
    <w:rsid w:val="00282782"/>
    <w:rsid w:val="00282796"/>
    <w:rsid w:val="0028298D"/>
    <w:rsid w:val="0028298F"/>
    <w:rsid w:val="002829C4"/>
    <w:rsid w:val="002829DD"/>
    <w:rsid w:val="00282A75"/>
    <w:rsid w:val="00282ADE"/>
    <w:rsid w:val="00282AEA"/>
    <w:rsid w:val="00282B4A"/>
    <w:rsid w:val="00282C75"/>
    <w:rsid w:val="00282CA5"/>
    <w:rsid w:val="00282CE8"/>
    <w:rsid w:val="00282D1F"/>
    <w:rsid w:val="00282D23"/>
    <w:rsid w:val="00282D33"/>
    <w:rsid w:val="00282DB0"/>
    <w:rsid w:val="00282DCE"/>
    <w:rsid w:val="00282E53"/>
    <w:rsid w:val="00282EBD"/>
    <w:rsid w:val="00282FD8"/>
    <w:rsid w:val="002830A5"/>
    <w:rsid w:val="00283191"/>
    <w:rsid w:val="00283207"/>
    <w:rsid w:val="00283250"/>
    <w:rsid w:val="00283272"/>
    <w:rsid w:val="002832A7"/>
    <w:rsid w:val="00283350"/>
    <w:rsid w:val="00283367"/>
    <w:rsid w:val="002833F8"/>
    <w:rsid w:val="00283494"/>
    <w:rsid w:val="002834C1"/>
    <w:rsid w:val="002834E6"/>
    <w:rsid w:val="002835DE"/>
    <w:rsid w:val="002835FB"/>
    <w:rsid w:val="0028362A"/>
    <w:rsid w:val="00283641"/>
    <w:rsid w:val="00283670"/>
    <w:rsid w:val="00283681"/>
    <w:rsid w:val="0028368C"/>
    <w:rsid w:val="002837AA"/>
    <w:rsid w:val="00283806"/>
    <w:rsid w:val="00283925"/>
    <w:rsid w:val="002839FD"/>
    <w:rsid w:val="00283A05"/>
    <w:rsid w:val="00283A31"/>
    <w:rsid w:val="00283B41"/>
    <w:rsid w:val="00283D2A"/>
    <w:rsid w:val="00283D50"/>
    <w:rsid w:val="00283DA0"/>
    <w:rsid w:val="00283E0E"/>
    <w:rsid w:val="00283F2C"/>
    <w:rsid w:val="00283F74"/>
    <w:rsid w:val="0028403E"/>
    <w:rsid w:val="00284094"/>
    <w:rsid w:val="00284162"/>
    <w:rsid w:val="00284189"/>
    <w:rsid w:val="00284194"/>
    <w:rsid w:val="002841B3"/>
    <w:rsid w:val="0028432A"/>
    <w:rsid w:val="00284340"/>
    <w:rsid w:val="00284398"/>
    <w:rsid w:val="002843F4"/>
    <w:rsid w:val="00284409"/>
    <w:rsid w:val="002844CC"/>
    <w:rsid w:val="00284515"/>
    <w:rsid w:val="0028457A"/>
    <w:rsid w:val="0028468A"/>
    <w:rsid w:val="002846AD"/>
    <w:rsid w:val="002847C9"/>
    <w:rsid w:val="002847FC"/>
    <w:rsid w:val="0028481B"/>
    <w:rsid w:val="00284843"/>
    <w:rsid w:val="00284A2C"/>
    <w:rsid w:val="00284A73"/>
    <w:rsid w:val="00284AE1"/>
    <w:rsid w:val="00284AE4"/>
    <w:rsid w:val="00284B19"/>
    <w:rsid w:val="00284B35"/>
    <w:rsid w:val="00284B8B"/>
    <w:rsid w:val="00284BB5"/>
    <w:rsid w:val="00284C4C"/>
    <w:rsid w:val="00284CF2"/>
    <w:rsid w:val="00284CF7"/>
    <w:rsid w:val="00284D99"/>
    <w:rsid w:val="00284E2F"/>
    <w:rsid w:val="00284E63"/>
    <w:rsid w:val="00284E6C"/>
    <w:rsid w:val="00284E9D"/>
    <w:rsid w:val="00284EB7"/>
    <w:rsid w:val="00284ECF"/>
    <w:rsid w:val="00284F0F"/>
    <w:rsid w:val="00284F18"/>
    <w:rsid w:val="00284F3D"/>
    <w:rsid w:val="00284FF1"/>
    <w:rsid w:val="00285019"/>
    <w:rsid w:val="002850A7"/>
    <w:rsid w:val="002850BF"/>
    <w:rsid w:val="002850DC"/>
    <w:rsid w:val="002850FF"/>
    <w:rsid w:val="00285216"/>
    <w:rsid w:val="00285231"/>
    <w:rsid w:val="0028525A"/>
    <w:rsid w:val="0028525C"/>
    <w:rsid w:val="002852AC"/>
    <w:rsid w:val="002852FE"/>
    <w:rsid w:val="0028534F"/>
    <w:rsid w:val="00285351"/>
    <w:rsid w:val="002853BE"/>
    <w:rsid w:val="00285413"/>
    <w:rsid w:val="00285457"/>
    <w:rsid w:val="00285496"/>
    <w:rsid w:val="002854D0"/>
    <w:rsid w:val="002855AC"/>
    <w:rsid w:val="002855AD"/>
    <w:rsid w:val="0028561D"/>
    <w:rsid w:val="0028575D"/>
    <w:rsid w:val="0028583D"/>
    <w:rsid w:val="00285863"/>
    <w:rsid w:val="00285883"/>
    <w:rsid w:val="002858AA"/>
    <w:rsid w:val="002858BD"/>
    <w:rsid w:val="002858E8"/>
    <w:rsid w:val="002859B4"/>
    <w:rsid w:val="00285A29"/>
    <w:rsid w:val="00285A6A"/>
    <w:rsid w:val="00285A98"/>
    <w:rsid w:val="00285AC7"/>
    <w:rsid w:val="00285ADD"/>
    <w:rsid w:val="00285B03"/>
    <w:rsid w:val="00285B6E"/>
    <w:rsid w:val="00285B7C"/>
    <w:rsid w:val="00285D43"/>
    <w:rsid w:val="00285DFE"/>
    <w:rsid w:val="00285E59"/>
    <w:rsid w:val="00285E60"/>
    <w:rsid w:val="00285E96"/>
    <w:rsid w:val="00285EA0"/>
    <w:rsid w:val="00285EAD"/>
    <w:rsid w:val="00285EC0"/>
    <w:rsid w:val="00285F5D"/>
    <w:rsid w:val="00285FA8"/>
    <w:rsid w:val="00286058"/>
    <w:rsid w:val="00286149"/>
    <w:rsid w:val="00286170"/>
    <w:rsid w:val="0028623A"/>
    <w:rsid w:val="002862D5"/>
    <w:rsid w:val="00286355"/>
    <w:rsid w:val="0028636A"/>
    <w:rsid w:val="00286379"/>
    <w:rsid w:val="002863BF"/>
    <w:rsid w:val="002863D0"/>
    <w:rsid w:val="00286495"/>
    <w:rsid w:val="002864DD"/>
    <w:rsid w:val="00286606"/>
    <w:rsid w:val="00286647"/>
    <w:rsid w:val="002866A2"/>
    <w:rsid w:val="00286740"/>
    <w:rsid w:val="0028686A"/>
    <w:rsid w:val="0028686C"/>
    <w:rsid w:val="00286886"/>
    <w:rsid w:val="002868CC"/>
    <w:rsid w:val="002868DD"/>
    <w:rsid w:val="00286915"/>
    <w:rsid w:val="00286917"/>
    <w:rsid w:val="00286954"/>
    <w:rsid w:val="0028695A"/>
    <w:rsid w:val="00286970"/>
    <w:rsid w:val="002869C5"/>
    <w:rsid w:val="00286A73"/>
    <w:rsid w:val="00286ADA"/>
    <w:rsid w:val="00286AF7"/>
    <w:rsid w:val="00286B34"/>
    <w:rsid w:val="00286B54"/>
    <w:rsid w:val="00286E9B"/>
    <w:rsid w:val="00286EE2"/>
    <w:rsid w:val="00286F81"/>
    <w:rsid w:val="00286F8A"/>
    <w:rsid w:val="00286F8F"/>
    <w:rsid w:val="00286FF2"/>
    <w:rsid w:val="00286FF4"/>
    <w:rsid w:val="00287077"/>
    <w:rsid w:val="0028710B"/>
    <w:rsid w:val="0028710F"/>
    <w:rsid w:val="0028712F"/>
    <w:rsid w:val="0028715A"/>
    <w:rsid w:val="0028718A"/>
    <w:rsid w:val="002871A0"/>
    <w:rsid w:val="0028721B"/>
    <w:rsid w:val="002872FD"/>
    <w:rsid w:val="002872FE"/>
    <w:rsid w:val="00287352"/>
    <w:rsid w:val="00287396"/>
    <w:rsid w:val="002873E4"/>
    <w:rsid w:val="00287439"/>
    <w:rsid w:val="002874B6"/>
    <w:rsid w:val="002874D1"/>
    <w:rsid w:val="002874EE"/>
    <w:rsid w:val="00287500"/>
    <w:rsid w:val="0028750E"/>
    <w:rsid w:val="00287612"/>
    <w:rsid w:val="0028773A"/>
    <w:rsid w:val="002877C1"/>
    <w:rsid w:val="0028797E"/>
    <w:rsid w:val="00287A5A"/>
    <w:rsid w:val="00287AB9"/>
    <w:rsid w:val="00287AC3"/>
    <w:rsid w:val="00287B4F"/>
    <w:rsid w:val="00287CC4"/>
    <w:rsid w:val="00287D8F"/>
    <w:rsid w:val="00287DF6"/>
    <w:rsid w:val="00287E15"/>
    <w:rsid w:val="00287E7B"/>
    <w:rsid w:val="00287F1F"/>
    <w:rsid w:val="00287F20"/>
    <w:rsid w:val="00287F56"/>
    <w:rsid w:val="00287FA7"/>
    <w:rsid w:val="00287FCF"/>
    <w:rsid w:val="00290087"/>
    <w:rsid w:val="002900AD"/>
    <w:rsid w:val="002900BC"/>
    <w:rsid w:val="002900E7"/>
    <w:rsid w:val="002900E8"/>
    <w:rsid w:val="00290172"/>
    <w:rsid w:val="0029025B"/>
    <w:rsid w:val="002902B2"/>
    <w:rsid w:val="002902BB"/>
    <w:rsid w:val="0029034D"/>
    <w:rsid w:val="002903BE"/>
    <w:rsid w:val="00290476"/>
    <w:rsid w:val="00290479"/>
    <w:rsid w:val="0029047D"/>
    <w:rsid w:val="002904AA"/>
    <w:rsid w:val="002904C6"/>
    <w:rsid w:val="002904C8"/>
    <w:rsid w:val="002904DF"/>
    <w:rsid w:val="002904E0"/>
    <w:rsid w:val="00290534"/>
    <w:rsid w:val="002906A5"/>
    <w:rsid w:val="00290712"/>
    <w:rsid w:val="002907B4"/>
    <w:rsid w:val="002907E9"/>
    <w:rsid w:val="002908A2"/>
    <w:rsid w:val="00290967"/>
    <w:rsid w:val="00290980"/>
    <w:rsid w:val="002909EB"/>
    <w:rsid w:val="002909F2"/>
    <w:rsid w:val="00290A48"/>
    <w:rsid w:val="00290A64"/>
    <w:rsid w:val="00290A8B"/>
    <w:rsid w:val="00290AB3"/>
    <w:rsid w:val="00290AFA"/>
    <w:rsid w:val="00290B16"/>
    <w:rsid w:val="00290B22"/>
    <w:rsid w:val="00290B30"/>
    <w:rsid w:val="00290B98"/>
    <w:rsid w:val="00290BD4"/>
    <w:rsid w:val="00290C0E"/>
    <w:rsid w:val="00290C4A"/>
    <w:rsid w:val="00290C82"/>
    <w:rsid w:val="00290CCD"/>
    <w:rsid w:val="00290D15"/>
    <w:rsid w:val="00290D9D"/>
    <w:rsid w:val="00290DCF"/>
    <w:rsid w:val="00290DE2"/>
    <w:rsid w:val="00290E06"/>
    <w:rsid w:val="00290E33"/>
    <w:rsid w:val="00290E84"/>
    <w:rsid w:val="00290F38"/>
    <w:rsid w:val="00290F4D"/>
    <w:rsid w:val="00291153"/>
    <w:rsid w:val="0029118D"/>
    <w:rsid w:val="0029119B"/>
    <w:rsid w:val="002911B8"/>
    <w:rsid w:val="002911C7"/>
    <w:rsid w:val="002911E6"/>
    <w:rsid w:val="00291278"/>
    <w:rsid w:val="002912B8"/>
    <w:rsid w:val="0029134D"/>
    <w:rsid w:val="00291422"/>
    <w:rsid w:val="002914D8"/>
    <w:rsid w:val="002914FE"/>
    <w:rsid w:val="0029153C"/>
    <w:rsid w:val="00291556"/>
    <w:rsid w:val="00291597"/>
    <w:rsid w:val="002915CA"/>
    <w:rsid w:val="002915D5"/>
    <w:rsid w:val="0029161B"/>
    <w:rsid w:val="00291653"/>
    <w:rsid w:val="00291697"/>
    <w:rsid w:val="002916A6"/>
    <w:rsid w:val="002917A2"/>
    <w:rsid w:val="0029195E"/>
    <w:rsid w:val="00291987"/>
    <w:rsid w:val="00291A54"/>
    <w:rsid w:val="00291A5B"/>
    <w:rsid w:val="00291A80"/>
    <w:rsid w:val="00291A91"/>
    <w:rsid w:val="00291AE2"/>
    <w:rsid w:val="00291B24"/>
    <w:rsid w:val="00291B2F"/>
    <w:rsid w:val="00291B59"/>
    <w:rsid w:val="00291B76"/>
    <w:rsid w:val="00291BB4"/>
    <w:rsid w:val="00291BF5"/>
    <w:rsid w:val="00291C42"/>
    <w:rsid w:val="00291CA0"/>
    <w:rsid w:val="00291D48"/>
    <w:rsid w:val="00291DDA"/>
    <w:rsid w:val="00291DFC"/>
    <w:rsid w:val="00291EBD"/>
    <w:rsid w:val="00291F0B"/>
    <w:rsid w:val="00291F9B"/>
    <w:rsid w:val="00291FF0"/>
    <w:rsid w:val="00292000"/>
    <w:rsid w:val="00292002"/>
    <w:rsid w:val="0029201A"/>
    <w:rsid w:val="0029207B"/>
    <w:rsid w:val="002920BA"/>
    <w:rsid w:val="00292139"/>
    <w:rsid w:val="00292168"/>
    <w:rsid w:val="00292251"/>
    <w:rsid w:val="00292342"/>
    <w:rsid w:val="00292381"/>
    <w:rsid w:val="002923BE"/>
    <w:rsid w:val="002923FB"/>
    <w:rsid w:val="00292482"/>
    <w:rsid w:val="00292487"/>
    <w:rsid w:val="002924D5"/>
    <w:rsid w:val="002924D6"/>
    <w:rsid w:val="002924E0"/>
    <w:rsid w:val="00292516"/>
    <w:rsid w:val="00292522"/>
    <w:rsid w:val="0029263A"/>
    <w:rsid w:val="00292685"/>
    <w:rsid w:val="002926BC"/>
    <w:rsid w:val="00292783"/>
    <w:rsid w:val="0029285C"/>
    <w:rsid w:val="00292864"/>
    <w:rsid w:val="00292941"/>
    <w:rsid w:val="0029295E"/>
    <w:rsid w:val="0029297B"/>
    <w:rsid w:val="002929B6"/>
    <w:rsid w:val="00292A8B"/>
    <w:rsid w:val="00292AF7"/>
    <w:rsid w:val="00292B48"/>
    <w:rsid w:val="00292B78"/>
    <w:rsid w:val="00292B89"/>
    <w:rsid w:val="00292BB3"/>
    <w:rsid w:val="00292BCC"/>
    <w:rsid w:val="00292BF5"/>
    <w:rsid w:val="00292CE4"/>
    <w:rsid w:val="00292D6B"/>
    <w:rsid w:val="00292EA8"/>
    <w:rsid w:val="00292F42"/>
    <w:rsid w:val="00292F64"/>
    <w:rsid w:val="00292F75"/>
    <w:rsid w:val="00292FAC"/>
    <w:rsid w:val="00292FCA"/>
    <w:rsid w:val="00292FDB"/>
    <w:rsid w:val="0029307B"/>
    <w:rsid w:val="002930EE"/>
    <w:rsid w:val="002931A3"/>
    <w:rsid w:val="00293210"/>
    <w:rsid w:val="00293220"/>
    <w:rsid w:val="0029324C"/>
    <w:rsid w:val="00293263"/>
    <w:rsid w:val="002932E0"/>
    <w:rsid w:val="002933BA"/>
    <w:rsid w:val="002933F7"/>
    <w:rsid w:val="00293405"/>
    <w:rsid w:val="00293409"/>
    <w:rsid w:val="00293419"/>
    <w:rsid w:val="002935C5"/>
    <w:rsid w:val="002936B4"/>
    <w:rsid w:val="002936F2"/>
    <w:rsid w:val="00293731"/>
    <w:rsid w:val="002937CE"/>
    <w:rsid w:val="0029380D"/>
    <w:rsid w:val="00293850"/>
    <w:rsid w:val="002938CD"/>
    <w:rsid w:val="0029392E"/>
    <w:rsid w:val="00293930"/>
    <w:rsid w:val="00293989"/>
    <w:rsid w:val="002939E5"/>
    <w:rsid w:val="00293A74"/>
    <w:rsid w:val="00293AB9"/>
    <w:rsid w:val="00293B84"/>
    <w:rsid w:val="00293BCF"/>
    <w:rsid w:val="00293C68"/>
    <w:rsid w:val="00293C7B"/>
    <w:rsid w:val="00293CB8"/>
    <w:rsid w:val="00293CD7"/>
    <w:rsid w:val="00293D71"/>
    <w:rsid w:val="00293DA6"/>
    <w:rsid w:val="00293DED"/>
    <w:rsid w:val="00293E0F"/>
    <w:rsid w:val="00293E75"/>
    <w:rsid w:val="00293E7F"/>
    <w:rsid w:val="00293F1B"/>
    <w:rsid w:val="0029409E"/>
    <w:rsid w:val="0029412E"/>
    <w:rsid w:val="0029413F"/>
    <w:rsid w:val="00294150"/>
    <w:rsid w:val="00294192"/>
    <w:rsid w:val="002941BA"/>
    <w:rsid w:val="0029422C"/>
    <w:rsid w:val="002942E8"/>
    <w:rsid w:val="002943A1"/>
    <w:rsid w:val="002944B4"/>
    <w:rsid w:val="002944B6"/>
    <w:rsid w:val="0029458B"/>
    <w:rsid w:val="0029473A"/>
    <w:rsid w:val="0029477C"/>
    <w:rsid w:val="002947C7"/>
    <w:rsid w:val="0029484D"/>
    <w:rsid w:val="002948E5"/>
    <w:rsid w:val="00294906"/>
    <w:rsid w:val="00294910"/>
    <w:rsid w:val="0029498F"/>
    <w:rsid w:val="002949E0"/>
    <w:rsid w:val="002949EA"/>
    <w:rsid w:val="002949F7"/>
    <w:rsid w:val="00294A2B"/>
    <w:rsid w:val="00294A6C"/>
    <w:rsid w:val="00294ABD"/>
    <w:rsid w:val="00294AFB"/>
    <w:rsid w:val="00294BA3"/>
    <w:rsid w:val="00294BE5"/>
    <w:rsid w:val="00294C3D"/>
    <w:rsid w:val="00294C40"/>
    <w:rsid w:val="00294CBD"/>
    <w:rsid w:val="00294CF6"/>
    <w:rsid w:val="00294D11"/>
    <w:rsid w:val="00294D62"/>
    <w:rsid w:val="00294DB5"/>
    <w:rsid w:val="00294E13"/>
    <w:rsid w:val="00294E3A"/>
    <w:rsid w:val="00294F80"/>
    <w:rsid w:val="00294FA4"/>
    <w:rsid w:val="00295079"/>
    <w:rsid w:val="00295089"/>
    <w:rsid w:val="00295131"/>
    <w:rsid w:val="00295193"/>
    <w:rsid w:val="002951DD"/>
    <w:rsid w:val="002953A9"/>
    <w:rsid w:val="002953E0"/>
    <w:rsid w:val="002953EC"/>
    <w:rsid w:val="0029549D"/>
    <w:rsid w:val="00295500"/>
    <w:rsid w:val="00295682"/>
    <w:rsid w:val="002956D2"/>
    <w:rsid w:val="00295716"/>
    <w:rsid w:val="00295734"/>
    <w:rsid w:val="00295740"/>
    <w:rsid w:val="002957E1"/>
    <w:rsid w:val="002958FE"/>
    <w:rsid w:val="002959F3"/>
    <w:rsid w:val="00295A9D"/>
    <w:rsid w:val="00295B16"/>
    <w:rsid w:val="00295B4E"/>
    <w:rsid w:val="00295B6E"/>
    <w:rsid w:val="00295BC8"/>
    <w:rsid w:val="00295BDD"/>
    <w:rsid w:val="00295C3E"/>
    <w:rsid w:val="00295C7A"/>
    <w:rsid w:val="00295C88"/>
    <w:rsid w:val="00295D3D"/>
    <w:rsid w:val="00295D4F"/>
    <w:rsid w:val="00295D9D"/>
    <w:rsid w:val="00295DF7"/>
    <w:rsid w:val="00295E01"/>
    <w:rsid w:val="00295F29"/>
    <w:rsid w:val="00295F80"/>
    <w:rsid w:val="00295FFD"/>
    <w:rsid w:val="0029607A"/>
    <w:rsid w:val="00296086"/>
    <w:rsid w:val="00296087"/>
    <w:rsid w:val="002960AF"/>
    <w:rsid w:val="002960D4"/>
    <w:rsid w:val="0029618C"/>
    <w:rsid w:val="002961C9"/>
    <w:rsid w:val="00296207"/>
    <w:rsid w:val="00296239"/>
    <w:rsid w:val="0029627C"/>
    <w:rsid w:val="0029631F"/>
    <w:rsid w:val="002963DB"/>
    <w:rsid w:val="002963E4"/>
    <w:rsid w:val="0029640F"/>
    <w:rsid w:val="002964BE"/>
    <w:rsid w:val="00296532"/>
    <w:rsid w:val="0029655E"/>
    <w:rsid w:val="00296585"/>
    <w:rsid w:val="00296617"/>
    <w:rsid w:val="0029667D"/>
    <w:rsid w:val="002968AD"/>
    <w:rsid w:val="0029696A"/>
    <w:rsid w:val="00296A50"/>
    <w:rsid w:val="00296AB2"/>
    <w:rsid w:val="00296B38"/>
    <w:rsid w:val="00296C2A"/>
    <w:rsid w:val="00296C8E"/>
    <w:rsid w:val="00296CBA"/>
    <w:rsid w:val="00296CC3"/>
    <w:rsid w:val="00296D2D"/>
    <w:rsid w:val="00296D38"/>
    <w:rsid w:val="00296D4F"/>
    <w:rsid w:val="00296EE3"/>
    <w:rsid w:val="00297038"/>
    <w:rsid w:val="002970DE"/>
    <w:rsid w:val="002971D6"/>
    <w:rsid w:val="00297274"/>
    <w:rsid w:val="0029727D"/>
    <w:rsid w:val="0029728B"/>
    <w:rsid w:val="0029728E"/>
    <w:rsid w:val="002972D3"/>
    <w:rsid w:val="00297322"/>
    <w:rsid w:val="00297419"/>
    <w:rsid w:val="0029747F"/>
    <w:rsid w:val="002974A3"/>
    <w:rsid w:val="0029751A"/>
    <w:rsid w:val="0029756C"/>
    <w:rsid w:val="002975D4"/>
    <w:rsid w:val="002976BF"/>
    <w:rsid w:val="002976E2"/>
    <w:rsid w:val="00297719"/>
    <w:rsid w:val="00297777"/>
    <w:rsid w:val="00297794"/>
    <w:rsid w:val="002977B8"/>
    <w:rsid w:val="002977D5"/>
    <w:rsid w:val="002977EE"/>
    <w:rsid w:val="002977FB"/>
    <w:rsid w:val="0029794A"/>
    <w:rsid w:val="00297959"/>
    <w:rsid w:val="002979E4"/>
    <w:rsid w:val="00297A1A"/>
    <w:rsid w:val="00297A1D"/>
    <w:rsid w:val="00297A59"/>
    <w:rsid w:val="00297AB2"/>
    <w:rsid w:val="00297AE0"/>
    <w:rsid w:val="00297B7F"/>
    <w:rsid w:val="00297BA1"/>
    <w:rsid w:val="00297C1E"/>
    <w:rsid w:val="00297C36"/>
    <w:rsid w:val="00297C89"/>
    <w:rsid w:val="00297C8A"/>
    <w:rsid w:val="00297D55"/>
    <w:rsid w:val="00297D9B"/>
    <w:rsid w:val="00297E3B"/>
    <w:rsid w:val="00297E59"/>
    <w:rsid w:val="00297E8A"/>
    <w:rsid w:val="00297F6D"/>
    <w:rsid w:val="00297F97"/>
    <w:rsid w:val="00297FA7"/>
    <w:rsid w:val="00297FB4"/>
    <w:rsid w:val="00297FBD"/>
    <w:rsid w:val="00297FEE"/>
    <w:rsid w:val="00297FEF"/>
    <w:rsid w:val="002A0060"/>
    <w:rsid w:val="002A007B"/>
    <w:rsid w:val="002A007C"/>
    <w:rsid w:val="002A00EC"/>
    <w:rsid w:val="002A00F5"/>
    <w:rsid w:val="002A0107"/>
    <w:rsid w:val="002A013A"/>
    <w:rsid w:val="002A0174"/>
    <w:rsid w:val="002A01EB"/>
    <w:rsid w:val="002A0283"/>
    <w:rsid w:val="002A0310"/>
    <w:rsid w:val="002A0328"/>
    <w:rsid w:val="002A0345"/>
    <w:rsid w:val="002A0388"/>
    <w:rsid w:val="002A0394"/>
    <w:rsid w:val="002A03ED"/>
    <w:rsid w:val="002A0447"/>
    <w:rsid w:val="002A044E"/>
    <w:rsid w:val="002A04A6"/>
    <w:rsid w:val="002A055B"/>
    <w:rsid w:val="002A069B"/>
    <w:rsid w:val="002A07A8"/>
    <w:rsid w:val="002A07E0"/>
    <w:rsid w:val="002A082B"/>
    <w:rsid w:val="002A09FD"/>
    <w:rsid w:val="002A0A32"/>
    <w:rsid w:val="002A0A36"/>
    <w:rsid w:val="002A0A3E"/>
    <w:rsid w:val="002A0AE4"/>
    <w:rsid w:val="002A0AEF"/>
    <w:rsid w:val="002A0AFF"/>
    <w:rsid w:val="002A0C04"/>
    <w:rsid w:val="002A0CDC"/>
    <w:rsid w:val="002A0D5C"/>
    <w:rsid w:val="002A0DC3"/>
    <w:rsid w:val="002A0E11"/>
    <w:rsid w:val="002A0E45"/>
    <w:rsid w:val="002A0EA2"/>
    <w:rsid w:val="002A0EAD"/>
    <w:rsid w:val="002A0F7D"/>
    <w:rsid w:val="002A109D"/>
    <w:rsid w:val="002A10D1"/>
    <w:rsid w:val="002A10D2"/>
    <w:rsid w:val="002A1120"/>
    <w:rsid w:val="002A11BA"/>
    <w:rsid w:val="002A11F7"/>
    <w:rsid w:val="002A121F"/>
    <w:rsid w:val="002A128C"/>
    <w:rsid w:val="002A128D"/>
    <w:rsid w:val="002A12C1"/>
    <w:rsid w:val="002A1313"/>
    <w:rsid w:val="002A1381"/>
    <w:rsid w:val="002A143D"/>
    <w:rsid w:val="002A14C9"/>
    <w:rsid w:val="002A151C"/>
    <w:rsid w:val="002A15B9"/>
    <w:rsid w:val="002A168A"/>
    <w:rsid w:val="002A16B0"/>
    <w:rsid w:val="002A1752"/>
    <w:rsid w:val="002A1816"/>
    <w:rsid w:val="002A1830"/>
    <w:rsid w:val="002A187A"/>
    <w:rsid w:val="002A18A2"/>
    <w:rsid w:val="002A1A37"/>
    <w:rsid w:val="002A1A4E"/>
    <w:rsid w:val="002A1A5E"/>
    <w:rsid w:val="002A1B83"/>
    <w:rsid w:val="002A1BC5"/>
    <w:rsid w:val="002A1C3C"/>
    <w:rsid w:val="002A1C86"/>
    <w:rsid w:val="002A1D67"/>
    <w:rsid w:val="002A1D6F"/>
    <w:rsid w:val="002A1D99"/>
    <w:rsid w:val="002A1ED2"/>
    <w:rsid w:val="002A1ED7"/>
    <w:rsid w:val="002A1EEC"/>
    <w:rsid w:val="002A1F70"/>
    <w:rsid w:val="002A1FF6"/>
    <w:rsid w:val="002A2074"/>
    <w:rsid w:val="002A207E"/>
    <w:rsid w:val="002A2087"/>
    <w:rsid w:val="002A2145"/>
    <w:rsid w:val="002A2299"/>
    <w:rsid w:val="002A22EB"/>
    <w:rsid w:val="002A233F"/>
    <w:rsid w:val="002A234B"/>
    <w:rsid w:val="002A23FA"/>
    <w:rsid w:val="002A240B"/>
    <w:rsid w:val="002A2505"/>
    <w:rsid w:val="002A2549"/>
    <w:rsid w:val="002A2557"/>
    <w:rsid w:val="002A2581"/>
    <w:rsid w:val="002A25C4"/>
    <w:rsid w:val="002A2616"/>
    <w:rsid w:val="002A2687"/>
    <w:rsid w:val="002A26EC"/>
    <w:rsid w:val="002A26ED"/>
    <w:rsid w:val="002A2785"/>
    <w:rsid w:val="002A27D2"/>
    <w:rsid w:val="002A27FC"/>
    <w:rsid w:val="002A282A"/>
    <w:rsid w:val="002A2864"/>
    <w:rsid w:val="002A286E"/>
    <w:rsid w:val="002A29C5"/>
    <w:rsid w:val="002A29C6"/>
    <w:rsid w:val="002A2A2D"/>
    <w:rsid w:val="002A2ACC"/>
    <w:rsid w:val="002A2B09"/>
    <w:rsid w:val="002A2B7F"/>
    <w:rsid w:val="002A2C54"/>
    <w:rsid w:val="002A2CE2"/>
    <w:rsid w:val="002A2F67"/>
    <w:rsid w:val="002A2FE7"/>
    <w:rsid w:val="002A30B8"/>
    <w:rsid w:val="002A30C4"/>
    <w:rsid w:val="002A32A7"/>
    <w:rsid w:val="002A32B3"/>
    <w:rsid w:val="002A32E4"/>
    <w:rsid w:val="002A3316"/>
    <w:rsid w:val="002A342C"/>
    <w:rsid w:val="002A3461"/>
    <w:rsid w:val="002A363E"/>
    <w:rsid w:val="002A3682"/>
    <w:rsid w:val="002A368D"/>
    <w:rsid w:val="002A36C1"/>
    <w:rsid w:val="002A3761"/>
    <w:rsid w:val="002A385B"/>
    <w:rsid w:val="002A386A"/>
    <w:rsid w:val="002A39C4"/>
    <w:rsid w:val="002A3A38"/>
    <w:rsid w:val="002A3A54"/>
    <w:rsid w:val="002A3A8C"/>
    <w:rsid w:val="002A3C15"/>
    <w:rsid w:val="002A3C80"/>
    <w:rsid w:val="002A3CE4"/>
    <w:rsid w:val="002A3DDB"/>
    <w:rsid w:val="002A3FAE"/>
    <w:rsid w:val="002A3FCF"/>
    <w:rsid w:val="002A3FF2"/>
    <w:rsid w:val="002A401F"/>
    <w:rsid w:val="002A407D"/>
    <w:rsid w:val="002A4261"/>
    <w:rsid w:val="002A4356"/>
    <w:rsid w:val="002A4373"/>
    <w:rsid w:val="002A441B"/>
    <w:rsid w:val="002A44EE"/>
    <w:rsid w:val="002A45B1"/>
    <w:rsid w:val="002A461E"/>
    <w:rsid w:val="002A465E"/>
    <w:rsid w:val="002A46FF"/>
    <w:rsid w:val="002A474B"/>
    <w:rsid w:val="002A4786"/>
    <w:rsid w:val="002A47F2"/>
    <w:rsid w:val="002A4856"/>
    <w:rsid w:val="002A4871"/>
    <w:rsid w:val="002A487F"/>
    <w:rsid w:val="002A4942"/>
    <w:rsid w:val="002A4990"/>
    <w:rsid w:val="002A49A8"/>
    <w:rsid w:val="002A49C4"/>
    <w:rsid w:val="002A4A42"/>
    <w:rsid w:val="002A4A45"/>
    <w:rsid w:val="002A4A50"/>
    <w:rsid w:val="002A4AAF"/>
    <w:rsid w:val="002A4B04"/>
    <w:rsid w:val="002A4B76"/>
    <w:rsid w:val="002A4C13"/>
    <w:rsid w:val="002A4C8E"/>
    <w:rsid w:val="002A4CB4"/>
    <w:rsid w:val="002A4DA7"/>
    <w:rsid w:val="002A4EE8"/>
    <w:rsid w:val="002A500D"/>
    <w:rsid w:val="002A501B"/>
    <w:rsid w:val="002A505E"/>
    <w:rsid w:val="002A5064"/>
    <w:rsid w:val="002A50E5"/>
    <w:rsid w:val="002A50F2"/>
    <w:rsid w:val="002A5133"/>
    <w:rsid w:val="002A5233"/>
    <w:rsid w:val="002A5249"/>
    <w:rsid w:val="002A526D"/>
    <w:rsid w:val="002A5278"/>
    <w:rsid w:val="002A528F"/>
    <w:rsid w:val="002A52EC"/>
    <w:rsid w:val="002A537D"/>
    <w:rsid w:val="002A5388"/>
    <w:rsid w:val="002A53D9"/>
    <w:rsid w:val="002A53F0"/>
    <w:rsid w:val="002A5481"/>
    <w:rsid w:val="002A5484"/>
    <w:rsid w:val="002A54F6"/>
    <w:rsid w:val="002A54FD"/>
    <w:rsid w:val="002A5521"/>
    <w:rsid w:val="002A5533"/>
    <w:rsid w:val="002A5554"/>
    <w:rsid w:val="002A5717"/>
    <w:rsid w:val="002A5868"/>
    <w:rsid w:val="002A595C"/>
    <w:rsid w:val="002A5A2E"/>
    <w:rsid w:val="002A5A3F"/>
    <w:rsid w:val="002A5A6D"/>
    <w:rsid w:val="002A5A8C"/>
    <w:rsid w:val="002A5C18"/>
    <w:rsid w:val="002A5C3E"/>
    <w:rsid w:val="002A5C50"/>
    <w:rsid w:val="002A5C8D"/>
    <w:rsid w:val="002A5D1B"/>
    <w:rsid w:val="002A5D22"/>
    <w:rsid w:val="002A5D2B"/>
    <w:rsid w:val="002A5D5F"/>
    <w:rsid w:val="002A5E3B"/>
    <w:rsid w:val="002A5E72"/>
    <w:rsid w:val="002A5E8D"/>
    <w:rsid w:val="002A5F9A"/>
    <w:rsid w:val="002A5FE3"/>
    <w:rsid w:val="002A5FF9"/>
    <w:rsid w:val="002A626A"/>
    <w:rsid w:val="002A6292"/>
    <w:rsid w:val="002A62EF"/>
    <w:rsid w:val="002A633E"/>
    <w:rsid w:val="002A638B"/>
    <w:rsid w:val="002A638C"/>
    <w:rsid w:val="002A648D"/>
    <w:rsid w:val="002A64C2"/>
    <w:rsid w:val="002A64D3"/>
    <w:rsid w:val="002A650B"/>
    <w:rsid w:val="002A6524"/>
    <w:rsid w:val="002A6527"/>
    <w:rsid w:val="002A65B5"/>
    <w:rsid w:val="002A65F4"/>
    <w:rsid w:val="002A662B"/>
    <w:rsid w:val="002A6631"/>
    <w:rsid w:val="002A68BB"/>
    <w:rsid w:val="002A6956"/>
    <w:rsid w:val="002A69E6"/>
    <w:rsid w:val="002A6A4B"/>
    <w:rsid w:val="002A6A83"/>
    <w:rsid w:val="002A6A8F"/>
    <w:rsid w:val="002A6AAC"/>
    <w:rsid w:val="002A6ABE"/>
    <w:rsid w:val="002A6ACA"/>
    <w:rsid w:val="002A6B0F"/>
    <w:rsid w:val="002A6B1F"/>
    <w:rsid w:val="002A6B54"/>
    <w:rsid w:val="002A6BC0"/>
    <w:rsid w:val="002A6BD3"/>
    <w:rsid w:val="002A6BF7"/>
    <w:rsid w:val="002A6C91"/>
    <w:rsid w:val="002A6CC6"/>
    <w:rsid w:val="002A6D34"/>
    <w:rsid w:val="002A6D75"/>
    <w:rsid w:val="002A6E04"/>
    <w:rsid w:val="002A6E24"/>
    <w:rsid w:val="002A6E97"/>
    <w:rsid w:val="002A6EAE"/>
    <w:rsid w:val="002A6EB7"/>
    <w:rsid w:val="002A6FA4"/>
    <w:rsid w:val="002A6FC5"/>
    <w:rsid w:val="002A70C0"/>
    <w:rsid w:val="002A70CA"/>
    <w:rsid w:val="002A7169"/>
    <w:rsid w:val="002A7328"/>
    <w:rsid w:val="002A7353"/>
    <w:rsid w:val="002A7376"/>
    <w:rsid w:val="002A73A3"/>
    <w:rsid w:val="002A73B4"/>
    <w:rsid w:val="002A73C1"/>
    <w:rsid w:val="002A7507"/>
    <w:rsid w:val="002A759B"/>
    <w:rsid w:val="002A76AD"/>
    <w:rsid w:val="002A76E1"/>
    <w:rsid w:val="002A779B"/>
    <w:rsid w:val="002A785B"/>
    <w:rsid w:val="002A7882"/>
    <w:rsid w:val="002A78BF"/>
    <w:rsid w:val="002A7901"/>
    <w:rsid w:val="002A7911"/>
    <w:rsid w:val="002A7913"/>
    <w:rsid w:val="002A796F"/>
    <w:rsid w:val="002A7980"/>
    <w:rsid w:val="002A79A1"/>
    <w:rsid w:val="002A79A9"/>
    <w:rsid w:val="002A79C4"/>
    <w:rsid w:val="002A7A00"/>
    <w:rsid w:val="002A7A85"/>
    <w:rsid w:val="002A7AFB"/>
    <w:rsid w:val="002A7B51"/>
    <w:rsid w:val="002A7C16"/>
    <w:rsid w:val="002A7C63"/>
    <w:rsid w:val="002A7CC4"/>
    <w:rsid w:val="002A7D07"/>
    <w:rsid w:val="002A7D13"/>
    <w:rsid w:val="002A7D80"/>
    <w:rsid w:val="002A7DE1"/>
    <w:rsid w:val="002A7EAC"/>
    <w:rsid w:val="002A7FEF"/>
    <w:rsid w:val="002B00A9"/>
    <w:rsid w:val="002B01B5"/>
    <w:rsid w:val="002B024C"/>
    <w:rsid w:val="002B025B"/>
    <w:rsid w:val="002B0316"/>
    <w:rsid w:val="002B034B"/>
    <w:rsid w:val="002B0353"/>
    <w:rsid w:val="002B03E5"/>
    <w:rsid w:val="002B0437"/>
    <w:rsid w:val="002B0445"/>
    <w:rsid w:val="002B049C"/>
    <w:rsid w:val="002B04E4"/>
    <w:rsid w:val="002B0533"/>
    <w:rsid w:val="002B05CD"/>
    <w:rsid w:val="002B05E4"/>
    <w:rsid w:val="002B0642"/>
    <w:rsid w:val="002B0730"/>
    <w:rsid w:val="002B0737"/>
    <w:rsid w:val="002B0756"/>
    <w:rsid w:val="002B0770"/>
    <w:rsid w:val="002B077C"/>
    <w:rsid w:val="002B079F"/>
    <w:rsid w:val="002B07A0"/>
    <w:rsid w:val="002B0882"/>
    <w:rsid w:val="002B09FF"/>
    <w:rsid w:val="002B0A6E"/>
    <w:rsid w:val="002B0B1C"/>
    <w:rsid w:val="002B0B58"/>
    <w:rsid w:val="002B0B61"/>
    <w:rsid w:val="002B0B9B"/>
    <w:rsid w:val="002B0BB3"/>
    <w:rsid w:val="002B0C4B"/>
    <w:rsid w:val="002B0DDB"/>
    <w:rsid w:val="002B0F52"/>
    <w:rsid w:val="002B0F84"/>
    <w:rsid w:val="002B1052"/>
    <w:rsid w:val="002B10AD"/>
    <w:rsid w:val="002B10E5"/>
    <w:rsid w:val="002B1124"/>
    <w:rsid w:val="002B1265"/>
    <w:rsid w:val="002B126C"/>
    <w:rsid w:val="002B128A"/>
    <w:rsid w:val="002B136D"/>
    <w:rsid w:val="002B14E9"/>
    <w:rsid w:val="002B14F2"/>
    <w:rsid w:val="002B1516"/>
    <w:rsid w:val="002B15A6"/>
    <w:rsid w:val="002B15B0"/>
    <w:rsid w:val="002B1611"/>
    <w:rsid w:val="002B177C"/>
    <w:rsid w:val="002B17ED"/>
    <w:rsid w:val="002B181B"/>
    <w:rsid w:val="002B1862"/>
    <w:rsid w:val="002B1877"/>
    <w:rsid w:val="002B187C"/>
    <w:rsid w:val="002B18A7"/>
    <w:rsid w:val="002B18B3"/>
    <w:rsid w:val="002B1947"/>
    <w:rsid w:val="002B1971"/>
    <w:rsid w:val="002B1995"/>
    <w:rsid w:val="002B1B45"/>
    <w:rsid w:val="002B1B57"/>
    <w:rsid w:val="002B1C18"/>
    <w:rsid w:val="002B1CA7"/>
    <w:rsid w:val="002B1D46"/>
    <w:rsid w:val="002B1D48"/>
    <w:rsid w:val="002B1D6A"/>
    <w:rsid w:val="002B1D95"/>
    <w:rsid w:val="002B1E05"/>
    <w:rsid w:val="002B1E71"/>
    <w:rsid w:val="002B1E8B"/>
    <w:rsid w:val="002B1EB8"/>
    <w:rsid w:val="002B1F52"/>
    <w:rsid w:val="002B1F7D"/>
    <w:rsid w:val="002B1FCE"/>
    <w:rsid w:val="002B1FD2"/>
    <w:rsid w:val="002B20B8"/>
    <w:rsid w:val="002B212C"/>
    <w:rsid w:val="002B212D"/>
    <w:rsid w:val="002B21EA"/>
    <w:rsid w:val="002B220F"/>
    <w:rsid w:val="002B2325"/>
    <w:rsid w:val="002B245C"/>
    <w:rsid w:val="002B247F"/>
    <w:rsid w:val="002B248E"/>
    <w:rsid w:val="002B24EB"/>
    <w:rsid w:val="002B255F"/>
    <w:rsid w:val="002B256A"/>
    <w:rsid w:val="002B25CE"/>
    <w:rsid w:val="002B25D0"/>
    <w:rsid w:val="002B2767"/>
    <w:rsid w:val="002B27EC"/>
    <w:rsid w:val="002B28AD"/>
    <w:rsid w:val="002B28EE"/>
    <w:rsid w:val="002B28FC"/>
    <w:rsid w:val="002B2988"/>
    <w:rsid w:val="002B29A3"/>
    <w:rsid w:val="002B29D6"/>
    <w:rsid w:val="002B2A1D"/>
    <w:rsid w:val="002B2A71"/>
    <w:rsid w:val="002B2ADC"/>
    <w:rsid w:val="002B2AF3"/>
    <w:rsid w:val="002B2B97"/>
    <w:rsid w:val="002B2C24"/>
    <w:rsid w:val="002B2CC2"/>
    <w:rsid w:val="002B2D0D"/>
    <w:rsid w:val="002B2DAF"/>
    <w:rsid w:val="002B2DBB"/>
    <w:rsid w:val="002B2E6F"/>
    <w:rsid w:val="002B2F15"/>
    <w:rsid w:val="002B3047"/>
    <w:rsid w:val="002B304F"/>
    <w:rsid w:val="002B30F9"/>
    <w:rsid w:val="002B31B8"/>
    <w:rsid w:val="002B31C5"/>
    <w:rsid w:val="002B3211"/>
    <w:rsid w:val="002B323E"/>
    <w:rsid w:val="002B329D"/>
    <w:rsid w:val="002B32BA"/>
    <w:rsid w:val="002B3316"/>
    <w:rsid w:val="002B3353"/>
    <w:rsid w:val="002B33B3"/>
    <w:rsid w:val="002B34B0"/>
    <w:rsid w:val="002B34FA"/>
    <w:rsid w:val="002B3519"/>
    <w:rsid w:val="002B35C8"/>
    <w:rsid w:val="002B35DC"/>
    <w:rsid w:val="002B3773"/>
    <w:rsid w:val="002B37FD"/>
    <w:rsid w:val="002B3835"/>
    <w:rsid w:val="002B3853"/>
    <w:rsid w:val="002B3873"/>
    <w:rsid w:val="002B38AF"/>
    <w:rsid w:val="002B3985"/>
    <w:rsid w:val="002B399F"/>
    <w:rsid w:val="002B3A55"/>
    <w:rsid w:val="002B3A7D"/>
    <w:rsid w:val="002B3B03"/>
    <w:rsid w:val="002B3B7C"/>
    <w:rsid w:val="002B3C97"/>
    <w:rsid w:val="002B3CD5"/>
    <w:rsid w:val="002B3CE9"/>
    <w:rsid w:val="002B3D4D"/>
    <w:rsid w:val="002B3E43"/>
    <w:rsid w:val="002B3EE6"/>
    <w:rsid w:val="002B3F8A"/>
    <w:rsid w:val="002B403B"/>
    <w:rsid w:val="002B4043"/>
    <w:rsid w:val="002B4082"/>
    <w:rsid w:val="002B40BA"/>
    <w:rsid w:val="002B40E5"/>
    <w:rsid w:val="002B4207"/>
    <w:rsid w:val="002B42E0"/>
    <w:rsid w:val="002B4303"/>
    <w:rsid w:val="002B4369"/>
    <w:rsid w:val="002B439D"/>
    <w:rsid w:val="002B4440"/>
    <w:rsid w:val="002B4590"/>
    <w:rsid w:val="002B4594"/>
    <w:rsid w:val="002B45B9"/>
    <w:rsid w:val="002B4621"/>
    <w:rsid w:val="002B465D"/>
    <w:rsid w:val="002B4664"/>
    <w:rsid w:val="002B46CC"/>
    <w:rsid w:val="002B4722"/>
    <w:rsid w:val="002B4731"/>
    <w:rsid w:val="002B4741"/>
    <w:rsid w:val="002B47C0"/>
    <w:rsid w:val="002B47E1"/>
    <w:rsid w:val="002B4932"/>
    <w:rsid w:val="002B493B"/>
    <w:rsid w:val="002B4977"/>
    <w:rsid w:val="002B49CC"/>
    <w:rsid w:val="002B4A75"/>
    <w:rsid w:val="002B4AEE"/>
    <w:rsid w:val="002B4B58"/>
    <w:rsid w:val="002B4C80"/>
    <w:rsid w:val="002B4E04"/>
    <w:rsid w:val="002B4E7D"/>
    <w:rsid w:val="002B4E99"/>
    <w:rsid w:val="002B4E9E"/>
    <w:rsid w:val="002B4FB0"/>
    <w:rsid w:val="002B502D"/>
    <w:rsid w:val="002B511B"/>
    <w:rsid w:val="002B5136"/>
    <w:rsid w:val="002B5189"/>
    <w:rsid w:val="002B518F"/>
    <w:rsid w:val="002B5193"/>
    <w:rsid w:val="002B5214"/>
    <w:rsid w:val="002B523B"/>
    <w:rsid w:val="002B525D"/>
    <w:rsid w:val="002B5298"/>
    <w:rsid w:val="002B5353"/>
    <w:rsid w:val="002B5390"/>
    <w:rsid w:val="002B53D1"/>
    <w:rsid w:val="002B53E3"/>
    <w:rsid w:val="002B541B"/>
    <w:rsid w:val="002B541D"/>
    <w:rsid w:val="002B541F"/>
    <w:rsid w:val="002B547A"/>
    <w:rsid w:val="002B5499"/>
    <w:rsid w:val="002B54A0"/>
    <w:rsid w:val="002B54E7"/>
    <w:rsid w:val="002B554E"/>
    <w:rsid w:val="002B556E"/>
    <w:rsid w:val="002B5577"/>
    <w:rsid w:val="002B5635"/>
    <w:rsid w:val="002B565E"/>
    <w:rsid w:val="002B5672"/>
    <w:rsid w:val="002B56A3"/>
    <w:rsid w:val="002B56E8"/>
    <w:rsid w:val="002B57BC"/>
    <w:rsid w:val="002B58EB"/>
    <w:rsid w:val="002B5983"/>
    <w:rsid w:val="002B5995"/>
    <w:rsid w:val="002B59C4"/>
    <w:rsid w:val="002B5A08"/>
    <w:rsid w:val="002B5A3F"/>
    <w:rsid w:val="002B5A93"/>
    <w:rsid w:val="002B5B24"/>
    <w:rsid w:val="002B5BB9"/>
    <w:rsid w:val="002B5BD3"/>
    <w:rsid w:val="002B5C7B"/>
    <w:rsid w:val="002B5D5C"/>
    <w:rsid w:val="002B5E06"/>
    <w:rsid w:val="002B5E61"/>
    <w:rsid w:val="002B5EEF"/>
    <w:rsid w:val="002B5F3C"/>
    <w:rsid w:val="002B6008"/>
    <w:rsid w:val="002B6012"/>
    <w:rsid w:val="002B6056"/>
    <w:rsid w:val="002B609D"/>
    <w:rsid w:val="002B60AD"/>
    <w:rsid w:val="002B613C"/>
    <w:rsid w:val="002B6142"/>
    <w:rsid w:val="002B61F7"/>
    <w:rsid w:val="002B6208"/>
    <w:rsid w:val="002B62BC"/>
    <w:rsid w:val="002B630D"/>
    <w:rsid w:val="002B6320"/>
    <w:rsid w:val="002B632B"/>
    <w:rsid w:val="002B634E"/>
    <w:rsid w:val="002B6352"/>
    <w:rsid w:val="002B635A"/>
    <w:rsid w:val="002B63C3"/>
    <w:rsid w:val="002B63D4"/>
    <w:rsid w:val="002B646D"/>
    <w:rsid w:val="002B649F"/>
    <w:rsid w:val="002B64A2"/>
    <w:rsid w:val="002B6559"/>
    <w:rsid w:val="002B6587"/>
    <w:rsid w:val="002B65B7"/>
    <w:rsid w:val="002B65E7"/>
    <w:rsid w:val="002B687E"/>
    <w:rsid w:val="002B68A8"/>
    <w:rsid w:val="002B6931"/>
    <w:rsid w:val="002B6957"/>
    <w:rsid w:val="002B6989"/>
    <w:rsid w:val="002B6A5A"/>
    <w:rsid w:val="002B6A84"/>
    <w:rsid w:val="002B6B7B"/>
    <w:rsid w:val="002B6C15"/>
    <w:rsid w:val="002B6C3D"/>
    <w:rsid w:val="002B6C6D"/>
    <w:rsid w:val="002B6C88"/>
    <w:rsid w:val="002B6CDC"/>
    <w:rsid w:val="002B6DC8"/>
    <w:rsid w:val="002B6E8F"/>
    <w:rsid w:val="002B6EA4"/>
    <w:rsid w:val="002B6ED9"/>
    <w:rsid w:val="002B6F77"/>
    <w:rsid w:val="002B6FB8"/>
    <w:rsid w:val="002B7030"/>
    <w:rsid w:val="002B7052"/>
    <w:rsid w:val="002B7060"/>
    <w:rsid w:val="002B70AB"/>
    <w:rsid w:val="002B7162"/>
    <w:rsid w:val="002B7183"/>
    <w:rsid w:val="002B71D7"/>
    <w:rsid w:val="002B725E"/>
    <w:rsid w:val="002B72FC"/>
    <w:rsid w:val="002B7375"/>
    <w:rsid w:val="002B7420"/>
    <w:rsid w:val="002B749F"/>
    <w:rsid w:val="002B7519"/>
    <w:rsid w:val="002B75BF"/>
    <w:rsid w:val="002B76B4"/>
    <w:rsid w:val="002B76B5"/>
    <w:rsid w:val="002B76F4"/>
    <w:rsid w:val="002B771A"/>
    <w:rsid w:val="002B7745"/>
    <w:rsid w:val="002B7781"/>
    <w:rsid w:val="002B785C"/>
    <w:rsid w:val="002B78B4"/>
    <w:rsid w:val="002B7906"/>
    <w:rsid w:val="002B7916"/>
    <w:rsid w:val="002B7933"/>
    <w:rsid w:val="002B794A"/>
    <w:rsid w:val="002B7970"/>
    <w:rsid w:val="002B7ACA"/>
    <w:rsid w:val="002B7AE5"/>
    <w:rsid w:val="002B7B00"/>
    <w:rsid w:val="002B7C20"/>
    <w:rsid w:val="002B7C37"/>
    <w:rsid w:val="002B7C5B"/>
    <w:rsid w:val="002B7C75"/>
    <w:rsid w:val="002B7D00"/>
    <w:rsid w:val="002B7E5D"/>
    <w:rsid w:val="002B7E72"/>
    <w:rsid w:val="002B7E86"/>
    <w:rsid w:val="002B7E96"/>
    <w:rsid w:val="002B7EF4"/>
    <w:rsid w:val="002B7EFF"/>
    <w:rsid w:val="002B7F45"/>
    <w:rsid w:val="002B7F4B"/>
    <w:rsid w:val="002BA3F4"/>
    <w:rsid w:val="002C004A"/>
    <w:rsid w:val="002C004F"/>
    <w:rsid w:val="002C0060"/>
    <w:rsid w:val="002C00E4"/>
    <w:rsid w:val="002C016B"/>
    <w:rsid w:val="002C02BA"/>
    <w:rsid w:val="002C0414"/>
    <w:rsid w:val="002C0489"/>
    <w:rsid w:val="002C04AE"/>
    <w:rsid w:val="002C0524"/>
    <w:rsid w:val="002C05D5"/>
    <w:rsid w:val="002C06C5"/>
    <w:rsid w:val="002C0724"/>
    <w:rsid w:val="002C0730"/>
    <w:rsid w:val="002C07C4"/>
    <w:rsid w:val="002C0939"/>
    <w:rsid w:val="002C0972"/>
    <w:rsid w:val="002C0A31"/>
    <w:rsid w:val="002C0A4D"/>
    <w:rsid w:val="002C0ABA"/>
    <w:rsid w:val="002C0AC9"/>
    <w:rsid w:val="002C0B36"/>
    <w:rsid w:val="002C0B54"/>
    <w:rsid w:val="002C0BB6"/>
    <w:rsid w:val="002C0C97"/>
    <w:rsid w:val="002C0CA8"/>
    <w:rsid w:val="002C0D38"/>
    <w:rsid w:val="002C0D3B"/>
    <w:rsid w:val="002C0D57"/>
    <w:rsid w:val="002C0D65"/>
    <w:rsid w:val="002C0DE1"/>
    <w:rsid w:val="002C0F1D"/>
    <w:rsid w:val="002C0F44"/>
    <w:rsid w:val="002C0FDF"/>
    <w:rsid w:val="002C102D"/>
    <w:rsid w:val="002C114B"/>
    <w:rsid w:val="002C1189"/>
    <w:rsid w:val="002C118E"/>
    <w:rsid w:val="002C123F"/>
    <w:rsid w:val="002C132E"/>
    <w:rsid w:val="002C1414"/>
    <w:rsid w:val="002C14EB"/>
    <w:rsid w:val="002C1538"/>
    <w:rsid w:val="002C1543"/>
    <w:rsid w:val="002C1615"/>
    <w:rsid w:val="002C1649"/>
    <w:rsid w:val="002C164D"/>
    <w:rsid w:val="002C1696"/>
    <w:rsid w:val="002C16B3"/>
    <w:rsid w:val="002C16E8"/>
    <w:rsid w:val="002C173C"/>
    <w:rsid w:val="002C1777"/>
    <w:rsid w:val="002C17AA"/>
    <w:rsid w:val="002C1834"/>
    <w:rsid w:val="002C183D"/>
    <w:rsid w:val="002C18E0"/>
    <w:rsid w:val="002C1905"/>
    <w:rsid w:val="002C196E"/>
    <w:rsid w:val="002C1A4B"/>
    <w:rsid w:val="002C1A84"/>
    <w:rsid w:val="002C1A88"/>
    <w:rsid w:val="002C1AA9"/>
    <w:rsid w:val="002C1ABC"/>
    <w:rsid w:val="002C1B50"/>
    <w:rsid w:val="002C1B61"/>
    <w:rsid w:val="002C1BA5"/>
    <w:rsid w:val="002C1BD2"/>
    <w:rsid w:val="002C1C95"/>
    <w:rsid w:val="002C1D12"/>
    <w:rsid w:val="002C1D2F"/>
    <w:rsid w:val="002C1D44"/>
    <w:rsid w:val="002C1D78"/>
    <w:rsid w:val="002C1DB4"/>
    <w:rsid w:val="002C1E01"/>
    <w:rsid w:val="002C1EA5"/>
    <w:rsid w:val="002C1EB6"/>
    <w:rsid w:val="002C1F11"/>
    <w:rsid w:val="002C1F22"/>
    <w:rsid w:val="002C1FBA"/>
    <w:rsid w:val="002C1FD6"/>
    <w:rsid w:val="002C201D"/>
    <w:rsid w:val="002C2022"/>
    <w:rsid w:val="002C2097"/>
    <w:rsid w:val="002C20B5"/>
    <w:rsid w:val="002C211E"/>
    <w:rsid w:val="002C219C"/>
    <w:rsid w:val="002C220A"/>
    <w:rsid w:val="002C237A"/>
    <w:rsid w:val="002C23D6"/>
    <w:rsid w:val="002C23F5"/>
    <w:rsid w:val="002C2490"/>
    <w:rsid w:val="002C24C1"/>
    <w:rsid w:val="002C2538"/>
    <w:rsid w:val="002C2566"/>
    <w:rsid w:val="002C2588"/>
    <w:rsid w:val="002C266B"/>
    <w:rsid w:val="002C2696"/>
    <w:rsid w:val="002C271D"/>
    <w:rsid w:val="002C2772"/>
    <w:rsid w:val="002C27F5"/>
    <w:rsid w:val="002C2885"/>
    <w:rsid w:val="002C288A"/>
    <w:rsid w:val="002C28A6"/>
    <w:rsid w:val="002C2926"/>
    <w:rsid w:val="002C294D"/>
    <w:rsid w:val="002C2A5D"/>
    <w:rsid w:val="002C2A9C"/>
    <w:rsid w:val="002C2B2E"/>
    <w:rsid w:val="002C2B91"/>
    <w:rsid w:val="002C2BDF"/>
    <w:rsid w:val="002C2BE8"/>
    <w:rsid w:val="002C2C0B"/>
    <w:rsid w:val="002C2C0E"/>
    <w:rsid w:val="002C2C23"/>
    <w:rsid w:val="002C2C4D"/>
    <w:rsid w:val="002C2C77"/>
    <w:rsid w:val="002C2C86"/>
    <w:rsid w:val="002C2D45"/>
    <w:rsid w:val="002C2D69"/>
    <w:rsid w:val="002C2D85"/>
    <w:rsid w:val="002C2ED0"/>
    <w:rsid w:val="002C2ED4"/>
    <w:rsid w:val="002C2EDB"/>
    <w:rsid w:val="002C2F6D"/>
    <w:rsid w:val="002C2F7A"/>
    <w:rsid w:val="002C2F89"/>
    <w:rsid w:val="002C3009"/>
    <w:rsid w:val="002C3059"/>
    <w:rsid w:val="002C3088"/>
    <w:rsid w:val="002C30D3"/>
    <w:rsid w:val="002C30D4"/>
    <w:rsid w:val="002C3178"/>
    <w:rsid w:val="002C31B0"/>
    <w:rsid w:val="002C31DC"/>
    <w:rsid w:val="002C3215"/>
    <w:rsid w:val="002C3358"/>
    <w:rsid w:val="002C33EC"/>
    <w:rsid w:val="002C340D"/>
    <w:rsid w:val="002C344C"/>
    <w:rsid w:val="002C34BF"/>
    <w:rsid w:val="002C355C"/>
    <w:rsid w:val="002C35CD"/>
    <w:rsid w:val="002C3697"/>
    <w:rsid w:val="002C36F4"/>
    <w:rsid w:val="002C372C"/>
    <w:rsid w:val="002C3828"/>
    <w:rsid w:val="002C3854"/>
    <w:rsid w:val="002C3875"/>
    <w:rsid w:val="002C38DD"/>
    <w:rsid w:val="002C38E9"/>
    <w:rsid w:val="002C3917"/>
    <w:rsid w:val="002C3941"/>
    <w:rsid w:val="002C3AC8"/>
    <w:rsid w:val="002C3B40"/>
    <w:rsid w:val="002C3B7A"/>
    <w:rsid w:val="002C3B84"/>
    <w:rsid w:val="002C3C46"/>
    <w:rsid w:val="002C3C6B"/>
    <w:rsid w:val="002C3CBD"/>
    <w:rsid w:val="002C3D62"/>
    <w:rsid w:val="002C3D9C"/>
    <w:rsid w:val="002C3DB5"/>
    <w:rsid w:val="002C3DD7"/>
    <w:rsid w:val="002C3DDC"/>
    <w:rsid w:val="002C3E82"/>
    <w:rsid w:val="002C3EB2"/>
    <w:rsid w:val="002C3ECB"/>
    <w:rsid w:val="002C3ED4"/>
    <w:rsid w:val="002C3F1C"/>
    <w:rsid w:val="002C3F5E"/>
    <w:rsid w:val="002C4037"/>
    <w:rsid w:val="002C4123"/>
    <w:rsid w:val="002C41A5"/>
    <w:rsid w:val="002C41D8"/>
    <w:rsid w:val="002C41E8"/>
    <w:rsid w:val="002C41EF"/>
    <w:rsid w:val="002C420A"/>
    <w:rsid w:val="002C434A"/>
    <w:rsid w:val="002C4379"/>
    <w:rsid w:val="002C43E1"/>
    <w:rsid w:val="002C44EF"/>
    <w:rsid w:val="002C45A3"/>
    <w:rsid w:val="002C45AF"/>
    <w:rsid w:val="002C47EF"/>
    <w:rsid w:val="002C4826"/>
    <w:rsid w:val="002C48B2"/>
    <w:rsid w:val="002C4904"/>
    <w:rsid w:val="002C493F"/>
    <w:rsid w:val="002C49DB"/>
    <w:rsid w:val="002C49EF"/>
    <w:rsid w:val="002C4A03"/>
    <w:rsid w:val="002C4AE5"/>
    <w:rsid w:val="002C4AF8"/>
    <w:rsid w:val="002C4B3E"/>
    <w:rsid w:val="002C4BAD"/>
    <w:rsid w:val="002C4C47"/>
    <w:rsid w:val="002C4D10"/>
    <w:rsid w:val="002C4D60"/>
    <w:rsid w:val="002C4EAB"/>
    <w:rsid w:val="002C4EF9"/>
    <w:rsid w:val="002C4FC8"/>
    <w:rsid w:val="002C5093"/>
    <w:rsid w:val="002C5101"/>
    <w:rsid w:val="002C5105"/>
    <w:rsid w:val="002C5189"/>
    <w:rsid w:val="002C518B"/>
    <w:rsid w:val="002C519D"/>
    <w:rsid w:val="002C51AD"/>
    <w:rsid w:val="002C51D4"/>
    <w:rsid w:val="002C5209"/>
    <w:rsid w:val="002C5260"/>
    <w:rsid w:val="002C533A"/>
    <w:rsid w:val="002C53E4"/>
    <w:rsid w:val="002C53F7"/>
    <w:rsid w:val="002C53F8"/>
    <w:rsid w:val="002C5533"/>
    <w:rsid w:val="002C5568"/>
    <w:rsid w:val="002C5579"/>
    <w:rsid w:val="002C558D"/>
    <w:rsid w:val="002C55D7"/>
    <w:rsid w:val="002C561F"/>
    <w:rsid w:val="002C5669"/>
    <w:rsid w:val="002C57FD"/>
    <w:rsid w:val="002C581D"/>
    <w:rsid w:val="002C5825"/>
    <w:rsid w:val="002C5857"/>
    <w:rsid w:val="002C588B"/>
    <w:rsid w:val="002C58B0"/>
    <w:rsid w:val="002C58FC"/>
    <w:rsid w:val="002C5917"/>
    <w:rsid w:val="002C596C"/>
    <w:rsid w:val="002C5B64"/>
    <w:rsid w:val="002C5B95"/>
    <w:rsid w:val="002C5BE2"/>
    <w:rsid w:val="002C5BF3"/>
    <w:rsid w:val="002C5CFE"/>
    <w:rsid w:val="002C5D78"/>
    <w:rsid w:val="002C5DA9"/>
    <w:rsid w:val="002C5E02"/>
    <w:rsid w:val="002C5E47"/>
    <w:rsid w:val="002C5E75"/>
    <w:rsid w:val="002C5E7F"/>
    <w:rsid w:val="002C5FEE"/>
    <w:rsid w:val="002C6078"/>
    <w:rsid w:val="002C60A5"/>
    <w:rsid w:val="002C61CC"/>
    <w:rsid w:val="002C61DB"/>
    <w:rsid w:val="002C6221"/>
    <w:rsid w:val="002C6231"/>
    <w:rsid w:val="002C623C"/>
    <w:rsid w:val="002C6286"/>
    <w:rsid w:val="002C62F2"/>
    <w:rsid w:val="002C6354"/>
    <w:rsid w:val="002C6366"/>
    <w:rsid w:val="002C638D"/>
    <w:rsid w:val="002C639C"/>
    <w:rsid w:val="002C63AF"/>
    <w:rsid w:val="002C63BB"/>
    <w:rsid w:val="002C645A"/>
    <w:rsid w:val="002C6492"/>
    <w:rsid w:val="002C6519"/>
    <w:rsid w:val="002C65E5"/>
    <w:rsid w:val="002C65E7"/>
    <w:rsid w:val="002C6605"/>
    <w:rsid w:val="002C6696"/>
    <w:rsid w:val="002C66E9"/>
    <w:rsid w:val="002C66F1"/>
    <w:rsid w:val="002C670B"/>
    <w:rsid w:val="002C676E"/>
    <w:rsid w:val="002C6797"/>
    <w:rsid w:val="002C6800"/>
    <w:rsid w:val="002C6810"/>
    <w:rsid w:val="002C6877"/>
    <w:rsid w:val="002C689B"/>
    <w:rsid w:val="002C691B"/>
    <w:rsid w:val="002C69BA"/>
    <w:rsid w:val="002C6A42"/>
    <w:rsid w:val="002C6A4D"/>
    <w:rsid w:val="002C6A6A"/>
    <w:rsid w:val="002C6AE8"/>
    <w:rsid w:val="002C6B78"/>
    <w:rsid w:val="002C6C01"/>
    <w:rsid w:val="002C6CB4"/>
    <w:rsid w:val="002C6CD4"/>
    <w:rsid w:val="002C6CF2"/>
    <w:rsid w:val="002C6D7D"/>
    <w:rsid w:val="002C6E0E"/>
    <w:rsid w:val="002C6E3D"/>
    <w:rsid w:val="002C6E55"/>
    <w:rsid w:val="002C6E6A"/>
    <w:rsid w:val="002C6E9C"/>
    <w:rsid w:val="002C6EFF"/>
    <w:rsid w:val="002C6F2E"/>
    <w:rsid w:val="002C6F6B"/>
    <w:rsid w:val="002C6F77"/>
    <w:rsid w:val="002C6F92"/>
    <w:rsid w:val="002C705A"/>
    <w:rsid w:val="002C7071"/>
    <w:rsid w:val="002C707C"/>
    <w:rsid w:val="002C71AE"/>
    <w:rsid w:val="002C7227"/>
    <w:rsid w:val="002C7260"/>
    <w:rsid w:val="002C7286"/>
    <w:rsid w:val="002C7329"/>
    <w:rsid w:val="002C737C"/>
    <w:rsid w:val="002C73D2"/>
    <w:rsid w:val="002C73E6"/>
    <w:rsid w:val="002C7401"/>
    <w:rsid w:val="002C741D"/>
    <w:rsid w:val="002C7460"/>
    <w:rsid w:val="002C747E"/>
    <w:rsid w:val="002C7494"/>
    <w:rsid w:val="002C74A7"/>
    <w:rsid w:val="002C74D7"/>
    <w:rsid w:val="002C75A5"/>
    <w:rsid w:val="002C75BE"/>
    <w:rsid w:val="002C75F5"/>
    <w:rsid w:val="002C7602"/>
    <w:rsid w:val="002C7620"/>
    <w:rsid w:val="002C77A7"/>
    <w:rsid w:val="002C789D"/>
    <w:rsid w:val="002C78A9"/>
    <w:rsid w:val="002C78FA"/>
    <w:rsid w:val="002C7956"/>
    <w:rsid w:val="002C7994"/>
    <w:rsid w:val="002C79CF"/>
    <w:rsid w:val="002C7A54"/>
    <w:rsid w:val="002C7A62"/>
    <w:rsid w:val="002C7A6D"/>
    <w:rsid w:val="002C7A76"/>
    <w:rsid w:val="002C7ABE"/>
    <w:rsid w:val="002C7BC0"/>
    <w:rsid w:val="002C7BE6"/>
    <w:rsid w:val="002C7C44"/>
    <w:rsid w:val="002C7C8C"/>
    <w:rsid w:val="002C7CC9"/>
    <w:rsid w:val="002C7D03"/>
    <w:rsid w:val="002C7E04"/>
    <w:rsid w:val="002C7E1D"/>
    <w:rsid w:val="002C7F23"/>
    <w:rsid w:val="002C7F28"/>
    <w:rsid w:val="002C7F44"/>
    <w:rsid w:val="002C7F77"/>
    <w:rsid w:val="002C7F98"/>
    <w:rsid w:val="002C7FFB"/>
    <w:rsid w:val="002D002C"/>
    <w:rsid w:val="002D0033"/>
    <w:rsid w:val="002D0034"/>
    <w:rsid w:val="002D0106"/>
    <w:rsid w:val="002D0110"/>
    <w:rsid w:val="002D0124"/>
    <w:rsid w:val="002D0169"/>
    <w:rsid w:val="002D01B3"/>
    <w:rsid w:val="002D01BC"/>
    <w:rsid w:val="002D024F"/>
    <w:rsid w:val="002D0265"/>
    <w:rsid w:val="002D026A"/>
    <w:rsid w:val="002D0297"/>
    <w:rsid w:val="002D02C4"/>
    <w:rsid w:val="002D02E7"/>
    <w:rsid w:val="002D02FB"/>
    <w:rsid w:val="002D03AF"/>
    <w:rsid w:val="002D040A"/>
    <w:rsid w:val="002D0441"/>
    <w:rsid w:val="002D0548"/>
    <w:rsid w:val="002D056B"/>
    <w:rsid w:val="002D0591"/>
    <w:rsid w:val="002D0617"/>
    <w:rsid w:val="002D065B"/>
    <w:rsid w:val="002D06B5"/>
    <w:rsid w:val="002D0729"/>
    <w:rsid w:val="002D0872"/>
    <w:rsid w:val="002D09E5"/>
    <w:rsid w:val="002D09EF"/>
    <w:rsid w:val="002D0AA2"/>
    <w:rsid w:val="002D0AD4"/>
    <w:rsid w:val="002D0AEA"/>
    <w:rsid w:val="002D0B0C"/>
    <w:rsid w:val="002D0B8A"/>
    <w:rsid w:val="002D0B8D"/>
    <w:rsid w:val="002D0BF6"/>
    <w:rsid w:val="002D0C5C"/>
    <w:rsid w:val="002D0CD4"/>
    <w:rsid w:val="002D0CDA"/>
    <w:rsid w:val="002D0CF2"/>
    <w:rsid w:val="002D0D1F"/>
    <w:rsid w:val="002D0D3C"/>
    <w:rsid w:val="002D0D5B"/>
    <w:rsid w:val="002D0D5C"/>
    <w:rsid w:val="002D0DA3"/>
    <w:rsid w:val="002D0DB3"/>
    <w:rsid w:val="002D0E8F"/>
    <w:rsid w:val="002D0EBC"/>
    <w:rsid w:val="002D0ED6"/>
    <w:rsid w:val="002D0F32"/>
    <w:rsid w:val="002D0FFE"/>
    <w:rsid w:val="002D103D"/>
    <w:rsid w:val="002D1045"/>
    <w:rsid w:val="002D10B6"/>
    <w:rsid w:val="002D10F2"/>
    <w:rsid w:val="002D111A"/>
    <w:rsid w:val="002D113B"/>
    <w:rsid w:val="002D120A"/>
    <w:rsid w:val="002D121E"/>
    <w:rsid w:val="002D1283"/>
    <w:rsid w:val="002D1290"/>
    <w:rsid w:val="002D12A9"/>
    <w:rsid w:val="002D12AA"/>
    <w:rsid w:val="002D12AE"/>
    <w:rsid w:val="002D13AA"/>
    <w:rsid w:val="002D13BE"/>
    <w:rsid w:val="002D1410"/>
    <w:rsid w:val="002D144A"/>
    <w:rsid w:val="002D14A8"/>
    <w:rsid w:val="002D14F3"/>
    <w:rsid w:val="002D1650"/>
    <w:rsid w:val="002D16F1"/>
    <w:rsid w:val="002D1711"/>
    <w:rsid w:val="002D177B"/>
    <w:rsid w:val="002D1796"/>
    <w:rsid w:val="002D17B5"/>
    <w:rsid w:val="002D185B"/>
    <w:rsid w:val="002D18E5"/>
    <w:rsid w:val="002D19FC"/>
    <w:rsid w:val="002D1A0C"/>
    <w:rsid w:val="002D1A6B"/>
    <w:rsid w:val="002D1A91"/>
    <w:rsid w:val="002D1C5B"/>
    <w:rsid w:val="002D1D71"/>
    <w:rsid w:val="002D1E12"/>
    <w:rsid w:val="002D2097"/>
    <w:rsid w:val="002D20A1"/>
    <w:rsid w:val="002D20BB"/>
    <w:rsid w:val="002D212E"/>
    <w:rsid w:val="002D213B"/>
    <w:rsid w:val="002D21F9"/>
    <w:rsid w:val="002D2283"/>
    <w:rsid w:val="002D22D5"/>
    <w:rsid w:val="002D2427"/>
    <w:rsid w:val="002D2458"/>
    <w:rsid w:val="002D24CB"/>
    <w:rsid w:val="002D24EC"/>
    <w:rsid w:val="002D2533"/>
    <w:rsid w:val="002D256F"/>
    <w:rsid w:val="002D25B5"/>
    <w:rsid w:val="002D2660"/>
    <w:rsid w:val="002D26D0"/>
    <w:rsid w:val="002D26E9"/>
    <w:rsid w:val="002D2708"/>
    <w:rsid w:val="002D2760"/>
    <w:rsid w:val="002D278F"/>
    <w:rsid w:val="002D27AB"/>
    <w:rsid w:val="002D27AF"/>
    <w:rsid w:val="002D28B4"/>
    <w:rsid w:val="002D28E6"/>
    <w:rsid w:val="002D2927"/>
    <w:rsid w:val="002D2979"/>
    <w:rsid w:val="002D2A02"/>
    <w:rsid w:val="002D2A0F"/>
    <w:rsid w:val="002D2AB5"/>
    <w:rsid w:val="002D2B98"/>
    <w:rsid w:val="002D2B9D"/>
    <w:rsid w:val="002D2BC8"/>
    <w:rsid w:val="002D2BCB"/>
    <w:rsid w:val="002D2C41"/>
    <w:rsid w:val="002D2CD3"/>
    <w:rsid w:val="002D2D64"/>
    <w:rsid w:val="002D2E0A"/>
    <w:rsid w:val="002D2E59"/>
    <w:rsid w:val="002D2E5B"/>
    <w:rsid w:val="002D2E5F"/>
    <w:rsid w:val="002D2E8D"/>
    <w:rsid w:val="002D2EE9"/>
    <w:rsid w:val="002D2F0C"/>
    <w:rsid w:val="002D2F7F"/>
    <w:rsid w:val="002D2FE3"/>
    <w:rsid w:val="002D2FE9"/>
    <w:rsid w:val="002D30B8"/>
    <w:rsid w:val="002D30BA"/>
    <w:rsid w:val="002D30FC"/>
    <w:rsid w:val="002D3108"/>
    <w:rsid w:val="002D3162"/>
    <w:rsid w:val="002D31D4"/>
    <w:rsid w:val="002D320E"/>
    <w:rsid w:val="002D32C2"/>
    <w:rsid w:val="002D32F1"/>
    <w:rsid w:val="002D3314"/>
    <w:rsid w:val="002D3321"/>
    <w:rsid w:val="002D338E"/>
    <w:rsid w:val="002D33B7"/>
    <w:rsid w:val="002D33DC"/>
    <w:rsid w:val="002D33EE"/>
    <w:rsid w:val="002D343D"/>
    <w:rsid w:val="002D356D"/>
    <w:rsid w:val="002D3690"/>
    <w:rsid w:val="002D36AE"/>
    <w:rsid w:val="002D3739"/>
    <w:rsid w:val="002D381C"/>
    <w:rsid w:val="002D38B4"/>
    <w:rsid w:val="002D38FF"/>
    <w:rsid w:val="002D3926"/>
    <w:rsid w:val="002D39CA"/>
    <w:rsid w:val="002D39D9"/>
    <w:rsid w:val="002D39F2"/>
    <w:rsid w:val="002D3A0F"/>
    <w:rsid w:val="002D3A19"/>
    <w:rsid w:val="002D3A20"/>
    <w:rsid w:val="002D3B21"/>
    <w:rsid w:val="002D3C10"/>
    <w:rsid w:val="002D3C15"/>
    <w:rsid w:val="002D3C1E"/>
    <w:rsid w:val="002D3CCA"/>
    <w:rsid w:val="002D3D0A"/>
    <w:rsid w:val="002D3D3C"/>
    <w:rsid w:val="002D3D8D"/>
    <w:rsid w:val="002D3DAC"/>
    <w:rsid w:val="002D3DCE"/>
    <w:rsid w:val="002D3EF4"/>
    <w:rsid w:val="002D3FBD"/>
    <w:rsid w:val="002D3FE2"/>
    <w:rsid w:val="002D3FF7"/>
    <w:rsid w:val="002D4011"/>
    <w:rsid w:val="002D4076"/>
    <w:rsid w:val="002D40DD"/>
    <w:rsid w:val="002D4173"/>
    <w:rsid w:val="002D419E"/>
    <w:rsid w:val="002D41D7"/>
    <w:rsid w:val="002D41DE"/>
    <w:rsid w:val="002D4221"/>
    <w:rsid w:val="002D424D"/>
    <w:rsid w:val="002D42E1"/>
    <w:rsid w:val="002D4374"/>
    <w:rsid w:val="002D437C"/>
    <w:rsid w:val="002D4514"/>
    <w:rsid w:val="002D4565"/>
    <w:rsid w:val="002D45D5"/>
    <w:rsid w:val="002D4721"/>
    <w:rsid w:val="002D47AF"/>
    <w:rsid w:val="002D4830"/>
    <w:rsid w:val="002D4867"/>
    <w:rsid w:val="002D48A5"/>
    <w:rsid w:val="002D4960"/>
    <w:rsid w:val="002D4966"/>
    <w:rsid w:val="002D4967"/>
    <w:rsid w:val="002D49AA"/>
    <w:rsid w:val="002D49FC"/>
    <w:rsid w:val="002D4A2F"/>
    <w:rsid w:val="002D4AFC"/>
    <w:rsid w:val="002D4C1E"/>
    <w:rsid w:val="002D4D25"/>
    <w:rsid w:val="002D4DC4"/>
    <w:rsid w:val="002D4DCA"/>
    <w:rsid w:val="002D4E40"/>
    <w:rsid w:val="002D4ED4"/>
    <w:rsid w:val="002D4F15"/>
    <w:rsid w:val="002D4F29"/>
    <w:rsid w:val="002D4F88"/>
    <w:rsid w:val="002D4FE5"/>
    <w:rsid w:val="002D504A"/>
    <w:rsid w:val="002D5063"/>
    <w:rsid w:val="002D5113"/>
    <w:rsid w:val="002D517C"/>
    <w:rsid w:val="002D51B9"/>
    <w:rsid w:val="002D5293"/>
    <w:rsid w:val="002D52DE"/>
    <w:rsid w:val="002D5328"/>
    <w:rsid w:val="002D5382"/>
    <w:rsid w:val="002D53F7"/>
    <w:rsid w:val="002D5404"/>
    <w:rsid w:val="002D5452"/>
    <w:rsid w:val="002D54F8"/>
    <w:rsid w:val="002D556F"/>
    <w:rsid w:val="002D55A4"/>
    <w:rsid w:val="002D564C"/>
    <w:rsid w:val="002D57A5"/>
    <w:rsid w:val="002D5801"/>
    <w:rsid w:val="002D5981"/>
    <w:rsid w:val="002D5A1F"/>
    <w:rsid w:val="002D5BD3"/>
    <w:rsid w:val="002D5BE8"/>
    <w:rsid w:val="002D5C6A"/>
    <w:rsid w:val="002D5C6E"/>
    <w:rsid w:val="002D5D42"/>
    <w:rsid w:val="002D5DA0"/>
    <w:rsid w:val="002D5DBB"/>
    <w:rsid w:val="002D5DD2"/>
    <w:rsid w:val="002D5DE1"/>
    <w:rsid w:val="002D5E68"/>
    <w:rsid w:val="002D5EE1"/>
    <w:rsid w:val="002D5EE8"/>
    <w:rsid w:val="002D5FFA"/>
    <w:rsid w:val="002D608C"/>
    <w:rsid w:val="002D60BB"/>
    <w:rsid w:val="002D6104"/>
    <w:rsid w:val="002D6169"/>
    <w:rsid w:val="002D61DC"/>
    <w:rsid w:val="002D61F6"/>
    <w:rsid w:val="002D620C"/>
    <w:rsid w:val="002D6253"/>
    <w:rsid w:val="002D625E"/>
    <w:rsid w:val="002D626F"/>
    <w:rsid w:val="002D6282"/>
    <w:rsid w:val="002D62AC"/>
    <w:rsid w:val="002D62F1"/>
    <w:rsid w:val="002D6381"/>
    <w:rsid w:val="002D6434"/>
    <w:rsid w:val="002D649A"/>
    <w:rsid w:val="002D653E"/>
    <w:rsid w:val="002D656A"/>
    <w:rsid w:val="002D65DA"/>
    <w:rsid w:val="002D6629"/>
    <w:rsid w:val="002D6667"/>
    <w:rsid w:val="002D66BB"/>
    <w:rsid w:val="002D675E"/>
    <w:rsid w:val="002D676A"/>
    <w:rsid w:val="002D6781"/>
    <w:rsid w:val="002D680E"/>
    <w:rsid w:val="002D6821"/>
    <w:rsid w:val="002D689A"/>
    <w:rsid w:val="002D694B"/>
    <w:rsid w:val="002D695E"/>
    <w:rsid w:val="002D69E4"/>
    <w:rsid w:val="002D6A8B"/>
    <w:rsid w:val="002D6B85"/>
    <w:rsid w:val="002D6D57"/>
    <w:rsid w:val="002D6DF7"/>
    <w:rsid w:val="002D6EA5"/>
    <w:rsid w:val="002D6F59"/>
    <w:rsid w:val="002D71A8"/>
    <w:rsid w:val="002D71C2"/>
    <w:rsid w:val="002D71C9"/>
    <w:rsid w:val="002D7204"/>
    <w:rsid w:val="002D7222"/>
    <w:rsid w:val="002D7230"/>
    <w:rsid w:val="002D73AB"/>
    <w:rsid w:val="002D73F6"/>
    <w:rsid w:val="002D7467"/>
    <w:rsid w:val="002D7485"/>
    <w:rsid w:val="002D749F"/>
    <w:rsid w:val="002D74C4"/>
    <w:rsid w:val="002D74F7"/>
    <w:rsid w:val="002D7627"/>
    <w:rsid w:val="002D766A"/>
    <w:rsid w:val="002D7730"/>
    <w:rsid w:val="002D777A"/>
    <w:rsid w:val="002D77BA"/>
    <w:rsid w:val="002D77CE"/>
    <w:rsid w:val="002D77DA"/>
    <w:rsid w:val="002D7822"/>
    <w:rsid w:val="002D78D9"/>
    <w:rsid w:val="002D7913"/>
    <w:rsid w:val="002D79F1"/>
    <w:rsid w:val="002D7A16"/>
    <w:rsid w:val="002D7A3B"/>
    <w:rsid w:val="002D7A52"/>
    <w:rsid w:val="002D7AE9"/>
    <w:rsid w:val="002D7B16"/>
    <w:rsid w:val="002D7C18"/>
    <w:rsid w:val="002D7C68"/>
    <w:rsid w:val="002D7D6E"/>
    <w:rsid w:val="002D7DF7"/>
    <w:rsid w:val="002D7E13"/>
    <w:rsid w:val="002D7E39"/>
    <w:rsid w:val="002D7E60"/>
    <w:rsid w:val="002D7F08"/>
    <w:rsid w:val="002D7FD4"/>
    <w:rsid w:val="002E0050"/>
    <w:rsid w:val="002E00BE"/>
    <w:rsid w:val="002E01A1"/>
    <w:rsid w:val="002E02DF"/>
    <w:rsid w:val="002E02F7"/>
    <w:rsid w:val="002E0376"/>
    <w:rsid w:val="002E03CC"/>
    <w:rsid w:val="002E0462"/>
    <w:rsid w:val="002E049F"/>
    <w:rsid w:val="002E0523"/>
    <w:rsid w:val="002E055A"/>
    <w:rsid w:val="002E0612"/>
    <w:rsid w:val="002E065F"/>
    <w:rsid w:val="002E0689"/>
    <w:rsid w:val="002E06A0"/>
    <w:rsid w:val="002E06F4"/>
    <w:rsid w:val="002E070B"/>
    <w:rsid w:val="002E0841"/>
    <w:rsid w:val="002E0865"/>
    <w:rsid w:val="002E0883"/>
    <w:rsid w:val="002E094C"/>
    <w:rsid w:val="002E0990"/>
    <w:rsid w:val="002E0B98"/>
    <w:rsid w:val="002E0CFB"/>
    <w:rsid w:val="002E0D71"/>
    <w:rsid w:val="002E0D8A"/>
    <w:rsid w:val="002E0E99"/>
    <w:rsid w:val="002E0EC3"/>
    <w:rsid w:val="002E10DC"/>
    <w:rsid w:val="002E112A"/>
    <w:rsid w:val="002E1140"/>
    <w:rsid w:val="002E114B"/>
    <w:rsid w:val="002E1174"/>
    <w:rsid w:val="002E1189"/>
    <w:rsid w:val="002E1241"/>
    <w:rsid w:val="002E1295"/>
    <w:rsid w:val="002E12BD"/>
    <w:rsid w:val="002E12DF"/>
    <w:rsid w:val="002E1429"/>
    <w:rsid w:val="002E14B3"/>
    <w:rsid w:val="002E14E8"/>
    <w:rsid w:val="002E151B"/>
    <w:rsid w:val="002E1592"/>
    <w:rsid w:val="002E159F"/>
    <w:rsid w:val="002E15BF"/>
    <w:rsid w:val="002E15C4"/>
    <w:rsid w:val="002E162A"/>
    <w:rsid w:val="002E1769"/>
    <w:rsid w:val="002E17A9"/>
    <w:rsid w:val="002E18A1"/>
    <w:rsid w:val="002E18B9"/>
    <w:rsid w:val="002E18DC"/>
    <w:rsid w:val="002E191E"/>
    <w:rsid w:val="002E192D"/>
    <w:rsid w:val="002E1949"/>
    <w:rsid w:val="002E1B13"/>
    <w:rsid w:val="002E1B85"/>
    <w:rsid w:val="002E1B86"/>
    <w:rsid w:val="002E1BD7"/>
    <w:rsid w:val="002E1C24"/>
    <w:rsid w:val="002E1C38"/>
    <w:rsid w:val="002E1C78"/>
    <w:rsid w:val="002E1C82"/>
    <w:rsid w:val="002E1C92"/>
    <w:rsid w:val="002E1CB5"/>
    <w:rsid w:val="002E1CB8"/>
    <w:rsid w:val="002E1D57"/>
    <w:rsid w:val="002E1D85"/>
    <w:rsid w:val="002E1DAF"/>
    <w:rsid w:val="002E1DF1"/>
    <w:rsid w:val="002E1E0E"/>
    <w:rsid w:val="002E1E23"/>
    <w:rsid w:val="002E1E24"/>
    <w:rsid w:val="002E1E6B"/>
    <w:rsid w:val="002E1F8B"/>
    <w:rsid w:val="002E1FA6"/>
    <w:rsid w:val="002E1FFC"/>
    <w:rsid w:val="002E204F"/>
    <w:rsid w:val="002E210B"/>
    <w:rsid w:val="002E2143"/>
    <w:rsid w:val="002E2199"/>
    <w:rsid w:val="002E21A5"/>
    <w:rsid w:val="002E21B4"/>
    <w:rsid w:val="002E2201"/>
    <w:rsid w:val="002E2215"/>
    <w:rsid w:val="002E22B0"/>
    <w:rsid w:val="002E2366"/>
    <w:rsid w:val="002E236F"/>
    <w:rsid w:val="002E23A6"/>
    <w:rsid w:val="002E23BF"/>
    <w:rsid w:val="002E23EA"/>
    <w:rsid w:val="002E246A"/>
    <w:rsid w:val="002E2483"/>
    <w:rsid w:val="002E24FB"/>
    <w:rsid w:val="002E2534"/>
    <w:rsid w:val="002E2551"/>
    <w:rsid w:val="002E26FD"/>
    <w:rsid w:val="002E2764"/>
    <w:rsid w:val="002E2777"/>
    <w:rsid w:val="002E27BB"/>
    <w:rsid w:val="002E2804"/>
    <w:rsid w:val="002E28D2"/>
    <w:rsid w:val="002E2919"/>
    <w:rsid w:val="002E29CA"/>
    <w:rsid w:val="002E2A2B"/>
    <w:rsid w:val="002E2A4D"/>
    <w:rsid w:val="002E2AA6"/>
    <w:rsid w:val="002E2AB9"/>
    <w:rsid w:val="002E2ABD"/>
    <w:rsid w:val="002E2B8A"/>
    <w:rsid w:val="002E2C4E"/>
    <w:rsid w:val="002E2C7E"/>
    <w:rsid w:val="002E2CA6"/>
    <w:rsid w:val="002E2CAA"/>
    <w:rsid w:val="002E2CF8"/>
    <w:rsid w:val="002E2DCF"/>
    <w:rsid w:val="002E2DE4"/>
    <w:rsid w:val="002E2E44"/>
    <w:rsid w:val="002E2E91"/>
    <w:rsid w:val="002E2ECA"/>
    <w:rsid w:val="002E2FDF"/>
    <w:rsid w:val="002E30AA"/>
    <w:rsid w:val="002E30B3"/>
    <w:rsid w:val="002E310A"/>
    <w:rsid w:val="002E329C"/>
    <w:rsid w:val="002E32CC"/>
    <w:rsid w:val="002E32D2"/>
    <w:rsid w:val="002E32E1"/>
    <w:rsid w:val="002E3363"/>
    <w:rsid w:val="002E336E"/>
    <w:rsid w:val="002E339A"/>
    <w:rsid w:val="002E33D1"/>
    <w:rsid w:val="002E3444"/>
    <w:rsid w:val="002E3579"/>
    <w:rsid w:val="002E35DA"/>
    <w:rsid w:val="002E3620"/>
    <w:rsid w:val="002E3647"/>
    <w:rsid w:val="002E36C4"/>
    <w:rsid w:val="002E36FC"/>
    <w:rsid w:val="002E3716"/>
    <w:rsid w:val="002E3722"/>
    <w:rsid w:val="002E373F"/>
    <w:rsid w:val="002E376F"/>
    <w:rsid w:val="002E3778"/>
    <w:rsid w:val="002E37D8"/>
    <w:rsid w:val="002E3A1D"/>
    <w:rsid w:val="002E3A27"/>
    <w:rsid w:val="002E3A85"/>
    <w:rsid w:val="002E3A87"/>
    <w:rsid w:val="002E3ACC"/>
    <w:rsid w:val="002E3ACD"/>
    <w:rsid w:val="002E3B49"/>
    <w:rsid w:val="002E3BE1"/>
    <w:rsid w:val="002E3C0A"/>
    <w:rsid w:val="002E3C0E"/>
    <w:rsid w:val="002E3C91"/>
    <w:rsid w:val="002E3D83"/>
    <w:rsid w:val="002E3E04"/>
    <w:rsid w:val="002E3E35"/>
    <w:rsid w:val="002E3E5F"/>
    <w:rsid w:val="002E3E94"/>
    <w:rsid w:val="002E3F3E"/>
    <w:rsid w:val="002E3F5D"/>
    <w:rsid w:val="002E3FDA"/>
    <w:rsid w:val="002E4019"/>
    <w:rsid w:val="002E40F6"/>
    <w:rsid w:val="002E4126"/>
    <w:rsid w:val="002E413E"/>
    <w:rsid w:val="002E415C"/>
    <w:rsid w:val="002E425A"/>
    <w:rsid w:val="002E4292"/>
    <w:rsid w:val="002E433D"/>
    <w:rsid w:val="002E444A"/>
    <w:rsid w:val="002E451D"/>
    <w:rsid w:val="002E456F"/>
    <w:rsid w:val="002E4570"/>
    <w:rsid w:val="002E458A"/>
    <w:rsid w:val="002E458F"/>
    <w:rsid w:val="002E45AF"/>
    <w:rsid w:val="002E4698"/>
    <w:rsid w:val="002E46A5"/>
    <w:rsid w:val="002E471D"/>
    <w:rsid w:val="002E4735"/>
    <w:rsid w:val="002E47D4"/>
    <w:rsid w:val="002E47D9"/>
    <w:rsid w:val="002E4835"/>
    <w:rsid w:val="002E4856"/>
    <w:rsid w:val="002E48B8"/>
    <w:rsid w:val="002E4A05"/>
    <w:rsid w:val="002E4ADC"/>
    <w:rsid w:val="002E4B49"/>
    <w:rsid w:val="002E4C59"/>
    <w:rsid w:val="002E4CD5"/>
    <w:rsid w:val="002E4D13"/>
    <w:rsid w:val="002E4D4C"/>
    <w:rsid w:val="002E4DEB"/>
    <w:rsid w:val="002E4E01"/>
    <w:rsid w:val="002E4E74"/>
    <w:rsid w:val="002E4EA3"/>
    <w:rsid w:val="002E4EC3"/>
    <w:rsid w:val="002E4FA9"/>
    <w:rsid w:val="002E4FF1"/>
    <w:rsid w:val="002E501B"/>
    <w:rsid w:val="002E50A8"/>
    <w:rsid w:val="002E50BF"/>
    <w:rsid w:val="002E521A"/>
    <w:rsid w:val="002E524B"/>
    <w:rsid w:val="002E5290"/>
    <w:rsid w:val="002E52AE"/>
    <w:rsid w:val="002E52D5"/>
    <w:rsid w:val="002E52D8"/>
    <w:rsid w:val="002E52F0"/>
    <w:rsid w:val="002E5322"/>
    <w:rsid w:val="002E5364"/>
    <w:rsid w:val="002E53A4"/>
    <w:rsid w:val="002E5586"/>
    <w:rsid w:val="002E55FE"/>
    <w:rsid w:val="002E5626"/>
    <w:rsid w:val="002E5655"/>
    <w:rsid w:val="002E5657"/>
    <w:rsid w:val="002E5668"/>
    <w:rsid w:val="002E5686"/>
    <w:rsid w:val="002E571D"/>
    <w:rsid w:val="002E5738"/>
    <w:rsid w:val="002E57C3"/>
    <w:rsid w:val="002E5831"/>
    <w:rsid w:val="002E585D"/>
    <w:rsid w:val="002E589B"/>
    <w:rsid w:val="002E5902"/>
    <w:rsid w:val="002E59BD"/>
    <w:rsid w:val="002E5A33"/>
    <w:rsid w:val="002E5AB3"/>
    <w:rsid w:val="002E5ACB"/>
    <w:rsid w:val="002E5B25"/>
    <w:rsid w:val="002E5C7D"/>
    <w:rsid w:val="002E5C8E"/>
    <w:rsid w:val="002E5CCE"/>
    <w:rsid w:val="002E5CE3"/>
    <w:rsid w:val="002E5CF5"/>
    <w:rsid w:val="002E5CFD"/>
    <w:rsid w:val="002E5D35"/>
    <w:rsid w:val="002E5D45"/>
    <w:rsid w:val="002E5DCA"/>
    <w:rsid w:val="002E5E37"/>
    <w:rsid w:val="002E5EF5"/>
    <w:rsid w:val="002E5EF8"/>
    <w:rsid w:val="002E5F17"/>
    <w:rsid w:val="002E5F7F"/>
    <w:rsid w:val="002E6045"/>
    <w:rsid w:val="002E6052"/>
    <w:rsid w:val="002E60B4"/>
    <w:rsid w:val="002E613A"/>
    <w:rsid w:val="002E61F3"/>
    <w:rsid w:val="002E6261"/>
    <w:rsid w:val="002E631E"/>
    <w:rsid w:val="002E6335"/>
    <w:rsid w:val="002E6357"/>
    <w:rsid w:val="002E6364"/>
    <w:rsid w:val="002E63AD"/>
    <w:rsid w:val="002E63B7"/>
    <w:rsid w:val="002E63F7"/>
    <w:rsid w:val="002E6428"/>
    <w:rsid w:val="002E6481"/>
    <w:rsid w:val="002E6496"/>
    <w:rsid w:val="002E6682"/>
    <w:rsid w:val="002E66CF"/>
    <w:rsid w:val="002E6755"/>
    <w:rsid w:val="002E6772"/>
    <w:rsid w:val="002E679B"/>
    <w:rsid w:val="002E67BA"/>
    <w:rsid w:val="002E683B"/>
    <w:rsid w:val="002E6869"/>
    <w:rsid w:val="002E68E0"/>
    <w:rsid w:val="002E6900"/>
    <w:rsid w:val="002E690B"/>
    <w:rsid w:val="002E695E"/>
    <w:rsid w:val="002E69CC"/>
    <w:rsid w:val="002E6A45"/>
    <w:rsid w:val="002E6B0D"/>
    <w:rsid w:val="002E6B2B"/>
    <w:rsid w:val="002E6B6B"/>
    <w:rsid w:val="002E6BD4"/>
    <w:rsid w:val="002E6BEB"/>
    <w:rsid w:val="002E6C38"/>
    <w:rsid w:val="002E6C83"/>
    <w:rsid w:val="002E6CB4"/>
    <w:rsid w:val="002E6CCD"/>
    <w:rsid w:val="002E6EAA"/>
    <w:rsid w:val="002E6EB6"/>
    <w:rsid w:val="002E6EB7"/>
    <w:rsid w:val="002E6EDC"/>
    <w:rsid w:val="002E6F1E"/>
    <w:rsid w:val="002E70DE"/>
    <w:rsid w:val="002E70FA"/>
    <w:rsid w:val="002E7164"/>
    <w:rsid w:val="002E71B7"/>
    <w:rsid w:val="002E71BD"/>
    <w:rsid w:val="002E72B9"/>
    <w:rsid w:val="002E7369"/>
    <w:rsid w:val="002E73E1"/>
    <w:rsid w:val="002E73F9"/>
    <w:rsid w:val="002E742C"/>
    <w:rsid w:val="002E7448"/>
    <w:rsid w:val="002E74D3"/>
    <w:rsid w:val="002E7594"/>
    <w:rsid w:val="002E75BA"/>
    <w:rsid w:val="002E764D"/>
    <w:rsid w:val="002E7663"/>
    <w:rsid w:val="002E7673"/>
    <w:rsid w:val="002E770B"/>
    <w:rsid w:val="002E771E"/>
    <w:rsid w:val="002E7745"/>
    <w:rsid w:val="002E7762"/>
    <w:rsid w:val="002E77BF"/>
    <w:rsid w:val="002E7878"/>
    <w:rsid w:val="002E788C"/>
    <w:rsid w:val="002E7898"/>
    <w:rsid w:val="002E789B"/>
    <w:rsid w:val="002E79AB"/>
    <w:rsid w:val="002E7A19"/>
    <w:rsid w:val="002E7A4F"/>
    <w:rsid w:val="002E7AE4"/>
    <w:rsid w:val="002E7B4D"/>
    <w:rsid w:val="002E7B63"/>
    <w:rsid w:val="002E7B6E"/>
    <w:rsid w:val="002E7BBD"/>
    <w:rsid w:val="002E7CA1"/>
    <w:rsid w:val="002E7CED"/>
    <w:rsid w:val="002E7D02"/>
    <w:rsid w:val="002E7DC1"/>
    <w:rsid w:val="002E7E9E"/>
    <w:rsid w:val="002E7EAF"/>
    <w:rsid w:val="002E7ECB"/>
    <w:rsid w:val="002E7ED0"/>
    <w:rsid w:val="002E7FB5"/>
    <w:rsid w:val="002F004E"/>
    <w:rsid w:val="002F0092"/>
    <w:rsid w:val="002F00E2"/>
    <w:rsid w:val="002F0190"/>
    <w:rsid w:val="002F0271"/>
    <w:rsid w:val="002F0283"/>
    <w:rsid w:val="002F02B3"/>
    <w:rsid w:val="002F02BE"/>
    <w:rsid w:val="002F02C3"/>
    <w:rsid w:val="002F0331"/>
    <w:rsid w:val="002F0336"/>
    <w:rsid w:val="002F03E5"/>
    <w:rsid w:val="002F041F"/>
    <w:rsid w:val="002F0520"/>
    <w:rsid w:val="002F056B"/>
    <w:rsid w:val="002F0586"/>
    <w:rsid w:val="002F058B"/>
    <w:rsid w:val="002F0616"/>
    <w:rsid w:val="002F0640"/>
    <w:rsid w:val="002F065D"/>
    <w:rsid w:val="002F0689"/>
    <w:rsid w:val="002F07DE"/>
    <w:rsid w:val="002F0835"/>
    <w:rsid w:val="002F09D5"/>
    <w:rsid w:val="002F0A25"/>
    <w:rsid w:val="002F0A66"/>
    <w:rsid w:val="002F0B43"/>
    <w:rsid w:val="002F0C3F"/>
    <w:rsid w:val="002F0C84"/>
    <w:rsid w:val="002F0CF0"/>
    <w:rsid w:val="002F0D4D"/>
    <w:rsid w:val="002F0E02"/>
    <w:rsid w:val="002F0EB8"/>
    <w:rsid w:val="002F1003"/>
    <w:rsid w:val="002F1031"/>
    <w:rsid w:val="002F1058"/>
    <w:rsid w:val="002F10A5"/>
    <w:rsid w:val="002F10B8"/>
    <w:rsid w:val="002F111F"/>
    <w:rsid w:val="002F1156"/>
    <w:rsid w:val="002F11BC"/>
    <w:rsid w:val="002F11CE"/>
    <w:rsid w:val="002F11D3"/>
    <w:rsid w:val="002F11EF"/>
    <w:rsid w:val="002F1216"/>
    <w:rsid w:val="002F1246"/>
    <w:rsid w:val="002F1267"/>
    <w:rsid w:val="002F12D3"/>
    <w:rsid w:val="002F130A"/>
    <w:rsid w:val="002F1357"/>
    <w:rsid w:val="002F1359"/>
    <w:rsid w:val="002F150D"/>
    <w:rsid w:val="002F160B"/>
    <w:rsid w:val="002F16AE"/>
    <w:rsid w:val="002F16E7"/>
    <w:rsid w:val="002F16EA"/>
    <w:rsid w:val="002F1720"/>
    <w:rsid w:val="002F179F"/>
    <w:rsid w:val="002F18C0"/>
    <w:rsid w:val="002F1951"/>
    <w:rsid w:val="002F19C7"/>
    <w:rsid w:val="002F1A0B"/>
    <w:rsid w:val="002F1A10"/>
    <w:rsid w:val="002F1A3E"/>
    <w:rsid w:val="002F1A68"/>
    <w:rsid w:val="002F1A73"/>
    <w:rsid w:val="002F1AAF"/>
    <w:rsid w:val="002F1B2F"/>
    <w:rsid w:val="002F1B43"/>
    <w:rsid w:val="002F1B75"/>
    <w:rsid w:val="002F1B7D"/>
    <w:rsid w:val="002F1BD7"/>
    <w:rsid w:val="002F1BDF"/>
    <w:rsid w:val="002F1C07"/>
    <w:rsid w:val="002F1C2C"/>
    <w:rsid w:val="002F1C9F"/>
    <w:rsid w:val="002F1D0C"/>
    <w:rsid w:val="002F1EFD"/>
    <w:rsid w:val="002F1FD0"/>
    <w:rsid w:val="002F1FF2"/>
    <w:rsid w:val="002F2014"/>
    <w:rsid w:val="002F20CE"/>
    <w:rsid w:val="002F2178"/>
    <w:rsid w:val="002F2184"/>
    <w:rsid w:val="002F21A3"/>
    <w:rsid w:val="002F21CD"/>
    <w:rsid w:val="002F2236"/>
    <w:rsid w:val="002F2248"/>
    <w:rsid w:val="002F2257"/>
    <w:rsid w:val="002F22B4"/>
    <w:rsid w:val="002F23BC"/>
    <w:rsid w:val="002F241E"/>
    <w:rsid w:val="002F2452"/>
    <w:rsid w:val="002F2457"/>
    <w:rsid w:val="002F24B0"/>
    <w:rsid w:val="002F2506"/>
    <w:rsid w:val="002F2531"/>
    <w:rsid w:val="002F25B0"/>
    <w:rsid w:val="002F25CF"/>
    <w:rsid w:val="002F2639"/>
    <w:rsid w:val="002F27A9"/>
    <w:rsid w:val="002F28B9"/>
    <w:rsid w:val="002F2A7C"/>
    <w:rsid w:val="002F2BE3"/>
    <w:rsid w:val="002F2C5C"/>
    <w:rsid w:val="002F2CA6"/>
    <w:rsid w:val="002F2CD5"/>
    <w:rsid w:val="002F2D74"/>
    <w:rsid w:val="002F2DFE"/>
    <w:rsid w:val="002F2E42"/>
    <w:rsid w:val="002F2E83"/>
    <w:rsid w:val="002F2EC3"/>
    <w:rsid w:val="002F2F86"/>
    <w:rsid w:val="002F300C"/>
    <w:rsid w:val="002F30CB"/>
    <w:rsid w:val="002F3197"/>
    <w:rsid w:val="002F32EB"/>
    <w:rsid w:val="002F33C3"/>
    <w:rsid w:val="002F33D2"/>
    <w:rsid w:val="002F34D6"/>
    <w:rsid w:val="002F34D9"/>
    <w:rsid w:val="002F34E6"/>
    <w:rsid w:val="002F3521"/>
    <w:rsid w:val="002F35F1"/>
    <w:rsid w:val="002F3636"/>
    <w:rsid w:val="002F36BC"/>
    <w:rsid w:val="002F36C1"/>
    <w:rsid w:val="002F36D5"/>
    <w:rsid w:val="002F3860"/>
    <w:rsid w:val="002F38C9"/>
    <w:rsid w:val="002F3A24"/>
    <w:rsid w:val="002F3A63"/>
    <w:rsid w:val="002F3ABD"/>
    <w:rsid w:val="002F3B57"/>
    <w:rsid w:val="002F3B8F"/>
    <w:rsid w:val="002F3BC5"/>
    <w:rsid w:val="002F3C43"/>
    <w:rsid w:val="002F3CF2"/>
    <w:rsid w:val="002F3D20"/>
    <w:rsid w:val="002F3D2C"/>
    <w:rsid w:val="002F3D64"/>
    <w:rsid w:val="002F3E13"/>
    <w:rsid w:val="002F3E43"/>
    <w:rsid w:val="002F3E51"/>
    <w:rsid w:val="002F3F43"/>
    <w:rsid w:val="002F3F9E"/>
    <w:rsid w:val="002F4016"/>
    <w:rsid w:val="002F40D4"/>
    <w:rsid w:val="002F4143"/>
    <w:rsid w:val="002F4188"/>
    <w:rsid w:val="002F4199"/>
    <w:rsid w:val="002F41B4"/>
    <w:rsid w:val="002F4233"/>
    <w:rsid w:val="002F4345"/>
    <w:rsid w:val="002F4365"/>
    <w:rsid w:val="002F437C"/>
    <w:rsid w:val="002F438A"/>
    <w:rsid w:val="002F444C"/>
    <w:rsid w:val="002F44DA"/>
    <w:rsid w:val="002F44DE"/>
    <w:rsid w:val="002F454D"/>
    <w:rsid w:val="002F454E"/>
    <w:rsid w:val="002F456C"/>
    <w:rsid w:val="002F45BE"/>
    <w:rsid w:val="002F45D8"/>
    <w:rsid w:val="002F45EE"/>
    <w:rsid w:val="002F463B"/>
    <w:rsid w:val="002F4653"/>
    <w:rsid w:val="002F4765"/>
    <w:rsid w:val="002F47A3"/>
    <w:rsid w:val="002F48D4"/>
    <w:rsid w:val="002F4919"/>
    <w:rsid w:val="002F4951"/>
    <w:rsid w:val="002F4990"/>
    <w:rsid w:val="002F49F4"/>
    <w:rsid w:val="002F4AD1"/>
    <w:rsid w:val="002F4B42"/>
    <w:rsid w:val="002F4C08"/>
    <w:rsid w:val="002F4C7B"/>
    <w:rsid w:val="002F4CA9"/>
    <w:rsid w:val="002F4CBA"/>
    <w:rsid w:val="002F4D24"/>
    <w:rsid w:val="002F4D45"/>
    <w:rsid w:val="002F4D67"/>
    <w:rsid w:val="002F4D86"/>
    <w:rsid w:val="002F4DF0"/>
    <w:rsid w:val="002F4ECB"/>
    <w:rsid w:val="002F4EE2"/>
    <w:rsid w:val="002F4F4B"/>
    <w:rsid w:val="002F4F73"/>
    <w:rsid w:val="002F4FD3"/>
    <w:rsid w:val="002F5043"/>
    <w:rsid w:val="002F5063"/>
    <w:rsid w:val="002F50BF"/>
    <w:rsid w:val="002F50CA"/>
    <w:rsid w:val="002F5131"/>
    <w:rsid w:val="002F51A1"/>
    <w:rsid w:val="002F52BB"/>
    <w:rsid w:val="002F52D7"/>
    <w:rsid w:val="002F53E0"/>
    <w:rsid w:val="002F53FE"/>
    <w:rsid w:val="002F5500"/>
    <w:rsid w:val="002F551A"/>
    <w:rsid w:val="002F553F"/>
    <w:rsid w:val="002F55DB"/>
    <w:rsid w:val="002F567D"/>
    <w:rsid w:val="002F569C"/>
    <w:rsid w:val="002F577E"/>
    <w:rsid w:val="002F5792"/>
    <w:rsid w:val="002F57EC"/>
    <w:rsid w:val="002F5813"/>
    <w:rsid w:val="002F58C3"/>
    <w:rsid w:val="002F58D9"/>
    <w:rsid w:val="002F59C0"/>
    <w:rsid w:val="002F59E6"/>
    <w:rsid w:val="002F5A5C"/>
    <w:rsid w:val="002F5B2A"/>
    <w:rsid w:val="002F5BC2"/>
    <w:rsid w:val="002F5BCA"/>
    <w:rsid w:val="002F5C2F"/>
    <w:rsid w:val="002F5C39"/>
    <w:rsid w:val="002F5CB7"/>
    <w:rsid w:val="002F5CDD"/>
    <w:rsid w:val="002F5D05"/>
    <w:rsid w:val="002F5D0B"/>
    <w:rsid w:val="002F5D71"/>
    <w:rsid w:val="002F5DC9"/>
    <w:rsid w:val="002F5E70"/>
    <w:rsid w:val="002F5F44"/>
    <w:rsid w:val="002F5F8C"/>
    <w:rsid w:val="002F5FAC"/>
    <w:rsid w:val="002F6039"/>
    <w:rsid w:val="002F605B"/>
    <w:rsid w:val="002F60E2"/>
    <w:rsid w:val="002F60E7"/>
    <w:rsid w:val="002F612B"/>
    <w:rsid w:val="002F6158"/>
    <w:rsid w:val="002F6179"/>
    <w:rsid w:val="002F61A6"/>
    <w:rsid w:val="002F61D4"/>
    <w:rsid w:val="002F61F4"/>
    <w:rsid w:val="002F6221"/>
    <w:rsid w:val="002F6251"/>
    <w:rsid w:val="002F637A"/>
    <w:rsid w:val="002F63DE"/>
    <w:rsid w:val="002F6489"/>
    <w:rsid w:val="002F64D8"/>
    <w:rsid w:val="002F664C"/>
    <w:rsid w:val="002F6676"/>
    <w:rsid w:val="002F6684"/>
    <w:rsid w:val="002F66C8"/>
    <w:rsid w:val="002F66EB"/>
    <w:rsid w:val="002F67E1"/>
    <w:rsid w:val="002F681B"/>
    <w:rsid w:val="002F68EE"/>
    <w:rsid w:val="002F6944"/>
    <w:rsid w:val="002F6960"/>
    <w:rsid w:val="002F6979"/>
    <w:rsid w:val="002F69BC"/>
    <w:rsid w:val="002F6A31"/>
    <w:rsid w:val="002F6B16"/>
    <w:rsid w:val="002F6B23"/>
    <w:rsid w:val="002F6B25"/>
    <w:rsid w:val="002F6B89"/>
    <w:rsid w:val="002F6B9C"/>
    <w:rsid w:val="002F6BBF"/>
    <w:rsid w:val="002F6C71"/>
    <w:rsid w:val="002F6C8F"/>
    <w:rsid w:val="002F6E45"/>
    <w:rsid w:val="002F6ED7"/>
    <w:rsid w:val="002F6F0B"/>
    <w:rsid w:val="002F6F46"/>
    <w:rsid w:val="002F6F8C"/>
    <w:rsid w:val="002F6FA3"/>
    <w:rsid w:val="002F6FB1"/>
    <w:rsid w:val="002F7088"/>
    <w:rsid w:val="002F7122"/>
    <w:rsid w:val="002F7152"/>
    <w:rsid w:val="002F715F"/>
    <w:rsid w:val="002F725D"/>
    <w:rsid w:val="002F726E"/>
    <w:rsid w:val="002F727D"/>
    <w:rsid w:val="002F732D"/>
    <w:rsid w:val="002F737B"/>
    <w:rsid w:val="002F73D9"/>
    <w:rsid w:val="002F7466"/>
    <w:rsid w:val="002F748D"/>
    <w:rsid w:val="002F749F"/>
    <w:rsid w:val="002F74A5"/>
    <w:rsid w:val="002F74D8"/>
    <w:rsid w:val="002F755F"/>
    <w:rsid w:val="002F75A7"/>
    <w:rsid w:val="002F75AA"/>
    <w:rsid w:val="002F76C3"/>
    <w:rsid w:val="002F77DC"/>
    <w:rsid w:val="002F7800"/>
    <w:rsid w:val="002F786A"/>
    <w:rsid w:val="002F78CD"/>
    <w:rsid w:val="002F78E5"/>
    <w:rsid w:val="002F7948"/>
    <w:rsid w:val="002F7973"/>
    <w:rsid w:val="002F7A45"/>
    <w:rsid w:val="002F7AFF"/>
    <w:rsid w:val="002F7BA1"/>
    <w:rsid w:val="002F7BD4"/>
    <w:rsid w:val="002F7C15"/>
    <w:rsid w:val="002F7C1F"/>
    <w:rsid w:val="002F7C21"/>
    <w:rsid w:val="002F7C69"/>
    <w:rsid w:val="002F7CFC"/>
    <w:rsid w:val="002F7D6C"/>
    <w:rsid w:val="002F7D8E"/>
    <w:rsid w:val="002F7D92"/>
    <w:rsid w:val="002F7E64"/>
    <w:rsid w:val="002F7F40"/>
    <w:rsid w:val="002F7F80"/>
    <w:rsid w:val="002F7F83"/>
    <w:rsid w:val="002F7FCC"/>
    <w:rsid w:val="002F7FE0"/>
    <w:rsid w:val="00300096"/>
    <w:rsid w:val="00300100"/>
    <w:rsid w:val="003001E0"/>
    <w:rsid w:val="003002AB"/>
    <w:rsid w:val="00300359"/>
    <w:rsid w:val="003003F8"/>
    <w:rsid w:val="003004D0"/>
    <w:rsid w:val="003004D6"/>
    <w:rsid w:val="00300511"/>
    <w:rsid w:val="00300551"/>
    <w:rsid w:val="00300576"/>
    <w:rsid w:val="00300593"/>
    <w:rsid w:val="003005A2"/>
    <w:rsid w:val="003005D6"/>
    <w:rsid w:val="0030062B"/>
    <w:rsid w:val="003006C5"/>
    <w:rsid w:val="0030078C"/>
    <w:rsid w:val="00300798"/>
    <w:rsid w:val="003007F7"/>
    <w:rsid w:val="003008BC"/>
    <w:rsid w:val="00300927"/>
    <w:rsid w:val="0030098C"/>
    <w:rsid w:val="00300999"/>
    <w:rsid w:val="00300A69"/>
    <w:rsid w:val="00300A89"/>
    <w:rsid w:val="00300A8F"/>
    <w:rsid w:val="00300BE5"/>
    <w:rsid w:val="00300C76"/>
    <w:rsid w:val="00300CA9"/>
    <w:rsid w:val="00300D4B"/>
    <w:rsid w:val="00300DE8"/>
    <w:rsid w:val="00300E9D"/>
    <w:rsid w:val="00300F08"/>
    <w:rsid w:val="00300F12"/>
    <w:rsid w:val="00300F8D"/>
    <w:rsid w:val="00300FFF"/>
    <w:rsid w:val="00301002"/>
    <w:rsid w:val="00301025"/>
    <w:rsid w:val="0030102B"/>
    <w:rsid w:val="0030108D"/>
    <w:rsid w:val="003010B1"/>
    <w:rsid w:val="003010B7"/>
    <w:rsid w:val="003010C0"/>
    <w:rsid w:val="003010D5"/>
    <w:rsid w:val="00301110"/>
    <w:rsid w:val="00301127"/>
    <w:rsid w:val="00301166"/>
    <w:rsid w:val="00301170"/>
    <w:rsid w:val="00301196"/>
    <w:rsid w:val="003011FE"/>
    <w:rsid w:val="00301269"/>
    <w:rsid w:val="00301348"/>
    <w:rsid w:val="003013BC"/>
    <w:rsid w:val="003013D5"/>
    <w:rsid w:val="003013E8"/>
    <w:rsid w:val="003013F9"/>
    <w:rsid w:val="0030143F"/>
    <w:rsid w:val="00301458"/>
    <w:rsid w:val="003014F6"/>
    <w:rsid w:val="00301509"/>
    <w:rsid w:val="003015BF"/>
    <w:rsid w:val="0030168D"/>
    <w:rsid w:val="0030172E"/>
    <w:rsid w:val="0030174B"/>
    <w:rsid w:val="00301759"/>
    <w:rsid w:val="0030180B"/>
    <w:rsid w:val="0030180C"/>
    <w:rsid w:val="003018D1"/>
    <w:rsid w:val="00301924"/>
    <w:rsid w:val="00301959"/>
    <w:rsid w:val="00301B5B"/>
    <w:rsid w:val="00301B66"/>
    <w:rsid w:val="00301B79"/>
    <w:rsid w:val="00301BF9"/>
    <w:rsid w:val="00301D71"/>
    <w:rsid w:val="00301F0E"/>
    <w:rsid w:val="00301F5B"/>
    <w:rsid w:val="00301FA9"/>
    <w:rsid w:val="00301FC0"/>
    <w:rsid w:val="00302052"/>
    <w:rsid w:val="00302101"/>
    <w:rsid w:val="00302190"/>
    <w:rsid w:val="00302239"/>
    <w:rsid w:val="00302269"/>
    <w:rsid w:val="0030229B"/>
    <w:rsid w:val="003022C2"/>
    <w:rsid w:val="003022D0"/>
    <w:rsid w:val="00302314"/>
    <w:rsid w:val="0030238A"/>
    <w:rsid w:val="0030238D"/>
    <w:rsid w:val="003024E3"/>
    <w:rsid w:val="00302536"/>
    <w:rsid w:val="00302582"/>
    <w:rsid w:val="0030258B"/>
    <w:rsid w:val="003025E2"/>
    <w:rsid w:val="003026FA"/>
    <w:rsid w:val="0030272D"/>
    <w:rsid w:val="00302730"/>
    <w:rsid w:val="00302809"/>
    <w:rsid w:val="00302838"/>
    <w:rsid w:val="00302841"/>
    <w:rsid w:val="003028B7"/>
    <w:rsid w:val="003028C3"/>
    <w:rsid w:val="003028F9"/>
    <w:rsid w:val="00302986"/>
    <w:rsid w:val="0030298C"/>
    <w:rsid w:val="003029CB"/>
    <w:rsid w:val="00302A7B"/>
    <w:rsid w:val="00302B36"/>
    <w:rsid w:val="00302BFB"/>
    <w:rsid w:val="00302C6A"/>
    <w:rsid w:val="00302CF8"/>
    <w:rsid w:val="00302D65"/>
    <w:rsid w:val="00302D81"/>
    <w:rsid w:val="00302DFE"/>
    <w:rsid w:val="00302E53"/>
    <w:rsid w:val="00302E90"/>
    <w:rsid w:val="00302EB2"/>
    <w:rsid w:val="00302EC0"/>
    <w:rsid w:val="00302ED4"/>
    <w:rsid w:val="00302F72"/>
    <w:rsid w:val="00302FA0"/>
    <w:rsid w:val="00302FA5"/>
    <w:rsid w:val="00303002"/>
    <w:rsid w:val="0030305B"/>
    <w:rsid w:val="00303124"/>
    <w:rsid w:val="003031A8"/>
    <w:rsid w:val="003031DA"/>
    <w:rsid w:val="0030321D"/>
    <w:rsid w:val="00303249"/>
    <w:rsid w:val="00303323"/>
    <w:rsid w:val="0030345D"/>
    <w:rsid w:val="0030350E"/>
    <w:rsid w:val="00303553"/>
    <w:rsid w:val="00303556"/>
    <w:rsid w:val="0030362D"/>
    <w:rsid w:val="0030367C"/>
    <w:rsid w:val="0030373F"/>
    <w:rsid w:val="00303742"/>
    <w:rsid w:val="00303872"/>
    <w:rsid w:val="0030387A"/>
    <w:rsid w:val="00303880"/>
    <w:rsid w:val="003038BC"/>
    <w:rsid w:val="003038C3"/>
    <w:rsid w:val="00303943"/>
    <w:rsid w:val="00303965"/>
    <w:rsid w:val="00303A04"/>
    <w:rsid w:val="00303A0B"/>
    <w:rsid w:val="00303A47"/>
    <w:rsid w:val="00303A53"/>
    <w:rsid w:val="00303A77"/>
    <w:rsid w:val="00303AA0"/>
    <w:rsid w:val="00303AA1"/>
    <w:rsid w:val="00303AAE"/>
    <w:rsid w:val="00303B58"/>
    <w:rsid w:val="00303B69"/>
    <w:rsid w:val="00303B9B"/>
    <w:rsid w:val="00303C3C"/>
    <w:rsid w:val="00303CD2"/>
    <w:rsid w:val="00303D05"/>
    <w:rsid w:val="00303D84"/>
    <w:rsid w:val="00303E02"/>
    <w:rsid w:val="00303E4D"/>
    <w:rsid w:val="00303EAF"/>
    <w:rsid w:val="00303F01"/>
    <w:rsid w:val="00303FEF"/>
    <w:rsid w:val="003040E8"/>
    <w:rsid w:val="00304168"/>
    <w:rsid w:val="00304176"/>
    <w:rsid w:val="00304280"/>
    <w:rsid w:val="003042F0"/>
    <w:rsid w:val="0030437F"/>
    <w:rsid w:val="0030446A"/>
    <w:rsid w:val="003044AF"/>
    <w:rsid w:val="0030453A"/>
    <w:rsid w:val="00304602"/>
    <w:rsid w:val="0030468B"/>
    <w:rsid w:val="00304707"/>
    <w:rsid w:val="0030470F"/>
    <w:rsid w:val="00304732"/>
    <w:rsid w:val="00304746"/>
    <w:rsid w:val="0030475E"/>
    <w:rsid w:val="003047C0"/>
    <w:rsid w:val="00304806"/>
    <w:rsid w:val="0030487A"/>
    <w:rsid w:val="00304970"/>
    <w:rsid w:val="003049A2"/>
    <w:rsid w:val="003049D1"/>
    <w:rsid w:val="00304ACA"/>
    <w:rsid w:val="00304AD1"/>
    <w:rsid w:val="00304AE2"/>
    <w:rsid w:val="00304BFE"/>
    <w:rsid w:val="00304CE6"/>
    <w:rsid w:val="00304CF2"/>
    <w:rsid w:val="00304D40"/>
    <w:rsid w:val="00304D58"/>
    <w:rsid w:val="00304DA5"/>
    <w:rsid w:val="00304DFC"/>
    <w:rsid w:val="00304ED1"/>
    <w:rsid w:val="00304F1B"/>
    <w:rsid w:val="00304F47"/>
    <w:rsid w:val="00304F56"/>
    <w:rsid w:val="00304F7C"/>
    <w:rsid w:val="00304F91"/>
    <w:rsid w:val="0030504F"/>
    <w:rsid w:val="00305068"/>
    <w:rsid w:val="00305079"/>
    <w:rsid w:val="0030518A"/>
    <w:rsid w:val="003051D3"/>
    <w:rsid w:val="0030520A"/>
    <w:rsid w:val="003052B3"/>
    <w:rsid w:val="00305301"/>
    <w:rsid w:val="0030530D"/>
    <w:rsid w:val="003054DF"/>
    <w:rsid w:val="003054E4"/>
    <w:rsid w:val="003054F7"/>
    <w:rsid w:val="00305506"/>
    <w:rsid w:val="0030563A"/>
    <w:rsid w:val="003056A4"/>
    <w:rsid w:val="003056B4"/>
    <w:rsid w:val="0030570E"/>
    <w:rsid w:val="0030573B"/>
    <w:rsid w:val="003057F6"/>
    <w:rsid w:val="00305834"/>
    <w:rsid w:val="003058CF"/>
    <w:rsid w:val="003059BB"/>
    <w:rsid w:val="00305A26"/>
    <w:rsid w:val="00305BA1"/>
    <w:rsid w:val="00305C10"/>
    <w:rsid w:val="00305C18"/>
    <w:rsid w:val="00305C32"/>
    <w:rsid w:val="00305C33"/>
    <w:rsid w:val="00305C53"/>
    <w:rsid w:val="00305D6A"/>
    <w:rsid w:val="00305D81"/>
    <w:rsid w:val="00305E1C"/>
    <w:rsid w:val="00305E78"/>
    <w:rsid w:val="00305EE0"/>
    <w:rsid w:val="00305F2A"/>
    <w:rsid w:val="00305FC7"/>
    <w:rsid w:val="00305FD4"/>
    <w:rsid w:val="00306022"/>
    <w:rsid w:val="0030606C"/>
    <w:rsid w:val="0030607D"/>
    <w:rsid w:val="0030609F"/>
    <w:rsid w:val="003060BD"/>
    <w:rsid w:val="003060EE"/>
    <w:rsid w:val="00306148"/>
    <w:rsid w:val="0030616F"/>
    <w:rsid w:val="0030618F"/>
    <w:rsid w:val="0030622C"/>
    <w:rsid w:val="00306237"/>
    <w:rsid w:val="003062A6"/>
    <w:rsid w:val="0030634D"/>
    <w:rsid w:val="00306395"/>
    <w:rsid w:val="0030641C"/>
    <w:rsid w:val="00306561"/>
    <w:rsid w:val="0030656C"/>
    <w:rsid w:val="0030660C"/>
    <w:rsid w:val="00306645"/>
    <w:rsid w:val="00306657"/>
    <w:rsid w:val="00306818"/>
    <w:rsid w:val="00306846"/>
    <w:rsid w:val="00306864"/>
    <w:rsid w:val="0030691C"/>
    <w:rsid w:val="00306931"/>
    <w:rsid w:val="00306936"/>
    <w:rsid w:val="0030693D"/>
    <w:rsid w:val="00306949"/>
    <w:rsid w:val="00306988"/>
    <w:rsid w:val="00306A23"/>
    <w:rsid w:val="00306A25"/>
    <w:rsid w:val="00306A82"/>
    <w:rsid w:val="00306A95"/>
    <w:rsid w:val="00306AE1"/>
    <w:rsid w:val="00306BA3"/>
    <w:rsid w:val="00306BEE"/>
    <w:rsid w:val="00306C07"/>
    <w:rsid w:val="00306C0C"/>
    <w:rsid w:val="00306C76"/>
    <w:rsid w:val="00306CF4"/>
    <w:rsid w:val="00306DB7"/>
    <w:rsid w:val="00306DEF"/>
    <w:rsid w:val="00306DFF"/>
    <w:rsid w:val="00306E57"/>
    <w:rsid w:val="00306EE6"/>
    <w:rsid w:val="00306F78"/>
    <w:rsid w:val="00306FD2"/>
    <w:rsid w:val="0030700F"/>
    <w:rsid w:val="003070D0"/>
    <w:rsid w:val="00307118"/>
    <w:rsid w:val="00307130"/>
    <w:rsid w:val="0030718F"/>
    <w:rsid w:val="00307253"/>
    <w:rsid w:val="00307267"/>
    <w:rsid w:val="003072C4"/>
    <w:rsid w:val="00307319"/>
    <w:rsid w:val="00307359"/>
    <w:rsid w:val="0030736E"/>
    <w:rsid w:val="00307393"/>
    <w:rsid w:val="003073E1"/>
    <w:rsid w:val="00307445"/>
    <w:rsid w:val="00307475"/>
    <w:rsid w:val="003075D5"/>
    <w:rsid w:val="00307707"/>
    <w:rsid w:val="00307753"/>
    <w:rsid w:val="003077CA"/>
    <w:rsid w:val="003077CD"/>
    <w:rsid w:val="0030785A"/>
    <w:rsid w:val="003078DB"/>
    <w:rsid w:val="003078F6"/>
    <w:rsid w:val="0030797E"/>
    <w:rsid w:val="00307996"/>
    <w:rsid w:val="00307A05"/>
    <w:rsid w:val="00307A55"/>
    <w:rsid w:val="00307A68"/>
    <w:rsid w:val="00307B22"/>
    <w:rsid w:val="00307BB7"/>
    <w:rsid w:val="00307C3E"/>
    <w:rsid w:val="00307CFA"/>
    <w:rsid w:val="00307D02"/>
    <w:rsid w:val="00307D1C"/>
    <w:rsid w:val="00307D93"/>
    <w:rsid w:val="00307DA4"/>
    <w:rsid w:val="00307DC7"/>
    <w:rsid w:val="00307DCF"/>
    <w:rsid w:val="00307E46"/>
    <w:rsid w:val="00307FF2"/>
    <w:rsid w:val="00310048"/>
    <w:rsid w:val="0031005B"/>
    <w:rsid w:val="003101B0"/>
    <w:rsid w:val="003101BB"/>
    <w:rsid w:val="003101FA"/>
    <w:rsid w:val="003102A4"/>
    <w:rsid w:val="003102C7"/>
    <w:rsid w:val="00310445"/>
    <w:rsid w:val="00310452"/>
    <w:rsid w:val="00310484"/>
    <w:rsid w:val="003104F7"/>
    <w:rsid w:val="003104F8"/>
    <w:rsid w:val="00310594"/>
    <w:rsid w:val="0031068F"/>
    <w:rsid w:val="003106BF"/>
    <w:rsid w:val="003106DA"/>
    <w:rsid w:val="003107FD"/>
    <w:rsid w:val="00310905"/>
    <w:rsid w:val="00310918"/>
    <w:rsid w:val="003109F0"/>
    <w:rsid w:val="00310A21"/>
    <w:rsid w:val="00310A67"/>
    <w:rsid w:val="00310AF3"/>
    <w:rsid w:val="00310BAA"/>
    <w:rsid w:val="00310BCB"/>
    <w:rsid w:val="00310CEF"/>
    <w:rsid w:val="00310D58"/>
    <w:rsid w:val="00310EB5"/>
    <w:rsid w:val="00310ED6"/>
    <w:rsid w:val="00310F02"/>
    <w:rsid w:val="00310F70"/>
    <w:rsid w:val="00310F8D"/>
    <w:rsid w:val="00311008"/>
    <w:rsid w:val="0031101A"/>
    <w:rsid w:val="0031109C"/>
    <w:rsid w:val="003111C4"/>
    <w:rsid w:val="00311230"/>
    <w:rsid w:val="003112E5"/>
    <w:rsid w:val="003113A0"/>
    <w:rsid w:val="003113F8"/>
    <w:rsid w:val="00311404"/>
    <w:rsid w:val="0031144B"/>
    <w:rsid w:val="00311535"/>
    <w:rsid w:val="00311626"/>
    <w:rsid w:val="00311645"/>
    <w:rsid w:val="00311676"/>
    <w:rsid w:val="003116C5"/>
    <w:rsid w:val="003117BE"/>
    <w:rsid w:val="00311837"/>
    <w:rsid w:val="003118E6"/>
    <w:rsid w:val="003118F4"/>
    <w:rsid w:val="003119FA"/>
    <w:rsid w:val="00311A2B"/>
    <w:rsid w:val="00311AFF"/>
    <w:rsid w:val="00311B6B"/>
    <w:rsid w:val="00311B80"/>
    <w:rsid w:val="00311C20"/>
    <w:rsid w:val="00311C3B"/>
    <w:rsid w:val="00311DC1"/>
    <w:rsid w:val="00311E27"/>
    <w:rsid w:val="00311E58"/>
    <w:rsid w:val="00311F05"/>
    <w:rsid w:val="00311F97"/>
    <w:rsid w:val="00311FF8"/>
    <w:rsid w:val="0031201D"/>
    <w:rsid w:val="00312043"/>
    <w:rsid w:val="003120DB"/>
    <w:rsid w:val="003120E5"/>
    <w:rsid w:val="0031212A"/>
    <w:rsid w:val="003121AC"/>
    <w:rsid w:val="003121D4"/>
    <w:rsid w:val="00312258"/>
    <w:rsid w:val="003122B8"/>
    <w:rsid w:val="00312324"/>
    <w:rsid w:val="003123A3"/>
    <w:rsid w:val="003123BD"/>
    <w:rsid w:val="00312402"/>
    <w:rsid w:val="0031241F"/>
    <w:rsid w:val="00312431"/>
    <w:rsid w:val="0031245A"/>
    <w:rsid w:val="003124A1"/>
    <w:rsid w:val="00312505"/>
    <w:rsid w:val="00312561"/>
    <w:rsid w:val="00312562"/>
    <w:rsid w:val="003126B5"/>
    <w:rsid w:val="003126ED"/>
    <w:rsid w:val="003127D3"/>
    <w:rsid w:val="0031283F"/>
    <w:rsid w:val="0031288B"/>
    <w:rsid w:val="0031289F"/>
    <w:rsid w:val="003128A9"/>
    <w:rsid w:val="00312922"/>
    <w:rsid w:val="0031292C"/>
    <w:rsid w:val="003129DB"/>
    <w:rsid w:val="003129FF"/>
    <w:rsid w:val="00312A6C"/>
    <w:rsid w:val="00312AA4"/>
    <w:rsid w:val="00312AC6"/>
    <w:rsid w:val="00312AED"/>
    <w:rsid w:val="00312C31"/>
    <w:rsid w:val="00312C38"/>
    <w:rsid w:val="00312C50"/>
    <w:rsid w:val="00312CBB"/>
    <w:rsid w:val="00312DC3"/>
    <w:rsid w:val="00312DD0"/>
    <w:rsid w:val="00312E8F"/>
    <w:rsid w:val="00312EA3"/>
    <w:rsid w:val="00312EAA"/>
    <w:rsid w:val="00312FA0"/>
    <w:rsid w:val="00313097"/>
    <w:rsid w:val="00313133"/>
    <w:rsid w:val="0031315F"/>
    <w:rsid w:val="003131F4"/>
    <w:rsid w:val="00313299"/>
    <w:rsid w:val="003132B5"/>
    <w:rsid w:val="003132FD"/>
    <w:rsid w:val="0031331C"/>
    <w:rsid w:val="0031332C"/>
    <w:rsid w:val="0031339E"/>
    <w:rsid w:val="003133FD"/>
    <w:rsid w:val="00313446"/>
    <w:rsid w:val="00313694"/>
    <w:rsid w:val="003136DF"/>
    <w:rsid w:val="003136FF"/>
    <w:rsid w:val="00313704"/>
    <w:rsid w:val="0031370A"/>
    <w:rsid w:val="00313840"/>
    <w:rsid w:val="0031386E"/>
    <w:rsid w:val="00313942"/>
    <w:rsid w:val="00313954"/>
    <w:rsid w:val="00313966"/>
    <w:rsid w:val="0031398A"/>
    <w:rsid w:val="003139E8"/>
    <w:rsid w:val="00313A99"/>
    <w:rsid w:val="00313AA4"/>
    <w:rsid w:val="00313B90"/>
    <w:rsid w:val="00313BA5"/>
    <w:rsid w:val="00313C21"/>
    <w:rsid w:val="00313C25"/>
    <w:rsid w:val="00313C86"/>
    <w:rsid w:val="00313C93"/>
    <w:rsid w:val="00313CFB"/>
    <w:rsid w:val="00313DD1"/>
    <w:rsid w:val="00313E6C"/>
    <w:rsid w:val="00313E6F"/>
    <w:rsid w:val="00313E85"/>
    <w:rsid w:val="00313EAA"/>
    <w:rsid w:val="00313FC2"/>
    <w:rsid w:val="003140CA"/>
    <w:rsid w:val="003140F1"/>
    <w:rsid w:val="003140FB"/>
    <w:rsid w:val="00314130"/>
    <w:rsid w:val="00314176"/>
    <w:rsid w:val="003141DF"/>
    <w:rsid w:val="003141F0"/>
    <w:rsid w:val="00314305"/>
    <w:rsid w:val="0031430E"/>
    <w:rsid w:val="0031432E"/>
    <w:rsid w:val="00314333"/>
    <w:rsid w:val="0031433D"/>
    <w:rsid w:val="0031448A"/>
    <w:rsid w:val="00314523"/>
    <w:rsid w:val="00314546"/>
    <w:rsid w:val="00314613"/>
    <w:rsid w:val="00314646"/>
    <w:rsid w:val="00314709"/>
    <w:rsid w:val="0031470E"/>
    <w:rsid w:val="00314752"/>
    <w:rsid w:val="0031475F"/>
    <w:rsid w:val="003147EA"/>
    <w:rsid w:val="0031481E"/>
    <w:rsid w:val="00314834"/>
    <w:rsid w:val="003148DB"/>
    <w:rsid w:val="0031491F"/>
    <w:rsid w:val="003149AE"/>
    <w:rsid w:val="00314A86"/>
    <w:rsid w:val="00314B93"/>
    <w:rsid w:val="00314C15"/>
    <w:rsid w:val="00314C4A"/>
    <w:rsid w:val="00314CC0"/>
    <w:rsid w:val="00314CD7"/>
    <w:rsid w:val="00314D60"/>
    <w:rsid w:val="00314DD1"/>
    <w:rsid w:val="00314DE1"/>
    <w:rsid w:val="00314FEC"/>
    <w:rsid w:val="00315065"/>
    <w:rsid w:val="0031507B"/>
    <w:rsid w:val="0031509C"/>
    <w:rsid w:val="0031511D"/>
    <w:rsid w:val="003151C6"/>
    <w:rsid w:val="0031527A"/>
    <w:rsid w:val="00315295"/>
    <w:rsid w:val="00315363"/>
    <w:rsid w:val="00315389"/>
    <w:rsid w:val="003153DD"/>
    <w:rsid w:val="00315475"/>
    <w:rsid w:val="00315485"/>
    <w:rsid w:val="003154A4"/>
    <w:rsid w:val="003154C3"/>
    <w:rsid w:val="003154F9"/>
    <w:rsid w:val="00315541"/>
    <w:rsid w:val="003155F9"/>
    <w:rsid w:val="0031561F"/>
    <w:rsid w:val="0031562C"/>
    <w:rsid w:val="00315686"/>
    <w:rsid w:val="003156DF"/>
    <w:rsid w:val="0031573F"/>
    <w:rsid w:val="0031575E"/>
    <w:rsid w:val="00315766"/>
    <w:rsid w:val="00315768"/>
    <w:rsid w:val="0031576C"/>
    <w:rsid w:val="003157C5"/>
    <w:rsid w:val="0031585A"/>
    <w:rsid w:val="0031588A"/>
    <w:rsid w:val="00315899"/>
    <w:rsid w:val="0031591F"/>
    <w:rsid w:val="003159DE"/>
    <w:rsid w:val="00315A92"/>
    <w:rsid w:val="00315B39"/>
    <w:rsid w:val="00315B65"/>
    <w:rsid w:val="00315C00"/>
    <w:rsid w:val="00315C29"/>
    <w:rsid w:val="00315C2F"/>
    <w:rsid w:val="00315CA1"/>
    <w:rsid w:val="00315ED2"/>
    <w:rsid w:val="00315FF5"/>
    <w:rsid w:val="00316000"/>
    <w:rsid w:val="0031602B"/>
    <w:rsid w:val="00316075"/>
    <w:rsid w:val="00316091"/>
    <w:rsid w:val="00316095"/>
    <w:rsid w:val="0031609E"/>
    <w:rsid w:val="00316134"/>
    <w:rsid w:val="0031620E"/>
    <w:rsid w:val="00316262"/>
    <w:rsid w:val="00316269"/>
    <w:rsid w:val="003162A9"/>
    <w:rsid w:val="003162DF"/>
    <w:rsid w:val="00316328"/>
    <w:rsid w:val="003163A4"/>
    <w:rsid w:val="003163D0"/>
    <w:rsid w:val="0031641C"/>
    <w:rsid w:val="0031646B"/>
    <w:rsid w:val="00316507"/>
    <w:rsid w:val="00316530"/>
    <w:rsid w:val="00316564"/>
    <w:rsid w:val="003166AA"/>
    <w:rsid w:val="003166B1"/>
    <w:rsid w:val="00316881"/>
    <w:rsid w:val="003168A6"/>
    <w:rsid w:val="00316917"/>
    <w:rsid w:val="00316960"/>
    <w:rsid w:val="003169C6"/>
    <w:rsid w:val="003169DD"/>
    <w:rsid w:val="00316A09"/>
    <w:rsid w:val="00316A30"/>
    <w:rsid w:val="00316B18"/>
    <w:rsid w:val="00316B3D"/>
    <w:rsid w:val="00316B5E"/>
    <w:rsid w:val="00316C18"/>
    <w:rsid w:val="00316CCB"/>
    <w:rsid w:val="00316CFE"/>
    <w:rsid w:val="00316D7F"/>
    <w:rsid w:val="00316D88"/>
    <w:rsid w:val="00316DD8"/>
    <w:rsid w:val="00316E7D"/>
    <w:rsid w:val="00316EAB"/>
    <w:rsid w:val="00316EAD"/>
    <w:rsid w:val="00316ED8"/>
    <w:rsid w:val="00316EFF"/>
    <w:rsid w:val="00316F41"/>
    <w:rsid w:val="00316FA1"/>
    <w:rsid w:val="00316FD8"/>
    <w:rsid w:val="00317022"/>
    <w:rsid w:val="00317035"/>
    <w:rsid w:val="003170C0"/>
    <w:rsid w:val="003170FF"/>
    <w:rsid w:val="0031722F"/>
    <w:rsid w:val="0031727B"/>
    <w:rsid w:val="00317314"/>
    <w:rsid w:val="003173B1"/>
    <w:rsid w:val="003174F9"/>
    <w:rsid w:val="00317693"/>
    <w:rsid w:val="0031769D"/>
    <w:rsid w:val="0031773C"/>
    <w:rsid w:val="003177D7"/>
    <w:rsid w:val="00317876"/>
    <w:rsid w:val="003178B6"/>
    <w:rsid w:val="003178EF"/>
    <w:rsid w:val="00317927"/>
    <w:rsid w:val="003179FA"/>
    <w:rsid w:val="00317A9B"/>
    <w:rsid w:val="00317B05"/>
    <w:rsid w:val="00317B08"/>
    <w:rsid w:val="00317B45"/>
    <w:rsid w:val="00317B4B"/>
    <w:rsid w:val="00317B68"/>
    <w:rsid w:val="00317B7B"/>
    <w:rsid w:val="00317B9E"/>
    <w:rsid w:val="00317BB1"/>
    <w:rsid w:val="00317C37"/>
    <w:rsid w:val="00317C3A"/>
    <w:rsid w:val="00317C5D"/>
    <w:rsid w:val="00317D04"/>
    <w:rsid w:val="00317D38"/>
    <w:rsid w:val="00317DB2"/>
    <w:rsid w:val="00317DDF"/>
    <w:rsid w:val="00317E38"/>
    <w:rsid w:val="00317EDD"/>
    <w:rsid w:val="00317F31"/>
    <w:rsid w:val="00317F37"/>
    <w:rsid w:val="00317F6C"/>
    <w:rsid w:val="00317F92"/>
    <w:rsid w:val="00317FB1"/>
    <w:rsid w:val="00317FCE"/>
    <w:rsid w:val="0032008D"/>
    <w:rsid w:val="003200FF"/>
    <w:rsid w:val="00320129"/>
    <w:rsid w:val="003201D2"/>
    <w:rsid w:val="00320222"/>
    <w:rsid w:val="00320248"/>
    <w:rsid w:val="003202D4"/>
    <w:rsid w:val="003202EC"/>
    <w:rsid w:val="00320382"/>
    <w:rsid w:val="00320395"/>
    <w:rsid w:val="003203EE"/>
    <w:rsid w:val="00320454"/>
    <w:rsid w:val="00320504"/>
    <w:rsid w:val="00320518"/>
    <w:rsid w:val="003205DF"/>
    <w:rsid w:val="00320652"/>
    <w:rsid w:val="00320736"/>
    <w:rsid w:val="0032079B"/>
    <w:rsid w:val="0032081C"/>
    <w:rsid w:val="00320899"/>
    <w:rsid w:val="00320A91"/>
    <w:rsid w:val="00320AC6"/>
    <w:rsid w:val="00320B80"/>
    <w:rsid w:val="00320C41"/>
    <w:rsid w:val="00320CBB"/>
    <w:rsid w:val="00320DBA"/>
    <w:rsid w:val="00320E71"/>
    <w:rsid w:val="00320F5F"/>
    <w:rsid w:val="00320F85"/>
    <w:rsid w:val="00320FB0"/>
    <w:rsid w:val="00320FFE"/>
    <w:rsid w:val="00321073"/>
    <w:rsid w:val="00321077"/>
    <w:rsid w:val="003210E3"/>
    <w:rsid w:val="003210F6"/>
    <w:rsid w:val="0032111F"/>
    <w:rsid w:val="00321337"/>
    <w:rsid w:val="00321447"/>
    <w:rsid w:val="00321555"/>
    <w:rsid w:val="00321564"/>
    <w:rsid w:val="003215CD"/>
    <w:rsid w:val="0032165A"/>
    <w:rsid w:val="003216A5"/>
    <w:rsid w:val="003216C7"/>
    <w:rsid w:val="0032173D"/>
    <w:rsid w:val="00321777"/>
    <w:rsid w:val="00321836"/>
    <w:rsid w:val="00321862"/>
    <w:rsid w:val="003218AB"/>
    <w:rsid w:val="00321995"/>
    <w:rsid w:val="003219A7"/>
    <w:rsid w:val="003219B1"/>
    <w:rsid w:val="003219BF"/>
    <w:rsid w:val="00321A6C"/>
    <w:rsid w:val="00321B14"/>
    <w:rsid w:val="00321B83"/>
    <w:rsid w:val="00321B9A"/>
    <w:rsid w:val="00321BCD"/>
    <w:rsid w:val="00321BDD"/>
    <w:rsid w:val="00321C91"/>
    <w:rsid w:val="00321D68"/>
    <w:rsid w:val="00321DA8"/>
    <w:rsid w:val="00321DBF"/>
    <w:rsid w:val="00321DC0"/>
    <w:rsid w:val="00321E77"/>
    <w:rsid w:val="00321E93"/>
    <w:rsid w:val="00321EB2"/>
    <w:rsid w:val="00321F3B"/>
    <w:rsid w:val="003220D2"/>
    <w:rsid w:val="00322109"/>
    <w:rsid w:val="0032218C"/>
    <w:rsid w:val="0032219B"/>
    <w:rsid w:val="003221F4"/>
    <w:rsid w:val="00322246"/>
    <w:rsid w:val="00322276"/>
    <w:rsid w:val="003222DB"/>
    <w:rsid w:val="00322343"/>
    <w:rsid w:val="00322358"/>
    <w:rsid w:val="00322410"/>
    <w:rsid w:val="0032245B"/>
    <w:rsid w:val="0032252D"/>
    <w:rsid w:val="003225D1"/>
    <w:rsid w:val="003226CF"/>
    <w:rsid w:val="003226EE"/>
    <w:rsid w:val="003226F3"/>
    <w:rsid w:val="00322705"/>
    <w:rsid w:val="00322712"/>
    <w:rsid w:val="00322718"/>
    <w:rsid w:val="00322755"/>
    <w:rsid w:val="003227A0"/>
    <w:rsid w:val="003227DF"/>
    <w:rsid w:val="0032282C"/>
    <w:rsid w:val="00322940"/>
    <w:rsid w:val="00322954"/>
    <w:rsid w:val="003229E1"/>
    <w:rsid w:val="003229F3"/>
    <w:rsid w:val="00322A2E"/>
    <w:rsid w:val="00322A39"/>
    <w:rsid w:val="00322A3E"/>
    <w:rsid w:val="00322A4D"/>
    <w:rsid w:val="00322B76"/>
    <w:rsid w:val="00322B88"/>
    <w:rsid w:val="00322BF1"/>
    <w:rsid w:val="00322CAB"/>
    <w:rsid w:val="00322DF5"/>
    <w:rsid w:val="00322E54"/>
    <w:rsid w:val="00322E6C"/>
    <w:rsid w:val="00322E7F"/>
    <w:rsid w:val="0032302B"/>
    <w:rsid w:val="00323066"/>
    <w:rsid w:val="0032307F"/>
    <w:rsid w:val="0032308F"/>
    <w:rsid w:val="003230E2"/>
    <w:rsid w:val="00323176"/>
    <w:rsid w:val="003231DA"/>
    <w:rsid w:val="003231EE"/>
    <w:rsid w:val="00323284"/>
    <w:rsid w:val="003232B5"/>
    <w:rsid w:val="003232FD"/>
    <w:rsid w:val="00323306"/>
    <w:rsid w:val="003233E3"/>
    <w:rsid w:val="003234A5"/>
    <w:rsid w:val="003234CB"/>
    <w:rsid w:val="0032350F"/>
    <w:rsid w:val="00323540"/>
    <w:rsid w:val="003235C0"/>
    <w:rsid w:val="0032360D"/>
    <w:rsid w:val="003236D4"/>
    <w:rsid w:val="00323746"/>
    <w:rsid w:val="0032375E"/>
    <w:rsid w:val="003237B3"/>
    <w:rsid w:val="003237E1"/>
    <w:rsid w:val="0032380A"/>
    <w:rsid w:val="00323818"/>
    <w:rsid w:val="00323826"/>
    <w:rsid w:val="003238BF"/>
    <w:rsid w:val="0032396D"/>
    <w:rsid w:val="003239A3"/>
    <w:rsid w:val="003239AB"/>
    <w:rsid w:val="00323A83"/>
    <w:rsid w:val="00323A97"/>
    <w:rsid w:val="00323B97"/>
    <w:rsid w:val="00323BDF"/>
    <w:rsid w:val="00323BE3"/>
    <w:rsid w:val="00323BF0"/>
    <w:rsid w:val="00323C04"/>
    <w:rsid w:val="00323CF9"/>
    <w:rsid w:val="00323CFF"/>
    <w:rsid w:val="00323D37"/>
    <w:rsid w:val="00323D61"/>
    <w:rsid w:val="00323D8A"/>
    <w:rsid w:val="00323E7E"/>
    <w:rsid w:val="00323E88"/>
    <w:rsid w:val="00323E8D"/>
    <w:rsid w:val="00323F1C"/>
    <w:rsid w:val="00323FF6"/>
    <w:rsid w:val="003240D2"/>
    <w:rsid w:val="0032412A"/>
    <w:rsid w:val="0032414B"/>
    <w:rsid w:val="0032416A"/>
    <w:rsid w:val="0032417E"/>
    <w:rsid w:val="00324214"/>
    <w:rsid w:val="00324223"/>
    <w:rsid w:val="003242BE"/>
    <w:rsid w:val="0032431C"/>
    <w:rsid w:val="00324383"/>
    <w:rsid w:val="0032449C"/>
    <w:rsid w:val="003244C4"/>
    <w:rsid w:val="003244CA"/>
    <w:rsid w:val="003244EA"/>
    <w:rsid w:val="0032451B"/>
    <w:rsid w:val="0032454B"/>
    <w:rsid w:val="003245BB"/>
    <w:rsid w:val="003245FB"/>
    <w:rsid w:val="0032466D"/>
    <w:rsid w:val="003246F9"/>
    <w:rsid w:val="00324747"/>
    <w:rsid w:val="0032475D"/>
    <w:rsid w:val="00324782"/>
    <w:rsid w:val="00324869"/>
    <w:rsid w:val="0032486A"/>
    <w:rsid w:val="00324902"/>
    <w:rsid w:val="00324966"/>
    <w:rsid w:val="003249D3"/>
    <w:rsid w:val="00324A25"/>
    <w:rsid w:val="00324AD1"/>
    <w:rsid w:val="00324B1B"/>
    <w:rsid w:val="00324B5B"/>
    <w:rsid w:val="00324BF7"/>
    <w:rsid w:val="00324C25"/>
    <w:rsid w:val="00324C26"/>
    <w:rsid w:val="00324CA4"/>
    <w:rsid w:val="00324D90"/>
    <w:rsid w:val="00324E30"/>
    <w:rsid w:val="00324E35"/>
    <w:rsid w:val="00324E46"/>
    <w:rsid w:val="00324E8A"/>
    <w:rsid w:val="00325016"/>
    <w:rsid w:val="00325061"/>
    <w:rsid w:val="0032509F"/>
    <w:rsid w:val="003252CC"/>
    <w:rsid w:val="003252E6"/>
    <w:rsid w:val="00325466"/>
    <w:rsid w:val="003254CE"/>
    <w:rsid w:val="00325573"/>
    <w:rsid w:val="003255C9"/>
    <w:rsid w:val="003255EA"/>
    <w:rsid w:val="003255F3"/>
    <w:rsid w:val="00325726"/>
    <w:rsid w:val="0032574E"/>
    <w:rsid w:val="00325798"/>
    <w:rsid w:val="00325876"/>
    <w:rsid w:val="003258B2"/>
    <w:rsid w:val="003258F9"/>
    <w:rsid w:val="00325959"/>
    <w:rsid w:val="00325973"/>
    <w:rsid w:val="003259C8"/>
    <w:rsid w:val="00325A32"/>
    <w:rsid w:val="00325AD9"/>
    <w:rsid w:val="00325C91"/>
    <w:rsid w:val="00325D3B"/>
    <w:rsid w:val="00325D41"/>
    <w:rsid w:val="00325E9E"/>
    <w:rsid w:val="00325EF3"/>
    <w:rsid w:val="00325F06"/>
    <w:rsid w:val="00325F6C"/>
    <w:rsid w:val="00325F9D"/>
    <w:rsid w:val="0032614A"/>
    <w:rsid w:val="0032615B"/>
    <w:rsid w:val="003261B7"/>
    <w:rsid w:val="00326283"/>
    <w:rsid w:val="003262C3"/>
    <w:rsid w:val="003262C7"/>
    <w:rsid w:val="003262E2"/>
    <w:rsid w:val="00326317"/>
    <w:rsid w:val="0032632C"/>
    <w:rsid w:val="00326364"/>
    <w:rsid w:val="003263EB"/>
    <w:rsid w:val="00326423"/>
    <w:rsid w:val="00326470"/>
    <w:rsid w:val="00326499"/>
    <w:rsid w:val="0032654B"/>
    <w:rsid w:val="003265DF"/>
    <w:rsid w:val="0032665C"/>
    <w:rsid w:val="00326684"/>
    <w:rsid w:val="003267A1"/>
    <w:rsid w:val="003267BA"/>
    <w:rsid w:val="0032686F"/>
    <w:rsid w:val="00326887"/>
    <w:rsid w:val="003269E1"/>
    <w:rsid w:val="00326A09"/>
    <w:rsid w:val="00326A13"/>
    <w:rsid w:val="00326AD1"/>
    <w:rsid w:val="00326C36"/>
    <w:rsid w:val="00326CC7"/>
    <w:rsid w:val="00326CED"/>
    <w:rsid w:val="00326D04"/>
    <w:rsid w:val="00326DB0"/>
    <w:rsid w:val="00326DBC"/>
    <w:rsid w:val="00326DC1"/>
    <w:rsid w:val="00326E26"/>
    <w:rsid w:val="00326E7A"/>
    <w:rsid w:val="00326E7C"/>
    <w:rsid w:val="00326F06"/>
    <w:rsid w:val="00326F0A"/>
    <w:rsid w:val="00326F0B"/>
    <w:rsid w:val="00326FA8"/>
    <w:rsid w:val="00326FC2"/>
    <w:rsid w:val="0032700C"/>
    <w:rsid w:val="0032707A"/>
    <w:rsid w:val="0032708D"/>
    <w:rsid w:val="003270D5"/>
    <w:rsid w:val="00327150"/>
    <w:rsid w:val="00327169"/>
    <w:rsid w:val="00327183"/>
    <w:rsid w:val="003271B2"/>
    <w:rsid w:val="00327382"/>
    <w:rsid w:val="003273DA"/>
    <w:rsid w:val="003273EE"/>
    <w:rsid w:val="00327450"/>
    <w:rsid w:val="00327477"/>
    <w:rsid w:val="0032748B"/>
    <w:rsid w:val="003274C6"/>
    <w:rsid w:val="0032759B"/>
    <w:rsid w:val="0032759D"/>
    <w:rsid w:val="003275B4"/>
    <w:rsid w:val="003275F3"/>
    <w:rsid w:val="003275FC"/>
    <w:rsid w:val="00327607"/>
    <w:rsid w:val="00327686"/>
    <w:rsid w:val="0032769A"/>
    <w:rsid w:val="003276F0"/>
    <w:rsid w:val="00327706"/>
    <w:rsid w:val="003277AF"/>
    <w:rsid w:val="003277B9"/>
    <w:rsid w:val="003277BD"/>
    <w:rsid w:val="003277C1"/>
    <w:rsid w:val="003277D7"/>
    <w:rsid w:val="003278E8"/>
    <w:rsid w:val="0032794B"/>
    <w:rsid w:val="00327972"/>
    <w:rsid w:val="00327986"/>
    <w:rsid w:val="00327A25"/>
    <w:rsid w:val="00327A5B"/>
    <w:rsid w:val="00327A88"/>
    <w:rsid w:val="00327B1D"/>
    <w:rsid w:val="00327B39"/>
    <w:rsid w:val="00327BAF"/>
    <w:rsid w:val="00327C62"/>
    <w:rsid w:val="00327C83"/>
    <w:rsid w:val="00327CA4"/>
    <w:rsid w:val="00327D32"/>
    <w:rsid w:val="00327D4D"/>
    <w:rsid w:val="00327D68"/>
    <w:rsid w:val="00327D6E"/>
    <w:rsid w:val="00327DCD"/>
    <w:rsid w:val="00327DF3"/>
    <w:rsid w:val="00327E70"/>
    <w:rsid w:val="00327ECE"/>
    <w:rsid w:val="00327F35"/>
    <w:rsid w:val="00327F85"/>
    <w:rsid w:val="00327FF2"/>
    <w:rsid w:val="0033001E"/>
    <w:rsid w:val="003300CD"/>
    <w:rsid w:val="00330128"/>
    <w:rsid w:val="0033013E"/>
    <w:rsid w:val="0033017C"/>
    <w:rsid w:val="00330191"/>
    <w:rsid w:val="003301D3"/>
    <w:rsid w:val="003301DC"/>
    <w:rsid w:val="00330220"/>
    <w:rsid w:val="00330235"/>
    <w:rsid w:val="00330290"/>
    <w:rsid w:val="003302C0"/>
    <w:rsid w:val="00330327"/>
    <w:rsid w:val="0033043C"/>
    <w:rsid w:val="003304D2"/>
    <w:rsid w:val="00330564"/>
    <w:rsid w:val="003305B4"/>
    <w:rsid w:val="003305E5"/>
    <w:rsid w:val="00330617"/>
    <w:rsid w:val="00330629"/>
    <w:rsid w:val="003306B2"/>
    <w:rsid w:val="003306B4"/>
    <w:rsid w:val="003306CF"/>
    <w:rsid w:val="003306E8"/>
    <w:rsid w:val="003306EB"/>
    <w:rsid w:val="00330727"/>
    <w:rsid w:val="00330744"/>
    <w:rsid w:val="0033076B"/>
    <w:rsid w:val="00330775"/>
    <w:rsid w:val="00330791"/>
    <w:rsid w:val="0033079D"/>
    <w:rsid w:val="003307AE"/>
    <w:rsid w:val="003307E4"/>
    <w:rsid w:val="0033085B"/>
    <w:rsid w:val="00330896"/>
    <w:rsid w:val="003308F9"/>
    <w:rsid w:val="0033098E"/>
    <w:rsid w:val="003309AD"/>
    <w:rsid w:val="00330A14"/>
    <w:rsid w:val="00330A52"/>
    <w:rsid w:val="00330A93"/>
    <w:rsid w:val="00330B48"/>
    <w:rsid w:val="00330B69"/>
    <w:rsid w:val="00330C12"/>
    <w:rsid w:val="00330D05"/>
    <w:rsid w:val="00330D9B"/>
    <w:rsid w:val="00330D9C"/>
    <w:rsid w:val="00330DC9"/>
    <w:rsid w:val="00330E7F"/>
    <w:rsid w:val="00330EC3"/>
    <w:rsid w:val="00330F50"/>
    <w:rsid w:val="00330FB8"/>
    <w:rsid w:val="0033102D"/>
    <w:rsid w:val="00331071"/>
    <w:rsid w:val="00331143"/>
    <w:rsid w:val="003312A4"/>
    <w:rsid w:val="003312DD"/>
    <w:rsid w:val="003313C0"/>
    <w:rsid w:val="0033142D"/>
    <w:rsid w:val="00331459"/>
    <w:rsid w:val="00331595"/>
    <w:rsid w:val="00331597"/>
    <w:rsid w:val="003315A5"/>
    <w:rsid w:val="003315A6"/>
    <w:rsid w:val="003315CE"/>
    <w:rsid w:val="003315D0"/>
    <w:rsid w:val="003315FA"/>
    <w:rsid w:val="00331618"/>
    <w:rsid w:val="0033167E"/>
    <w:rsid w:val="00331684"/>
    <w:rsid w:val="0033169C"/>
    <w:rsid w:val="0033178B"/>
    <w:rsid w:val="003317A6"/>
    <w:rsid w:val="003317E1"/>
    <w:rsid w:val="003318FC"/>
    <w:rsid w:val="0033191E"/>
    <w:rsid w:val="0033197A"/>
    <w:rsid w:val="00331999"/>
    <w:rsid w:val="003319A7"/>
    <w:rsid w:val="00331A7D"/>
    <w:rsid w:val="00331B05"/>
    <w:rsid w:val="00331C7A"/>
    <w:rsid w:val="00331C81"/>
    <w:rsid w:val="00331DD0"/>
    <w:rsid w:val="00331E07"/>
    <w:rsid w:val="00331E38"/>
    <w:rsid w:val="00331E3E"/>
    <w:rsid w:val="00331EB4"/>
    <w:rsid w:val="00331EDD"/>
    <w:rsid w:val="00331EEB"/>
    <w:rsid w:val="00331F2F"/>
    <w:rsid w:val="0033205D"/>
    <w:rsid w:val="0033206E"/>
    <w:rsid w:val="0033208C"/>
    <w:rsid w:val="003320BC"/>
    <w:rsid w:val="00332101"/>
    <w:rsid w:val="003321BF"/>
    <w:rsid w:val="003321CD"/>
    <w:rsid w:val="00332257"/>
    <w:rsid w:val="003322B7"/>
    <w:rsid w:val="00332422"/>
    <w:rsid w:val="00332470"/>
    <w:rsid w:val="003324CE"/>
    <w:rsid w:val="003324CF"/>
    <w:rsid w:val="003324E9"/>
    <w:rsid w:val="0033256E"/>
    <w:rsid w:val="00332573"/>
    <w:rsid w:val="00332587"/>
    <w:rsid w:val="003325F8"/>
    <w:rsid w:val="0033262B"/>
    <w:rsid w:val="0033270D"/>
    <w:rsid w:val="00332712"/>
    <w:rsid w:val="00332838"/>
    <w:rsid w:val="00332888"/>
    <w:rsid w:val="00332A3F"/>
    <w:rsid w:val="00332A88"/>
    <w:rsid w:val="00332A8A"/>
    <w:rsid w:val="00332ADA"/>
    <w:rsid w:val="00332AEF"/>
    <w:rsid w:val="00332B33"/>
    <w:rsid w:val="00332B44"/>
    <w:rsid w:val="00332B61"/>
    <w:rsid w:val="00332C62"/>
    <w:rsid w:val="00332CD2"/>
    <w:rsid w:val="00332CEC"/>
    <w:rsid w:val="00332CEE"/>
    <w:rsid w:val="00332D28"/>
    <w:rsid w:val="00332D66"/>
    <w:rsid w:val="00332DF3"/>
    <w:rsid w:val="00332E41"/>
    <w:rsid w:val="00332E58"/>
    <w:rsid w:val="00332E8B"/>
    <w:rsid w:val="00332EF5"/>
    <w:rsid w:val="00332F4C"/>
    <w:rsid w:val="00332F73"/>
    <w:rsid w:val="00332FC2"/>
    <w:rsid w:val="00332FEF"/>
    <w:rsid w:val="0033308C"/>
    <w:rsid w:val="0033311B"/>
    <w:rsid w:val="003331A8"/>
    <w:rsid w:val="003331DE"/>
    <w:rsid w:val="00333216"/>
    <w:rsid w:val="0033324B"/>
    <w:rsid w:val="0033328F"/>
    <w:rsid w:val="00333321"/>
    <w:rsid w:val="00333339"/>
    <w:rsid w:val="00333343"/>
    <w:rsid w:val="00333358"/>
    <w:rsid w:val="003333BE"/>
    <w:rsid w:val="003333F9"/>
    <w:rsid w:val="00333418"/>
    <w:rsid w:val="00333424"/>
    <w:rsid w:val="003334B9"/>
    <w:rsid w:val="003334BC"/>
    <w:rsid w:val="0033359C"/>
    <w:rsid w:val="003335C9"/>
    <w:rsid w:val="003335F4"/>
    <w:rsid w:val="00333717"/>
    <w:rsid w:val="003337BE"/>
    <w:rsid w:val="00333850"/>
    <w:rsid w:val="0033385C"/>
    <w:rsid w:val="003338C8"/>
    <w:rsid w:val="00333949"/>
    <w:rsid w:val="0033395E"/>
    <w:rsid w:val="00333A36"/>
    <w:rsid w:val="00333A42"/>
    <w:rsid w:val="00333AF1"/>
    <w:rsid w:val="00333B17"/>
    <w:rsid w:val="00333B5B"/>
    <w:rsid w:val="00333B5C"/>
    <w:rsid w:val="00333B82"/>
    <w:rsid w:val="00333B95"/>
    <w:rsid w:val="00333BAA"/>
    <w:rsid w:val="00333CBE"/>
    <w:rsid w:val="00333D43"/>
    <w:rsid w:val="00333D79"/>
    <w:rsid w:val="00333D92"/>
    <w:rsid w:val="00333EC4"/>
    <w:rsid w:val="00333F6B"/>
    <w:rsid w:val="00333F72"/>
    <w:rsid w:val="00333F88"/>
    <w:rsid w:val="00333F9F"/>
    <w:rsid w:val="00333FD9"/>
    <w:rsid w:val="00334021"/>
    <w:rsid w:val="00334035"/>
    <w:rsid w:val="00334074"/>
    <w:rsid w:val="003340C8"/>
    <w:rsid w:val="003340FC"/>
    <w:rsid w:val="0033410D"/>
    <w:rsid w:val="0033412E"/>
    <w:rsid w:val="00334155"/>
    <w:rsid w:val="0033419C"/>
    <w:rsid w:val="003341B6"/>
    <w:rsid w:val="00334276"/>
    <w:rsid w:val="003342E2"/>
    <w:rsid w:val="00334320"/>
    <w:rsid w:val="0033437E"/>
    <w:rsid w:val="003343CC"/>
    <w:rsid w:val="003343E3"/>
    <w:rsid w:val="003343F0"/>
    <w:rsid w:val="00334485"/>
    <w:rsid w:val="003344B0"/>
    <w:rsid w:val="00334511"/>
    <w:rsid w:val="00334538"/>
    <w:rsid w:val="00334557"/>
    <w:rsid w:val="003345D8"/>
    <w:rsid w:val="003346A7"/>
    <w:rsid w:val="003346C0"/>
    <w:rsid w:val="003346CA"/>
    <w:rsid w:val="00334700"/>
    <w:rsid w:val="00334723"/>
    <w:rsid w:val="003347CB"/>
    <w:rsid w:val="003348D4"/>
    <w:rsid w:val="003348F1"/>
    <w:rsid w:val="00334917"/>
    <w:rsid w:val="00334920"/>
    <w:rsid w:val="00334972"/>
    <w:rsid w:val="0033497B"/>
    <w:rsid w:val="003349B6"/>
    <w:rsid w:val="00334A02"/>
    <w:rsid w:val="00334A2D"/>
    <w:rsid w:val="00334A6E"/>
    <w:rsid w:val="00334A87"/>
    <w:rsid w:val="00334AB1"/>
    <w:rsid w:val="00334AEF"/>
    <w:rsid w:val="00334AF3"/>
    <w:rsid w:val="00334B73"/>
    <w:rsid w:val="00334BD8"/>
    <w:rsid w:val="00334C0D"/>
    <w:rsid w:val="00334C12"/>
    <w:rsid w:val="00334C76"/>
    <w:rsid w:val="00334CE3"/>
    <w:rsid w:val="00334CEA"/>
    <w:rsid w:val="00334D8F"/>
    <w:rsid w:val="00334DCA"/>
    <w:rsid w:val="00334DDA"/>
    <w:rsid w:val="00334E04"/>
    <w:rsid w:val="00334E29"/>
    <w:rsid w:val="00334E45"/>
    <w:rsid w:val="00334F37"/>
    <w:rsid w:val="00334F41"/>
    <w:rsid w:val="00334F90"/>
    <w:rsid w:val="00334FD6"/>
    <w:rsid w:val="00334FE5"/>
    <w:rsid w:val="00335059"/>
    <w:rsid w:val="00335077"/>
    <w:rsid w:val="00335148"/>
    <w:rsid w:val="0033514A"/>
    <w:rsid w:val="00335169"/>
    <w:rsid w:val="003351CF"/>
    <w:rsid w:val="003351E6"/>
    <w:rsid w:val="00335235"/>
    <w:rsid w:val="003352C3"/>
    <w:rsid w:val="0033530E"/>
    <w:rsid w:val="0033539B"/>
    <w:rsid w:val="003353C3"/>
    <w:rsid w:val="0033540A"/>
    <w:rsid w:val="00335456"/>
    <w:rsid w:val="003354C2"/>
    <w:rsid w:val="00335549"/>
    <w:rsid w:val="003355D5"/>
    <w:rsid w:val="003355FA"/>
    <w:rsid w:val="00335728"/>
    <w:rsid w:val="0033575E"/>
    <w:rsid w:val="003357A4"/>
    <w:rsid w:val="0033581C"/>
    <w:rsid w:val="0033584B"/>
    <w:rsid w:val="00335917"/>
    <w:rsid w:val="00335942"/>
    <w:rsid w:val="00335989"/>
    <w:rsid w:val="003359E4"/>
    <w:rsid w:val="00335A91"/>
    <w:rsid w:val="00335AB1"/>
    <w:rsid w:val="00335B74"/>
    <w:rsid w:val="00335BB0"/>
    <w:rsid w:val="00335BF8"/>
    <w:rsid w:val="00335C6E"/>
    <w:rsid w:val="00335C9B"/>
    <w:rsid w:val="00335CB7"/>
    <w:rsid w:val="00335D0F"/>
    <w:rsid w:val="00335D8D"/>
    <w:rsid w:val="00335DD1"/>
    <w:rsid w:val="00335E2C"/>
    <w:rsid w:val="00335ED5"/>
    <w:rsid w:val="00335F5F"/>
    <w:rsid w:val="00335F60"/>
    <w:rsid w:val="00335F8F"/>
    <w:rsid w:val="00335FA6"/>
    <w:rsid w:val="00335FD7"/>
    <w:rsid w:val="00335FED"/>
    <w:rsid w:val="00336058"/>
    <w:rsid w:val="00336070"/>
    <w:rsid w:val="00336097"/>
    <w:rsid w:val="003360B1"/>
    <w:rsid w:val="00336107"/>
    <w:rsid w:val="0033612F"/>
    <w:rsid w:val="003361C0"/>
    <w:rsid w:val="00336205"/>
    <w:rsid w:val="00336239"/>
    <w:rsid w:val="0033625A"/>
    <w:rsid w:val="0033627B"/>
    <w:rsid w:val="003362BC"/>
    <w:rsid w:val="0033634D"/>
    <w:rsid w:val="003363E7"/>
    <w:rsid w:val="00336416"/>
    <w:rsid w:val="0033649F"/>
    <w:rsid w:val="003364DF"/>
    <w:rsid w:val="003365CE"/>
    <w:rsid w:val="00336629"/>
    <w:rsid w:val="00336655"/>
    <w:rsid w:val="00336714"/>
    <w:rsid w:val="00336719"/>
    <w:rsid w:val="00336740"/>
    <w:rsid w:val="00336758"/>
    <w:rsid w:val="003367FA"/>
    <w:rsid w:val="003368C7"/>
    <w:rsid w:val="0033691A"/>
    <w:rsid w:val="0033692B"/>
    <w:rsid w:val="0033695C"/>
    <w:rsid w:val="003369A2"/>
    <w:rsid w:val="003369D1"/>
    <w:rsid w:val="00336A04"/>
    <w:rsid w:val="00336B58"/>
    <w:rsid w:val="00336B70"/>
    <w:rsid w:val="00336BA9"/>
    <w:rsid w:val="00336BBA"/>
    <w:rsid w:val="00336BCD"/>
    <w:rsid w:val="00336BD2"/>
    <w:rsid w:val="00336C6A"/>
    <w:rsid w:val="00336C77"/>
    <w:rsid w:val="00336CDC"/>
    <w:rsid w:val="00336D1A"/>
    <w:rsid w:val="00336D64"/>
    <w:rsid w:val="00336D94"/>
    <w:rsid w:val="00336E09"/>
    <w:rsid w:val="00336E22"/>
    <w:rsid w:val="00336E5D"/>
    <w:rsid w:val="00336ECA"/>
    <w:rsid w:val="00336EDE"/>
    <w:rsid w:val="00336F24"/>
    <w:rsid w:val="00336F28"/>
    <w:rsid w:val="00336FAE"/>
    <w:rsid w:val="0033703F"/>
    <w:rsid w:val="00337078"/>
    <w:rsid w:val="00337091"/>
    <w:rsid w:val="003370EE"/>
    <w:rsid w:val="00337116"/>
    <w:rsid w:val="00337167"/>
    <w:rsid w:val="00337180"/>
    <w:rsid w:val="003371E0"/>
    <w:rsid w:val="0033726E"/>
    <w:rsid w:val="003372A5"/>
    <w:rsid w:val="003373D1"/>
    <w:rsid w:val="003373D8"/>
    <w:rsid w:val="00337401"/>
    <w:rsid w:val="0033742D"/>
    <w:rsid w:val="0033754D"/>
    <w:rsid w:val="00337594"/>
    <w:rsid w:val="00337628"/>
    <w:rsid w:val="00337632"/>
    <w:rsid w:val="003376A7"/>
    <w:rsid w:val="003376AB"/>
    <w:rsid w:val="003376B0"/>
    <w:rsid w:val="003376BF"/>
    <w:rsid w:val="003376E8"/>
    <w:rsid w:val="0033771D"/>
    <w:rsid w:val="00337782"/>
    <w:rsid w:val="003377E6"/>
    <w:rsid w:val="0033782D"/>
    <w:rsid w:val="0033782E"/>
    <w:rsid w:val="003378B2"/>
    <w:rsid w:val="003378C8"/>
    <w:rsid w:val="00337901"/>
    <w:rsid w:val="00337974"/>
    <w:rsid w:val="003379CD"/>
    <w:rsid w:val="003379FF"/>
    <w:rsid w:val="00337A8D"/>
    <w:rsid w:val="00337ABC"/>
    <w:rsid w:val="00337C6F"/>
    <w:rsid w:val="00337C8E"/>
    <w:rsid w:val="00337C90"/>
    <w:rsid w:val="00337CB9"/>
    <w:rsid w:val="00337CCC"/>
    <w:rsid w:val="00337D3A"/>
    <w:rsid w:val="00337D3E"/>
    <w:rsid w:val="00337DD2"/>
    <w:rsid w:val="00337DEF"/>
    <w:rsid w:val="00337EAD"/>
    <w:rsid w:val="00337ECE"/>
    <w:rsid w:val="00337EDD"/>
    <w:rsid w:val="00337F0E"/>
    <w:rsid w:val="00340034"/>
    <w:rsid w:val="0034004C"/>
    <w:rsid w:val="00340101"/>
    <w:rsid w:val="0034010F"/>
    <w:rsid w:val="00340154"/>
    <w:rsid w:val="00340155"/>
    <w:rsid w:val="003401F1"/>
    <w:rsid w:val="0034020C"/>
    <w:rsid w:val="00340262"/>
    <w:rsid w:val="00340296"/>
    <w:rsid w:val="003402D2"/>
    <w:rsid w:val="003402F8"/>
    <w:rsid w:val="00340368"/>
    <w:rsid w:val="00340403"/>
    <w:rsid w:val="00340425"/>
    <w:rsid w:val="0034043E"/>
    <w:rsid w:val="00340491"/>
    <w:rsid w:val="003404DB"/>
    <w:rsid w:val="00340549"/>
    <w:rsid w:val="00340586"/>
    <w:rsid w:val="00340590"/>
    <w:rsid w:val="0034074A"/>
    <w:rsid w:val="00340752"/>
    <w:rsid w:val="0034087A"/>
    <w:rsid w:val="00340880"/>
    <w:rsid w:val="003408AA"/>
    <w:rsid w:val="003408B7"/>
    <w:rsid w:val="003408D4"/>
    <w:rsid w:val="003408D6"/>
    <w:rsid w:val="0034097C"/>
    <w:rsid w:val="0034097E"/>
    <w:rsid w:val="00340988"/>
    <w:rsid w:val="0034098F"/>
    <w:rsid w:val="00340A20"/>
    <w:rsid w:val="00340A73"/>
    <w:rsid w:val="00340AFB"/>
    <w:rsid w:val="00340B16"/>
    <w:rsid w:val="00340B87"/>
    <w:rsid w:val="00340C3C"/>
    <w:rsid w:val="00340DDA"/>
    <w:rsid w:val="00340DE4"/>
    <w:rsid w:val="00340E42"/>
    <w:rsid w:val="00340F09"/>
    <w:rsid w:val="00340F5C"/>
    <w:rsid w:val="00340FB0"/>
    <w:rsid w:val="00340FB1"/>
    <w:rsid w:val="00341008"/>
    <w:rsid w:val="00341023"/>
    <w:rsid w:val="00341040"/>
    <w:rsid w:val="00341110"/>
    <w:rsid w:val="00341119"/>
    <w:rsid w:val="00341148"/>
    <w:rsid w:val="00341170"/>
    <w:rsid w:val="003411B4"/>
    <w:rsid w:val="00341264"/>
    <w:rsid w:val="00341288"/>
    <w:rsid w:val="003412B0"/>
    <w:rsid w:val="003412C5"/>
    <w:rsid w:val="00341304"/>
    <w:rsid w:val="00341306"/>
    <w:rsid w:val="003413BD"/>
    <w:rsid w:val="00341420"/>
    <w:rsid w:val="0034143A"/>
    <w:rsid w:val="00341484"/>
    <w:rsid w:val="0034158B"/>
    <w:rsid w:val="0034167F"/>
    <w:rsid w:val="003416A7"/>
    <w:rsid w:val="003416B6"/>
    <w:rsid w:val="00341722"/>
    <w:rsid w:val="00341784"/>
    <w:rsid w:val="00341794"/>
    <w:rsid w:val="003417E4"/>
    <w:rsid w:val="0034183C"/>
    <w:rsid w:val="00341844"/>
    <w:rsid w:val="0034184A"/>
    <w:rsid w:val="00341876"/>
    <w:rsid w:val="00341879"/>
    <w:rsid w:val="003418A4"/>
    <w:rsid w:val="0034193B"/>
    <w:rsid w:val="0034197D"/>
    <w:rsid w:val="003419AF"/>
    <w:rsid w:val="00341A0C"/>
    <w:rsid w:val="00341A50"/>
    <w:rsid w:val="00341AD3"/>
    <w:rsid w:val="00341B35"/>
    <w:rsid w:val="00341BEC"/>
    <w:rsid w:val="00341C5F"/>
    <w:rsid w:val="00341C7D"/>
    <w:rsid w:val="00341C94"/>
    <w:rsid w:val="00341CE9"/>
    <w:rsid w:val="00341D81"/>
    <w:rsid w:val="00341E05"/>
    <w:rsid w:val="00341E4A"/>
    <w:rsid w:val="00341E88"/>
    <w:rsid w:val="00341F9B"/>
    <w:rsid w:val="00341FFA"/>
    <w:rsid w:val="00342008"/>
    <w:rsid w:val="003420D5"/>
    <w:rsid w:val="0034211E"/>
    <w:rsid w:val="00342159"/>
    <w:rsid w:val="0034218F"/>
    <w:rsid w:val="003421D0"/>
    <w:rsid w:val="003422B8"/>
    <w:rsid w:val="003422D2"/>
    <w:rsid w:val="003422DB"/>
    <w:rsid w:val="0034232B"/>
    <w:rsid w:val="00342345"/>
    <w:rsid w:val="0034238C"/>
    <w:rsid w:val="00342427"/>
    <w:rsid w:val="00342433"/>
    <w:rsid w:val="00342440"/>
    <w:rsid w:val="00342479"/>
    <w:rsid w:val="00342519"/>
    <w:rsid w:val="00342523"/>
    <w:rsid w:val="00342533"/>
    <w:rsid w:val="003425B4"/>
    <w:rsid w:val="00342607"/>
    <w:rsid w:val="00342615"/>
    <w:rsid w:val="0034261D"/>
    <w:rsid w:val="003426A3"/>
    <w:rsid w:val="003426D2"/>
    <w:rsid w:val="003426D5"/>
    <w:rsid w:val="003426D6"/>
    <w:rsid w:val="00342717"/>
    <w:rsid w:val="003427C9"/>
    <w:rsid w:val="003428DC"/>
    <w:rsid w:val="003428F2"/>
    <w:rsid w:val="003429CE"/>
    <w:rsid w:val="003429DA"/>
    <w:rsid w:val="00342A68"/>
    <w:rsid w:val="00342ABC"/>
    <w:rsid w:val="00342BB4"/>
    <w:rsid w:val="00342CCD"/>
    <w:rsid w:val="00342D6D"/>
    <w:rsid w:val="00342DAA"/>
    <w:rsid w:val="00342F3B"/>
    <w:rsid w:val="00342F57"/>
    <w:rsid w:val="00342FD0"/>
    <w:rsid w:val="003430E4"/>
    <w:rsid w:val="0034310E"/>
    <w:rsid w:val="0034314A"/>
    <w:rsid w:val="003431A0"/>
    <w:rsid w:val="003431A9"/>
    <w:rsid w:val="003431B5"/>
    <w:rsid w:val="00343222"/>
    <w:rsid w:val="0034328E"/>
    <w:rsid w:val="003432C6"/>
    <w:rsid w:val="00343373"/>
    <w:rsid w:val="003433C1"/>
    <w:rsid w:val="00343428"/>
    <w:rsid w:val="00343456"/>
    <w:rsid w:val="003434D0"/>
    <w:rsid w:val="003434E2"/>
    <w:rsid w:val="00343520"/>
    <w:rsid w:val="0034352A"/>
    <w:rsid w:val="00343539"/>
    <w:rsid w:val="003435BF"/>
    <w:rsid w:val="003435C5"/>
    <w:rsid w:val="003435F8"/>
    <w:rsid w:val="0034372B"/>
    <w:rsid w:val="003437DF"/>
    <w:rsid w:val="0034381A"/>
    <w:rsid w:val="0034382F"/>
    <w:rsid w:val="00343908"/>
    <w:rsid w:val="0034391E"/>
    <w:rsid w:val="00343961"/>
    <w:rsid w:val="00343987"/>
    <w:rsid w:val="003439C7"/>
    <w:rsid w:val="003439CF"/>
    <w:rsid w:val="00343A01"/>
    <w:rsid w:val="00343A02"/>
    <w:rsid w:val="00343AE4"/>
    <w:rsid w:val="00343AF3"/>
    <w:rsid w:val="00343AF8"/>
    <w:rsid w:val="00343AFF"/>
    <w:rsid w:val="00343B4A"/>
    <w:rsid w:val="00343B60"/>
    <w:rsid w:val="00343BF4"/>
    <w:rsid w:val="00343BFA"/>
    <w:rsid w:val="00343C3D"/>
    <w:rsid w:val="00343C58"/>
    <w:rsid w:val="00343D2F"/>
    <w:rsid w:val="00343D39"/>
    <w:rsid w:val="00343D41"/>
    <w:rsid w:val="00343D61"/>
    <w:rsid w:val="00343D78"/>
    <w:rsid w:val="00343DC1"/>
    <w:rsid w:val="00343E21"/>
    <w:rsid w:val="00343E27"/>
    <w:rsid w:val="00343E2F"/>
    <w:rsid w:val="00343E6D"/>
    <w:rsid w:val="00343EDA"/>
    <w:rsid w:val="00343F5A"/>
    <w:rsid w:val="00343F8A"/>
    <w:rsid w:val="00343FB2"/>
    <w:rsid w:val="00343FBF"/>
    <w:rsid w:val="0034401C"/>
    <w:rsid w:val="0034403E"/>
    <w:rsid w:val="00344057"/>
    <w:rsid w:val="0034405D"/>
    <w:rsid w:val="00344060"/>
    <w:rsid w:val="0034406E"/>
    <w:rsid w:val="00344144"/>
    <w:rsid w:val="003441DF"/>
    <w:rsid w:val="003441E5"/>
    <w:rsid w:val="00344214"/>
    <w:rsid w:val="0034423A"/>
    <w:rsid w:val="0034425E"/>
    <w:rsid w:val="003442B5"/>
    <w:rsid w:val="003442F2"/>
    <w:rsid w:val="00344382"/>
    <w:rsid w:val="00344390"/>
    <w:rsid w:val="00344461"/>
    <w:rsid w:val="003444D7"/>
    <w:rsid w:val="003444F7"/>
    <w:rsid w:val="00344730"/>
    <w:rsid w:val="00344785"/>
    <w:rsid w:val="003447C3"/>
    <w:rsid w:val="003447D3"/>
    <w:rsid w:val="003448B5"/>
    <w:rsid w:val="003448BB"/>
    <w:rsid w:val="003448D8"/>
    <w:rsid w:val="00344914"/>
    <w:rsid w:val="00344960"/>
    <w:rsid w:val="00344A1A"/>
    <w:rsid w:val="00344A2B"/>
    <w:rsid w:val="00344A8D"/>
    <w:rsid w:val="00344B25"/>
    <w:rsid w:val="00344B70"/>
    <w:rsid w:val="00344C45"/>
    <w:rsid w:val="00344CA9"/>
    <w:rsid w:val="00344CFD"/>
    <w:rsid w:val="00344D76"/>
    <w:rsid w:val="00344D93"/>
    <w:rsid w:val="00344DDD"/>
    <w:rsid w:val="00344E07"/>
    <w:rsid w:val="00344EBF"/>
    <w:rsid w:val="00344EE8"/>
    <w:rsid w:val="00344F27"/>
    <w:rsid w:val="00345092"/>
    <w:rsid w:val="00345096"/>
    <w:rsid w:val="00345136"/>
    <w:rsid w:val="0034519C"/>
    <w:rsid w:val="00345290"/>
    <w:rsid w:val="00345365"/>
    <w:rsid w:val="00345367"/>
    <w:rsid w:val="003453AA"/>
    <w:rsid w:val="003453C4"/>
    <w:rsid w:val="00345432"/>
    <w:rsid w:val="00345474"/>
    <w:rsid w:val="003454C8"/>
    <w:rsid w:val="003455EC"/>
    <w:rsid w:val="00345632"/>
    <w:rsid w:val="00345692"/>
    <w:rsid w:val="0034573E"/>
    <w:rsid w:val="00345751"/>
    <w:rsid w:val="00345825"/>
    <w:rsid w:val="003458C8"/>
    <w:rsid w:val="00345927"/>
    <w:rsid w:val="0034595E"/>
    <w:rsid w:val="00345A44"/>
    <w:rsid w:val="00345B59"/>
    <w:rsid w:val="00345B7B"/>
    <w:rsid w:val="00345CBB"/>
    <w:rsid w:val="00345D15"/>
    <w:rsid w:val="00345D1B"/>
    <w:rsid w:val="00345D33"/>
    <w:rsid w:val="00345D42"/>
    <w:rsid w:val="00345D4C"/>
    <w:rsid w:val="00345E4A"/>
    <w:rsid w:val="00345E4F"/>
    <w:rsid w:val="00345EAF"/>
    <w:rsid w:val="00345ED7"/>
    <w:rsid w:val="00345EF6"/>
    <w:rsid w:val="00345F2B"/>
    <w:rsid w:val="00345F7C"/>
    <w:rsid w:val="00345F95"/>
    <w:rsid w:val="00345FE3"/>
    <w:rsid w:val="00345FF2"/>
    <w:rsid w:val="0034610D"/>
    <w:rsid w:val="003461A2"/>
    <w:rsid w:val="00346218"/>
    <w:rsid w:val="00346228"/>
    <w:rsid w:val="00346242"/>
    <w:rsid w:val="00346257"/>
    <w:rsid w:val="0034629C"/>
    <w:rsid w:val="003462D0"/>
    <w:rsid w:val="003463D9"/>
    <w:rsid w:val="003463DD"/>
    <w:rsid w:val="0034641B"/>
    <w:rsid w:val="0034647A"/>
    <w:rsid w:val="003464BE"/>
    <w:rsid w:val="0034653E"/>
    <w:rsid w:val="00346599"/>
    <w:rsid w:val="003466E4"/>
    <w:rsid w:val="0034672C"/>
    <w:rsid w:val="0034677A"/>
    <w:rsid w:val="00346781"/>
    <w:rsid w:val="003467C5"/>
    <w:rsid w:val="003467E9"/>
    <w:rsid w:val="0034680C"/>
    <w:rsid w:val="0034684C"/>
    <w:rsid w:val="0034685B"/>
    <w:rsid w:val="0034686B"/>
    <w:rsid w:val="003468D9"/>
    <w:rsid w:val="0034692D"/>
    <w:rsid w:val="00346940"/>
    <w:rsid w:val="003469A0"/>
    <w:rsid w:val="003469B9"/>
    <w:rsid w:val="00346A12"/>
    <w:rsid w:val="00346A2B"/>
    <w:rsid w:val="00346A9D"/>
    <w:rsid w:val="00346AA6"/>
    <w:rsid w:val="00346AC8"/>
    <w:rsid w:val="00346BAF"/>
    <w:rsid w:val="00346C6A"/>
    <w:rsid w:val="00346C78"/>
    <w:rsid w:val="00346D06"/>
    <w:rsid w:val="00346D2C"/>
    <w:rsid w:val="00346EB8"/>
    <w:rsid w:val="00346EF8"/>
    <w:rsid w:val="00346F36"/>
    <w:rsid w:val="003470BF"/>
    <w:rsid w:val="00347108"/>
    <w:rsid w:val="00347193"/>
    <w:rsid w:val="00347217"/>
    <w:rsid w:val="00347229"/>
    <w:rsid w:val="003472C3"/>
    <w:rsid w:val="003474D2"/>
    <w:rsid w:val="003474EB"/>
    <w:rsid w:val="0034752D"/>
    <w:rsid w:val="0034759D"/>
    <w:rsid w:val="003475DE"/>
    <w:rsid w:val="00347615"/>
    <w:rsid w:val="00347656"/>
    <w:rsid w:val="0034765B"/>
    <w:rsid w:val="0034769B"/>
    <w:rsid w:val="0034776D"/>
    <w:rsid w:val="0034779B"/>
    <w:rsid w:val="003477D2"/>
    <w:rsid w:val="003478E3"/>
    <w:rsid w:val="00347904"/>
    <w:rsid w:val="00347976"/>
    <w:rsid w:val="003479BD"/>
    <w:rsid w:val="00347A2C"/>
    <w:rsid w:val="00347AEF"/>
    <w:rsid w:val="00347B3A"/>
    <w:rsid w:val="00347BFD"/>
    <w:rsid w:val="00347C2E"/>
    <w:rsid w:val="00347C68"/>
    <w:rsid w:val="00347CB4"/>
    <w:rsid w:val="00347D06"/>
    <w:rsid w:val="00347D53"/>
    <w:rsid w:val="00347E1B"/>
    <w:rsid w:val="00347E4D"/>
    <w:rsid w:val="00347E77"/>
    <w:rsid w:val="00347E96"/>
    <w:rsid w:val="00347F4F"/>
    <w:rsid w:val="00347F69"/>
    <w:rsid w:val="00350061"/>
    <w:rsid w:val="00350090"/>
    <w:rsid w:val="003500C3"/>
    <w:rsid w:val="00350138"/>
    <w:rsid w:val="0035022E"/>
    <w:rsid w:val="0035026D"/>
    <w:rsid w:val="003502D0"/>
    <w:rsid w:val="003502E2"/>
    <w:rsid w:val="00350315"/>
    <w:rsid w:val="0035031F"/>
    <w:rsid w:val="0035037F"/>
    <w:rsid w:val="0035040F"/>
    <w:rsid w:val="00350538"/>
    <w:rsid w:val="0035056A"/>
    <w:rsid w:val="0035056C"/>
    <w:rsid w:val="0035058B"/>
    <w:rsid w:val="00350689"/>
    <w:rsid w:val="0035069C"/>
    <w:rsid w:val="0035071A"/>
    <w:rsid w:val="003508EC"/>
    <w:rsid w:val="0035095A"/>
    <w:rsid w:val="00350A1A"/>
    <w:rsid w:val="00350AA9"/>
    <w:rsid w:val="00350B05"/>
    <w:rsid w:val="00350B2A"/>
    <w:rsid w:val="00350B76"/>
    <w:rsid w:val="00350BD7"/>
    <w:rsid w:val="00350CC1"/>
    <w:rsid w:val="00350CD2"/>
    <w:rsid w:val="00350DC4"/>
    <w:rsid w:val="00350DD4"/>
    <w:rsid w:val="00350DE3"/>
    <w:rsid w:val="00350E8B"/>
    <w:rsid w:val="00350F13"/>
    <w:rsid w:val="00350F8D"/>
    <w:rsid w:val="00350FA3"/>
    <w:rsid w:val="00351109"/>
    <w:rsid w:val="003511A8"/>
    <w:rsid w:val="0035123F"/>
    <w:rsid w:val="00351274"/>
    <w:rsid w:val="003512DC"/>
    <w:rsid w:val="0035130F"/>
    <w:rsid w:val="00351314"/>
    <w:rsid w:val="00351381"/>
    <w:rsid w:val="003513D4"/>
    <w:rsid w:val="003514A9"/>
    <w:rsid w:val="003514DB"/>
    <w:rsid w:val="0035152D"/>
    <w:rsid w:val="0035157E"/>
    <w:rsid w:val="003515A3"/>
    <w:rsid w:val="003515AC"/>
    <w:rsid w:val="00351610"/>
    <w:rsid w:val="00351643"/>
    <w:rsid w:val="00351649"/>
    <w:rsid w:val="0035164B"/>
    <w:rsid w:val="00351651"/>
    <w:rsid w:val="003516AA"/>
    <w:rsid w:val="003516B4"/>
    <w:rsid w:val="003517DC"/>
    <w:rsid w:val="00351894"/>
    <w:rsid w:val="003519C0"/>
    <w:rsid w:val="00351A48"/>
    <w:rsid w:val="00351B07"/>
    <w:rsid w:val="00351B8D"/>
    <w:rsid w:val="00351BC2"/>
    <w:rsid w:val="00351C5A"/>
    <w:rsid w:val="00351C72"/>
    <w:rsid w:val="00351CFC"/>
    <w:rsid w:val="00351D5F"/>
    <w:rsid w:val="00351DAF"/>
    <w:rsid w:val="00351DBB"/>
    <w:rsid w:val="00351DC1"/>
    <w:rsid w:val="00351DD0"/>
    <w:rsid w:val="00351E63"/>
    <w:rsid w:val="00351F06"/>
    <w:rsid w:val="00351F92"/>
    <w:rsid w:val="00351FAC"/>
    <w:rsid w:val="00351FE5"/>
    <w:rsid w:val="00352037"/>
    <w:rsid w:val="0035205F"/>
    <w:rsid w:val="00352096"/>
    <w:rsid w:val="003520BB"/>
    <w:rsid w:val="00352128"/>
    <w:rsid w:val="003521AC"/>
    <w:rsid w:val="003521C0"/>
    <w:rsid w:val="003521C9"/>
    <w:rsid w:val="00352318"/>
    <w:rsid w:val="00352356"/>
    <w:rsid w:val="0035237D"/>
    <w:rsid w:val="003523E0"/>
    <w:rsid w:val="003523EB"/>
    <w:rsid w:val="0035242D"/>
    <w:rsid w:val="0035249C"/>
    <w:rsid w:val="00352526"/>
    <w:rsid w:val="003525AF"/>
    <w:rsid w:val="00352616"/>
    <w:rsid w:val="0035262C"/>
    <w:rsid w:val="00352650"/>
    <w:rsid w:val="0035266A"/>
    <w:rsid w:val="00352687"/>
    <w:rsid w:val="003526C5"/>
    <w:rsid w:val="0035274E"/>
    <w:rsid w:val="00352786"/>
    <w:rsid w:val="003527AF"/>
    <w:rsid w:val="00352877"/>
    <w:rsid w:val="0035287F"/>
    <w:rsid w:val="003528D3"/>
    <w:rsid w:val="003528F4"/>
    <w:rsid w:val="0035295E"/>
    <w:rsid w:val="00352A76"/>
    <w:rsid w:val="00352AA1"/>
    <w:rsid w:val="00352AFE"/>
    <w:rsid w:val="00352B19"/>
    <w:rsid w:val="00352B3A"/>
    <w:rsid w:val="00352B4B"/>
    <w:rsid w:val="00352BC5"/>
    <w:rsid w:val="00352C19"/>
    <w:rsid w:val="00352C27"/>
    <w:rsid w:val="00352C43"/>
    <w:rsid w:val="00352C5D"/>
    <w:rsid w:val="00352CDF"/>
    <w:rsid w:val="00352E39"/>
    <w:rsid w:val="00352E80"/>
    <w:rsid w:val="00352EEB"/>
    <w:rsid w:val="00352F54"/>
    <w:rsid w:val="00352F7E"/>
    <w:rsid w:val="00352F7F"/>
    <w:rsid w:val="00352FB2"/>
    <w:rsid w:val="00352FBF"/>
    <w:rsid w:val="00353096"/>
    <w:rsid w:val="003530E7"/>
    <w:rsid w:val="003530F9"/>
    <w:rsid w:val="003531BE"/>
    <w:rsid w:val="0035322A"/>
    <w:rsid w:val="00353251"/>
    <w:rsid w:val="00353257"/>
    <w:rsid w:val="0035328C"/>
    <w:rsid w:val="003532A2"/>
    <w:rsid w:val="0035332E"/>
    <w:rsid w:val="00353341"/>
    <w:rsid w:val="00353385"/>
    <w:rsid w:val="003533AA"/>
    <w:rsid w:val="003533E1"/>
    <w:rsid w:val="003534BE"/>
    <w:rsid w:val="003534C9"/>
    <w:rsid w:val="00353519"/>
    <w:rsid w:val="00353631"/>
    <w:rsid w:val="0035368D"/>
    <w:rsid w:val="003536A8"/>
    <w:rsid w:val="003536E4"/>
    <w:rsid w:val="003538CD"/>
    <w:rsid w:val="003538FD"/>
    <w:rsid w:val="0035392F"/>
    <w:rsid w:val="00353947"/>
    <w:rsid w:val="00353974"/>
    <w:rsid w:val="00353992"/>
    <w:rsid w:val="00353A04"/>
    <w:rsid w:val="00353B3C"/>
    <w:rsid w:val="00353B5F"/>
    <w:rsid w:val="00353BC8"/>
    <w:rsid w:val="00353C35"/>
    <w:rsid w:val="00353D06"/>
    <w:rsid w:val="00353E40"/>
    <w:rsid w:val="00353E89"/>
    <w:rsid w:val="00353EC9"/>
    <w:rsid w:val="00353F18"/>
    <w:rsid w:val="00353F1D"/>
    <w:rsid w:val="00353F91"/>
    <w:rsid w:val="00353FDB"/>
    <w:rsid w:val="0035400A"/>
    <w:rsid w:val="0035408F"/>
    <w:rsid w:val="00354115"/>
    <w:rsid w:val="00354174"/>
    <w:rsid w:val="003541C4"/>
    <w:rsid w:val="003543C2"/>
    <w:rsid w:val="00354601"/>
    <w:rsid w:val="00354679"/>
    <w:rsid w:val="003546CF"/>
    <w:rsid w:val="00354708"/>
    <w:rsid w:val="00354723"/>
    <w:rsid w:val="00354726"/>
    <w:rsid w:val="003547CB"/>
    <w:rsid w:val="00354842"/>
    <w:rsid w:val="00354885"/>
    <w:rsid w:val="00354925"/>
    <w:rsid w:val="00354955"/>
    <w:rsid w:val="00354B28"/>
    <w:rsid w:val="00354B2B"/>
    <w:rsid w:val="00354B64"/>
    <w:rsid w:val="00354B75"/>
    <w:rsid w:val="00354B7E"/>
    <w:rsid w:val="00354BA8"/>
    <w:rsid w:val="00354BE6"/>
    <w:rsid w:val="00354D1F"/>
    <w:rsid w:val="00354DCD"/>
    <w:rsid w:val="00354DED"/>
    <w:rsid w:val="00354E14"/>
    <w:rsid w:val="00354E8D"/>
    <w:rsid w:val="00354EC7"/>
    <w:rsid w:val="00354F0A"/>
    <w:rsid w:val="00354F83"/>
    <w:rsid w:val="00354FC7"/>
    <w:rsid w:val="00355055"/>
    <w:rsid w:val="003550CD"/>
    <w:rsid w:val="003550E2"/>
    <w:rsid w:val="00355262"/>
    <w:rsid w:val="0035529E"/>
    <w:rsid w:val="003552D4"/>
    <w:rsid w:val="0035530E"/>
    <w:rsid w:val="00355349"/>
    <w:rsid w:val="00355353"/>
    <w:rsid w:val="00355463"/>
    <w:rsid w:val="003554A4"/>
    <w:rsid w:val="0035558A"/>
    <w:rsid w:val="00355595"/>
    <w:rsid w:val="003555B8"/>
    <w:rsid w:val="003555FD"/>
    <w:rsid w:val="003556C4"/>
    <w:rsid w:val="00355708"/>
    <w:rsid w:val="0035583A"/>
    <w:rsid w:val="00355840"/>
    <w:rsid w:val="00355889"/>
    <w:rsid w:val="003558C5"/>
    <w:rsid w:val="003558FE"/>
    <w:rsid w:val="00355994"/>
    <w:rsid w:val="003559A5"/>
    <w:rsid w:val="00355AA2"/>
    <w:rsid w:val="00355ABE"/>
    <w:rsid w:val="00355AE0"/>
    <w:rsid w:val="00355AF2"/>
    <w:rsid w:val="00355B69"/>
    <w:rsid w:val="00355BA2"/>
    <w:rsid w:val="00355C3A"/>
    <w:rsid w:val="00355C6A"/>
    <w:rsid w:val="00355CE8"/>
    <w:rsid w:val="00355CEF"/>
    <w:rsid w:val="00355D02"/>
    <w:rsid w:val="00355D43"/>
    <w:rsid w:val="00355F4A"/>
    <w:rsid w:val="00356047"/>
    <w:rsid w:val="0035605E"/>
    <w:rsid w:val="00356087"/>
    <w:rsid w:val="003560CF"/>
    <w:rsid w:val="003560D0"/>
    <w:rsid w:val="00356179"/>
    <w:rsid w:val="00356358"/>
    <w:rsid w:val="003563B3"/>
    <w:rsid w:val="00356449"/>
    <w:rsid w:val="0035650C"/>
    <w:rsid w:val="00356593"/>
    <w:rsid w:val="00356596"/>
    <w:rsid w:val="00356618"/>
    <w:rsid w:val="0035662A"/>
    <w:rsid w:val="00356637"/>
    <w:rsid w:val="003566D4"/>
    <w:rsid w:val="00356700"/>
    <w:rsid w:val="00356727"/>
    <w:rsid w:val="003567FC"/>
    <w:rsid w:val="003567FD"/>
    <w:rsid w:val="003568B4"/>
    <w:rsid w:val="00356A4E"/>
    <w:rsid w:val="00356A90"/>
    <w:rsid w:val="00356AB8"/>
    <w:rsid w:val="00356B56"/>
    <w:rsid w:val="00356BA0"/>
    <w:rsid w:val="00356BE7"/>
    <w:rsid w:val="00356BEB"/>
    <w:rsid w:val="00356C29"/>
    <w:rsid w:val="00356C44"/>
    <w:rsid w:val="00356DAB"/>
    <w:rsid w:val="00356EBA"/>
    <w:rsid w:val="00356EE2"/>
    <w:rsid w:val="00356EF9"/>
    <w:rsid w:val="00356F00"/>
    <w:rsid w:val="00356F35"/>
    <w:rsid w:val="00356FA1"/>
    <w:rsid w:val="00356FAF"/>
    <w:rsid w:val="00357039"/>
    <w:rsid w:val="003570A8"/>
    <w:rsid w:val="003570CD"/>
    <w:rsid w:val="003570DD"/>
    <w:rsid w:val="00357101"/>
    <w:rsid w:val="0035710E"/>
    <w:rsid w:val="00357112"/>
    <w:rsid w:val="003571B0"/>
    <w:rsid w:val="003572A7"/>
    <w:rsid w:val="003572DE"/>
    <w:rsid w:val="0035734A"/>
    <w:rsid w:val="00357433"/>
    <w:rsid w:val="003574A5"/>
    <w:rsid w:val="00357534"/>
    <w:rsid w:val="0035753E"/>
    <w:rsid w:val="00357601"/>
    <w:rsid w:val="00357690"/>
    <w:rsid w:val="003576A1"/>
    <w:rsid w:val="003576DF"/>
    <w:rsid w:val="00357730"/>
    <w:rsid w:val="0035777E"/>
    <w:rsid w:val="00357822"/>
    <w:rsid w:val="00357834"/>
    <w:rsid w:val="00357921"/>
    <w:rsid w:val="00357964"/>
    <w:rsid w:val="0035796C"/>
    <w:rsid w:val="00357A38"/>
    <w:rsid w:val="00357A84"/>
    <w:rsid w:val="00357AE7"/>
    <w:rsid w:val="00357B26"/>
    <w:rsid w:val="00357C73"/>
    <w:rsid w:val="00357CC8"/>
    <w:rsid w:val="00357D72"/>
    <w:rsid w:val="00357DAA"/>
    <w:rsid w:val="00357DFE"/>
    <w:rsid w:val="00357E76"/>
    <w:rsid w:val="00357ED7"/>
    <w:rsid w:val="00357EDD"/>
    <w:rsid w:val="003600FB"/>
    <w:rsid w:val="0036019B"/>
    <w:rsid w:val="00360263"/>
    <w:rsid w:val="0036049D"/>
    <w:rsid w:val="0036053F"/>
    <w:rsid w:val="00360553"/>
    <w:rsid w:val="00360635"/>
    <w:rsid w:val="003606BE"/>
    <w:rsid w:val="0036071B"/>
    <w:rsid w:val="003607E8"/>
    <w:rsid w:val="00360803"/>
    <w:rsid w:val="0036081C"/>
    <w:rsid w:val="00360930"/>
    <w:rsid w:val="00360984"/>
    <w:rsid w:val="0036099B"/>
    <w:rsid w:val="00360A73"/>
    <w:rsid w:val="00360B2E"/>
    <w:rsid w:val="00360B66"/>
    <w:rsid w:val="00360B9F"/>
    <w:rsid w:val="00360BA0"/>
    <w:rsid w:val="00360BAB"/>
    <w:rsid w:val="00360C55"/>
    <w:rsid w:val="00360C56"/>
    <w:rsid w:val="00360C65"/>
    <w:rsid w:val="00360CC9"/>
    <w:rsid w:val="00360DC1"/>
    <w:rsid w:val="00360E00"/>
    <w:rsid w:val="00360E66"/>
    <w:rsid w:val="00360E6B"/>
    <w:rsid w:val="00360EC3"/>
    <w:rsid w:val="00360F7F"/>
    <w:rsid w:val="00361038"/>
    <w:rsid w:val="00361224"/>
    <w:rsid w:val="0036122A"/>
    <w:rsid w:val="003612AF"/>
    <w:rsid w:val="00361387"/>
    <w:rsid w:val="003614F5"/>
    <w:rsid w:val="00361567"/>
    <w:rsid w:val="003615B4"/>
    <w:rsid w:val="003615F0"/>
    <w:rsid w:val="00361654"/>
    <w:rsid w:val="00361744"/>
    <w:rsid w:val="003617AF"/>
    <w:rsid w:val="003617B6"/>
    <w:rsid w:val="003617C4"/>
    <w:rsid w:val="00361834"/>
    <w:rsid w:val="00361870"/>
    <w:rsid w:val="0036188B"/>
    <w:rsid w:val="00361899"/>
    <w:rsid w:val="003618A4"/>
    <w:rsid w:val="003618D9"/>
    <w:rsid w:val="0036195C"/>
    <w:rsid w:val="003619B4"/>
    <w:rsid w:val="003619B5"/>
    <w:rsid w:val="003619E4"/>
    <w:rsid w:val="00361BBC"/>
    <w:rsid w:val="00361BC1"/>
    <w:rsid w:val="00361BEA"/>
    <w:rsid w:val="00361C6F"/>
    <w:rsid w:val="00361C75"/>
    <w:rsid w:val="00361C9B"/>
    <w:rsid w:val="00361CF9"/>
    <w:rsid w:val="00361E1F"/>
    <w:rsid w:val="00361E7F"/>
    <w:rsid w:val="00361E8B"/>
    <w:rsid w:val="00361F1F"/>
    <w:rsid w:val="00361F8E"/>
    <w:rsid w:val="00361FBE"/>
    <w:rsid w:val="00361FF9"/>
    <w:rsid w:val="00362096"/>
    <w:rsid w:val="0036211A"/>
    <w:rsid w:val="0036218F"/>
    <w:rsid w:val="003622C4"/>
    <w:rsid w:val="003623AA"/>
    <w:rsid w:val="00362402"/>
    <w:rsid w:val="00362443"/>
    <w:rsid w:val="003624C6"/>
    <w:rsid w:val="003624D0"/>
    <w:rsid w:val="003624D7"/>
    <w:rsid w:val="00362529"/>
    <w:rsid w:val="00362534"/>
    <w:rsid w:val="00362594"/>
    <w:rsid w:val="00362660"/>
    <w:rsid w:val="003626CC"/>
    <w:rsid w:val="00362709"/>
    <w:rsid w:val="0036280F"/>
    <w:rsid w:val="00362842"/>
    <w:rsid w:val="003628A1"/>
    <w:rsid w:val="003628AC"/>
    <w:rsid w:val="003628BC"/>
    <w:rsid w:val="003628FA"/>
    <w:rsid w:val="00362948"/>
    <w:rsid w:val="0036297C"/>
    <w:rsid w:val="003629D5"/>
    <w:rsid w:val="003629F3"/>
    <w:rsid w:val="00362A08"/>
    <w:rsid w:val="00362A2A"/>
    <w:rsid w:val="00362A9C"/>
    <w:rsid w:val="00362B14"/>
    <w:rsid w:val="00362BF0"/>
    <w:rsid w:val="00362C8B"/>
    <w:rsid w:val="00362D64"/>
    <w:rsid w:val="00362E19"/>
    <w:rsid w:val="00362EE4"/>
    <w:rsid w:val="00362EF4"/>
    <w:rsid w:val="00362FBC"/>
    <w:rsid w:val="00362FD0"/>
    <w:rsid w:val="00362FE7"/>
    <w:rsid w:val="003630C8"/>
    <w:rsid w:val="0036311B"/>
    <w:rsid w:val="0036324C"/>
    <w:rsid w:val="003632D5"/>
    <w:rsid w:val="0036342A"/>
    <w:rsid w:val="00363458"/>
    <w:rsid w:val="0036345D"/>
    <w:rsid w:val="0036349D"/>
    <w:rsid w:val="003634A5"/>
    <w:rsid w:val="003634F6"/>
    <w:rsid w:val="003635F7"/>
    <w:rsid w:val="0036364C"/>
    <w:rsid w:val="0036365C"/>
    <w:rsid w:val="00363662"/>
    <w:rsid w:val="00363663"/>
    <w:rsid w:val="003636AE"/>
    <w:rsid w:val="00363702"/>
    <w:rsid w:val="003637F6"/>
    <w:rsid w:val="00363839"/>
    <w:rsid w:val="003638F8"/>
    <w:rsid w:val="0036399C"/>
    <w:rsid w:val="00363A03"/>
    <w:rsid w:val="00363A9B"/>
    <w:rsid w:val="00363AC5"/>
    <w:rsid w:val="00363AF9"/>
    <w:rsid w:val="00363B4F"/>
    <w:rsid w:val="00363C2E"/>
    <w:rsid w:val="00363D4F"/>
    <w:rsid w:val="00363D5F"/>
    <w:rsid w:val="00363D78"/>
    <w:rsid w:val="00363DF1"/>
    <w:rsid w:val="00363E05"/>
    <w:rsid w:val="00363E91"/>
    <w:rsid w:val="00363ECD"/>
    <w:rsid w:val="00363ED7"/>
    <w:rsid w:val="00363F4A"/>
    <w:rsid w:val="0036401D"/>
    <w:rsid w:val="003640B9"/>
    <w:rsid w:val="003640C9"/>
    <w:rsid w:val="0036414D"/>
    <w:rsid w:val="00364197"/>
    <w:rsid w:val="003641BE"/>
    <w:rsid w:val="003641C8"/>
    <w:rsid w:val="003641FE"/>
    <w:rsid w:val="0036421F"/>
    <w:rsid w:val="0036428F"/>
    <w:rsid w:val="003642A1"/>
    <w:rsid w:val="003642BD"/>
    <w:rsid w:val="003642E3"/>
    <w:rsid w:val="003642EE"/>
    <w:rsid w:val="0036431A"/>
    <w:rsid w:val="0036432C"/>
    <w:rsid w:val="00364330"/>
    <w:rsid w:val="00364335"/>
    <w:rsid w:val="00364355"/>
    <w:rsid w:val="003643B1"/>
    <w:rsid w:val="003645A5"/>
    <w:rsid w:val="003645FD"/>
    <w:rsid w:val="00364604"/>
    <w:rsid w:val="0036460B"/>
    <w:rsid w:val="00364639"/>
    <w:rsid w:val="0036466E"/>
    <w:rsid w:val="003646A0"/>
    <w:rsid w:val="003646A2"/>
    <w:rsid w:val="003646C3"/>
    <w:rsid w:val="0036479A"/>
    <w:rsid w:val="003647A9"/>
    <w:rsid w:val="0036481C"/>
    <w:rsid w:val="00364839"/>
    <w:rsid w:val="00364871"/>
    <w:rsid w:val="00364898"/>
    <w:rsid w:val="003648A4"/>
    <w:rsid w:val="003648E3"/>
    <w:rsid w:val="00364996"/>
    <w:rsid w:val="00364A34"/>
    <w:rsid w:val="00364B1E"/>
    <w:rsid w:val="00364B70"/>
    <w:rsid w:val="00364C4D"/>
    <w:rsid w:val="00364C7E"/>
    <w:rsid w:val="00364CA6"/>
    <w:rsid w:val="00364CE9"/>
    <w:rsid w:val="00364DB6"/>
    <w:rsid w:val="00364DE7"/>
    <w:rsid w:val="00364E44"/>
    <w:rsid w:val="00364E55"/>
    <w:rsid w:val="00364E5A"/>
    <w:rsid w:val="00364E7B"/>
    <w:rsid w:val="00364EDC"/>
    <w:rsid w:val="00364FB7"/>
    <w:rsid w:val="00364FF9"/>
    <w:rsid w:val="00365003"/>
    <w:rsid w:val="00365005"/>
    <w:rsid w:val="0036504D"/>
    <w:rsid w:val="003650D6"/>
    <w:rsid w:val="00365130"/>
    <w:rsid w:val="00365147"/>
    <w:rsid w:val="00365185"/>
    <w:rsid w:val="003651E8"/>
    <w:rsid w:val="003652B7"/>
    <w:rsid w:val="00365383"/>
    <w:rsid w:val="0036538D"/>
    <w:rsid w:val="003653BD"/>
    <w:rsid w:val="003653EB"/>
    <w:rsid w:val="00365405"/>
    <w:rsid w:val="0036543A"/>
    <w:rsid w:val="003654C9"/>
    <w:rsid w:val="0036556A"/>
    <w:rsid w:val="00365577"/>
    <w:rsid w:val="003656C6"/>
    <w:rsid w:val="003657E3"/>
    <w:rsid w:val="003657EB"/>
    <w:rsid w:val="003657FB"/>
    <w:rsid w:val="0036585A"/>
    <w:rsid w:val="00365877"/>
    <w:rsid w:val="003659B8"/>
    <w:rsid w:val="00365C18"/>
    <w:rsid w:val="00365C5F"/>
    <w:rsid w:val="00365C66"/>
    <w:rsid w:val="00365CC2"/>
    <w:rsid w:val="00365D56"/>
    <w:rsid w:val="00365D58"/>
    <w:rsid w:val="00365D6B"/>
    <w:rsid w:val="00365D6E"/>
    <w:rsid w:val="00365DD6"/>
    <w:rsid w:val="00365DE6"/>
    <w:rsid w:val="00365DFA"/>
    <w:rsid w:val="00365E5B"/>
    <w:rsid w:val="00365E9C"/>
    <w:rsid w:val="00365F23"/>
    <w:rsid w:val="00365F34"/>
    <w:rsid w:val="00365F8C"/>
    <w:rsid w:val="00365FC9"/>
    <w:rsid w:val="0036600B"/>
    <w:rsid w:val="003660C5"/>
    <w:rsid w:val="003660E8"/>
    <w:rsid w:val="00366191"/>
    <w:rsid w:val="003661BC"/>
    <w:rsid w:val="00366319"/>
    <w:rsid w:val="003663DE"/>
    <w:rsid w:val="0036643C"/>
    <w:rsid w:val="00366499"/>
    <w:rsid w:val="003664AB"/>
    <w:rsid w:val="003664D5"/>
    <w:rsid w:val="003665CB"/>
    <w:rsid w:val="00366672"/>
    <w:rsid w:val="003667CF"/>
    <w:rsid w:val="003667FC"/>
    <w:rsid w:val="00366829"/>
    <w:rsid w:val="0036685F"/>
    <w:rsid w:val="00366906"/>
    <w:rsid w:val="0036693C"/>
    <w:rsid w:val="00366A3A"/>
    <w:rsid w:val="00366C3A"/>
    <w:rsid w:val="00366D56"/>
    <w:rsid w:val="00366E5D"/>
    <w:rsid w:val="00366EA1"/>
    <w:rsid w:val="00366EAE"/>
    <w:rsid w:val="00366F02"/>
    <w:rsid w:val="00366F2E"/>
    <w:rsid w:val="00366F5E"/>
    <w:rsid w:val="00366F83"/>
    <w:rsid w:val="003670EE"/>
    <w:rsid w:val="00367200"/>
    <w:rsid w:val="00367215"/>
    <w:rsid w:val="00367255"/>
    <w:rsid w:val="0036729E"/>
    <w:rsid w:val="003672A6"/>
    <w:rsid w:val="003672E4"/>
    <w:rsid w:val="0036733C"/>
    <w:rsid w:val="00367374"/>
    <w:rsid w:val="003674F1"/>
    <w:rsid w:val="00367549"/>
    <w:rsid w:val="0036754C"/>
    <w:rsid w:val="0036757B"/>
    <w:rsid w:val="003675C2"/>
    <w:rsid w:val="003677B4"/>
    <w:rsid w:val="003677C2"/>
    <w:rsid w:val="00367829"/>
    <w:rsid w:val="00367880"/>
    <w:rsid w:val="003678DE"/>
    <w:rsid w:val="003678FF"/>
    <w:rsid w:val="00367996"/>
    <w:rsid w:val="003679FE"/>
    <w:rsid w:val="00367A0C"/>
    <w:rsid w:val="00367AC9"/>
    <w:rsid w:val="00367CF8"/>
    <w:rsid w:val="00367D92"/>
    <w:rsid w:val="00367E79"/>
    <w:rsid w:val="00367E91"/>
    <w:rsid w:val="00367E92"/>
    <w:rsid w:val="00367F9F"/>
    <w:rsid w:val="0037001C"/>
    <w:rsid w:val="00370116"/>
    <w:rsid w:val="003701C2"/>
    <w:rsid w:val="0037026D"/>
    <w:rsid w:val="00370276"/>
    <w:rsid w:val="00370287"/>
    <w:rsid w:val="0037028C"/>
    <w:rsid w:val="003702B0"/>
    <w:rsid w:val="0037038F"/>
    <w:rsid w:val="003703CC"/>
    <w:rsid w:val="003703ED"/>
    <w:rsid w:val="0037043A"/>
    <w:rsid w:val="003704BE"/>
    <w:rsid w:val="003704D1"/>
    <w:rsid w:val="00370509"/>
    <w:rsid w:val="00370516"/>
    <w:rsid w:val="0037056A"/>
    <w:rsid w:val="0037059C"/>
    <w:rsid w:val="00370687"/>
    <w:rsid w:val="00370698"/>
    <w:rsid w:val="003706F6"/>
    <w:rsid w:val="0037074C"/>
    <w:rsid w:val="00370779"/>
    <w:rsid w:val="003708F2"/>
    <w:rsid w:val="0037094D"/>
    <w:rsid w:val="00370977"/>
    <w:rsid w:val="00370A23"/>
    <w:rsid w:val="00370A8D"/>
    <w:rsid w:val="00370B42"/>
    <w:rsid w:val="00370BC0"/>
    <w:rsid w:val="00370BF5"/>
    <w:rsid w:val="00370C03"/>
    <w:rsid w:val="00370C5B"/>
    <w:rsid w:val="00370CC5"/>
    <w:rsid w:val="00370D00"/>
    <w:rsid w:val="00370D42"/>
    <w:rsid w:val="00370E5C"/>
    <w:rsid w:val="00370EFB"/>
    <w:rsid w:val="00370F1E"/>
    <w:rsid w:val="00370F2E"/>
    <w:rsid w:val="00370F90"/>
    <w:rsid w:val="003710DD"/>
    <w:rsid w:val="003710F1"/>
    <w:rsid w:val="003710F5"/>
    <w:rsid w:val="00371109"/>
    <w:rsid w:val="00371122"/>
    <w:rsid w:val="00371156"/>
    <w:rsid w:val="00371174"/>
    <w:rsid w:val="003712C1"/>
    <w:rsid w:val="003712C5"/>
    <w:rsid w:val="003712EF"/>
    <w:rsid w:val="00371345"/>
    <w:rsid w:val="00371361"/>
    <w:rsid w:val="0037138F"/>
    <w:rsid w:val="00371402"/>
    <w:rsid w:val="00371420"/>
    <w:rsid w:val="003714AD"/>
    <w:rsid w:val="0037157C"/>
    <w:rsid w:val="003715B9"/>
    <w:rsid w:val="00371615"/>
    <w:rsid w:val="00371699"/>
    <w:rsid w:val="00371746"/>
    <w:rsid w:val="00371822"/>
    <w:rsid w:val="003718EB"/>
    <w:rsid w:val="003718F0"/>
    <w:rsid w:val="003718F2"/>
    <w:rsid w:val="00371AE0"/>
    <w:rsid w:val="00371B8C"/>
    <w:rsid w:val="00371BDA"/>
    <w:rsid w:val="00371C05"/>
    <w:rsid w:val="00371CBC"/>
    <w:rsid w:val="00371D33"/>
    <w:rsid w:val="00371DE6"/>
    <w:rsid w:val="00371E80"/>
    <w:rsid w:val="00371F65"/>
    <w:rsid w:val="00372045"/>
    <w:rsid w:val="00372103"/>
    <w:rsid w:val="0037211E"/>
    <w:rsid w:val="00372237"/>
    <w:rsid w:val="00372253"/>
    <w:rsid w:val="00372261"/>
    <w:rsid w:val="0037232B"/>
    <w:rsid w:val="003723DE"/>
    <w:rsid w:val="0037241F"/>
    <w:rsid w:val="00372424"/>
    <w:rsid w:val="00372442"/>
    <w:rsid w:val="00372492"/>
    <w:rsid w:val="003724E9"/>
    <w:rsid w:val="00372501"/>
    <w:rsid w:val="0037250D"/>
    <w:rsid w:val="00372528"/>
    <w:rsid w:val="00372555"/>
    <w:rsid w:val="0037259E"/>
    <w:rsid w:val="00372768"/>
    <w:rsid w:val="00372802"/>
    <w:rsid w:val="00372804"/>
    <w:rsid w:val="0037280F"/>
    <w:rsid w:val="0037289A"/>
    <w:rsid w:val="00372906"/>
    <w:rsid w:val="00372988"/>
    <w:rsid w:val="003729CF"/>
    <w:rsid w:val="003729F4"/>
    <w:rsid w:val="00372B11"/>
    <w:rsid w:val="00372BBF"/>
    <w:rsid w:val="00372C7B"/>
    <w:rsid w:val="00372CDF"/>
    <w:rsid w:val="00372D55"/>
    <w:rsid w:val="00372D62"/>
    <w:rsid w:val="00372D85"/>
    <w:rsid w:val="00372E47"/>
    <w:rsid w:val="00372E58"/>
    <w:rsid w:val="00372E83"/>
    <w:rsid w:val="00372EFE"/>
    <w:rsid w:val="00372F14"/>
    <w:rsid w:val="00372F2E"/>
    <w:rsid w:val="00372F61"/>
    <w:rsid w:val="00372FD1"/>
    <w:rsid w:val="003730E8"/>
    <w:rsid w:val="00373102"/>
    <w:rsid w:val="00373179"/>
    <w:rsid w:val="0037317C"/>
    <w:rsid w:val="003731EC"/>
    <w:rsid w:val="00373251"/>
    <w:rsid w:val="003732AB"/>
    <w:rsid w:val="003732B6"/>
    <w:rsid w:val="003732FA"/>
    <w:rsid w:val="0037335E"/>
    <w:rsid w:val="00373381"/>
    <w:rsid w:val="00373387"/>
    <w:rsid w:val="003734F6"/>
    <w:rsid w:val="003735AC"/>
    <w:rsid w:val="003735BD"/>
    <w:rsid w:val="003735C2"/>
    <w:rsid w:val="0037365E"/>
    <w:rsid w:val="00373668"/>
    <w:rsid w:val="003736BA"/>
    <w:rsid w:val="0037375C"/>
    <w:rsid w:val="003737E1"/>
    <w:rsid w:val="00373852"/>
    <w:rsid w:val="00373860"/>
    <w:rsid w:val="00373865"/>
    <w:rsid w:val="00373871"/>
    <w:rsid w:val="00373900"/>
    <w:rsid w:val="0037395C"/>
    <w:rsid w:val="003739D7"/>
    <w:rsid w:val="003739E8"/>
    <w:rsid w:val="003739F4"/>
    <w:rsid w:val="00373A70"/>
    <w:rsid w:val="00373AB4"/>
    <w:rsid w:val="00373AFD"/>
    <w:rsid w:val="00373B59"/>
    <w:rsid w:val="00373B67"/>
    <w:rsid w:val="00373B95"/>
    <w:rsid w:val="00373BA1"/>
    <w:rsid w:val="00373BC3"/>
    <w:rsid w:val="00373C1F"/>
    <w:rsid w:val="00373C39"/>
    <w:rsid w:val="00373C79"/>
    <w:rsid w:val="00373D30"/>
    <w:rsid w:val="00373D77"/>
    <w:rsid w:val="00373EB4"/>
    <w:rsid w:val="00373F7B"/>
    <w:rsid w:val="00373FAB"/>
    <w:rsid w:val="00374167"/>
    <w:rsid w:val="00374241"/>
    <w:rsid w:val="003742F9"/>
    <w:rsid w:val="00374317"/>
    <w:rsid w:val="00374343"/>
    <w:rsid w:val="0037435F"/>
    <w:rsid w:val="00374379"/>
    <w:rsid w:val="003743D7"/>
    <w:rsid w:val="003743E9"/>
    <w:rsid w:val="00374460"/>
    <w:rsid w:val="003744AF"/>
    <w:rsid w:val="0037450E"/>
    <w:rsid w:val="00374656"/>
    <w:rsid w:val="003748EC"/>
    <w:rsid w:val="003749CF"/>
    <w:rsid w:val="003749D1"/>
    <w:rsid w:val="00374A55"/>
    <w:rsid w:val="00374AE0"/>
    <w:rsid w:val="00374B36"/>
    <w:rsid w:val="00374B6A"/>
    <w:rsid w:val="00374BA8"/>
    <w:rsid w:val="00374C64"/>
    <w:rsid w:val="00374CBD"/>
    <w:rsid w:val="00374D62"/>
    <w:rsid w:val="00374DA4"/>
    <w:rsid w:val="00374DDF"/>
    <w:rsid w:val="00374E72"/>
    <w:rsid w:val="00374F57"/>
    <w:rsid w:val="00375014"/>
    <w:rsid w:val="0037506D"/>
    <w:rsid w:val="003750A8"/>
    <w:rsid w:val="00375204"/>
    <w:rsid w:val="0037520C"/>
    <w:rsid w:val="0037527B"/>
    <w:rsid w:val="003752D2"/>
    <w:rsid w:val="00375379"/>
    <w:rsid w:val="003753C7"/>
    <w:rsid w:val="003753DE"/>
    <w:rsid w:val="00375551"/>
    <w:rsid w:val="00375612"/>
    <w:rsid w:val="00375676"/>
    <w:rsid w:val="003756DD"/>
    <w:rsid w:val="00375793"/>
    <w:rsid w:val="003757D3"/>
    <w:rsid w:val="003757EB"/>
    <w:rsid w:val="003757ED"/>
    <w:rsid w:val="003758ED"/>
    <w:rsid w:val="00375A1E"/>
    <w:rsid w:val="00375B07"/>
    <w:rsid w:val="00375B18"/>
    <w:rsid w:val="00375BA2"/>
    <w:rsid w:val="00375BA4"/>
    <w:rsid w:val="00375BF6"/>
    <w:rsid w:val="00375C2D"/>
    <w:rsid w:val="00375CB4"/>
    <w:rsid w:val="00375CC2"/>
    <w:rsid w:val="00375D83"/>
    <w:rsid w:val="00375DD6"/>
    <w:rsid w:val="00375E01"/>
    <w:rsid w:val="00375E84"/>
    <w:rsid w:val="00375EC7"/>
    <w:rsid w:val="00375F16"/>
    <w:rsid w:val="00375F29"/>
    <w:rsid w:val="00375F36"/>
    <w:rsid w:val="00375F4A"/>
    <w:rsid w:val="00375F9B"/>
    <w:rsid w:val="00376093"/>
    <w:rsid w:val="003760F0"/>
    <w:rsid w:val="003761C2"/>
    <w:rsid w:val="0037622A"/>
    <w:rsid w:val="00376247"/>
    <w:rsid w:val="003762C1"/>
    <w:rsid w:val="003762DD"/>
    <w:rsid w:val="003763C7"/>
    <w:rsid w:val="0037640C"/>
    <w:rsid w:val="003764E3"/>
    <w:rsid w:val="00376541"/>
    <w:rsid w:val="00376557"/>
    <w:rsid w:val="00376581"/>
    <w:rsid w:val="00376622"/>
    <w:rsid w:val="00376692"/>
    <w:rsid w:val="003766E8"/>
    <w:rsid w:val="00376790"/>
    <w:rsid w:val="00376798"/>
    <w:rsid w:val="003767AB"/>
    <w:rsid w:val="00376833"/>
    <w:rsid w:val="00376865"/>
    <w:rsid w:val="00376896"/>
    <w:rsid w:val="0037691E"/>
    <w:rsid w:val="00376964"/>
    <w:rsid w:val="00376984"/>
    <w:rsid w:val="0037698B"/>
    <w:rsid w:val="003769B0"/>
    <w:rsid w:val="003769BD"/>
    <w:rsid w:val="003769F8"/>
    <w:rsid w:val="00376AC9"/>
    <w:rsid w:val="00376ACA"/>
    <w:rsid w:val="00376B13"/>
    <w:rsid w:val="00376B6F"/>
    <w:rsid w:val="00376B8D"/>
    <w:rsid w:val="00376CA5"/>
    <w:rsid w:val="00376CEB"/>
    <w:rsid w:val="00376D18"/>
    <w:rsid w:val="00376D2F"/>
    <w:rsid w:val="00376D9F"/>
    <w:rsid w:val="00376DD4"/>
    <w:rsid w:val="00376DDB"/>
    <w:rsid w:val="00376E7A"/>
    <w:rsid w:val="00376EAD"/>
    <w:rsid w:val="00376FEF"/>
    <w:rsid w:val="003770BD"/>
    <w:rsid w:val="003771AA"/>
    <w:rsid w:val="00377281"/>
    <w:rsid w:val="003772EB"/>
    <w:rsid w:val="00377321"/>
    <w:rsid w:val="00377419"/>
    <w:rsid w:val="0037741B"/>
    <w:rsid w:val="00377479"/>
    <w:rsid w:val="00377571"/>
    <w:rsid w:val="00377586"/>
    <w:rsid w:val="003775DD"/>
    <w:rsid w:val="00377649"/>
    <w:rsid w:val="00377663"/>
    <w:rsid w:val="0037767D"/>
    <w:rsid w:val="00377686"/>
    <w:rsid w:val="00377689"/>
    <w:rsid w:val="00377709"/>
    <w:rsid w:val="00377714"/>
    <w:rsid w:val="00377754"/>
    <w:rsid w:val="003777B0"/>
    <w:rsid w:val="003777B1"/>
    <w:rsid w:val="003777F9"/>
    <w:rsid w:val="003778B1"/>
    <w:rsid w:val="003778CD"/>
    <w:rsid w:val="003778D1"/>
    <w:rsid w:val="00377974"/>
    <w:rsid w:val="0037797A"/>
    <w:rsid w:val="00377A66"/>
    <w:rsid w:val="00377B07"/>
    <w:rsid w:val="00377BBA"/>
    <w:rsid w:val="00377D2C"/>
    <w:rsid w:val="00377D4B"/>
    <w:rsid w:val="00377D90"/>
    <w:rsid w:val="00377E56"/>
    <w:rsid w:val="00377E6C"/>
    <w:rsid w:val="00377F22"/>
    <w:rsid w:val="00377FE3"/>
    <w:rsid w:val="0037E187"/>
    <w:rsid w:val="0038005D"/>
    <w:rsid w:val="003800EA"/>
    <w:rsid w:val="003800ED"/>
    <w:rsid w:val="00380103"/>
    <w:rsid w:val="00380188"/>
    <w:rsid w:val="00380252"/>
    <w:rsid w:val="00380258"/>
    <w:rsid w:val="00380287"/>
    <w:rsid w:val="003802F9"/>
    <w:rsid w:val="00380368"/>
    <w:rsid w:val="00380394"/>
    <w:rsid w:val="003803F5"/>
    <w:rsid w:val="00380419"/>
    <w:rsid w:val="0038041B"/>
    <w:rsid w:val="0038045B"/>
    <w:rsid w:val="00380517"/>
    <w:rsid w:val="00380519"/>
    <w:rsid w:val="0038054E"/>
    <w:rsid w:val="003805AC"/>
    <w:rsid w:val="003805BC"/>
    <w:rsid w:val="003807AC"/>
    <w:rsid w:val="003807B7"/>
    <w:rsid w:val="003807C4"/>
    <w:rsid w:val="0038082F"/>
    <w:rsid w:val="0038085F"/>
    <w:rsid w:val="00380877"/>
    <w:rsid w:val="003808AF"/>
    <w:rsid w:val="003808BC"/>
    <w:rsid w:val="00380980"/>
    <w:rsid w:val="003809DF"/>
    <w:rsid w:val="00380A05"/>
    <w:rsid w:val="00380A10"/>
    <w:rsid w:val="00380A59"/>
    <w:rsid w:val="00380A82"/>
    <w:rsid w:val="00380A98"/>
    <w:rsid w:val="00380ADD"/>
    <w:rsid w:val="00380B79"/>
    <w:rsid w:val="00380B9A"/>
    <w:rsid w:val="00380BBA"/>
    <w:rsid w:val="00380C7E"/>
    <w:rsid w:val="00380D04"/>
    <w:rsid w:val="00380D33"/>
    <w:rsid w:val="00380DA2"/>
    <w:rsid w:val="00380DCF"/>
    <w:rsid w:val="00380E30"/>
    <w:rsid w:val="00380E3C"/>
    <w:rsid w:val="00380E50"/>
    <w:rsid w:val="00380F4F"/>
    <w:rsid w:val="00380F99"/>
    <w:rsid w:val="00381013"/>
    <w:rsid w:val="00381018"/>
    <w:rsid w:val="00381150"/>
    <w:rsid w:val="003811DD"/>
    <w:rsid w:val="003811F6"/>
    <w:rsid w:val="00381274"/>
    <w:rsid w:val="0038127B"/>
    <w:rsid w:val="00381291"/>
    <w:rsid w:val="0038136A"/>
    <w:rsid w:val="003813E1"/>
    <w:rsid w:val="003813FB"/>
    <w:rsid w:val="003814C8"/>
    <w:rsid w:val="003815D2"/>
    <w:rsid w:val="00381629"/>
    <w:rsid w:val="00381639"/>
    <w:rsid w:val="00381640"/>
    <w:rsid w:val="003817C8"/>
    <w:rsid w:val="003817D1"/>
    <w:rsid w:val="003817FB"/>
    <w:rsid w:val="00381881"/>
    <w:rsid w:val="00381949"/>
    <w:rsid w:val="003819D6"/>
    <w:rsid w:val="003819FE"/>
    <w:rsid w:val="00381A13"/>
    <w:rsid w:val="00381A38"/>
    <w:rsid w:val="00381A6D"/>
    <w:rsid w:val="00381AB6"/>
    <w:rsid w:val="00381AEE"/>
    <w:rsid w:val="00381B10"/>
    <w:rsid w:val="00381B5D"/>
    <w:rsid w:val="00381CBC"/>
    <w:rsid w:val="00381DCD"/>
    <w:rsid w:val="00381E05"/>
    <w:rsid w:val="00381E52"/>
    <w:rsid w:val="00381E7F"/>
    <w:rsid w:val="00381E9C"/>
    <w:rsid w:val="00381EAF"/>
    <w:rsid w:val="00381EEE"/>
    <w:rsid w:val="00381F2E"/>
    <w:rsid w:val="00381F37"/>
    <w:rsid w:val="0038209F"/>
    <w:rsid w:val="003820AC"/>
    <w:rsid w:val="00382102"/>
    <w:rsid w:val="0038212E"/>
    <w:rsid w:val="00382131"/>
    <w:rsid w:val="0038213F"/>
    <w:rsid w:val="00382182"/>
    <w:rsid w:val="00382191"/>
    <w:rsid w:val="003821EC"/>
    <w:rsid w:val="0038220B"/>
    <w:rsid w:val="00382269"/>
    <w:rsid w:val="00382293"/>
    <w:rsid w:val="003822B4"/>
    <w:rsid w:val="00382329"/>
    <w:rsid w:val="00382356"/>
    <w:rsid w:val="003823CA"/>
    <w:rsid w:val="003823FA"/>
    <w:rsid w:val="0038240D"/>
    <w:rsid w:val="00382410"/>
    <w:rsid w:val="0038248A"/>
    <w:rsid w:val="003824E6"/>
    <w:rsid w:val="00382517"/>
    <w:rsid w:val="00382520"/>
    <w:rsid w:val="0038257E"/>
    <w:rsid w:val="003825ED"/>
    <w:rsid w:val="003825F8"/>
    <w:rsid w:val="0038266F"/>
    <w:rsid w:val="003826CA"/>
    <w:rsid w:val="0038275C"/>
    <w:rsid w:val="00382786"/>
    <w:rsid w:val="003827D4"/>
    <w:rsid w:val="003828AB"/>
    <w:rsid w:val="003828AE"/>
    <w:rsid w:val="003829DB"/>
    <w:rsid w:val="003829FF"/>
    <w:rsid w:val="00382A2D"/>
    <w:rsid w:val="00382BA4"/>
    <w:rsid w:val="00382BCD"/>
    <w:rsid w:val="00382BD6"/>
    <w:rsid w:val="00382C1D"/>
    <w:rsid w:val="00382C75"/>
    <w:rsid w:val="00382CBC"/>
    <w:rsid w:val="00382D5A"/>
    <w:rsid w:val="00382DE2"/>
    <w:rsid w:val="00382EF4"/>
    <w:rsid w:val="00382F0B"/>
    <w:rsid w:val="0038304E"/>
    <w:rsid w:val="003830F0"/>
    <w:rsid w:val="00383131"/>
    <w:rsid w:val="003831FE"/>
    <w:rsid w:val="0038328E"/>
    <w:rsid w:val="00383310"/>
    <w:rsid w:val="0038337F"/>
    <w:rsid w:val="003833B5"/>
    <w:rsid w:val="003833D1"/>
    <w:rsid w:val="0038343D"/>
    <w:rsid w:val="0038348F"/>
    <w:rsid w:val="0038352E"/>
    <w:rsid w:val="00383535"/>
    <w:rsid w:val="003836A6"/>
    <w:rsid w:val="00383728"/>
    <w:rsid w:val="00383810"/>
    <w:rsid w:val="00383861"/>
    <w:rsid w:val="00383906"/>
    <w:rsid w:val="0038390E"/>
    <w:rsid w:val="0038396D"/>
    <w:rsid w:val="00383994"/>
    <w:rsid w:val="0038399E"/>
    <w:rsid w:val="003839B0"/>
    <w:rsid w:val="003839E7"/>
    <w:rsid w:val="00383AA6"/>
    <w:rsid w:val="00383BB7"/>
    <w:rsid w:val="00383BC2"/>
    <w:rsid w:val="00383BFC"/>
    <w:rsid w:val="00383C7C"/>
    <w:rsid w:val="00383D12"/>
    <w:rsid w:val="00383D38"/>
    <w:rsid w:val="00383D3C"/>
    <w:rsid w:val="00383F84"/>
    <w:rsid w:val="00383FAB"/>
    <w:rsid w:val="00383FD8"/>
    <w:rsid w:val="00384091"/>
    <w:rsid w:val="003840D5"/>
    <w:rsid w:val="0038418E"/>
    <w:rsid w:val="003841D3"/>
    <w:rsid w:val="0038430E"/>
    <w:rsid w:val="00384418"/>
    <w:rsid w:val="003844B8"/>
    <w:rsid w:val="003844D0"/>
    <w:rsid w:val="003844F0"/>
    <w:rsid w:val="0038455F"/>
    <w:rsid w:val="0038456A"/>
    <w:rsid w:val="003845F5"/>
    <w:rsid w:val="003845FC"/>
    <w:rsid w:val="0038469E"/>
    <w:rsid w:val="003846CF"/>
    <w:rsid w:val="00384746"/>
    <w:rsid w:val="0038478F"/>
    <w:rsid w:val="003847EB"/>
    <w:rsid w:val="003847F7"/>
    <w:rsid w:val="00384867"/>
    <w:rsid w:val="0038488D"/>
    <w:rsid w:val="0038496E"/>
    <w:rsid w:val="003849F0"/>
    <w:rsid w:val="00384A0D"/>
    <w:rsid w:val="00384A6A"/>
    <w:rsid w:val="00384B1E"/>
    <w:rsid w:val="00384B4B"/>
    <w:rsid w:val="00384CA3"/>
    <w:rsid w:val="00384CAD"/>
    <w:rsid w:val="00384CF4"/>
    <w:rsid w:val="00384D3D"/>
    <w:rsid w:val="00384D46"/>
    <w:rsid w:val="00384D9E"/>
    <w:rsid w:val="00384E0A"/>
    <w:rsid w:val="00384E71"/>
    <w:rsid w:val="00384E75"/>
    <w:rsid w:val="00384F71"/>
    <w:rsid w:val="00384F75"/>
    <w:rsid w:val="00384FEC"/>
    <w:rsid w:val="003850B3"/>
    <w:rsid w:val="003850CD"/>
    <w:rsid w:val="003851E2"/>
    <w:rsid w:val="00385264"/>
    <w:rsid w:val="003852C4"/>
    <w:rsid w:val="003852CC"/>
    <w:rsid w:val="00385306"/>
    <w:rsid w:val="0038533D"/>
    <w:rsid w:val="00385359"/>
    <w:rsid w:val="00385380"/>
    <w:rsid w:val="00385392"/>
    <w:rsid w:val="00385395"/>
    <w:rsid w:val="003853BC"/>
    <w:rsid w:val="003854B2"/>
    <w:rsid w:val="00385653"/>
    <w:rsid w:val="00385676"/>
    <w:rsid w:val="00385682"/>
    <w:rsid w:val="003856A2"/>
    <w:rsid w:val="003856DD"/>
    <w:rsid w:val="0038580C"/>
    <w:rsid w:val="0038588F"/>
    <w:rsid w:val="003858C9"/>
    <w:rsid w:val="003858CE"/>
    <w:rsid w:val="00385957"/>
    <w:rsid w:val="00385988"/>
    <w:rsid w:val="003859E0"/>
    <w:rsid w:val="003859EA"/>
    <w:rsid w:val="00385A90"/>
    <w:rsid w:val="00385B8E"/>
    <w:rsid w:val="00385BF8"/>
    <w:rsid w:val="00385C4A"/>
    <w:rsid w:val="00385C6D"/>
    <w:rsid w:val="00385C76"/>
    <w:rsid w:val="00385D1B"/>
    <w:rsid w:val="00385D2C"/>
    <w:rsid w:val="00385D73"/>
    <w:rsid w:val="00385DE4"/>
    <w:rsid w:val="00385DF4"/>
    <w:rsid w:val="00385E2A"/>
    <w:rsid w:val="00385EA5"/>
    <w:rsid w:val="00385F49"/>
    <w:rsid w:val="00385F94"/>
    <w:rsid w:val="00385F9E"/>
    <w:rsid w:val="00385FD5"/>
    <w:rsid w:val="00385FEE"/>
    <w:rsid w:val="00385FFE"/>
    <w:rsid w:val="0038601A"/>
    <w:rsid w:val="0038602F"/>
    <w:rsid w:val="00386059"/>
    <w:rsid w:val="003860B4"/>
    <w:rsid w:val="003860F5"/>
    <w:rsid w:val="003862A0"/>
    <w:rsid w:val="003862CD"/>
    <w:rsid w:val="003863CF"/>
    <w:rsid w:val="00386433"/>
    <w:rsid w:val="0038643B"/>
    <w:rsid w:val="003864EA"/>
    <w:rsid w:val="00386560"/>
    <w:rsid w:val="00386596"/>
    <w:rsid w:val="003865FD"/>
    <w:rsid w:val="00386603"/>
    <w:rsid w:val="00386640"/>
    <w:rsid w:val="003866AE"/>
    <w:rsid w:val="0038670D"/>
    <w:rsid w:val="00386770"/>
    <w:rsid w:val="003867E3"/>
    <w:rsid w:val="0038685B"/>
    <w:rsid w:val="00386936"/>
    <w:rsid w:val="00386A69"/>
    <w:rsid w:val="00386AAE"/>
    <w:rsid w:val="00386ABA"/>
    <w:rsid w:val="00386B13"/>
    <w:rsid w:val="00386BE4"/>
    <w:rsid w:val="00386C8B"/>
    <w:rsid w:val="00386CBB"/>
    <w:rsid w:val="00386D2F"/>
    <w:rsid w:val="00386DD5"/>
    <w:rsid w:val="00386EEF"/>
    <w:rsid w:val="00386F0A"/>
    <w:rsid w:val="00386F10"/>
    <w:rsid w:val="00387010"/>
    <w:rsid w:val="00387041"/>
    <w:rsid w:val="0038706D"/>
    <w:rsid w:val="003870C2"/>
    <w:rsid w:val="003870F1"/>
    <w:rsid w:val="00387194"/>
    <w:rsid w:val="003871C2"/>
    <w:rsid w:val="003871C9"/>
    <w:rsid w:val="003871E6"/>
    <w:rsid w:val="0038721A"/>
    <w:rsid w:val="003872CA"/>
    <w:rsid w:val="003872FD"/>
    <w:rsid w:val="00387311"/>
    <w:rsid w:val="003873D1"/>
    <w:rsid w:val="00387448"/>
    <w:rsid w:val="003874FB"/>
    <w:rsid w:val="00387575"/>
    <w:rsid w:val="003875B6"/>
    <w:rsid w:val="00387611"/>
    <w:rsid w:val="00387677"/>
    <w:rsid w:val="003876E3"/>
    <w:rsid w:val="0038774D"/>
    <w:rsid w:val="0038783D"/>
    <w:rsid w:val="003878E7"/>
    <w:rsid w:val="00387910"/>
    <w:rsid w:val="00387914"/>
    <w:rsid w:val="0038793C"/>
    <w:rsid w:val="003879D5"/>
    <w:rsid w:val="003879E1"/>
    <w:rsid w:val="00387A35"/>
    <w:rsid w:val="00387A71"/>
    <w:rsid w:val="00387A89"/>
    <w:rsid w:val="00387BAE"/>
    <w:rsid w:val="00387BBF"/>
    <w:rsid w:val="00387C54"/>
    <w:rsid w:val="00387C55"/>
    <w:rsid w:val="00387CA6"/>
    <w:rsid w:val="00387D05"/>
    <w:rsid w:val="00387D92"/>
    <w:rsid w:val="00387D95"/>
    <w:rsid w:val="00387F6C"/>
    <w:rsid w:val="0039012A"/>
    <w:rsid w:val="003901B0"/>
    <w:rsid w:val="003901FC"/>
    <w:rsid w:val="00390266"/>
    <w:rsid w:val="00390293"/>
    <w:rsid w:val="003902FD"/>
    <w:rsid w:val="0039041D"/>
    <w:rsid w:val="00390447"/>
    <w:rsid w:val="003904D9"/>
    <w:rsid w:val="00390598"/>
    <w:rsid w:val="003905D3"/>
    <w:rsid w:val="00390640"/>
    <w:rsid w:val="003907C9"/>
    <w:rsid w:val="003907E5"/>
    <w:rsid w:val="0039085D"/>
    <w:rsid w:val="0039086E"/>
    <w:rsid w:val="003908A1"/>
    <w:rsid w:val="00390944"/>
    <w:rsid w:val="0039095B"/>
    <w:rsid w:val="003909E4"/>
    <w:rsid w:val="00390A1B"/>
    <w:rsid w:val="00390A1E"/>
    <w:rsid w:val="00390A4F"/>
    <w:rsid w:val="00390A53"/>
    <w:rsid w:val="00390B15"/>
    <w:rsid w:val="00390BA4"/>
    <w:rsid w:val="00390BC2"/>
    <w:rsid w:val="00390BD2"/>
    <w:rsid w:val="00390C24"/>
    <w:rsid w:val="00390C9D"/>
    <w:rsid w:val="00390D0B"/>
    <w:rsid w:val="00390D2A"/>
    <w:rsid w:val="00390D65"/>
    <w:rsid w:val="00390D81"/>
    <w:rsid w:val="00390D94"/>
    <w:rsid w:val="00390D9D"/>
    <w:rsid w:val="00390DE3"/>
    <w:rsid w:val="00390E10"/>
    <w:rsid w:val="00390F31"/>
    <w:rsid w:val="00390F56"/>
    <w:rsid w:val="00390F97"/>
    <w:rsid w:val="00390FBD"/>
    <w:rsid w:val="00390FDC"/>
    <w:rsid w:val="00390FE4"/>
    <w:rsid w:val="00391027"/>
    <w:rsid w:val="00391069"/>
    <w:rsid w:val="0039107F"/>
    <w:rsid w:val="003910E7"/>
    <w:rsid w:val="0039110F"/>
    <w:rsid w:val="0039111A"/>
    <w:rsid w:val="00391139"/>
    <w:rsid w:val="003911E1"/>
    <w:rsid w:val="00391233"/>
    <w:rsid w:val="00391317"/>
    <w:rsid w:val="00391353"/>
    <w:rsid w:val="0039138C"/>
    <w:rsid w:val="003915E5"/>
    <w:rsid w:val="00391676"/>
    <w:rsid w:val="0039168F"/>
    <w:rsid w:val="00391746"/>
    <w:rsid w:val="00391829"/>
    <w:rsid w:val="0039188B"/>
    <w:rsid w:val="00391995"/>
    <w:rsid w:val="00391A5D"/>
    <w:rsid w:val="00391AF6"/>
    <w:rsid w:val="00391B3D"/>
    <w:rsid w:val="00391C2C"/>
    <w:rsid w:val="00391C76"/>
    <w:rsid w:val="00391CA2"/>
    <w:rsid w:val="00391CAC"/>
    <w:rsid w:val="00391D78"/>
    <w:rsid w:val="00391DC6"/>
    <w:rsid w:val="00391F10"/>
    <w:rsid w:val="00392081"/>
    <w:rsid w:val="003920A7"/>
    <w:rsid w:val="003920AB"/>
    <w:rsid w:val="003920D9"/>
    <w:rsid w:val="00392200"/>
    <w:rsid w:val="0039220C"/>
    <w:rsid w:val="00392254"/>
    <w:rsid w:val="003923C7"/>
    <w:rsid w:val="003923EA"/>
    <w:rsid w:val="00392417"/>
    <w:rsid w:val="003924A5"/>
    <w:rsid w:val="003924D1"/>
    <w:rsid w:val="003925DE"/>
    <w:rsid w:val="003925ED"/>
    <w:rsid w:val="00392605"/>
    <w:rsid w:val="0039262E"/>
    <w:rsid w:val="0039263C"/>
    <w:rsid w:val="0039265D"/>
    <w:rsid w:val="003926AF"/>
    <w:rsid w:val="003926B6"/>
    <w:rsid w:val="003927FF"/>
    <w:rsid w:val="00392807"/>
    <w:rsid w:val="00392888"/>
    <w:rsid w:val="003928EC"/>
    <w:rsid w:val="0039295B"/>
    <w:rsid w:val="003929AF"/>
    <w:rsid w:val="003929FA"/>
    <w:rsid w:val="00392A31"/>
    <w:rsid w:val="00392A4D"/>
    <w:rsid w:val="00392A4E"/>
    <w:rsid w:val="00392AC3"/>
    <w:rsid w:val="00392C40"/>
    <w:rsid w:val="00392C42"/>
    <w:rsid w:val="00392C6A"/>
    <w:rsid w:val="00392CAE"/>
    <w:rsid w:val="00392D30"/>
    <w:rsid w:val="00392D72"/>
    <w:rsid w:val="00392DF8"/>
    <w:rsid w:val="00392F13"/>
    <w:rsid w:val="00392F81"/>
    <w:rsid w:val="00392FFE"/>
    <w:rsid w:val="00393055"/>
    <w:rsid w:val="003932B8"/>
    <w:rsid w:val="00393368"/>
    <w:rsid w:val="003933C4"/>
    <w:rsid w:val="00393405"/>
    <w:rsid w:val="00393438"/>
    <w:rsid w:val="00393441"/>
    <w:rsid w:val="00393466"/>
    <w:rsid w:val="00393497"/>
    <w:rsid w:val="0039357F"/>
    <w:rsid w:val="003935FF"/>
    <w:rsid w:val="00393677"/>
    <w:rsid w:val="0039370B"/>
    <w:rsid w:val="00393746"/>
    <w:rsid w:val="00393772"/>
    <w:rsid w:val="003937BE"/>
    <w:rsid w:val="00393812"/>
    <w:rsid w:val="00393834"/>
    <w:rsid w:val="0039386B"/>
    <w:rsid w:val="003938A7"/>
    <w:rsid w:val="003938AE"/>
    <w:rsid w:val="00393928"/>
    <w:rsid w:val="003939B1"/>
    <w:rsid w:val="00393A02"/>
    <w:rsid w:val="00393A57"/>
    <w:rsid w:val="00393A61"/>
    <w:rsid w:val="00393A6F"/>
    <w:rsid w:val="00393BAB"/>
    <w:rsid w:val="00393BF3"/>
    <w:rsid w:val="00393C09"/>
    <w:rsid w:val="00393C92"/>
    <w:rsid w:val="00393CA1"/>
    <w:rsid w:val="00393CB1"/>
    <w:rsid w:val="00393DAD"/>
    <w:rsid w:val="00393E06"/>
    <w:rsid w:val="00393E10"/>
    <w:rsid w:val="00393E28"/>
    <w:rsid w:val="00393F1F"/>
    <w:rsid w:val="00393F64"/>
    <w:rsid w:val="00393F8D"/>
    <w:rsid w:val="00393FA9"/>
    <w:rsid w:val="00393FD1"/>
    <w:rsid w:val="0039400F"/>
    <w:rsid w:val="0039403D"/>
    <w:rsid w:val="00394052"/>
    <w:rsid w:val="00394077"/>
    <w:rsid w:val="00394096"/>
    <w:rsid w:val="00394127"/>
    <w:rsid w:val="0039416B"/>
    <w:rsid w:val="003941A5"/>
    <w:rsid w:val="003941E2"/>
    <w:rsid w:val="00394256"/>
    <w:rsid w:val="00394257"/>
    <w:rsid w:val="0039425F"/>
    <w:rsid w:val="00394262"/>
    <w:rsid w:val="003942AA"/>
    <w:rsid w:val="003942FA"/>
    <w:rsid w:val="0039436F"/>
    <w:rsid w:val="00394486"/>
    <w:rsid w:val="003944AA"/>
    <w:rsid w:val="0039452D"/>
    <w:rsid w:val="00394574"/>
    <w:rsid w:val="003946CE"/>
    <w:rsid w:val="0039470D"/>
    <w:rsid w:val="003947D2"/>
    <w:rsid w:val="003947D6"/>
    <w:rsid w:val="0039480A"/>
    <w:rsid w:val="00394848"/>
    <w:rsid w:val="0039488C"/>
    <w:rsid w:val="00394980"/>
    <w:rsid w:val="00394A02"/>
    <w:rsid w:val="00394A7C"/>
    <w:rsid w:val="00394A93"/>
    <w:rsid w:val="00394B1D"/>
    <w:rsid w:val="00394B3B"/>
    <w:rsid w:val="00394B8F"/>
    <w:rsid w:val="00394B95"/>
    <w:rsid w:val="00394C27"/>
    <w:rsid w:val="00394C62"/>
    <w:rsid w:val="00394C69"/>
    <w:rsid w:val="00394CE0"/>
    <w:rsid w:val="00394E76"/>
    <w:rsid w:val="00394E97"/>
    <w:rsid w:val="00394F30"/>
    <w:rsid w:val="00394F61"/>
    <w:rsid w:val="003950E1"/>
    <w:rsid w:val="003950FA"/>
    <w:rsid w:val="00395158"/>
    <w:rsid w:val="00395236"/>
    <w:rsid w:val="00395286"/>
    <w:rsid w:val="003952E9"/>
    <w:rsid w:val="0039534C"/>
    <w:rsid w:val="00395360"/>
    <w:rsid w:val="003953C8"/>
    <w:rsid w:val="00395406"/>
    <w:rsid w:val="00395419"/>
    <w:rsid w:val="003954AA"/>
    <w:rsid w:val="003954F2"/>
    <w:rsid w:val="003954F4"/>
    <w:rsid w:val="00395523"/>
    <w:rsid w:val="00395566"/>
    <w:rsid w:val="0039557D"/>
    <w:rsid w:val="00395609"/>
    <w:rsid w:val="0039560A"/>
    <w:rsid w:val="0039566B"/>
    <w:rsid w:val="003956E1"/>
    <w:rsid w:val="003957F9"/>
    <w:rsid w:val="00395924"/>
    <w:rsid w:val="003959C7"/>
    <w:rsid w:val="003959DD"/>
    <w:rsid w:val="00395A6C"/>
    <w:rsid w:val="00395A6E"/>
    <w:rsid w:val="00395A89"/>
    <w:rsid w:val="00395A9B"/>
    <w:rsid w:val="00395B69"/>
    <w:rsid w:val="00395B76"/>
    <w:rsid w:val="00395BA3"/>
    <w:rsid w:val="00395C84"/>
    <w:rsid w:val="00395DF3"/>
    <w:rsid w:val="00395EB8"/>
    <w:rsid w:val="00395ECF"/>
    <w:rsid w:val="00395F51"/>
    <w:rsid w:val="00396024"/>
    <w:rsid w:val="00396081"/>
    <w:rsid w:val="003960FC"/>
    <w:rsid w:val="0039610D"/>
    <w:rsid w:val="00396151"/>
    <w:rsid w:val="0039616A"/>
    <w:rsid w:val="0039619A"/>
    <w:rsid w:val="00396228"/>
    <w:rsid w:val="003962B5"/>
    <w:rsid w:val="00396322"/>
    <w:rsid w:val="00396388"/>
    <w:rsid w:val="0039642E"/>
    <w:rsid w:val="00396475"/>
    <w:rsid w:val="003964A7"/>
    <w:rsid w:val="0039653B"/>
    <w:rsid w:val="0039661E"/>
    <w:rsid w:val="00396651"/>
    <w:rsid w:val="00396670"/>
    <w:rsid w:val="0039673E"/>
    <w:rsid w:val="00396784"/>
    <w:rsid w:val="003967BA"/>
    <w:rsid w:val="00396813"/>
    <w:rsid w:val="00396870"/>
    <w:rsid w:val="00396894"/>
    <w:rsid w:val="00396902"/>
    <w:rsid w:val="00396930"/>
    <w:rsid w:val="00396994"/>
    <w:rsid w:val="003969F5"/>
    <w:rsid w:val="00396A2E"/>
    <w:rsid w:val="00396A38"/>
    <w:rsid w:val="00396A89"/>
    <w:rsid w:val="00396ACD"/>
    <w:rsid w:val="00396AE0"/>
    <w:rsid w:val="00396B66"/>
    <w:rsid w:val="00396B88"/>
    <w:rsid w:val="00396BC0"/>
    <w:rsid w:val="00396C64"/>
    <w:rsid w:val="00396CE7"/>
    <w:rsid w:val="00396E3D"/>
    <w:rsid w:val="00396E3F"/>
    <w:rsid w:val="00396EB8"/>
    <w:rsid w:val="00396FCF"/>
    <w:rsid w:val="00397001"/>
    <w:rsid w:val="003970B8"/>
    <w:rsid w:val="003970F1"/>
    <w:rsid w:val="00397108"/>
    <w:rsid w:val="00397121"/>
    <w:rsid w:val="0039715A"/>
    <w:rsid w:val="00397198"/>
    <w:rsid w:val="003971AF"/>
    <w:rsid w:val="003971FC"/>
    <w:rsid w:val="00397253"/>
    <w:rsid w:val="00397326"/>
    <w:rsid w:val="003973E7"/>
    <w:rsid w:val="00397424"/>
    <w:rsid w:val="00397451"/>
    <w:rsid w:val="00397458"/>
    <w:rsid w:val="003974A3"/>
    <w:rsid w:val="0039757A"/>
    <w:rsid w:val="003976A0"/>
    <w:rsid w:val="003976B6"/>
    <w:rsid w:val="003977EC"/>
    <w:rsid w:val="003978A6"/>
    <w:rsid w:val="00397984"/>
    <w:rsid w:val="00397A63"/>
    <w:rsid w:val="00397A8E"/>
    <w:rsid w:val="00397AF1"/>
    <w:rsid w:val="00397B4E"/>
    <w:rsid w:val="00397B6A"/>
    <w:rsid w:val="00397B84"/>
    <w:rsid w:val="00397BC6"/>
    <w:rsid w:val="00397C12"/>
    <w:rsid w:val="00397C5D"/>
    <w:rsid w:val="00397C60"/>
    <w:rsid w:val="00397C78"/>
    <w:rsid w:val="00397CA2"/>
    <w:rsid w:val="00397CC3"/>
    <w:rsid w:val="00397DC2"/>
    <w:rsid w:val="00397DD1"/>
    <w:rsid w:val="00397DEC"/>
    <w:rsid w:val="00397E0E"/>
    <w:rsid w:val="00397E28"/>
    <w:rsid w:val="00397E72"/>
    <w:rsid w:val="00397EB6"/>
    <w:rsid w:val="00397ED4"/>
    <w:rsid w:val="00397F41"/>
    <w:rsid w:val="00397F9B"/>
    <w:rsid w:val="00397FDE"/>
    <w:rsid w:val="003A006B"/>
    <w:rsid w:val="003A00E4"/>
    <w:rsid w:val="003A00F1"/>
    <w:rsid w:val="003A016D"/>
    <w:rsid w:val="003A01FB"/>
    <w:rsid w:val="003A0223"/>
    <w:rsid w:val="003A0229"/>
    <w:rsid w:val="003A025D"/>
    <w:rsid w:val="003A0260"/>
    <w:rsid w:val="003A02F2"/>
    <w:rsid w:val="003A045C"/>
    <w:rsid w:val="003A05F0"/>
    <w:rsid w:val="003A05FE"/>
    <w:rsid w:val="003A0625"/>
    <w:rsid w:val="003A068A"/>
    <w:rsid w:val="003A068F"/>
    <w:rsid w:val="003A06C8"/>
    <w:rsid w:val="003A070E"/>
    <w:rsid w:val="003A0914"/>
    <w:rsid w:val="003A0956"/>
    <w:rsid w:val="003A0965"/>
    <w:rsid w:val="003A0A7E"/>
    <w:rsid w:val="003A0B2B"/>
    <w:rsid w:val="003A0B5C"/>
    <w:rsid w:val="003A0BF7"/>
    <w:rsid w:val="003A0C39"/>
    <w:rsid w:val="003A0D61"/>
    <w:rsid w:val="003A0E6A"/>
    <w:rsid w:val="003A0EF3"/>
    <w:rsid w:val="003A0EF9"/>
    <w:rsid w:val="003A0F0A"/>
    <w:rsid w:val="003A0F89"/>
    <w:rsid w:val="003A0FC2"/>
    <w:rsid w:val="003A0FEF"/>
    <w:rsid w:val="003A0FFA"/>
    <w:rsid w:val="003A111B"/>
    <w:rsid w:val="003A117C"/>
    <w:rsid w:val="003A11B8"/>
    <w:rsid w:val="003A11D6"/>
    <w:rsid w:val="003A12F1"/>
    <w:rsid w:val="003A1302"/>
    <w:rsid w:val="003A1338"/>
    <w:rsid w:val="003A1367"/>
    <w:rsid w:val="003A1514"/>
    <w:rsid w:val="003A1591"/>
    <w:rsid w:val="003A15D4"/>
    <w:rsid w:val="003A15EB"/>
    <w:rsid w:val="003A160C"/>
    <w:rsid w:val="003A161E"/>
    <w:rsid w:val="003A1645"/>
    <w:rsid w:val="003A165F"/>
    <w:rsid w:val="003A170E"/>
    <w:rsid w:val="003A172E"/>
    <w:rsid w:val="003A1757"/>
    <w:rsid w:val="003A1809"/>
    <w:rsid w:val="003A1812"/>
    <w:rsid w:val="003A18E2"/>
    <w:rsid w:val="003A190C"/>
    <w:rsid w:val="003A198B"/>
    <w:rsid w:val="003A1A55"/>
    <w:rsid w:val="003A1AC7"/>
    <w:rsid w:val="003A1B5E"/>
    <w:rsid w:val="003A1BE3"/>
    <w:rsid w:val="003A1C23"/>
    <w:rsid w:val="003A1C4A"/>
    <w:rsid w:val="003A1CBE"/>
    <w:rsid w:val="003A1D85"/>
    <w:rsid w:val="003A1DF4"/>
    <w:rsid w:val="003A1FDD"/>
    <w:rsid w:val="003A209A"/>
    <w:rsid w:val="003A2126"/>
    <w:rsid w:val="003A2137"/>
    <w:rsid w:val="003A2153"/>
    <w:rsid w:val="003A21E7"/>
    <w:rsid w:val="003A2235"/>
    <w:rsid w:val="003A2297"/>
    <w:rsid w:val="003A23AD"/>
    <w:rsid w:val="003A23B7"/>
    <w:rsid w:val="003A23D0"/>
    <w:rsid w:val="003A245D"/>
    <w:rsid w:val="003A247B"/>
    <w:rsid w:val="003A2498"/>
    <w:rsid w:val="003A2567"/>
    <w:rsid w:val="003A2599"/>
    <w:rsid w:val="003A2603"/>
    <w:rsid w:val="003A2696"/>
    <w:rsid w:val="003A26F6"/>
    <w:rsid w:val="003A271A"/>
    <w:rsid w:val="003A2732"/>
    <w:rsid w:val="003A275E"/>
    <w:rsid w:val="003A285C"/>
    <w:rsid w:val="003A28A0"/>
    <w:rsid w:val="003A28AB"/>
    <w:rsid w:val="003A28D2"/>
    <w:rsid w:val="003A28E7"/>
    <w:rsid w:val="003A299A"/>
    <w:rsid w:val="003A2A8C"/>
    <w:rsid w:val="003A2AF3"/>
    <w:rsid w:val="003A2C10"/>
    <w:rsid w:val="003A2C5C"/>
    <w:rsid w:val="003A2CC5"/>
    <w:rsid w:val="003A2D2F"/>
    <w:rsid w:val="003A2D4A"/>
    <w:rsid w:val="003A2D79"/>
    <w:rsid w:val="003A2DA0"/>
    <w:rsid w:val="003A2E06"/>
    <w:rsid w:val="003A2EF8"/>
    <w:rsid w:val="003A2F34"/>
    <w:rsid w:val="003A2F6F"/>
    <w:rsid w:val="003A309A"/>
    <w:rsid w:val="003A31C3"/>
    <w:rsid w:val="003A31C4"/>
    <w:rsid w:val="003A3265"/>
    <w:rsid w:val="003A3333"/>
    <w:rsid w:val="003A34A2"/>
    <w:rsid w:val="003A34C4"/>
    <w:rsid w:val="003A35F8"/>
    <w:rsid w:val="003A3601"/>
    <w:rsid w:val="003A369E"/>
    <w:rsid w:val="003A3734"/>
    <w:rsid w:val="003A37E9"/>
    <w:rsid w:val="003A3804"/>
    <w:rsid w:val="003A3879"/>
    <w:rsid w:val="003A38D1"/>
    <w:rsid w:val="003A3934"/>
    <w:rsid w:val="003A3A37"/>
    <w:rsid w:val="003A3ADE"/>
    <w:rsid w:val="003A3B3D"/>
    <w:rsid w:val="003A3D34"/>
    <w:rsid w:val="003A3D3E"/>
    <w:rsid w:val="003A3D3F"/>
    <w:rsid w:val="003A3D83"/>
    <w:rsid w:val="003A3E56"/>
    <w:rsid w:val="003A3E79"/>
    <w:rsid w:val="003A3EA7"/>
    <w:rsid w:val="003A3EEF"/>
    <w:rsid w:val="003A3EFE"/>
    <w:rsid w:val="003A3FDE"/>
    <w:rsid w:val="003A40D3"/>
    <w:rsid w:val="003A4101"/>
    <w:rsid w:val="003A4126"/>
    <w:rsid w:val="003A41F5"/>
    <w:rsid w:val="003A41FE"/>
    <w:rsid w:val="003A4340"/>
    <w:rsid w:val="003A434A"/>
    <w:rsid w:val="003A43F7"/>
    <w:rsid w:val="003A442E"/>
    <w:rsid w:val="003A4480"/>
    <w:rsid w:val="003A44AA"/>
    <w:rsid w:val="003A44AC"/>
    <w:rsid w:val="003A44D6"/>
    <w:rsid w:val="003A4535"/>
    <w:rsid w:val="003A45DD"/>
    <w:rsid w:val="003A462D"/>
    <w:rsid w:val="003A468C"/>
    <w:rsid w:val="003A4870"/>
    <w:rsid w:val="003A4982"/>
    <w:rsid w:val="003A49A9"/>
    <w:rsid w:val="003A49F9"/>
    <w:rsid w:val="003A4A4C"/>
    <w:rsid w:val="003A4A86"/>
    <w:rsid w:val="003A4BD9"/>
    <w:rsid w:val="003A4BF8"/>
    <w:rsid w:val="003A4C06"/>
    <w:rsid w:val="003A4C87"/>
    <w:rsid w:val="003A4CFA"/>
    <w:rsid w:val="003A4D50"/>
    <w:rsid w:val="003A4E7D"/>
    <w:rsid w:val="003A4E8C"/>
    <w:rsid w:val="003A4ECD"/>
    <w:rsid w:val="003A4EF5"/>
    <w:rsid w:val="003A4FC3"/>
    <w:rsid w:val="003A5036"/>
    <w:rsid w:val="003A503E"/>
    <w:rsid w:val="003A5062"/>
    <w:rsid w:val="003A5084"/>
    <w:rsid w:val="003A5088"/>
    <w:rsid w:val="003A50B3"/>
    <w:rsid w:val="003A5164"/>
    <w:rsid w:val="003A5260"/>
    <w:rsid w:val="003A5392"/>
    <w:rsid w:val="003A53B3"/>
    <w:rsid w:val="003A5484"/>
    <w:rsid w:val="003A5566"/>
    <w:rsid w:val="003A55FC"/>
    <w:rsid w:val="003A5650"/>
    <w:rsid w:val="003A56A8"/>
    <w:rsid w:val="003A56B4"/>
    <w:rsid w:val="003A56F8"/>
    <w:rsid w:val="003A59A3"/>
    <w:rsid w:val="003A59C6"/>
    <w:rsid w:val="003A5A34"/>
    <w:rsid w:val="003A5B7F"/>
    <w:rsid w:val="003A5DAC"/>
    <w:rsid w:val="003A5DC2"/>
    <w:rsid w:val="003A5E27"/>
    <w:rsid w:val="003A5EE1"/>
    <w:rsid w:val="003A5EFB"/>
    <w:rsid w:val="003A5F16"/>
    <w:rsid w:val="003A5F4D"/>
    <w:rsid w:val="003A5FFC"/>
    <w:rsid w:val="003A6079"/>
    <w:rsid w:val="003A607B"/>
    <w:rsid w:val="003A60E3"/>
    <w:rsid w:val="003A60EE"/>
    <w:rsid w:val="003A6175"/>
    <w:rsid w:val="003A619E"/>
    <w:rsid w:val="003A61AC"/>
    <w:rsid w:val="003A6210"/>
    <w:rsid w:val="003A62EF"/>
    <w:rsid w:val="003A630F"/>
    <w:rsid w:val="003A6356"/>
    <w:rsid w:val="003A648A"/>
    <w:rsid w:val="003A64C6"/>
    <w:rsid w:val="003A6585"/>
    <w:rsid w:val="003A65A1"/>
    <w:rsid w:val="003A675E"/>
    <w:rsid w:val="003A67B6"/>
    <w:rsid w:val="003A6843"/>
    <w:rsid w:val="003A686F"/>
    <w:rsid w:val="003A689D"/>
    <w:rsid w:val="003A68C4"/>
    <w:rsid w:val="003A68CF"/>
    <w:rsid w:val="003A68F1"/>
    <w:rsid w:val="003A6917"/>
    <w:rsid w:val="003A6919"/>
    <w:rsid w:val="003A6938"/>
    <w:rsid w:val="003A69E5"/>
    <w:rsid w:val="003A6AD4"/>
    <w:rsid w:val="003A6AEC"/>
    <w:rsid w:val="003A6AED"/>
    <w:rsid w:val="003A6B47"/>
    <w:rsid w:val="003A6B58"/>
    <w:rsid w:val="003A6B93"/>
    <w:rsid w:val="003A6C34"/>
    <w:rsid w:val="003A6C4E"/>
    <w:rsid w:val="003A6CA0"/>
    <w:rsid w:val="003A6CCD"/>
    <w:rsid w:val="003A6E8F"/>
    <w:rsid w:val="003A6EA0"/>
    <w:rsid w:val="003A6EA4"/>
    <w:rsid w:val="003A6EB3"/>
    <w:rsid w:val="003A6EFB"/>
    <w:rsid w:val="003A6FD6"/>
    <w:rsid w:val="003A7037"/>
    <w:rsid w:val="003A705E"/>
    <w:rsid w:val="003A7132"/>
    <w:rsid w:val="003A7181"/>
    <w:rsid w:val="003A71A5"/>
    <w:rsid w:val="003A71B6"/>
    <w:rsid w:val="003A71D8"/>
    <w:rsid w:val="003A7336"/>
    <w:rsid w:val="003A733A"/>
    <w:rsid w:val="003A7388"/>
    <w:rsid w:val="003A73E9"/>
    <w:rsid w:val="003A73F8"/>
    <w:rsid w:val="003A745C"/>
    <w:rsid w:val="003A75BA"/>
    <w:rsid w:val="003A75C2"/>
    <w:rsid w:val="003A75DF"/>
    <w:rsid w:val="003A77E6"/>
    <w:rsid w:val="003A79B3"/>
    <w:rsid w:val="003A7A92"/>
    <w:rsid w:val="003A7B64"/>
    <w:rsid w:val="003A7BE6"/>
    <w:rsid w:val="003A7D03"/>
    <w:rsid w:val="003A7D33"/>
    <w:rsid w:val="003A7D98"/>
    <w:rsid w:val="003A7E40"/>
    <w:rsid w:val="003A7E50"/>
    <w:rsid w:val="003A7EDA"/>
    <w:rsid w:val="003A7FD7"/>
    <w:rsid w:val="003B0052"/>
    <w:rsid w:val="003B0141"/>
    <w:rsid w:val="003B0146"/>
    <w:rsid w:val="003B0223"/>
    <w:rsid w:val="003B02DF"/>
    <w:rsid w:val="003B02FB"/>
    <w:rsid w:val="003B0363"/>
    <w:rsid w:val="003B03B7"/>
    <w:rsid w:val="003B0406"/>
    <w:rsid w:val="003B0408"/>
    <w:rsid w:val="003B0481"/>
    <w:rsid w:val="003B0484"/>
    <w:rsid w:val="003B04D7"/>
    <w:rsid w:val="003B0641"/>
    <w:rsid w:val="003B0666"/>
    <w:rsid w:val="003B06A8"/>
    <w:rsid w:val="003B0720"/>
    <w:rsid w:val="003B07F7"/>
    <w:rsid w:val="003B0847"/>
    <w:rsid w:val="003B090F"/>
    <w:rsid w:val="003B0945"/>
    <w:rsid w:val="003B0960"/>
    <w:rsid w:val="003B096D"/>
    <w:rsid w:val="003B09BF"/>
    <w:rsid w:val="003B09DD"/>
    <w:rsid w:val="003B0A1E"/>
    <w:rsid w:val="003B0A60"/>
    <w:rsid w:val="003B0A78"/>
    <w:rsid w:val="003B0A8C"/>
    <w:rsid w:val="003B0B02"/>
    <w:rsid w:val="003B0B5C"/>
    <w:rsid w:val="003B0BD8"/>
    <w:rsid w:val="003B0BDD"/>
    <w:rsid w:val="003B0C59"/>
    <w:rsid w:val="003B0C8D"/>
    <w:rsid w:val="003B0D4E"/>
    <w:rsid w:val="003B0D61"/>
    <w:rsid w:val="003B0DBC"/>
    <w:rsid w:val="003B0E74"/>
    <w:rsid w:val="003B0EA3"/>
    <w:rsid w:val="003B0EF4"/>
    <w:rsid w:val="003B0F16"/>
    <w:rsid w:val="003B0F74"/>
    <w:rsid w:val="003B0FA8"/>
    <w:rsid w:val="003B0FFA"/>
    <w:rsid w:val="003B102F"/>
    <w:rsid w:val="003B10F0"/>
    <w:rsid w:val="003B11AB"/>
    <w:rsid w:val="003B11CA"/>
    <w:rsid w:val="003B12E7"/>
    <w:rsid w:val="003B1328"/>
    <w:rsid w:val="003B1339"/>
    <w:rsid w:val="003B1345"/>
    <w:rsid w:val="003B1352"/>
    <w:rsid w:val="003B140D"/>
    <w:rsid w:val="003B1448"/>
    <w:rsid w:val="003B15B2"/>
    <w:rsid w:val="003B168B"/>
    <w:rsid w:val="003B16CA"/>
    <w:rsid w:val="003B16F2"/>
    <w:rsid w:val="003B1725"/>
    <w:rsid w:val="003B174B"/>
    <w:rsid w:val="003B1757"/>
    <w:rsid w:val="003B1767"/>
    <w:rsid w:val="003B17DE"/>
    <w:rsid w:val="003B1875"/>
    <w:rsid w:val="003B189E"/>
    <w:rsid w:val="003B18CC"/>
    <w:rsid w:val="003B194F"/>
    <w:rsid w:val="003B1979"/>
    <w:rsid w:val="003B1991"/>
    <w:rsid w:val="003B19B8"/>
    <w:rsid w:val="003B1A59"/>
    <w:rsid w:val="003B1A7F"/>
    <w:rsid w:val="003B1B52"/>
    <w:rsid w:val="003B1BE0"/>
    <w:rsid w:val="003B1BEB"/>
    <w:rsid w:val="003B1BF8"/>
    <w:rsid w:val="003B1CD5"/>
    <w:rsid w:val="003B1D9C"/>
    <w:rsid w:val="003B1E88"/>
    <w:rsid w:val="003B1EEF"/>
    <w:rsid w:val="003B1EF8"/>
    <w:rsid w:val="003B1F4C"/>
    <w:rsid w:val="003B1F54"/>
    <w:rsid w:val="003B1F83"/>
    <w:rsid w:val="003B1FAC"/>
    <w:rsid w:val="003B1FC3"/>
    <w:rsid w:val="003B2012"/>
    <w:rsid w:val="003B20AF"/>
    <w:rsid w:val="003B20D7"/>
    <w:rsid w:val="003B216D"/>
    <w:rsid w:val="003B21C6"/>
    <w:rsid w:val="003B21C9"/>
    <w:rsid w:val="003B2252"/>
    <w:rsid w:val="003B2293"/>
    <w:rsid w:val="003B22C6"/>
    <w:rsid w:val="003B22CF"/>
    <w:rsid w:val="003B22F6"/>
    <w:rsid w:val="003B233C"/>
    <w:rsid w:val="003B23F7"/>
    <w:rsid w:val="003B243F"/>
    <w:rsid w:val="003B2440"/>
    <w:rsid w:val="003B244C"/>
    <w:rsid w:val="003B24F9"/>
    <w:rsid w:val="003B25A2"/>
    <w:rsid w:val="003B25B3"/>
    <w:rsid w:val="003B25C7"/>
    <w:rsid w:val="003B2674"/>
    <w:rsid w:val="003B2770"/>
    <w:rsid w:val="003B2888"/>
    <w:rsid w:val="003B292C"/>
    <w:rsid w:val="003B29C5"/>
    <w:rsid w:val="003B29CE"/>
    <w:rsid w:val="003B29D1"/>
    <w:rsid w:val="003B2AA1"/>
    <w:rsid w:val="003B2AB6"/>
    <w:rsid w:val="003B2B27"/>
    <w:rsid w:val="003B2B69"/>
    <w:rsid w:val="003B2B83"/>
    <w:rsid w:val="003B2D40"/>
    <w:rsid w:val="003B2E1A"/>
    <w:rsid w:val="003B2E1F"/>
    <w:rsid w:val="003B2E67"/>
    <w:rsid w:val="003B2E8B"/>
    <w:rsid w:val="003B2ED9"/>
    <w:rsid w:val="003B2F0E"/>
    <w:rsid w:val="003B2F57"/>
    <w:rsid w:val="003B2F8C"/>
    <w:rsid w:val="003B30E3"/>
    <w:rsid w:val="003B312B"/>
    <w:rsid w:val="003B313D"/>
    <w:rsid w:val="003B3158"/>
    <w:rsid w:val="003B317C"/>
    <w:rsid w:val="003B31B6"/>
    <w:rsid w:val="003B31E4"/>
    <w:rsid w:val="003B3278"/>
    <w:rsid w:val="003B3299"/>
    <w:rsid w:val="003B32C9"/>
    <w:rsid w:val="003B32DC"/>
    <w:rsid w:val="003B32EE"/>
    <w:rsid w:val="003B3391"/>
    <w:rsid w:val="003B33EB"/>
    <w:rsid w:val="003B3423"/>
    <w:rsid w:val="003B3469"/>
    <w:rsid w:val="003B346A"/>
    <w:rsid w:val="003B34B5"/>
    <w:rsid w:val="003B34D9"/>
    <w:rsid w:val="003B358F"/>
    <w:rsid w:val="003B35C8"/>
    <w:rsid w:val="003B35D7"/>
    <w:rsid w:val="003B3604"/>
    <w:rsid w:val="003B363D"/>
    <w:rsid w:val="003B3691"/>
    <w:rsid w:val="003B3698"/>
    <w:rsid w:val="003B373B"/>
    <w:rsid w:val="003B3767"/>
    <w:rsid w:val="003B376C"/>
    <w:rsid w:val="003B37B1"/>
    <w:rsid w:val="003B37BB"/>
    <w:rsid w:val="003B3869"/>
    <w:rsid w:val="003B38EE"/>
    <w:rsid w:val="003B38F1"/>
    <w:rsid w:val="003B393C"/>
    <w:rsid w:val="003B3985"/>
    <w:rsid w:val="003B3A0F"/>
    <w:rsid w:val="003B3A2B"/>
    <w:rsid w:val="003B3A8D"/>
    <w:rsid w:val="003B3ACD"/>
    <w:rsid w:val="003B3B2C"/>
    <w:rsid w:val="003B3BCC"/>
    <w:rsid w:val="003B3C35"/>
    <w:rsid w:val="003B3C9F"/>
    <w:rsid w:val="003B3CA5"/>
    <w:rsid w:val="003B3D44"/>
    <w:rsid w:val="003B3F35"/>
    <w:rsid w:val="003B3F8D"/>
    <w:rsid w:val="003B4024"/>
    <w:rsid w:val="003B4077"/>
    <w:rsid w:val="003B40F9"/>
    <w:rsid w:val="003B415A"/>
    <w:rsid w:val="003B41CD"/>
    <w:rsid w:val="003B41F6"/>
    <w:rsid w:val="003B42AE"/>
    <w:rsid w:val="003B42E9"/>
    <w:rsid w:val="003B4392"/>
    <w:rsid w:val="003B443C"/>
    <w:rsid w:val="003B44C3"/>
    <w:rsid w:val="003B4569"/>
    <w:rsid w:val="003B457F"/>
    <w:rsid w:val="003B45B4"/>
    <w:rsid w:val="003B45DC"/>
    <w:rsid w:val="003B45E7"/>
    <w:rsid w:val="003B45E8"/>
    <w:rsid w:val="003B4600"/>
    <w:rsid w:val="003B47D6"/>
    <w:rsid w:val="003B47FC"/>
    <w:rsid w:val="003B482F"/>
    <w:rsid w:val="003B486A"/>
    <w:rsid w:val="003B4871"/>
    <w:rsid w:val="003B48CC"/>
    <w:rsid w:val="003B48E7"/>
    <w:rsid w:val="003B48ED"/>
    <w:rsid w:val="003B4A17"/>
    <w:rsid w:val="003B4A82"/>
    <w:rsid w:val="003B4AAF"/>
    <w:rsid w:val="003B4AED"/>
    <w:rsid w:val="003B4B03"/>
    <w:rsid w:val="003B4B32"/>
    <w:rsid w:val="003B4B7E"/>
    <w:rsid w:val="003B4BC2"/>
    <w:rsid w:val="003B4C06"/>
    <w:rsid w:val="003B4C27"/>
    <w:rsid w:val="003B4E12"/>
    <w:rsid w:val="003B4F11"/>
    <w:rsid w:val="003B4FB2"/>
    <w:rsid w:val="003B5090"/>
    <w:rsid w:val="003B509B"/>
    <w:rsid w:val="003B50E0"/>
    <w:rsid w:val="003B512D"/>
    <w:rsid w:val="003B515B"/>
    <w:rsid w:val="003B523F"/>
    <w:rsid w:val="003B52C9"/>
    <w:rsid w:val="003B52D6"/>
    <w:rsid w:val="003B52F2"/>
    <w:rsid w:val="003B540A"/>
    <w:rsid w:val="003B5439"/>
    <w:rsid w:val="003B5457"/>
    <w:rsid w:val="003B54D8"/>
    <w:rsid w:val="003B557D"/>
    <w:rsid w:val="003B55F2"/>
    <w:rsid w:val="003B56D2"/>
    <w:rsid w:val="003B56E2"/>
    <w:rsid w:val="003B5763"/>
    <w:rsid w:val="003B57D9"/>
    <w:rsid w:val="003B5A04"/>
    <w:rsid w:val="003B5B65"/>
    <w:rsid w:val="003B5B96"/>
    <w:rsid w:val="003B5C3F"/>
    <w:rsid w:val="003B5C48"/>
    <w:rsid w:val="003B5C85"/>
    <w:rsid w:val="003B5CC3"/>
    <w:rsid w:val="003B5CC4"/>
    <w:rsid w:val="003B5CE8"/>
    <w:rsid w:val="003B5D37"/>
    <w:rsid w:val="003B5D8F"/>
    <w:rsid w:val="003B5D99"/>
    <w:rsid w:val="003B5DA0"/>
    <w:rsid w:val="003B5E37"/>
    <w:rsid w:val="003B5E79"/>
    <w:rsid w:val="003B5F09"/>
    <w:rsid w:val="003B5F0F"/>
    <w:rsid w:val="003B5FF3"/>
    <w:rsid w:val="003B6073"/>
    <w:rsid w:val="003B6081"/>
    <w:rsid w:val="003B60FE"/>
    <w:rsid w:val="003B6148"/>
    <w:rsid w:val="003B61CB"/>
    <w:rsid w:val="003B61EE"/>
    <w:rsid w:val="003B61F7"/>
    <w:rsid w:val="003B6274"/>
    <w:rsid w:val="003B6299"/>
    <w:rsid w:val="003B62D2"/>
    <w:rsid w:val="003B62D3"/>
    <w:rsid w:val="003B63F0"/>
    <w:rsid w:val="003B642B"/>
    <w:rsid w:val="003B651F"/>
    <w:rsid w:val="003B654E"/>
    <w:rsid w:val="003B6566"/>
    <w:rsid w:val="003B65A9"/>
    <w:rsid w:val="003B65B5"/>
    <w:rsid w:val="003B6688"/>
    <w:rsid w:val="003B67FE"/>
    <w:rsid w:val="003B6856"/>
    <w:rsid w:val="003B6892"/>
    <w:rsid w:val="003B692F"/>
    <w:rsid w:val="003B6931"/>
    <w:rsid w:val="003B6941"/>
    <w:rsid w:val="003B697E"/>
    <w:rsid w:val="003B69D0"/>
    <w:rsid w:val="003B6A3A"/>
    <w:rsid w:val="003B6B38"/>
    <w:rsid w:val="003B6B5A"/>
    <w:rsid w:val="003B6B62"/>
    <w:rsid w:val="003B6BC8"/>
    <w:rsid w:val="003B6CED"/>
    <w:rsid w:val="003B6CEE"/>
    <w:rsid w:val="003B6D5D"/>
    <w:rsid w:val="003B6D99"/>
    <w:rsid w:val="003B6FB1"/>
    <w:rsid w:val="003B7012"/>
    <w:rsid w:val="003B7058"/>
    <w:rsid w:val="003B7080"/>
    <w:rsid w:val="003B70CB"/>
    <w:rsid w:val="003B711B"/>
    <w:rsid w:val="003B7233"/>
    <w:rsid w:val="003B7254"/>
    <w:rsid w:val="003B72AE"/>
    <w:rsid w:val="003B72E6"/>
    <w:rsid w:val="003B730F"/>
    <w:rsid w:val="003B7329"/>
    <w:rsid w:val="003B737B"/>
    <w:rsid w:val="003B7445"/>
    <w:rsid w:val="003B74B3"/>
    <w:rsid w:val="003B7519"/>
    <w:rsid w:val="003B7539"/>
    <w:rsid w:val="003B753F"/>
    <w:rsid w:val="003B7669"/>
    <w:rsid w:val="003B77A4"/>
    <w:rsid w:val="003B77C6"/>
    <w:rsid w:val="003B77D5"/>
    <w:rsid w:val="003B786F"/>
    <w:rsid w:val="003B7970"/>
    <w:rsid w:val="003B799E"/>
    <w:rsid w:val="003B79CA"/>
    <w:rsid w:val="003B79F6"/>
    <w:rsid w:val="003B7A1E"/>
    <w:rsid w:val="003B7A80"/>
    <w:rsid w:val="003B7A8D"/>
    <w:rsid w:val="003B7AEC"/>
    <w:rsid w:val="003B7B5E"/>
    <w:rsid w:val="003B7BA3"/>
    <w:rsid w:val="003B7C41"/>
    <w:rsid w:val="003B7C6D"/>
    <w:rsid w:val="003B7CA2"/>
    <w:rsid w:val="003B7E42"/>
    <w:rsid w:val="003B7E91"/>
    <w:rsid w:val="003B7F22"/>
    <w:rsid w:val="003B7F4C"/>
    <w:rsid w:val="003B7F74"/>
    <w:rsid w:val="003B7F9E"/>
    <w:rsid w:val="003B7FBA"/>
    <w:rsid w:val="003B7FBF"/>
    <w:rsid w:val="003B7FE0"/>
    <w:rsid w:val="003C0014"/>
    <w:rsid w:val="003C0032"/>
    <w:rsid w:val="003C008D"/>
    <w:rsid w:val="003C0103"/>
    <w:rsid w:val="003C0177"/>
    <w:rsid w:val="003C01A8"/>
    <w:rsid w:val="003C01CE"/>
    <w:rsid w:val="003C01FE"/>
    <w:rsid w:val="003C0210"/>
    <w:rsid w:val="003C0234"/>
    <w:rsid w:val="003C0248"/>
    <w:rsid w:val="003C02DF"/>
    <w:rsid w:val="003C030C"/>
    <w:rsid w:val="003C036A"/>
    <w:rsid w:val="003C0377"/>
    <w:rsid w:val="003C04BF"/>
    <w:rsid w:val="003C04C4"/>
    <w:rsid w:val="003C06DF"/>
    <w:rsid w:val="003C0746"/>
    <w:rsid w:val="003C0806"/>
    <w:rsid w:val="003C08E9"/>
    <w:rsid w:val="003C08EB"/>
    <w:rsid w:val="003C092D"/>
    <w:rsid w:val="003C096C"/>
    <w:rsid w:val="003C09AC"/>
    <w:rsid w:val="003C0A00"/>
    <w:rsid w:val="003C0A97"/>
    <w:rsid w:val="003C0AA5"/>
    <w:rsid w:val="003C0B0F"/>
    <w:rsid w:val="003C0B4E"/>
    <w:rsid w:val="003C0B89"/>
    <w:rsid w:val="003C0BCE"/>
    <w:rsid w:val="003C0D14"/>
    <w:rsid w:val="003C0D65"/>
    <w:rsid w:val="003C0D87"/>
    <w:rsid w:val="003C0DD0"/>
    <w:rsid w:val="003C0E04"/>
    <w:rsid w:val="003C0E30"/>
    <w:rsid w:val="003C0E61"/>
    <w:rsid w:val="003C0EA8"/>
    <w:rsid w:val="003C0F56"/>
    <w:rsid w:val="003C1067"/>
    <w:rsid w:val="003C10BD"/>
    <w:rsid w:val="003C10ED"/>
    <w:rsid w:val="003C1142"/>
    <w:rsid w:val="003C114F"/>
    <w:rsid w:val="003C117D"/>
    <w:rsid w:val="003C11E1"/>
    <w:rsid w:val="003C1270"/>
    <w:rsid w:val="003C1382"/>
    <w:rsid w:val="003C1392"/>
    <w:rsid w:val="003C157D"/>
    <w:rsid w:val="003C1586"/>
    <w:rsid w:val="003C15A3"/>
    <w:rsid w:val="003C15F0"/>
    <w:rsid w:val="003C16D6"/>
    <w:rsid w:val="003C173A"/>
    <w:rsid w:val="003C17E4"/>
    <w:rsid w:val="003C17EE"/>
    <w:rsid w:val="003C1842"/>
    <w:rsid w:val="003C189E"/>
    <w:rsid w:val="003C193C"/>
    <w:rsid w:val="003C195F"/>
    <w:rsid w:val="003C196A"/>
    <w:rsid w:val="003C19CD"/>
    <w:rsid w:val="003C1A00"/>
    <w:rsid w:val="003C1A56"/>
    <w:rsid w:val="003C1AD2"/>
    <w:rsid w:val="003C1AD5"/>
    <w:rsid w:val="003C1B5F"/>
    <w:rsid w:val="003C1B8B"/>
    <w:rsid w:val="003C1BE7"/>
    <w:rsid w:val="003C1C10"/>
    <w:rsid w:val="003C1C55"/>
    <w:rsid w:val="003C1D18"/>
    <w:rsid w:val="003C1DA4"/>
    <w:rsid w:val="003C1E03"/>
    <w:rsid w:val="003C1E4F"/>
    <w:rsid w:val="003C1E5A"/>
    <w:rsid w:val="003C1E94"/>
    <w:rsid w:val="003C1EF4"/>
    <w:rsid w:val="003C1FB9"/>
    <w:rsid w:val="003C2046"/>
    <w:rsid w:val="003C20A6"/>
    <w:rsid w:val="003C21B4"/>
    <w:rsid w:val="003C226B"/>
    <w:rsid w:val="003C22D4"/>
    <w:rsid w:val="003C232A"/>
    <w:rsid w:val="003C23F2"/>
    <w:rsid w:val="003C23F5"/>
    <w:rsid w:val="003C243D"/>
    <w:rsid w:val="003C24B6"/>
    <w:rsid w:val="003C24E4"/>
    <w:rsid w:val="003C2647"/>
    <w:rsid w:val="003C265D"/>
    <w:rsid w:val="003C2699"/>
    <w:rsid w:val="003C26A8"/>
    <w:rsid w:val="003C2772"/>
    <w:rsid w:val="003C27F3"/>
    <w:rsid w:val="003C27F4"/>
    <w:rsid w:val="003C2840"/>
    <w:rsid w:val="003C28E5"/>
    <w:rsid w:val="003C2900"/>
    <w:rsid w:val="003C2904"/>
    <w:rsid w:val="003C2905"/>
    <w:rsid w:val="003C29DA"/>
    <w:rsid w:val="003C2AB7"/>
    <w:rsid w:val="003C2AEA"/>
    <w:rsid w:val="003C2CBE"/>
    <w:rsid w:val="003C2D3F"/>
    <w:rsid w:val="003C2D79"/>
    <w:rsid w:val="003C2D8A"/>
    <w:rsid w:val="003C2DCB"/>
    <w:rsid w:val="003C2DD7"/>
    <w:rsid w:val="003C2E4B"/>
    <w:rsid w:val="003C2EB8"/>
    <w:rsid w:val="003C2F22"/>
    <w:rsid w:val="003C2F54"/>
    <w:rsid w:val="003C30BE"/>
    <w:rsid w:val="003C30CF"/>
    <w:rsid w:val="003C30F8"/>
    <w:rsid w:val="003C3132"/>
    <w:rsid w:val="003C3133"/>
    <w:rsid w:val="003C3143"/>
    <w:rsid w:val="003C31FB"/>
    <w:rsid w:val="003C328E"/>
    <w:rsid w:val="003C32EB"/>
    <w:rsid w:val="003C3326"/>
    <w:rsid w:val="003C3334"/>
    <w:rsid w:val="003C3454"/>
    <w:rsid w:val="003C3470"/>
    <w:rsid w:val="003C34EB"/>
    <w:rsid w:val="003C34FB"/>
    <w:rsid w:val="003C360B"/>
    <w:rsid w:val="003C363D"/>
    <w:rsid w:val="003C3647"/>
    <w:rsid w:val="003C366B"/>
    <w:rsid w:val="003C3691"/>
    <w:rsid w:val="003C3692"/>
    <w:rsid w:val="003C3694"/>
    <w:rsid w:val="003C36BB"/>
    <w:rsid w:val="003C36C1"/>
    <w:rsid w:val="003C36E4"/>
    <w:rsid w:val="003C377B"/>
    <w:rsid w:val="003C37C5"/>
    <w:rsid w:val="003C3828"/>
    <w:rsid w:val="003C3841"/>
    <w:rsid w:val="003C38D3"/>
    <w:rsid w:val="003C390E"/>
    <w:rsid w:val="003C39A3"/>
    <w:rsid w:val="003C39ED"/>
    <w:rsid w:val="003C3A63"/>
    <w:rsid w:val="003C3A65"/>
    <w:rsid w:val="003C3A8C"/>
    <w:rsid w:val="003C3AB3"/>
    <w:rsid w:val="003C3ACC"/>
    <w:rsid w:val="003C3ADE"/>
    <w:rsid w:val="003C3B7B"/>
    <w:rsid w:val="003C3BF3"/>
    <w:rsid w:val="003C3C24"/>
    <w:rsid w:val="003C3D63"/>
    <w:rsid w:val="003C3D90"/>
    <w:rsid w:val="003C3E66"/>
    <w:rsid w:val="003C3EE3"/>
    <w:rsid w:val="003C3F5A"/>
    <w:rsid w:val="003C3F79"/>
    <w:rsid w:val="003C4003"/>
    <w:rsid w:val="003C404B"/>
    <w:rsid w:val="003C4052"/>
    <w:rsid w:val="003C4066"/>
    <w:rsid w:val="003C40CD"/>
    <w:rsid w:val="003C40EE"/>
    <w:rsid w:val="003C40FD"/>
    <w:rsid w:val="003C418F"/>
    <w:rsid w:val="003C41B3"/>
    <w:rsid w:val="003C41BD"/>
    <w:rsid w:val="003C423D"/>
    <w:rsid w:val="003C4256"/>
    <w:rsid w:val="003C427E"/>
    <w:rsid w:val="003C4289"/>
    <w:rsid w:val="003C4341"/>
    <w:rsid w:val="003C4354"/>
    <w:rsid w:val="003C436A"/>
    <w:rsid w:val="003C45B0"/>
    <w:rsid w:val="003C45F4"/>
    <w:rsid w:val="003C46D6"/>
    <w:rsid w:val="003C4764"/>
    <w:rsid w:val="003C478C"/>
    <w:rsid w:val="003C47D6"/>
    <w:rsid w:val="003C47D9"/>
    <w:rsid w:val="003C4811"/>
    <w:rsid w:val="003C4816"/>
    <w:rsid w:val="003C4858"/>
    <w:rsid w:val="003C48DB"/>
    <w:rsid w:val="003C48FD"/>
    <w:rsid w:val="003C491E"/>
    <w:rsid w:val="003C499E"/>
    <w:rsid w:val="003C49C4"/>
    <w:rsid w:val="003C4A03"/>
    <w:rsid w:val="003C4AB0"/>
    <w:rsid w:val="003C4ABF"/>
    <w:rsid w:val="003C4B1C"/>
    <w:rsid w:val="003C4BBC"/>
    <w:rsid w:val="003C4BC9"/>
    <w:rsid w:val="003C4DE7"/>
    <w:rsid w:val="003C4E14"/>
    <w:rsid w:val="003C4E35"/>
    <w:rsid w:val="003C4E72"/>
    <w:rsid w:val="003C4E84"/>
    <w:rsid w:val="003C4EE6"/>
    <w:rsid w:val="003C4F25"/>
    <w:rsid w:val="003C4FE5"/>
    <w:rsid w:val="003C5029"/>
    <w:rsid w:val="003C5088"/>
    <w:rsid w:val="003C508C"/>
    <w:rsid w:val="003C50A1"/>
    <w:rsid w:val="003C50DE"/>
    <w:rsid w:val="003C50F4"/>
    <w:rsid w:val="003C5133"/>
    <w:rsid w:val="003C51A9"/>
    <w:rsid w:val="003C51B4"/>
    <w:rsid w:val="003C52B4"/>
    <w:rsid w:val="003C5347"/>
    <w:rsid w:val="003C53B4"/>
    <w:rsid w:val="003C5432"/>
    <w:rsid w:val="003C54B4"/>
    <w:rsid w:val="003C551B"/>
    <w:rsid w:val="003C565D"/>
    <w:rsid w:val="003C5687"/>
    <w:rsid w:val="003C57D5"/>
    <w:rsid w:val="003C57FD"/>
    <w:rsid w:val="003C5832"/>
    <w:rsid w:val="003C585C"/>
    <w:rsid w:val="003C587A"/>
    <w:rsid w:val="003C589D"/>
    <w:rsid w:val="003C58A0"/>
    <w:rsid w:val="003C58AC"/>
    <w:rsid w:val="003C58F2"/>
    <w:rsid w:val="003C5947"/>
    <w:rsid w:val="003C5961"/>
    <w:rsid w:val="003C5992"/>
    <w:rsid w:val="003C59CA"/>
    <w:rsid w:val="003C59F5"/>
    <w:rsid w:val="003C5A49"/>
    <w:rsid w:val="003C5AFC"/>
    <w:rsid w:val="003C5B11"/>
    <w:rsid w:val="003C5B62"/>
    <w:rsid w:val="003C5B6D"/>
    <w:rsid w:val="003C5B76"/>
    <w:rsid w:val="003C5B83"/>
    <w:rsid w:val="003C5C10"/>
    <w:rsid w:val="003C5C6A"/>
    <w:rsid w:val="003C5CB2"/>
    <w:rsid w:val="003C5CCB"/>
    <w:rsid w:val="003C5D29"/>
    <w:rsid w:val="003C5D7B"/>
    <w:rsid w:val="003C5D9E"/>
    <w:rsid w:val="003C5DA1"/>
    <w:rsid w:val="003C5DE0"/>
    <w:rsid w:val="003C5DFD"/>
    <w:rsid w:val="003C5E95"/>
    <w:rsid w:val="003C5EA8"/>
    <w:rsid w:val="003C5EBB"/>
    <w:rsid w:val="003C5EEE"/>
    <w:rsid w:val="003C5FF9"/>
    <w:rsid w:val="003C6055"/>
    <w:rsid w:val="003C6066"/>
    <w:rsid w:val="003C60F4"/>
    <w:rsid w:val="003C60FA"/>
    <w:rsid w:val="003C6130"/>
    <w:rsid w:val="003C618B"/>
    <w:rsid w:val="003C61C3"/>
    <w:rsid w:val="003C62F6"/>
    <w:rsid w:val="003C633C"/>
    <w:rsid w:val="003C635D"/>
    <w:rsid w:val="003C63F4"/>
    <w:rsid w:val="003C641C"/>
    <w:rsid w:val="003C6469"/>
    <w:rsid w:val="003C6499"/>
    <w:rsid w:val="003C64E9"/>
    <w:rsid w:val="003C6520"/>
    <w:rsid w:val="003C6538"/>
    <w:rsid w:val="003C658D"/>
    <w:rsid w:val="003C6594"/>
    <w:rsid w:val="003C66B1"/>
    <w:rsid w:val="003C66F1"/>
    <w:rsid w:val="003C6799"/>
    <w:rsid w:val="003C6845"/>
    <w:rsid w:val="003C6866"/>
    <w:rsid w:val="003C6897"/>
    <w:rsid w:val="003C68E5"/>
    <w:rsid w:val="003C68FE"/>
    <w:rsid w:val="003C6B38"/>
    <w:rsid w:val="003C6B4D"/>
    <w:rsid w:val="003C6B98"/>
    <w:rsid w:val="003C6BE8"/>
    <w:rsid w:val="003C6CDD"/>
    <w:rsid w:val="003C6D63"/>
    <w:rsid w:val="003C6D8C"/>
    <w:rsid w:val="003C6D9A"/>
    <w:rsid w:val="003C6DE7"/>
    <w:rsid w:val="003C6DFD"/>
    <w:rsid w:val="003C6E0D"/>
    <w:rsid w:val="003C6E54"/>
    <w:rsid w:val="003C6EE3"/>
    <w:rsid w:val="003C6EFE"/>
    <w:rsid w:val="003C6F40"/>
    <w:rsid w:val="003C6F78"/>
    <w:rsid w:val="003C6F8B"/>
    <w:rsid w:val="003C6FB2"/>
    <w:rsid w:val="003C7001"/>
    <w:rsid w:val="003C70A0"/>
    <w:rsid w:val="003C70AE"/>
    <w:rsid w:val="003C713C"/>
    <w:rsid w:val="003C71AE"/>
    <w:rsid w:val="003C71D2"/>
    <w:rsid w:val="003C7216"/>
    <w:rsid w:val="003C7258"/>
    <w:rsid w:val="003C734E"/>
    <w:rsid w:val="003C7386"/>
    <w:rsid w:val="003C73BE"/>
    <w:rsid w:val="003C73FF"/>
    <w:rsid w:val="003C7422"/>
    <w:rsid w:val="003C7440"/>
    <w:rsid w:val="003C7513"/>
    <w:rsid w:val="003C7519"/>
    <w:rsid w:val="003C7612"/>
    <w:rsid w:val="003C765C"/>
    <w:rsid w:val="003C7695"/>
    <w:rsid w:val="003C7785"/>
    <w:rsid w:val="003C77AA"/>
    <w:rsid w:val="003C781E"/>
    <w:rsid w:val="003C78D5"/>
    <w:rsid w:val="003C7A61"/>
    <w:rsid w:val="003C7BD6"/>
    <w:rsid w:val="003C7D1C"/>
    <w:rsid w:val="003C7D58"/>
    <w:rsid w:val="003C7D8E"/>
    <w:rsid w:val="003C7DBF"/>
    <w:rsid w:val="003C7E7A"/>
    <w:rsid w:val="003C7E7C"/>
    <w:rsid w:val="003C7FC8"/>
    <w:rsid w:val="003D0212"/>
    <w:rsid w:val="003D0216"/>
    <w:rsid w:val="003D022A"/>
    <w:rsid w:val="003D0279"/>
    <w:rsid w:val="003D0299"/>
    <w:rsid w:val="003D029A"/>
    <w:rsid w:val="003D0310"/>
    <w:rsid w:val="003D03A8"/>
    <w:rsid w:val="003D0423"/>
    <w:rsid w:val="003D059C"/>
    <w:rsid w:val="003D05BF"/>
    <w:rsid w:val="003D05CF"/>
    <w:rsid w:val="003D062B"/>
    <w:rsid w:val="003D064C"/>
    <w:rsid w:val="003D0681"/>
    <w:rsid w:val="003D0707"/>
    <w:rsid w:val="003D0750"/>
    <w:rsid w:val="003D077D"/>
    <w:rsid w:val="003D07B5"/>
    <w:rsid w:val="003D07C1"/>
    <w:rsid w:val="003D0814"/>
    <w:rsid w:val="003D08D2"/>
    <w:rsid w:val="003D0915"/>
    <w:rsid w:val="003D0997"/>
    <w:rsid w:val="003D09DD"/>
    <w:rsid w:val="003D09FD"/>
    <w:rsid w:val="003D09FF"/>
    <w:rsid w:val="003D0A8A"/>
    <w:rsid w:val="003D0ABF"/>
    <w:rsid w:val="003D0ADF"/>
    <w:rsid w:val="003D0B14"/>
    <w:rsid w:val="003D0B37"/>
    <w:rsid w:val="003D0B68"/>
    <w:rsid w:val="003D0B99"/>
    <w:rsid w:val="003D0C18"/>
    <w:rsid w:val="003D0C3D"/>
    <w:rsid w:val="003D0CD6"/>
    <w:rsid w:val="003D0D3A"/>
    <w:rsid w:val="003D0D6B"/>
    <w:rsid w:val="003D0D6C"/>
    <w:rsid w:val="003D0D8C"/>
    <w:rsid w:val="003D0D92"/>
    <w:rsid w:val="003D0DC7"/>
    <w:rsid w:val="003D0DE1"/>
    <w:rsid w:val="003D0E10"/>
    <w:rsid w:val="003D0E15"/>
    <w:rsid w:val="003D0FBF"/>
    <w:rsid w:val="003D0FC7"/>
    <w:rsid w:val="003D0FC9"/>
    <w:rsid w:val="003D1021"/>
    <w:rsid w:val="003D10C0"/>
    <w:rsid w:val="003D114F"/>
    <w:rsid w:val="003D1198"/>
    <w:rsid w:val="003D11B4"/>
    <w:rsid w:val="003D11D5"/>
    <w:rsid w:val="003D1217"/>
    <w:rsid w:val="003D1268"/>
    <w:rsid w:val="003D130A"/>
    <w:rsid w:val="003D131B"/>
    <w:rsid w:val="003D13B1"/>
    <w:rsid w:val="003D13C5"/>
    <w:rsid w:val="003D13D3"/>
    <w:rsid w:val="003D14F1"/>
    <w:rsid w:val="003D1514"/>
    <w:rsid w:val="003D15C4"/>
    <w:rsid w:val="003D1610"/>
    <w:rsid w:val="003D16B1"/>
    <w:rsid w:val="003D16BD"/>
    <w:rsid w:val="003D16E0"/>
    <w:rsid w:val="003D16ED"/>
    <w:rsid w:val="003D172A"/>
    <w:rsid w:val="003D1742"/>
    <w:rsid w:val="003D179E"/>
    <w:rsid w:val="003D17AD"/>
    <w:rsid w:val="003D181F"/>
    <w:rsid w:val="003D189C"/>
    <w:rsid w:val="003D191C"/>
    <w:rsid w:val="003D19D9"/>
    <w:rsid w:val="003D1A3F"/>
    <w:rsid w:val="003D1A43"/>
    <w:rsid w:val="003D1A6F"/>
    <w:rsid w:val="003D1CBB"/>
    <w:rsid w:val="003D1DAF"/>
    <w:rsid w:val="003D1E03"/>
    <w:rsid w:val="003D1E6A"/>
    <w:rsid w:val="003D1EB3"/>
    <w:rsid w:val="003D1FD9"/>
    <w:rsid w:val="003D2079"/>
    <w:rsid w:val="003D21CB"/>
    <w:rsid w:val="003D2288"/>
    <w:rsid w:val="003D22E0"/>
    <w:rsid w:val="003D231E"/>
    <w:rsid w:val="003D2386"/>
    <w:rsid w:val="003D23A1"/>
    <w:rsid w:val="003D23C4"/>
    <w:rsid w:val="003D248D"/>
    <w:rsid w:val="003D2556"/>
    <w:rsid w:val="003D2572"/>
    <w:rsid w:val="003D2593"/>
    <w:rsid w:val="003D25C1"/>
    <w:rsid w:val="003D263B"/>
    <w:rsid w:val="003D2640"/>
    <w:rsid w:val="003D2693"/>
    <w:rsid w:val="003D26B4"/>
    <w:rsid w:val="003D2711"/>
    <w:rsid w:val="003D279A"/>
    <w:rsid w:val="003D2814"/>
    <w:rsid w:val="003D283D"/>
    <w:rsid w:val="003D29A9"/>
    <w:rsid w:val="003D29AB"/>
    <w:rsid w:val="003D29D6"/>
    <w:rsid w:val="003D2B1B"/>
    <w:rsid w:val="003D2C98"/>
    <w:rsid w:val="003D2D06"/>
    <w:rsid w:val="003D2D47"/>
    <w:rsid w:val="003D2D50"/>
    <w:rsid w:val="003D2D51"/>
    <w:rsid w:val="003D2D8A"/>
    <w:rsid w:val="003D2E2D"/>
    <w:rsid w:val="003D2E3D"/>
    <w:rsid w:val="003D2EB9"/>
    <w:rsid w:val="003D2F6E"/>
    <w:rsid w:val="003D2F8F"/>
    <w:rsid w:val="003D2FAA"/>
    <w:rsid w:val="003D2FE1"/>
    <w:rsid w:val="003D2FED"/>
    <w:rsid w:val="003D306C"/>
    <w:rsid w:val="003D3078"/>
    <w:rsid w:val="003D30B9"/>
    <w:rsid w:val="003D30DF"/>
    <w:rsid w:val="003D3178"/>
    <w:rsid w:val="003D31E5"/>
    <w:rsid w:val="003D3236"/>
    <w:rsid w:val="003D32DD"/>
    <w:rsid w:val="003D32E5"/>
    <w:rsid w:val="003D3389"/>
    <w:rsid w:val="003D33D5"/>
    <w:rsid w:val="003D3497"/>
    <w:rsid w:val="003D34C2"/>
    <w:rsid w:val="003D34DE"/>
    <w:rsid w:val="003D3521"/>
    <w:rsid w:val="003D3543"/>
    <w:rsid w:val="003D3626"/>
    <w:rsid w:val="003D36A1"/>
    <w:rsid w:val="003D3746"/>
    <w:rsid w:val="003D378C"/>
    <w:rsid w:val="003D37F0"/>
    <w:rsid w:val="003D3838"/>
    <w:rsid w:val="003D38F8"/>
    <w:rsid w:val="003D3915"/>
    <w:rsid w:val="003D3945"/>
    <w:rsid w:val="003D39D5"/>
    <w:rsid w:val="003D3A51"/>
    <w:rsid w:val="003D3A9D"/>
    <w:rsid w:val="003D3AB3"/>
    <w:rsid w:val="003D3B04"/>
    <w:rsid w:val="003D3BC3"/>
    <w:rsid w:val="003D3C27"/>
    <w:rsid w:val="003D3C28"/>
    <w:rsid w:val="003D3C76"/>
    <w:rsid w:val="003D3C84"/>
    <w:rsid w:val="003D3D2F"/>
    <w:rsid w:val="003D3D92"/>
    <w:rsid w:val="003D3E2D"/>
    <w:rsid w:val="003D3F8C"/>
    <w:rsid w:val="003D3FFF"/>
    <w:rsid w:val="003D402D"/>
    <w:rsid w:val="003D40A5"/>
    <w:rsid w:val="003D40D1"/>
    <w:rsid w:val="003D415D"/>
    <w:rsid w:val="003D4168"/>
    <w:rsid w:val="003D416B"/>
    <w:rsid w:val="003D4187"/>
    <w:rsid w:val="003D419B"/>
    <w:rsid w:val="003D41AF"/>
    <w:rsid w:val="003D4265"/>
    <w:rsid w:val="003D42A0"/>
    <w:rsid w:val="003D42C6"/>
    <w:rsid w:val="003D4320"/>
    <w:rsid w:val="003D43B6"/>
    <w:rsid w:val="003D43C2"/>
    <w:rsid w:val="003D44E5"/>
    <w:rsid w:val="003D454C"/>
    <w:rsid w:val="003D454E"/>
    <w:rsid w:val="003D4597"/>
    <w:rsid w:val="003D4643"/>
    <w:rsid w:val="003D4672"/>
    <w:rsid w:val="003D471A"/>
    <w:rsid w:val="003D476E"/>
    <w:rsid w:val="003D47E7"/>
    <w:rsid w:val="003D481A"/>
    <w:rsid w:val="003D48B7"/>
    <w:rsid w:val="003D4930"/>
    <w:rsid w:val="003D49CE"/>
    <w:rsid w:val="003D4B76"/>
    <w:rsid w:val="003D4B92"/>
    <w:rsid w:val="003D4C66"/>
    <w:rsid w:val="003D4C82"/>
    <w:rsid w:val="003D4C8D"/>
    <w:rsid w:val="003D4D3D"/>
    <w:rsid w:val="003D4DBB"/>
    <w:rsid w:val="003D4E35"/>
    <w:rsid w:val="003D4E42"/>
    <w:rsid w:val="003D4E4C"/>
    <w:rsid w:val="003D4F1F"/>
    <w:rsid w:val="003D4F59"/>
    <w:rsid w:val="003D4F68"/>
    <w:rsid w:val="003D4F96"/>
    <w:rsid w:val="003D4FAD"/>
    <w:rsid w:val="003D4FC7"/>
    <w:rsid w:val="003D5049"/>
    <w:rsid w:val="003D50C2"/>
    <w:rsid w:val="003D512F"/>
    <w:rsid w:val="003D514C"/>
    <w:rsid w:val="003D517C"/>
    <w:rsid w:val="003D51AE"/>
    <w:rsid w:val="003D51B3"/>
    <w:rsid w:val="003D520A"/>
    <w:rsid w:val="003D5210"/>
    <w:rsid w:val="003D5254"/>
    <w:rsid w:val="003D5271"/>
    <w:rsid w:val="003D5338"/>
    <w:rsid w:val="003D5406"/>
    <w:rsid w:val="003D5507"/>
    <w:rsid w:val="003D555E"/>
    <w:rsid w:val="003D5635"/>
    <w:rsid w:val="003D563A"/>
    <w:rsid w:val="003D56DC"/>
    <w:rsid w:val="003D56FA"/>
    <w:rsid w:val="003D5768"/>
    <w:rsid w:val="003D57EA"/>
    <w:rsid w:val="003D580E"/>
    <w:rsid w:val="003D5859"/>
    <w:rsid w:val="003D58AF"/>
    <w:rsid w:val="003D58CE"/>
    <w:rsid w:val="003D5989"/>
    <w:rsid w:val="003D5A45"/>
    <w:rsid w:val="003D5AB0"/>
    <w:rsid w:val="003D5B33"/>
    <w:rsid w:val="003D5B88"/>
    <w:rsid w:val="003D5BE4"/>
    <w:rsid w:val="003D5CC1"/>
    <w:rsid w:val="003D5CC7"/>
    <w:rsid w:val="003D5CEB"/>
    <w:rsid w:val="003D5D55"/>
    <w:rsid w:val="003D5D61"/>
    <w:rsid w:val="003D5D64"/>
    <w:rsid w:val="003D5D71"/>
    <w:rsid w:val="003D5D9D"/>
    <w:rsid w:val="003D5E44"/>
    <w:rsid w:val="003D5E55"/>
    <w:rsid w:val="003D5EFD"/>
    <w:rsid w:val="003D5F78"/>
    <w:rsid w:val="003D5F8E"/>
    <w:rsid w:val="003D6041"/>
    <w:rsid w:val="003D6049"/>
    <w:rsid w:val="003D60C1"/>
    <w:rsid w:val="003D60C3"/>
    <w:rsid w:val="003D60F5"/>
    <w:rsid w:val="003D6110"/>
    <w:rsid w:val="003D6125"/>
    <w:rsid w:val="003D6174"/>
    <w:rsid w:val="003D61C8"/>
    <w:rsid w:val="003D6209"/>
    <w:rsid w:val="003D6221"/>
    <w:rsid w:val="003D6243"/>
    <w:rsid w:val="003D6251"/>
    <w:rsid w:val="003D63A8"/>
    <w:rsid w:val="003D6431"/>
    <w:rsid w:val="003D644B"/>
    <w:rsid w:val="003D6516"/>
    <w:rsid w:val="003D6591"/>
    <w:rsid w:val="003D66C8"/>
    <w:rsid w:val="003D66F1"/>
    <w:rsid w:val="003D6714"/>
    <w:rsid w:val="003D672F"/>
    <w:rsid w:val="003D686A"/>
    <w:rsid w:val="003D6953"/>
    <w:rsid w:val="003D6A6D"/>
    <w:rsid w:val="003D6AC9"/>
    <w:rsid w:val="003D6AFC"/>
    <w:rsid w:val="003D6B50"/>
    <w:rsid w:val="003D6B61"/>
    <w:rsid w:val="003D6B78"/>
    <w:rsid w:val="003D6BCF"/>
    <w:rsid w:val="003D6C03"/>
    <w:rsid w:val="003D6C4B"/>
    <w:rsid w:val="003D6C8E"/>
    <w:rsid w:val="003D6CA2"/>
    <w:rsid w:val="003D6D37"/>
    <w:rsid w:val="003D6D5B"/>
    <w:rsid w:val="003D6D7B"/>
    <w:rsid w:val="003D6DAE"/>
    <w:rsid w:val="003D6DDF"/>
    <w:rsid w:val="003D6DE3"/>
    <w:rsid w:val="003D6E5D"/>
    <w:rsid w:val="003D6F5E"/>
    <w:rsid w:val="003D7051"/>
    <w:rsid w:val="003D70C9"/>
    <w:rsid w:val="003D70E1"/>
    <w:rsid w:val="003D7118"/>
    <w:rsid w:val="003D711F"/>
    <w:rsid w:val="003D7138"/>
    <w:rsid w:val="003D714C"/>
    <w:rsid w:val="003D7169"/>
    <w:rsid w:val="003D71DC"/>
    <w:rsid w:val="003D72D0"/>
    <w:rsid w:val="003D7313"/>
    <w:rsid w:val="003D7363"/>
    <w:rsid w:val="003D740B"/>
    <w:rsid w:val="003D741C"/>
    <w:rsid w:val="003D7506"/>
    <w:rsid w:val="003D751B"/>
    <w:rsid w:val="003D75B2"/>
    <w:rsid w:val="003D7609"/>
    <w:rsid w:val="003D7637"/>
    <w:rsid w:val="003D7682"/>
    <w:rsid w:val="003D7685"/>
    <w:rsid w:val="003D76D1"/>
    <w:rsid w:val="003D7712"/>
    <w:rsid w:val="003D77F5"/>
    <w:rsid w:val="003D7846"/>
    <w:rsid w:val="003D7850"/>
    <w:rsid w:val="003D787D"/>
    <w:rsid w:val="003D78B9"/>
    <w:rsid w:val="003D7A35"/>
    <w:rsid w:val="003D7AE7"/>
    <w:rsid w:val="003D7B57"/>
    <w:rsid w:val="003D7B59"/>
    <w:rsid w:val="003D7BE6"/>
    <w:rsid w:val="003D7C43"/>
    <w:rsid w:val="003D7C59"/>
    <w:rsid w:val="003D7C66"/>
    <w:rsid w:val="003D7D7D"/>
    <w:rsid w:val="003D7E22"/>
    <w:rsid w:val="003D7E2F"/>
    <w:rsid w:val="003D7E91"/>
    <w:rsid w:val="003D7EA9"/>
    <w:rsid w:val="003D7F3E"/>
    <w:rsid w:val="003D7F78"/>
    <w:rsid w:val="003D7FEF"/>
    <w:rsid w:val="003D7FFA"/>
    <w:rsid w:val="003E0006"/>
    <w:rsid w:val="003E00DF"/>
    <w:rsid w:val="003E011F"/>
    <w:rsid w:val="003E01AB"/>
    <w:rsid w:val="003E026A"/>
    <w:rsid w:val="003E0397"/>
    <w:rsid w:val="003E043D"/>
    <w:rsid w:val="003E0488"/>
    <w:rsid w:val="003E0504"/>
    <w:rsid w:val="003E0540"/>
    <w:rsid w:val="003E0541"/>
    <w:rsid w:val="003E0543"/>
    <w:rsid w:val="003E0595"/>
    <w:rsid w:val="003E05A5"/>
    <w:rsid w:val="003E0600"/>
    <w:rsid w:val="003E0630"/>
    <w:rsid w:val="003E0659"/>
    <w:rsid w:val="003E06F4"/>
    <w:rsid w:val="003E0777"/>
    <w:rsid w:val="003E07B5"/>
    <w:rsid w:val="003E07F4"/>
    <w:rsid w:val="003E083D"/>
    <w:rsid w:val="003E090E"/>
    <w:rsid w:val="003E0953"/>
    <w:rsid w:val="003E0963"/>
    <w:rsid w:val="003E096E"/>
    <w:rsid w:val="003E0977"/>
    <w:rsid w:val="003E0986"/>
    <w:rsid w:val="003E0A0F"/>
    <w:rsid w:val="003E0A59"/>
    <w:rsid w:val="003E0ABE"/>
    <w:rsid w:val="003E0B2A"/>
    <w:rsid w:val="003E0B36"/>
    <w:rsid w:val="003E0BA5"/>
    <w:rsid w:val="003E0BCD"/>
    <w:rsid w:val="003E0BE0"/>
    <w:rsid w:val="003E0C7F"/>
    <w:rsid w:val="003E0C91"/>
    <w:rsid w:val="003E0D60"/>
    <w:rsid w:val="003E0DAF"/>
    <w:rsid w:val="003E0DD2"/>
    <w:rsid w:val="003E0DDB"/>
    <w:rsid w:val="003E0F3A"/>
    <w:rsid w:val="003E0FB5"/>
    <w:rsid w:val="003E0FE3"/>
    <w:rsid w:val="003E10BB"/>
    <w:rsid w:val="003E10DD"/>
    <w:rsid w:val="003E125B"/>
    <w:rsid w:val="003E12FC"/>
    <w:rsid w:val="003E130B"/>
    <w:rsid w:val="003E1327"/>
    <w:rsid w:val="003E134E"/>
    <w:rsid w:val="003E1379"/>
    <w:rsid w:val="003E138D"/>
    <w:rsid w:val="003E13BF"/>
    <w:rsid w:val="003E13F2"/>
    <w:rsid w:val="003E153B"/>
    <w:rsid w:val="003E1549"/>
    <w:rsid w:val="003E155C"/>
    <w:rsid w:val="003E1590"/>
    <w:rsid w:val="003E15F8"/>
    <w:rsid w:val="003E162D"/>
    <w:rsid w:val="003E1687"/>
    <w:rsid w:val="003E16D5"/>
    <w:rsid w:val="003E179E"/>
    <w:rsid w:val="003E17A2"/>
    <w:rsid w:val="003E17CE"/>
    <w:rsid w:val="003E1806"/>
    <w:rsid w:val="003E1897"/>
    <w:rsid w:val="003E1B06"/>
    <w:rsid w:val="003E1B1A"/>
    <w:rsid w:val="003E1B59"/>
    <w:rsid w:val="003E1C40"/>
    <w:rsid w:val="003E1D28"/>
    <w:rsid w:val="003E1D33"/>
    <w:rsid w:val="003E1D93"/>
    <w:rsid w:val="003E1DCA"/>
    <w:rsid w:val="003E1DEA"/>
    <w:rsid w:val="003E1F0C"/>
    <w:rsid w:val="003E1F3D"/>
    <w:rsid w:val="003E1F54"/>
    <w:rsid w:val="003E1F57"/>
    <w:rsid w:val="003E1F5C"/>
    <w:rsid w:val="003E1FB4"/>
    <w:rsid w:val="003E1FE9"/>
    <w:rsid w:val="003E1FF4"/>
    <w:rsid w:val="003E1FFB"/>
    <w:rsid w:val="003E203A"/>
    <w:rsid w:val="003E2063"/>
    <w:rsid w:val="003E211D"/>
    <w:rsid w:val="003E2129"/>
    <w:rsid w:val="003E2160"/>
    <w:rsid w:val="003E2163"/>
    <w:rsid w:val="003E21B5"/>
    <w:rsid w:val="003E2220"/>
    <w:rsid w:val="003E2231"/>
    <w:rsid w:val="003E22E1"/>
    <w:rsid w:val="003E234D"/>
    <w:rsid w:val="003E2377"/>
    <w:rsid w:val="003E23A7"/>
    <w:rsid w:val="003E23F5"/>
    <w:rsid w:val="003E2497"/>
    <w:rsid w:val="003E24AE"/>
    <w:rsid w:val="003E24D2"/>
    <w:rsid w:val="003E2528"/>
    <w:rsid w:val="003E2531"/>
    <w:rsid w:val="003E2532"/>
    <w:rsid w:val="003E2568"/>
    <w:rsid w:val="003E2599"/>
    <w:rsid w:val="003E2627"/>
    <w:rsid w:val="003E2652"/>
    <w:rsid w:val="003E2660"/>
    <w:rsid w:val="003E2675"/>
    <w:rsid w:val="003E268D"/>
    <w:rsid w:val="003E2720"/>
    <w:rsid w:val="003E277E"/>
    <w:rsid w:val="003E280C"/>
    <w:rsid w:val="003E2866"/>
    <w:rsid w:val="003E292D"/>
    <w:rsid w:val="003E2952"/>
    <w:rsid w:val="003E29AB"/>
    <w:rsid w:val="003E2A59"/>
    <w:rsid w:val="003E2A89"/>
    <w:rsid w:val="003E2B49"/>
    <w:rsid w:val="003E2B95"/>
    <w:rsid w:val="003E2C0A"/>
    <w:rsid w:val="003E2C46"/>
    <w:rsid w:val="003E2D1F"/>
    <w:rsid w:val="003E2D37"/>
    <w:rsid w:val="003E2EAC"/>
    <w:rsid w:val="003E2EB5"/>
    <w:rsid w:val="003E2FC7"/>
    <w:rsid w:val="003E2FCD"/>
    <w:rsid w:val="003E2FED"/>
    <w:rsid w:val="003E3052"/>
    <w:rsid w:val="003E307B"/>
    <w:rsid w:val="003E3108"/>
    <w:rsid w:val="003E31E8"/>
    <w:rsid w:val="003E3216"/>
    <w:rsid w:val="003E3264"/>
    <w:rsid w:val="003E326A"/>
    <w:rsid w:val="003E331D"/>
    <w:rsid w:val="003E3330"/>
    <w:rsid w:val="003E33E4"/>
    <w:rsid w:val="003E34A8"/>
    <w:rsid w:val="003E34D8"/>
    <w:rsid w:val="003E3534"/>
    <w:rsid w:val="003E3568"/>
    <w:rsid w:val="003E362A"/>
    <w:rsid w:val="003E3665"/>
    <w:rsid w:val="003E3670"/>
    <w:rsid w:val="003E3699"/>
    <w:rsid w:val="003E36CB"/>
    <w:rsid w:val="003E372F"/>
    <w:rsid w:val="003E3849"/>
    <w:rsid w:val="003E393F"/>
    <w:rsid w:val="003E3968"/>
    <w:rsid w:val="003E3ABE"/>
    <w:rsid w:val="003E3AFE"/>
    <w:rsid w:val="003E3CA2"/>
    <w:rsid w:val="003E3E87"/>
    <w:rsid w:val="003E3EAA"/>
    <w:rsid w:val="003E3EB2"/>
    <w:rsid w:val="003E3F0B"/>
    <w:rsid w:val="003E3F88"/>
    <w:rsid w:val="003E3FCE"/>
    <w:rsid w:val="003E415D"/>
    <w:rsid w:val="003E418D"/>
    <w:rsid w:val="003E41DB"/>
    <w:rsid w:val="003E4213"/>
    <w:rsid w:val="003E4226"/>
    <w:rsid w:val="003E4270"/>
    <w:rsid w:val="003E4299"/>
    <w:rsid w:val="003E435D"/>
    <w:rsid w:val="003E43D4"/>
    <w:rsid w:val="003E4426"/>
    <w:rsid w:val="003E4486"/>
    <w:rsid w:val="003E4528"/>
    <w:rsid w:val="003E454B"/>
    <w:rsid w:val="003E4554"/>
    <w:rsid w:val="003E4563"/>
    <w:rsid w:val="003E4564"/>
    <w:rsid w:val="003E456D"/>
    <w:rsid w:val="003E45E2"/>
    <w:rsid w:val="003E45E8"/>
    <w:rsid w:val="003E4626"/>
    <w:rsid w:val="003E4636"/>
    <w:rsid w:val="003E46CD"/>
    <w:rsid w:val="003E46D5"/>
    <w:rsid w:val="003E4773"/>
    <w:rsid w:val="003E48FC"/>
    <w:rsid w:val="003E493A"/>
    <w:rsid w:val="003E4968"/>
    <w:rsid w:val="003E499A"/>
    <w:rsid w:val="003E49D6"/>
    <w:rsid w:val="003E4CBC"/>
    <w:rsid w:val="003E4CC5"/>
    <w:rsid w:val="003E4CDB"/>
    <w:rsid w:val="003E4D42"/>
    <w:rsid w:val="003E4D45"/>
    <w:rsid w:val="003E4E55"/>
    <w:rsid w:val="003E4E78"/>
    <w:rsid w:val="003E4F5E"/>
    <w:rsid w:val="003E4F6C"/>
    <w:rsid w:val="003E4F83"/>
    <w:rsid w:val="003E4F87"/>
    <w:rsid w:val="003E5031"/>
    <w:rsid w:val="003E5041"/>
    <w:rsid w:val="003E504F"/>
    <w:rsid w:val="003E5070"/>
    <w:rsid w:val="003E5187"/>
    <w:rsid w:val="003E519E"/>
    <w:rsid w:val="003E51B8"/>
    <w:rsid w:val="003E51D4"/>
    <w:rsid w:val="003E51DF"/>
    <w:rsid w:val="003E5269"/>
    <w:rsid w:val="003E52A5"/>
    <w:rsid w:val="003E52DE"/>
    <w:rsid w:val="003E53C2"/>
    <w:rsid w:val="003E5424"/>
    <w:rsid w:val="003E54B4"/>
    <w:rsid w:val="003E5523"/>
    <w:rsid w:val="003E5537"/>
    <w:rsid w:val="003E5538"/>
    <w:rsid w:val="003E554E"/>
    <w:rsid w:val="003E5556"/>
    <w:rsid w:val="003E555E"/>
    <w:rsid w:val="003E5576"/>
    <w:rsid w:val="003E558F"/>
    <w:rsid w:val="003E55F9"/>
    <w:rsid w:val="003E5680"/>
    <w:rsid w:val="003E5725"/>
    <w:rsid w:val="003E5776"/>
    <w:rsid w:val="003E57A2"/>
    <w:rsid w:val="003E57B1"/>
    <w:rsid w:val="003E57BF"/>
    <w:rsid w:val="003E57ED"/>
    <w:rsid w:val="003E57F6"/>
    <w:rsid w:val="003E5837"/>
    <w:rsid w:val="003E5863"/>
    <w:rsid w:val="003E58E4"/>
    <w:rsid w:val="003E590E"/>
    <w:rsid w:val="003E5926"/>
    <w:rsid w:val="003E5997"/>
    <w:rsid w:val="003E5A71"/>
    <w:rsid w:val="003E5A75"/>
    <w:rsid w:val="003E5AD7"/>
    <w:rsid w:val="003E5AE3"/>
    <w:rsid w:val="003E5B37"/>
    <w:rsid w:val="003E5BAC"/>
    <w:rsid w:val="003E5C61"/>
    <w:rsid w:val="003E5CCB"/>
    <w:rsid w:val="003E5D22"/>
    <w:rsid w:val="003E5D30"/>
    <w:rsid w:val="003E5D38"/>
    <w:rsid w:val="003E5DE0"/>
    <w:rsid w:val="003E5E03"/>
    <w:rsid w:val="003E5E66"/>
    <w:rsid w:val="003E5EFB"/>
    <w:rsid w:val="003E5F56"/>
    <w:rsid w:val="003E5F8B"/>
    <w:rsid w:val="003E5FD3"/>
    <w:rsid w:val="003E6062"/>
    <w:rsid w:val="003E60B8"/>
    <w:rsid w:val="003E60D2"/>
    <w:rsid w:val="003E6106"/>
    <w:rsid w:val="003E6171"/>
    <w:rsid w:val="003E620B"/>
    <w:rsid w:val="003E6225"/>
    <w:rsid w:val="003E6244"/>
    <w:rsid w:val="003E6291"/>
    <w:rsid w:val="003E62D5"/>
    <w:rsid w:val="003E6395"/>
    <w:rsid w:val="003E6418"/>
    <w:rsid w:val="003E64D7"/>
    <w:rsid w:val="003E64FC"/>
    <w:rsid w:val="003E6534"/>
    <w:rsid w:val="003E6539"/>
    <w:rsid w:val="003E658F"/>
    <w:rsid w:val="003E6621"/>
    <w:rsid w:val="003E662D"/>
    <w:rsid w:val="003E66C5"/>
    <w:rsid w:val="003E6792"/>
    <w:rsid w:val="003E6801"/>
    <w:rsid w:val="003E6828"/>
    <w:rsid w:val="003E686E"/>
    <w:rsid w:val="003E6980"/>
    <w:rsid w:val="003E6A39"/>
    <w:rsid w:val="003E6A46"/>
    <w:rsid w:val="003E6A76"/>
    <w:rsid w:val="003E6BBF"/>
    <w:rsid w:val="003E6C30"/>
    <w:rsid w:val="003E6C63"/>
    <w:rsid w:val="003E6C8A"/>
    <w:rsid w:val="003E6C8D"/>
    <w:rsid w:val="003E6CB8"/>
    <w:rsid w:val="003E6CFA"/>
    <w:rsid w:val="003E6D1C"/>
    <w:rsid w:val="003E6D38"/>
    <w:rsid w:val="003E6DDB"/>
    <w:rsid w:val="003E6E3A"/>
    <w:rsid w:val="003E6E90"/>
    <w:rsid w:val="003E6F08"/>
    <w:rsid w:val="003E6F2D"/>
    <w:rsid w:val="003E6F6B"/>
    <w:rsid w:val="003E6F75"/>
    <w:rsid w:val="003E7076"/>
    <w:rsid w:val="003E710B"/>
    <w:rsid w:val="003E713F"/>
    <w:rsid w:val="003E7192"/>
    <w:rsid w:val="003E72A0"/>
    <w:rsid w:val="003E72D7"/>
    <w:rsid w:val="003E7307"/>
    <w:rsid w:val="003E7335"/>
    <w:rsid w:val="003E7374"/>
    <w:rsid w:val="003E7500"/>
    <w:rsid w:val="003E757C"/>
    <w:rsid w:val="003E75E2"/>
    <w:rsid w:val="003E75F3"/>
    <w:rsid w:val="003E7634"/>
    <w:rsid w:val="003E7766"/>
    <w:rsid w:val="003E77C4"/>
    <w:rsid w:val="003E77CE"/>
    <w:rsid w:val="003E7817"/>
    <w:rsid w:val="003E7895"/>
    <w:rsid w:val="003E791A"/>
    <w:rsid w:val="003E79CC"/>
    <w:rsid w:val="003E7A94"/>
    <w:rsid w:val="003E7A9B"/>
    <w:rsid w:val="003E7ABE"/>
    <w:rsid w:val="003E7B84"/>
    <w:rsid w:val="003E7BC1"/>
    <w:rsid w:val="003E7BEC"/>
    <w:rsid w:val="003E7C1B"/>
    <w:rsid w:val="003E7C43"/>
    <w:rsid w:val="003E7C85"/>
    <w:rsid w:val="003E7CDD"/>
    <w:rsid w:val="003E7D4F"/>
    <w:rsid w:val="003E7D59"/>
    <w:rsid w:val="003E7D91"/>
    <w:rsid w:val="003E7EF2"/>
    <w:rsid w:val="003E7F08"/>
    <w:rsid w:val="003E7F8F"/>
    <w:rsid w:val="003F000D"/>
    <w:rsid w:val="003F0011"/>
    <w:rsid w:val="003F0048"/>
    <w:rsid w:val="003F0069"/>
    <w:rsid w:val="003F009E"/>
    <w:rsid w:val="003F00E1"/>
    <w:rsid w:val="003F015F"/>
    <w:rsid w:val="003F0194"/>
    <w:rsid w:val="003F02E3"/>
    <w:rsid w:val="003F0309"/>
    <w:rsid w:val="003F0362"/>
    <w:rsid w:val="003F045E"/>
    <w:rsid w:val="003F0503"/>
    <w:rsid w:val="003F0511"/>
    <w:rsid w:val="003F0535"/>
    <w:rsid w:val="003F056F"/>
    <w:rsid w:val="003F0599"/>
    <w:rsid w:val="003F05C5"/>
    <w:rsid w:val="003F05DF"/>
    <w:rsid w:val="003F061A"/>
    <w:rsid w:val="003F0621"/>
    <w:rsid w:val="003F0683"/>
    <w:rsid w:val="003F06F1"/>
    <w:rsid w:val="003F072D"/>
    <w:rsid w:val="003F074E"/>
    <w:rsid w:val="003F0783"/>
    <w:rsid w:val="003F07EC"/>
    <w:rsid w:val="003F07F9"/>
    <w:rsid w:val="003F0853"/>
    <w:rsid w:val="003F09B6"/>
    <w:rsid w:val="003F0B3A"/>
    <w:rsid w:val="003F0C77"/>
    <w:rsid w:val="003F0C8B"/>
    <w:rsid w:val="003F0D62"/>
    <w:rsid w:val="003F0DF5"/>
    <w:rsid w:val="003F0E15"/>
    <w:rsid w:val="003F0E39"/>
    <w:rsid w:val="003F0E46"/>
    <w:rsid w:val="003F0F53"/>
    <w:rsid w:val="003F0F6F"/>
    <w:rsid w:val="003F0FF2"/>
    <w:rsid w:val="003F1092"/>
    <w:rsid w:val="003F10C6"/>
    <w:rsid w:val="003F1192"/>
    <w:rsid w:val="003F1220"/>
    <w:rsid w:val="003F12A8"/>
    <w:rsid w:val="003F12B7"/>
    <w:rsid w:val="003F134A"/>
    <w:rsid w:val="003F134F"/>
    <w:rsid w:val="003F1364"/>
    <w:rsid w:val="003F137F"/>
    <w:rsid w:val="003F13AE"/>
    <w:rsid w:val="003F13BD"/>
    <w:rsid w:val="003F1441"/>
    <w:rsid w:val="003F14BA"/>
    <w:rsid w:val="003F14E2"/>
    <w:rsid w:val="003F1643"/>
    <w:rsid w:val="003F164C"/>
    <w:rsid w:val="003F16AD"/>
    <w:rsid w:val="003F1703"/>
    <w:rsid w:val="003F177E"/>
    <w:rsid w:val="003F1780"/>
    <w:rsid w:val="003F182D"/>
    <w:rsid w:val="003F182E"/>
    <w:rsid w:val="003F183A"/>
    <w:rsid w:val="003F1878"/>
    <w:rsid w:val="003F18A4"/>
    <w:rsid w:val="003F1986"/>
    <w:rsid w:val="003F19F5"/>
    <w:rsid w:val="003F1A07"/>
    <w:rsid w:val="003F1A41"/>
    <w:rsid w:val="003F1A56"/>
    <w:rsid w:val="003F1AB9"/>
    <w:rsid w:val="003F1AE1"/>
    <w:rsid w:val="003F1AF8"/>
    <w:rsid w:val="003F1B01"/>
    <w:rsid w:val="003F1B2E"/>
    <w:rsid w:val="003F1B4C"/>
    <w:rsid w:val="003F1C45"/>
    <w:rsid w:val="003F1C98"/>
    <w:rsid w:val="003F1D15"/>
    <w:rsid w:val="003F1D5A"/>
    <w:rsid w:val="003F1DE5"/>
    <w:rsid w:val="003F1E20"/>
    <w:rsid w:val="003F1E35"/>
    <w:rsid w:val="003F1EDF"/>
    <w:rsid w:val="003F1F20"/>
    <w:rsid w:val="003F1F78"/>
    <w:rsid w:val="003F20B3"/>
    <w:rsid w:val="003F223D"/>
    <w:rsid w:val="003F2263"/>
    <w:rsid w:val="003F22F2"/>
    <w:rsid w:val="003F230B"/>
    <w:rsid w:val="003F2334"/>
    <w:rsid w:val="003F2388"/>
    <w:rsid w:val="003F23A3"/>
    <w:rsid w:val="003F23E8"/>
    <w:rsid w:val="003F23FD"/>
    <w:rsid w:val="003F2454"/>
    <w:rsid w:val="003F246A"/>
    <w:rsid w:val="003F247D"/>
    <w:rsid w:val="003F24A2"/>
    <w:rsid w:val="003F25C0"/>
    <w:rsid w:val="003F25FA"/>
    <w:rsid w:val="003F2624"/>
    <w:rsid w:val="003F26E7"/>
    <w:rsid w:val="003F270E"/>
    <w:rsid w:val="003F2729"/>
    <w:rsid w:val="003F274C"/>
    <w:rsid w:val="003F27A3"/>
    <w:rsid w:val="003F28E8"/>
    <w:rsid w:val="003F2A6D"/>
    <w:rsid w:val="003F2A7A"/>
    <w:rsid w:val="003F2A8C"/>
    <w:rsid w:val="003F2C0F"/>
    <w:rsid w:val="003F2C87"/>
    <w:rsid w:val="003F2C91"/>
    <w:rsid w:val="003F2CAA"/>
    <w:rsid w:val="003F2D4D"/>
    <w:rsid w:val="003F2E14"/>
    <w:rsid w:val="003F2E46"/>
    <w:rsid w:val="003F2E6C"/>
    <w:rsid w:val="003F2E71"/>
    <w:rsid w:val="003F2E89"/>
    <w:rsid w:val="003F2F11"/>
    <w:rsid w:val="003F2F1E"/>
    <w:rsid w:val="003F2F43"/>
    <w:rsid w:val="003F2F6A"/>
    <w:rsid w:val="003F2F9D"/>
    <w:rsid w:val="003F2FE7"/>
    <w:rsid w:val="003F3020"/>
    <w:rsid w:val="003F3120"/>
    <w:rsid w:val="003F3164"/>
    <w:rsid w:val="003F31BF"/>
    <w:rsid w:val="003F31D2"/>
    <w:rsid w:val="003F3201"/>
    <w:rsid w:val="003F3210"/>
    <w:rsid w:val="003F323C"/>
    <w:rsid w:val="003F32D1"/>
    <w:rsid w:val="003F35D5"/>
    <w:rsid w:val="003F35F8"/>
    <w:rsid w:val="003F3782"/>
    <w:rsid w:val="003F37A0"/>
    <w:rsid w:val="003F37DE"/>
    <w:rsid w:val="003F37F9"/>
    <w:rsid w:val="003F38F2"/>
    <w:rsid w:val="003F392C"/>
    <w:rsid w:val="003F3947"/>
    <w:rsid w:val="003F3976"/>
    <w:rsid w:val="003F399A"/>
    <w:rsid w:val="003F39C5"/>
    <w:rsid w:val="003F39FD"/>
    <w:rsid w:val="003F3A2B"/>
    <w:rsid w:val="003F3A46"/>
    <w:rsid w:val="003F3AE0"/>
    <w:rsid w:val="003F3BE3"/>
    <w:rsid w:val="003F3C02"/>
    <w:rsid w:val="003F3C19"/>
    <w:rsid w:val="003F3C54"/>
    <w:rsid w:val="003F3D7E"/>
    <w:rsid w:val="003F3DD8"/>
    <w:rsid w:val="003F3E0C"/>
    <w:rsid w:val="003F3EDB"/>
    <w:rsid w:val="003F3F13"/>
    <w:rsid w:val="003F3F38"/>
    <w:rsid w:val="003F3F5B"/>
    <w:rsid w:val="003F3FC0"/>
    <w:rsid w:val="003F4066"/>
    <w:rsid w:val="003F40CB"/>
    <w:rsid w:val="003F40D0"/>
    <w:rsid w:val="003F4167"/>
    <w:rsid w:val="003F41EB"/>
    <w:rsid w:val="003F4219"/>
    <w:rsid w:val="003F421B"/>
    <w:rsid w:val="003F423B"/>
    <w:rsid w:val="003F42DE"/>
    <w:rsid w:val="003F431A"/>
    <w:rsid w:val="003F4325"/>
    <w:rsid w:val="003F4349"/>
    <w:rsid w:val="003F435B"/>
    <w:rsid w:val="003F4399"/>
    <w:rsid w:val="003F43C0"/>
    <w:rsid w:val="003F43F1"/>
    <w:rsid w:val="003F44C4"/>
    <w:rsid w:val="003F4503"/>
    <w:rsid w:val="003F4515"/>
    <w:rsid w:val="003F4607"/>
    <w:rsid w:val="003F4612"/>
    <w:rsid w:val="003F462E"/>
    <w:rsid w:val="003F4630"/>
    <w:rsid w:val="003F4652"/>
    <w:rsid w:val="003F469E"/>
    <w:rsid w:val="003F46B5"/>
    <w:rsid w:val="003F4771"/>
    <w:rsid w:val="003F47BE"/>
    <w:rsid w:val="003F47CE"/>
    <w:rsid w:val="003F47F9"/>
    <w:rsid w:val="003F4820"/>
    <w:rsid w:val="003F4826"/>
    <w:rsid w:val="003F484D"/>
    <w:rsid w:val="003F4872"/>
    <w:rsid w:val="003F4875"/>
    <w:rsid w:val="003F489F"/>
    <w:rsid w:val="003F4902"/>
    <w:rsid w:val="003F49D4"/>
    <w:rsid w:val="003F4AF1"/>
    <w:rsid w:val="003F4AFD"/>
    <w:rsid w:val="003F4B4D"/>
    <w:rsid w:val="003F4B5F"/>
    <w:rsid w:val="003F4B6F"/>
    <w:rsid w:val="003F4BCE"/>
    <w:rsid w:val="003F4C11"/>
    <w:rsid w:val="003F4CBC"/>
    <w:rsid w:val="003F4D98"/>
    <w:rsid w:val="003F4DBF"/>
    <w:rsid w:val="003F4E57"/>
    <w:rsid w:val="003F4E93"/>
    <w:rsid w:val="003F4F28"/>
    <w:rsid w:val="003F4F83"/>
    <w:rsid w:val="003F50A3"/>
    <w:rsid w:val="003F50EE"/>
    <w:rsid w:val="003F518E"/>
    <w:rsid w:val="003F5201"/>
    <w:rsid w:val="003F5233"/>
    <w:rsid w:val="003F5249"/>
    <w:rsid w:val="003F52BD"/>
    <w:rsid w:val="003F52D1"/>
    <w:rsid w:val="003F532E"/>
    <w:rsid w:val="003F53CD"/>
    <w:rsid w:val="003F5400"/>
    <w:rsid w:val="003F55C4"/>
    <w:rsid w:val="003F55ED"/>
    <w:rsid w:val="003F560D"/>
    <w:rsid w:val="003F562C"/>
    <w:rsid w:val="003F569B"/>
    <w:rsid w:val="003F56BC"/>
    <w:rsid w:val="003F5700"/>
    <w:rsid w:val="003F5803"/>
    <w:rsid w:val="003F588E"/>
    <w:rsid w:val="003F58A7"/>
    <w:rsid w:val="003F58EA"/>
    <w:rsid w:val="003F5974"/>
    <w:rsid w:val="003F599E"/>
    <w:rsid w:val="003F59BE"/>
    <w:rsid w:val="003F59BF"/>
    <w:rsid w:val="003F5A0D"/>
    <w:rsid w:val="003F5A5E"/>
    <w:rsid w:val="003F5B5D"/>
    <w:rsid w:val="003F5B63"/>
    <w:rsid w:val="003F5D63"/>
    <w:rsid w:val="003F5D70"/>
    <w:rsid w:val="003F5DCB"/>
    <w:rsid w:val="003F5E11"/>
    <w:rsid w:val="003F5E45"/>
    <w:rsid w:val="003F5E89"/>
    <w:rsid w:val="003F5FBD"/>
    <w:rsid w:val="003F5FF9"/>
    <w:rsid w:val="003F6002"/>
    <w:rsid w:val="003F6066"/>
    <w:rsid w:val="003F6137"/>
    <w:rsid w:val="003F615B"/>
    <w:rsid w:val="003F615E"/>
    <w:rsid w:val="003F61F7"/>
    <w:rsid w:val="003F65E1"/>
    <w:rsid w:val="003F67B9"/>
    <w:rsid w:val="003F680B"/>
    <w:rsid w:val="003F682F"/>
    <w:rsid w:val="003F68D8"/>
    <w:rsid w:val="003F6A9E"/>
    <w:rsid w:val="003F6B74"/>
    <w:rsid w:val="003F6BBB"/>
    <w:rsid w:val="003F6C17"/>
    <w:rsid w:val="003F6C53"/>
    <w:rsid w:val="003F6C57"/>
    <w:rsid w:val="003F6C8B"/>
    <w:rsid w:val="003F6CF5"/>
    <w:rsid w:val="003F6CFA"/>
    <w:rsid w:val="003F6CFE"/>
    <w:rsid w:val="003F6D3D"/>
    <w:rsid w:val="003F6DCE"/>
    <w:rsid w:val="003F6E66"/>
    <w:rsid w:val="003F6E9A"/>
    <w:rsid w:val="003F6ED6"/>
    <w:rsid w:val="003F6FD3"/>
    <w:rsid w:val="003F7032"/>
    <w:rsid w:val="003F706E"/>
    <w:rsid w:val="003F70BA"/>
    <w:rsid w:val="003F7121"/>
    <w:rsid w:val="003F712B"/>
    <w:rsid w:val="003F7149"/>
    <w:rsid w:val="003F7178"/>
    <w:rsid w:val="003F71DE"/>
    <w:rsid w:val="003F72C9"/>
    <w:rsid w:val="003F7355"/>
    <w:rsid w:val="003F742C"/>
    <w:rsid w:val="003F743C"/>
    <w:rsid w:val="003F7453"/>
    <w:rsid w:val="003F7562"/>
    <w:rsid w:val="003F7587"/>
    <w:rsid w:val="003F7599"/>
    <w:rsid w:val="003F759D"/>
    <w:rsid w:val="003F75E4"/>
    <w:rsid w:val="003F7634"/>
    <w:rsid w:val="003F76A8"/>
    <w:rsid w:val="003F76E3"/>
    <w:rsid w:val="003F76E5"/>
    <w:rsid w:val="003F7709"/>
    <w:rsid w:val="003F779B"/>
    <w:rsid w:val="003F785A"/>
    <w:rsid w:val="003F79F0"/>
    <w:rsid w:val="003F7A55"/>
    <w:rsid w:val="003F7AAB"/>
    <w:rsid w:val="003F7AFA"/>
    <w:rsid w:val="003F7B43"/>
    <w:rsid w:val="003F7B4D"/>
    <w:rsid w:val="003F7B58"/>
    <w:rsid w:val="003F7BA0"/>
    <w:rsid w:val="003F7BF6"/>
    <w:rsid w:val="003F7BFC"/>
    <w:rsid w:val="003F7C2B"/>
    <w:rsid w:val="003F7C67"/>
    <w:rsid w:val="003F7DBB"/>
    <w:rsid w:val="003F7DD0"/>
    <w:rsid w:val="003F7E17"/>
    <w:rsid w:val="003F7E61"/>
    <w:rsid w:val="003F7E7B"/>
    <w:rsid w:val="003F7EB5"/>
    <w:rsid w:val="003F7FAE"/>
    <w:rsid w:val="0040013E"/>
    <w:rsid w:val="004001E9"/>
    <w:rsid w:val="004002F6"/>
    <w:rsid w:val="00400301"/>
    <w:rsid w:val="00400329"/>
    <w:rsid w:val="004003B5"/>
    <w:rsid w:val="004003D6"/>
    <w:rsid w:val="00400579"/>
    <w:rsid w:val="004005AB"/>
    <w:rsid w:val="004005C5"/>
    <w:rsid w:val="00400643"/>
    <w:rsid w:val="004006BD"/>
    <w:rsid w:val="004006E8"/>
    <w:rsid w:val="004006F2"/>
    <w:rsid w:val="0040070B"/>
    <w:rsid w:val="0040085B"/>
    <w:rsid w:val="00400866"/>
    <w:rsid w:val="00400959"/>
    <w:rsid w:val="00400979"/>
    <w:rsid w:val="004009C4"/>
    <w:rsid w:val="00400A9C"/>
    <w:rsid w:val="00400AA5"/>
    <w:rsid w:val="00400B65"/>
    <w:rsid w:val="00400B82"/>
    <w:rsid w:val="00400BF0"/>
    <w:rsid w:val="00400D35"/>
    <w:rsid w:val="00400D92"/>
    <w:rsid w:val="00400DAD"/>
    <w:rsid w:val="00400DC5"/>
    <w:rsid w:val="00400DEF"/>
    <w:rsid w:val="00400E65"/>
    <w:rsid w:val="00400EAD"/>
    <w:rsid w:val="00400F02"/>
    <w:rsid w:val="00400F39"/>
    <w:rsid w:val="00401049"/>
    <w:rsid w:val="00401100"/>
    <w:rsid w:val="00401124"/>
    <w:rsid w:val="00401165"/>
    <w:rsid w:val="004011B9"/>
    <w:rsid w:val="004011E2"/>
    <w:rsid w:val="004011F6"/>
    <w:rsid w:val="0040124B"/>
    <w:rsid w:val="004012B4"/>
    <w:rsid w:val="00401370"/>
    <w:rsid w:val="0040137D"/>
    <w:rsid w:val="004013AA"/>
    <w:rsid w:val="004013C8"/>
    <w:rsid w:val="00401434"/>
    <w:rsid w:val="00401459"/>
    <w:rsid w:val="004014AF"/>
    <w:rsid w:val="004014E3"/>
    <w:rsid w:val="004014F3"/>
    <w:rsid w:val="00401519"/>
    <w:rsid w:val="004015B1"/>
    <w:rsid w:val="004015C7"/>
    <w:rsid w:val="00401632"/>
    <w:rsid w:val="00401687"/>
    <w:rsid w:val="0040168C"/>
    <w:rsid w:val="004016F0"/>
    <w:rsid w:val="004017AA"/>
    <w:rsid w:val="004017C3"/>
    <w:rsid w:val="00401850"/>
    <w:rsid w:val="00401892"/>
    <w:rsid w:val="004018A3"/>
    <w:rsid w:val="004019AA"/>
    <w:rsid w:val="004019FA"/>
    <w:rsid w:val="00401A48"/>
    <w:rsid w:val="00401A58"/>
    <w:rsid w:val="00401A67"/>
    <w:rsid w:val="00401BA2"/>
    <w:rsid w:val="00401C44"/>
    <w:rsid w:val="00401C6F"/>
    <w:rsid w:val="00401CDA"/>
    <w:rsid w:val="00401D64"/>
    <w:rsid w:val="00401D6A"/>
    <w:rsid w:val="00401E12"/>
    <w:rsid w:val="00401E2B"/>
    <w:rsid w:val="00401E76"/>
    <w:rsid w:val="00401ECE"/>
    <w:rsid w:val="00401EFC"/>
    <w:rsid w:val="00401F13"/>
    <w:rsid w:val="00401F9F"/>
    <w:rsid w:val="00401FFB"/>
    <w:rsid w:val="0040204C"/>
    <w:rsid w:val="0040204F"/>
    <w:rsid w:val="00402060"/>
    <w:rsid w:val="0040213A"/>
    <w:rsid w:val="00402167"/>
    <w:rsid w:val="004021D4"/>
    <w:rsid w:val="004023AA"/>
    <w:rsid w:val="004023C5"/>
    <w:rsid w:val="0040247D"/>
    <w:rsid w:val="004024A8"/>
    <w:rsid w:val="004024CD"/>
    <w:rsid w:val="004024FA"/>
    <w:rsid w:val="00402581"/>
    <w:rsid w:val="00402670"/>
    <w:rsid w:val="00402791"/>
    <w:rsid w:val="004027CC"/>
    <w:rsid w:val="00402804"/>
    <w:rsid w:val="0040282B"/>
    <w:rsid w:val="0040285F"/>
    <w:rsid w:val="0040287F"/>
    <w:rsid w:val="0040288A"/>
    <w:rsid w:val="004028C5"/>
    <w:rsid w:val="004028D5"/>
    <w:rsid w:val="00402904"/>
    <w:rsid w:val="00402910"/>
    <w:rsid w:val="0040293F"/>
    <w:rsid w:val="00402961"/>
    <w:rsid w:val="00402965"/>
    <w:rsid w:val="00402977"/>
    <w:rsid w:val="004029B2"/>
    <w:rsid w:val="00402A30"/>
    <w:rsid w:val="00402B78"/>
    <w:rsid w:val="00402BA1"/>
    <w:rsid w:val="00402BE1"/>
    <w:rsid w:val="00402C80"/>
    <w:rsid w:val="00402DD7"/>
    <w:rsid w:val="00402DEF"/>
    <w:rsid w:val="00402E0D"/>
    <w:rsid w:val="00402E92"/>
    <w:rsid w:val="00402EFD"/>
    <w:rsid w:val="00402F08"/>
    <w:rsid w:val="00402F58"/>
    <w:rsid w:val="00403085"/>
    <w:rsid w:val="004030CA"/>
    <w:rsid w:val="00403147"/>
    <w:rsid w:val="004031AB"/>
    <w:rsid w:val="004031E0"/>
    <w:rsid w:val="004031F9"/>
    <w:rsid w:val="0040325B"/>
    <w:rsid w:val="004032A8"/>
    <w:rsid w:val="00403324"/>
    <w:rsid w:val="0040335C"/>
    <w:rsid w:val="004033E7"/>
    <w:rsid w:val="0040340D"/>
    <w:rsid w:val="004034B4"/>
    <w:rsid w:val="004034C2"/>
    <w:rsid w:val="00403550"/>
    <w:rsid w:val="0040357A"/>
    <w:rsid w:val="004037FA"/>
    <w:rsid w:val="0040383B"/>
    <w:rsid w:val="0040384F"/>
    <w:rsid w:val="004038AD"/>
    <w:rsid w:val="004038B7"/>
    <w:rsid w:val="00403989"/>
    <w:rsid w:val="0040399B"/>
    <w:rsid w:val="00403A20"/>
    <w:rsid w:val="00403A55"/>
    <w:rsid w:val="00403A82"/>
    <w:rsid w:val="00403AF5"/>
    <w:rsid w:val="00403CB8"/>
    <w:rsid w:val="00403CE5"/>
    <w:rsid w:val="00403CFF"/>
    <w:rsid w:val="00403D35"/>
    <w:rsid w:val="00403DCB"/>
    <w:rsid w:val="00403DD5"/>
    <w:rsid w:val="00403E51"/>
    <w:rsid w:val="00403E88"/>
    <w:rsid w:val="00403ED7"/>
    <w:rsid w:val="00403F04"/>
    <w:rsid w:val="00403F6A"/>
    <w:rsid w:val="00403F84"/>
    <w:rsid w:val="004040EB"/>
    <w:rsid w:val="00404119"/>
    <w:rsid w:val="00404128"/>
    <w:rsid w:val="0040417F"/>
    <w:rsid w:val="004041EC"/>
    <w:rsid w:val="00404267"/>
    <w:rsid w:val="0040426A"/>
    <w:rsid w:val="004042A6"/>
    <w:rsid w:val="004042A7"/>
    <w:rsid w:val="0040433B"/>
    <w:rsid w:val="004043D1"/>
    <w:rsid w:val="004043D8"/>
    <w:rsid w:val="004043E8"/>
    <w:rsid w:val="00404425"/>
    <w:rsid w:val="00404451"/>
    <w:rsid w:val="0040445E"/>
    <w:rsid w:val="004044F2"/>
    <w:rsid w:val="0040451C"/>
    <w:rsid w:val="00404598"/>
    <w:rsid w:val="004046F8"/>
    <w:rsid w:val="00404737"/>
    <w:rsid w:val="0040477D"/>
    <w:rsid w:val="004047D5"/>
    <w:rsid w:val="004047F9"/>
    <w:rsid w:val="00404841"/>
    <w:rsid w:val="0040485B"/>
    <w:rsid w:val="004048E8"/>
    <w:rsid w:val="00404935"/>
    <w:rsid w:val="0040494B"/>
    <w:rsid w:val="004049B3"/>
    <w:rsid w:val="00404A0C"/>
    <w:rsid w:val="00404A32"/>
    <w:rsid w:val="00404AB7"/>
    <w:rsid w:val="00404AC1"/>
    <w:rsid w:val="00404B28"/>
    <w:rsid w:val="00404B7B"/>
    <w:rsid w:val="00404B88"/>
    <w:rsid w:val="00404C9D"/>
    <w:rsid w:val="00404D45"/>
    <w:rsid w:val="00404D59"/>
    <w:rsid w:val="00404D8E"/>
    <w:rsid w:val="00404E03"/>
    <w:rsid w:val="00404F2E"/>
    <w:rsid w:val="00404F74"/>
    <w:rsid w:val="00404F83"/>
    <w:rsid w:val="00404FA3"/>
    <w:rsid w:val="00405036"/>
    <w:rsid w:val="004050DD"/>
    <w:rsid w:val="004050E9"/>
    <w:rsid w:val="00405140"/>
    <w:rsid w:val="004051AA"/>
    <w:rsid w:val="0040525F"/>
    <w:rsid w:val="00405282"/>
    <w:rsid w:val="0040528A"/>
    <w:rsid w:val="004052B8"/>
    <w:rsid w:val="004052D8"/>
    <w:rsid w:val="0040531F"/>
    <w:rsid w:val="00405334"/>
    <w:rsid w:val="0040543D"/>
    <w:rsid w:val="0040549A"/>
    <w:rsid w:val="0040549F"/>
    <w:rsid w:val="0040552A"/>
    <w:rsid w:val="004055B7"/>
    <w:rsid w:val="004055BA"/>
    <w:rsid w:val="0040560F"/>
    <w:rsid w:val="00405622"/>
    <w:rsid w:val="0040566C"/>
    <w:rsid w:val="004056A7"/>
    <w:rsid w:val="00405729"/>
    <w:rsid w:val="00405873"/>
    <w:rsid w:val="004058DE"/>
    <w:rsid w:val="0040590D"/>
    <w:rsid w:val="00405947"/>
    <w:rsid w:val="0040595A"/>
    <w:rsid w:val="004059B8"/>
    <w:rsid w:val="00405AD7"/>
    <w:rsid w:val="00405B2E"/>
    <w:rsid w:val="00405B33"/>
    <w:rsid w:val="00405BAB"/>
    <w:rsid w:val="00405BC4"/>
    <w:rsid w:val="00405BE8"/>
    <w:rsid w:val="00405BF5"/>
    <w:rsid w:val="00405C2D"/>
    <w:rsid w:val="00405CC3"/>
    <w:rsid w:val="00405D6A"/>
    <w:rsid w:val="00405D94"/>
    <w:rsid w:val="00405DBD"/>
    <w:rsid w:val="00405DE6"/>
    <w:rsid w:val="00405E30"/>
    <w:rsid w:val="00405E73"/>
    <w:rsid w:val="00405E8F"/>
    <w:rsid w:val="00405EFB"/>
    <w:rsid w:val="00405F33"/>
    <w:rsid w:val="00405F34"/>
    <w:rsid w:val="00405F7A"/>
    <w:rsid w:val="00405FA7"/>
    <w:rsid w:val="00405FD8"/>
    <w:rsid w:val="00405FFF"/>
    <w:rsid w:val="00406099"/>
    <w:rsid w:val="0040611A"/>
    <w:rsid w:val="00406124"/>
    <w:rsid w:val="0040612F"/>
    <w:rsid w:val="00406147"/>
    <w:rsid w:val="00406164"/>
    <w:rsid w:val="004061BE"/>
    <w:rsid w:val="00406225"/>
    <w:rsid w:val="00406248"/>
    <w:rsid w:val="0040629B"/>
    <w:rsid w:val="004062CD"/>
    <w:rsid w:val="00406397"/>
    <w:rsid w:val="004063EE"/>
    <w:rsid w:val="0040643D"/>
    <w:rsid w:val="00406610"/>
    <w:rsid w:val="00406623"/>
    <w:rsid w:val="004066B8"/>
    <w:rsid w:val="004066FF"/>
    <w:rsid w:val="004067D5"/>
    <w:rsid w:val="00406931"/>
    <w:rsid w:val="00406968"/>
    <w:rsid w:val="00406A10"/>
    <w:rsid w:val="00406A90"/>
    <w:rsid w:val="00406AD1"/>
    <w:rsid w:val="00406AD4"/>
    <w:rsid w:val="00406AE3"/>
    <w:rsid w:val="00406B59"/>
    <w:rsid w:val="00406B79"/>
    <w:rsid w:val="00406BAA"/>
    <w:rsid w:val="00406BFB"/>
    <w:rsid w:val="00406C5F"/>
    <w:rsid w:val="00406D28"/>
    <w:rsid w:val="00406DFF"/>
    <w:rsid w:val="00406E2C"/>
    <w:rsid w:val="00406E67"/>
    <w:rsid w:val="00406E7C"/>
    <w:rsid w:val="00406EC9"/>
    <w:rsid w:val="00406ECA"/>
    <w:rsid w:val="00406EFF"/>
    <w:rsid w:val="00406F57"/>
    <w:rsid w:val="00406FED"/>
    <w:rsid w:val="00407012"/>
    <w:rsid w:val="00407023"/>
    <w:rsid w:val="004070CD"/>
    <w:rsid w:val="004070F1"/>
    <w:rsid w:val="004070F2"/>
    <w:rsid w:val="00407138"/>
    <w:rsid w:val="00407185"/>
    <w:rsid w:val="0040719F"/>
    <w:rsid w:val="004071A4"/>
    <w:rsid w:val="004071DE"/>
    <w:rsid w:val="0040721E"/>
    <w:rsid w:val="0040734D"/>
    <w:rsid w:val="0040738A"/>
    <w:rsid w:val="004073FD"/>
    <w:rsid w:val="00407452"/>
    <w:rsid w:val="00407487"/>
    <w:rsid w:val="0040761C"/>
    <w:rsid w:val="0040766C"/>
    <w:rsid w:val="004076D8"/>
    <w:rsid w:val="004076EE"/>
    <w:rsid w:val="004077B1"/>
    <w:rsid w:val="004077D3"/>
    <w:rsid w:val="004077F0"/>
    <w:rsid w:val="0040781E"/>
    <w:rsid w:val="00407842"/>
    <w:rsid w:val="004079F8"/>
    <w:rsid w:val="00407A64"/>
    <w:rsid w:val="00407AB1"/>
    <w:rsid w:val="00407AC5"/>
    <w:rsid w:val="00407AE6"/>
    <w:rsid w:val="00407BDD"/>
    <w:rsid w:val="00407D72"/>
    <w:rsid w:val="00407D75"/>
    <w:rsid w:val="00407D97"/>
    <w:rsid w:val="00407DA8"/>
    <w:rsid w:val="00407DD4"/>
    <w:rsid w:val="00407DF6"/>
    <w:rsid w:val="00407E30"/>
    <w:rsid w:val="00407E37"/>
    <w:rsid w:val="00407F18"/>
    <w:rsid w:val="00407F1C"/>
    <w:rsid w:val="00407FA0"/>
    <w:rsid w:val="00410069"/>
    <w:rsid w:val="004101A3"/>
    <w:rsid w:val="004101D8"/>
    <w:rsid w:val="004101E1"/>
    <w:rsid w:val="00410297"/>
    <w:rsid w:val="004102D6"/>
    <w:rsid w:val="004102E8"/>
    <w:rsid w:val="00410328"/>
    <w:rsid w:val="00410339"/>
    <w:rsid w:val="0041034A"/>
    <w:rsid w:val="00410382"/>
    <w:rsid w:val="00410384"/>
    <w:rsid w:val="00410393"/>
    <w:rsid w:val="0041044A"/>
    <w:rsid w:val="004104AD"/>
    <w:rsid w:val="004104BA"/>
    <w:rsid w:val="00410537"/>
    <w:rsid w:val="004105E1"/>
    <w:rsid w:val="004106AC"/>
    <w:rsid w:val="00410729"/>
    <w:rsid w:val="00410806"/>
    <w:rsid w:val="0041083C"/>
    <w:rsid w:val="00410A92"/>
    <w:rsid w:val="00410BBD"/>
    <w:rsid w:val="00410BE6"/>
    <w:rsid w:val="00410BED"/>
    <w:rsid w:val="00410C27"/>
    <w:rsid w:val="00410C68"/>
    <w:rsid w:val="00410C80"/>
    <w:rsid w:val="00410D17"/>
    <w:rsid w:val="00410D70"/>
    <w:rsid w:val="00410D8A"/>
    <w:rsid w:val="00410DF9"/>
    <w:rsid w:val="00410E1C"/>
    <w:rsid w:val="00410E48"/>
    <w:rsid w:val="00410E6B"/>
    <w:rsid w:val="00410E9F"/>
    <w:rsid w:val="00410EDE"/>
    <w:rsid w:val="00410F8D"/>
    <w:rsid w:val="00411163"/>
    <w:rsid w:val="0041116B"/>
    <w:rsid w:val="004111F8"/>
    <w:rsid w:val="0041120B"/>
    <w:rsid w:val="0041136F"/>
    <w:rsid w:val="00411421"/>
    <w:rsid w:val="004114D7"/>
    <w:rsid w:val="004115A3"/>
    <w:rsid w:val="004115B5"/>
    <w:rsid w:val="004115D9"/>
    <w:rsid w:val="00411705"/>
    <w:rsid w:val="0041176D"/>
    <w:rsid w:val="00411781"/>
    <w:rsid w:val="004117B8"/>
    <w:rsid w:val="004117DA"/>
    <w:rsid w:val="00411827"/>
    <w:rsid w:val="00411899"/>
    <w:rsid w:val="00411906"/>
    <w:rsid w:val="00411983"/>
    <w:rsid w:val="004119D1"/>
    <w:rsid w:val="00411A0F"/>
    <w:rsid w:val="00411A1C"/>
    <w:rsid w:val="00411A29"/>
    <w:rsid w:val="00411AAB"/>
    <w:rsid w:val="00411B7D"/>
    <w:rsid w:val="00411C28"/>
    <w:rsid w:val="00411CCA"/>
    <w:rsid w:val="00411D97"/>
    <w:rsid w:val="00411D99"/>
    <w:rsid w:val="00411DB6"/>
    <w:rsid w:val="00411DCA"/>
    <w:rsid w:val="00411E2F"/>
    <w:rsid w:val="00411EA0"/>
    <w:rsid w:val="00411EE9"/>
    <w:rsid w:val="00411F97"/>
    <w:rsid w:val="00411FC3"/>
    <w:rsid w:val="00412084"/>
    <w:rsid w:val="004120FA"/>
    <w:rsid w:val="00412138"/>
    <w:rsid w:val="0041217B"/>
    <w:rsid w:val="0041219C"/>
    <w:rsid w:val="0041222D"/>
    <w:rsid w:val="00412261"/>
    <w:rsid w:val="004122B2"/>
    <w:rsid w:val="0041234C"/>
    <w:rsid w:val="0041236A"/>
    <w:rsid w:val="004123AB"/>
    <w:rsid w:val="004123DF"/>
    <w:rsid w:val="00412411"/>
    <w:rsid w:val="00412424"/>
    <w:rsid w:val="004124AE"/>
    <w:rsid w:val="00412572"/>
    <w:rsid w:val="00412577"/>
    <w:rsid w:val="004125F5"/>
    <w:rsid w:val="00412613"/>
    <w:rsid w:val="00412639"/>
    <w:rsid w:val="004126A9"/>
    <w:rsid w:val="00412701"/>
    <w:rsid w:val="00412726"/>
    <w:rsid w:val="004127BD"/>
    <w:rsid w:val="004128C4"/>
    <w:rsid w:val="00412999"/>
    <w:rsid w:val="004129C3"/>
    <w:rsid w:val="004129DD"/>
    <w:rsid w:val="00412AB1"/>
    <w:rsid w:val="00412AB2"/>
    <w:rsid w:val="00412AD4"/>
    <w:rsid w:val="00412B00"/>
    <w:rsid w:val="00412B1F"/>
    <w:rsid w:val="00412B86"/>
    <w:rsid w:val="00412B88"/>
    <w:rsid w:val="00412BF4"/>
    <w:rsid w:val="00412C26"/>
    <w:rsid w:val="00412D39"/>
    <w:rsid w:val="00412DB4"/>
    <w:rsid w:val="00412DD9"/>
    <w:rsid w:val="00412E46"/>
    <w:rsid w:val="00412E5D"/>
    <w:rsid w:val="00412EA6"/>
    <w:rsid w:val="00412EB9"/>
    <w:rsid w:val="00412EC9"/>
    <w:rsid w:val="00412EF1"/>
    <w:rsid w:val="00412F05"/>
    <w:rsid w:val="00412F23"/>
    <w:rsid w:val="00412F5D"/>
    <w:rsid w:val="00412FB6"/>
    <w:rsid w:val="0041300A"/>
    <w:rsid w:val="0041301B"/>
    <w:rsid w:val="0041307D"/>
    <w:rsid w:val="00413098"/>
    <w:rsid w:val="0041309C"/>
    <w:rsid w:val="004130C8"/>
    <w:rsid w:val="004130FB"/>
    <w:rsid w:val="00413127"/>
    <w:rsid w:val="0041313C"/>
    <w:rsid w:val="00413147"/>
    <w:rsid w:val="00413172"/>
    <w:rsid w:val="0041321D"/>
    <w:rsid w:val="00413248"/>
    <w:rsid w:val="004132CE"/>
    <w:rsid w:val="004132FE"/>
    <w:rsid w:val="00413356"/>
    <w:rsid w:val="00413412"/>
    <w:rsid w:val="0041357E"/>
    <w:rsid w:val="004135B2"/>
    <w:rsid w:val="004135DE"/>
    <w:rsid w:val="00413613"/>
    <w:rsid w:val="00413666"/>
    <w:rsid w:val="00413675"/>
    <w:rsid w:val="00413687"/>
    <w:rsid w:val="00413753"/>
    <w:rsid w:val="004137AA"/>
    <w:rsid w:val="004137C8"/>
    <w:rsid w:val="00413867"/>
    <w:rsid w:val="004138C9"/>
    <w:rsid w:val="00413919"/>
    <w:rsid w:val="00413922"/>
    <w:rsid w:val="00413938"/>
    <w:rsid w:val="00413994"/>
    <w:rsid w:val="004139AE"/>
    <w:rsid w:val="00413A0B"/>
    <w:rsid w:val="00413A22"/>
    <w:rsid w:val="00413A63"/>
    <w:rsid w:val="00413B4D"/>
    <w:rsid w:val="00413B77"/>
    <w:rsid w:val="00413B94"/>
    <w:rsid w:val="00413BC7"/>
    <w:rsid w:val="00413BDC"/>
    <w:rsid w:val="00413C58"/>
    <w:rsid w:val="00413C74"/>
    <w:rsid w:val="00413D11"/>
    <w:rsid w:val="00413D45"/>
    <w:rsid w:val="00413D65"/>
    <w:rsid w:val="00413DD0"/>
    <w:rsid w:val="00413E7D"/>
    <w:rsid w:val="00413EAF"/>
    <w:rsid w:val="00413EFD"/>
    <w:rsid w:val="00413F05"/>
    <w:rsid w:val="00413F32"/>
    <w:rsid w:val="00413FBD"/>
    <w:rsid w:val="00413FF0"/>
    <w:rsid w:val="00413FF9"/>
    <w:rsid w:val="00414004"/>
    <w:rsid w:val="00414063"/>
    <w:rsid w:val="004140C6"/>
    <w:rsid w:val="0041412A"/>
    <w:rsid w:val="00414163"/>
    <w:rsid w:val="004141CC"/>
    <w:rsid w:val="004141F3"/>
    <w:rsid w:val="004142C8"/>
    <w:rsid w:val="0041448C"/>
    <w:rsid w:val="00414627"/>
    <w:rsid w:val="004146FD"/>
    <w:rsid w:val="00414785"/>
    <w:rsid w:val="004147CE"/>
    <w:rsid w:val="00414813"/>
    <w:rsid w:val="00414825"/>
    <w:rsid w:val="00414835"/>
    <w:rsid w:val="00414930"/>
    <w:rsid w:val="004149D4"/>
    <w:rsid w:val="004149E7"/>
    <w:rsid w:val="004149F2"/>
    <w:rsid w:val="00414AE2"/>
    <w:rsid w:val="00414B6C"/>
    <w:rsid w:val="00414C62"/>
    <w:rsid w:val="00414CA9"/>
    <w:rsid w:val="00414D64"/>
    <w:rsid w:val="00414DB6"/>
    <w:rsid w:val="00414DCA"/>
    <w:rsid w:val="00414DD4"/>
    <w:rsid w:val="00414DF1"/>
    <w:rsid w:val="00414E14"/>
    <w:rsid w:val="00414E63"/>
    <w:rsid w:val="00414EAA"/>
    <w:rsid w:val="00414EFA"/>
    <w:rsid w:val="00414F4B"/>
    <w:rsid w:val="00414FD0"/>
    <w:rsid w:val="00415023"/>
    <w:rsid w:val="00415036"/>
    <w:rsid w:val="00415061"/>
    <w:rsid w:val="004150E7"/>
    <w:rsid w:val="00415149"/>
    <w:rsid w:val="0041520D"/>
    <w:rsid w:val="004152DC"/>
    <w:rsid w:val="004152F9"/>
    <w:rsid w:val="00415313"/>
    <w:rsid w:val="004153A4"/>
    <w:rsid w:val="00415419"/>
    <w:rsid w:val="004154A8"/>
    <w:rsid w:val="0041554E"/>
    <w:rsid w:val="00415556"/>
    <w:rsid w:val="00415557"/>
    <w:rsid w:val="004155C2"/>
    <w:rsid w:val="00415629"/>
    <w:rsid w:val="004156DE"/>
    <w:rsid w:val="004156F3"/>
    <w:rsid w:val="00415702"/>
    <w:rsid w:val="004157BC"/>
    <w:rsid w:val="004157CB"/>
    <w:rsid w:val="004157E1"/>
    <w:rsid w:val="004157EA"/>
    <w:rsid w:val="00415832"/>
    <w:rsid w:val="0041583D"/>
    <w:rsid w:val="00415878"/>
    <w:rsid w:val="0041587C"/>
    <w:rsid w:val="0041589B"/>
    <w:rsid w:val="004159CE"/>
    <w:rsid w:val="00415A2C"/>
    <w:rsid w:val="00415A54"/>
    <w:rsid w:val="00415A5A"/>
    <w:rsid w:val="00415A97"/>
    <w:rsid w:val="00415AFC"/>
    <w:rsid w:val="00415B82"/>
    <w:rsid w:val="00415BF4"/>
    <w:rsid w:val="00415C0D"/>
    <w:rsid w:val="00415CE0"/>
    <w:rsid w:val="00415D37"/>
    <w:rsid w:val="00415E5E"/>
    <w:rsid w:val="00415F1E"/>
    <w:rsid w:val="00415F33"/>
    <w:rsid w:val="0041606F"/>
    <w:rsid w:val="00416096"/>
    <w:rsid w:val="0041611C"/>
    <w:rsid w:val="0041616C"/>
    <w:rsid w:val="004161AC"/>
    <w:rsid w:val="004161CD"/>
    <w:rsid w:val="004161DF"/>
    <w:rsid w:val="0041623C"/>
    <w:rsid w:val="0041628E"/>
    <w:rsid w:val="00416298"/>
    <w:rsid w:val="004162A7"/>
    <w:rsid w:val="004162B0"/>
    <w:rsid w:val="00416325"/>
    <w:rsid w:val="00416373"/>
    <w:rsid w:val="004163BF"/>
    <w:rsid w:val="004164ED"/>
    <w:rsid w:val="004164FB"/>
    <w:rsid w:val="00416501"/>
    <w:rsid w:val="00416577"/>
    <w:rsid w:val="004165D7"/>
    <w:rsid w:val="00416609"/>
    <w:rsid w:val="00416629"/>
    <w:rsid w:val="00416655"/>
    <w:rsid w:val="00416694"/>
    <w:rsid w:val="0041669D"/>
    <w:rsid w:val="004166DB"/>
    <w:rsid w:val="004167D3"/>
    <w:rsid w:val="00416905"/>
    <w:rsid w:val="004169EE"/>
    <w:rsid w:val="00416A20"/>
    <w:rsid w:val="00416A89"/>
    <w:rsid w:val="00416A9B"/>
    <w:rsid w:val="00416AF2"/>
    <w:rsid w:val="00416B71"/>
    <w:rsid w:val="00416BD9"/>
    <w:rsid w:val="00416BE4"/>
    <w:rsid w:val="00416C0D"/>
    <w:rsid w:val="00416C60"/>
    <w:rsid w:val="00416D29"/>
    <w:rsid w:val="00416DCB"/>
    <w:rsid w:val="00416E45"/>
    <w:rsid w:val="00416E5D"/>
    <w:rsid w:val="00416EB8"/>
    <w:rsid w:val="00416FB1"/>
    <w:rsid w:val="00416FE3"/>
    <w:rsid w:val="00416FF2"/>
    <w:rsid w:val="00417004"/>
    <w:rsid w:val="004170AB"/>
    <w:rsid w:val="004170B4"/>
    <w:rsid w:val="0041710D"/>
    <w:rsid w:val="00417127"/>
    <w:rsid w:val="00417182"/>
    <w:rsid w:val="004171B2"/>
    <w:rsid w:val="004171BD"/>
    <w:rsid w:val="0041720A"/>
    <w:rsid w:val="0041728F"/>
    <w:rsid w:val="004172B3"/>
    <w:rsid w:val="0041741E"/>
    <w:rsid w:val="004174CD"/>
    <w:rsid w:val="004174D2"/>
    <w:rsid w:val="00417519"/>
    <w:rsid w:val="0041756C"/>
    <w:rsid w:val="00417624"/>
    <w:rsid w:val="00417666"/>
    <w:rsid w:val="00417692"/>
    <w:rsid w:val="004176BD"/>
    <w:rsid w:val="00417702"/>
    <w:rsid w:val="00417709"/>
    <w:rsid w:val="0041770B"/>
    <w:rsid w:val="00417736"/>
    <w:rsid w:val="0041774A"/>
    <w:rsid w:val="00417775"/>
    <w:rsid w:val="00417783"/>
    <w:rsid w:val="004177A2"/>
    <w:rsid w:val="0041781A"/>
    <w:rsid w:val="00417853"/>
    <w:rsid w:val="0041799B"/>
    <w:rsid w:val="00417A13"/>
    <w:rsid w:val="00417A34"/>
    <w:rsid w:val="00417A44"/>
    <w:rsid w:val="00417A47"/>
    <w:rsid w:val="00417A8D"/>
    <w:rsid w:val="00417A9B"/>
    <w:rsid w:val="00417B2D"/>
    <w:rsid w:val="00417BD0"/>
    <w:rsid w:val="00417BD4"/>
    <w:rsid w:val="00417BEF"/>
    <w:rsid w:val="00417C85"/>
    <w:rsid w:val="00417D31"/>
    <w:rsid w:val="00417DA2"/>
    <w:rsid w:val="00417DC4"/>
    <w:rsid w:val="00417F5F"/>
    <w:rsid w:val="00417FAF"/>
    <w:rsid w:val="00420053"/>
    <w:rsid w:val="00420054"/>
    <w:rsid w:val="0042006C"/>
    <w:rsid w:val="00420178"/>
    <w:rsid w:val="00420431"/>
    <w:rsid w:val="00420487"/>
    <w:rsid w:val="004204CB"/>
    <w:rsid w:val="0042058D"/>
    <w:rsid w:val="004205C7"/>
    <w:rsid w:val="004205F6"/>
    <w:rsid w:val="00420635"/>
    <w:rsid w:val="00420660"/>
    <w:rsid w:val="0042066C"/>
    <w:rsid w:val="0042072B"/>
    <w:rsid w:val="00420732"/>
    <w:rsid w:val="00420782"/>
    <w:rsid w:val="0042079F"/>
    <w:rsid w:val="004207B6"/>
    <w:rsid w:val="0042085C"/>
    <w:rsid w:val="00420898"/>
    <w:rsid w:val="004208B3"/>
    <w:rsid w:val="004208B6"/>
    <w:rsid w:val="0042095A"/>
    <w:rsid w:val="00420A24"/>
    <w:rsid w:val="00420A4E"/>
    <w:rsid w:val="00420AB7"/>
    <w:rsid w:val="00420ABB"/>
    <w:rsid w:val="00420AF7"/>
    <w:rsid w:val="00420B30"/>
    <w:rsid w:val="00420C0F"/>
    <w:rsid w:val="00420C1F"/>
    <w:rsid w:val="00420C3F"/>
    <w:rsid w:val="00420CA6"/>
    <w:rsid w:val="00420CEC"/>
    <w:rsid w:val="00420D6E"/>
    <w:rsid w:val="00420D84"/>
    <w:rsid w:val="00420D9A"/>
    <w:rsid w:val="00420D9B"/>
    <w:rsid w:val="00420E84"/>
    <w:rsid w:val="00420EAC"/>
    <w:rsid w:val="0042102A"/>
    <w:rsid w:val="00421076"/>
    <w:rsid w:val="00421083"/>
    <w:rsid w:val="004210AE"/>
    <w:rsid w:val="004211F1"/>
    <w:rsid w:val="00421227"/>
    <w:rsid w:val="00421232"/>
    <w:rsid w:val="00421240"/>
    <w:rsid w:val="004212E8"/>
    <w:rsid w:val="00421323"/>
    <w:rsid w:val="00421471"/>
    <w:rsid w:val="00421483"/>
    <w:rsid w:val="004214AB"/>
    <w:rsid w:val="00421540"/>
    <w:rsid w:val="00421553"/>
    <w:rsid w:val="004215CA"/>
    <w:rsid w:val="004215DF"/>
    <w:rsid w:val="00421669"/>
    <w:rsid w:val="0042166F"/>
    <w:rsid w:val="004216C0"/>
    <w:rsid w:val="00421707"/>
    <w:rsid w:val="0042172A"/>
    <w:rsid w:val="00421734"/>
    <w:rsid w:val="0042174E"/>
    <w:rsid w:val="004217A1"/>
    <w:rsid w:val="004217AD"/>
    <w:rsid w:val="00421850"/>
    <w:rsid w:val="004218CF"/>
    <w:rsid w:val="00421902"/>
    <w:rsid w:val="00421942"/>
    <w:rsid w:val="00421A99"/>
    <w:rsid w:val="00421AB1"/>
    <w:rsid w:val="00421B2A"/>
    <w:rsid w:val="00421B3B"/>
    <w:rsid w:val="00421B61"/>
    <w:rsid w:val="00421BCF"/>
    <w:rsid w:val="00421BEC"/>
    <w:rsid w:val="00421BFD"/>
    <w:rsid w:val="00421C3D"/>
    <w:rsid w:val="00421C56"/>
    <w:rsid w:val="00421C5E"/>
    <w:rsid w:val="00421C89"/>
    <w:rsid w:val="00421C99"/>
    <w:rsid w:val="00421CCC"/>
    <w:rsid w:val="00421DA1"/>
    <w:rsid w:val="00421DB0"/>
    <w:rsid w:val="00421DD9"/>
    <w:rsid w:val="00421DE0"/>
    <w:rsid w:val="00421DE9"/>
    <w:rsid w:val="00421E34"/>
    <w:rsid w:val="00421E62"/>
    <w:rsid w:val="00421E96"/>
    <w:rsid w:val="00421EB6"/>
    <w:rsid w:val="00421EE8"/>
    <w:rsid w:val="00421F32"/>
    <w:rsid w:val="00421F91"/>
    <w:rsid w:val="004221F9"/>
    <w:rsid w:val="004222D3"/>
    <w:rsid w:val="00422334"/>
    <w:rsid w:val="00422370"/>
    <w:rsid w:val="0042237C"/>
    <w:rsid w:val="0042249B"/>
    <w:rsid w:val="004224AF"/>
    <w:rsid w:val="004224F8"/>
    <w:rsid w:val="00422543"/>
    <w:rsid w:val="00422549"/>
    <w:rsid w:val="004225A6"/>
    <w:rsid w:val="004226A6"/>
    <w:rsid w:val="004226ED"/>
    <w:rsid w:val="00422772"/>
    <w:rsid w:val="00422896"/>
    <w:rsid w:val="004228FE"/>
    <w:rsid w:val="0042296B"/>
    <w:rsid w:val="00422A5D"/>
    <w:rsid w:val="00422A66"/>
    <w:rsid w:val="00422A9D"/>
    <w:rsid w:val="00422AE4"/>
    <w:rsid w:val="00422BCE"/>
    <w:rsid w:val="00422BE6"/>
    <w:rsid w:val="00422C5E"/>
    <w:rsid w:val="00422CC6"/>
    <w:rsid w:val="00422D4F"/>
    <w:rsid w:val="00422D73"/>
    <w:rsid w:val="00422E00"/>
    <w:rsid w:val="00422E98"/>
    <w:rsid w:val="00422ED3"/>
    <w:rsid w:val="00422F0D"/>
    <w:rsid w:val="00422F51"/>
    <w:rsid w:val="00422F75"/>
    <w:rsid w:val="00423022"/>
    <w:rsid w:val="004230DA"/>
    <w:rsid w:val="004231A1"/>
    <w:rsid w:val="004231D7"/>
    <w:rsid w:val="004231DD"/>
    <w:rsid w:val="004232BA"/>
    <w:rsid w:val="004232C0"/>
    <w:rsid w:val="00423320"/>
    <w:rsid w:val="0042334F"/>
    <w:rsid w:val="00423428"/>
    <w:rsid w:val="004234BF"/>
    <w:rsid w:val="004234E4"/>
    <w:rsid w:val="004235AF"/>
    <w:rsid w:val="00423623"/>
    <w:rsid w:val="004236AA"/>
    <w:rsid w:val="00423706"/>
    <w:rsid w:val="0042377A"/>
    <w:rsid w:val="00423788"/>
    <w:rsid w:val="004237A7"/>
    <w:rsid w:val="004238FE"/>
    <w:rsid w:val="0042390C"/>
    <w:rsid w:val="00423993"/>
    <w:rsid w:val="00423A3B"/>
    <w:rsid w:val="00423A50"/>
    <w:rsid w:val="00423A65"/>
    <w:rsid w:val="00423AEB"/>
    <w:rsid w:val="00423B13"/>
    <w:rsid w:val="00423BFC"/>
    <w:rsid w:val="00423C32"/>
    <w:rsid w:val="00423C39"/>
    <w:rsid w:val="00423D83"/>
    <w:rsid w:val="00423DCD"/>
    <w:rsid w:val="00423E49"/>
    <w:rsid w:val="00423E5B"/>
    <w:rsid w:val="00423EA9"/>
    <w:rsid w:val="00423EB0"/>
    <w:rsid w:val="00423ED4"/>
    <w:rsid w:val="00423F0B"/>
    <w:rsid w:val="00423F52"/>
    <w:rsid w:val="00423F5C"/>
    <w:rsid w:val="00423F5D"/>
    <w:rsid w:val="00423F7E"/>
    <w:rsid w:val="00423FED"/>
    <w:rsid w:val="00424108"/>
    <w:rsid w:val="00424157"/>
    <w:rsid w:val="004241E1"/>
    <w:rsid w:val="00424244"/>
    <w:rsid w:val="00424255"/>
    <w:rsid w:val="004242E0"/>
    <w:rsid w:val="00424320"/>
    <w:rsid w:val="004243AA"/>
    <w:rsid w:val="004243FB"/>
    <w:rsid w:val="00424431"/>
    <w:rsid w:val="004244C0"/>
    <w:rsid w:val="004244E6"/>
    <w:rsid w:val="004245A1"/>
    <w:rsid w:val="00424606"/>
    <w:rsid w:val="004246B1"/>
    <w:rsid w:val="004246FA"/>
    <w:rsid w:val="0042473E"/>
    <w:rsid w:val="004247B6"/>
    <w:rsid w:val="0042482E"/>
    <w:rsid w:val="00424865"/>
    <w:rsid w:val="0042489E"/>
    <w:rsid w:val="004248D8"/>
    <w:rsid w:val="004248E9"/>
    <w:rsid w:val="004248F6"/>
    <w:rsid w:val="0042490C"/>
    <w:rsid w:val="004249A7"/>
    <w:rsid w:val="004249B8"/>
    <w:rsid w:val="004249BC"/>
    <w:rsid w:val="004249C7"/>
    <w:rsid w:val="00424A31"/>
    <w:rsid w:val="00424A45"/>
    <w:rsid w:val="00424ADD"/>
    <w:rsid w:val="00424B12"/>
    <w:rsid w:val="00424BDF"/>
    <w:rsid w:val="00424BF4"/>
    <w:rsid w:val="00424D49"/>
    <w:rsid w:val="00424D50"/>
    <w:rsid w:val="00424D63"/>
    <w:rsid w:val="00424E84"/>
    <w:rsid w:val="00424E92"/>
    <w:rsid w:val="00424F92"/>
    <w:rsid w:val="00424FCD"/>
    <w:rsid w:val="00424FFB"/>
    <w:rsid w:val="004250B2"/>
    <w:rsid w:val="004250C5"/>
    <w:rsid w:val="004250ED"/>
    <w:rsid w:val="00425120"/>
    <w:rsid w:val="0042515C"/>
    <w:rsid w:val="00425242"/>
    <w:rsid w:val="00425342"/>
    <w:rsid w:val="004253A5"/>
    <w:rsid w:val="004253AD"/>
    <w:rsid w:val="004253F9"/>
    <w:rsid w:val="00425419"/>
    <w:rsid w:val="00425494"/>
    <w:rsid w:val="00425561"/>
    <w:rsid w:val="00425570"/>
    <w:rsid w:val="00425575"/>
    <w:rsid w:val="004255AC"/>
    <w:rsid w:val="00425626"/>
    <w:rsid w:val="00425640"/>
    <w:rsid w:val="00425669"/>
    <w:rsid w:val="0042576D"/>
    <w:rsid w:val="0042579D"/>
    <w:rsid w:val="004257B2"/>
    <w:rsid w:val="004257D9"/>
    <w:rsid w:val="004257FE"/>
    <w:rsid w:val="0042582B"/>
    <w:rsid w:val="004258BA"/>
    <w:rsid w:val="004258E3"/>
    <w:rsid w:val="004258E6"/>
    <w:rsid w:val="00425959"/>
    <w:rsid w:val="004259B4"/>
    <w:rsid w:val="004259FB"/>
    <w:rsid w:val="00425A49"/>
    <w:rsid w:val="00425A4D"/>
    <w:rsid w:val="00425A5A"/>
    <w:rsid w:val="00425A8B"/>
    <w:rsid w:val="00425A90"/>
    <w:rsid w:val="00425AFE"/>
    <w:rsid w:val="00425C10"/>
    <w:rsid w:val="00425C12"/>
    <w:rsid w:val="00425C4B"/>
    <w:rsid w:val="00425CCA"/>
    <w:rsid w:val="00425CE0"/>
    <w:rsid w:val="00425D0E"/>
    <w:rsid w:val="00425DB1"/>
    <w:rsid w:val="00425E1D"/>
    <w:rsid w:val="00425E3A"/>
    <w:rsid w:val="00425F05"/>
    <w:rsid w:val="00425F3E"/>
    <w:rsid w:val="00425FB2"/>
    <w:rsid w:val="00425FC4"/>
    <w:rsid w:val="004260C8"/>
    <w:rsid w:val="00426115"/>
    <w:rsid w:val="00426186"/>
    <w:rsid w:val="004261FA"/>
    <w:rsid w:val="00426217"/>
    <w:rsid w:val="00426255"/>
    <w:rsid w:val="0042625C"/>
    <w:rsid w:val="0042628D"/>
    <w:rsid w:val="0042628E"/>
    <w:rsid w:val="004262BD"/>
    <w:rsid w:val="004262DA"/>
    <w:rsid w:val="00426371"/>
    <w:rsid w:val="0042641D"/>
    <w:rsid w:val="00426484"/>
    <w:rsid w:val="004264BE"/>
    <w:rsid w:val="004264CE"/>
    <w:rsid w:val="0042666D"/>
    <w:rsid w:val="0042669D"/>
    <w:rsid w:val="00426744"/>
    <w:rsid w:val="00426796"/>
    <w:rsid w:val="004267A2"/>
    <w:rsid w:val="004267AC"/>
    <w:rsid w:val="004267FB"/>
    <w:rsid w:val="00426841"/>
    <w:rsid w:val="004268B8"/>
    <w:rsid w:val="00426932"/>
    <w:rsid w:val="00426A65"/>
    <w:rsid w:val="00426A81"/>
    <w:rsid w:val="00426C24"/>
    <w:rsid w:val="00426C79"/>
    <w:rsid w:val="00426D00"/>
    <w:rsid w:val="00426D79"/>
    <w:rsid w:val="00426E20"/>
    <w:rsid w:val="00426E47"/>
    <w:rsid w:val="00426E67"/>
    <w:rsid w:val="00426ED6"/>
    <w:rsid w:val="00426EED"/>
    <w:rsid w:val="00427006"/>
    <w:rsid w:val="00427027"/>
    <w:rsid w:val="0042707B"/>
    <w:rsid w:val="004270B1"/>
    <w:rsid w:val="004270C2"/>
    <w:rsid w:val="00427105"/>
    <w:rsid w:val="0042712F"/>
    <w:rsid w:val="0042713A"/>
    <w:rsid w:val="0042719F"/>
    <w:rsid w:val="004271A6"/>
    <w:rsid w:val="004271D3"/>
    <w:rsid w:val="00427212"/>
    <w:rsid w:val="004273CB"/>
    <w:rsid w:val="00427480"/>
    <w:rsid w:val="00427489"/>
    <w:rsid w:val="004274DA"/>
    <w:rsid w:val="00427511"/>
    <w:rsid w:val="0042757C"/>
    <w:rsid w:val="0042759F"/>
    <w:rsid w:val="00427635"/>
    <w:rsid w:val="00427695"/>
    <w:rsid w:val="004276D5"/>
    <w:rsid w:val="0042770B"/>
    <w:rsid w:val="00427779"/>
    <w:rsid w:val="00427792"/>
    <w:rsid w:val="004278DC"/>
    <w:rsid w:val="0042792E"/>
    <w:rsid w:val="0042793F"/>
    <w:rsid w:val="00427994"/>
    <w:rsid w:val="004279A2"/>
    <w:rsid w:val="004279B4"/>
    <w:rsid w:val="00427B18"/>
    <w:rsid w:val="00427B34"/>
    <w:rsid w:val="00427B8C"/>
    <w:rsid w:val="00427BE8"/>
    <w:rsid w:val="00427C65"/>
    <w:rsid w:val="00427CB2"/>
    <w:rsid w:val="00427D7C"/>
    <w:rsid w:val="00427DED"/>
    <w:rsid w:val="00427E5D"/>
    <w:rsid w:val="00427EC1"/>
    <w:rsid w:val="00427EC7"/>
    <w:rsid w:val="00427F54"/>
    <w:rsid w:val="00427F67"/>
    <w:rsid w:val="00427F6D"/>
    <w:rsid w:val="00427F9C"/>
    <w:rsid w:val="00427FB4"/>
    <w:rsid w:val="00427FC4"/>
    <w:rsid w:val="00430008"/>
    <w:rsid w:val="004300E5"/>
    <w:rsid w:val="00430198"/>
    <w:rsid w:val="004302A7"/>
    <w:rsid w:val="0043031E"/>
    <w:rsid w:val="00430347"/>
    <w:rsid w:val="0043036A"/>
    <w:rsid w:val="00430472"/>
    <w:rsid w:val="0043047E"/>
    <w:rsid w:val="00430550"/>
    <w:rsid w:val="00430576"/>
    <w:rsid w:val="0043057D"/>
    <w:rsid w:val="004306A4"/>
    <w:rsid w:val="004306B0"/>
    <w:rsid w:val="004306B8"/>
    <w:rsid w:val="004306DB"/>
    <w:rsid w:val="004306DE"/>
    <w:rsid w:val="00430725"/>
    <w:rsid w:val="0043075F"/>
    <w:rsid w:val="00430796"/>
    <w:rsid w:val="004307AB"/>
    <w:rsid w:val="004307B0"/>
    <w:rsid w:val="004308ED"/>
    <w:rsid w:val="00430A25"/>
    <w:rsid w:val="00430A2F"/>
    <w:rsid w:val="00430A57"/>
    <w:rsid w:val="00430A6F"/>
    <w:rsid w:val="00430A9D"/>
    <w:rsid w:val="00430ADC"/>
    <w:rsid w:val="00430AF1"/>
    <w:rsid w:val="00430BBB"/>
    <w:rsid w:val="00430BD0"/>
    <w:rsid w:val="00430BF8"/>
    <w:rsid w:val="00430C1F"/>
    <w:rsid w:val="00430D0B"/>
    <w:rsid w:val="00430D4D"/>
    <w:rsid w:val="00430D95"/>
    <w:rsid w:val="00430E07"/>
    <w:rsid w:val="00430E53"/>
    <w:rsid w:val="00430F29"/>
    <w:rsid w:val="00430FCC"/>
    <w:rsid w:val="004310BA"/>
    <w:rsid w:val="004310DF"/>
    <w:rsid w:val="00431109"/>
    <w:rsid w:val="0043112E"/>
    <w:rsid w:val="00431138"/>
    <w:rsid w:val="0043114D"/>
    <w:rsid w:val="00431196"/>
    <w:rsid w:val="004311B4"/>
    <w:rsid w:val="00431261"/>
    <w:rsid w:val="00431287"/>
    <w:rsid w:val="004312DA"/>
    <w:rsid w:val="0043132F"/>
    <w:rsid w:val="004313E9"/>
    <w:rsid w:val="00431440"/>
    <w:rsid w:val="00431565"/>
    <w:rsid w:val="0043158D"/>
    <w:rsid w:val="00431607"/>
    <w:rsid w:val="0043161C"/>
    <w:rsid w:val="0043162A"/>
    <w:rsid w:val="0043162F"/>
    <w:rsid w:val="00431641"/>
    <w:rsid w:val="004316F1"/>
    <w:rsid w:val="00431799"/>
    <w:rsid w:val="00431818"/>
    <w:rsid w:val="00431842"/>
    <w:rsid w:val="00431870"/>
    <w:rsid w:val="004318C8"/>
    <w:rsid w:val="004318CA"/>
    <w:rsid w:val="004318FE"/>
    <w:rsid w:val="00431988"/>
    <w:rsid w:val="00431A20"/>
    <w:rsid w:val="00431B73"/>
    <w:rsid w:val="00431C80"/>
    <w:rsid w:val="00431CA5"/>
    <w:rsid w:val="00431CB8"/>
    <w:rsid w:val="00431CB9"/>
    <w:rsid w:val="00431CD5"/>
    <w:rsid w:val="00431CE4"/>
    <w:rsid w:val="00431D17"/>
    <w:rsid w:val="00431D2B"/>
    <w:rsid w:val="00431D36"/>
    <w:rsid w:val="00431D76"/>
    <w:rsid w:val="00431DF0"/>
    <w:rsid w:val="00431DFD"/>
    <w:rsid w:val="00431E94"/>
    <w:rsid w:val="00431EF1"/>
    <w:rsid w:val="00431F0B"/>
    <w:rsid w:val="00432006"/>
    <w:rsid w:val="00432038"/>
    <w:rsid w:val="00432054"/>
    <w:rsid w:val="004321D8"/>
    <w:rsid w:val="00432261"/>
    <w:rsid w:val="0043233A"/>
    <w:rsid w:val="00432359"/>
    <w:rsid w:val="00432400"/>
    <w:rsid w:val="00432442"/>
    <w:rsid w:val="00432448"/>
    <w:rsid w:val="00432472"/>
    <w:rsid w:val="004324B8"/>
    <w:rsid w:val="00432517"/>
    <w:rsid w:val="00432531"/>
    <w:rsid w:val="0043254E"/>
    <w:rsid w:val="00432582"/>
    <w:rsid w:val="004325AA"/>
    <w:rsid w:val="004325AC"/>
    <w:rsid w:val="00432624"/>
    <w:rsid w:val="0043262D"/>
    <w:rsid w:val="004326A3"/>
    <w:rsid w:val="00432700"/>
    <w:rsid w:val="00432768"/>
    <w:rsid w:val="004327A1"/>
    <w:rsid w:val="004327EA"/>
    <w:rsid w:val="0043280E"/>
    <w:rsid w:val="00432887"/>
    <w:rsid w:val="004328D8"/>
    <w:rsid w:val="0043294F"/>
    <w:rsid w:val="00432978"/>
    <w:rsid w:val="00432A59"/>
    <w:rsid w:val="00432AE1"/>
    <w:rsid w:val="00432BAA"/>
    <w:rsid w:val="00432C2F"/>
    <w:rsid w:val="00432C56"/>
    <w:rsid w:val="00432CD9"/>
    <w:rsid w:val="00432D01"/>
    <w:rsid w:val="00432DCC"/>
    <w:rsid w:val="00432DEF"/>
    <w:rsid w:val="00432DF7"/>
    <w:rsid w:val="00432E7A"/>
    <w:rsid w:val="00432ECA"/>
    <w:rsid w:val="00432EF4"/>
    <w:rsid w:val="00433045"/>
    <w:rsid w:val="0043304F"/>
    <w:rsid w:val="00433073"/>
    <w:rsid w:val="004330F7"/>
    <w:rsid w:val="00433174"/>
    <w:rsid w:val="00433191"/>
    <w:rsid w:val="004331AC"/>
    <w:rsid w:val="00433278"/>
    <w:rsid w:val="004333A7"/>
    <w:rsid w:val="004333C6"/>
    <w:rsid w:val="004334D5"/>
    <w:rsid w:val="0043353B"/>
    <w:rsid w:val="0043354A"/>
    <w:rsid w:val="00433588"/>
    <w:rsid w:val="004335FE"/>
    <w:rsid w:val="0043360E"/>
    <w:rsid w:val="00433631"/>
    <w:rsid w:val="00433679"/>
    <w:rsid w:val="004336B1"/>
    <w:rsid w:val="004336C4"/>
    <w:rsid w:val="004336FD"/>
    <w:rsid w:val="0043377A"/>
    <w:rsid w:val="004337C7"/>
    <w:rsid w:val="00433838"/>
    <w:rsid w:val="0043387B"/>
    <w:rsid w:val="0043388E"/>
    <w:rsid w:val="004338BD"/>
    <w:rsid w:val="00433A9F"/>
    <w:rsid w:val="00433AA1"/>
    <w:rsid w:val="00433AA4"/>
    <w:rsid w:val="00433B52"/>
    <w:rsid w:val="00433B8A"/>
    <w:rsid w:val="00433BFC"/>
    <w:rsid w:val="00433C8A"/>
    <w:rsid w:val="00433C92"/>
    <w:rsid w:val="00433CE3"/>
    <w:rsid w:val="00433D70"/>
    <w:rsid w:val="00433D90"/>
    <w:rsid w:val="00433DFF"/>
    <w:rsid w:val="00433E1D"/>
    <w:rsid w:val="00433E41"/>
    <w:rsid w:val="00433E5D"/>
    <w:rsid w:val="00433F60"/>
    <w:rsid w:val="00433FDA"/>
    <w:rsid w:val="00433FF7"/>
    <w:rsid w:val="00433FF9"/>
    <w:rsid w:val="00434004"/>
    <w:rsid w:val="0043402F"/>
    <w:rsid w:val="00434036"/>
    <w:rsid w:val="0043405D"/>
    <w:rsid w:val="00434065"/>
    <w:rsid w:val="00434073"/>
    <w:rsid w:val="00434090"/>
    <w:rsid w:val="00434136"/>
    <w:rsid w:val="00434151"/>
    <w:rsid w:val="004341A9"/>
    <w:rsid w:val="00434286"/>
    <w:rsid w:val="0043428D"/>
    <w:rsid w:val="004342B6"/>
    <w:rsid w:val="00434313"/>
    <w:rsid w:val="00434337"/>
    <w:rsid w:val="00434347"/>
    <w:rsid w:val="0043438C"/>
    <w:rsid w:val="004343B3"/>
    <w:rsid w:val="00434409"/>
    <w:rsid w:val="0043441A"/>
    <w:rsid w:val="0043441B"/>
    <w:rsid w:val="00434435"/>
    <w:rsid w:val="004344BF"/>
    <w:rsid w:val="004344C5"/>
    <w:rsid w:val="00434503"/>
    <w:rsid w:val="0043452A"/>
    <w:rsid w:val="0043455B"/>
    <w:rsid w:val="004345A9"/>
    <w:rsid w:val="004345F0"/>
    <w:rsid w:val="0043469A"/>
    <w:rsid w:val="004347F3"/>
    <w:rsid w:val="004347F4"/>
    <w:rsid w:val="004347FB"/>
    <w:rsid w:val="00434877"/>
    <w:rsid w:val="00434887"/>
    <w:rsid w:val="004348BE"/>
    <w:rsid w:val="004348F4"/>
    <w:rsid w:val="004348FC"/>
    <w:rsid w:val="00434980"/>
    <w:rsid w:val="00434A13"/>
    <w:rsid w:val="00434A1B"/>
    <w:rsid w:val="00434A21"/>
    <w:rsid w:val="00434A34"/>
    <w:rsid w:val="00434A57"/>
    <w:rsid w:val="00434AF0"/>
    <w:rsid w:val="00434B0D"/>
    <w:rsid w:val="00434B12"/>
    <w:rsid w:val="00434B8E"/>
    <w:rsid w:val="00434B9B"/>
    <w:rsid w:val="00434BD1"/>
    <w:rsid w:val="00434BE9"/>
    <w:rsid w:val="00434BED"/>
    <w:rsid w:val="00434C08"/>
    <w:rsid w:val="00434C6E"/>
    <w:rsid w:val="00434C88"/>
    <w:rsid w:val="00434CE1"/>
    <w:rsid w:val="00434D4B"/>
    <w:rsid w:val="00434D7C"/>
    <w:rsid w:val="00434D89"/>
    <w:rsid w:val="00434DAC"/>
    <w:rsid w:val="00434E2E"/>
    <w:rsid w:val="00434E4B"/>
    <w:rsid w:val="00434E53"/>
    <w:rsid w:val="00434EE8"/>
    <w:rsid w:val="00434F1B"/>
    <w:rsid w:val="00434F24"/>
    <w:rsid w:val="00434FE6"/>
    <w:rsid w:val="00435001"/>
    <w:rsid w:val="00435068"/>
    <w:rsid w:val="004350A3"/>
    <w:rsid w:val="00435153"/>
    <w:rsid w:val="004351B9"/>
    <w:rsid w:val="004351DD"/>
    <w:rsid w:val="0043523D"/>
    <w:rsid w:val="00435242"/>
    <w:rsid w:val="00435246"/>
    <w:rsid w:val="0043524E"/>
    <w:rsid w:val="004352FE"/>
    <w:rsid w:val="00435360"/>
    <w:rsid w:val="00435457"/>
    <w:rsid w:val="00435459"/>
    <w:rsid w:val="0043569A"/>
    <w:rsid w:val="00435709"/>
    <w:rsid w:val="00435764"/>
    <w:rsid w:val="00435790"/>
    <w:rsid w:val="00435803"/>
    <w:rsid w:val="00435820"/>
    <w:rsid w:val="00435892"/>
    <w:rsid w:val="00435925"/>
    <w:rsid w:val="00435962"/>
    <w:rsid w:val="004359C1"/>
    <w:rsid w:val="00435A2B"/>
    <w:rsid w:val="00435A38"/>
    <w:rsid w:val="00435A47"/>
    <w:rsid w:val="00435ACE"/>
    <w:rsid w:val="00435AF3"/>
    <w:rsid w:val="00435B16"/>
    <w:rsid w:val="00435B78"/>
    <w:rsid w:val="00435BB1"/>
    <w:rsid w:val="00435BDC"/>
    <w:rsid w:val="00435C44"/>
    <w:rsid w:val="00435CBA"/>
    <w:rsid w:val="00435D95"/>
    <w:rsid w:val="00435E14"/>
    <w:rsid w:val="00435E79"/>
    <w:rsid w:val="00436052"/>
    <w:rsid w:val="00436087"/>
    <w:rsid w:val="004360B5"/>
    <w:rsid w:val="004360C6"/>
    <w:rsid w:val="004360FF"/>
    <w:rsid w:val="00436128"/>
    <w:rsid w:val="004362DC"/>
    <w:rsid w:val="004362E2"/>
    <w:rsid w:val="00436326"/>
    <w:rsid w:val="00436393"/>
    <w:rsid w:val="004365DB"/>
    <w:rsid w:val="0043660A"/>
    <w:rsid w:val="00436679"/>
    <w:rsid w:val="00436819"/>
    <w:rsid w:val="00436850"/>
    <w:rsid w:val="00436863"/>
    <w:rsid w:val="00436866"/>
    <w:rsid w:val="00436963"/>
    <w:rsid w:val="00436969"/>
    <w:rsid w:val="004369C9"/>
    <w:rsid w:val="00436A53"/>
    <w:rsid w:val="00436A7C"/>
    <w:rsid w:val="00436AA9"/>
    <w:rsid w:val="00436AD3"/>
    <w:rsid w:val="00436B0A"/>
    <w:rsid w:val="00436B60"/>
    <w:rsid w:val="00436BF0"/>
    <w:rsid w:val="00436CF9"/>
    <w:rsid w:val="00436DBB"/>
    <w:rsid w:val="00436DC1"/>
    <w:rsid w:val="00436DF2"/>
    <w:rsid w:val="00436EB8"/>
    <w:rsid w:val="00436F6F"/>
    <w:rsid w:val="00437024"/>
    <w:rsid w:val="004371B2"/>
    <w:rsid w:val="0043723A"/>
    <w:rsid w:val="00437246"/>
    <w:rsid w:val="004372B8"/>
    <w:rsid w:val="004372CD"/>
    <w:rsid w:val="00437346"/>
    <w:rsid w:val="00437356"/>
    <w:rsid w:val="00437361"/>
    <w:rsid w:val="00437551"/>
    <w:rsid w:val="0043758C"/>
    <w:rsid w:val="0043759A"/>
    <w:rsid w:val="004375DC"/>
    <w:rsid w:val="004375E6"/>
    <w:rsid w:val="00437600"/>
    <w:rsid w:val="0043760A"/>
    <w:rsid w:val="00437654"/>
    <w:rsid w:val="004377BB"/>
    <w:rsid w:val="004377D1"/>
    <w:rsid w:val="004377E7"/>
    <w:rsid w:val="0043789B"/>
    <w:rsid w:val="004378E7"/>
    <w:rsid w:val="0043790E"/>
    <w:rsid w:val="00437920"/>
    <w:rsid w:val="004379C0"/>
    <w:rsid w:val="00437A3E"/>
    <w:rsid w:val="00437A4A"/>
    <w:rsid w:val="00437A75"/>
    <w:rsid w:val="00437AA5"/>
    <w:rsid w:val="00437AD3"/>
    <w:rsid w:val="00437B92"/>
    <w:rsid w:val="00437B99"/>
    <w:rsid w:val="00437C83"/>
    <w:rsid w:val="00437C9F"/>
    <w:rsid w:val="00437D11"/>
    <w:rsid w:val="00437D24"/>
    <w:rsid w:val="00437D4A"/>
    <w:rsid w:val="00437DAD"/>
    <w:rsid w:val="00437EFE"/>
    <w:rsid w:val="00437FBE"/>
    <w:rsid w:val="00440045"/>
    <w:rsid w:val="0044007C"/>
    <w:rsid w:val="004400D2"/>
    <w:rsid w:val="004400ED"/>
    <w:rsid w:val="0044010D"/>
    <w:rsid w:val="00440136"/>
    <w:rsid w:val="004401FF"/>
    <w:rsid w:val="00440272"/>
    <w:rsid w:val="00440283"/>
    <w:rsid w:val="0044032E"/>
    <w:rsid w:val="00440372"/>
    <w:rsid w:val="00440387"/>
    <w:rsid w:val="0044039A"/>
    <w:rsid w:val="00440464"/>
    <w:rsid w:val="004404CE"/>
    <w:rsid w:val="004404F8"/>
    <w:rsid w:val="0044051A"/>
    <w:rsid w:val="00440571"/>
    <w:rsid w:val="0044058D"/>
    <w:rsid w:val="00440600"/>
    <w:rsid w:val="00440641"/>
    <w:rsid w:val="00440659"/>
    <w:rsid w:val="004406A2"/>
    <w:rsid w:val="004406C5"/>
    <w:rsid w:val="00440705"/>
    <w:rsid w:val="0044072D"/>
    <w:rsid w:val="004407B3"/>
    <w:rsid w:val="0044081C"/>
    <w:rsid w:val="00440831"/>
    <w:rsid w:val="0044085F"/>
    <w:rsid w:val="00440895"/>
    <w:rsid w:val="0044089F"/>
    <w:rsid w:val="004408FB"/>
    <w:rsid w:val="0044090D"/>
    <w:rsid w:val="0044094D"/>
    <w:rsid w:val="004409B8"/>
    <w:rsid w:val="00440A9A"/>
    <w:rsid w:val="00440B96"/>
    <w:rsid w:val="00440BBE"/>
    <w:rsid w:val="00440BE9"/>
    <w:rsid w:val="00440C27"/>
    <w:rsid w:val="00440CEC"/>
    <w:rsid w:val="00440D3D"/>
    <w:rsid w:val="00440D4E"/>
    <w:rsid w:val="00440D84"/>
    <w:rsid w:val="00440D8F"/>
    <w:rsid w:val="00440DFA"/>
    <w:rsid w:val="00440F24"/>
    <w:rsid w:val="00440F65"/>
    <w:rsid w:val="00440F76"/>
    <w:rsid w:val="00440F7C"/>
    <w:rsid w:val="00440FCF"/>
    <w:rsid w:val="00441024"/>
    <w:rsid w:val="00441067"/>
    <w:rsid w:val="00441091"/>
    <w:rsid w:val="004411B2"/>
    <w:rsid w:val="004412C9"/>
    <w:rsid w:val="00441307"/>
    <w:rsid w:val="0044141C"/>
    <w:rsid w:val="00441455"/>
    <w:rsid w:val="0044149D"/>
    <w:rsid w:val="0044155D"/>
    <w:rsid w:val="00441586"/>
    <w:rsid w:val="004415BB"/>
    <w:rsid w:val="004415E5"/>
    <w:rsid w:val="0044165D"/>
    <w:rsid w:val="0044167E"/>
    <w:rsid w:val="00441711"/>
    <w:rsid w:val="00441722"/>
    <w:rsid w:val="00441789"/>
    <w:rsid w:val="0044178E"/>
    <w:rsid w:val="0044182E"/>
    <w:rsid w:val="00441858"/>
    <w:rsid w:val="00441908"/>
    <w:rsid w:val="00441A2B"/>
    <w:rsid w:val="00441A4B"/>
    <w:rsid w:val="00441AAF"/>
    <w:rsid w:val="00441AC9"/>
    <w:rsid w:val="00441ADB"/>
    <w:rsid w:val="00441B35"/>
    <w:rsid w:val="00441B75"/>
    <w:rsid w:val="00441B98"/>
    <w:rsid w:val="00441DBA"/>
    <w:rsid w:val="00441DF2"/>
    <w:rsid w:val="00441E8D"/>
    <w:rsid w:val="00441EB5"/>
    <w:rsid w:val="00441F2F"/>
    <w:rsid w:val="00441F35"/>
    <w:rsid w:val="00441F4A"/>
    <w:rsid w:val="00441F51"/>
    <w:rsid w:val="00441FC3"/>
    <w:rsid w:val="004420B0"/>
    <w:rsid w:val="00442141"/>
    <w:rsid w:val="00442148"/>
    <w:rsid w:val="00442157"/>
    <w:rsid w:val="00442203"/>
    <w:rsid w:val="00442230"/>
    <w:rsid w:val="0044224C"/>
    <w:rsid w:val="004422FC"/>
    <w:rsid w:val="004423BE"/>
    <w:rsid w:val="004423F3"/>
    <w:rsid w:val="00442456"/>
    <w:rsid w:val="0044245D"/>
    <w:rsid w:val="00442574"/>
    <w:rsid w:val="004425DD"/>
    <w:rsid w:val="0044262B"/>
    <w:rsid w:val="00442666"/>
    <w:rsid w:val="00442686"/>
    <w:rsid w:val="00442732"/>
    <w:rsid w:val="004427A2"/>
    <w:rsid w:val="004427D9"/>
    <w:rsid w:val="00442858"/>
    <w:rsid w:val="00442871"/>
    <w:rsid w:val="004428CF"/>
    <w:rsid w:val="004428F5"/>
    <w:rsid w:val="00442962"/>
    <w:rsid w:val="00442A42"/>
    <w:rsid w:val="00442A66"/>
    <w:rsid w:val="00442A86"/>
    <w:rsid w:val="00442AD0"/>
    <w:rsid w:val="00442AE9"/>
    <w:rsid w:val="00442B3C"/>
    <w:rsid w:val="00442B54"/>
    <w:rsid w:val="00442CA2"/>
    <w:rsid w:val="00442D72"/>
    <w:rsid w:val="00442D8E"/>
    <w:rsid w:val="00442E20"/>
    <w:rsid w:val="00442F6B"/>
    <w:rsid w:val="00442FBE"/>
    <w:rsid w:val="00443039"/>
    <w:rsid w:val="00443049"/>
    <w:rsid w:val="0044308E"/>
    <w:rsid w:val="0044309B"/>
    <w:rsid w:val="004430DC"/>
    <w:rsid w:val="00443122"/>
    <w:rsid w:val="0044317E"/>
    <w:rsid w:val="00443241"/>
    <w:rsid w:val="004432A9"/>
    <w:rsid w:val="004432C3"/>
    <w:rsid w:val="004432EE"/>
    <w:rsid w:val="0044335C"/>
    <w:rsid w:val="00443368"/>
    <w:rsid w:val="004433C5"/>
    <w:rsid w:val="004433DF"/>
    <w:rsid w:val="004433FD"/>
    <w:rsid w:val="00443448"/>
    <w:rsid w:val="0044344B"/>
    <w:rsid w:val="00443463"/>
    <w:rsid w:val="0044346B"/>
    <w:rsid w:val="004434BB"/>
    <w:rsid w:val="004434CD"/>
    <w:rsid w:val="004435AF"/>
    <w:rsid w:val="004435FC"/>
    <w:rsid w:val="0044362B"/>
    <w:rsid w:val="0044365B"/>
    <w:rsid w:val="004436BA"/>
    <w:rsid w:val="004436D4"/>
    <w:rsid w:val="00443721"/>
    <w:rsid w:val="00443753"/>
    <w:rsid w:val="004437B4"/>
    <w:rsid w:val="00443817"/>
    <w:rsid w:val="004438EF"/>
    <w:rsid w:val="0044394A"/>
    <w:rsid w:val="00443994"/>
    <w:rsid w:val="004439D2"/>
    <w:rsid w:val="004439F6"/>
    <w:rsid w:val="00443A18"/>
    <w:rsid w:val="00443AE8"/>
    <w:rsid w:val="00443B17"/>
    <w:rsid w:val="00443B59"/>
    <w:rsid w:val="00443B5A"/>
    <w:rsid w:val="00443B79"/>
    <w:rsid w:val="00443BE1"/>
    <w:rsid w:val="00443BE2"/>
    <w:rsid w:val="00443D79"/>
    <w:rsid w:val="00443E1C"/>
    <w:rsid w:val="00443E20"/>
    <w:rsid w:val="00443EC7"/>
    <w:rsid w:val="00443EFD"/>
    <w:rsid w:val="00443F80"/>
    <w:rsid w:val="00444132"/>
    <w:rsid w:val="004441CE"/>
    <w:rsid w:val="0044424F"/>
    <w:rsid w:val="0044425A"/>
    <w:rsid w:val="0044426D"/>
    <w:rsid w:val="0044433B"/>
    <w:rsid w:val="00444342"/>
    <w:rsid w:val="0044435D"/>
    <w:rsid w:val="0044436B"/>
    <w:rsid w:val="00444481"/>
    <w:rsid w:val="0044449E"/>
    <w:rsid w:val="004444FD"/>
    <w:rsid w:val="004446BF"/>
    <w:rsid w:val="004446F7"/>
    <w:rsid w:val="00444733"/>
    <w:rsid w:val="004447A5"/>
    <w:rsid w:val="00444814"/>
    <w:rsid w:val="00444907"/>
    <w:rsid w:val="0044492F"/>
    <w:rsid w:val="0044497B"/>
    <w:rsid w:val="00444A30"/>
    <w:rsid w:val="00444A32"/>
    <w:rsid w:val="00444A83"/>
    <w:rsid w:val="00444AB6"/>
    <w:rsid w:val="00444BAF"/>
    <w:rsid w:val="00444BBF"/>
    <w:rsid w:val="00444BD6"/>
    <w:rsid w:val="00444CB9"/>
    <w:rsid w:val="00444CCA"/>
    <w:rsid w:val="00444CCB"/>
    <w:rsid w:val="00444CDB"/>
    <w:rsid w:val="00444DBD"/>
    <w:rsid w:val="00444DD8"/>
    <w:rsid w:val="00444E9C"/>
    <w:rsid w:val="00444F37"/>
    <w:rsid w:val="00444F5A"/>
    <w:rsid w:val="00444F74"/>
    <w:rsid w:val="00444F77"/>
    <w:rsid w:val="00445055"/>
    <w:rsid w:val="0044509B"/>
    <w:rsid w:val="004451B0"/>
    <w:rsid w:val="004451B4"/>
    <w:rsid w:val="004451C3"/>
    <w:rsid w:val="00445234"/>
    <w:rsid w:val="004452BB"/>
    <w:rsid w:val="0044531C"/>
    <w:rsid w:val="00445348"/>
    <w:rsid w:val="0044536D"/>
    <w:rsid w:val="004453DD"/>
    <w:rsid w:val="004453E4"/>
    <w:rsid w:val="0044541A"/>
    <w:rsid w:val="00445446"/>
    <w:rsid w:val="00445471"/>
    <w:rsid w:val="004454C5"/>
    <w:rsid w:val="00445516"/>
    <w:rsid w:val="00445581"/>
    <w:rsid w:val="00445687"/>
    <w:rsid w:val="0044569F"/>
    <w:rsid w:val="004456C1"/>
    <w:rsid w:val="00445701"/>
    <w:rsid w:val="00445800"/>
    <w:rsid w:val="00445927"/>
    <w:rsid w:val="00445934"/>
    <w:rsid w:val="00445A5E"/>
    <w:rsid w:val="00445ACB"/>
    <w:rsid w:val="00445ACF"/>
    <w:rsid w:val="00445AEE"/>
    <w:rsid w:val="00445B45"/>
    <w:rsid w:val="00445D00"/>
    <w:rsid w:val="00445D4A"/>
    <w:rsid w:val="00445D9D"/>
    <w:rsid w:val="00445DBD"/>
    <w:rsid w:val="00445DF4"/>
    <w:rsid w:val="00445E13"/>
    <w:rsid w:val="00445E38"/>
    <w:rsid w:val="00445F3A"/>
    <w:rsid w:val="00445F49"/>
    <w:rsid w:val="00445F50"/>
    <w:rsid w:val="00445F81"/>
    <w:rsid w:val="004460BE"/>
    <w:rsid w:val="004460E0"/>
    <w:rsid w:val="00446134"/>
    <w:rsid w:val="0044614D"/>
    <w:rsid w:val="00446177"/>
    <w:rsid w:val="004461D3"/>
    <w:rsid w:val="0044622E"/>
    <w:rsid w:val="0044627E"/>
    <w:rsid w:val="004463DE"/>
    <w:rsid w:val="00446422"/>
    <w:rsid w:val="00446479"/>
    <w:rsid w:val="004464EB"/>
    <w:rsid w:val="00446526"/>
    <w:rsid w:val="004465CB"/>
    <w:rsid w:val="004465F6"/>
    <w:rsid w:val="004465F9"/>
    <w:rsid w:val="00446615"/>
    <w:rsid w:val="004466CD"/>
    <w:rsid w:val="004467F9"/>
    <w:rsid w:val="0044682C"/>
    <w:rsid w:val="00446841"/>
    <w:rsid w:val="00446879"/>
    <w:rsid w:val="004468C3"/>
    <w:rsid w:val="00446910"/>
    <w:rsid w:val="0044696C"/>
    <w:rsid w:val="00446A33"/>
    <w:rsid w:val="00446A71"/>
    <w:rsid w:val="00446A87"/>
    <w:rsid w:val="00446AF4"/>
    <w:rsid w:val="00446B5F"/>
    <w:rsid w:val="00446B75"/>
    <w:rsid w:val="00446BB4"/>
    <w:rsid w:val="00446BD3"/>
    <w:rsid w:val="00446C8E"/>
    <w:rsid w:val="00446CFC"/>
    <w:rsid w:val="00446D24"/>
    <w:rsid w:val="00446D4D"/>
    <w:rsid w:val="00446D84"/>
    <w:rsid w:val="00446DD3"/>
    <w:rsid w:val="00446DF4"/>
    <w:rsid w:val="00446E09"/>
    <w:rsid w:val="00446E9E"/>
    <w:rsid w:val="00446F09"/>
    <w:rsid w:val="0044700B"/>
    <w:rsid w:val="00447053"/>
    <w:rsid w:val="0044709B"/>
    <w:rsid w:val="004470BF"/>
    <w:rsid w:val="004470FE"/>
    <w:rsid w:val="00447113"/>
    <w:rsid w:val="00447139"/>
    <w:rsid w:val="00447186"/>
    <w:rsid w:val="0044724C"/>
    <w:rsid w:val="0044728D"/>
    <w:rsid w:val="00447301"/>
    <w:rsid w:val="00447309"/>
    <w:rsid w:val="004473B2"/>
    <w:rsid w:val="0044741B"/>
    <w:rsid w:val="00447435"/>
    <w:rsid w:val="00447490"/>
    <w:rsid w:val="0044756A"/>
    <w:rsid w:val="00447622"/>
    <w:rsid w:val="00447646"/>
    <w:rsid w:val="00447681"/>
    <w:rsid w:val="004476C9"/>
    <w:rsid w:val="0044770F"/>
    <w:rsid w:val="0044774E"/>
    <w:rsid w:val="00447797"/>
    <w:rsid w:val="004477F0"/>
    <w:rsid w:val="0044789F"/>
    <w:rsid w:val="0044793D"/>
    <w:rsid w:val="0044796E"/>
    <w:rsid w:val="004479A1"/>
    <w:rsid w:val="00447A4E"/>
    <w:rsid w:val="00447A51"/>
    <w:rsid w:val="00447A6C"/>
    <w:rsid w:val="00447A7D"/>
    <w:rsid w:val="00447A91"/>
    <w:rsid w:val="00447A9B"/>
    <w:rsid w:val="00447AD0"/>
    <w:rsid w:val="00447C4F"/>
    <w:rsid w:val="00447CA3"/>
    <w:rsid w:val="00447F39"/>
    <w:rsid w:val="00447F9C"/>
    <w:rsid w:val="00447FA4"/>
    <w:rsid w:val="00447FA6"/>
    <w:rsid w:val="00447FB4"/>
    <w:rsid w:val="00450045"/>
    <w:rsid w:val="0045004E"/>
    <w:rsid w:val="0045005A"/>
    <w:rsid w:val="004500F6"/>
    <w:rsid w:val="004500F7"/>
    <w:rsid w:val="00450222"/>
    <w:rsid w:val="00450243"/>
    <w:rsid w:val="00450277"/>
    <w:rsid w:val="004502B6"/>
    <w:rsid w:val="0045038A"/>
    <w:rsid w:val="00450393"/>
    <w:rsid w:val="004503AF"/>
    <w:rsid w:val="0045043D"/>
    <w:rsid w:val="00450483"/>
    <w:rsid w:val="004504B8"/>
    <w:rsid w:val="004504F9"/>
    <w:rsid w:val="00450577"/>
    <w:rsid w:val="0045057F"/>
    <w:rsid w:val="004505A2"/>
    <w:rsid w:val="004505B7"/>
    <w:rsid w:val="004505C6"/>
    <w:rsid w:val="00450644"/>
    <w:rsid w:val="0045064C"/>
    <w:rsid w:val="00450670"/>
    <w:rsid w:val="00450717"/>
    <w:rsid w:val="00450733"/>
    <w:rsid w:val="0045076A"/>
    <w:rsid w:val="0045079C"/>
    <w:rsid w:val="004507B0"/>
    <w:rsid w:val="0045082A"/>
    <w:rsid w:val="0045090C"/>
    <w:rsid w:val="0045098F"/>
    <w:rsid w:val="00450995"/>
    <w:rsid w:val="00450A33"/>
    <w:rsid w:val="00450BAE"/>
    <w:rsid w:val="00450BD1"/>
    <w:rsid w:val="00450BD4"/>
    <w:rsid w:val="00450C06"/>
    <w:rsid w:val="00450CBF"/>
    <w:rsid w:val="00450CDB"/>
    <w:rsid w:val="00450E14"/>
    <w:rsid w:val="00450F1A"/>
    <w:rsid w:val="00450F27"/>
    <w:rsid w:val="00450FAE"/>
    <w:rsid w:val="00450FD3"/>
    <w:rsid w:val="00451000"/>
    <w:rsid w:val="0045107E"/>
    <w:rsid w:val="0045112F"/>
    <w:rsid w:val="00451149"/>
    <w:rsid w:val="00451195"/>
    <w:rsid w:val="004511DA"/>
    <w:rsid w:val="00451228"/>
    <w:rsid w:val="00451251"/>
    <w:rsid w:val="00451291"/>
    <w:rsid w:val="004512E5"/>
    <w:rsid w:val="0045132A"/>
    <w:rsid w:val="00451342"/>
    <w:rsid w:val="0045134F"/>
    <w:rsid w:val="00451380"/>
    <w:rsid w:val="0045138B"/>
    <w:rsid w:val="004513DC"/>
    <w:rsid w:val="004513FA"/>
    <w:rsid w:val="00451404"/>
    <w:rsid w:val="00451500"/>
    <w:rsid w:val="004515D6"/>
    <w:rsid w:val="004515D9"/>
    <w:rsid w:val="00451605"/>
    <w:rsid w:val="00451629"/>
    <w:rsid w:val="0045165F"/>
    <w:rsid w:val="004516E6"/>
    <w:rsid w:val="004516FE"/>
    <w:rsid w:val="00451742"/>
    <w:rsid w:val="004517D4"/>
    <w:rsid w:val="00451815"/>
    <w:rsid w:val="00451912"/>
    <w:rsid w:val="00451948"/>
    <w:rsid w:val="004519E2"/>
    <w:rsid w:val="00451A10"/>
    <w:rsid w:val="00451A43"/>
    <w:rsid w:val="00451B0E"/>
    <w:rsid w:val="00451B30"/>
    <w:rsid w:val="00451B41"/>
    <w:rsid w:val="00451CCB"/>
    <w:rsid w:val="00451CDE"/>
    <w:rsid w:val="00451E33"/>
    <w:rsid w:val="00451EDF"/>
    <w:rsid w:val="00451F10"/>
    <w:rsid w:val="00451F14"/>
    <w:rsid w:val="00451F60"/>
    <w:rsid w:val="00451F90"/>
    <w:rsid w:val="00451F9B"/>
    <w:rsid w:val="00452034"/>
    <w:rsid w:val="004520A3"/>
    <w:rsid w:val="004520BD"/>
    <w:rsid w:val="004520F5"/>
    <w:rsid w:val="00452209"/>
    <w:rsid w:val="0045226B"/>
    <w:rsid w:val="0045226C"/>
    <w:rsid w:val="0045233B"/>
    <w:rsid w:val="004523C2"/>
    <w:rsid w:val="00452423"/>
    <w:rsid w:val="00452466"/>
    <w:rsid w:val="00452489"/>
    <w:rsid w:val="004524C1"/>
    <w:rsid w:val="004524C8"/>
    <w:rsid w:val="004524DB"/>
    <w:rsid w:val="0045251C"/>
    <w:rsid w:val="004525A1"/>
    <w:rsid w:val="004525BE"/>
    <w:rsid w:val="00452626"/>
    <w:rsid w:val="0045266B"/>
    <w:rsid w:val="00452786"/>
    <w:rsid w:val="00452836"/>
    <w:rsid w:val="00452873"/>
    <w:rsid w:val="0045293D"/>
    <w:rsid w:val="0045297C"/>
    <w:rsid w:val="00452AB5"/>
    <w:rsid w:val="00452BDB"/>
    <w:rsid w:val="00452C4F"/>
    <w:rsid w:val="00452D8F"/>
    <w:rsid w:val="00452F36"/>
    <w:rsid w:val="00452F44"/>
    <w:rsid w:val="00452F59"/>
    <w:rsid w:val="00452FBF"/>
    <w:rsid w:val="00452FD0"/>
    <w:rsid w:val="00453013"/>
    <w:rsid w:val="00453055"/>
    <w:rsid w:val="00453063"/>
    <w:rsid w:val="00453085"/>
    <w:rsid w:val="00453172"/>
    <w:rsid w:val="00453173"/>
    <w:rsid w:val="004531BF"/>
    <w:rsid w:val="0045321A"/>
    <w:rsid w:val="00453299"/>
    <w:rsid w:val="004532A9"/>
    <w:rsid w:val="00453322"/>
    <w:rsid w:val="0045332E"/>
    <w:rsid w:val="00453345"/>
    <w:rsid w:val="004533CD"/>
    <w:rsid w:val="004533E5"/>
    <w:rsid w:val="004534DD"/>
    <w:rsid w:val="00453563"/>
    <w:rsid w:val="00453592"/>
    <w:rsid w:val="00453651"/>
    <w:rsid w:val="0045368F"/>
    <w:rsid w:val="00453690"/>
    <w:rsid w:val="004536C3"/>
    <w:rsid w:val="0045373F"/>
    <w:rsid w:val="004537E2"/>
    <w:rsid w:val="0045382F"/>
    <w:rsid w:val="00453854"/>
    <w:rsid w:val="004538AE"/>
    <w:rsid w:val="004539ED"/>
    <w:rsid w:val="00453A1B"/>
    <w:rsid w:val="00453A32"/>
    <w:rsid w:val="00453AA6"/>
    <w:rsid w:val="00453ABF"/>
    <w:rsid w:val="00453AE3"/>
    <w:rsid w:val="00453B00"/>
    <w:rsid w:val="00453B20"/>
    <w:rsid w:val="00453B69"/>
    <w:rsid w:val="00453B7D"/>
    <w:rsid w:val="00453BA6"/>
    <w:rsid w:val="00453BDD"/>
    <w:rsid w:val="00453D4F"/>
    <w:rsid w:val="00453E19"/>
    <w:rsid w:val="00453E71"/>
    <w:rsid w:val="00453E76"/>
    <w:rsid w:val="00453E9E"/>
    <w:rsid w:val="00453EB9"/>
    <w:rsid w:val="00453F79"/>
    <w:rsid w:val="00453F84"/>
    <w:rsid w:val="00453F92"/>
    <w:rsid w:val="00453FC1"/>
    <w:rsid w:val="00454052"/>
    <w:rsid w:val="00454070"/>
    <w:rsid w:val="00454087"/>
    <w:rsid w:val="004541C6"/>
    <w:rsid w:val="004542BA"/>
    <w:rsid w:val="004542BB"/>
    <w:rsid w:val="004542C1"/>
    <w:rsid w:val="00454322"/>
    <w:rsid w:val="00454338"/>
    <w:rsid w:val="004543A8"/>
    <w:rsid w:val="0045451C"/>
    <w:rsid w:val="00454580"/>
    <w:rsid w:val="004545A9"/>
    <w:rsid w:val="004545AA"/>
    <w:rsid w:val="004545CF"/>
    <w:rsid w:val="00454616"/>
    <w:rsid w:val="00454670"/>
    <w:rsid w:val="004546A5"/>
    <w:rsid w:val="004546DD"/>
    <w:rsid w:val="004546E8"/>
    <w:rsid w:val="004546F9"/>
    <w:rsid w:val="004546FE"/>
    <w:rsid w:val="00454776"/>
    <w:rsid w:val="00454785"/>
    <w:rsid w:val="004547D8"/>
    <w:rsid w:val="00454837"/>
    <w:rsid w:val="004549AA"/>
    <w:rsid w:val="00454A41"/>
    <w:rsid w:val="00454A88"/>
    <w:rsid w:val="00454B4B"/>
    <w:rsid w:val="00454B4F"/>
    <w:rsid w:val="00454BE2"/>
    <w:rsid w:val="00454C51"/>
    <w:rsid w:val="00454CAF"/>
    <w:rsid w:val="00454CD1"/>
    <w:rsid w:val="00454E7D"/>
    <w:rsid w:val="00454E87"/>
    <w:rsid w:val="00454F1B"/>
    <w:rsid w:val="00454F94"/>
    <w:rsid w:val="00454FEB"/>
    <w:rsid w:val="0045503B"/>
    <w:rsid w:val="0045511D"/>
    <w:rsid w:val="004551A4"/>
    <w:rsid w:val="00455205"/>
    <w:rsid w:val="00455280"/>
    <w:rsid w:val="004552A5"/>
    <w:rsid w:val="004552C7"/>
    <w:rsid w:val="00455319"/>
    <w:rsid w:val="00455388"/>
    <w:rsid w:val="004553E4"/>
    <w:rsid w:val="0045549D"/>
    <w:rsid w:val="0045554D"/>
    <w:rsid w:val="00455551"/>
    <w:rsid w:val="00455570"/>
    <w:rsid w:val="00455586"/>
    <w:rsid w:val="00455619"/>
    <w:rsid w:val="0045561B"/>
    <w:rsid w:val="00455653"/>
    <w:rsid w:val="004556E8"/>
    <w:rsid w:val="00455772"/>
    <w:rsid w:val="00455887"/>
    <w:rsid w:val="00455892"/>
    <w:rsid w:val="004558F1"/>
    <w:rsid w:val="00455902"/>
    <w:rsid w:val="00455950"/>
    <w:rsid w:val="00455A97"/>
    <w:rsid w:val="00455AEE"/>
    <w:rsid w:val="00455AFA"/>
    <w:rsid w:val="00455B26"/>
    <w:rsid w:val="00455B59"/>
    <w:rsid w:val="00455C5A"/>
    <w:rsid w:val="00455CA8"/>
    <w:rsid w:val="00455CAC"/>
    <w:rsid w:val="00455CC2"/>
    <w:rsid w:val="00455D06"/>
    <w:rsid w:val="00455D2E"/>
    <w:rsid w:val="00455D55"/>
    <w:rsid w:val="00455DD8"/>
    <w:rsid w:val="00455DE5"/>
    <w:rsid w:val="00455E46"/>
    <w:rsid w:val="00455F0A"/>
    <w:rsid w:val="00456078"/>
    <w:rsid w:val="004560A6"/>
    <w:rsid w:val="00456267"/>
    <w:rsid w:val="0045627C"/>
    <w:rsid w:val="004562AF"/>
    <w:rsid w:val="00456334"/>
    <w:rsid w:val="00456354"/>
    <w:rsid w:val="0045639F"/>
    <w:rsid w:val="004563A0"/>
    <w:rsid w:val="00456555"/>
    <w:rsid w:val="004565DE"/>
    <w:rsid w:val="0045665F"/>
    <w:rsid w:val="0045671D"/>
    <w:rsid w:val="00456724"/>
    <w:rsid w:val="00456731"/>
    <w:rsid w:val="00456768"/>
    <w:rsid w:val="00456769"/>
    <w:rsid w:val="004567EC"/>
    <w:rsid w:val="00456940"/>
    <w:rsid w:val="00456A39"/>
    <w:rsid w:val="00456A96"/>
    <w:rsid w:val="00456AD7"/>
    <w:rsid w:val="00456BF3"/>
    <w:rsid w:val="00456C19"/>
    <w:rsid w:val="00456C68"/>
    <w:rsid w:val="00456C6B"/>
    <w:rsid w:val="00456CD0"/>
    <w:rsid w:val="00456DBA"/>
    <w:rsid w:val="00456F65"/>
    <w:rsid w:val="00456FC5"/>
    <w:rsid w:val="00456FEA"/>
    <w:rsid w:val="00456FED"/>
    <w:rsid w:val="00457051"/>
    <w:rsid w:val="00457053"/>
    <w:rsid w:val="004570DD"/>
    <w:rsid w:val="00457179"/>
    <w:rsid w:val="00457182"/>
    <w:rsid w:val="004571AA"/>
    <w:rsid w:val="004571CF"/>
    <w:rsid w:val="004571DF"/>
    <w:rsid w:val="0045725D"/>
    <w:rsid w:val="004572D1"/>
    <w:rsid w:val="00457333"/>
    <w:rsid w:val="00457346"/>
    <w:rsid w:val="004573AC"/>
    <w:rsid w:val="004573C3"/>
    <w:rsid w:val="00457496"/>
    <w:rsid w:val="004574D2"/>
    <w:rsid w:val="004574D6"/>
    <w:rsid w:val="004574DD"/>
    <w:rsid w:val="00457501"/>
    <w:rsid w:val="00457544"/>
    <w:rsid w:val="004575B0"/>
    <w:rsid w:val="004575DA"/>
    <w:rsid w:val="00457663"/>
    <w:rsid w:val="004576A8"/>
    <w:rsid w:val="00457745"/>
    <w:rsid w:val="00457797"/>
    <w:rsid w:val="004577A5"/>
    <w:rsid w:val="004577E5"/>
    <w:rsid w:val="0045784C"/>
    <w:rsid w:val="004578EB"/>
    <w:rsid w:val="00457A3A"/>
    <w:rsid w:val="00457B61"/>
    <w:rsid w:val="00457BCE"/>
    <w:rsid w:val="00457BE5"/>
    <w:rsid w:val="00457C60"/>
    <w:rsid w:val="00457CC2"/>
    <w:rsid w:val="00457D00"/>
    <w:rsid w:val="00457E1F"/>
    <w:rsid w:val="00457E7B"/>
    <w:rsid w:val="00457EAA"/>
    <w:rsid w:val="00457F5E"/>
    <w:rsid w:val="00457F64"/>
    <w:rsid w:val="00457F66"/>
    <w:rsid w:val="00457F71"/>
    <w:rsid w:val="00457F8A"/>
    <w:rsid w:val="00457F8D"/>
    <w:rsid w:val="0046000A"/>
    <w:rsid w:val="00460042"/>
    <w:rsid w:val="0046008D"/>
    <w:rsid w:val="00460130"/>
    <w:rsid w:val="00460193"/>
    <w:rsid w:val="0046020B"/>
    <w:rsid w:val="00460277"/>
    <w:rsid w:val="004602CD"/>
    <w:rsid w:val="00460324"/>
    <w:rsid w:val="0046037E"/>
    <w:rsid w:val="004604BB"/>
    <w:rsid w:val="0046050A"/>
    <w:rsid w:val="004605C4"/>
    <w:rsid w:val="00460609"/>
    <w:rsid w:val="00460618"/>
    <w:rsid w:val="00460658"/>
    <w:rsid w:val="00460691"/>
    <w:rsid w:val="00460706"/>
    <w:rsid w:val="0046071F"/>
    <w:rsid w:val="00460838"/>
    <w:rsid w:val="0046083F"/>
    <w:rsid w:val="004609CA"/>
    <w:rsid w:val="00460A21"/>
    <w:rsid w:val="00460A2A"/>
    <w:rsid w:val="00460A7C"/>
    <w:rsid w:val="00460AC9"/>
    <w:rsid w:val="00460B2C"/>
    <w:rsid w:val="00460B51"/>
    <w:rsid w:val="00460B53"/>
    <w:rsid w:val="00460BD1"/>
    <w:rsid w:val="00460BDD"/>
    <w:rsid w:val="00460CCE"/>
    <w:rsid w:val="00460D37"/>
    <w:rsid w:val="00460DD9"/>
    <w:rsid w:val="00460EB1"/>
    <w:rsid w:val="00460EDF"/>
    <w:rsid w:val="00460F97"/>
    <w:rsid w:val="00460F9B"/>
    <w:rsid w:val="00460F9F"/>
    <w:rsid w:val="00461003"/>
    <w:rsid w:val="004610B1"/>
    <w:rsid w:val="004610EB"/>
    <w:rsid w:val="0046115D"/>
    <w:rsid w:val="004612A8"/>
    <w:rsid w:val="004612AF"/>
    <w:rsid w:val="004612D6"/>
    <w:rsid w:val="0046140C"/>
    <w:rsid w:val="0046141E"/>
    <w:rsid w:val="00461421"/>
    <w:rsid w:val="00461499"/>
    <w:rsid w:val="004615B3"/>
    <w:rsid w:val="004615D0"/>
    <w:rsid w:val="0046168A"/>
    <w:rsid w:val="00461709"/>
    <w:rsid w:val="0046177E"/>
    <w:rsid w:val="004617A4"/>
    <w:rsid w:val="004617F9"/>
    <w:rsid w:val="00461821"/>
    <w:rsid w:val="00461884"/>
    <w:rsid w:val="00461888"/>
    <w:rsid w:val="004618B0"/>
    <w:rsid w:val="004618CB"/>
    <w:rsid w:val="00461948"/>
    <w:rsid w:val="0046195A"/>
    <w:rsid w:val="004619B4"/>
    <w:rsid w:val="004619D0"/>
    <w:rsid w:val="00461A07"/>
    <w:rsid w:val="00461A42"/>
    <w:rsid w:val="00461A73"/>
    <w:rsid w:val="00461ABB"/>
    <w:rsid w:val="00461AC6"/>
    <w:rsid w:val="00461B02"/>
    <w:rsid w:val="00461B26"/>
    <w:rsid w:val="00461B2F"/>
    <w:rsid w:val="00461C4A"/>
    <w:rsid w:val="00461C98"/>
    <w:rsid w:val="00461C9E"/>
    <w:rsid w:val="00461CCA"/>
    <w:rsid w:val="00461CE9"/>
    <w:rsid w:val="00461D4D"/>
    <w:rsid w:val="00461D4E"/>
    <w:rsid w:val="00461DF8"/>
    <w:rsid w:val="00461E00"/>
    <w:rsid w:val="00461E2B"/>
    <w:rsid w:val="00461EA0"/>
    <w:rsid w:val="00461EA9"/>
    <w:rsid w:val="00461F16"/>
    <w:rsid w:val="00461F27"/>
    <w:rsid w:val="00461F44"/>
    <w:rsid w:val="00461F87"/>
    <w:rsid w:val="004620A0"/>
    <w:rsid w:val="004620A7"/>
    <w:rsid w:val="00462148"/>
    <w:rsid w:val="004621AD"/>
    <w:rsid w:val="0046220E"/>
    <w:rsid w:val="00462221"/>
    <w:rsid w:val="0046228A"/>
    <w:rsid w:val="004622D8"/>
    <w:rsid w:val="00462375"/>
    <w:rsid w:val="0046239B"/>
    <w:rsid w:val="00462417"/>
    <w:rsid w:val="0046243B"/>
    <w:rsid w:val="00462492"/>
    <w:rsid w:val="004624BA"/>
    <w:rsid w:val="0046252E"/>
    <w:rsid w:val="004625B0"/>
    <w:rsid w:val="0046265C"/>
    <w:rsid w:val="0046266B"/>
    <w:rsid w:val="0046277A"/>
    <w:rsid w:val="004627CD"/>
    <w:rsid w:val="004627E9"/>
    <w:rsid w:val="0046286A"/>
    <w:rsid w:val="0046286D"/>
    <w:rsid w:val="00462AC9"/>
    <w:rsid w:val="00462BAA"/>
    <w:rsid w:val="00462C29"/>
    <w:rsid w:val="00462C2A"/>
    <w:rsid w:val="00462C39"/>
    <w:rsid w:val="00462C5B"/>
    <w:rsid w:val="00462D03"/>
    <w:rsid w:val="00462D17"/>
    <w:rsid w:val="00462D87"/>
    <w:rsid w:val="00462EFA"/>
    <w:rsid w:val="00462F18"/>
    <w:rsid w:val="00462FF5"/>
    <w:rsid w:val="0046300C"/>
    <w:rsid w:val="00463068"/>
    <w:rsid w:val="00463084"/>
    <w:rsid w:val="004630FA"/>
    <w:rsid w:val="0046313B"/>
    <w:rsid w:val="004631F3"/>
    <w:rsid w:val="004632D9"/>
    <w:rsid w:val="004632E1"/>
    <w:rsid w:val="00463398"/>
    <w:rsid w:val="004633DA"/>
    <w:rsid w:val="004633EA"/>
    <w:rsid w:val="004633F9"/>
    <w:rsid w:val="00463485"/>
    <w:rsid w:val="00463493"/>
    <w:rsid w:val="00463507"/>
    <w:rsid w:val="00463515"/>
    <w:rsid w:val="004635E0"/>
    <w:rsid w:val="0046362B"/>
    <w:rsid w:val="00463635"/>
    <w:rsid w:val="0046366C"/>
    <w:rsid w:val="00463696"/>
    <w:rsid w:val="004636E3"/>
    <w:rsid w:val="00463720"/>
    <w:rsid w:val="00463738"/>
    <w:rsid w:val="00463767"/>
    <w:rsid w:val="00463795"/>
    <w:rsid w:val="0046381E"/>
    <w:rsid w:val="00463852"/>
    <w:rsid w:val="00463902"/>
    <w:rsid w:val="0046398F"/>
    <w:rsid w:val="004639C0"/>
    <w:rsid w:val="004639DC"/>
    <w:rsid w:val="004639E2"/>
    <w:rsid w:val="00463A10"/>
    <w:rsid w:val="00463A30"/>
    <w:rsid w:val="00463A79"/>
    <w:rsid w:val="00463BF9"/>
    <w:rsid w:val="00463BFB"/>
    <w:rsid w:val="00463C9F"/>
    <w:rsid w:val="00463CC6"/>
    <w:rsid w:val="00463CD3"/>
    <w:rsid w:val="00463D78"/>
    <w:rsid w:val="00463E49"/>
    <w:rsid w:val="00463E86"/>
    <w:rsid w:val="00463E97"/>
    <w:rsid w:val="00463F5A"/>
    <w:rsid w:val="00463F6E"/>
    <w:rsid w:val="00463FE6"/>
    <w:rsid w:val="004640C4"/>
    <w:rsid w:val="004641CB"/>
    <w:rsid w:val="00464337"/>
    <w:rsid w:val="00464366"/>
    <w:rsid w:val="004643A6"/>
    <w:rsid w:val="004643FF"/>
    <w:rsid w:val="00464485"/>
    <w:rsid w:val="00464490"/>
    <w:rsid w:val="004644E5"/>
    <w:rsid w:val="004644FB"/>
    <w:rsid w:val="00464547"/>
    <w:rsid w:val="004645DD"/>
    <w:rsid w:val="0046469C"/>
    <w:rsid w:val="0046469F"/>
    <w:rsid w:val="004646E8"/>
    <w:rsid w:val="004646F6"/>
    <w:rsid w:val="0046476A"/>
    <w:rsid w:val="00464826"/>
    <w:rsid w:val="0046482F"/>
    <w:rsid w:val="004648FC"/>
    <w:rsid w:val="004649B3"/>
    <w:rsid w:val="00464AB9"/>
    <w:rsid w:val="00464B6E"/>
    <w:rsid w:val="00464CA3"/>
    <w:rsid w:val="00464CA5"/>
    <w:rsid w:val="00464DF9"/>
    <w:rsid w:val="00464E0D"/>
    <w:rsid w:val="00464E9D"/>
    <w:rsid w:val="00464ED7"/>
    <w:rsid w:val="00464F16"/>
    <w:rsid w:val="004650B6"/>
    <w:rsid w:val="004650DD"/>
    <w:rsid w:val="00465130"/>
    <w:rsid w:val="00465163"/>
    <w:rsid w:val="004651CF"/>
    <w:rsid w:val="004651DF"/>
    <w:rsid w:val="004652DB"/>
    <w:rsid w:val="00465332"/>
    <w:rsid w:val="00465342"/>
    <w:rsid w:val="00465358"/>
    <w:rsid w:val="00465481"/>
    <w:rsid w:val="004654DB"/>
    <w:rsid w:val="004655AA"/>
    <w:rsid w:val="004656EA"/>
    <w:rsid w:val="004657F3"/>
    <w:rsid w:val="004657F4"/>
    <w:rsid w:val="00465877"/>
    <w:rsid w:val="004658B3"/>
    <w:rsid w:val="0046593F"/>
    <w:rsid w:val="00465961"/>
    <w:rsid w:val="00465A50"/>
    <w:rsid w:val="00465AD8"/>
    <w:rsid w:val="00465AEF"/>
    <w:rsid w:val="00465B1C"/>
    <w:rsid w:val="00465B57"/>
    <w:rsid w:val="00465BC1"/>
    <w:rsid w:val="00465C12"/>
    <w:rsid w:val="00465C42"/>
    <w:rsid w:val="00465CFB"/>
    <w:rsid w:val="00465D07"/>
    <w:rsid w:val="00465D5E"/>
    <w:rsid w:val="00465D96"/>
    <w:rsid w:val="00465FDB"/>
    <w:rsid w:val="00466018"/>
    <w:rsid w:val="00466153"/>
    <w:rsid w:val="004661EF"/>
    <w:rsid w:val="004661F2"/>
    <w:rsid w:val="0046624E"/>
    <w:rsid w:val="00466296"/>
    <w:rsid w:val="004662D4"/>
    <w:rsid w:val="004662E0"/>
    <w:rsid w:val="004662F3"/>
    <w:rsid w:val="00466300"/>
    <w:rsid w:val="00466444"/>
    <w:rsid w:val="004665BF"/>
    <w:rsid w:val="004665E1"/>
    <w:rsid w:val="0046661A"/>
    <w:rsid w:val="0046663E"/>
    <w:rsid w:val="004666D3"/>
    <w:rsid w:val="004666E5"/>
    <w:rsid w:val="004666FE"/>
    <w:rsid w:val="0046670A"/>
    <w:rsid w:val="0046683B"/>
    <w:rsid w:val="004668ED"/>
    <w:rsid w:val="004668F3"/>
    <w:rsid w:val="0046692B"/>
    <w:rsid w:val="00466977"/>
    <w:rsid w:val="00466A2A"/>
    <w:rsid w:val="00466A63"/>
    <w:rsid w:val="00466AB1"/>
    <w:rsid w:val="00466B2C"/>
    <w:rsid w:val="00466B4E"/>
    <w:rsid w:val="00466B6A"/>
    <w:rsid w:val="00466BEF"/>
    <w:rsid w:val="00466C8E"/>
    <w:rsid w:val="00466CA2"/>
    <w:rsid w:val="00466DCF"/>
    <w:rsid w:val="00466ED7"/>
    <w:rsid w:val="00466FE8"/>
    <w:rsid w:val="00467066"/>
    <w:rsid w:val="004670F4"/>
    <w:rsid w:val="0046717F"/>
    <w:rsid w:val="004671C4"/>
    <w:rsid w:val="0046721D"/>
    <w:rsid w:val="0046727C"/>
    <w:rsid w:val="00467292"/>
    <w:rsid w:val="00467320"/>
    <w:rsid w:val="004673CD"/>
    <w:rsid w:val="00467404"/>
    <w:rsid w:val="0046740C"/>
    <w:rsid w:val="004674C3"/>
    <w:rsid w:val="00467519"/>
    <w:rsid w:val="004675BF"/>
    <w:rsid w:val="00467609"/>
    <w:rsid w:val="0046762D"/>
    <w:rsid w:val="0046770C"/>
    <w:rsid w:val="00467720"/>
    <w:rsid w:val="00467805"/>
    <w:rsid w:val="00467852"/>
    <w:rsid w:val="00467892"/>
    <w:rsid w:val="004678BD"/>
    <w:rsid w:val="00467A53"/>
    <w:rsid w:val="00467AE2"/>
    <w:rsid w:val="00467B02"/>
    <w:rsid w:val="00467B74"/>
    <w:rsid w:val="00467BCD"/>
    <w:rsid w:val="00467C09"/>
    <w:rsid w:val="00467C59"/>
    <w:rsid w:val="00467CDB"/>
    <w:rsid w:val="00467E2C"/>
    <w:rsid w:val="00467E78"/>
    <w:rsid w:val="00467F15"/>
    <w:rsid w:val="00467F2F"/>
    <w:rsid w:val="00467F5F"/>
    <w:rsid w:val="00467F63"/>
    <w:rsid w:val="00470025"/>
    <w:rsid w:val="00470070"/>
    <w:rsid w:val="004700A2"/>
    <w:rsid w:val="004701E8"/>
    <w:rsid w:val="004702B1"/>
    <w:rsid w:val="0047031C"/>
    <w:rsid w:val="0047032F"/>
    <w:rsid w:val="00470380"/>
    <w:rsid w:val="0047046B"/>
    <w:rsid w:val="00470506"/>
    <w:rsid w:val="004705E8"/>
    <w:rsid w:val="0047062B"/>
    <w:rsid w:val="00470659"/>
    <w:rsid w:val="0047066E"/>
    <w:rsid w:val="004706C5"/>
    <w:rsid w:val="00470715"/>
    <w:rsid w:val="0047071E"/>
    <w:rsid w:val="00470731"/>
    <w:rsid w:val="004707BA"/>
    <w:rsid w:val="0047083C"/>
    <w:rsid w:val="004708C0"/>
    <w:rsid w:val="004708D3"/>
    <w:rsid w:val="004708E1"/>
    <w:rsid w:val="004709F6"/>
    <w:rsid w:val="00470A01"/>
    <w:rsid w:val="00470A55"/>
    <w:rsid w:val="00470ABC"/>
    <w:rsid w:val="00470AEA"/>
    <w:rsid w:val="00470AFF"/>
    <w:rsid w:val="00470B8B"/>
    <w:rsid w:val="00470C3B"/>
    <w:rsid w:val="00470D4F"/>
    <w:rsid w:val="00470D67"/>
    <w:rsid w:val="00470E2A"/>
    <w:rsid w:val="00470E85"/>
    <w:rsid w:val="00470EA0"/>
    <w:rsid w:val="00470F58"/>
    <w:rsid w:val="00470F99"/>
    <w:rsid w:val="00470FA7"/>
    <w:rsid w:val="00470FF1"/>
    <w:rsid w:val="00471014"/>
    <w:rsid w:val="0047102A"/>
    <w:rsid w:val="00471083"/>
    <w:rsid w:val="00471109"/>
    <w:rsid w:val="00471110"/>
    <w:rsid w:val="0047114A"/>
    <w:rsid w:val="004711AF"/>
    <w:rsid w:val="0047126B"/>
    <w:rsid w:val="004712AC"/>
    <w:rsid w:val="004712D4"/>
    <w:rsid w:val="004712EB"/>
    <w:rsid w:val="00471453"/>
    <w:rsid w:val="004714BB"/>
    <w:rsid w:val="004714E5"/>
    <w:rsid w:val="004715C4"/>
    <w:rsid w:val="004715C5"/>
    <w:rsid w:val="00471634"/>
    <w:rsid w:val="004716E1"/>
    <w:rsid w:val="0047172A"/>
    <w:rsid w:val="0047174C"/>
    <w:rsid w:val="0047179B"/>
    <w:rsid w:val="004717F6"/>
    <w:rsid w:val="0047181C"/>
    <w:rsid w:val="00471AA8"/>
    <w:rsid w:val="00471B40"/>
    <w:rsid w:val="00471B57"/>
    <w:rsid w:val="00471B6F"/>
    <w:rsid w:val="00471BB0"/>
    <w:rsid w:val="00471BB7"/>
    <w:rsid w:val="00471C08"/>
    <w:rsid w:val="00471C3B"/>
    <w:rsid w:val="00471C53"/>
    <w:rsid w:val="00471C56"/>
    <w:rsid w:val="00471CBD"/>
    <w:rsid w:val="00471D01"/>
    <w:rsid w:val="00471D19"/>
    <w:rsid w:val="00471D9F"/>
    <w:rsid w:val="00471DC3"/>
    <w:rsid w:val="00471DEE"/>
    <w:rsid w:val="00471E02"/>
    <w:rsid w:val="00471E08"/>
    <w:rsid w:val="00471E5A"/>
    <w:rsid w:val="00471E79"/>
    <w:rsid w:val="00471E90"/>
    <w:rsid w:val="00471EB5"/>
    <w:rsid w:val="00471F05"/>
    <w:rsid w:val="00471F14"/>
    <w:rsid w:val="00471F6F"/>
    <w:rsid w:val="00471F8D"/>
    <w:rsid w:val="00472134"/>
    <w:rsid w:val="00472193"/>
    <w:rsid w:val="004722F6"/>
    <w:rsid w:val="0047230D"/>
    <w:rsid w:val="00472407"/>
    <w:rsid w:val="0047242F"/>
    <w:rsid w:val="00472520"/>
    <w:rsid w:val="0047257B"/>
    <w:rsid w:val="004725BD"/>
    <w:rsid w:val="004726AB"/>
    <w:rsid w:val="004726F2"/>
    <w:rsid w:val="00472722"/>
    <w:rsid w:val="0047273E"/>
    <w:rsid w:val="00472745"/>
    <w:rsid w:val="00472762"/>
    <w:rsid w:val="004727A7"/>
    <w:rsid w:val="004727DE"/>
    <w:rsid w:val="00472811"/>
    <w:rsid w:val="0047281C"/>
    <w:rsid w:val="00472844"/>
    <w:rsid w:val="0047293A"/>
    <w:rsid w:val="004729D1"/>
    <w:rsid w:val="00472A4D"/>
    <w:rsid w:val="00472A4F"/>
    <w:rsid w:val="00472A59"/>
    <w:rsid w:val="00472AB5"/>
    <w:rsid w:val="00472B4D"/>
    <w:rsid w:val="00472B53"/>
    <w:rsid w:val="00472B7A"/>
    <w:rsid w:val="00472B96"/>
    <w:rsid w:val="00472C9E"/>
    <w:rsid w:val="00472CDE"/>
    <w:rsid w:val="00472CFF"/>
    <w:rsid w:val="00472E80"/>
    <w:rsid w:val="00472EC1"/>
    <w:rsid w:val="00472EE1"/>
    <w:rsid w:val="00472F19"/>
    <w:rsid w:val="00472F21"/>
    <w:rsid w:val="00472F49"/>
    <w:rsid w:val="00472F4E"/>
    <w:rsid w:val="00472F99"/>
    <w:rsid w:val="00472FA2"/>
    <w:rsid w:val="0047308B"/>
    <w:rsid w:val="004730CB"/>
    <w:rsid w:val="00473104"/>
    <w:rsid w:val="0047317B"/>
    <w:rsid w:val="004731DF"/>
    <w:rsid w:val="004731E5"/>
    <w:rsid w:val="004731ED"/>
    <w:rsid w:val="0047321D"/>
    <w:rsid w:val="0047325F"/>
    <w:rsid w:val="0047326B"/>
    <w:rsid w:val="004732DC"/>
    <w:rsid w:val="004732DF"/>
    <w:rsid w:val="004732EA"/>
    <w:rsid w:val="004734AE"/>
    <w:rsid w:val="00473505"/>
    <w:rsid w:val="004735B0"/>
    <w:rsid w:val="00473676"/>
    <w:rsid w:val="004736BB"/>
    <w:rsid w:val="0047371C"/>
    <w:rsid w:val="00473726"/>
    <w:rsid w:val="0047375C"/>
    <w:rsid w:val="0047379D"/>
    <w:rsid w:val="004737D9"/>
    <w:rsid w:val="0047389B"/>
    <w:rsid w:val="004738DD"/>
    <w:rsid w:val="00473A06"/>
    <w:rsid w:val="00473B96"/>
    <w:rsid w:val="00473BF0"/>
    <w:rsid w:val="00473C35"/>
    <w:rsid w:val="00473C63"/>
    <w:rsid w:val="00473C8C"/>
    <w:rsid w:val="00473D5F"/>
    <w:rsid w:val="00473E14"/>
    <w:rsid w:val="00473E2A"/>
    <w:rsid w:val="00473F68"/>
    <w:rsid w:val="00473FDE"/>
    <w:rsid w:val="00474036"/>
    <w:rsid w:val="00474131"/>
    <w:rsid w:val="00474199"/>
    <w:rsid w:val="004741B2"/>
    <w:rsid w:val="004741C1"/>
    <w:rsid w:val="004741DB"/>
    <w:rsid w:val="004741E6"/>
    <w:rsid w:val="0047421A"/>
    <w:rsid w:val="00474268"/>
    <w:rsid w:val="004742A9"/>
    <w:rsid w:val="004742CC"/>
    <w:rsid w:val="0047433E"/>
    <w:rsid w:val="00474384"/>
    <w:rsid w:val="004743F2"/>
    <w:rsid w:val="00474402"/>
    <w:rsid w:val="00474431"/>
    <w:rsid w:val="0047448C"/>
    <w:rsid w:val="004744AB"/>
    <w:rsid w:val="00474517"/>
    <w:rsid w:val="00474534"/>
    <w:rsid w:val="0047459E"/>
    <w:rsid w:val="0047462B"/>
    <w:rsid w:val="00474666"/>
    <w:rsid w:val="004746A8"/>
    <w:rsid w:val="00474750"/>
    <w:rsid w:val="00474829"/>
    <w:rsid w:val="004748D9"/>
    <w:rsid w:val="0047492D"/>
    <w:rsid w:val="0047496F"/>
    <w:rsid w:val="004749F1"/>
    <w:rsid w:val="00474AFE"/>
    <w:rsid w:val="00474B15"/>
    <w:rsid w:val="00474B38"/>
    <w:rsid w:val="00474B96"/>
    <w:rsid w:val="00474BD0"/>
    <w:rsid w:val="00474C22"/>
    <w:rsid w:val="00474DC3"/>
    <w:rsid w:val="00474DE6"/>
    <w:rsid w:val="00474DE9"/>
    <w:rsid w:val="00474E31"/>
    <w:rsid w:val="00474EAD"/>
    <w:rsid w:val="00474EF5"/>
    <w:rsid w:val="00474F8D"/>
    <w:rsid w:val="00474F99"/>
    <w:rsid w:val="00474FA4"/>
    <w:rsid w:val="00475062"/>
    <w:rsid w:val="004750A8"/>
    <w:rsid w:val="004750F2"/>
    <w:rsid w:val="004751E1"/>
    <w:rsid w:val="004751EF"/>
    <w:rsid w:val="00475205"/>
    <w:rsid w:val="00475255"/>
    <w:rsid w:val="00475274"/>
    <w:rsid w:val="0047531A"/>
    <w:rsid w:val="0047531D"/>
    <w:rsid w:val="00475477"/>
    <w:rsid w:val="00475480"/>
    <w:rsid w:val="004754F4"/>
    <w:rsid w:val="0047564F"/>
    <w:rsid w:val="0047565D"/>
    <w:rsid w:val="004756CF"/>
    <w:rsid w:val="004756EE"/>
    <w:rsid w:val="004756F1"/>
    <w:rsid w:val="00475712"/>
    <w:rsid w:val="00475798"/>
    <w:rsid w:val="004757EE"/>
    <w:rsid w:val="0047584C"/>
    <w:rsid w:val="00475863"/>
    <w:rsid w:val="00475943"/>
    <w:rsid w:val="00475962"/>
    <w:rsid w:val="00475968"/>
    <w:rsid w:val="00475B6E"/>
    <w:rsid w:val="00475B72"/>
    <w:rsid w:val="00475B7B"/>
    <w:rsid w:val="00475CC9"/>
    <w:rsid w:val="00475CD6"/>
    <w:rsid w:val="00475E21"/>
    <w:rsid w:val="00475E88"/>
    <w:rsid w:val="00475E93"/>
    <w:rsid w:val="00475EAC"/>
    <w:rsid w:val="00475FEA"/>
    <w:rsid w:val="00476021"/>
    <w:rsid w:val="004760B6"/>
    <w:rsid w:val="004760DB"/>
    <w:rsid w:val="00476142"/>
    <w:rsid w:val="004761A3"/>
    <w:rsid w:val="00476201"/>
    <w:rsid w:val="0047627B"/>
    <w:rsid w:val="004762F2"/>
    <w:rsid w:val="00476324"/>
    <w:rsid w:val="0047635F"/>
    <w:rsid w:val="00476372"/>
    <w:rsid w:val="0047641D"/>
    <w:rsid w:val="00476472"/>
    <w:rsid w:val="00476486"/>
    <w:rsid w:val="0047653A"/>
    <w:rsid w:val="00476552"/>
    <w:rsid w:val="004765DD"/>
    <w:rsid w:val="004765E3"/>
    <w:rsid w:val="00476608"/>
    <w:rsid w:val="004766B2"/>
    <w:rsid w:val="004767F7"/>
    <w:rsid w:val="0047687D"/>
    <w:rsid w:val="004768BB"/>
    <w:rsid w:val="004768E7"/>
    <w:rsid w:val="0047690C"/>
    <w:rsid w:val="00476962"/>
    <w:rsid w:val="004769D3"/>
    <w:rsid w:val="00476A56"/>
    <w:rsid w:val="00476C16"/>
    <w:rsid w:val="00476C2C"/>
    <w:rsid w:val="00476C65"/>
    <w:rsid w:val="00476CC1"/>
    <w:rsid w:val="00476D39"/>
    <w:rsid w:val="00476D4A"/>
    <w:rsid w:val="00476D80"/>
    <w:rsid w:val="00476E0B"/>
    <w:rsid w:val="00476EBD"/>
    <w:rsid w:val="00476F1F"/>
    <w:rsid w:val="00476F27"/>
    <w:rsid w:val="00476F49"/>
    <w:rsid w:val="00476FC5"/>
    <w:rsid w:val="00477011"/>
    <w:rsid w:val="00477149"/>
    <w:rsid w:val="0047719A"/>
    <w:rsid w:val="0047724F"/>
    <w:rsid w:val="004772B6"/>
    <w:rsid w:val="004772BE"/>
    <w:rsid w:val="004772DA"/>
    <w:rsid w:val="004772E2"/>
    <w:rsid w:val="00477303"/>
    <w:rsid w:val="004773AF"/>
    <w:rsid w:val="00477409"/>
    <w:rsid w:val="0047744E"/>
    <w:rsid w:val="0047746A"/>
    <w:rsid w:val="004774D8"/>
    <w:rsid w:val="00477514"/>
    <w:rsid w:val="0047751D"/>
    <w:rsid w:val="00477558"/>
    <w:rsid w:val="004775D5"/>
    <w:rsid w:val="004775F1"/>
    <w:rsid w:val="0047767C"/>
    <w:rsid w:val="004776AF"/>
    <w:rsid w:val="004776E2"/>
    <w:rsid w:val="0047777A"/>
    <w:rsid w:val="004777B7"/>
    <w:rsid w:val="004778F0"/>
    <w:rsid w:val="004779FB"/>
    <w:rsid w:val="00477AA2"/>
    <w:rsid w:val="00477B25"/>
    <w:rsid w:val="00477B5D"/>
    <w:rsid w:val="00477B7D"/>
    <w:rsid w:val="00477B8C"/>
    <w:rsid w:val="00477BAF"/>
    <w:rsid w:val="00477BC0"/>
    <w:rsid w:val="00477C40"/>
    <w:rsid w:val="00477C4C"/>
    <w:rsid w:val="00477CB5"/>
    <w:rsid w:val="00477CF0"/>
    <w:rsid w:val="00477D58"/>
    <w:rsid w:val="00477D5D"/>
    <w:rsid w:val="00477D9C"/>
    <w:rsid w:val="00477E70"/>
    <w:rsid w:val="00477ED5"/>
    <w:rsid w:val="00477FB1"/>
    <w:rsid w:val="00477FFC"/>
    <w:rsid w:val="004800ED"/>
    <w:rsid w:val="004801F1"/>
    <w:rsid w:val="00480223"/>
    <w:rsid w:val="00480224"/>
    <w:rsid w:val="0048023C"/>
    <w:rsid w:val="004802B1"/>
    <w:rsid w:val="004802E5"/>
    <w:rsid w:val="0048031A"/>
    <w:rsid w:val="004803C7"/>
    <w:rsid w:val="0048046B"/>
    <w:rsid w:val="004804D7"/>
    <w:rsid w:val="004804DD"/>
    <w:rsid w:val="00480529"/>
    <w:rsid w:val="0048055B"/>
    <w:rsid w:val="004805FE"/>
    <w:rsid w:val="00480647"/>
    <w:rsid w:val="004806C4"/>
    <w:rsid w:val="004806FF"/>
    <w:rsid w:val="0048074A"/>
    <w:rsid w:val="00480770"/>
    <w:rsid w:val="0048081D"/>
    <w:rsid w:val="004808CD"/>
    <w:rsid w:val="004808D9"/>
    <w:rsid w:val="004808DF"/>
    <w:rsid w:val="00480964"/>
    <w:rsid w:val="004809DB"/>
    <w:rsid w:val="00480A61"/>
    <w:rsid w:val="00480ABE"/>
    <w:rsid w:val="00480AC3"/>
    <w:rsid w:val="00480ADB"/>
    <w:rsid w:val="00480AFB"/>
    <w:rsid w:val="00480B3B"/>
    <w:rsid w:val="00480B8C"/>
    <w:rsid w:val="00480BE7"/>
    <w:rsid w:val="00480D1C"/>
    <w:rsid w:val="00480DD0"/>
    <w:rsid w:val="00480DE5"/>
    <w:rsid w:val="00480E3F"/>
    <w:rsid w:val="00480E92"/>
    <w:rsid w:val="00480ECE"/>
    <w:rsid w:val="00480EDC"/>
    <w:rsid w:val="00480EDD"/>
    <w:rsid w:val="00480EF0"/>
    <w:rsid w:val="00480F02"/>
    <w:rsid w:val="00480F81"/>
    <w:rsid w:val="00480FBB"/>
    <w:rsid w:val="00480FE5"/>
    <w:rsid w:val="00481036"/>
    <w:rsid w:val="004810A2"/>
    <w:rsid w:val="00481155"/>
    <w:rsid w:val="0048115E"/>
    <w:rsid w:val="0048123F"/>
    <w:rsid w:val="0048131D"/>
    <w:rsid w:val="0048135B"/>
    <w:rsid w:val="004813A0"/>
    <w:rsid w:val="0048140B"/>
    <w:rsid w:val="0048143B"/>
    <w:rsid w:val="004814EE"/>
    <w:rsid w:val="0048167D"/>
    <w:rsid w:val="004816C0"/>
    <w:rsid w:val="004816C8"/>
    <w:rsid w:val="0048172A"/>
    <w:rsid w:val="004817BE"/>
    <w:rsid w:val="00481817"/>
    <w:rsid w:val="00481840"/>
    <w:rsid w:val="00481875"/>
    <w:rsid w:val="004818AA"/>
    <w:rsid w:val="004818D3"/>
    <w:rsid w:val="00481982"/>
    <w:rsid w:val="004819A0"/>
    <w:rsid w:val="00481A2E"/>
    <w:rsid w:val="00481B24"/>
    <w:rsid w:val="00481BD9"/>
    <w:rsid w:val="00481C13"/>
    <w:rsid w:val="00481CC2"/>
    <w:rsid w:val="00481CD3"/>
    <w:rsid w:val="00481D2C"/>
    <w:rsid w:val="00481D9C"/>
    <w:rsid w:val="00481DB7"/>
    <w:rsid w:val="00481DD7"/>
    <w:rsid w:val="00481DDB"/>
    <w:rsid w:val="00481EBC"/>
    <w:rsid w:val="00481EC6"/>
    <w:rsid w:val="00481F9C"/>
    <w:rsid w:val="00481FC2"/>
    <w:rsid w:val="00481FCF"/>
    <w:rsid w:val="00482018"/>
    <w:rsid w:val="0048212D"/>
    <w:rsid w:val="00482164"/>
    <w:rsid w:val="004821FC"/>
    <w:rsid w:val="00482216"/>
    <w:rsid w:val="00482300"/>
    <w:rsid w:val="00482302"/>
    <w:rsid w:val="004823B1"/>
    <w:rsid w:val="004823CE"/>
    <w:rsid w:val="00482419"/>
    <w:rsid w:val="004824BB"/>
    <w:rsid w:val="004824C1"/>
    <w:rsid w:val="004824D8"/>
    <w:rsid w:val="0048259E"/>
    <w:rsid w:val="004825C1"/>
    <w:rsid w:val="004825F9"/>
    <w:rsid w:val="0048264E"/>
    <w:rsid w:val="00482675"/>
    <w:rsid w:val="0048269E"/>
    <w:rsid w:val="004826BC"/>
    <w:rsid w:val="00482708"/>
    <w:rsid w:val="00482723"/>
    <w:rsid w:val="00482743"/>
    <w:rsid w:val="00482774"/>
    <w:rsid w:val="004827D8"/>
    <w:rsid w:val="0048280C"/>
    <w:rsid w:val="00482848"/>
    <w:rsid w:val="004828AE"/>
    <w:rsid w:val="00482923"/>
    <w:rsid w:val="00482A27"/>
    <w:rsid w:val="00482A36"/>
    <w:rsid w:val="00482A9A"/>
    <w:rsid w:val="00482C2F"/>
    <w:rsid w:val="00482C66"/>
    <w:rsid w:val="00482C7C"/>
    <w:rsid w:val="00482CD2"/>
    <w:rsid w:val="00482D79"/>
    <w:rsid w:val="00482E8D"/>
    <w:rsid w:val="00482EDF"/>
    <w:rsid w:val="00482F84"/>
    <w:rsid w:val="00482FD1"/>
    <w:rsid w:val="00482FF5"/>
    <w:rsid w:val="0048303D"/>
    <w:rsid w:val="00483051"/>
    <w:rsid w:val="004831BC"/>
    <w:rsid w:val="00483230"/>
    <w:rsid w:val="00483274"/>
    <w:rsid w:val="0048333D"/>
    <w:rsid w:val="00483418"/>
    <w:rsid w:val="004834DF"/>
    <w:rsid w:val="00483504"/>
    <w:rsid w:val="00483511"/>
    <w:rsid w:val="00483544"/>
    <w:rsid w:val="0048355B"/>
    <w:rsid w:val="00483587"/>
    <w:rsid w:val="004835C3"/>
    <w:rsid w:val="0048366A"/>
    <w:rsid w:val="00483685"/>
    <w:rsid w:val="00483704"/>
    <w:rsid w:val="0048380F"/>
    <w:rsid w:val="004838C6"/>
    <w:rsid w:val="00483948"/>
    <w:rsid w:val="004839BE"/>
    <w:rsid w:val="00483A68"/>
    <w:rsid w:val="00483AA9"/>
    <w:rsid w:val="00483AEA"/>
    <w:rsid w:val="00483B1C"/>
    <w:rsid w:val="00483BB6"/>
    <w:rsid w:val="00483BD1"/>
    <w:rsid w:val="00483CBB"/>
    <w:rsid w:val="00483CDE"/>
    <w:rsid w:val="00483CED"/>
    <w:rsid w:val="00483CF5"/>
    <w:rsid w:val="00483D7F"/>
    <w:rsid w:val="00483DC2"/>
    <w:rsid w:val="00483E0D"/>
    <w:rsid w:val="00483E5A"/>
    <w:rsid w:val="00483EBF"/>
    <w:rsid w:val="0048401C"/>
    <w:rsid w:val="00484129"/>
    <w:rsid w:val="00484157"/>
    <w:rsid w:val="004841BB"/>
    <w:rsid w:val="004841BC"/>
    <w:rsid w:val="004841CF"/>
    <w:rsid w:val="004841E0"/>
    <w:rsid w:val="0048425D"/>
    <w:rsid w:val="00484284"/>
    <w:rsid w:val="00484303"/>
    <w:rsid w:val="0048432B"/>
    <w:rsid w:val="004843BD"/>
    <w:rsid w:val="00484441"/>
    <w:rsid w:val="00484485"/>
    <w:rsid w:val="00484539"/>
    <w:rsid w:val="00484594"/>
    <w:rsid w:val="004845F7"/>
    <w:rsid w:val="00484665"/>
    <w:rsid w:val="00484685"/>
    <w:rsid w:val="004846FC"/>
    <w:rsid w:val="0048472E"/>
    <w:rsid w:val="00484738"/>
    <w:rsid w:val="0048475D"/>
    <w:rsid w:val="004847BC"/>
    <w:rsid w:val="0048487B"/>
    <w:rsid w:val="004848B8"/>
    <w:rsid w:val="004848F2"/>
    <w:rsid w:val="004849A5"/>
    <w:rsid w:val="004849D8"/>
    <w:rsid w:val="00484B02"/>
    <w:rsid w:val="00484B76"/>
    <w:rsid w:val="00484BA8"/>
    <w:rsid w:val="00484CC7"/>
    <w:rsid w:val="00484CE0"/>
    <w:rsid w:val="00484CEF"/>
    <w:rsid w:val="00484D1C"/>
    <w:rsid w:val="00484D52"/>
    <w:rsid w:val="00484DAA"/>
    <w:rsid w:val="00484E0A"/>
    <w:rsid w:val="00484E11"/>
    <w:rsid w:val="00484E5E"/>
    <w:rsid w:val="00484E9B"/>
    <w:rsid w:val="00484EED"/>
    <w:rsid w:val="00484F0C"/>
    <w:rsid w:val="00485018"/>
    <w:rsid w:val="00485036"/>
    <w:rsid w:val="00485150"/>
    <w:rsid w:val="0048523B"/>
    <w:rsid w:val="0048523C"/>
    <w:rsid w:val="0048526E"/>
    <w:rsid w:val="00485329"/>
    <w:rsid w:val="00485353"/>
    <w:rsid w:val="00485375"/>
    <w:rsid w:val="004853A7"/>
    <w:rsid w:val="004853AC"/>
    <w:rsid w:val="004853D8"/>
    <w:rsid w:val="004853E3"/>
    <w:rsid w:val="0048549E"/>
    <w:rsid w:val="00485570"/>
    <w:rsid w:val="0048559E"/>
    <w:rsid w:val="004855B5"/>
    <w:rsid w:val="00485605"/>
    <w:rsid w:val="0048567B"/>
    <w:rsid w:val="004856B0"/>
    <w:rsid w:val="004856E9"/>
    <w:rsid w:val="00485786"/>
    <w:rsid w:val="004858A5"/>
    <w:rsid w:val="00485903"/>
    <w:rsid w:val="0048598F"/>
    <w:rsid w:val="004859AF"/>
    <w:rsid w:val="004859EF"/>
    <w:rsid w:val="00485AC0"/>
    <w:rsid w:val="00485AE0"/>
    <w:rsid w:val="00485B1A"/>
    <w:rsid w:val="00485B1C"/>
    <w:rsid w:val="00485B98"/>
    <w:rsid w:val="00485B9A"/>
    <w:rsid w:val="00485BD8"/>
    <w:rsid w:val="00485C3D"/>
    <w:rsid w:val="00485DB1"/>
    <w:rsid w:val="00485DBF"/>
    <w:rsid w:val="00485DC1"/>
    <w:rsid w:val="00485E14"/>
    <w:rsid w:val="00485E20"/>
    <w:rsid w:val="00485E4B"/>
    <w:rsid w:val="00485F8E"/>
    <w:rsid w:val="00485FD7"/>
    <w:rsid w:val="0048606E"/>
    <w:rsid w:val="00486070"/>
    <w:rsid w:val="00486181"/>
    <w:rsid w:val="00486195"/>
    <w:rsid w:val="00486281"/>
    <w:rsid w:val="004862C1"/>
    <w:rsid w:val="00486339"/>
    <w:rsid w:val="0048633C"/>
    <w:rsid w:val="00486356"/>
    <w:rsid w:val="0048639C"/>
    <w:rsid w:val="004863D6"/>
    <w:rsid w:val="00486450"/>
    <w:rsid w:val="004864DF"/>
    <w:rsid w:val="00486554"/>
    <w:rsid w:val="00486583"/>
    <w:rsid w:val="0048658A"/>
    <w:rsid w:val="004865D1"/>
    <w:rsid w:val="004865E7"/>
    <w:rsid w:val="004865E9"/>
    <w:rsid w:val="0048664B"/>
    <w:rsid w:val="004866E4"/>
    <w:rsid w:val="0048671D"/>
    <w:rsid w:val="00486770"/>
    <w:rsid w:val="004867C1"/>
    <w:rsid w:val="00486844"/>
    <w:rsid w:val="004868AA"/>
    <w:rsid w:val="004868D5"/>
    <w:rsid w:val="0048692A"/>
    <w:rsid w:val="00486940"/>
    <w:rsid w:val="0048697E"/>
    <w:rsid w:val="00486B08"/>
    <w:rsid w:val="00486B19"/>
    <w:rsid w:val="00486B54"/>
    <w:rsid w:val="00486BAC"/>
    <w:rsid w:val="00486C3C"/>
    <w:rsid w:val="00486C8A"/>
    <w:rsid w:val="00486CD7"/>
    <w:rsid w:val="00486D7B"/>
    <w:rsid w:val="00486E2F"/>
    <w:rsid w:val="00486E65"/>
    <w:rsid w:val="00486F34"/>
    <w:rsid w:val="00487010"/>
    <w:rsid w:val="0048701F"/>
    <w:rsid w:val="00487105"/>
    <w:rsid w:val="00487110"/>
    <w:rsid w:val="00487115"/>
    <w:rsid w:val="00487131"/>
    <w:rsid w:val="004871A2"/>
    <w:rsid w:val="00487205"/>
    <w:rsid w:val="0048720E"/>
    <w:rsid w:val="00487221"/>
    <w:rsid w:val="0048731A"/>
    <w:rsid w:val="00487327"/>
    <w:rsid w:val="00487374"/>
    <w:rsid w:val="00487384"/>
    <w:rsid w:val="004873C0"/>
    <w:rsid w:val="00487456"/>
    <w:rsid w:val="004874CD"/>
    <w:rsid w:val="00487503"/>
    <w:rsid w:val="00487542"/>
    <w:rsid w:val="004875C0"/>
    <w:rsid w:val="004875F9"/>
    <w:rsid w:val="00487617"/>
    <w:rsid w:val="004876E4"/>
    <w:rsid w:val="00487774"/>
    <w:rsid w:val="00487804"/>
    <w:rsid w:val="00487823"/>
    <w:rsid w:val="0048783D"/>
    <w:rsid w:val="00487843"/>
    <w:rsid w:val="00487846"/>
    <w:rsid w:val="004878E0"/>
    <w:rsid w:val="004878FA"/>
    <w:rsid w:val="00487900"/>
    <w:rsid w:val="004879F6"/>
    <w:rsid w:val="00487A58"/>
    <w:rsid w:val="00487A7D"/>
    <w:rsid w:val="00487AE0"/>
    <w:rsid w:val="00487C12"/>
    <w:rsid w:val="00487C24"/>
    <w:rsid w:val="00487C4A"/>
    <w:rsid w:val="00487CB1"/>
    <w:rsid w:val="00487E55"/>
    <w:rsid w:val="00487E6F"/>
    <w:rsid w:val="00487EDE"/>
    <w:rsid w:val="00487F44"/>
    <w:rsid w:val="00487F86"/>
    <w:rsid w:val="00487FC3"/>
    <w:rsid w:val="00487FD1"/>
    <w:rsid w:val="00487FD3"/>
    <w:rsid w:val="00487FDC"/>
    <w:rsid w:val="00487FFE"/>
    <w:rsid w:val="004900AC"/>
    <w:rsid w:val="004901AC"/>
    <w:rsid w:val="004901CA"/>
    <w:rsid w:val="004902B2"/>
    <w:rsid w:val="004903D8"/>
    <w:rsid w:val="0049045D"/>
    <w:rsid w:val="00490504"/>
    <w:rsid w:val="0049052D"/>
    <w:rsid w:val="004905C5"/>
    <w:rsid w:val="004905D2"/>
    <w:rsid w:val="00490685"/>
    <w:rsid w:val="0049068D"/>
    <w:rsid w:val="00490721"/>
    <w:rsid w:val="0049089E"/>
    <w:rsid w:val="004908DA"/>
    <w:rsid w:val="004909DB"/>
    <w:rsid w:val="00490B13"/>
    <w:rsid w:val="00490B65"/>
    <w:rsid w:val="00490BBD"/>
    <w:rsid w:val="00490BF6"/>
    <w:rsid w:val="00490C70"/>
    <w:rsid w:val="00490CFE"/>
    <w:rsid w:val="00490D14"/>
    <w:rsid w:val="00490D74"/>
    <w:rsid w:val="00490D84"/>
    <w:rsid w:val="00490DFF"/>
    <w:rsid w:val="00490E7F"/>
    <w:rsid w:val="00490E8C"/>
    <w:rsid w:val="00490F68"/>
    <w:rsid w:val="00490FC0"/>
    <w:rsid w:val="0049105C"/>
    <w:rsid w:val="004910AC"/>
    <w:rsid w:val="004910AF"/>
    <w:rsid w:val="004910D8"/>
    <w:rsid w:val="004910E9"/>
    <w:rsid w:val="00491156"/>
    <w:rsid w:val="004911D6"/>
    <w:rsid w:val="004911DC"/>
    <w:rsid w:val="0049123A"/>
    <w:rsid w:val="004912E1"/>
    <w:rsid w:val="00491386"/>
    <w:rsid w:val="0049139D"/>
    <w:rsid w:val="004913BB"/>
    <w:rsid w:val="004913EC"/>
    <w:rsid w:val="00491416"/>
    <w:rsid w:val="00491435"/>
    <w:rsid w:val="004914F9"/>
    <w:rsid w:val="00491541"/>
    <w:rsid w:val="0049163E"/>
    <w:rsid w:val="00491717"/>
    <w:rsid w:val="0049174D"/>
    <w:rsid w:val="0049179E"/>
    <w:rsid w:val="00491806"/>
    <w:rsid w:val="00491841"/>
    <w:rsid w:val="0049188B"/>
    <w:rsid w:val="0049190A"/>
    <w:rsid w:val="0049190B"/>
    <w:rsid w:val="00491910"/>
    <w:rsid w:val="00491960"/>
    <w:rsid w:val="00491976"/>
    <w:rsid w:val="00491983"/>
    <w:rsid w:val="00491989"/>
    <w:rsid w:val="00491A9B"/>
    <w:rsid w:val="00491ACD"/>
    <w:rsid w:val="00491AD5"/>
    <w:rsid w:val="00491B26"/>
    <w:rsid w:val="00491B9E"/>
    <w:rsid w:val="00491BA5"/>
    <w:rsid w:val="00491D1B"/>
    <w:rsid w:val="00491D4E"/>
    <w:rsid w:val="00491EAA"/>
    <w:rsid w:val="00491EC1"/>
    <w:rsid w:val="00491EFA"/>
    <w:rsid w:val="00491F05"/>
    <w:rsid w:val="00491F38"/>
    <w:rsid w:val="00491FE3"/>
    <w:rsid w:val="0049204E"/>
    <w:rsid w:val="00492070"/>
    <w:rsid w:val="004920B1"/>
    <w:rsid w:val="0049210B"/>
    <w:rsid w:val="0049211D"/>
    <w:rsid w:val="004921A0"/>
    <w:rsid w:val="004921C6"/>
    <w:rsid w:val="004921D9"/>
    <w:rsid w:val="00492215"/>
    <w:rsid w:val="004922A3"/>
    <w:rsid w:val="00492372"/>
    <w:rsid w:val="00492396"/>
    <w:rsid w:val="004923AB"/>
    <w:rsid w:val="004923BB"/>
    <w:rsid w:val="00492434"/>
    <w:rsid w:val="004924B8"/>
    <w:rsid w:val="00492501"/>
    <w:rsid w:val="0049258C"/>
    <w:rsid w:val="004925C9"/>
    <w:rsid w:val="004925CE"/>
    <w:rsid w:val="004926A6"/>
    <w:rsid w:val="004926EF"/>
    <w:rsid w:val="004926FA"/>
    <w:rsid w:val="0049271E"/>
    <w:rsid w:val="004927A7"/>
    <w:rsid w:val="004927B6"/>
    <w:rsid w:val="004927C1"/>
    <w:rsid w:val="004927EA"/>
    <w:rsid w:val="00492872"/>
    <w:rsid w:val="00492925"/>
    <w:rsid w:val="00492948"/>
    <w:rsid w:val="00492956"/>
    <w:rsid w:val="004929B9"/>
    <w:rsid w:val="00492A8C"/>
    <w:rsid w:val="00492AE4"/>
    <w:rsid w:val="00492BAB"/>
    <w:rsid w:val="00492BDD"/>
    <w:rsid w:val="00492C57"/>
    <w:rsid w:val="00492C74"/>
    <w:rsid w:val="00492CAF"/>
    <w:rsid w:val="00492D2B"/>
    <w:rsid w:val="00492D53"/>
    <w:rsid w:val="00492D8F"/>
    <w:rsid w:val="00492E47"/>
    <w:rsid w:val="00492ED4"/>
    <w:rsid w:val="00492FF2"/>
    <w:rsid w:val="00492FF9"/>
    <w:rsid w:val="0049300B"/>
    <w:rsid w:val="00493069"/>
    <w:rsid w:val="004930B3"/>
    <w:rsid w:val="00493124"/>
    <w:rsid w:val="00493189"/>
    <w:rsid w:val="004931F8"/>
    <w:rsid w:val="00493239"/>
    <w:rsid w:val="0049327F"/>
    <w:rsid w:val="004932B9"/>
    <w:rsid w:val="0049330D"/>
    <w:rsid w:val="00493315"/>
    <w:rsid w:val="00493360"/>
    <w:rsid w:val="004933D0"/>
    <w:rsid w:val="004933EF"/>
    <w:rsid w:val="00493401"/>
    <w:rsid w:val="00493456"/>
    <w:rsid w:val="004934DC"/>
    <w:rsid w:val="004935A1"/>
    <w:rsid w:val="00493625"/>
    <w:rsid w:val="00493665"/>
    <w:rsid w:val="004936ED"/>
    <w:rsid w:val="0049373D"/>
    <w:rsid w:val="004937DD"/>
    <w:rsid w:val="004937FD"/>
    <w:rsid w:val="00493832"/>
    <w:rsid w:val="00493911"/>
    <w:rsid w:val="00493914"/>
    <w:rsid w:val="004939B0"/>
    <w:rsid w:val="00493A42"/>
    <w:rsid w:val="00493A9C"/>
    <w:rsid w:val="00493AAA"/>
    <w:rsid w:val="00493AD6"/>
    <w:rsid w:val="00493AEC"/>
    <w:rsid w:val="00493BA1"/>
    <w:rsid w:val="00493C40"/>
    <w:rsid w:val="00493C53"/>
    <w:rsid w:val="00493CEF"/>
    <w:rsid w:val="00493D65"/>
    <w:rsid w:val="00493D6D"/>
    <w:rsid w:val="00493E3B"/>
    <w:rsid w:val="00493EBF"/>
    <w:rsid w:val="00493F12"/>
    <w:rsid w:val="00493F20"/>
    <w:rsid w:val="00493F9E"/>
    <w:rsid w:val="00493FB9"/>
    <w:rsid w:val="0049402C"/>
    <w:rsid w:val="0049409D"/>
    <w:rsid w:val="004940CB"/>
    <w:rsid w:val="004940CF"/>
    <w:rsid w:val="00494161"/>
    <w:rsid w:val="00494355"/>
    <w:rsid w:val="004943AA"/>
    <w:rsid w:val="004943BA"/>
    <w:rsid w:val="004943CB"/>
    <w:rsid w:val="0049449F"/>
    <w:rsid w:val="00494522"/>
    <w:rsid w:val="00494599"/>
    <w:rsid w:val="004945BF"/>
    <w:rsid w:val="0049461C"/>
    <w:rsid w:val="0049462F"/>
    <w:rsid w:val="00494679"/>
    <w:rsid w:val="004946A3"/>
    <w:rsid w:val="004946C5"/>
    <w:rsid w:val="0049482E"/>
    <w:rsid w:val="004948AD"/>
    <w:rsid w:val="004948D4"/>
    <w:rsid w:val="004948E2"/>
    <w:rsid w:val="004948F5"/>
    <w:rsid w:val="00494941"/>
    <w:rsid w:val="00494972"/>
    <w:rsid w:val="00494B49"/>
    <w:rsid w:val="00494B6F"/>
    <w:rsid w:val="00494C04"/>
    <w:rsid w:val="00494C16"/>
    <w:rsid w:val="00494C76"/>
    <w:rsid w:val="00494C8E"/>
    <w:rsid w:val="00494D30"/>
    <w:rsid w:val="00494D78"/>
    <w:rsid w:val="00494D92"/>
    <w:rsid w:val="00494DAD"/>
    <w:rsid w:val="00494DB6"/>
    <w:rsid w:val="00494DCF"/>
    <w:rsid w:val="00494F75"/>
    <w:rsid w:val="00494F80"/>
    <w:rsid w:val="00494FD5"/>
    <w:rsid w:val="00494FD6"/>
    <w:rsid w:val="0049502F"/>
    <w:rsid w:val="0049505B"/>
    <w:rsid w:val="004950BD"/>
    <w:rsid w:val="004950DA"/>
    <w:rsid w:val="0049516B"/>
    <w:rsid w:val="004951D8"/>
    <w:rsid w:val="0049526F"/>
    <w:rsid w:val="004952CC"/>
    <w:rsid w:val="0049532C"/>
    <w:rsid w:val="004953B5"/>
    <w:rsid w:val="00495432"/>
    <w:rsid w:val="00495435"/>
    <w:rsid w:val="00495461"/>
    <w:rsid w:val="00495463"/>
    <w:rsid w:val="004954D1"/>
    <w:rsid w:val="0049555A"/>
    <w:rsid w:val="00495565"/>
    <w:rsid w:val="004955AA"/>
    <w:rsid w:val="004955D4"/>
    <w:rsid w:val="00495613"/>
    <w:rsid w:val="00495674"/>
    <w:rsid w:val="0049567D"/>
    <w:rsid w:val="0049571F"/>
    <w:rsid w:val="00495830"/>
    <w:rsid w:val="00495840"/>
    <w:rsid w:val="004958C2"/>
    <w:rsid w:val="004958D5"/>
    <w:rsid w:val="0049591D"/>
    <w:rsid w:val="004959F0"/>
    <w:rsid w:val="00495A32"/>
    <w:rsid w:val="00495A98"/>
    <w:rsid w:val="00495ABC"/>
    <w:rsid w:val="00495AE6"/>
    <w:rsid w:val="00495BBB"/>
    <w:rsid w:val="00495C60"/>
    <w:rsid w:val="00495CB5"/>
    <w:rsid w:val="00495D1D"/>
    <w:rsid w:val="00495D5D"/>
    <w:rsid w:val="00495D69"/>
    <w:rsid w:val="00495D8C"/>
    <w:rsid w:val="00495DB5"/>
    <w:rsid w:val="00495DC0"/>
    <w:rsid w:val="00495DEB"/>
    <w:rsid w:val="00495E1C"/>
    <w:rsid w:val="00495E2C"/>
    <w:rsid w:val="00495ECB"/>
    <w:rsid w:val="00495ED0"/>
    <w:rsid w:val="00495FA7"/>
    <w:rsid w:val="00496036"/>
    <w:rsid w:val="0049605C"/>
    <w:rsid w:val="00496075"/>
    <w:rsid w:val="004960C6"/>
    <w:rsid w:val="004960E4"/>
    <w:rsid w:val="00496132"/>
    <w:rsid w:val="00496159"/>
    <w:rsid w:val="004961AF"/>
    <w:rsid w:val="004961E9"/>
    <w:rsid w:val="0049633E"/>
    <w:rsid w:val="0049635B"/>
    <w:rsid w:val="00496369"/>
    <w:rsid w:val="00496380"/>
    <w:rsid w:val="00496554"/>
    <w:rsid w:val="00496593"/>
    <w:rsid w:val="00496635"/>
    <w:rsid w:val="004966E1"/>
    <w:rsid w:val="0049670D"/>
    <w:rsid w:val="00496760"/>
    <w:rsid w:val="004967B4"/>
    <w:rsid w:val="004967E9"/>
    <w:rsid w:val="00496977"/>
    <w:rsid w:val="004969C9"/>
    <w:rsid w:val="00496A63"/>
    <w:rsid w:val="00496B93"/>
    <w:rsid w:val="00496BF5"/>
    <w:rsid w:val="00496C6D"/>
    <w:rsid w:val="00496C94"/>
    <w:rsid w:val="00496D8C"/>
    <w:rsid w:val="00496DC3"/>
    <w:rsid w:val="00496DCC"/>
    <w:rsid w:val="00496DE6"/>
    <w:rsid w:val="00496E25"/>
    <w:rsid w:val="00496E43"/>
    <w:rsid w:val="00496F4C"/>
    <w:rsid w:val="00496FE1"/>
    <w:rsid w:val="00497091"/>
    <w:rsid w:val="00497217"/>
    <w:rsid w:val="00497271"/>
    <w:rsid w:val="00497283"/>
    <w:rsid w:val="004972AA"/>
    <w:rsid w:val="004972BB"/>
    <w:rsid w:val="00497469"/>
    <w:rsid w:val="00497479"/>
    <w:rsid w:val="004974AE"/>
    <w:rsid w:val="00497504"/>
    <w:rsid w:val="0049753D"/>
    <w:rsid w:val="00497583"/>
    <w:rsid w:val="004975C6"/>
    <w:rsid w:val="0049767B"/>
    <w:rsid w:val="004976DB"/>
    <w:rsid w:val="00497703"/>
    <w:rsid w:val="00497710"/>
    <w:rsid w:val="00497721"/>
    <w:rsid w:val="0049778D"/>
    <w:rsid w:val="0049779E"/>
    <w:rsid w:val="004977B3"/>
    <w:rsid w:val="004977BB"/>
    <w:rsid w:val="004977CB"/>
    <w:rsid w:val="00497846"/>
    <w:rsid w:val="00497859"/>
    <w:rsid w:val="0049787E"/>
    <w:rsid w:val="00497897"/>
    <w:rsid w:val="004978A3"/>
    <w:rsid w:val="00497902"/>
    <w:rsid w:val="00497939"/>
    <w:rsid w:val="004979A7"/>
    <w:rsid w:val="004979D8"/>
    <w:rsid w:val="00497AA0"/>
    <w:rsid w:val="00497AB1"/>
    <w:rsid w:val="00497B70"/>
    <w:rsid w:val="00497BCA"/>
    <w:rsid w:val="00497BE0"/>
    <w:rsid w:val="00497C03"/>
    <w:rsid w:val="00497C5B"/>
    <w:rsid w:val="00497D2C"/>
    <w:rsid w:val="00497D3A"/>
    <w:rsid w:val="00497D88"/>
    <w:rsid w:val="00497D95"/>
    <w:rsid w:val="00497E5C"/>
    <w:rsid w:val="00497F5D"/>
    <w:rsid w:val="004A0068"/>
    <w:rsid w:val="004A01C4"/>
    <w:rsid w:val="004A01DC"/>
    <w:rsid w:val="004A0242"/>
    <w:rsid w:val="004A0248"/>
    <w:rsid w:val="004A0274"/>
    <w:rsid w:val="004A028A"/>
    <w:rsid w:val="004A0294"/>
    <w:rsid w:val="004A03BF"/>
    <w:rsid w:val="004A03F3"/>
    <w:rsid w:val="004A048B"/>
    <w:rsid w:val="004A04F7"/>
    <w:rsid w:val="004A0631"/>
    <w:rsid w:val="004A0632"/>
    <w:rsid w:val="004A0651"/>
    <w:rsid w:val="004A068F"/>
    <w:rsid w:val="004A06A3"/>
    <w:rsid w:val="004A06A4"/>
    <w:rsid w:val="004A072A"/>
    <w:rsid w:val="004A075A"/>
    <w:rsid w:val="004A07DA"/>
    <w:rsid w:val="004A07E3"/>
    <w:rsid w:val="004A0834"/>
    <w:rsid w:val="004A08FC"/>
    <w:rsid w:val="004A091E"/>
    <w:rsid w:val="004A09D9"/>
    <w:rsid w:val="004A09E1"/>
    <w:rsid w:val="004A0A6E"/>
    <w:rsid w:val="004A0AE3"/>
    <w:rsid w:val="004A0B97"/>
    <w:rsid w:val="004A0BC9"/>
    <w:rsid w:val="004A0C69"/>
    <w:rsid w:val="004A0CF9"/>
    <w:rsid w:val="004A0E18"/>
    <w:rsid w:val="004A0E80"/>
    <w:rsid w:val="004A0EBE"/>
    <w:rsid w:val="004A0F03"/>
    <w:rsid w:val="004A0F7F"/>
    <w:rsid w:val="004A0FFA"/>
    <w:rsid w:val="004A0FFF"/>
    <w:rsid w:val="004A102F"/>
    <w:rsid w:val="004A1053"/>
    <w:rsid w:val="004A1076"/>
    <w:rsid w:val="004A11B9"/>
    <w:rsid w:val="004A11F9"/>
    <w:rsid w:val="004A1232"/>
    <w:rsid w:val="004A1271"/>
    <w:rsid w:val="004A1311"/>
    <w:rsid w:val="004A1326"/>
    <w:rsid w:val="004A1369"/>
    <w:rsid w:val="004A13C8"/>
    <w:rsid w:val="004A140B"/>
    <w:rsid w:val="004A146A"/>
    <w:rsid w:val="004A1553"/>
    <w:rsid w:val="004A15D8"/>
    <w:rsid w:val="004A15DA"/>
    <w:rsid w:val="004A16D3"/>
    <w:rsid w:val="004A17CA"/>
    <w:rsid w:val="004A17E4"/>
    <w:rsid w:val="004A1804"/>
    <w:rsid w:val="004A1887"/>
    <w:rsid w:val="004A19BF"/>
    <w:rsid w:val="004A19D6"/>
    <w:rsid w:val="004A1A68"/>
    <w:rsid w:val="004A1AB5"/>
    <w:rsid w:val="004A1B08"/>
    <w:rsid w:val="004A1B33"/>
    <w:rsid w:val="004A1B61"/>
    <w:rsid w:val="004A1B9B"/>
    <w:rsid w:val="004A1BD1"/>
    <w:rsid w:val="004A1C1D"/>
    <w:rsid w:val="004A1C6C"/>
    <w:rsid w:val="004A1CBB"/>
    <w:rsid w:val="004A1D32"/>
    <w:rsid w:val="004A1DAA"/>
    <w:rsid w:val="004A1E65"/>
    <w:rsid w:val="004A1F62"/>
    <w:rsid w:val="004A1FB6"/>
    <w:rsid w:val="004A1FDE"/>
    <w:rsid w:val="004A200A"/>
    <w:rsid w:val="004A21A0"/>
    <w:rsid w:val="004A21A5"/>
    <w:rsid w:val="004A2207"/>
    <w:rsid w:val="004A2222"/>
    <w:rsid w:val="004A224E"/>
    <w:rsid w:val="004A226D"/>
    <w:rsid w:val="004A22B8"/>
    <w:rsid w:val="004A22DF"/>
    <w:rsid w:val="004A2341"/>
    <w:rsid w:val="004A2380"/>
    <w:rsid w:val="004A23AF"/>
    <w:rsid w:val="004A2483"/>
    <w:rsid w:val="004A24B5"/>
    <w:rsid w:val="004A2536"/>
    <w:rsid w:val="004A2614"/>
    <w:rsid w:val="004A262D"/>
    <w:rsid w:val="004A268E"/>
    <w:rsid w:val="004A26A6"/>
    <w:rsid w:val="004A287E"/>
    <w:rsid w:val="004A2985"/>
    <w:rsid w:val="004A29CF"/>
    <w:rsid w:val="004A2A50"/>
    <w:rsid w:val="004A2AD5"/>
    <w:rsid w:val="004A2B7B"/>
    <w:rsid w:val="004A2BFC"/>
    <w:rsid w:val="004A2C1C"/>
    <w:rsid w:val="004A2C21"/>
    <w:rsid w:val="004A2C65"/>
    <w:rsid w:val="004A2D7E"/>
    <w:rsid w:val="004A2DA9"/>
    <w:rsid w:val="004A2DB6"/>
    <w:rsid w:val="004A2DFB"/>
    <w:rsid w:val="004A2E18"/>
    <w:rsid w:val="004A2E49"/>
    <w:rsid w:val="004A2E4E"/>
    <w:rsid w:val="004A2F02"/>
    <w:rsid w:val="004A304D"/>
    <w:rsid w:val="004A3060"/>
    <w:rsid w:val="004A3087"/>
    <w:rsid w:val="004A3098"/>
    <w:rsid w:val="004A309E"/>
    <w:rsid w:val="004A30A6"/>
    <w:rsid w:val="004A30FD"/>
    <w:rsid w:val="004A3131"/>
    <w:rsid w:val="004A3191"/>
    <w:rsid w:val="004A31D9"/>
    <w:rsid w:val="004A3260"/>
    <w:rsid w:val="004A3583"/>
    <w:rsid w:val="004A36B0"/>
    <w:rsid w:val="004A3702"/>
    <w:rsid w:val="004A3717"/>
    <w:rsid w:val="004A37A9"/>
    <w:rsid w:val="004A3822"/>
    <w:rsid w:val="004A3827"/>
    <w:rsid w:val="004A3876"/>
    <w:rsid w:val="004A3895"/>
    <w:rsid w:val="004A38C7"/>
    <w:rsid w:val="004A3919"/>
    <w:rsid w:val="004A3924"/>
    <w:rsid w:val="004A3931"/>
    <w:rsid w:val="004A395B"/>
    <w:rsid w:val="004A39A3"/>
    <w:rsid w:val="004A3A14"/>
    <w:rsid w:val="004A3A58"/>
    <w:rsid w:val="004A3B31"/>
    <w:rsid w:val="004A3BAA"/>
    <w:rsid w:val="004A3BB0"/>
    <w:rsid w:val="004A3C36"/>
    <w:rsid w:val="004A3D00"/>
    <w:rsid w:val="004A3D11"/>
    <w:rsid w:val="004A3D43"/>
    <w:rsid w:val="004A3D5D"/>
    <w:rsid w:val="004A3DDF"/>
    <w:rsid w:val="004A3DEC"/>
    <w:rsid w:val="004A3E01"/>
    <w:rsid w:val="004A3E20"/>
    <w:rsid w:val="004A3E59"/>
    <w:rsid w:val="004A3E5B"/>
    <w:rsid w:val="004A3E61"/>
    <w:rsid w:val="004A3E83"/>
    <w:rsid w:val="004A3EDB"/>
    <w:rsid w:val="004A3F32"/>
    <w:rsid w:val="004A3FB7"/>
    <w:rsid w:val="004A406B"/>
    <w:rsid w:val="004A4095"/>
    <w:rsid w:val="004A40BA"/>
    <w:rsid w:val="004A4151"/>
    <w:rsid w:val="004A41C5"/>
    <w:rsid w:val="004A41E7"/>
    <w:rsid w:val="004A42AA"/>
    <w:rsid w:val="004A4315"/>
    <w:rsid w:val="004A431F"/>
    <w:rsid w:val="004A43D4"/>
    <w:rsid w:val="004A4484"/>
    <w:rsid w:val="004A44C8"/>
    <w:rsid w:val="004A44D1"/>
    <w:rsid w:val="004A452C"/>
    <w:rsid w:val="004A458D"/>
    <w:rsid w:val="004A46EB"/>
    <w:rsid w:val="004A4735"/>
    <w:rsid w:val="004A47B8"/>
    <w:rsid w:val="004A47C4"/>
    <w:rsid w:val="004A47DF"/>
    <w:rsid w:val="004A48FF"/>
    <w:rsid w:val="004A4962"/>
    <w:rsid w:val="004A49DE"/>
    <w:rsid w:val="004A49F1"/>
    <w:rsid w:val="004A4A11"/>
    <w:rsid w:val="004A4A74"/>
    <w:rsid w:val="004A4B83"/>
    <w:rsid w:val="004A4BC8"/>
    <w:rsid w:val="004A4BF8"/>
    <w:rsid w:val="004A4BFA"/>
    <w:rsid w:val="004A4C04"/>
    <w:rsid w:val="004A4C2D"/>
    <w:rsid w:val="004A4D1B"/>
    <w:rsid w:val="004A4D89"/>
    <w:rsid w:val="004A4EE0"/>
    <w:rsid w:val="004A4F0D"/>
    <w:rsid w:val="004A4F72"/>
    <w:rsid w:val="004A4FA6"/>
    <w:rsid w:val="004A4FE6"/>
    <w:rsid w:val="004A5036"/>
    <w:rsid w:val="004A5060"/>
    <w:rsid w:val="004A5145"/>
    <w:rsid w:val="004A5175"/>
    <w:rsid w:val="004A5205"/>
    <w:rsid w:val="004A5243"/>
    <w:rsid w:val="004A52C9"/>
    <w:rsid w:val="004A52EC"/>
    <w:rsid w:val="004A5381"/>
    <w:rsid w:val="004A53A1"/>
    <w:rsid w:val="004A53A6"/>
    <w:rsid w:val="004A53FB"/>
    <w:rsid w:val="004A5407"/>
    <w:rsid w:val="004A5442"/>
    <w:rsid w:val="004A54DE"/>
    <w:rsid w:val="004A5508"/>
    <w:rsid w:val="004A5545"/>
    <w:rsid w:val="004A5574"/>
    <w:rsid w:val="004A5600"/>
    <w:rsid w:val="004A561E"/>
    <w:rsid w:val="004A562A"/>
    <w:rsid w:val="004A565C"/>
    <w:rsid w:val="004A566A"/>
    <w:rsid w:val="004A56F0"/>
    <w:rsid w:val="004A56F6"/>
    <w:rsid w:val="004A56F9"/>
    <w:rsid w:val="004A57D5"/>
    <w:rsid w:val="004A57E7"/>
    <w:rsid w:val="004A57EE"/>
    <w:rsid w:val="004A582A"/>
    <w:rsid w:val="004A585B"/>
    <w:rsid w:val="004A585C"/>
    <w:rsid w:val="004A5882"/>
    <w:rsid w:val="004A58B6"/>
    <w:rsid w:val="004A58C4"/>
    <w:rsid w:val="004A58E3"/>
    <w:rsid w:val="004A59F5"/>
    <w:rsid w:val="004A5A1A"/>
    <w:rsid w:val="004A5A68"/>
    <w:rsid w:val="004A5A6D"/>
    <w:rsid w:val="004A5B21"/>
    <w:rsid w:val="004A5C7C"/>
    <w:rsid w:val="004A5D8D"/>
    <w:rsid w:val="004A5F78"/>
    <w:rsid w:val="004A60B7"/>
    <w:rsid w:val="004A6135"/>
    <w:rsid w:val="004A623D"/>
    <w:rsid w:val="004A624A"/>
    <w:rsid w:val="004A6250"/>
    <w:rsid w:val="004A63A6"/>
    <w:rsid w:val="004A642C"/>
    <w:rsid w:val="004A6479"/>
    <w:rsid w:val="004A6530"/>
    <w:rsid w:val="004A66C2"/>
    <w:rsid w:val="004A66F6"/>
    <w:rsid w:val="004A674B"/>
    <w:rsid w:val="004A674E"/>
    <w:rsid w:val="004A6763"/>
    <w:rsid w:val="004A67F7"/>
    <w:rsid w:val="004A681D"/>
    <w:rsid w:val="004A681E"/>
    <w:rsid w:val="004A682E"/>
    <w:rsid w:val="004A6858"/>
    <w:rsid w:val="004A6859"/>
    <w:rsid w:val="004A699A"/>
    <w:rsid w:val="004A6A07"/>
    <w:rsid w:val="004A6A27"/>
    <w:rsid w:val="004A6A65"/>
    <w:rsid w:val="004A6A73"/>
    <w:rsid w:val="004A6B53"/>
    <w:rsid w:val="004A6C0B"/>
    <w:rsid w:val="004A6C14"/>
    <w:rsid w:val="004A6C94"/>
    <w:rsid w:val="004A6D77"/>
    <w:rsid w:val="004A6EAA"/>
    <w:rsid w:val="004A6F0F"/>
    <w:rsid w:val="004A7012"/>
    <w:rsid w:val="004A7074"/>
    <w:rsid w:val="004A707B"/>
    <w:rsid w:val="004A710D"/>
    <w:rsid w:val="004A71AC"/>
    <w:rsid w:val="004A71AD"/>
    <w:rsid w:val="004A72D5"/>
    <w:rsid w:val="004A739F"/>
    <w:rsid w:val="004A7441"/>
    <w:rsid w:val="004A744E"/>
    <w:rsid w:val="004A74A2"/>
    <w:rsid w:val="004A74E8"/>
    <w:rsid w:val="004A7547"/>
    <w:rsid w:val="004A75DC"/>
    <w:rsid w:val="004A7624"/>
    <w:rsid w:val="004A7686"/>
    <w:rsid w:val="004A76C2"/>
    <w:rsid w:val="004A7740"/>
    <w:rsid w:val="004A77BF"/>
    <w:rsid w:val="004A7834"/>
    <w:rsid w:val="004A7976"/>
    <w:rsid w:val="004A79F3"/>
    <w:rsid w:val="004A7A17"/>
    <w:rsid w:val="004A7AA5"/>
    <w:rsid w:val="004A7BF1"/>
    <w:rsid w:val="004A7BF2"/>
    <w:rsid w:val="004A7BF7"/>
    <w:rsid w:val="004A7BFB"/>
    <w:rsid w:val="004A7C73"/>
    <w:rsid w:val="004A7CB8"/>
    <w:rsid w:val="004A7D1E"/>
    <w:rsid w:val="004A7E8C"/>
    <w:rsid w:val="004A7F21"/>
    <w:rsid w:val="004A7F74"/>
    <w:rsid w:val="004A7FAF"/>
    <w:rsid w:val="004A7FEC"/>
    <w:rsid w:val="004A7FFD"/>
    <w:rsid w:val="004B0207"/>
    <w:rsid w:val="004B02A1"/>
    <w:rsid w:val="004B02E4"/>
    <w:rsid w:val="004B02E7"/>
    <w:rsid w:val="004B02FB"/>
    <w:rsid w:val="004B035B"/>
    <w:rsid w:val="004B04AC"/>
    <w:rsid w:val="004B04C4"/>
    <w:rsid w:val="004B05B3"/>
    <w:rsid w:val="004B0634"/>
    <w:rsid w:val="004B06DD"/>
    <w:rsid w:val="004B06E0"/>
    <w:rsid w:val="004B072D"/>
    <w:rsid w:val="004B0749"/>
    <w:rsid w:val="004B078D"/>
    <w:rsid w:val="004B07EC"/>
    <w:rsid w:val="004B0854"/>
    <w:rsid w:val="004B090F"/>
    <w:rsid w:val="004B0955"/>
    <w:rsid w:val="004B097A"/>
    <w:rsid w:val="004B0997"/>
    <w:rsid w:val="004B0B87"/>
    <w:rsid w:val="004B0BCD"/>
    <w:rsid w:val="004B0BE4"/>
    <w:rsid w:val="004B0C6F"/>
    <w:rsid w:val="004B0CDD"/>
    <w:rsid w:val="004B0D26"/>
    <w:rsid w:val="004B0D50"/>
    <w:rsid w:val="004B0EA1"/>
    <w:rsid w:val="004B0EB4"/>
    <w:rsid w:val="004B0EF3"/>
    <w:rsid w:val="004B0F83"/>
    <w:rsid w:val="004B0FAD"/>
    <w:rsid w:val="004B0FF7"/>
    <w:rsid w:val="004B1163"/>
    <w:rsid w:val="004B11B7"/>
    <w:rsid w:val="004B11C5"/>
    <w:rsid w:val="004B11EA"/>
    <w:rsid w:val="004B11F7"/>
    <w:rsid w:val="004B1293"/>
    <w:rsid w:val="004B1310"/>
    <w:rsid w:val="004B13D6"/>
    <w:rsid w:val="004B1461"/>
    <w:rsid w:val="004B1490"/>
    <w:rsid w:val="004B14F4"/>
    <w:rsid w:val="004B1574"/>
    <w:rsid w:val="004B1581"/>
    <w:rsid w:val="004B1634"/>
    <w:rsid w:val="004B164C"/>
    <w:rsid w:val="004B16F2"/>
    <w:rsid w:val="004B1786"/>
    <w:rsid w:val="004B18A9"/>
    <w:rsid w:val="004B18B9"/>
    <w:rsid w:val="004B18BC"/>
    <w:rsid w:val="004B194C"/>
    <w:rsid w:val="004B1991"/>
    <w:rsid w:val="004B1A36"/>
    <w:rsid w:val="004B1AB6"/>
    <w:rsid w:val="004B1AC4"/>
    <w:rsid w:val="004B1AF9"/>
    <w:rsid w:val="004B1B2F"/>
    <w:rsid w:val="004B1C31"/>
    <w:rsid w:val="004B1C94"/>
    <w:rsid w:val="004B1CF6"/>
    <w:rsid w:val="004B1D22"/>
    <w:rsid w:val="004B1D8B"/>
    <w:rsid w:val="004B1D97"/>
    <w:rsid w:val="004B1DCF"/>
    <w:rsid w:val="004B1F11"/>
    <w:rsid w:val="004B1F57"/>
    <w:rsid w:val="004B1FD3"/>
    <w:rsid w:val="004B20FD"/>
    <w:rsid w:val="004B21F1"/>
    <w:rsid w:val="004B222D"/>
    <w:rsid w:val="004B2239"/>
    <w:rsid w:val="004B2329"/>
    <w:rsid w:val="004B2368"/>
    <w:rsid w:val="004B2417"/>
    <w:rsid w:val="004B246E"/>
    <w:rsid w:val="004B25C3"/>
    <w:rsid w:val="004B25D5"/>
    <w:rsid w:val="004B25F1"/>
    <w:rsid w:val="004B264A"/>
    <w:rsid w:val="004B266C"/>
    <w:rsid w:val="004B2675"/>
    <w:rsid w:val="004B277F"/>
    <w:rsid w:val="004B28E6"/>
    <w:rsid w:val="004B2924"/>
    <w:rsid w:val="004B2986"/>
    <w:rsid w:val="004B2A89"/>
    <w:rsid w:val="004B2AA5"/>
    <w:rsid w:val="004B2B41"/>
    <w:rsid w:val="004B2B66"/>
    <w:rsid w:val="004B2C7D"/>
    <w:rsid w:val="004B2CBE"/>
    <w:rsid w:val="004B2CE4"/>
    <w:rsid w:val="004B2CE6"/>
    <w:rsid w:val="004B2D5E"/>
    <w:rsid w:val="004B2D78"/>
    <w:rsid w:val="004B2DF8"/>
    <w:rsid w:val="004B2F98"/>
    <w:rsid w:val="004B3054"/>
    <w:rsid w:val="004B305F"/>
    <w:rsid w:val="004B3084"/>
    <w:rsid w:val="004B3092"/>
    <w:rsid w:val="004B30E8"/>
    <w:rsid w:val="004B311F"/>
    <w:rsid w:val="004B3161"/>
    <w:rsid w:val="004B31B9"/>
    <w:rsid w:val="004B320D"/>
    <w:rsid w:val="004B3232"/>
    <w:rsid w:val="004B327C"/>
    <w:rsid w:val="004B3294"/>
    <w:rsid w:val="004B3394"/>
    <w:rsid w:val="004B33D6"/>
    <w:rsid w:val="004B341E"/>
    <w:rsid w:val="004B3466"/>
    <w:rsid w:val="004B34D7"/>
    <w:rsid w:val="004B3507"/>
    <w:rsid w:val="004B3683"/>
    <w:rsid w:val="004B36C0"/>
    <w:rsid w:val="004B371A"/>
    <w:rsid w:val="004B3756"/>
    <w:rsid w:val="004B3776"/>
    <w:rsid w:val="004B389D"/>
    <w:rsid w:val="004B38B5"/>
    <w:rsid w:val="004B38C3"/>
    <w:rsid w:val="004B394F"/>
    <w:rsid w:val="004B3955"/>
    <w:rsid w:val="004B396D"/>
    <w:rsid w:val="004B39AE"/>
    <w:rsid w:val="004B3A35"/>
    <w:rsid w:val="004B3ABA"/>
    <w:rsid w:val="004B3AD8"/>
    <w:rsid w:val="004B3BC7"/>
    <w:rsid w:val="004B3BE0"/>
    <w:rsid w:val="004B3CFB"/>
    <w:rsid w:val="004B3D18"/>
    <w:rsid w:val="004B3D38"/>
    <w:rsid w:val="004B3DE6"/>
    <w:rsid w:val="004B3E15"/>
    <w:rsid w:val="004B3E35"/>
    <w:rsid w:val="004B3E51"/>
    <w:rsid w:val="004B3E58"/>
    <w:rsid w:val="004B3FE6"/>
    <w:rsid w:val="004B4133"/>
    <w:rsid w:val="004B414E"/>
    <w:rsid w:val="004B415A"/>
    <w:rsid w:val="004B4173"/>
    <w:rsid w:val="004B4225"/>
    <w:rsid w:val="004B4300"/>
    <w:rsid w:val="004B4318"/>
    <w:rsid w:val="004B437F"/>
    <w:rsid w:val="004B43A9"/>
    <w:rsid w:val="004B43E6"/>
    <w:rsid w:val="004B442B"/>
    <w:rsid w:val="004B4459"/>
    <w:rsid w:val="004B4535"/>
    <w:rsid w:val="004B4551"/>
    <w:rsid w:val="004B45C7"/>
    <w:rsid w:val="004B4667"/>
    <w:rsid w:val="004B46D6"/>
    <w:rsid w:val="004B4720"/>
    <w:rsid w:val="004B477D"/>
    <w:rsid w:val="004B4808"/>
    <w:rsid w:val="004B4912"/>
    <w:rsid w:val="004B4943"/>
    <w:rsid w:val="004B49FC"/>
    <w:rsid w:val="004B4A11"/>
    <w:rsid w:val="004B4A45"/>
    <w:rsid w:val="004B4A84"/>
    <w:rsid w:val="004B4AA8"/>
    <w:rsid w:val="004B4B0F"/>
    <w:rsid w:val="004B4B19"/>
    <w:rsid w:val="004B4BAC"/>
    <w:rsid w:val="004B4C6F"/>
    <w:rsid w:val="004B4C7F"/>
    <w:rsid w:val="004B4CC5"/>
    <w:rsid w:val="004B4CE3"/>
    <w:rsid w:val="004B4D1B"/>
    <w:rsid w:val="004B4DB1"/>
    <w:rsid w:val="004B4EC2"/>
    <w:rsid w:val="004B4EDA"/>
    <w:rsid w:val="004B4EDD"/>
    <w:rsid w:val="004B4EDE"/>
    <w:rsid w:val="004B4F45"/>
    <w:rsid w:val="004B4FB5"/>
    <w:rsid w:val="004B5018"/>
    <w:rsid w:val="004B5062"/>
    <w:rsid w:val="004B512B"/>
    <w:rsid w:val="004B51C7"/>
    <w:rsid w:val="004B5269"/>
    <w:rsid w:val="004B540E"/>
    <w:rsid w:val="004B5449"/>
    <w:rsid w:val="004B5474"/>
    <w:rsid w:val="004B54A1"/>
    <w:rsid w:val="004B54EC"/>
    <w:rsid w:val="004B5521"/>
    <w:rsid w:val="004B55DD"/>
    <w:rsid w:val="004B5643"/>
    <w:rsid w:val="004B567C"/>
    <w:rsid w:val="004B56EE"/>
    <w:rsid w:val="004B5712"/>
    <w:rsid w:val="004B571F"/>
    <w:rsid w:val="004B57B4"/>
    <w:rsid w:val="004B5810"/>
    <w:rsid w:val="004B589D"/>
    <w:rsid w:val="004B58BF"/>
    <w:rsid w:val="004B58C4"/>
    <w:rsid w:val="004B5977"/>
    <w:rsid w:val="004B59DA"/>
    <w:rsid w:val="004B59ED"/>
    <w:rsid w:val="004B5A41"/>
    <w:rsid w:val="004B5AA9"/>
    <w:rsid w:val="004B5AB7"/>
    <w:rsid w:val="004B5AF6"/>
    <w:rsid w:val="004B5B3B"/>
    <w:rsid w:val="004B5B42"/>
    <w:rsid w:val="004B5B57"/>
    <w:rsid w:val="004B5B77"/>
    <w:rsid w:val="004B5BC2"/>
    <w:rsid w:val="004B5BD5"/>
    <w:rsid w:val="004B5BFE"/>
    <w:rsid w:val="004B5C7B"/>
    <w:rsid w:val="004B5C84"/>
    <w:rsid w:val="004B5CC3"/>
    <w:rsid w:val="004B5D09"/>
    <w:rsid w:val="004B5D1E"/>
    <w:rsid w:val="004B5DA6"/>
    <w:rsid w:val="004B5E0F"/>
    <w:rsid w:val="004B5E35"/>
    <w:rsid w:val="004B5E49"/>
    <w:rsid w:val="004B5E8B"/>
    <w:rsid w:val="004B5EB1"/>
    <w:rsid w:val="004B5ED5"/>
    <w:rsid w:val="004B5EF0"/>
    <w:rsid w:val="004B5FCF"/>
    <w:rsid w:val="004B602B"/>
    <w:rsid w:val="004B61FE"/>
    <w:rsid w:val="004B6239"/>
    <w:rsid w:val="004B627D"/>
    <w:rsid w:val="004B628E"/>
    <w:rsid w:val="004B62DE"/>
    <w:rsid w:val="004B6348"/>
    <w:rsid w:val="004B6419"/>
    <w:rsid w:val="004B6499"/>
    <w:rsid w:val="004B6534"/>
    <w:rsid w:val="004B6621"/>
    <w:rsid w:val="004B66A7"/>
    <w:rsid w:val="004B66AF"/>
    <w:rsid w:val="004B678F"/>
    <w:rsid w:val="004B67C0"/>
    <w:rsid w:val="004B67EE"/>
    <w:rsid w:val="004B68A5"/>
    <w:rsid w:val="004B68B4"/>
    <w:rsid w:val="004B693A"/>
    <w:rsid w:val="004B695B"/>
    <w:rsid w:val="004B69AD"/>
    <w:rsid w:val="004B6A2F"/>
    <w:rsid w:val="004B6A39"/>
    <w:rsid w:val="004B6A66"/>
    <w:rsid w:val="004B6AFF"/>
    <w:rsid w:val="004B6B7B"/>
    <w:rsid w:val="004B6D1B"/>
    <w:rsid w:val="004B6D7B"/>
    <w:rsid w:val="004B6EB9"/>
    <w:rsid w:val="004B6EBA"/>
    <w:rsid w:val="004B6F65"/>
    <w:rsid w:val="004B6FC7"/>
    <w:rsid w:val="004B706E"/>
    <w:rsid w:val="004B70F0"/>
    <w:rsid w:val="004B7138"/>
    <w:rsid w:val="004B71DA"/>
    <w:rsid w:val="004B7263"/>
    <w:rsid w:val="004B7316"/>
    <w:rsid w:val="004B74BA"/>
    <w:rsid w:val="004B74F9"/>
    <w:rsid w:val="004B759D"/>
    <w:rsid w:val="004B75AC"/>
    <w:rsid w:val="004B76F6"/>
    <w:rsid w:val="004B76FA"/>
    <w:rsid w:val="004B778E"/>
    <w:rsid w:val="004B77EE"/>
    <w:rsid w:val="004B781A"/>
    <w:rsid w:val="004B78C3"/>
    <w:rsid w:val="004B78DF"/>
    <w:rsid w:val="004B7977"/>
    <w:rsid w:val="004B797F"/>
    <w:rsid w:val="004B79C7"/>
    <w:rsid w:val="004B7ADC"/>
    <w:rsid w:val="004B7B48"/>
    <w:rsid w:val="004B7B62"/>
    <w:rsid w:val="004B7BAF"/>
    <w:rsid w:val="004B7C39"/>
    <w:rsid w:val="004B7CF4"/>
    <w:rsid w:val="004B7E39"/>
    <w:rsid w:val="004B7F2F"/>
    <w:rsid w:val="004B7F86"/>
    <w:rsid w:val="004B7F9E"/>
    <w:rsid w:val="004B7FC8"/>
    <w:rsid w:val="004C0024"/>
    <w:rsid w:val="004C00BD"/>
    <w:rsid w:val="004C00BF"/>
    <w:rsid w:val="004C00D7"/>
    <w:rsid w:val="004C0171"/>
    <w:rsid w:val="004C019D"/>
    <w:rsid w:val="004C01C3"/>
    <w:rsid w:val="004C022C"/>
    <w:rsid w:val="004C02CB"/>
    <w:rsid w:val="004C02E6"/>
    <w:rsid w:val="004C02E9"/>
    <w:rsid w:val="004C035E"/>
    <w:rsid w:val="004C0379"/>
    <w:rsid w:val="004C0469"/>
    <w:rsid w:val="004C0491"/>
    <w:rsid w:val="004C0500"/>
    <w:rsid w:val="004C05D6"/>
    <w:rsid w:val="004C05ED"/>
    <w:rsid w:val="004C0614"/>
    <w:rsid w:val="004C0656"/>
    <w:rsid w:val="004C066E"/>
    <w:rsid w:val="004C06AE"/>
    <w:rsid w:val="004C078F"/>
    <w:rsid w:val="004C08C7"/>
    <w:rsid w:val="004C08E4"/>
    <w:rsid w:val="004C08FD"/>
    <w:rsid w:val="004C09D5"/>
    <w:rsid w:val="004C0AFF"/>
    <w:rsid w:val="004C0B08"/>
    <w:rsid w:val="004C0B72"/>
    <w:rsid w:val="004C0BC7"/>
    <w:rsid w:val="004C0C2F"/>
    <w:rsid w:val="004C0C57"/>
    <w:rsid w:val="004C0CA2"/>
    <w:rsid w:val="004C0CB2"/>
    <w:rsid w:val="004C0CD6"/>
    <w:rsid w:val="004C0DC6"/>
    <w:rsid w:val="004C0E16"/>
    <w:rsid w:val="004C0E29"/>
    <w:rsid w:val="004C0E67"/>
    <w:rsid w:val="004C0E84"/>
    <w:rsid w:val="004C0F02"/>
    <w:rsid w:val="004C0FA7"/>
    <w:rsid w:val="004C106F"/>
    <w:rsid w:val="004C1142"/>
    <w:rsid w:val="004C1147"/>
    <w:rsid w:val="004C11D4"/>
    <w:rsid w:val="004C1289"/>
    <w:rsid w:val="004C1294"/>
    <w:rsid w:val="004C12F9"/>
    <w:rsid w:val="004C1452"/>
    <w:rsid w:val="004C145A"/>
    <w:rsid w:val="004C146A"/>
    <w:rsid w:val="004C1510"/>
    <w:rsid w:val="004C1546"/>
    <w:rsid w:val="004C1560"/>
    <w:rsid w:val="004C1582"/>
    <w:rsid w:val="004C15A4"/>
    <w:rsid w:val="004C167C"/>
    <w:rsid w:val="004C16C9"/>
    <w:rsid w:val="004C172E"/>
    <w:rsid w:val="004C189F"/>
    <w:rsid w:val="004C18AA"/>
    <w:rsid w:val="004C18B6"/>
    <w:rsid w:val="004C195B"/>
    <w:rsid w:val="004C19E5"/>
    <w:rsid w:val="004C1A62"/>
    <w:rsid w:val="004C1ACB"/>
    <w:rsid w:val="004C1B09"/>
    <w:rsid w:val="004C1B2B"/>
    <w:rsid w:val="004C1B55"/>
    <w:rsid w:val="004C1BBC"/>
    <w:rsid w:val="004C1E19"/>
    <w:rsid w:val="004C1EDD"/>
    <w:rsid w:val="004C1F29"/>
    <w:rsid w:val="004C1F58"/>
    <w:rsid w:val="004C20D1"/>
    <w:rsid w:val="004C2151"/>
    <w:rsid w:val="004C21F6"/>
    <w:rsid w:val="004C227E"/>
    <w:rsid w:val="004C22CD"/>
    <w:rsid w:val="004C2332"/>
    <w:rsid w:val="004C2345"/>
    <w:rsid w:val="004C237B"/>
    <w:rsid w:val="004C246E"/>
    <w:rsid w:val="004C2507"/>
    <w:rsid w:val="004C2676"/>
    <w:rsid w:val="004C2707"/>
    <w:rsid w:val="004C27E5"/>
    <w:rsid w:val="004C28EC"/>
    <w:rsid w:val="004C2992"/>
    <w:rsid w:val="004C29F1"/>
    <w:rsid w:val="004C2A11"/>
    <w:rsid w:val="004C2ABF"/>
    <w:rsid w:val="004C2B60"/>
    <w:rsid w:val="004C2B9E"/>
    <w:rsid w:val="004C2C93"/>
    <w:rsid w:val="004C2CFF"/>
    <w:rsid w:val="004C2D80"/>
    <w:rsid w:val="004C2D89"/>
    <w:rsid w:val="004C2E53"/>
    <w:rsid w:val="004C2FF5"/>
    <w:rsid w:val="004C302D"/>
    <w:rsid w:val="004C306D"/>
    <w:rsid w:val="004C30EC"/>
    <w:rsid w:val="004C31D7"/>
    <w:rsid w:val="004C3279"/>
    <w:rsid w:val="004C331B"/>
    <w:rsid w:val="004C331C"/>
    <w:rsid w:val="004C33C6"/>
    <w:rsid w:val="004C3426"/>
    <w:rsid w:val="004C345A"/>
    <w:rsid w:val="004C3488"/>
    <w:rsid w:val="004C34B9"/>
    <w:rsid w:val="004C359C"/>
    <w:rsid w:val="004C366E"/>
    <w:rsid w:val="004C36BE"/>
    <w:rsid w:val="004C374A"/>
    <w:rsid w:val="004C37E2"/>
    <w:rsid w:val="004C3836"/>
    <w:rsid w:val="004C3887"/>
    <w:rsid w:val="004C397D"/>
    <w:rsid w:val="004C3985"/>
    <w:rsid w:val="004C3A01"/>
    <w:rsid w:val="004C3AA7"/>
    <w:rsid w:val="004C3AAD"/>
    <w:rsid w:val="004C3ABA"/>
    <w:rsid w:val="004C3B26"/>
    <w:rsid w:val="004C3B3F"/>
    <w:rsid w:val="004C3C2F"/>
    <w:rsid w:val="004C3C3D"/>
    <w:rsid w:val="004C3CBB"/>
    <w:rsid w:val="004C3D3D"/>
    <w:rsid w:val="004C3DCA"/>
    <w:rsid w:val="004C3DEC"/>
    <w:rsid w:val="004C3F17"/>
    <w:rsid w:val="004C3F23"/>
    <w:rsid w:val="004C3F3C"/>
    <w:rsid w:val="004C3F63"/>
    <w:rsid w:val="004C3F91"/>
    <w:rsid w:val="004C3F9F"/>
    <w:rsid w:val="004C3FDE"/>
    <w:rsid w:val="004C3FF7"/>
    <w:rsid w:val="004C413F"/>
    <w:rsid w:val="004C4223"/>
    <w:rsid w:val="004C427B"/>
    <w:rsid w:val="004C42D8"/>
    <w:rsid w:val="004C432E"/>
    <w:rsid w:val="004C43F9"/>
    <w:rsid w:val="004C441E"/>
    <w:rsid w:val="004C454B"/>
    <w:rsid w:val="004C459F"/>
    <w:rsid w:val="004C462A"/>
    <w:rsid w:val="004C462E"/>
    <w:rsid w:val="004C4632"/>
    <w:rsid w:val="004C4677"/>
    <w:rsid w:val="004C467A"/>
    <w:rsid w:val="004C46C8"/>
    <w:rsid w:val="004C483A"/>
    <w:rsid w:val="004C484E"/>
    <w:rsid w:val="004C4887"/>
    <w:rsid w:val="004C4893"/>
    <w:rsid w:val="004C48BA"/>
    <w:rsid w:val="004C48EF"/>
    <w:rsid w:val="004C48FA"/>
    <w:rsid w:val="004C493A"/>
    <w:rsid w:val="004C49A9"/>
    <w:rsid w:val="004C49CC"/>
    <w:rsid w:val="004C4A1A"/>
    <w:rsid w:val="004C4A31"/>
    <w:rsid w:val="004C4A79"/>
    <w:rsid w:val="004C4A7C"/>
    <w:rsid w:val="004C4AA6"/>
    <w:rsid w:val="004C4B10"/>
    <w:rsid w:val="004C4B1B"/>
    <w:rsid w:val="004C4B84"/>
    <w:rsid w:val="004C4D17"/>
    <w:rsid w:val="004C4D2D"/>
    <w:rsid w:val="004C4D74"/>
    <w:rsid w:val="004C4D96"/>
    <w:rsid w:val="004C4E62"/>
    <w:rsid w:val="004C4E64"/>
    <w:rsid w:val="004C4E72"/>
    <w:rsid w:val="004C4EB4"/>
    <w:rsid w:val="004C4F7D"/>
    <w:rsid w:val="004C5014"/>
    <w:rsid w:val="004C5060"/>
    <w:rsid w:val="004C507B"/>
    <w:rsid w:val="004C508D"/>
    <w:rsid w:val="004C50CF"/>
    <w:rsid w:val="004C512E"/>
    <w:rsid w:val="004C51B9"/>
    <w:rsid w:val="004C52B4"/>
    <w:rsid w:val="004C52B5"/>
    <w:rsid w:val="004C5320"/>
    <w:rsid w:val="004C535A"/>
    <w:rsid w:val="004C53BF"/>
    <w:rsid w:val="004C53EB"/>
    <w:rsid w:val="004C546C"/>
    <w:rsid w:val="004C54B6"/>
    <w:rsid w:val="004C54DC"/>
    <w:rsid w:val="004C5519"/>
    <w:rsid w:val="004C5523"/>
    <w:rsid w:val="004C557E"/>
    <w:rsid w:val="004C5611"/>
    <w:rsid w:val="004C56B5"/>
    <w:rsid w:val="004C571A"/>
    <w:rsid w:val="004C5749"/>
    <w:rsid w:val="004C5778"/>
    <w:rsid w:val="004C58C7"/>
    <w:rsid w:val="004C5A43"/>
    <w:rsid w:val="004C5A7A"/>
    <w:rsid w:val="004C5BC2"/>
    <w:rsid w:val="004C5BD3"/>
    <w:rsid w:val="004C5C17"/>
    <w:rsid w:val="004C5C2C"/>
    <w:rsid w:val="004C5C6E"/>
    <w:rsid w:val="004C5C91"/>
    <w:rsid w:val="004C5CE1"/>
    <w:rsid w:val="004C5CFC"/>
    <w:rsid w:val="004C5D31"/>
    <w:rsid w:val="004C5D33"/>
    <w:rsid w:val="004C5E35"/>
    <w:rsid w:val="004C5E36"/>
    <w:rsid w:val="004C5E8B"/>
    <w:rsid w:val="004C5F27"/>
    <w:rsid w:val="004C5F5F"/>
    <w:rsid w:val="004C6014"/>
    <w:rsid w:val="004C6075"/>
    <w:rsid w:val="004C6229"/>
    <w:rsid w:val="004C6266"/>
    <w:rsid w:val="004C62D0"/>
    <w:rsid w:val="004C63C0"/>
    <w:rsid w:val="004C6478"/>
    <w:rsid w:val="004C6485"/>
    <w:rsid w:val="004C64C1"/>
    <w:rsid w:val="004C6503"/>
    <w:rsid w:val="004C6564"/>
    <w:rsid w:val="004C65AC"/>
    <w:rsid w:val="004C664D"/>
    <w:rsid w:val="004C66FD"/>
    <w:rsid w:val="004C6735"/>
    <w:rsid w:val="004C676D"/>
    <w:rsid w:val="004C68D3"/>
    <w:rsid w:val="004C6958"/>
    <w:rsid w:val="004C69A3"/>
    <w:rsid w:val="004C69FE"/>
    <w:rsid w:val="004C6AF6"/>
    <w:rsid w:val="004C6B72"/>
    <w:rsid w:val="004C6C48"/>
    <w:rsid w:val="004C6C49"/>
    <w:rsid w:val="004C6CBB"/>
    <w:rsid w:val="004C6D40"/>
    <w:rsid w:val="004C6D4B"/>
    <w:rsid w:val="004C6D54"/>
    <w:rsid w:val="004C6D57"/>
    <w:rsid w:val="004C6DB1"/>
    <w:rsid w:val="004C6E5A"/>
    <w:rsid w:val="004C6E5B"/>
    <w:rsid w:val="004C6E5E"/>
    <w:rsid w:val="004C6ECF"/>
    <w:rsid w:val="004C6F30"/>
    <w:rsid w:val="004C7160"/>
    <w:rsid w:val="004C7168"/>
    <w:rsid w:val="004C71B6"/>
    <w:rsid w:val="004C731C"/>
    <w:rsid w:val="004C7396"/>
    <w:rsid w:val="004C739D"/>
    <w:rsid w:val="004C74B2"/>
    <w:rsid w:val="004C74E7"/>
    <w:rsid w:val="004C7540"/>
    <w:rsid w:val="004C7546"/>
    <w:rsid w:val="004C7608"/>
    <w:rsid w:val="004C7680"/>
    <w:rsid w:val="004C76B9"/>
    <w:rsid w:val="004C774D"/>
    <w:rsid w:val="004C776A"/>
    <w:rsid w:val="004C789E"/>
    <w:rsid w:val="004C78CE"/>
    <w:rsid w:val="004C7968"/>
    <w:rsid w:val="004C79B7"/>
    <w:rsid w:val="004C7A70"/>
    <w:rsid w:val="004C7B02"/>
    <w:rsid w:val="004C7B4A"/>
    <w:rsid w:val="004C7B6B"/>
    <w:rsid w:val="004C7B91"/>
    <w:rsid w:val="004C7C01"/>
    <w:rsid w:val="004C7CA7"/>
    <w:rsid w:val="004C7D2D"/>
    <w:rsid w:val="004C7D81"/>
    <w:rsid w:val="004C7D97"/>
    <w:rsid w:val="004C7DCB"/>
    <w:rsid w:val="004C7E45"/>
    <w:rsid w:val="004C7E7D"/>
    <w:rsid w:val="004C7E7F"/>
    <w:rsid w:val="004C7EFB"/>
    <w:rsid w:val="004C7F24"/>
    <w:rsid w:val="004C7FC7"/>
    <w:rsid w:val="004D002D"/>
    <w:rsid w:val="004D0085"/>
    <w:rsid w:val="004D00A0"/>
    <w:rsid w:val="004D00E9"/>
    <w:rsid w:val="004D0132"/>
    <w:rsid w:val="004D013C"/>
    <w:rsid w:val="004D016C"/>
    <w:rsid w:val="004D017A"/>
    <w:rsid w:val="004D01DF"/>
    <w:rsid w:val="004D024E"/>
    <w:rsid w:val="004D033B"/>
    <w:rsid w:val="004D03A8"/>
    <w:rsid w:val="004D0442"/>
    <w:rsid w:val="004D0446"/>
    <w:rsid w:val="004D04EC"/>
    <w:rsid w:val="004D0518"/>
    <w:rsid w:val="004D05FC"/>
    <w:rsid w:val="004D06D4"/>
    <w:rsid w:val="004D06FA"/>
    <w:rsid w:val="004D07B7"/>
    <w:rsid w:val="004D0832"/>
    <w:rsid w:val="004D0983"/>
    <w:rsid w:val="004D0A7E"/>
    <w:rsid w:val="004D0A84"/>
    <w:rsid w:val="004D0ACA"/>
    <w:rsid w:val="004D0B0D"/>
    <w:rsid w:val="004D0BAB"/>
    <w:rsid w:val="004D0CC6"/>
    <w:rsid w:val="004D0D66"/>
    <w:rsid w:val="004D0D91"/>
    <w:rsid w:val="004D0E0C"/>
    <w:rsid w:val="004D0EB9"/>
    <w:rsid w:val="004D0EFD"/>
    <w:rsid w:val="004D0F71"/>
    <w:rsid w:val="004D0F7A"/>
    <w:rsid w:val="004D1042"/>
    <w:rsid w:val="004D10D3"/>
    <w:rsid w:val="004D10DC"/>
    <w:rsid w:val="004D1250"/>
    <w:rsid w:val="004D1335"/>
    <w:rsid w:val="004D1351"/>
    <w:rsid w:val="004D138A"/>
    <w:rsid w:val="004D1438"/>
    <w:rsid w:val="004D143C"/>
    <w:rsid w:val="004D144F"/>
    <w:rsid w:val="004D146B"/>
    <w:rsid w:val="004D150F"/>
    <w:rsid w:val="004D15AC"/>
    <w:rsid w:val="004D15B4"/>
    <w:rsid w:val="004D15EF"/>
    <w:rsid w:val="004D1611"/>
    <w:rsid w:val="004D163B"/>
    <w:rsid w:val="004D1689"/>
    <w:rsid w:val="004D169A"/>
    <w:rsid w:val="004D16C2"/>
    <w:rsid w:val="004D16EE"/>
    <w:rsid w:val="004D1701"/>
    <w:rsid w:val="004D1755"/>
    <w:rsid w:val="004D179E"/>
    <w:rsid w:val="004D192D"/>
    <w:rsid w:val="004D1957"/>
    <w:rsid w:val="004D19A5"/>
    <w:rsid w:val="004D1A24"/>
    <w:rsid w:val="004D1A83"/>
    <w:rsid w:val="004D1ACA"/>
    <w:rsid w:val="004D1ACC"/>
    <w:rsid w:val="004D1B59"/>
    <w:rsid w:val="004D1B99"/>
    <w:rsid w:val="004D1CF8"/>
    <w:rsid w:val="004D1D95"/>
    <w:rsid w:val="004D1D97"/>
    <w:rsid w:val="004D1D9B"/>
    <w:rsid w:val="004D1E32"/>
    <w:rsid w:val="004D1E5D"/>
    <w:rsid w:val="004D1E9A"/>
    <w:rsid w:val="004D1EC8"/>
    <w:rsid w:val="004D1F08"/>
    <w:rsid w:val="004D1F10"/>
    <w:rsid w:val="004D1F32"/>
    <w:rsid w:val="004D1F63"/>
    <w:rsid w:val="004D1FA7"/>
    <w:rsid w:val="004D200B"/>
    <w:rsid w:val="004D2095"/>
    <w:rsid w:val="004D20AC"/>
    <w:rsid w:val="004D20D1"/>
    <w:rsid w:val="004D20DC"/>
    <w:rsid w:val="004D2171"/>
    <w:rsid w:val="004D21A9"/>
    <w:rsid w:val="004D222F"/>
    <w:rsid w:val="004D2275"/>
    <w:rsid w:val="004D23A8"/>
    <w:rsid w:val="004D248F"/>
    <w:rsid w:val="004D24BD"/>
    <w:rsid w:val="004D256F"/>
    <w:rsid w:val="004D258C"/>
    <w:rsid w:val="004D25B2"/>
    <w:rsid w:val="004D2660"/>
    <w:rsid w:val="004D2673"/>
    <w:rsid w:val="004D2688"/>
    <w:rsid w:val="004D269A"/>
    <w:rsid w:val="004D26B6"/>
    <w:rsid w:val="004D2720"/>
    <w:rsid w:val="004D275F"/>
    <w:rsid w:val="004D27A2"/>
    <w:rsid w:val="004D284B"/>
    <w:rsid w:val="004D286E"/>
    <w:rsid w:val="004D28B8"/>
    <w:rsid w:val="004D28E5"/>
    <w:rsid w:val="004D295E"/>
    <w:rsid w:val="004D2A9A"/>
    <w:rsid w:val="004D2AF8"/>
    <w:rsid w:val="004D2B06"/>
    <w:rsid w:val="004D2B22"/>
    <w:rsid w:val="004D2BC8"/>
    <w:rsid w:val="004D2CC2"/>
    <w:rsid w:val="004D2D35"/>
    <w:rsid w:val="004D2E62"/>
    <w:rsid w:val="004D2EF6"/>
    <w:rsid w:val="004D2F0B"/>
    <w:rsid w:val="004D2F70"/>
    <w:rsid w:val="004D2FC6"/>
    <w:rsid w:val="004D302C"/>
    <w:rsid w:val="004D306D"/>
    <w:rsid w:val="004D30FE"/>
    <w:rsid w:val="004D3107"/>
    <w:rsid w:val="004D3277"/>
    <w:rsid w:val="004D32BF"/>
    <w:rsid w:val="004D334B"/>
    <w:rsid w:val="004D33C1"/>
    <w:rsid w:val="004D34ED"/>
    <w:rsid w:val="004D3533"/>
    <w:rsid w:val="004D35CE"/>
    <w:rsid w:val="004D360F"/>
    <w:rsid w:val="004D3653"/>
    <w:rsid w:val="004D3658"/>
    <w:rsid w:val="004D36D3"/>
    <w:rsid w:val="004D3741"/>
    <w:rsid w:val="004D3848"/>
    <w:rsid w:val="004D3921"/>
    <w:rsid w:val="004D3937"/>
    <w:rsid w:val="004D3984"/>
    <w:rsid w:val="004D3A2F"/>
    <w:rsid w:val="004D3A42"/>
    <w:rsid w:val="004D3A79"/>
    <w:rsid w:val="004D3A89"/>
    <w:rsid w:val="004D3AC1"/>
    <w:rsid w:val="004D3B46"/>
    <w:rsid w:val="004D3C0D"/>
    <w:rsid w:val="004D3C1F"/>
    <w:rsid w:val="004D3C58"/>
    <w:rsid w:val="004D3C6D"/>
    <w:rsid w:val="004D3D03"/>
    <w:rsid w:val="004D3D39"/>
    <w:rsid w:val="004D3D5A"/>
    <w:rsid w:val="004D3D76"/>
    <w:rsid w:val="004D3DB0"/>
    <w:rsid w:val="004D3EF9"/>
    <w:rsid w:val="004D3F4C"/>
    <w:rsid w:val="004D3F85"/>
    <w:rsid w:val="004D3F95"/>
    <w:rsid w:val="004D4008"/>
    <w:rsid w:val="004D4179"/>
    <w:rsid w:val="004D41EF"/>
    <w:rsid w:val="004D4242"/>
    <w:rsid w:val="004D425E"/>
    <w:rsid w:val="004D42E1"/>
    <w:rsid w:val="004D4312"/>
    <w:rsid w:val="004D438B"/>
    <w:rsid w:val="004D4400"/>
    <w:rsid w:val="004D442E"/>
    <w:rsid w:val="004D44D5"/>
    <w:rsid w:val="004D44FE"/>
    <w:rsid w:val="004D4527"/>
    <w:rsid w:val="004D4578"/>
    <w:rsid w:val="004D45F8"/>
    <w:rsid w:val="004D4710"/>
    <w:rsid w:val="004D471F"/>
    <w:rsid w:val="004D47DA"/>
    <w:rsid w:val="004D47E1"/>
    <w:rsid w:val="004D480B"/>
    <w:rsid w:val="004D4830"/>
    <w:rsid w:val="004D48F0"/>
    <w:rsid w:val="004D4960"/>
    <w:rsid w:val="004D49AD"/>
    <w:rsid w:val="004D49D0"/>
    <w:rsid w:val="004D4D14"/>
    <w:rsid w:val="004D4E85"/>
    <w:rsid w:val="004D4EF8"/>
    <w:rsid w:val="004D4F28"/>
    <w:rsid w:val="004D4FB3"/>
    <w:rsid w:val="004D4FB4"/>
    <w:rsid w:val="004D507F"/>
    <w:rsid w:val="004D5080"/>
    <w:rsid w:val="004D5083"/>
    <w:rsid w:val="004D5179"/>
    <w:rsid w:val="004D5223"/>
    <w:rsid w:val="004D5236"/>
    <w:rsid w:val="004D5254"/>
    <w:rsid w:val="004D528C"/>
    <w:rsid w:val="004D53C5"/>
    <w:rsid w:val="004D53F5"/>
    <w:rsid w:val="004D5471"/>
    <w:rsid w:val="004D547F"/>
    <w:rsid w:val="004D5508"/>
    <w:rsid w:val="004D550D"/>
    <w:rsid w:val="004D55A2"/>
    <w:rsid w:val="004D55BA"/>
    <w:rsid w:val="004D5607"/>
    <w:rsid w:val="004D564A"/>
    <w:rsid w:val="004D57FD"/>
    <w:rsid w:val="004D5875"/>
    <w:rsid w:val="004D58A5"/>
    <w:rsid w:val="004D5912"/>
    <w:rsid w:val="004D5926"/>
    <w:rsid w:val="004D593F"/>
    <w:rsid w:val="004D5A4E"/>
    <w:rsid w:val="004D5A5F"/>
    <w:rsid w:val="004D5A76"/>
    <w:rsid w:val="004D5AAF"/>
    <w:rsid w:val="004D5BCA"/>
    <w:rsid w:val="004D5BF9"/>
    <w:rsid w:val="004D5C8C"/>
    <w:rsid w:val="004D5D8A"/>
    <w:rsid w:val="004D5DC8"/>
    <w:rsid w:val="004D5E20"/>
    <w:rsid w:val="004D5EE5"/>
    <w:rsid w:val="004D5EFD"/>
    <w:rsid w:val="004D5EFF"/>
    <w:rsid w:val="004D5F24"/>
    <w:rsid w:val="004D5F2E"/>
    <w:rsid w:val="004D6025"/>
    <w:rsid w:val="004D6033"/>
    <w:rsid w:val="004D605D"/>
    <w:rsid w:val="004D60EE"/>
    <w:rsid w:val="004D6172"/>
    <w:rsid w:val="004D6192"/>
    <w:rsid w:val="004D619E"/>
    <w:rsid w:val="004D61B6"/>
    <w:rsid w:val="004D6244"/>
    <w:rsid w:val="004D626A"/>
    <w:rsid w:val="004D628B"/>
    <w:rsid w:val="004D62EA"/>
    <w:rsid w:val="004D633F"/>
    <w:rsid w:val="004D6341"/>
    <w:rsid w:val="004D634C"/>
    <w:rsid w:val="004D63A9"/>
    <w:rsid w:val="004D6412"/>
    <w:rsid w:val="004D6425"/>
    <w:rsid w:val="004D6485"/>
    <w:rsid w:val="004D6557"/>
    <w:rsid w:val="004D65B7"/>
    <w:rsid w:val="004D664A"/>
    <w:rsid w:val="004D6760"/>
    <w:rsid w:val="004D6780"/>
    <w:rsid w:val="004D67C7"/>
    <w:rsid w:val="004D67F9"/>
    <w:rsid w:val="004D680A"/>
    <w:rsid w:val="004D681A"/>
    <w:rsid w:val="004D6832"/>
    <w:rsid w:val="004D6906"/>
    <w:rsid w:val="004D698A"/>
    <w:rsid w:val="004D69E9"/>
    <w:rsid w:val="004D6A31"/>
    <w:rsid w:val="004D6A66"/>
    <w:rsid w:val="004D6A96"/>
    <w:rsid w:val="004D6BA9"/>
    <w:rsid w:val="004D6BB0"/>
    <w:rsid w:val="004D6BE8"/>
    <w:rsid w:val="004D6C9A"/>
    <w:rsid w:val="004D6CE8"/>
    <w:rsid w:val="004D6D20"/>
    <w:rsid w:val="004D6DE5"/>
    <w:rsid w:val="004D6DFF"/>
    <w:rsid w:val="004D6E5C"/>
    <w:rsid w:val="004D6E8A"/>
    <w:rsid w:val="004D6EAC"/>
    <w:rsid w:val="004D6EE1"/>
    <w:rsid w:val="004D6F0B"/>
    <w:rsid w:val="004D6F1D"/>
    <w:rsid w:val="004D6F32"/>
    <w:rsid w:val="004D6F45"/>
    <w:rsid w:val="004D6F62"/>
    <w:rsid w:val="004D6FBC"/>
    <w:rsid w:val="004D7038"/>
    <w:rsid w:val="004D70B0"/>
    <w:rsid w:val="004D70B7"/>
    <w:rsid w:val="004D70CD"/>
    <w:rsid w:val="004D7120"/>
    <w:rsid w:val="004D725D"/>
    <w:rsid w:val="004D7274"/>
    <w:rsid w:val="004D72A8"/>
    <w:rsid w:val="004D7311"/>
    <w:rsid w:val="004D7343"/>
    <w:rsid w:val="004D7434"/>
    <w:rsid w:val="004D7454"/>
    <w:rsid w:val="004D747B"/>
    <w:rsid w:val="004D74AF"/>
    <w:rsid w:val="004D74D7"/>
    <w:rsid w:val="004D74FC"/>
    <w:rsid w:val="004D7546"/>
    <w:rsid w:val="004D75FE"/>
    <w:rsid w:val="004D76B8"/>
    <w:rsid w:val="004D76E4"/>
    <w:rsid w:val="004D7753"/>
    <w:rsid w:val="004D775C"/>
    <w:rsid w:val="004D779F"/>
    <w:rsid w:val="004D77B7"/>
    <w:rsid w:val="004D77E1"/>
    <w:rsid w:val="004D7800"/>
    <w:rsid w:val="004D7898"/>
    <w:rsid w:val="004D78BA"/>
    <w:rsid w:val="004D790C"/>
    <w:rsid w:val="004D7924"/>
    <w:rsid w:val="004D7937"/>
    <w:rsid w:val="004D79BA"/>
    <w:rsid w:val="004D79CC"/>
    <w:rsid w:val="004D79FE"/>
    <w:rsid w:val="004D7A51"/>
    <w:rsid w:val="004D7AFE"/>
    <w:rsid w:val="004D7B20"/>
    <w:rsid w:val="004D7B3C"/>
    <w:rsid w:val="004D7B48"/>
    <w:rsid w:val="004D7BC5"/>
    <w:rsid w:val="004D7BE7"/>
    <w:rsid w:val="004D7C66"/>
    <w:rsid w:val="004D7C7B"/>
    <w:rsid w:val="004D7D3A"/>
    <w:rsid w:val="004D7D6F"/>
    <w:rsid w:val="004D7D97"/>
    <w:rsid w:val="004D7E13"/>
    <w:rsid w:val="004D7EBD"/>
    <w:rsid w:val="004D7EE1"/>
    <w:rsid w:val="004D7F2A"/>
    <w:rsid w:val="004D7F90"/>
    <w:rsid w:val="004D7FD5"/>
    <w:rsid w:val="004D7FE0"/>
    <w:rsid w:val="004D7FF2"/>
    <w:rsid w:val="004E0108"/>
    <w:rsid w:val="004E015A"/>
    <w:rsid w:val="004E0189"/>
    <w:rsid w:val="004E01DA"/>
    <w:rsid w:val="004E01E0"/>
    <w:rsid w:val="004E01F2"/>
    <w:rsid w:val="004E0279"/>
    <w:rsid w:val="004E0347"/>
    <w:rsid w:val="004E03E7"/>
    <w:rsid w:val="004E03EC"/>
    <w:rsid w:val="004E049D"/>
    <w:rsid w:val="004E04ED"/>
    <w:rsid w:val="004E051A"/>
    <w:rsid w:val="004E05BC"/>
    <w:rsid w:val="004E06D3"/>
    <w:rsid w:val="004E0758"/>
    <w:rsid w:val="004E07C3"/>
    <w:rsid w:val="004E07E8"/>
    <w:rsid w:val="004E085A"/>
    <w:rsid w:val="004E086E"/>
    <w:rsid w:val="004E08D3"/>
    <w:rsid w:val="004E091A"/>
    <w:rsid w:val="004E091C"/>
    <w:rsid w:val="004E093C"/>
    <w:rsid w:val="004E096E"/>
    <w:rsid w:val="004E09BC"/>
    <w:rsid w:val="004E09E2"/>
    <w:rsid w:val="004E0A0E"/>
    <w:rsid w:val="004E0A87"/>
    <w:rsid w:val="004E0A93"/>
    <w:rsid w:val="004E0ACE"/>
    <w:rsid w:val="004E0B75"/>
    <w:rsid w:val="004E0B95"/>
    <w:rsid w:val="004E0C64"/>
    <w:rsid w:val="004E0DC2"/>
    <w:rsid w:val="004E0DC5"/>
    <w:rsid w:val="004E0DEE"/>
    <w:rsid w:val="004E0E09"/>
    <w:rsid w:val="004E0E3E"/>
    <w:rsid w:val="004E0E67"/>
    <w:rsid w:val="004E0E89"/>
    <w:rsid w:val="004E0F4E"/>
    <w:rsid w:val="004E0FB2"/>
    <w:rsid w:val="004E0FE0"/>
    <w:rsid w:val="004E1008"/>
    <w:rsid w:val="004E103C"/>
    <w:rsid w:val="004E1043"/>
    <w:rsid w:val="004E10D5"/>
    <w:rsid w:val="004E10F2"/>
    <w:rsid w:val="004E10FB"/>
    <w:rsid w:val="004E1128"/>
    <w:rsid w:val="004E112E"/>
    <w:rsid w:val="004E1188"/>
    <w:rsid w:val="004E11B0"/>
    <w:rsid w:val="004E11C2"/>
    <w:rsid w:val="004E120B"/>
    <w:rsid w:val="004E12C7"/>
    <w:rsid w:val="004E1313"/>
    <w:rsid w:val="004E1321"/>
    <w:rsid w:val="004E1384"/>
    <w:rsid w:val="004E141C"/>
    <w:rsid w:val="004E144D"/>
    <w:rsid w:val="004E1457"/>
    <w:rsid w:val="004E1477"/>
    <w:rsid w:val="004E1531"/>
    <w:rsid w:val="004E1558"/>
    <w:rsid w:val="004E15AB"/>
    <w:rsid w:val="004E15E7"/>
    <w:rsid w:val="004E1694"/>
    <w:rsid w:val="004E16E6"/>
    <w:rsid w:val="004E1700"/>
    <w:rsid w:val="004E1719"/>
    <w:rsid w:val="004E17D1"/>
    <w:rsid w:val="004E17E6"/>
    <w:rsid w:val="004E186F"/>
    <w:rsid w:val="004E18A9"/>
    <w:rsid w:val="004E1906"/>
    <w:rsid w:val="004E1962"/>
    <w:rsid w:val="004E199A"/>
    <w:rsid w:val="004E19DA"/>
    <w:rsid w:val="004E19EC"/>
    <w:rsid w:val="004E19F9"/>
    <w:rsid w:val="004E1A98"/>
    <w:rsid w:val="004E1AB6"/>
    <w:rsid w:val="004E1AC7"/>
    <w:rsid w:val="004E1B0F"/>
    <w:rsid w:val="004E1B54"/>
    <w:rsid w:val="004E1B57"/>
    <w:rsid w:val="004E1B73"/>
    <w:rsid w:val="004E1B76"/>
    <w:rsid w:val="004E1BC9"/>
    <w:rsid w:val="004E1BD1"/>
    <w:rsid w:val="004E1C05"/>
    <w:rsid w:val="004E1D7A"/>
    <w:rsid w:val="004E1DFB"/>
    <w:rsid w:val="004E1E5F"/>
    <w:rsid w:val="004E1F2A"/>
    <w:rsid w:val="004E1F5C"/>
    <w:rsid w:val="004E201A"/>
    <w:rsid w:val="004E2058"/>
    <w:rsid w:val="004E208B"/>
    <w:rsid w:val="004E2219"/>
    <w:rsid w:val="004E2289"/>
    <w:rsid w:val="004E2317"/>
    <w:rsid w:val="004E239F"/>
    <w:rsid w:val="004E23C1"/>
    <w:rsid w:val="004E23F0"/>
    <w:rsid w:val="004E24D3"/>
    <w:rsid w:val="004E24EB"/>
    <w:rsid w:val="004E2539"/>
    <w:rsid w:val="004E25A0"/>
    <w:rsid w:val="004E2632"/>
    <w:rsid w:val="004E2649"/>
    <w:rsid w:val="004E264C"/>
    <w:rsid w:val="004E2697"/>
    <w:rsid w:val="004E26AA"/>
    <w:rsid w:val="004E26C2"/>
    <w:rsid w:val="004E270D"/>
    <w:rsid w:val="004E275C"/>
    <w:rsid w:val="004E2877"/>
    <w:rsid w:val="004E28D1"/>
    <w:rsid w:val="004E297B"/>
    <w:rsid w:val="004E29A5"/>
    <w:rsid w:val="004E29BC"/>
    <w:rsid w:val="004E2A0E"/>
    <w:rsid w:val="004E2AEE"/>
    <w:rsid w:val="004E2B2E"/>
    <w:rsid w:val="004E2B5B"/>
    <w:rsid w:val="004E2B83"/>
    <w:rsid w:val="004E2DF4"/>
    <w:rsid w:val="004E2DF9"/>
    <w:rsid w:val="004E2E0E"/>
    <w:rsid w:val="004E2E26"/>
    <w:rsid w:val="004E2E53"/>
    <w:rsid w:val="004E2F31"/>
    <w:rsid w:val="004E2F5D"/>
    <w:rsid w:val="004E2F6F"/>
    <w:rsid w:val="004E2F93"/>
    <w:rsid w:val="004E2FCB"/>
    <w:rsid w:val="004E2FE4"/>
    <w:rsid w:val="004E3042"/>
    <w:rsid w:val="004E3047"/>
    <w:rsid w:val="004E3060"/>
    <w:rsid w:val="004E3061"/>
    <w:rsid w:val="004E30CA"/>
    <w:rsid w:val="004E30F0"/>
    <w:rsid w:val="004E3163"/>
    <w:rsid w:val="004E31A7"/>
    <w:rsid w:val="004E31B9"/>
    <w:rsid w:val="004E31BB"/>
    <w:rsid w:val="004E320C"/>
    <w:rsid w:val="004E331A"/>
    <w:rsid w:val="004E335F"/>
    <w:rsid w:val="004E33FB"/>
    <w:rsid w:val="004E3465"/>
    <w:rsid w:val="004E34A0"/>
    <w:rsid w:val="004E3557"/>
    <w:rsid w:val="004E36A3"/>
    <w:rsid w:val="004E37BB"/>
    <w:rsid w:val="004E389A"/>
    <w:rsid w:val="004E39E9"/>
    <w:rsid w:val="004E3A47"/>
    <w:rsid w:val="004E3A67"/>
    <w:rsid w:val="004E3B5C"/>
    <w:rsid w:val="004E3B80"/>
    <w:rsid w:val="004E3B98"/>
    <w:rsid w:val="004E3CB3"/>
    <w:rsid w:val="004E3CDC"/>
    <w:rsid w:val="004E3D9A"/>
    <w:rsid w:val="004E3DFE"/>
    <w:rsid w:val="004E3E72"/>
    <w:rsid w:val="004E3F0E"/>
    <w:rsid w:val="004E3F96"/>
    <w:rsid w:val="004E3FA9"/>
    <w:rsid w:val="004E3FF4"/>
    <w:rsid w:val="004E40BD"/>
    <w:rsid w:val="004E41A3"/>
    <w:rsid w:val="004E41ED"/>
    <w:rsid w:val="004E42C4"/>
    <w:rsid w:val="004E4361"/>
    <w:rsid w:val="004E43C4"/>
    <w:rsid w:val="004E44D7"/>
    <w:rsid w:val="004E4564"/>
    <w:rsid w:val="004E4568"/>
    <w:rsid w:val="004E45EA"/>
    <w:rsid w:val="004E46DA"/>
    <w:rsid w:val="004E4718"/>
    <w:rsid w:val="004E4722"/>
    <w:rsid w:val="004E47A3"/>
    <w:rsid w:val="004E47A5"/>
    <w:rsid w:val="004E47D5"/>
    <w:rsid w:val="004E483F"/>
    <w:rsid w:val="004E48D5"/>
    <w:rsid w:val="004E4921"/>
    <w:rsid w:val="004E4931"/>
    <w:rsid w:val="004E4941"/>
    <w:rsid w:val="004E498D"/>
    <w:rsid w:val="004E4994"/>
    <w:rsid w:val="004E49AD"/>
    <w:rsid w:val="004E49D4"/>
    <w:rsid w:val="004E4A8D"/>
    <w:rsid w:val="004E4B3F"/>
    <w:rsid w:val="004E4BC7"/>
    <w:rsid w:val="004E4BFF"/>
    <w:rsid w:val="004E4C36"/>
    <w:rsid w:val="004E4C81"/>
    <w:rsid w:val="004E4CC8"/>
    <w:rsid w:val="004E4D13"/>
    <w:rsid w:val="004E4D6C"/>
    <w:rsid w:val="004E4DBA"/>
    <w:rsid w:val="004E4EA5"/>
    <w:rsid w:val="004E4EB0"/>
    <w:rsid w:val="004E4EE6"/>
    <w:rsid w:val="004E4F56"/>
    <w:rsid w:val="004E4F9F"/>
    <w:rsid w:val="004E4FE3"/>
    <w:rsid w:val="004E50C2"/>
    <w:rsid w:val="004E51D4"/>
    <w:rsid w:val="004E51E8"/>
    <w:rsid w:val="004E5228"/>
    <w:rsid w:val="004E539E"/>
    <w:rsid w:val="004E53AF"/>
    <w:rsid w:val="004E543A"/>
    <w:rsid w:val="004E559E"/>
    <w:rsid w:val="004E5630"/>
    <w:rsid w:val="004E5673"/>
    <w:rsid w:val="004E5712"/>
    <w:rsid w:val="004E573C"/>
    <w:rsid w:val="004E57C0"/>
    <w:rsid w:val="004E58B1"/>
    <w:rsid w:val="004E58E9"/>
    <w:rsid w:val="004E5961"/>
    <w:rsid w:val="004E5A09"/>
    <w:rsid w:val="004E5A15"/>
    <w:rsid w:val="004E5A26"/>
    <w:rsid w:val="004E5ADF"/>
    <w:rsid w:val="004E5AFB"/>
    <w:rsid w:val="004E5B00"/>
    <w:rsid w:val="004E5C2A"/>
    <w:rsid w:val="004E5C2C"/>
    <w:rsid w:val="004E5C78"/>
    <w:rsid w:val="004E5C83"/>
    <w:rsid w:val="004E5D17"/>
    <w:rsid w:val="004E5D38"/>
    <w:rsid w:val="004E5D9B"/>
    <w:rsid w:val="004E5EA7"/>
    <w:rsid w:val="004E5EF7"/>
    <w:rsid w:val="004E6021"/>
    <w:rsid w:val="004E605E"/>
    <w:rsid w:val="004E60C2"/>
    <w:rsid w:val="004E60E6"/>
    <w:rsid w:val="004E60F0"/>
    <w:rsid w:val="004E615C"/>
    <w:rsid w:val="004E6205"/>
    <w:rsid w:val="004E6275"/>
    <w:rsid w:val="004E62B9"/>
    <w:rsid w:val="004E62DD"/>
    <w:rsid w:val="004E6337"/>
    <w:rsid w:val="004E633B"/>
    <w:rsid w:val="004E65AF"/>
    <w:rsid w:val="004E65EB"/>
    <w:rsid w:val="004E65EF"/>
    <w:rsid w:val="004E65F8"/>
    <w:rsid w:val="004E6736"/>
    <w:rsid w:val="004E6744"/>
    <w:rsid w:val="004E67BD"/>
    <w:rsid w:val="004E6868"/>
    <w:rsid w:val="004E68F3"/>
    <w:rsid w:val="004E68FA"/>
    <w:rsid w:val="004E698D"/>
    <w:rsid w:val="004E6996"/>
    <w:rsid w:val="004E6A01"/>
    <w:rsid w:val="004E6AFD"/>
    <w:rsid w:val="004E6B40"/>
    <w:rsid w:val="004E6BAF"/>
    <w:rsid w:val="004E6BF3"/>
    <w:rsid w:val="004E6C8F"/>
    <w:rsid w:val="004E6C93"/>
    <w:rsid w:val="004E6CDB"/>
    <w:rsid w:val="004E6DAE"/>
    <w:rsid w:val="004E6EAE"/>
    <w:rsid w:val="004E6F00"/>
    <w:rsid w:val="004E6F38"/>
    <w:rsid w:val="004E6F82"/>
    <w:rsid w:val="004E6F8D"/>
    <w:rsid w:val="004E6F9F"/>
    <w:rsid w:val="004E6FB0"/>
    <w:rsid w:val="004E7012"/>
    <w:rsid w:val="004E70F8"/>
    <w:rsid w:val="004E712A"/>
    <w:rsid w:val="004E719F"/>
    <w:rsid w:val="004E71AA"/>
    <w:rsid w:val="004E7217"/>
    <w:rsid w:val="004E7339"/>
    <w:rsid w:val="004E7367"/>
    <w:rsid w:val="004E7391"/>
    <w:rsid w:val="004E73CC"/>
    <w:rsid w:val="004E73F2"/>
    <w:rsid w:val="004E7464"/>
    <w:rsid w:val="004E747A"/>
    <w:rsid w:val="004E74FA"/>
    <w:rsid w:val="004E755F"/>
    <w:rsid w:val="004E758A"/>
    <w:rsid w:val="004E75C4"/>
    <w:rsid w:val="004E75CC"/>
    <w:rsid w:val="004E75D4"/>
    <w:rsid w:val="004E764A"/>
    <w:rsid w:val="004E7719"/>
    <w:rsid w:val="004E779A"/>
    <w:rsid w:val="004E77A3"/>
    <w:rsid w:val="004E7824"/>
    <w:rsid w:val="004E78AE"/>
    <w:rsid w:val="004E78D8"/>
    <w:rsid w:val="004E78DA"/>
    <w:rsid w:val="004E78EC"/>
    <w:rsid w:val="004E7908"/>
    <w:rsid w:val="004E7959"/>
    <w:rsid w:val="004E79AD"/>
    <w:rsid w:val="004E7A9F"/>
    <w:rsid w:val="004E7B4D"/>
    <w:rsid w:val="004E7BFE"/>
    <w:rsid w:val="004E7C2E"/>
    <w:rsid w:val="004E7C67"/>
    <w:rsid w:val="004E7C7A"/>
    <w:rsid w:val="004E7D02"/>
    <w:rsid w:val="004E7D0B"/>
    <w:rsid w:val="004E7D1B"/>
    <w:rsid w:val="004E7D44"/>
    <w:rsid w:val="004E7FF5"/>
    <w:rsid w:val="004F003C"/>
    <w:rsid w:val="004F0067"/>
    <w:rsid w:val="004F007A"/>
    <w:rsid w:val="004F012D"/>
    <w:rsid w:val="004F01DE"/>
    <w:rsid w:val="004F0245"/>
    <w:rsid w:val="004F0261"/>
    <w:rsid w:val="004F02D7"/>
    <w:rsid w:val="004F032C"/>
    <w:rsid w:val="004F03CD"/>
    <w:rsid w:val="004F042B"/>
    <w:rsid w:val="004F0448"/>
    <w:rsid w:val="004F046B"/>
    <w:rsid w:val="004F04F1"/>
    <w:rsid w:val="004F060F"/>
    <w:rsid w:val="004F0626"/>
    <w:rsid w:val="004F0681"/>
    <w:rsid w:val="004F0697"/>
    <w:rsid w:val="004F06ED"/>
    <w:rsid w:val="004F0739"/>
    <w:rsid w:val="004F077E"/>
    <w:rsid w:val="004F08D3"/>
    <w:rsid w:val="004F0978"/>
    <w:rsid w:val="004F0A11"/>
    <w:rsid w:val="004F0B12"/>
    <w:rsid w:val="004F0BBD"/>
    <w:rsid w:val="004F0CE3"/>
    <w:rsid w:val="004F0CEA"/>
    <w:rsid w:val="004F0D16"/>
    <w:rsid w:val="004F0D29"/>
    <w:rsid w:val="004F0DF9"/>
    <w:rsid w:val="004F0E86"/>
    <w:rsid w:val="004F0EC9"/>
    <w:rsid w:val="004F0F32"/>
    <w:rsid w:val="004F100E"/>
    <w:rsid w:val="004F103C"/>
    <w:rsid w:val="004F10CD"/>
    <w:rsid w:val="004F10D9"/>
    <w:rsid w:val="004F1107"/>
    <w:rsid w:val="004F1119"/>
    <w:rsid w:val="004F1156"/>
    <w:rsid w:val="004F115A"/>
    <w:rsid w:val="004F1178"/>
    <w:rsid w:val="004F1194"/>
    <w:rsid w:val="004F1320"/>
    <w:rsid w:val="004F1352"/>
    <w:rsid w:val="004F13B9"/>
    <w:rsid w:val="004F13F0"/>
    <w:rsid w:val="004F1474"/>
    <w:rsid w:val="004F1480"/>
    <w:rsid w:val="004F1483"/>
    <w:rsid w:val="004F14A3"/>
    <w:rsid w:val="004F157C"/>
    <w:rsid w:val="004F1589"/>
    <w:rsid w:val="004F1672"/>
    <w:rsid w:val="004F1712"/>
    <w:rsid w:val="004F1736"/>
    <w:rsid w:val="004F1793"/>
    <w:rsid w:val="004F179A"/>
    <w:rsid w:val="004F17B2"/>
    <w:rsid w:val="004F1880"/>
    <w:rsid w:val="004F1A2B"/>
    <w:rsid w:val="004F1A98"/>
    <w:rsid w:val="004F1B02"/>
    <w:rsid w:val="004F1B2D"/>
    <w:rsid w:val="004F1CAA"/>
    <w:rsid w:val="004F1CFD"/>
    <w:rsid w:val="004F1D1B"/>
    <w:rsid w:val="004F1D6E"/>
    <w:rsid w:val="004F1D97"/>
    <w:rsid w:val="004F1DE7"/>
    <w:rsid w:val="004F1DEE"/>
    <w:rsid w:val="004F1E30"/>
    <w:rsid w:val="004F1EA8"/>
    <w:rsid w:val="004F1F08"/>
    <w:rsid w:val="004F1FEC"/>
    <w:rsid w:val="004F20D8"/>
    <w:rsid w:val="004F2134"/>
    <w:rsid w:val="004F217F"/>
    <w:rsid w:val="004F2187"/>
    <w:rsid w:val="004F2199"/>
    <w:rsid w:val="004F224C"/>
    <w:rsid w:val="004F229E"/>
    <w:rsid w:val="004F22CD"/>
    <w:rsid w:val="004F232E"/>
    <w:rsid w:val="004F2372"/>
    <w:rsid w:val="004F238F"/>
    <w:rsid w:val="004F23AC"/>
    <w:rsid w:val="004F2450"/>
    <w:rsid w:val="004F245D"/>
    <w:rsid w:val="004F2558"/>
    <w:rsid w:val="004F2580"/>
    <w:rsid w:val="004F266C"/>
    <w:rsid w:val="004F267E"/>
    <w:rsid w:val="004F26AB"/>
    <w:rsid w:val="004F26CA"/>
    <w:rsid w:val="004F26E5"/>
    <w:rsid w:val="004F2729"/>
    <w:rsid w:val="004F2750"/>
    <w:rsid w:val="004F2765"/>
    <w:rsid w:val="004F27B6"/>
    <w:rsid w:val="004F28BA"/>
    <w:rsid w:val="004F28C4"/>
    <w:rsid w:val="004F28D6"/>
    <w:rsid w:val="004F29AE"/>
    <w:rsid w:val="004F29CC"/>
    <w:rsid w:val="004F29DA"/>
    <w:rsid w:val="004F2B2D"/>
    <w:rsid w:val="004F2B78"/>
    <w:rsid w:val="004F2B7B"/>
    <w:rsid w:val="004F2BA5"/>
    <w:rsid w:val="004F2BA8"/>
    <w:rsid w:val="004F2C28"/>
    <w:rsid w:val="004F2C39"/>
    <w:rsid w:val="004F2E3A"/>
    <w:rsid w:val="004F2E65"/>
    <w:rsid w:val="004F2E6C"/>
    <w:rsid w:val="004F2E8B"/>
    <w:rsid w:val="004F2EF8"/>
    <w:rsid w:val="004F2F01"/>
    <w:rsid w:val="004F2F11"/>
    <w:rsid w:val="004F2F4D"/>
    <w:rsid w:val="004F2F84"/>
    <w:rsid w:val="004F2FC8"/>
    <w:rsid w:val="004F301A"/>
    <w:rsid w:val="004F3069"/>
    <w:rsid w:val="004F30CD"/>
    <w:rsid w:val="004F30F8"/>
    <w:rsid w:val="004F30FD"/>
    <w:rsid w:val="004F3126"/>
    <w:rsid w:val="004F3181"/>
    <w:rsid w:val="004F31C0"/>
    <w:rsid w:val="004F323B"/>
    <w:rsid w:val="004F3255"/>
    <w:rsid w:val="004F326D"/>
    <w:rsid w:val="004F332D"/>
    <w:rsid w:val="004F335D"/>
    <w:rsid w:val="004F34D0"/>
    <w:rsid w:val="004F3538"/>
    <w:rsid w:val="004F3669"/>
    <w:rsid w:val="004F366B"/>
    <w:rsid w:val="004F3687"/>
    <w:rsid w:val="004F36DB"/>
    <w:rsid w:val="004F3735"/>
    <w:rsid w:val="004F3817"/>
    <w:rsid w:val="004F387D"/>
    <w:rsid w:val="004F38D2"/>
    <w:rsid w:val="004F3931"/>
    <w:rsid w:val="004F3B0D"/>
    <w:rsid w:val="004F3C6F"/>
    <w:rsid w:val="004F3C71"/>
    <w:rsid w:val="004F3CA0"/>
    <w:rsid w:val="004F3CB3"/>
    <w:rsid w:val="004F3D83"/>
    <w:rsid w:val="004F3DE9"/>
    <w:rsid w:val="004F3E43"/>
    <w:rsid w:val="004F3E6E"/>
    <w:rsid w:val="004F3EA4"/>
    <w:rsid w:val="004F3EAD"/>
    <w:rsid w:val="004F3EE9"/>
    <w:rsid w:val="004F3FD6"/>
    <w:rsid w:val="004F402E"/>
    <w:rsid w:val="004F405E"/>
    <w:rsid w:val="004F40BF"/>
    <w:rsid w:val="004F40F6"/>
    <w:rsid w:val="004F411D"/>
    <w:rsid w:val="004F41BF"/>
    <w:rsid w:val="004F429D"/>
    <w:rsid w:val="004F42C8"/>
    <w:rsid w:val="004F4308"/>
    <w:rsid w:val="004F432D"/>
    <w:rsid w:val="004F4350"/>
    <w:rsid w:val="004F43EE"/>
    <w:rsid w:val="004F44EA"/>
    <w:rsid w:val="004F44F3"/>
    <w:rsid w:val="004F45C7"/>
    <w:rsid w:val="004F4644"/>
    <w:rsid w:val="004F464E"/>
    <w:rsid w:val="004F4687"/>
    <w:rsid w:val="004F46D1"/>
    <w:rsid w:val="004F46D6"/>
    <w:rsid w:val="004F476E"/>
    <w:rsid w:val="004F47EC"/>
    <w:rsid w:val="004F47ED"/>
    <w:rsid w:val="004F47FB"/>
    <w:rsid w:val="004F4899"/>
    <w:rsid w:val="004F48B0"/>
    <w:rsid w:val="004F491B"/>
    <w:rsid w:val="004F498B"/>
    <w:rsid w:val="004F4A06"/>
    <w:rsid w:val="004F4A7A"/>
    <w:rsid w:val="004F4AEB"/>
    <w:rsid w:val="004F4AEF"/>
    <w:rsid w:val="004F4BDB"/>
    <w:rsid w:val="004F4C24"/>
    <w:rsid w:val="004F4C67"/>
    <w:rsid w:val="004F4CB2"/>
    <w:rsid w:val="004F4CF5"/>
    <w:rsid w:val="004F4D28"/>
    <w:rsid w:val="004F4DCF"/>
    <w:rsid w:val="004F4E04"/>
    <w:rsid w:val="004F4E19"/>
    <w:rsid w:val="004F4E35"/>
    <w:rsid w:val="004F4EC6"/>
    <w:rsid w:val="004F4F08"/>
    <w:rsid w:val="004F4F92"/>
    <w:rsid w:val="004F4FE6"/>
    <w:rsid w:val="004F523A"/>
    <w:rsid w:val="004F52C9"/>
    <w:rsid w:val="004F52CA"/>
    <w:rsid w:val="004F537E"/>
    <w:rsid w:val="004F5427"/>
    <w:rsid w:val="004F546D"/>
    <w:rsid w:val="004F54BF"/>
    <w:rsid w:val="004F5502"/>
    <w:rsid w:val="004F5627"/>
    <w:rsid w:val="004F56DC"/>
    <w:rsid w:val="004F5719"/>
    <w:rsid w:val="004F57B8"/>
    <w:rsid w:val="004F57DA"/>
    <w:rsid w:val="004F580E"/>
    <w:rsid w:val="004F5874"/>
    <w:rsid w:val="004F5884"/>
    <w:rsid w:val="004F58A1"/>
    <w:rsid w:val="004F58FC"/>
    <w:rsid w:val="004F59D7"/>
    <w:rsid w:val="004F5A12"/>
    <w:rsid w:val="004F5AD9"/>
    <w:rsid w:val="004F5B4D"/>
    <w:rsid w:val="004F5B75"/>
    <w:rsid w:val="004F5CED"/>
    <w:rsid w:val="004F5D10"/>
    <w:rsid w:val="004F5D75"/>
    <w:rsid w:val="004F5DDF"/>
    <w:rsid w:val="004F5DE3"/>
    <w:rsid w:val="004F5DE8"/>
    <w:rsid w:val="004F5E10"/>
    <w:rsid w:val="004F5E25"/>
    <w:rsid w:val="004F5EBD"/>
    <w:rsid w:val="004F5FB6"/>
    <w:rsid w:val="004F5FC8"/>
    <w:rsid w:val="004F5FDA"/>
    <w:rsid w:val="004F6017"/>
    <w:rsid w:val="004F6077"/>
    <w:rsid w:val="004F60F1"/>
    <w:rsid w:val="004F618C"/>
    <w:rsid w:val="004F61AD"/>
    <w:rsid w:val="004F61EC"/>
    <w:rsid w:val="004F6381"/>
    <w:rsid w:val="004F639D"/>
    <w:rsid w:val="004F6417"/>
    <w:rsid w:val="004F6439"/>
    <w:rsid w:val="004F647D"/>
    <w:rsid w:val="004F6482"/>
    <w:rsid w:val="004F649F"/>
    <w:rsid w:val="004F65F0"/>
    <w:rsid w:val="004F6624"/>
    <w:rsid w:val="004F6657"/>
    <w:rsid w:val="004F6784"/>
    <w:rsid w:val="004F679F"/>
    <w:rsid w:val="004F680B"/>
    <w:rsid w:val="004F6830"/>
    <w:rsid w:val="004F68A6"/>
    <w:rsid w:val="004F68AB"/>
    <w:rsid w:val="004F68B0"/>
    <w:rsid w:val="004F68F5"/>
    <w:rsid w:val="004F693B"/>
    <w:rsid w:val="004F693D"/>
    <w:rsid w:val="004F6957"/>
    <w:rsid w:val="004F6968"/>
    <w:rsid w:val="004F69C4"/>
    <w:rsid w:val="004F6A56"/>
    <w:rsid w:val="004F6A60"/>
    <w:rsid w:val="004F6A63"/>
    <w:rsid w:val="004F6B32"/>
    <w:rsid w:val="004F6B47"/>
    <w:rsid w:val="004F6C0C"/>
    <w:rsid w:val="004F6C78"/>
    <w:rsid w:val="004F6CED"/>
    <w:rsid w:val="004F6CEE"/>
    <w:rsid w:val="004F6D45"/>
    <w:rsid w:val="004F6DC9"/>
    <w:rsid w:val="004F6DFA"/>
    <w:rsid w:val="004F6E34"/>
    <w:rsid w:val="004F6E82"/>
    <w:rsid w:val="004F6F2F"/>
    <w:rsid w:val="004F6F45"/>
    <w:rsid w:val="004F6FAA"/>
    <w:rsid w:val="004F6FD4"/>
    <w:rsid w:val="004F7017"/>
    <w:rsid w:val="004F701D"/>
    <w:rsid w:val="004F7058"/>
    <w:rsid w:val="004F70F3"/>
    <w:rsid w:val="004F7134"/>
    <w:rsid w:val="004F7143"/>
    <w:rsid w:val="004F7160"/>
    <w:rsid w:val="004F72B4"/>
    <w:rsid w:val="004F7366"/>
    <w:rsid w:val="004F73F1"/>
    <w:rsid w:val="004F7464"/>
    <w:rsid w:val="004F747E"/>
    <w:rsid w:val="004F7480"/>
    <w:rsid w:val="004F748E"/>
    <w:rsid w:val="004F74B0"/>
    <w:rsid w:val="004F75C2"/>
    <w:rsid w:val="004F761D"/>
    <w:rsid w:val="004F7632"/>
    <w:rsid w:val="004F766E"/>
    <w:rsid w:val="004F76E8"/>
    <w:rsid w:val="004F76F0"/>
    <w:rsid w:val="004F7725"/>
    <w:rsid w:val="004F77C2"/>
    <w:rsid w:val="004F77C9"/>
    <w:rsid w:val="004F77D0"/>
    <w:rsid w:val="004F7800"/>
    <w:rsid w:val="004F7807"/>
    <w:rsid w:val="004F7940"/>
    <w:rsid w:val="004F79C2"/>
    <w:rsid w:val="004F7C1B"/>
    <w:rsid w:val="004F7D03"/>
    <w:rsid w:val="004F7D04"/>
    <w:rsid w:val="004F7D9A"/>
    <w:rsid w:val="004F7DFC"/>
    <w:rsid w:val="004F7EB0"/>
    <w:rsid w:val="004F7FA3"/>
    <w:rsid w:val="004F7FB7"/>
    <w:rsid w:val="004F7FE3"/>
    <w:rsid w:val="0050000E"/>
    <w:rsid w:val="00500023"/>
    <w:rsid w:val="005000E7"/>
    <w:rsid w:val="0050010A"/>
    <w:rsid w:val="00500117"/>
    <w:rsid w:val="005001A2"/>
    <w:rsid w:val="005001F0"/>
    <w:rsid w:val="0050021E"/>
    <w:rsid w:val="00500311"/>
    <w:rsid w:val="00500380"/>
    <w:rsid w:val="005003BC"/>
    <w:rsid w:val="005003EE"/>
    <w:rsid w:val="0050041A"/>
    <w:rsid w:val="00500468"/>
    <w:rsid w:val="0050048D"/>
    <w:rsid w:val="005004E0"/>
    <w:rsid w:val="0050055F"/>
    <w:rsid w:val="005005C8"/>
    <w:rsid w:val="005005EE"/>
    <w:rsid w:val="0050061A"/>
    <w:rsid w:val="00500705"/>
    <w:rsid w:val="0050072A"/>
    <w:rsid w:val="00500778"/>
    <w:rsid w:val="00500846"/>
    <w:rsid w:val="0050085C"/>
    <w:rsid w:val="00500928"/>
    <w:rsid w:val="00500990"/>
    <w:rsid w:val="005009B4"/>
    <w:rsid w:val="00500A15"/>
    <w:rsid w:val="00500A76"/>
    <w:rsid w:val="00500AB7"/>
    <w:rsid w:val="00500ADA"/>
    <w:rsid w:val="00500BC9"/>
    <w:rsid w:val="00500CC7"/>
    <w:rsid w:val="00500D37"/>
    <w:rsid w:val="00500D93"/>
    <w:rsid w:val="00500DB9"/>
    <w:rsid w:val="00500DDB"/>
    <w:rsid w:val="00500F59"/>
    <w:rsid w:val="00501049"/>
    <w:rsid w:val="00501192"/>
    <w:rsid w:val="005011A3"/>
    <w:rsid w:val="00501286"/>
    <w:rsid w:val="005012FF"/>
    <w:rsid w:val="005013DE"/>
    <w:rsid w:val="00501401"/>
    <w:rsid w:val="00501443"/>
    <w:rsid w:val="0050147F"/>
    <w:rsid w:val="00501540"/>
    <w:rsid w:val="005015BB"/>
    <w:rsid w:val="0050164C"/>
    <w:rsid w:val="00501692"/>
    <w:rsid w:val="005016DA"/>
    <w:rsid w:val="005016F9"/>
    <w:rsid w:val="0050175B"/>
    <w:rsid w:val="00501771"/>
    <w:rsid w:val="005017A6"/>
    <w:rsid w:val="005017C9"/>
    <w:rsid w:val="005017CD"/>
    <w:rsid w:val="00501835"/>
    <w:rsid w:val="005018DC"/>
    <w:rsid w:val="005019CC"/>
    <w:rsid w:val="005019D9"/>
    <w:rsid w:val="00501A2A"/>
    <w:rsid w:val="00501A3B"/>
    <w:rsid w:val="00501A8B"/>
    <w:rsid w:val="00501AA3"/>
    <w:rsid w:val="00501B22"/>
    <w:rsid w:val="00501B3C"/>
    <w:rsid w:val="00501D76"/>
    <w:rsid w:val="00501D8E"/>
    <w:rsid w:val="00501E07"/>
    <w:rsid w:val="00501E4D"/>
    <w:rsid w:val="00501F39"/>
    <w:rsid w:val="00501F6E"/>
    <w:rsid w:val="00501F74"/>
    <w:rsid w:val="00501FB9"/>
    <w:rsid w:val="00501FC4"/>
    <w:rsid w:val="0050218A"/>
    <w:rsid w:val="0050219C"/>
    <w:rsid w:val="00502239"/>
    <w:rsid w:val="005022C1"/>
    <w:rsid w:val="00502372"/>
    <w:rsid w:val="00502384"/>
    <w:rsid w:val="00502426"/>
    <w:rsid w:val="0050243A"/>
    <w:rsid w:val="0050245F"/>
    <w:rsid w:val="005024BE"/>
    <w:rsid w:val="005024CE"/>
    <w:rsid w:val="005024F2"/>
    <w:rsid w:val="0050256F"/>
    <w:rsid w:val="00502623"/>
    <w:rsid w:val="00502636"/>
    <w:rsid w:val="0050266F"/>
    <w:rsid w:val="00502670"/>
    <w:rsid w:val="00502752"/>
    <w:rsid w:val="0050276A"/>
    <w:rsid w:val="00502807"/>
    <w:rsid w:val="005028B5"/>
    <w:rsid w:val="0050295E"/>
    <w:rsid w:val="00502967"/>
    <w:rsid w:val="005029A7"/>
    <w:rsid w:val="005029A9"/>
    <w:rsid w:val="005029B3"/>
    <w:rsid w:val="005029E2"/>
    <w:rsid w:val="00502A57"/>
    <w:rsid w:val="00502BAF"/>
    <w:rsid w:val="00502C49"/>
    <w:rsid w:val="00502CAE"/>
    <w:rsid w:val="00502CDE"/>
    <w:rsid w:val="00502D69"/>
    <w:rsid w:val="00502D8B"/>
    <w:rsid w:val="00502DA0"/>
    <w:rsid w:val="00502EB7"/>
    <w:rsid w:val="00502EEC"/>
    <w:rsid w:val="00502FA3"/>
    <w:rsid w:val="00502FA5"/>
    <w:rsid w:val="00503009"/>
    <w:rsid w:val="00503012"/>
    <w:rsid w:val="0050303E"/>
    <w:rsid w:val="0050306E"/>
    <w:rsid w:val="0050312C"/>
    <w:rsid w:val="0050316D"/>
    <w:rsid w:val="005031B1"/>
    <w:rsid w:val="005031CB"/>
    <w:rsid w:val="005031CC"/>
    <w:rsid w:val="005031CF"/>
    <w:rsid w:val="00503306"/>
    <w:rsid w:val="00503327"/>
    <w:rsid w:val="00503374"/>
    <w:rsid w:val="005033E4"/>
    <w:rsid w:val="00503544"/>
    <w:rsid w:val="0050354E"/>
    <w:rsid w:val="005035E3"/>
    <w:rsid w:val="00503656"/>
    <w:rsid w:val="00503686"/>
    <w:rsid w:val="005036A0"/>
    <w:rsid w:val="005036B2"/>
    <w:rsid w:val="00503709"/>
    <w:rsid w:val="00503722"/>
    <w:rsid w:val="00503773"/>
    <w:rsid w:val="005037C2"/>
    <w:rsid w:val="005037D6"/>
    <w:rsid w:val="005037E7"/>
    <w:rsid w:val="0050383A"/>
    <w:rsid w:val="0050389D"/>
    <w:rsid w:val="005038BE"/>
    <w:rsid w:val="005038CF"/>
    <w:rsid w:val="005038D1"/>
    <w:rsid w:val="005038D2"/>
    <w:rsid w:val="005038F6"/>
    <w:rsid w:val="00503918"/>
    <w:rsid w:val="00503944"/>
    <w:rsid w:val="00503953"/>
    <w:rsid w:val="00503A7A"/>
    <w:rsid w:val="00503BA0"/>
    <w:rsid w:val="00503BBD"/>
    <w:rsid w:val="00503C1D"/>
    <w:rsid w:val="00503CD0"/>
    <w:rsid w:val="00503D2E"/>
    <w:rsid w:val="00503D33"/>
    <w:rsid w:val="00503D8C"/>
    <w:rsid w:val="00503DF7"/>
    <w:rsid w:val="00503F08"/>
    <w:rsid w:val="00503F2A"/>
    <w:rsid w:val="00504050"/>
    <w:rsid w:val="00504069"/>
    <w:rsid w:val="0050409F"/>
    <w:rsid w:val="005040F7"/>
    <w:rsid w:val="0050411A"/>
    <w:rsid w:val="00504190"/>
    <w:rsid w:val="00504192"/>
    <w:rsid w:val="005041D5"/>
    <w:rsid w:val="005041FE"/>
    <w:rsid w:val="0050420D"/>
    <w:rsid w:val="005042FA"/>
    <w:rsid w:val="00504382"/>
    <w:rsid w:val="00504389"/>
    <w:rsid w:val="00504421"/>
    <w:rsid w:val="00504519"/>
    <w:rsid w:val="0050451F"/>
    <w:rsid w:val="00504534"/>
    <w:rsid w:val="0050453E"/>
    <w:rsid w:val="0050459C"/>
    <w:rsid w:val="005045F4"/>
    <w:rsid w:val="00504711"/>
    <w:rsid w:val="0050474B"/>
    <w:rsid w:val="005048B8"/>
    <w:rsid w:val="005048B9"/>
    <w:rsid w:val="005048CD"/>
    <w:rsid w:val="005048FA"/>
    <w:rsid w:val="0050492F"/>
    <w:rsid w:val="00504946"/>
    <w:rsid w:val="00504981"/>
    <w:rsid w:val="00504A80"/>
    <w:rsid w:val="00504A98"/>
    <w:rsid w:val="00504AA8"/>
    <w:rsid w:val="00504AE9"/>
    <w:rsid w:val="00504AEF"/>
    <w:rsid w:val="00504B25"/>
    <w:rsid w:val="00504C76"/>
    <w:rsid w:val="00504C91"/>
    <w:rsid w:val="00504C93"/>
    <w:rsid w:val="00504CC6"/>
    <w:rsid w:val="00504DCD"/>
    <w:rsid w:val="00504E7C"/>
    <w:rsid w:val="00504F56"/>
    <w:rsid w:val="00504F6C"/>
    <w:rsid w:val="00504FB7"/>
    <w:rsid w:val="00504FD4"/>
    <w:rsid w:val="00504FF7"/>
    <w:rsid w:val="00505031"/>
    <w:rsid w:val="00505076"/>
    <w:rsid w:val="0050509C"/>
    <w:rsid w:val="0050511C"/>
    <w:rsid w:val="005051E2"/>
    <w:rsid w:val="005051E7"/>
    <w:rsid w:val="00505254"/>
    <w:rsid w:val="0050529C"/>
    <w:rsid w:val="005052F4"/>
    <w:rsid w:val="005052FA"/>
    <w:rsid w:val="00505340"/>
    <w:rsid w:val="0050545A"/>
    <w:rsid w:val="00505479"/>
    <w:rsid w:val="005054C3"/>
    <w:rsid w:val="005054D7"/>
    <w:rsid w:val="0050554B"/>
    <w:rsid w:val="00505573"/>
    <w:rsid w:val="005055A1"/>
    <w:rsid w:val="005055AD"/>
    <w:rsid w:val="00505673"/>
    <w:rsid w:val="00505681"/>
    <w:rsid w:val="005056AE"/>
    <w:rsid w:val="005056FD"/>
    <w:rsid w:val="0050571E"/>
    <w:rsid w:val="0050575D"/>
    <w:rsid w:val="0050587D"/>
    <w:rsid w:val="00505896"/>
    <w:rsid w:val="0050595A"/>
    <w:rsid w:val="0050595D"/>
    <w:rsid w:val="00505A12"/>
    <w:rsid w:val="00505A41"/>
    <w:rsid w:val="00505A52"/>
    <w:rsid w:val="00505A5B"/>
    <w:rsid w:val="00505A7A"/>
    <w:rsid w:val="00505B13"/>
    <w:rsid w:val="00505B16"/>
    <w:rsid w:val="00505B46"/>
    <w:rsid w:val="00505BDC"/>
    <w:rsid w:val="00505C04"/>
    <w:rsid w:val="00505C39"/>
    <w:rsid w:val="00505D91"/>
    <w:rsid w:val="00505DFC"/>
    <w:rsid w:val="00505E9C"/>
    <w:rsid w:val="00505EB3"/>
    <w:rsid w:val="00505EB6"/>
    <w:rsid w:val="00505F6D"/>
    <w:rsid w:val="0050600E"/>
    <w:rsid w:val="0050603B"/>
    <w:rsid w:val="005060DA"/>
    <w:rsid w:val="00506199"/>
    <w:rsid w:val="005061CA"/>
    <w:rsid w:val="005061E1"/>
    <w:rsid w:val="00506240"/>
    <w:rsid w:val="0050625A"/>
    <w:rsid w:val="0050625B"/>
    <w:rsid w:val="005062A5"/>
    <w:rsid w:val="005062D5"/>
    <w:rsid w:val="0050630B"/>
    <w:rsid w:val="00506347"/>
    <w:rsid w:val="0050634E"/>
    <w:rsid w:val="005063E1"/>
    <w:rsid w:val="00506438"/>
    <w:rsid w:val="0050646B"/>
    <w:rsid w:val="005064E6"/>
    <w:rsid w:val="00506502"/>
    <w:rsid w:val="00506506"/>
    <w:rsid w:val="0050652A"/>
    <w:rsid w:val="005065E5"/>
    <w:rsid w:val="005066BC"/>
    <w:rsid w:val="0050676F"/>
    <w:rsid w:val="00506787"/>
    <w:rsid w:val="005067AC"/>
    <w:rsid w:val="005067B5"/>
    <w:rsid w:val="005067D9"/>
    <w:rsid w:val="005067F7"/>
    <w:rsid w:val="0050683B"/>
    <w:rsid w:val="005068B2"/>
    <w:rsid w:val="005068B8"/>
    <w:rsid w:val="00506946"/>
    <w:rsid w:val="0050699F"/>
    <w:rsid w:val="00506A08"/>
    <w:rsid w:val="00506A49"/>
    <w:rsid w:val="00506C10"/>
    <w:rsid w:val="00506CDA"/>
    <w:rsid w:val="00506EF4"/>
    <w:rsid w:val="00506F16"/>
    <w:rsid w:val="00506FF7"/>
    <w:rsid w:val="0050706E"/>
    <w:rsid w:val="0050713E"/>
    <w:rsid w:val="0050720C"/>
    <w:rsid w:val="0050722A"/>
    <w:rsid w:val="00507304"/>
    <w:rsid w:val="005073B6"/>
    <w:rsid w:val="005073EF"/>
    <w:rsid w:val="00507402"/>
    <w:rsid w:val="005074BC"/>
    <w:rsid w:val="005074D3"/>
    <w:rsid w:val="005074EA"/>
    <w:rsid w:val="00507505"/>
    <w:rsid w:val="00507517"/>
    <w:rsid w:val="005075E8"/>
    <w:rsid w:val="00507628"/>
    <w:rsid w:val="00507652"/>
    <w:rsid w:val="00507690"/>
    <w:rsid w:val="00507696"/>
    <w:rsid w:val="005076A8"/>
    <w:rsid w:val="00507734"/>
    <w:rsid w:val="0050773A"/>
    <w:rsid w:val="00507753"/>
    <w:rsid w:val="005077E4"/>
    <w:rsid w:val="005077F6"/>
    <w:rsid w:val="00507860"/>
    <w:rsid w:val="005078FA"/>
    <w:rsid w:val="0050791A"/>
    <w:rsid w:val="0050793F"/>
    <w:rsid w:val="00507997"/>
    <w:rsid w:val="005079AE"/>
    <w:rsid w:val="00507AA5"/>
    <w:rsid w:val="00507C21"/>
    <w:rsid w:val="00507C25"/>
    <w:rsid w:val="00507C6E"/>
    <w:rsid w:val="00507D01"/>
    <w:rsid w:val="00507DDB"/>
    <w:rsid w:val="00507E04"/>
    <w:rsid w:val="00507E2D"/>
    <w:rsid w:val="00507EBD"/>
    <w:rsid w:val="00507F2A"/>
    <w:rsid w:val="00507F6A"/>
    <w:rsid w:val="00507F7E"/>
    <w:rsid w:val="00507F99"/>
    <w:rsid w:val="00507FBE"/>
    <w:rsid w:val="00510066"/>
    <w:rsid w:val="0051008A"/>
    <w:rsid w:val="0051015A"/>
    <w:rsid w:val="00510255"/>
    <w:rsid w:val="005102A0"/>
    <w:rsid w:val="00510313"/>
    <w:rsid w:val="0051034C"/>
    <w:rsid w:val="0051036E"/>
    <w:rsid w:val="005103AB"/>
    <w:rsid w:val="005103B7"/>
    <w:rsid w:val="0051047F"/>
    <w:rsid w:val="005104B4"/>
    <w:rsid w:val="005104E2"/>
    <w:rsid w:val="005104E5"/>
    <w:rsid w:val="00510566"/>
    <w:rsid w:val="005105B0"/>
    <w:rsid w:val="0051074D"/>
    <w:rsid w:val="00510804"/>
    <w:rsid w:val="00510834"/>
    <w:rsid w:val="00510848"/>
    <w:rsid w:val="005108AA"/>
    <w:rsid w:val="005108BD"/>
    <w:rsid w:val="00510908"/>
    <w:rsid w:val="00510937"/>
    <w:rsid w:val="0051095A"/>
    <w:rsid w:val="0051097C"/>
    <w:rsid w:val="005109AE"/>
    <w:rsid w:val="00510A99"/>
    <w:rsid w:val="00510C09"/>
    <w:rsid w:val="00510CBB"/>
    <w:rsid w:val="00510CD5"/>
    <w:rsid w:val="00510D3B"/>
    <w:rsid w:val="00510D6C"/>
    <w:rsid w:val="00510D9E"/>
    <w:rsid w:val="00510DA7"/>
    <w:rsid w:val="00510DC3"/>
    <w:rsid w:val="00510DC4"/>
    <w:rsid w:val="00510DD2"/>
    <w:rsid w:val="00510EDC"/>
    <w:rsid w:val="00510EE4"/>
    <w:rsid w:val="00510F11"/>
    <w:rsid w:val="00510F25"/>
    <w:rsid w:val="00511008"/>
    <w:rsid w:val="00511032"/>
    <w:rsid w:val="00511061"/>
    <w:rsid w:val="005110CE"/>
    <w:rsid w:val="0051127B"/>
    <w:rsid w:val="005112FF"/>
    <w:rsid w:val="0051137C"/>
    <w:rsid w:val="00511418"/>
    <w:rsid w:val="0051141A"/>
    <w:rsid w:val="00511431"/>
    <w:rsid w:val="00511551"/>
    <w:rsid w:val="00511553"/>
    <w:rsid w:val="00511581"/>
    <w:rsid w:val="005115FA"/>
    <w:rsid w:val="00511663"/>
    <w:rsid w:val="005116F3"/>
    <w:rsid w:val="005117DF"/>
    <w:rsid w:val="0051197B"/>
    <w:rsid w:val="00511A29"/>
    <w:rsid w:val="00511A91"/>
    <w:rsid w:val="00511B4C"/>
    <w:rsid w:val="00511B91"/>
    <w:rsid w:val="00511C73"/>
    <w:rsid w:val="00511C9A"/>
    <w:rsid w:val="00511CE7"/>
    <w:rsid w:val="00511D65"/>
    <w:rsid w:val="00511DA5"/>
    <w:rsid w:val="00511E11"/>
    <w:rsid w:val="00511EE0"/>
    <w:rsid w:val="00511F24"/>
    <w:rsid w:val="00511F96"/>
    <w:rsid w:val="00511FA2"/>
    <w:rsid w:val="00511FD8"/>
    <w:rsid w:val="00511FFA"/>
    <w:rsid w:val="00512039"/>
    <w:rsid w:val="00512107"/>
    <w:rsid w:val="00512109"/>
    <w:rsid w:val="0051219F"/>
    <w:rsid w:val="005121C2"/>
    <w:rsid w:val="0051220D"/>
    <w:rsid w:val="00512228"/>
    <w:rsid w:val="005122FB"/>
    <w:rsid w:val="00512416"/>
    <w:rsid w:val="005124F8"/>
    <w:rsid w:val="005125A6"/>
    <w:rsid w:val="005125D2"/>
    <w:rsid w:val="00512681"/>
    <w:rsid w:val="005126B0"/>
    <w:rsid w:val="005126F3"/>
    <w:rsid w:val="00512734"/>
    <w:rsid w:val="0051274C"/>
    <w:rsid w:val="00512786"/>
    <w:rsid w:val="005127FF"/>
    <w:rsid w:val="0051283B"/>
    <w:rsid w:val="00512851"/>
    <w:rsid w:val="00512878"/>
    <w:rsid w:val="005128BA"/>
    <w:rsid w:val="00512A3F"/>
    <w:rsid w:val="00512A79"/>
    <w:rsid w:val="00512AB4"/>
    <w:rsid w:val="00512AB9"/>
    <w:rsid w:val="00512ACE"/>
    <w:rsid w:val="00512B1C"/>
    <w:rsid w:val="00512B60"/>
    <w:rsid w:val="00512BD6"/>
    <w:rsid w:val="00512BD9"/>
    <w:rsid w:val="00512CF2"/>
    <w:rsid w:val="00512DEB"/>
    <w:rsid w:val="00512F2A"/>
    <w:rsid w:val="00512F45"/>
    <w:rsid w:val="00512F82"/>
    <w:rsid w:val="00512F8C"/>
    <w:rsid w:val="00512FF7"/>
    <w:rsid w:val="00513077"/>
    <w:rsid w:val="00513108"/>
    <w:rsid w:val="00513115"/>
    <w:rsid w:val="0051311B"/>
    <w:rsid w:val="00513176"/>
    <w:rsid w:val="00513196"/>
    <w:rsid w:val="005131A7"/>
    <w:rsid w:val="005131AD"/>
    <w:rsid w:val="005131C7"/>
    <w:rsid w:val="0051325A"/>
    <w:rsid w:val="00513356"/>
    <w:rsid w:val="005133A6"/>
    <w:rsid w:val="0051342D"/>
    <w:rsid w:val="00513472"/>
    <w:rsid w:val="0051349C"/>
    <w:rsid w:val="00513507"/>
    <w:rsid w:val="005135B5"/>
    <w:rsid w:val="005135F6"/>
    <w:rsid w:val="00513613"/>
    <w:rsid w:val="00513625"/>
    <w:rsid w:val="0051366A"/>
    <w:rsid w:val="005136BB"/>
    <w:rsid w:val="005136D6"/>
    <w:rsid w:val="005137FA"/>
    <w:rsid w:val="00513809"/>
    <w:rsid w:val="005138DD"/>
    <w:rsid w:val="00513902"/>
    <w:rsid w:val="005139CC"/>
    <w:rsid w:val="005139D2"/>
    <w:rsid w:val="00513A0E"/>
    <w:rsid w:val="00513A23"/>
    <w:rsid w:val="00513A5B"/>
    <w:rsid w:val="00513AD4"/>
    <w:rsid w:val="00513B3F"/>
    <w:rsid w:val="00513B70"/>
    <w:rsid w:val="00513BB2"/>
    <w:rsid w:val="00513C24"/>
    <w:rsid w:val="00513C66"/>
    <w:rsid w:val="00513C83"/>
    <w:rsid w:val="00513DA6"/>
    <w:rsid w:val="00513E0D"/>
    <w:rsid w:val="00513E4F"/>
    <w:rsid w:val="00513E7F"/>
    <w:rsid w:val="00513EAD"/>
    <w:rsid w:val="00513EB9"/>
    <w:rsid w:val="00513ECE"/>
    <w:rsid w:val="00513EDB"/>
    <w:rsid w:val="00513F07"/>
    <w:rsid w:val="00513F12"/>
    <w:rsid w:val="00513F7F"/>
    <w:rsid w:val="00513FD3"/>
    <w:rsid w:val="005140C1"/>
    <w:rsid w:val="00514203"/>
    <w:rsid w:val="0051427F"/>
    <w:rsid w:val="005142BC"/>
    <w:rsid w:val="0051436B"/>
    <w:rsid w:val="00514415"/>
    <w:rsid w:val="005144B4"/>
    <w:rsid w:val="005144BA"/>
    <w:rsid w:val="005144D9"/>
    <w:rsid w:val="005144DC"/>
    <w:rsid w:val="00514559"/>
    <w:rsid w:val="00514577"/>
    <w:rsid w:val="00514590"/>
    <w:rsid w:val="005145AA"/>
    <w:rsid w:val="005145B8"/>
    <w:rsid w:val="00514743"/>
    <w:rsid w:val="0051475E"/>
    <w:rsid w:val="00514775"/>
    <w:rsid w:val="005147B6"/>
    <w:rsid w:val="00514805"/>
    <w:rsid w:val="005148D2"/>
    <w:rsid w:val="005148DE"/>
    <w:rsid w:val="005148F8"/>
    <w:rsid w:val="00514913"/>
    <w:rsid w:val="00514925"/>
    <w:rsid w:val="005149CF"/>
    <w:rsid w:val="005149D4"/>
    <w:rsid w:val="00514A0F"/>
    <w:rsid w:val="00514A7C"/>
    <w:rsid w:val="00514ACF"/>
    <w:rsid w:val="00514B00"/>
    <w:rsid w:val="00514B09"/>
    <w:rsid w:val="00514B18"/>
    <w:rsid w:val="00514B1F"/>
    <w:rsid w:val="00514B2F"/>
    <w:rsid w:val="00514B5C"/>
    <w:rsid w:val="00514B7B"/>
    <w:rsid w:val="00514B8C"/>
    <w:rsid w:val="00514BF2"/>
    <w:rsid w:val="00514C22"/>
    <w:rsid w:val="00514CE6"/>
    <w:rsid w:val="00514D14"/>
    <w:rsid w:val="00514D88"/>
    <w:rsid w:val="00514DE1"/>
    <w:rsid w:val="00514E08"/>
    <w:rsid w:val="00514E35"/>
    <w:rsid w:val="00514E86"/>
    <w:rsid w:val="00514ECC"/>
    <w:rsid w:val="00514F2D"/>
    <w:rsid w:val="00514FA8"/>
    <w:rsid w:val="005150A6"/>
    <w:rsid w:val="00515127"/>
    <w:rsid w:val="00515141"/>
    <w:rsid w:val="005151E5"/>
    <w:rsid w:val="005152A6"/>
    <w:rsid w:val="005152A8"/>
    <w:rsid w:val="0051539E"/>
    <w:rsid w:val="00515438"/>
    <w:rsid w:val="0051544F"/>
    <w:rsid w:val="0051549A"/>
    <w:rsid w:val="005154CA"/>
    <w:rsid w:val="005154EE"/>
    <w:rsid w:val="00515533"/>
    <w:rsid w:val="00515546"/>
    <w:rsid w:val="00515634"/>
    <w:rsid w:val="0051568A"/>
    <w:rsid w:val="0051569C"/>
    <w:rsid w:val="005156CF"/>
    <w:rsid w:val="005156D6"/>
    <w:rsid w:val="005156D7"/>
    <w:rsid w:val="005156DF"/>
    <w:rsid w:val="00515780"/>
    <w:rsid w:val="00515839"/>
    <w:rsid w:val="0051585D"/>
    <w:rsid w:val="005158B3"/>
    <w:rsid w:val="005158E1"/>
    <w:rsid w:val="00515918"/>
    <w:rsid w:val="0051592E"/>
    <w:rsid w:val="0051596F"/>
    <w:rsid w:val="005159D0"/>
    <w:rsid w:val="005159F5"/>
    <w:rsid w:val="00515AC6"/>
    <w:rsid w:val="00515ADD"/>
    <w:rsid w:val="00515AF5"/>
    <w:rsid w:val="00515B33"/>
    <w:rsid w:val="00515B5D"/>
    <w:rsid w:val="00515B76"/>
    <w:rsid w:val="00515BF1"/>
    <w:rsid w:val="00515C42"/>
    <w:rsid w:val="00515D2C"/>
    <w:rsid w:val="00515D31"/>
    <w:rsid w:val="00515DB4"/>
    <w:rsid w:val="00515DBA"/>
    <w:rsid w:val="00515DE4"/>
    <w:rsid w:val="00515FB4"/>
    <w:rsid w:val="00515FC0"/>
    <w:rsid w:val="00515FC2"/>
    <w:rsid w:val="0051603F"/>
    <w:rsid w:val="0051609A"/>
    <w:rsid w:val="00516136"/>
    <w:rsid w:val="00516180"/>
    <w:rsid w:val="005161C5"/>
    <w:rsid w:val="0051624C"/>
    <w:rsid w:val="005162CD"/>
    <w:rsid w:val="005162D6"/>
    <w:rsid w:val="0051645D"/>
    <w:rsid w:val="005164DA"/>
    <w:rsid w:val="005164E4"/>
    <w:rsid w:val="00516535"/>
    <w:rsid w:val="005165C6"/>
    <w:rsid w:val="0051662C"/>
    <w:rsid w:val="0051663F"/>
    <w:rsid w:val="005166F9"/>
    <w:rsid w:val="0051672D"/>
    <w:rsid w:val="00516747"/>
    <w:rsid w:val="005168A8"/>
    <w:rsid w:val="005168AF"/>
    <w:rsid w:val="005168C3"/>
    <w:rsid w:val="005168C9"/>
    <w:rsid w:val="005168E2"/>
    <w:rsid w:val="005168ED"/>
    <w:rsid w:val="00516921"/>
    <w:rsid w:val="00516925"/>
    <w:rsid w:val="00516940"/>
    <w:rsid w:val="00516979"/>
    <w:rsid w:val="00516A01"/>
    <w:rsid w:val="00516A67"/>
    <w:rsid w:val="00516A7A"/>
    <w:rsid w:val="00516A98"/>
    <w:rsid w:val="00516B68"/>
    <w:rsid w:val="00516B8F"/>
    <w:rsid w:val="00516BB1"/>
    <w:rsid w:val="00516C1A"/>
    <w:rsid w:val="00516D7A"/>
    <w:rsid w:val="00516F48"/>
    <w:rsid w:val="0051702C"/>
    <w:rsid w:val="005170B8"/>
    <w:rsid w:val="005170C6"/>
    <w:rsid w:val="005170DC"/>
    <w:rsid w:val="00517205"/>
    <w:rsid w:val="00517222"/>
    <w:rsid w:val="0051723F"/>
    <w:rsid w:val="0051725A"/>
    <w:rsid w:val="00517311"/>
    <w:rsid w:val="00517330"/>
    <w:rsid w:val="0051739D"/>
    <w:rsid w:val="005173EE"/>
    <w:rsid w:val="00517509"/>
    <w:rsid w:val="0051753A"/>
    <w:rsid w:val="00517542"/>
    <w:rsid w:val="00517667"/>
    <w:rsid w:val="00517675"/>
    <w:rsid w:val="00517684"/>
    <w:rsid w:val="005176C7"/>
    <w:rsid w:val="005176DA"/>
    <w:rsid w:val="00517799"/>
    <w:rsid w:val="005177BE"/>
    <w:rsid w:val="005177E8"/>
    <w:rsid w:val="0051782A"/>
    <w:rsid w:val="0051783C"/>
    <w:rsid w:val="005178D9"/>
    <w:rsid w:val="00517937"/>
    <w:rsid w:val="00517956"/>
    <w:rsid w:val="0051799D"/>
    <w:rsid w:val="005179CA"/>
    <w:rsid w:val="00517A77"/>
    <w:rsid w:val="00517AC0"/>
    <w:rsid w:val="00517ADA"/>
    <w:rsid w:val="00517AE1"/>
    <w:rsid w:val="00517B2C"/>
    <w:rsid w:val="00517B7F"/>
    <w:rsid w:val="00517BA5"/>
    <w:rsid w:val="00517BE3"/>
    <w:rsid w:val="00517BE7"/>
    <w:rsid w:val="00517C76"/>
    <w:rsid w:val="00517CE8"/>
    <w:rsid w:val="00517D48"/>
    <w:rsid w:val="00517D5A"/>
    <w:rsid w:val="00517D64"/>
    <w:rsid w:val="00517D9D"/>
    <w:rsid w:val="00517E95"/>
    <w:rsid w:val="00517ED2"/>
    <w:rsid w:val="00517EE6"/>
    <w:rsid w:val="00517F83"/>
    <w:rsid w:val="00517FC5"/>
    <w:rsid w:val="00517FF3"/>
    <w:rsid w:val="00517FFC"/>
    <w:rsid w:val="00520050"/>
    <w:rsid w:val="005200D9"/>
    <w:rsid w:val="0052018B"/>
    <w:rsid w:val="005201B0"/>
    <w:rsid w:val="0052020F"/>
    <w:rsid w:val="0052029A"/>
    <w:rsid w:val="005202B2"/>
    <w:rsid w:val="005202CD"/>
    <w:rsid w:val="00520314"/>
    <w:rsid w:val="00520320"/>
    <w:rsid w:val="00520340"/>
    <w:rsid w:val="00520387"/>
    <w:rsid w:val="005203A2"/>
    <w:rsid w:val="00520514"/>
    <w:rsid w:val="00520530"/>
    <w:rsid w:val="005205A0"/>
    <w:rsid w:val="0052064F"/>
    <w:rsid w:val="005206EE"/>
    <w:rsid w:val="00520724"/>
    <w:rsid w:val="0052078E"/>
    <w:rsid w:val="0052088B"/>
    <w:rsid w:val="005209F9"/>
    <w:rsid w:val="00520A66"/>
    <w:rsid w:val="00520B0C"/>
    <w:rsid w:val="00520B12"/>
    <w:rsid w:val="00520B30"/>
    <w:rsid w:val="00520B84"/>
    <w:rsid w:val="00520B9B"/>
    <w:rsid w:val="00520BAC"/>
    <w:rsid w:val="00520C35"/>
    <w:rsid w:val="00520D03"/>
    <w:rsid w:val="00520D7D"/>
    <w:rsid w:val="00520E04"/>
    <w:rsid w:val="00520E46"/>
    <w:rsid w:val="00520E49"/>
    <w:rsid w:val="00520E53"/>
    <w:rsid w:val="00520E7F"/>
    <w:rsid w:val="00520E80"/>
    <w:rsid w:val="00520E95"/>
    <w:rsid w:val="00521029"/>
    <w:rsid w:val="00521032"/>
    <w:rsid w:val="00521038"/>
    <w:rsid w:val="0052103D"/>
    <w:rsid w:val="005210CF"/>
    <w:rsid w:val="005210E7"/>
    <w:rsid w:val="005210F3"/>
    <w:rsid w:val="00521244"/>
    <w:rsid w:val="00521246"/>
    <w:rsid w:val="0052125D"/>
    <w:rsid w:val="0052127F"/>
    <w:rsid w:val="00521306"/>
    <w:rsid w:val="0052137E"/>
    <w:rsid w:val="0052138C"/>
    <w:rsid w:val="005213B7"/>
    <w:rsid w:val="005213FA"/>
    <w:rsid w:val="00521404"/>
    <w:rsid w:val="00521436"/>
    <w:rsid w:val="0052144B"/>
    <w:rsid w:val="005214E3"/>
    <w:rsid w:val="00521558"/>
    <w:rsid w:val="00521565"/>
    <w:rsid w:val="00521646"/>
    <w:rsid w:val="005216DE"/>
    <w:rsid w:val="00521734"/>
    <w:rsid w:val="0052173C"/>
    <w:rsid w:val="0052176D"/>
    <w:rsid w:val="005217D7"/>
    <w:rsid w:val="00521846"/>
    <w:rsid w:val="005218A4"/>
    <w:rsid w:val="005218DD"/>
    <w:rsid w:val="005219FA"/>
    <w:rsid w:val="00521A65"/>
    <w:rsid w:val="00521AD3"/>
    <w:rsid w:val="00521B7C"/>
    <w:rsid w:val="00521CC2"/>
    <w:rsid w:val="00521D6E"/>
    <w:rsid w:val="00521E74"/>
    <w:rsid w:val="00521E7A"/>
    <w:rsid w:val="00521F26"/>
    <w:rsid w:val="00521F2D"/>
    <w:rsid w:val="00521FBA"/>
    <w:rsid w:val="00521FC1"/>
    <w:rsid w:val="00522074"/>
    <w:rsid w:val="0052208E"/>
    <w:rsid w:val="005220B8"/>
    <w:rsid w:val="00522138"/>
    <w:rsid w:val="0052215A"/>
    <w:rsid w:val="0052219C"/>
    <w:rsid w:val="005221CF"/>
    <w:rsid w:val="005221F5"/>
    <w:rsid w:val="005221FB"/>
    <w:rsid w:val="00522202"/>
    <w:rsid w:val="0052220B"/>
    <w:rsid w:val="0052223A"/>
    <w:rsid w:val="0052225B"/>
    <w:rsid w:val="0052228B"/>
    <w:rsid w:val="005222A6"/>
    <w:rsid w:val="00522387"/>
    <w:rsid w:val="0052240B"/>
    <w:rsid w:val="0052245C"/>
    <w:rsid w:val="00522481"/>
    <w:rsid w:val="0052248C"/>
    <w:rsid w:val="00522491"/>
    <w:rsid w:val="005224A4"/>
    <w:rsid w:val="005224CE"/>
    <w:rsid w:val="00522562"/>
    <w:rsid w:val="005225FA"/>
    <w:rsid w:val="00522691"/>
    <w:rsid w:val="00522693"/>
    <w:rsid w:val="005226BE"/>
    <w:rsid w:val="0052279A"/>
    <w:rsid w:val="005227A2"/>
    <w:rsid w:val="005227C6"/>
    <w:rsid w:val="00522822"/>
    <w:rsid w:val="005228E7"/>
    <w:rsid w:val="00522947"/>
    <w:rsid w:val="00522975"/>
    <w:rsid w:val="005229FA"/>
    <w:rsid w:val="00522AA9"/>
    <w:rsid w:val="00522C22"/>
    <w:rsid w:val="00522C5D"/>
    <w:rsid w:val="00522D70"/>
    <w:rsid w:val="00522E34"/>
    <w:rsid w:val="00522E36"/>
    <w:rsid w:val="00522E7B"/>
    <w:rsid w:val="00522E7E"/>
    <w:rsid w:val="00522EEA"/>
    <w:rsid w:val="0052302C"/>
    <w:rsid w:val="005230F4"/>
    <w:rsid w:val="005230F7"/>
    <w:rsid w:val="00523193"/>
    <w:rsid w:val="005231A6"/>
    <w:rsid w:val="005231BD"/>
    <w:rsid w:val="00523245"/>
    <w:rsid w:val="0052327C"/>
    <w:rsid w:val="005232A9"/>
    <w:rsid w:val="005232AD"/>
    <w:rsid w:val="005232C0"/>
    <w:rsid w:val="00523339"/>
    <w:rsid w:val="005233A7"/>
    <w:rsid w:val="00523428"/>
    <w:rsid w:val="005234A9"/>
    <w:rsid w:val="005234C1"/>
    <w:rsid w:val="005234C2"/>
    <w:rsid w:val="005234CE"/>
    <w:rsid w:val="00523505"/>
    <w:rsid w:val="00523558"/>
    <w:rsid w:val="0052357C"/>
    <w:rsid w:val="0052361D"/>
    <w:rsid w:val="00523662"/>
    <w:rsid w:val="00523664"/>
    <w:rsid w:val="00523682"/>
    <w:rsid w:val="005236BA"/>
    <w:rsid w:val="0052386A"/>
    <w:rsid w:val="005238A2"/>
    <w:rsid w:val="005238F3"/>
    <w:rsid w:val="00523909"/>
    <w:rsid w:val="005239BF"/>
    <w:rsid w:val="00523A04"/>
    <w:rsid w:val="00523A33"/>
    <w:rsid w:val="00523AB8"/>
    <w:rsid w:val="00523B3D"/>
    <w:rsid w:val="00523B76"/>
    <w:rsid w:val="00523B88"/>
    <w:rsid w:val="00523BB8"/>
    <w:rsid w:val="00523BF3"/>
    <w:rsid w:val="00523BFB"/>
    <w:rsid w:val="00523C16"/>
    <w:rsid w:val="00523D06"/>
    <w:rsid w:val="00523E0D"/>
    <w:rsid w:val="00523E60"/>
    <w:rsid w:val="00523E91"/>
    <w:rsid w:val="00523F2C"/>
    <w:rsid w:val="00523F4A"/>
    <w:rsid w:val="00524040"/>
    <w:rsid w:val="00524046"/>
    <w:rsid w:val="0052408A"/>
    <w:rsid w:val="005240D9"/>
    <w:rsid w:val="0052410B"/>
    <w:rsid w:val="0052419E"/>
    <w:rsid w:val="005241B0"/>
    <w:rsid w:val="005241B9"/>
    <w:rsid w:val="00524286"/>
    <w:rsid w:val="005242B1"/>
    <w:rsid w:val="00524329"/>
    <w:rsid w:val="00524357"/>
    <w:rsid w:val="00524386"/>
    <w:rsid w:val="00524412"/>
    <w:rsid w:val="00524416"/>
    <w:rsid w:val="00524458"/>
    <w:rsid w:val="0052445A"/>
    <w:rsid w:val="0052446A"/>
    <w:rsid w:val="005244BB"/>
    <w:rsid w:val="00524510"/>
    <w:rsid w:val="00524536"/>
    <w:rsid w:val="00524574"/>
    <w:rsid w:val="005245A3"/>
    <w:rsid w:val="005246EC"/>
    <w:rsid w:val="00524794"/>
    <w:rsid w:val="00524805"/>
    <w:rsid w:val="00524809"/>
    <w:rsid w:val="00524817"/>
    <w:rsid w:val="00524822"/>
    <w:rsid w:val="005248B3"/>
    <w:rsid w:val="005248BE"/>
    <w:rsid w:val="00524959"/>
    <w:rsid w:val="0052496F"/>
    <w:rsid w:val="00524AAB"/>
    <w:rsid w:val="00524ACD"/>
    <w:rsid w:val="00524B8E"/>
    <w:rsid w:val="00524BF1"/>
    <w:rsid w:val="00524BF2"/>
    <w:rsid w:val="00524C56"/>
    <w:rsid w:val="00524C8F"/>
    <w:rsid w:val="00524CD5"/>
    <w:rsid w:val="00524CEA"/>
    <w:rsid w:val="00524D09"/>
    <w:rsid w:val="00524D2F"/>
    <w:rsid w:val="00524DB1"/>
    <w:rsid w:val="00524DF3"/>
    <w:rsid w:val="00524DFF"/>
    <w:rsid w:val="00524E1A"/>
    <w:rsid w:val="00524E77"/>
    <w:rsid w:val="00524E84"/>
    <w:rsid w:val="00524EC9"/>
    <w:rsid w:val="00524ED8"/>
    <w:rsid w:val="00524F2B"/>
    <w:rsid w:val="00524F40"/>
    <w:rsid w:val="0052509F"/>
    <w:rsid w:val="005250BD"/>
    <w:rsid w:val="005250D9"/>
    <w:rsid w:val="00525104"/>
    <w:rsid w:val="00525141"/>
    <w:rsid w:val="00525213"/>
    <w:rsid w:val="005252FF"/>
    <w:rsid w:val="0052532E"/>
    <w:rsid w:val="005253C4"/>
    <w:rsid w:val="005253CE"/>
    <w:rsid w:val="005253EB"/>
    <w:rsid w:val="0052542F"/>
    <w:rsid w:val="00525480"/>
    <w:rsid w:val="005254FF"/>
    <w:rsid w:val="00525500"/>
    <w:rsid w:val="00525550"/>
    <w:rsid w:val="005255BE"/>
    <w:rsid w:val="005255E2"/>
    <w:rsid w:val="005255E9"/>
    <w:rsid w:val="0052570C"/>
    <w:rsid w:val="0052573C"/>
    <w:rsid w:val="00525795"/>
    <w:rsid w:val="005257F8"/>
    <w:rsid w:val="0052584E"/>
    <w:rsid w:val="0052586E"/>
    <w:rsid w:val="005258F0"/>
    <w:rsid w:val="00525911"/>
    <w:rsid w:val="00525ACF"/>
    <w:rsid w:val="00525B7D"/>
    <w:rsid w:val="00525BA6"/>
    <w:rsid w:val="00525C23"/>
    <w:rsid w:val="00525C65"/>
    <w:rsid w:val="00525CE4"/>
    <w:rsid w:val="00525D1E"/>
    <w:rsid w:val="00525D92"/>
    <w:rsid w:val="00525DC4"/>
    <w:rsid w:val="00525E72"/>
    <w:rsid w:val="00525FCF"/>
    <w:rsid w:val="00526010"/>
    <w:rsid w:val="00526041"/>
    <w:rsid w:val="00526070"/>
    <w:rsid w:val="00526084"/>
    <w:rsid w:val="005260C7"/>
    <w:rsid w:val="005260E6"/>
    <w:rsid w:val="005262B5"/>
    <w:rsid w:val="005262D2"/>
    <w:rsid w:val="005263B7"/>
    <w:rsid w:val="00526442"/>
    <w:rsid w:val="00526494"/>
    <w:rsid w:val="005264B5"/>
    <w:rsid w:val="0052651F"/>
    <w:rsid w:val="0052656B"/>
    <w:rsid w:val="005265F0"/>
    <w:rsid w:val="00526635"/>
    <w:rsid w:val="00526688"/>
    <w:rsid w:val="0052668F"/>
    <w:rsid w:val="005266CF"/>
    <w:rsid w:val="00526700"/>
    <w:rsid w:val="005268C4"/>
    <w:rsid w:val="005268D7"/>
    <w:rsid w:val="005268E5"/>
    <w:rsid w:val="005269D9"/>
    <w:rsid w:val="00526A1F"/>
    <w:rsid w:val="00526A6B"/>
    <w:rsid w:val="00526A6C"/>
    <w:rsid w:val="00526AAA"/>
    <w:rsid w:val="00526ABC"/>
    <w:rsid w:val="00526AFB"/>
    <w:rsid w:val="00526B0F"/>
    <w:rsid w:val="00526B40"/>
    <w:rsid w:val="00526BA2"/>
    <w:rsid w:val="00526BCD"/>
    <w:rsid w:val="00526BD4"/>
    <w:rsid w:val="00526BD6"/>
    <w:rsid w:val="00526CEA"/>
    <w:rsid w:val="00526D3A"/>
    <w:rsid w:val="00526DDC"/>
    <w:rsid w:val="00526DF2"/>
    <w:rsid w:val="00526E40"/>
    <w:rsid w:val="00526E69"/>
    <w:rsid w:val="00526F24"/>
    <w:rsid w:val="00526FB5"/>
    <w:rsid w:val="00526FC6"/>
    <w:rsid w:val="00527028"/>
    <w:rsid w:val="0052702E"/>
    <w:rsid w:val="00527063"/>
    <w:rsid w:val="00527092"/>
    <w:rsid w:val="00527097"/>
    <w:rsid w:val="0052715E"/>
    <w:rsid w:val="005271CD"/>
    <w:rsid w:val="00527233"/>
    <w:rsid w:val="0052729B"/>
    <w:rsid w:val="005272B8"/>
    <w:rsid w:val="00527346"/>
    <w:rsid w:val="0052735C"/>
    <w:rsid w:val="005273B5"/>
    <w:rsid w:val="00527567"/>
    <w:rsid w:val="005275EA"/>
    <w:rsid w:val="0052765C"/>
    <w:rsid w:val="0052784A"/>
    <w:rsid w:val="00527852"/>
    <w:rsid w:val="0052789E"/>
    <w:rsid w:val="005278A7"/>
    <w:rsid w:val="005278D4"/>
    <w:rsid w:val="005278E5"/>
    <w:rsid w:val="005279D4"/>
    <w:rsid w:val="005279E3"/>
    <w:rsid w:val="005279E7"/>
    <w:rsid w:val="00527ABF"/>
    <w:rsid w:val="00527ADF"/>
    <w:rsid w:val="00527B22"/>
    <w:rsid w:val="00527B63"/>
    <w:rsid w:val="00527B85"/>
    <w:rsid w:val="00527BAE"/>
    <w:rsid w:val="00527C0F"/>
    <w:rsid w:val="00527C39"/>
    <w:rsid w:val="00527C7D"/>
    <w:rsid w:val="00527D02"/>
    <w:rsid w:val="00527D8A"/>
    <w:rsid w:val="00527E05"/>
    <w:rsid w:val="00527EB6"/>
    <w:rsid w:val="00527F25"/>
    <w:rsid w:val="00527F3C"/>
    <w:rsid w:val="00527F57"/>
    <w:rsid w:val="00530102"/>
    <w:rsid w:val="00530120"/>
    <w:rsid w:val="00530128"/>
    <w:rsid w:val="00530148"/>
    <w:rsid w:val="005302A1"/>
    <w:rsid w:val="0053032B"/>
    <w:rsid w:val="0053037E"/>
    <w:rsid w:val="0053039D"/>
    <w:rsid w:val="0053040A"/>
    <w:rsid w:val="00530473"/>
    <w:rsid w:val="0053049E"/>
    <w:rsid w:val="00530560"/>
    <w:rsid w:val="00530588"/>
    <w:rsid w:val="005306FA"/>
    <w:rsid w:val="0053073D"/>
    <w:rsid w:val="00530837"/>
    <w:rsid w:val="00530844"/>
    <w:rsid w:val="0053087D"/>
    <w:rsid w:val="005308EF"/>
    <w:rsid w:val="00530A1E"/>
    <w:rsid w:val="00530ACE"/>
    <w:rsid w:val="00530ADF"/>
    <w:rsid w:val="00530BC3"/>
    <w:rsid w:val="00530C81"/>
    <w:rsid w:val="00530CBD"/>
    <w:rsid w:val="00530D54"/>
    <w:rsid w:val="00530DDF"/>
    <w:rsid w:val="00530E5A"/>
    <w:rsid w:val="00530E9C"/>
    <w:rsid w:val="00530EA1"/>
    <w:rsid w:val="00530EC9"/>
    <w:rsid w:val="00530F4E"/>
    <w:rsid w:val="00530FB5"/>
    <w:rsid w:val="00531229"/>
    <w:rsid w:val="0053129A"/>
    <w:rsid w:val="005312A5"/>
    <w:rsid w:val="005312C0"/>
    <w:rsid w:val="005312CE"/>
    <w:rsid w:val="0053130D"/>
    <w:rsid w:val="00531322"/>
    <w:rsid w:val="00531394"/>
    <w:rsid w:val="005313D4"/>
    <w:rsid w:val="0053140F"/>
    <w:rsid w:val="00531417"/>
    <w:rsid w:val="0053141B"/>
    <w:rsid w:val="0053144A"/>
    <w:rsid w:val="00531483"/>
    <w:rsid w:val="005314B2"/>
    <w:rsid w:val="00531697"/>
    <w:rsid w:val="005316D6"/>
    <w:rsid w:val="005316DE"/>
    <w:rsid w:val="00531776"/>
    <w:rsid w:val="00531798"/>
    <w:rsid w:val="0053187C"/>
    <w:rsid w:val="00531884"/>
    <w:rsid w:val="00531A00"/>
    <w:rsid w:val="00531A11"/>
    <w:rsid w:val="00531A9F"/>
    <w:rsid w:val="00531B55"/>
    <w:rsid w:val="00531BB4"/>
    <w:rsid w:val="00531BC7"/>
    <w:rsid w:val="00531C41"/>
    <w:rsid w:val="00531C6F"/>
    <w:rsid w:val="00531CC7"/>
    <w:rsid w:val="00531DA7"/>
    <w:rsid w:val="00531DB2"/>
    <w:rsid w:val="00531F44"/>
    <w:rsid w:val="00531F45"/>
    <w:rsid w:val="00531F7B"/>
    <w:rsid w:val="00532056"/>
    <w:rsid w:val="005320C3"/>
    <w:rsid w:val="00532132"/>
    <w:rsid w:val="005321E1"/>
    <w:rsid w:val="005322A8"/>
    <w:rsid w:val="005322B7"/>
    <w:rsid w:val="005323C0"/>
    <w:rsid w:val="0053245F"/>
    <w:rsid w:val="005325B4"/>
    <w:rsid w:val="00532619"/>
    <w:rsid w:val="00532756"/>
    <w:rsid w:val="00532767"/>
    <w:rsid w:val="00532778"/>
    <w:rsid w:val="005327CF"/>
    <w:rsid w:val="00532857"/>
    <w:rsid w:val="0053285D"/>
    <w:rsid w:val="0053288A"/>
    <w:rsid w:val="00532916"/>
    <w:rsid w:val="00532924"/>
    <w:rsid w:val="0053294D"/>
    <w:rsid w:val="0053298F"/>
    <w:rsid w:val="005329D6"/>
    <w:rsid w:val="005329F5"/>
    <w:rsid w:val="00532BB2"/>
    <w:rsid w:val="00532BC8"/>
    <w:rsid w:val="00532C03"/>
    <w:rsid w:val="00532C84"/>
    <w:rsid w:val="00532D82"/>
    <w:rsid w:val="00532DAD"/>
    <w:rsid w:val="00532DB0"/>
    <w:rsid w:val="00532EAA"/>
    <w:rsid w:val="00532F36"/>
    <w:rsid w:val="00532F89"/>
    <w:rsid w:val="00532FE9"/>
    <w:rsid w:val="0053303F"/>
    <w:rsid w:val="0053307A"/>
    <w:rsid w:val="005330EA"/>
    <w:rsid w:val="005330ED"/>
    <w:rsid w:val="0053316C"/>
    <w:rsid w:val="005331E9"/>
    <w:rsid w:val="00533259"/>
    <w:rsid w:val="005332B0"/>
    <w:rsid w:val="005332CF"/>
    <w:rsid w:val="005332E8"/>
    <w:rsid w:val="00533307"/>
    <w:rsid w:val="0053331C"/>
    <w:rsid w:val="0053340A"/>
    <w:rsid w:val="0053343B"/>
    <w:rsid w:val="0053353A"/>
    <w:rsid w:val="0053355E"/>
    <w:rsid w:val="005335D2"/>
    <w:rsid w:val="00533619"/>
    <w:rsid w:val="00533628"/>
    <w:rsid w:val="0053362C"/>
    <w:rsid w:val="0053369C"/>
    <w:rsid w:val="00533736"/>
    <w:rsid w:val="0053374E"/>
    <w:rsid w:val="00533761"/>
    <w:rsid w:val="00533792"/>
    <w:rsid w:val="005337B7"/>
    <w:rsid w:val="005337C8"/>
    <w:rsid w:val="00533800"/>
    <w:rsid w:val="00533885"/>
    <w:rsid w:val="0053389F"/>
    <w:rsid w:val="005338D1"/>
    <w:rsid w:val="005339C5"/>
    <w:rsid w:val="00533A12"/>
    <w:rsid w:val="00533A2A"/>
    <w:rsid w:val="00533A40"/>
    <w:rsid w:val="00533BBA"/>
    <w:rsid w:val="00533C17"/>
    <w:rsid w:val="00533C79"/>
    <w:rsid w:val="00533CFC"/>
    <w:rsid w:val="00533D6E"/>
    <w:rsid w:val="00533FBF"/>
    <w:rsid w:val="00534294"/>
    <w:rsid w:val="005342DC"/>
    <w:rsid w:val="005342E5"/>
    <w:rsid w:val="005343A5"/>
    <w:rsid w:val="005343B2"/>
    <w:rsid w:val="005343F3"/>
    <w:rsid w:val="005343F8"/>
    <w:rsid w:val="00534489"/>
    <w:rsid w:val="005344A2"/>
    <w:rsid w:val="00534512"/>
    <w:rsid w:val="00534535"/>
    <w:rsid w:val="0053458E"/>
    <w:rsid w:val="005345DC"/>
    <w:rsid w:val="00534659"/>
    <w:rsid w:val="0053465A"/>
    <w:rsid w:val="00534713"/>
    <w:rsid w:val="00534793"/>
    <w:rsid w:val="00534817"/>
    <w:rsid w:val="00534995"/>
    <w:rsid w:val="00534A24"/>
    <w:rsid w:val="00534AF7"/>
    <w:rsid w:val="00534B31"/>
    <w:rsid w:val="00534B89"/>
    <w:rsid w:val="00534C13"/>
    <w:rsid w:val="00534CD8"/>
    <w:rsid w:val="00534D16"/>
    <w:rsid w:val="00534D66"/>
    <w:rsid w:val="00534D6F"/>
    <w:rsid w:val="00534E28"/>
    <w:rsid w:val="00534E48"/>
    <w:rsid w:val="00534F15"/>
    <w:rsid w:val="00534F7B"/>
    <w:rsid w:val="00534FA0"/>
    <w:rsid w:val="00534FC6"/>
    <w:rsid w:val="00535011"/>
    <w:rsid w:val="0053504C"/>
    <w:rsid w:val="00535052"/>
    <w:rsid w:val="005350A4"/>
    <w:rsid w:val="005350B3"/>
    <w:rsid w:val="005350ED"/>
    <w:rsid w:val="00535105"/>
    <w:rsid w:val="00535148"/>
    <w:rsid w:val="0053524A"/>
    <w:rsid w:val="005352A4"/>
    <w:rsid w:val="0053543F"/>
    <w:rsid w:val="005354C1"/>
    <w:rsid w:val="005355B3"/>
    <w:rsid w:val="005355E1"/>
    <w:rsid w:val="00535609"/>
    <w:rsid w:val="0053560A"/>
    <w:rsid w:val="0053561F"/>
    <w:rsid w:val="00535622"/>
    <w:rsid w:val="00535639"/>
    <w:rsid w:val="00535761"/>
    <w:rsid w:val="005357B8"/>
    <w:rsid w:val="005357D5"/>
    <w:rsid w:val="00535841"/>
    <w:rsid w:val="00535842"/>
    <w:rsid w:val="0053584F"/>
    <w:rsid w:val="005358CD"/>
    <w:rsid w:val="00535971"/>
    <w:rsid w:val="0053598F"/>
    <w:rsid w:val="005359A9"/>
    <w:rsid w:val="00535ACB"/>
    <w:rsid w:val="00535AE0"/>
    <w:rsid w:val="00535B5A"/>
    <w:rsid w:val="00535B63"/>
    <w:rsid w:val="00535B71"/>
    <w:rsid w:val="00535B8D"/>
    <w:rsid w:val="00535C75"/>
    <w:rsid w:val="00535CDA"/>
    <w:rsid w:val="00535D26"/>
    <w:rsid w:val="00535D39"/>
    <w:rsid w:val="00535D92"/>
    <w:rsid w:val="00535DD9"/>
    <w:rsid w:val="00535E9F"/>
    <w:rsid w:val="00535F9E"/>
    <w:rsid w:val="00535FEC"/>
    <w:rsid w:val="005360CD"/>
    <w:rsid w:val="0053611C"/>
    <w:rsid w:val="00536133"/>
    <w:rsid w:val="0053626C"/>
    <w:rsid w:val="005362FF"/>
    <w:rsid w:val="00536311"/>
    <w:rsid w:val="00536374"/>
    <w:rsid w:val="0053643A"/>
    <w:rsid w:val="0053643E"/>
    <w:rsid w:val="0053646A"/>
    <w:rsid w:val="005364A6"/>
    <w:rsid w:val="005364AC"/>
    <w:rsid w:val="00536511"/>
    <w:rsid w:val="00536544"/>
    <w:rsid w:val="005365C8"/>
    <w:rsid w:val="00536624"/>
    <w:rsid w:val="00536628"/>
    <w:rsid w:val="00536648"/>
    <w:rsid w:val="005366A5"/>
    <w:rsid w:val="0053673F"/>
    <w:rsid w:val="00536742"/>
    <w:rsid w:val="00536752"/>
    <w:rsid w:val="00536823"/>
    <w:rsid w:val="00536850"/>
    <w:rsid w:val="00536872"/>
    <w:rsid w:val="005369F3"/>
    <w:rsid w:val="005369FE"/>
    <w:rsid w:val="00536A2F"/>
    <w:rsid w:val="00536A51"/>
    <w:rsid w:val="00536A90"/>
    <w:rsid w:val="00536A99"/>
    <w:rsid w:val="00536BBF"/>
    <w:rsid w:val="00536BD3"/>
    <w:rsid w:val="00536BF5"/>
    <w:rsid w:val="00536C54"/>
    <w:rsid w:val="00536D0A"/>
    <w:rsid w:val="00536D50"/>
    <w:rsid w:val="00536DCA"/>
    <w:rsid w:val="00536E54"/>
    <w:rsid w:val="00536EE5"/>
    <w:rsid w:val="00536EF7"/>
    <w:rsid w:val="00536F55"/>
    <w:rsid w:val="00536F6F"/>
    <w:rsid w:val="0053700F"/>
    <w:rsid w:val="00537112"/>
    <w:rsid w:val="0053718F"/>
    <w:rsid w:val="005371AA"/>
    <w:rsid w:val="005371E1"/>
    <w:rsid w:val="005372A2"/>
    <w:rsid w:val="005372A4"/>
    <w:rsid w:val="0053736B"/>
    <w:rsid w:val="0053748C"/>
    <w:rsid w:val="005374BE"/>
    <w:rsid w:val="005374C2"/>
    <w:rsid w:val="005374F6"/>
    <w:rsid w:val="005374FC"/>
    <w:rsid w:val="0053751B"/>
    <w:rsid w:val="00537544"/>
    <w:rsid w:val="00537562"/>
    <w:rsid w:val="00537599"/>
    <w:rsid w:val="00537655"/>
    <w:rsid w:val="00537717"/>
    <w:rsid w:val="0053771B"/>
    <w:rsid w:val="00537779"/>
    <w:rsid w:val="00537850"/>
    <w:rsid w:val="0053787A"/>
    <w:rsid w:val="0053789B"/>
    <w:rsid w:val="005378BC"/>
    <w:rsid w:val="0053793E"/>
    <w:rsid w:val="00537B6A"/>
    <w:rsid w:val="00537B70"/>
    <w:rsid w:val="00537C41"/>
    <w:rsid w:val="00537C44"/>
    <w:rsid w:val="00537C70"/>
    <w:rsid w:val="00537CFA"/>
    <w:rsid w:val="00537D5E"/>
    <w:rsid w:val="00537DB5"/>
    <w:rsid w:val="00537DBC"/>
    <w:rsid w:val="00537EAF"/>
    <w:rsid w:val="00537FBE"/>
    <w:rsid w:val="00537FC3"/>
    <w:rsid w:val="00537FE1"/>
    <w:rsid w:val="00540027"/>
    <w:rsid w:val="00540036"/>
    <w:rsid w:val="0054006D"/>
    <w:rsid w:val="005401D7"/>
    <w:rsid w:val="0054025B"/>
    <w:rsid w:val="005402CE"/>
    <w:rsid w:val="0054034D"/>
    <w:rsid w:val="0054041E"/>
    <w:rsid w:val="005404A7"/>
    <w:rsid w:val="005404D0"/>
    <w:rsid w:val="0054058A"/>
    <w:rsid w:val="0054058F"/>
    <w:rsid w:val="005405F6"/>
    <w:rsid w:val="00540654"/>
    <w:rsid w:val="005406CA"/>
    <w:rsid w:val="005407BB"/>
    <w:rsid w:val="005407D7"/>
    <w:rsid w:val="00540838"/>
    <w:rsid w:val="00540862"/>
    <w:rsid w:val="00540895"/>
    <w:rsid w:val="005408BD"/>
    <w:rsid w:val="005408CD"/>
    <w:rsid w:val="005408D9"/>
    <w:rsid w:val="00540963"/>
    <w:rsid w:val="0054096B"/>
    <w:rsid w:val="005409CE"/>
    <w:rsid w:val="005409F7"/>
    <w:rsid w:val="005409F8"/>
    <w:rsid w:val="00540A6C"/>
    <w:rsid w:val="00540A86"/>
    <w:rsid w:val="00540AEE"/>
    <w:rsid w:val="00540BA6"/>
    <w:rsid w:val="00540C33"/>
    <w:rsid w:val="00540C48"/>
    <w:rsid w:val="00540E11"/>
    <w:rsid w:val="00540EE8"/>
    <w:rsid w:val="00540F42"/>
    <w:rsid w:val="00540F98"/>
    <w:rsid w:val="00540FD0"/>
    <w:rsid w:val="00540FD3"/>
    <w:rsid w:val="0054103E"/>
    <w:rsid w:val="00541098"/>
    <w:rsid w:val="005410C5"/>
    <w:rsid w:val="005410E4"/>
    <w:rsid w:val="0054116A"/>
    <w:rsid w:val="00541248"/>
    <w:rsid w:val="0054126F"/>
    <w:rsid w:val="0054137F"/>
    <w:rsid w:val="005413C1"/>
    <w:rsid w:val="005413DD"/>
    <w:rsid w:val="005413F8"/>
    <w:rsid w:val="005414A9"/>
    <w:rsid w:val="005414B7"/>
    <w:rsid w:val="00541505"/>
    <w:rsid w:val="00541507"/>
    <w:rsid w:val="00541510"/>
    <w:rsid w:val="0054156B"/>
    <w:rsid w:val="00541572"/>
    <w:rsid w:val="00541573"/>
    <w:rsid w:val="005415AD"/>
    <w:rsid w:val="00541632"/>
    <w:rsid w:val="00541672"/>
    <w:rsid w:val="00541692"/>
    <w:rsid w:val="0054179D"/>
    <w:rsid w:val="005417A1"/>
    <w:rsid w:val="005417B0"/>
    <w:rsid w:val="005417BF"/>
    <w:rsid w:val="0054180F"/>
    <w:rsid w:val="00541856"/>
    <w:rsid w:val="005418E6"/>
    <w:rsid w:val="005418EA"/>
    <w:rsid w:val="005418EC"/>
    <w:rsid w:val="00541923"/>
    <w:rsid w:val="0054199D"/>
    <w:rsid w:val="005419C3"/>
    <w:rsid w:val="00541A6D"/>
    <w:rsid w:val="00541ADB"/>
    <w:rsid w:val="00541AF2"/>
    <w:rsid w:val="00541B4D"/>
    <w:rsid w:val="00541BAF"/>
    <w:rsid w:val="00541C4B"/>
    <w:rsid w:val="00541CF7"/>
    <w:rsid w:val="00541D8D"/>
    <w:rsid w:val="00541D96"/>
    <w:rsid w:val="00541F35"/>
    <w:rsid w:val="00541F5F"/>
    <w:rsid w:val="00541F62"/>
    <w:rsid w:val="00541F69"/>
    <w:rsid w:val="00541F79"/>
    <w:rsid w:val="005420A6"/>
    <w:rsid w:val="005420AE"/>
    <w:rsid w:val="00542100"/>
    <w:rsid w:val="00542143"/>
    <w:rsid w:val="0054214E"/>
    <w:rsid w:val="00542155"/>
    <w:rsid w:val="00542157"/>
    <w:rsid w:val="00542185"/>
    <w:rsid w:val="005421A9"/>
    <w:rsid w:val="005421D9"/>
    <w:rsid w:val="005421EF"/>
    <w:rsid w:val="00542232"/>
    <w:rsid w:val="00542271"/>
    <w:rsid w:val="00542487"/>
    <w:rsid w:val="00542491"/>
    <w:rsid w:val="00542536"/>
    <w:rsid w:val="00542555"/>
    <w:rsid w:val="00542668"/>
    <w:rsid w:val="00542699"/>
    <w:rsid w:val="00542747"/>
    <w:rsid w:val="0054274C"/>
    <w:rsid w:val="00542752"/>
    <w:rsid w:val="005427DF"/>
    <w:rsid w:val="00542840"/>
    <w:rsid w:val="00542846"/>
    <w:rsid w:val="005428C1"/>
    <w:rsid w:val="005428DB"/>
    <w:rsid w:val="005428EB"/>
    <w:rsid w:val="0054299B"/>
    <w:rsid w:val="005429F0"/>
    <w:rsid w:val="00542A60"/>
    <w:rsid w:val="00542B32"/>
    <w:rsid w:val="00542BFA"/>
    <w:rsid w:val="00542C07"/>
    <w:rsid w:val="00542C26"/>
    <w:rsid w:val="00542C32"/>
    <w:rsid w:val="00542DB5"/>
    <w:rsid w:val="00542DF4"/>
    <w:rsid w:val="00542E64"/>
    <w:rsid w:val="00542EA0"/>
    <w:rsid w:val="00542ECB"/>
    <w:rsid w:val="00542F46"/>
    <w:rsid w:val="00542FB7"/>
    <w:rsid w:val="00542FD3"/>
    <w:rsid w:val="0054301B"/>
    <w:rsid w:val="00543030"/>
    <w:rsid w:val="005430E9"/>
    <w:rsid w:val="00543282"/>
    <w:rsid w:val="005433C0"/>
    <w:rsid w:val="0054340C"/>
    <w:rsid w:val="00543436"/>
    <w:rsid w:val="00543437"/>
    <w:rsid w:val="00543516"/>
    <w:rsid w:val="0054357F"/>
    <w:rsid w:val="005435B2"/>
    <w:rsid w:val="005435D0"/>
    <w:rsid w:val="0054363E"/>
    <w:rsid w:val="0054363F"/>
    <w:rsid w:val="00543681"/>
    <w:rsid w:val="005436A5"/>
    <w:rsid w:val="005436E9"/>
    <w:rsid w:val="00543787"/>
    <w:rsid w:val="005437C3"/>
    <w:rsid w:val="005437E3"/>
    <w:rsid w:val="005437F2"/>
    <w:rsid w:val="00543812"/>
    <w:rsid w:val="00543876"/>
    <w:rsid w:val="00543890"/>
    <w:rsid w:val="005438F1"/>
    <w:rsid w:val="00543932"/>
    <w:rsid w:val="0054394C"/>
    <w:rsid w:val="0054397E"/>
    <w:rsid w:val="00543A17"/>
    <w:rsid w:val="00543A44"/>
    <w:rsid w:val="00543A4D"/>
    <w:rsid w:val="00543AC3"/>
    <w:rsid w:val="00543AC7"/>
    <w:rsid w:val="00543BE3"/>
    <w:rsid w:val="00543BF3"/>
    <w:rsid w:val="00543C42"/>
    <w:rsid w:val="00543CDA"/>
    <w:rsid w:val="00543DCE"/>
    <w:rsid w:val="00543E4B"/>
    <w:rsid w:val="00543E5D"/>
    <w:rsid w:val="00543E9A"/>
    <w:rsid w:val="00543F55"/>
    <w:rsid w:val="00543F89"/>
    <w:rsid w:val="00543FAD"/>
    <w:rsid w:val="00543FBD"/>
    <w:rsid w:val="00544117"/>
    <w:rsid w:val="00544127"/>
    <w:rsid w:val="00544166"/>
    <w:rsid w:val="0054417C"/>
    <w:rsid w:val="00544180"/>
    <w:rsid w:val="005441BD"/>
    <w:rsid w:val="005441E6"/>
    <w:rsid w:val="00544250"/>
    <w:rsid w:val="00544255"/>
    <w:rsid w:val="00544295"/>
    <w:rsid w:val="00544438"/>
    <w:rsid w:val="00544465"/>
    <w:rsid w:val="005445C4"/>
    <w:rsid w:val="00544680"/>
    <w:rsid w:val="00544690"/>
    <w:rsid w:val="0054469C"/>
    <w:rsid w:val="005446A4"/>
    <w:rsid w:val="005446C0"/>
    <w:rsid w:val="00544718"/>
    <w:rsid w:val="00544738"/>
    <w:rsid w:val="00544770"/>
    <w:rsid w:val="005447C8"/>
    <w:rsid w:val="005447E0"/>
    <w:rsid w:val="005447ED"/>
    <w:rsid w:val="005447F1"/>
    <w:rsid w:val="00544801"/>
    <w:rsid w:val="00544824"/>
    <w:rsid w:val="00544877"/>
    <w:rsid w:val="005448E4"/>
    <w:rsid w:val="00544969"/>
    <w:rsid w:val="00544A36"/>
    <w:rsid w:val="00544A8C"/>
    <w:rsid w:val="00544AC9"/>
    <w:rsid w:val="00544AF2"/>
    <w:rsid w:val="00544B19"/>
    <w:rsid w:val="00544B2E"/>
    <w:rsid w:val="00544C02"/>
    <w:rsid w:val="00544C8E"/>
    <w:rsid w:val="00544D08"/>
    <w:rsid w:val="00544D29"/>
    <w:rsid w:val="00544D42"/>
    <w:rsid w:val="00544DCC"/>
    <w:rsid w:val="00544E09"/>
    <w:rsid w:val="00544E60"/>
    <w:rsid w:val="00544EA3"/>
    <w:rsid w:val="00544F21"/>
    <w:rsid w:val="00544F2B"/>
    <w:rsid w:val="00544F2F"/>
    <w:rsid w:val="00544F4B"/>
    <w:rsid w:val="00544F5B"/>
    <w:rsid w:val="00544FDB"/>
    <w:rsid w:val="00545050"/>
    <w:rsid w:val="005452DE"/>
    <w:rsid w:val="00545301"/>
    <w:rsid w:val="00545310"/>
    <w:rsid w:val="00545312"/>
    <w:rsid w:val="00545317"/>
    <w:rsid w:val="0054531A"/>
    <w:rsid w:val="0054531C"/>
    <w:rsid w:val="00545370"/>
    <w:rsid w:val="005453FA"/>
    <w:rsid w:val="005454EB"/>
    <w:rsid w:val="00545514"/>
    <w:rsid w:val="0054551F"/>
    <w:rsid w:val="00545536"/>
    <w:rsid w:val="00545638"/>
    <w:rsid w:val="0054570D"/>
    <w:rsid w:val="00545722"/>
    <w:rsid w:val="00545739"/>
    <w:rsid w:val="00545769"/>
    <w:rsid w:val="005457AF"/>
    <w:rsid w:val="005457ED"/>
    <w:rsid w:val="00545926"/>
    <w:rsid w:val="00545980"/>
    <w:rsid w:val="005459F4"/>
    <w:rsid w:val="00545AC8"/>
    <w:rsid w:val="00545B1B"/>
    <w:rsid w:val="00545B67"/>
    <w:rsid w:val="00545B87"/>
    <w:rsid w:val="00545C71"/>
    <w:rsid w:val="00545CAC"/>
    <w:rsid w:val="00545D49"/>
    <w:rsid w:val="00545DFC"/>
    <w:rsid w:val="00545E30"/>
    <w:rsid w:val="00545E5B"/>
    <w:rsid w:val="00545E5F"/>
    <w:rsid w:val="00545EDF"/>
    <w:rsid w:val="00545F19"/>
    <w:rsid w:val="00545F2F"/>
    <w:rsid w:val="00545F69"/>
    <w:rsid w:val="00546017"/>
    <w:rsid w:val="00546056"/>
    <w:rsid w:val="005460A5"/>
    <w:rsid w:val="00546143"/>
    <w:rsid w:val="00546162"/>
    <w:rsid w:val="005461AD"/>
    <w:rsid w:val="005461EC"/>
    <w:rsid w:val="00546256"/>
    <w:rsid w:val="005462F1"/>
    <w:rsid w:val="005462FA"/>
    <w:rsid w:val="0054630C"/>
    <w:rsid w:val="00546332"/>
    <w:rsid w:val="005463B2"/>
    <w:rsid w:val="00546409"/>
    <w:rsid w:val="00546410"/>
    <w:rsid w:val="0054641B"/>
    <w:rsid w:val="00546459"/>
    <w:rsid w:val="005464D2"/>
    <w:rsid w:val="005464EC"/>
    <w:rsid w:val="0054651D"/>
    <w:rsid w:val="0054653F"/>
    <w:rsid w:val="00546551"/>
    <w:rsid w:val="00546574"/>
    <w:rsid w:val="005465B5"/>
    <w:rsid w:val="005465B8"/>
    <w:rsid w:val="0054662C"/>
    <w:rsid w:val="00546646"/>
    <w:rsid w:val="005466D0"/>
    <w:rsid w:val="005466E7"/>
    <w:rsid w:val="005467E2"/>
    <w:rsid w:val="00546839"/>
    <w:rsid w:val="0054683B"/>
    <w:rsid w:val="00546919"/>
    <w:rsid w:val="005469EE"/>
    <w:rsid w:val="00546A89"/>
    <w:rsid w:val="00546AB0"/>
    <w:rsid w:val="00546ABA"/>
    <w:rsid w:val="00546B61"/>
    <w:rsid w:val="00546BC8"/>
    <w:rsid w:val="00546BE1"/>
    <w:rsid w:val="00546C80"/>
    <w:rsid w:val="00546CF6"/>
    <w:rsid w:val="00546D38"/>
    <w:rsid w:val="00546D70"/>
    <w:rsid w:val="00546D8A"/>
    <w:rsid w:val="00546DD0"/>
    <w:rsid w:val="00546EC1"/>
    <w:rsid w:val="00546EC3"/>
    <w:rsid w:val="00546F91"/>
    <w:rsid w:val="00546FAA"/>
    <w:rsid w:val="00546FE7"/>
    <w:rsid w:val="00546FED"/>
    <w:rsid w:val="00547015"/>
    <w:rsid w:val="005470FA"/>
    <w:rsid w:val="00547159"/>
    <w:rsid w:val="005471D1"/>
    <w:rsid w:val="005471DB"/>
    <w:rsid w:val="0054722F"/>
    <w:rsid w:val="00547289"/>
    <w:rsid w:val="005472C2"/>
    <w:rsid w:val="005472E2"/>
    <w:rsid w:val="005472E7"/>
    <w:rsid w:val="00547395"/>
    <w:rsid w:val="0054749B"/>
    <w:rsid w:val="00547525"/>
    <w:rsid w:val="0054755A"/>
    <w:rsid w:val="005475A4"/>
    <w:rsid w:val="005475C5"/>
    <w:rsid w:val="005475E1"/>
    <w:rsid w:val="00547631"/>
    <w:rsid w:val="005476DC"/>
    <w:rsid w:val="00547707"/>
    <w:rsid w:val="0054776F"/>
    <w:rsid w:val="005478A4"/>
    <w:rsid w:val="005479BA"/>
    <w:rsid w:val="00547A33"/>
    <w:rsid w:val="00547B55"/>
    <w:rsid w:val="00547BCA"/>
    <w:rsid w:val="00547C0C"/>
    <w:rsid w:val="00547C4B"/>
    <w:rsid w:val="00547CB4"/>
    <w:rsid w:val="00547D14"/>
    <w:rsid w:val="00547D1D"/>
    <w:rsid w:val="00547D54"/>
    <w:rsid w:val="00547D5E"/>
    <w:rsid w:val="00547DF3"/>
    <w:rsid w:val="00547E51"/>
    <w:rsid w:val="00547F72"/>
    <w:rsid w:val="00547FC4"/>
    <w:rsid w:val="00550031"/>
    <w:rsid w:val="00550072"/>
    <w:rsid w:val="005500B3"/>
    <w:rsid w:val="005501AC"/>
    <w:rsid w:val="00550211"/>
    <w:rsid w:val="0055029A"/>
    <w:rsid w:val="005502F7"/>
    <w:rsid w:val="00550326"/>
    <w:rsid w:val="005503A9"/>
    <w:rsid w:val="00550413"/>
    <w:rsid w:val="00550457"/>
    <w:rsid w:val="00550466"/>
    <w:rsid w:val="00550495"/>
    <w:rsid w:val="005504C8"/>
    <w:rsid w:val="00550576"/>
    <w:rsid w:val="005505C0"/>
    <w:rsid w:val="005505F6"/>
    <w:rsid w:val="0055065B"/>
    <w:rsid w:val="00550669"/>
    <w:rsid w:val="005506E3"/>
    <w:rsid w:val="00550817"/>
    <w:rsid w:val="0055083F"/>
    <w:rsid w:val="0055099A"/>
    <w:rsid w:val="00550AAA"/>
    <w:rsid w:val="00550B41"/>
    <w:rsid w:val="00550BE5"/>
    <w:rsid w:val="00550C53"/>
    <w:rsid w:val="00550C7D"/>
    <w:rsid w:val="00550D97"/>
    <w:rsid w:val="00550DB2"/>
    <w:rsid w:val="00550DBA"/>
    <w:rsid w:val="00550DC5"/>
    <w:rsid w:val="00550E9A"/>
    <w:rsid w:val="00550EEA"/>
    <w:rsid w:val="00550F1F"/>
    <w:rsid w:val="00550F48"/>
    <w:rsid w:val="00550F55"/>
    <w:rsid w:val="00550F5A"/>
    <w:rsid w:val="00551269"/>
    <w:rsid w:val="00551316"/>
    <w:rsid w:val="0055134E"/>
    <w:rsid w:val="00551409"/>
    <w:rsid w:val="0055140C"/>
    <w:rsid w:val="00551467"/>
    <w:rsid w:val="005514BD"/>
    <w:rsid w:val="005514E4"/>
    <w:rsid w:val="0055154D"/>
    <w:rsid w:val="00551626"/>
    <w:rsid w:val="00551836"/>
    <w:rsid w:val="005518C3"/>
    <w:rsid w:val="00551903"/>
    <w:rsid w:val="0055193E"/>
    <w:rsid w:val="00551948"/>
    <w:rsid w:val="005519A8"/>
    <w:rsid w:val="00551A4B"/>
    <w:rsid w:val="00551A7E"/>
    <w:rsid w:val="00551B3F"/>
    <w:rsid w:val="00551B5B"/>
    <w:rsid w:val="00551BE7"/>
    <w:rsid w:val="00551C6D"/>
    <w:rsid w:val="00551D03"/>
    <w:rsid w:val="00551D69"/>
    <w:rsid w:val="00551D8F"/>
    <w:rsid w:val="00551DC0"/>
    <w:rsid w:val="00551E58"/>
    <w:rsid w:val="00551EE8"/>
    <w:rsid w:val="00551EE9"/>
    <w:rsid w:val="00551FF2"/>
    <w:rsid w:val="00552022"/>
    <w:rsid w:val="0055204D"/>
    <w:rsid w:val="005520DA"/>
    <w:rsid w:val="00552101"/>
    <w:rsid w:val="0055214E"/>
    <w:rsid w:val="0055215D"/>
    <w:rsid w:val="00552185"/>
    <w:rsid w:val="00552205"/>
    <w:rsid w:val="00552216"/>
    <w:rsid w:val="005523F7"/>
    <w:rsid w:val="00552411"/>
    <w:rsid w:val="00552426"/>
    <w:rsid w:val="00552456"/>
    <w:rsid w:val="00552494"/>
    <w:rsid w:val="005524F4"/>
    <w:rsid w:val="00552520"/>
    <w:rsid w:val="00552611"/>
    <w:rsid w:val="005526EF"/>
    <w:rsid w:val="00552815"/>
    <w:rsid w:val="00552819"/>
    <w:rsid w:val="00552846"/>
    <w:rsid w:val="0055286A"/>
    <w:rsid w:val="00552879"/>
    <w:rsid w:val="005528A7"/>
    <w:rsid w:val="005528E8"/>
    <w:rsid w:val="005528F0"/>
    <w:rsid w:val="00552902"/>
    <w:rsid w:val="00552936"/>
    <w:rsid w:val="0055297D"/>
    <w:rsid w:val="005529E4"/>
    <w:rsid w:val="00552AA5"/>
    <w:rsid w:val="00552B23"/>
    <w:rsid w:val="00552B60"/>
    <w:rsid w:val="00552C58"/>
    <w:rsid w:val="00552CC8"/>
    <w:rsid w:val="00552D0D"/>
    <w:rsid w:val="00552D2D"/>
    <w:rsid w:val="00552D95"/>
    <w:rsid w:val="00552E18"/>
    <w:rsid w:val="00552E4E"/>
    <w:rsid w:val="00552E57"/>
    <w:rsid w:val="00552EB8"/>
    <w:rsid w:val="00552FF4"/>
    <w:rsid w:val="00553028"/>
    <w:rsid w:val="0055303E"/>
    <w:rsid w:val="00553151"/>
    <w:rsid w:val="005531A6"/>
    <w:rsid w:val="005531A8"/>
    <w:rsid w:val="0055323B"/>
    <w:rsid w:val="005532B1"/>
    <w:rsid w:val="005532FE"/>
    <w:rsid w:val="0055338A"/>
    <w:rsid w:val="00553410"/>
    <w:rsid w:val="00553426"/>
    <w:rsid w:val="00553446"/>
    <w:rsid w:val="00553488"/>
    <w:rsid w:val="005534E2"/>
    <w:rsid w:val="0055351F"/>
    <w:rsid w:val="00553531"/>
    <w:rsid w:val="0055359F"/>
    <w:rsid w:val="00553672"/>
    <w:rsid w:val="00553727"/>
    <w:rsid w:val="0055387F"/>
    <w:rsid w:val="0055390C"/>
    <w:rsid w:val="00553929"/>
    <w:rsid w:val="0055393B"/>
    <w:rsid w:val="00553A37"/>
    <w:rsid w:val="00553A3B"/>
    <w:rsid w:val="00553A54"/>
    <w:rsid w:val="00553A7C"/>
    <w:rsid w:val="00553A7D"/>
    <w:rsid w:val="00553AD2"/>
    <w:rsid w:val="00553BB1"/>
    <w:rsid w:val="00553BB8"/>
    <w:rsid w:val="00553C01"/>
    <w:rsid w:val="00553C26"/>
    <w:rsid w:val="00553D4F"/>
    <w:rsid w:val="00553D6E"/>
    <w:rsid w:val="00553DDE"/>
    <w:rsid w:val="00553DF6"/>
    <w:rsid w:val="00553E0E"/>
    <w:rsid w:val="00553E17"/>
    <w:rsid w:val="00553E65"/>
    <w:rsid w:val="00553ECB"/>
    <w:rsid w:val="00553F6A"/>
    <w:rsid w:val="00553F85"/>
    <w:rsid w:val="00553FAE"/>
    <w:rsid w:val="00553FB0"/>
    <w:rsid w:val="00553FCE"/>
    <w:rsid w:val="0055405D"/>
    <w:rsid w:val="0055407E"/>
    <w:rsid w:val="005540AE"/>
    <w:rsid w:val="005540E8"/>
    <w:rsid w:val="00554103"/>
    <w:rsid w:val="0055414D"/>
    <w:rsid w:val="005541C2"/>
    <w:rsid w:val="005542C6"/>
    <w:rsid w:val="00554320"/>
    <w:rsid w:val="005543C5"/>
    <w:rsid w:val="005543D5"/>
    <w:rsid w:val="005544F6"/>
    <w:rsid w:val="00554531"/>
    <w:rsid w:val="00554640"/>
    <w:rsid w:val="00554690"/>
    <w:rsid w:val="005546C5"/>
    <w:rsid w:val="00554789"/>
    <w:rsid w:val="0055478D"/>
    <w:rsid w:val="005547A0"/>
    <w:rsid w:val="00554900"/>
    <w:rsid w:val="00554A1B"/>
    <w:rsid w:val="00554B17"/>
    <w:rsid w:val="00554B31"/>
    <w:rsid w:val="00554B3F"/>
    <w:rsid w:val="00554B61"/>
    <w:rsid w:val="00554BA5"/>
    <w:rsid w:val="00554C53"/>
    <w:rsid w:val="00554C58"/>
    <w:rsid w:val="00554C85"/>
    <w:rsid w:val="00554D0F"/>
    <w:rsid w:val="00554DDE"/>
    <w:rsid w:val="00554DFB"/>
    <w:rsid w:val="00554E19"/>
    <w:rsid w:val="00554E54"/>
    <w:rsid w:val="00554FA6"/>
    <w:rsid w:val="00554FE0"/>
    <w:rsid w:val="005550DD"/>
    <w:rsid w:val="005550F2"/>
    <w:rsid w:val="00555219"/>
    <w:rsid w:val="00555268"/>
    <w:rsid w:val="0055529C"/>
    <w:rsid w:val="005552CA"/>
    <w:rsid w:val="00555331"/>
    <w:rsid w:val="005553F0"/>
    <w:rsid w:val="005553F7"/>
    <w:rsid w:val="00555403"/>
    <w:rsid w:val="00555467"/>
    <w:rsid w:val="00555486"/>
    <w:rsid w:val="005554AA"/>
    <w:rsid w:val="005554C7"/>
    <w:rsid w:val="005555DB"/>
    <w:rsid w:val="005555E3"/>
    <w:rsid w:val="005556DA"/>
    <w:rsid w:val="005556F5"/>
    <w:rsid w:val="00555745"/>
    <w:rsid w:val="00555859"/>
    <w:rsid w:val="005559BF"/>
    <w:rsid w:val="00555A38"/>
    <w:rsid w:val="00555A65"/>
    <w:rsid w:val="00555A96"/>
    <w:rsid w:val="00555B5A"/>
    <w:rsid w:val="00555B63"/>
    <w:rsid w:val="00555C8E"/>
    <w:rsid w:val="00555C93"/>
    <w:rsid w:val="00555D00"/>
    <w:rsid w:val="00555D65"/>
    <w:rsid w:val="00555EF1"/>
    <w:rsid w:val="0055605D"/>
    <w:rsid w:val="005560B7"/>
    <w:rsid w:val="005560B8"/>
    <w:rsid w:val="0055610E"/>
    <w:rsid w:val="005561A7"/>
    <w:rsid w:val="005561BC"/>
    <w:rsid w:val="00556209"/>
    <w:rsid w:val="00556211"/>
    <w:rsid w:val="00556225"/>
    <w:rsid w:val="005562EE"/>
    <w:rsid w:val="0055630E"/>
    <w:rsid w:val="005563A7"/>
    <w:rsid w:val="00556467"/>
    <w:rsid w:val="00556469"/>
    <w:rsid w:val="005564E4"/>
    <w:rsid w:val="005565C9"/>
    <w:rsid w:val="00556609"/>
    <w:rsid w:val="00556697"/>
    <w:rsid w:val="005566BB"/>
    <w:rsid w:val="00556704"/>
    <w:rsid w:val="00556745"/>
    <w:rsid w:val="005567AE"/>
    <w:rsid w:val="005567B9"/>
    <w:rsid w:val="00556803"/>
    <w:rsid w:val="00556839"/>
    <w:rsid w:val="0055688B"/>
    <w:rsid w:val="00556904"/>
    <w:rsid w:val="00556926"/>
    <w:rsid w:val="00556962"/>
    <w:rsid w:val="0055699A"/>
    <w:rsid w:val="005569B5"/>
    <w:rsid w:val="00556A3D"/>
    <w:rsid w:val="00556A71"/>
    <w:rsid w:val="00556AEF"/>
    <w:rsid w:val="00556B2C"/>
    <w:rsid w:val="00556BC4"/>
    <w:rsid w:val="00556C68"/>
    <w:rsid w:val="00556C89"/>
    <w:rsid w:val="00556E5C"/>
    <w:rsid w:val="00556F1B"/>
    <w:rsid w:val="00556F5A"/>
    <w:rsid w:val="00556F6E"/>
    <w:rsid w:val="00556FF0"/>
    <w:rsid w:val="0055701F"/>
    <w:rsid w:val="0055705B"/>
    <w:rsid w:val="005570A9"/>
    <w:rsid w:val="00557133"/>
    <w:rsid w:val="00557179"/>
    <w:rsid w:val="005571F9"/>
    <w:rsid w:val="00557288"/>
    <w:rsid w:val="005572EA"/>
    <w:rsid w:val="00557338"/>
    <w:rsid w:val="005573B1"/>
    <w:rsid w:val="005573BF"/>
    <w:rsid w:val="005573F9"/>
    <w:rsid w:val="00557460"/>
    <w:rsid w:val="0055750D"/>
    <w:rsid w:val="00557529"/>
    <w:rsid w:val="00557538"/>
    <w:rsid w:val="0055755A"/>
    <w:rsid w:val="005575CA"/>
    <w:rsid w:val="005575DB"/>
    <w:rsid w:val="00557626"/>
    <w:rsid w:val="005576BA"/>
    <w:rsid w:val="00557706"/>
    <w:rsid w:val="00557726"/>
    <w:rsid w:val="0055774A"/>
    <w:rsid w:val="00557828"/>
    <w:rsid w:val="005578B3"/>
    <w:rsid w:val="005578BB"/>
    <w:rsid w:val="005578E6"/>
    <w:rsid w:val="0055790F"/>
    <w:rsid w:val="005579BE"/>
    <w:rsid w:val="00557AE2"/>
    <w:rsid w:val="00557B40"/>
    <w:rsid w:val="00557C47"/>
    <w:rsid w:val="00557CA6"/>
    <w:rsid w:val="00557D2A"/>
    <w:rsid w:val="00557D72"/>
    <w:rsid w:val="00557DAC"/>
    <w:rsid w:val="00557DBC"/>
    <w:rsid w:val="00557DC1"/>
    <w:rsid w:val="00557DD7"/>
    <w:rsid w:val="00557EFB"/>
    <w:rsid w:val="00557EFE"/>
    <w:rsid w:val="00557F22"/>
    <w:rsid w:val="00557F8F"/>
    <w:rsid w:val="00557FD3"/>
    <w:rsid w:val="00560063"/>
    <w:rsid w:val="00560093"/>
    <w:rsid w:val="005600A0"/>
    <w:rsid w:val="005600DB"/>
    <w:rsid w:val="00560115"/>
    <w:rsid w:val="00560155"/>
    <w:rsid w:val="0056017D"/>
    <w:rsid w:val="0056019F"/>
    <w:rsid w:val="005601F9"/>
    <w:rsid w:val="00560264"/>
    <w:rsid w:val="005602B5"/>
    <w:rsid w:val="005602B6"/>
    <w:rsid w:val="00560316"/>
    <w:rsid w:val="00560371"/>
    <w:rsid w:val="005603C4"/>
    <w:rsid w:val="0056043E"/>
    <w:rsid w:val="00560491"/>
    <w:rsid w:val="00560503"/>
    <w:rsid w:val="00560618"/>
    <w:rsid w:val="0056065C"/>
    <w:rsid w:val="00560753"/>
    <w:rsid w:val="005607F0"/>
    <w:rsid w:val="005607F1"/>
    <w:rsid w:val="00560899"/>
    <w:rsid w:val="005608B2"/>
    <w:rsid w:val="005608BB"/>
    <w:rsid w:val="005608F8"/>
    <w:rsid w:val="005608F9"/>
    <w:rsid w:val="005608FF"/>
    <w:rsid w:val="00560927"/>
    <w:rsid w:val="00560933"/>
    <w:rsid w:val="005609AD"/>
    <w:rsid w:val="005609DA"/>
    <w:rsid w:val="00560A20"/>
    <w:rsid w:val="00560AC7"/>
    <w:rsid w:val="00560AF5"/>
    <w:rsid w:val="00560B14"/>
    <w:rsid w:val="00560B64"/>
    <w:rsid w:val="00560B83"/>
    <w:rsid w:val="00560D2F"/>
    <w:rsid w:val="00560DB1"/>
    <w:rsid w:val="00560DDE"/>
    <w:rsid w:val="00560E32"/>
    <w:rsid w:val="00560E69"/>
    <w:rsid w:val="00560E75"/>
    <w:rsid w:val="00560EE3"/>
    <w:rsid w:val="00560EEE"/>
    <w:rsid w:val="00560FB1"/>
    <w:rsid w:val="00560FF5"/>
    <w:rsid w:val="00561030"/>
    <w:rsid w:val="00561066"/>
    <w:rsid w:val="005610F8"/>
    <w:rsid w:val="00561106"/>
    <w:rsid w:val="00561135"/>
    <w:rsid w:val="00561162"/>
    <w:rsid w:val="005612B0"/>
    <w:rsid w:val="005612E6"/>
    <w:rsid w:val="005612F9"/>
    <w:rsid w:val="005612FB"/>
    <w:rsid w:val="00561317"/>
    <w:rsid w:val="005613AB"/>
    <w:rsid w:val="00561497"/>
    <w:rsid w:val="005614E5"/>
    <w:rsid w:val="005614ED"/>
    <w:rsid w:val="0056150C"/>
    <w:rsid w:val="005615CF"/>
    <w:rsid w:val="005616B4"/>
    <w:rsid w:val="005616BE"/>
    <w:rsid w:val="005616F8"/>
    <w:rsid w:val="0056171B"/>
    <w:rsid w:val="005617DE"/>
    <w:rsid w:val="005618B1"/>
    <w:rsid w:val="005618C6"/>
    <w:rsid w:val="005618C8"/>
    <w:rsid w:val="005618F7"/>
    <w:rsid w:val="00561949"/>
    <w:rsid w:val="005619E2"/>
    <w:rsid w:val="00561A15"/>
    <w:rsid w:val="00561B8B"/>
    <w:rsid w:val="00561BD9"/>
    <w:rsid w:val="00561BFD"/>
    <w:rsid w:val="00561CB2"/>
    <w:rsid w:val="00561CCB"/>
    <w:rsid w:val="00561CD3"/>
    <w:rsid w:val="00561CF5"/>
    <w:rsid w:val="00561D4A"/>
    <w:rsid w:val="00561DE4"/>
    <w:rsid w:val="00561DFB"/>
    <w:rsid w:val="00561E04"/>
    <w:rsid w:val="00561E32"/>
    <w:rsid w:val="00561E8D"/>
    <w:rsid w:val="00561F3C"/>
    <w:rsid w:val="0056204D"/>
    <w:rsid w:val="005620E3"/>
    <w:rsid w:val="00562122"/>
    <w:rsid w:val="0056214E"/>
    <w:rsid w:val="00562178"/>
    <w:rsid w:val="00562258"/>
    <w:rsid w:val="0056231E"/>
    <w:rsid w:val="00562362"/>
    <w:rsid w:val="00562378"/>
    <w:rsid w:val="00562390"/>
    <w:rsid w:val="005623D1"/>
    <w:rsid w:val="00562437"/>
    <w:rsid w:val="005624CE"/>
    <w:rsid w:val="005624D2"/>
    <w:rsid w:val="0056250C"/>
    <w:rsid w:val="00562614"/>
    <w:rsid w:val="0056267E"/>
    <w:rsid w:val="005627B4"/>
    <w:rsid w:val="005627BA"/>
    <w:rsid w:val="0056289C"/>
    <w:rsid w:val="0056292D"/>
    <w:rsid w:val="00562931"/>
    <w:rsid w:val="00562966"/>
    <w:rsid w:val="005629A2"/>
    <w:rsid w:val="005629D7"/>
    <w:rsid w:val="00562A42"/>
    <w:rsid w:val="00562AF2"/>
    <w:rsid w:val="00562B32"/>
    <w:rsid w:val="00562B38"/>
    <w:rsid w:val="00562BD1"/>
    <w:rsid w:val="00562C95"/>
    <w:rsid w:val="00562D3B"/>
    <w:rsid w:val="00562DA1"/>
    <w:rsid w:val="00562F0E"/>
    <w:rsid w:val="00562FC9"/>
    <w:rsid w:val="00563072"/>
    <w:rsid w:val="0056307D"/>
    <w:rsid w:val="00563117"/>
    <w:rsid w:val="00563123"/>
    <w:rsid w:val="00563198"/>
    <w:rsid w:val="00563224"/>
    <w:rsid w:val="00563231"/>
    <w:rsid w:val="0056325F"/>
    <w:rsid w:val="00563276"/>
    <w:rsid w:val="005632EF"/>
    <w:rsid w:val="0056332F"/>
    <w:rsid w:val="00563332"/>
    <w:rsid w:val="00563360"/>
    <w:rsid w:val="00563382"/>
    <w:rsid w:val="005633D0"/>
    <w:rsid w:val="00563478"/>
    <w:rsid w:val="005634C5"/>
    <w:rsid w:val="005634D6"/>
    <w:rsid w:val="005635A0"/>
    <w:rsid w:val="005635EA"/>
    <w:rsid w:val="005636A3"/>
    <w:rsid w:val="005636F3"/>
    <w:rsid w:val="005638E1"/>
    <w:rsid w:val="00563968"/>
    <w:rsid w:val="005639C4"/>
    <w:rsid w:val="00563A3D"/>
    <w:rsid w:val="00563B08"/>
    <w:rsid w:val="00563B09"/>
    <w:rsid w:val="00563BCC"/>
    <w:rsid w:val="00563BFD"/>
    <w:rsid w:val="00563D29"/>
    <w:rsid w:val="00563D5A"/>
    <w:rsid w:val="00563D6C"/>
    <w:rsid w:val="00563DE0"/>
    <w:rsid w:val="00563DE3"/>
    <w:rsid w:val="00563E04"/>
    <w:rsid w:val="00563E99"/>
    <w:rsid w:val="00563F32"/>
    <w:rsid w:val="00563F68"/>
    <w:rsid w:val="00563FBB"/>
    <w:rsid w:val="00564080"/>
    <w:rsid w:val="005640A4"/>
    <w:rsid w:val="005640CF"/>
    <w:rsid w:val="005640D4"/>
    <w:rsid w:val="00564126"/>
    <w:rsid w:val="00564214"/>
    <w:rsid w:val="005642B4"/>
    <w:rsid w:val="00564318"/>
    <w:rsid w:val="0056432C"/>
    <w:rsid w:val="0056433A"/>
    <w:rsid w:val="0056438A"/>
    <w:rsid w:val="00564435"/>
    <w:rsid w:val="005644E5"/>
    <w:rsid w:val="0056451B"/>
    <w:rsid w:val="0056458E"/>
    <w:rsid w:val="005645F2"/>
    <w:rsid w:val="00564603"/>
    <w:rsid w:val="00564648"/>
    <w:rsid w:val="00564685"/>
    <w:rsid w:val="005646E4"/>
    <w:rsid w:val="0056472F"/>
    <w:rsid w:val="0056473C"/>
    <w:rsid w:val="0056475E"/>
    <w:rsid w:val="005647F2"/>
    <w:rsid w:val="005647F6"/>
    <w:rsid w:val="00564821"/>
    <w:rsid w:val="00564907"/>
    <w:rsid w:val="0056493F"/>
    <w:rsid w:val="00564940"/>
    <w:rsid w:val="0056496C"/>
    <w:rsid w:val="00564A35"/>
    <w:rsid w:val="00564A50"/>
    <w:rsid w:val="00564A59"/>
    <w:rsid w:val="00564AAD"/>
    <w:rsid w:val="00564B07"/>
    <w:rsid w:val="00564B28"/>
    <w:rsid w:val="00564B2E"/>
    <w:rsid w:val="00564B9A"/>
    <w:rsid w:val="00564C54"/>
    <w:rsid w:val="00564C6D"/>
    <w:rsid w:val="00564C91"/>
    <w:rsid w:val="00564CFD"/>
    <w:rsid w:val="00564D50"/>
    <w:rsid w:val="00564D7A"/>
    <w:rsid w:val="00564DA1"/>
    <w:rsid w:val="00564DB4"/>
    <w:rsid w:val="00564E88"/>
    <w:rsid w:val="00564EEA"/>
    <w:rsid w:val="00564F22"/>
    <w:rsid w:val="00564FAB"/>
    <w:rsid w:val="00564FB5"/>
    <w:rsid w:val="00564FDB"/>
    <w:rsid w:val="00565026"/>
    <w:rsid w:val="0056507E"/>
    <w:rsid w:val="005650B3"/>
    <w:rsid w:val="005652A3"/>
    <w:rsid w:val="005652BD"/>
    <w:rsid w:val="00565394"/>
    <w:rsid w:val="005653FD"/>
    <w:rsid w:val="0056541F"/>
    <w:rsid w:val="0056545D"/>
    <w:rsid w:val="005654BD"/>
    <w:rsid w:val="005654C8"/>
    <w:rsid w:val="00565509"/>
    <w:rsid w:val="00565512"/>
    <w:rsid w:val="005655B6"/>
    <w:rsid w:val="00565641"/>
    <w:rsid w:val="0056567D"/>
    <w:rsid w:val="005656E9"/>
    <w:rsid w:val="005656F2"/>
    <w:rsid w:val="005656F6"/>
    <w:rsid w:val="00565735"/>
    <w:rsid w:val="00565745"/>
    <w:rsid w:val="005657D5"/>
    <w:rsid w:val="005658AE"/>
    <w:rsid w:val="00565931"/>
    <w:rsid w:val="005659E2"/>
    <w:rsid w:val="00565A06"/>
    <w:rsid w:val="00565A6C"/>
    <w:rsid w:val="00565A85"/>
    <w:rsid w:val="00565B35"/>
    <w:rsid w:val="00565B93"/>
    <w:rsid w:val="00565C18"/>
    <w:rsid w:val="00565C1F"/>
    <w:rsid w:val="00565CA4"/>
    <w:rsid w:val="00565CDC"/>
    <w:rsid w:val="00565D68"/>
    <w:rsid w:val="00565E19"/>
    <w:rsid w:val="00565E4A"/>
    <w:rsid w:val="00565E58"/>
    <w:rsid w:val="00565E7F"/>
    <w:rsid w:val="00565FC7"/>
    <w:rsid w:val="005660CE"/>
    <w:rsid w:val="005660E8"/>
    <w:rsid w:val="005660FE"/>
    <w:rsid w:val="00566137"/>
    <w:rsid w:val="00566167"/>
    <w:rsid w:val="0056622E"/>
    <w:rsid w:val="005662DC"/>
    <w:rsid w:val="005662DF"/>
    <w:rsid w:val="00566361"/>
    <w:rsid w:val="0056638F"/>
    <w:rsid w:val="00566391"/>
    <w:rsid w:val="005663AB"/>
    <w:rsid w:val="005663F0"/>
    <w:rsid w:val="00566410"/>
    <w:rsid w:val="00566512"/>
    <w:rsid w:val="00566517"/>
    <w:rsid w:val="0056653F"/>
    <w:rsid w:val="00566564"/>
    <w:rsid w:val="005665A4"/>
    <w:rsid w:val="005666B2"/>
    <w:rsid w:val="0056671F"/>
    <w:rsid w:val="00566723"/>
    <w:rsid w:val="00566832"/>
    <w:rsid w:val="005668A7"/>
    <w:rsid w:val="0056693C"/>
    <w:rsid w:val="00566977"/>
    <w:rsid w:val="0056698A"/>
    <w:rsid w:val="005669FE"/>
    <w:rsid w:val="00566A4C"/>
    <w:rsid w:val="00566AAE"/>
    <w:rsid w:val="00566B90"/>
    <w:rsid w:val="00566C1B"/>
    <w:rsid w:val="00566C42"/>
    <w:rsid w:val="00566C4B"/>
    <w:rsid w:val="00566C64"/>
    <w:rsid w:val="00566C79"/>
    <w:rsid w:val="00566C83"/>
    <w:rsid w:val="00566D17"/>
    <w:rsid w:val="00566DBC"/>
    <w:rsid w:val="00566E3E"/>
    <w:rsid w:val="00566EAC"/>
    <w:rsid w:val="00566EDE"/>
    <w:rsid w:val="00566FA8"/>
    <w:rsid w:val="00567017"/>
    <w:rsid w:val="00567022"/>
    <w:rsid w:val="0056710A"/>
    <w:rsid w:val="0056713B"/>
    <w:rsid w:val="0056716C"/>
    <w:rsid w:val="0056717E"/>
    <w:rsid w:val="005671C8"/>
    <w:rsid w:val="0056726F"/>
    <w:rsid w:val="00567271"/>
    <w:rsid w:val="00567446"/>
    <w:rsid w:val="00567460"/>
    <w:rsid w:val="0056748E"/>
    <w:rsid w:val="005674B0"/>
    <w:rsid w:val="00567518"/>
    <w:rsid w:val="005675E4"/>
    <w:rsid w:val="00567690"/>
    <w:rsid w:val="0056769A"/>
    <w:rsid w:val="0056775B"/>
    <w:rsid w:val="005677B6"/>
    <w:rsid w:val="005677BB"/>
    <w:rsid w:val="0056788A"/>
    <w:rsid w:val="005678C8"/>
    <w:rsid w:val="00567999"/>
    <w:rsid w:val="005679AA"/>
    <w:rsid w:val="00567ABD"/>
    <w:rsid w:val="00567AE0"/>
    <w:rsid w:val="00567B24"/>
    <w:rsid w:val="00567BD5"/>
    <w:rsid w:val="00567C07"/>
    <w:rsid w:val="00567C9D"/>
    <w:rsid w:val="00567D60"/>
    <w:rsid w:val="00567D80"/>
    <w:rsid w:val="00567D85"/>
    <w:rsid w:val="00567E13"/>
    <w:rsid w:val="00567EBC"/>
    <w:rsid w:val="00567F58"/>
    <w:rsid w:val="00570003"/>
    <w:rsid w:val="005700C3"/>
    <w:rsid w:val="005700F0"/>
    <w:rsid w:val="00570123"/>
    <w:rsid w:val="00570125"/>
    <w:rsid w:val="0057013B"/>
    <w:rsid w:val="00570147"/>
    <w:rsid w:val="0057016B"/>
    <w:rsid w:val="00570251"/>
    <w:rsid w:val="005702A8"/>
    <w:rsid w:val="005702E8"/>
    <w:rsid w:val="00570336"/>
    <w:rsid w:val="005703A8"/>
    <w:rsid w:val="005703C9"/>
    <w:rsid w:val="00570428"/>
    <w:rsid w:val="0057055E"/>
    <w:rsid w:val="00570566"/>
    <w:rsid w:val="0057058C"/>
    <w:rsid w:val="0057059C"/>
    <w:rsid w:val="00570602"/>
    <w:rsid w:val="005706D5"/>
    <w:rsid w:val="00570718"/>
    <w:rsid w:val="00570724"/>
    <w:rsid w:val="005707C1"/>
    <w:rsid w:val="005707CA"/>
    <w:rsid w:val="0057085A"/>
    <w:rsid w:val="005708BB"/>
    <w:rsid w:val="0057095E"/>
    <w:rsid w:val="00570A39"/>
    <w:rsid w:val="00570ADA"/>
    <w:rsid w:val="00570B00"/>
    <w:rsid w:val="00570B3B"/>
    <w:rsid w:val="00570C02"/>
    <w:rsid w:val="00570C32"/>
    <w:rsid w:val="00570CB7"/>
    <w:rsid w:val="00570DCF"/>
    <w:rsid w:val="00570E4B"/>
    <w:rsid w:val="00570E87"/>
    <w:rsid w:val="00570E88"/>
    <w:rsid w:val="00570ECF"/>
    <w:rsid w:val="00570EE7"/>
    <w:rsid w:val="00570F02"/>
    <w:rsid w:val="00570F70"/>
    <w:rsid w:val="00570FCC"/>
    <w:rsid w:val="00570FD3"/>
    <w:rsid w:val="00570FFC"/>
    <w:rsid w:val="00571018"/>
    <w:rsid w:val="00571023"/>
    <w:rsid w:val="00571029"/>
    <w:rsid w:val="005711F3"/>
    <w:rsid w:val="00571205"/>
    <w:rsid w:val="005712DC"/>
    <w:rsid w:val="00571372"/>
    <w:rsid w:val="00571380"/>
    <w:rsid w:val="005713ED"/>
    <w:rsid w:val="005714B9"/>
    <w:rsid w:val="005714E4"/>
    <w:rsid w:val="005714FF"/>
    <w:rsid w:val="005715EC"/>
    <w:rsid w:val="00571607"/>
    <w:rsid w:val="0057162D"/>
    <w:rsid w:val="0057163F"/>
    <w:rsid w:val="005719AD"/>
    <w:rsid w:val="00571A2A"/>
    <w:rsid w:val="00571A6B"/>
    <w:rsid w:val="00571A86"/>
    <w:rsid w:val="00571AA1"/>
    <w:rsid w:val="00571AC1"/>
    <w:rsid w:val="00571AD4"/>
    <w:rsid w:val="00571BCC"/>
    <w:rsid w:val="00571BCE"/>
    <w:rsid w:val="00571C9F"/>
    <w:rsid w:val="00571D4D"/>
    <w:rsid w:val="00571DAC"/>
    <w:rsid w:val="00571DE1"/>
    <w:rsid w:val="00571E05"/>
    <w:rsid w:val="00571E2A"/>
    <w:rsid w:val="00571E9B"/>
    <w:rsid w:val="00571EA5"/>
    <w:rsid w:val="00571EA7"/>
    <w:rsid w:val="00571EB4"/>
    <w:rsid w:val="00571FD1"/>
    <w:rsid w:val="0057202F"/>
    <w:rsid w:val="005720B2"/>
    <w:rsid w:val="005720ED"/>
    <w:rsid w:val="0057215B"/>
    <w:rsid w:val="0057216E"/>
    <w:rsid w:val="005721B1"/>
    <w:rsid w:val="0057222A"/>
    <w:rsid w:val="0057233D"/>
    <w:rsid w:val="00572353"/>
    <w:rsid w:val="005723AD"/>
    <w:rsid w:val="00572400"/>
    <w:rsid w:val="005724BE"/>
    <w:rsid w:val="005725F8"/>
    <w:rsid w:val="0057261C"/>
    <w:rsid w:val="0057262A"/>
    <w:rsid w:val="00572653"/>
    <w:rsid w:val="00572664"/>
    <w:rsid w:val="00572689"/>
    <w:rsid w:val="00572698"/>
    <w:rsid w:val="00572748"/>
    <w:rsid w:val="00572756"/>
    <w:rsid w:val="005727FF"/>
    <w:rsid w:val="00572848"/>
    <w:rsid w:val="00572871"/>
    <w:rsid w:val="00572897"/>
    <w:rsid w:val="005728E7"/>
    <w:rsid w:val="0057291C"/>
    <w:rsid w:val="005729A9"/>
    <w:rsid w:val="005729C6"/>
    <w:rsid w:val="005729DD"/>
    <w:rsid w:val="00572A1A"/>
    <w:rsid w:val="00572A1E"/>
    <w:rsid w:val="00572A2D"/>
    <w:rsid w:val="00572B18"/>
    <w:rsid w:val="00572B47"/>
    <w:rsid w:val="00572C2C"/>
    <w:rsid w:val="00572D4D"/>
    <w:rsid w:val="00572DC4"/>
    <w:rsid w:val="00572DF5"/>
    <w:rsid w:val="00572F79"/>
    <w:rsid w:val="00572FAA"/>
    <w:rsid w:val="00573206"/>
    <w:rsid w:val="005732DF"/>
    <w:rsid w:val="0057334A"/>
    <w:rsid w:val="00573362"/>
    <w:rsid w:val="00573477"/>
    <w:rsid w:val="00573495"/>
    <w:rsid w:val="005734DB"/>
    <w:rsid w:val="005734F3"/>
    <w:rsid w:val="00573596"/>
    <w:rsid w:val="005735AB"/>
    <w:rsid w:val="00573606"/>
    <w:rsid w:val="00573649"/>
    <w:rsid w:val="00573669"/>
    <w:rsid w:val="005736D7"/>
    <w:rsid w:val="0057371C"/>
    <w:rsid w:val="005737F8"/>
    <w:rsid w:val="0057389F"/>
    <w:rsid w:val="00573906"/>
    <w:rsid w:val="005739F8"/>
    <w:rsid w:val="00573A6E"/>
    <w:rsid w:val="00573B2C"/>
    <w:rsid w:val="00573BA0"/>
    <w:rsid w:val="00573BBB"/>
    <w:rsid w:val="00573C3C"/>
    <w:rsid w:val="00573C54"/>
    <w:rsid w:val="00573D41"/>
    <w:rsid w:val="00573D6B"/>
    <w:rsid w:val="00573DA3"/>
    <w:rsid w:val="00573E07"/>
    <w:rsid w:val="00573E3A"/>
    <w:rsid w:val="00573E6B"/>
    <w:rsid w:val="00573E81"/>
    <w:rsid w:val="00573F38"/>
    <w:rsid w:val="00573F76"/>
    <w:rsid w:val="00574011"/>
    <w:rsid w:val="00574051"/>
    <w:rsid w:val="00574077"/>
    <w:rsid w:val="0057407D"/>
    <w:rsid w:val="005740F7"/>
    <w:rsid w:val="00574172"/>
    <w:rsid w:val="005741AE"/>
    <w:rsid w:val="005741E7"/>
    <w:rsid w:val="0057423D"/>
    <w:rsid w:val="005742AB"/>
    <w:rsid w:val="005742E0"/>
    <w:rsid w:val="005742F5"/>
    <w:rsid w:val="00574303"/>
    <w:rsid w:val="0057437B"/>
    <w:rsid w:val="005743A6"/>
    <w:rsid w:val="00574502"/>
    <w:rsid w:val="0057453E"/>
    <w:rsid w:val="005745E8"/>
    <w:rsid w:val="00574610"/>
    <w:rsid w:val="00574669"/>
    <w:rsid w:val="005746FB"/>
    <w:rsid w:val="005747E6"/>
    <w:rsid w:val="005747EC"/>
    <w:rsid w:val="00574871"/>
    <w:rsid w:val="0057492A"/>
    <w:rsid w:val="005749D3"/>
    <w:rsid w:val="00574A23"/>
    <w:rsid w:val="00574A4E"/>
    <w:rsid w:val="00574A97"/>
    <w:rsid w:val="00574AED"/>
    <w:rsid w:val="00574B16"/>
    <w:rsid w:val="00574B50"/>
    <w:rsid w:val="00574B85"/>
    <w:rsid w:val="00574B95"/>
    <w:rsid w:val="00574BA9"/>
    <w:rsid w:val="00574BB0"/>
    <w:rsid w:val="00574BB4"/>
    <w:rsid w:val="00574C06"/>
    <w:rsid w:val="00574CC4"/>
    <w:rsid w:val="00574CE6"/>
    <w:rsid w:val="00574DAB"/>
    <w:rsid w:val="00574E2A"/>
    <w:rsid w:val="00574E9D"/>
    <w:rsid w:val="00574EBC"/>
    <w:rsid w:val="00574F1C"/>
    <w:rsid w:val="00574F74"/>
    <w:rsid w:val="00574FEC"/>
    <w:rsid w:val="005750C0"/>
    <w:rsid w:val="005750E7"/>
    <w:rsid w:val="0057510C"/>
    <w:rsid w:val="00575147"/>
    <w:rsid w:val="00575205"/>
    <w:rsid w:val="00575229"/>
    <w:rsid w:val="005752B0"/>
    <w:rsid w:val="00575304"/>
    <w:rsid w:val="0057532E"/>
    <w:rsid w:val="00575413"/>
    <w:rsid w:val="00575445"/>
    <w:rsid w:val="005754C0"/>
    <w:rsid w:val="005755B3"/>
    <w:rsid w:val="005756BD"/>
    <w:rsid w:val="00575730"/>
    <w:rsid w:val="005757EC"/>
    <w:rsid w:val="00575809"/>
    <w:rsid w:val="0057582F"/>
    <w:rsid w:val="00575897"/>
    <w:rsid w:val="0057597D"/>
    <w:rsid w:val="0057598F"/>
    <w:rsid w:val="005759E9"/>
    <w:rsid w:val="00575AB8"/>
    <w:rsid w:val="00575AE4"/>
    <w:rsid w:val="00575B50"/>
    <w:rsid w:val="00575B60"/>
    <w:rsid w:val="00575B8C"/>
    <w:rsid w:val="00575CC5"/>
    <w:rsid w:val="00575D35"/>
    <w:rsid w:val="00575DEF"/>
    <w:rsid w:val="00575E19"/>
    <w:rsid w:val="00575E82"/>
    <w:rsid w:val="00575EC1"/>
    <w:rsid w:val="00576049"/>
    <w:rsid w:val="00576051"/>
    <w:rsid w:val="0057607E"/>
    <w:rsid w:val="005760AE"/>
    <w:rsid w:val="005760B7"/>
    <w:rsid w:val="0057611D"/>
    <w:rsid w:val="0057612E"/>
    <w:rsid w:val="00576166"/>
    <w:rsid w:val="00576183"/>
    <w:rsid w:val="00576195"/>
    <w:rsid w:val="00576238"/>
    <w:rsid w:val="005762D4"/>
    <w:rsid w:val="00576348"/>
    <w:rsid w:val="00576359"/>
    <w:rsid w:val="00576384"/>
    <w:rsid w:val="005763F1"/>
    <w:rsid w:val="0057641E"/>
    <w:rsid w:val="005764F9"/>
    <w:rsid w:val="005764FC"/>
    <w:rsid w:val="0057651A"/>
    <w:rsid w:val="0057660A"/>
    <w:rsid w:val="0057666B"/>
    <w:rsid w:val="0057668C"/>
    <w:rsid w:val="00576777"/>
    <w:rsid w:val="0057678B"/>
    <w:rsid w:val="005767F6"/>
    <w:rsid w:val="0057687F"/>
    <w:rsid w:val="0057689A"/>
    <w:rsid w:val="00576943"/>
    <w:rsid w:val="00576960"/>
    <w:rsid w:val="00576992"/>
    <w:rsid w:val="005769D8"/>
    <w:rsid w:val="00576A04"/>
    <w:rsid w:val="00576B0C"/>
    <w:rsid w:val="00576B33"/>
    <w:rsid w:val="00576C02"/>
    <w:rsid w:val="00576C59"/>
    <w:rsid w:val="00576CA5"/>
    <w:rsid w:val="00576CB7"/>
    <w:rsid w:val="00576CCB"/>
    <w:rsid w:val="00576DDB"/>
    <w:rsid w:val="00576DF2"/>
    <w:rsid w:val="00576E1D"/>
    <w:rsid w:val="00576E63"/>
    <w:rsid w:val="00576E65"/>
    <w:rsid w:val="00576E9E"/>
    <w:rsid w:val="00576EB9"/>
    <w:rsid w:val="00576F38"/>
    <w:rsid w:val="00576F57"/>
    <w:rsid w:val="00576F77"/>
    <w:rsid w:val="00576F80"/>
    <w:rsid w:val="00576FFF"/>
    <w:rsid w:val="00577011"/>
    <w:rsid w:val="005770F0"/>
    <w:rsid w:val="0057710D"/>
    <w:rsid w:val="0057712B"/>
    <w:rsid w:val="00577164"/>
    <w:rsid w:val="0057727A"/>
    <w:rsid w:val="005772D3"/>
    <w:rsid w:val="005772DF"/>
    <w:rsid w:val="005772FC"/>
    <w:rsid w:val="00577389"/>
    <w:rsid w:val="005773F7"/>
    <w:rsid w:val="00577408"/>
    <w:rsid w:val="00577468"/>
    <w:rsid w:val="005774B5"/>
    <w:rsid w:val="00577558"/>
    <w:rsid w:val="00577584"/>
    <w:rsid w:val="0057758E"/>
    <w:rsid w:val="005775CE"/>
    <w:rsid w:val="0057764D"/>
    <w:rsid w:val="0057772B"/>
    <w:rsid w:val="0057782C"/>
    <w:rsid w:val="00577842"/>
    <w:rsid w:val="0057785C"/>
    <w:rsid w:val="00577888"/>
    <w:rsid w:val="005778C2"/>
    <w:rsid w:val="005778C5"/>
    <w:rsid w:val="005778D0"/>
    <w:rsid w:val="005778EA"/>
    <w:rsid w:val="00577926"/>
    <w:rsid w:val="00577967"/>
    <w:rsid w:val="00577A06"/>
    <w:rsid w:val="00577AC5"/>
    <w:rsid w:val="00577AD9"/>
    <w:rsid w:val="00577AF5"/>
    <w:rsid w:val="00577B28"/>
    <w:rsid w:val="00577B85"/>
    <w:rsid w:val="00577B9A"/>
    <w:rsid w:val="00577BA2"/>
    <w:rsid w:val="00577BE1"/>
    <w:rsid w:val="00577BEB"/>
    <w:rsid w:val="00577CEB"/>
    <w:rsid w:val="00577E82"/>
    <w:rsid w:val="00577EDC"/>
    <w:rsid w:val="00577F45"/>
    <w:rsid w:val="00577F76"/>
    <w:rsid w:val="00577F96"/>
    <w:rsid w:val="00577FCA"/>
    <w:rsid w:val="00580047"/>
    <w:rsid w:val="00580079"/>
    <w:rsid w:val="0058009C"/>
    <w:rsid w:val="005800B4"/>
    <w:rsid w:val="00580113"/>
    <w:rsid w:val="00580144"/>
    <w:rsid w:val="00580185"/>
    <w:rsid w:val="005801CE"/>
    <w:rsid w:val="0058023B"/>
    <w:rsid w:val="00580271"/>
    <w:rsid w:val="00580354"/>
    <w:rsid w:val="005803B0"/>
    <w:rsid w:val="0058046F"/>
    <w:rsid w:val="0058055A"/>
    <w:rsid w:val="00580596"/>
    <w:rsid w:val="005805F9"/>
    <w:rsid w:val="00580621"/>
    <w:rsid w:val="0058064C"/>
    <w:rsid w:val="00580659"/>
    <w:rsid w:val="00580664"/>
    <w:rsid w:val="00580693"/>
    <w:rsid w:val="005806AE"/>
    <w:rsid w:val="005806B7"/>
    <w:rsid w:val="00580712"/>
    <w:rsid w:val="00580718"/>
    <w:rsid w:val="00580745"/>
    <w:rsid w:val="0058076B"/>
    <w:rsid w:val="00580846"/>
    <w:rsid w:val="00580850"/>
    <w:rsid w:val="00580881"/>
    <w:rsid w:val="005808EF"/>
    <w:rsid w:val="0058090F"/>
    <w:rsid w:val="0058093D"/>
    <w:rsid w:val="0058095A"/>
    <w:rsid w:val="005809F7"/>
    <w:rsid w:val="00580B85"/>
    <w:rsid w:val="00580BA4"/>
    <w:rsid w:val="00580BD8"/>
    <w:rsid w:val="00580D23"/>
    <w:rsid w:val="00580D50"/>
    <w:rsid w:val="00580F25"/>
    <w:rsid w:val="00580F35"/>
    <w:rsid w:val="00581009"/>
    <w:rsid w:val="005810C2"/>
    <w:rsid w:val="00581176"/>
    <w:rsid w:val="0058117C"/>
    <w:rsid w:val="005811CB"/>
    <w:rsid w:val="00581222"/>
    <w:rsid w:val="0058126C"/>
    <w:rsid w:val="00581298"/>
    <w:rsid w:val="005812C6"/>
    <w:rsid w:val="0058139B"/>
    <w:rsid w:val="005813AF"/>
    <w:rsid w:val="00581545"/>
    <w:rsid w:val="0058157E"/>
    <w:rsid w:val="005815A2"/>
    <w:rsid w:val="0058167A"/>
    <w:rsid w:val="00581734"/>
    <w:rsid w:val="00581784"/>
    <w:rsid w:val="005817C1"/>
    <w:rsid w:val="005817F9"/>
    <w:rsid w:val="00581865"/>
    <w:rsid w:val="00581874"/>
    <w:rsid w:val="00581961"/>
    <w:rsid w:val="0058196A"/>
    <w:rsid w:val="0058196E"/>
    <w:rsid w:val="00581A06"/>
    <w:rsid w:val="00581B05"/>
    <w:rsid w:val="00581B4A"/>
    <w:rsid w:val="00581B54"/>
    <w:rsid w:val="00581B70"/>
    <w:rsid w:val="00581B71"/>
    <w:rsid w:val="00581BB0"/>
    <w:rsid w:val="00581BC0"/>
    <w:rsid w:val="00581C18"/>
    <w:rsid w:val="00581D1B"/>
    <w:rsid w:val="00581D3C"/>
    <w:rsid w:val="00581D75"/>
    <w:rsid w:val="00581F56"/>
    <w:rsid w:val="00582020"/>
    <w:rsid w:val="00582097"/>
    <w:rsid w:val="00582151"/>
    <w:rsid w:val="00582152"/>
    <w:rsid w:val="0058227D"/>
    <w:rsid w:val="005822DE"/>
    <w:rsid w:val="005822F4"/>
    <w:rsid w:val="00582366"/>
    <w:rsid w:val="005823C1"/>
    <w:rsid w:val="00582436"/>
    <w:rsid w:val="0058253A"/>
    <w:rsid w:val="0058253B"/>
    <w:rsid w:val="00582545"/>
    <w:rsid w:val="005825A5"/>
    <w:rsid w:val="0058271C"/>
    <w:rsid w:val="00582728"/>
    <w:rsid w:val="00582740"/>
    <w:rsid w:val="00582759"/>
    <w:rsid w:val="00582773"/>
    <w:rsid w:val="00582779"/>
    <w:rsid w:val="005827D2"/>
    <w:rsid w:val="00582810"/>
    <w:rsid w:val="005829D4"/>
    <w:rsid w:val="005829DE"/>
    <w:rsid w:val="00582A35"/>
    <w:rsid w:val="00582A58"/>
    <w:rsid w:val="00582A9D"/>
    <w:rsid w:val="00582ABC"/>
    <w:rsid w:val="00582B7C"/>
    <w:rsid w:val="00582B9A"/>
    <w:rsid w:val="00582C19"/>
    <w:rsid w:val="00582C64"/>
    <w:rsid w:val="00582CE5"/>
    <w:rsid w:val="00582D95"/>
    <w:rsid w:val="00582EC9"/>
    <w:rsid w:val="00582EE0"/>
    <w:rsid w:val="00582F17"/>
    <w:rsid w:val="00582FA7"/>
    <w:rsid w:val="00582FCB"/>
    <w:rsid w:val="0058303B"/>
    <w:rsid w:val="0058305B"/>
    <w:rsid w:val="0058313F"/>
    <w:rsid w:val="00583287"/>
    <w:rsid w:val="005832F4"/>
    <w:rsid w:val="00583326"/>
    <w:rsid w:val="0058333C"/>
    <w:rsid w:val="005834AE"/>
    <w:rsid w:val="005834B5"/>
    <w:rsid w:val="005834BA"/>
    <w:rsid w:val="005834D2"/>
    <w:rsid w:val="005834F5"/>
    <w:rsid w:val="00583527"/>
    <w:rsid w:val="005835F9"/>
    <w:rsid w:val="005835FD"/>
    <w:rsid w:val="00583636"/>
    <w:rsid w:val="00583646"/>
    <w:rsid w:val="00583679"/>
    <w:rsid w:val="00583684"/>
    <w:rsid w:val="0058372B"/>
    <w:rsid w:val="00583857"/>
    <w:rsid w:val="005838DC"/>
    <w:rsid w:val="00583926"/>
    <w:rsid w:val="005839D7"/>
    <w:rsid w:val="00583B27"/>
    <w:rsid w:val="00583B69"/>
    <w:rsid w:val="00583B71"/>
    <w:rsid w:val="00583B9D"/>
    <w:rsid w:val="00583C50"/>
    <w:rsid w:val="00583C89"/>
    <w:rsid w:val="00583CE5"/>
    <w:rsid w:val="00583CEF"/>
    <w:rsid w:val="00583DF5"/>
    <w:rsid w:val="00583E4C"/>
    <w:rsid w:val="00583E80"/>
    <w:rsid w:val="00583EF4"/>
    <w:rsid w:val="00583F44"/>
    <w:rsid w:val="00583F58"/>
    <w:rsid w:val="00584085"/>
    <w:rsid w:val="0058418D"/>
    <w:rsid w:val="005841D3"/>
    <w:rsid w:val="005842B6"/>
    <w:rsid w:val="005842D0"/>
    <w:rsid w:val="00584310"/>
    <w:rsid w:val="00584317"/>
    <w:rsid w:val="0058435F"/>
    <w:rsid w:val="0058438C"/>
    <w:rsid w:val="005843CB"/>
    <w:rsid w:val="00584550"/>
    <w:rsid w:val="00584569"/>
    <w:rsid w:val="00584673"/>
    <w:rsid w:val="005846C1"/>
    <w:rsid w:val="0058473F"/>
    <w:rsid w:val="00584757"/>
    <w:rsid w:val="005847D0"/>
    <w:rsid w:val="005847D3"/>
    <w:rsid w:val="005848CD"/>
    <w:rsid w:val="005848DD"/>
    <w:rsid w:val="005848E2"/>
    <w:rsid w:val="00584A4E"/>
    <w:rsid w:val="00584A67"/>
    <w:rsid w:val="00584A7C"/>
    <w:rsid w:val="00584A86"/>
    <w:rsid w:val="00584A92"/>
    <w:rsid w:val="00584B10"/>
    <w:rsid w:val="00584B43"/>
    <w:rsid w:val="00584B6B"/>
    <w:rsid w:val="00584CD5"/>
    <w:rsid w:val="00584D4A"/>
    <w:rsid w:val="00584DA0"/>
    <w:rsid w:val="00584DEC"/>
    <w:rsid w:val="00584E1D"/>
    <w:rsid w:val="00584E2A"/>
    <w:rsid w:val="00584ED7"/>
    <w:rsid w:val="00584F78"/>
    <w:rsid w:val="00584F85"/>
    <w:rsid w:val="00584FF4"/>
    <w:rsid w:val="00585015"/>
    <w:rsid w:val="0058506A"/>
    <w:rsid w:val="0058509E"/>
    <w:rsid w:val="00585163"/>
    <w:rsid w:val="00585192"/>
    <w:rsid w:val="0058522D"/>
    <w:rsid w:val="00585239"/>
    <w:rsid w:val="0058525E"/>
    <w:rsid w:val="00585282"/>
    <w:rsid w:val="00585411"/>
    <w:rsid w:val="005854D1"/>
    <w:rsid w:val="0058554E"/>
    <w:rsid w:val="0058558D"/>
    <w:rsid w:val="0058563E"/>
    <w:rsid w:val="005856CA"/>
    <w:rsid w:val="005856CF"/>
    <w:rsid w:val="005856DA"/>
    <w:rsid w:val="005856FC"/>
    <w:rsid w:val="00585825"/>
    <w:rsid w:val="005858A1"/>
    <w:rsid w:val="005858B4"/>
    <w:rsid w:val="00585901"/>
    <w:rsid w:val="00585936"/>
    <w:rsid w:val="005859E4"/>
    <w:rsid w:val="00585AD9"/>
    <w:rsid w:val="00585B3E"/>
    <w:rsid w:val="00585B92"/>
    <w:rsid w:val="00585BA7"/>
    <w:rsid w:val="00585BB8"/>
    <w:rsid w:val="00585C04"/>
    <w:rsid w:val="00585C50"/>
    <w:rsid w:val="00585D10"/>
    <w:rsid w:val="00585EFC"/>
    <w:rsid w:val="00585F4C"/>
    <w:rsid w:val="00586068"/>
    <w:rsid w:val="005860D3"/>
    <w:rsid w:val="005861C3"/>
    <w:rsid w:val="0058620F"/>
    <w:rsid w:val="0058623E"/>
    <w:rsid w:val="00586284"/>
    <w:rsid w:val="005862A2"/>
    <w:rsid w:val="005862BF"/>
    <w:rsid w:val="0058643C"/>
    <w:rsid w:val="0058654C"/>
    <w:rsid w:val="005865F0"/>
    <w:rsid w:val="00586649"/>
    <w:rsid w:val="00586697"/>
    <w:rsid w:val="005866E8"/>
    <w:rsid w:val="00586734"/>
    <w:rsid w:val="005867E8"/>
    <w:rsid w:val="0058683D"/>
    <w:rsid w:val="0058688D"/>
    <w:rsid w:val="00586B8E"/>
    <w:rsid w:val="00586BA1"/>
    <w:rsid w:val="00586BDC"/>
    <w:rsid w:val="00586C88"/>
    <w:rsid w:val="00586CEC"/>
    <w:rsid w:val="00586D92"/>
    <w:rsid w:val="00586E65"/>
    <w:rsid w:val="00586E99"/>
    <w:rsid w:val="00586EC4"/>
    <w:rsid w:val="00586EEA"/>
    <w:rsid w:val="00586FA6"/>
    <w:rsid w:val="00586FE4"/>
    <w:rsid w:val="0058704A"/>
    <w:rsid w:val="00587067"/>
    <w:rsid w:val="0058707C"/>
    <w:rsid w:val="005870BB"/>
    <w:rsid w:val="005870EC"/>
    <w:rsid w:val="005870FC"/>
    <w:rsid w:val="00587242"/>
    <w:rsid w:val="005872D1"/>
    <w:rsid w:val="0058731E"/>
    <w:rsid w:val="005873B7"/>
    <w:rsid w:val="005873E5"/>
    <w:rsid w:val="00587401"/>
    <w:rsid w:val="0058748B"/>
    <w:rsid w:val="0058748C"/>
    <w:rsid w:val="005874C7"/>
    <w:rsid w:val="005874E0"/>
    <w:rsid w:val="005875EF"/>
    <w:rsid w:val="00587601"/>
    <w:rsid w:val="00587706"/>
    <w:rsid w:val="00587770"/>
    <w:rsid w:val="00587797"/>
    <w:rsid w:val="005877D5"/>
    <w:rsid w:val="0058780D"/>
    <w:rsid w:val="00587821"/>
    <w:rsid w:val="00587889"/>
    <w:rsid w:val="0058795F"/>
    <w:rsid w:val="00587A00"/>
    <w:rsid w:val="00587A70"/>
    <w:rsid w:val="00587A88"/>
    <w:rsid w:val="00587B9A"/>
    <w:rsid w:val="00587BCC"/>
    <w:rsid w:val="00587BEE"/>
    <w:rsid w:val="00587C49"/>
    <w:rsid w:val="00587CE9"/>
    <w:rsid w:val="00587D5D"/>
    <w:rsid w:val="00587D96"/>
    <w:rsid w:val="00587D9C"/>
    <w:rsid w:val="00587DB8"/>
    <w:rsid w:val="00587DF8"/>
    <w:rsid w:val="00587E5F"/>
    <w:rsid w:val="00587EFD"/>
    <w:rsid w:val="00587F33"/>
    <w:rsid w:val="00587F49"/>
    <w:rsid w:val="00587F6F"/>
    <w:rsid w:val="00587FC2"/>
    <w:rsid w:val="00590000"/>
    <w:rsid w:val="00590223"/>
    <w:rsid w:val="00590236"/>
    <w:rsid w:val="0059023C"/>
    <w:rsid w:val="00590265"/>
    <w:rsid w:val="005902CB"/>
    <w:rsid w:val="005902FB"/>
    <w:rsid w:val="00590347"/>
    <w:rsid w:val="00590348"/>
    <w:rsid w:val="005903C3"/>
    <w:rsid w:val="00590448"/>
    <w:rsid w:val="00590592"/>
    <w:rsid w:val="005905E9"/>
    <w:rsid w:val="005906EE"/>
    <w:rsid w:val="0059072D"/>
    <w:rsid w:val="00590827"/>
    <w:rsid w:val="00590834"/>
    <w:rsid w:val="005908D5"/>
    <w:rsid w:val="005909A6"/>
    <w:rsid w:val="00590A20"/>
    <w:rsid w:val="00590A40"/>
    <w:rsid w:val="00590A45"/>
    <w:rsid w:val="00590B47"/>
    <w:rsid w:val="00590B91"/>
    <w:rsid w:val="00590C9E"/>
    <w:rsid w:val="00590D76"/>
    <w:rsid w:val="00590D97"/>
    <w:rsid w:val="00590DC1"/>
    <w:rsid w:val="00590DFB"/>
    <w:rsid w:val="00590E46"/>
    <w:rsid w:val="00590E5A"/>
    <w:rsid w:val="00590F1A"/>
    <w:rsid w:val="00590F36"/>
    <w:rsid w:val="00590F5D"/>
    <w:rsid w:val="005910F9"/>
    <w:rsid w:val="005910FD"/>
    <w:rsid w:val="00591118"/>
    <w:rsid w:val="005911D6"/>
    <w:rsid w:val="0059121C"/>
    <w:rsid w:val="00591280"/>
    <w:rsid w:val="005912AF"/>
    <w:rsid w:val="0059136F"/>
    <w:rsid w:val="00591422"/>
    <w:rsid w:val="005914D7"/>
    <w:rsid w:val="00591737"/>
    <w:rsid w:val="0059173F"/>
    <w:rsid w:val="0059176B"/>
    <w:rsid w:val="005917B8"/>
    <w:rsid w:val="005917F1"/>
    <w:rsid w:val="00591829"/>
    <w:rsid w:val="00591879"/>
    <w:rsid w:val="0059188C"/>
    <w:rsid w:val="00591891"/>
    <w:rsid w:val="00591901"/>
    <w:rsid w:val="00591991"/>
    <w:rsid w:val="005919B1"/>
    <w:rsid w:val="005919EA"/>
    <w:rsid w:val="00591A9E"/>
    <w:rsid w:val="00591AB0"/>
    <w:rsid w:val="00591AFF"/>
    <w:rsid w:val="00591B6A"/>
    <w:rsid w:val="00591B96"/>
    <w:rsid w:val="00591D2B"/>
    <w:rsid w:val="00591DF7"/>
    <w:rsid w:val="00591E92"/>
    <w:rsid w:val="00591EC1"/>
    <w:rsid w:val="00591F28"/>
    <w:rsid w:val="00591F8F"/>
    <w:rsid w:val="0059209A"/>
    <w:rsid w:val="005920A3"/>
    <w:rsid w:val="005920E0"/>
    <w:rsid w:val="0059213E"/>
    <w:rsid w:val="0059214A"/>
    <w:rsid w:val="005921C9"/>
    <w:rsid w:val="0059228C"/>
    <w:rsid w:val="005922C8"/>
    <w:rsid w:val="00592387"/>
    <w:rsid w:val="005923CA"/>
    <w:rsid w:val="005924BA"/>
    <w:rsid w:val="005924F8"/>
    <w:rsid w:val="005924F9"/>
    <w:rsid w:val="005924FD"/>
    <w:rsid w:val="0059251F"/>
    <w:rsid w:val="0059257D"/>
    <w:rsid w:val="005925FC"/>
    <w:rsid w:val="0059260A"/>
    <w:rsid w:val="0059260D"/>
    <w:rsid w:val="00592620"/>
    <w:rsid w:val="0059262E"/>
    <w:rsid w:val="00592645"/>
    <w:rsid w:val="005926DA"/>
    <w:rsid w:val="00592751"/>
    <w:rsid w:val="005927C7"/>
    <w:rsid w:val="00592A2A"/>
    <w:rsid w:val="00592A76"/>
    <w:rsid w:val="00592A7D"/>
    <w:rsid w:val="00592AB2"/>
    <w:rsid w:val="00592AD1"/>
    <w:rsid w:val="00592B1D"/>
    <w:rsid w:val="00592BB1"/>
    <w:rsid w:val="00592C0A"/>
    <w:rsid w:val="00592C8A"/>
    <w:rsid w:val="00592CA7"/>
    <w:rsid w:val="00592CD8"/>
    <w:rsid w:val="00592D35"/>
    <w:rsid w:val="00592D52"/>
    <w:rsid w:val="00592D91"/>
    <w:rsid w:val="00592DA3"/>
    <w:rsid w:val="00592DC6"/>
    <w:rsid w:val="00592DD9"/>
    <w:rsid w:val="00592DFB"/>
    <w:rsid w:val="00592E83"/>
    <w:rsid w:val="00592EC4"/>
    <w:rsid w:val="00592F96"/>
    <w:rsid w:val="00592FBE"/>
    <w:rsid w:val="00593009"/>
    <w:rsid w:val="00593061"/>
    <w:rsid w:val="0059307B"/>
    <w:rsid w:val="00593128"/>
    <w:rsid w:val="0059312B"/>
    <w:rsid w:val="00593167"/>
    <w:rsid w:val="00593234"/>
    <w:rsid w:val="005933C6"/>
    <w:rsid w:val="005933E5"/>
    <w:rsid w:val="00593450"/>
    <w:rsid w:val="005934AE"/>
    <w:rsid w:val="005934BE"/>
    <w:rsid w:val="005934D6"/>
    <w:rsid w:val="0059363D"/>
    <w:rsid w:val="005936AE"/>
    <w:rsid w:val="005936D2"/>
    <w:rsid w:val="0059373E"/>
    <w:rsid w:val="0059379A"/>
    <w:rsid w:val="005937D3"/>
    <w:rsid w:val="00593806"/>
    <w:rsid w:val="0059385F"/>
    <w:rsid w:val="005938A3"/>
    <w:rsid w:val="0059391C"/>
    <w:rsid w:val="0059395A"/>
    <w:rsid w:val="00593994"/>
    <w:rsid w:val="005939A3"/>
    <w:rsid w:val="00593A0D"/>
    <w:rsid w:val="00593A46"/>
    <w:rsid w:val="00593A53"/>
    <w:rsid w:val="00593A96"/>
    <w:rsid w:val="00593AC0"/>
    <w:rsid w:val="00593ACA"/>
    <w:rsid w:val="00593AD3"/>
    <w:rsid w:val="00593B02"/>
    <w:rsid w:val="00593B0A"/>
    <w:rsid w:val="00593B20"/>
    <w:rsid w:val="00593BCD"/>
    <w:rsid w:val="00593C26"/>
    <w:rsid w:val="00593C5B"/>
    <w:rsid w:val="00593C64"/>
    <w:rsid w:val="00593D4D"/>
    <w:rsid w:val="00593D88"/>
    <w:rsid w:val="00593E47"/>
    <w:rsid w:val="00593EBA"/>
    <w:rsid w:val="00593EE0"/>
    <w:rsid w:val="00593FEA"/>
    <w:rsid w:val="00593FFB"/>
    <w:rsid w:val="00594006"/>
    <w:rsid w:val="005940EB"/>
    <w:rsid w:val="00594167"/>
    <w:rsid w:val="00594191"/>
    <w:rsid w:val="0059419A"/>
    <w:rsid w:val="0059423E"/>
    <w:rsid w:val="00594316"/>
    <w:rsid w:val="00594327"/>
    <w:rsid w:val="005943C2"/>
    <w:rsid w:val="005943F5"/>
    <w:rsid w:val="0059440A"/>
    <w:rsid w:val="00594445"/>
    <w:rsid w:val="00594492"/>
    <w:rsid w:val="00594512"/>
    <w:rsid w:val="00594538"/>
    <w:rsid w:val="005945BC"/>
    <w:rsid w:val="005946B3"/>
    <w:rsid w:val="005946B6"/>
    <w:rsid w:val="00594708"/>
    <w:rsid w:val="00594777"/>
    <w:rsid w:val="00594820"/>
    <w:rsid w:val="0059486E"/>
    <w:rsid w:val="00594882"/>
    <w:rsid w:val="00594884"/>
    <w:rsid w:val="00594886"/>
    <w:rsid w:val="005948A7"/>
    <w:rsid w:val="005948B7"/>
    <w:rsid w:val="005948CB"/>
    <w:rsid w:val="00594974"/>
    <w:rsid w:val="00594987"/>
    <w:rsid w:val="005949B8"/>
    <w:rsid w:val="00594A87"/>
    <w:rsid w:val="00594C56"/>
    <w:rsid w:val="00594C67"/>
    <w:rsid w:val="00594CA0"/>
    <w:rsid w:val="00594DDF"/>
    <w:rsid w:val="00594DEB"/>
    <w:rsid w:val="00594E33"/>
    <w:rsid w:val="00594EC5"/>
    <w:rsid w:val="00594ECF"/>
    <w:rsid w:val="00594F10"/>
    <w:rsid w:val="00594F47"/>
    <w:rsid w:val="00594F4C"/>
    <w:rsid w:val="00595056"/>
    <w:rsid w:val="0059507D"/>
    <w:rsid w:val="005952AE"/>
    <w:rsid w:val="005952CE"/>
    <w:rsid w:val="00595303"/>
    <w:rsid w:val="00595320"/>
    <w:rsid w:val="00595379"/>
    <w:rsid w:val="0059537F"/>
    <w:rsid w:val="005953C3"/>
    <w:rsid w:val="00595485"/>
    <w:rsid w:val="005954D9"/>
    <w:rsid w:val="00595540"/>
    <w:rsid w:val="00595579"/>
    <w:rsid w:val="00595790"/>
    <w:rsid w:val="00595798"/>
    <w:rsid w:val="005957EA"/>
    <w:rsid w:val="005957F0"/>
    <w:rsid w:val="00595845"/>
    <w:rsid w:val="00595877"/>
    <w:rsid w:val="005958D8"/>
    <w:rsid w:val="0059594F"/>
    <w:rsid w:val="0059599A"/>
    <w:rsid w:val="005959DA"/>
    <w:rsid w:val="005959FA"/>
    <w:rsid w:val="00595A55"/>
    <w:rsid w:val="00595AC3"/>
    <w:rsid w:val="00595B41"/>
    <w:rsid w:val="00595B4B"/>
    <w:rsid w:val="00595B62"/>
    <w:rsid w:val="00595B7C"/>
    <w:rsid w:val="00595BB8"/>
    <w:rsid w:val="00595C02"/>
    <w:rsid w:val="00595C9E"/>
    <w:rsid w:val="00595CA4"/>
    <w:rsid w:val="00595D3E"/>
    <w:rsid w:val="00595D45"/>
    <w:rsid w:val="00595DD6"/>
    <w:rsid w:val="00595E66"/>
    <w:rsid w:val="00595F13"/>
    <w:rsid w:val="00595F20"/>
    <w:rsid w:val="00595F5C"/>
    <w:rsid w:val="00595FA9"/>
    <w:rsid w:val="00596077"/>
    <w:rsid w:val="00596099"/>
    <w:rsid w:val="00596138"/>
    <w:rsid w:val="005961DF"/>
    <w:rsid w:val="005961F0"/>
    <w:rsid w:val="005961F9"/>
    <w:rsid w:val="0059622C"/>
    <w:rsid w:val="00596323"/>
    <w:rsid w:val="0059639E"/>
    <w:rsid w:val="0059642B"/>
    <w:rsid w:val="00596578"/>
    <w:rsid w:val="00596613"/>
    <w:rsid w:val="0059667D"/>
    <w:rsid w:val="005966AB"/>
    <w:rsid w:val="005966E2"/>
    <w:rsid w:val="0059673D"/>
    <w:rsid w:val="0059673F"/>
    <w:rsid w:val="00596784"/>
    <w:rsid w:val="00596793"/>
    <w:rsid w:val="005967DD"/>
    <w:rsid w:val="005968B0"/>
    <w:rsid w:val="00596991"/>
    <w:rsid w:val="00596992"/>
    <w:rsid w:val="00596995"/>
    <w:rsid w:val="00596A44"/>
    <w:rsid w:val="00596B9D"/>
    <w:rsid w:val="00596BA1"/>
    <w:rsid w:val="00596C1C"/>
    <w:rsid w:val="00596C52"/>
    <w:rsid w:val="00596CCB"/>
    <w:rsid w:val="00596D1D"/>
    <w:rsid w:val="00596D86"/>
    <w:rsid w:val="00596DAB"/>
    <w:rsid w:val="00596E10"/>
    <w:rsid w:val="00596E42"/>
    <w:rsid w:val="00596E6B"/>
    <w:rsid w:val="00596F0E"/>
    <w:rsid w:val="00596FD4"/>
    <w:rsid w:val="00597054"/>
    <w:rsid w:val="0059713F"/>
    <w:rsid w:val="005971A0"/>
    <w:rsid w:val="005971CA"/>
    <w:rsid w:val="005971CB"/>
    <w:rsid w:val="00597250"/>
    <w:rsid w:val="0059725C"/>
    <w:rsid w:val="0059726E"/>
    <w:rsid w:val="005973B8"/>
    <w:rsid w:val="00597405"/>
    <w:rsid w:val="00597411"/>
    <w:rsid w:val="00597453"/>
    <w:rsid w:val="005974C2"/>
    <w:rsid w:val="00597551"/>
    <w:rsid w:val="00597657"/>
    <w:rsid w:val="005976A1"/>
    <w:rsid w:val="005976CA"/>
    <w:rsid w:val="0059774E"/>
    <w:rsid w:val="005977BF"/>
    <w:rsid w:val="005977E5"/>
    <w:rsid w:val="00597885"/>
    <w:rsid w:val="005978CB"/>
    <w:rsid w:val="005978FA"/>
    <w:rsid w:val="00597904"/>
    <w:rsid w:val="0059794B"/>
    <w:rsid w:val="005979A4"/>
    <w:rsid w:val="00597A26"/>
    <w:rsid w:val="00597A8D"/>
    <w:rsid w:val="00597A9F"/>
    <w:rsid w:val="00597ACF"/>
    <w:rsid w:val="00597B12"/>
    <w:rsid w:val="00597B58"/>
    <w:rsid w:val="00597BA1"/>
    <w:rsid w:val="00597BBC"/>
    <w:rsid w:val="00597CB2"/>
    <w:rsid w:val="00597D0B"/>
    <w:rsid w:val="00597E02"/>
    <w:rsid w:val="00597E0B"/>
    <w:rsid w:val="00597E9B"/>
    <w:rsid w:val="00597EF7"/>
    <w:rsid w:val="00597F67"/>
    <w:rsid w:val="005A006A"/>
    <w:rsid w:val="005A0098"/>
    <w:rsid w:val="005A00EC"/>
    <w:rsid w:val="005A01A5"/>
    <w:rsid w:val="005A028C"/>
    <w:rsid w:val="005A02EE"/>
    <w:rsid w:val="005A0301"/>
    <w:rsid w:val="005A030A"/>
    <w:rsid w:val="005A0349"/>
    <w:rsid w:val="005A03E8"/>
    <w:rsid w:val="005A04BF"/>
    <w:rsid w:val="005A0535"/>
    <w:rsid w:val="005A05E6"/>
    <w:rsid w:val="005A0677"/>
    <w:rsid w:val="005A071B"/>
    <w:rsid w:val="005A0802"/>
    <w:rsid w:val="005A0A2A"/>
    <w:rsid w:val="005A0A46"/>
    <w:rsid w:val="005A0A4E"/>
    <w:rsid w:val="005A0AE5"/>
    <w:rsid w:val="005A0B13"/>
    <w:rsid w:val="005A0B72"/>
    <w:rsid w:val="005A0B7E"/>
    <w:rsid w:val="005A0BA0"/>
    <w:rsid w:val="005A0BE3"/>
    <w:rsid w:val="005A0C30"/>
    <w:rsid w:val="005A0C39"/>
    <w:rsid w:val="005A0C7B"/>
    <w:rsid w:val="005A0CAA"/>
    <w:rsid w:val="005A0D13"/>
    <w:rsid w:val="005A0D34"/>
    <w:rsid w:val="005A0D55"/>
    <w:rsid w:val="005A0D5E"/>
    <w:rsid w:val="005A0D96"/>
    <w:rsid w:val="005A0DBB"/>
    <w:rsid w:val="005A0DC4"/>
    <w:rsid w:val="005A0DC6"/>
    <w:rsid w:val="005A0E1A"/>
    <w:rsid w:val="005A0E1B"/>
    <w:rsid w:val="005A0E35"/>
    <w:rsid w:val="005A1011"/>
    <w:rsid w:val="005A1023"/>
    <w:rsid w:val="005A1112"/>
    <w:rsid w:val="005A1154"/>
    <w:rsid w:val="005A1167"/>
    <w:rsid w:val="005A1192"/>
    <w:rsid w:val="005A128E"/>
    <w:rsid w:val="005A12A3"/>
    <w:rsid w:val="005A12C1"/>
    <w:rsid w:val="005A1374"/>
    <w:rsid w:val="005A13AA"/>
    <w:rsid w:val="005A13B2"/>
    <w:rsid w:val="005A13CE"/>
    <w:rsid w:val="005A14E3"/>
    <w:rsid w:val="005A150F"/>
    <w:rsid w:val="005A15DC"/>
    <w:rsid w:val="005A15F6"/>
    <w:rsid w:val="005A1601"/>
    <w:rsid w:val="005A1672"/>
    <w:rsid w:val="005A176D"/>
    <w:rsid w:val="005A180C"/>
    <w:rsid w:val="005A1833"/>
    <w:rsid w:val="005A18B4"/>
    <w:rsid w:val="005A193A"/>
    <w:rsid w:val="005A194D"/>
    <w:rsid w:val="005A1B39"/>
    <w:rsid w:val="005A1B4F"/>
    <w:rsid w:val="005A1BAC"/>
    <w:rsid w:val="005A1BF5"/>
    <w:rsid w:val="005A1BF8"/>
    <w:rsid w:val="005A1BFC"/>
    <w:rsid w:val="005A1C09"/>
    <w:rsid w:val="005A1C1F"/>
    <w:rsid w:val="005A1C25"/>
    <w:rsid w:val="005A1C71"/>
    <w:rsid w:val="005A1C81"/>
    <w:rsid w:val="005A1CDE"/>
    <w:rsid w:val="005A1D3F"/>
    <w:rsid w:val="005A1D45"/>
    <w:rsid w:val="005A1D6B"/>
    <w:rsid w:val="005A1DA9"/>
    <w:rsid w:val="005A1E48"/>
    <w:rsid w:val="005A1E8C"/>
    <w:rsid w:val="005A1E99"/>
    <w:rsid w:val="005A200F"/>
    <w:rsid w:val="005A20B0"/>
    <w:rsid w:val="005A2175"/>
    <w:rsid w:val="005A2203"/>
    <w:rsid w:val="005A2231"/>
    <w:rsid w:val="005A2244"/>
    <w:rsid w:val="005A224A"/>
    <w:rsid w:val="005A22D6"/>
    <w:rsid w:val="005A22FF"/>
    <w:rsid w:val="005A2355"/>
    <w:rsid w:val="005A238A"/>
    <w:rsid w:val="005A239C"/>
    <w:rsid w:val="005A23F1"/>
    <w:rsid w:val="005A245C"/>
    <w:rsid w:val="005A24E9"/>
    <w:rsid w:val="005A255D"/>
    <w:rsid w:val="005A25C4"/>
    <w:rsid w:val="005A2614"/>
    <w:rsid w:val="005A265F"/>
    <w:rsid w:val="005A26F1"/>
    <w:rsid w:val="005A2706"/>
    <w:rsid w:val="005A278C"/>
    <w:rsid w:val="005A27D5"/>
    <w:rsid w:val="005A286B"/>
    <w:rsid w:val="005A28AE"/>
    <w:rsid w:val="005A28DF"/>
    <w:rsid w:val="005A2976"/>
    <w:rsid w:val="005A29E3"/>
    <w:rsid w:val="005A2A2E"/>
    <w:rsid w:val="005A2A66"/>
    <w:rsid w:val="005A2B5B"/>
    <w:rsid w:val="005A2BB7"/>
    <w:rsid w:val="005A2BD7"/>
    <w:rsid w:val="005A2BFB"/>
    <w:rsid w:val="005A2D7F"/>
    <w:rsid w:val="005A2F6C"/>
    <w:rsid w:val="005A3041"/>
    <w:rsid w:val="005A310B"/>
    <w:rsid w:val="005A3152"/>
    <w:rsid w:val="005A3166"/>
    <w:rsid w:val="005A3181"/>
    <w:rsid w:val="005A319B"/>
    <w:rsid w:val="005A319E"/>
    <w:rsid w:val="005A31FE"/>
    <w:rsid w:val="005A3222"/>
    <w:rsid w:val="005A325A"/>
    <w:rsid w:val="005A3305"/>
    <w:rsid w:val="005A3350"/>
    <w:rsid w:val="005A335F"/>
    <w:rsid w:val="005A341A"/>
    <w:rsid w:val="005A341D"/>
    <w:rsid w:val="005A346D"/>
    <w:rsid w:val="005A3483"/>
    <w:rsid w:val="005A352C"/>
    <w:rsid w:val="005A355A"/>
    <w:rsid w:val="005A35EE"/>
    <w:rsid w:val="005A362F"/>
    <w:rsid w:val="005A3648"/>
    <w:rsid w:val="005A369F"/>
    <w:rsid w:val="005A372B"/>
    <w:rsid w:val="005A372F"/>
    <w:rsid w:val="005A374C"/>
    <w:rsid w:val="005A37A3"/>
    <w:rsid w:val="005A37E1"/>
    <w:rsid w:val="005A3822"/>
    <w:rsid w:val="005A3852"/>
    <w:rsid w:val="005A3895"/>
    <w:rsid w:val="005A394A"/>
    <w:rsid w:val="005A3987"/>
    <w:rsid w:val="005A3988"/>
    <w:rsid w:val="005A39E2"/>
    <w:rsid w:val="005A3A2E"/>
    <w:rsid w:val="005A3A5E"/>
    <w:rsid w:val="005A3A6F"/>
    <w:rsid w:val="005A3AD7"/>
    <w:rsid w:val="005A3B49"/>
    <w:rsid w:val="005A3B86"/>
    <w:rsid w:val="005A3BA2"/>
    <w:rsid w:val="005A3C3E"/>
    <w:rsid w:val="005A3E1A"/>
    <w:rsid w:val="005A3EBF"/>
    <w:rsid w:val="005A3FC3"/>
    <w:rsid w:val="005A3FDB"/>
    <w:rsid w:val="005A4011"/>
    <w:rsid w:val="005A409B"/>
    <w:rsid w:val="005A40E9"/>
    <w:rsid w:val="005A4228"/>
    <w:rsid w:val="005A42AE"/>
    <w:rsid w:val="005A436F"/>
    <w:rsid w:val="005A43DD"/>
    <w:rsid w:val="005A441F"/>
    <w:rsid w:val="005A445D"/>
    <w:rsid w:val="005A44D9"/>
    <w:rsid w:val="005A44DB"/>
    <w:rsid w:val="005A44F1"/>
    <w:rsid w:val="005A4526"/>
    <w:rsid w:val="005A457F"/>
    <w:rsid w:val="005A45B7"/>
    <w:rsid w:val="005A45C1"/>
    <w:rsid w:val="005A45CA"/>
    <w:rsid w:val="005A45DD"/>
    <w:rsid w:val="005A4645"/>
    <w:rsid w:val="005A46B7"/>
    <w:rsid w:val="005A4729"/>
    <w:rsid w:val="005A4748"/>
    <w:rsid w:val="005A4798"/>
    <w:rsid w:val="005A47A4"/>
    <w:rsid w:val="005A4841"/>
    <w:rsid w:val="005A4865"/>
    <w:rsid w:val="005A48D4"/>
    <w:rsid w:val="005A48E0"/>
    <w:rsid w:val="005A4979"/>
    <w:rsid w:val="005A4A01"/>
    <w:rsid w:val="005A4A6F"/>
    <w:rsid w:val="005A4AA2"/>
    <w:rsid w:val="005A4AF7"/>
    <w:rsid w:val="005A4C0A"/>
    <w:rsid w:val="005A4C21"/>
    <w:rsid w:val="005A4C2F"/>
    <w:rsid w:val="005A4C5C"/>
    <w:rsid w:val="005A4C8A"/>
    <w:rsid w:val="005A4D68"/>
    <w:rsid w:val="005A4E6A"/>
    <w:rsid w:val="005A4EDE"/>
    <w:rsid w:val="005A4F20"/>
    <w:rsid w:val="005A4F8E"/>
    <w:rsid w:val="005A4FF0"/>
    <w:rsid w:val="005A5011"/>
    <w:rsid w:val="005A502A"/>
    <w:rsid w:val="005A5156"/>
    <w:rsid w:val="005A5197"/>
    <w:rsid w:val="005A51DD"/>
    <w:rsid w:val="005A520D"/>
    <w:rsid w:val="005A5285"/>
    <w:rsid w:val="005A5286"/>
    <w:rsid w:val="005A52D6"/>
    <w:rsid w:val="005A52FB"/>
    <w:rsid w:val="005A5399"/>
    <w:rsid w:val="005A53F0"/>
    <w:rsid w:val="005A53F3"/>
    <w:rsid w:val="005A54AA"/>
    <w:rsid w:val="005A5561"/>
    <w:rsid w:val="005A5570"/>
    <w:rsid w:val="005A5575"/>
    <w:rsid w:val="005A55F5"/>
    <w:rsid w:val="005A56AB"/>
    <w:rsid w:val="005A5722"/>
    <w:rsid w:val="005A573D"/>
    <w:rsid w:val="005A5769"/>
    <w:rsid w:val="005A5783"/>
    <w:rsid w:val="005A5799"/>
    <w:rsid w:val="005A5884"/>
    <w:rsid w:val="005A5894"/>
    <w:rsid w:val="005A58D8"/>
    <w:rsid w:val="005A58F0"/>
    <w:rsid w:val="005A5938"/>
    <w:rsid w:val="005A5954"/>
    <w:rsid w:val="005A5A31"/>
    <w:rsid w:val="005A5B5A"/>
    <w:rsid w:val="005A5BD6"/>
    <w:rsid w:val="005A5C24"/>
    <w:rsid w:val="005A5CEB"/>
    <w:rsid w:val="005A5CEF"/>
    <w:rsid w:val="005A5E40"/>
    <w:rsid w:val="005A5EA6"/>
    <w:rsid w:val="005A5FDF"/>
    <w:rsid w:val="005A6019"/>
    <w:rsid w:val="005A601E"/>
    <w:rsid w:val="005A6046"/>
    <w:rsid w:val="005A6079"/>
    <w:rsid w:val="005A60A8"/>
    <w:rsid w:val="005A6121"/>
    <w:rsid w:val="005A61DF"/>
    <w:rsid w:val="005A61F6"/>
    <w:rsid w:val="005A62F5"/>
    <w:rsid w:val="005A635E"/>
    <w:rsid w:val="005A6361"/>
    <w:rsid w:val="005A63AD"/>
    <w:rsid w:val="005A63C3"/>
    <w:rsid w:val="005A641A"/>
    <w:rsid w:val="005A642B"/>
    <w:rsid w:val="005A64F4"/>
    <w:rsid w:val="005A6571"/>
    <w:rsid w:val="005A6687"/>
    <w:rsid w:val="005A670A"/>
    <w:rsid w:val="005A675E"/>
    <w:rsid w:val="005A676C"/>
    <w:rsid w:val="005A67C5"/>
    <w:rsid w:val="005A67D2"/>
    <w:rsid w:val="005A67E3"/>
    <w:rsid w:val="005A6833"/>
    <w:rsid w:val="005A68F0"/>
    <w:rsid w:val="005A6927"/>
    <w:rsid w:val="005A6981"/>
    <w:rsid w:val="005A69A3"/>
    <w:rsid w:val="005A6A39"/>
    <w:rsid w:val="005A6ABB"/>
    <w:rsid w:val="005A6AD6"/>
    <w:rsid w:val="005A6AF8"/>
    <w:rsid w:val="005A6B02"/>
    <w:rsid w:val="005A6B06"/>
    <w:rsid w:val="005A6B4B"/>
    <w:rsid w:val="005A6B54"/>
    <w:rsid w:val="005A6B60"/>
    <w:rsid w:val="005A6BDD"/>
    <w:rsid w:val="005A6BF2"/>
    <w:rsid w:val="005A6C00"/>
    <w:rsid w:val="005A6C07"/>
    <w:rsid w:val="005A6C83"/>
    <w:rsid w:val="005A6CB9"/>
    <w:rsid w:val="005A6D00"/>
    <w:rsid w:val="005A6E85"/>
    <w:rsid w:val="005A6E89"/>
    <w:rsid w:val="005A6ED5"/>
    <w:rsid w:val="005A708D"/>
    <w:rsid w:val="005A70C0"/>
    <w:rsid w:val="005A71CB"/>
    <w:rsid w:val="005A721C"/>
    <w:rsid w:val="005A7248"/>
    <w:rsid w:val="005A7312"/>
    <w:rsid w:val="005A7332"/>
    <w:rsid w:val="005A734E"/>
    <w:rsid w:val="005A73B0"/>
    <w:rsid w:val="005A73BD"/>
    <w:rsid w:val="005A73ED"/>
    <w:rsid w:val="005A74C3"/>
    <w:rsid w:val="005A751D"/>
    <w:rsid w:val="005A7588"/>
    <w:rsid w:val="005A7727"/>
    <w:rsid w:val="005A77D0"/>
    <w:rsid w:val="005A77F1"/>
    <w:rsid w:val="005A782B"/>
    <w:rsid w:val="005A783C"/>
    <w:rsid w:val="005A7A00"/>
    <w:rsid w:val="005A7AE2"/>
    <w:rsid w:val="005A7B50"/>
    <w:rsid w:val="005A7BEB"/>
    <w:rsid w:val="005A7C0C"/>
    <w:rsid w:val="005A7C4B"/>
    <w:rsid w:val="005A7CC7"/>
    <w:rsid w:val="005A7CEA"/>
    <w:rsid w:val="005A7D0F"/>
    <w:rsid w:val="005A7DC6"/>
    <w:rsid w:val="005A7DE8"/>
    <w:rsid w:val="005A7E77"/>
    <w:rsid w:val="005A7E80"/>
    <w:rsid w:val="005A7E81"/>
    <w:rsid w:val="005A7EAE"/>
    <w:rsid w:val="005A7F69"/>
    <w:rsid w:val="005A7F84"/>
    <w:rsid w:val="005B0176"/>
    <w:rsid w:val="005B02BC"/>
    <w:rsid w:val="005B0329"/>
    <w:rsid w:val="005B035D"/>
    <w:rsid w:val="005B042B"/>
    <w:rsid w:val="005B042F"/>
    <w:rsid w:val="005B04DB"/>
    <w:rsid w:val="005B04E0"/>
    <w:rsid w:val="005B04F2"/>
    <w:rsid w:val="005B053B"/>
    <w:rsid w:val="005B05CD"/>
    <w:rsid w:val="005B05E6"/>
    <w:rsid w:val="005B05F6"/>
    <w:rsid w:val="005B0629"/>
    <w:rsid w:val="005B0662"/>
    <w:rsid w:val="005B0688"/>
    <w:rsid w:val="005B073B"/>
    <w:rsid w:val="005B0781"/>
    <w:rsid w:val="005B079A"/>
    <w:rsid w:val="005B07C9"/>
    <w:rsid w:val="005B07E4"/>
    <w:rsid w:val="005B07F2"/>
    <w:rsid w:val="005B08AF"/>
    <w:rsid w:val="005B08ED"/>
    <w:rsid w:val="005B08EF"/>
    <w:rsid w:val="005B0953"/>
    <w:rsid w:val="005B098E"/>
    <w:rsid w:val="005B09A5"/>
    <w:rsid w:val="005B0AB9"/>
    <w:rsid w:val="005B0AE4"/>
    <w:rsid w:val="005B0B18"/>
    <w:rsid w:val="005B0B53"/>
    <w:rsid w:val="005B0B57"/>
    <w:rsid w:val="005B0BAB"/>
    <w:rsid w:val="005B0BFE"/>
    <w:rsid w:val="005B0C9A"/>
    <w:rsid w:val="005B0CA8"/>
    <w:rsid w:val="005B0CBA"/>
    <w:rsid w:val="005B0D4C"/>
    <w:rsid w:val="005B0D54"/>
    <w:rsid w:val="005B0D68"/>
    <w:rsid w:val="005B0E6E"/>
    <w:rsid w:val="005B0EED"/>
    <w:rsid w:val="005B0F12"/>
    <w:rsid w:val="005B1144"/>
    <w:rsid w:val="005B11ED"/>
    <w:rsid w:val="005B1217"/>
    <w:rsid w:val="005B1290"/>
    <w:rsid w:val="005B12F8"/>
    <w:rsid w:val="005B136D"/>
    <w:rsid w:val="005B13B4"/>
    <w:rsid w:val="005B13E6"/>
    <w:rsid w:val="005B1417"/>
    <w:rsid w:val="005B1427"/>
    <w:rsid w:val="005B14EB"/>
    <w:rsid w:val="005B1503"/>
    <w:rsid w:val="005B1507"/>
    <w:rsid w:val="005B15E0"/>
    <w:rsid w:val="005B16E9"/>
    <w:rsid w:val="005B172C"/>
    <w:rsid w:val="005B1829"/>
    <w:rsid w:val="005B1841"/>
    <w:rsid w:val="005B185F"/>
    <w:rsid w:val="005B18EB"/>
    <w:rsid w:val="005B1925"/>
    <w:rsid w:val="005B197B"/>
    <w:rsid w:val="005B19D4"/>
    <w:rsid w:val="005B1A4B"/>
    <w:rsid w:val="005B1A7F"/>
    <w:rsid w:val="005B1ABA"/>
    <w:rsid w:val="005B1AC2"/>
    <w:rsid w:val="005B1AD1"/>
    <w:rsid w:val="005B1AF7"/>
    <w:rsid w:val="005B1AFB"/>
    <w:rsid w:val="005B1B1F"/>
    <w:rsid w:val="005B1B30"/>
    <w:rsid w:val="005B1B86"/>
    <w:rsid w:val="005B1BB7"/>
    <w:rsid w:val="005B1BBE"/>
    <w:rsid w:val="005B1BDA"/>
    <w:rsid w:val="005B1BFF"/>
    <w:rsid w:val="005B1C25"/>
    <w:rsid w:val="005B1C33"/>
    <w:rsid w:val="005B1C4F"/>
    <w:rsid w:val="005B1CDB"/>
    <w:rsid w:val="005B1D10"/>
    <w:rsid w:val="005B1DD1"/>
    <w:rsid w:val="005B1F1A"/>
    <w:rsid w:val="005B1F1E"/>
    <w:rsid w:val="005B1F5E"/>
    <w:rsid w:val="005B1F5F"/>
    <w:rsid w:val="005B1F71"/>
    <w:rsid w:val="005B2067"/>
    <w:rsid w:val="005B2100"/>
    <w:rsid w:val="005B2131"/>
    <w:rsid w:val="005B2239"/>
    <w:rsid w:val="005B239C"/>
    <w:rsid w:val="005B241C"/>
    <w:rsid w:val="005B24B9"/>
    <w:rsid w:val="005B25B2"/>
    <w:rsid w:val="005B261C"/>
    <w:rsid w:val="005B2698"/>
    <w:rsid w:val="005B26F1"/>
    <w:rsid w:val="005B2709"/>
    <w:rsid w:val="005B271C"/>
    <w:rsid w:val="005B2759"/>
    <w:rsid w:val="005B2799"/>
    <w:rsid w:val="005B27BF"/>
    <w:rsid w:val="005B2936"/>
    <w:rsid w:val="005B294C"/>
    <w:rsid w:val="005B298B"/>
    <w:rsid w:val="005B29C6"/>
    <w:rsid w:val="005B29C7"/>
    <w:rsid w:val="005B2A60"/>
    <w:rsid w:val="005B2AF4"/>
    <w:rsid w:val="005B2B6E"/>
    <w:rsid w:val="005B2B9E"/>
    <w:rsid w:val="005B2C09"/>
    <w:rsid w:val="005B2C10"/>
    <w:rsid w:val="005B2C57"/>
    <w:rsid w:val="005B2C9B"/>
    <w:rsid w:val="005B2CA6"/>
    <w:rsid w:val="005B2CE6"/>
    <w:rsid w:val="005B2D32"/>
    <w:rsid w:val="005B2D34"/>
    <w:rsid w:val="005B2D79"/>
    <w:rsid w:val="005B2F32"/>
    <w:rsid w:val="005B2F89"/>
    <w:rsid w:val="005B2FCB"/>
    <w:rsid w:val="005B301A"/>
    <w:rsid w:val="005B305A"/>
    <w:rsid w:val="005B3080"/>
    <w:rsid w:val="005B3099"/>
    <w:rsid w:val="005B309C"/>
    <w:rsid w:val="005B30C1"/>
    <w:rsid w:val="005B3124"/>
    <w:rsid w:val="005B3128"/>
    <w:rsid w:val="005B3172"/>
    <w:rsid w:val="005B3247"/>
    <w:rsid w:val="005B32B7"/>
    <w:rsid w:val="005B3356"/>
    <w:rsid w:val="005B335C"/>
    <w:rsid w:val="005B336A"/>
    <w:rsid w:val="005B3456"/>
    <w:rsid w:val="005B3457"/>
    <w:rsid w:val="005B34A1"/>
    <w:rsid w:val="005B34E7"/>
    <w:rsid w:val="005B3568"/>
    <w:rsid w:val="005B356E"/>
    <w:rsid w:val="005B359B"/>
    <w:rsid w:val="005B3681"/>
    <w:rsid w:val="005B36B6"/>
    <w:rsid w:val="005B3815"/>
    <w:rsid w:val="005B3847"/>
    <w:rsid w:val="005B38CE"/>
    <w:rsid w:val="005B3999"/>
    <w:rsid w:val="005B39B4"/>
    <w:rsid w:val="005B3A5E"/>
    <w:rsid w:val="005B3DAD"/>
    <w:rsid w:val="005B3EB4"/>
    <w:rsid w:val="005B3EFA"/>
    <w:rsid w:val="005B3F3A"/>
    <w:rsid w:val="005B3F3F"/>
    <w:rsid w:val="005B3F69"/>
    <w:rsid w:val="005B3FA4"/>
    <w:rsid w:val="005B400A"/>
    <w:rsid w:val="005B403E"/>
    <w:rsid w:val="005B4091"/>
    <w:rsid w:val="005B40BD"/>
    <w:rsid w:val="005B413C"/>
    <w:rsid w:val="005B419E"/>
    <w:rsid w:val="005B41DA"/>
    <w:rsid w:val="005B4220"/>
    <w:rsid w:val="005B42F1"/>
    <w:rsid w:val="005B433B"/>
    <w:rsid w:val="005B4402"/>
    <w:rsid w:val="005B4420"/>
    <w:rsid w:val="005B4459"/>
    <w:rsid w:val="005B44CC"/>
    <w:rsid w:val="005B4565"/>
    <w:rsid w:val="005B45AB"/>
    <w:rsid w:val="005B45D7"/>
    <w:rsid w:val="005B45E8"/>
    <w:rsid w:val="005B46FD"/>
    <w:rsid w:val="005B4877"/>
    <w:rsid w:val="005B4893"/>
    <w:rsid w:val="005B4894"/>
    <w:rsid w:val="005B4895"/>
    <w:rsid w:val="005B492F"/>
    <w:rsid w:val="005B4935"/>
    <w:rsid w:val="005B493A"/>
    <w:rsid w:val="005B49AC"/>
    <w:rsid w:val="005B4B21"/>
    <w:rsid w:val="005B4B94"/>
    <w:rsid w:val="005B4CA4"/>
    <w:rsid w:val="005B4CC7"/>
    <w:rsid w:val="005B4EA7"/>
    <w:rsid w:val="005B4EB1"/>
    <w:rsid w:val="005B4EBA"/>
    <w:rsid w:val="005B4EBD"/>
    <w:rsid w:val="005B4FE0"/>
    <w:rsid w:val="005B4FFB"/>
    <w:rsid w:val="005B5085"/>
    <w:rsid w:val="005B5118"/>
    <w:rsid w:val="005B514D"/>
    <w:rsid w:val="005B51D5"/>
    <w:rsid w:val="005B52C3"/>
    <w:rsid w:val="005B5302"/>
    <w:rsid w:val="005B5314"/>
    <w:rsid w:val="005B5335"/>
    <w:rsid w:val="005B53BE"/>
    <w:rsid w:val="005B5491"/>
    <w:rsid w:val="005B54E5"/>
    <w:rsid w:val="005B552C"/>
    <w:rsid w:val="005B555A"/>
    <w:rsid w:val="005B5575"/>
    <w:rsid w:val="005B557F"/>
    <w:rsid w:val="005B55CC"/>
    <w:rsid w:val="005B55ED"/>
    <w:rsid w:val="005B5679"/>
    <w:rsid w:val="005B572A"/>
    <w:rsid w:val="005B579B"/>
    <w:rsid w:val="005B579C"/>
    <w:rsid w:val="005B57A0"/>
    <w:rsid w:val="005B57BB"/>
    <w:rsid w:val="005B5855"/>
    <w:rsid w:val="005B5881"/>
    <w:rsid w:val="005B58AE"/>
    <w:rsid w:val="005B590A"/>
    <w:rsid w:val="005B590B"/>
    <w:rsid w:val="005B5972"/>
    <w:rsid w:val="005B59CF"/>
    <w:rsid w:val="005B5A81"/>
    <w:rsid w:val="005B5B44"/>
    <w:rsid w:val="005B5B60"/>
    <w:rsid w:val="005B5B63"/>
    <w:rsid w:val="005B5BE0"/>
    <w:rsid w:val="005B5BF8"/>
    <w:rsid w:val="005B5BFC"/>
    <w:rsid w:val="005B5C0F"/>
    <w:rsid w:val="005B5CBB"/>
    <w:rsid w:val="005B5CC9"/>
    <w:rsid w:val="005B5CEB"/>
    <w:rsid w:val="005B5CEC"/>
    <w:rsid w:val="005B5CFE"/>
    <w:rsid w:val="005B5DBE"/>
    <w:rsid w:val="005B5E34"/>
    <w:rsid w:val="005B5EC1"/>
    <w:rsid w:val="005B5EE9"/>
    <w:rsid w:val="005B5F04"/>
    <w:rsid w:val="005B5F78"/>
    <w:rsid w:val="005B5F82"/>
    <w:rsid w:val="005B5FA6"/>
    <w:rsid w:val="005B5FDA"/>
    <w:rsid w:val="005B6044"/>
    <w:rsid w:val="005B609B"/>
    <w:rsid w:val="005B60EA"/>
    <w:rsid w:val="005B6119"/>
    <w:rsid w:val="005B618C"/>
    <w:rsid w:val="005B61C4"/>
    <w:rsid w:val="005B61FF"/>
    <w:rsid w:val="005B6284"/>
    <w:rsid w:val="005B6373"/>
    <w:rsid w:val="005B63A4"/>
    <w:rsid w:val="005B63C5"/>
    <w:rsid w:val="005B64CC"/>
    <w:rsid w:val="005B655A"/>
    <w:rsid w:val="005B657D"/>
    <w:rsid w:val="005B662C"/>
    <w:rsid w:val="005B666E"/>
    <w:rsid w:val="005B66FA"/>
    <w:rsid w:val="005B671D"/>
    <w:rsid w:val="005B6763"/>
    <w:rsid w:val="005B67F4"/>
    <w:rsid w:val="005B6805"/>
    <w:rsid w:val="005B6851"/>
    <w:rsid w:val="005B6912"/>
    <w:rsid w:val="005B6AE8"/>
    <w:rsid w:val="005B6AF6"/>
    <w:rsid w:val="005B6BCD"/>
    <w:rsid w:val="005B6BE8"/>
    <w:rsid w:val="005B6C26"/>
    <w:rsid w:val="005B6CA7"/>
    <w:rsid w:val="005B6D88"/>
    <w:rsid w:val="005B6EED"/>
    <w:rsid w:val="005B6EF2"/>
    <w:rsid w:val="005B6EFF"/>
    <w:rsid w:val="005B6F0C"/>
    <w:rsid w:val="005B6FA1"/>
    <w:rsid w:val="005B7009"/>
    <w:rsid w:val="005B700F"/>
    <w:rsid w:val="005B7053"/>
    <w:rsid w:val="005B70E2"/>
    <w:rsid w:val="005B71A7"/>
    <w:rsid w:val="005B72B4"/>
    <w:rsid w:val="005B72DD"/>
    <w:rsid w:val="005B72F8"/>
    <w:rsid w:val="005B7306"/>
    <w:rsid w:val="005B7374"/>
    <w:rsid w:val="005B7408"/>
    <w:rsid w:val="005B742B"/>
    <w:rsid w:val="005B748C"/>
    <w:rsid w:val="005B7549"/>
    <w:rsid w:val="005B762E"/>
    <w:rsid w:val="005B763B"/>
    <w:rsid w:val="005B7662"/>
    <w:rsid w:val="005B7725"/>
    <w:rsid w:val="005B778E"/>
    <w:rsid w:val="005B778F"/>
    <w:rsid w:val="005B7790"/>
    <w:rsid w:val="005B7811"/>
    <w:rsid w:val="005B7820"/>
    <w:rsid w:val="005B7833"/>
    <w:rsid w:val="005B7942"/>
    <w:rsid w:val="005B7972"/>
    <w:rsid w:val="005B7A34"/>
    <w:rsid w:val="005B7A53"/>
    <w:rsid w:val="005B7B23"/>
    <w:rsid w:val="005B7B95"/>
    <w:rsid w:val="005B7BCB"/>
    <w:rsid w:val="005B7C6B"/>
    <w:rsid w:val="005B7D09"/>
    <w:rsid w:val="005B7D19"/>
    <w:rsid w:val="005B7D2D"/>
    <w:rsid w:val="005B7E5B"/>
    <w:rsid w:val="005B7EB3"/>
    <w:rsid w:val="005B7EBE"/>
    <w:rsid w:val="005B7EC2"/>
    <w:rsid w:val="005B7EF7"/>
    <w:rsid w:val="005B7F13"/>
    <w:rsid w:val="005B7F91"/>
    <w:rsid w:val="005C00A2"/>
    <w:rsid w:val="005C0198"/>
    <w:rsid w:val="005C01F7"/>
    <w:rsid w:val="005C026E"/>
    <w:rsid w:val="005C02EA"/>
    <w:rsid w:val="005C0331"/>
    <w:rsid w:val="005C0336"/>
    <w:rsid w:val="005C03EF"/>
    <w:rsid w:val="005C0418"/>
    <w:rsid w:val="005C041A"/>
    <w:rsid w:val="005C0446"/>
    <w:rsid w:val="005C04DA"/>
    <w:rsid w:val="005C04DD"/>
    <w:rsid w:val="005C0590"/>
    <w:rsid w:val="005C05A8"/>
    <w:rsid w:val="005C0663"/>
    <w:rsid w:val="005C06C5"/>
    <w:rsid w:val="005C0751"/>
    <w:rsid w:val="005C07C2"/>
    <w:rsid w:val="005C07CE"/>
    <w:rsid w:val="005C07D0"/>
    <w:rsid w:val="005C0856"/>
    <w:rsid w:val="005C0884"/>
    <w:rsid w:val="005C08AD"/>
    <w:rsid w:val="005C08F3"/>
    <w:rsid w:val="005C08F9"/>
    <w:rsid w:val="005C08FF"/>
    <w:rsid w:val="005C09AC"/>
    <w:rsid w:val="005C0A10"/>
    <w:rsid w:val="005C0A37"/>
    <w:rsid w:val="005C0C9D"/>
    <w:rsid w:val="005C0CDF"/>
    <w:rsid w:val="005C0D1E"/>
    <w:rsid w:val="005C0D54"/>
    <w:rsid w:val="005C0D76"/>
    <w:rsid w:val="005C0DA7"/>
    <w:rsid w:val="005C0E45"/>
    <w:rsid w:val="005C0ED3"/>
    <w:rsid w:val="005C0EFF"/>
    <w:rsid w:val="005C0F36"/>
    <w:rsid w:val="005C0F7C"/>
    <w:rsid w:val="005C0F81"/>
    <w:rsid w:val="005C101B"/>
    <w:rsid w:val="005C11B6"/>
    <w:rsid w:val="005C11E1"/>
    <w:rsid w:val="005C1364"/>
    <w:rsid w:val="005C13A3"/>
    <w:rsid w:val="005C13BE"/>
    <w:rsid w:val="005C13E6"/>
    <w:rsid w:val="005C1418"/>
    <w:rsid w:val="005C148F"/>
    <w:rsid w:val="005C1493"/>
    <w:rsid w:val="005C1524"/>
    <w:rsid w:val="005C1730"/>
    <w:rsid w:val="005C174A"/>
    <w:rsid w:val="005C177D"/>
    <w:rsid w:val="005C17BB"/>
    <w:rsid w:val="005C17FB"/>
    <w:rsid w:val="005C181A"/>
    <w:rsid w:val="005C185D"/>
    <w:rsid w:val="005C1909"/>
    <w:rsid w:val="005C1956"/>
    <w:rsid w:val="005C196E"/>
    <w:rsid w:val="005C19FF"/>
    <w:rsid w:val="005C1A65"/>
    <w:rsid w:val="005C1A72"/>
    <w:rsid w:val="005C1A78"/>
    <w:rsid w:val="005C1B3B"/>
    <w:rsid w:val="005C1B55"/>
    <w:rsid w:val="005C1B60"/>
    <w:rsid w:val="005C1C14"/>
    <w:rsid w:val="005C1C17"/>
    <w:rsid w:val="005C1C4A"/>
    <w:rsid w:val="005C1CA3"/>
    <w:rsid w:val="005C1E58"/>
    <w:rsid w:val="005C1ED7"/>
    <w:rsid w:val="005C1F62"/>
    <w:rsid w:val="005C1F80"/>
    <w:rsid w:val="005C1FD3"/>
    <w:rsid w:val="005C2120"/>
    <w:rsid w:val="005C2167"/>
    <w:rsid w:val="005C2179"/>
    <w:rsid w:val="005C2186"/>
    <w:rsid w:val="005C21E0"/>
    <w:rsid w:val="005C2339"/>
    <w:rsid w:val="005C2373"/>
    <w:rsid w:val="005C2392"/>
    <w:rsid w:val="005C2461"/>
    <w:rsid w:val="005C246F"/>
    <w:rsid w:val="005C24D5"/>
    <w:rsid w:val="005C24E7"/>
    <w:rsid w:val="005C2560"/>
    <w:rsid w:val="005C25FE"/>
    <w:rsid w:val="005C2820"/>
    <w:rsid w:val="005C2842"/>
    <w:rsid w:val="005C2859"/>
    <w:rsid w:val="005C2861"/>
    <w:rsid w:val="005C28A6"/>
    <w:rsid w:val="005C292E"/>
    <w:rsid w:val="005C2996"/>
    <w:rsid w:val="005C29B4"/>
    <w:rsid w:val="005C2A00"/>
    <w:rsid w:val="005C2A42"/>
    <w:rsid w:val="005C2A53"/>
    <w:rsid w:val="005C2A78"/>
    <w:rsid w:val="005C2B1E"/>
    <w:rsid w:val="005C2B23"/>
    <w:rsid w:val="005C2B5E"/>
    <w:rsid w:val="005C2B79"/>
    <w:rsid w:val="005C2BA9"/>
    <w:rsid w:val="005C2C44"/>
    <w:rsid w:val="005C2D06"/>
    <w:rsid w:val="005C2D4C"/>
    <w:rsid w:val="005C2DEE"/>
    <w:rsid w:val="005C2E71"/>
    <w:rsid w:val="005C2F29"/>
    <w:rsid w:val="005C2F5D"/>
    <w:rsid w:val="005C2F6A"/>
    <w:rsid w:val="005C2F6D"/>
    <w:rsid w:val="005C2F8C"/>
    <w:rsid w:val="005C2FFB"/>
    <w:rsid w:val="005C300A"/>
    <w:rsid w:val="005C31D3"/>
    <w:rsid w:val="005C32ED"/>
    <w:rsid w:val="005C3344"/>
    <w:rsid w:val="005C3365"/>
    <w:rsid w:val="005C337F"/>
    <w:rsid w:val="005C3393"/>
    <w:rsid w:val="005C33DB"/>
    <w:rsid w:val="005C349D"/>
    <w:rsid w:val="005C34B5"/>
    <w:rsid w:val="005C352E"/>
    <w:rsid w:val="005C35FB"/>
    <w:rsid w:val="005C3644"/>
    <w:rsid w:val="005C36AC"/>
    <w:rsid w:val="005C36E2"/>
    <w:rsid w:val="005C373B"/>
    <w:rsid w:val="005C3858"/>
    <w:rsid w:val="005C395A"/>
    <w:rsid w:val="005C39DF"/>
    <w:rsid w:val="005C3AD9"/>
    <w:rsid w:val="005C3B06"/>
    <w:rsid w:val="005C3B76"/>
    <w:rsid w:val="005C3C82"/>
    <w:rsid w:val="005C3D31"/>
    <w:rsid w:val="005C3E3E"/>
    <w:rsid w:val="005C3E96"/>
    <w:rsid w:val="005C3FCC"/>
    <w:rsid w:val="005C4008"/>
    <w:rsid w:val="005C4080"/>
    <w:rsid w:val="005C4087"/>
    <w:rsid w:val="005C4165"/>
    <w:rsid w:val="005C41B9"/>
    <w:rsid w:val="005C41D0"/>
    <w:rsid w:val="005C4254"/>
    <w:rsid w:val="005C4298"/>
    <w:rsid w:val="005C4301"/>
    <w:rsid w:val="005C4317"/>
    <w:rsid w:val="005C438A"/>
    <w:rsid w:val="005C43BA"/>
    <w:rsid w:val="005C43BE"/>
    <w:rsid w:val="005C4460"/>
    <w:rsid w:val="005C4495"/>
    <w:rsid w:val="005C44E1"/>
    <w:rsid w:val="005C44EF"/>
    <w:rsid w:val="005C44F4"/>
    <w:rsid w:val="005C44F6"/>
    <w:rsid w:val="005C4500"/>
    <w:rsid w:val="005C45EC"/>
    <w:rsid w:val="005C4690"/>
    <w:rsid w:val="005C471A"/>
    <w:rsid w:val="005C472B"/>
    <w:rsid w:val="005C474D"/>
    <w:rsid w:val="005C476A"/>
    <w:rsid w:val="005C47E4"/>
    <w:rsid w:val="005C47FE"/>
    <w:rsid w:val="005C4835"/>
    <w:rsid w:val="005C48A8"/>
    <w:rsid w:val="005C4972"/>
    <w:rsid w:val="005C49EA"/>
    <w:rsid w:val="005C49FD"/>
    <w:rsid w:val="005C4B7F"/>
    <w:rsid w:val="005C4BE9"/>
    <w:rsid w:val="005C4C0A"/>
    <w:rsid w:val="005C4C9F"/>
    <w:rsid w:val="005C4D5D"/>
    <w:rsid w:val="005C4DC3"/>
    <w:rsid w:val="005C4E02"/>
    <w:rsid w:val="005C4E38"/>
    <w:rsid w:val="005C4E3A"/>
    <w:rsid w:val="005C4E75"/>
    <w:rsid w:val="005C4EDF"/>
    <w:rsid w:val="005C4FB2"/>
    <w:rsid w:val="005C5025"/>
    <w:rsid w:val="005C5057"/>
    <w:rsid w:val="005C50E0"/>
    <w:rsid w:val="005C5116"/>
    <w:rsid w:val="005C51D3"/>
    <w:rsid w:val="005C51F3"/>
    <w:rsid w:val="005C5208"/>
    <w:rsid w:val="005C52A5"/>
    <w:rsid w:val="005C52BD"/>
    <w:rsid w:val="005C52D3"/>
    <w:rsid w:val="005C530B"/>
    <w:rsid w:val="005C531E"/>
    <w:rsid w:val="005C537A"/>
    <w:rsid w:val="005C5481"/>
    <w:rsid w:val="005C568D"/>
    <w:rsid w:val="005C56C5"/>
    <w:rsid w:val="005C575E"/>
    <w:rsid w:val="005C578C"/>
    <w:rsid w:val="005C5795"/>
    <w:rsid w:val="005C57A9"/>
    <w:rsid w:val="005C580D"/>
    <w:rsid w:val="005C5810"/>
    <w:rsid w:val="005C582C"/>
    <w:rsid w:val="005C5895"/>
    <w:rsid w:val="005C58A2"/>
    <w:rsid w:val="005C59F2"/>
    <w:rsid w:val="005C5A5E"/>
    <w:rsid w:val="005C5AB6"/>
    <w:rsid w:val="005C5B0A"/>
    <w:rsid w:val="005C5B49"/>
    <w:rsid w:val="005C5BAA"/>
    <w:rsid w:val="005C5BEA"/>
    <w:rsid w:val="005C5BF4"/>
    <w:rsid w:val="005C5C2D"/>
    <w:rsid w:val="005C5C5F"/>
    <w:rsid w:val="005C5C6F"/>
    <w:rsid w:val="005C5CD4"/>
    <w:rsid w:val="005C5D02"/>
    <w:rsid w:val="005C5D19"/>
    <w:rsid w:val="005C5D55"/>
    <w:rsid w:val="005C5D74"/>
    <w:rsid w:val="005C5E4C"/>
    <w:rsid w:val="005C5E57"/>
    <w:rsid w:val="005C5ECF"/>
    <w:rsid w:val="005C5F77"/>
    <w:rsid w:val="005C5FB0"/>
    <w:rsid w:val="005C612C"/>
    <w:rsid w:val="005C6163"/>
    <w:rsid w:val="005C6167"/>
    <w:rsid w:val="005C617A"/>
    <w:rsid w:val="005C6196"/>
    <w:rsid w:val="005C61D8"/>
    <w:rsid w:val="005C61DA"/>
    <w:rsid w:val="005C6224"/>
    <w:rsid w:val="005C62D1"/>
    <w:rsid w:val="005C632D"/>
    <w:rsid w:val="005C63E3"/>
    <w:rsid w:val="005C6404"/>
    <w:rsid w:val="005C6408"/>
    <w:rsid w:val="005C6505"/>
    <w:rsid w:val="005C6533"/>
    <w:rsid w:val="005C6560"/>
    <w:rsid w:val="005C6593"/>
    <w:rsid w:val="005C65A1"/>
    <w:rsid w:val="005C65A4"/>
    <w:rsid w:val="005C65EE"/>
    <w:rsid w:val="005C665A"/>
    <w:rsid w:val="005C666D"/>
    <w:rsid w:val="005C66BC"/>
    <w:rsid w:val="005C66D9"/>
    <w:rsid w:val="005C6716"/>
    <w:rsid w:val="005C672D"/>
    <w:rsid w:val="005C6790"/>
    <w:rsid w:val="005C6834"/>
    <w:rsid w:val="005C68B1"/>
    <w:rsid w:val="005C68D0"/>
    <w:rsid w:val="005C68D7"/>
    <w:rsid w:val="005C68DE"/>
    <w:rsid w:val="005C68E3"/>
    <w:rsid w:val="005C68E7"/>
    <w:rsid w:val="005C6902"/>
    <w:rsid w:val="005C6923"/>
    <w:rsid w:val="005C6968"/>
    <w:rsid w:val="005C6A02"/>
    <w:rsid w:val="005C6A0A"/>
    <w:rsid w:val="005C6A20"/>
    <w:rsid w:val="005C6A31"/>
    <w:rsid w:val="005C6A8C"/>
    <w:rsid w:val="005C6A9D"/>
    <w:rsid w:val="005C6AA4"/>
    <w:rsid w:val="005C6AD2"/>
    <w:rsid w:val="005C6B9B"/>
    <w:rsid w:val="005C6C45"/>
    <w:rsid w:val="005C6C67"/>
    <w:rsid w:val="005C6CE7"/>
    <w:rsid w:val="005C6CF9"/>
    <w:rsid w:val="005C6D5F"/>
    <w:rsid w:val="005C6D6C"/>
    <w:rsid w:val="005C6D88"/>
    <w:rsid w:val="005C6DDC"/>
    <w:rsid w:val="005C6E1B"/>
    <w:rsid w:val="005C6EE6"/>
    <w:rsid w:val="005C6EF3"/>
    <w:rsid w:val="005C6EFB"/>
    <w:rsid w:val="005C6F20"/>
    <w:rsid w:val="005C6F32"/>
    <w:rsid w:val="005C6F8B"/>
    <w:rsid w:val="005C6FB4"/>
    <w:rsid w:val="005C6FC6"/>
    <w:rsid w:val="005C70FF"/>
    <w:rsid w:val="005C7163"/>
    <w:rsid w:val="005C71D7"/>
    <w:rsid w:val="005C71FC"/>
    <w:rsid w:val="005C722C"/>
    <w:rsid w:val="005C7240"/>
    <w:rsid w:val="005C7286"/>
    <w:rsid w:val="005C72F5"/>
    <w:rsid w:val="005C7303"/>
    <w:rsid w:val="005C7332"/>
    <w:rsid w:val="005C738D"/>
    <w:rsid w:val="005C73AF"/>
    <w:rsid w:val="005C73B1"/>
    <w:rsid w:val="005C746B"/>
    <w:rsid w:val="005C7485"/>
    <w:rsid w:val="005C75CF"/>
    <w:rsid w:val="005C75E5"/>
    <w:rsid w:val="005C762B"/>
    <w:rsid w:val="005C763E"/>
    <w:rsid w:val="005C76D6"/>
    <w:rsid w:val="005C7841"/>
    <w:rsid w:val="005C7872"/>
    <w:rsid w:val="005C78E3"/>
    <w:rsid w:val="005C79E9"/>
    <w:rsid w:val="005C79F4"/>
    <w:rsid w:val="005C7A64"/>
    <w:rsid w:val="005C7C42"/>
    <w:rsid w:val="005C7D4D"/>
    <w:rsid w:val="005C7EDA"/>
    <w:rsid w:val="005C7EF5"/>
    <w:rsid w:val="005C7FBF"/>
    <w:rsid w:val="005C7FE4"/>
    <w:rsid w:val="005C7FFA"/>
    <w:rsid w:val="005D0004"/>
    <w:rsid w:val="005D00B4"/>
    <w:rsid w:val="005D014D"/>
    <w:rsid w:val="005D0179"/>
    <w:rsid w:val="005D0190"/>
    <w:rsid w:val="005D01B5"/>
    <w:rsid w:val="005D0234"/>
    <w:rsid w:val="005D0314"/>
    <w:rsid w:val="005D0336"/>
    <w:rsid w:val="005D034E"/>
    <w:rsid w:val="005D0367"/>
    <w:rsid w:val="005D0386"/>
    <w:rsid w:val="005D0398"/>
    <w:rsid w:val="005D03B7"/>
    <w:rsid w:val="005D0431"/>
    <w:rsid w:val="005D0440"/>
    <w:rsid w:val="005D04AF"/>
    <w:rsid w:val="005D0524"/>
    <w:rsid w:val="005D0528"/>
    <w:rsid w:val="005D05CE"/>
    <w:rsid w:val="005D05D5"/>
    <w:rsid w:val="005D0655"/>
    <w:rsid w:val="005D0670"/>
    <w:rsid w:val="005D06B0"/>
    <w:rsid w:val="005D06D9"/>
    <w:rsid w:val="005D06E6"/>
    <w:rsid w:val="005D070D"/>
    <w:rsid w:val="005D07BA"/>
    <w:rsid w:val="005D08D1"/>
    <w:rsid w:val="005D090E"/>
    <w:rsid w:val="005D0B55"/>
    <w:rsid w:val="005D0B6F"/>
    <w:rsid w:val="005D0BAF"/>
    <w:rsid w:val="005D0BD8"/>
    <w:rsid w:val="005D0C00"/>
    <w:rsid w:val="005D0C07"/>
    <w:rsid w:val="005D0C2E"/>
    <w:rsid w:val="005D0C4F"/>
    <w:rsid w:val="005D0C95"/>
    <w:rsid w:val="005D0D1A"/>
    <w:rsid w:val="005D0D37"/>
    <w:rsid w:val="005D0D9A"/>
    <w:rsid w:val="005D0DED"/>
    <w:rsid w:val="005D0F0D"/>
    <w:rsid w:val="005D0FC8"/>
    <w:rsid w:val="005D10A2"/>
    <w:rsid w:val="005D1116"/>
    <w:rsid w:val="005D116F"/>
    <w:rsid w:val="005D1201"/>
    <w:rsid w:val="005D1217"/>
    <w:rsid w:val="005D122A"/>
    <w:rsid w:val="005D127A"/>
    <w:rsid w:val="005D12D6"/>
    <w:rsid w:val="005D12EC"/>
    <w:rsid w:val="005D1311"/>
    <w:rsid w:val="005D148E"/>
    <w:rsid w:val="005D149D"/>
    <w:rsid w:val="005D157B"/>
    <w:rsid w:val="005D1656"/>
    <w:rsid w:val="005D16AC"/>
    <w:rsid w:val="005D1743"/>
    <w:rsid w:val="005D1836"/>
    <w:rsid w:val="005D184F"/>
    <w:rsid w:val="005D1A14"/>
    <w:rsid w:val="005D1A2D"/>
    <w:rsid w:val="005D1A3F"/>
    <w:rsid w:val="005D1A40"/>
    <w:rsid w:val="005D1AE7"/>
    <w:rsid w:val="005D1B27"/>
    <w:rsid w:val="005D1B72"/>
    <w:rsid w:val="005D1BA5"/>
    <w:rsid w:val="005D1BA8"/>
    <w:rsid w:val="005D1BF5"/>
    <w:rsid w:val="005D1CCB"/>
    <w:rsid w:val="005D1CEA"/>
    <w:rsid w:val="005D1DFC"/>
    <w:rsid w:val="005D1E8E"/>
    <w:rsid w:val="005D1EF7"/>
    <w:rsid w:val="005D1F7A"/>
    <w:rsid w:val="005D1FB8"/>
    <w:rsid w:val="005D2054"/>
    <w:rsid w:val="005D20D7"/>
    <w:rsid w:val="005D213A"/>
    <w:rsid w:val="005D217F"/>
    <w:rsid w:val="005D223D"/>
    <w:rsid w:val="005D2372"/>
    <w:rsid w:val="005D241F"/>
    <w:rsid w:val="005D24B1"/>
    <w:rsid w:val="005D2605"/>
    <w:rsid w:val="005D2652"/>
    <w:rsid w:val="005D267B"/>
    <w:rsid w:val="005D2743"/>
    <w:rsid w:val="005D274E"/>
    <w:rsid w:val="005D2753"/>
    <w:rsid w:val="005D27BB"/>
    <w:rsid w:val="005D27F4"/>
    <w:rsid w:val="005D28EC"/>
    <w:rsid w:val="005D28F6"/>
    <w:rsid w:val="005D291D"/>
    <w:rsid w:val="005D2964"/>
    <w:rsid w:val="005D29E3"/>
    <w:rsid w:val="005D2AFC"/>
    <w:rsid w:val="005D2BFD"/>
    <w:rsid w:val="005D2C91"/>
    <w:rsid w:val="005D2C9B"/>
    <w:rsid w:val="005D2CE8"/>
    <w:rsid w:val="005D2D02"/>
    <w:rsid w:val="005D2D27"/>
    <w:rsid w:val="005D2F45"/>
    <w:rsid w:val="005D3016"/>
    <w:rsid w:val="005D3019"/>
    <w:rsid w:val="005D308E"/>
    <w:rsid w:val="005D3108"/>
    <w:rsid w:val="005D3124"/>
    <w:rsid w:val="005D31A2"/>
    <w:rsid w:val="005D31C2"/>
    <w:rsid w:val="005D31DC"/>
    <w:rsid w:val="005D3257"/>
    <w:rsid w:val="005D32C1"/>
    <w:rsid w:val="005D3342"/>
    <w:rsid w:val="005D33D3"/>
    <w:rsid w:val="005D35CA"/>
    <w:rsid w:val="005D3641"/>
    <w:rsid w:val="005D367E"/>
    <w:rsid w:val="005D36AF"/>
    <w:rsid w:val="005D36DB"/>
    <w:rsid w:val="005D37E3"/>
    <w:rsid w:val="005D3844"/>
    <w:rsid w:val="005D386D"/>
    <w:rsid w:val="005D3BB8"/>
    <w:rsid w:val="005D3C4C"/>
    <w:rsid w:val="005D3C83"/>
    <w:rsid w:val="005D3CB3"/>
    <w:rsid w:val="005D3CFF"/>
    <w:rsid w:val="005D3E26"/>
    <w:rsid w:val="005D3E8E"/>
    <w:rsid w:val="005D3E91"/>
    <w:rsid w:val="005D3EA5"/>
    <w:rsid w:val="005D3FBC"/>
    <w:rsid w:val="005D404E"/>
    <w:rsid w:val="005D4057"/>
    <w:rsid w:val="005D4078"/>
    <w:rsid w:val="005D4098"/>
    <w:rsid w:val="005D40FB"/>
    <w:rsid w:val="005D4108"/>
    <w:rsid w:val="005D414C"/>
    <w:rsid w:val="005D41BA"/>
    <w:rsid w:val="005D41C5"/>
    <w:rsid w:val="005D41D3"/>
    <w:rsid w:val="005D422B"/>
    <w:rsid w:val="005D42E4"/>
    <w:rsid w:val="005D433D"/>
    <w:rsid w:val="005D4398"/>
    <w:rsid w:val="005D4469"/>
    <w:rsid w:val="005D44EE"/>
    <w:rsid w:val="005D44F9"/>
    <w:rsid w:val="005D453C"/>
    <w:rsid w:val="005D4558"/>
    <w:rsid w:val="005D46AB"/>
    <w:rsid w:val="005D46D4"/>
    <w:rsid w:val="005D46E9"/>
    <w:rsid w:val="005D4707"/>
    <w:rsid w:val="005D4708"/>
    <w:rsid w:val="005D4743"/>
    <w:rsid w:val="005D47D6"/>
    <w:rsid w:val="005D4825"/>
    <w:rsid w:val="005D4858"/>
    <w:rsid w:val="005D4943"/>
    <w:rsid w:val="005D4976"/>
    <w:rsid w:val="005D4997"/>
    <w:rsid w:val="005D4A5F"/>
    <w:rsid w:val="005D4A9F"/>
    <w:rsid w:val="005D4AD6"/>
    <w:rsid w:val="005D4AD8"/>
    <w:rsid w:val="005D4AF3"/>
    <w:rsid w:val="005D4B3E"/>
    <w:rsid w:val="005D4B7E"/>
    <w:rsid w:val="005D4C1F"/>
    <w:rsid w:val="005D4CB9"/>
    <w:rsid w:val="005D4D63"/>
    <w:rsid w:val="005D4DBB"/>
    <w:rsid w:val="005D4DEB"/>
    <w:rsid w:val="005D4E2F"/>
    <w:rsid w:val="005D4E35"/>
    <w:rsid w:val="005D4E73"/>
    <w:rsid w:val="005D4E8A"/>
    <w:rsid w:val="005D4EE4"/>
    <w:rsid w:val="005D4F40"/>
    <w:rsid w:val="005D513C"/>
    <w:rsid w:val="005D51AC"/>
    <w:rsid w:val="005D51C0"/>
    <w:rsid w:val="005D53E3"/>
    <w:rsid w:val="005D53E5"/>
    <w:rsid w:val="005D540C"/>
    <w:rsid w:val="005D5432"/>
    <w:rsid w:val="005D54CF"/>
    <w:rsid w:val="005D5503"/>
    <w:rsid w:val="005D5506"/>
    <w:rsid w:val="005D5555"/>
    <w:rsid w:val="005D5575"/>
    <w:rsid w:val="005D5576"/>
    <w:rsid w:val="005D5589"/>
    <w:rsid w:val="005D55B3"/>
    <w:rsid w:val="005D55E2"/>
    <w:rsid w:val="005D5674"/>
    <w:rsid w:val="005D57A7"/>
    <w:rsid w:val="005D57B8"/>
    <w:rsid w:val="005D57F7"/>
    <w:rsid w:val="005D5802"/>
    <w:rsid w:val="005D5830"/>
    <w:rsid w:val="005D585E"/>
    <w:rsid w:val="005D587D"/>
    <w:rsid w:val="005D592D"/>
    <w:rsid w:val="005D5A06"/>
    <w:rsid w:val="005D5AA0"/>
    <w:rsid w:val="005D5B33"/>
    <w:rsid w:val="005D5C6E"/>
    <w:rsid w:val="005D5C79"/>
    <w:rsid w:val="005D5CFA"/>
    <w:rsid w:val="005D5D3E"/>
    <w:rsid w:val="005D5D58"/>
    <w:rsid w:val="005D5D61"/>
    <w:rsid w:val="005D5D64"/>
    <w:rsid w:val="005D5D6A"/>
    <w:rsid w:val="005D5D79"/>
    <w:rsid w:val="005D5DBA"/>
    <w:rsid w:val="005D5DD6"/>
    <w:rsid w:val="005D5DE9"/>
    <w:rsid w:val="005D5E4A"/>
    <w:rsid w:val="005D5E4B"/>
    <w:rsid w:val="005D5E91"/>
    <w:rsid w:val="005D5F4E"/>
    <w:rsid w:val="005D5F80"/>
    <w:rsid w:val="005D5F97"/>
    <w:rsid w:val="005D5FB2"/>
    <w:rsid w:val="005D6052"/>
    <w:rsid w:val="005D613D"/>
    <w:rsid w:val="005D6184"/>
    <w:rsid w:val="005D619C"/>
    <w:rsid w:val="005D61A0"/>
    <w:rsid w:val="005D61D0"/>
    <w:rsid w:val="005D61F8"/>
    <w:rsid w:val="005D62FA"/>
    <w:rsid w:val="005D632D"/>
    <w:rsid w:val="005D6419"/>
    <w:rsid w:val="005D6432"/>
    <w:rsid w:val="005D6451"/>
    <w:rsid w:val="005D647C"/>
    <w:rsid w:val="005D64EB"/>
    <w:rsid w:val="005D6540"/>
    <w:rsid w:val="005D65B1"/>
    <w:rsid w:val="005D65C7"/>
    <w:rsid w:val="005D6741"/>
    <w:rsid w:val="005D678C"/>
    <w:rsid w:val="005D682C"/>
    <w:rsid w:val="005D6868"/>
    <w:rsid w:val="005D688C"/>
    <w:rsid w:val="005D6912"/>
    <w:rsid w:val="005D6944"/>
    <w:rsid w:val="005D6A3B"/>
    <w:rsid w:val="005D6A6F"/>
    <w:rsid w:val="005D6AFF"/>
    <w:rsid w:val="005D6B08"/>
    <w:rsid w:val="005D6D46"/>
    <w:rsid w:val="005D6D96"/>
    <w:rsid w:val="005D6E05"/>
    <w:rsid w:val="005D6EBA"/>
    <w:rsid w:val="005D6F25"/>
    <w:rsid w:val="005D6F4C"/>
    <w:rsid w:val="005D6F58"/>
    <w:rsid w:val="005D6FDB"/>
    <w:rsid w:val="005D6FDF"/>
    <w:rsid w:val="005D702F"/>
    <w:rsid w:val="005D7109"/>
    <w:rsid w:val="005D716A"/>
    <w:rsid w:val="005D7170"/>
    <w:rsid w:val="005D718D"/>
    <w:rsid w:val="005D7230"/>
    <w:rsid w:val="005D723B"/>
    <w:rsid w:val="005D729E"/>
    <w:rsid w:val="005D72A8"/>
    <w:rsid w:val="005D73EE"/>
    <w:rsid w:val="005D73F3"/>
    <w:rsid w:val="005D749F"/>
    <w:rsid w:val="005D74C4"/>
    <w:rsid w:val="005D74F7"/>
    <w:rsid w:val="005D7547"/>
    <w:rsid w:val="005D7612"/>
    <w:rsid w:val="005D7677"/>
    <w:rsid w:val="005D774B"/>
    <w:rsid w:val="005D77DB"/>
    <w:rsid w:val="005D77F2"/>
    <w:rsid w:val="005D7892"/>
    <w:rsid w:val="005D794D"/>
    <w:rsid w:val="005D7A08"/>
    <w:rsid w:val="005D7A1A"/>
    <w:rsid w:val="005D7AD8"/>
    <w:rsid w:val="005D7AE0"/>
    <w:rsid w:val="005D7AEF"/>
    <w:rsid w:val="005D7B4C"/>
    <w:rsid w:val="005D7C3C"/>
    <w:rsid w:val="005D7D11"/>
    <w:rsid w:val="005D7D6F"/>
    <w:rsid w:val="005D7DC7"/>
    <w:rsid w:val="005D7E3E"/>
    <w:rsid w:val="005D7E55"/>
    <w:rsid w:val="005D7E97"/>
    <w:rsid w:val="005D7EC1"/>
    <w:rsid w:val="005D7F6B"/>
    <w:rsid w:val="005D7F9F"/>
    <w:rsid w:val="005E0056"/>
    <w:rsid w:val="005E0068"/>
    <w:rsid w:val="005E009C"/>
    <w:rsid w:val="005E0160"/>
    <w:rsid w:val="005E01B7"/>
    <w:rsid w:val="005E01D2"/>
    <w:rsid w:val="005E0248"/>
    <w:rsid w:val="005E024C"/>
    <w:rsid w:val="005E02D3"/>
    <w:rsid w:val="005E0311"/>
    <w:rsid w:val="005E0322"/>
    <w:rsid w:val="005E0358"/>
    <w:rsid w:val="005E041E"/>
    <w:rsid w:val="005E0502"/>
    <w:rsid w:val="005E055D"/>
    <w:rsid w:val="005E056D"/>
    <w:rsid w:val="005E063D"/>
    <w:rsid w:val="005E065F"/>
    <w:rsid w:val="005E0713"/>
    <w:rsid w:val="005E071F"/>
    <w:rsid w:val="005E084E"/>
    <w:rsid w:val="005E0861"/>
    <w:rsid w:val="005E094C"/>
    <w:rsid w:val="005E099E"/>
    <w:rsid w:val="005E0A25"/>
    <w:rsid w:val="005E0ABF"/>
    <w:rsid w:val="005E0BC4"/>
    <w:rsid w:val="005E0C81"/>
    <w:rsid w:val="005E0CB7"/>
    <w:rsid w:val="005E0CF1"/>
    <w:rsid w:val="005E0E7F"/>
    <w:rsid w:val="005E0E99"/>
    <w:rsid w:val="005E0F4A"/>
    <w:rsid w:val="005E0FCC"/>
    <w:rsid w:val="005E0FD8"/>
    <w:rsid w:val="005E1001"/>
    <w:rsid w:val="005E1016"/>
    <w:rsid w:val="005E1061"/>
    <w:rsid w:val="005E10E9"/>
    <w:rsid w:val="005E10EA"/>
    <w:rsid w:val="005E1183"/>
    <w:rsid w:val="005E1185"/>
    <w:rsid w:val="005E1188"/>
    <w:rsid w:val="005E11C2"/>
    <w:rsid w:val="005E11E7"/>
    <w:rsid w:val="005E11FE"/>
    <w:rsid w:val="005E1202"/>
    <w:rsid w:val="005E1253"/>
    <w:rsid w:val="005E126E"/>
    <w:rsid w:val="005E13FC"/>
    <w:rsid w:val="005E1422"/>
    <w:rsid w:val="005E1435"/>
    <w:rsid w:val="005E145B"/>
    <w:rsid w:val="005E14D8"/>
    <w:rsid w:val="005E155E"/>
    <w:rsid w:val="005E1577"/>
    <w:rsid w:val="005E1590"/>
    <w:rsid w:val="005E15A4"/>
    <w:rsid w:val="005E15C2"/>
    <w:rsid w:val="005E15D9"/>
    <w:rsid w:val="005E160E"/>
    <w:rsid w:val="005E167E"/>
    <w:rsid w:val="005E171E"/>
    <w:rsid w:val="005E174E"/>
    <w:rsid w:val="005E1786"/>
    <w:rsid w:val="005E17DB"/>
    <w:rsid w:val="005E184B"/>
    <w:rsid w:val="005E186E"/>
    <w:rsid w:val="005E187D"/>
    <w:rsid w:val="005E18CF"/>
    <w:rsid w:val="005E190B"/>
    <w:rsid w:val="005E1941"/>
    <w:rsid w:val="005E199F"/>
    <w:rsid w:val="005E1C47"/>
    <w:rsid w:val="005E1C5D"/>
    <w:rsid w:val="005E1CB8"/>
    <w:rsid w:val="005E1D39"/>
    <w:rsid w:val="005E1D5C"/>
    <w:rsid w:val="005E1ECF"/>
    <w:rsid w:val="005E201E"/>
    <w:rsid w:val="005E2070"/>
    <w:rsid w:val="005E2126"/>
    <w:rsid w:val="005E22A2"/>
    <w:rsid w:val="005E22C2"/>
    <w:rsid w:val="005E2379"/>
    <w:rsid w:val="005E23B1"/>
    <w:rsid w:val="005E2444"/>
    <w:rsid w:val="005E2499"/>
    <w:rsid w:val="005E2528"/>
    <w:rsid w:val="005E258F"/>
    <w:rsid w:val="005E2594"/>
    <w:rsid w:val="005E25D6"/>
    <w:rsid w:val="005E2665"/>
    <w:rsid w:val="005E279A"/>
    <w:rsid w:val="005E27F5"/>
    <w:rsid w:val="005E2803"/>
    <w:rsid w:val="005E2863"/>
    <w:rsid w:val="005E2865"/>
    <w:rsid w:val="005E2911"/>
    <w:rsid w:val="005E2961"/>
    <w:rsid w:val="005E2967"/>
    <w:rsid w:val="005E2A20"/>
    <w:rsid w:val="005E2BC0"/>
    <w:rsid w:val="005E2BD5"/>
    <w:rsid w:val="005E2C7F"/>
    <w:rsid w:val="005E2CF8"/>
    <w:rsid w:val="005E2CFE"/>
    <w:rsid w:val="005E2D62"/>
    <w:rsid w:val="005E2E3F"/>
    <w:rsid w:val="005E2EC3"/>
    <w:rsid w:val="005E2FD1"/>
    <w:rsid w:val="005E3166"/>
    <w:rsid w:val="005E317B"/>
    <w:rsid w:val="005E32C1"/>
    <w:rsid w:val="005E33AD"/>
    <w:rsid w:val="005E348F"/>
    <w:rsid w:val="005E34D7"/>
    <w:rsid w:val="005E3506"/>
    <w:rsid w:val="005E354A"/>
    <w:rsid w:val="005E356A"/>
    <w:rsid w:val="005E361E"/>
    <w:rsid w:val="005E3672"/>
    <w:rsid w:val="005E36B4"/>
    <w:rsid w:val="005E36C2"/>
    <w:rsid w:val="005E37AF"/>
    <w:rsid w:val="005E37C6"/>
    <w:rsid w:val="005E3842"/>
    <w:rsid w:val="005E38FF"/>
    <w:rsid w:val="005E395B"/>
    <w:rsid w:val="005E3965"/>
    <w:rsid w:val="005E396B"/>
    <w:rsid w:val="005E39D7"/>
    <w:rsid w:val="005E3AEF"/>
    <w:rsid w:val="005E3B46"/>
    <w:rsid w:val="005E3C1D"/>
    <w:rsid w:val="005E3C44"/>
    <w:rsid w:val="005E3C5C"/>
    <w:rsid w:val="005E3C6B"/>
    <w:rsid w:val="005E3CAA"/>
    <w:rsid w:val="005E3D49"/>
    <w:rsid w:val="005E3D4A"/>
    <w:rsid w:val="005E3D6E"/>
    <w:rsid w:val="005E3DCA"/>
    <w:rsid w:val="005E3DF6"/>
    <w:rsid w:val="005E3E2B"/>
    <w:rsid w:val="005E3E98"/>
    <w:rsid w:val="005E3ECF"/>
    <w:rsid w:val="005E3F0B"/>
    <w:rsid w:val="005E3F6B"/>
    <w:rsid w:val="005E4016"/>
    <w:rsid w:val="005E4054"/>
    <w:rsid w:val="005E4116"/>
    <w:rsid w:val="005E4117"/>
    <w:rsid w:val="005E417C"/>
    <w:rsid w:val="005E41D6"/>
    <w:rsid w:val="005E41F0"/>
    <w:rsid w:val="005E41F9"/>
    <w:rsid w:val="005E420D"/>
    <w:rsid w:val="005E424C"/>
    <w:rsid w:val="005E424F"/>
    <w:rsid w:val="005E4276"/>
    <w:rsid w:val="005E427E"/>
    <w:rsid w:val="005E4290"/>
    <w:rsid w:val="005E4295"/>
    <w:rsid w:val="005E4297"/>
    <w:rsid w:val="005E42BD"/>
    <w:rsid w:val="005E42C6"/>
    <w:rsid w:val="005E4319"/>
    <w:rsid w:val="005E43A4"/>
    <w:rsid w:val="005E43BD"/>
    <w:rsid w:val="005E43DE"/>
    <w:rsid w:val="005E440A"/>
    <w:rsid w:val="005E450D"/>
    <w:rsid w:val="005E4634"/>
    <w:rsid w:val="005E467A"/>
    <w:rsid w:val="005E4685"/>
    <w:rsid w:val="005E4713"/>
    <w:rsid w:val="005E471B"/>
    <w:rsid w:val="005E4732"/>
    <w:rsid w:val="005E4786"/>
    <w:rsid w:val="005E47E2"/>
    <w:rsid w:val="005E4865"/>
    <w:rsid w:val="005E48CB"/>
    <w:rsid w:val="005E493B"/>
    <w:rsid w:val="005E4948"/>
    <w:rsid w:val="005E4951"/>
    <w:rsid w:val="005E4A21"/>
    <w:rsid w:val="005E4AB8"/>
    <w:rsid w:val="005E4AC4"/>
    <w:rsid w:val="005E4B9E"/>
    <w:rsid w:val="005E4BBE"/>
    <w:rsid w:val="005E4C0A"/>
    <w:rsid w:val="005E4C0B"/>
    <w:rsid w:val="005E4CF7"/>
    <w:rsid w:val="005E4DC9"/>
    <w:rsid w:val="005E4E09"/>
    <w:rsid w:val="005E4E16"/>
    <w:rsid w:val="005E4E50"/>
    <w:rsid w:val="005E4ECC"/>
    <w:rsid w:val="005E4FBD"/>
    <w:rsid w:val="005E4FCB"/>
    <w:rsid w:val="005E500D"/>
    <w:rsid w:val="005E50A2"/>
    <w:rsid w:val="005E50E0"/>
    <w:rsid w:val="005E5159"/>
    <w:rsid w:val="005E52E3"/>
    <w:rsid w:val="005E530A"/>
    <w:rsid w:val="005E532C"/>
    <w:rsid w:val="005E541B"/>
    <w:rsid w:val="005E5462"/>
    <w:rsid w:val="005E54C3"/>
    <w:rsid w:val="005E5531"/>
    <w:rsid w:val="005E553B"/>
    <w:rsid w:val="005E5575"/>
    <w:rsid w:val="005E55D8"/>
    <w:rsid w:val="005E56B3"/>
    <w:rsid w:val="005E570C"/>
    <w:rsid w:val="005E5853"/>
    <w:rsid w:val="005E58EE"/>
    <w:rsid w:val="005E58F3"/>
    <w:rsid w:val="005E5937"/>
    <w:rsid w:val="005E593C"/>
    <w:rsid w:val="005E5A90"/>
    <w:rsid w:val="005E5AD1"/>
    <w:rsid w:val="005E5AEA"/>
    <w:rsid w:val="005E5AF7"/>
    <w:rsid w:val="005E5B66"/>
    <w:rsid w:val="005E5B8B"/>
    <w:rsid w:val="005E5BBF"/>
    <w:rsid w:val="005E5BC9"/>
    <w:rsid w:val="005E5BFF"/>
    <w:rsid w:val="005E5CB1"/>
    <w:rsid w:val="005E5D00"/>
    <w:rsid w:val="005E5D4A"/>
    <w:rsid w:val="005E5D64"/>
    <w:rsid w:val="005E5E8E"/>
    <w:rsid w:val="005E5F58"/>
    <w:rsid w:val="005E5F61"/>
    <w:rsid w:val="005E5FB1"/>
    <w:rsid w:val="005E60AC"/>
    <w:rsid w:val="005E6155"/>
    <w:rsid w:val="005E61C9"/>
    <w:rsid w:val="005E6322"/>
    <w:rsid w:val="005E6358"/>
    <w:rsid w:val="005E63F9"/>
    <w:rsid w:val="005E6413"/>
    <w:rsid w:val="005E64B5"/>
    <w:rsid w:val="005E6594"/>
    <w:rsid w:val="005E6676"/>
    <w:rsid w:val="005E667B"/>
    <w:rsid w:val="005E6687"/>
    <w:rsid w:val="005E66DD"/>
    <w:rsid w:val="005E6781"/>
    <w:rsid w:val="005E680D"/>
    <w:rsid w:val="005E68CD"/>
    <w:rsid w:val="005E6971"/>
    <w:rsid w:val="005E6985"/>
    <w:rsid w:val="005E6A5B"/>
    <w:rsid w:val="005E6C72"/>
    <w:rsid w:val="005E6C7E"/>
    <w:rsid w:val="005E6CCB"/>
    <w:rsid w:val="005E6CD1"/>
    <w:rsid w:val="005E6CEC"/>
    <w:rsid w:val="005E6D5A"/>
    <w:rsid w:val="005E6D93"/>
    <w:rsid w:val="005E6E0A"/>
    <w:rsid w:val="005E6E64"/>
    <w:rsid w:val="005E6E9C"/>
    <w:rsid w:val="005E6E9D"/>
    <w:rsid w:val="005E6F22"/>
    <w:rsid w:val="005E6F9F"/>
    <w:rsid w:val="005E6FD4"/>
    <w:rsid w:val="005E6FE7"/>
    <w:rsid w:val="005E7063"/>
    <w:rsid w:val="005E706D"/>
    <w:rsid w:val="005E71D3"/>
    <w:rsid w:val="005E71DC"/>
    <w:rsid w:val="005E722F"/>
    <w:rsid w:val="005E7265"/>
    <w:rsid w:val="005E7287"/>
    <w:rsid w:val="005E72CC"/>
    <w:rsid w:val="005E7315"/>
    <w:rsid w:val="005E7319"/>
    <w:rsid w:val="005E731E"/>
    <w:rsid w:val="005E7327"/>
    <w:rsid w:val="005E73A9"/>
    <w:rsid w:val="005E742F"/>
    <w:rsid w:val="005E750D"/>
    <w:rsid w:val="005E7525"/>
    <w:rsid w:val="005E7556"/>
    <w:rsid w:val="005E768A"/>
    <w:rsid w:val="005E7777"/>
    <w:rsid w:val="005E785A"/>
    <w:rsid w:val="005E7913"/>
    <w:rsid w:val="005E7930"/>
    <w:rsid w:val="005E7939"/>
    <w:rsid w:val="005E7952"/>
    <w:rsid w:val="005E7A35"/>
    <w:rsid w:val="005E7AE3"/>
    <w:rsid w:val="005E7B1C"/>
    <w:rsid w:val="005E7B72"/>
    <w:rsid w:val="005E7BE5"/>
    <w:rsid w:val="005E7C93"/>
    <w:rsid w:val="005E7D51"/>
    <w:rsid w:val="005E7DB5"/>
    <w:rsid w:val="005E7DD2"/>
    <w:rsid w:val="005E7E5D"/>
    <w:rsid w:val="005E7E6B"/>
    <w:rsid w:val="005E7F72"/>
    <w:rsid w:val="005F0098"/>
    <w:rsid w:val="005F00A4"/>
    <w:rsid w:val="005F013E"/>
    <w:rsid w:val="005F01A4"/>
    <w:rsid w:val="005F01CE"/>
    <w:rsid w:val="005F0221"/>
    <w:rsid w:val="005F02D3"/>
    <w:rsid w:val="005F02E2"/>
    <w:rsid w:val="005F02F5"/>
    <w:rsid w:val="005F035F"/>
    <w:rsid w:val="005F03C7"/>
    <w:rsid w:val="005F03D6"/>
    <w:rsid w:val="005F0473"/>
    <w:rsid w:val="005F047F"/>
    <w:rsid w:val="005F04F0"/>
    <w:rsid w:val="005F058E"/>
    <w:rsid w:val="005F0641"/>
    <w:rsid w:val="005F0646"/>
    <w:rsid w:val="005F065F"/>
    <w:rsid w:val="005F06EE"/>
    <w:rsid w:val="005F06FA"/>
    <w:rsid w:val="005F0772"/>
    <w:rsid w:val="005F07AA"/>
    <w:rsid w:val="005F07BB"/>
    <w:rsid w:val="005F0801"/>
    <w:rsid w:val="005F080D"/>
    <w:rsid w:val="005F084E"/>
    <w:rsid w:val="005F08EB"/>
    <w:rsid w:val="005F09C2"/>
    <w:rsid w:val="005F09E7"/>
    <w:rsid w:val="005F0A4C"/>
    <w:rsid w:val="005F0A77"/>
    <w:rsid w:val="005F0A83"/>
    <w:rsid w:val="005F0B6E"/>
    <w:rsid w:val="005F0C4D"/>
    <w:rsid w:val="005F0D1C"/>
    <w:rsid w:val="005F0D31"/>
    <w:rsid w:val="005F0E40"/>
    <w:rsid w:val="005F0E79"/>
    <w:rsid w:val="005F0EBC"/>
    <w:rsid w:val="005F0EF8"/>
    <w:rsid w:val="005F0F88"/>
    <w:rsid w:val="005F0FC2"/>
    <w:rsid w:val="005F0FD6"/>
    <w:rsid w:val="005F104E"/>
    <w:rsid w:val="005F10CA"/>
    <w:rsid w:val="005F10CD"/>
    <w:rsid w:val="005F10FC"/>
    <w:rsid w:val="005F111C"/>
    <w:rsid w:val="005F113F"/>
    <w:rsid w:val="005F1159"/>
    <w:rsid w:val="005F11DF"/>
    <w:rsid w:val="005F125F"/>
    <w:rsid w:val="005F126A"/>
    <w:rsid w:val="005F12AE"/>
    <w:rsid w:val="005F13B7"/>
    <w:rsid w:val="005F13C5"/>
    <w:rsid w:val="005F13FA"/>
    <w:rsid w:val="005F149F"/>
    <w:rsid w:val="005F14CF"/>
    <w:rsid w:val="005F155F"/>
    <w:rsid w:val="005F159A"/>
    <w:rsid w:val="005F159F"/>
    <w:rsid w:val="005F15B1"/>
    <w:rsid w:val="005F15D6"/>
    <w:rsid w:val="005F1614"/>
    <w:rsid w:val="005F1684"/>
    <w:rsid w:val="005F1706"/>
    <w:rsid w:val="005F17C1"/>
    <w:rsid w:val="005F17E2"/>
    <w:rsid w:val="005F1802"/>
    <w:rsid w:val="005F18B3"/>
    <w:rsid w:val="005F18E0"/>
    <w:rsid w:val="005F1913"/>
    <w:rsid w:val="005F1914"/>
    <w:rsid w:val="005F1917"/>
    <w:rsid w:val="005F199E"/>
    <w:rsid w:val="005F19F8"/>
    <w:rsid w:val="005F1B2F"/>
    <w:rsid w:val="005F1BE1"/>
    <w:rsid w:val="005F1C6B"/>
    <w:rsid w:val="005F1C78"/>
    <w:rsid w:val="005F1CD6"/>
    <w:rsid w:val="005F1D17"/>
    <w:rsid w:val="005F1DC2"/>
    <w:rsid w:val="005F1EDB"/>
    <w:rsid w:val="005F1EE5"/>
    <w:rsid w:val="005F1F2E"/>
    <w:rsid w:val="005F1F3C"/>
    <w:rsid w:val="005F1F94"/>
    <w:rsid w:val="005F1FB9"/>
    <w:rsid w:val="005F1FE3"/>
    <w:rsid w:val="005F1FF3"/>
    <w:rsid w:val="005F202C"/>
    <w:rsid w:val="005F215A"/>
    <w:rsid w:val="005F2179"/>
    <w:rsid w:val="005F218D"/>
    <w:rsid w:val="005F2219"/>
    <w:rsid w:val="005F2258"/>
    <w:rsid w:val="005F229B"/>
    <w:rsid w:val="005F2359"/>
    <w:rsid w:val="005F23EA"/>
    <w:rsid w:val="005F2456"/>
    <w:rsid w:val="005F24F6"/>
    <w:rsid w:val="005F2513"/>
    <w:rsid w:val="005F2535"/>
    <w:rsid w:val="005F253A"/>
    <w:rsid w:val="005F258C"/>
    <w:rsid w:val="005F25D0"/>
    <w:rsid w:val="005F2659"/>
    <w:rsid w:val="005F26A0"/>
    <w:rsid w:val="005F26AB"/>
    <w:rsid w:val="005F26D7"/>
    <w:rsid w:val="005F26F0"/>
    <w:rsid w:val="005F27BA"/>
    <w:rsid w:val="005F27FB"/>
    <w:rsid w:val="005F2809"/>
    <w:rsid w:val="005F28AD"/>
    <w:rsid w:val="005F292B"/>
    <w:rsid w:val="005F293A"/>
    <w:rsid w:val="005F294A"/>
    <w:rsid w:val="005F2A0B"/>
    <w:rsid w:val="005F2A22"/>
    <w:rsid w:val="005F2A49"/>
    <w:rsid w:val="005F2A50"/>
    <w:rsid w:val="005F2B06"/>
    <w:rsid w:val="005F2B2C"/>
    <w:rsid w:val="005F2B5C"/>
    <w:rsid w:val="005F2BC2"/>
    <w:rsid w:val="005F2BD4"/>
    <w:rsid w:val="005F2C0D"/>
    <w:rsid w:val="005F2C1C"/>
    <w:rsid w:val="005F2C45"/>
    <w:rsid w:val="005F2C5F"/>
    <w:rsid w:val="005F2C8D"/>
    <w:rsid w:val="005F2CC3"/>
    <w:rsid w:val="005F2CD2"/>
    <w:rsid w:val="005F2CF4"/>
    <w:rsid w:val="005F2E3B"/>
    <w:rsid w:val="005F2F02"/>
    <w:rsid w:val="005F2F2F"/>
    <w:rsid w:val="005F2FC4"/>
    <w:rsid w:val="005F2FD0"/>
    <w:rsid w:val="005F2FE7"/>
    <w:rsid w:val="005F3062"/>
    <w:rsid w:val="005F30E1"/>
    <w:rsid w:val="005F311F"/>
    <w:rsid w:val="005F3161"/>
    <w:rsid w:val="005F3166"/>
    <w:rsid w:val="005F3180"/>
    <w:rsid w:val="005F31AA"/>
    <w:rsid w:val="005F339D"/>
    <w:rsid w:val="005F3564"/>
    <w:rsid w:val="005F359A"/>
    <w:rsid w:val="005F35D2"/>
    <w:rsid w:val="005F35FA"/>
    <w:rsid w:val="005F36F0"/>
    <w:rsid w:val="005F3700"/>
    <w:rsid w:val="005F3739"/>
    <w:rsid w:val="005F376F"/>
    <w:rsid w:val="005F3966"/>
    <w:rsid w:val="005F39A3"/>
    <w:rsid w:val="005F3A40"/>
    <w:rsid w:val="005F3AA2"/>
    <w:rsid w:val="005F3AB3"/>
    <w:rsid w:val="005F3B49"/>
    <w:rsid w:val="005F3B5C"/>
    <w:rsid w:val="005F3B66"/>
    <w:rsid w:val="005F3B90"/>
    <w:rsid w:val="005F3BFA"/>
    <w:rsid w:val="005F3C6D"/>
    <w:rsid w:val="005F3C6F"/>
    <w:rsid w:val="005F3CAC"/>
    <w:rsid w:val="005F3CD0"/>
    <w:rsid w:val="005F3D37"/>
    <w:rsid w:val="005F3D43"/>
    <w:rsid w:val="005F3D57"/>
    <w:rsid w:val="005F3DB7"/>
    <w:rsid w:val="005F3DED"/>
    <w:rsid w:val="005F3E24"/>
    <w:rsid w:val="005F3E6C"/>
    <w:rsid w:val="005F3E8D"/>
    <w:rsid w:val="005F3EA4"/>
    <w:rsid w:val="005F3FC0"/>
    <w:rsid w:val="005F4049"/>
    <w:rsid w:val="005F405F"/>
    <w:rsid w:val="005F40CD"/>
    <w:rsid w:val="005F4233"/>
    <w:rsid w:val="005F42CC"/>
    <w:rsid w:val="005F4310"/>
    <w:rsid w:val="005F43C4"/>
    <w:rsid w:val="005F449F"/>
    <w:rsid w:val="005F44C3"/>
    <w:rsid w:val="005F44EE"/>
    <w:rsid w:val="005F4515"/>
    <w:rsid w:val="005F4516"/>
    <w:rsid w:val="005F4545"/>
    <w:rsid w:val="005F4569"/>
    <w:rsid w:val="005F458F"/>
    <w:rsid w:val="005F4595"/>
    <w:rsid w:val="005F45A2"/>
    <w:rsid w:val="005F45C8"/>
    <w:rsid w:val="005F462C"/>
    <w:rsid w:val="005F4660"/>
    <w:rsid w:val="005F46D0"/>
    <w:rsid w:val="005F4763"/>
    <w:rsid w:val="005F477D"/>
    <w:rsid w:val="005F47B0"/>
    <w:rsid w:val="005F47B3"/>
    <w:rsid w:val="005F47D3"/>
    <w:rsid w:val="005F480A"/>
    <w:rsid w:val="005F4821"/>
    <w:rsid w:val="005F48EE"/>
    <w:rsid w:val="005F4985"/>
    <w:rsid w:val="005F4A4B"/>
    <w:rsid w:val="005F4A76"/>
    <w:rsid w:val="005F4A9C"/>
    <w:rsid w:val="005F4AE0"/>
    <w:rsid w:val="005F4C01"/>
    <w:rsid w:val="005F4C0A"/>
    <w:rsid w:val="005F4C65"/>
    <w:rsid w:val="005F4CC6"/>
    <w:rsid w:val="005F4D2D"/>
    <w:rsid w:val="005F4D80"/>
    <w:rsid w:val="005F4E7F"/>
    <w:rsid w:val="005F4EE8"/>
    <w:rsid w:val="005F4F3A"/>
    <w:rsid w:val="005F4FF9"/>
    <w:rsid w:val="005F503E"/>
    <w:rsid w:val="005F5054"/>
    <w:rsid w:val="005F5059"/>
    <w:rsid w:val="005F5079"/>
    <w:rsid w:val="005F508D"/>
    <w:rsid w:val="005F511E"/>
    <w:rsid w:val="005F511F"/>
    <w:rsid w:val="005F5184"/>
    <w:rsid w:val="005F51BE"/>
    <w:rsid w:val="005F51CF"/>
    <w:rsid w:val="005F51D5"/>
    <w:rsid w:val="005F527A"/>
    <w:rsid w:val="005F528A"/>
    <w:rsid w:val="005F5300"/>
    <w:rsid w:val="005F5448"/>
    <w:rsid w:val="005F5535"/>
    <w:rsid w:val="005F55A2"/>
    <w:rsid w:val="005F5624"/>
    <w:rsid w:val="005F5659"/>
    <w:rsid w:val="005F5665"/>
    <w:rsid w:val="005F5703"/>
    <w:rsid w:val="005F570C"/>
    <w:rsid w:val="005F5782"/>
    <w:rsid w:val="005F57C3"/>
    <w:rsid w:val="005F5817"/>
    <w:rsid w:val="005F58BC"/>
    <w:rsid w:val="005F5923"/>
    <w:rsid w:val="005F5A51"/>
    <w:rsid w:val="005F5A80"/>
    <w:rsid w:val="005F5ACB"/>
    <w:rsid w:val="005F5AE3"/>
    <w:rsid w:val="005F5B51"/>
    <w:rsid w:val="005F5B89"/>
    <w:rsid w:val="005F5B8C"/>
    <w:rsid w:val="005F5BF6"/>
    <w:rsid w:val="005F5C0A"/>
    <w:rsid w:val="005F5C0C"/>
    <w:rsid w:val="005F5C8C"/>
    <w:rsid w:val="005F5D18"/>
    <w:rsid w:val="005F5D2C"/>
    <w:rsid w:val="005F5DC0"/>
    <w:rsid w:val="005F5DE7"/>
    <w:rsid w:val="005F5E93"/>
    <w:rsid w:val="005F5EB1"/>
    <w:rsid w:val="005F5EC4"/>
    <w:rsid w:val="005F5EDB"/>
    <w:rsid w:val="005F5F01"/>
    <w:rsid w:val="005F5F60"/>
    <w:rsid w:val="005F5FB8"/>
    <w:rsid w:val="005F600D"/>
    <w:rsid w:val="005F602C"/>
    <w:rsid w:val="005F60C8"/>
    <w:rsid w:val="005F6179"/>
    <w:rsid w:val="005F619D"/>
    <w:rsid w:val="005F61F0"/>
    <w:rsid w:val="005F6228"/>
    <w:rsid w:val="005F6265"/>
    <w:rsid w:val="005F63C7"/>
    <w:rsid w:val="005F6499"/>
    <w:rsid w:val="005F649D"/>
    <w:rsid w:val="005F64C4"/>
    <w:rsid w:val="005F64E0"/>
    <w:rsid w:val="005F6515"/>
    <w:rsid w:val="005F654A"/>
    <w:rsid w:val="005F6550"/>
    <w:rsid w:val="005F65BC"/>
    <w:rsid w:val="005F6613"/>
    <w:rsid w:val="005F6641"/>
    <w:rsid w:val="005F674A"/>
    <w:rsid w:val="005F6802"/>
    <w:rsid w:val="005F6831"/>
    <w:rsid w:val="005F6866"/>
    <w:rsid w:val="005F686D"/>
    <w:rsid w:val="005F687D"/>
    <w:rsid w:val="005F6939"/>
    <w:rsid w:val="005F6990"/>
    <w:rsid w:val="005F69FE"/>
    <w:rsid w:val="005F6A01"/>
    <w:rsid w:val="005F6A56"/>
    <w:rsid w:val="005F6BA4"/>
    <w:rsid w:val="005F6BB1"/>
    <w:rsid w:val="005F6BD3"/>
    <w:rsid w:val="005F6C6A"/>
    <w:rsid w:val="005F6C7B"/>
    <w:rsid w:val="005F6C83"/>
    <w:rsid w:val="005F6D16"/>
    <w:rsid w:val="005F6D3B"/>
    <w:rsid w:val="005F6DD3"/>
    <w:rsid w:val="005F6DF0"/>
    <w:rsid w:val="005F6E00"/>
    <w:rsid w:val="005F6E26"/>
    <w:rsid w:val="005F6E46"/>
    <w:rsid w:val="005F6E7B"/>
    <w:rsid w:val="005F6EAB"/>
    <w:rsid w:val="005F6EF5"/>
    <w:rsid w:val="005F6F7E"/>
    <w:rsid w:val="005F6F81"/>
    <w:rsid w:val="005F7008"/>
    <w:rsid w:val="005F7052"/>
    <w:rsid w:val="005F7076"/>
    <w:rsid w:val="005F7170"/>
    <w:rsid w:val="005F727B"/>
    <w:rsid w:val="005F73C7"/>
    <w:rsid w:val="005F74AB"/>
    <w:rsid w:val="005F74B5"/>
    <w:rsid w:val="005F74D4"/>
    <w:rsid w:val="005F7549"/>
    <w:rsid w:val="005F7557"/>
    <w:rsid w:val="005F76A7"/>
    <w:rsid w:val="005F76B9"/>
    <w:rsid w:val="005F76CE"/>
    <w:rsid w:val="005F7796"/>
    <w:rsid w:val="005F77E3"/>
    <w:rsid w:val="005F77FD"/>
    <w:rsid w:val="005F7833"/>
    <w:rsid w:val="005F788B"/>
    <w:rsid w:val="005F78AF"/>
    <w:rsid w:val="005F78FE"/>
    <w:rsid w:val="005F79DE"/>
    <w:rsid w:val="005F7A6D"/>
    <w:rsid w:val="005F7A80"/>
    <w:rsid w:val="005F7A9D"/>
    <w:rsid w:val="005F7B33"/>
    <w:rsid w:val="005F7BDE"/>
    <w:rsid w:val="005F7C16"/>
    <w:rsid w:val="005F7D07"/>
    <w:rsid w:val="005F7DD5"/>
    <w:rsid w:val="005F7DEC"/>
    <w:rsid w:val="005F7E41"/>
    <w:rsid w:val="005F7E67"/>
    <w:rsid w:val="005F7F55"/>
    <w:rsid w:val="005F7FBB"/>
    <w:rsid w:val="00600004"/>
    <w:rsid w:val="00600085"/>
    <w:rsid w:val="0060008D"/>
    <w:rsid w:val="00600169"/>
    <w:rsid w:val="00600170"/>
    <w:rsid w:val="0060019C"/>
    <w:rsid w:val="006001E1"/>
    <w:rsid w:val="00600205"/>
    <w:rsid w:val="0060024F"/>
    <w:rsid w:val="00600280"/>
    <w:rsid w:val="00600350"/>
    <w:rsid w:val="00600528"/>
    <w:rsid w:val="00600529"/>
    <w:rsid w:val="0060052E"/>
    <w:rsid w:val="00600635"/>
    <w:rsid w:val="00600639"/>
    <w:rsid w:val="0060064A"/>
    <w:rsid w:val="0060065F"/>
    <w:rsid w:val="0060077B"/>
    <w:rsid w:val="0060077D"/>
    <w:rsid w:val="00600799"/>
    <w:rsid w:val="006007F3"/>
    <w:rsid w:val="00600813"/>
    <w:rsid w:val="00600830"/>
    <w:rsid w:val="00600840"/>
    <w:rsid w:val="00600936"/>
    <w:rsid w:val="006009C7"/>
    <w:rsid w:val="00600A22"/>
    <w:rsid w:val="00600AB2"/>
    <w:rsid w:val="00600B2C"/>
    <w:rsid w:val="00600B4D"/>
    <w:rsid w:val="00600B83"/>
    <w:rsid w:val="00600BA9"/>
    <w:rsid w:val="00600C0B"/>
    <w:rsid w:val="00600DB5"/>
    <w:rsid w:val="00600DF2"/>
    <w:rsid w:val="00600E26"/>
    <w:rsid w:val="00600ED6"/>
    <w:rsid w:val="00600F3B"/>
    <w:rsid w:val="00600F3C"/>
    <w:rsid w:val="00600F93"/>
    <w:rsid w:val="00600FCD"/>
    <w:rsid w:val="00601039"/>
    <w:rsid w:val="00601083"/>
    <w:rsid w:val="006010D6"/>
    <w:rsid w:val="00601148"/>
    <w:rsid w:val="006011BB"/>
    <w:rsid w:val="00601201"/>
    <w:rsid w:val="0060129C"/>
    <w:rsid w:val="006012CA"/>
    <w:rsid w:val="006012DD"/>
    <w:rsid w:val="006013B6"/>
    <w:rsid w:val="0060146D"/>
    <w:rsid w:val="00601524"/>
    <w:rsid w:val="0060152F"/>
    <w:rsid w:val="00601709"/>
    <w:rsid w:val="0060175A"/>
    <w:rsid w:val="0060182D"/>
    <w:rsid w:val="006018E7"/>
    <w:rsid w:val="00601974"/>
    <w:rsid w:val="006019A5"/>
    <w:rsid w:val="006019F1"/>
    <w:rsid w:val="00601A4F"/>
    <w:rsid w:val="00601B0D"/>
    <w:rsid w:val="00601C44"/>
    <w:rsid w:val="00601C7C"/>
    <w:rsid w:val="00601CF1"/>
    <w:rsid w:val="00601D1B"/>
    <w:rsid w:val="00601E0E"/>
    <w:rsid w:val="00601F2C"/>
    <w:rsid w:val="00601F6F"/>
    <w:rsid w:val="00601FD7"/>
    <w:rsid w:val="0060201F"/>
    <w:rsid w:val="00602070"/>
    <w:rsid w:val="006020C0"/>
    <w:rsid w:val="006020D4"/>
    <w:rsid w:val="00602118"/>
    <w:rsid w:val="0060213B"/>
    <w:rsid w:val="0060215C"/>
    <w:rsid w:val="00602308"/>
    <w:rsid w:val="00602326"/>
    <w:rsid w:val="0060234B"/>
    <w:rsid w:val="00602382"/>
    <w:rsid w:val="006023D3"/>
    <w:rsid w:val="006023E7"/>
    <w:rsid w:val="0060242E"/>
    <w:rsid w:val="00602447"/>
    <w:rsid w:val="00602465"/>
    <w:rsid w:val="0060247F"/>
    <w:rsid w:val="0060253F"/>
    <w:rsid w:val="006025A2"/>
    <w:rsid w:val="0060261B"/>
    <w:rsid w:val="006026D5"/>
    <w:rsid w:val="00602743"/>
    <w:rsid w:val="00602797"/>
    <w:rsid w:val="006027B7"/>
    <w:rsid w:val="006027D6"/>
    <w:rsid w:val="00602823"/>
    <w:rsid w:val="00602826"/>
    <w:rsid w:val="0060285A"/>
    <w:rsid w:val="00602939"/>
    <w:rsid w:val="00602A53"/>
    <w:rsid w:val="00602A69"/>
    <w:rsid w:val="00602BCC"/>
    <w:rsid w:val="00602BFD"/>
    <w:rsid w:val="00602C08"/>
    <w:rsid w:val="00602C0B"/>
    <w:rsid w:val="00602CDC"/>
    <w:rsid w:val="00602D08"/>
    <w:rsid w:val="00602D32"/>
    <w:rsid w:val="00602E36"/>
    <w:rsid w:val="00602E77"/>
    <w:rsid w:val="00602EBB"/>
    <w:rsid w:val="00602F00"/>
    <w:rsid w:val="00602F5D"/>
    <w:rsid w:val="00602F9A"/>
    <w:rsid w:val="00602FA2"/>
    <w:rsid w:val="00602FD6"/>
    <w:rsid w:val="00603028"/>
    <w:rsid w:val="00603056"/>
    <w:rsid w:val="00603077"/>
    <w:rsid w:val="00603185"/>
    <w:rsid w:val="006032C3"/>
    <w:rsid w:val="00603339"/>
    <w:rsid w:val="0060333A"/>
    <w:rsid w:val="006033F0"/>
    <w:rsid w:val="006033FF"/>
    <w:rsid w:val="0060352A"/>
    <w:rsid w:val="0060354C"/>
    <w:rsid w:val="0060359B"/>
    <w:rsid w:val="0060363E"/>
    <w:rsid w:val="0060365E"/>
    <w:rsid w:val="0060373B"/>
    <w:rsid w:val="00603792"/>
    <w:rsid w:val="00603850"/>
    <w:rsid w:val="0060388D"/>
    <w:rsid w:val="006038C3"/>
    <w:rsid w:val="006038E7"/>
    <w:rsid w:val="006038FC"/>
    <w:rsid w:val="00603939"/>
    <w:rsid w:val="0060399B"/>
    <w:rsid w:val="006039AD"/>
    <w:rsid w:val="006039EB"/>
    <w:rsid w:val="006039F7"/>
    <w:rsid w:val="00603A31"/>
    <w:rsid w:val="00603E09"/>
    <w:rsid w:val="00603E6F"/>
    <w:rsid w:val="00603E8B"/>
    <w:rsid w:val="00603FCE"/>
    <w:rsid w:val="00603FDF"/>
    <w:rsid w:val="00604065"/>
    <w:rsid w:val="006040BD"/>
    <w:rsid w:val="006040BE"/>
    <w:rsid w:val="006040E5"/>
    <w:rsid w:val="006040F9"/>
    <w:rsid w:val="00604145"/>
    <w:rsid w:val="0060422F"/>
    <w:rsid w:val="0060427F"/>
    <w:rsid w:val="006042DE"/>
    <w:rsid w:val="0060431B"/>
    <w:rsid w:val="00604363"/>
    <w:rsid w:val="00604367"/>
    <w:rsid w:val="00604371"/>
    <w:rsid w:val="006043A7"/>
    <w:rsid w:val="006043B2"/>
    <w:rsid w:val="006043C3"/>
    <w:rsid w:val="006043CF"/>
    <w:rsid w:val="006044CC"/>
    <w:rsid w:val="0060463D"/>
    <w:rsid w:val="00604728"/>
    <w:rsid w:val="0060475F"/>
    <w:rsid w:val="006047E1"/>
    <w:rsid w:val="0060482F"/>
    <w:rsid w:val="0060483C"/>
    <w:rsid w:val="0060486D"/>
    <w:rsid w:val="006048B3"/>
    <w:rsid w:val="00604923"/>
    <w:rsid w:val="00604999"/>
    <w:rsid w:val="00604A5D"/>
    <w:rsid w:val="00604B03"/>
    <w:rsid w:val="00604BB5"/>
    <w:rsid w:val="00604BF4"/>
    <w:rsid w:val="00604C14"/>
    <w:rsid w:val="00604C7C"/>
    <w:rsid w:val="00604D25"/>
    <w:rsid w:val="00604D54"/>
    <w:rsid w:val="00604D58"/>
    <w:rsid w:val="00604D9C"/>
    <w:rsid w:val="00604FA9"/>
    <w:rsid w:val="00604FF7"/>
    <w:rsid w:val="006050F9"/>
    <w:rsid w:val="0060514D"/>
    <w:rsid w:val="00605162"/>
    <w:rsid w:val="00605170"/>
    <w:rsid w:val="0060519F"/>
    <w:rsid w:val="006051E9"/>
    <w:rsid w:val="0060527F"/>
    <w:rsid w:val="00605280"/>
    <w:rsid w:val="0060528E"/>
    <w:rsid w:val="006052B9"/>
    <w:rsid w:val="006052BA"/>
    <w:rsid w:val="00605313"/>
    <w:rsid w:val="00605360"/>
    <w:rsid w:val="006053C8"/>
    <w:rsid w:val="006055BD"/>
    <w:rsid w:val="006056B8"/>
    <w:rsid w:val="006056BA"/>
    <w:rsid w:val="0060572E"/>
    <w:rsid w:val="00605740"/>
    <w:rsid w:val="00605745"/>
    <w:rsid w:val="00605776"/>
    <w:rsid w:val="00605789"/>
    <w:rsid w:val="006057FA"/>
    <w:rsid w:val="006057FE"/>
    <w:rsid w:val="00605841"/>
    <w:rsid w:val="00605870"/>
    <w:rsid w:val="0060598A"/>
    <w:rsid w:val="006059EC"/>
    <w:rsid w:val="00605A84"/>
    <w:rsid w:val="00605B15"/>
    <w:rsid w:val="00605BCD"/>
    <w:rsid w:val="00605C33"/>
    <w:rsid w:val="00605C4E"/>
    <w:rsid w:val="00605CBB"/>
    <w:rsid w:val="00605CCE"/>
    <w:rsid w:val="00605D05"/>
    <w:rsid w:val="00605D54"/>
    <w:rsid w:val="00605D5F"/>
    <w:rsid w:val="00605D75"/>
    <w:rsid w:val="00605DE8"/>
    <w:rsid w:val="00605E58"/>
    <w:rsid w:val="00605E71"/>
    <w:rsid w:val="00605F10"/>
    <w:rsid w:val="00605F28"/>
    <w:rsid w:val="00605F4B"/>
    <w:rsid w:val="00605F67"/>
    <w:rsid w:val="00605FD2"/>
    <w:rsid w:val="00605FD7"/>
    <w:rsid w:val="00605FE2"/>
    <w:rsid w:val="00605FE7"/>
    <w:rsid w:val="00606008"/>
    <w:rsid w:val="00606025"/>
    <w:rsid w:val="00606057"/>
    <w:rsid w:val="00606109"/>
    <w:rsid w:val="006062AC"/>
    <w:rsid w:val="006062C2"/>
    <w:rsid w:val="006062EE"/>
    <w:rsid w:val="00606358"/>
    <w:rsid w:val="006063A3"/>
    <w:rsid w:val="006063E4"/>
    <w:rsid w:val="0060652E"/>
    <w:rsid w:val="0060652F"/>
    <w:rsid w:val="00606570"/>
    <w:rsid w:val="006065AD"/>
    <w:rsid w:val="006065BC"/>
    <w:rsid w:val="006065CB"/>
    <w:rsid w:val="00606649"/>
    <w:rsid w:val="0060665A"/>
    <w:rsid w:val="0060675B"/>
    <w:rsid w:val="006067A9"/>
    <w:rsid w:val="006067B3"/>
    <w:rsid w:val="00606804"/>
    <w:rsid w:val="0060681E"/>
    <w:rsid w:val="00606879"/>
    <w:rsid w:val="00606883"/>
    <w:rsid w:val="006068FA"/>
    <w:rsid w:val="0060691E"/>
    <w:rsid w:val="00606924"/>
    <w:rsid w:val="0060692A"/>
    <w:rsid w:val="00606958"/>
    <w:rsid w:val="00606A4F"/>
    <w:rsid w:val="00606ADB"/>
    <w:rsid w:val="00606B3B"/>
    <w:rsid w:val="00606B42"/>
    <w:rsid w:val="00606B4C"/>
    <w:rsid w:val="00606BE3"/>
    <w:rsid w:val="00606C02"/>
    <w:rsid w:val="00606C71"/>
    <w:rsid w:val="00606C9F"/>
    <w:rsid w:val="00606CBD"/>
    <w:rsid w:val="00606CF7"/>
    <w:rsid w:val="00606CF8"/>
    <w:rsid w:val="00606D9F"/>
    <w:rsid w:val="00606DBE"/>
    <w:rsid w:val="00606DDC"/>
    <w:rsid w:val="00606E38"/>
    <w:rsid w:val="00606E81"/>
    <w:rsid w:val="00606EED"/>
    <w:rsid w:val="00606F0E"/>
    <w:rsid w:val="00606F5E"/>
    <w:rsid w:val="00606F9A"/>
    <w:rsid w:val="00607004"/>
    <w:rsid w:val="00607023"/>
    <w:rsid w:val="0060706B"/>
    <w:rsid w:val="0060707C"/>
    <w:rsid w:val="006070B9"/>
    <w:rsid w:val="006070EC"/>
    <w:rsid w:val="006071E6"/>
    <w:rsid w:val="0060721D"/>
    <w:rsid w:val="0060723F"/>
    <w:rsid w:val="00607293"/>
    <w:rsid w:val="00607385"/>
    <w:rsid w:val="0060740A"/>
    <w:rsid w:val="0060746A"/>
    <w:rsid w:val="00607481"/>
    <w:rsid w:val="0060749D"/>
    <w:rsid w:val="006074FA"/>
    <w:rsid w:val="00607523"/>
    <w:rsid w:val="00607596"/>
    <w:rsid w:val="00607614"/>
    <w:rsid w:val="0060761B"/>
    <w:rsid w:val="0060763F"/>
    <w:rsid w:val="00607665"/>
    <w:rsid w:val="006076D5"/>
    <w:rsid w:val="006076EC"/>
    <w:rsid w:val="0060778A"/>
    <w:rsid w:val="00607884"/>
    <w:rsid w:val="00607889"/>
    <w:rsid w:val="0060788A"/>
    <w:rsid w:val="006078B9"/>
    <w:rsid w:val="006078D1"/>
    <w:rsid w:val="00607903"/>
    <w:rsid w:val="0060797B"/>
    <w:rsid w:val="00607990"/>
    <w:rsid w:val="006079A6"/>
    <w:rsid w:val="00607B0F"/>
    <w:rsid w:val="00607BC7"/>
    <w:rsid w:val="00607CE2"/>
    <w:rsid w:val="00607DC0"/>
    <w:rsid w:val="00607E88"/>
    <w:rsid w:val="00607EC0"/>
    <w:rsid w:val="00607EE7"/>
    <w:rsid w:val="00607F06"/>
    <w:rsid w:val="00610069"/>
    <w:rsid w:val="00610071"/>
    <w:rsid w:val="006100CF"/>
    <w:rsid w:val="0061011B"/>
    <w:rsid w:val="00610193"/>
    <w:rsid w:val="006101C9"/>
    <w:rsid w:val="006101EE"/>
    <w:rsid w:val="0061029F"/>
    <w:rsid w:val="006102DF"/>
    <w:rsid w:val="00610319"/>
    <w:rsid w:val="00610330"/>
    <w:rsid w:val="00610341"/>
    <w:rsid w:val="006103BE"/>
    <w:rsid w:val="00610476"/>
    <w:rsid w:val="006104E7"/>
    <w:rsid w:val="00610529"/>
    <w:rsid w:val="00610559"/>
    <w:rsid w:val="006105DF"/>
    <w:rsid w:val="00610614"/>
    <w:rsid w:val="00610635"/>
    <w:rsid w:val="0061063B"/>
    <w:rsid w:val="006106F1"/>
    <w:rsid w:val="0061070B"/>
    <w:rsid w:val="00610720"/>
    <w:rsid w:val="00610872"/>
    <w:rsid w:val="0061087C"/>
    <w:rsid w:val="006108E2"/>
    <w:rsid w:val="006108EF"/>
    <w:rsid w:val="0061092C"/>
    <w:rsid w:val="0061094F"/>
    <w:rsid w:val="0061095D"/>
    <w:rsid w:val="00610A07"/>
    <w:rsid w:val="00610A14"/>
    <w:rsid w:val="00610A22"/>
    <w:rsid w:val="00610AA6"/>
    <w:rsid w:val="00610AAB"/>
    <w:rsid w:val="00610B0E"/>
    <w:rsid w:val="00610BBE"/>
    <w:rsid w:val="00610C6A"/>
    <w:rsid w:val="00610E27"/>
    <w:rsid w:val="00610ED3"/>
    <w:rsid w:val="00610F1A"/>
    <w:rsid w:val="00610F39"/>
    <w:rsid w:val="00610F43"/>
    <w:rsid w:val="00610FCD"/>
    <w:rsid w:val="00611062"/>
    <w:rsid w:val="00611177"/>
    <w:rsid w:val="0061124E"/>
    <w:rsid w:val="00611257"/>
    <w:rsid w:val="006112EC"/>
    <w:rsid w:val="0061130A"/>
    <w:rsid w:val="0061133E"/>
    <w:rsid w:val="00611364"/>
    <w:rsid w:val="0061146C"/>
    <w:rsid w:val="00611479"/>
    <w:rsid w:val="0061155C"/>
    <w:rsid w:val="00611661"/>
    <w:rsid w:val="006116AF"/>
    <w:rsid w:val="00611719"/>
    <w:rsid w:val="00611728"/>
    <w:rsid w:val="00611798"/>
    <w:rsid w:val="00611855"/>
    <w:rsid w:val="00611871"/>
    <w:rsid w:val="0061187F"/>
    <w:rsid w:val="0061194D"/>
    <w:rsid w:val="00611972"/>
    <w:rsid w:val="006119BC"/>
    <w:rsid w:val="006119E1"/>
    <w:rsid w:val="006119E4"/>
    <w:rsid w:val="00611A30"/>
    <w:rsid w:val="00611A9D"/>
    <w:rsid w:val="00611B2F"/>
    <w:rsid w:val="00611B4E"/>
    <w:rsid w:val="00611B91"/>
    <w:rsid w:val="00611BEF"/>
    <w:rsid w:val="00611C2B"/>
    <w:rsid w:val="00611C51"/>
    <w:rsid w:val="00611D0E"/>
    <w:rsid w:val="00611D49"/>
    <w:rsid w:val="00611D76"/>
    <w:rsid w:val="00611DD8"/>
    <w:rsid w:val="00611E0A"/>
    <w:rsid w:val="00611E13"/>
    <w:rsid w:val="00611EE0"/>
    <w:rsid w:val="00611F5D"/>
    <w:rsid w:val="00611FDF"/>
    <w:rsid w:val="00611FE6"/>
    <w:rsid w:val="00612006"/>
    <w:rsid w:val="00612009"/>
    <w:rsid w:val="0061207F"/>
    <w:rsid w:val="0061208C"/>
    <w:rsid w:val="006120AC"/>
    <w:rsid w:val="00612143"/>
    <w:rsid w:val="006121A8"/>
    <w:rsid w:val="006121AC"/>
    <w:rsid w:val="0061220F"/>
    <w:rsid w:val="006122DE"/>
    <w:rsid w:val="0061235E"/>
    <w:rsid w:val="0061236F"/>
    <w:rsid w:val="006123C2"/>
    <w:rsid w:val="006123D8"/>
    <w:rsid w:val="00612404"/>
    <w:rsid w:val="0061241C"/>
    <w:rsid w:val="00612465"/>
    <w:rsid w:val="00612470"/>
    <w:rsid w:val="006124C7"/>
    <w:rsid w:val="00612569"/>
    <w:rsid w:val="0061256B"/>
    <w:rsid w:val="00612594"/>
    <w:rsid w:val="006125A9"/>
    <w:rsid w:val="0061260E"/>
    <w:rsid w:val="00612636"/>
    <w:rsid w:val="0061274B"/>
    <w:rsid w:val="0061275F"/>
    <w:rsid w:val="006127F4"/>
    <w:rsid w:val="00612818"/>
    <w:rsid w:val="0061287D"/>
    <w:rsid w:val="006128AB"/>
    <w:rsid w:val="0061290C"/>
    <w:rsid w:val="00612912"/>
    <w:rsid w:val="00612930"/>
    <w:rsid w:val="0061299E"/>
    <w:rsid w:val="006129BC"/>
    <w:rsid w:val="006129EF"/>
    <w:rsid w:val="006129F5"/>
    <w:rsid w:val="00612A12"/>
    <w:rsid w:val="00612AA9"/>
    <w:rsid w:val="00612B10"/>
    <w:rsid w:val="00612B5E"/>
    <w:rsid w:val="00612B8F"/>
    <w:rsid w:val="00612C24"/>
    <w:rsid w:val="00612D1C"/>
    <w:rsid w:val="00612D66"/>
    <w:rsid w:val="00612DF8"/>
    <w:rsid w:val="00612EA1"/>
    <w:rsid w:val="00612EA3"/>
    <w:rsid w:val="00612F61"/>
    <w:rsid w:val="00613069"/>
    <w:rsid w:val="006130A3"/>
    <w:rsid w:val="006130B2"/>
    <w:rsid w:val="00613109"/>
    <w:rsid w:val="00613135"/>
    <w:rsid w:val="00613154"/>
    <w:rsid w:val="0061317F"/>
    <w:rsid w:val="0061324B"/>
    <w:rsid w:val="006132D3"/>
    <w:rsid w:val="006133B2"/>
    <w:rsid w:val="00613449"/>
    <w:rsid w:val="0061344A"/>
    <w:rsid w:val="0061345B"/>
    <w:rsid w:val="00613471"/>
    <w:rsid w:val="00613497"/>
    <w:rsid w:val="006134E4"/>
    <w:rsid w:val="00613525"/>
    <w:rsid w:val="006135BE"/>
    <w:rsid w:val="006135F2"/>
    <w:rsid w:val="00613648"/>
    <w:rsid w:val="0061365F"/>
    <w:rsid w:val="0061370B"/>
    <w:rsid w:val="00613713"/>
    <w:rsid w:val="00613730"/>
    <w:rsid w:val="00613861"/>
    <w:rsid w:val="006138A5"/>
    <w:rsid w:val="006139BB"/>
    <w:rsid w:val="00613AF1"/>
    <w:rsid w:val="00613B0D"/>
    <w:rsid w:val="00613B47"/>
    <w:rsid w:val="00613B93"/>
    <w:rsid w:val="00613C44"/>
    <w:rsid w:val="00613D46"/>
    <w:rsid w:val="00613DB2"/>
    <w:rsid w:val="00613DCB"/>
    <w:rsid w:val="00613E22"/>
    <w:rsid w:val="00613E45"/>
    <w:rsid w:val="00613E6C"/>
    <w:rsid w:val="00613F0A"/>
    <w:rsid w:val="00613FA7"/>
    <w:rsid w:val="00613FFD"/>
    <w:rsid w:val="0061401D"/>
    <w:rsid w:val="00614107"/>
    <w:rsid w:val="0061417C"/>
    <w:rsid w:val="006141D6"/>
    <w:rsid w:val="006141ED"/>
    <w:rsid w:val="00614209"/>
    <w:rsid w:val="0061429D"/>
    <w:rsid w:val="006142DA"/>
    <w:rsid w:val="006143C6"/>
    <w:rsid w:val="006143C7"/>
    <w:rsid w:val="0061444E"/>
    <w:rsid w:val="00614476"/>
    <w:rsid w:val="006144A5"/>
    <w:rsid w:val="0061450D"/>
    <w:rsid w:val="0061452E"/>
    <w:rsid w:val="00614546"/>
    <w:rsid w:val="0061459A"/>
    <w:rsid w:val="006145B3"/>
    <w:rsid w:val="0061468E"/>
    <w:rsid w:val="006147B2"/>
    <w:rsid w:val="006147E0"/>
    <w:rsid w:val="006147EA"/>
    <w:rsid w:val="0061484A"/>
    <w:rsid w:val="0061487E"/>
    <w:rsid w:val="0061490D"/>
    <w:rsid w:val="00614949"/>
    <w:rsid w:val="006149C4"/>
    <w:rsid w:val="00614A03"/>
    <w:rsid w:val="00614A17"/>
    <w:rsid w:val="00614AED"/>
    <w:rsid w:val="00614B17"/>
    <w:rsid w:val="00614C58"/>
    <w:rsid w:val="00614D47"/>
    <w:rsid w:val="00614DA2"/>
    <w:rsid w:val="00614DD5"/>
    <w:rsid w:val="00614EB7"/>
    <w:rsid w:val="00614ECF"/>
    <w:rsid w:val="00614F00"/>
    <w:rsid w:val="00614F1D"/>
    <w:rsid w:val="00614F4B"/>
    <w:rsid w:val="00614F8D"/>
    <w:rsid w:val="00614FB3"/>
    <w:rsid w:val="00615047"/>
    <w:rsid w:val="0061507A"/>
    <w:rsid w:val="006150E5"/>
    <w:rsid w:val="006150FA"/>
    <w:rsid w:val="00615127"/>
    <w:rsid w:val="00615133"/>
    <w:rsid w:val="00615154"/>
    <w:rsid w:val="006151DB"/>
    <w:rsid w:val="006151EF"/>
    <w:rsid w:val="00615206"/>
    <w:rsid w:val="00615215"/>
    <w:rsid w:val="00615294"/>
    <w:rsid w:val="00615319"/>
    <w:rsid w:val="00615334"/>
    <w:rsid w:val="0061538F"/>
    <w:rsid w:val="006153AD"/>
    <w:rsid w:val="0061556B"/>
    <w:rsid w:val="006155A3"/>
    <w:rsid w:val="006155CA"/>
    <w:rsid w:val="0061563B"/>
    <w:rsid w:val="006156FC"/>
    <w:rsid w:val="00615733"/>
    <w:rsid w:val="006157D3"/>
    <w:rsid w:val="0061584E"/>
    <w:rsid w:val="0061590C"/>
    <w:rsid w:val="00615940"/>
    <w:rsid w:val="006159EA"/>
    <w:rsid w:val="00615A3B"/>
    <w:rsid w:val="00615A49"/>
    <w:rsid w:val="00615A68"/>
    <w:rsid w:val="00615A73"/>
    <w:rsid w:val="00615A8D"/>
    <w:rsid w:val="00615ACA"/>
    <w:rsid w:val="00615AE7"/>
    <w:rsid w:val="00615AF6"/>
    <w:rsid w:val="00615B30"/>
    <w:rsid w:val="00615BED"/>
    <w:rsid w:val="00615C87"/>
    <w:rsid w:val="00615CAF"/>
    <w:rsid w:val="00615D3B"/>
    <w:rsid w:val="00615DD4"/>
    <w:rsid w:val="00615E09"/>
    <w:rsid w:val="00615EE0"/>
    <w:rsid w:val="00615F9A"/>
    <w:rsid w:val="00615FC3"/>
    <w:rsid w:val="00615FC5"/>
    <w:rsid w:val="0061600B"/>
    <w:rsid w:val="00616025"/>
    <w:rsid w:val="00616058"/>
    <w:rsid w:val="00616059"/>
    <w:rsid w:val="006160CB"/>
    <w:rsid w:val="006160CF"/>
    <w:rsid w:val="0061615C"/>
    <w:rsid w:val="0061617C"/>
    <w:rsid w:val="006161A3"/>
    <w:rsid w:val="006161EC"/>
    <w:rsid w:val="006161F9"/>
    <w:rsid w:val="00616290"/>
    <w:rsid w:val="006162EA"/>
    <w:rsid w:val="0061639D"/>
    <w:rsid w:val="006163DD"/>
    <w:rsid w:val="006163F4"/>
    <w:rsid w:val="006163F5"/>
    <w:rsid w:val="006163FE"/>
    <w:rsid w:val="00616455"/>
    <w:rsid w:val="0061665B"/>
    <w:rsid w:val="00616827"/>
    <w:rsid w:val="00616858"/>
    <w:rsid w:val="006168BC"/>
    <w:rsid w:val="0061692D"/>
    <w:rsid w:val="0061694F"/>
    <w:rsid w:val="00616AC6"/>
    <w:rsid w:val="00616B67"/>
    <w:rsid w:val="00616B6E"/>
    <w:rsid w:val="00616B96"/>
    <w:rsid w:val="00616BA2"/>
    <w:rsid w:val="00616C51"/>
    <w:rsid w:val="00616C68"/>
    <w:rsid w:val="00616CB2"/>
    <w:rsid w:val="00616CBC"/>
    <w:rsid w:val="00616CE3"/>
    <w:rsid w:val="00616D95"/>
    <w:rsid w:val="00616DE0"/>
    <w:rsid w:val="00616DEF"/>
    <w:rsid w:val="00616E02"/>
    <w:rsid w:val="00616E09"/>
    <w:rsid w:val="00616EE0"/>
    <w:rsid w:val="00616FC1"/>
    <w:rsid w:val="00616FC9"/>
    <w:rsid w:val="00616FEE"/>
    <w:rsid w:val="00617060"/>
    <w:rsid w:val="00617199"/>
    <w:rsid w:val="00617245"/>
    <w:rsid w:val="00617281"/>
    <w:rsid w:val="00617299"/>
    <w:rsid w:val="006172FA"/>
    <w:rsid w:val="00617344"/>
    <w:rsid w:val="0061736B"/>
    <w:rsid w:val="00617405"/>
    <w:rsid w:val="00617465"/>
    <w:rsid w:val="00617473"/>
    <w:rsid w:val="006175BB"/>
    <w:rsid w:val="006175E9"/>
    <w:rsid w:val="0061762D"/>
    <w:rsid w:val="006176B7"/>
    <w:rsid w:val="006176C7"/>
    <w:rsid w:val="006176F6"/>
    <w:rsid w:val="0061777F"/>
    <w:rsid w:val="00617783"/>
    <w:rsid w:val="00617807"/>
    <w:rsid w:val="006178D0"/>
    <w:rsid w:val="0061791D"/>
    <w:rsid w:val="00617975"/>
    <w:rsid w:val="006179E9"/>
    <w:rsid w:val="00617A04"/>
    <w:rsid w:val="00617B44"/>
    <w:rsid w:val="00617BC1"/>
    <w:rsid w:val="00617BDE"/>
    <w:rsid w:val="00617C00"/>
    <w:rsid w:val="00617C31"/>
    <w:rsid w:val="00617C44"/>
    <w:rsid w:val="00617DE8"/>
    <w:rsid w:val="00617E71"/>
    <w:rsid w:val="00617EAE"/>
    <w:rsid w:val="00617EE7"/>
    <w:rsid w:val="00617F94"/>
    <w:rsid w:val="00617FC2"/>
    <w:rsid w:val="00617FDA"/>
    <w:rsid w:val="0061E962"/>
    <w:rsid w:val="006200EC"/>
    <w:rsid w:val="006200FA"/>
    <w:rsid w:val="006201F6"/>
    <w:rsid w:val="00620251"/>
    <w:rsid w:val="00620277"/>
    <w:rsid w:val="006202BF"/>
    <w:rsid w:val="006202D6"/>
    <w:rsid w:val="00620382"/>
    <w:rsid w:val="006203BC"/>
    <w:rsid w:val="0062050B"/>
    <w:rsid w:val="00620539"/>
    <w:rsid w:val="00620548"/>
    <w:rsid w:val="00620602"/>
    <w:rsid w:val="0062066C"/>
    <w:rsid w:val="0062068B"/>
    <w:rsid w:val="006206F3"/>
    <w:rsid w:val="0062075F"/>
    <w:rsid w:val="006207D6"/>
    <w:rsid w:val="00620832"/>
    <w:rsid w:val="0062084C"/>
    <w:rsid w:val="00620904"/>
    <w:rsid w:val="00620936"/>
    <w:rsid w:val="006209AC"/>
    <w:rsid w:val="00620A3A"/>
    <w:rsid w:val="00620ABC"/>
    <w:rsid w:val="00620B43"/>
    <w:rsid w:val="00620BC9"/>
    <w:rsid w:val="00620CE0"/>
    <w:rsid w:val="00620E03"/>
    <w:rsid w:val="00620E2F"/>
    <w:rsid w:val="00620E6B"/>
    <w:rsid w:val="00620E94"/>
    <w:rsid w:val="00620ECC"/>
    <w:rsid w:val="00620F13"/>
    <w:rsid w:val="00620F6D"/>
    <w:rsid w:val="00620F9B"/>
    <w:rsid w:val="00621128"/>
    <w:rsid w:val="00621170"/>
    <w:rsid w:val="006211AB"/>
    <w:rsid w:val="006211BC"/>
    <w:rsid w:val="006211F1"/>
    <w:rsid w:val="006211FE"/>
    <w:rsid w:val="00621368"/>
    <w:rsid w:val="00621414"/>
    <w:rsid w:val="0062144E"/>
    <w:rsid w:val="00621482"/>
    <w:rsid w:val="00621518"/>
    <w:rsid w:val="006215EF"/>
    <w:rsid w:val="00621657"/>
    <w:rsid w:val="006216BF"/>
    <w:rsid w:val="006216C2"/>
    <w:rsid w:val="0062170D"/>
    <w:rsid w:val="00621727"/>
    <w:rsid w:val="0062178A"/>
    <w:rsid w:val="006217B0"/>
    <w:rsid w:val="006218FE"/>
    <w:rsid w:val="00621912"/>
    <w:rsid w:val="00621BD9"/>
    <w:rsid w:val="00621BF9"/>
    <w:rsid w:val="00621BFB"/>
    <w:rsid w:val="00621CF1"/>
    <w:rsid w:val="00621D3A"/>
    <w:rsid w:val="00621E12"/>
    <w:rsid w:val="00621F2F"/>
    <w:rsid w:val="00621F6B"/>
    <w:rsid w:val="00621FB8"/>
    <w:rsid w:val="00621FDD"/>
    <w:rsid w:val="00622027"/>
    <w:rsid w:val="006220C9"/>
    <w:rsid w:val="00622102"/>
    <w:rsid w:val="00622239"/>
    <w:rsid w:val="006222B1"/>
    <w:rsid w:val="006222CB"/>
    <w:rsid w:val="00622329"/>
    <w:rsid w:val="00622399"/>
    <w:rsid w:val="00622445"/>
    <w:rsid w:val="006224BC"/>
    <w:rsid w:val="00622599"/>
    <w:rsid w:val="006225A0"/>
    <w:rsid w:val="006227BF"/>
    <w:rsid w:val="00622804"/>
    <w:rsid w:val="006228DE"/>
    <w:rsid w:val="0062290D"/>
    <w:rsid w:val="00622A71"/>
    <w:rsid w:val="00622A77"/>
    <w:rsid w:val="00622AA5"/>
    <w:rsid w:val="00622B3A"/>
    <w:rsid w:val="00622C0B"/>
    <w:rsid w:val="00622CA2"/>
    <w:rsid w:val="00622D28"/>
    <w:rsid w:val="00622D5D"/>
    <w:rsid w:val="00622D6B"/>
    <w:rsid w:val="00622DE0"/>
    <w:rsid w:val="00622E30"/>
    <w:rsid w:val="00622EB4"/>
    <w:rsid w:val="00622F0B"/>
    <w:rsid w:val="00622F0E"/>
    <w:rsid w:val="00622F3D"/>
    <w:rsid w:val="00622F47"/>
    <w:rsid w:val="00622F64"/>
    <w:rsid w:val="00622FA3"/>
    <w:rsid w:val="00622FAC"/>
    <w:rsid w:val="00622FBF"/>
    <w:rsid w:val="0062301D"/>
    <w:rsid w:val="00623108"/>
    <w:rsid w:val="0062320D"/>
    <w:rsid w:val="00623212"/>
    <w:rsid w:val="00623286"/>
    <w:rsid w:val="006232C6"/>
    <w:rsid w:val="006233AB"/>
    <w:rsid w:val="006233B7"/>
    <w:rsid w:val="006233F8"/>
    <w:rsid w:val="00623437"/>
    <w:rsid w:val="00623460"/>
    <w:rsid w:val="006234AB"/>
    <w:rsid w:val="006234C2"/>
    <w:rsid w:val="00623538"/>
    <w:rsid w:val="006235FC"/>
    <w:rsid w:val="00623634"/>
    <w:rsid w:val="00623695"/>
    <w:rsid w:val="006237A3"/>
    <w:rsid w:val="00623A1C"/>
    <w:rsid w:val="00623AE2"/>
    <w:rsid w:val="00623B22"/>
    <w:rsid w:val="00623B3D"/>
    <w:rsid w:val="00623BC7"/>
    <w:rsid w:val="00623C04"/>
    <w:rsid w:val="00623C39"/>
    <w:rsid w:val="00623CD4"/>
    <w:rsid w:val="00623CE8"/>
    <w:rsid w:val="00623D7F"/>
    <w:rsid w:val="00623D9E"/>
    <w:rsid w:val="00623DBF"/>
    <w:rsid w:val="00623DE0"/>
    <w:rsid w:val="00623ECE"/>
    <w:rsid w:val="00623EE0"/>
    <w:rsid w:val="00623F2E"/>
    <w:rsid w:val="00623F56"/>
    <w:rsid w:val="00623FF8"/>
    <w:rsid w:val="0062406A"/>
    <w:rsid w:val="006240ED"/>
    <w:rsid w:val="00624159"/>
    <w:rsid w:val="0062417E"/>
    <w:rsid w:val="00624229"/>
    <w:rsid w:val="00624276"/>
    <w:rsid w:val="00624298"/>
    <w:rsid w:val="006242A0"/>
    <w:rsid w:val="00624322"/>
    <w:rsid w:val="0062435A"/>
    <w:rsid w:val="0062435E"/>
    <w:rsid w:val="00624366"/>
    <w:rsid w:val="0062440F"/>
    <w:rsid w:val="00624446"/>
    <w:rsid w:val="00624497"/>
    <w:rsid w:val="006244A1"/>
    <w:rsid w:val="00624512"/>
    <w:rsid w:val="006245D5"/>
    <w:rsid w:val="0062461E"/>
    <w:rsid w:val="00624642"/>
    <w:rsid w:val="00624740"/>
    <w:rsid w:val="00624783"/>
    <w:rsid w:val="00624789"/>
    <w:rsid w:val="00624798"/>
    <w:rsid w:val="006247CE"/>
    <w:rsid w:val="0062482A"/>
    <w:rsid w:val="00624856"/>
    <w:rsid w:val="00624893"/>
    <w:rsid w:val="006248F3"/>
    <w:rsid w:val="00624929"/>
    <w:rsid w:val="00624943"/>
    <w:rsid w:val="006249F1"/>
    <w:rsid w:val="00624A08"/>
    <w:rsid w:val="00624A4C"/>
    <w:rsid w:val="00624A4F"/>
    <w:rsid w:val="00624AB7"/>
    <w:rsid w:val="00624ABD"/>
    <w:rsid w:val="00624B16"/>
    <w:rsid w:val="00624B20"/>
    <w:rsid w:val="00624BCE"/>
    <w:rsid w:val="00624BD8"/>
    <w:rsid w:val="00624BDE"/>
    <w:rsid w:val="00624C19"/>
    <w:rsid w:val="00624D71"/>
    <w:rsid w:val="00624D81"/>
    <w:rsid w:val="00624E99"/>
    <w:rsid w:val="00624EA2"/>
    <w:rsid w:val="00624EB2"/>
    <w:rsid w:val="00624F7F"/>
    <w:rsid w:val="00624FE7"/>
    <w:rsid w:val="00625018"/>
    <w:rsid w:val="00625045"/>
    <w:rsid w:val="0062510E"/>
    <w:rsid w:val="0062512A"/>
    <w:rsid w:val="00625158"/>
    <w:rsid w:val="0062516A"/>
    <w:rsid w:val="00625180"/>
    <w:rsid w:val="006251A4"/>
    <w:rsid w:val="00625368"/>
    <w:rsid w:val="0062538B"/>
    <w:rsid w:val="006253D3"/>
    <w:rsid w:val="006253FA"/>
    <w:rsid w:val="0062540D"/>
    <w:rsid w:val="00625445"/>
    <w:rsid w:val="00625475"/>
    <w:rsid w:val="006254AD"/>
    <w:rsid w:val="006254D4"/>
    <w:rsid w:val="006254F4"/>
    <w:rsid w:val="00625556"/>
    <w:rsid w:val="00625561"/>
    <w:rsid w:val="0062559D"/>
    <w:rsid w:val="006255A4"/>
    <w:rsid w:val="006255D3"/>
    <w:rsid w:val="006255E9"/>
    <w:rsid w:val="006256A6"/>
    <w:rsid w:val="006256D0"/>
    <w:rsid w:val="00625748"/>
    <w:rsid w:val="0062575C"/>
    <w:rsid w:val="0062575E"/>
    <w:rsid w:val="00625771"/>
    <w:rsid w:val="00625829"/>
    <w:rsid w:val="006258B1"/>
    <w:rsid w:val="00625949"/>
    <w:rsid w:val="00625981"/>
    <w:rsid w:val="006259AF"/>
    <w:rsid w:val="006259DD"/>
    <w:rsid w:val="00625A12"/>
    <w:rsid w:val="00625A40"/>
    <w:rsid w:val="00625A6D"/>
    <w:rsid w:val="00625A93"/>
    <w:rsid w:val="00625AF2"/>
    <w:rsid w:val="00625B70"/>
    <w:rsid w:val="00625B75"/>
    <w:rsid w:val="00625C5F"/>
    <w:rsid w:val="00625E23"/>
    <w:rsid w:val="00625E7C"/>
    <w:rsid w:val="00625F00"/>
    <w:rsid w:val="00625F0F"/>
    <w:rsid w:val="00625F5E"/>
    <w:rsid w:val="00625F6C"/>
    <w:rsid w:val="00625FEB"/>
    <w:rsid w:val="00626029"/>
    <w:rsid w:val="006260D8"/>
    <w:rsid w:val="006260F0"/>
    <w:rsid w:val="0062619F"/>
    <w:rsid w:val="006261B8"/>
    <w:rsid w:val="006261D3"/>
    <w:rsid w:val="006261D6"/>
    <w:rsid w:val="006261F8"/>
    <w:rsid w:val="00626232"/>
    <w:rsid w:val="0062626D"/>
    <w:rsid w:val="00626273"/>
    <w:rsid w:val="00626275"/>
    <w:rsid w:val="00626282"/>
    <w:rsid w:val="006262F4"/>
    <w:rsid w:val="006262F7"/>
    <w:rsid w:val="00626382"/>
    <w:rsid w:val="006263DC"/>
    <w:rsid w:val="00626449"/>
    <w:rsid w:val="0062647F"/>
    <w:rsid w:val="006264A7"/>
    <w:rsid w:val="00626523"/>
    <w:rsid w:val="00626573"/>
    <w:rsid w:val="006265AA"/>
    <w:rsid w:val="006265E7"/>
    <w:rsid w:val="0062665D"/>
    <w:rsid w:val="006266C4"/>
    <w:rsid w:val="006266F4"/>
    <w:rsid w:val="0062675B"/>
    <w:rsid w:val="0062678F"/>
    <w:rsid w:val="006267C5"/>
    <w:rsid w:val="00626835"/>
    <w:rsid w:val="006268CB"/>
    <w:rsid w:val="006268F4"/>
    <w:rsid w:val="00626909"/>
    <w:rsid w:val="0062695F"/>
    <w:rsid w:val="006269FA"/>
    <w:rsid w:val="00626A2B"/>
    <w:rsid w:val="00626A6E"/>
    <w:rsid w:val="00626AE8"/>
    <w:rsid w:val="00626B78"/>
    <w:rsid w:val="00626B7E"/>
    <w:rsid w:val="00626BB8"/>
    <w:rsid w:val="00626BF7"/>
    <w:rsid w:val="00626C2B"/>
    <w:rsid w:val="00626C65"/>
    <w:rsid w:val="00626C86"/>
    <w:rsid w:val="00626CC1"/>
    <w:rsid w:val="00626CD6"/>
    <w:rsid w:val="00626CE1"/>
    <w:rsid w:val="00626D50"/>
    <w:rsid w:val="00626D96"/>
    <w:rsid w:val="00626DDB"/>
    <w:rsid w:val="00626DE1"/>
    <w:rsid w:val="00626E1F"/>
    <w:rsid w:val="00626E8B"/>
    <w:rsid w:val="00626F31"/>
    <w:rsid w:val="00626F53"/>
    <w:rsid w:val="0062703A"/>
    <w:rsid w:val="0062706D"/>
    <w:rsid w:val="006270C6"/>
    <w:rsid w:val="0062714B"/>
    <w:rsid w:val="006271AF"/>
    <w:rsid w:val="006271D9"/>
    <w:rsid w:val="00627219"/>
    <w:rsid w:val="00627225"/>
    <w:rsid w:val="0062724E"/>
    <w:rsid w:val="006272E6"/>
    <w:rsid w:val="006272F9"/>
    <w:rsid w:val="0062742B"/>
    <w:rsid w:val="0062746E"/>
    <w:rsid w:val="00627482"/>
    <w:rsid w:val="00627483"/>
    <w:rsid w:val="006274D2"/>
    <w:rsid w:val="0062761E"/>
    <w:rsid w:val="00627682"/>
    <w:rsid w:val="006277EB"/>
    <w:rsid w:val="0062783F"/>
    <w:rsid w:val="006278B2"/>
    <w:rsid w:val="00627943"/>
    <w:rsid w:val="0062798F"/>
    <w:rsid w:val="006279CE"/>
    <w:rsid w:val="006279DD"/>
    <w:rsid w:val="00627A27"/>
    <w:rsid w:val="00627A57"/>
    <w:rsid w:val="00627B05"/>
    <w:rsid w:val="00627B07"/>
    <w:rsid w:val="00627B2A"/>
    <w:rsid w:val="00627B47"/>
    <w:rsid w:val="00627BCF"/>
    <w:rsid w:val="00627C2D"/>
    <w:rsid w:val="00627D1C"/>
    <w:rsid w:val="00627D4B"/>
    <w:rsid w:val="00627D66"/>
    <w:rsid w:val="00627DBA"/>
    <w:rsid w:val="00627E26"/>
    <w:rsid w:val="00627EEA"/>
    <w:rsid w:val="00627EF2"/>
    <w:rsid w:val="00627F77"/>
    <w:rsid w:val="00630062"/>
    <w:rsid w:val="0063009F"/>
    <w:rsid w:val="006300BA"/>
    <w:rsid w:val="006300DA"/>
    <w:rsid w:val="0063012E"/>
    <w:rsid w:val="0063015F"/>
    <w:rsid w:val="006301DF"/>
    <w:rsid w:val="0063037D"/>
    <w:rsid w:val="00630388"/>
    <w:rsid w:val="006303BA"/>
    <w:rsid w:val="006303C7"/>
    <w:rsid w:val="006303E1"/>
    <w:rsid w:val="00630484"/>
    <w:rsid w:val="00630541"/>
    <w:rsid w:val="006305FC"/>
    <w:rsid w:val="00630636"/>
    <w:rsid w:val="00630666"/>
    <w:rsid w:val="0063069C"/>
    <w:rsid w:val="0063077C"/>
    <w:rsid w:val="0063078E"/>
    <w:rsid w:val="006307E5"/>
    <w:rsid w:val="006307FC"/>
    <w:rsid w:val="00630803"/>
    <w:rsid w:val="006308E4"/>
    <w:rsid w:val="00630989"/>
    <w:rsid w:val="00630A94"/>
    <w:rsid w:val="00630B31"/>
    <w:rsid w:val="00630BA4"/>
    <w:rsid w:val="00630CF0"/>
    <w:rsid w:val="00630D9A"/>
    <w:rsid w:val="00630E44"/>
    <w:rsid w:val="00630E80"/>
    <w:rsid w:val="00630EDD"/>
    <w:rsid w:val="00630F45"/>
    <w:rsid w:val="00630F59"/>
    <w:rsid w:val="00630F6F"/>
    <w:rsid w:val="00630F8C"/>
    <w:rsid w:val="00630FDD"/>
    <w:rsid w:val="00630FF6"/>
    <w:rsid w:val="00631033"/>
    <w:rsid w:val="0063114B"/>
    <w:rsid w:val="0063116F"/>
    <w:rsid w:val="00631245"/>
    <w:rsid w:val="0063124C"/>
    <w:rsid w:val="00631282"/>
    <w:rsid w:val="006312FA"/>
    <w:rsid w:val="0063132A"/>
    <w:rsid w:val="00631353"/>
    <w:rsid w:val="00631367"/>
    <w:rsid w:val="00631388"/>
    <w:rsid w:val="006313A8"/>
    <w:rsid w:val="0063147C"/>
    <w:rsid w:val="006314B9"/>
    <w:rsid w:val="006314CC"/>
    <w:rsid w:val="00631503"/>
    <w:rsid w:val="0063152D"/>
    <w:rsid w:val="0063154B"/>
    <w:rsid w:val="0063157E"/>
    <w:rsid w:val="006316A7"/>
    <w:rsid w:val="006316E9"/>
    <w:rsid w:val="00631719"/>
    <w:rsid w:val="006317FC"/>
    <w:rsid w:val="006318A7"/>
    <w:rsid w:val="00631A2D"/>
    <w:rsid w:val="00631AC2"/>
    <w:rsid w:val="00631B78"/>
    <w:rsid w:val="00631C02"/>
    <w:rsid w:val="00631CAF"/>
    <w:rsid w:val="00631CC7"/>
    <w:rsid w:val="00631E22"/>
    <w:rsid w:val="00631E90"/>
    <w:rsid w:val="00631E92"/>
    <w:rsid w:val="00631F06"/>
    <w:rsid w:val="00631F63"/>
    <w:rsid w:val="00631F88"/>
    <w:rsid w:val="00631FD7"/>
    <w:rsid w:val="00631FD8"/>
    <w:rsid w:val="00631FF7"/>
    <w:rsid w:val="00632025"/>
    <w:rsid w:val="00632033"/>
    <w:rsid w:val="006320B2"/>
    <w:rsid w:val="006320F2"/>
    <w:rsid w:val="00632101"/>
    <w:rsid w:val="006321B4"/>
    <w:rsid w:val="0063228E"/>
    <w:rsid w:val="006323A8"/>
    <w:rsid w:val="006323D0"/>
    <w:rsid w:val="006323F2"/>
    <w:rsid w:val="00632403"/>
    <w:rsid w:val="0063242C"/>
    <w:rsid w:val="00632434"/>
    <w:rsid w:val="0063245F"/>
    <w:rsid w:val="006324FA"/>
    <w:rsid w:val="006325C6"/>
    <w:rsid w:val="00632650"/>
    <w:rsid w:val="0063266B"/>
    <w:rsid w:val="0063266D"/>
    <w:rsid w:val="006326C4"/>
    <w:rsid w:val="0063271F"/>
    <w:rsid w:val="006327BA"/>
    <w:rsid w:val="006327D4"/>
    <w:rsid w:val="00632823"/>
    <w:rsid w:val="0063287A"/>
    <w:rsid w:val="006328B6"/>
    <w:rsid w:val="00632975"/>
    <w:rsid w:val="006329BA"/>
    <w:rsid w:val="00632A39"/>
    <w:rsid w:val="00632A61"/>
    <w:rsid w:val="00632B3C"/>
    <w:rsid w:val="00632B3F"/>
    <w:rsid w:val="00632BC5"/>
    <w:rsid w:val="00632CE9"/>
    <w:rsid w:val="00632DF1"/>
    <w:rsid w:val="00632E14"/>
    <w:rsid w:val="00632EE9"/>
    <w:rsid w:val="00632F67"/>
    <w:rsid w:val="00633038"/>
    <w:rsid w:val="0063308A"/>
    <w:rsid w:val="00633149"/>
    <w:rsid w:val="00633161"/>
    <w:rsid w:val="00633230"/>
    <w:rsid w:val="006332E7"/>
    <w:rsid w:val="0063333A"/>
    <w:rsid w:val="006333E3"/>
    <w:rsid w:val="0063340E"/>
    <w:rsid w:val="00633469"/>
    <w:rsid w:val="006334CF"/>
    <w:rsid w:val="00633532"/>
    <w:rsid w:val="0063361A"/>
    <w:rsid w:val="00633630"/>
    <w:rsid w:val="00633766"/>
    <w:rsid w:val="0063376C"/>
    <w:rsid w:val="006337D5"/>
    <w:rsid w:val="006337DA"/>
    <w:rsid w:val="00633876"/>
    <w:rsid w:val="006338B1"/>
    <w:rsid w:val="0063396A"/>
    <w:rsid w:val="006339CA"/>
    <w:rsid w:val="006339FF"/>
    <w:rsid w:val="00633A13"/>
    <w:rsid w:val="00633A4B"/>
    <w:rsid w:val="00633ACA"/>
    <w:rsid w:val="00633ADC"/>
    <w:rsid w:val="00633B0A"/>
    <w:rsid w:val="00633B37"/>
    <w:rsid w:val="00633B3F"/>
    <w:rsid w:val="00633B5C"/>
    <w:rsid w:val="00633BDB"/>
    <w:rsid w:val="00633C2E"/>
    <w:rsid w:val="00633C4A"/>
    <w:rsid w:val="00633C6B"/>
    <w:rsid w:val="00633C78"/>
    <w:rsid w:val="00633C82"/>
    <w:rsid w:val="00633D50"/>
    <w:rsid w:val="00633D97"/>
    <w:rsid w:val="00633DAB"/>
    <w:rsid w:val="00633EB1"/>
    <w:rsid w:val="00633EEA"/>
    <w:rsid w:val="00633F1C"/>
    <w:rsid w:val="00633F3A"/>
    <w:rsid w:val="00633FB3"/>
    <w:rsid w:val="00633FF7"/>
    <w:rsid w:val="0063401E"/>
    <w:rsid w:val="00634059"/>
    <w:rsid w:val="00634066"/>
    <w:rsid w:val="0063406B"/>
    <w:rsid w:val="00634097"/>
    <w:rsid w:val="006340CD"/>
    <w:rsid w:val="00634115"/>
    <w:rsid w:val="00634183"/>
    <w:rsid w:val="006341E9"/>
    <w:rsid w:val="00634381"/>
    <w:rsid w:val="00634420"/>
    <w:rsid w:val="00634497"/>
    <w:rsid w:val="006344B7"/>
    <w:rsid w:val="006344EC"/>
    <w:rsid w:val="00634525"/>
    <w:rsid w:val="00634576"/>
    <w:rsid w:val="006345F0"/>
    <w:rsid w:val="00634602"/>
    <w:rsid w:val="0063463B"/>
    <w:rsid w:val="00634682"/>
    <w:rsid w:val="006346B4"/>
    <w:rsid w:val="0063473D"/>
    <w:rsid w:val="00634796"/>
    <w:rsid w:val="0063482A"/>
    <w:rsid w:val="0063487A"/>
    <w:rsid w:val="0063487F"/>
    <w:rsid w:val="006348FA"/>
    <w:rsid w:val="0063490E"/>
    <w:rsid w:val="00634A22"/>
    <w:rsid w:val="00634A3E"/>
    <w:rsid w:val="00634B2A"/>
    <w:rsid w:val="00634B4A"/>
    <w:rsid w:val="00634B93"/>
    <w:rsid w:val="00634B99"/>
    <w:rsid w:val="00634C16"/>
    <w:rsid w:val="00634CD4"/>
    <w:rsid w:val="00634D16"/>
    <w:rsid w:val="00634DF8"/>
    <w:rsid w:val="00634E00"/>
    <w:rsid w:val="00634E51"/>
    <w:rsid w:val="00634EDF"/>
    <w:rsid w:val="00634F03"/>
    <w:rsid w:val="00634F10"/>
    <w:rsid w:val="00634F30"/>
    <w:rsid w:val="00634F6C"/>
    <w:rsid w:val="00634F78"/>
    <w:rsid w:val="0063510B"/>
    <w:rsid w:val="00635149"/>
    <w:rsid w:val="00635193"/>
    <w:rsid w:val="006351B7"/>
    <w:rsid w:val="006351C6"/>
    <w:rsid w:val="00635217"/>
    <w:rsid w:val="0063528A"/>
    <w:rsid w:val="006352D4"/>
    <w:rsid w:val="006352F7"/>
    <w:rsid w:val="00635325"/>
    <w:rsid w:val="00635360"/>
    <w:rsid w:val="00635479"/>
    <w:rsid w:val="006354CF"/>
    <w:rsid w:val="00635505"/>
    <w:rsid w:val="00635525"/>
    <w:rsid w:val="00635565"/>
    <w:rsid w:val="00635593"/>
    <w:rsid w:val="006356FD"/>
    <w:rsid w:val="00635745"/>
    <w:rsid w:val="006357C6"/>
    <w:rsid w:val="006357FB"/>
    <w:rsid w:val="006359D3"/>
    <w:rsid w:val="00635A38"/>
    <w:rsid w:val="00635ADB"/>
    <w:rsid w:val="00635B1C"/>
    <w:rsid w:val="00635B1E"/>
    <w:rsid w:val="00635B29"/>
    <w:rsid w:val="00635BBB"/>
    <w:rsid w:val="00635BDF"/>
    <w:rsid w:val="00635BF8"/>
    <w:rsid w:val="00635C73"/>
    <w:rsid w:val="00635CEE"/>
    <w:rsid w:val="00635D49"/>
    <w:rsid w:val="00635E04"/>
    <w:rsid w:val="00635E2F"/>
    <w:rsid w:val="00635E46"/>
    <w:rsid w:val="00635E87"/>
    <w:rsid w:val="00635EFF"/>
    <w:rsid w:val="00635F12"/>
    <w:rsid w:val="00635FB2"/>
    <w:rsid w:val="00635FC9"/>
    <w:rsid w:val="00635FEF"/>
    <w:rsid w:val="006360D8"/>
    <w:rsid w:val="006361A4"/>
    <w:rsid w:val="006361C2"/>
    <w:rsid w:val="00636238"/>
    <w:rsid w:val="006362AD"/>
    <w:rsid w:val="006362C1"/>
    <w:rsid w:val="006362E0"/>
    <w:rsid w:val="006363A9"/>
    <w:rsid w:val="006363FA"/>
    <w:rsid w:val="0063649D"/>
    <w:rsid w:val="00636512"/>
    <w:rsid w:val="00636524"/>
    <w:rsid w:val="006365A0"/>
    <w:rsid w:val="00636609"/>
    <w:rsid w:val="0063670B"/>
    <w:rsid w:val="00636713"/>
    <w:rsid w:val="0063679D"/>
    <w:rsid w:val="006367B5"/>
    <w:rsid w:val="006367C0"/>
    <w:rsid w:val="006367D8"/>
    <w:rsid w:val="006367F7"/>
    <w:rsid w:val="00636899"/>
    <w:rsid w:val="00636985"/>
    <w:rsid w:val="006369D1"/>
    <w:rsid w:val="00636B1D"/>
    <w:rsid w:val="00636BB6"/>
    <w:rsid w:val="00636BE3"/>
    <w:rsid w:val="00636CEB"/>
    <w:rsid w:val="00636D43"/>
    <w:rsid w:val="00636D62"/>
    <w:rsid w:val="00636D6A"/>
    <w:rsid w:val="00636D75"/>
    <w:rsid w:val="00636D9A"/>
    <w:rsid w:val="00636DD1"/>
    <w:rsid w:val="00636DDD"/>
    <w:rsid w:val="00636E8F"/>
    <w:rsid w:val="00636EB9"/>
    <w:rsid w:val="00636ED6"/>
    <w:rsid w:val="00636F0D"/>
    <w:rsid w:val="00637080"/>
    <w:rsid w:val="00637092"/>
    <w:rsid w:val="006370F0"/>
    <w:rsid w:val="00637118"/>
    <w:rsid w:val="0063713F"/>
    <w:rsid w:val="00637172"/>
    <w:rsid w:val="006371A1"/>
    <w:rsid w:val="006371E4"/>
    <w:rsid w:val="006371FB"/>
    <w:rsid w:val="0063723F"/>
    <w:rsid w:val="006373FA"/>
    <w:rsid w:val="006373FF"/>
    <w:rsid w:val="0063743E"/>
    <w:rsid w:val="0063748B"/>
    <w:rsid w:val="00637505"/>
    <w:rsid w:val="006375D9"/>
    <w:rsid w:val="00637649"/>
    <w:rsid w:val="0063764B"/>
    <w:rsid w:val="006376B0"/>
    <w:rsid w:val="006376C4"/>
    <w:rsid w:val="0063772C"/>
    <w:rsid w:val="006377F7"/>
    <w:rsid w:val="0063780A"/>
    <w:rsid w:val="0063780D"/>
    <w:rsid w:val="00637836"/>
    <w:rsid w:val="0063789C"/>
    <w:rsid w:val="006378DE"/>
    <w:rsid w:val="006378EE"/>
    <w:rsid w:val="00637955"/>
    <w:rsid w:val="006379A6"/>
    <w:rsid w:val="006379E0"/>
    <w:rsid w:val="00637A6C"/>
    <w:rsid w:val="00637ADD"/>
    <w:rsid w:val="00637C1C"/>
    <w:rsid w:val="00637CA2"/>
    <w:rsid w:val="00637CB2"/>
    <w:rsid w:val="00637D33"/>
    <w:rsid w:val="00637D3A"/>
    <w:rsid w:val="00637D3B"/>
    <w:rsid w:val="00637D9E"/>
    <w:rsid w:val="00637DCC"/>
    <w:rsid w:val="00637E0B"/>
    <w:rsid w:val="00637E8D"/>
    <w:rsid w:val="00637EB6"/>
    <w:rsid w:val="00637F03"/>
    <w:rsid w:val="00637F0A"/>
    <w:rsid w:val="00637F77"/>
    <w:rsid w:val="00640002"/>
    <w:rsid w:val="0064018A"/>
    <w:rsid w:val="006401F9"/>
    <w:rsid w:val="00640239"/>
    <w:rsid w:val="00640331"/>
    <w:rsid w:val="00640344"/>
    <w:rsid w:val="0064035E"/>
    <w:rsid w:val="0064037A"/>
    <w:rsid w:val="006403CC"/>
    <w:rsid w:val="006403CE"/>
    <w:rsid w:val="006403FF"/>
    <w:rsid w:val="006404E2"/>
    <w:rsid w:val="0064058C"/>
    <w:rsid w:val="00640617"/>
    <w:rsid w:val="0064075E"/>
    <w:rsid w:val="0064088A"/>
    <w:rsid w:val="006408A1"/>
    <w:rsid w:val="00640A23"/>
    <w:rsid w:val="00640AA9"/>
    <w:rsid w:val="00640AB5"/>
    <w:rsid w:val="00640ABE"/>
    <w:rsid w:val="00640AD5"/>
    <w:rsid w:val="00640AEA"/>
    <w:rsid w:val="00640AEF"/>
    <w:rsid w:val="00640BF0"/>
    <w:rsid w:val="00640C1D"/>
    <w:rsid w:val="00640D19"/>
    <w:rsid w:val="00640D56"/>
    <w:rsid w:val="00640DF0"/>
    <w:rsid w:val="00640E0C"/>
    <w:rsid w:val="00640E3B"/>
    <w:rsid w:val="00640E4E"/>
    <w:rsid w:val="00640E58"/>
    <w:rsid w:val="00640E88"/>
    <w:rsid w:val="00640E96"/>
    <w:rsid w:val="00640E9B"/>
    <w:rsid w:val="00640F55"/>
    <w:rsid w:val="00640FE8"/>
    <w:rsid w:val="00641080"/>
    <w:rsid w:val="006410F9"/>
    <w:rsid w:val="006411DF"/>
    <w:rsid w:val="006411EA"/>
    <w:rsid w:val="00641240"/>
    <w:rsid w:val="00641261"/>
    <w:rsid w:val="0064130D"/>
    <w:rsid w:val="0064137A"/>
    <w:rsid w:val="006413A5"/>
    <w:rsid w:val="0064149A"/>
    <w:rsid w:val="006414BA"/>
    <w:rsid w:val="00641536"/>
    <w:rsid w:val="006415CB"/>
    <w:rsid w:val="006415DA"/>
    <w:rsid w:val="00641648"/>
    <w:rsid w:val="006416CE"/>
    <w:rsid w:val="006416F0"/>
    <w:rsid w:val="006416F5"/>
    <w:rsid w:val="00641710"/>
    <w:rsid w:val="006417E4"/>
    <w:rsid w:val="0064183C"/>
    <w:rsid w:val="00641912"/>
    <w:rsid w:val="0064191A"/>
    <w:rsid w:val="00641956"/>
    <w:rsid w:val="00641975"/>
    <w:rsid w:val="00641A3E"/>
    <w:rsid w:val="00641AAF"/>
    <w:rsid w:val="00641B68"/>
    <w:rsid w:val="00641B97"/>
    <w:rsid w:val="00641CD6"/>
    <w:rsid w:val="00641D1B"/>
    <w:rsid w:val="00641E39"/>
    <w:rsid w:val="00641E5A"/>
    <w:rsid w:val="00641E6C"/>
    <w:rsid w:val="00642074"/>
    <w:rsid w:val="00642111"/>
    <w:rsid w:val="006421EC"/>
    <w:rsid w:val="0064227C"/>
    <w:rsid w:val="0064233C"/>
    <w:rsid w:val="006423DD"/>
    <w:rsid w:val="0064257B"/>
    <w:rsid w:val="006426A4"/>
    <w:rsid w:val="006426D5"/>
    <w:rsid w:val="00642723"/>
    <w:rsid w:val="0064273A"/>
    <w:rsid w:val="00642780"/>
    <w:rsid w:val="00642788"/>
    <w:rsid w:val="006427E3"/>
    <w:rsid w:val="00642842"/>
    <w:rsid w:val="0064284F"/>
    <w:rsid w:val="006428B8"/>
    <w:rsid w:val="006428E8"/>
    <w:rsid w:val="00642945"/>
    <w:rsid w:val="0064297B"/>
    <w:rsid w:val="006429FA"/>
    <w:rsid w:val="00642A1B"/>
    <w:rsid w:val="00642A51"/>
    <w:rsid w:val="00642A61"/>
    <w:rsid w:val="00642AF0"/>
    <w:rsid w:val="00642B16"/>
    <w:rsid w:val="00642B29"/>
    <w:rsid w:val="00642BC1"/>
    <w:rsid w:val="00642C35"/>
    <w:rsid w:val="00642D4D"/>
    <w:rsid w:val="00642DC6"/>
    <w:rsid w:val="00642DD9"/>
    <w:rsid w:val="00642DF6"/>
    <w:rsid w:val="00642E68"/>
    <w:rsid w:val="00642FB7"/>
    <w:rsid w:val="00642FD3"/>
    <w:rsid w:val="00643018"/>
    <w:rsid w:val="006430E6"/>
    <w:rsid w:val="006431C3"/>
    <w:rsid w:val="006431D5"/>
    <w:rsid w:val="0064321F"/>
    <w:rsid w:val="00643256"/>
    <w:rsid w:val="006433A0"/>
    <w:rsid w:val="006433BE"/>
    <w:rsid w:val="006433D9"/>
    <w:rsid w:val="00643412"/>
    <w:rsid w:val="0064354E"/>
    <w:rsid w:val="006436BE"/>
    <w:rsid w:val="006436D2"/>
    <w:rsid w:val="00643777"/>
    <w:rsid w:val="006437E1"/>
    <w:rsid w:val="00643817"/>
    <w:rsid w:val="0064382A"/>
    <w:rsid w:val="00643892"/>
    <w:rsid w:val="0064389D"/>
    <w:rsid w:val="006438AA"/>
    <w:rsid w:val="0064398C"/>
    <w:rsid w:val="0064398E"/>
    <w:rsid w:val="0064399E"/>
    <w:rsid w:val="006439F1"/>
    <w:rsid w:val="00643A28"/>
    <w:rsid w:val="00643AD8"/>
    <w:rsid w:val="00643AE3"/>
    <w:rsid w:val="00643AED"/>
    <w:rsid w:val="00643B21"/>
    <w:rsid w:val="00643B6E"/>
    <w:rsid w:val="00643BED"/>
    <w:rsid w:val="00643C7B"/>
    <w:rsid w:val="00643CA6"/>
    <w:rsid w:val="00643CB3"/>
    <w:rsid w:val="00643CB4"/>
    <w:rsid w:val="00643DB8"/>
    <w:rsid w:val="00643E86"/>
    <w:rsid w:val="00643E8E"/>
    <w:rsid w:val="00643EEE"/>
    <w:rsid w:val="0064400F"/>
    <w:rsid w:val="006440A1"/>
    <w:rsid w:val="006440E8"/>
    <w:rsid w:val="00644143"/>
    <w:rsid w:val="00644154"/>
    <w:rsid w:val="00644211"/>
    <w:rsid w:val="00644218"/>
    <w:rsid w:val="00644295"/>
    <w:rsid w:val="006442E9"/>
    <w:rsid w:val="00644350"/>
    <w:rsid w:val="0064436A"/>
    <w:rsid w:val="006443A7"/>
    <w:rsid w:val="006443AF"/>
    <w:rsid w:val="006443CC"/>
    <w:rsid w:val="006443D7"/>
    <w:rsid w:val="0064442F"/>
    <w:rsid w:val="0064443C"/>
    <w:rsid w:val="00644476"/>
    <w:rsid w:val="00644489"/>
    <w:rsid w:val="0064449E"/>
    <w:rsid w:val="006444A2"/>
    <w:rsid w:val="006444F5"/>
    <w:rsid w:val="006445B0"/>
    <w:rsid w:val="0064464A"/>
    <w:rsid w:val="006446BA"/>
    <w:rsid w:val="0064479F"/>
    <w:rsid w:val="006448B9"/>
    <w:rsid w:val="006449CD"/>
    <w:rsid w:val="00644ADB"/>
    <w:rsid w:val="00644ADD"/>
    <w:rsid w:val="00644B92"/>
    <w:rsid w:val="00644BA5"/>
    <w:rsid w:val="00644BA8"/>
    <w:rsid w:val="00644BE9"/>
    <w:rsid w:val="00644C6A"/>
    <w:rsid w:val="00644C7E"/>
    <w:rsid w:val="00644C92"/>
    <w:rsid w:val="00644DA6"/>
    <w:rsid w:val="00644E1C"/>
    <w:rsid w:val="00644E97"/>
    <w:rsid w:val="00644F60"/>
    <w:rsid w:val="00644FAD"/>
    <w:rsid w:val="00644FC7"/>
    <w:rsid w:val="006450B6"/>
    <w:rsid w:val="006450ED"/>
    <w:rsid w:val="006451C6"/>
    <w:rsid w:val="006452E7"/>
    <w:rsid w:val="006452F0"/>
    <w:rsid w:val="0064533A"/>
    <w:rsid w:val="006453C8"/>
    <w:rsid w:val="0064549D"/>
    <w:rsid w:val="006454AF"/>
    <w:rsid w:val="006454BC"/>
    <w:rsid w:val="006454C6"/>
    <w:rsid w:val="006454C9"/>
    <w:rsid w:val="006454D9"/>
    <w:rsid w:val="00645543"/>
    <w:rsid w:val="006455C5"/>
    <w:rsid w:val="006455DE"/>
    <w:rsid w:val="00645623"/>
    <w:rsid w:val="00645656"/>
    <w:rsid w:val="006456B3"/>
    <w:rsid w:val="00645713"/>
    <w:rsid w:val="00645793"/>
    <w:rsid w:val="006457E5"/>
    <w:rsid w:val="00645861"/>
    <w:rsid w:val="00645893"/>
    <w:rsid w:val="00645894"/>
    <w:rsid w:val="0064589B"/>
    <w:rsid w:val="006458B3"/>
    <w:rsid w:val="006458C2"/>
    <w:rsid w:val="006458F8"/>
    <w:rsid w:val="00645B15"/>
    <w:rsid w:val="00645B49"/>
    <w:rsid w:val="00645C3F"/>
    <w:rsid w:val="00645C5B"/>
    <w:rsid w:val="00645C7F"/>
    <w:rsid w:val="00645C98"/>
    <w:rsid w:val="00645C9E"/>
    <w:rsid w:val="00645CEB"/>
    <w:rsid w:val="00645DA7"/>
    <w:rsid w:val="00645DB8"/>
    <w:rsid w:val="00645DBA"/>
    <w:rsid w:val="00645DC7"/>
    <w:rsid w:val="00645DDC"/>
    <w:rsid w:val="00645E05"/>
    <w:rsid w:val="00645E3C"/>
    <w:rsid w:val="00645F27"/>
    <w:rsid w:val="00645FA2"/>
    <w:rsid w:val="00646076"/>
    <w:rsid w:val="00646079"/>
    <w:rsid w:val="006460E4"/>
    <w:rsid w:val="00646124"/>
    <w:rsid w:val="00646132"/>
    <w:rsid w:val="00646134"/>
    <w:rsid w:val="00646153"/>
    <w:rsid w:val="00646171"/>
    <w:rsid w:val="00646183"/>
    <w:rsid w:val="0064626D"/>
    <w:rsid w:val="006462AB"/>
    <w:rsid w:val="006462D7"/>
    <w:rsid w:val="0064633C"/>
    <w:rsid w:val="00646386"/>
    <w:rsid w:val="00646460"/>
    <w:rsid w:val="00646461"/>
    <w:rsid w:val="0064653C"/>
    <w:rsid w:val="006465A6"/>
    <w:rsid w:val="006465B0"/>
    <w:rsid w:val="0064665C"/>
    <w:rsid w:val="00646681"/>
    <w:rsid w:val="00646707"/>
    <w:rsid w:val="0064670F"/>
    <w:rsid w:val="00646762"/>
    <w:rsid w:val="00646771"/>
    <w:rsid w:val="00646792"/>
    <w:rsid w:val="006467A3"/>
    <w:rsid w:val="006467AB"/>
    <w:rsid w:val="006467F4"/>
    <w:rsid w:val="0064686F"/>
    <w:rsid w:val="0064689A"/>
    <w:rsid w:val="006468E1"/>
    <w:rsid w:val="00646927"/>
    <w:rsid w:val="00646964"/>
    <w:rsid w:val="0064699A"/>
    <w:rsid w:val="006469A5"/>
    <w:rsid w:val="00646A2E"/>
    <w:rsid w:val="00646A47"/>
    <w:rsid w:val="00646ADC"/>
    <w:rsid w:val="00646B32"/>
    <w:rsid w:val="00646B39"/>
    <w:rsid w:val="00646B7E"/>
    <w:rsid w:val="00646CC6"/>
    <w:rsid w:val="00646D8F"/>
    <w:rsid w:val="00646DF8"/>
    <w:rsid w:val="00646E2B"/>
    <w:rsid w:val="00646E50"/>
    <w:rsid w:val="00646F18"/>
    <w:rsid w:val="00646F49"/>
    <w:rsid w:val="00646F9B"/>
    <w:rsid w:val="0064702E"/>
    <w:rsid w:val="0064703F"/>
    <w:rsid w:val="00647040"/>
    <w:rsid w:val="006470E6"/>
    <w:rsid w:val="006470F8"/>
    <w:rsid w:val="00647155"/>
    <w:rsid w:val="0064716B"/>
    <w:rsid w:val="006471AE"/>
    <w:rsid w:val="006471CE"/>
    <w:rsid w:val="0064722F"/>
    <w:rsid w:val="00647266"/>
    <w:rsid w:val="006472A3"/>
    <w:rsid w:val="006472E7"/>
    <w:rsid w:val="00647403"/>
    <w:rsid w:val="00647404"/>
    <w:rsid w:val="0064747E"/>
    <w:rsid w:val="0064761B"/>
    <w:rsid w:val="00647670"/>
    <w:rsid w:val="00647685"/>
    <w:rsid w:val="006476D6"/>
    <w:rsid w:val="00647727"/>
    <w:rsid w:val="006477E7"/>
    <w:rsid w:val="0064781B"/>
    <w:rsid w:val="00647824"/>
    <w:rsid w:val="00647849"/>
    <w:rsid w:val="006478FB"/>
    <w:rsid w:val="006478FE"/>
    <w:rsid w:val="00647A15"/>
    <w:rsid w:val="00647A70"/>
    <w:rsid w:val="00647A96"/>
    <w:rsid w:val="00647AA9"/>
    <w:rsid w:val="00647B82"/>
    <w:rsid w:val="00647B83"/>
    <w:rsid w:val="00647BBF"/>
    <w:rsid w:val="00647D28"/>
    <w:rsid w:val="00647E1D"/>
    <w:rsid w:val="00647EE3"/>
    <w:rsid w:val="00647EE8"/>
    <w:rsid w:val="00647F28"/>
    <w:rsid w:val="00647F8D"/>
    <w:rsid w:val="00650061"/>
    <w:rsid w:val="00650087"/>
    <w:rsid w:val="00650102"/>
    <w:rsid w:val="00650382"/>
    <w:rsid w:val="0065048B"/>
    <w:rsid w:val="006504D8"/>
    <w:rsid w:val="0065053B"/>
    <w:rsid w:val="00650541"/>
    <w:rsid w:val="0065054A"/>
    <w:rsid w:val="006505A0"/>
    <w:rsid w:val="006505BC"/>
    <w:rsid w:val="00650629"/>
    <w:rsid w:val="0065070F"/>
    <w:rsid w:val="00650722"/>
    <w:rsid w:val="00650770"/>
    <w:rsid w:val="006507B0"/>
    <w:rsid w:val="006507C2"/>
    <w:rsid w:val="006507F1"/>
    <w:rsid w:val="006508BD"/>
    <w:rsid w:val="00650926"/>
    <w:rsid w:val="00650972"/>
    <w:rsid w:val="006509AD"/>
    <w:rsid w:val="006509EA"/>
    <w:rsid w:val="006509F1"/>
    <w:rsid w:val="00650A10"/>
    <w:rsid w:val="00650AF0"/>
    <w:rsid w:val="00650B6B"/>
    <w:rsid w:val="00650C11"/>
    <w:rsid w:val="00650C31"/>
    <w:rsid w:val="00650CAB"/>
    <w:rsid w:val="00650D53"/>
    <w:rsid w:val="00650DB1"/>
    <w:rsid w:val="00650DD3"/>
    <w:rsid w:val="00650DDF"/>
    <w:rsid w:val="00650E41"/>
    <w:rsid w:val="00650F33"/>
    <w:rsid w:val="00650F52"/>
    <w:rsid w:val="00651045"/>
    <w:rsid w:val="0065106E"/>
    <w:rsid w:val="00651103"/>
    <w:rsid w:val="00651143"/>
    <w:rsid w:val="00651233"/>
    <w:rsid w:val="006512AE"/>
    <w:rsid w:val="0065134E"/>
    <w:rsid w:val="00651358"/>
    <w:rsid w:val="006513DE"/>
    <w:rsid w:val="0065140C"/>
    <w:rsid w:val="00651489"/>
    <w:rsid w:val="006514DD"/>
    <w:rsid w:val="0065159A"/>
    <w:rsid w:val="006515C8"/>
    <w:rsid w:val="00651602"/>
    <w:rsid w:val="00651656"/>
    <w:rsid w:val="0065165E"/>
    <w:rsid w:val="00651683"/>
    <w:rsid w:val="006516B1"/>
    <w:rsid w:val="00651730"/>
    <w:rsid w:val="0065179E"/>
    <w:rsid w:val="006517AE"/>
    <w:rsid w:val="006517C8"/>
    <w:rsid w:val="006517E8"/>
    <w:rsid w:val="006517F3"/>
    <w:rsid w:val="00651864"/>
    <w:rsid w:val="00651918"/>
    <w:rsid w:val="00651930"/>
    <w:rsid w:val="00651958"/>
    <w:rsid w:val="006519E6"/>
    <w:rsid w:val="00651ABC"/>
    <w:rsid w:val="00651B91"/>
    <w:rsid w:val="00651BD3"/>
    <w:rsid w:val="00651C0D"/>
    <w:rsid w:val="00651C1F"/>
    <w:rsid w:val="00651C28"/>
    <w:rsid w:val="00651CCA"/>
    <w:rsid w:val="00651D8A"/>
    <w:rsid w:val="00651E5E"/>
    <w:rsid w:val="00651EBE"/>
    <w:rsid w:val="00651EE8"/>
    <w:rsid w:val="00651F17"/>
    <w:rsid w:val="00651FBE"/>
    <w:rsid w:val="00652110"/>
    <w:rsid w:val="006521D8"/>
    <w:rsid w:val="006522C2"/>
    <w:rsid w:val="006522DB"/>
    <w:rsid w:val="0065231A"/>
    <w:rsid w:val="006523CD"/>
    <w:rsid w:val="006523DC"/>
    <w:rsid w:val="00652450"/>
    <w:rsid w:val="0065245E"/>
    <w:rsid w:val="006524C1"/>
    <w:rsid w:val="00652506"/>
    <w:rsid w:val="00652540"/>
    <w:rsid w:val="0065257D"/>
    <w:rsid w:val="00652585"/>
    <w:rsid w:val="0065260A"/>
    <w:rsid w:val="00652610"/>
    <w:rsid w:val="00652664"/>
    <w:rsid w:val="00652710"/>
    <w:rsid w:val="00652770"/>
    <w:rsid w:val="00652796"/>
    <w:rsid w:val="006527AB"/>
    <w:rsid w:val="00652829"/>
    <w:rsid w:val="006528CD"/>
    <w:rsid w:val="006528DD"/>
    <w:rsid w:val="00652918"/>
    <w:rsid w:val="006529BA"/>
    <w:rsid w:val="006529BF"/>
    <w:rsid w:val="006529EF"/>
    <w:rsid w:val="006529F9"/>
    <w:rsid w:val="00652B29"/>
    <w:rsid w:val="00652B75"/>
    <w:rsid w:val="00652BCC"/>
    <w:rsid w:val="00652BD3"/>
    <w:rsid w:val="00652C1C"/>
    <w:rsid w:val="00652C96"/>
    <w:rsid w:val="00652CD8"/>
    <w:rsid w:val="00652DFD"/>
    <w:rsid w:val="00652E3F"/>
    <w:rsid w:val="00652E69"/>
    <w:rsid w:val="00652EAD"/>
    <w:rsid w:val="00652F14"/>
    <w:rsid w:val="00652F3D"/>
    <w:rsid w:val="00652F8B"/>
    <w:rsid w:val="00652FCD"/>
    <w:rsid w:val="006530D8"/>
    <w:rsid w:val="0065310C"/>
    <w:rsid w:val="006531FA"/>
    <w:rsid w:val="0065320F"/>
    <w:rsid w:val="006532C4"/>
    <w:rsid w:val="0065332E"/>
    <w:rsid w:val="006533D6"/>
    <w:rsid w:val="0065355E"/>
    <w:rsid w:val="00653570"/>
    <w:rsid w:val="0065360E"/>
    <w:rsid w:val="0065376C"/>
    <w:rsid w:val="00653973"/>
    <w:rsid w:val="00653A56"/>
    <w:rsid w:val="00653A76"/>
    <w:rsid w:val="00653ADF"/>
    <w:rsid w:val="00653B04"/>
    <w:rsid w:val="00653B25"/>
    <w:rsid w:val="00653B33"/>
    <w:rsid w:val="00653B35"/>
    <w:rsid w:val="00653B4B"/>
    <w:rsid w:val="00653C99"/>
    <w:rsid w:val="00653D90"/>
    <w:rsid w:val="00653DA5"/>
    <w:rsid w:val="00653DCB"/>
    <w:rsid w:val="00653DEF"/>
    <w:rsid w:val="00653DFB"/>
    <w:rsid w:val="00653ED2"/>
    <w:rsid w:val="00653EEE"/>
    <w:rsid w:val="00653F3C"/>
    <w:rsid w:val="00653FCB"/>
    <w:rsid w:val="0065405A"/>
    <w:rsid w:val="00654118"/>
    <w:rsid w:val="0065412D"/>
    <w:rsid w:val="00654180"/>
    <w:rsid w:val="006541BF"/>
    <w:rsid w:val="006541D4"/>
    <w:rsid w:val="006542B6"/>
    <w:rsid w:val="006543C0"/>
    <w:rsid w:val="006543CC"/>
    <w:rsid w:val="00654429"/>
    <w:rsid w:val="00654475"/>
    <w:rsid w:val="006544E4"/>
    <w:rsid w:val="00654612"/>
    <w:rsid w:val="0065466F"/>
    <w:rsid w:val="006546A6"/>
    <w:rsid w:val="00654739"/>
    <w:rsid w:val="0065473C"/>
    <w:rsid w:val="00654809"/>
    <w:rsid w:val="006548A1"/>
    <w:rsid w:val="006548BE"/>
    <w:rsid w:val="006548F3"/>
    <w:rsid w:val="006548FB"/>
    <w:rsid w:val="00654974"/>
    <w:rsid w:val="00654A12"/>
    <w:rsid w:val="00654ACA"/>
    <w:rsid w:val="00654B38"/>
    <w:rsid w:val="00654B67"/>
    <w:rsid w:val="00654B97"/>
    <w:rsid w:val="00654BF9"/>
    <w:rsid w:val="00654C6A"/>
    <w:rsid w:val="00654C79"/>
    <w:rsid w:val="00654C9F"/>
    <w:rsid w:val="00654D5D"/>
    <w:rsid w:val="00654D6F"/>
    <w:rsid w:val="00654DCF"/>
    <w:rsid w:val="00654DE8"/>
    <w:rsid w:val="00654E48"/>
    <w:rsid w:val="00654E4D"/>
    <w:rsid w:val="00654EB0"/>
    <w:rsid w:val="00654ECF"/>
    <w:rsid w:val="00654FA7"/>
    <w:rsid w:val="0065501A"/>
    <w:rsid w:val="00655063"/>
    <w:rsid w:val="0065507C"/>
    <w:rsid w:val="00655139"/>
    <w:rsid w:val="006553B5"/>
    <w:rsid w:val="00655491"/>
    <w:rsid w:val="006554B6"/>
    <w:rsid w:val="0065550F"/>
    <w:rsid w:val="00655513"/>
    <w:rsid w:val="0065551C"/>
    <w:rsid w:val="00655565"/>
    <w:rsid w:val="00655591"/>
    <w:rsid w:val="006555C1"/>
    <w:rsid w:val="0065560D"/>
    <w:rsid w:val="006556AE"/>
    <w:rsid w:val="00655719"/>
    <w:rsid w:val="00655725"/>
    <w:rsid w:val="0065572B"/>
    <w:rsid w:val="0065578E"/>
    <w:rsid w:val="006557A5"/>
    <w:rsid w:val="00655842"/>
    <w:rsid w:val="0065584B"/>
    <w:rsid w:val="0065584E"/>
    <w:rsid w:val="006558E2"/>
    <w:rsid w:val="00655935"/>
    <w:rsid w:val="006559C1"/>
    <w:rsid w:val="00655A32"/>
    <w:rsid w:val="00655A82"/>
    <w:rsid w:val="00655AA8"/>
    <w:rsid w:val="00655B00"/>
    <w:rsid w:val="00655B14"/>
    <w:rsid w:val="00655C06"/>
    <w:rsid w:val="00655C16"/>
    <w:rsid w:val="00655C80"/>
    <w:rsid w:val="00655C96"/>
    <w:rsid w:val="00655E60"/>
    <w:rsid w:val="00655E70"/>
    <w:rsid w:val="00655E92"/>
    <w:rsid w:val="00655F00"/>
    <w:rsid w:val="00655F34"/>
    <w:rsid w:val="00656000"/>
    <w:rsid w:val="00656034"/>
    <w:rsid w:val="006560D9"/>
    <w:rsid w:val="0065616E"/>
    <w:rsid w:val="006561A8"/>
    <w:rsid w:val="006561B2"/>
    <w:rsid w:val="006561E1"/>
    <w:rsid w:val="00656237"/>
    <w:rsid w:val="0065633E"/>
    <w:rsid w:val="0065638E"/>
    <w:rsid w:val="006563D4"/>
    <w:rsid w:val="00656589"/>
    <w:rsid w:val="006565A3"/>
    <w:rsid w:val="006565C0"/>
    <w:rsid w:val="00656626"/>
    <w:rsid w:val="00656688"/>
    <w:rsid w:val="006566BA"/>
    <w:rsid w:val="006567B9"/>
    <w:rsid w:val="006567F0"/>
    <w:rsid w:val="0065684D"/>
    <w:rsid w:val="00656852"/>
    <w:rsid w:val="00656861"/>
    <w:rsid w:val="006568F3"/>
    <w:rsid w:val="0065693A"/>
    <w:rsid w:val="00656A95"/>
    <w:rsid w:val="00656AF1"/>
    <w:rsid w:val="00656B46"/>
    <w:rsid w:val="00656BBA"/>
    <w:rsid w:val="00656C0C"/>
    <w:rsid w:val="00656C3A"/>
    <w:rsid w:val="00656C7A"/>
    <w:rsid w:val="00656C96"/>
    <w:rsid w:val="00656CA7"/>
    <w:rsid w:val="00656D23"/>
    <w:rsid w:val="00656D61"/>
    <w:rsid w:val="00656EA0"/>
    <w:rsid w:val="00656EB2"/>
    <w:rsid w:val="00656FAA"/>
    <w:rsid w:val="00656FF2"/>
    <w:rsid w:val="00657075"/>
    <w:rsid w:val="00657109"/>
    <w:rsid w:val="0065719C"/>
    <w:rsid w:val="006572A0"/>
    <w:rsid w:val="006572F0"/>
    <w:rsid w:val="006572F4"/>
    <w:rsid w:val="00657313"/>
    <w:rsid w:val="00657317"/>
    <w:rsid w:val="00657354"/>
    <w:rsid w:val="00657363"/>
    <w:rsid w:val="006573BD"/>
    <w:rsid w:val="006574A3"/>
    <w:rsid w:val="00657545"/>
    <w:rsid w:val="00657559"/>
    <w:rsid w:val="006575A9"/>
    <w:rsid w:val="006575AD"/>
    <w:rsid w:val="006575E7"/>
    <w:rsid w:val="006575E8"/>
    <w:rsid w:val="00657660"/>
    <w:rsid w:val="006576ED"/>
    <w:rsid w:val="006577A6"/>
    <w:rsid w:val="0065787A"/>
    <w:rsid w:val="00657889"/>
    <w:rsid w:val="0065789D"/>
    <w:rsid w:val="00657938"/>
    <w:rsid w:val="0065793A"/>
    <w:rsid w:val="006579A7"/>
    <w:rsid w:val="00657A05"/>
    <w:rsid w:val="00657A07"/>
    <w:rsid w:val="00657AF0"/>
    <w:rsid w:val="00657B6B"/>
    <w:rsid w:val="00657C85"/>
    <w:rsid w:val="00657CE3"/>
    <w:rsid w:val="00657CF1"/>
    <w:rsid w:val="00657D0D"/>
    <w:rsid w:val="00657D71"/>
    <w:rsid w:val="00657DD3"/>
    <w:rsid w:val="00657DE5"/>
    <w:rsid w:val="00657E0F"/>
    <w:rsid w:val="00657E5F"/>
    <w:rsid w:val="00657E6F"/>
    <w:rsid w:val="00657E78"/>
    <w:rsid w:val="00657ED3"/>
    <w:rsid w:val="00657EF7"/>
    <w:rsid w:val="00657F50"/>
    <w:rsid w:val="00657FCA"/>
    <w:rsid w:val="00657FF3"/>
    <w:rsid w:val="0066005F"/>
    <w:rsid w:val="006600BA"/>
    <w:rsid w:val="006600E3"/>
    <w:rsid w:val="0066015F"/>
    <w:rsid w:val="0066020C"/>
    <w:rsid w:val="0066022B"/>
    <w:rsid w:val="00660260"/>
    <w:rsid w:val="0066029F"/>
    <w:rsid w:val="006602CA"/>
    <w:rsid w:val="006602D6"/>
    <w:rsid w:val="00660321"/>
    <w:rsid w:val="0066042D"/>
    <w:rsid w:val="0066045B"/>
    <w:rsid w:val="0066052A"/>
    <w:rsid w:val="00660545"/>
    <w:rsid w:val="00660553"/>
    <w:rsid w:val="006605CD"/>
    <w:rsid w:val="0066062A"/>
    <w:rsid w:val="00660632"/>
    <w:rsid w:val="00660638"/>
    <w:rsid w:val="00660700"/>
    <w:rsid w:val="00660764"/>
    <w:rsid w:val="006607EC"/>
    <w:rsid w:val="0066082B"/>
    <w:rsid w:val="00660857"/>
    <w:rsid w:val="006608A1"/>
    <w:rsid w:val="006608E5"/>
    <w:rsid w:val="00660927"/>
    <w:rsid w:val="00660996"/>
    <w:rsid w:val="006609C6"/>
    <w:rsid w:val="006609E9"/>
    <w:rsid w:val="00660A05"/>
    <w:rsid w:val="00660A45"/>
    <w:rsid w:val="00660A72"/>
    <w:rsid w:val="00660B3E"/>
    <w:rsid w:val="00660B68"/>
    <w:rsid w:val="00660DC7"/>
    <w:rsid w:val="00660E62"/>
    <w:rsid w:val="00660E6F"/>
    <w:rsid w:val="00660EAE"/>
    <w:rsid w:val="00660F26"/>
    <w:rsid w:val="00660F47"/>
    <w:rsid w:val="00661066"/>
    <w:rsid w:val="006610EB"/>
    <w:rsid w:val="006610F5"/>
    <w:rsid w:val="00661176"/>
    <w:rsid w:val="00661193"/>
    <w:rsid w:val="006611C0"/>
    <w:rsid w:val="00661205"/>
    <w:rsid w:val="00661250"/>
    <w:rsid w:val="00661254"/>
    <w:rsid w:val="00661276"/>
    <w:rsid w:val="0066129E"/>
    <w:rsid w:val="006612AC"/>
    <w:rsid w:val="006612CB"/>
    <w:rsid w:val="0066131A"/>
    <w:rsid w:val="00661423"/>
    <w:rsid w:val="00661437"/>
    <w:rsid w:val="00661457"/>
    <w:rsid w:val="00661513"/>
    <w:rsid w:val="0066151E"/>
    <w:rsid w:val="0066161C"/>
    <w:rsid w:val="0066165A"/>
    <w:rsid w:val="00661712"/>
    <w:rsid w:val="00661777"/>
    <w:rsid w:val="006617BC"/>
    <w:rsid w:val="0066185C"/>
    <w:rsid w:val="0066188D"/>
    <w:rsid w:val="006618A1"/>
    <w:rsid w:val="006618AC"/>
    <w:rsid w:val="00661912"/>
    <w:rsid w:val="006619BE"/>
    <w:rsid w:val="006619C1"/>
    <w:rsid w:val="006619C8"/>
    <w:rsid w:val="00661A16"/>
    <w:rsid w:val="00661A54"/>
    <w:rsid w:val="00661AA3"/>
    <w:rsid w:val="00661B53"/>
    <w:rsid w:val="00661C21"/>
    <w:rsid w:val="00661C37"/>
    <w:rsid w:val="00661C48"/>
    <w:rsid w:val="00661D31"/>
    <w:rsid w:val="00661DDD"/>
    <w:rsid w:val="00661EE8"/>
    <w:rsid w:val="00661F7E"/>
    <w:rsid w:val="00661F90"/>
    <w:rsid w:val="00661FEF"/>
    <w:rsid w:val="00662046"/>
    <w:rsid w:val="00662076"/>
    <w:rsid w:val="006620BC"/>
    <w:rsid w:val="006620BD"/>
    <w:rsid w:val="00662128"/>
    <w:rsid w:val="006621B0"/>
    <w:rsid w:val="00662218"/>
    <w:rsid w:val="00662231"/>
    <w:rsid w:val="006622D7"/>
    <w:rsid w:val="006622FE"/>
    <w:rsid w:val="006623D0"/>
    <w:rsid w:val="006623D7"/>
    <w:rsid w:val="006624AF"/>
    <w:rsid w:val="00662605"/>
    <w:rsid w:val="006626BF"/>
    <w:rsid w:val="0066276D"/>
    <w:rsid w:val="00662860"/>
    <w:rsid w:val="006628D2"/>
    <w:rsid w:val="00662990"/>
    <w:rsid w:val="006629C4"/>
    <w:rsid w:val="006629E3"/>
    <w:rsid w:val="00662A06"/>
    <w:rsid w:val="00662AF2"/>
    <w:rsid w:val="00662B62"/>
    <w:rsid w:val="00662C0B"/>
    <w:rsid w:val="00662C34"/>
    <w:rsid w:val="00662CDF"/>
    <w:rsid w:val="00662DA1"/>
    <w:rsid w:val="00662DBB"/>
    <w:rsid w:val="00662F2E"/>
    <w:rsid w:val="00662F55"/>
    <w:rsid w:val="00662F78"/>
    <w:rsid w:val="00662F8B"/>
    <w:rsid w:val="00662FBB"/>
    <w:rsid w:val="00662FC0"/>
    <w:rsid w:val="00662FF8"/>
    <w:rsid w:val="00663001"/>
    <w:rsid w:val="0066300D"/>
    <w:rsid w:val="0066305E"/>
    <w:rsid w:val="0066307F"/>
    <w:rsid w:val="00663082"/>
    <w:rsid w:val="006630C1"/>
    <w:rsid w:val="006631B4"/>
    <w:rsid w:val="0066322F"/>
    <w:rsid w:val="00663256"/>
    <w:rsid w:val="006633E1"/>
    <w:rsid w:val="006634C8"/>
    <w:rsid w:val="006634FC"/>
    <w:rsid w:val="0066350C"/>
    <w:rsid w:val="00663609"/>
    <w:rsid w:val="00663636"/>
    <w:rsid w:val="006636C1"/>
    <w:rsid w:val="006636CC"/>
    <w:rsid w:val="006636F6"/>
    <w:rsid w:val="00663724"/>
    <w:rsid w:val="00663779"/>
    <w:rsid w:val="006637AD"/>
    <w:rsid w:val="0066388B"/>
    <w:rsid w:val="0066391F"/>
    <w:rsid w:val="0066395E"/>
    <w:rsid w:val="00663986"/>
    <w:rsid w:val="00663A2A"/>
    <w:rsid w:val="00663ACB"/>
    <w:rsid w:val="00663AE5"/>
    <w:rsid w:val="00663AE6"/>
    <w:rsid w:val="00663B61"/>
    <w:rsid w:val="00663BA3"/>
    <w:rsid w:val="00663CC6"/>
    <w:rsid w:val="00663CCA"/>
    <w:rsid w:val="00663D69"/>
    <w:rsid w:val="00663DAE"/>
    <w:rsid w:val="00663DB0"/>
    <w:rsid w:val="00663DD0"/>
    <w:rsid w:val="00663EF1"/>
    <w:rsid w:val="00663F03"/>
    <w:rsid w:val="00663F11"/>
    <w:rsid w:val="00663F29"/>
    <w:rsid w:val="00663F31"/>
    <w:rsid w:val="00663F35"/>
    <w:rsid w:val="00663FBB"/>
    <w:rsid w:val="00663FC5"/>
    <w:rsid w:val="00663FD3"/>
    <w:rsid w:val="00664002"/>
    <w:rsid w:val="0066402C"/>
    <w:rsid w:val="00664056"/>
    <w:rsid w:val="0066416D"/>
    <w:rsid w:val="00664182"/>
    <w:rsid w:val="006641DE"/>
    <w:rsid w:val="0066430C"/>
    <w:rsid w:val="00664366"/>
    <w:rsid w:val="00664385"/>
    <w:rsid w:val="00664439"/>
    <w:rsid w:val="00664440"/>
    <w:rsid w:val="0066448A"/>
    <w:rsid w:val="006644B7"/>
    <w:rsid w:val="006644C0"/>
    <w:rsid w:val="006644D3"/>
    <w:rsid w:val="006644F2"/>
    <w:rsid w:val="0066450C"/>
    <w:rsid w:val="00664554"/>
    <w:rsid w:val="0066458F"/>
    <w:rsid w:val="006645B9"/>
    <w:rsid w:val="006645E5"/>
    <w:rsid w:val="0066467E"/>
    <w:rsid w:val="00664691"/>
    <w:rsid w:val="006646E3"/>
    <w:rsid w:val="0066470B"/>
    <w:rsid w:val="00664788"/>
    <w:rsid w:val="00664807"/>
    <w:rsid w:val="006648CB"/>
    <w:rsid w:val="00664969"/>
    <w:rsid w:val="006649CC"/>
    <w:rsid w:val="006649FA"/>
    <w:rsid w:val="00664A32"/>
    <w:rsid w:val="00664AA9"/>
    <w:rsid w:val="00664B42"/>
    <w:rsid w:val="00664B79"/>
    <w:rsid w:val="00664B94"/>
    <w:rsid w:val="00664C03"/>
    <w:rsid w:val="00664C62"/>
    <w:rsid w:val="00664C94"/>
    <w:rsid w:val="00664D58"/>
    <w:rsid w:val="00664D8E"/>
    <w:rsid w:val="00664D93"/>
    <w:rsid w:val="00664DF4"/>
    <w:rsid w:val="00664E70"/>
    <w:rsid w:val="00664EA8"/>
    <w:rsid w:val="00664F08"/>
    <w:rsid w:val="00664F17"/>
    <w:rsid w:val="00664F4F"/>
    <w:rsid w:val="00664FE3"/>
    <w:rsid w:val="00665086"/>
    <w:rsid w:val="006650CC"/>
    <w:rsid w:val="006650E4"/>
    <w:rsid w:val="0066519F"/>
    <w:rsid w:val="0066521C"/>
    <w:rsid w:val="006653B9"/>
    <w:rsid w:val="006654AB"/>
    <w:rsid w:val="00665573"/>
    <w:rsid w:val="006655C3"/>
    <w:rsid w:val="006655FC"/>
    <w:rsid w:val="0066573C"/>
    <w:rsid w:val="00665918"/>
    <w:rsid w:val="006659D2"/>
    <w:rsid w:val="00665A1F"/>
    <w:rsid w:val="00665A4B"/>
    <w:rsid w:val="00665A75"/>
    <w:rsid w:val="00665A94"/>
    <w:rsid w:val="00665AE8"/>
    <w:rsid w:val="00665B02"/>
    <w:rsid w:val="00665B56"/>
    <w:rsid w:val="00665B5E"/>
    <w:rsid w:val="00665B9B"/>
    <w:rsid w:val="00665C8D"/>
    <w:rsid w:val="00665CCF"/>
    <w:rsid w:val="00665D8C"/>
    <w:rsid w:val="00665DFB"/>
    <w:rsid w:val="00665E37"/>
    <w:rsid w:val="00665E8D"/>
    <w:rsid w:val="00665F10"/>
    <w:rsid w:val="00666063"/>
    <w:rsid w:val="00666150"/>
    <w:rsid w:val="0066617E"/>
    <w:rsid w:val="006661D0"/>
    <w:rsid w:val="00666274"/>
    <w:rsid w:val="006662A0"/>
    <w:rsid w:val="006662BC"/>
    <w:rsid w:val="006662D1"/>
    <w:rsid w:val="0066637A"/>
    <w:rsid w:val="00666397"/>
    <w:rsid w:val="00666443"/>
    <w:rsid w:val="0066644C"/>
    <w:rsid w:val="0066644D"/>
    <w:rsid w:val="006664F6"/>
    <w:rsid w:val="00666594"/>
    <w:rsid w:val="0066668A"/>
    <w:rsid w:val="0066669B"/>
    <w:rsid w:val="0066676F"/>
    <w:rsid w:val="00666776"/>
    <w:rsid w:val="006667B4"/>
    <w:rsid w:val="006667F9"/>
    <w:rsid w:val="0066684C"/>
    <w:rsid w:val="006668B0"/>
    <w:rsid w:val="006668D2"/>
    <w:rsid w:val="006668D8"/>
    <w:rsid w:val="00666949"/>
    <w:rsid w:val="006669D7"/>
    <w:rsid w:val="00666BD4"/>
    <w:rsid w:val="00666BF6"/>
    <w:rsid w:val="00666C3A"/>
    <w:rsid w:val="00666C54"/>
    <w:rsid w:val="00666CDC"/>
    <w:rsid w:val="00666D7D"/>
    <w:rsid w:val="00666F02"/>
    <w:rsid w:val="00666F0D"/>
    <w:rsid w:val="00666F6E"/>
    <w:rsid w:val="00666F7E"/>
    <w:rsid w:val="00666F96"/>
    <w:rsid w:val="00666FAF"/>
    <w:rsid w:val="00666FF2"/>
    <w:rsid w:val="00666FF6"/>
    <w:rsid w:val="00667080"/>
    <w:rsid w:val="00667098"/>
    <w:rsid w:val="006670A7"/>
    <w:rsid w:val="006670E5"/>
    <w:rsid w:val="00667124"/>
    <w:rsid w:val="00667128"/>
    <w:rsid w:val="00667133"/>
    <w:rsid w:val="00667156"/>
    <w:rsid w:val="00667189"/>
    <w:rsid w:val="00667220"/>
    <w:rsid w:val="00667241"/>
    <w:rsid w:val="006673D7"/>
    <w:rsid w:val="00667425"/>
    <w:rsid w:val="006674A2"/>
    <w:rsid w:val="006674A6"/>
    <w:rsid w:val="00667508"/>
    <w:rsid w:val="00667556"/>
    <w:rsid w:val="0066757C"/>
    <w:rsid w:val="006675A4"/>
    <w:rsid w:val="006675E1"/>
    <w:rsid w:val="0066766A"/>
    <w:rsid w:val="00667680"/>
    <w:rsid w:val="00667819"/>
    <w:rsid w:val="00667861"/>
    <w:rsid w:val="0066787F"/>
    <w:rsid w:val="00667A2F"/>
    <w:rsid w:val="00667A39"/>
    <w:rsid w:val="00667AB6"/>
    <w:rsid w:val="00667B0A"/>
    <w:rsid w:val="00667B38"/>
    <w:rsid w:val="00667B3F"/>
    <w:rsid w:val="00667B5A"/>
    <w:rsid w:val="00667C6E"/>
    <w:rsid w:val="00667C78"/>
    <w:rsid w:val="00667CCF"/>
    <w:rsid w:val="00667CE8"/>
    <w:rsid w:val="00667E04"/>
    <w:rsid w:val="00667E29"/>
    <w:rsid w:val="00667F47"/>
    <w:rsid w:val="00667FC6"/>
    <w:rsid w:val="00667FF0"/>
    <w:rsid w:val="0066879F"/>
    <w:rsid w:val="00670045"/>
    <w:rsid w:val="0067005A"/>
    <w:rsid w:val="00670155"/>
    <w:rsid w:val="0067018E"/>
    <w:rsid w:val="006701E5"/>
    <w:rsid w:val="006701F6"/>
    <w:rsid w:val="00670281"/>
    <w:rsid w:val="00670298"/>
    <w:rsid w:val="006702BB"/>
    <w:rsid w:val="006702E6"/>
    <w:rsid w:val="00670334"/>
    <w:rsid w:val="00670407"/>
    <w:rsid w:val="00670427"/>
    <w:rsid w:val="006705B7"/>
    <w:rsid w:val="006705CA"/>
    <w:rsid w:val="00670671"/>
    <w:rsid w:val="006706AB"/>
    <w:rsid w:val="006706FE"/>
    <w:rsid w:val="00670743"/>
    <w:rsid w:val="00670780"/>
    <w:rsid w:val="006707A0"/>
    <w:rsid w:val="006707AE"/>
    <w:rsid w:val="0067080D"/>
    <w:rsid w:val="006708CE"/>
    <w:rsid w:val="00670999"/>
    <w:rsid w:val="006709AB"/>
    <w:rsid w:val="006709EE"/>
    <w:rsid w:val="00670AA1"/>
    <w:rsid w:val="00670D16"/>
    <w:rsid w:val="00670D8B"/>
    <w:rsid w:val="00670DE6"/>
    <w:rsid w:val="00670F6C"/>
    <w:rsid w:val="00670FCD"/>
    <w:rsid w:val="006710B6"/>
    <w:rsid w:val="006711B2"/>
    <w:rsid w:val="00671216"/>
    <w:rsid w:val="00671295"/>
    <w:rsid w:val="006712CC"/>
    <w:rsid w:val="006712EC"/>
    <w:rsid w:val="00671300"/>
    <w:rsid w:val="00671314"/>
    <w:rsid w:val="0067140E"/>
    <w:rsid w:val="00671466"/>
    <w:rsid w:val="00671529"/>
    <w:rsid w:val="00671552"/>
    <w:rsid w:val="00671558"/>
    <w:rsid w:val="0067165F"/>
    <w:rsid w:val="006716AD"/>
    <w:rsid w:val="00671787"/>
    <w:rsid w:val="0067179F"/>
    <w:rsid w:val="006717D2"/>
    <w:rsid w:val="0067188C"/>
    <w:rsid w:val="006718CD"/>
    <w:rsid w:val="006718D1"/>
    <w:rsid w:val="006718E5"/>
    <w:rsid w:val="0067191E"/>
    <w:rsid w:val="00671A89"/>
    <w:rsid w:val="00671AF7"/>
    <w:rsid w:val="00671B06"/>
    <w:rsid w:val="00671B0F"/>
    <w:rsid w:val="00671C42"/>
    <w:rsid w:val="00671CEF"/>
    <w:rsid w:val="00671D8A"/>
    <w:rsid w:val="00671DC4"/>
    <w:rsid w:val="00671DC7"/>
    <w:rsid w:val="00671F9D"/>
    <w:rsid w:val="00671FAC"/>
    <w:rsid w:val="00672040"/>
    <w:rsid w:val="006720B2"/>
    <w:rsid w:val="006720BE"/>
    <w:rsid w:val="0067219E"/>
    <w:rsid w:val="00672294"/>
    <w:rsid w:val="006722BD"/>
    <w:rsid w:val="0067232A"/>
    <w:rsid w:val="0067239F"/>
    <w:rsid w:val="006723E1"/>
    <w:rsid w:val="00672411"/>
    <w:rsid w:val="00672488"/>
    <w:rsid w:val="006724AC"/>
    <w:rsid w:val="006724D6"/>
    <w:rsid w:val="00672524"/>
    <w:rsid w:val="00672543"/>
    <w:rsid w:val="00672637"/>
    <w:rsid w:val="0067269F"/>
    <w:rsid w:val="006726DE"/>
    <w:rsid w:val="006726FB"/>
    <w:rsid w:val="00672723"/>
    <w:rsid w:val="00672734"/>
    <w:rsid w:val="00672740"/>
    <w:rsid w:val="0067278E"/>
    <w:rsid w:val="006727EB"/>
    <w:rsid w:val="00672857"/>
    <w:rsid w:val="006728F2"/>
    <w:rsid w:val="00672995"/>
    <w:rsid w:val="00672A51"/>
    <w:rsid w:val="00672AA5"/>
    <w:rsid w:val="00672AE8"/>
    <w:rsid w:val="00672B66"/>
    <w:rsid w:val="00672BA0"/>
    <w:rsid w:val="00672BCD"/>
    <w:rsid w:val="00672BD0"/>
    <w:rsid w:val="00672C3E"/>
    <w:rsid w:val="00672CC7"/>
    <w:rsid w:val="00672D68"/>
    <w:rsid w:val="00672D6A"/>
    <w:rsid w:val="00672DBC"/>
    <w:rsid w:val="00672DDC"/>
    <w:rsid w:val="00672E9A"/>
    <w:rsid w:val="00672EF6"/>
    <w:rsid w:val="00673053"/>
    <w:rsid w:val="006730E1"/>
    <w:rsid w:val="00673185"/>
    <w:rsid w:val="00673215"/>
    <w:rsid w:val="00673239"/>
    <w:rsid w:val="0067325F"/>
    <w:rsid w:val="00673302"/>
    <w:rsid w:val="0067331F"/>
    <w:rsid w:val="0067335E"/>
    <w:rsid w:val="00673494"/>
    <w:rsid w:val="0067349C"/>
    <w:rsid w:val="006734E4"/>
    <w:rsid w:val="006735C8"/>
    <w:rsid w:val="006735C9"/>
    <w:rsid w:val="006735E5"/>
    <w:rsid w:val="006735F9"/>
    <w:rsid w:val="00673606"/>
    <w:rsid w:val="006736B8"/>
    <w:rsid w:val="006737E1"/>
    <w:rsid w:val="0067385B"/>
    <w:rsid w:val="0067386B"/>
    <w:rsid w:val="006738A2"/>
    <w:rsid w:val="00673980"/>
    <w:rsid w:val="00673A10"/>
    <w:rsid w:val="00673AF8"/>
    <w:rsid w:val="00673B33"/>
    <w:rsid w:val="00673B3E"/>
    <w:rsid w:val="00673B47"/>
    <w:rsid w:val="00673B6D"/>
    <w:rsid w:val="00673BC9"/>
    <w:rsid w:val="00673BF4"/>
    <w:rsid w:val="00673C6B"/>
    <w:rsid w:val="00673C73"/>
    <w:rsid w:val="00673C7D"/>
    <w:rsid w:val="00673D2A"/>
    <w:rsid w:val="00673D35"/>
    <w:rsid w:val="00673D43"/>
    <w:rsid w:val="00673D9B"/>
    <w:rsid w:val="00673DE1"/>
    <w:rsid w:val="00673E7F"/>
    <w:rsid w:val="00673EC0"/>
    <w:rsid w:val="00673F9F"/>
    <w:rsid w:val="00674067"/>
    <w:rsid w:val="0067408F"/>
    <w:rsid w:val="00674173"/>
    <w:rsid w:val="0067420B"/>
    <w:rsid w:val="006742C9"/>
    <w:rsid w:val="006742CB"/>
    <w:rsid w:val="00674382"/>
    <w:rsid w:val="006743F1"/>
    <w:rsid w:val="0067447B"/>
    <w:rsid w:val="00674498"/>
    <w:rsid w:val="006744BB"/>
    <w:rsid w:val="006744C7"/>
    <w:rsid w:val="006744E9"/>
    <w:rsid w:val="006744F4"/>
    <w:rsid w:val="0067450F"/>
    <w:rsid w:val="00674517"/>
    <w:rsid w:val="0067451A"/>
    <w:rsid w:val="00674523"/>
    <w:rsid w:val="00674643"/>
    <w:rsid w:val="006747B7"/>
    <w:rsid w:val="0067484D"/>
    <w:rsid w:val="00674891"/>
    <w:rsid w:val="006748A4"/>
    <w:rsid w:val="006748B7"/>
    <w:rsid w:val="006748CC"/>
    <w:rsid w:val="0067490D"/>
    <w:rsid w:val="0067493B"/>
    <w:rsid w:val="006749D1"/>
    <w:rsid w:val="00674A1F"/>
    <w:rsid w:val="00674A29"/>
    <w:rsid w:val="00674A86"/>
    <w:rsid w:val="00674AB9"/>
    <w:rsid w:val="00674AC2"/>
    <w:rsid w:val="00674B0A"/>
    <w:rsid w:val="00674B48"/>
    <w:rsid w:val="00674B9E"/>
    <w:rsid w:val="00674C11"/>
    <w:rsid w:val="00674C9A"/>
    <w:rsid w:val="00674CF5"/>
    <w:rsid w:val="00674DC2"/>
    <w:rsid w:val="00674DDE"/>
    <w:rsid w:val="00674EA5"/>
    <w:rsid w:val="00674ED8"/>
    <w:rsid w:val="00674ED9"/>
    <w:rsid w:val="00674F9B"/>
    <w:rsid w:val="00675014"/>
    <w:rsid w:val="00675025"/>
    <w:rsid w:val="0067502C"/>
    <w:rsid w:val="006750BB"/>
    <w:rsid w:val="006750CB"/>
    <w:rsid w:val="006750EF"/>
    <w:rsid w:val="00675181"/>
    <w:rsid w:val="00675251"/>
    <w:rsid w:val="00675263"/>
    <w:rsid w:val="006752D8"/>
    <w:rsid w:val="006752DD"/>
    <w:rsid w:val="0067532A"/>
    <w:rsid w:val="00675391"/>
    <w:rsid w:val="006753B6"/>
    <w:rsid w:val="0067547C"/>
    <w:rsid w:val="0067547D"/>
    <w:rsid w:val="006754BF"/>
    <w:rsid w:val="0067551A"/>
    <w:rsid w:val="0067553A"/>
    <w:rsid w:val="00675591"/>
    <w:rsid w:val="00675635"/>
    <w:rsid w:val="006756B9"/>
    <w:rsid w:val="006756FE"/>
    <w:rsid w:val="00675705"/>
    <w:rsid w:val="00675769"/>
    <w:rsid w:val="00675846"/>
    <w:rsid w:val="006758B3"/>
    <w:rsid w:val="00675B9C"/>
    <w:rsid w:val="00675BC4"/>
    <w:rsid w:val="00675C0E"/>
    <w:rsid w:val="00675C17"/>
    <w:rsid w:val="00675C69"/>
    <w:rsid w:val="00675D66"/>
    <w:rsid w:val="00675D8F"/>
    <w:rsid w:val="00675DFA"/>
    <w:rsid w:val="00675E1C"/>
    <w:rsid w:val="00675E41"/>
    <w:rsid w:val="00675E4F"/>
    <w:rsid w:val="00675E8A"/>
    <w:rsid w:val="00675EC9"/>
    <w:rsid w:val="00675FD7"/>
    <w:rsid w:val="00676067"/>
    <w:rsid w:val="006760E8"/>
    <w:rsid w:val="00676158"/>
    <w:rsid w:val="006761AF"/>
    <w:rsid w:val="006761EE"/>
    <w:rsid w:val="00676293"/>
    <w:rsid w:val="0067635C"/>
    <w:rsid w:val="006763D2"/>
    <w:rsid w:val="006763E9"/>
    <w:rsid w:val="0067642B"/>
    <w:rsid w:val="00676460"/>
    <w:rsid w:val="00676471"/>
    <w:rsid w:val="006764C4"/>
    <w:rsid w:val="00676589"/>
    <w:rsid w:val="00676592"/>
    <w:rsid w:val="006765AD"/>
    <w:rsid w:val="006765C4"/>
    <w:rsid w:val="006765CD"/>
    <w:rsid w:val="006765E1"/>
    <w:rsid w:val="00676600"/>
    <w:rsid w:val="00676611"/>
    <w:rsid w:val="00676650"/>
    <w:rsid w:val="00676697"/>
    <w:rsid w:val="006766FE"/>
    <w:rsid w:val="00676738"/>
    <w:rsid w:val="0067682D"/>
    <w:rsid w:val="0067689D"/>
    <w:rsid w:val="00676999"/>
    <w:rsid w:val="00676A8D"/>
    <w:rsid w:val="00676AB6"/>
    <w:rsid w:val="00676AB7"/>
    <w:rsid w:val="00676AC2"/>
    <w:rsid w:val="00676AD0"/>
    <w:rsid w:val="00676B23"/>
    <w:rsid w:val="00676B4F"/>
    <w:rsid w:val="00676B5B"/>
    <w:rsid w:val="00676B73"/>
    <w:rsid w:val="00676C42"/>
    <w:rsid w:val="00676C52"/>
    <w:rsid w:val="00676CDD"/>
    <w:rsid w:val="00676D2D"/>
    <w:rsid w:val="00676D82"/>
    <w:rsid w:val="00676E54"/>
    <w:rsid w:val="00676F1B"/>
    <w:rsid w:val="00676F51"/>
    <w:rsid w:val="00676F76"/>
    <w:rsid w:val="00676FE3"/>
    <w:rsid w:val="00676FF8"/>
    <w:rsid w:val="00677054"/>
    <w:rsid w:val="006770B6"/>
    <w:rsid w:val="0067713B"/>
    <w:rsid w:val="00677145"/>
    <w:rsid w:val="00677159"/>
    <w:rsid w:val="00677168"/>
    <w:rsid w:val="006771BF"/>
    <w:rsid w:val="006772FD"/>
    <w:rsid w:val="0067735A"/>
    <w:rsid w:val="006773B4"/>
    <w:rsid w:val="006773E6"/>
    <w:rsid w:val="00677409"/>
    <w:rsid w:val="0067740B"/>
    <w:rsid w:val="00677421"/>
    <w:rsid w:val="00677457"/>
    <w:rsid w:val="00677499"/>
    <w:rsid w:val="006774C8"/>
    <w:rsid w:val="0067753E"/>
    <w:rsid w:val="0067756D"/>
    <w:rsid w:val="00677570"/>
    <w:rsid w:val="0067757E"/>
    <w:rsid w:val="006775AB"/>
    <w:rsid w:val="00677616"/>
    <w:rsid w:val="006776C8"/>
    <w:rsid w:val="00677710"/>
    <w:rsid w:val="006777B6"/>
    <w:rsid w:val="00677840"/>
    <w:rsid w:val="0067788C"/>
    <w:rsid w:val="006778C5"/>
    <w:rsid w:val="0067794F"/>
    <w:rsid w:val="0067796E"/>
    <w:rsid w:val="0067799A"/>
    <w:rsid w:val="006779E4"/>
    <w:rsid w:val="006779E7"/>
    <w:rsid w:val="00677A0F"/>
    <w:rsid w:val="00677AB4"/>
    <w:rsid w:val="00677AD6"/>
    <w:rsid w:val="00677B0F"/>
    <w:rsid w:val="00677B28"/>
    <w:rsid w:val="00677B68"/>
    <w:rsid w:val="00677C09"/>
    <w:rsid w:val="00677D0A"/>
    <w:rsid w:val="00677DA9"/>
    <w:rsid w:val="00677DEA"/>
    <w:rsid w:val="00677E38"/>
    <w:rsid w:val="00677EEB"/>
    <w:rsid w:val="00677F13"/>
    <w:rsid w:val="00677F1F"/>
    <w:rsid w:val="00677F25"/>
    <w:rsid w:val="00677F64"/>
    <w:rsid w:val="00677F70"/>
    <w:rsid w:val="00677F77"/>
    <w:rsid w:val="00680064"/>
    <w:rsid w:val="00680065"/>
    <w:rsid w:val="00680080"/>
    <w:rsid w:val="006800B1"/>
    <w:rsid w:val="00680162"/>
    <w:rsid w:val="00680296"/>
    <w:rsid w:val="0068035B"/>
    <w:rsid w:val="006803A0"/>
    <w:rsid w:val="006803E9"/>
    <w:rsid w:val="00680456"/>
    <w:rsid w:val="00680483"/>
    <w:rsid w:val="006804A5"/>
    <w:rsid w:val="00680582"/>
    <w:rsid w:val="0068059A"/>
    <w:rsid w:val="006805E0"/>
    <w:rsid w:val="00680602"/>
    <w:rsid w:val="0068066F"/>
    <w:rsid w:val="006806C9"/>
    <w:rsid w:val="006808D2"/>
    <w:rsid w:val="00680920"/>
    <w:rsid w:val="00680926"/>
    <w:rsid w:val="0068094A"/>
    <w:rsid w:val="0068096D"/>
    <w:rsid w:val="00680975"/>
    <w:rsid w:val="00680998"/>
    <w:rsid w:val="00680A61"/>
    <w:rsid w:val="00680A70"/>
    <w:rsid w:val="00680AB7"/>
    <w:rsid w:val="00680AE4"/>
    <w:rsid w:val="00680B00"/>
    <w:rsid w:val="00680B53"/>
    <w:rsid w:val="00680BB7"/>
    <w:rsid w:val="00680C37"/>
    <w:rsid w:val="00680C55"/>
    <w:rsid w:val="00680D50"/>
    <w:rsid w:val="00680D9A"/>
    <w:rsid w:val="00680E8B"/>
    <w:rsid w:val="00680EB7"/>
    <w:rsid w:val="00680EF1"/>
    <w:rsid w:val="00680EF4"/>
    <w:rsid w:val="00680F06"/>
    <w:rsid w:val="00680F32"/>
    <w:rsid w:val="00680F86"/>
    <w:rsid w:val="00681186"/>
    <w:rsid w:val="006811A6"/>
    <w:rsid w:val="006811BD"/>
    <w:rsid w:val="00681262"/>
    <w:rsid w:val="0068128F"/>
    <w:rsid w:val="00681316"/>
    <w:rsid w:val="00681324"/>
    <w:rsid w:val="0068132E"/>
    <w:rsid w:val="00681380"/>
    <w:rsid w:val="006813BA"/>
    <w:rsid w:val="006813FD"/>
    <w:rsid w:val="00681461"/>
    <w:rsid w:val="00681517"/>
    <w:rsid w:val="006815AE"/>
    <w:rsid w:val="006815C9"/>
    <w:rsid w:val="0068160E"/>
    <w:rsid w:val="00681716"/>
    <w:rsid w:val="00681718"/>
    <w:rsid w:val="006818DB"/>
    <w:rsid w:val="00681909"/>
    <w:rsid w:val="0068192A"/>
    <w:rsid w:val="00681992"/>
    <w:rsid w:val="00681A68"/>
    <w:rsid w:val="00681A7D"/>
    <w:rsid w:val="00681A99"/>
    <w:rsid w:val="00681ACD"/>
    <w:rsid w:val="00681AE7"/>
    <w:rsid w:val="00681B0F"/>
    <w:rsid w:val="00681BBB"/>
    <w:rsid w:val="00681C45"/>
    <w:rsid w:val="00681CF3"/>
    <w:rsid w:val="00681D11"/>
    <w:rsid w:val="00681D7F"/>
    <w:rsid w:val="00681DA3"/>
    <w:rsid w:val="00681F02"/>
    <w:rsid w:val="00681F8F"/>
    <w:rsid w:val="00681FB5"/>
    <w:rsid w:val="00682052"/>
    <w:rsid w:val="00682078"/>
    <w:rsid w:val="006820F9"/>
    <w:rsid w:val="00682128"/>
    <w:rsid w:val="006821C2"/>
    <w:rsid w:val="006821F4"/>
    <w:rsid w:val="006821F5"/>
    <w:rsid w:val="00682223"/>
    <w:rsid w:val="00682266"/>
    <w:rsid w:val="006822A6"/>
    <w:rsid w:val="006822E6"/>
    <w:rsid w:val="0068233D"/>
    <w:rsid w:val="00682350"/>
    <w:rsid w:val="00682368"/>
    <w:rsid w:val="006823D6"/>
    <w:rsid w:val="006823FB"/>
    <w:rsid w:val="0068256B"/>
    <w:rsid w:val="0068259C"/>
    <w:rsid w:val="006825F1"/>
    <w:rsid w:val="0068264F"/>
    <w:rsid w:val="006826D1"/>
    <w:rsid w:val="006826F3"/>
    <w:rsid w:val="006827AA"/>
    <w:rsid w:val="00682831"/>
    <w:rsid w:val="0068285D"/>
    <w:rsid w:val="006828A8"/>
    <w:rsid w:val="00682936"/>
    <w:rsid w:val="00682942"/>
    <w:rsid w:val="0068294D"/>
    <w:rsid w:val="00682A5D"/>
    <w:rsid w:val="00682AEB"/>
    <w:rsid w:val="00682B01"/>
    <w:rsid w:val="00682B28"/>
    <w:rsid w:val="00682B40"/>
    <w:rsid w:val="00682B9E"/>
    <w:rsid w:val="00682BD7"/>
    <w:rsid w:val="00682C2A"/>
    <w:rsid w:val="00682C33"/>
    <w:rsid w:val="00682CAD"/>
    <w:rsid w:val="00682D0D"/>
    <w:rsid w:val="00682D33"/>
    <w:rsid w:val="00682D3D"/>
    <w:rsid w:val="00682E88"/>
    <w:rsid w:val="00682F1A"/>
    <w:rsid w:val="00683053"/>
    <w:rsid w:val="006830A7"/>
    <w:rsid w:val="006830CC"/>
    <w:rsid w:val="006830CF"/>
    <w:rsid w:val="006831FB"/>
    <w:rsid w:val="00683356"/>
    <w:rsid w:val="006833C8"/>
    <w:rsid w:val="00683435"/>
    <w:rsid w:val="006834A4"/>
    <w:rsid w:val="006834DA"/>
    <w:rsid w:val="00683518"/>
    <w:rsid w:val="00683550"/>
    <w:rsid w:val="0068355F"/>
    <w:rsid w:val="00683582"/>
    <w:rsid w:val="006835AC"/>
    <w:rsid w:val="006835CA"/>
    <w:rsid w:val="006836C5"/>
    <w:rsid w:val="006836D0"/>
    <w:rsid w:val="00683727"/>
    <w:rsid w:val="00683772"/>
    <w:rsid w:val="0068380F"/>
    <w:rsid w:val="00683876"/>
    <w:rsid w:val="00683902"/>
    <w:rsid w:val="00683907"/>
    <w:rsid w:val="00683972"/>
    <w:rsid w:val="00683A21"/>
    <w:rsid w:val="00683A47"/>
    <w:rsid w:val="00683ACF"/>
    <w:rsid w:val="00683ADD"/>
    <w:rsid w:val="00683B62"/>
    <w:rsid w:val="00683CE8"/>
    <w:rsid w:val="00683DFD"/>
    <w:rsid w:val="00683E7B"/>
    <w:rsid w:val="00683ED7"/>
    <w:rsid w:val="00683F6D"/>
    <w:rsid w:val="00683F9A"/>
    <w:rsid w:val="00683FB9"/>
    <w:rsid w:val="00683FC1"/>
    <w:rsid w:val="00684020"/>
    <w:rsid w:val="0068402A"/>
    <w:rsid w:val="00684062"/>
    <w:rsid w:val="00684083"/>
    <w:rsid w:val="006840C8"/>
    <w:rsid w:val="00684141"/>
    <w:rsid w:val="00684155"/>
    <w:rsid w:val="006841F3"/>
    <w:rsid w:val="006842DB"/>
    <w:rsid w:val="00684418"/>
    <w:rsid w:val="00684475"/>
    <w:rsid w:val="00684479"/>
    <w:rsid w:val="00684485"/>
    <w:rsid w:val="006844D5"/>
    <w:rsid w:val="00684500"/>
    <w:rsid w:val="00684518"/>
    <w:rsid w:val="00684528"/>
    <w:rsid w:val="00684587"/>
    <w:rsid w:val="006845B7"/>
    <w:rsid w:val="00684626"/>
    <w:rsid w:val="0068463D"/>
    <w:rsid w:val="00684694"/>
    <w:rsid w:val="00684730"/>
    <w:rsid w:val="0068473D"/>
    <w:rsid w:val="006847AB"/>
    <w:rsid w:val="006847EA"/>
    <w:rsid w:val="006848FA"/>
    <w:rsid w:val="00684A43"/>
    <w:rsid w:val="00684B44"/>
    <w:rsid w:val="00684B72"/>
    <w:rsid w:val="00684BB2"/>
    <w:rsid w:val="00684CE1"/>
    <w:rsid w:val="00684CEA"/>
    <w:rsid w:val="00684D30"/>
    <w:rsid w:val="00684D8C"/>
    <w:rsid w:val="00684D99"/>
    <w:rsid w:val="00684D9C"/>
    <w:rsid w:val="00684DBA"/>
    <w:rsid w:val="00684E52"/>
    <w:rsid w:val="00684EC1"/>
    <w:rsid w:val="00684F73"/>
    <w:rsid w:val="00684F92"/>
    <w:rsid w:val="00684FAC"/>
    <w:rsid w:val="00684FF0"/>
    <w:rsid w:val="00684FF3"/>
    <w:rsid w:val="00685083"/>
    <w:rsid w:val="00685182"/>
    <w:rsid w:val="00685210"/>
    <w:rsid w:val="00685306"/>
    <w:rsid w:val="0068537C"/>
    <w:rsid w:val="006853AD"/>
    <w:rsid w:val="006853BF"/>
    <w:rsid w:val="006853F9"/>
    <w:rsid w:val="0068541C"/>
    <w:rsid w:val="00685497"/>
    <w:rsid w:val="006854B9"/>
    <w:rsid w:val="0068550B"/>
    <w:rsid w:val="0068550D"/>
    <w:rsid w:val="0068551F"/>
    <w:rsid w:val="00685579"/>
    <w:rsid w:val="00685581"/>
    <w:rsid w:val="006855E4"/>
    <w:rsid w:val="0068560B"/>
    <w:rsid w:val="00685651"/>
    <w:rsid w:val="00685653"/>
    <w:rsid w:val="006856F3"/>
    <w:rsid w:val="00685743"/>
    <w:rsid w:val="0068578C"/>
    <w:rsid w:val="0068582B"/>
    <w:rsid w:val="00685907"/>
    <w:rsid w:val="00685965"/>
    <w:rsid w:val="00685966"/>
    <w:rsid w:val="006859C6"/>
    <w:rsid w:val="00685A31"/>
    <w:rsid w:val="00685A6B"/>
    <w:rsid w:val="00685AA6"/>
    <w:rsid w:val="00685AB1"/>
    <w:rsid w:val="00685AB9"/>
    <w:rsid w:val="00685AC7"/>
    <w:rsid w:val="00685C07"/>
    <w:rsid w:val="00685D02"/>
    <w:rsid w:val="00685D5F"/>
    <w:rsid w:val="00685E16"/>
    <w:rsid w:val="00685E64"/>
    <w:rsid w:val="00685E7D"/>
    <w:rsid w:val="00685F8F"/>
    <w:rsid w:val="00685FA7"/>
    <w:rsid w:val="00685FAE"/>
    <w:rsid w:val="00686006"/>
    <w:rsid w:val="00686056"/>
    <w:rsid w:val="006860C3"/>
    <w:rsid w:val="00686128"/>
    <w:rsid w:val="0068613B"/>
    <w:rsid w:val="006861D6"/>
    <w:rsid w:val="00686212"/>
    <w:rsid w:val="00686269"/>
    <w:rsid w:val="0068626B"/>
    <w:rsid w:val="00686285"/>
    <w:rsid w:val="006862B7"/>
    <w:rsid w:val="0068631A"/>
    <w:rsid w:val="00686371"/>
    <w:rsid w:val="00686414"/>
    <w:rsid w:val="00686420"/>
    <w:rsid w:val="00686447"/>
    <w:rsid w:val="00686468"/>
    <w:rsid w:val="006864B2"/>
    <w:rsid w:val="0068659C"/>
    <w:rsid w:val="006865A6"/>
    <w:rsid w:val="006865AB"/>
    <w:rsid w:val="006865F0"/>
    <w:rsid w:val="006865FF"/>
    <w:rsid w:val="0068665A"/>
    <w:rsid w:val="0068669E"/>
    <w:rsid w:val="00686743"/>
    <w:rsid w:val="006867E0"/>
    <w:rsid w:val="00686821"/>
    <w:rsid w:val="0068685D"/>
    <w:rsid w:val="006868A8"/>
    <w:rsid w:val="00686907"/>
    <w:rsid w:val="006869BB"/>
    <w:rsid w:val="00686AA8"/>
    <w:rsid w:val="00686AC4"/>
    <w:rsid w:val="00686B35"/>
    <w:rsid w:val="00686BFF"/>
    <w:rsid w:val="00686C6E"/>
    <w:rsid w:val="00686CB9"/>
    <w:rsid w:val="00686CF6"/>
    <w:rsid w:val="00686CFC"/>
    <w:rsid w:val="00686D08"/>
    <w:rsid w:val="00686DAE"/>
    <w:rsid w:val="00686E21"/>
    <w:rsid w:val="00686E5F"/>
    <w:rsid w:val="00686E86"/>
    <w:rsid w:val="00686E88"/>
    <w:rsid w:val="00686EB2"/>
    <w:rsid w:val="00686EB9"/>
    <w:rsid w:val="00686ECE"/>
    <w:rsid w:val="00686EDA"/>
    <w:rsid w:val="00686EFA"/>
    <w:rsid w:val="00686F0C"/>
    <w:rsid w:val="00686F26"/>
    <w:rsid w:val="00686F3A"/>
    <w:rsid w:val="00686F67"/>
    <w:rsid w:val="00686F83"/>
    <w:rsid w:val="0068702D"/>
    <w:rsid w:val="006870F9"/>
    <w:rsid w:val="00687123"/>
    <w:rsid w:val="00687170"/>
    <w:rsid w:val="0068721A"/>
    <w:rsid w:val="006872AB"/>
    <w:rsid w:val="00687325"/>
    <w:rsid w:val="00687334"/>
    <w:rsid w:val="006873CA"/>
    <w:rsid w:val="006873CE"/>
    <w:rsid w:val="006873D2"/>
    <w:rsid w:val="006873DD"/>
    <w:rsid w:val="0068747A"/>
    <w:rsid w:val="006874A2"/>
    <w:rsid w:val="0068750E"/>
    <w:rsid w:val="0068757D"/>
    <w:rsid w:val="0068757E"/>
    <w:rsid w:val="00687581"/>
    <w:rsid w:val="0068765D"/>
    <w:rsid w:val="00687670"/>
    <w:rsid w:val="0068776C"/>
    <w:rsid w:val="0068779D"/>
    <w:rsid w:val="00687890"/>
    <w:rsid w:val="00687891"/>
    <w:rsid w:val="00687892"/>
    <w:rsid w:val="006878C0"/>
    <w:rsid w:val="0068792C"/>
    <w:rsid w:val="00687AA1"/>
    <w:rsid w:val="00687B71"/>
    <w:rsid w:val="00687C60"/>
    <w:rsid w:val="00687C68"/>
    <w:rsid w:val="00687D2D"/>
    <w:rsid w:val="00687D46"/>
    <w:rsid w:val="00687E5C"/>
    <w:rsid w:val="00687E72"/>
    <w:rsid w:val="00687EBA"/>
    <w:rsid w:val="00687ECD"/>
    <w:rsid w:val="00687F85"/>
    <w:rsid w:val="00687FAE"/>
    <w:rsid w:val="00687FB1"/>
    <w:rsid w:val="00687FFC"/>
    <w:rsid w:val="00690038"/>
    <w:rsid w:val="00690067"/>
    <w:rsid w:val="00690075"/>
    <w:rsid w:val="00690097"/>
    <w:rsid w:val="006900E6"/>
    <w:rsid w:val="0069011F"/>
    <w:rsid w:val="00690189"/>
    <w:rsid w:val="006901C0"/>
    <w:rsid w:val="006901CC"/>
    <w:rsid w:val="00690221"/>
    <w:rsid w:val="006902CF"/>
    <w:rsid w:val="006902D6"/>
    <w:rsid w:val="00690320"/>
    <w:rsid w:val="0069036F"/>
    <w:rsid w:val="006903D3"/>
    <w:rsid w:val="006903DF"/>
    <w:rsid w:val="0069040A"/>
    <w:rsid w:val="00690478"/>
    <w:rsid w:val="00690507"/>
    <w:rsid w:val="00690680"/>
    <w:rsid w:val="006906C3"/>
    <w:rsid w:val="00690850"/>
    <w:rsid w:val="00690882"/>
    <w:rsid w:val="006908B6"/>
    <w:rsid w:val="006908C2"/>
    <w:rsid w:val="006908D2"/>
    <w:rsid w:val="006909AD"/>
    <w:rsid w:val="00690A6B"/>
    <w:rsid w:val="00690A76"/>
    <w:rsid w:val="00690AEB"/>
    <w:rsid w:val="00690BD7"/>
    <w:rsid w:val="00690CE6"/>
    <w:rsid w:val="00690DA7"/>
    <w:rsid w:val="00690DCD"/>
    <w:rsid w:val="00690E62"/>
    <w:rsid w:val="00690F8E"/>
    <w:rsid w:val="00691014"/>
    <w:rsid w:val="0069107C"/>
    <w:rsid w:val="00691084"/>
    <w:rsid w:val="00691180"/>
    <w:rsid w:val="0069129B"/>
    <w:rsid w:val="00691305"/>
    <w:rsid w:val="00691385"/>
    <w:rsid w:val="0069139A"/>
    <w:rsid w:val="00691411"/>
    <w:rsid w:val="00691430"/>
    <w:rsid w:val="00691494"/>
    <w:rsid w:val="006914FF"/>
    <w:rsid w:val="00691566"/>
    <w:rsid w:val="00691637"/>
    <w:rsid w:val="00691675"/>
    <w:rsid w:val="00691705"/>
    <w:rsid w:val="0069172D"/>
    <w:rsid w:val="0069178E"/>
    <w:rsid w:val="006918FA"/>
    <w:rsid w:val="00691978"/>
    <w:rsid w:val="006919D1"/>
    <w:rsid w:val="006919E9"/>
    <w:rsid w:val="00691A27"/>
    <w:rsid w:val="00691A55"/>
    <w:rsid w:val="00691AAB"/>
    <w:rsid w:val="00691ABB"/>
    <w:rsid w:val="00691AFD"/>
    <w:rsid w:val="00691B03"/>
    <w:rsid w:val="00691B46"/>
    <w:rsid w:val="00691B67"/>
    <w:rsid w:val="00691BB4"/>
    <w:rsid w:val="00691C2B"/>
    <w:rsid w:val="00691DA6"/>
    <w:rsid w:val="00691E6B"/>
    <w:rsid w:val="00691F1D"/>
    <w:rsid w:val="00691F66"/>
    <w:rsid w:val="00692010"/>
    <w:rsid w:val="00692021"/>
    <w:rsid w:val="0069206F"/>
    <w:rsid w:val="006920B8"/>
    <w:rsid w:val="00692148"/>
    <w:rsid w:val="00692168"/>
    <w:rsid w:val="0069217D"/>
    <w:rsid w:val="0069218F"/>
    <w:rsid w:val="006921F4"/>
    <w:rsid w:val="0069223B"/>
    <w:rsid w:val="00692327"/>
    <w:rsid w:val="00692364"/>
    <w:rsid w:val="0069239A"/>
    <w:rsid w:val="006923B2"/>
    <w:rsid w:val="00692540"/>
    <w:rsid w:val="00692619"/>
    <w:rsid w:val="0069262F"/>
    <w:rsid w:val="0069266F"/>
    <w:rsid w:val="0069276E"/>
    <w:rsid w:val="00692795"/>
    <w:rsid w:val="0069279B"/>
    <w:rsid w:val="006927E5"/>
    <w:rsid w:val="00692832"/>
    <w:rsid w:val="006929CC"/>
    <w:rsid w:val="00692A3C"/>
    <w:rsid w:val="00692A7F"/>
    <w:rsid w:val="00692A8A"/>
    <w:rsid w:val="00692A8E"/>
    <w:rsid w:val="00692AD8"/>
    <w:rsid w:val="00692AE3"/>
    <w:rsid w:val="00692B33"/>
    <w:rsid w:val="00692B52"/>
    <w:rsid w:val="00692B63"/>
    <w:rsid w:val="00692CB9"/>
    <w:rsid w:val="00692CE1"/>
    <w:rsid w:val="00692D50"/>
    <w:rsid w:val="00692D67"/>
    <w:rsid w:val="00692E2C"/>
    <w:rsid w:val="00692E46"/>
    <w:rsid w:val="00692F14"/>
    <w:rsid w:val="00692FA3"/>
    <w:rsid w:val="0069305B"/>
    <w:rsid w:val="00693061"/>
    <w:rsid w:val="00693069"/>
    <w:rsid w:val="0069329B"/>
    <w:rsid w:val="00693346"/>
    <w:rsid w:val="0069335D"/>
    <w:rsid w:val="006933E1"/>
    <w:rsid w:val="0069345F"/>
    <w:rsid w:val="00693492"/>
    <w:rsid w:val="006934AD"/>
    <w:rsid w:val="006934B0"/>
    <w:rsid w:val="006934CD"/>
    <w:rsid w:val="00693578"/>
    <w:rsid w:val="006935D6"/>
    <w:rsid w:val="00693625"/>
    <w:rsid w:val="00693670"/>
    <w:rsid w:val="00693704"/>
    <w:rsid w:val="00693751"/>
    <w:rsid w:val="0069375C"/>
    <w:rsid w:val="006937D3"/>
    <w:rsid w:val="0069381C"/>
    <w:rsid w:val="00693854"/>
    <w:rsid w:val="006938A6"/>
    <w:rsid w:val="00693A5D"/>
    <w:rsid w:val="00693A76"/>
    <w:rsid w:val="00693A8E"/>
    <w:rsid w:val="00693B1E"/>
    <w:rsid w:val="00693B3D"/>
    <w:rsid w:val="00693C4A"/>
    <w:rsid w:val="00693C67"/>
    <w:rsid w:val="00693CC7"/>
    <w:rsid w:val="00693CD1"/>
    <w:rsid w:val="00693CD5"/>
    <w:rsid w:val="00693D14"/>
    <w:rsid w:val="00693D21"/>
    <w:rsid w:val="00693DFE"/>
    <w:rsid w:val="00693E2D"/>
    <w:rsid w:val="00693E58"/>
    <w:rsid w:val="00693ECC"/>
    <w:rsid w:val="00693F19"/>
    <w:rsid w:val="00693F3F"/>
    <w:rsid w:val="00693F6B"/>
    <w:rsid w:val="00694005"/>
    <w:rsid w:val="0069401F"/>
    <w:rsid w:val="00694183"/>
    <w:rsid w:val="006941D9"/>
    <w:rsid w:val="00694215"/>
    <w:rsid w:val="0069423A"/>
    <w:rsid w:val="0069425D"/>
    <w:rsid w:val="0069428B"/>
    <w:rsid w:val="00694298"/>
    <w:rsid w:val="00694302"/>
    <w:rsid w:val="00694348"/>
    <w:rsid w:val="00694364"/>
    <w:rsid w:val="006943A1"/>
    <w:rsid w:val="006943AF"/>
    <w:rsid w:val="00694401"/>
    <w:rsid w:val="0069441A"/>
    <w:rsid w:val="00694477"/>
    <w:rsid w:val="00694573"/>
    <w:rsid w:val="00694593"/>
    <w:rsid w:val="006945B5"/>
    <w:rsid w:val="006946A5"/>
    <w:rsid w:val="006946B5"/>
    <w:rsid w:val="00694701"/>
    <w:rsid w:val="00694769"/>
    <w:rsid w:val="00694779"/>
    <w:rsid w:val="006947A0"/>
    <w:rsid w:val="006947DF"/>
    <w:rsid w:val="00694818"/>
    <w:rsid w:val="006948C3"/>
    <w:rsid w:val="0069492A"/>
    <w:rsid w:val="006949BD"/>
    <w:rsid w:val="006949C7"/>
    <w:rsid w:val="00694A24"/>
    <w:rsid w:val="00694A72"/>
    <w:rsid w:val="00694A73"/>
    <w:rsid w:val="00694AB0"/>
    <w:rsid w:val="00694B12"/>
    <w:rsid w:val="00694B21"/>
    <w:rsid w:val="00694B23"/>
    <w:rsid w:val="00694B30"/>
    <w:rsid w:val="00694B5A"/>
    <w:rsid w:val="00694BC1"/>
    <w:rsid w:val="00694C01"/>
    <w:rsid w:val="00694C3A"/>
    <w:rsid w:val="00694C44"/>
    <w:rsid w:val="00694C61"/>
    <w:rsid w:val="00694CA8"/>
    <w:rsid w:val="00694D42"/>
    <w:rsid w:val="00694DA0"/>
    <w:rsid w:val="00694DB2"/>
    <w:rsid w:val="00694E4B"/>
    <w:rsid w:val="00694F09"/>
    <w:rsid w:val="00695014"/>
    <w:rsid w:val="00695029"/>
    <w:rsid w:val="006951D3"/>
    <w:rsid w:val="00695233"/>
    <w:rsid w:val="00695275"/>
    <w:rsid w:val="0069528E"/>
    <w:rsid w:val="0069529D"/>
    <w:rsid w:val="006952DE"/>
    <w:rsid w:val="006953D1"/>
    <w:rsid w:val="0069540F"/>
    <w:rsid w:val="0069545D"/>
    <w:rsid w:val="00695482"/>
    <w:rsid w:val="00695535"/>
    <w:rsid w:val="0069558C"/>
    <w:rsid w:val="006955ED"/>
    <w:rsid w:val="0069565D"/>
    <w:rsid w:val="00695725"/>
    <w:rsid w:val="006957EB"/>
    <w:rsid w:val="006957F9"/>
    <w:rsid w:val="006957FF"/>
    <w:rsid w:val="00695807"/>
    <w:rsid w:val="0069585B"/>
    <w:rsid w:val="00695973"/>
    <w:rsid w:val="00695998"/>
    <w:rsid w:val="006959F6"/>
    <w:rsid w:val="00695A17"/>
    <w:rsid w:val="00695B09"/>
    <w:rsid w:val="00695B67"/>
    <w:rsid w:val="00695B6C"/>
    <w:rsid w:val="00695BF3"/>
    <w:rsid w:val="00695C41"/>
    <w:rsid w:val="00695C62"/>
    <w:rsid w:val="00695C6B"/>
    <w:rsid w:val="00695CC8"/>
    <w:rsid w:val="00695E2D"/>
    <w:rsid w:val="0069601C"/>
    <w:rsid w:val="00696024"/>
    <w:rsid w:val="0069603E"/>
    <w:rsid w:val="0069604C"/>
    <w:rsid w:val="0069611C"/>
    <w:rsid w:val="00696120"/>
    <w:rsid w:val="0069617F"/>
    <w:rsid w:val="00696200"/>
    <w:rsid w:val="0069626B"/>
    <w:rsid w:val="00696449"/>
    <w:rsid w:val="006964EE"/>
    <w:rsid w:val="006964F3"/>
    <w:rsid w:val="00696551"/>
    <w:rsid w:val="00696553"/>
    <w:rsid w:val="00696560"/>
    <w:rsid w:val="006965D6"/>
    <w:rsid w:val="0069663F"/>
    <w:rsid w:val="00696675"/>
    <w:rsid w:val="0069668C"/>
    <w:rsid w:val="006966A2"/>
    <w:rsid w:val="00696714"/>
    <w:rsid w:val="006967C3"/>
    <w:rsid w:val="006967F2"/>
    <w:rsid w:val="00696837"/>
    <w:rsid w:val="006968F8"/>
    <w:rsid w:val="0069694A"/>
    <w:rsid w:val="00696A01"/>
    <w:rsid w:val="00696A11"/>
    <w:rsid w:val="00696A6B"/>
    <w:rsid w:val="00696A8E"/>
    <w:rsid w:val="00696AE1"/>
    <w:rsid w:val="00696B67"/>
    <w:rsid w:val="00696BA1"/>
    <w:rsid w:val="00696BC1"/>
    <w:rsid w:val="00696BE6"/>
    <w:rsid w:val="00696C02"/>
    <w:rsid w:val="00696C24"/>
    <w:rsid w:val="00696E74"/>
    <w:rsid w:val="00696EFD"/>
    <w:rsid w:val="00696F38"/>
    <w:rsid w:val="00696F4D"/>
    <w:rsid w:val="00697067"/>
    <w:rsid w:val="006970AB"/>
    <w:rsid w:val="006970AF"/>
    <w:rsid w:val="006970C6"/>
    <w:rsid w:val="00697117"/>
    <w:rsid w:val="00697185"/>
    <w:rsid w:val="0069719B"/>
    <w:rsid w:val="006971F7"/>
    <w:rsid w:val="00697234"/>
    <w:rsid w:val="0069723C"/>
    <w:rsid w:val="006972D0"/>
    <w:rsid w:val="00697344"/>
    <w:rsid w:val="00697492"/>
    <w:rsid w:val="006974CD"/>
    <w:rsid w:val="00697516"/>
    <w:rsid w:val="00697550"/>
    <w:rsid w:val="00697597"/>
    <w:rsid w:val="0069759B"/>
    <w:rsid w:val="006975A4"/>
    <w:rsid w:val="006975CA"/>
    <w:rsid w:val="00697639"/>
    <w:rsid w:val="00697676"/>
    <w:rsid w:val="00697835"/>
    <w:rsid w:val="00697841"/>
    <w:rsid w:val="0069787B"/>
    <w:rsid w:val="006978D8"/>
    <w:rsid w:val="00697953"/>
    <w:rsid w:val="0069795F"/>
    <w:rsid w:val="00697963"/>
    <w:rsid w:val="006979B7"/>
    <w:rsid w:val="006979EC"/>
    <w:rsid w:val="00697A24"/>
    <w:rsid w:val="00697A53"/>
    <w:rsid w:val="00697ADF"/>
    <w:rsid w:val="00697B06"/>
    <w:rsid w:val="00697B75"/>
    <w:rsid w:val="00697B77"/>
    <w:rsid w:val="00697BDC"/>
    <w:rsid w:val="00697C0E"/>
    <w:rsid w:val="00697C29"/>
    <w:rsid w:val="00697C93"/>
    <w:rsid w:val="00697CA2"/>
    <w:rsid w:val="00697CAF"/>
    <w:rsid w:val="00697D36"/>
    <w:rsid w:val="00697D48"/>
    <w:rsid w:val="00697D50"/>
    <w:rsid w:val="00697DFC"/>
    <w:rsid w:val="00697E14"/>
    <w:rsid w:val="00697E2B"/>
    <w:rsid w:val="00697E44"/>
    <w:rsid w:val="00697E4E"/>
    <w:rsid w:val="00697E74"/>
    <w:rsid w:val="00697EAF"/>
    <w:rsid w:val="00697F62"/>
    <w:rsid w:val="00697FF4"/>
    <w:rsid w:val="006A00AC"/>
    <w:rsid w:val="006A00EA"/>
    <w:rsid w:val="006A0132"/>
    <w:rsid w:val="006A0157"/>
    <w:rsid w:val="006A01CF"/>
    <w:rsid w:val="006A02A0"/>
    <w:rsid w:val="006A0416"/>
    <w:rsid w:val="006A0508"/>
    <w:rsid w:val="006A0599"/>
    <w:rsid w:val="006A05AD"/>
    <w:rsid w:val="006A05EE"/>
    <w:rsid w:val="006A061D"/>
    <w:rsid w:val="006A0625"/>
    <w:rsid w:val="006A06ED"/>
    <w:rsid w:val="006A07B4"/>
    <w:rsid w:val="006A0867"/>
    <w:rsid w:val="006A0871"/>
    <w:rsid w:val="006A08B9"/>
    <w:rsid w:val="006A08DB"/>
    <w:rsid w:val="006A0999"/>
    <w:rsid w:val="006A0B97"/>
    <w:rsid w:val="006A0BC6"/>
    <w:rsid w:val="006A0C79"/>
    <w:rsid w:val="006A0DFF"/>
    <w:rsid w:val="006A0E5D"/>
    <w:rsid w:val="006A0E80"/>
    <w:rsid w:val="006A0E88"/>
    <w:rsid w:val="006A0EE3"/>
    <w:rsid w:val="006A0EF7"/>
    <w:rsid w:val="006A0F06"/>
    <w:rsid w:val="006A0F76"/>
    <w:rsid w:val="006A0F89"/>
    <w:rsid w:val="006A1095"/>
    <w:rsid w:val="006A10D7"/>
    <w:rsid w:val="006A10F5"/>
    <w:rsid w:val="006A1198"/>
    <w:rsid w:val="006A11A6"/>
    <w:rsid w:val="006A1286"/>
    <w:rsid w:val="006A12AD"/>
    <w:rsid w:val="006A1544"/>
    <w:rsid w:val="006A1597"/>
    <w:rsid w:val="006A15E3"/>
    <w:rsid w:val="006A1611"/>
    <w:rsid w:val="006A1640"/>
    <w:rsid w:val="006A1677"/>
    <w:rsid w:val="006A16C1"/>
    <w:rsid w:val="006A16EB"/>
    <w:rsid w:val="006A1782"/>
    <w:rsid w:val="006A1947"/>
    <w:rsid w:val="006A197A"/>
    <w:rsid w:val="006A199F"/>
    <w:rsid w:val="006A19E6"/>
    <w:rsid w:val="006A1A21"/>
    <w:rsid w:val="006A1A32"/>
    <w:rsid w:val="006A1A94"/>
    <w:rsid w:val="006A1AB7"/>
    <w:rsid w:val="006A1ADA"/>
    <w:rsid w:val="006A1AFA"/>
    <w:rsid w:val="006A1B89"/>
    <w:rsid w:val="006A1C7F"/>
    <w:rsid w:val="006A1CAF"/>
    <w:rsid w:val="006A1CF0"/>
    <w:rsid w:val="006A1D05"/>
    <w:rsid w:val="006A1D90"/>
    <w:rsid w:val="006A1DC4"/>
    <w:rsid w:val="006A1E49"/>
    <w:rsid w:val="006A1EF6"/>
    <w:rsid w:val="006A1F8F"/>
    <w:rsid w:val="006A1F9D"/>
    <w:rsid w:val="006A1FCE"/>
    <w:rsid w:val="006A1FDA"/>
    <w:rsid w:val="006A1FED"/>
    <w:rsid w:val="006A2055"/>
    <w:rsid w:val="006A20CB"/>
    <w:rsid w:val="006A2121"/>
    <w:rsid w:val="006A215F"/>
    <w:rsid w:val="006A21AD"/>
    <w:rsid w:val="006A224E"/>
    <w:rsid w:val="006A2286"/>
    <w:rsid w:val="006A22A8"/>
    <w:rsid w:val="006A22B3"/>
    <w:rsid w:val="006A23C8"/>
    <w:rsid w:val="006A2528"/>
    <w:rsid w:val="006A2597"/>
    <w:rsid w:val="006A25D5"/>
    <w:rsid w:val="006A25E3"/>
    <w:rsid w:val="006A26FC"/>
    <w:rsid w:val="006A277A"/>
    <w:rsid w:val="006A27A3"/>
    <w:rsid w:val="006A27E3"/>
    <w:rsid w:val="006A2809"/>
    <w:rsid w:val="006A2877"/>
    <w:rsid w:val="006A287B"/>
    <w:rsid w:val="006A289C"/>
    <w:rsid w:val="006A28C1"/>
    <w:rsid w:val="006A28E9"/>
    <w:rsid w:val="006A2942"/>
    <w:rsid w:val="006A295F"/>
    <w:rsid w:val="006A29FF"/>
    <w:rsid w:val="006A2A7A"/>
    <w:rsid w:val="006A2A9F"/>
    <w:rsid w:val="006A2AFF"/>
    <w:rsid w:val="006A2B59"/>
    <w:rsid w:val="006A2B5C"/>
    <w:rsid w:val="006A2BE7"/>
    <w:rsid w:val="006A2BEA"/>
    <w:rsid w:val="006A2C11"/>
    <w:rsid w:val="006A2C86"/>
    <w:rsid w:val="006A2C87"/>
    <w:rsid w:val="006A2D54"/>
    <w:rsid w:val="006A2D81"/>
    <w:rsid w:val="006A2D97"/>
    <w:rsid w:val="006A2DD0"/>
    <w:rsid w:val="006A2EC7"/>
    <w:rsid w:val="006A2F1B"/>
    <w:rsid w:val="006A2F8F"/>
    <w:rsid w:val="006A2F9A"/>
    <w:rsid w:val="006A3010"/>
    <w:rsid w:val="006A3063"/>
    <w:rsid w:val="006A308B"/>
    <w:rsid w:val="006A30D1"/>
    <w:rsid w:val="006A30E1"/>
    <w:rsid w:val="006A3166"/>
    <w:rsid w:val="006A31CA"/>
    <w:rsid w:val="006A31DE"/>
    <w:rsid w:val="006A31E3"/>
    <w:rsid w:val="006A31EB"/>
    <w:rsid w:val="006A326C"/>
    <w:rsid w:val="006A3278"/>
    <w:rsid w:val="006A3339"/>
    <w:rsid w:val="006A339D"/>
    <w:rsid w:val="006A340D"/>
    <w:rsid w:val="006A342F"/>
    <w:rsid w:val="006A346E"/>
    <w:rsid w:val="006A34C4"/>
    <w:rsid w:val="006A34E4"/>
    <w:rsid w:val="006A3515"/>
    <w:rsid w:val="006A356E"/>
    <w:rsid w:val="006A359A"/>
    <w:rsid w:val="006A35E2"/>
    <w:rsid w:val="006A3691"/>
    <w:rsid w:val="006A36DF"/>
    <w:rsid w:val="006A3707"/>
    <w:rsid w:val="006A3727"/>
    <w:rsid w:val="006A3768"/>
    <w:rsid w:val="006A382E"/>
    <w:rsid w:val="006A3869"/>
    <w:rsid w:val="006A3884"/>
    <w:rsid w:val="006A3892"/>
    <w:rsid w:val="006A3897"/>
    <w:rsid w:val="006A3913"/>
    <w:rsid w:val="006A3921"/>
    <w:rsid w:val="006A39BF"/>
    <w:rsid w:val="006A39E2"/>
    <w:rsid w:val="006A3A73"/>
    <w:rsid w:val="006A3A98"/>
    <w:rsid w:val="006A3AA6"/>
    <w:rsid w:val="006A3AB5"/>
    <w:rsid w:val="006A3AC1"/>
    <w:rsid w:val="006A3ADF"/>
    <w:rsid w:val="006A3AE9"/>
    <w:rsid w:val="006A3CD0"/>
    <w:rsid w:val="006A3CD2"/>
    <w:rsid w:val="006A3D0A"/>
    <w:rsid w:val="006A3D22"/>
    <w:rsid w:val="006A3D3B"/>
    <w:rsid w:val="006A3D6E"/>
    <w:rsid w:val="006A3E0B"/>
    <w:rsid w:val="006A3E56"/>
    <w:rsid w:val="006A3E9B"/>
    <w:rsid w:val="006A3FBE"/>
    <w:rsid w:val="006A403B"/>
    <w:rsid w:val="006A41FD"/>
    <w:rsid w:val="006A4206"/>
    <w:rsid w:val="006A4210"/>
    <w:rsid w:val="006A4234"/>
    <w:rsid w:val="006A428F"/>
    <w:rsid w:val="006A42F8"/>
    <w:rsid w:val="006A4399"/>
    <w:rsid w:val="006A43E6"/>
    <w:rsid w:val="006A4419"/>
    <w:rsid w:val="006A44B3"/>
    <w:rsid w:val="006A44CD"/>
    <w:rsid w:val="006A45C4"/>
    <w:rsid w:val="006A45DC"/>
    <w:rsid w:val="006A4695"/>
    <w:rsid w:val="006A476B"/>
    <w:rsid w:val="006A4775"/>
    <w:rsid w:val="006A477F"/>
    <w:rsid w:val="006A480A"/>
    <w:rsid w:val="006A483E"/>
    <w:rsid w:val="006A483F"/>
    <w:rsid w:val="006A4858"/>
    <w:rsid w:val="006A4869"/>
    <w:rsid w:val="006A48A0"/>
    <w:rsid w:val="006A48D2"/>
    <w:rsid w:val="006A48D7"/>
    <w:rsid w:val="006A4908"/>
    <w:rsid w:val="006A4992"/>
    <w:rsid w:val="006A49A0"/>
    <w:rsid w:val="006A4A36"/>
    <w:rsid w:val="006A4A53"/>
    <w:rsid w:val="006A4A7A"/>
    <w:rsid w:val="006A4B67"/>
    <w:rsid w:val="006A4B7A"/>
    <w:rsid w:val="006A4C2F"/>
    <w:rsid w:val="006A4C63"/>
    <w:rsid w:val="006A4CFE"/>
    <w:rsid w:val="006A4D99"/>
    <w:rsid w:val="006A4DD2"/>
    <w:rsid w:val="006A4E50"/>
    <w:rsid w:val="006A4EA6"/>
    <w:rsid w:val="006A4EB3"/>
    <w:rsid w:val="006A4EF5"/>
    <w:rsid w:val="006A4F41"/>
    <w:rsid w:val="006A4FC1"/>
    <w:rsid w:val="006A4FD5"/>
    <w:rsid w:val="006A4FFD"/>
    <w:rsid w:val="006A5083"/>
    <w:rsid w:val="006A5096"/>
    <w:rsid w:val="006A50AA"/>
    <w:rsid w:val="006A50B6"/>
    <w:rsid w:val="006A50C5"/>
    <w:rsid w:val="006A5228"/>
    <w:rsid w:val="006A52FD"/>
    <w:rsid w:val="006A5311"/>
    <w:rsid w:val="006A5314"/>
    <w:rsid w:val="006A5327"/>
    <w:rsid w:val="006A539F"/>
    <w:rsid w:val="006A53F2"/>
    <w:rsid w:val="006A541D"/>
    <w:rsid w:val="006A5485"/>
    <w:rsid w:val="006A54A2"/>
    <w:rsid w:val="006A54B7"/>
    <w:rsid w:val="006A54E6"/>
    <w:rsid w:val="006A553E"/>
    <w:rsid w:val="006A5548"/>
    <w:rsid w:val="006A55B8"/>
    <w:rsid w:val="006A55F0"/>
    <w:rsid w:val="006A5681"/>
    <w:rsid w:val="006A5697"/>
    <w:rsid w:val="006A56DD"/>
    <w:rsid w:val="006A5719"/>
    <w:rsid w:val="006A573C"/>
    <w:rsid w:val="006A57EB"/>
    <w:rsid w:val="006A581D"/>
    <w:rsid w:val="006A583B"/>
    <w:rsid w:val="006A58D1"/>
    <w:rsid w:val="006A58F5"/>
    <w:rsid w:val="006A58F8"/>
    <w:rsid w:val="006A597F"/>
    <w:rsid w:val="006A59AB"/>
    <w:rsid w:val="006A5A34"/>
    <w:rsid w:val="006A5B7E"/>
    <w:rsid w:val="006A5BD4"/>
    <w:rsid w:val="006A5C34"/>
    <w:rsid w:val="006A5CE9"/>
    <w:rsid w:val="006A5D32"/>
    <w:rsid w:val="006A5E1C"/>
    <w:rsid w:val="006A5E1E"/>
    <w:rsid w:val="006A5E44"/>
    <w:rsid w:val="006A5E9C"/>
    <w:rsid w:val="006A5F1F"/>
    <w:rsid w:val="006A5F4F"/>
    <w:rsid w:val="006A5F52"/>
    <w:rsid w:val="006A5F97"/>
    <w:rsid w:val="006A5FB8"/>
    <w:rsid w:val="006A6026"/>
    <w:rsid w:val="006A6065"/>
    <w:rsid w:val="006A60A8"/>
    <w:rsid w:val="006A60CB"/>
    <w:rsid w:val="006A6104"/>
    <w:rsid w:val="006A6199"/>
    <w:rsid w:val="006A619B"/>
    <w:rsid w:val="006A625B"/>
    <w:rsid w:val="006A6261"/>
    <w:rsid w:val="006A6278"/>
    <w:rsid w:val="006A6287"/>
    <w:rsid w:val="006A6366"/>
    <w:rsid w:val="006A6488"/>
    <w:rsid w:val="006A64AB"/>
    <w:rsid w:val="006A64D5"/>
    <w:rsid w:val="006A6507"/>
    <w:rsid w:val="006A6508"/>
    <w:rsid w:val="006A65BA"/>
    <w:rsid w:val="006A6617"/>
    <w:rsid w:val="006A6694"/>
    <w:rsid w:val="006A66EF"/>
    <w:rsid w:val="006A6762"/>
    <w:rsid w:val="006A67A9"/>
    <w:rsid w:val="006A67F3"/>
    <w:rsid w:val="006A6805"/>
    <w:rsid w:val="006A6A0D"/>
    <w:rsid w:val="006A6A4E"/>
    <w:rsid w:val="006A6A76"/>
    <w:rsid w:val="006A6ABA"/>
    <w:rsid w:val="006A6B7A"/>
    <w:rsid w:val="006A6BD4"/>
    <w:rsid w:val="006A6CC8"/>
    <w:rsid w:val="006A6CF6"/>
    <w:rsid w:val="006A6D12"/>
    <w:rsid w:val="006A6D14"/>
    <w:rsid w:val="006A6D82"/>
    <w:rsid w:val="006A6DF5"/>
    <w:rsid w:val="006A6E0B"/>
    <w:rsid w:val="006A6E9C"/>
    <w:rsid w:val="006A6EFC"/>
    <w:rsid w:val="006A6F0A"/>
    <w:rsid w:val="006A6FD7"/>
    <w:rsid w:val="006A7003"/>
    <w:rsid w:val="006A7053"/>
    <w:rsid w:val="006A70DB"/>
    <w:rsid w:val="006A70FD"/>
    <w:rsid w:val="006A7189"/>
    <w:rsid w:val="006A7223"/>
    <w:rsid w:val="006A733F"/>
    <w:rsid w:val="006A734E"/>
    <w:rsid w:val="006A7477"/>
    <w:rsid w:val="006A751B"/>
    <w:rsid w:val="006A7558"/>
    <w:rsid w:val="006A7582"/>
    <w:rsid w:val="006A761B"/>
    <w:rsid w:val="006A763A"/>
    <w:rsid w:val="006A76C4"/>
    <w:rsid w:val="006A76EC"/>
    <w:rsid w:val="006A777D"/>
    <w:rsid w:val="006A77C6"/>
    <w:rsid w:val="006A7850"/>
    <w:rsid w:val="006A7869"/>
    <w:rsid w:val="006A7884"/>
    <w:rsid w:val="006A78AE"/>
    <w:rsid w:val="006A78B0"/>
    <w:rsid w:val="006A78D5"/>
    <w:rsid w:val="006A7ABC"/>
    <w:rsid w:val="006A7AF7"/>
    <w:rsid w:val="006A7B20"/>
    <w:rsid w:val="006A7B52"/>
    <w:rsid w:val="006A7BB3"/>
    <w:rsid w:val="006A7BC1"/>
    <w:rsid w:val="006A7BDC"/>
    <w:rsid w:val="006A7C0E"/>
    <w:rsid w:val="006A7CD7"/>
    <w:rsid w:val="006A7D6B"/>
    <w:rsid w:val="006A7DC5"/>
    <w:rsid w:val="006A7E6C"/>
    <w:rsid w:val="006A7E7E"/>
    <w:rsid w:val="006A7ECE"/>
    <w:rsid w:val="006A7EE5"/>
    <w:rsid w:val="006A7EF4"/>
    <w:rsid w:val="006A7EFE"/>
    <w:rsid w:val="006A7F1E"/>
    <w:rsid w:val="006A7F22"/>
    <w:rsid w:val="006A7F24"/>
    <w:rsid w:val="006A7F31"/>
    <w:rsid w:val="006A7F6B"/>
    <w:rsid w:val="006B0060"/>
    <w:rsid w:val="006B0078"/>
    <w:rsid w:val="006B008E"/>
    <w:rsid w:val="006B00CC"/>
    <w:rsid w:val="006B00EA"/>
    <w:rsid w:val="006B00F0"/>
    <w:rsid w:val="006B0125"/>
    <w:rsid w:val="006B017A"/>
    <w:rsid w:val="006B0195"/>
    <w:rsid w:val="006B01B0"/>
    <w:rsid w:val="006B021E"/>
    <w:rsid w:val="006B021F"/>
    <w:rsid w:val="006B024D"/>
    <w:rsid w:val="006B0278"/>
    <w:rsid w:val="006B02BF"/>
    <w:rsid w:val="006B02F1"/>
    <w:rsid w:val="006B0311"/>
    <w:rsid w:val="006B0341"/>
    <w:rsid w:val="006B038F"/>
    <w:rsid w:val="006B03BD"/>
    <w:rsid w:val="006B03DF"/>
    <w:rsid w:val="006B03E9"/>
    <w:rsid w:val="006B0422"/>
    <w:rsid w:val="006B043B"/>
    <w:rsid w:val="006B04BB"/>
    <w:rsid w:val="006B0508"/>
    <w:rsid w:val="006B067D"/>
    <w:rsid w:val="006B0843"/>
    <w:rsid w:val="006B0855"/>
    <w:rsid w:val="006B08C4"/>
    <w:rsid w:val="006B0908"/>
    <w:rsid w:val="006B096C"/>
    <w:rsid w:val="006B0982"/>
    <w:rsid w:val="006B09D7"/>
    <w:rsid w:val="006B0B64"/>
    <w:rsid w:val="006B0BAA"/>
    <w:rsid w:val="006B0C0F"/>
    <w:rsid w:val="006B0C29"/>
    <w:rsid w:val="006B0C2E"/>
    <w:rsid w:val="006B0C5D"/>
    <w:rsid w:val="006B0C94"/>
    <w:rsid w:val="006B0D39"/>
    <w:rsid w:val="006B0DEF"/>
    <w:rsid w:val="006B0EB6"/>
    <w:rsid w:val="006B0EEC"/>
    <w:rsid w:val="006B0F84"/>
    <w:rsid w:val="006B10D3"/>
    <w:rsid w:val="006B10FD"/>
    <w:rsid w:val="006B1181"/>
    <w:rsid w:val="006B1269"/>
    <w:rsid w:val="006B128C"/>
    <w:rsid w:val="006B128D"/>
    <w:rsid w:val="006B12EF"/>
    <w:rsid w:val="006B13F3"/>
    <w:rsid w:val="006B142C"/>
    <w:rsid w:val="006B142D"/>
    <w:rsid w:val="006B145E"/>
    <w:rsid w:val="006B14CD"/>
    <w:rsid w:val="006B1561"/>
    <w:rsid w:val="006B1591"/>
    <w:rsid w:val="006B15DD"/>
    <w:rsid w:val="006B15F2"/>
    <w:rsid w:val="006B1607"/>
    <w:rsid w:val="006B172B"/>
    <w:rsid w:val="006B175B"/>
    <w:rsid w:val="006B17D3"/>
    <w:rsid w:val="006B1935"/>
    <w:rsid w:val="006B1978"/>
    <w:rsid w:val="006B1983"/>
    <w:rsid w:val="006B198F"/>
    <w:rsid w:val="006B19A3"/>
    <w:rsid w:val="006B1A9F"/>
    <w:rsid w:val="006B1AA4"/>
    <w:rsid w:val="006B1ACD"/>
    <w:rsid w:val="006B1B03"/>
    <w:rsid w:val="006B1B67"/>
    <w:rsid w:val="006B1BC2"/>
    <w:rsid w:val="006B1BE2"/>
    <w:rsid w:val="006B1C00"/>
    <w:rsid w:val="006B1C31"/>
    <w:rsid w:val="006B1D34"/>
    <w:rsid w:val="006B1D6C"/>
    <w:rsid w:val="006B1DA7"/>
    <w:rsid w:val="006B1DB1"/>
    <w:rsid w:val="006B1DBD"/>
    <w:rsid w:val="006B202B"/>
    <w:rsid w:val="006B2051"/>
    <w:rsid w:val="006B20C6"/>
    <w:rsid w:val="006B214F"/>
    <w:rsid w:val="006B21F1"/>
    <w:rsid w:val="006B21F6"/>
    <w:rsid w:val="006B2230"/>
    <w:rsid w:val="006B228E"/>
    <w:rsid w:val="006B232A"/>
    <w:rsid w:val="006B237F"/>
    <w:rsid w:val="006B23F8"/>
    <w:rsid w:val="006B2449"/>
    <w:rsid w:val="006B246F"/>
    <w:rsid w:val="006B24CE"/>
    <w:rsid w:val="006B2526"/>
    <w:rsid w:val="006B2533"/>
    <w:rsid w:val="006B254F"/>
    <w:rsid w:val="006B25C2"/>
    <w:rsid w:val="006B2710"/>
    <w:rsid w:val="006B2722"/>
    <w:rsid w:val="006B27BA"/>
    <w:rsid w:val="006B280D"/>
    <w:rsid w:val="006B28C0"/>
    <w:rsid w:val="006B2AFF"/>
    <w:rsid w:val="006B2B6A"/>
    <w:rsid w:val="006B2BD0"/>
    <w:rsid w:val="006B2BED"/>
    <w:rsid w:val="006B2C7F"/>
    <w:rsid w:val="006B2D3B"/>
    <w:rsid w:val="006B2D70"/>
    <w:rsid w:val="006B2DEA"/>
    <w:rsid w:val="006B2E24"/>
    <w:rsid w:val="006B2E3E"/>
    <w:rsid w:val="006B2EDB"/>
    <w:rsid w:val="006B2F8E"/>
    <w:rsid w:val="006B2F97"/>
    <w:rsid w:val="006B2FBA"/>
    <w:rsid w:val="006B2FF7"/>
    <w:rsid w:val="006B3012"/>
    <w:rsid w:val="006B30EA"/>
    <w:rsid w:val="006B3114"/>
    <w:rsid w:val="006B3132"/>
    <w:rsid w:val="006B3140"/>
    <w:rsid w:val="006B317C"/>
    <w:rsid w:val="006B317E"/>
    <w:rsid w:val="006B31EE"/>
    <w:rsid w:val="006B31F4"/>
    <w:rsid w:val="006B32D9"/>
    <w:rsid w:val="006B3338"/>
    <w:rsid w:val="006B336F"/>
    <w:rsid w:val="006B33CF"/>
    <w:rsid w:val="006B34C7"/>
    <w:rsid w:val="006B34D8"/>
    <w:rsid w:val="006B3585"/>
    <w:rsid w:val="006B35A2"/>
    <w:rsid w:val="006B366E"/>
    <w:rsid w:val="006B36C2"/>
    <w:rsid w:val="006B379B"/>
    <w:rsid w:val="006B37CF"/>
    <w:rsid w:val="006B383F"/>
    <w:rsid w:val="006B3862"/>
    <w:rsid w:val="006B3869"/>
    <w:rsid w:val="006B386B"/>
    <w:rsid w:val="006B38E0"/>
    <w:rsid w:val="006B391E"/>
    <w:rsid w:val="006B39A6"/>
    <w:rsid w:val="006B3A0C"/>
    <w:rsid w:val="006B3A26"/>
    <w:rsid w:val="006B3AC5"/>
    <w:rsid w:val="006B3B2C"/>
    <w:rsid w:val="006B3BA9"/>
    <w:rsid w:val="006B3CE8"/>
    <w:rsid w:val="006B3DAE"/>
    <w:rsid w:val="006B3DB8"/>
    <w:rsid w:val="006B3DC6"/>
    <w:rsid w:val="006B3DDD"/>
    <w:rsid w:val="006B3DF1"/>
    <w:rsid w:val="006B3E80"/>
    <w:rsid w:val="006B3E86"/>
    <w:rsid w:val="006B3EE9"/>
    <w:rsid w:val="006B4102"/>
    <w:rsid w:val="006B4156"/>
    <w:rsid w:val="006B41B7"/>
    <w:rsid w:val="006B41CF"/>
    <w:rsid w:val="006B41DF"/>
    <w:rsid w:val="006B4200"/>
    <w:rsid w:val="006B4247"/>
    <w:rsid w:val="006B4264"/>
    <w:rsid w:val="006B4273"/>
    <w:rsid w:val="006B42AC"/>
    <w:rsid w:val="006B42EC"/>
    <w:rsid w:val="006B43BE"/>
    <w:rsid w:val="006B4407"/>
    <w:rsid w:val="006B4462"/>
    <w:rsid w:val="006B4488"/>
    <w:rsid w:val="006B45CD"/>
    <w:rsid w:val="006B461A"/>
    <w:rsid w:val="006B4679"/>
    <w:rsid w:val="006B46C0"/>
    <w:rsid w:val="006B47A4"/>
    <w:rsid w:val="006B488E"/>
    <w:rsid w:val="006B48DB"/>
    <w:rsid w:val="006B4960"/>
    <w:rsid w:val="006B496B"/>
    <w:rsid w:val="006B49AB"/>
    <w:rsid w:val="006B49F4"/>
    <w:rsid w:val="006B4B4B"/>
    <w:rsid w:val="006B4B94"/>
    <w:rsid w:val="006B4B9B"/>
    <w:rsid w:val="006B4BC2"/>
    <w:rsid w:val="006B4C42"/>
    <w:rsid w:val="006B4C6A"/>
    <w:rsid w:val="006B4C7D"/>
    <w:rsid w:val="006B4CA7"/>
    <w:rsid w:val="006B4CA9"/>
    <w:rsid w:val="006B4E17"/>
    <w:rsid w:val="006B4F3A"/>
    <w:rsid w:val="006B4F6E"/>
    <w:rsid w:val="006B4F87"/>
    <w:rsid w:val="006B4FB7"/>
    <w:rsid w:val="006B5062"/>
    <w:rsid w:val="006B5099"/>
    <w:rsid w:val="006B50D4"/>
    <w:rsid w:val="006B5106"/>
    <w:rsid w:val="006B5129"/>
    <w:rsid w:val="006B5130"/>
    <w:rsid w:val="006B51A1"/>
    <w:rsid w:val="006B51BF"/>
    <w:rsid w:val="006B520D"/>
    <w:rsid w:val="006B52A4"/>
    <w:rsid w:val="006B5379"/>
    <w:rsid w:val="006B5393"/>
    <w:rsid w:val="006B542F"/>
    <w:rsid w:val="006B5477"/>
    <w:rsid w:val="006B547B"/>
    <w:rsid w:val="006B5493"/>
    <w:rsid w:val="006B5495"/>
    <w:rsid w:val="006B5503"/>
    <w:rsid w:val="006B5558"/>
    <w:rsid w:val="006B55CA"/>
    <w:rsid w:val="006B5682"/>
    <w:rsid w:val="006B5700"/>
    <w:rsid w:val="006B5703"/>
    <w:rsid w:val="006B57F9"/>
    <w:rsid w:val="006B585E"/>
    <w:rsid w:val="006B5904"/>
    <w:rsid w:val="006B5A0F"/>
    <w:rsid w:val="006B5A15"/>
    <w:rsid w:val="006B5A5B"/>
    <w:rsid w:val="006B5B25"/>
    <w:rsid w:val="006B5BD6"/>
    <w:rsid w:val="006B5C4B"/>
    <w:rsid w:val="006B5CA3"/>
    <w:rsid w:val="006B5CAD"/>
    <w:rsid w:val="006B5CB4"/>
    <w:rsid w:val="006B5D14"/>
    <w:rsid w:val="006B5DAC"/>
    <w:rsid w:val="006B5DC0"/>
    <w:rsid w:val="006B5DEC"/>
    <w:rsid w:val="006B5E18"/>
    <w:rsid w:val="006B5E69"/>
    <w:rsid w:val="006B5EC8"/>
    <w:rsid w:val="006B5ED2"/>
    <w:rsid w:val="006B5F8E"/>
    <w:rsid w:val="006B5FE5"/>
    <w:rsid w:val="006B60A3"/>
    <w:rsid w:val="006B60AD"/>
    <w:rsid w:val="006B60C7"/>
    <w:rsid w:val="006B613E"/>
    <w:rsid w:val="006B6174"/>
    <w:rsid w:val="006B6218"/>
    <w:rsid w:val="006B624D"/>
    <w:rsid w:val="006B63B3"/>
    <w:rsid w:val="006B63D9"/>
    <w:rsid w:val="006B6417"/>
    <w:rsid w:val="006B6422"/>
    <w:rsid w:val="006B64E4"/>
    <w:rsid w:val="006B656C"/>
    <w:rsid w:val="006B65D0"/>
    <w:rsid w:val="006B65F3"/>
    <w:rsid w:val="006B669C"/>
    <w:rsid w:val="006B6719"/>
    <w:rsid w:val="006B6778"/>
    <w:rsid w:val="006B67AB"/>
    <w:rsid w:val="006B67BF"/>
    <w:rsid w:val="006B67ED"/>
    <w:rsid w:val="006B67F5"/>
    <w:rsid w:val="006B6817"/>
    <w:rsid w:val="006B681F"/>
    <w:rsid w:val="006B6830"/>
    <w:rsid w:val="006B693F"/>
    <w:rsid w:val="006B699C"/>
    <w:rsid w:val="006B69A4"/>
    <w:rsid w:val="006B69BD"/>
    <w:rsid w:val="006B6A37"/>
    <w:rsid w:val="006B6A3E"/>
    <w:rsid w:val="006B6A42"/>
    <w:rsid w:val="006B6BE6"/>
    <w:rsid w:val="006B6C60"/>
    <w:rsid w:val="006B6CDB"/>
    <w:rsid w:val="006B6CDD"/>
    <w:rsid w:val="006B6E25"/>
    <w:rsid w:val="006B6E8A"/>
    <w:rsid w:val="006B6F47"/>
    <w:rsid w:val="006B6F9E"/>
    <w:rsid w:val="006B6FC2"/>
    <w:rsid w:val="006B6FE9"/>
    <w:rsid w:val="006B7051"/>
    <w:rsid w:val="006B708E"/>
    <w:rsid w:val="006B70A6"/>
    <w:rsid w:val="006B7135"/>
    <w:rsid w:val="006B7160"/>
    <w:rsid w:val="006B71DB"/>
    <w:rsid w:val="006B7241"/>
    <w:rsid w:val="006B7247"/>
    <w:rsid w:val="006B730C"/>
    <w:rsid w:val="006B73F4"/>
    <w:rsid w:val="006B742E"/>
    <w:rsid w:val="006B74A0"/>
    <w:rsid w:val="006B74A8"/>
    <w:rsid w:val="006B74BF"/>
    <w:rsid w:val="006B753A"/>
    <w:rsid w:val="006B755F"/>
    <w:rsid w:val="006B7613"/>
    <w:rsid w:val="006B76BD"/>
    <w:rsid w:val="006B773F"/>
    <w:rsid w:val="006B777C"/>
    <w:rsid w:val="006B7880"/>
    <w:rsid w:val="006B78F4"/>
    <w:rsid w:val="006B7909"/>
    <w:rsid w:val="006B798A"/>
    <w:rsid w:val="006B7A31"/>
    <w:rsid w:val="006B7A43"/>
    <w:rsid w:val="006B7A4A"/>
    <w:rsid w:val="006B7A71"/>
    <w:rsid w:val="006B7AD1"/>
    <w:rsid w:val="006B7B24"/>
    <w:rsid w:val="006B7B74"/>
    <w:rsid w:val="006B7C09"/>
    <w:rsid w:val="006B7C33"/>
    <w:rsid w:val="006B7C5D"/>
    <w:rsid w:val="006B7C66"/>
    <w:rsid w:val="006B7CFC"/>
    <w:rsid w:val="006B7E34"/>
    <w:rsid w:val="006B7EAA"/>
    <w:rsid w:val="006B7F93"/>
    <w:rsid w:val="006B7FCE"/>
    <w:rsid w:val="006C0076"/>
    <w:rsid w:val="006C0086"/>
    <w:rsid w:val="006C00F1"/>
    <w:rsid w:val="006C020A"/>
    <w:rsid w:val="006C02C1"/>
    <w:rsid w:val="006C0361"/>
    <w:rsid w:val="006C03CD"/>
    <w:rsid w:val="006C03D1"/>
    <w:rsid w:val="006C03E7"/>
    <w:rsid w:val="006C0576"/>
    <w:rsid w:val="006C0587"/>
    <w:rsid w:val="006C05C3"/>
    <w:rsid w:val="006C05DF"/>
    <w:rsid w:val="006C05EF"/>
    <w:rsid w:val="006C061B"/>
    <w:rsid w:val="006C06BC"/>
    <w:rsid w:val="006C06F2"/>
    <w:rsid w:val="006C06FD"/>
    <w:rsid w:val="006C082F"/>
    <w:rsid w:val="006C0862"/>
    <w:rsid w:val="006C088F"/>
    <w:rsid w:val="006C08BD"/>
    <w:rsid w:val="006C08EC"/>
    <w:rsid w:val="006C09E1"/>
    <w:rsid w:val="006C0A34"/>
    <w:rsid w:val="006C0B41"/>
    <w:rsid w:val="006C0BE7"/>
    <w:rsid w:val="006C0C72"/>
    <w:rsid w:val="006C0CA5"/>
    <w:rsid w:val="006C0CBA"/>
    <w:rsid w:val="006C0CDE"/>
    <w:rsid w:val="006C0CF1"/>
    <w:rsid w:val="006C0E2C"/>
    <w:rsid w:val="006C0EF3"/>
    <w:rsid w:val="006C0F81"/>
    <w:rsid w:val="006C0F91"/>
    <w:rsid w:val="006C0FB9"/>
    <w:rsid w:val="006C0FBE"/>
    <w:rsid w:val="006C1026"/>
    <w:rsid w:val="006C108E"/>
    <w:rsid w:val="006C10BC"/>
    <w:rsid w:val="006C10F2"/>
    <w:rsid w:val="006C1131"/>
    <w:rsid w:val="006C1200"/>
    <w:rsid w:val="006C1252"/>
    <w:rsid w:val="006C13D8"/>
    <w:rsid w:val="006C1411"/>
    <w:rsid w:val="006C142A"/>
    <w:rsid w:val="006C1651"/>
    <w:rsid w:val="006C16C0"/>
    <w:rsid w:val="006C1782"/>
    <w:rsid w:val="006C1785"/>
    <w:rsid w:val="006C1836"/>
    <w:rsid w:val="006C1880"/>
    <w:rsid w:val="006C1901"/>
    <w:rsid w:val="006C1933"/>
    <w:rsid w:val="006C19AB"/>
    <w:rsid w:val="006C1A0C"/>
    <w:rsid w:val="006C1B38"/>
    <w:rsid w:val="006C1C01"/>
    <w:rsid w:val="006C1CA1"/>
    <w:rsid w:val="006C1CEC"/>
    <w:rsid w:val="006C1DA9"/>
    <w:rsid w:val="006C1DD6"/>
    <w:rsid w:val="006C1E3E"/>
    <w:rsid w:val="006C1E70"/>
    <w:rsid w:val="006C1E92"/>
    <w:rsid w:val="006C1F4F"/>
    <w:rsid w:val="006C1F94"/>
    <w:rsid w:val="006C1FF5"/>
    <w:rsid w:val="006C202E"/>
    <w:rsid w:val="006C2057"/>
    <w:rsid w:val="006C2095"/>
    <w:rsid w:val="006C20C2"/>
    <w:rsid w:val="006C20E2"/>
    <w:rsid w:val="006C2131"/>
    <w:rsid w:val="006C223F"/>
    <w:rsid w:val="006C22B7"/>
    <w:rsid w:val="006C2300"/>
    <w:rsid w:val="006C2327"/>
    <w:rsid w:val="006C232A"/>
    <w:rsid w:val="006C2421"/>
    <w:rsid w:val="006C24EC"/>
    <w:rsid w:val="006C2543"/>
    <w:rsid w:val="006C25A9"/>
    <w:rsid w:val="006C2638"/>
    <w:rsid w:val="006C2680"/>
    <w:rsid w:val="006C26CC"/>
    <w:rsid w:val="006C2824"/>
    <w:rsid w:val="006C28B0"/>
    <w:rsid w:val="006C28E0"/>
    <w:rsid w:val="006C28EF"/>
    <w:rsid w:val="006C28F0"/>
    <w:rsid w:val="006C29F3"/>
    <w:rsid w:val="006C2ADB"/>
    <w:rsid w:val="006C2B50"/>
    <w:rsid w:val="006C2B7F"/>
    <w:rsid w:val="006C2BD4"/>
    <w:rsid w:val="006C2BF6"/>
    <w:rsid w:val="006C2CC1"/>
    <w:rsid w:val="006C2D6B"/>
    <w:rsid w:val="006C2DC6"/>
    <w:rsid w:val="006C2DD2"/>
    <w:rsid w:val="006C2E02"/>
    <w:rsid w:val="006C2E10"/>
    <w:rsid w:val="006C2E63"/>
    <w:rsid w:val="006C2F08"/>
    <w:rsid w:val="006C2F29"/>
    <w:rsid w:val="006C2F69"/>
    <w:rsid w:val="006C3027"/>
    <w:rsid w:val="006C305A"/>
    <w:rsid w:val="006C3071"/>
    <w:rsid w:val="006C307C"/>
    <w:rsid w:val="006C30B7"/>
    <w:rsid w:val="006C314A"/>
    <w:rsid w:val="006C315C"/>
    <w:rsid w:val="006C31B4"/>
    <w:rsid w:val="006C3335"/>
    <w:rsid w:val="006C333D"/>
    <w:rsid w:val="006C334B"/>
    <w:rsid w:val="006C3363"/>
    <w:rsid w:val="006C33E6"/>
    <w:rsid w:val="006C340C"/>
    <w:rsid w:val="006C3436"/>
    <w:rsid w:val="006C34A2"/>
    <w:rsid w:val="006C34E4"/>
    <w:rsid w:val="006C3539"/>
    <w:rsid w:val="006C35EE"/>
    <w:rsid w:val="006C369C"/>
    <w:rsid w:val="006C36A8"/>
    <w:rsid w:val="006C37EF"/>
    <w:rsid w:val="006C383D"/>
    <w:rsid w:val="006C388D"/>
    <w:rsid w:val="006C3903"/>
    <w:rsid w:val="006C3944"/>
    <w:rsid w:val="006C3960"/>
    <w:rsid w:val="006C396C"/>
    <w:rsid w:val="006C39AC"/>
    <w:rsid w:val="006C39B5"/>
    <w:rsid w:val="006C39B7"/>
    <w:rsid w:val="006C39C3"/>
    <w:rsid w:val="006C3A0D"/>
    <w:rsid w:val="006C3AC3"/>
    <w:rsid w:val="006C3AE3"/>
    <w:rsid w:val="006C3B78"/>
    <w:rsid w:val="006C3BD2"/>
    <w:rsid w:val="006C3BDA"/>
    <w:rsid w:val="006C3CB9"/>
    <w:rsid w:val="006C3DE3"/>
    <w:rsid w:val="006C3E6D"/>
    <w:rsid w:val="006C3EA2"/>
    <w:rsid w:val="006C3EC1"/>
    <w:rsid w:val="006C3EF0"/>
    <w:rsid w:val="006C3EF8"/>
    <w:rsid w:val="006C3F97"/>
    <w:rsid w:val="006C4000"/>
    <w:rsid w:val="006C40D7"/>
    <w:rsid w:val="006C415F"/>
    <w:rsid w:val="006C4190"/>
    <w:rsid w:val="006C42EE"/>
    <w:rsid w:val="006C42F8"/>
    <w:rsid w:val="006C42FD"/>
    <w:rsid w:val="006C4304"/>
    <w:rsid w:val="006C4316"/>
    <w:rsid w:val="006C4330"/>
    <w:rsid w:val="006C437C"/>
    <w:rsid w:val="006C43A2"/>
    <w:rsid w:val="006C43E7"/>
    <w:rsid w:val="006C43F1"/>
    <w:rsid w:val="006C441B"/>
    <w:rsid w:val="006C4508"/>
    <w:rsid w:val="006C4566"/>
    <w:rsid w:val="006C45A4"/>
    <w:rsid w:val="006C480E"/>
    <w:rsid w:val="006C488C"/>
    <w:rsid w:val="006C488D"/>
    <w:rsid w:val="006C48A6"/>
    <w:rsid w:val="006C48BB"/>
    <w:rsid w:val="006C48FD"/>
    <w:rsid w:val="006C493D"/>
    <w:rsid w:val="006C498A"/>
    <w:rsid w:val="006C4AD6"/>
    <w:rsid w:val="006C4AEA"/>
    <w:rsid w:val="006C4B79"/>
    <w:rsid w:val="006C4BA5"/>
    <w:rsid w:val="006C4BC4"/>
    <w:rsid w:val="006C4BDB"/>
    <w:rsid w:val="006C4BE1"/>
    <w:rsid w:val="006C4D21"/>
    <w:rsid w:val="006C4E1C"/>
    <w:rsid w:val="006C4E32"/>
    <w:rsid w:val="006C4EA0"/>
    <w:rsid w:val="006C4F08"/>
    <w:rsid w:val="006C4F11"/>
    <w:rsid w:val="006C4F28"/>
    <w:rsid w:val="006C4FF0"/>
    <w:rsid w:val="006C5175"/>
    <w:rsid w:val="006C51ED"/>
    <w:rsid w:val="006C51F2"/>
    <w:rsid w:val="006C521A"/>
    <w:rsid w:val="006C5297"/>
    <w:rsid w:val="006C52AF"/>
    <w:rsid w:val="006C5366"/>
    <w:rsid w:val="006C539A"/>
    <w:rsid w:val="006C5428"/>
    <w:rsid w:val="006C5480"/>
    <w:rsid w:val="006C5489"/>
    <w:rsid w:val="006C54A2"/>
    <w:rsid w:val="006C5501"/>
    <w:rsid w:val="006C5515"/>
    <w:rsid w:val="006C5525"/>
    <w:rsid w:val="006C5550"/>
    <w:rsid w:val="006C556C"/>
    <w:rsid w:val="006C55EA"/>
    <w:rsid w:val="006C5659"/>
    <w:rsid w:val="006C56F5"/>
    <w:rsid w:val="006C574C"/>
    <w:rsid w:val="006C5750"/>
    <w:rsid w:val="006C5799"/>
    <w:rsid w:val="006C5833"/>
    <w:rsid w:val="006C58B4"/>
    <w:rsid w:val="006C5970"/>
    <w:rsid w:val="006C599B"/>
    <w:rsid w:val="006C5A32"/>
    <w:rsid w:val="006C5B0C"/>
    <w:rsid w:val="006C5B57"/>
    <w:rsid w:val="006C5B5A"/>
    <w:rsid w:val="006C5B5C"/>
    <w:rsid w:val="006C5C3A"/>
    <w:rsid w:val="006C5D5E"/>
    <w:rsid w:val="006C5D60"/>
    <w:rsid w:val="006C5D91"/>
    <w:rsid w:val="006C5DC2"/>
    <w:rsid w:val="006C5E1E"/>
    <w:rsid w:val="006C5E37"/>
    <w:rsid w:val="006C5E6D"/>
    <w:rsid w:val="006C5EF0"/>
    <w:rsid w:val="006C5F12"/>
    <w:rsid w:val="006C5FA2"/>
    <w:rsid w:val="006C6030"/>
    <w:rsid w:val="006C6033"/>
    <w:rsid w:val="006C6280"/>
    <w:rsid w:val="006C62D0"/>
    <w:rsid w:val="006C62F2"/>
    <w:rsid w:val="006C6363"/>
    <w:rsid w:val="006C63D5"/>
    <w:rsid w:val="006C640E"/>
    <w:rsid w:val="006C6445"/>
    <w:rsid w:val="006C6465"/>
    <w:rsid w:val="006C646C"/>
    <w:rsid w:val="006C6474"/>
    <w:rsid w:val="006C64B5"/>
    <w:rsid w:val="006C64BD"/>
    <w:rsid w:val="006C64CE"/>
    <w:rsid w:val="006C653D"/>
    <w:rsid w:val="006C6642"/>
    <w:rsid w:val="006C66BF"/>
    <w:rsid w:val="006C676F"/>
    <w:rsid w:val="006C691D"/>
    <w:rsid w:val="006C6931"/>
    <w:rsid w:val="006C6954"/>
    <w:rsid w:val="006C69D1"/>
    <w:rsid w:val="006C69D2"/>
    <w:rsid w:val="006C69E8"/>
    <w:rsid w:val="006C6A16"/>
    <w:rsid w:val="006C6A48"/>
    <w:rsid w:val="006C6AE0"/>
    <w:rsid w:val="006C6BD9"/>
    <w:rsid w:val="006C6BF9"/>
    <w:rsid w:val="006C6C18"/>
    <w:rsid w:val="006C6D60"/>
    <w:rsid w:val="006C6D6D"/>
    <w:rsid w:val="006C6D91"/>
    <w:rsid w:val="006C6E17"/>
    <w:rsid w:val="006C6ECA"/>
    <w:rsid w:val="006C702F"/>
    <w:rsid w:val="006C7045"/>
    <w:rsid w:val="006C726B"/>
    <w:rsid w:val="006C7348"/>
    <w:rsid w:val="006C7355"/>
    <w:rsid w:val="006C73A5"/>
    <w:rsid w:val="006C73FB"/>
    <w:rsid w:val="006C740E"/>
    <w:rsid w:val="006C741B"/>
    <w:rsid w:val="006C747C"/>
    <w:rsid w:val="006C74E5"/>
    <w:rsid w:val="006C7576"/>
    <w:rsid w:val="006C75C1"/>
    <w:rsid w:val="006C75DE"/>
    <w:rsid w:val="006C762B"/>
    <w:rsid w:val="006C7633"/>
    <w:rsid w:val="006C7634"/>
    <w:rsid w:val="006C7665"/>
    <w:rsid w:val="006C76B0"/>
    <w:rsid w:val="006C76D5"/>
    <w:rsid w:val="006C7759"/>
    <w:rsid w:val="006C7767"/>
    <w:rsid w:val="006C77AF"/>
    <w:rsid w:val="006C77B4"/>
    <w:rsid w:val="006C7898"/>
    <w:rsid w:val="006C7907"/>
    <w:rsid w:val="006C7998"/>
    <w:rsid w:val="006C79FA"/>
    <w:rsid w:val="006C7A37"/>
    <w:rsid w:val="006C7A99"/>
    <w:rsid w:val="006C7C1C"/>
    <w:rsid w:val="006C7CAD"/>
    <w:rsid w:val="006C7CDC"/>
    <w:rsid w:val="006C7D7B"/>
    <w:rsid w:val="006C7DBE"/>
    <w:rsid w:val="006C7E23"/>
    <w:rsid w:val="006C7E71"/>
    <w:rsid w:val="006C7FBA"/>
    <w:rsid w:val="006C7FC0"/>
    <w:rsid w:val="006C7FC3"/>
    <w:rsid w:val="006C7FF1"/>
    <w:rsid w:val="006D00C8"/>
    <w:rsid w:val="006D00D2"/>
    <w:rsid w:val="006D014F"/>
    <w:rsid w:val="006D01EB"/>
    <w:rsid w:val="006D025D"/>
    <w:rsid w:val="006D02C0"/>
    <w:rsid w:val="006D02E6"/>
    <w:rsid w:val="006D02EA"/>
    <w:rsid w:val="006D0314"/>
    <w:rsid w:val="006D048A"/>
    <w:rsid w:val="006D0586"/>
    <w:rsid w:val="006D05E0"/>
    <w:rsid w:val="006D0612"/>
    <w:rsid w:val="006D06B2"/>
    <w:rsid w:val="006D072C"/>
    <w:rsid w:val="006D077A"/>
    <w:rsid w:val="006D082B"/>
    <w:rsid w:val="006D08A0"/>
    <w:rsid w:val="006D08C6"/>
    <w:rsid w:val="006D0975"/>
    <w:rsid w:val="006D0A65"/>
    <w:rsid w:val="006D0AF6"/>
    <w:rsid w:val="006D0C2C"/>
    <w:rsid w:val="006D0C31"/>
    <w:rsid w:val="006D0C33"/>
    <w:rsid w:val="006D0C80"/>
    <w:rsid w:val="006D0C91"/>
    <w:rsid w:val="006D0CEC"/>
    <w:rsid w:val="006D0CF9"/>
    <w:rsid w:val="006D0D24"/>
    <w:rsid w:val="006D0D75"/>
    <w:rsid w:val="006D0DC9"/>
    <w:rsid w:val="006D0F11"/>
    <w:rsid w:val="006D0FEC"/>
    <w:rsid w:val="006D100D"/>
    <w:rsid w:val="006D103C"/>
    <w:rsid w:val="006D1052"/>
    <w:rsid w:val="006D10A3"/>
    <w:rsid w:val="006D10FC"/>
    <w:rsid w:val="006D1159"/>
    <w:rsid w:val="006D11AD"/>
    <w:rsid w:val="006D12DA"/>
    <w:rsid w:val="006D1332"/>
    <w:rsid w:val="006D1416"/>
    <w:rsid w:val="006D1592"/>
    <w:rsid w:val="006D16EA"/>
    <w:rsid w:val="006D1719"/>
    <w:rsid w:val="006D18D0"/>
    <w:rsid w:val="006D18EC"/>
    <w:rsid w:val="006D192F"/>
    <w:rsid w:val="006D1955"/>
    <w:rsid w:val="006D1A1E"/>
    <w:rsid w:val="006D1B09"/>
    <w:rsid w:val="006D1B19"/>
    <w:rsid w:val="006D1B43"/>
    <w:rsid w:val="006D1CA1"/>
    <w:rsid w:val="006D1D20"/>
    <w:rsid w:val="006D1DC9"/>
    <w:rsid w:val="006D1DCE"/>
    <w:rsid w:val="006D1E23"/>
    <w:rsid w:val="006D1E71"/>
    <w:rsid w:val="006D1EC9"/>
    <w:rsid w:val="006D1EEB"/>
    <w:rsid w:val="006D1FB9"/>
    <w:rsid w:val="006D2007"/>
    <w:rsid w:val="006D2014"/>
    <w:rsid w:val="006D202F"/>
    <w:rsid w:val="006D2079"/>
    <w:rsid w:val="006D208F"/>
    <w:rsid w:val="006D215B"/>
    <w:rsid w:val="006D21B0"/>
    <w:rsid w:val="006D2238"/>
    <w:rsid w:val="006D2282"/>
    <w:rsid w:val="006D22C0"/>
    <w:rsid w:val="006D2326"/>
    <w:rsid w:val="006D23CE"/>
    <w:rsid w:val="006D23D7"/>
    <w:rsid w:val="006D241A"/>
    <w:rsid w:val="006D242C"/>
    <w:rsid w:val="006D247C"/>
    <w:rsid w:val="006D24F8"/>
    <w:rsid w:val="006D2630"/>
    <w:rsid w:val="006D264B"/>
    <w:rsid w:val="006D2686"/>
    <w:rsid w:val="006D26DB"/>
    <w:rsid w:val="006D27DF"/>
    <w:rsid w:val="006D2843"/>
    <w:rsid w:val="006D2875"/>
    <w:rsid w:val="006D289D"/>
    <w:rsid w:val="006D28A1"/>
    <w:rsid w:val="006D28CF"/>
    <w:rsid w:val="006D2975"/>
    <w:rsid w:val="006D29A5"/>
    <w:rsid w:val="006D29AB"/>
    <w:rsid w:val="006D29B5"/>
    <w:rsid w:val="006D29C9"/>
    <w:rsid w:val="006D29CC"/>
    <w:rsid w:val="006D29E5"/>
    <w:rsid w:val="006D2A8C"/>
    <w:rsid w:val="006D2AAC"/>
    <w:rsid w:val="006D2B97"/>
    <w:rsid w:val="006D2BE3"/>
    <w:rsid w:val="006D2C38"/>
    <w:rsid w:val="006D2CFD"/>
    <w:rsid w:val="006D2D46"/>
    <w:rsid w:val="006D2DCC"/>
    <w:rsid w:val="006D2DCE"/>
    <w:rsid w:val="006D2DDD"/>
    <w:rsid w:val="006D2E04"/>
    <w:rsid w:val="006D2E6D"/>
    <w:rsid w:val="006D2E73"/>
    <w:rsid w:val="006D2F43"/>
    <w:rsid w:val="006D2F77"/>
    <w:rsid w:val="006D30E2"/>
    <w:rsid w:val="006D3112"/>
    <w:rsid w:val="006D31C4"/>
    <w:rsid w:val="006D31F2"/>
    <w:rsid w:val="006D3240"/>
    <w:rsid w:val="006D3391"/>
    <w:rsid w:val="006D33B9"/>
    <w:rsid w:val="006D341A"/>
    <w:rsid w:val="006D3456"/>
    <w:rsid w:val="006D3488"/>
    <w:rsid w:val="006D3499"/>
    <w:rsid w:val="006D3514"/>
    <w:rsid w:val="006D35FF"/>
    <w:rsid w:val="006D362E"/>
    <w:rsid w:val="006D36AD"/>
    <w:rsid w:val="006D36E3"/>
    <w:rsid w:val="006D3715"/>
    <w:rsid w:val="006D379F"/>
    <w:rsid w:val="006D37A7"/>
    <w:rsid w:val="006D381F"/>
    <w:rsid w:val="006D3825"/>
    <w:rsid w:val="006D3875"/>
    <w:rsid w:val="006D3897"/>
    <w:rsid w:val="006D38E3"/>
    <w:rsid w:val="006D3A0F"/>
    <w:rsid w:val="006D3A21"/>
    <w:rsid w:val="006D3A31"/>
    <w:rsid w:val="006D3A4D"/>
    <w:rsid w:val="006D3A79"/>
    <w:rsid w:val="006D3A7F"/>
    <w:rsid w:val="006D3A9C"/>
    <w:rsid w:val="006D3AB1"/>
    <w:rsid w:val="006D3ACA"/>
    <w:rsid w:val="006D3AEC"/>
    <w:rsid w:val="006D3AFC"/>
    <w:rsid w:val="006D3BCF"/>
    <w:rsid w:val="006D3C24"/>
    <w:rsid w:val="006D3EE9"/>
    <w:rsid w:val="006D3EEC"/>
    <w:rsid w:val="006D3FA1"/>
    <w:rsid w:val="006D3FBB"/>
    <w:rsid w:val="006D4011"/>
    <w:rsid w:val="006D401C"/>
    <w:rsid w:val="006D410E"/>
    <w:rsid w:val="006D4149"/>
    <w:rsid w:val="006D4184"/>
    <w:rsid w:val="006D418D"/>
    <w:rsid w:val="006D41AC"/>
    <w:rsid w:val="006D41BC"/>
    <w:rsid w:val="006D420F"/>
    <w:rsid w:val="006D421D"/>
    <w:rsid w:val="006D4254"/>
    <w:rsid w:val="006D4313"/>
    <w:rsid w:val="006D440E"/>
    <w:rsid w:val="006D447C"/>
    <w:rsid w:val="006D44D8"/>
    <w:rsid w:val="006D44DB"/>
    <w:rsid w:val="006D4552"/>
    <w:rsid w:val="006D4594"/>
    <w:rsid w:val="006D45B7"/>
    <w:rsid w:val="006D45CA"/>
    <w:rsid w:val="006D45D9"/>
    <w:rsid w:val="006D46EB"/>
    <w:rsid w:val="006D47BB"/>
    <w:rsid w:val="006D47DB"/>
    <w:rsid w:val="006D47DE"/>
    <w:rsid w:val="006D4886"/>
    <w:rsid w:val="006D48A7"/>
    <w:rsid w:val="006D4915"/>
    <w:rsid w:val="006D4982"/>
    <w:rsid w:val="006D49C2"/>
    <w:rsid w:val="006D49EA"/>
    <w:rsid w:val="006D4AFB"/>
    <w:rsid w:val="006D4B17"/>
    <w:rsid w:val="006D4B57"/>
    <w:rsid w:val="006D4B6A"/>
    <w:rsid w:val="006D4CCC"/>
    <w:rsid w:val="006D4EA1"/>
    <w:rsid w:val="006D4EC2"/>
    <w:rsid w:val="006D4F7C"/>
    <w:rsid w:val="006D4FD6"/>
    <w:rsid w:val="006D50CF"/>
    <w:rsid w:val="006D513B"/>
    <w:rsid w:val="006D51F7"/>
    <w:rsid w:val="006D5314"/>
    <w:rsid w:val="006D53AA"/>
    <w:rsid w:val="006D53C0"/>
    <w:rsid w:val="006D5419"/>
    <w:rsid w:val="006D546F"/>
    <w:rsid w:val="006D54B6"/>
    <w:rsid w:val="006D54BB"/>
    <w:rsid w:val="006D54C0"/>
    <w:rsid w:val="006D54D1"/>
    <w:rsid w:val="006D54D4"/>
    <w:rsid w:val="006D54D6"/>
    <w:rsid w:val="006D5514"/>
    <w:rsid w:val="006D557C"/>
    <w:rsid w:val="006D55A2"/>
    <w:rsid w:val="006D55FD"/>
    <w:rsid w:val="006D565E"/>
    <w:rsid w:val="006D56A2"/>
    <w:rsid w:val="006D58F1"/>
    <w:rsid w:val="006D5953"/>
    <w:rsid w:val="006D595D"/>
    <w:rsid w:val="006D596D"/>
    <w:rsid w:val="006D59C4"/>
    <w:rsid w:val="006D5A22"/>
    <w:rsid w:val="006D5AB6"/>
    <w:rsid w:val="006D5AEC"/>
    <w:rsid w:val="006D5B2E"/>
    <w:rsid w:val="006D5B61"/>
    <w:rsid w:val="006D5BA0"/>
    <w:rsid w:val="006D5BCD"/>
    <w:rsid w:val="006D5BDB"/>
    <w:rsid w:val="006D5C5C"/>
    <w:rsid w:val="006D5C83"/>
    <w:rsid w:val="006D5CA0"/>
    <w:rsid w:val="006D5CA6"/>
    <w:rsid w:val="006D5CF4"/>
    <w:rsid w:val="006D5D12"/>
    <w:rsid w:val="006D5D49"/>
    <w:rsid w:val="006D5E20"/>
    <w:rsid w:val="006D5E30"/>
    <w:rsid w:val="006D5E54"/>
    <w:rsid w:val="006D5ED2"/>
    <w:rsid w:val="006D5EE9"/>
    <w:rsid w:val="006D5F68"/>
    <w:rsid w:val="006D5F8A"/>
    <w:rsid w:val="006D5F90"/>
    <w:rsid w:val="006D5FC0"/>
    <w:rsid w:val="006D5FE3"/>
    <w:rsid w:val="006D607F"/>
    <w:rsid w:val="006D6095"/>
    <w:rsid w:val="006D609F"/>
    <w:rsid w:val="006D61EE"/>
    <w:rsid w:val="006D6248"/>
    <w:rsid w:val="006D62D3"/>
    <w:rsid w:val="006D62D9"/>
    <w:rsid w:val="006D62DE"/>
    <w:rsid w:val="006D6334"/>
    <w:rsid w:val="006D6340"/>
    <w:rsid w:val="006D6399"/>
    <w:rsid w:val="006D63D9"/>
    <w:rsid w:val="006D63F1"/>
    <w:rsid w:val="006D645E"/>
    <w:rsid w:val="006D6486"/>
    <w:rsid w:val="006D64D9"/>
    <w:rsid w:val="006D6547"/>
    <w:rsid w:val="006D6576"/>
    <w:rsid w:val="006D65C3"/>
    <w:rsid w:val="006D660C"/>
    <w:rsid w:val="006D663A"/>
    <w:rsid w:val="006D6644"/>
    <w:rsid w:val="006D668D"/>
    <w:rsid w:val="006D671F"/>
    <w:rsid w:val="006D67AF"/>
    <w:rsid w:val="006D67F8"/>
    <w:rsid w:val="006D6924"/>
    <w:rsid w:val="006D6967"/>
    <w:rsid w:val="006D698D"/>
    <w:rsid w:val="006D69F3"/>
    <w:rsid w:val="006D6A02"/>
    <w:rsid w:val="006D6AF6"/>
    <w:rsid w:val="006D6B03"/>
    <w:rsid w:val="006D6B14"/>
    <w:rsid w:val="006D6BDC"/>
    <w:rsid w:val="006D6CD0"/>
    <w:rsid w:val="006D6D0A"/>
    <w:rsid w:val="006D6D1D"/>
    <w:rsid w:val="006D6D95"/>
    <w:rsid w:val="006D6DE7"/>
    <w:rsid w:val="006D6E03"/>
    <w:rsid w:val="006D6F41"/>
    <w:rsid w:val="006D7005"/>
    <w:rsid w:val="006D7098"/>
    <w:rsid w:val="006D71C3"/>
    <w:rsid w:val="006D7283"/>
    <w:rsid w:val="006D733F"/>
    <w:rsid w:val="006D7380"/>
    <w:rsid w:val="006D7398"/>
    <w:rsid w:val="006D744D"/>
    <w:rsid w:val="006D74A1"/>
    <w:rsid w:val="006D74C8"/>
    <w:rsid w:val="006D74EE"/>
    <w:rsid w:val="006D758F"/>
    <w:rsid w:val="006D7669"/>
    <w:rsid w:val="006D7739"/>
    <w:rsid w:val="006D7745"/>
    <w:rsid w:val="006D77B5"/>
    <w:rsid w:val="006D77DA"/>
    <w:rsid w:val="006D783C"/>
    <w:rsid w:val="006D789A"/>
    <w:rsid w:val="006D78B1"/>
    <w:rsid w:val="006D79EF"/>
    <w:rsid w:val="006D7BA4"/>
    <w:rsid w:val="006D7CBB"/>
    <w:rsid w:val="006D7D40"/>
    <w:rsid w:val="006D7D51"/>
    <w:rsid w:val="006D7E4E"/>
    <w:rsid w:val="006D7EA5"/>
    <w:rsid w:val="006E0003"/>
    <w:rsid w:val="006E000F"/>
    <w:rsid w:val="006E006E"/>
    <w:rsid w:val="006E007F"/>
    <w:rsid w:val="006E0087"/>
    <w:rsid w:val="006E013F"/>
    <w:rsid w:val="006E01D4"/>
    <w:rsid w:val="006E01F6"/>
    <w:rsid w:val="006E0284"/>
    <w:rsid w:val="006E02CC"/>
    <w:rsid w:val="006E02E0"/>
    <w:rsid w:val="006E034D"/>
    <w:rsid w:val="006E03C5"/>
    <w:rsid w:val="006E03CC"/>
    <w:rsid w:val="006E03ED"/>
    <w:rsid w:val="006E0405"/>
    <w:rsid w:val="006E0443"/>
    <w:rsid w:val="006E0467"/>
    <w:rsid w:val="006E04DF"/>
    <w:rsid w:val="006E0502"/>
    <w:rsid w:val="006E0557"/>
    <w:rsid w:val="006E060E"/>
    <w:rsid w:val="006E0623"/>
    <w:rsid w:val="006E067D"/>
    <w:rsid w:val="006E06E3"/>
    <w:rsid w:val="006E0707"/>
    <w:rsid w:val="006E0722"/>
    <w:rsid w:val="006E07B6"/>
    <w:rsid w:val="006E07C6"/>
    <w:rsid w:val="006E07F7"/>
    <w:rsid w:val="006E0832"/>
    <w:rsid w:val="006E0891"/>
    <w:rsid w:val="006E0911"/>
    <w:rsid w:val="006E0931"/>
    <w:rsid w:val="006E099A"/>
    <w:rsid w:val="006E09A5"/>
    <w:rsid w:val="006E0A43"/>
    <w:rsid w:val="006E0A50"/>
    <w:rsid w:val="006E0A57"/>
    <w:rsid w:val="006E0AD6"/>
    <w:rsid w:val="006E0B08"/>
    <w:rsid w:val="006E0B4F"/>
    <w:rsid w:val="006E0CAD"/>
    <w:rsid w:val="006E0CE7"/>
    <w:rsid w:val="006E0CFA"/>
    <w:rsid w:val="006E0D24"/>
    <w:rsid w:val="006E0D4B"/>
    <w:rsid w:val="006E0DB6"/>
    <w:rsid w:val="006E0DE1"/>
    <w:rsid w:val="006E0DFF"/>
    <w:rsid w:val="006E0E4F"/>
    <w:rsid w:val="006E0ED5"/>
    <w:rsid w:val="006E0F42"/>
    <w:rsid w:val="006E0F56"/>
    <w:rsid w:val="006E0F9C"/>
    <w:rsid w:val="006E0FF0"/>
    <w:rsid w:val="006E102A"/>
    <w:rsid w:val="006E1035"/>
    <w:rsid w:val="006E10AB"/>
    <w:rsid w:val="006E110B"/>
    <w:rsid w:val="006E1253"/>
    <w:rsid w:val="006E1272"/>
    <w:rsid w:val="006E12D6"/>
    <w:rsid w:val="006E133A"/>
    <w:rsid w:val="006E1344"/>
    <w:rsid w:val="006E1361"/>
    <w:rsid w:val="006E13B9"/>
    <w:rsid w:val="006E14C1"/>
    <w:rsid w:val="006E1507"/>
    <w:rsid w:val="006E1543"/>
    <w:rsid w:val="006E1597"/>
    <w:rsid w:val="006E15AB"/>
    <w:rsid w:val="006E15D4"/>
    <w:rsid w:val="006E1663"/>
    <w:rsid w:val="006E167F"/>
    <w:rsid w:val="006E1684"/>
    <w:rsid w:val="006E1710"/>
    <w:rsid w:val="006E179F"/>
    <w:rsid w:val="006E17BE"/>
    <w:rsid w:val="006E18C1"/>
    <w:rsid w:val="006E18CB"/>
    <w:rsid w:val="006E18D5"/>
    <w:rsid w:val="006E1911"/>
    <w:rsid w:val="006E1974"/>
    <w:rsid w:val="006E19CE"/>
    <w:rsid w:val="006E1A73"/>
    <w:rsid w:val="006E1AA5"/>
    <w:rsid w:val="006E1ABE"/>
    <w:rsid w:val="006E1AD4"/>
    <w:rsid w:val="006E1B26"/>
    <w:rsid w:val="006E1B62"/>
    <w:rsid w:val="006E1B69"/>
    <w:rsid w:val="006E1C36"/>
    <w:rsid w:val="006E1C8B"/>
    <w:rsid w:val="006E1CBF"/>
    <w:rsid w:val="006E1D5A"/>
    <w:rsid w:val="006E1D84"/>
    <w:rsid w:val="006E1DD3"/>
    <w:rsid w:val="006E1E82"/>
    <w:rsid w:val="006E1E8C"/>
    <w:rsid w:val="006E1F44"/>
    <w:rsid w:val="006E1F4C"/>
    <w:rsid w:val="006E1F97"/>
    <w:rsid w:val="006E1FB4"/>
    <w:rsid w:val="006E1FD7"/>
    <w:rsid w:val="006E2005"/>
    <w:rsid w:val="006E2014"/>
    <w:rsid w:val="006E2186"/>
    <w:rsid w:val="006E21CF"/>
    <w:rsid w:val="006E223B"/>
    <w:rsid w:val="006E226E"/>
    <w:rsid w:val="006E2283"/>
    <w:rsid w:val="006E2458"/>
    <w:rsid w:val="006E24A0"/>
    <w:rsid w:val="006E24CD"/>
    <w:rsid w:val="006E253B"/>
    <w:rsid w:val="006E2574"/>
    <w:rsid w:val="006E2582"/>
    <w:rsid w:val="006E25B3"/>
    <w:rsid w:val="006E267F"/>
    <w:rsid w:val="006E26DE"/>
    <w:rsid w:val="006E2739"/>
    <w:rsid w:val="006E2774"/>
    <w:rsid w:val="006E278F"/>
    <w:rsid w:val="006E2805"/>
    <w:rsid w:val="006E2875"/>
    <w:rsid w:val="006E2963"/>
    <w:rsid w:val="006E29B8"/>
    <w:rsid w:val="006E29CA"/>
    <w:rsid w:val="006E29D5"/>
    <w:rsid w:val="006E2A1D"/>
    <w:rsid w:val="006E2AAB"/>
    <w:rsid w:val="006E2AFC"/>
    <w:rsid w:val="006E2C09"/>
    <w:rsid w:val="006E2C15"/>
    <w:rsid w:val="006E2C3A"/>
    <w:rsid w:val="006E2C66"/>
    <w:rsid w:val="006E2CBE"/>
    <w:rsid w:val="006E2D1C"/>
    <w:rsid w:val="006E2D46"/>
    <w:rsid w:val="006E2DDE"/>
    <w:rsid w:val="006E2E5A"/>
    <w:rsid w:val="006E2E89"/>
    <w:rsid w:val="006E2E98"/>
    <w:rsid w:val="006E2EE9"/>
    <w:rsid w:val="006E2F21"/>
    <w:rsid w:val="006E3065"/>
    <w:rsid w:val="006E308D"/>
    <w:rsid w:val="006E30F2"/>
    <w:rsid w:val="006E31C3"/>
    <w:rsid w:val="006E3274"/>
    <w:rsid w:val="006E3286"/>
    <w:rsid w:val="006E329A"/>
    <w:rsid w:val="006E32AE"/>
    <w:rsid w:val="006E33D4"/>
    <w:rsid w:val="006E34B5"/>
    <w:rsid w:val="006E3588"/>
    <w:rsid w:val="006E360C"/>
    <w:rsid w:val="006E3646"/>
    <w:rsid w:val="006E3698"/>
    <w:rsid w:val="006E36F2"/>
    <w:rsid w:val="006E3780"/>
    <w:rsid w:val="006E378D"/>
    <w:rsid w:val="006E3797"/>
    <w:rsid w:val="006E3823"/>
    <w:rsid w:val="006E38F9"/>
    <w:rsid w:val="006E394E"/>
    <w:rsid w:val="006E39A9"/>
    <w:rsid w:val="006E39B1"/>
    <w:rsid w:val="006E39BC"/>
    <w:rsid w:val="006E3A1F"/>
    <w:rsid w:val="006E3A29"/>
    <w:rsid w:val="006E3A81"/>
    <w:rsid w:val="006E3AAC"/>
    <w:rsid w:val="006E3AC4"/>
    <w:rsid w:val="006E3B23"/>
    <w:rsid w:val="006E3C21"/>
    <w:rsid w:val="006E3DF4"/>
    <w:rsid w:val="006E3E31"/>
    <w:rsid w:val="006E3EF0"/>
    <w:rsid w:val="006E3F30"/>
    <w:rsid w:val="006E3FD0"/>
    <w:rsid w:val="006E3FE3"/>
    <w:rsid w:val="006E4042"/>
    <w:rsid w:val="006E409C"/>
    <w:rsid w:val="006E40F9"/>
    <w:rsid w:val="006E410F"/>
    <w:rsid w:val="006E4115"/>
    <w:rsid w:val="006E411F"/>
    <w:rsid w:val="006E4189"/>
    <w:rsid w:val="006E4242"/>
    <w:rsid w:val="006E426E"/>
    <w:rsid w:val="006E428F"/>
    <w:rsid w:val="006E42DB"/>
    <w:rsid w:val="006E42E5"/>
    <w:rsid w:val="006E43FB"/>
    <w:rsid w:val="006E446A"/>
    <w:rsid w:val="006E4489"/>
    <w:rsid w:val="006E4571"/>
    <w:rsid w:val="006E4602"/>
    <w:rsid w:val="006E4668"/>
    <w:rsid w:val="006E4680"/>
    <w:rsid w:val="006E470C"/>
    <w:rsid w:val="006E474E"/>
    <w:rsid w:val="006E488B"/>
    <w:rsid w:val="006E4950"/>
    <w:rsid w:val="006E49A6"/>
    <w:rsid w:val="006E4B43"/>
    <w:rsid w:val="006E4B66"/>
    <w:rsid w:val="006E4E34"/>
    <w:rsid w:val="006E4FA5"/>
    <w:rsid w:val="006E4FB5"/>
    <w:rsid w:val="006E4FC1"/>
    <w:rsid w:val="006E5035"/>
    <w:rsid w:val="006E506A"/>
    <w:rsid w:val="006E506B"/>
    <w:rsid w:val="006E509E"/>
    <w:rsid w:val="006E50AA"/>
    <w:rsid w:val="006E50B4"/>
    <w:rsid w:val="006E5100"/>
    <w:rsid w:val="006E5111"/>
    <w:rsid w:val="006E511D"/>
    <w:rsid w:val="006E5125"/>
    <w:rsid w:val="006E517F"/>
    <w:rsid w:val="006E5183"/>
    <w:rsid w:val="006E5189"/>
    <w:rsid w:val="006E51BA"/>
    <w:rsid w:val="006E528F"/>
    <w:rsid w:val="006E5296"/>
    <w:rsid w:val="006E531B"/>
    <w:rsid w:val="006E5323"/>
    <w:rsid w:val="006E534D"/>
    <w:rsid w:val="006E5383"/>
    <w:rsid w:val="006E53D2"/>
    <w:rsid w:val="006E53FB"/>
    <w:rsid w:val="006E542D"/>
    <w:rsid w:val="006E5463"/>
    <w:rsid w:val="006E546A"/>
    <w:rsid w:val="006E54C0"/>
    <w:rsid w:val="006E5501"/>
    <w:rsid w:val="006E5528"/>
    <w:rsid w:val="006E555A"/>
    <w:rsid w:val="006E558D"/>
    <w:rsid w:val="006E55BD"/>
    <w:rsid w:val="006E55CD"/>
    <w:rsid w:val="006E55F6"/>
    <w:rsid w:val="006E5663"/>
    <w:rsid w:val="006E56BB"/>
    <w:rsid w:val="006E56E4"/>
    <w:rsid w:val="006E575B"/>
    <w:rsid w:val="006E5766"/>
    <w:rsid w:val="006E5771"/>
    <w:rsid w:val="006E57C7"/>
    <w:rsid w:val="006E582C"/>
    <w:rsid w:val="006E5881"/>
    <w:rsid w:val="006E5998"/>
    <w:rsid w:val="006E5A19"/>
    <w:rsid w:val="006E5A93"/>
    <w:rsid w:val="006E5AAF"/>
    <w:rsid w:val="006E5B9A"/>
    <w:rsid w:val="006E5BA5"/>
    <w:rsid w:val="006E5C4C"/>
    <w:rsid w:val="006E5C62"/>
    <w:rsid w:val="006E5E30"/>
    <w:rsid w:val="006E5E3A"/>
    <w:rsid w:val="006E5E4F"/>
    <w:rsid w:val="006E5EC6"/>
    <w:rsid w:val="006E5ECB"/>
    <w:rsid w:val="006E5F7F"/>
    <w:rsid w:val="006E5F91"/>
    <w:rsid w:val="006E5FA3"/>
    <w:rsid w:val="006E603F"/>
    <w:rsid w:val="006E6084"/>
    <w:rsid w:val="006E60A2"/>
    <w:rsid w:val="006E60C2"/>
    <w:rsid w:val="006E6136"/>
    <w:rsid w:val="006E6193"/>
    <w:rsid w:val="006E623D"/>
    <w:rsid w:val="006E6277"/>
    <w:rsid w:val="006E6279"/>
    <w:rsid w:val="006E62CA"/>
    <w:rsid w:val="006E6350"/>
    <w:rsid w:val="006E6376"/>
    <w:rsid w:val="006E6390"/>
    <w:rsid w:val="006E6391"/>
    <w:rsid w:val="006E65A5"/>
    <w:rsid w:val="006E65B7"/>
    <w:rsid w:val="006E662A"/>
    <w:rsid w:val="006E669E"/>
    <w:rsid w:val="006E66A9"/>
    <w:rsid w:val="006E66E6"/>
    <w:rsid w:val="006E6717"/>
    <w:rsid w:val="006E6732"/>
    <w:rsid w:val="006E6756"/>
    <w:rsid w:val="006E678E"/>
    <w:rsid w:val="006E6853"/>
    <w:rsid w:val="006E6877"/>
    <w:rsid w:val="006E6892"/>
    <w:rsid w:val="006E689D"/>
    <w:rsid w:val="006E6911"/>
    <w:rsid w:val="006E693B"/>
    <w:rsid w:val="006E6A03"/>
    <w:rsid w:val="006E6A04"/>
    <w:rsid w:val="006E6A22"/>
    <w:rsid w:val="006E6A51"/>
    <w:rsid w:val="006E6A77"/>
    <w:rsid w:val="006E6AAC"/>
    <w:rsid w:val="006E6B9F"/>
    <w:rsid w:val="006E6BAE"/>
    <w:rsid w:val="006E6C05"/>
    <w:rsid w:val="006E6C0C"/>
    <w:rsid w:val="006E6C54"/>
    <w:rsid w:val="006E6CA1"/>
    <w:rsid w:val="006E6CD8"/>
    <w:rsid w:val="006E6D6C"/>
    <w:rsid w:val="006E6D80"/>
    <w:rsid w:val="006E6DD6"/>
    <w:rsid w:val="006E6E97"/>
    <w:rsid w:val="006E6F57"/>
    <w:rsid w:val="006E6FB0"/>
    <w:rsid w:val="006E6FF5"/>
    <w:rsid w:val="006E703A"/>
    <w:rsid w:val="006E704E"/>
    <w:rsid w:val="006E70AC"/>
    <w:rsid w:val="006E70AE"/>
    <w:rsid w:val="006E70FE"/>
    <w:rsid w:val="006E7133"/>
    <w:rsid w:val="006E71AD"/>
    <w:rsid w:val="006E71CF"/>
    <w:rsid w:val="006E7266"/>
    <w:rsid w:val="006E72E4"/>
    <w:rsid w:val="006E734A"/>
    <w:rsid w:val="006E7350"/>
    <w:rsid w:val="006E73C9"/>
    <w:rsid w:val="006E74B4"/>
    <w:rsid w:val="006E74BE"/>
    <w:rsid w:val="006E74F1"/>
    <w:rsid w:val="006E74FF"/>
    <w:rsid w:val="006E7577"/>
    <w:rsid w:val="006E7670"/>
    <w:rsid w:val="006E76BD"/>
    <w:rsid w:val="006E76EA"/>
    <w:rsid w:val="006E7745"/>
    <w:rsid w:val="006E7785"/>
    <w:rsid w:val="006E77FA"/>
    <w:rsid w:val="006E787D"/>
    <w:rsid w:val="006E791F"/>
    <w:rsid w:val="006E79A0"/>
    <w:rsid w:val="006E79EC"/>
    <w:rsid w:val="006E7A2F"/>
    <w:rsid w:val="006E7A9D"/>
    <w:rsid w:val="006E7B01"/>
    <w:rsid w:val="006E7B07"/>
    <w:rsid w:val="006E7C14"/>
    <w:rsid w:val="006E7C16"/>
    <w:rsid w:val="006E7C1A"/>
    <w:rsid w:val="006E7C67"/>
    <w:rsid w:val="006E7F25"/>
    <w:rsid w:val="006F0043"/>
    <w:rsid w:val="006F0047"/>
    <w:rsid w:val="006F00FA"/>
    <w:rsid w:val="006F0112"/>
    <w:rsid w:val="006F01E9"/>
    <w:rsid w:val="006F0248"/>
    <w:rsid w:val="006F02C6"/>
    <w:rsid w:val="006F032B"/>
    <w:rsid w:val="006F0380"/>
    <w:rsid w:val="006F0413"/>
    <w:rsid w:val="006F0484"/>
    <w:rsid w:val="006F048F"/>
    <w:rsid w:val="006F0528"/>
    <w:rsid w:val="006F057E"/>
    <w:rsid w:val="006F063B"/>
    <w:rsid w:val="006F06BA"/>
    <w:rsid w:val="006F074F"/>
    <w:rsid w:val="006F075D"/>
    <w:rsid w:val="006F0779"/>
    <w:rsid w:val="006F07FD"/>
    <w:rsid w:val="006F0800"/>
    <w:rsid w:val="006F08E4"/>
    <w:rsid w:val="006F0977"/>
    <w:rsid w:val="006F097C"/>
    <w:rsid w:val="006F09AB"/>
    <w:rsid w:val="006F09C2"/>
    <w:rsid w:val="006F0A96"/>
    <w:rsid w:val="006F0AF1"/>
    <w:rsid w:val="006F0AF9"/>
    <w:rsid w:val="006F0B51"/>
    <w:rsid w:val="006F0B65"/>
    <w:rsid w:val="006F0B84"/>
    <w:rsid w:val="006F0BA5"/>
    <w:rsid w:val="006F0BD4"/>
    <w:rsid w:val="006F0C4B"/>
    <w:rsid w:val="006F0C5A"/>
    <w:rsid w:val="006F0C97"/>
    <w:rsid w:val="006F0CC7"/>
    <w:rsid w:val="006F0DF1"/>
    <w:rsid w:val="006F0E1F"/>
    <w:rsid w:val="006F0E22"/>
    <w:rsid w:val="006F0E80"/>
    <w:rsid w:val="006F0F22"/>
    <w:rsid w:val="006F0F39"/>
    <w:rsid w:val="006F103B"/>
    <w:rsid w:val="006F1069"/>
    <w:rsid w:val="006F1093"/>
    <w:rsid w:val="006F10A5"/>
    <w:rsid w:val="006F10F4"/>
    <w:rsid w:val="006F11BF"/>
    <w:rsid w:val="006F11DD"/>
    <w:rsid w:val="006F11E4"/>
    <w:rsid w:val="006F1200"/>
    <w:rsid w:val="006F1231"/>
    <w:rsid w:val="006F1294"/>
    <w:rsid w:val="006F1415"/>
    <w:rsid w:val="006F147D"/>
    <w:rsid w:val="006F14AA"/>
    <w:rsid w:val="006F14CC"/>
    <w:rsid w:val="006F14FE"/>
    <w:rsid w:val="006F1510"/>
    <w:rsid w:val="006F15B9"/>
    <w:rsid w:val="006F15BD"/>
    <w:rsid w:val="006F15DB"/>
    <w:rsid w:val="006F15E9"/>
    <w:rsid w:val="006F163B"/>
    <w:rsid w:val="006F16EF"/>
    <w:rsid w:val="006F1776"/>
    <w:rsid w:val="006F18F8"/>
    <w:rsid w:val="006F1919"/>
    <w:rsid w:val="006F1924"/>
    <w:rsid w:val="006F19C1"/>
    <w:rsid w:val="006F19D3"/>
    <w:rsid w:val="006F19FE"/>
    <w:rsid w:val="006F1A47"/>
    <w:rsid w:val="006F1AE4"/>
    <w:rsid w:val="006F1B30"/>
    <w:rsid w:val="006F1BC4"/>
    <w:rsid w:val="006F1C29"/>
    <w:rsid w:val="006F1C37"/>
    <w:rsid w:val="006F1CE9"/>
    <w:rsid w:val="006F1D12"/>
    <w:rsid w:val="006F1D9D"/>
    <w:rsid w:val="006F1DFB"/>
    <w:rsid w:val="006F1EA4"/>
    <w:rsid w:val="006F1EED"/>
    <w:rsid w:val="006F201B"/>
    <w:rsid w:val="006F203A"/>
    <w:rsid w:val="006F20B0"/>
    <w:rsid w:val="006F20CB"/>
    <w:rsid w:val="006F2152"/>
    <w:rsid w:val="006F21EF"/>
    <w:rsid w:val="006F21F2"/>
    <w:rsid w:val="006F224A"/>
    <w:rsid w:val="006F224C"/>
    <w:rsid w:val="006F224E"/>
    <w:rsid w:val="006F227C"/>
    <w:rsid w:val="006F22B5"/>
    <w:rsid w:val="006F2312"/>
    <w:rsid w:val="006F2333"/>
    <w:rsid w:val="006F23C8"/>
    <w:rsid w:val="006F23F7"/>
    <w:rsid w:val="006F2501"/>
    <w:rsid w:val="006F2530"/>
    <w:rsid w:val="006F2628"/>
    <w:rsid w:val="006F2752"/>
    <w:rsid w:val="006F2795"/>
    <w:rsid w:val="006F27A6"/>
    <w:rsid w:val="006F27CF"/>
    <w:rsid w:val="006F2833"/>
    <w:rsid w:val="006F29A1"/>
    <w:rsid w:val="006F29D9"/>
    <w:rsid w:val="006F2B70"/>
    <w:rsid w:val="006F2B8B"/>
    <w:rsid w:val="006F2BE2"/>
    <w:rsid w:val="006F2C23"/>
    <w:rsid w:val="006F2C98"/>
    <w:rsid w:val="006F2CBD"/>
    <w:rsid w:val="006F2DEF"/>
    <w:rsid w:val="006F2E0C"/>
    <w:rsid w:val="006F2E86"/>
    <w:rsid w:val="006F2F10"/>
    <w:rsid w:val="006F3007"/>
    <w:rsid w:val="006F3041"/>
    <w:rsid w:val="006F3176"/>
    <w:rsid w:val="006F3196"/>
    <w:rsid w:val="006F31DA"/>
    <w:rsid w:val="006F31E6"/>
    <w:rsid w:val="006F323D"/>
    <w:rsid w:val="006F32AF"/>
    <w:rsid w:val="006F3387"/>
    <w:rsid w:val="006F33C7"/>
    <w:rsid w:val="006F340D"/>
    <w:rsid w:val="006F3421"/>
    <w:rsid w:val="006F3422"/>
    <w:rsid w:val="006F347D"/>
    <w:rsid w:val="006F34C5"/>
    <w:rsid w:val="006F34DD"/>
    <w:rsid w:val="006F351B"/>
    <w:rsid w:val="006F3597"/>
    <w:rsid w:val="006F35AA"/>
    <w:rsid w:val="006F35AD"/>
    <w:rsid w:val="006F3673"/>
    <w:rsid w:val="006F372C"/>
    <w:rsid w:val="006F3762"/>
    <w:rsid w:val="006F37C6"/>
    <w:rsid w:val="006F37DD"/>
    <w:rsid w:val="006F386A"/>
    <w:rsid w:val="006F38AB"/>
    <w:rsid w:val="006F38B6"/>
    <w:rsid w:val="006F38C2"/>
    <w:rsid w:val="006F390A"/>
    <w:rsid w:val="006F3935"/>
    <w:rsid w:val="006F399D"/>
    <w:rsid w:val="006F3AE1"/>
    <w:rsid w:val="006F3B9D"/>
    <w:rsid w:val="006F3BD7"/>
    <w:rsid w:val="006F3BEA"/>
    <w:rsid w:val="006F3C53"/>
    <w:rsid w:val="006F3C6F"/>
    <w:rsid w:val="006F3CA0"/>
    <w:rsid w:val="006F3CB2"/>
    <w:rsid w:val="006F3CF9"/>
    <w:rsid w:val="006F3D3B"/>
    <w:rsid w:val="006F3D43"/>
    <w:rsid w:val="006F3D8C"/>
    <w:rsid w:val="006F3E00"/>
    <w:rsid w:val="006F3E81"/>
    <w:rsid w:val="006F3EE4"/>
    <w:rsid w:val="006F3EF3"/>
    <w:rsid w:val="006F3F5A"/>
    <w:rsid w:val="006F3F9B"/>
    <w:rsid w:val="006F3FAF"/>
    <w:rsid w:val="006F4081"/>
    <w:rsid w:val="006F418C"/>
    <w:rsid w:val="006F41A5"/>
    <w:rsid w:val="006F41C9"/>
    <w:rsid w:val="006F428F"/>
    <w:rsid w:val="006F42F8"/>
    <w:rsid w:val="006F4405"/>
    <w:rsid w:val="006F4421"/>
    <w:rsid w:val="006F4495"/>
    <w:rsid w:val="006F44EF"/>
    <w:rsid w:val="006F44FB"/>
    <w:rsid w:val="006F4548"/>
    <w:rsid w:val="006F45B0"/>
    <w:rsid w:val="006F45E0"/>
    <w:rsid w:val="006F464A"/>
    <w:rsid w:val="006F46A3"/>
    <w:rsid w:val="006F4767"/>
    <w:rsid w:val="006F47D7"/>
    <w:rsid w:val="006F481A"/>
    <w:rsid w:val="006F490C"/>
    <w:rsid w:val="006F4A86"/>
    <w:rsid w:val="006F4AA2"/>
    <w:rsid w:val="006F4AA4"/>
    <w:rsid w:val="006F4B52"/>
    <w:rsid w:val="006F4B85"/>
    <w:rsid w:val="006F4BD7"/>
    <w:rsid w:val="006F4D67"/>
    <w:rsid w:val="006F4E68"/>
    <w:rsid w:val="006F4EFF"/>
    <w:rsid w:val="006F4F37"/>
    <w:rsid w:val="006F4FD0"/>
    <w:rsid w:val="006F50B7"/>
    <w:rsid w:val="006F512D"/>
    <w:rsid w:val="006F5189"/>
    <w:rsid w:val="006F5312"/>
    <w:rsid w:val="006F5330"/>
    <w:rsid w:val="006F5336"/>
    <w:rsid w:val="006F5350"/>
    <w:rsid w:val="006F53D7"/>
    <w:rsid w:val="006F5502"/>
    <w:rsid w:val="006F5528"/>
    <w:rsid w:val="006F555F"/>
    <w:rsid w:val="006F55E2"/>
    <w:rsid w:val="006F562C"/>
    <w:rsid w:val="006F577E"/>
    <w:rsid w:val="006F57DC"/>
    <w:rsid w:val="006F58CE"/>
    <w:rsid w:val="006F58CF"/>
    <w:rsid w:val="006F5985"/>
    <w:rsid w:val="006F59B9"/>
    <w:rsid w:val="006F59EC"/>
    <w:rsid w:val="006F59F2"/>
    <w:rsid w:val="006F59F6"/>
    <w:rsid w:val="006F5A58"/>
    <w:rsid w:val="006F5AEE"/>
    <w:rsid w:val="006F5B13"/>
    <w:rsid w:val="006F5BBD"/>
    <w:rsid w:val="006F5BDD"/>
    <w:rsid w:val="006F5C07"/>
    <w:rsid w:val="006F5C81"/>
    <w:rsid w:val="006F5D41"/>
    <w:rsid w:val="006F5DA2"/>
    <w:rsid w:val="006F5DBF"/>
    <w:rsid w:val="006F5DD7"/>
    <w:rsid w:val="006F5E18"/>
    <w:rsid w:val="006F5E7A"/>
    <w:rsid w:val="006F5EE1"/>
    <w:rsid w:val="006F5FC1"/>
    <w:rsid w:val="006F5FD3"/>
    <w:rsid w:val="006F6086"/>
    <w:rsid w:val="006F60AB"/>
    <w:rsid w:val="006F61B8"/>
    <w:rsid w:val="006F61BF"/>
    <w:rsid w:val="006F61FB"/>
    <w:rsid w:val="006F6202"/>
    <w:rsid w:val="006F6264"/>
    <w:rsid w:val="006F626A"/>
    <w:rsid w:val="006F6297"/>
    <w:rsid w:val="006F62B7"/>
    <w:rsid w:val="006F6320"/>
    <w:rsid w:val="006F6350"/>
    <w:rsid w:val="006F6372"/>
    <w:rsid w:val="006F6384"/>
    <w:rsid w:val="006F63C9"/>
    <w:rsid w:val="006F63CA"/>
    <w:rsid w:val="006F63E9"/>
    <w:rsid w:val="006F6413"/>
    <w:rsid w:val="006F64AC"/>
    <w:rsid w:val="006F651D"/>
    <w:rsid w:val="006F653D"/>
    <w:rsid w:val="006F654E"/>
    <w:rsid w:val="006F65DD"/>
    <w:rsid w:val="006F6606"/>
    <w:rsid w:val="006F6640"/>
    <w:rsid w:val="006F6671"/>
    <w:rsid w:val="006F6699"/>
    <w:rsid w:val="006F674F"/>
    <w:rsid w:val="006F67D8"/>
    <w:rsid w:val="006F687C"/>
    <w:rsid w:val="006F68EB"/>
    <w:rsid w:val="006F68EF"/>
    <w:rsid w:val="006F6A2E"/>
    <w:rsid w:val="006F6A84"/>
    <w:rsid w:val="006F6A98"/>
    <w:rsid w:val="006F6B4E"/>
    <w:rsid w:val="006F6CF1"/>
    <w:rsid w:val="006F6D17"/>
    <w:rsid w:val="006F6D3C"/>
    <w:rsid w:val="006F6E26"/>
    <w:rsid w:val="006F6F4C"/>
    <w:rsid w:val="006F6FD8"/>
    <w:rsid w:val="006F70AC"/>
    <w:rsid w:val="006F7136"/>
    <w:rsid w:val="006F713E"/>
    <w:rsid w:val="006F71EF"/>
    <w:rsid w:val="006F722D"/>
    <w:rsid w:val="006F7288"/>
    <w:rsid w:val="006F72E1"/>
    <w:rsid w:val="006F72F7"/>
    <w:rsid w:val="006F7386"/>
    <w:rsid w:val="006F738E"/>
    <w:rsid w:val="006F7407"/>
    <w:rsid w:val="006F7477"/>
    <w:rsid w:val="006F7480"/>
    <w:rsid w:val="006F7482"/>
    <w:rsid w:val="006F74AE"/>
    <w:rsid w:val="006F750C"/>
    <w:rsid w:val="006F751D"/>
    <w:rsid w:val="006F751E"/>
    <w:rsid w:val="006F7542"/>
    <w:rsid w:val="006F7559"/>
    <w:rsid w:val="006F7583"/>
    <w:rsid w:val="006F7674"/>
    <w:rsid w:val="006F7755"/>
    <w:rsid w:val="006F792C"/>
    <w:rsid w:val="006F79B0"/>
    <w:rsid w:val="006F79E5"/>
    <w:rsid w:val="006F79FA"/>
    <w:rsid w:val="006F7A0B"/>
    <w:rsid w:val="006F7A25"/>
    <w:rsid w:val="006F7A48"/>
    <w:rsid w:val="006F7A75"/>
    <w:rsid w:val="006F7AB2"/>
    <w:rsid w:val="006F7C28"/>
    <w:rsid w:val="006F7C5A"/>
    <w:rsid w:val="006F7C9C"/>
    <w:rsid w:val="006F7CB8"/>
    <w:rsid w:val="006F7CED"/>
    <w:rsid w:val="006F7D0E"/>
    <w:rsid w:val="006F7D22"/>
    <w:rsid w:val="006F7D64"/>
    <w:rsid w:val="006F7DF0"/>
    <w:rsid w:val="006F7DF8"/>
    <w:rsid w:val="006F7E85"/>
    <w:rsid w:val="006F7EFE"/>
    <w:rsid w:val="006F7F88"/>
    <w:rsid w:val="006F7FA6"/>
    <w:rsid w:val="00700008"/>
    <w:rsid w:val="00700052"/>
    <w:rsid w:val="007000A8"/>
    <w:rsid w:val="007000D0"/>
    <w:rsid w:val="0070010A"/>
    <w:rsid w:val="0070011E"/>
    <w:rsid w:val="0070012C"/>
    <w:rsid w:val="00700146"/>
    <w:rsid w:val="007001A0"/>
    <w:rsid w:val="007001B8"/>
    <w:rsid w:val="007001E1"/>
    <w:rsid w:val="00700256"/>
    <w:rsid w:val="0070026F"/>
    <w:rsid w:val="00700398"/>
    <w:rsid w:val="00700411"/>
    <w:rsid w:val="007004A0"/>
    <w:rsid w:val="007004C2"/>
    <w:rsid w:val="007005CB"/>
    <w:rsid w:val="007005DE"/>
    <w:rsid w:val="007006C2"/>
    <w:rsid w:val="00700864"/>
    <w:rsid w:val="00700898"/>
    <w:rsid w:val="00700940"/>
    <w:rsid w:val="007009FD"/>
    <w:rsid w:val="00700A18"/>
    <w:rsid w:val="00700AB0"/>
    <w:rsid w:val="00700B2A"/>
    <w:rsid w:val="00700B5F"/>
    <w:rsid w:val="00700B67"/>
    <w:rsid w:val="00700BAE"/>
    <w:rsid w:val="00700BF8"/>
    <w:rsid w:val="00700C33"/>
    <w:rsid w:val="00700C9B"/>
    <w:rsid w:val="00700CF4"/>
    <w:rsid w:val="00700D5C"/>
    <w:rsid w:val="00700DA0"/>
    <w:rsid w:val="00700DEA"/>
    <w:rsid w:val="00700F1C"/>
    <w:rsid w:val="00700F56"/>
    <w:rsid w:val="00700F6B"/>
    <w:rsid w:val="00700FD7"/>
    <w:rsid w:val="0070103A"/>
    <w:rsid w:val="00701075"/>
    <w:rsid w:val="007011FB"/>
    <w:rsid w:val="0070121C"/>
    <w:rsid w:val="00701230"/>
    <w:rsid w:val="00701272"/>
    <w:rsid w:val="00701286"/>
    <w:rsid w:val="007012E3"/>
    <w:rsid w:val="00701320"/>
    <w:rsid w:val="00701333"/>
    <w:rsid w:val="007013A0"/>
    <w:rsid w:val="007013B7"/>
    <w:rsid w:val="007013BA"/>
    <w:rsid w:val="007013E3"/>
    <w:rsid w:val="00701428"/>
    <w:rsid w:val="00701442"/>
    <w:rsid w:val="0070147B"/>
    <w:rsid w:val="0070147D"/>
    <w:rsid w:val="00701534"/>
    <w:rsid w:val="00701548"/>
    <w:rsid w:val="007015C5"/>
    <w:rsid w:val="007015CD"/>
    <w:rsid w:val="00701601"/>
    <w:rsid w:val="00701638"/>
    <w:rsid w:val="007016E6"/>
    <w:rsid w:val="007016FC"/>
    <w:rsid w:val="00701746"/>
    <w:rsid w:val="00701760"/>
    <w:rsid w:val="00701768"/>
    <w:rsid w:val="0070178F"/>
    <w:rsid w:val="00701797"/>
    <w:rsid w:val="007017C4"/>
    <w:rsid w:val="007017F7"/>
    <w:rsid w:val="0070183F"/>
    <w:rsid w:val="0070187B"/>
    <w:rsid w:val="007018A3"/>
    <w:rsid w:val="007018B0"/>
    <w:rsid w:val="0070197D"/>
    <w:rsid w:val="00701A5F"/>
    <w:rsid w:val="00701AD9"/>
    <w:rsid w:val="00701BB0"/>
    <w:rsid w:val="00701BC2"/>
    <w:rsid w:val="00701C2B"/>
    <w:rsid w:val="00701C62"/>
    <w:rsid w:val="00701C6B"/>
    <w:rsid w:val="00701D4D"/>
    <w:rsid w:val="00701E0E"/>
    <w:rsid w:val="00701EB7"/>
    <w:rsid w:val="00702004"/>
    <w:rsid w:val="007020AB"/>
    <w:rsid w:val="007020CF"/>
    <w:rsid w:val="00702260"/>
    <w:rsid w:val="007022E7"/>
    <w:rsid w:val="00702310"/>
    <w:rsid w:val="0070233A"/>
    <w:rsid w:val="0070235C"/>
    <w:rsid w:val="0070246F"/>
    <w:rsid w:val="00702503"/>
    <w:rsid w:val="00702641"/>
    <w:rsid w:val="0070269F"/>
    <w:rsid w:val="007026C0"/>
    <w:rsid w:val="00702797"/>
    <w:rsid w:val="007027EA"/>
    <w:rsid w:val="0070280A"/>
    <w:rsid w:val="0070284B"/>
    <w:rsid w:val="007028B4"/>
    <w:rsid w:val="0070292E"/>
    <w:rsid w:val="00702968"/>
    <w:rsid w:val="00702A6E"/>
    <w:rsid w:val="00702AA2"/>
    <w:rsid w:val="00702AD6"/>
    <w:rsid w:val="00702B18"/>
    <w:rsid w:val="00702B1F"/>
    <w:rsid w:val="00702B50"/>
    <w:rsid w:val="00702B51"/>
    <w:rsid w:val="00702BDF"/>
    <w:rsid w:val="00702C27"/>
    <w:rsid w:val="00702CCD"/>
    <w:rsid w:val="00702D11"/>
    <w:rsid w:val="00702D75"/>
    <w:rsid w:val="00702DC7"/>
    <w:rsid w:val="00702E22"/>
    <w:rsid w:val="00702ED1"/>
    <w:rsid w:val="00702F80"/>
    <w:rsid w:val="007030BD"/>
    <w:rsid w:val="0070315E"/>
    <w:rsid w:val="0070317D"/>
    <w:rsid w:val="007031B5"/>
    <w:rsid w:val="0070338B"/>
    <w:rsid w:val="007033E8"/>
    <w:rsid w:val="00703427"/>
    <w:rsid w:val="0070342C"/>
    <w:rsid w:val="00703481"/>
    <w:rsid w:val="0070348E"/>
    <w:rsid w:val="00703520"/>
    <w:rsid w:val="00703534"/>
    <w:rsid w:val="00703570"/>
    <w:rsid w:val="00703572"/>
    <w:rsid w:val="007035DB"/>
    <w:rsid w:val="0070361E"/>
    <w:rsid w:val="007036CC"/>
    <w:rsid w:val="007036EB"/>
    <w:rsid w:val="00703722"/>
    <w:rsid w:val="0070372C"/>
    <w:rsid w:val="00703736"/>
    <w:rsid w:val="00703820"/>
    <w:rsid w:val="0070384D"/>
    <w:rsid w:val="00703879"/>
    <w:rsid w:val="0070388F"/>
    <w:rsid w:val="007038E7"/>
    <w:rsid w:val="00703903"/>
    <w:rsid w:val="00703A99"/>
    <w:rsid w:val="00703C56"/>
    <w:rsid w:val="00703C75"/>
    <w:rsid w:val="00703CAD"/>
    <w:rsid w:val="00703CB1"/>
    <w:rsid w:val="00703D21"/>
    <w:rsid w:val="00703D61"/>
    <w:rsid w:val="00703D68"/>
    <w:rsid w:val="00703DD3"/>
    <w:rsid w:val="00703DED"/>
    <w:rsid w:val="00703DF2"/>
    <w:rsid w:val="00703E15"/>
    <w:rsid w:val="00703F4A"/>
    <w:rsid w:val="00703F85"/>
    <w:rsid w:val="00704112"/>
    <w:rsid w:val="007041AD"/>
    <w:rsid w:val="007041B5"/>
    <w:rsid w:val="007041C7"/>
    <w:rsid w:val="00704387"/>
    <w:rsid w:val="007043B8"/>
    <w:rsid w:val="00704417"/>
    <w:rsid w:val="0070441D"/>
    <w:rsid w:val="007045B0"/>
    <w:rsid w:val="007045B3"/>
    <w:rsid w:val="007045B8"/>
    <w:rsid w:val="0070462E"/>
    <w:rsid w:val="007046C7"/>
    <w:rsid w:val="00704757"/>
    <w:rsid w:val="00704781"/>
    <w:rsid w:val="00704782"/>
    <w:rsid w:val="007047A9"/>
    <w:rsid w:val="007047ED"/>
    <w:rsid w:val="00704810"/>
    <w:rsid w:val="0070487A"/>
    <w:rsid w:val="00704881"/>
    <w:rsid w:val="00704916"/>
    <w:rsid w:val="00704930"/>
    <w:rsid w:val="007049E3"/>
    <w:rsid w:val="00704B4E"/>
    <w:rsid w:val="00704B58"/>
    <w:rsid w:val="00704C37"/>
    <w:rsid w:val="00704CA7"/>
    <w:rsid w:val="00704D7C"/>
    <w:rsid w:val="00704E35"/>
    <w:rsid w:val="00704E41"/>
    <w:rsid w:val="00704E8F"/>
    <w:rsid w:val="00704E97"/>
    <w:rsid w:val="00704F81"/>
    <w:rsid w:val="00704F9F"/>
    <w:rsid w:val="00705033"/>
    <w:rsid w:val="007050A7"/>
    <w:rsid w:val="0070513F"/>
    <w:rsid w:val="0070517F"/>
    <w:rsid w:val="007051A1"/>
    <w:rsid w:val="00705227"/>
    <w:rsid w:val="0070542C"/>
    <w:rsid w:val="0070547D"/>
    <w:rsid w:val="007054FB"/>
    <w:rsid w:val="00705513"/>
    <w:rsid w:val="007055F1"/>
    <w:rsid w:val="0070560F"/>
    <w:rsid w:val="00705673"/>
    <w:rsid w:val="00705682"/>
    <w:rsid w:val="0070569E"/>
    <w:rsid w:val="007057E3"/>
    <w:rsid w:val="00705869"/>
    <w:rsid w:val="0070588C"/>
    <w:rsid w:val="0070588E"/>
    <w:rsid w:val="0070596C"/>
    <w:rsid w:val="007059DE"/>
    <w:rsid w:val="007059E3"/>
    <w:rsid w:val="00705AEC"/>
    <w:rsid w:val="00705BDB"/>
    <w:rsid w:val="00705C7A"/>
    <w:rsid w:val="00705D1F"/>
    <w:rsid w:val="00705D96"/>
    <w:rsid w:val="00705E1D"/>
    <w:rsid w:val="00705E5E"/>
    <w:rsid w:val="00705E82"/>
    <w:rsid w:val="00705EEB"/>
    <w:rsid w:val="00705F04"/>
    <w:rsid w:val="00705F3F"/>
    <w:rsid w:val="00705FCF"/>
    <w:rsid w:val="00706127"/>
    <w:rsid w:val="00706196"/>
    <w:rsid w:val="007061A8"/>
    <w:rsid w:val="007061DB"/>
    <w:rsid w:val="007061FF"/>
    <w:rsid w:val="00706247"/>
    <w:rsid w:val="00706283"/>
    <w:rsid w:val="007062D5"/>
    <w:rsid w:val="0070647B"/>
    <w:rsid w:val="007064AB"/>
    <w:rsid w:val="007064CC"/>
    <w:rsid w:val="007064FF"/>
    <w:rsid w:val="007065B0"/>
    <w:rsid w:val="007065D1"/>
    <w:rsid w:val="007065DA"/>
    <w:rsid w:val="007065F8"/>
    <w:rsid w:val="00706676"/>
    <w:rsid w:val="0070673E"/>
    <w:rsid w:val="007068F0"/>
    <w:rsid w:val="00706945"/>
    <w:rsid w:val="00706950"/>
    <w:rsid w:val="00706962"/>
    <w:rsid w:val="0070697D"/>
    <w:rsid w:val="00706AFE"/>
    <w:rsid w:val="00706B88"/>
    <w:rsid w:val="00706BBB"/>
    <w:rsid w:val="00706C4A"/>
    <w:rsid w:val="00706C6A"/>
    <w:rsid w:val="00706C93"/>
    <w:rsid w:val="00706D7E"/>
    <w:rsid w:val="00706DDC"/>
    <w:rsid w:val="00706E49"/>
    <w:rsid w:val="00706F54"/>
    <w:rsid w:val="00706FE9"/>
    <w:rsid w:val="007070AE"/>
    <w:rsid w:val="007070D3"/>
    <w:rsid w:val="00707106"/>
    <w:rsid w:val="00707110"/>
    <w:rsid w:val="0070711B"/>
    <w:rsid w:val="0070713D"/>
    <w:rsid w:val="00707184"/>
    <w:rsid w:val="00707208"/>
    <w:rsid w:val="00707209"/>
    <w:rsid w:val="007072B8"/>
    <w:rsid w:val="00707355"/>
    <w:rsid w:val="00707422"/>
    <w:rsid w:val="00707423"/>
    <w:rsid w:val="007074D9"/>
    <w:rsid w:val="007075B0"/>
    <w:rsid w:val="007075D6"/>
    <w:rsid w:val="007075F9"/>
    <w:rsid w:val="0070775D"/>
    <w:rsid w:val="00707782"/>
    <w:rsid w:val="007077A9"/>
    <w:rsid w:val="00707826"/>
    <w:rsid w:val="00707889"/>
    <w:rsid w:val="00707899"/>
    <w:rsid w:val="007078B1"/>
    <w:rsid w:val="00707A82"/>
    <w:rsid w:val="00707A8F"/>
    <w:rsid w:val="00707AA0"/>
    <w:rsid w:val="00707B0C"/>
    <w:rsid w:val="00707B75"/>
    <w:rsid w:val="00707C0A"/>
    <w:rsid w:val="00707D03"/>
    <w:rsid w:val="00707D2B"/>
    <w:rsid w:val="00707D32"/>
    <w:rsid w:val="00707DDF"/>
    <w:rsid w:val="00707E98"/>
    <w:rsid w:val="00707F77"/>
    <w:rsid w:val="00707F98"/>
    <w:rsid w:val="00710057"/>
    <w:rsid w:val="0071015D"/>
    <w:rsid w:val="007101D5"/>
    <w:rsid w:val="00710210"/>
    <w:rsid w:val="00710242"/>
    <w:rsid w:val="0071026D"/>
    <w:rsid w:val="00710304"/>
    <w:rsid w:val="00710314"/>
    <w:rsid w:val="0071040B"/>
    <w:rsid w:val="007104AB"/>
    <w:rsid w:val="007104ED"/>
    <w:rsid w:val="0071050A"/>
    <w:rsid w:val="00710555"/>
    <w:rsid w:val="00710576"/>
    <w:rsid w:val="0071059D"/>
    <w:rsid w:val="00710646"/>
    <w:rsid w:val="0071064E"/>
    <w:rsid w:val="0071067C"/>
    <w:rsid w:val="00710749"/>
    <w:rsid w:val="0071077C"/>
    <w:rsid w:val="007107B4"/>
    <w:rsid w:val="007107F9"/>
    <w:rsid w:val="00710870"/>
    <w:rsid w:val="007108C0"/>
    <w:rsid w:val="0071094F"/>
    <w:rsid w:val="00710962"/>
    <w:rsid w:val="007109AD"/>
    <w:rsid w:val="007109D7"/>
    <w:rsid w:val="007109E9"/>
    <w:rsid w:val="007109EC"/>
    <w:rsid w:val="007109FA"/>
    <w:rsid w:val="00710A46"/>
    <w:rsid w:val="00710A93"/>
    <w:rsid w:val="00710AA5"/>
    <w:rsid w:val="00710AB9"/>
    <w:rsid w:val="00710B27"/>
    <w:rsid w:val="00710B3C"/>
    <w:rsid w:val="00710B78"/>
    <w:rsid w:val="00710C30"/>
    <w:rsid w:val="00710D53"/>
    <w:rsid w:val="00710D86"/>
    <w:rsid w:val="00710E16"/>
    <w:rsid w:val="00710E6A"/>
    <w:rsid w:val="00710ECE"/>
    <w:rsid w:val="00710F21"/>
    <w:rsid w:val="00710FA1"/>
    <w:rsid w:val="00711071"/>
    <w:rsid w:val="007110A8"/>
    <w:rsid w:val="0071113A"/>
    <w:rsid w:val="00711197"/>
    <w:rsid w:val="007111DB"/>
    <w:rsid w:val="0071128B"/>
    <w:rsid w:val="00711358"/>
    <w:rsid w:val="0071135F"/>
    <w:rsid w:val="007114AA"/>
    <w:rsid w:val="00711651"/>
    <w:rsid w:val="00711657"/>
    <w:rsid w:val="0071165B"/>
    <w:rsid w:val="007116A3"/>
    <w:rsid w:val="007116DB"/>
    <w:rsid w:val="00711700"/>
    <w:rsid w:val="007117BF"/>
    <w:rsid w:val="007118B5"/>
    <w:rsid w:val="0071195E"/>
    <w:rsid w:val="007119C6"/>
    <w:rsid w:val="007119FB"/>
    <w:rsid w:val="00711AB9"/>
    <w:rsid w:val="00711B58"/>
    <w:rsid w:val="00711B75"/>
    <w:rsid w:val="00711BCD"/>
    <w:rsid w:val="00711C90"/>
    <w:rsid w:val="00711C9B"/>
    <w:rsid w:val="00711CDE"/>
    <w:rsid w:val="00711CDF"/>
    <w:rsid w:val="00711CE4"/>
    <w:rsid w:val="00711E02"/>
    <w:rsid w:val="00711E58"/>
    <w:rsid w:val="00711F52"/>
    <w:rsid w:val="00711F64"/>
    <w:rsid w:val="00712005"/>
    <w:rsid w:val="00712047"/>
    <w:rsid w:val="007120C9"/>
    <w:rsid w:val="007121A9"/>
    <w:rsid w:val="00712272"/>
    <w:rsid w:val="0071227A"/>
    <w:rsid w:val="0071228E"/>
    <w:rsid w:val="0071239A"/>
    <w:rsid w:val="007123A1"/>
    <w:rsid w:val="007123E5"/>
    <w:rsid w:val="007124A5"/>
    <w:rsid w:val="00712500"/>
    <w:rsid w:val="00712511"/>
    <w:rsid w:val="00712515"/>
    <w:rsid w:val="00712669"/>
    <w:rsid w:val="0071269A"/>
    <w:rsid w:val="0071276D"/>
    <w:rsid w:val="00712802"/>
    <w:rsid w:val="0071284C"/>
    <w:rsid w:val="00712856"/>
    <w:rsid w:val="0071289B"/>
    <w:rsid w:val="007128B7"/>
    <w:rsid w:val="00712936"/>
    <w:rsid w:val="007129D8"/>
    <w:rsid w:val="00712A04"/>
    <w:rsid w:val="00712AC2"/>
    <w:rsid w:val="00712B50"/>
    <w:rsid w:val="00712B5F"/>
    <w:rsid w:val="00712BE6"/>
    <w:rsid w:val="00712C63"/>
    <w:rsid w:val="00712C85"/>
    <w:rsid w:val="00712CD9"/>
    <w:rsid w:val="00712D50"/>
    <w:rsid w:val="00712D88"/>
    <w:rsid w:val="00712D93"/>
    <w:rsid w:val="00712E3B"/>
    <w:rsid w:val="00712E3C"/>
    <w:rsid w:val="00712EBB"/>
    <w:rsid w:val="00712EC8"/>
    <w:rsid w:val="00712F31"/>
    <w:rsid w:val="00712FE8"/>
    <w:rsid w:val="00713039"/>
    <w:rsid w:val="007130AF"/>
    <w:rsid w:val="007130EB"/>
    <w:rsid w:val="0071311C"/>
    <w:rsid w:val="00713153"/>
    <w:rsid w:val="00713163"/>
    <w:rsid w:val="00713190"/>
    <w:rsid w:val="00713196"/>
    <w:rsid w:val="007131A6"/>
    <w:rsid w:val="007131DD"/>
    <w:rsid w:val="007131EA"/>
    <w:rsid w:val="007131F0"/>
    <w:rsid w:val="007131FC"/>
    <w:rsid w:val="00713201"/>
    <w:rsid w:val="00713225"/>
    <w:rsid w:val="00713239"/>
    <w:rsid w:val="00713264"/>
    <w:rsid w:val="00713282"/>
    <w:rsid w:val="007132A5"/>
    <w:rsid w:val="007132B6"/>
    <w:rsid w:val="00713333"/>
    <w:rsid w:val="0071339D"/>
    <w:rsid w:val="007134B9"/>
    <w:rsid w:val="007134F0"/>
    <w:rsid w:val="007135B3"/>
    <w:rsid w:val="007135D2"/>
    <w:rsid w:val="00713619"/>
    <w:rsid w:val="0071362E"/>
    <w:rsid w:val="00713633"/>
    <w:rsid w:val="0071370F"/>
    <w:rsid w:val="00713795"/>
    <w:rsid w:val="007137F4"/>
    <w:rsid w:val="007138B2"/>
    <w:rsid w:val="00713A0F"/>
    <w:rsid w:val="00713A3A"/>
    <w:rsid w:val="00713AE2"/>
    <w:rsid w:val="00713BAB"/>
    <w:rsid w:val="00713BD2"/>
    <w:rsid w:val="00713C7B"/>
    <w:rsid w:val="00714085"/>
    <w:rsid w:val="007140DB"/>
    <w:rsid w:val="0071410A"/>
    <w:rsid w:val="0071417C"/>
    <w:rsid w:val="007141A7"/>
    <w:rsid w:val="007141C7"/>
    <w:rsid w:val="007141CA"/>
    <w:rsid w:val="0071425C"/>
    <w:rsid w:val="00714288"/>
    <w:rsid w:val="007142B2"/>
    <w:rsid w:val="007142B7"/>
    <w:rsid w:val="007142E4"/>
    <w:rsid w:val="0071433E"/>
    <w:rsid w:val="0071435D"/>
    <w:rsid w:val="00714439"/>
    <w:rsid w:val="00714452"/>
    <w:rsid w:val="0071445A"/>
    <w:rsid w:val="007144B1"/>
    <w:rsid w:val="007144C2"/>
    <w:rsid w:val="00714537"/>
    <w:rsid w:val="00714593"/>
    <w:rsid w:val="00714673"/>
    <w:rsid w:val="0071467F"/>
    <w:rsid w:val="007146C0"/>
    <w:rsid w:val="0071477D"/>
    <w:rsid w:val="007147CA"/>
    <w:rsid w:val="0071480E"/>
    <w:rsid w:val="0071481E"/>
    <w:rsid w:val="0071483B"/>
    <w:rsid w:val="00714888"/>
    <w:rsid w:val="0071488B"/>
    <w:rsid w:val="007148F2"/>
    <w:rsid w:val="0071495B"/>
    <w:rsid w:val="00714962"/>
    <w:rsid w:val="00714970"/>
    <w:rsid w:val="007149C0"/>
    <w:rsid w:val="00714B38"/>
    <w:rsid w:val="00714B78"/>
    <w:rsid w:val="00714BBB"/>
    <w:rsid w:val="00714C47"/>
    <w:rsid w:val="00714D0A"/>
    <w:rsid w:val="00714DBB"/>
    <w:rsid w:val="00714E64"/>
    <w:rsid w:val="00714EA5"/>
    <w:rsid w:val="00714EF5"/>
    <w:rsid w:val="00714F20"/>
    <w:rsid w:val="00714F5D"/>
    <w:rsid w:val="0071500D"/>
    <w:rsid w:val="00715040"/>
    <w:rsid w:val="00715047"/>
    <w:rsid w:val="0071505D"/>
    <w:rsid w:val="00715084"/>
    <w:rsid w:val="007150C0"/>
    <w:rsid w:val="00715142"/>
    <w:rsid w:val="007151D6"/>
    <w:rsid w:val="00715221"/>
    <w:rsid w:val="0071522C"/>
    <w:rsid w:val="00715233"/>
    <w:rsid w:val="0071525E"/>
    <w:rsid w:val="00715274"/>
    <w:rsid w:val="00715374"/>
    <w:rsid w:val="007153C7"/>
    <w:rsid w:val="00715427"/>
    <w:rsid w:val="00715535"/>
    <w:rsid w:val="0071559E"/>
    <w:rsid w:val="007155DB"/>
    <w:rsid w:val="007155F3"/>
    <w:rsid w:val="00715701"/>
    <w:rsid w:val="00715815"/>
    <w:rsid w:val="00715816"/>
    <w:rsid w:val="0071587C"/>
    <w:rsid w:val="00715943"/>
    <w:rsid w:val="00715971"/>
    <w:rsid w:val="0071599F"/>
    <w:rsid w:val="007159D1"/>
    <w:rsid w:val="00715AB3"/>
    <w:rsid w:val="00715B7F"/>
    <w:rsid w:val="00715BCC"/>
    <w:rsid w:val="00715C0E"/>
    <w:rsid w:val="00715C30"/>
    <w:rsid w:val="00715C61"/>
    <w:rsid w:val="00715C9D"/>
    <w:rsid w:val="00715CBD"/>
    <w:rsid w:val="00715D95"/>
    <w:rsid w:val="00715DC9"/>
    <w:rsid w:val="00715E03"/>
    <w:rsid w:val="00715E66"/>
    <w:rsid w:val="00715F32"/>
    <w:rsid w:val="00715F72"/>
    <w:rsid w:val="00715F81"/>
    <w:rsid w:val="00715FBD"/>
    <w:rsid w:val="00716006"/>
    <w:rsid w:val="00716058"/>
    <w:rsid w:val="007161EE"/>
    <w:rsid w:val="00716229"/>
    <w:rsid w:val="0071622B"/>
    <w:rsid w:val="0071628C"/>
    <w:rsid w:val="0071631C"/>
    <w:rsid w:val="00716469"/>
    <w:rsid w:val="007164A8"/>
    <w:rsid w:val="007164AA"/>
    <w:rsid w:val="0071656C"/>
    <w:rsid w:val="00716584"/>
    <w:rsid w:val="007165A0"/>
    <w:rsid w:val="007165B5"/>
    <w:rsid w:val="007165E4"/>
    <w:rsid w:val="00716621"/>
    <w:rsid w:val="00716642"/>
    <w:rsid w:val="0071675F"/>
    <w:rsid w:val="007167AC"/>
    <w:rsid w:val="007167E5"/>
    <w:rsid w:val="007167F9"/>
    <w:rsid w:val="00716852"/>
    <w:rsid w:val="00716869"/>
    <w:rsid w:val="007168D7"/>
    <w:rsid w:val="007169AB"/>
    <w:rsid w:val="007169C6"/>
    <w:rsid w:val="007169EC"/>
    <w:rsid w:val="00716A0D"/>
    <w:rsid w:val="00716A17"/>
    <w:rsid w:val="00716A31"/>
    <w:rsid w:val="00716A4D"/>
    <w:rsid w:val="00716A6C"/>
    <w:rsid w:val="00716A9F"/>
    <w:rsid w:val="00716AAD"/>
    <w:rsid w:val="00716B2D"/>
    <w:rsid w:val="00716C34"/>
    <w:rsid w:val="00716CA2"/>
    <w:rsid w:val="00716D4E"/>
    <w:rsid w:val="00716D51"/>
    <w:rsid w:val="00716D5D"/>
    <w:rsid w:val="00716EC2"/>
    <w:rsid w:val="00716F13"/>
    <w:rsid w:val="00716F2A"/>
    <w:rsid w:val="00716FEF"/>
    <w:rsid w:val="00717052"/>
    <w:rsid w:val="007170DF"/>
    <w:rsid w:val="0071723E"/>
    <w:rsid w:val="00717296"/>
    <w:rsid w:val="007172C5"/>
    <w:rsid w:val="007172C7"/>
    <w:rsid w:val="0071735C"/>
    <w:rsid w:val="007173EA"/>
    <w:rsid w:val="007173ED"/>
    <w:rsid w:val="00717469"/>
    <w:rsid w:val="00717474"/>
    <w:rsid w:val="00717586"/>
    <w:rsid w:val="007175B1"/>
    <w:rsid w:val="00717618"/>
    <w:rsid w:val="00717648"/>
    <w:rsid w:val="0071768E"/>
    <w:rsid w:val="00717828"/>
    <w:rsid w:val="0071783B"/>
    <w:rsid w:val="00717867"/>
    <w:rsid w:val="00717878"/>
    <w:rsid w:val="00717886"/>
    <w:rsid w:val="007178DC"/>
    <w:rsid w:val="00717909"/>
    <w:rsid w:val="0071795F"/>
    <w:rsid w:val="00717986"/>
    <w:rsid w:val="007179C4"/>
    <w:rsid w:val="007179E2"/>
    <w:rsid w:val="007179F2"/>
    <w:rsid w:val="00717A82"/>
    <w:rsid w:val="00717B63"/>
    <w:rsid w:val="00717B7B"/>
    <w:rsid w:val="00717B9F"/>
    <w:rsid w:val="00717BEC"/>
    <w:rsid w:val="00717C14"/>
    <w:rsid w:val="00717CF2"/>
    <w:rsid w:val="00717D65"/>
    <w:rsid w:val="00717D6A"/>
    <w:rsid w:val="00717D9A"/>
    <w:rsid w:val="00717DDB"/>
    <w:rsid w:val="00717E77"/>
    <w:rsid w:val="00717EA4"/>
    <w:rsid w:val="00717ECD"/>
    <w:rsid w:val="00717F0C"/>
    <w:rsid w:val="00717F85"/>
    <w:rsid w:val="00717F99"/>
    <w:rsid w:val="00717FA9"/>
    <w:rsid w:val="00720021"/>
    <w:rsid w:val="007200E8"/>
    <w:rsid w:val="007200EB"/>
    <w:rsid w:val="00720140"/>
    <w:rsid w:val="007201C0"/>
    <w:rsid w:val="007201F6"/>
    <w:rsid w:val="00720269"/>
    <w:rsid w:val="007202BE"/>
    <w:rsid w:val="007202F5"/>
    <w:rsid w:val="0072039E"/>
    <w:rsid w:val="00720418"/>
    <w:rsid w:val="00720441"/>
    <w:rsid w:val="0072046B"/>
    <w:rsid w:val="007204CF"/>
    <w:rsid w:val="007204DF"/>
    <w:rsid w:val="007204F5"/>
    <w:rsid w:val="0072050D"/>
    <w:rsid w:val="00720515"/>
    <w:rsid w:val="007205CC"/>
    <w:rsid w:val="007205D3"/>
    <w:rsid w:val="007205D8"/>
    <w:rsid w:val="007206A2"/>
    <w:rsid w:val="007207CE"/>
    <w:rsid w:val="00720886"/>
    <w:rsid w:val="0072096F"/>
    <w:rsid w:val="00720A30"/>
    <w:rsid w:val="00720A64"/>
    <w:rsid w:val="00720BEA"/>
    <w:rsid w:val="00720C16"/>
    <w:rsid w:val="00720CE7"/>
    <w:rsid w:val="00720CF3"/>
    <w:rsid w:val="00720D20"/>
    <w:rsid w:val="00720D94"/>
    <w:rsid w:val="00720DBD"/>
    <w:rsid w:val="00720E93"/>
    <w:rsid w:val="00720EA3"/>
    <w:rsid w:val="00720EF9"/>
    <w:rsid w:val="00720F2C"/>
    <w:rsid w:val="00720F45"/>
    <w:rsid w:val="00720F95"/>
    <w:rsid w:val="007210AF"/>
    <w:rsid w:val="007210B7"/>
    <w:rsid w:val="00721144"/>
    <w:rsid w:val="007211B1"/>
    <w:rsid w:val="007211CA"/>
    <w:rsid w:val="00721337"/>
    <w:rsid w:val="00721342"/>
    <w:rsid w:val="0072134B"/>
    <w:rsid w:val="0072149F"/>
    <w:rsid w:val="00721574"/>
    <w:rsid w:val="0072157A"/>
    <w:rsid w:val="007215CE"/>
    <w:rsid w:val="00721623"/>
    <w:rsid w:val="00721644"/>
    <w:rsid w:val="00721646"/>
    <w:rsid w:val="00721672"/>
    <w:rsid w:val="007217BD"/>
    <w:rsid w:val="0072181A"/>
    <w:rsid w:val="00721857"/>
    <w:rsid w:val="00721951"/>
    <w:rsid w:val="00721A10"/>
    <w:rsid w:val="00721AAA"/>
    <w:rsid w:val="00721BB7"/>
    <w:rsid w:val="00721C92"/>
    <w:rsid w:val="00721C95"/>
    <w:rsid w:val="00721CBB"/>
    <w:rsid w:val="00721CDC"/>
    <w:rsid w:val="00721D7A"/>
    <w:rsid w:val="00721DB6"/>
    <w:rsid w:val="00721DB7"/>
    <w:rsid w:val="00721DC8"/>
    <w:rsid w:val="00721DDD"/>
    <w:rsid w:val="00721E2B"/>
    <w:rsid w:val="00721E74"/>
    <w:rsid w:val="00721ECF"/>
    <w:rsid w:val="00721F11"/>
    <w:rsid w:val="00721F29"/>
    <w:rsid w:val="00721F4B"/>
    <w:rsid w:val="0072207A"/>
    <w:rsid w:val="00722139"/>
    <w:rsid w:val="00722215"/>
    <w:rsid w:val="00722231"/>
    <w:rsid w:val="0072225B"/>
    <w:rsid w:val="00722276"/>
    <w:rsid w:val="0072231D"/>
    <w:rsid w:val="0072236F"/>
    <w:rsid w:val="00722377"/>
    <w:rsid w:val="007224BA"/>
    <w:rsid w:val="0072259F"/>
    <w:rsid w:val="007225A4"/>
    <w:rsid w:val="0072261B"/>
    <w:rsid w:val="00722709"/>
    <w:rsid w:val="007227BB"/>
    <w:rsid w:val="007227C9"/>
    <w:rsid w:val="007228B4"/>
    <w:rsid w:val="00722938"/>
    <w:rsid w:val="007229F0"/>
    <w:rsid w:val="00722A26"/>
    <w:rsid w:val="00722A74"/>
    <w:rsid w:val="00722ACF"/>
    <w:rsid w:val="00722B67"/>
    <w:rsid w:val="00722BD8"/>
    <w:rsid w:val="00722C2E"/>
    <w:rsid w:val="00722CEE"/>
    <w:rsid w:val="00722DBF"/>
    <w:rsid w:val="00722E62"/>
    <w:rsid w:val="00722E74"/>
    <w:rsid w:val="00722F04"/>
    <w:rsid w:val="00722F47"/>
    <w:rsid w:val="00722FF5"/>
    <w:rsid w:val="0072303E"/>
    <w:rsid w:val="00723106"/>
    <w:rsid w:val="0072319A"/>
    <w:rsid w:val="0072319C"/>
    <w:rsid w:val="0072327B"/>
    <w:rsid w:val="007232CA"/>
    <w:rsid w:val="007232EE"/>
    <w:rsid w:val="007232F6"/>
    <w:rsid w:val="0072330D"/>
    <w:rsid w:val="00723354"/>
    <w:rsid w:val="007233B7"/>
    <w:rsid w:val="007233D9"/>
    <w:rsid w:val="00723410"/>
    <w:rsid w:val="00723449"/>
    <w:rsid w:val="00723488"/>
    <w:rsid w:val="0072358D"/>
    <w:rsid w:val="00723596"/>
    <w:rsid w:val="007235B5"/>
    <w:rsid w:val="007235D0"/>
    <w:rsid w:val="00723603"/>
    <w:rsid w:val="00723653"/>
    <w:rsid w:val="007236FC"/>
    <w:rsid w:val="007237AF"/>
    <w:rsid w:val="007237B7"/>
    <w:rsid w:val="007237FA"/>
    <w:rsid w:val="00723819"/>
    <w:rsid w:val="00723884"/>
    <w:rsid w:val="007239CD"/>
    <w:rsid w:val="00723A32"/>
    <w:rsid w:val="00723A4D"/>
    <w:rsid w:val="00723AE4"/>
    <w:rsid w:val="00723B77"/>
    <w:rsid w:val="00723BA7"/>
    <w:rsid w:val="00723BAA"/>
    <w:rsid w:val="00723BF3"/>
    <w:rsid w:val="00723C0F"/>
    <w:rsid w:val="00723CE2"/>
    <w:rsid w:val="00723D32"/>
    <w:rsid w:val="00723D55"/>
    <w:rsid w:val="00723D66"/>
    <w:rsid w:val="00723D84"/>
    <w:rsid w:val="00723E94"/>
    <w:rsid w:val="00723ECA"/>
    <w:rsid w:val="00723FC5"/>
    <w:rsid w:val="00724052"/>
    <w:rsid w:val="007240AB"/>
    <w:rsid w:val="007240F7"/>
    <w:rsid w:val="0072411E"/>
    <w:rsid w:val="007241C6"/>
    <w:rsid w:val="007241CF"/>
    <w:rsid w:val="007241D7"/>
    <w:rsid w:val="007241DA"/>
    <w:rsid w:val="00724208"/>
    <w:rsid w:val="0072427E"/>
    <w:rsid w:val="00724289"/>
    <w:rsid w:val="0072432F"/>
    <w:rsid w:val="007243FC"/>
    <w:rsid w:val="00724498"/>
    <w:rsid w:val="007244EE"/>
    <w:rsid w:val="0072457B"/>
    <w:rsid w:val="00724595"/>
    <w:rsid w:val="007245E9"/>
    <w:rsid w:val="0072462C"/>
    <w:rsid w:val="007246D3"/>
    <w:rsid w:val="007246FE"/>
    <w:rsid w:val="00724741"/>
    <w:rsid w:val="00724765"/>
    <w:rsid w:val="0072478C"/>
    <w:rsid w:val="00724798"/>
    <w:rsid w:val="00724806"/>
    <w:rsid w:val="0072483A"/>
    <w:rsid w:val="007248AE"/>
    <w:rsid w:val="007248E0"/>
    <w:rsid w:val="007248E3"/>
    <w:rsid w:val="0072493E"/>
    <w:rsid w:val="007249BF"/>
    <w:rsid w:val="007249CB"/>
    <w:rsid w:val="00724AB4"/>
    <w:rsid w:val="00724B17"/>
    <w:rsid w:val="00724B55"/>
    <w:rsid w:val="00724B63"/>
    <w:rsid w:val="00724B6D"/>
    <w:rsid w:val="00724B9E"/>
    <w:rsid w:val="00724C21"/>
    <w:rsid w:val="00724C29"/>
    <w:rsid w:val="00724C3B"/>
    <w:rsid w:val="00724C89"/>
    <w:rsid w:val="00724CBE"/>
    <w:rsid w:val="00724CCD"/>
    <w:rsid w:val="00724DF2"/>
    <w:rsid w:val="00724EBE"/>
    <w:rsid w:val="00724EC1"/>
    <w:rsid w:val="00724ED0"/>
    <w:rsid w:val="00724F07"/>
    <w:rsid w:val="00724F47"/>
    <w:rsid w:val="00724FC6"/>
    <w:rsid w:val="00724FD7"/>
    <w:rsid w:val="00724FFA"/>
    <w:rsid w:val="0072505C"/>
    <w:rsid w:val="007250B8"/>
    <w:rsid w:val="007250E3"/>
    <w:rsid w:val="00725265"/>
    <w:rsid w:val="00725277"/>
    <w:rsid w:val="007252A9"/>
    <w:rsid w:val="00725313"/>
    <w:rsid w:val="007254B9"/>
    <w:rsid w:val="007255BA"/>
    <w:rsid w:val="00725698"/>
    <w:rsid w:val="0072569C"/>
    <w:rsid w:val="0072576D"/>
    <w:rsid w:val="00725816"/>
    <w:rsid w:val="0072586F"/>
    <w:rsid w:val="00725897"/>
    <w:rsid w:val="007259EC"/>
    <w:rsid w:val="00725B42"/>
    <w:rsid w:val="00725BAE"/>
    <w:rsid w:val="00725CA7"/>
    <w:rsid w:val="00725D5D"/>
    <w:rsid w:val="00725E05"/>
    <w:rsid w:val="00725FEB"/>
    <w:rsid w:val="007260EC"/>
    <w:rsid w:val="00726115"/>
    <w:rsid w:val="00726155"/>
    <w:rsid w:val="00726209"/>
    <w:rsid w:val="0072625C"/>
    <w:rsid w:val="00726284"/>
    <w:rsid w:val="00726304"/>
    <w:rsid w:val="0072630C"/>
    <w:rsid w:val="00726314"/>
    <w:rsid w:val="0072636C"/>
    <w:rsid w:val="007263AC"/>
    <w:rsid w:val="007263CC"/>
    <w:rsid w:val="007263DF"/>
    <w:rsid w:val="007263FF"/>
    <w:rsid w:val="00726404"/>
    <w:rsid w:val="007264A5"/>
    <w:rsid w:val="007264EE"/>
    <w:rsid w:val="007264F4"/>
    <w:rsid w:val="00726523"/>
    <w:rsid w:val="00726574"/>
    <w:rsid w:val="0072667E"/>
    <w:rsid w:val="007266AB"/>
    <w:rsid w:val="00726722"/>
    <w:rsid w:val="007267A6"/>
    <w:rsid w:val="007268F9"/>
    <w:rsid w:val="00726A01"/>
    <w:rsid w:val="00726A0C"/>
    <w:rsid w:val="00726A2D"/>
    <w:rsid w:val="00726AF1"/>
    <w:rsid w:val="00726AFB"/>
    <w:rsid w:val="00726B25"/>
    <w:rsid w:val="00726B47"/>
    <w:rsid w:val="00726B73"/>
    <w:rsid w:val="00726BC1"/>
    <w:rsid w:val="00726BC5"/>
    <w:rsid w:val="00726BE4"/>
    <w:rsid w:val="00726C19"/>
    <w:rsid w:val="00726DB9"/>
    <w:rsid w:val="00726E3A"/>
    <w:rsid w:val="00726E72"/>
    <w:rsid w:val="00726F1F"/>
    <w:rsid w:val="00727231"/>
    <w:rsid w:val="00727243"/>
    <w:rsid w:val="00727266"/>
    <w:rsid w:val="0072728B"/>
    <w:rsid w:val="00727290"/>
    <w:rsid w:val="0072732B"/>
    <w:rsid w:val="007273D6"/>
    <w:rsid w:val="0072747C"/>
    <w:rsid w:val="0072749E"/>
    <w:rsid w:val="007274A8"/>
    <w:rsid w:val="007274AD"/>
    <w:rsid w:val="007274CE"/>
    <w:rsid w:val="007274FE"/>
    <w:rsid w:val="00727513"/>
    <w:rsid w:val="00727573"/>
    <w:rsid w:val="007275CF"/>
    <w:rsid w:val="00727641"/>
    <w:rsid w:val="00727659"/>
    <w:rsid w:val="00727696"/>
    <w:rsid w:val="00727727"/>
    <w:rsid w:val="00727753"/>
    <w:rsid w:val="0072784A"/>
    <w:rsid w:val="00727871"/>
    <w:rsid w:val="007278F8"/>
    <w:rsid w:val="0072792D"/>
    <w:rsid w:val="0072794F"/>
    <w:rsid w:val="00727965"/>
    <w:rsid w:val="00727981"/>
    <w:rsid w:val="00727983"/>
    <w:rsid w:val="007279AD"/>
    <w:rsid w:val="00727A73"/>
    <w:rsid w:val="00727A86"/>
    <w:rsid w:val="00727ADF"/>
    <w:rsid w:val="00727B75"/>
    <w:rsid w:val="00727B77"/>
    <w:rsid w:val="00727BF2"/>
    <w:rsid w:val="00727C69"/>
    <w:rsid w:val="00727C78"/>
    <w:rsid w:val="00727C92"/>
    <w:rsid w:val="00727CAB"/>
    <w:rsid w:val="00727D1E"/>
    <w:rsid w:val="00727D68"/>
    <w:rsid w:val="00727E03"/>
    <w:rsid w:val="00727E7B"/>
    <w:rsid w:val="00727E8D"/>
    <w:rsid w:val="00727EEE"/>
    <w:rsid w:val="00727F0F"/>
    <w:rsid w:val="00727FAC"/>
    <w:rsid w:val="00730028"/>
    <w:rsid w:val="00730033"/>
    <w:rsid w:val="0073010E"/>
    <w:rsid w:val="0073012A"/>
    <w:rsid w:val="00730149"/>
    <w:rsid w:val="0073019E"/>
    <w:rsid w:val="007301BB"/>
    <w:rsid w:val="007301D2"/>
    <w:rsid w:val="00730212"/>
    <w:rsid w:val="0073023C"/>
    <w:rsid w:val="007302CC"/>
    <w:rsid w:val="007302E3"/>
    <w:rsid w:val="00730350"/>
    <w:rsid w:val="00730385"/>
    <w:rsid w:val="007303E8"/>
    <w:rsid w:val="0073040D"/>
    <w:rsid w:val="00730464"/>
    <w:rsid w:val="007304F1"/>
    <w:rsid w:val="00730530"/>
    <w:rsid w:val="007305C3"/>
    <w:rsid w:val="007305CD"/>
    <w:rsid w:val="00730643"/>
    <w:rsid w:val="00730673"/>
    <w:rsid w:val="007306A8"/>
    <w:rsid w:val="007306CF"/>
    <w:rsid w:val="00730751"/>
    <w:rsid w:val="007307E8"/>
    <w:rsid w:val="0073085A"/>
    <w:rsid w:val="00730959"/>
    <w:rsid w:val="007309C5"/>
    <w:rsid w:val="007309E4"/>
    <w:rsid w:val="00730A75"/>
    <w:rsid w:val="00730A91"/>
    <w:rsid w:val="00730B1E"/>
    <w:rsid w:val="00730B52"/>
    <w:rsid w:val="00730B83"/>
    <w:rsid w:val="00730B8E"/>
    <w:rsid w:val="00730BC8"/>
    <w:rsid w:val="00730C52"/>
    <w:rsid w:val="00730CAB"/>
    <w:rsid w:val="00730D60"/>
    <w:rsid w:val="00730D79"/>
    <w:rsid w:val="00730D9B"/>
    <w:rsid w:val="00730DB3"/>
    <w:rsid w:val="00730E16"/>
    <w:rsid w:val="00730E47"/>
    <w:rsid w:val="00730E86"/>
    <w:rsid w:val="00730E91"/>
    <w:rsid w:val="00730ED0"/>
    <w:rsid w:val="00730F1E"/>
    <w:rsid w:val="00730FB1"/>
    <w:rsid w:val="00731000"/>
    <w:rsid w:val="0073100D"/>
    <w:rsid w:val="0073102E"/>
    <w:rsid w:val="0073105B"/>
    <w:rsid w:val="0073105C"/>
    <w:rsid w:val="0073109E"/>
    <w:rsid w:val="00731231"/>
    <w:rsid w:val="0073126A"/>
    <w:rsid w:val="00731384"/>
    <w:rsid w:val="007313A8"/>
    <w:rsid w:val="007313E8"/>
    <w:rsid w:val="0073140F"/>
    <w:rsid w:val="0073142B"/>
    <w:rsid w:val="0073144F"/>
    <w:rsid w:val="0073150C"/>
    <w:rsid w:val="007315A9"/>
    <w:rsid w:val="0073161A"/>
    <w:rsid w:val="007316F7"/>
    <w:rsid w:val="00731714"/>
    <w:rsid w:val="00731886"/>
    <w:rsid w:val="0073193C"/>
    <w:rsid w:val="007319EF"/>
    <w:rsid w:val="00731A23"/>
    <w:rsid w:val="00731A5D"/>
    <w:rsid w:val="00731BEF"/>
    <w:rsid w:val="00731C12"/>
    <w:rsid w:val="00731C14"/>
    <w:rsid w:val="00731C65"/>
    <w:rsid w:val="00731CAA"/>
    <w:rsid w:val="00731CBC"/>
    <w:rsid w:val="00731D2F"/>
    <w:rsid w:val="00731E0D"/>
    <w:rsid w:val="00731E8C"/>
    <w:rsid w:val="00731ECA"/>
    <w:rsid w:val="00731F09"/>
    <w:rsid w:val="00731F50"/>
    <w:rsid w:val="00731FAC"/>
    <w:rsid w:val="00732092"/>
    <w:rsid w:val="007320EF"/>
    <w:rsid w:val="00732118"/>
    <w:rsid w:val="0073215B"/>
    <w:rsid w:val="007321F4"/>
    <w:rsid w:val="00732269"/>
    <w:rsid w:val="0073227C"/>
    <w:rsid w:val="00732287"/>
    <w:rsid w:val="00732457"/>
    <w:rsid w:val="00732473"/>
    <w:rsid w:val="007324E0"/>
    <w:rsid w:val="007325B1"/>
    <w:rsid w:val="0073262E"/>
    <w:rsid w:val="0073264A"/>
    <w:rsid w:val="00732682"/>
    <w:rsid w:val="007326AA"/>
    <w:rsid w:val="00732736"/>
    <w:rsid w:val="007327B5"/>
    <w:rsid w:val="0073280D"/>
    <w:rsid w:val="00732833"/>
    <w:rsid w:val="0073286D"/>
    <w:rsid w:val="007328BC"/>
    <w:rsid w:val="007328D0"/>
    <w:rsid w:val="00732952"/>
    <w:rsid w:val="007329AA"/>
    <w:rsid w:val="00732A58"/>
    <w:rsid w:val="00732A6B"/>
    <w:rsid w:val="00732AC3"/>
    <w:rsid w:val="00732AFC"/>
    <w:rsid w:val="00732BFD"/>
    <w:rsid w:val="00732D38"/>
    <w:rsid w:val="00732D3E"/>
    <w:rsid w:val="00732E10"/>
    <w:rsid w:val="00732E9B"/>
    <w:rsid w:val="00732FB8"/>
    <w:rsid w:val="00733019"/>
    <w:rsid w:val="0073309D"/>
    <w:rsid w:val="007330AD"/>
    <w:rsid w:val="007331E1"/>
    <w:rsid w:val="0073320F"/>
    <w:rsid w:val="00733233"/>
    <w:rsid w:val="00733283"/>
    <w:rsid w:val="007332F8"/>
    <w:rsid w:val="0073330B"/>
    <w:rsid w:val="0073341D"/>
    <w:rsid w:val="00733437"/>
    <w:rsid w:val="007334B1"/>
    <w:rsid w:val="0073356F"/>
    <w:rsid w:val="007335DB"/>
    <w:rsid w:val="007336BC"/>
    <w:rsid w:val="007336CC"/>
    <w:rsid w:val="0073372E"/>
    <w:rsid w:val="00733732"/>
    <w:rsid w:val="00733765"/>
    <w:rsid w:val="0073379E"/>
    <w:rsid w:val="007337F6"/>
    <w:rsid w:val="00733857"/>
    <w:rsid w:val="00733876"/>
    <w:rsid w:val="007338CB"/>
    <w:rsid w:val="0073394D"/>
    <w:rsid w:val="007339F3"/>
    <w:rsid w:val="00733A1E"/>
    <w:rsid w:val="00733A39"/>
    <w:rsid w:val="00733A91"/>
    <w:rsid w:val="00733ABF"/>
    <w:rsid w:val="00733B24"/>
    <w:rsid w:val="00733C79"/>
    <w:rsid w:val="00733C7F"/>
    <w:rsid w:val="00733D69"/>
    <w:rsid w:val="00733DE3"/>
    <w:rsid w:val="00733EA0"/>
    <w:rsid w:val="00733ED6"/>
    <w:rsid w:val="00733EF6"/>
    <w:rsid w:val="00733F70"/>
    <w:rsid w:val="00733FDA"/>
    <w:rsid w:val="007340C2"/>
    <w:rsid w:val="0073416E"/>
    <w:rsid w:val="00734179"/>
    <w:rsid w:val="00734279"/>
    <w:rsid w:val="00734284"/>
    <w:rsid w:val="00734292"/>
    <w:rsid w:val="007343CF"/>
    <w:rsid w:val="00734426"/>
    <w:rsid w:val="00734446"/>
    <w:rsid w:val="00734472"/>
    <w:rsid w:val="007345A7"/>
    <w:rsid w:val="007346A1"/>
    <w:rsid w:val="007346D9"/>
    <w:rsid w:val="007346FA"/>
    <w:rsid w:val="0073472F"/>
    <w:rsid w:val="00734763"/>
    <w:rsid w:val="00734778"/>
    <w:rsid w:val="00734854"/>
    <w:rsid w:val="007348B6"/>
    <w:rsid w:val="007348E4"/>
    <w:rsid w:val="00734934"/>
    <w:rsid w:val="0073493B"/>
    <w:rsid w:val="00734980"/>
    <w:rsid w:val="00734987"/>
    <w:rsid w:val="00734A3D"/>
    <w:rsid w:val="00734A5F"/>
    <w:rsid w:val="00734C03"/>
    <w:rsid w:val="00734D83"/>
    <w:rsid w:val="00734DAA"/>
    <w:rsid w:val="00734DE2"/>
    <w:rsid w:val="00734EA8"/>
    <w:rsid w:val="00734EAB"/>
    <w:rsid w:val="00734EC1"/>
    <w:rsid w:val="00734F37"/>
    <w:rsid w:val="00734F82"/>
    <w:rsid w:val="00735053"/>
    <w:rsid w:val="00735054"/>
    <w:rsid w:val="0073508A"/>
    <w:rsid w:val="0073509B"/>
    <w:rsid w:val="007350BE"/>
    <w:rsid w:val="00735140"/>
    <w:rsid w:val="00735181"/>
    <w:rsid w:val="00735243"/>
    <w:rsid w:val="00735261"/>
    <w:rsid w:val="007352F8"/>
    <w:rsid w:val="00735306"/>
    <w:rsid w:val="00735307"/>
    <w:rsid w:val="00735322"/>
    <w:rsid w:val="00735345"/>
    <w:rsid w:val="00735390"/>
    <w:rsid w:val="007353D6"/>
    <w:rsid w:val="0073542F"/>
    <w:rsid w:val="00735456"/>
    <w:rsid w:val="0073546F"/>
    <w:rsid w:val="007354DB"/>
    <w:rsid w:val="007355B1"/>
    <w:rsid w:val="00735652"/>
    <w:rsid w:val="0073568B"/>
    <w:rsid w:val="007356BD"/>
    <w:rsid w:val="007356E5"/>
    <w:rsid w:val="00735714"/>
    <w:rsid w:val="00735723"/>
    <w:rsid w:val="0073576F"/>
    <w:rsid w:val="007357D5"/>
    <w:rsid w:val="007357D7"/>
    <w:rsid w:val="007357FE"/>
    <w:rsid w:val="00735835"/>
    <w:rsid w:val="0073584C"/>
    <w:rsid w:val="00735868"/>
    <w:rsid w:val="00735934"/>
    <w:rsid w:val="0073597D"/>
    <w:rsid w:val="007359CC"/>
    <w:rsid w:val="007359EC"/>
    <w:rsid w:val="00735AC8"/>
    <w:rsid w:val="00735B09"/>
    <w:rsid w:val="00735BCE"/>
    <w:rsid w:val="00735BE1"/>
    <w:rsid w:val="00735C6A"/>
    <w:rsid w:val="00735D77"/>
    <w:rsid w:val="00735D90"/>
    <w:rsid w:val="00735E91"/>
    <w:rsid w:val="00735EE2"/>
    <w:rsid w:val="00735F31"/>
    <w:rsid w:val="00735F58"/>
    <w:rsid w:val="00735F9A"/>
    <w:rsid w:val="00735FA4"/>
    <w:rsid w:val="00735FBD"/>
    <w:rsid w:val="0073610E"/>
    <w:rsid w:val="00736132"/>
    <w:rsid w:val="0073619C"/>
    <w:rsid w:val="0073621C"/>
    <w:rsid w:val="007362C1"/>
    <w:rsid w:val="0073633E"/>
    <w:rsid w:val="00736340"/>
    <w:rsid w:val="007363C1"/>
    <w:rsid w:val="00736460"/>
    <w:rsid w:val="00736498"/>
    <w:rsid w:val="00736575"/>
    <w:rsid w:val="00736583"/>
    <w:rsid w:val="0073662D"/>
    <w:rsid w:val="007366D8"/>
    <w:rsid w:val="007367D5"/>
    <w:rsid w:val="0073682D"/>
    <w:rsid w:val="0073684B"/>
    <w:rsid w:val="00736862"/>
    <w:rsid w:val="0073686F"/>
    <w:rsid w:val="0073689A"/>
    <w:rsid w:val="0073698C"/>
    <w:rsid w:val="00736A7D"/>
    <w:rsid w:val="00736AB4"/>
    <w:rsid w:val="00736B2C"/>
    <w:rsid w:val="00736CFA"/>
    <w:rsid w:val="00736E32"/>
    <w:rsid w:val="00736E43"/>
    <w:rsid w:val="00736EB2"/>
    <w:rsid w:val="00737000"/>
    <w:rsid w:val="00737025"/>
    <w:rsid w:val="007370CD"/>
    <w:rsid w:val="007370FF"/>
    <w:rsid w:val="0073713D"/>
    <w:rsid w:val="007371AA"/>
    <w:rsid w:val="007371AB"/>
    <w:rsid w:val="00737213"/>
    <w:rsid w:val="0073723A"/>
    <w:rsid w:val="00737253"/>
    <w:rsid w:val="00737258"/>
    <w:rsid w:val="007372B1"/>
    <w:rsid w:val="007372F4"/>
    <w:rsid w:val="0073736D"/>
    <w:rsid w:val="007374EE"/>
    <w:rsid w:val="0073750A"/>
    <w:rsid w:val="00737595"/>
    <w:rsid w:val="00737600"/>
    <w:rsid w:val="00737649"/>
    <w:rsid w:val="007376A3"/>
    <w:rsid w:val="007377AE"/>
    <w:rsid w:val="007377B8"/>
    <w:rsid w:val="007377C2"/>
    <w:rsid w:val="00737823"/>
    <w:rsid w:val="00737837"/>
    <w:rsid w:val="00737841"/>
    <w:rsid w:val="00737856"/>
    <w:rsid w:val="0073794A"/>
    <w:rsid w:val="0073795B"/>
    <w:rsid w:val="0073796E"/>
    <w:rsid w:val="007379A9"/>
    <w:rsid w:val="00737AD8"/>
    <w:rsid w:val="00737AF3"/>
    <w:rsid w:val="00737B9D"/>
    <w:rsid w:val="00737B9F"/>
    <w:rsid w:val="00737BCF"/>
    <w:rsid w:val="00737CC3"/>
    <w:rsid w:val="00737CFA"/>
    <w:rsid w:val="00737D6B"/>
    <w:rsid w:val="00737D70"/>
    <w:rsid w:val="00737D7C"/>
    <w:rsid w:val="00737DBE"/>
    <w:rsid w:val="00737DC0"/>
    <w:rsid w:val="00737E2A"/>
    <w:rsid w:val="00737E44"/>
    <w:rsid w:val="00737EE8"/>
    <w:rsid w:val="00737F4E"/>
    <w:rsid w:val="00740073"/>
    <w:rsid w:val="0074007E"/>
    <w:rsid w:val="007400A4"/>
    <w:rsid w:val="007400F7"/>
    <w:rsid w:val="00740122"/>
    <w:rsid w:val="00740143"/>
    <w:rsid w:val="00740184"/>
    <w:rsid w:val="0074019F"/>
    <w:rsid w:val="0074024C"/>
    <w:rsid w:val="007402BA"/>
    <w:rsid w:val="0074031A"/>
    <w:rsid w:val="00740369"/>
    <w:rsid w:val="0074036B"/>
    <w:rsid w:val="00740410"/>
    <w:rsid w:val="0074053D"/>
    <w:rsid w:val="00740845"/>
    <w:rsid w:val="00740855"/>
    <w:rsid w:val="00740A2E"/>
    <w:rsid w:val="00740B0F"/>
    <w:rsid w:val="00740B34"/>
    <w:rsid w:val="00740B4E"/>
    <w:rsid w:val="00740C36"/>
    <w:rsid w:val="00740C76"/>
    <w:rsid w:val="00740CDA"/>
    <w:rsid w:val="00740E4D"/>
    <w:rsid w:val="00740F08"/>
    <w:rsid w:val="00740F18"/>
    <w:rsid w:val="00740F32"/>
    <w:rsid w:val="00740F58"/>
    <w:rsid w:val="00740F85"/>
    <w:rsid w:val="00740FCA"/>
    <w:rsid w:val="00740FEC"/>
    <w:rsid w:val="00740FF5"/>
    <w:rsid w:val="00741056"/>
    <w:rsid w:val="00741077"/>
    <w:rsid w:val="007410D5"/>
    <w:rsid w:val="00741156"/>
    <w:rsid w:val="00741198"/>
    <w:rsid w:val="007411B8"/>
    <w:rsid w:val="007411DA"/>
    <w:rsid w:val="00741231"/>
    <w:rsid w:val="0074127A"/>
    <w:rsid w:val="007412C7"/>
    <w:rsid w:val="00741311"/>
    <w:rsid w:val="0074136B"/>
    <w:rsid w:val="007413D7"/>
    <w:rsid w:val="007413ED"/>
    <w:rsid w:val="0074143F"/>
    <w:rsid w:val="00741456"/>
    <w:rsid w:val="00741603"/>
    <w:rsid w:val="00741612"/>
    <w:rsid w:val="00741671"/>
    <w:rsid w:val="007418AD"/>
    <w:rsid w:val="007418DD"/>
    <w:rsid w:val="00741991"/>
    <w:rsid w:val="007419A0"/>
    <w:rsid w:val="007419AC"/>
    <w:rsid w:val="007419F1"/>
    <w:rsid w:val="00741A99"/>
    <w:rsid w:val="00741AEE"/>
    <w:rsid w:val="00741BA3"/>
    <w:rsid w:val="00741C31"/>
    <w:rsid w:val="00741D25"/>
    <w:rsid w:val="00741D2C"/>
    <w:rsid w:val="00741D82"/>
    <w:rsid w:val="00741EBF"/>
    <w:rsid w:val="0074203C"/>
    <w:rsid w:val="00742049"/>
    <w:rsid w:val="00742066"/>
    <w:rsid w:val="007420E5"/>
    <w:rsid w:val="0074213A"/>
    <w:rsid w:val="00742181"/>
    <w:rsid w:val="00742205"/>
    <w:rsid w:val="00742233"/>
    <w:rsid w:val="0074228C"/>
    <w:rsid w:val="0074230A"/>
    <w:rsid w:val="00742375"/>
    <w:rsid w:val="007423A6"/>
    <w:rsid w:val="00742442"/>
    <w:rsid w:val="00742453"/>
    <w:rsid w:val="0074256D"/>
    <w:rsid w:val="007425A0"/>
    <w:rsid w:val="00742649"/>
    <w:rsid w:val="007426CB"/>
    <w:rsid w:val="007426CE"/>
    <w:rsid w:val="007426F1"/>
    <w:rsid w:val="00742742"/>
    <w:rsid w:val="00742761"/>
    <w:rsid w:val="007427B1"/>
    <w:rsid w:val="0074284C"/>
    <w:rsid w:val="007428A5"/>
    <w:rsid w:val="007428D6"/>
    <w:rsid w:val="007428DF"/>
    <w:rsid w:val="007428FC"/>
    <w:rsid w:val="00742930"/>
    <w:rsid w:val="00742A15"/>
    <w:rsid w:val="00742A19"/>
    <w:rsid w:val="00742A5D"/>
    <w:rsid w:val="00742A79"/>
    <w:rsid w:val="00742AAE"/>
    <w:rsid w:val="00742B08"/>
    <w:rsid w:val="00742B2F"/>
    <w:rsid w:val="00742BBE"/>
    <w:rsid w:val="00742BD2"/>
    <w:rsid w:val="00742CA4"/>
    <w:rsid w:val="00742CFC"/>
    <w:rsid w:val="00742D55"/>
    <w:rsid w:val="00742D77"/>
    <w:rsid w:val="00742E47"/>
    <w:rsid w:val="00742ED7"/>
    <w:rsid w:val="00742F0F"/>
    <w:rsid w:val="00742FBC"/>
    <w:rsid w:val="00743082"/>
    <w:rsid w:val="00743138"/>
    <w:rsid w:val="00743195"/>
    <w:rsid w:val="007431AA"/>
    <w:rsid w:val="007431F8"/>
    <w:rsid w:val="0074323F"/>
    <w:rsid w:val="007432E2"/>
    <w:rsid w:val="007432E8"/>
    <w:rsid w:val="0074336D"/>
    <w:rsid w:val="00743371"/>
    <w:rsid w:val="007435DE"/>
    <w:rsid w:val="007435EF"/>
    <w:rsid w:val="0074361D"/>
    <w:rsid w:val="0074361E"/>
    <w:rsid w:val="0074365F"/>
    <w:rsid w:val="00743756"/>
    <w:rsid w:val="00743783"/>
    <w:rsid w:val="00743821"/>
    <w:rsid w:val="00743829"/>
    <w:rsid w:val="00743831"/>
    <w:rsid w:val="0074384C"/>
    <w:rsid w:val="007438A7"/>
    <w:rsid w:val="007438B5"/>
    <w:rsid w:val="007439B6"/>
    <w:rsid w:val="00743A5C"/>
    <w:rsid w:val="00743B0D"/>
    <w:rsid w:val="00743BE7"/>
    <w:rsid w:val="00743CE0"/>
    <w:rsid w:val="00743D12"/>
    <w:rsid w:val="00743D18"/>
    <w:rsid w:val="00743EAB"/>
    <w:rsid w:val="00743ED8"/>
    <w:rsid w:val="00743F56"/>
    <w:rsid w:val="00743FDA"/>
    <w:rsid w:val="00743FF9"/>
    <w:rsid w:val="00744026"/>
    <w:rsid w:val="00744047"/>
    <w:rsid w:val="00744057"/>
    <w:rsid w:val="0074405C"/>
    <w:rsid w:val="007440FA"/>
    <w:rsid w:val="0074411B"/>
    <w:rsid w:val="00744134"/>
    <w:rsid w:val="0074419D"/>
    <w:rsid w:val="0074423C"/>
    <w:rsid w:val="00744341"/>
    <w:rsid w:val="00744388"/>
    <w:rsid w:val="0074438F"/>
    <w:rsid w:val="007444CC"/>
    <w:rsid w:val="00744539"/>
    <w:rsid w:val="0074457E"/>
    <w:rsid w:val="007446C3"/>
    <w:rsid w:val="007446ED"/>
    <w:rsid w:val="007447E4"/>
    <w:rsid w:val="00744889"/>
    <w:rsid w:val="007448A8"/>
    <w:rsid w:val="007448A9"/>
    <w:rsid w:val="0074490F"/>
    <w:rsid w:val="0074494A"/>
    <w:rsid w:val="0074499A"/>
    <w:rsid w:val="00744A5F"/>
    <w:rsid w:val="00744AA3"/>
    <w:rsid w:val="00744AEE"/>
    <w:rsid w:val="00744BD1"/>
    <w:rsid w:val="00744BDF"/>
    <w:rsid w:val="00744C68"/>
    <w:rsid w:val="00744CB8"/>
    <w:rsid w:val="00744CFA"/>
    <w:rsid w:val="00744D08"/>
    <w:rsid w:val="00744E4F"/>
    <w:rsid w:val="00745030"/>
    <w:rsid w:val="00745067"/>
    <w:rsid w:val="00745128"/>
    <w:rsid w:val="007451D5"/>
    <w:rsid w:val="00745230"/>
    <w:rsid w:val="00745245"/>
    <w:rsid w:val="007452B1"/>
    <w:rsid w:val="007452B8"/>
    <w:rsid w:val="00745329"/>
    <w:rsid w:val="0074535A"/>
    <w:rsid w:val="007453C5"/>
    <w:rsid w:val="0074547F"/>
    <w:rsid w:val="007454A8"/>
    <w:rsid w:val="00745505"/>
    <w:rsid w:val="00745577"/>
    <w:rsid w:val="00745595"/>
    <w:rsid w:val="00745630"/>
    <w:rsid w:val="00745687"/>
    <w:rsid w:val="007456C7"/>
    <w:rsid w:val="007456CE"/>
    <w:rsid w:val="007456E4"/>
    <w:rsid w:val="007456F5"/>
    <w:rsid w:val="00745779"/>
    <w:rsid w:val="0074577F"/>
    <w:rsid w:val="0074586D"/>
    <w:rsid w:val="0074587E"/>
    <w:rsid w:val="007458A4"/>
    <w:rsid w:val="007458A5"/>
    <w:rsid w:val="00745958"/>
    <w:rsid w:val="00745991"/>
    <w:rsid w:val="007459D8"/>
    <w:rsid w:val="00745A1F"/>
    <w:rsid w:val="00745AE2"/>
    <w:rsid w:val="00745B37"/>
    <w:rsid w:val="00745BB0"/>
    <w:rsid w:val="00745C03"/>
    <w:rsid w:val="00745C62"/>
    <w:rsid w:val="00745CBC"/>
    <w:rsid w:val="00745CC4"/>
    <w:rsid w:val="00745D2E"/>
    <w:rsid w:val="00745D50"/>
    <w:rsid w:val="00745DA9"/>
    <w:rsid w:val="00745DB6"/>
    <w:rsid w:val="00745DEA"/>
    <w:rsid w:val="00745DFD"/>
    <w:rsid w:val="00745E19"/>
    <w:rsid w:val="00745E38"/>
    <w:rsid w:val="00745E3B"/>
    <w:rsid w:val="00745E4A"/>
    <w:rsid w:val="00745EB0"/>
    <w:rsid w:val="00745F56"/>
    <w:rsid w:val="00745F6A"/>
    <w:rsid w:val="00745F6B"/>
    <w:rsid w:val="00745FE2"/>
    <w:rsid w:val="0074601A"/>
    <w:rsid w:val="00746077"/>
    <w:rsid w:val="00746090"/>
    <w:rsid w:val="0074610E"/>
    <w:rsid w:val="00746241"/>
    <w:rsid w:val="00746253"/>
    <w:rsid w:val="007462D6"/>
    <w:rsid w:val="00746374"/>
    <w:rsid w:val="007464BF"/>
    <w:rsid w:val="007464C8"/>
    <w:rsid w:val="007464CC"/>
    <w:rsid w:val="0074655C"/>
    <w:rsid w:val="00746574"/>
    <w:rsid w:val="007465C7"/>
    <w:rsid w:val="007466AE"/>
    <w:rsid w:val="0074674C"/>
    <w:rsid w:val="007467AC"/>
    <w:rsid w:val="007467BD"/>
    <w:rsid w:val="0074680A"/>
    <w:rsid w:val="0074695B"/>
    <w:rsid w:val="00746A50"/>
    <w:rsid w:val="00746A8C"/>
    <w:rsid w:val="00746B26"/>
    <w:rsid w:val="00746B53"/>
    <w:rsid w:val="00746B99"/>
    <w:rsid w:val="00746BCF"/>
    <w:rsid w:val="00746C9C"/>
    <w:rsid w:val="00746CB0"/>
    <w:rsid w:val="00746D6A"/>
    <w:rsid w:val="00746E5A"/>
    <w:rsid w:val="00746F04"/>
    <w:rsid w:val="00746F42"/>
    <w:rsid w:val="00746F87"/>
    <w:rsid w:val="00746F90"/>
    <w:rsid w:val="00746FD0"/>
    <w:rsid w:val="0074702A"/>
    <w:rsid w:val="0074706B"/>
    <w:rsid w:val="00747083"/>
    <w:rsid w:val="007472F9"/>
    <w:rsid w:val="0074732B"/>
    <w:rsid w:val="007473B9"/>
    <w:rsid w:val="0074743A"/>
    <w:rsid w:val="00747480"/>
    <w:rsid w:val="007474F5"/>
    <w:rsid w:val="00747512"/>
    <w:rsid w:val="0074757E"/>
    <w:rsid w:val="007475BA"/>
    <w:rsid w:val="007475C9"/>
    <w:rsid w:val="007475DA"/>
    <w:rsid w:val="007475F7"/>
    <w:rsid w:val="00747620"/>
    <w:rsid w:val="007476BE"/>
    <w:rsid w:val="00747708"/>
    <w:rsid w:val="00747736"/>
    <w:rsid w:val="007477F1"/>
    <w:rsid w:val="00747827"/>
    <w:rsid w:val="00747853"/>
    <w:rsid w:val="0074786B"/>
    <w:rsid w:val="0074789A"/>
    <w:rsid w:val="007478DD"/>
    <w:rsid w:val="007478E2"/>
    <w:rsid w:val="007478E5"/>
    <w:rsid w:val="00747941"/>
    <w:rsid w:val="00747982"/>
    <w:rsid w:val="0074799F"/>
    <w:rsid w:val="007479E2"/>
    <w:rsid w:val="00747A03"/>
    <w:rsid w:val="00747A15"/>
    <w:rsid w:val="00747A3E"/>
    <w:rsid w:val="00747B34"/>
    <w:rsid w:val="00747B46"/>
    <w:rsid w:val="00747B4E"/>
    <w:rsid w:val="00747B69"/>
    <w:rsid w:val="00747BB4"/>
    <w:rsid w:val="00747BE1"/>
    <w:rsid w:val="00747C43"/>
    <w:rsid w:val="00747C61"/>
    <w:rsid w:val="00747F4B"/>
    <w:rsid w:val="00747F73"/>
    <w:rsid w:val="00747FE8"/>
    <w:rsid w:val="00747FF5"/>
    <w:rsid w:val="0075008C"/>
    <w:rsid w:val="00750095"/>
    <w:rsid w:val="007500B5"/>
    <w:rsid w:val="007500D3"/>
    <w:rsid w:val="007500E6"/>
    <w:rsid w:val="007500FA"/>
    <w:rsid w:val="00750104"/>
    <w:rsid w:val="0075010E"/>
    <w:rsid w:val="00750172"/>
    <w:rsid w:val="007502CD"/>
    <w:rsid w:val="007502FC"/>
    <w:rsid w:val="0075040C"/>
    <w:rsid w:val="0075043E"/>
    <w:rsid w:val="00750464"/>
    <w:rsid w:val="0075046D"/>
    <w:rsid w:val="00750526"/>
    <w:rsid w:val="00750535"/>
    <w:rsid w:val="0075061E"/>
    <w:rsid w:val="007506B0"/>
    <w:rsid w:val="007506F1"/>
    <w:rsid w:val="0075073F"/>
    <w:rsid w:val="0075074D"/>
    <w:rsid w:val="0075075D"/>
    <w:rsid w:val="007507B4"/>
    <w:rsid w:val="007507D6"/>
    <w:rsid w:val="00750858"/>
    <w:rsid w:val="00750860"/>
    <w:rsid w:val="007508AA"/>
    <w:rsid w:val="007508ED"/>
    <w:rsid w:val="0075091B"/>
    <w:rsid w:val="00750924"/>
    <w:rsid w:val="00750941"/>
    <w:rsid w:val="00750988"/>
    <w:rsid w:val="007509CC"/>
    <w:rsid w:val="00750A3B"/>
    <w:rsid w:val="00750B73"/>
    <w:rsid w:val="00750B91"/>
    <w:rsid w:val="00750C09"/>
    <w:rsid w:val="00750C3D"/>
    <w:rsid w:val="00750CC7"/>
    <w:rsid w:val="00750CE7"/>
    <w:rsid w:val="00750D02"/>
    <w:rsid w:val="00750DC7"/>
    <w:rsid w:val="00750E0E"/>
    <w:rsid w:val="00750E1C"/>
    <w:rsid w:val="00750E2F"/>
    <w:rsid w:val="00750E35"/>
    <w:rsid w:val="00750E81"/>
    <w:rsid w:val="00750EBE"/>
    <w:rsid w:val="00750F18"/>
    <w:rsid w:val="00750F85"/>
    <w:rsid w:val="00750F8E"/>
    <w:rsid w:val="00750FA5"/>
    <w:rsid w:val="00751013"/>
    <w:rsid w:val="00751021"/>
    <w:rsid w:val="007510A1"/>
    <w:rsid w:val="007510E7"/>
    <w:rsid w:val="0075117F"/>
    <w:rsid w:val="007511AE"/>
    <w:rsid w:val="00751210"/>
    <w:rsid w:val="0075123E"/>
    <w:rsid w:val="007512F8"/>
    <w:rsid w:val="00751352"/>
    <w:rsid w:val="0075135C"/>
    <w:rsid w:val="0075137F"/>
    <w:rsid w:val="007513BC"/>
    <w:rsid w:val="007513F2"/>
    <w:rsid w:val="007513F3"/>
    <w:rsid w:val="007514F3"/>
    <w:rsid w:val="00751573"/>
    <w:rsid w:val="0075158A"/>
    <w:rsid w:val="007515E7"/>
    <w:rsid w:val="007517DB"/>
    <w:rsid w:val="007517EF"/>
    <w:rsid w:val="00751823"/>
    <w:rsid w:val="00751897"/>
    <w:rsid w:val="00751A09"/>
    <w:rsid w:val="00751BB6"/>
    <w:rsid w:val="00751C5C"/>
    <w:rsid w:val="00751C70"/>
    <w:rsid w:val="00751CC1"/>
    <w:rsid w:val="00751DB7"/>
    <w:rsid w:val="00751E24"/>
    <w:rsid w:val="00751E4D"/>
    <w:rsid w:val="00751FC8"/>
    <w:rsid w:val="0075204D"/>
    <w:rsid w:val="0075205F"/>
    <w:rsid w:val="00752095"/>
    <w:rsid w:val="00752182"/>
    <w:rsid w:val="00752190"/>
    <w:rsid w:val="007521BA"/>
    <w:rsid w:val="007521DE"/>
    <w:rsid w:val="00752282"/>
    <w:rsid w:val="007522DF"/>
    <w:rsid w:val="00752357"/>
    <w:rsid w:val="0075245B"/>
    <w:rsid w:val="00752517"/>
    <w:rsid w:val="0075256C"/>
    <w:rsid w:val="0075256E"/>
    <w:rsid w:val="007525B3"/>
    <w:rsid w:val="00752618"/>
    <w:rsid w:val="007526B6"/>
    <w:rsid w:val="00752752"/>
    <w:rsid w:val="00752776"/>
    <w:rsid w:val="00752778"/>
    <w:rsid w:val="007527D0"/>
    <w:rsid w:val="007527EA"/>
    <w:rsid w:val="00752964"/>
    <w:rsid w:val="007529F4"/>
    <w:rsid w:val="00752A42"/>
    <w:rsid w:val="00752A43"/>
    <w:rsid w:val="00752A50"/>
    <w:rsid w:val="00752A58"/>
    <w:rsid w:val="00752B4C"/>
    <w:rsid w:val="00752C0D"/>
    <w:rsid w:val="00752D95"/>
    <w:rsid w:val="00752DB5"/>
    <w:rsid w:val="00752DCF"/>
    <w:rsid w:val="00752DF0"/>
    <w:rsid w:val="00752EDB"/>
    <w:rsid w:val="00752EE3"/>
    <w:rsid w:val="00752EFA"/>
    <w:rsid w:val="00752F23"/>
    <w:rsid w:val="00752F72"/>
    <w:rsid w:val="00753045"/>
    <w:rsid w:val="007530B3"/>
    <w:rsid w:val="007530BF"/>
    <w:rsid w:val="007530F6"/>
    <w:rsid w:val="0075312E"/>
    <w:rsid w:val="007531F0"/>
    <w:rsid w:val="0075326D"/>
    <w:rsid w:val="0075328F"/>
    <w:rsid w:val="0075329A"/>
    <w:rsid w:val="007532C2"/>
    <w:rsid w:val="00753303"/>
    <w:rsid w:val="00753316"/>
    <w:rsid w:val="0075331D"/>
    <w:rsid w:val="00753324"/>
    <w:rsid w:val="0075336E"/>
    <w:rsid w:val="007533D4"/>
    <w:rsid w:val="00753413"/>
    <w:rsid w:val="007534EA"/>
    <w:rsid w:val="0075350F"/>
    <w:rsid w:val="00753526"/>
    <w:rsid w:val="0075352B"/>
    <w:rsid w:val="00753532"/>
    <w:rsid w:val="007535BE"/>
    <w:rsid w:val="0075365A"/>
    <w:rsid w:val="0075368F"/>
    <w:rsid w:val="0075373B"/>
    <w:rsid w:val="007537BF"/>
    <w:rsid w:val="007537C2"/>
    <w:rsid w:val="007537E0"/>
    <w:rsid w:val="0075390C"/>
    <w:rsid w:val="00753993"/>
    <w:rsid w:val="00753BC4"/>
    <w:rsid w:val="00753BEB"/>
    <w:rsid w:val="00753CC5"/>
    <w:rsid w:val="00753D4C"/>
    <w:rsid w:val="00753E2F"/>
    <w:rsid w:val="00753E36"/>
    <w:rsid w:val="00753F18"/>
    <w:rsid w:val="00753F24"/>
    <w:rsid w:val="00753F60"/>
    <w:rsid w:val="00754049"/>
    <w:rsid w:val="00754087"/>
    <w:rsid w:val="007540A5"/>
    <w:rsid w:val="007540E8"/>
    <w:rsid w:val="00754152"/>
    <w:rsid w:val="0075415C"/>
    <w:rsid w:val="007541C2"/>
    <w:rsid w:val="00754225"/>
    <w:rsid w:val="0075430B"/>
    <w:rsid w:val="0075440F"/>
    <w:rsid w:val="00754449"/>
    <w:rsid w:val="00754459"/>
    <w:rsid w:val="0075449B"/>
    <w:rsid w:val="007544F9"/>
    <w:rsid w:val="00754587"/>
    <w:rsid w:val="007545DE"/>
    <w:rsid w:val="0075470E"/>
    <w:rsid w:val="0075477D"/>
    <w:rsid w:val="0075479E"/>
    <w:rsid w:val="007547F7"/>
    <w:rsid w:val="00754894"/>
    <w:rsid w:val="007548B2"/>
    <w:rsid w:val="007548DA"/>
    <w:rsid w:val="00754AB6"/>
    <w:rsid w:val="00754ABF"/>
    <w:rsid w:val="00754ACD"/>
    <w:rsid w:val="00754B36"/>
    <w:rsid w:val="00754B8A"/>
    <w:rsid w:val="00754C05"/>
    <w:rsid w:val="00754C33"/>
    <w:rsid w:val="00754CAD"/>
    <w:rsid w:val="00754D7E"/>
    <w:rsid w:val="00754DCF"/>
    <w:rsid w:val="00754E02"/>
    <w:rsid w:val="00754E97"/>
    <w:rsid w:val="00754F0E"/>
    <w:rsid w:val="00754F56"/>
    <w:rsid w:val="00754FB6"/>
    <w:rsid w:val="00754FE1"/>
    <w:rsid w:val="00754FFE"/>
    <w:rsid w:val="007550D2"/>
    <w:rsid w:val="007550E6"/>
    <w:rsid w:val="00755127"/>
    <w:rsid w:val="0075513F"/>
    <w:rsid w:val="007551D4"/>
    <w:rsid w:val="00755238"/>
    <w:rsid w:val="00755330"/>
    <w:rsid w:val="0075539D"/>
    <w:rsid w:val="007553DD"/>
    <w:rsid w:val="0075541F"/>
    <w:rsid w:val="00755443"/>
    <w:rsid w:val="007554E1"/>
    <w:rsid w:val="007554E5"/>
    <w:rsid w:val="0075554A"/>
    <w:rsid w:val="00755558"/>
    <w:rsid w:val="0075555A"/>
    <w:rsid w:val="007555BB"/>
    <w:rsid w:val="00755605"/>
    <w:rsid w:val="007556A3"/>
    <w:rsid w:val="007556E5"/>
    <w:rsid w:val="0075577F"/>
    <w:rsid w:val="00755787"/>
    <w:rsid w:val="00755861"/>
    <w:rsid w:val="00755865"/>
    <w:rsid w:val="007558C9"/>
    <w:rsid w:val="00755925"/>
    <w:rsid w:val="0075597C"/>
    <w:rsid w:val="00755A42"/>
    <w:rsid w:val="00755A5D"/>
    <w:rsid w:val="00755B9E"/>
    <w:rsid w:val="00755BDF"/>
    <w:rsid w:val="00755CC2"/>
    <w:rsid w:val="00755D07"/>
    <w:rsid w:val="00755E53"/>
    <w:rsid w:val="00755EAB"/>
    <w:rsid w:val="00755F7C"/>
    <w:rsid w:val="00756033"/>
    <w:rsid w:val="0075609A"/>
    <w:rsid w:val="00756130"/>
    <w:rsid w:val="0075613F"/>
    <w:rsid w:val="0075619D"/>
    <w:rsid w:val="007561E7"/>
    <w:rsid w:val="0075626A"/>
    <w:rsid w:val="0075630F"/>
    <w:rsid w:val="00756346"/>
    <w:rsid w:val="0075636F"/>
    <w:rsid w:val="00756384"/>
    <w:rsid w:val="0075640C"/>
    <w:rsid w:val="0075642F"/>
    <w:rsid w:val="00756504"/>
    <w:rsid w:val="00756506"/>
    <w:rsid w:val="0075653C"/>
    <w:rsid w:val="00756613"/>
    <w:rsid w:val="00756686"/>
    <w:rsid w:val="00756692"/>
    <w:rsid w:val="007566BB"/>
    <w:rsid w:val="00756716"/>
    <w:rsid w:val="0075671E"/>
    <w:rsid w:val="007567DB"/>
    <w:rsid w:val="0075683C"/>
    <w:rsid w:val="00756967"/>
    <w:rsid w:val="00756971"/>
    <w:rsid w:val="00756A03"/>
    <w:rsid w:val="00756A3B"/>
    <w:rsid w:val="00756AD2"/>
    <w:rsid w:val="00756B05"/>
    <w:rsid w:val="00756B3B"/>
    <w:rsid w:val="00756B52"/>
    <w:rsid w:val="00756BD5"/>
    <w:rsid w:val="00756E6E"/>
    <w:rsid w:val="00756F7B"/>
    <w:rsid w:val="00756F7F"/>
    <w:rsid w:val="00756FE9"/>
    <w:rsid w:val="00757044"/>
    <w:rsid w:val="007570B3"/>
    <w:rsid w:val="00757127"/>
    <w:rsid w:val="0075713C"/>
    <w:rsid w:val="0075714E"/>
    <w:rsid w:val="00757198"/>
    <w:rsid w:val="007571D9"/>
    <w:rsid w:val="0075725F"/>
    <w:rsid w:val="00757311"/>
    <w:rsid w:val="00757366"/>
    <w:rsid w:val="0075737B"/>
    <w:rsid w:val="0075740A"/>
    <w:rsid w:val="00757476"/>
    <w:rsid w:val="007575C5"/>
    <w:rsid w:val="00757621"/>
    <w:rsid w:val="00757651"/>
    <w:rsid w:val="007576B0"/>
    <w:rsid w:val="00757755"/>
    <w:rsid w:val="007577E8"/>
    <w:rsid w:val="00757859"/>
    <w:rsid w:val="0075785B"/>
    <w:rsid w:val="007578F0"/>
    <w:rsid w:val="00757982"/>
    <w:rsid w:val="007579C4"/>
    <w:rsid w:val="00757A11"/>
    <w:rsid w:val="00757A56"/>
    <w:rsid w:val="00757A5B"/>
    <w:rsid w:val="00757A6D"/>
    <w:rsid w:val="00757AC4"/>
    <w:rsid w:val="00757B11"/>
    <w:rsid w:val="00757B23"/>
    <w:rsid w:val="00757B37"/>
    <w:rsid w:val="00757BA2"/>
    <w:rsid w:val="00757BC0"/>
    <w:rsid w:val="00757C47"/>
    <w:rsid w:val="00757CB6"/>
    <w:rsid w:val="00757CE2"/>
    <w:rsid w:val="00757D1C"/>
    <w:rsid w:val="00757E6E"/>
    <w:rsid w:val="00757E70"/>
    <w:rsid w:val="00757F31"/>
    <w:rsid w:val="00757F68"/>
    <w:rsid w:val="00757F6D"/>
    <w:rsid w:val="00760022"/>
    <w:rsid w:val="00760027"/>
    <w:rsid w:val="007600A8"/>
    <w:rsid w:val="00760194"/>
    <w:rsid w:val="0076026C"/>
    <w:rsid w:val="00760294"/>
    <w:rsid w:val="007602E4"/>
    <w:rsid w:val="007602FC"/>
    <w:rsid w:val="00760331"/>
    <w:rsid w:val="00760366"/>
    <w:rsid w:val="00760563"/>
    <w:rsid w:val="00760569"/>
    <w:rsid w:val="007605BD"/>
    <w:rsid w:val="007605D0"/>
    <w:rsid w:val="0076061E"/>
    <w:rsid w:val="00760669"/>
    <w:rsid w:val="007606BA"/>
    <w:rsid w:val="007606E4"/>
    <w:rsid w:val="0076073A"/>
    <w:rsid w:val="007607AB"/>
    <w:rsid w:val="007607B2"/>
    <w:rsid w:val="00760837"/>
    <w:rsid w:val="00760850"/>
    <w:rsid w:val="00760885"/>
    <w:rsid w:val="007608DA"/>
    <w:rsid w:val="00760983"/>
    <w:rsid w:val="007609F7"/>
    <w:rsid w:val="00760A48"/>
    <w:rsid w:val="00760ADE"/>
    <w:rsid w:val="00760B2F"/>
    <w:rsid w:val="00760BDB"/>
    <w:rsid w:val="00760BDC"/>
    <w:rsid w:val="00760BE8"/>
    <w:rsid w:val="00760D3F"/>
    <w:rsid w:val="00760DCF"/>
    <w:rsid w:val="00760E40"/>
    <w:rsid w:val="00760EB4"/>
    <w:rsid w:val="00760F0E"/>
    <w:rsid w:val="00760F53"/>
    <w:rsid w:val="00760F7A"/>
    <w:rsid w:val="00760F8E"/>
    <w:rsid w:val="00760FB2"/>
    <w:rsid w:val="00761069"/>
    <w:rsid w:val="00761076"/>
    <w:rsid w:val="0076113E"/>
    <w:rsid w:val="00761155"/>
    <w:rsid w:val="00761175"/>
    <w:rsid w:val="007611BC"/>
    <w:rsid w:val="00761228"/>
    <w:rsid w:val="0076122C"/>
    <w:rsid w:val="0076125E"/>
    <w:rsid w:val="007612CE"/>
    <w:rsid w:val="00761309"/>
    <w:rsid w:val="0076130D"/>
    <w:rsid w:val="00761363"/>
    <w:rsid w:val="0076137C"/>
    <w:rsid w:val="0076142E"/>
    <w:rsid w:val="0076145D"/>
    <w:rsid w:val="00761486"/>
    <w:rsid w:val="007614D2"/>
    <w:rsid w:val="007614E2"/>
    <w:rsid w:val="0076152C"/>
    <w:rsid w:val="007615E6"/>
    <w:rsid w:val="0076162F"/>
    <w:rsid w:val="00761647"/>
    <w:rsid w:val="0076165A"/>
    <w:rsid w:val="0076166A"/>
    <w:rsid w:val="0076167D"/>
    <w:rsid w:val="00761687"/>
    <w:rsid w:val="00761748"/>
    <w:rsid w:val="00761868"/>
    <w:rsid w:val="00761918"/>
    <w:rsid w:val="0076192D"/>
    <w:rsid w:val="00761986"/>
    <w:rsid w:val="007619BF"/>
    <w:rsid w:val="00761A84"/>
    <w:rsid w:val="00761ACF"/>
    <w:rsid w:val="00761BC6"/>
    <w:rsid w:val="00761C69"/>
    <w:rsid w:val="00761C94"/>
    <w:rsid w:val="00761CA8"/>
    <w:rsid w:val="00761E0A"/>
    <w:rsid w:val="00761E51"/>
    <w:rsid w:val="00761F50"/>
    <w:rsid w:val="00761F6E"/>
    <w:rsid w:val="00762014"/>
    <w:rsid w:val="00762065"/>
    <w:rsid w:val="007620C9"/>
    <w:rsid w:val="007620D7"/>
    <w:rsid w:val="0076220F"/>
    <w:rsid w:val="007623B1"/>
    <w:rsid w:val="007623EB"/>
    <w:rsid w:val="0076244A"/>
    <w:rsid w:val="007624D3"/>
    <w:rsid w:val="0076252D"/>
    <w:rsid w:val="007625C3"/>
    <w:rsid w:val="00762601"/>
    <w:rsid w:val="00762705"/>
    <w:rsid w:val="0076274C"/>
    <w:rsid w:val="0076282A"/>
    <w:rsid w:val="00762916"/>
    <w:rsid w:val="00762966"/>
    <w:rsid w:val="0076296B"/>
    <w:rsid w:val="007629D7"/>
    <w:rsid w:val="007629E3"/>
    <w:rsid w:val="007629F9"/>
    <w:rsid w:val="007629FE"/>
    <w:rsid w:val="00762A10"/>
    <w:rsid w:val="00762A4C"/>
    <w:rsid w:val="00762A6A"/>
    <w:rsid w:val="00762B4C"/>
    <w:rsid w:val="00762BA0"/>
    <w:rsid w:val="00762C45"/>
    <w:rsid w:val="00762C4F"/>
    <w:rsid w:val="00762D17"/>
    <w:rsid w:val="00762E04"/>
    <w:rsid w:val="00762FA7"/>
    <w:rsid w:val="0076302F"/>
    <w:rsid w:val="00763052"/>
    <w:rsid w:val="0076306C"/>
    <w:rsid w:val="007630AB"/>
    <w:rsid w:val="00763152"/>
    <w:rsid w:val="0076316D"/>
    <w:rsid w:val="007631AC"/>
    <w:rsid w:val="007631AE"/>
    <w:rsid w:val="00763217"/>
    <w:rsid w:val="0076322E"/>
    <w:rsid w:val="00763238"/>
    <w:rsid w:val="0076326E"/>
    <w:rsid w:val="0076329A"/>
    <w:rsid w:val="007632D1"/>
    <w:rsid w:val="007632FE"/>
    <w:rsid w:val="0076333B"/>
    <w:rsid w:val="0076338A"/>
    <w:rsid w:val="007633CE"/>
    <w:rsid w:val="007633F1"/>
    <w:rsid w:val="00763415"/>
    <w:rsid w:val="0076347A"/>
    <w:rsid w:val="007634CD"/>
    <w:rsid w:val="007634EF"/>
    <w:rsid w:val="007634FC"/>
    <w:rsid w:val="00763564"/>
    <w:rsid w:val="007635C3"/>
    <w:rsid w:val="007635F0"/>
    <w:rsid w:val="00763666"/>
    <w:rsid w:val="007637BC"/>
    <w:rsid w:val="00763882"/>
    <w:rsid w:val="00763899"/>
    <w:rsid w:val="007638F2"/>
    <w:rsid w:val="00763905"/>
    <w:rsid w:val="0076398B"/>
    <w:rsid w:val="00763B23"/>
    <w:rsid w:val="00763B7B"/>
    <w:rsid w:val="00763C27"/>
    <w:rsid w:val="00763C34"/>
    <w:rsid w:val="00763C6E"/>
    <w:rsid w:val="00763D3F"/>
    <w:rsid w:val="00763DEE"/>
    <w:rsid w:val="00763E2A"/>
    <w:rsid w:val="00763EBF"/>
    <w:rsid w:val="00763F18"/>
    <w:rsid w:val="00763F5C"/>
    <w:rsid w:val="00763F61"/>
    <w:rsid w:val="00763FDA"/>
    <w:rsid w:val="00763FF4"/>
    <w:rsid w:val="00764085"/>
    <w:rsid w:val="007640CC"/>
    <w:rsid w:val="007640CE"/>
    <w:rsid w:val="00764120"/>
    <w:rsid w:val="0076412A"/>
    <w:rsid w:val="00764152"/>
    <w:rsid w:val="00764217"/>
    <w:rsid w:val="00764318"/>
    <w:rsid w:val="00764328"/>
    <w:rsid w:val="0076433D"/>
    <w:rsid w:val="0076433E"/>
    <w:rsid w:val="00764357"/>
    <w:rsid w:val="007643BB"/>
    <w:rsid w:val="007643DE"/>
    <w:rsid w:val="007643E9"/>
    <w:rsid w:val="00764460"/>
    <w:rsid w:val="007644E1"/>
    <w:rsid w:val="00764511"/>
    <w:rsid w:val="00764603"/>
    <w:rsid w:val="00764681"/>
    <w:rsid w:val="00764706"/>
    <w:rsid w:val="0076478B"/>
    <w:rsid w:val="0076497A"/>
    <w:rsid w:val="00764981"/>
    <w:rsid w:val="00764993"/>
    <w:rsid w:val="00764A87"/>
    <w:rsid w:val="00764B36"/>
    <w:rsid w:val="00764B98"/>
    <w:rsid w:val="00764CBC"/>
    <w:rsid w:val="00764CDF"/>
    <w:rsid w:val="00764D24"/>
    <w:rsid w:val="00764D32"/>
    <w:rsid w:val="00764D57"/>
    <w:rsid w:val="00764EF6"/>
    <w:rsid w:val="00764FAA"/>
    <w:rsid w:val="00764FED"/>
    <w:rsid w:val="007651E6"/>
    <w:rsid w:val="007651F2"/>
    <w:rsid w:val="0076521B"/>
    <w:rsid w:val="00765298"/>
    <w:rsid w:val="007652DE"/>
    <w:rsid w:val="00765362"/>
    <w:rsid w:val="00765366"/>
    <w:rsid w:val="007653D5"/>
    <w:rsid w:val="00765460"/>
    <w:rsid w:val="0076552D"/>
    <w:rsid w:val="007655D7"/>
    <w:rsid w:val="00765615"/>
    <w:rsid w:val="007656A1"/>
    <w:rsid w:val="007656E2"/>
    <w:rsid w:val="00765761"/>
    <w:rsid w:val="007657BD"/>
    <w:rsid w:val="0076585B"/>
    <w:rsid w:val="00765895"/>
    <w:rsid w:val="007658FB"/>
    <w:rsid w:val="0076591E"/>
    <w:rsid w:val="00765953"/>
    <w:rsid w:val="0076599B"/>
    <w:rsid w:val="00765A99"/>
    <w:rsid w:val="00765B93"/>
    <w:rsid w:val="00765C0D"/>
    <w:rsid w:val="00765C52"/>
    <w:rsid w:val="00765CDF"/>
    <w:rsid w:val="00765D49"/>
    <w:rsid w:val="00765D9F"/>
    <w:rsid w:val="00765DA6"/>
    <w:rsid w:val="00765E02"/>
    <w:rsid w:val="00765E12"/>
    <w:rsid w:val="00765E9C"/>
    <w:rsid w:val="00765EB7"/>
    <w:rsid w:val="00765EF4"/>
    <w:rsid w:val="00765F38"/>
    <w:rsid w:val="00765FA7"/>
    <w:rsid w:val="0076600D"/>
    <w:rsid w:val="00766022"/>
    <w:rsid w:val="0076602A"/>
    <w:rsid w:val="00766094"/>
    <w:rsid w:val="007660B3"/>
    <w:rsid w:val="0076610D"/>
    <w:rsid w:val="007661A8"/>
    <w:rsid w:val="007661FB"/>
    <w:rsid w:val="00766293"/>
    <w:rsid w:val="007662A3"/>
    <w:rsid w:val="0076630C"/>
    <w:rsid w:val="00766322"/>
    <w:rsid w:val="007663B0"/>
    <w:rsid w:val="0076643E"/>
    <w:rsid w:val="007664A2"/>
    <w:rsid w:val="007664A7"/>
    <w:rsid w:val="007664C9"/>
    <w:rsid w:val="0076658B"/>
    <w:rsid w:val="00766776"/>
    <w:rsid w:val="007667EC"/>
    <w:rsid w:val="00766817"/>
    <w:rsid w:val="0076682D"/>
    <w:rsid w:val="0076683E"/>
    <w:rsid w:val="00766842"/>
    <w:rsid w:val="0076685F"/>
    <w:rsid w:val="007668B0"/>
    <w:rsid w:val="007668F7"/>
    <w:rsid w:val="0076692C"/>
    <w:rsid w:val="00766A3A"/>
    <w:rsid w:val="00766AE7"/>
    <w:rsid w:val="00766AFC"/>
    <w:rsid w:val="00766BCD"/>
    <w:rsid w:val="00766BCE"/>
    <w:rsid w:val="00766BDE"/>
    <w:rsid w:val="00766C4C"/>
    <w:rsid w:val="00766C9C"/>
    <w:rsid w:val="00766CB4"/>
    <w:rsid w:val="00766D44"/>
    <w:rsid w:val="00766EAF"/>
    <w:rsid w:val="00766ECF"/>
    <w:rsid w:val="00766EF9"/>
    <w:rsid w:val="00766F21"/>
    <w:rsid w:val="00766F9C"/>
    <w:rsid w:val="00766FAE"/>
    <w:rsid w:val="0076702D"/>
    <w:rsid w:val="007670E2"/>
    <w:rsid w:val="00767146"/>
    <w:rsid w:val="00767166"/>
    <w:rsid w:val="0076718D"/>
    <w:rsid w:val="00767235"/>
    <w:rsid w:val="00767252"/>
    <w:rsid w:val="007672D5"/>
    <w:rsid w:val="00767353"/>
    <w:rsid w:val="00767359"/>
    <w:rsid w:val="007673BC"/>
    <w:rsid w:val="007673DB"/>
    <w:rsid w:val="007673ED"/>
    <w:rsid w:val="00767405"/>
    <w:rsid w:val="007676B2"/>
    <w:rsid w:val="007676D3"/>
    <w:rsid w:val="00767887"/>
    <w:rsid w:val="00767893"/>
    <w:rsid w:val="007678B2"/>
    <w:rsid w:val="007678F3"/>
    <w:rsid w:val="00767967"/>
    <w:rsid w:val="00767983"/>
    <w:rsid w:val="007679AD"/>
    <w:rsid w:val="00767A0D"/>
    <w:rsid w:val="00767AA8"/>
    <w:rsid w:val="00767AC0"/>
    <w:rsid w:val="00767B83"/>
    <w:rsid w:val="00767BEF"/>
    <w:rsid w:val="00767CAD"/>
    <w:rsid w:val="00767CCA"/>
    <w:rsid w:val="00767CE0"/>
    <w:rsid w:val="00767D4A"/>
    <w:rsid w:val="00767D9A"/>
    <w:rsid w:val="0077015E"/>
    <w:rsid w:val="007701D8"/>
    <w:rsid w:val="0077026E"/>
    <w:rsid w:val="007702D4"/>
    <w:rsid w:val="0077034B"/>
    <w:rsid w:val="00770367"/>
    <w:rsid w:val="00770444"/>
    <w:rsid w:val="00770467"/>
    <w:rsid w:val="007704CA"/>
    <w:rsid w:val="0077053C"/>
    <w:rsid w:val="0077064A"/>
    <w:rsid w:val="0077079B"/>
    <w:rsid w:val="007707C3"/>
    <w:rsid w:val="007707EF"/>
    <w:rsid w:val="0077083B"/>
    <w:rsid w:val="00770845"/>
    <w:rsid w:val="00770854"/>
    <w:rsid w:val="00770927"/>
    <w:rsid w:val="007709D0"/>
    <w:rsid w:val="00770A76"/>
    <w:rsid w:val="00770B44"/>
    <w:rsid w:val="00770BA8"/>
    <w:rsid w:val="00770BCD"/>
    <w:rsid w:val="00770BF0"/>
    <w:rsid w:val="00770C6E"/>
    <w:rsid w:val="00770C91"/>
    <w:rsid w:val="00770CB2"/>
    <w:rsid w:val="00770CD4"/>
    <w:rsid w:val="00770D1C"/>
    <w:rsid w:val="00770D7A"/>
    <w:rsid w:val="00770DBF"/>
    <w:rsid w:val="00770E29"/>
    <w:rsid w:val="00770E3F"/>
    <w:rsid w:val="00770E44"/>
    <w:rsid w:val="00770E5B"/>
    <w:rsid w:val="00770EDF"/>
    <w:rsid w:val="00770EFA"/>
    <w:rsid w:val="00770F37"/>
    <w:rsid w:val="00770F44"/>
    <w:rsid w:val="00770F98"/>
    <w:rsid w:val="00770FAF"/>
    <w:rsid w:val="00770FCC"/>
    <w:rsid w:val="007710B4"/>
    <w:rsid w:val="0077112E"/>
    <w:rsid w:val="00771236"/>
    <w:rsid w:val="007712FB"/>
    <w:rsid w:val="00771355"/>
    <w:rsid w:val="00771362"/>
    <w:rsid w:val="007713EA"/>
    <w:rsid w:val="0077145E"/>
    <w:rsid w:val="007714F8"/>
    <w:rsid w:val="0077150B"/>
    <w:rsid w:val="00771585"/>
    <w:rsid w:val="007716B8"/>
    <w:rsid w:val="0077178D"/>
    <w:rsid w:val="007717D2"/>
    <w:rsid w:val="00771824"/>
    <w:rsid w:val="0077185C"/>
    <w:rsid w:val="00771879"/>
    <w:rsid w:val="007719C7"/>
    <w:rsid w:val="00771A8D"/>
    <w:rsid w:val="00771AF6"/>
    <w:rsid w:val="00771B48"/>
    <w:rsid w:val="00771BC8"/>
    <w:rsid w:val="00771CA8"/>
    <w:rsid w:val="00771CDF"/>
    <w:rsid w:val="00771D81"/>
    <w:rsid w:val="00771DDD"/>
    <w:rsid w:val="00771E2C"/>
    <w:rsid w:val="00771E99"/>
    <w:rsid w:val="00771EFB"/>
    <w:rsid w:val="00771F02"/>
    <w:rsid w:val="00771F76"/>
    <w:rsid w:val="00771FB3"/>
    <w:rsid w:val="00771FEB"/>
    <w:rsid w:val="0077207E"/>
    <w:rsid w:val="0077215E"/>
    <w:rsid w:val="00772198"/>
    <w:rsid w:val="007721A4"/>
    <w:rsid w:val="007721AC"/>
    <w:rsid w:val="007721E5"/>
    <w:rsid w:val="00772255"/>
    <w:rsid w:val="007722CA"/>
    <w:rsid w:val="0077233B"/>
    <w:rsid w:val="0077238F"/>
    <w:rsid w:val="007723ED"/>
    <w:rsid w:val="00772446"/>
    <w:rsid w:val="0077254A"/>
    <w:rsid w:val="007725DA"/>
    <w:rsid w:val="007725E8"/>
    <w:rsid w:val="007725F9"/>
    <w:rsid w:val="007727DD"/>
    <w:rsid w:val="007727E3"/>
    <w:rsid w:val="007727F1"/>
    <w:rsid w:val="007727FB"/>
    <w:rsid w:val="00772854"/>
    <w:rsid w:val="00772917"/>
    <w:rsid w:val="0077295E"/>
    <w:rsid w:val="0077299B"/>
    <w:rsid w:val="007729B2"/>
    <w:rsid w:val="007729B8"/>
    <w:rsid w:val="007729BA"/>
    <w:rsid w:val="007729E7"/>
    <w:rsid w:val="00772A39"/>
    <w:rsid w:val="00772A68"/>
    <w:rsid w:val="00772A8B"/>
    <w:rsid w:val="00772AC3"/>
    <w:rsid w:val="00772AFD"/>
    <w:rsid w:val="00772B94"/>
    <w:rsid w:val="00772BC1"/>
    <w:rsid w:val="00772BC7"/>
    <w:rsid w:val="00772C29"/>
    <w:rsid w:val="00772C62"/>
    <w:rsid w:val="00772CDB"/>
    <w:rsid w:val="00772D1C"/>
    <w:rsid w:val="00772E9D"/>
    <w:rsid w:val="00772EDF"/>
    <w:rsid w:val="00772FAA"/>
    <w:rsid w:val="00772FE5"/>
    <w:rsid w:val="00773115"/>
    <w:rsid w:val="0077311A"/>
    <w:rsid w:val="0077311F"/>
    <w:rsid w:val="0077316B"/>
    <w:rsid w:val="007731A3"/>
    <w:rsid w:val="007731D6"/>
    <w:rsid w:val="0077320C"/>
    <w:rsid w:val="00773256"/>
    <w:rsid w:val="007732E6"/>
    <w:rsid w:val="007732ED"/>
    <w:rsid w:val="007732F3"/>
    <w:rsid w:val="00773311"/>
    <w:rsid w:val="00773344"/>
    <w:rsid w:val="007733B6"/>
    <w:rsid w:val="00773495"/>
    <w:rsid w:val="007734A8"/>
    <w:rsid w:val="007734D8"/>
    <w:rsid w:val="007734DC"/>
    <w:rsid w:val="0077351B"/>
    <w:rsid w:val="007735B6"/>
    <w:rsid w:val="007735FC"/>
    <w:rsid w:val="007736F9"/>
    <w:rsid w:val="00773706"/>
    <w:rsid w:val="00773726"/>
    <w:rsid w:val="00773764"/>
    <w:rsid w:val="00773796"/>
    <w:rsid w:val="007737A0"/>
    <w:rsid w:val="00773850"/>
    <w:rsid w:val="00773859"/>
    <w:rsid w:val="0077386A"/>
    <w:rsid w:val="00773938"/>
    <w:rsid w:val="007739C6"/>
    <w:rsid w:val="007739D6"/>
    <w:rsid w:val="00773A42"/>
    <w:rsid w:val="00773A92"/>
    <w:rsid w:val="00773AB9"/>
    <w:rsid w:val="00773AD2"/>
    <w:rsid w:val="00773B08"/>
    <w:rsid w:val="00773B6F"/>
    <w:rsid w:val="00773B9C"/>
    <w:rsid w:val="00773BCF"/>
    <w:rsid w:val="00773BD2"/>
    <w:rsid w:val="00773BF0"/>
    <w:rsid w:val="00773C5B"/>
    <w:rsid w:val="00773DAF"/>
    <w:rsid w:val="00773DC7"/>
    <w:rsid w:val="00773E1A"/>
    <w:rsid w:val="00773E1C"/>
    <w:rsid w:val="00773E2C"/>
    <w:rsid w:val="00773EBC"/>
    <w:rsid w:val="00773F0D"/>
    <w:rsid w:val="00773F36"/>
    <w:rsid w:val="00773F67"/>
    <w:rsid w:val="00773F88"/>
    <w:rsid w:val="00773F92"/>
    <w:rsid w:val="007740FA"/>
    <w:rsid w:val="00774122"/>
    <w:rsid w:val="00774124"/>
    <w:rsid w:val="0077413D"/>
    <w:rsid w:val="0077416B"/>
    <w:rsid w:val="0077418E"/>
    <w:rsid w:val="00774205"/>
    <w:rsid w:val="00774218"/>
    <w:rsid w:val="00774260"/>
    <w:rsid w:val="00774397"/>
    <w:rsid w:val="0077439B"/>
    <w:rsid w:val="0077448B"/>
    <w:rsid w:val="00774515"/>
    <w:rsid w:val="0077451A"/>
    <w:rsid w:val="00774524"/>
    <w:rsid w:val="00774599"/>
    <w:rsid w:val="00774657"/>
    <w:rsid w:val="0077466B"/>
    <w:rsid w:val="0077466E"/>
    <w:rsid w:val="007746BA"/>
    <w:rsid w:val="0077474D"/>
    <w:rsid w:val="00774780"/>
    <w:rsid w:val="007748BB"/>
    <w:rsid w:val="007749E5"/>
    <w:rsid w:val="00774A0D"/>
    <w:rsid w:val="00774AA7"/>
    <w:rsid w:val="00774AC6"/>
    <w:rsid w:val="00774B20"/>
    <w:rsid w:val="00774B4B"/>
    <w:rsid w:val="00774BB8"/>
    <w:rsid w:val="00774BD0"/>
    <w:rsid w:val="00774C0E"/>
    <w:rsid w:val="00774C12"/>
    <w:rsid w:val="00774C2C"/>
    <w:rsid w:val="00774CDE"/>
    <w:rsid w:val="00774DCB"/>
    <w:rsid w:val="00774E03"/>
    <w:rsid w:val="00774E7D"/>
    <w:rsid w:val="00774F05"/>
    <w:rsid w:val="00774FC7"/>
    <w:rsid w:val="00774FE0"/>
    <w:rsid w:val="00775014"/>
    <w:rsid w:val="0077503E"/>
    <w:rsid w:val="00775043"/>
    <w:rsid w:val="00775046"/>
    <w:rsid w:val="00775057"/>
    <w:rsid w:val="00775071"/>
    <w:rsid w:val="007750BB"/>
    <w:rsid w:val="0077526F"/>
    <w:rsid w:val="007752D6"/>
    <w:rsid w:val="00775305"/>
    <w:rsid w:val="0077530F"/>
    <w:rsid w:val="0077533A"/>
    <w:rsid w:val="00775342"/>
    <w:rsid w:val="00775395"/>
    <w:rsid w:val="00775401"/>
    <w:rsid w:val="0077546D"/>
    <w:rsid w:val="007754AF"/>
    <w:rsid w:val="007754C4"/>
    <w:rsid w:val="00775522"/>
    <w:rsid w:val="0077556C"/>
    <w:rsid w:val="00775575"/>
    <w:rsid w:val="007755C1"/>
    <w:rsid w:val="00775671"/>
    <w:rsid w:val="0077569A"/>
    <w:rsid w:val="00775712"/>
    <w:rsid w:val="00775718"/>
    <w:rsid w:val="00775760"/>
    <w:rsid w:val="007757B0"/>
    <w:rsid w:val="007757D1"/>
    <w:rsid w:val="007757F8"/>
    <w:rsid w:val="00775892"/>
    <w:rsid w:val="00775979"/>
    <w:rsid w:val="00775986"/>
    <w:rsid w:val="0077598A"/>
    <w:rsid w:val="00775A11"/>
    <w:rsid w:val="00775A69"/>
    <w:rsid w:val="00775A94"/>
    <w:rsid w:val="00775B83"/>
    <w:rsid w:val="00775B91"/>
    <w:rsid w:val="00775C2D"/>
    <w:rsid w:val="00775C44"/>
    <w:rsid w:val="00775C81"/>
    <w:rsid w:val="00775C83"/>
    <w:rsid w:val="00775D65"/>
    <w:rsid w:val="00775DA8"/>
    <w:rsid w:val="00775E6E"/>
    <w:rsid w:val="00775EA3"/>
    <w:rsid w:val="00775ECA"/>
    <w:rsid w:val="00775F05"/>
    <w:rsid w:val="00775F3C"/>
    <w:rsid w:val="00776128"/>
    <w:rsid w:val="0077617C"/>
    <w:rsid w:val="007761CB"/>
    <w:rsid w:val="0077620F"/>
    <w:rsid w:val="00776284"/>
    <w:rsid w:val="007762A4"/>
    <w:rsid w:val="0077634B"/>
    <w:rsid w:val="00776383"/>
    <w:rsid w:val="007764EA"/>
    <w:rsid w:val="0077651B"/>
    <w:rsid w:val="00776526"/>
    <w:rsid w:val="00776542"/>
    <w:rsid w:val="007765EA"/>
    <w:rsid w:val="007766C8"/>
    <w:rsid w:val="00776706"/>
    <w:rsid w:val="0077670D"/>
    <w:rsid w:val="0077678E"/>
    <w:rsid w:val="007767C2"/>
    <w:rsid w:val="0077687D"/>
    <w:rsid w:val="007768FC"/>
    <w:rsid w:val="0077695D"/>
    <w:rsid w:val="00776999"/>
    <w:rsid w:val="007769FC"/>
    <w:rsid w:val="00776A57"/>
    <w:rsid w:val="00776A5C"/>
    <w:rsid w:val="00776A97"/>
    <w:rsid w:val="00776AB5"/>
    <w:rsid w:val="00776AB8"/>
    <w:rsid w:val="00776B0D"/>
    <w:rsid w:val="00776B29"/>
    <w:rsid w:val="00776B78"/>
    <w:rsid w:val="00776BA2"/>
    <w:rsid w:val="00776BE1"/>
    <w:rsid w:val="00776C45"/>
    <w:rsid w:val="00776C4B"/>
    <w:rsid w:val="00776C8A"/>
    <w:rsid w:val="00776CD4"/>
    <w:rsid w:val="00776CD6"/>
    <w:rsid w:val="00776D3C"/>
    <w:rsid w:val="00776DB8"/>
    <w:rsid w:val="00776DC5"/>
    <w:rsid w:val="00776E09"/>
    <w:rsid w:val="00776EAB"/>
    <w:rsid w:val="00776F08"/>
    <w:rsid w:val="00776FC6"/>
    <w:rsid w:val="0077711F"/>
    <w:rsid w:val="0077712F"/>
    <w:rsid w:val="00777178"/>
    <w:rsid w:val="0077722F"/>
    <w:rsid w:val="0077724D"/>
    <w:rsid w:val="007772F6"/>
    <w:rsid w:val="007773E4"/>
    <w:rsid w:val="007774D7"/>
    <w:rsid w:val="00777549"/>
    <w:rsid w:val="0077762B"/>
    <w:rsid w:val="0077764D"/>
    <w:rsid w:val="0077765F"/>
    <w:rsid w:val="007776BE"/>
    <w:rsid w:val="007776D3"/>
    <w:rsid w:val="007776E4"/>
    <w:rsid w:val="0077771A"/>
    <w:rsid w:val="00777780"/>
    <w:rsid w:val="007777FA"/>
    <w:rsid w:val="00777835"/>
    <w:rsid w:val="00777901"/>
    <w:rsid w:val="00777963"/>
    <w:rsid w:val="0077798B"/>
    <w:rsid w:val="00777BE3"/>
    <w:rsid w:val="00777C1B"/>
    <w:rsid w:val="00777C2A"/>
    <w:rsid w:val="00777C45"/>
    <w:rsid w:val="00777CD9"/>
    <w:rsid w:val="00777D2C"/>
    <w:rsid w:val="00777FC2"/>
    <w:rsid w:val="00777FF1"/>
    <w:rsid w:val="00780013"/>
    <w:rsid w:val="0078004D"/>
    <w:rsid w:val="007800C8"/>
    <w:rsid w:val="007801B5"/>
    <w:rsid w:val="007801D0"/>
    <w:rsid w:val="007801F7"/>
    <w:rsid w:val="0078027F"/>
    <w:rsid w:val="007802C4"/>
    <w:rsid w:val="00780337"/>
    <w:rsid w:val="00780360"/>
    <w:rsid w:val="00780363"/>
    <w:rsid w:val="0078050F"/>
    <w:rsid w:val="00780585"/>
    <w:rsid w:val="007805CF"/>
    <w:rsid w:val="00780686"/>
    <w:rsid w:val="007806AE"/>
    <w:rsid w:val="007806FB"/>
    <w:rsid w:val="0078072B"/>
    <w:rsid w:val="00780819"/>
    <w:rsid w:val="0078087B"/>
    <w:rsid w:val="0078088B"/>
    <w:rsid w:val="007808C0"/>
    <w:rsid w:val="00780910"/>
    <w:rsid w:val="00780944"/>
    <w:rsid w:val="00780953"/>
    <w:rsid w:val="0078098A"/>
    <w:rsid w:val="007809E1"/>
    <w:rsid w:val="00780A91"/>
    <w:rsid w:val="00780AEB"/>
    <w:rsid w:val="00780B43"/>
    <w:rsid w:val="00780BB7"/>
    <w:rsid w:val="00780C4E"/>
    <w:rsid w:val="00780C50"/>
    <w:rsid w:val="00780CB5"/>
    <w:rsid w:val="00780D55"/>
    <w:rsid w:val="00780D9E"/>
    <w:rsid w:val="00780DAD"/>
    <w:rsid w:val="00780E25"/>
    <w:rsid w:val="00780EFC"/>
    <w:rsid w:val="00780F15"/>
    <w:rsid w:val="00780F41"/>
    <w:rsid w:val="00780F48"/>
    <w:rsid w:val="00780F79"/>
    <w:rsid w:val="0078108E"/>
    <w:rsid w:val="007810FB"/>
    <w:rsid w:val="00781204"/>
    <w:rsid w:val="007812D0"/>
    <w:rsid w:val="0078144B"/>
    <w:rsid w:val="0078154D"/>
    <w:rsid w:val="00781566"/>
    <w:rsid w:val="0078163C"/>
    <w:rsid w:val="00781646"/>
    <w:rsid w:val="00781685"/>
    <w:rsid w:val="0078168B"/>
    <w:rsid w:val="007816F3"/>
    <w:rsid w:val="00781771"/>
    <w:rsid w:val="007817B4"/>
    <w:rsid w:val="007817BC"/>
    <w:rsid w:val="007817DA"/>
    <w:rsid w:val="007817FB"/>
    <w:rsid w:val="00781815"/>
    <w:rsid w:val="007818CF"/>
    <w:rsid w:val="00781927"/>
    <w:rsid w:val="007819B9"/>
    <w:rsid w:val="00781A11"/>
    <w:rsid w:val="00781A37"/>
    <w:rsid w:val="00781A5B"/>
    <w:rsid w:val="00781B62"/>
    <w:rsid w:val="00781B90"/>
    <w:rsid w:val="00781C21"/>
    <w:rsid w:val="00781CFE"/>
    <w:rsid w:val="00781DB4"/>
    <w:rsid w:val="00781DBF"/>
    <w:rsid w:val="00781DD8"/>
    <w:rsid w:val="00781E20"/>
    <w:rsid w:val="00781ED8"/>
    <w:rsid w:val="00781EF6"/>
    <w:rsid w:val="00781F5B"/>
    <w:rsid w:val="00781FA7"/>
    <w:rsid w:val="00782015"/>
    <w:rsid w:val="0078203B"/>
    <w:rsid w:val="00782043"/>
    <w:rsid w:val="00782045"/>
    <w:rsid w:val="0078204F"/>
    <w:rsid w:val="0078205E"/>
    <w:rsid w:val="007820DD"/>
    <w:rsid w:val="00782105"/>
    <w:rsid w:val="00782179"/>
    <w:rsid w:val="0078226B"/>
    <w:rsid w:val="0078228A"/>
    <w:rsid w:val="007822D7"/>
    <w:rsid w:val="007822F6"/>
    <w:rsid w:val="00782302"/>
    <w:rsid w:val="00782312"/>
    <w:rsid w:val="00782486"/>
    <w:rsid w:val="007824C5"/>
    <w:rsid w:val="007824EA"/>
    <w:rsid w:val="00782514"/>
    <w:rsid w:val="007825A7"/>
    <w:rsid w:val="00782747"/>
    <w:rsid w:val="007827AA"/>
    <w:rsid w:val="0078280D"/>
    <w:rsid w:val="0078283A"/>
    <w:rsid w:val="007828CC"/>
    <w:rsid w:val="007828D9"/>
    <w:rsid w:val="00782914"/>
    <w:rsid w:val="0078292E"/>
    <w:rsid w:val="007829A4"/>
    <w:rsid w:val="00782A2F"/>
    <w:rsid w:val="00782A7A"/>
    <w:rsid w:val="00782B2C"/>
    <w:rsid w:val="00782B5D"/>
    <w:rsid w:val="00782B8D"/>
    <w:rsid w:val="00782BC7"/>
    <w:rsid w:val="00782CAF"/>
    <w:rsid w:val="00782E3D"/>
    <w:rsid w:val="00782EE2"/>
    <w:rsid w:val="00782EF5"/>
    <w:rsid w:val="00783007"/>
    <w:rsid w:val="0078305F"/>
    <w:rsid w:val="00783070"/>
    <w:rsid w:val="0078313F"/>
    <w:rsid w:val="007831B8"/>
    <w:rsid w:val="00783236"/>
    <w:rsid w:val="00783336"/>
    <w:rsid w:val="0078334D"/>
    <w:rsid w:val="00783392"/>
    <w:rsid w:val="0078350C"/>
    <w:rsid w:val="0078352E"/>
    <w:rsid w:val="00783547"/>
    <w:rsid w:val="00783556"/>
    <w:rsid w:val="007835D6"/>
    <w:rsid w:val="007835F0"/>
    <w:rsid w:val="00783616"/>
    <w:rsid w:val="0078366A"/>
    <w:rsid w:val="00783768"/>
    <w:rsid w:val="007837BE"/>
    <w:rsid w:val="00783813"/>
    <w:rsid w:val="00783845"/>
    <w:rsid w:val="00783856"/>
    <w:rsid w:val="0078385C"/>
    <w:rsid w:val="0078388E"/>
    <w:rsid w:val="007838BC"/>
    <w:rsid w:val="007838FC"/>
    <w:rsid w:val="0078390C"/>
    <w:rsid w:val="0078393B"/>
    <w:rsid w:val="00783AAB"/>
    <w:rsid w:val="00783AD8"/>
    <w:rsid w:val="00783AE2"/>
    <w:rsid w:val="00783B56"/>
    <w:rsid w:val="00783B7E"/>
    <w:rsid w:val="00783C61"/>
    <w:rsid w:val="00783CB6"/>
    <w:rsid w:val="00783CBF"/>
    <w:rsid w:val="00783D12"/>
    <w:rsid w:val="00783DDA"/>
    <w:rsid w:val="00783DDF"/>
    <w:rsid w:val="00783DFD"/>
    <w:rsid w:val="00783EAD"/>
    <w:rsid w:val="00783F3E"/>
    <w:rsid w:val="00783F9C"/>
    <w:rsid w:val="00784065"/>
    <w:rsid w:val="007840A8"/>
    <w:rsid w:val="007840EF"/>
    <w:rsid w:val="0078410B"/>
    <w:rsid w:val="00784132"/>
    <w:rsid w:val="007841F7"/>
    <w:rsid w:val="00784339"/>
    <w:rsid w:val="007843F9"/>
    <w:rsid w:val="0078443D"/>
    <w:rsid w:val="00784466"/>
    <w:rsid w:val="007844D9"/>
    <w:rsid w:val="00784582"/>
    <w:rsid w:val="00784614"/>
    <w:rsid w:val="007846ED"/>
    <w:rsid w:val="007846F3"/>
    <w:rsid w:val="007846FD"/>
    <w:rsid w:val="00784707"/>
    <w:rsid w:val="007847AB"/>
    <w:rsid w:val="0078482B"/>
    <w:rsid w:val="00784851"/>
    <w:rsid w:val="0078485F"/>
    <w:rsid w:val="00784891"/>
    <w:rsid w:val="00784910"/>
    <w:rsid w:val="00784920"/>
    <w:rsid w:val="007849AE"/>
    <w:rsid w:val="007849CC"/>
    <w:rsid w:val="007849EA"/>
    <w:rsid w:val="00784A61"/>
    <w:rsid w:val="00784BA1"/>
    <w:rsid w:val="00784C32"/>
    <w:rsid w:val="00784C35"/>
    <w:rsid w:val="00784C3B"/>
    <w:rsid w:val="00784C54"/>
    <w:rsid w:val="00784D1C"/>
    <w:rsid w:val="00784D49"/>
    <w:rsid w:val="00784E37"/>
    <w:rsid w:val="00784E5E"/>
    <w:rsid w:val="00784EE0"/>
    <w:rsid w:val="00784F36"/>
    <w:rsid w:val="00784F93"/>
    <w:rsid w:val="00784FD5"/>
    <w:rsid w:val="00784FFD"/>
    <w:rsid w:val="0078500E"/>
    <w:rsid w:val="0078506A"/>
    <w:rsid w:val="007850F5"/>
    <w:rsid w:val="00785156"/>
    <w:rsid w:val="0078521C"/>
    <w:rsid w:val="007852EF"/>
    <w:rsid w:val="00785376"/>
    <w:rsid w:val="00785396"/>
    <w:rsid w:val="0078545B"/>
    <w:rsid w:val="00785460"/>
    <w:rsid w:val="00785481"/>
    <w:rsid w:val="007854F7"/>
    <w:rsid w:val="00785531"/>
    <w:rsid w:val="007855B9"/>
    <w:rsid w:val="00785603"/>
    <w:rsid w:val="007856D3"/>
    <w:rsid w:val="00785714"/>
    <w:rsid w:val="0078579F"/>
    <w:rsid w:val="007857B1"/>
    <w:rsid w:val="0078581D"/>
    <w:rsid w:val="007858ED"/>
    <w:rsid w:val="00785901"/>
    <w:rsid w:val="00785914"/>
    <w:rsid w:val="00785952"/>
    <w:rsid w:val="00785970"/>
    <w:rsid w:val="00785977"/>
    <w:rsid w:val="007859B1"/>
    <w:rsid w:val="007859BE"/>
    <w:rsid w:val="00785A0B"/>
    <w:rsid w:val="00785B30"/>
    <w:rsid w:val="00785B71"/>
    <w:rsid w:val="00785B86"/>
    <w:rsid w:val="00785C22"/>
    <w:rsid w:val="00785C38"/>
    <w:rsid w:val="00785CAD"/>
    <w:rsid w:val="00785DCD"/>
    <w:rsid w:val="00785E0B"/>
    <w:rsid w:val="00785E59"/>
    <w:rsid w:val="00785F9E"/>
    <w:rsid w:val="00785FF7"/>
    <w:rsid w:val="0078602D"/>
    <w:rsid w:val="00786108"/>
    <w:rsid w:val="007861C0"/>
    <w:rsid w:val="0078620E"/>
    <w:rsid w:val="00786325"/>
    <w:rsid w:val="00786371"/>
    <w:rsid w:val="007863E6"/>
    <w:rsid w:val="007863E9"/>
    <w:rsid w:val="00786420"/>
    <w:rsid w:val="00786524"/>
    <w:rsid w:val="0078655A"/>
    <w:rsid w:val="007865B1"/>
    <w:rsid w:val="007865BD"/>
    <w:rsid w:val="007866A2"/>
    <w:rsid w:val="0078671C"/>
    <w:rsid w:val="00786798"/>
    <w:rsid w:val="007867AE"/>
    <w:rsid w:val="00786857"/>
    <w:rsid w:val="00786958"/>
    <w:rsid w:val="00786998"/>
    <w:rsid w:val="007869AF"/>
    <w:rsid w:val="007869D4"/>
    <w:rsid w:val="00786A4A"/>
    <w:rsid w:val="00786ADE"/>
    <w:rsid w:val="00786B53"/>
    <w:rsid w:val="00786BB4"/>
    <w:rsid w:val="00786BC2"/>
    <w:rsid w:val="00786C14"/>
    <w:rsid w:val="00786CB2"/>
    <w:rsid w:val="00786CE9"/>
    <w:rsid w:val="00786D2F"/>
    <w:rsid w:val="00786DC4"/>
    <w:rsid w:val="00786E52"/>
    <w:rsid w:val="00786E78"/>
    <w:rsid w:val="00786E98"/>
    <w:rsid w:val="00786EEE"/>
    <w:rsid w:val="00786F31"/>
    <w:rsid w:val="00786FC1"/>
    <w:rsid w:val="00786FC7"/>
    <w:rsid w:val="00786FEA"/>
    <w:rsid w:val="00786FED"/>
    <w:rsid w:val="0078705A"/>
    <w:rsid w:val="00787091"/>
    <w:rsid w:val="0078716E"/>
    <w:rsid w:val="0078723D"/>
    <w:rsid w:val="00787248"/>
    <w:rsid w:val="00787250"/>
    <w:rsid w:val="007872BD"/>
    <w:rsid w:val="007872CE"/>
    <w:rsid w:val="00787379"/>
    <w:rsid w:val="007873C3"/>
    <w:rsid w:val="007873F1"/>
    <w:rsid w:val="00787418"/>
    <w:rsid w:val="007874AA"/>
    <w:rsid w:val="007874D8"/>
    <w:rsid w:val="0078757A"/>
    <w:rsid w:val="007875D0"/>
    <w:rsid w:val="00787617"/>
    <w:rsid w:val="0078761F"/>
    <w:rsid w:val="00787649"/>
    <w:rsid w:val="0078766D"/>
    <w:rsid w:val="00787692"/>
    <w:rsid w:val="0078773C"/>
    <w:rsid w:val="0078774B"/>
    <w:rsid w:val="00787843"/>
    <w:rsid w:val="0078784C"/>
    <w:rsid w:val="00787854"/>
    <w:rsid w:val="00787860"/>
    <w:rsid w:val="0078788B"/>
    <w:rsid w:val="007878AF"/>
    <w:rsid w:val="007878B8"/>
    <w:rsid w:val="007878C2"/>
    <w:rsid w:val="007878F5"/>
    <w:rsid w:val="00787918"/>
    <w:rsid w:val="0078799B"/>
    <w:rsid w:val="007879B3"/>
    <w:rsid w:val="007879BC"/>
    <w:rsid w:val="007879EE"/>
    <w:rsid w:val="00787A2A"/>
    <w:rsid w:val="00787AC8"/>
    <w:rsid w:val="00787B4D"/>
    <w:rsid w:val="00787C29"/>
    <w:rsid w:val="00787C38"/>
    <w:rsid w:val="00787CCD"/>
    <w:rsid w:val="00787DB2"/>
    <w:rsid w:val="00787DFD"/>
    <w:rsid w:val="00787E30"/>
    <w:rsid w:val="00787FD6"/>
    <w:rsid w:val="00790012"/>
    <w:rsid w:val="0079001B"/>
    <w:rsid w:val="00790030"/>
    <w:rsid w:val="0079007B"/>
    <w:rsid w:val="0079017D"/>
    <w:rsid w:val="00790198"/>
    <w:rsid w:val="00790231"/>
    <w:rsid w:val="0079027B"/>
    <w:rsid w:val="00790303"/>
    <w:rsid w:val="00790309"/>
    <w:rsid w:val="00790332"/>
    <w:rsid w:val="00790391"/>
    <w:rsid w:val="007903D3"/>
    <w:rsid w:val="007903ED"/>
    <w:rsid w:val="00790434"/>
    <w:rsid w:val="007904EC"/>
    <w:rsid w:val="007904F1"/>
    <w:rsid w:val="00790661"/>
    <w:rsid w:val="007906EC"/>
    <w:rsid w:val="0079071C"/>
    <w:rsid w:val="0079076B"/>
    <w:rsid w:val="00790799"/>
    <w:rsid w:val="007907A1"/>
    <w:rsid w:val="007907F0"/>
    <w:rsid w:val="0079083E"/>
    <w:rsid w:val="007908B7"/>
    <w:rsid w:val="0079092E"/>
    <w:rsid w:val="00790A9C"/>
    <w:rsid w:val="00790ADC"/>
    <w:rsid w:val="00790AF3"/>
    <w:rsid w:val="00790B03"/>
    <w:rsid w:val="00790BA8"/>
    <w:rsid w:val="00790C1E"/>
    <w:rsid w:val="00790D3F"/>
    <w:rsid w:val="00790D86"/>
    <w:rsid w:val="00790ECB"/>
    <w:rsid w:val="00790F4D"/>
    <w:rsid w:val="0079111E"/>
    <w:rsid w:val="00791149"/>
    <w:rsid w:val="00791172"/>
    <w:rsid w:val="007911C1"/>
    <w:rsid w:val="0079125C"/>
    <w:rsid w:val="00791348"/>
    <w:rsid w:val="0079134E"/>
    <w:rsid w:val="0079141D"/>
    <w:rsid w:val="0079155A"/>
    <w:rsid w:val="007915E3"/>
    <w:rsid w:val="00791653"/>
    <w:rsid w:val="00791712"/>
    <w:rsid w:val="00791717"/>
    <w:rsid w:val="0079171B"/>
    <w:rsid w:val="0079178F"/>
    <w:rsid w:val="007917D7"/>
    <w:rsid w:val="007917EA"/>
    <w:rsid w:val="007917F0"/>
    <w:rsid w:val="007918E6"/>
    <w:rsid w:val="007919AE"/>
    <w:rsid w:val="00791AB5"/>
    <w:rsid w:val="00791B38"/>
    <w:rsid w:val="00791B8B"/>
    <w:rsid w:val="00791C20"/>
    <w:rsid w:val="00791CAB"/>
    <w:rsid w:val="00791D14"/>
    <w:rsid w:val="00791D4D"/>
    <w:rsid w:val="00791DB5"/>
    <w:rsid w:val="00791E17"/>
    <w:rsid w:val="00791E4C"/>
    <w:rsid w:val="00791EEF"/>
    <w:rsid w:val="00791F15"/>
    <w:rsid w:val="00791FBA"/>
    <w:rsid w:val="0079201E"/>
    <w:rsid w:val="0079207A"/>
    <w:rsid w:val="007920E1"/>
    <w:rsid w:val="00792130"/>
    <w:rsid w:val="0079217B"/>
    <w:rsid w:val="00792276"/>
    <w:rsid w:val="00792306"/>
    <w:rsid w:val="00792311"/>
    <w:rsid w:val="0079231D"/>
    <w:rsid w:val="00792416"/>
    <w:rsid w:val="00792445"/>
    <w:rsid w:val="00792502"/>
    <w:rsid w:val="007925FC"/>
    <w:rsid w:val="0079262B"/>
    <w:rsid w:val="00792798"/>
    <w:rsid w:val="007927AE"/>
    <w:rsid w:val="0079286C"/>
    <w:rsid w:val="007928E8"/>
    <w:rsid w:val="007928F7"/>
    <w:rsid w:val="00792903"/>
    <w:rsid w:val="00792954"/>
    <w:rsid w:val="007929CA"/>
    <w:rsid w:val="007929CC"/>
    <w:rsid w:val="007929E8"/>
    <w:rsid w:val="00792A5C"/>
    <w:rsid w:val="00792A85"/>
    <w:rsid w:val="00792AEF"/>
    <w:rsid w:val="00792B5E"/>
    <w:rsid w:val="00792B9D"/>
    <w:rsid w:val="00792C5C"/>
    <w:rsid w:val="00792C74"/>
    <w:rsid w:val="00792CAC"/>
    <w:rsid w:val="00792D15"/>
    <w:rsid w:val="00792D33"/>
    <w:rsid w:val="00792D3F"/>
    <w:rsid w:val="00792D56"/>
    <w:rsid w:val="00792D8C"/>
    <w:rsid w:val="00792E87"/>
    <w:rsid w:val="00792E98"/>
    <w:rsid w:val="00792FAA"/>
    <w:rsid w:val="00792FD8"/>
    <w:rsid w:val="0079300B"/>
    <w:rsid w:val="00793028"/>
    <w:rsid w:val="00793043"/>
    <w:rsid w:val="007930A5"/>
    <w:rsid w:val="007930FC"/>
    <w:rsid w:val="00793117"/>
    <w:rsid w:val="0079316D"/>
    <w:rsid w:val="00793189"/>
    <w:rsid w:val="00793195"/>
    <w:rsid w:val="007931AB"/>
    <w:rsid w:val="007931B2"/>
    <w:rsid w:val="0079322A"/>
    <w:rsid w:val="0079322B"/>
    <w:rsid w:val="00793240"/>
    <w:rsid w:val="0079324E"/>
    <w:rsid w:val="0079327F"/>
    <w:rsid w:val="007932B6"/>
    <w:rsid w:val="007932F3"/>
    <w:rsid w:val="0079331D"/>
    <w:rsid w:val="0079332E"/>
    <w:rsid w:val="00793342"/>
    <w:rsid w:val="00793368"/>
    <w:rsid w:val="00793399"/>
    <w:rsid w:val="007933C0"/>
    <w:rsid w:val="007933DD"/>
    <w:rsid w:val="00793464"/>
    <w:rsid w:val="00793515"/>
    <w:rsid w:val="00793524"/>
    <w:rsid w:val="0079354D"/>
    <w:rsid w:val="007935C8"/>
    <w:rsid w:val="00793610"/>
    <w:rsid w:val="0079365F"/>
    <w:rsid w:val="0079367E"/>
    <w:rsid w:val="00793745"/>
    <w:rsid w:val="00793798"/>
    <w:rsid w:val="007937D6"/>
    <w:rsid w:val="00793807"/>
    <w:rsid w:val="0079385C"/>
    <w:rsid w:val="007938F4"/>
    <w:rsid w:val="00793AEE"/>
    <w:rsid w:val="00793BB7"/>
    <w:rsid w:val="00793BBD"/>
    <w:rsid w:val="00793D7F"/>
    <w:rsid w:val="00793DB4"/>
    <w:rsid w:val="00793E11"/>
    <w:rsid w:val="00793E9D"/>
    <w:rsid w:val="00793EF5"/>
    <w:rsid w:val="00793F82"/>
    <w:rsid w:val="00793F8D"/>
    <w:rsid w:val="00793F9C"/>
    <w:rsid w:val="00793FDF"/>
    <w:rsid w:val="00793FEC"/>
    <w:rsid w:val="0079402C"/>
    <w:rsid w:val="00794073"/>
    <w:rsid w:val="007940A6"/>
    <w:rsid w:val="00794118"/>
    <w:rsid w:val="0079415F"/>
    <w:rsid w:val="00794179"/>
    <w:rsid w:val="007941E2"/>
    <w:rsid w:val="00794260"/>
    <w:rsid w:val="007942C2"/>
    <w:rsid w:val="00794314"/>
    <w:rsid w:val="00794334"/>
    <w:rsid w:val="007943A2"/>
    <w:rsid w:val="007943D2"/>
    <w:rsid w:val="007943DD"/>
    <w:rsid w:val="0079445D"/>
    <w:rsid w:val="007944A8"/>
    <w:rsid w:val="0079452B"/>
    <w:rsid w:val="00794560"/>
    <w:rsid w:val="00794780"/>
    <w:rsid w:val="007947C9"/>
    <w:rsid w:val="007947CF"/>
    <w:rsid w:val="00794891"/>
    <w:rsid w:val="007948A8"/>
    <w:rsid w:val="00794940"/>
    <w:rsid w:val="00794963"/>
    <w:rsid w:val="00794C03"/>
    <w:rsid w:val="00794CBD"/>
    <w:rsid w:val="00794D67"/>
    <w:rsid w:val="00794D8C"/>
    <w:rsid w:val="00794DD0"/>
    <w:rsid w:val="00794DE1"/>
    <w:rsid w:val="00794E1B"/>
    <w:rsid w:val="00794E72"/>
    <w:rsid w:val="00794EB3"/>
    <w:rsid w:val="00794ED9"/>
    <w:rsid w:val="00794EE0"/>
    <w:rsid w:val="00794EE9"/>
    <w:rsid w:val="00794F29"/>
    <w:rsid w:val="00794F5F"/>
    <w:rsid w:val="00794FAA"/>
    <w:rsid w:val="00794FBB"/>
    <w:rsid w:val="00794FC0"/>
    <w:rsid w:val="0079503C"/>
    <w:rsid w:val="00795050"/>
    <w:rsid w:val="0079507F"/>
    <w:rsid w:val="007950C0"/>
    <w:rsid w:val="00795143"/>
    <w:rsid w:val="00795183"/>
    <w:rsid w:val="00795203"/>
    <w:rsid w:val="00795252"/>
    <w:rsid w:val="007952A8"/>
    <w:rsid w:val="00795381"/>
    <w:rsid w:val="0079541B"/>
    <w:rsid w:val="0079548C"/>
    <w:rsid w:val="0079561F"/>
    <w:rsid w:val="00795673"/>
    <w:rsid w:val="00795677"/>
    <w:rsid w:val="007956EE"/>
    <w:rsid w:val="0079577E"/>
    <w:rsid w:val="007957A5"/>
    <w:rsid w:val="007957BC"/>
    <w:rsid w:val="00795854"/>
    <w:rsid w:val="007958DE"/>
    <w:rsid w:val="00795A42"/>
    <w:rsid w:val="00795B67"/>
    <w:rsid w:val="00795B78"/>
    <w:rsid w:val="00795B7F"/>
    <w:rsid w:val="00795BB1"/>
    <w:rsid w:val="00795C0A"/>
    <w:rsid w:val="00795C9A"/>
    <w:rsid w:val="00795D0B"/>
    <w:rsid w:val="00795D45"/>
    <w:rsid w:val="00795D53"/>
    <w:rsid w:val="00795DDE"/>
    <w:rsid w:val="00795DFC"/>
    <w:rsid w:val="00796019"/>
    <w:rsid w:val="00796023"/>
    <w:rsid w:val="007960F9"/>
    <w:rsid w:val="007961CC"/>
    <w:rsid w:val="007962AF"/>
    <w:rsid w:val="007963A0"/>
    <w:rsid w:val="0079648D"/>
    <w:rsid w:val="0079651E"/>
    <w:rsid w:val="0079651F"/>
    <w:rsid w:val="007965EC"/>
    <w:rsid w:val="007966BA"/>
    <w:rsid w:val="00796743"/>
    <w:rsid w:val="00796749"/>
    <w:rsid w:val="00796786"/>
    <w:rsid w:val="00796854"/>
    <w:rsid w:val="0079686C"/>
    <w:rsid w:val="007968DC"/>
    <w:rsid w:val="00796960"/>
    <w:rsid w:val="007969C9"/>
    <w:rsid w:val="007969F2"/>
    <w:rsid w:val="00796A0F"/>
    <w:rsid w:val="00796AFE"/>
    <w:rsid w:val="00796C25"/>
    <w:rsid w:val="00796C57"/>
    <w:rsid w:val="00796CB4"/>
    <w:rsid w:val="00796D65"/>
    <w:rsid w:val="00796DA7"/>
    <w:rsid w:val="00796DCD"/>
    <w:rsid w:val="00796E48"/>
    <w:rsid w:val="00796E59"/>
    <w:rsid w:val="00796E6D"/>
    <w:rsid w:val="00796EA0"/>
    <w:rsid w:val="00796FBC"/>
    <w:rsid w:val="007970AE"/>
    <w:rsid w:val="007970D2"/>
    <w:rsid w:val="0079710B"/>
    <w:rsid w:val="00797116"/>
    <w:rsid w:val="0079714A"/>
    <w:rsid w:val="00797161"/>
    <w:rsid w:val="00797173"/>
    <w:rsid w:val="0079721F"/>
    <w:rsid w:val="00797236"/>
    <w:rsid w:val="00797245"/>
    <w:rsid w:val="007972E7"/>
    <w:rsid w:val="0079736A"/>
    <w:rsid w:val="00797378"/>
    <w:rsid w:val="0079737B"/>
    <w:rsid w:val="007973F0"/>
    <w:rsid w:val="00797483"/>
    <w:rsid w:val="007974BD"/>
    <w:rsid w:val="0079750B"/>
    <w:rsid w:val="00797737"/>
    <w:rsid w:val="0079775F"/>
    <w:rsid w:val="00797785"/>
    <w:rsid w:val="00797791"/>
    <w:rsid w:val="00797842"/>
    <w:rsid w:val="00797852"/>
    <w:rsid w:val="0079798F"/>
    <w:rsid w:val="007979BE"/>
    <w:rsid w:val="00797A45"/>
    <w:rsid w:val="00797A57"/>
    <w:rsid w:val="00797C4F"/>
    <w:rsid w:val="00797DB5"/>
    <w:rsid w:val="00797DC4"/>
    <w:rsid w:val="00797DD9"/>
    <w:rsid w:val="00797E3D"/>
    <w:rsid w:val="00797E64"/>
    <w:rsid w:val="00797E97"/>
    <w:rsid w:val="00797FF3"/>
    <w:rsid w:val="007A000A"/>
    <w:rsid w:val="007A001C"/>
    <w:rsid w:val="007A0034"/>
    <w:rsid w:val="007A00EA"/>
    <w:rsid w:val="007A011C"/>
    <w:rsid w:val="007A0143"/>
    <w:rsid w:val="007A0197"/>
    <w:rsid w:val="007A01A4"/>
    <w:rsid w:val="007A01B6"/>
    <w:rsid w:val="007A01EA"/>
    <w:rsid w:val="007A0255"/>
    <w:rsid w:val="007A0267"/>
    <w:rsid w:val="007A026D"/>
    <w:rsid w:val="007A02E5"/>
    <w:rsid w:val="007A0364"/>
    <w:rsid w:val="007A03AD"/>
    <w:rsid w:val="007A03F9"/>
    <w:rsid w:val="007A0402"/>
    <w:rsid w:val="007A0411"/>
    <w:rsid w:val="007A045E"/>
    <w:rsid w:val="007A049B"/>
    <w:rsid w:val="007A05A6"/>
    <w:rsid w:val="007A05B5"/>
    <w:rsid w:val="007A05D3"/>
    <w:rsid w:val="007A0605"/>
    <w:rsid w:val="007A067D"/>
    <w:rsid w:val="007A06CE"/>
    <w:rsid w:val="007A078B"/>
    <w:rsid w:val="007A0820"/>
    <w:rsid w:val="007A08D2"/>
    <w:rsid w:val="007A08DE"/>
    <w:rsid w:val="007A0908"/>
    <w:rsid w:val="007A0A11"/>
    <w:rsid w:val="007A0A89"/>
    <w:rsid w:val="007A0AFE"/>
    <w:rsid w:val="007A0B20"/>
    <w:rsid w:val="007A0B47"/>
    <w:rsid w:val="007A0BA8"/>
    <w:rsid w:val="007A0BDB"/>
    <w:rsid w:val="007A0BF0"/>
    <w:rsid w:val="007A0C00"/>
    <w:rsid w:val="007A0C53"/>
    <w:rsid w:val="007A0C6F"/>
    <w:rsid w:val="007A0CDF"/>
    <w:rsid w:val="007A0D2C"/>
    <w:rsid w:val="007A0D76"/>
    <w:rsid w:val="007A0D8B"/>
    <w:rsid w:val="007A0E21"/>
    <w:rsid w:val="007A0EC4"/>
    <w:rsid w:val="007A1020"/>
    <w:rsid w:val="007A1044"/>
    <w:rsid w:val="007A1054"/>
    <w:rsid w:val="007A1055"/>
    <w:rsid w:val="007A1094"/>
    <w:rsid w:val="007A10AB"/>
    <w:rsid w:val="007A1168"/>
    <w:rsid w:val="007A131B"/>
    <w:rsid w:val="007A1346"/>
    <w:rsid w:val="007A1390"/>
    <w:rsid w:val="007A13F8"/>
    <w:rsid w:val="007A1400"/>
    <w:rsid w:val="007A150D"/>
    <w:rsid w:val="007A153C"/>
    <w:rsid w:val="007A1581"/>
    <w:rsid w:val="007A1589"/>
    <w:rsid w:val="007A158A"/>
    <w:rsid w:val="007A15A3"/>
    <w:rsid w:val="007A15A7"/>
    <w:rsid w:val="007A1649"/>
    <w:rsid w:val="007A167C"/>
    <w:rsid w:val="007A1685"/>
    <w:rsid w:val="007A1749"/>
    <w:rsid w:val="007A1753"/>
    <w:rsid w:val="007A177A"/>
    <w:rsid w:val="007A1885"/>
    <w:rsid w:val="007A188E"/>
    <w:rsid w:val="007A1904"/>
    <w:rsid w:val="007A1941"/>
    <w:rsid w:val="007A1959"/>
    <w:rsid w:val="007A1A5D"/>
    <w:rsid w:val="007A1AEC"/>
    <w:rsid w:val="007A1B11"/>
    <w:rsid w:val="007A1B49"/>
    <w:rsid w:val="007A1B8D"/>
    <w:rsid w:val="007A1BA0"/>
    <w:rsid w:val="007A1BED"/>
    <w:rsid w:val="007A1BF1"/>
    <w:rsid w:val="007A1CD3"/>
    <w:rsid w:val="007A1D0D"/>
    <w:rsid w:val="007A1DA9"/>
    <w:rsid w:val="007A1DFE"/>
    <w:rsid w:val="007A1E47"/>
    <w:rsid w:val="007A1E7F"/>
    <w:rsid w:val="007A1E86"/>
    <w:rsid w:val="007A2081"/>
    <w:rsid w:val="007A20A2"/>
    <w:rsid w:val="007A20D2"/>
    <w:rsid w:val="007A210F"/>
    <w:rsid w:val="007A2120"/>
    <w:rsid w:val="007A213E"/>
    <w:rsid w:val="007A2165"/>
    <w:rsid w:val="007A2192"/>
    <w:rsid w:val="007A21EB"/>
    <w:rsid w:val="007A221F"/>
    <w:rsid w:val="007A22E0"/>
    <w:rsid w:val="007A230E"/>
    <w:rsid w:val="007A231B"/>
    <w:rsid w:val="007A231F"/>
    <w:rsid w:val="007A23EA"/>
    <w:rsid w:val="007A23F8"/>
    <w:rsid w:val="007A25A2"/>
    <w:rsid w:val="007A25FF"/>
    <w:rsid w:val="007A26F5"/>
    <w:rsid w:val="007A27E9"/>
    <w:rsid w:val="007A2842"/>
    <w:rsid w:val="007A2859"/>
    <w:rsid w:val="007A289D"/>
    <w:rsid w:val="007A289F"/>
    <w:rsid w:val="007A28BF"/>
    <w:rsid w:val="007A2932"/>
    <w:rsid w:val="007A29C4"/>
    <w:rsid w:val="007A2A95"/>
    <w:rsid w:val="007A2AD5"/>
    <w:rsid w:val="007A2AEE"/>
    <w:rsid w:val="007A2B59"/>
    <w:rsid w:val="007A2BF6"/>
    <w:rsid w:val="007A2C16"/>
    <w:rsid w:val="007A2C48"/>
    <w:rsid w:val="007A2C5E"/>
    <w:rsid w:val="007A2D5D"/>
    <w:rsid w:val="007A2DAC"/>
    <w:rsid w:val="007A2E8B"/>
    <w:rsid w:val="007A2F36"/>
    <w:rsid w:val="007A2F8D"/>
    <w:rsid w:val="007A2FDA"/>
    <w:rsid w:val="007A304C"/>
    <w:rsid w:val="007A30FC"/>
    <w:rsid w:val="007A3102"/>
    <w:rsid w:val="007A31B7"/>
    <w:rsid w:val="007A31D9"/>
    <w:rsid w:val="007A31E3"/>
    <w:rsid w:val="007A31E4"/>
    <w:rsid w:val="007A31F8"/>
    <w:rsid w:val="007A326A"/>
    <w:rsid w:val="007A3284"/>
    <w:rsid w:val="007A328B"/>
    <w:rsid w:val="007A3319"/>
    <w:rsid w:val="007A33E2"/>
    <w:rsid w:val="007A340B"/>
    <w:rsid w:val="007A349B"/>
    <w:rsid w:val="007A352E"/>
    <w:rsid w:val="007A3530"/>
    <w:rsid w:val="007A354E"/>
    <w:rsid w:val="007A35F1"/>
    <w:rsid w:val="007A361D"/>
    <w:rsid w:val="007A3682"/>
    <w:rsid w:val="007A3697"/>
    <w:rsid w:val="007A36A8"/>
    <w:rsid w:val="007A3757"/>
    <w:rsid w:val="007A3759"/>
    <w:rsid w:val="007A37AF"/>
    <w:rsid w:val="007A37B6"/>
    <w:rsid w:val="007A3844"/>
    <w:rsid w:val="007A39AE"/>
    <w:rsid w:val="007A39C1"/>
    <w:rsid w:val="007A3AA1"/>
    <w:rsid w:val="007A3AB0"/>
    <w:rsid w:val="007A3B2E"/>
    <w:rsid w:val="007A3B60"/>
    <w:rsid w:val="007A3BB8"/>
    <w:rsid w:val="007A3C01"/>
    <w:rsid w:val="007A3CE2"/>
    <w:rsid w:val="007A3DB5"/>
    <w:rsid w:val="007A3DCF"/>
    <w:rsid w:val="007A3E17"/>
    <w:rsid w:val="007A3E8A"/>
    <w:rsid w:val="007A3F18"/>
    <w:rsid w:val="007A3F48"/>
    <w:rsid w:val="007A3FB7"/>
    <w:rsid w:val="007A3FCD"/>
    <w:rsid w:val="007A4041"/>
    <w:rsid w:val="007A404F"/>
    <w:rsid w:val="007A4105"/>
    <w:rsid w:val="007A42DF"/>
    <w:rsid w:val="007A4327"/>
    <w:rsid w:val="007A43B9"/>
    <w:rsid w:val="007A4404"/>
    <w:rsid w:val="007A4407"/>
    <w:rsid w:val="007A4480"/>
    <w:rsid w:val="007A44BB"/>
    <w:rsid w:val="007A44E1"/>
    <w:rsid w:val="007A44EA"/>
    <w:rsid w:val="007A4532"/>
    <w:rsid w:val="007A457B"/>
    <w:rsid w:val="007A46A4"/>
    <w:rsid w:val="007A46CD"/>
    <w:rsid w:val="007A4732"/>
    <w:rsid w:val="007A476D"/>
    <w:rsid w:val="007A4857"/>
    <w:rsid w:val="007A4880"/>
    <w:rsid w:val="007A4934"/>
    <w:rsid w:val="007A49BA"/>
    <w:rsid w:val="007A49FA"/>
    <w:rsid w:val="007A4A28"/>
    <w:rsid w:val="007A4A93"/>
    <w:rsid w:val="007A4B69"/>
    <w:rsid w:val="007A4B6F"/>
    <w:rsid w:val="007A4C46"/>
    <w:rsid w:val="007A4CBC"/>
    <w:rsid w:val="007A4DEE"/>
    <w:rsid w:val="007A4DF8"/>
    <w:rsid w:val="007A4E7A"/>
    <w:rsid w:val="007A4EAE"/>
    <w:rsid w:val="007A4EDC"/>
    <w:rsid w:val="007A4F8D"/>
    <w:rsid w:val="007A4F9B"/>
    <w:rsid w:val="007A5000"/>
    <w:rsid w:val="007A5060"/>
    <w:rsid w:val="007A5307"/>
    <w:rsid w:val="007A5308"/>
    <w:rsid w:val="007A5317"/>
    <w:rsid w:val="007A53D7"/>
    <w:rsid w:val="007A540A"/>
    <w:rsid w:val="007A5430"/>
    <w:rsid w:val="007A544F"/>
    <w:rsid w:val="007A553D"/>
    <w:rsid w:val="007A55A8"/>
    <w:rsid w:val="007A55F3"/>
    <w:rsid w:val="007A561D"/>
    <w:rsid w:val="007A565B"/>
    <w:rsid w:val="007A56AC"/>
    <w:rsid w:val="007A56BD"/>
    <w:rsid w:val="007A570F"/>
    <w:rsid w:val="007A5744"/>
    <w:rsid w:val="007A5749"/>
    <w:rsid w:val="007A57F4"/>
    <w:rsid w:val="007A57FD"/>
    <w:rsid w:val="007A589E"/>
    <w:rsid w:val="007A5925"/>
    <w:rsid w:val="007A594C"/>
    <w:rsid w:val="007A5988"/>
    <w:rsid w:val="007A599E"/>
    <w:rsid w:val="007A5A0B"/>
    <w:rsid w:val="007A5A3F"/>
    <w:rsid w:val="007A5AE8"/>
    <w:rsid w:val="007A5BB1"/>
    <w:rsid w:val="007A5C17"/>
    <w:rsid w:val="007A5C1A"/>
    <w:rsid w:val="007A5C2D"/>
    <w:rsid w:val="007A5D9D"/>
    <w:rsid w:val="007A5DCD"/>
    <w:rsid w:val="007A5E10"/>
    <w:rsid w:val="007A5E19"/>
    <w:rsid w:val="007A5E36"/>
    <w:rsid w:val="007A5EA3"/>
    <w:rsid w:val="007A5F15"/>
    <w:rsid w:val="007A6004"/>
    <w:rsid w:val="007A60AD"/>
    <w:rsid w:val="007A6101"/>
    <w:rsid w:val="007A6111"/>
    <w:rsid w:val="007A6143"/>
    <w:rsid w:val="007A6153"/>
    <w:rsid w:val="007A61B9"/>
    <w:rsid w:val="007A62D3"/>
    <w:rsid w:val="007A63E8"/>
    <w:rsid w:val="007A63EA"/>
    <w:rsid w:val="007A63EF"/>
    <w:rsid w:val="007A6406"/>
    <w:rsid w:val="007A6460"/>
    <w:rsid w:val="007A6593"/>
    <w:rsid w:val="007A663C"/>
    <w:rsid w:val="007A6651"/>
    <w:rsid w:val="007A6696"/>
    <w:rsid w:val="007A66EA"/>
    <w:rsid w:val="007A6789"/>
    <w:rsid w:val="007A68C2"/>
    <w:rsid w:val="007A68E3"/>
    <w:rsid w:val="007A6914"/>
    <w:rsid w:val="007A6921"/>
    <w:rsid w:val="007A6938"/>
    <w:rsid w:val="007A6939"/>
    <w:rsid w:val="007A69CE"/>
    <w:rsid w:val="007A69E0"/>
    <w:rsid w:val="007A6AE8"/>
    <w:rsid w:val="007A6B1F"/>
    <w:rsid w:val="007A6B42"/>
    <w:rsid w:val="007A6C3A"/>
    <w:rsid w:val="007A6CB7"/>
    <w:rsid w:val="007A6CBE"/>
    <w:rsid w:val="007A6CF3"/>
    <w:rsid w:val="007A6DBE"/>
    <w:rsid w:val="007A6DCF"/>
    <w:rsid w:val="007A6E6C"/>
    <w:rsid w:val="007A6F61"/>
    <w:rsid w:val="007A6FAA"/>
    <w:rsid w:val="007A702D"/>
    <w:rsid w:val="007A70B4"/>
    <w:rsid w:val="007A71BB"/>
    <w:rsid w:val="007A71CF"/>
    <w:rsid w:val="007A7214"/>
    <w:rsid w:val="007A72CC"/>
    <w:rsid w:val="007A7302"/>
    <w:rsid w:val="007A7362"/>
    <w:rsid w:val="007A73AD"/>
    <w:rsid w:val="007A7401"/>
    <w:rsid w:val="007A74BD"/>
    <w:rsid w:val="007A74FE"/>
    <w:rsid w:val="007A753C"/>
    <w:rsid w:val="007A755E"/>
    <w:rsid w:val="007A757D"/>
    <w:rsid w:val="007A763A"/>
    <w:rsid w:val="007A7708"/>
    <w:rsid w:val="007A77CD"/>
    <w:rsid w:val="007A7858"/>
    <w:rsid w:val="007A7889"/>
    <w:rsid w:val="007A78C5"/>
    <w:rsid w:val="007A7A47"/>
    <w:rsid w:val="007A7A69"/>
    <w:rsid w:val="007A7A90"/>
    <w:rsid w:val="007A7B13"/>
    <w:rsid w:val="007A7BA2"/>
    <w:rsid w:val="007A7C06"/>
    <w:rsid w:val="007A7C49"/>
    <w:rsid w:val="007A7C4D"/>
    <w:rsid w:val="007A7D03"/>
    <w:rsid w:val="007A7D60"/>
    <w:rsid w:val="007A7DA0"/>
    <w:rsid w:val="007A7DFA"/>
    <w:rsid w:val="007A7E4E"/>
    <w:rsid w:val="007A7F60"/>
    <w:rsid w:val="007B00FB"/>
    <w:rsid w:val="007B0188"/>
    <w:rsid w:val="007B0194"/>
    <w:rsid w:val="007B01AF"/>
    <w:rsid w:val="007B01EA"/>
    <w:rsid w:val="007B0204"/>
    <w:rsid w:val="007B02B2"/>
    <w:rsid w:val="007B02D1"/>
    <w:rsid w:val="007B0313"/>
    <w:rsid w:val="007B0328"/>
    <w:rsid w:val="007B037E"/>
    <w:rsid w:val="007B03CC"/>
    <w:rsid w:val="007B0498"/>
    <w:rsid w:val="007B04A0"/>
    <w:rsid w:val="007B04D8"/>
    <w:rsid w:val="007B04FB"/>
    <w:rsid w:val="007B052B"/>
    <w:rsid w:val="007B0618"/>
    <w:rsid w:val="007B0640"/>
    <w:rsid w:val="007B0684"/>
    <w:rsid w:val="007B06E0"/>
    <w:rsid w:val="007B06F8"/>
    <w:rsid w:val="007B0724"/>
    <w:rsid w:val="007B0727"/>
    <w:rsid w:val="007B078C"/>
    <w:rsid w:val="007B080C"/>
    <w:rsid w:val="007B08B7"/>
    <w:rsid w:val="007B091E"/>
    <w:rsid w:val="007B0948"/>
    <w:rsid w:val="007B094E"/>
    <w:rsid w:val="007B099B"/>
    <w:rsid w:val="007B0A74"/>
    <w:rsid w:val="007B0B0E"/>
    <w:rsid w:val="007B0C04"/>
    <w:rsid w:val="007B0C89"/>
    <w:rsid w:val="007B0D56"/>
    <w:rsid w:val="007B0E06"/>
    <w:rsid w:val="007B0E31"/>
    <w:rsid w:val="007B0E80"/>
    <w:rsid w:val="007B0EC6"/>
    <w:rsid w:val="007B0F51"/>
    <w:rsid w:val="007B0F7F"/>
    <w:rsid w:val="007B0FE9"/>
    <w:rsid w:val="007B10B4"/>
    <w:rsid w:val="007B117E"/>
    <w:rsid w:val="007B11B2"/>
    <w:rsid w:val="007B11CE"/>
    <w:rsid w:val="007B1253"/>
    <w:rsid w:val="007B129D"/>
    <w:rsid w:val="007B12E0"/>
    <w:rsid w:val="007B1365"/>
    <w:rsid w:val="007B140A"/>
    <w:rsid w:val="007B1474"/>
    <w:rsid w:val="007B1487"/>
    <w:rsid w:val="007B1498"/>
    <w:rsid w:val="007B153D"/>
    <w:rsid w:val="007B1555"/>
    <w:rsid w:val="007B1591"/>
    <w:rsid w:val="007B164A"/>
    <w:rsid w:val="007B16E3"/>
    <w:rsid w:val="007B16EB"/>
    <w:rsid w:val="007B1700"/>
    <w:rsid w:val="007B17CB"/>
    <w:rsid w:val="007B18B4"/>
    <w:rsid w:val="007B18DE"/>
    <w:rsid w:val="007B19F0"/>
    <w:rsid w:val="007B1A0C"/>
    <w:rsid w:val="007B1A9D"/>
    <w:rsid w:val="007B1B55"/>
    <w:rsid w:val="007B1B9E"/>
    <w:rsid w:val="007B1C2C"/>
    <w:rsid w:val="007B1C4B"/>
    <w:rsid w:val="007B1CD8"/>
    <w:rsid w:val="007B1D30"/>
    <w:rsid w:val="007B1D40"/>
    <w:rsid w:val="007B1D55"/>
    <w:rsid w:val="007B1E03"/>
    <w:rsid w:val="007B1E18"/>
    <w:rsid w:val="007B1ED1"/>
    <w:rsid w:val="007B1F29"/>
    <w:rsid w:val="007B1F35"/>
    <w:rsid w:val="007B1F85"/>
    <w:rsid w:val="007B2086"/>
    <w:rsid w:val="007B208E"/>
    <w:rsid w:val="007B209C"/>
    <w:rsid w:val="007B20DA"/>
    <w:rsid w:val="007B20EE"/>
    <w:rsid w:val="007B20F8"/>
    <w:rsid w:val="007B2127"/>
    <w:rsid w:val="007B214D"/>
    <w:rsid w:val="007B2181"/>
    <w:rsid w:val="007B2197"/>
    <w:rsid w:val="007B21E0"/>
    <w:rsid w:val="007B22C5"/>
    <w:rsid w:val="007B23F0"/>
    <w:rsid w:val="007B2455"/>
    <w:rsid w:val="007B249B"/>
    <w:rsid w:val="007B255B"/>
    <w:rsid w:val="007B2591"/>
    <w:rsid w:val="007B25F6"/>
    <w:rsid w:val="007B261B"/>
    <w:rsid w:val="007B2623"/>
    <w:rsid w:val="007B2635"/>
    <w:rsid w:val="007B2675"/>
    <w:rsid w:val="007B268D"/>
    <w:rsid w:val="007B27DA"/>
    <w:rsid w:val="007B2815"/>
    <w:rsid w:val="007B282B"/>
    <w:rsid w:val="007B2898"/>
    <w:rsid w:val="007B28D4"/>
    <w:rsid w:val="007B28DB"/>
    <w:rsid w:val="007B28F1"/>
    <w:rsid w:val="007B291B"/>
    <w:rsid w:val="007B291E"/>
    <w:rsid w:val="007B2A25"/>
    <w:rsid w:val="007B2A87"/>
    <w:rsid w:val="007B2B89"/>
    <w:rsid w:val="007B2BAD"/>
    <w:rsid w:val="007B2C03"/>
    <w:rsid w:val="007B2C33"/>
    <w:rsid w:val="007B2C50"/>
    <w:rsid w:val="007B2D87"/>
    <w:rsid w:val="007B2DC4"/>
    <w:rsid w:val="007B2E2B"/>
    <w:rsid w:val="007B2EF7"/>
    <w:rsid w:val="007B2EFD"/>
    <w:rsid w:val="007B2FCF"/>
    <w:rsid w:val="007B3094"/>
    <w:rsid w:val="007B3195"/>
    <w:rsid w:val="007B31E7"/>
    <w:rsid w:val="007B31FA"/>
    <w:rsid w:val="007B3211"/>
    <w:rsid w:val="007B3253"/>
    <w:rsid w:val="007B3282"/>
    <w:rsid w:val="007B3298"/>
    <w:rsid w:val="007B32C6"/>
    <w:rsid w:val="007B330D"/>
    <w:rsid w:val="007B337B"/>
    <w:rsid w:val="007B3380"/>
    <w:rsid w:val="007B33B2"/>
    <w:rsid w:val="007B33D5"/>
    <w:rsid w:val="007B33F2"/>
    <w:rsid w:val="007B3456"/>
    <w:rsid w:val="007B34B1"/>
    <w:rsid w:val="007B351A"/>
    <w:rsid w:val="007B3734"/>
    <w:rsid w:val="007B377B"/>
    <w:rsid w:val="007B37AD"/>
    <w:rsid w:val="007B37D5"/>
    <w:rsid w:val="007B37E4"/>
    <w:rsid w:val="007B387D"/>
    <w:rsid w:val="007B38A5"/>
    <w:rsid w:val="007B3911"/>
    <w:rsid w:val="007B392A"/>
    <w:rsid w:val="007B3957"/>
    <w:rsid w:val="007B39CC"/>
    <w:rsid w:val="007B3A27"/>
    <w:rsid w:val="007B3A40"/>
    <w:rsid w:val="007B3AA3"/>
    <w:rsid w:val="007B3B1E"/>
    <w:rsid w:val="007B3B86"/>
    <w:rsid w:val="007B3BE0"/>
    <w:rsid w:val="007B3BE2"/>
    <w:rsid w:val="007B3D07"/>
    <w:rsid w:val="007B3D17"/>
    <w:rsid w:val="007B3EC4"/>
    <w:rsid w:val="007B3F87"/>
    <w:rsid w:val="007B3F8F"/>
    <w:rsid w:val="007B3FE4"/>
    <w:rsid w:val="007B408A"/>
    <w:rsid w:val="007B40EF"/>
    <w:rsid w:val="007B4153"/>
    <w:rsid w:val="007B4192"/>
    <w:rsid w:val="007B41A6"/>
    <w:rsid w:val="007B41D6"/>
    <w:rsid w:val="007B434D"/>
    <w:rsid w:val="007B43C6"/>
    <w:rsid w:val="007B43FB"/>
    <w:rsid w:val="007B444B"/>
    <w:rsid w:val="007B44F0"/>
    <w:rsid w:val="007B4549"/>
    <w:rsid w:val="007B4671"/>
    <w:rsid w:val="007B46B7"/>
    <w:rsid w:val="007B4784"/>
    <w:rsid w:val="007B47B6"/>
    <w:rsid w:val="007B47CC"/>
    <w:rsid w:val="007B47DB"/>
    <w:rsid w:val="007B47DD"/>
    <w:rsid w:val="007B4818"/>
    <w:rsid w:val="007B4897"/>
    <w:rsid w:val="007B4936"/>
    <w:rsid w:val="007B4A01"/>
    <w:rsid w:val="007B4A2C"/>
    <w:rsid w:val="007B4B8F"/>
    <w:rsid w:val="007B4BD8"/>
    <w:rsid w:val="007B4D12"/>
    <w:rsid w:val="007B4DA6"/>
    <w:rsid w:val="007B4DFE"/>
    <w:rsid w:val="007B4E1C"/>
    <w:rsid w:val="007B4E51"/>
    <w:rsid w:val="007B4E6A"/>
    <w:rsid w:val="007B4EA6"/>
    <w:rsid w:val="007B4EDE"/>
    <w:rsid w:val="007B4F18"/>
    <w:rsid w:val="007B4F79"/>
    <w:rsid w:val="007B4FEB"/>
    <w:rsid w:val="007B5008"/>
    <w:rsid w:val="007B5054"/>
    <w:rsid w:val="007B5068"/>
    <w:rsid w:val="007B5071"/>
    <w:rsid w:val="007B5078"/>
    <w:rsid w:val="007B5094"/>
    <w:rsid w:val="007B50C7"/>
    <w:rsid w:val="007B515A"/>
    <w:rsid w:val="007B519F"/>
    <w:rsid w:val="007B51E0"/>
    <w:rsid w:val="007B5213"/>
    <w:rsid w:val="007B5228"/>
    <w:rsid w:val="007B52A3"/>
    <w:rsid w:val="007B536C"/>
    <w:rsid w:val="007B53B4"/>
    <w:rsid w:val="007B5401"/>
    <w:rsid w:val="007B5437"/>
    <w:rsid w:val="007B5472"/>
    <w:rsid w:val="007B54EA"/>
    <w:rsid w:val="007B550A"/>
    <w:rsid w:val="007B5536"/>
    <w:rsid w:val="007B5574"/>
    <w:rsid w:val="007B55BE"/>
    <w:rsid w:val="007B55F3"/>
    <w:rsid w:val="007B5687"/>
    <w:rsid w:val="007B5708"/>
    <w:rsid w:val="007B5728"/>
    <w:rsid w:val="007B5778"/>
    <w:rsid w:val="007B57D2"/>
    <w:rsid w:val="007B5836"/>
    <w:rsid w:val="007B5A01"/>
    <w:rsid w:val="007B5A97"/>
    <w:rsid w:val="007B5AAE"/>
    <w:rsid w:val="007B5AB4"/>
    <w:rsid w:val="007B5B4F"/>
    <w:rsid w:val="007B5B8D"/>
    <w:rsid w:val="007B5BF0"/>
    <w:rsid w:val="007B5D34"/>
    <w:rsid w:val="007B5D91"/>
    <w:rsid w:val="007B5DAF"/>
    <w:rsid w:val="007B5DBB"/>
    <w:rsid w:val="007B5E30"/>
    <w:rsid w:val="007B5E79"/>
    <w:rsid w:val="007B5EB0"/>
    <w:rsid w:val="007B5F07"/>
    <w:rsid w:val="007B5F38"/>
    <w:rsid w:val="007B5F6D"/>
    <w:rsid w:val="007B6038"/>
    <w:rsid w:val="007B604D"/>
    <w:rsid w:val="007B6050"/>
    <w:rsid w:val="007B608A"/>
    <w:rsid w:val="007B6099"/>
    <w:rsid w:val="007B615B"/>
    <w:rsid w:val="007B616A"/>
    <w:rsid w:val="007B6174"/>
    <w:rsid w:val="007B61F0"/>
    <w:rsid w:val="007B6250"/>
    <w:rsid w:val="007B627E"/>
    <w:rsid w:val="007B62A1"/>
    <w:rsid w:val="007B62DF"/>
    <w:rsid w:val="007B6361"/>
    <w:rsid w:val="007B639E"/>
    <w:rsid w:val="007B63A7"/>
    <w:rsid w:val="007B642D"/>
    <w:rsid w:val="007B6447"/>
    <w:rsid w:val="007B646D"/>
    <w:rsid w:val="007B649C"/>
    <w:rsid w:val="007B64F0"/>
    <w:rsid w:val="007B658D"/>
    <w:rsid w:val="007B6679"/>
    <w:rsid w:val="007B669A"/>
    <w:rsid w:val="007B678F"/>
    <w:rsid w:val="007B685E"/>
    <w:rsid w:val="007B686B"/>
    <w:rsid w:val="007B6883"/>
    <w:rsid w:val="007B68CC"/>
    <w:rsid w:val="007B69E4"/>
    <w:rsid w:val="007B6A0B"/>
    <w:rsid w:val="007B6A22"/>
    <w:rsid w:val="007B6A53"/>
    <w:rsid w:val="007B6B96"/>
    <w:rsid w:val="007B6CDE"/>
    <w:rsid w:val="007B6D03"/>
    <w:rsid w:val="007B6DA8"/>
    <w:rsid w:val="007B6DB9"/>
    <w:rsid w:val="007B6DC4"/>
    <w:rsid w:val="007B6DFF"/>
    <w:rsid w:val="007B6E1D"/>
    <w:rsid w:val="007B6E46"/>
    <w:rsid w:val="007B6EB5"/>
    <w:rsid w:val="007B6EC9"/>
    <w:rsid w:val="007B6ED2"/>
    <w:rsid w:val="007B6F27"/>
    <w:rsid w:val="007B6F6B"/>
    <w:rsid w:val="007B6FAD"/>
    <w:rsid w:val="007B6FF5"/>
    <w:rsid w:val="007B7072"/>
    <w:rsid w:val="007B71BC"/>
    <w:rsid w:val="007B7213"/>
    <w:rsid w:val="007B7285"/>
    <w:rsid w:val="007B72B7"/>
    <w:rsid w:val="007B7305"/>
    <w:rsid w:val="007B733F"/>
    <w:rsid w:val="007B75AE"/>
    <w:rsid w:val="007B762F"/>
    <w:rsid w:val="007B76CF"/>
    <w:rsid w:val="007B76D1"/>
    <w:rsid w:val="007B7710"/>
    <w:rsid w:val="007B77B3"/>
    <w:rsid w:val="007B77F8"/>
    <w:rsid w:val="007B79CC"/>
    <w:rsid w:val="007B7A04"/>
    <w:rsid w:val="007B7A86"/>
    <w:rsid w:val="007B7A97"/>
    <w:rsid w:val="007B7AA3"/>
    <w:rsid w:val="007B7ABE"/>
    <w:rsid w:val="007B7B12"/>
    <w:rsid w:val="007B7BA3"/>
    <w:rsid w:val="007B7C18"/>
    <w:rsid w:val="007B7C1A"/>
    <w:rsid w:val="007B7C8E"/>
    <w:rsid w:val="007B7CAF"/>
    <w:rsid w:val="007B7DAB"/>
    <w:rsid w:val="007B7F00"/>
    <w:rsid w:val="007B7F9A"/>
    <w:rsid w:val="007BFA21"/>
    <w:rsid w:val="007C0133"/>
    <w:rsid w:val="007C016C"/>
    <w:rsid w:val="007C0195"/>
    <w:rsid w:val="007C028E"/>
    <w:rsid w:val="007C0331"/>
    <w:rsid w:val="007C0465"/>
    <w:rsid w:val="007C0474"/>
    <w:rsid w:val="007C0484"/>
    <w:rsid w:val="007C0540"/>
    <w:rsid w:val="007C057D"/>
    <w:rsid w:val="007C0592"/>
    <w:rsid w:val="007C05F8"/>
    <w:rsid w:val="007C067D"/>
    <w:rsid w:val="007C0696"/>
    <w:rsid w:val="007C06AF"/>
    <w:rsid w:val="007C070E"/>
    <w:rsid w:val="007C0718"/>
    <w:rsid w:val="007C07BB"/>
    <w:rsid w:val="007C07C8"/>
    <w:rsid w:val="007C0817"/>
    <w:rsid w:val="007C08E9"/>
    <w:rsid w:val="007C0965"/>
    <w:rsid w:val="007C0967"/>
    <w:rsid w:val="007C0A1F"/>
    <w:rsid w:val="007C0AD2"/>
    <w:rsid w:val="007C0AD5"/>
    <w:rsid w:val="007C0B3A"/>
    <w:rsid w:val="007C0C1D"/>
    <w:rsid w:val="007C0C85"/>
    <w:rsid w:val="007C0DBF"/>
    <w:rsid w:val="007C0E0E"/>
    <w:rsid w:val="007C0E54"/>
    <w:rsid w:val="007C101C"/>
    <w:rsid w:val="007C1087"/>
    <w:rsid w:val="007C10C7"/>
    <w:rsid w:val="007C10CF"/>
    <w:rsid w:val="007C111B"/>
    <w:rsid w:val="007C1129"/>
    <w:rsid w:val="007C1143"/>
    <w:rsid w:val="007C11AF"/>
    <w:rsid w:val="007C11FB"/>
    <w:rsid w:val="007C1226"/>
    <w:rsid w:val="007C1259"/>
    <w:rsid w:val="007C131F"/>
    <w:rsid w:val="007C1348"/>
    <w:rsid w:val="007C136D"/>
    <w:rsid w:val="007C1379"/>
    <w:rsid w:val="007C15E9"/>
    <w:rsid w:val="007C1603"/>
    <w:rsid w:val="007C164F"/>
    <w:rsid w:val="007C1673"/>
    <w:rsid w:val="007C16A6"/>
    <w:rsid w:val="007C16D2"/>
    <w:rsid w:val="007C173B"/>
    <w:rsid w:val="007C1755"/>
    <w:rsid w:val="007C1775"/>
    <w:rsid w:val="007C188B"/>
    <w:rsid w:val="007C18AE"/>
    <w:rsid w:val="007C1912"/>
    <w:rsid w:val="007C191D"/>
    <w:rsid w:val="007C193F"/>
    <w:rsid w:val="007C195A"/>
    <w:rsid w:val="007C1966"/>
    <w:rsid w:val="007C1984"/>
    <w:rsid w:val="007C1A63"/>
    <w:rsid w:val="007C1AA6"/>
    <w:rsid w:val="007C1AEA"/>
    <w:rsid w:val="007C1B3F"/>
    <w:rsid w:val="007C1B8C"/>
    <w:rsid w:val="007C1BE4"/>
    <w:rsid w:val="007C1C0B"/>
    <w:rsid w:val="007C1C60"/>
    <w:rsid w:val="007C1CC9"/>
    <w:rsid w:val="007C1E40"/>
    <w:rsid w:val="007C1E4C"/>
    <w:rsid w:val="007C1E87"/>
    <w:rsid w:val="007C1EFB"/>
    <w:rsid w:val="007C1F54"/>
    <w:rsid w:val="007C202C"/>
    <w:rsid w:val="007C2031"/>
    <w:rsid w:val="007C20B5"/>
    <w:rsid w:val="007C20D6"/>
    <w:rsid w:val="007C20F2"/>
    <w:rsid w:val="007C2116"/>
    <w:rsid w:val="007C2117"/>
    <w:rsid w:val="007C211F"/>
    <w:rsid w:val="007C21A7"/>
    <w:rsid w:val="007C2224"/>
    <w:rsid w:val="007C2228"/>
    <w:rsid w:val="007C226E"/>
    <w:rsid w:val="007C2277"/>
    <w:rsid w:val="007C22D4"/>
    <w:rsid w:val="007C23D4"/>
    <w:rsid w:val="007C2437"/>
    <w:rsid w:val="007C24B8"/>
    <w:rsid w:val="007C24B9"/>
    <w:rsid w:val="007C24E4"/>
    <w:rsid w:val="007C254D"/>
    <w:rsid w:val="007C262A"/>
    <w:rsid w:val="007C266C"/>
    <w:rsid w:val="007C267B"/>
    <w:rsid w:val="007C2693"/>
    <w:rsid w:val="007C26B2"/>
    <w:rsid w:val="007C26F1"/>
    <w:rsid w:val="007C2770"/>
    <w:rsid w:val="007C2808"/>
    <w:rsid w:val="007C28AB"/>
    <w:rsid w:val="007C28DE"/>
    <w:rsid w:val="007C2915"/>
    <w:rsid w:val="007C292B"/>
    <w:rsid w:val="007C293B"/>
    <w:rsid w:val="007C2A1C"/>
    <w:rsid w:val="007C2A5E"/>
    <w:rsid w:val="007C2B2C"/>
    <w:rsid w:val="007C2BE3"/>
    <w:rsid w:val="007C2BFF"/>
    <w:rsid w:val="007C2C0F"/>
    <w:rsid w:val="007C2C15"/>
    <w:rsid w:val="007C2C82"/>
    <w:rsid w:val="007C2D10"/>
    <w:rsid w:val="007C2D91"/>
    <w:rsid w:val="007C2E38"/>
    <w:rsid w:val="007C2E78"/>
    <w:rsid w:val="007C2EF7"/>
    <w:rsid w:val="007C2F4A"/>
    <w:rsid w:val="007C2FF4"/>
    <w:rsid w:val="007C3034"/>
    <w:rsid w:val="007C3062"/>
    <w:rsid w:val="007C30E7"/>
    <w:rsid w:val="007C30E8"/>
    <w:rsid w:val="007C30FE"/>
    <w:rsid w:val="007C3120"/>
    <w:rsid w:val="007C3155"/>
    <w:rsid w:val="007C3212"/>
    <w:rsid w:val="007C3232"/>
    <w:rsid w:val="007C32D6"/>
    <w:rsid w:val="007C3396"/>
    <w:rsid w:val="007C33B4"/>
    <w:rsid w:val="007C3423"/>
    <w:rsid w:val="007C344E"/>
    <w:rsid w:val="007C345E"/>
    <w:rsid w:val="007C34DE"/>
    <w:rsid w:val="007C35A9"/>
    <w:rsid w:val="007C3622"/>
    <w:rsid w:val="007C3623"/>
    <w:rsid w:val="007C364D"/>
    <w:rsid w:val="007C3651"/>
    <w:rsid w:val="007C3667"/>
    <w:rsid w:val="007C36C9"/>
    <w:rsid w:val="007C3721"/>
    <w:rsid w:val="007C3788"/>
    <w:rsid w:val="007C37C0"/>
    <w:rsid w:val="007C37C9"/>
    <w:rsid w:val="007C37F4"/>
    <w:rsid w:val="007C383A"/>
    <w:rsid w:val="007C394C"/>
    <w:rsid w:val="007C39DE"/>
    <w:rsid w:val="007C3A1F"/>
    <w:rsid w:val="007C3A45"/>
    <w:rsid w:val="007C3A5B"/>
    <w:rsid w:val="007C3A5C"/>
    <w:rsid w:val="007C3A5E"/>
    <w:rsid w:val="007C3ABE"/>
    <w:rsid w:val="007C3B29"/>
    <w:rsid w:val="007C3C01"/>
    <w:rsid w:val="007C3C24"/>
    <w:rsid w:val="007C3CBB"/>
    <w:rsid w:val="007C3D01"/>
    <w:rsid w:val="007C3EBC"/>
    <w:rsid w:val="007C4065"/>
    <w:rsid w:val="007C429B"/>
    <w:rsid w:val="007C42D1"/>
    <w:rsid w:val="007C436E"/>
    <w:rsid w:val="007C4386"/>
    <w:rsid w:val="007C4398"/>
    <w:rsid w:val="007C43AC"/>
    <w:rsid w:val="007C43F9"/>
    <w:rsid w:val="007C4510"/>
    <w:rsid w:val="007C4545"/>
    <w:rsid w:val="007C4560"/>
    <w:rsid w:val="007C457C"/>
    <w:rsid w:val="007C4600"/>
    <w:rsid w:val="007C465A"/>
    <w:rsid w:val="007C466B"/>
    <w:rsid w:val="007C46F0"/>
    <w:rsid w:val="007C472E"/>
    <w:rsid w:val="007C473A"/>
    <w:rsid w:val="007C4745"/>
    <w:rsid w:val="007C4782"/>
    <w:rsid w:val="007C4783"/>
    <w:rsid w:val="007C47C3"/>
    <w:rsid w:val="007C47F8"/>
    <w:rsid w:val="007C483D"/>
    <w:rsid w:val="007C495E"/>
    <w:rsid w:val="007C4971"/>
    <w:rsid w:val="007C4A33"/>
    <w:rsid w:val="007C4A4C"/>
    <w:rsid w:val="007C4B09"/>
    <w:rsid w:val="007C4B1B"/>
    <w:rsid w:val="007C4B4D"/>
    <w:rsid w:val="007C4B72"/>
    <w:rsid w:val="007C4B83"/>
    <w:rsid w:val="007C4BE0"/>
    <w:rsid w:val="007C4C5A"/>
    <w:rsid w:val="007C4CF5"/>
    <w:rsid w:val="007C4D83"/>
    <w:rsid w:val="007C4DBE"/>
    <w:rsid w:val="007C4E02"/>
    <w:rsid w:val="007C4E1C"/>
    <w:rsid w:val="007C4E44"/>
    <w:rsid w:val="007C4E88"/>
    <w:rsid w:val="007C4ED2"/>
    <w:rsid w:val="007C4F6F"/>
    <w:rsid w:val="007C4F8F"/>
    <w:rsid w:val="007C4FB0"/>
    <w:rsid w:val="007C4FC7"/>
    <w:rsid w:val="007C5005"/>
    <w:rsid w:val="007C50C7"/>
    <w:rsid w:val="007C518D"/>
    <w:rsid w:val="007C51A8"/>
    <w:rsid w:val="007C51B4"/>
    <w:rsid w:val="007C5216"/>
    <w:rsid w:val="007C528A"/>
    <w:rsid w:val="007C52AD"/>
    <w:rsid w:val="007C532A"/>
    <w:rsid w:val="007C536C"/>
    <w:rsid w:val="007C5382"/>
    <w:rsid w:val="007C538E"/>
    <w:rsid w:val="007C53E4"/>
    <w:rsid w:val="007C5490"/>
    <w:rsid w:val="007C54F4"/>
    <w:rsid w:val="007C563B"/>
    <w:rsid w:val="007C567A"/>
    <w:rsid w:val="007C5682"/>
    <w:rsid w:val="007C56B5"/>
    <w:rsid w:val="007C570D"/>
    <w:rsid w:val="007C5714"/>
    <w:rsid w:val="007C578E"/>
    <w:rsid w:val="007C5878"/>
    <w:rsid w:val="007C5941"/>
    <w:rsid w:val="007C5944"/>
    <w:rsid w:val="007C59D7"/>
    <w:rsid w:val="007C5A90"/>
    <w:rsid w:val="007C5AC7"/>
    <w:rsid w:val="007C5B04"/>
    <w:rsid w:val="007C5B11"/>
    <w:rsid w:val="007C5BF9"/>
    <w:rsid w:val="007C5CA1"/>
    <w:rsid w:val="007C5D7E"/>
    <w:rsid w:val="007C5D84"/>
    <w:rsid w:val="007C5DA3"/>
    <w:rsid w:val="007C5DC7"/>
    <w:rsid w:val="007C5DCE"/>
    <w:rsid w:val="007C5E14"/>
    <w:rsid w:val="007C5E7C"/>
    <w:rsid w:val="007C5E81"/>
    <w:rsid w:val="007C5E9B"/>
    <w:rsid w:val="007C5F1A"/>
    <w:rsid w:val="007C5F38"/>
    <w:rsid w:val="007C5F3B"/>
    <w:rsid w:val="007C5FD3"/>
    <w:rsid w:val="007C6086"/>
    <w:rsid w:val="007C60B6"/>
    <w:rsid w:val="007C616F"/>
    <w:rsid w:val="007C618F"/>
    <w:rsid w:val="007C61AF"/>
    <w:rsid w:val="007C61C7"/>
    <w:rsid w:val="007C620B"/>
    <w:rsid w:val="007C6321"/>
    <w:rsid w:val="007C63A3"/>
    <w:rsid w:val="007C6450"/>
    <w:rsid w:val="007C645F"/>
    <w:rsid w:val="007C646A"/>
    <w:rsid w:val="007C6497"/>
    <w:rsid w:val="007C64C6"/>
    <w:rsid w:val="007C64F0"/>
    <w:rsid w:val="007C658C"/>
    <w:rsid w:val="007C6594"/>
    <w:rsid w:val="007C65F6"/>
    <w:rsid w:val="007C662E"/>
    <w:rsid w:val="007C667B"/>
    <w:rsid w:val="007C668F"/>
    <w:rsid w:val="007C6744"/>
    <w:rsid w:val="007C677C"/>
    <w:rsid w:val="007C67F6"/>
    <w:rsid w:val="007C682E"/>
    <w:rsid w:val="007C68A3"/>
    <w:rsid w:val="007C6970"/>
    <w:rsid w:val="007C6A2C"/>
    <w:rsid w:val="007C6A33"/>
    <w:rsid w:val="007C6A3A"/>
    <w:rsid w:val="007C6ACA"/>
    <w:rsid w:val="007C6AE2"/>
    <w:rsid w:val="007C6BBB"/>
    <w:rsid w:val="007C6C10"/>
    <w:rsid w:val="007C6C1E"/>
    <w:rsid w:val="007C6C39"/>
    <w:rsid w:val="007C6C42"/>
    <w:rsid w:val="007C6C84"/>
    <w:rsid w:val="007C6D49"/>
    <w:rsid w:val="007C6D52"/>
    <w:rsid w:val="007C6DBE"/>
    <w:rsid w:val="007C6E24"/>
    <w:rsid w:val="007C6E6E"/>
    <w:rsid w:val="007C6F43"/>
    <w:rsid w:val="007C6F86"/>
    <w:rsid w:val="007C708E"/>
    <w:rsid w:val="007C70C7"/>
    <w:rsid w:val="007C71C8"/>
    <w:rsid w:val="007C71D7"/>
    <w:rsid w:val="007C7210"/>
    <w:rsid w:val="007C72B0"/>
    <w:rsid w:val="007C72CB"/>
    <w:rsid w:val="007C72D2"/>
    <w:rsid w:val="007C7327"/>
    <w:rsid w:val="007C737E"/>
    <w:rsid w:val="007C73A3"/>
    <w:rsid w:val="007C74D6"/>
    <w:rsid w:val="007C74E8"/>
    <w:rsid w:val="007C7540"/>
    <w:rsid w:val="007C7595"/>
    <w:rsid w:val="007C75D0"/>
    <w:rsid w:val="007C75E4"/>
    <w:rsid w:val="007C75FC"/>
    <w:rsid w:val="007C7627"/>
    <w:rsid w:val="007C76F2"/>
    <w:rsid w:val="007C7813"/>
    <w:rsid w:val="007C7833"/>
    <w:rsid w:val="007C78E9"/>
    <w:rsid w:val="007C78F0"/>
    <w:rsid w:val="007C7980"/>
    <w:rsid w:val="007C79CE"/>
    <w:rsid w:val="007C7A1A"/>
    <w:rsid w:val="007C7BAA"/>
    <w:rsid w:val="007C7BDD"/>
    <w:rsid w:val="007C7BE5"/>
    <w:rsid w:val="007C7C5D"/>
    <w:rsid w:val="007C7D01"/>
    <w:rsid w:val="007C7D1B"/>
    <w:rsid w:val="007C7D34"/>
    <w:rsid w:val="007C7D5A"/>
    <w:rsid w:val="007C7D5C"/>
    <w:rsid w:val="007C7DC5"/>
    <w:rsid w:val="007C7F0D"/>
    <w:rsid w:val="007D004A"/>
    <w:rsid w:val="007D0127"/>
    <w:rsid w:val="007D012D"/>
    <w:rsid w:val="007D01F2"/>
    <w:rsid w:val="007D020B"/>
    <w:rsid w:val="007D03AD"/>
    <w:rsid w:val="007D0409"/>
    <w:rsid w:val="007D0467"/>
    <w:rsid w:val="007D0481"/>
    <w:rsid w:val="007D04A8"/>
    <w:rsid w:val="007D04B3"/>
    <w:rsid w:val="007D0617"/>
    <w:rsid w:val="007D070D"/>
    <w:rsid w:val="007D077B"/>
    <w:rsid w:val="007D07D0"/>
    <w:rsid w:val="007D07DB"/>
    <w:rsid w:val="007D07F6"/>
    <w:rsid w:val="007D07FE"/>
    <w:rsid w:val="007D0823"/>
    <w:rsid w:val="007D082A"/>
    <w:rsid w:val="007D0845"/>
    <w:rsid w:val="007D0861"/>
    <w:rsid w:val="007D08D4"/>
    <w:rsid w:val="007D0938"/>
    <w:rsid w:val="007D09C7"/>
    <w:rsid w:val="007D09DD"/>
    <w:rsid w:val="007D0A05"/>
    <w:rsid w:val="007D0A7B"/>
    <w:rsid w:val="007D0ADC"/>
    <w:rsid w:val="007D0B34"/>
    <w:rsid w:val="007D0C28"/>
    <w:rsid w:val="007D0CA9"/>
    <w:rsid w:val="007D0CC9"/>
    <w:rsid w:val="007D0CEB"/>
    <w:rsid w:val="007D0DE5"/>
    <w:rsid w:val="007D0DE6"/>
    <w:rsid w:val="007D0E45"/>
    <w:rsid w:val="007D0E77"/>
    <w:rsid w:val="007D0E9B"/>
    <w:rsid w:val="007D0EB8"/>
    <w:rsid w:val="007D0EF9"/>
    <w:rsid w:val="007D0F03"/>
    <w:rsid w:val="007D0F5B"/>
    <w:rsid w:val="007D0F72"/>
    <w:rsid w:val="007D1029"/>
    <w:rsid w:val="007D1056"/>
    <w:rsid w:val="007D109B"/>
    <w:rsid w:val="007D1188"/>
    <w:rsid w:val="007D11A1"/>
    <w:rsid w:val="007D126A"/>
    <w:rsid w:val="007D1294"/>
    <w:rsid w:val="007D1376"/>
    <w:rsid w:val="007D1387"/>
    <w:rsid w:val="007D1427"/>
    <w:rsid w:val="007D146D"/>
    <w:rsid w:val="007D155D"/>
    <w:rsid w:val="007D1580"/>
    <w:rsid w:val="007D159C"/>
    <w:rsid w:val="007D15DD"/>
    <w:rsid w:val="007D15DE"/>
    <w:rsid w:val="007D162A"/>
    <w:rsid w:val="007D162F"/>
    <w:rsid w:val="007D177B"/>
    <w:rsid w:val="007D183D"/>
    <w:rsid w:val="007D18C6"/>
    <w:rsid w:val="007D1A18"/>
    <w:rsid w:val="007D1A76"/>
    <w:rsid w:val="007D1A7F"/>
    <w:rsid w:val="007D1AD3"/>
    <w:rsid w:val="007D1AD7"/>
    <w:rsid w:val="007D1BD5"/>
    <w:rsid w:val="007D1C1A"/>
    <w:rsid w:val="007D1C69"/>
    <w:rsid w:val="007D1CB8"/>
    <w:rsid w:val="007D1D11"/>
    <w:rsid w:val="007D1E44"/>
    <w:rsid w:val="007D1E84"/>
    <w:rsid w:val="007D2008"/>
    <w:rsid w:val="007D203C"/>
    <w:rsid w:val="007D20A6"/>
    <w:rsid w:val="007D20C8"/>
    <w:rsid w:val="007D20F0"/>
    <w:rsid w:val="007D216E"/>
    <w:rsid w:val="007D217F"/>
    <w:rsid w:val="007D21B8"/>
    <w:rsid w:val="007D21C1"/>
    <w:rsid w:val="007D21C9"/>
    <w:rsid w:val="007D21D4"/>
    <w:rsid w:val="007D21F5"/>
    <w:rsid w:val="007D22EB"/>
    <w:rsid w:val="007D232B"/>
    <w:rsid w:val="007D2337"/>
    <w:rsid w:val="007D2356"/>
    <w:rsid w:val="007D238C"/>
    <w:rsid w:val="007D23DA"/>
    <w:rsid w:val="007D249E"/>
    <w:rsid w:val="007D24BB"/>
    <w:rsid w:val="007D2509"/>
    <w:rsid w:val="007D2641"/>
    <w:rsid w:val="007D266E"/>
    <w:rsid w:val="007D279A"/>
    <w:rsid w:val="007D280A"/>
    <w:rsid w:val="007D2851"/>
    <w:rsid w:val="007D2872"/>
    <w:rsid w:val="007D2876"/>
    <w:rsid w:val="007D28C5"/>
    <w:rsid w:val="007D28E2"/>
    <w:rsid w:val="007D28EF"/>
    <w:rsid w:val="007D2971"/>
    <w:rsid w:val="007D2ABD"/>
    <w:rsid w:val="007D2B4F"/>
    <w:rsid w:val="007D2B59"/>
    <w:rsid w:val="007D2B5E"/>
    <w:rsid w:val="007D2BDA"/>
    <w:rsid w:val="007D2C06"/>
    <w:rsid w:val="007D2C49"/>
    <w:rsid w:val="007D2C52"/>
    <w:rsid w:val="007D2D09"/>
    <w:rsid w:val="007D2DC5"/>
    <w:rsid w:val="007D2E17"/>
    <w:rsid w:val="007D2E2D"/>
    <w:rsid w:val="007D30B0"/>
    <w:rsid w:val="007D30B2"/>
    <w:rsid w:val="007D30BC"/>
    <w:rsid w:val="007D31E0"/>
    <w:rsid w:val="007D3213"/>
    <w:rsid w:val="007D3288"/>
    <w:rsid w:val="007D32DC"/>
    <w:rsid w:val="007D341A"/>
    <w:rsid w:val="007D3428"/>
    <w:rsid w:val="007D3439"/>
    <w:rsid w:val="007D3474"/>
    <w:rsid w:val="007D3497"/>
    <w:rsid w:val="007D34F8"/>
    <w:rsid w:val="007D3517"/>
    <w:rsid w:val="007D3585"/>
    <w:rsid w:val="007D35A9"/>
    <w:rsid w:val="007D360D"/>
    <w:rsid w:val="007D3685"/>
    <w:rsid w:val="007D369D"/>
    <w:rsid w:val="007D37DF"/>
    <w:rsid w:val="007D386A"/>
    <w:rsid w:val="007D3889"/>
    <w:rsid w:val="007D388C"/>
    <w:rsid w:val="007D38A5"/>
    <w:rsid w:val="007D38C3"/>
    <w:rsid w:val="007D3954"/>
    <w:rsid w:val="007D3997"/>
    <w:rsid w:val="007D39A2"/>
    <w:rsid w:val="007D3A46"/>
    <w:rsid w:val="007D3AF9"/>
    <w:rsid w:val="007D3B1C"/>
    <w:rsid w:val="007D3B38"/>
    <w:rsid w:val="007D3B56"/>
    <w:rsid w:val="007D3C38"/>
    <w:rsid w:val="007D3C4A"/>
    <w:rsid w:val="007D3D0A"/>
    <w:rsid w:val="007D3D5C"/>
    <w:rsid w:val="007D3DCA"/>
    <w:rsid w:val="007D3EF5"/>
    <w:rsid w:val="007D3F2C"/>
    <w:rsid w:val="007D3F47"/>
    <w:rsid w:val="007D3FA6"/>
    <w:rsid w:val="007D3FC6"/>
    <w:rsid w:val="007D4050"/>
    <w:rsid w:val="007D410A"/>
    <w:rsid w:val="007D4183"/>
    <w:rsid w:val="007D4216"/>
    <w:rsid w:val="007D421B"/>
    <w:rsid w:val="007D4274"/>
    <w:rsid w:val="007D42EB"/>
    <w:rsid w:val="007D42EF"/>
    <w:rsid w:val="007D439F"/>
    <w:rsid w:val="007D43AB"/>
    <w:rsid w:val="007D454F"/>
    <w:rsid w:val="007D45A6"/>
    <w:rsid w:val="007D45A9"/>
    <w:rsid w:val="007D465D"/>
    <w:rsid w:val="007D46C6"/>
    <w:rsid w:val="007D4868"/>
    <w:rsid w:val="007D4870"/>
    <w:rsid w:val="007D493A"/>
    <w:rsid w:val="007D49B4"/>
    <w:rsid w:val="007D4A5E"/>
    <w:rsid w:val="007D4AE0"/>
    <w:rsid w:val="007D4B51"/>
    <w:rsid w:val="007D4BF6"/>
    <w:rsid w:val="007D4C76"/>
    <w:rsid w:val="007D4DD9"/>
    <w:rsid w:val="007D4E18"/>
    <w:rsid w:val="007D4E31"/>
    <w:rsid w:val="007D4E68"/>
    <w:rsid w:val="007D4F03"/>
    <w:rsid w:val="007D4F18"/>
    <w:rsid w:val="007D4F7F"/>
    <w:rsid w:val="007D506E"/>
    <w:rsid w:val="007D5094"/>
    <w:rsid w:val="007D50BC"/>
    <w:rsid w:val="007D50BF"/>
    <w:rsid w:val="007D50CF"/>
    <w:rsid w:val="007D5148"/>
    <w:rsid w:val="007D51B4"/>
    <w:rsid w:val="007D51B7"/>
    <w:rsid w:val="007D51EC"/>
    <w:rsid w:val="007D5233"/>
    <w:rsid w:val="007D52A2"/>
    <w:rsid w:val="007D52FD"/>
    <w:rsid w:val="007D5335"/>
    <w:rsid w:val="007D5345"/>
    <w:rsid w:val="007D534B"/>
    <w:rsid w:val="007D53D7"/>
    <w:rsid w:val="007D54A9"/>
    <w:rsid w:val="007D5501"/>
    <w:rsid w:val="007D552B"/>
    <w:rsid w:val="007D55AC"/>
    <w:rsid w:val="007D55B6"/>
    <w:rsid w:val="007D55EA"/>
    <w:rsid w:val="007D5613"/>
    <w:rsid w:val="007D5661"/>
    <w:rsid w:val="007D5666"/>
    <w:rsid w:val="007D5756"/>
    <w:rsid w:val="007D5783"/>
    <w:rsid w:val="007D5789"/>
    <w:rsid w:val="007D57AE"/>
    <w:rsid w:val="007D57C6"/>
    <w:rsid w:val="007D57E9"/>
    <w:rsid w:val="007D5848"/>
    <w:rsid w:val="007D5856"/>
    <w:rsid w:val="007D589D"/>
    <w:rsid w:val="007D58AF"/>
    <w:rsid w:val="007D592C"/>
    <w:rsid w:val="007D5979"/>
    <w:rsid w:val="007D599C"/>
    <w:rsid w:val="007D59FC"/>
    <w:rsid w:val="007D5A67"/>
    <w:rsid w:val="007D5B17"/>
    <w:rsid w:val="007D5C9E"/>
    <w:rsid w:val="007D5D13"/>
    <w:rsid w:val="007D5D26"/>
    <w:rsid w:val="007D5D3E"/>
    <w:rsid w:val="007D5DB2"/>
    <w:rsid w:val="007D5E1A"/>
    <w:rsid w:val="007D5E2F"/>
    <w:rsid w:val="007D5E46"/>
    <w:rsid w:val="007D5EEB"/>
    <w:rsid w:val="007D5F00"/>
    <w:rsid w:val="007D5F89"/>
    <w:rsid w:val="007D5FBC"/>
    <w:rsid w:val="007D6051"/>
    <w:rsid w:val="007D607B"/>
    <w:rsid w:val="007D6121"/>
    <w:rsid w:val="007D6145"/>
    <w:rsid w:val="007D618C"/>
    <w:rsid w:val="007D61B4"/>
    <w:rsid w:val="007D6306"/>
    <w:rsid w:val="007D635B"/>
    <w:rsid w:val="007D63A5"/>
    <w:rsid w:val="007D63DD"/>
    <w:rsid w:val="007D63EA"/>
    <w:rsid w:val="007D64A3"/>
    <w:rsid w:val="007D64B8"/>
    <w:rsid w:val="007D6504"/>
    <w:rsid w:val="007D6505"/>
    <w:rsid w:val="007D6540"/>
    <w:rsid w:val="007D6614"/>
    <w:rsid w:val="007D6615"/>
    <w:rsid w:val="007D6629"/>
    <w:rsid w:val="007D665A"/>
    <w:rsid w:val="007D6661"/>
    <w:rsid w:val="007D66AB"/>
    <w:rsid w:val="007D66BC"/>
    <w:rsid w:val="007D6801"/>
    <w:rsid w:val="007D6886"/>
    <w:rsid w:val="007D68EC"/>
    <w:rsid w:val="007D6908"/>
    <w:rsid w:val="007D69C4"/>
    <w:rsid w:val="007D69E0"/>
    <w:rsid w:val="007D6AA0"/>
    <w:rsid w:val="007D6AD0"/>
    <w:rsid w:val="007D6B1D"/>
    <w:rsid w:val="007D6B94"/>
    <w:rsid w:val="007D6BD4"/>
    <w:rsid w:val="007D6BD9"/>
    <w:rsid w:val="007D6BDB"/>
    <w:rsid w:val="007D6C4A"/>
    <w:rsid w:val="007D6C59"/>
    <w:rsid w:val="007D6D71"/>
    <w:rsid w:val="007D6DC3"/>
    <w:rsid w:val="007D6E06"/>
    <w:rsid w:val="007D6E81"/>
    <w:rsid w:val="007D6E86"/>
    <w:rsid w:val="007D6EEF"/>
    <w:rsid w:val="007D6F26"/>
    <w:rsid w:val="007D6FB4"/>
    <w:rsid w:val="007D70AF"/>
    <w:rsid w:val="007D70F2"/>
    <w:rsid w:val="007D713D"/>
    <w:rsid w:val="007D7252"/>
    <w:rsid w:val="007D7279"/>
    <w:rsid w:val="007D727F"/>
    <w:rsid w:val="007D72B9"/>
    <w:rsid w:val="007D72BB"/>
    <w:rsid w:val="007D7383"/>
    <w:rsid w:val="007D73B3"/>
    <w:rsid w:val="007D73BF"/>
    <w:rsid w:val="007D73E7"/>
    <w:rsid w:val="007D742E"/>
    <w:rsid w:val="007D7433"/>
    <w:rsid w:val="007D7488"/>
    <w:rsid w:val="007D7531"/>
    <w:rsid w:val="007D7544"/>
    <w:rsid w:val="007D7583"/>
    <w:rsid w:val="007D75E2"/>
    <w:rsid w:val="007D7671"/>
    <w:rsid w:val="007D76C4"/>
    <w:rsid w:val="007D76FF"/>
    <w:rsid w:val="007D772B"/>
    <w:rsid w:val="007D77C7"/>
    <w:rsid w:val="007D785B"/>
    <w:rsid w:val="007D78CF"/>
    <w:rsid w:val="007D7903"/>
    <w:rsid w:val="007D7AEA"/>
    <w:rsid w:val="007D7B83"/>
    <w:rsid w:val="007D7BD1"/>
    <w:rsid w:val="007D7C8C"/>
    <w:rsid w:val="007D7D0D"/>
    <w:rsid w:val="007D7D8B"/>
    <w:rsid w:val="007D7DB1"/>
    <w:rsid w:val="007D7E0B"/>
    <w:rsid w:val="007D7E2F"/>
    <w:rsid w:val="007D7E53"/>
    <w:rsid w:val="007D7EEF"/>
    <w:rsid w:val="007D7F9E"/>
    <w:rsid w:val="007D7FE8"/>
    <w:rsid w:val="007E010B"/>
    <w:rsid w:val="007E012F"/>
    <w:rsid w:val="007E0146"/>
    <w:rsid w:val="007E01C4"/>
    <w:rsid w:val="007E01EA"/>
    <w:rsid w:val="007E0214"/>
    <w:rsid w:val="007E023B"/>
    <w:rsid w:val="007E025B"/>
    <w:rsid w:val="007E028A"/>
    <w:rsid w:val="007E03C5"/>
    <w:rsid w:val="007E03FA"/>
    <w:rsid w:val="007E052C"/>
    <w:rsid w:val="007E0548"/>
    <w:rsid w:val="007E05A2"/>
    <w:rsid w:val="007E05E4"/>
    <w:rsid w:val="007E063B"/>
    <w:rsid w:val="007E066D"/>
    <w:rsid w:val="007E0686"/>
    <w:rsid w:val="007E06C0"/>
    <w:rsid w:val="007E06DC"/>
    <w:rsid w:val="007E06E0"/>
    <w:rsid w:val="007E080D"/>
    <w:rsid w:val="007E0810"/>
    <w:rsid w:val="007E0812"/>
    <w:rsid w:val="007E0886"/>
    <w:rsid w:val="007E092C"/>
    <w:rsid w:val="007E0970"/>
    <w:rsid w:val="007E09DA"/>
    <w:rsid w:val="007E09FE"/>
    <w:rsid w:val="007E0B3C"/>
    <w:rsid w:val="007E0B78"/>
    <w:rsid w:val="007E0CEF"/>
    <w:rsid w:val="007E0D71"/>
    <w:rsid w:val="007E0DB7"/>
    <w:rsid w:val="007E0E36"/>
    <w:rsid w:val="007E0E4F"/>
    <w:rsid w:val="007E0F0D"/>
    <w:rsid w:val="007E0F15"/>
    <w:rsid w:val="007E0F41"/>
    <w:rsid w:val="007E0F51"/>
    <w:rsid w:val="007E0FB9"/>
    <w:rsid w:val="007E1003"/>
    <w:rsid w:val="007E1100"/>
    <w:rsid w:val="007E11BD"/>
    <w:rsid w:val="007E127A"/>
    <w:rsid w:val="007E128D"/>
    <w:rsid w:val="007E12C4"/>
    <w:rsid w:val="007E139F"/>
    <w:rsid w:val="007E13AF"/>
    <w:rsid w:val="007E13D0"/>
    <w:rsid w:val="007E1525"/>
    <w:rsid w:val="007E1599"/>
    <w:rsid w:val="007E15B7"/>
    <w:rsid w:val="007E16A3"/>
    <w:rsid w:val="007E1788"/>
    <w:rsid w:val="007E17B1"/>
    <w:rsid w:val="007E1848"/>
    <w:rsid w:val="007E1854"/>
    <w:rsid w:val="007E1868"/>
    <w:rsid w:val="007E190A"/>
    <w:rsid w:val="007E1984"/>
    <w:rsid w:val="007E1995"/>
    <w:rsid w:val="007E19D4"/>
    <w:rsid w:val="007E1A09"/>
    <w:rsid w:val="007E1A0F"/>
    <w:rsid w:val="007E1A2D"/>
    <w:rsid w:val="007E1A53"/>
    <w:rsid w:val="007E1ACE"/>
    <w:rsid w:val="007E1B2E"/>
    <w:rsid w:val="007E1B65"/>
    <w:rsid w:val="007E1B78"/>
    <w:rsid w:val="007E1BD1"/>
    <w:rsid w:val="007E1C64"/>
    <w:rsid w:val="007E1C80"/>
    <w:rsid w:val="007E1D00"/>
    <w:rsid w:val="007E1E1B"/>
    <w:rsid w:val="007E1EBA"/>
    <w:rsid w:val="007E1EFE"/>
    <w:rsid w:val="007E1F4A"/>
    <w:rsid w:val="007E1F76"/>
    <w:rsid w:val="007E1FAF"/>
    <w:rsid w:val="007E20CA"/>
    <w:rsid w:val="007E210A"/>
    <w:rsid w:val="007E21DD"/>
    <w:rsid w:val="007E220F"/>
    <w:rsid w:val="007E2249"/>
    <w:rsid w:val="007E2362"/>
    <w:rsid w:val="007E2410"/>
    <w:rsid w:val="007E2435"/>
    <w:rsid w:val="007E2442"/>
    <w:rsid w:val="007E2543"/>
    <w:rsid w:val="007E2658"/>
    <w:rsid w:val="007E282A"/>
    <w:rsid w:val="007E2848"/>
    <w:rsid w:val="007E28D4"/>
    <w:rsid w:val="007E2918"/>
    <w:rsid w:val="007E2A55"/>
    <w:rsid w:val="007E2A61"/>
    <w:rsid w:val="007E2A79"/>
    <w:rsid w:val="007E2B20"/>
    <w:rsid w:val="007E2B84"/>
    <w:rsid w:val="007E2BC0"/>
    <w:rsid w:val="007E2BD5"/>
    <w:rsid w:val="007E2BD9"/>
    <w:rsid w:val="007E2BF6"/>
    <w:rsid w:val="007E2C6D"/>
    <w:rsid w:val="007E2C8D"/>
    <w:rsid w:val="007E2CBA"/>
    <w:rsid w:val="007E2D9C"/>
    <w:rsid w:val="007E2E59"/>
    <w:rsid w:val="007E2EC1"/>
    <w:rsid w:val="007E2F7C"/>
    <w:rsid w:val="007E301F"/>
    <w:rsid w:val="007E304D"/>
    <w:rsid w:val="007E307C"/>
    <w:rsid w:val="007E31A9"/>
    <w:rsid w:val="007E3266"/>
    <w:rsid w:val="007E327F"/>
    <w:rsid w:val="007E3388"/>
    <w:rsid w:val="007E3410"/>
    <w:rsid w:val="007E343A"/>
    <w:rsid w:val="007E348A"/>
    <w:rsid w:val="007E34BC"/>
    <w:rsid w:val="007E34C7"/>
    <w:rsid w:val="007E3522"/>
    <w:rsid w:val="007E3590"/>
    <w:rsid w:val="007E36EC"/>
    <w:rsid w:val="007E378D"/>
    <w:rsid w:val="007E378F"/>
    <w:rsid w:val="007E37DA"/>
    <w:rsid w:val="007E395C"/>
    <w:rsid w:val="007E3971"/>
    <w:rsid w:val="007E3B5C"/>
    <w:rsid w:val="007E3BEE"/>
    <w:rsid w:val="007E3BF8"/>
    <w:rsid w:val="007E3C2B"/>
    <w:rsid w:val="007E3C8B"/>
    <w:rsid w:val="007E3CA2"/>
    <w:rsid w:val="007E3D6C"/>
    <w:rsid w:val="007E3D81"/>
    <w:rsid w:val="007E3DC0"/>
    <w:rsid w:val="007E3E6F"/>
    <w:rsid w:val="007E3F4B"/>
    <w:rsid w:val="007E3F62"/>
    <w:rsid w:val="007E3FB3"/>
    <w:rsid w:val="007E4066"/>
    <w:rsid w:val="007E4091"/>
    <w:rsid w:val="007E40D6"/>
    <w:rsid w:val="007E415B"/>
    <w:rsid w:val="007E417C"/>
    <w:rsid w:val="007E4191"/>
    <w:rsid w:val="007E41A7"/>
    <w:rsid w:val="007E41AC"/>
    <w:rsid w:val="007E41F1"/>
    <w:rsid w:val="007E4218"/>
    <w:rsid w:val="007E431D"/>
    <w:rsid w:val="007E43AF"/>
    <w:rsid w:val="007E43EF"/>
    <w:rsid w:val="007E445A"/>
    <w:rsid w:val="007E4462"/>
    <w:rsid w:val="007E453B"/>
    <w:rsid w:val="007E4545"/>
    <w:rsid w:val="007E4574"/>
    <w:rsid w:val="007E45E5"/>
    <w:rsid w:val="007E4646"/>
    <w:rsid w:val="007E46D7"/>
    <w:rsid w:val="007E46E0"/>
    <w:rsid w:val="007E4734"/>
    <w:rsid w:val="007E474E"/>
    <w:rsid w:val="007E4794"/>
    <w:rsid w:val="007E479F"/>
    <w:rsid w:val="007E47B9"/>
    <w:rsid w:val="007E47E6"/>
    <w:rsid w:val="007E48CE"/>
    <w:rsid w:val="007E48D6"/>
    <w:rsid w:val="007E493D"/>
    <w:rsid w:val="007E49EC"/>
    <w:rsid w:val="007E4A4C"/>
    <w:rsid w:val="007E4A64"/>
    <w:rsid w:val="007E4AEB"/>
    <w:rsid w:val="007E4C26"/>
    <w:rsid w:val="007E4C94"/>
    <w:rsid w:val="007E4CD1"/>
    <w:rsid w:val="007E4D58"/>
    <w:rsid w:val="007E4D5E"/>
    <w:rsid w:val="007E4DEE"/>
    <w:rsid w:val="007E4E5F"/>
    <w:rsid w:val="007E4F1D"/>
    <w:rsid w:val="007E4F37"/>
    <w:rsid w:val="007E4F4E"/>
    <w:rsid w:val="007E4F51"/>
    <w:rsid w:val="007E4F9C"/>
    <w:rsid w:val="007E5014"/>
    <w:rsid w:val="007E503D"/>
    <w:rsid w:val="007E5043"/>
    <w:rsid w:val="007E5050"/>
    <w:rsid w:val="007E50BE"/>
    <w:rsid w:val="007E5198"/>
    <w:rsid w:val="007E5199"/>
    <w:rsid w:val="007E51CB"/>
    <w:rsid w:val="007E5248"/>
    <w:rsid w:val="007E524C"/>
    <w:rsid w:val="007E527B"/>
    <w:rsid w:val="007E52D6"/>
    <w:rsid w:val="007E5309"/>
    <w:rsid w:val="007E5344"/>
    <w:rsid w:val="007E53E4"/>
    <w:rsid w:val="007E544D"/>
    <w:rsid w:val="007E5478"/>
    <w:rsid w:val="007E54F0"/>
    <w:rsid w:val="007E5549"/>
    <w:rsid w:val="007E554F"/>
    <w:rsid w:val="007E5560"/>
    <w:rsid w:val="007E564F"/>
    <w:rsid w:val="007E5659"/>
    <w:rsid w:val="007E568A"/>
    <w:rsid w:val="007E56AC"/>
    <w:rsid w:val="007E56B9"/>
    <w:rsid w:val="007E5765"/>
    <w:rsid w:val="007E57D1"/>
    <w:rsid w:val="007E581C"/>
    <w:rsid w:val="007E5830"/>
    <w:rsid w:val="007E5B52"/>
    <w:rsid w:val="007E5B56"/>
    <w:rsid w:val="007E5BB6"/>
    <w:rsid w:val="007E5BFD"/>
    <w:rsid w:val="007E5C2B"/>
    <w:rsid w:val="007E5C5E"/>
    <w:rsid w:val="007E5CAA"/>
    <w:rsid w:val="007E5CAE"/>
    <w:rsid w:val="007E5CCA"/>
    <w:rsid w:val="007E5CE5"/>
    <w:rsid w:val="007E5D16"/>
    <w:rsid w:val="007E5D45"/>
    <w:rsid w:val="007E5DDA"/>
    <w:rsid w:val="007E5E15"/>
    <w:rsid w:val="007E5E54"/>
    <w:rsid w:val="007E5E93"/>
    <w:rsid w:val="007E6026"/>
    <w:rsid w:val="007E6042"/>
    <w:rsid w:val="007E60A8"/>
    <w:rsid w:val="007E617C"/>
    <w:rsid w:val="007E6218"/>
    <w:rsid w:val="007E624D"/>
    <w:rsid w:val="007E6257"/>
    <w:rsid w:val="007E62D8"/>
    <w:rsid w:val="007E637F"/>
    <w:rsid w:val="007E640C"/>
    <w:rsid w:val="007E645B"/>
    <w:rsid w:val="007E655F"/>
    <w:rsid w:val="007E6572"/>
    <w:rsid w:val="007E65D5"/>
    <w:rsid w:val="007E663E"/>
    <w:rsid w:val="007E6659"/>
    <w:rsid w:val="007E6674"/>
    <w:rsid w:val="007E66AE"/>
    <w:rsid w:val="007E66D2"/>
    <w:rsid w:val="007E66DD"/>
    <w:rsid w:val="007E6748"/>
    <w:rsid w:val="007E677F"/>
    <w:rsid w:val="007E678F"/>
    <w:rsid w:val="007E67D3"/>
    <w:rsid w:val="007E682F"/>
    <w:rsid w:val="007E68EC"/>
    <w:rsid w:val="007E6987"/>
    <w:rsid w:val="007E69F9"/>
    <w:rsid w:val="007E6A20"/>
    <w:rsid w:val="007E6A23"/>
    <w:rsid w:val="007E6A99"/>
    <w:rsid w:val="007E6ABE"/>
    <w:rsid w:val="007E6AD3"/>
    <w:rsid w:val="007E6B06"/>
    <w:rsid w:val="007E6B34"/>
    <w:rsid w:val="007E6BA4"/>
    <w:rsid w:val="007E6C12"/>
    <w:rsid w:val="007E6D2F"/>
    <w:rsid w:val="007E6E4C"/>
    <w:rsid w:val="007E6E79"/>
    <w:rsid w:val="007E6EE2"/>
    <w:rsid w:val="007E6F6D"/>
    <w:rsid w:val="007E7028"/>
    <w:rsid w:val="007E7134"/>
    <w:rsid w:val="007E717A"/>
    <w:rsid w:val="007E7188"/>
    <w:rsid w:val="007E7208"/>
    <w:rsid w:val="007E72BA"/>
    <w:rsid w:val="007E733B"/>
    <w:rsid w:val="007E7370"/>
    <w:rsid w:val="007E745C"/>
    <w:rsid w:val="007E7462"/>
    <w:rsid w:val="007E7511"/>
    <w:rsid w:val="007E7562"/>
    <w:rsid w:val="007E7584"/>
    <w:rsid w:val="007E75A3"/>
    <w:rsid w:val="007E75A7"/>
    <w:rsid w:val="007E764C"/>
    <w:rsid w:val="007E766C"/>
    <w:rsid w:val="007E7688"/>
    <w:rsid w:val="007E76D5"/>
    <w:rsid w:val="007E774B"/>
    <w:rsid w:val="007E77C9"/>
    <w:rsid w:val="007E77D6"/>
    <w:rsid w:val="007E77F6"/>
    <w:rsid w:val="007E7850"/>
    <w:rsid w:val="007E793D"/>
    <w:rsid w:val="007E7996"/>
    <w:rsid w:val="007E7A8B"/>
    <w:rsid w:val="007E7A97"/>
    <w:rsid w:val="007E7AA8"/>
    <w:rsid w:val="007E7B32"/>
    <w:rsid w:val="007E7B4D"/>
    <w:rsid w:val="007E7B83"/>
    <w:rsid w:val="007E7BA1"/>
    <w:rsid w:val="007E7BE6"/>
    <w:rsid w:val="007E7C05"/>
    <w:rsid w:val="007E7C73"/>
    <w:rsid w:val="007E7D2A"/>
    <w:rsid w:val="007E7E51"/>
    <w:rsid w:val="007E7E55"/>
    <w:rsid w:val="007E7ECA"/>
    <w:rsid w:val="007E7F7E"/>
    <w:rsid w:val="007E7F81"/>
    <w:rsid w:val="007E7FEF"/>
    <w:rsid w:val="007F0035"/>
    <w:rsid w:val="007F006D"/>
    <w:rsid w:val="007F007F"/>
    <w:rsid w:val="007F0164"/>
    <w:rsid w:val="007F01DA"/>
    <w:rsid w:val="007F01E1"/>
    <w:rsid w:val="007F024D"/>
    <w:rsid w:val="007F0255"/>
    <w:rsid w:val="007F031E"/>
    <w:rsid w:val="007F0354"/>
    <w:rsid w:val="007F03FD"/>
    <w:rsid w:val="007F0455"/>
    <w:rsid w:val="007F05E3"/>
    <w:rsid w:val="007F05E9"/>
    <w:rsid w:val="007F069C"/>
    <w:rsid w:val="007F06AE"/>
    <w:rsid w:val="007F06C8"/>
    <w:rsid w:val="007F073E"/>
    <w:rsid w:val="007F0745"/>
    <w:rsid w:val="007F07AB"/>
    <w:rsid w:val="007F07BD"/>
    <w:rsid w:val="007F07C6"/>
    <w:rsid w:val="007F080A"/>
    <w:rsid w:val="007F088B"/>
    <w:rsid w:val="007F0890"/>
    <w:rsid w:val="007F090F"/>
    <w:rsid w:val="007F0933"/>
    <w:rsid w:val="007F0965"/>
    <w:rsid w:val="007F09F0"/>
    <w:rsid w:val="007F09F2"/>
    <w:rsid w:val="007F0ABF"/>
    <w:rsid w:val="007F0ACC"/>
    <w:rsid w:val="007F0AEC"/>
    <w:rsid w:val="007F0AFE"/>
    <w:rsid w:val="007F0B61"/>
    <w:rsid w:val="007F0BDD"/>
    <w:rsid w:val="007F0BE3"/>
    <w:rsid w:val="007F0CAB"/>
    <w:rsid w:val="007F0CB6"/>
    <w:rsid w:val="007F0D0B"/>
    <w:rsid w:val="007F0D66"/>
    <w:rsid w:val="007F0DCF"/>
    <w:rsid w:val="007F0E41"/>
    <w:rsid w:val="007F0E6C"/>
    <w:rsid w:val="007F0E77"/>
    <w:rsid w:val="007F0EED"/>
    <w:rsid w:val="007F0F9F"/>
    <w:rsid w:val="007F0FAD"/>
    <w:rsid w:val="007F0FC5"/>
    <w:rsid w:val="007F109B"/>
    <w:rsid w:val="007F1149"/>
    <w:rsid w:val="007F11C3"/>
    <w:rsid w:val="007F1228"/>
    <w:rsid w:val="007F1235"/>
    <w:rsid w:val="007F125C"/>
    <w:rsid w:val="007F1381"/>
    <w:rsid w:val="007F13FD"/>
    <w:rsid w:val="007F1448"/>
    <w:rsid w:val="007F1608"/>
    <w:rsid w:val="007F184E"/>
    <w:rsid w:val="007F18A5"/>
    <w:rsid w:val="007F1A3D"/>
    <w:rsid w:val="007F1A3E"/>
    <w:rsid w:val="007F1A76"/>
    <w:rsid w:val="007F1B4B"/>
    <w:rsid w:val="007F1CAE"/>
    <w:rsid w:val="007F1CB6"/>
    <w:rsid w:val="007F1CBC"/>
    <w:rsid w:val="007F1D42"/>
    <w:rsid w:val="007F1D4F"/>
    <w:rsid w:val="007F1D7A"/>
    <w:rsid w:val="007F1E14"/>
    <w:rsid w:val="007F1F26"/>
    <w:rsid w:val="007F1F2D"/>
    <w:rsid w:val="007F2006"/>
    <w:rsid w:val="007F2037"/>
    <w:rsid w:val="007F213C"/>
    <w:rsid w:val="007F21FD"/>
    <w:rsid w:val="007F2239"/>
    <w:rsid w:val="007F22A2"/>
    <w:rsid w:val="007F22BB"/>
    <w:rsid w:val="007F22DF"/>
    <w:rsid w:val="007F23B4"/>
    <w:rsid w:val="007F2412"/>
    <w:rsid w:val="007F246A"/>
    <w:rsid w:val="007F24C0"/>
    <w:rsid w:val="007F25E4"/>
    <w:rsid w:val="007F271E"/>
    <w:rsid w:val="007F2735"/>
    <w:rsid w:val="007F2786"/>
    <w:rsid w:val="007F27CA"/>
    <w:rsid w:val="007F27EE"/>
    <w:rsid w:val="007F2834"/>
    <w:rsid w:val="007F2931"/>
    <w:rsid w:val="007F2954"/>
    <w:rsid w:val="007F2983"/>
    <w:rsid w:val="007F29CE"/>
    <w:rsid w:val="007F2A58"/>
    <w:rsid w:val="007F2A5E"/>
    <w:rsid w:val="007F2A7D"/>
    <w:rsid w:val="007F2AE1"/>
    <w:rsid w:val="007F2C5A"/>
    <w:rsid w:val="007F2CD3"/>
    <w:rsid w:val="007F2CE6"/>
    <w:rsid w:val="007F2D6C"/>
    <w:rsid w:val="007F2DC5"/>
    <w:rsid w:val="007F2E75"/>
    <w:rsid w:val="007F2E96"/>
    <w:rsid w:val="007F2ECE"/>
    <w:rsid w:val="007F2EF7"/>
    <w:rsid w:val="007F2F8F"/>
    <w:rsid w:val="007F2FC4"/>
    <w:rsid w:val="007F308B"/>
    <w:rsid w:val="007F30DB"/>
    <w:rsid w:val="007F3225"/>
    <w:rsid w:val="007F3270"/>
    <w:rsid w:val="007F32B7"/>
    <w:rsid w:val="007F32BB"/>
    <w:rsid w:val="007F32D7"/>
    <w:rsid w:val="007F3370"/>
    <w:rsid w:val="007F3395"/>
    <w:rsid w:val="007F3400"/>
    <w:rsid w:val="007F34DD"/>
    <w:rsid w:val="007F35C0"/>
    <w:rsid w:val="007F35FE"/>
    <w:rsid w:val="007F361F"/>
    <w:rsid w:val="007F3670"/>
    <w:rsid w:val="007F36C2"/>
    <w:rsid w:val="007F36E8"/>
    <w:rsid w:val="007F36FC"/>
    <w:rsid w:val="007F383F"/>
    <w:rsid w:val="007F3909"/>
    <w:rsid w:val="007F3918"/>
    <w:rsid w:val="007F3963"/>
    <w:rsid w:val="007F39F4"/>
    <w:rsid w:val="007F3A3E"/>
    <w:rsid w:val="007F3AA6"/>
    <w:rsid w:val="007F3BA6"/>
    <w:rsid w:val="007F3BC7"/>
    <w:rsid w:val="007F3BFF"/>
    <w:rsid w:val="007F3D15"/>
    <w:rsid w:val="007F3D41"/>
    <w:rsid w:val="007F3D49"/>
    <w:rsid w:val="007F3DDC"/>
    <w:rsid w:val="007F3E28"/>
    <w:rsid w:val="007F3F76"/>
    <w:rsid w:val="007F3FCD"/>
    <w:rsid w:val="007F404F"/>
    <w:rsid w:val="007F41DC"/>
    <w:rsid w:val="007F4211"/>
    <w:rsid w:val="007F42D0"/>
    <w:rsid w:val="007F42DE"/>
    <w:rsid w:val="007F4358"/>
    <w:rsid w:val="007F436C"/>
    <w:rsid w:val="007F4383"/>
    <w:rsid w:val="007F43BA"/>
    <w:rsid w:val="007F43DC"/>
    <w:rsid w:val="007F43E3"/>
    <w:rsid w:val="007F4477"/>
    <w:rsid w:val="007F4499"/>
    <w:rsid w:val="007F44C6"/>
    <w:rsid w:val="007F451D"/>
    <w:rsid w:val="007F4554"/>
    <w:rsid w:val="007F4561"/>
    <w:rsid w:val="007F4576"/>
    <w:rsid w:val="007F46BC"/>
    <w:rsid w:val="007F478D"/>
    <w:rsid w:val="007F47B5"/>
    <w:rsid w:val="007F4949"/>
    <w:rsid w:val="007F4ACE"/>
    <w:rsid w:val="007F4AF6"/>
    <w:rsid w:val="007F4B3E"/>
    <w:rsid w:val="007F4B76"/>
    <w:rsid w:val="007F4B92"/>
    <w:rsid w:val="007F4BF0"/>
    <w:rsid w:val="007F4BF6"/>
    <w:rsid w:val="007F4C5A"/>
    <w:rsid w:val="007F4C7D"/>
    <w:rsid w:val="007F4CDF"/>
    <w:rsid w:val="007F4D3F"/>
    <w:rsid w:val="007F4D66"/>
    <w:rsid w:val="007F4D86"/>
    <w:rsid w:val="007F4D96"/>
    <w:rsid w:val="007F4E67"/>
    <w:rsid w:val="007F4FD5"/>
    <w:rsid w:val="007F50A1"/>
    <w:rsid w:val="007F50AF"/>
    <w:rsid w:val="007F50D5"/>
    <w:rsid w:val="007F5113"/>
    <w:rsid w:val="007F514F"/>
    <w:rsid w:val="007F52F2"/>
    <w:rsid w:val="007F5328"/>
    <w:rsid w:val="007F53C3"/>
    <w:rsid w:val="007F5441"/>
    <w:rsid w:val="007F549B"/>
    <w:rsid w:val="007F54D5"/>
    <w:rsid w:val="007F5502"/>
    <w:rsid w:val="007F5506"/>
    <w:rsid w:val="007F5543"/>
    <w:rsid w:val="007F55A5"/>
    <w:rsid w:val="007F55CB"/>
    <w:rsid w:val="007F55DC"/>
    <w:rsid w:val="007F573D"/>
    <w:rsid w:val="007F587A"/>
    <w:rsid w:val="007F58AA"/>
    <w:rsid w:val="007F5902"/>
    <w:rsid w:val="007F5962"/>
    <w:rsid w:val="007F59B6"/>
    <w:rsid w:val="007F59DA"/>
    <w:rsid w:val="007F5A04"/>
    <w:rsid w:val="007F5A98"/>
    <w:rsid w:val="007F5B21"/>
    <w:rsid w:val="007F5B3E"/>
    <w:rsid w:val="007F5BD5"/>
    <w:rsid w:val="007F5C05"/>
    <w:rsid w:val="007F5C9A"/>
    <w:rsid w:val="007F5CEA"/>
    <w:rsid w:val="007F5D6C"/>
    <w:rsid w:val="007F5DCC"/>
    <w:rsid w:val="007F5DD8"/>
    <w:rsid w:val="007F5F53"/>
    <w:rsid w:val="007F5F83"/>
    <w:rsid w:val="007F5F8D"/>
    <w:rsid w:val="007F5FEA"/>
    <w:rsid w:val="007F6003"/>
    <w:rsid w:val="007F60F1"/>
    <w:rsid w:val="007F6142"/>
    <w:rsid w:val="007F6157"/>
    <w:rsid w:val="007F6187"/>
    <w:rsid w:val="007F6240"/>
    <w:rsid w:val="007F6293"/>
    <w:rsid w:val="007F62AD"/>
    <w:rsid w:val="007F6330"/>
    <w:rsid w:val="007F6345"/>
    <w:rsid w:val="007F6447"/>
    <w:rsid w:val="007F64CA"/>
    <w:rsid w:val="007F6558"/>
    <w:rsid w:val="007F65ED"/>
    <w:rsid w:val="007F660B"/>
    <w:rsid w:val="007F66AC"/>
    <w:rsid w:val="007F66AD"/>
    <w:rsid w:val="007F67EE"/>
    <w:rsid w:val="007F6800"/>
    <w:rsid w:val="007F68E6"/>
    <w:rsid w:val="007F6938"/>
    <w:rsid w:val="007F695E"/>
    <w:rsid w:val="007F69C3"/>
    <w:rsid w:val="007F6BDA"/>
    <w:rsid w:val="007F6C27"/>
    <w:rsid w:val="007F6C31"/>
    <w:rsid w:val="007F6D14"/>
    <w:rsid w:val="007F6D73"/>
    <w:rsid w:val="007F6D88"/>
    <w:rsid w:val="007F6F11"/>
    <w:rsid w:val="007F6F71"/>
    <w:rsid w:val="007F6F80"/>
    <w:rsid w:val="007F7003"/>
    <w:rsid w:val="007F70C2"/>
    <w:rsid w:val="007F7105"/>
    <w:rsid w:val="007F7308"/>
    <w:rsid w:val="007F7361"/>
    <w:rsid w:val="007F744C"/>
    <w:rsid w:val="007F7502"/>
    <w:rsid w:val="007F753A"/>
    <w:rsid w:val="007F754B"/>
    <w:rsid w:val="007F756B"/>
    <w:rsid w:val="007F760C"/>
    <w:rsid w:val="007F7892"/>
    <w:rsid w:val="007F7912"/>
    <w:rsid w:val="007F799C"/>
    <w:rsid w:val="007F79A6"/>
    <w:rsid w:val="007F7A25"/>
    <w:rsid w:val="007F7A31"/>
    <w:rsid w:val="007F7A79"/>
    <w:rsid w:val="007F7A82"/>
    <w:rsid w:val="007F7B61"/>
    <w:rsid w:val="007F7B67"/>
    <w:rsid w:val="007F7C2A"/>
    <w:rsid w:val="007F7C61"/>
    <w:rsid w:val="007F7CCE"/>
    <w:rsid w:val="007F7CD5"/>
    <w:rsid w:val="007F7D3C"/>
    <w:rsid w:val="007F7D5C"/>
    <w:rsid w:val="007F7D6F"/>
    <w:rsid w:val="007F7DB6"/>
    <w:rsid w:val="007F7DF2"/>
    <w:rsid w:val="007F7E65"/>
    <w:rsid w:val="007F7E7F"/>
    <w:rsid w:val="007F7EB2"/>
    <w:rsid w:val="007F7F53"/>
    <w:rsid w:val="007F7FD9"/>
    <w:rsid w:val="00800001"/>
    <w:rsid w:val="00800010"/>
    <w:rsid w:val="00800121"/>
    <w:rsid w:val="0080013F"/>
    <w:rsid w:val="00800142"/>
    <w:rsid w:val="00800148"/>
    <w:rsid w:val="008001E4"/>
    <w:rsid w:val="008001EE"/>
    <w:rsid w:val="00800355"/>
    <w:rsid w:val="00800457"/>
    <w:rsid w:val="0080048F"/>
    <w:rsid w:val="008004E0"/>
    <w:rsid w:val="00800501"/>
    <w:rsid w:val="00800516"/>
    <w:rsid w:val="008005B3"/>
    <w:rsid w:val="008005D5"/>
    <w:rsid w:val="0080066F"/>
    <w:rsid w:val="008006F4"/>
    <w:rsid w:val="00800730"/>
    <w:rsid w:val="00800799"/>
    <w:rsid w:val="008007AC"/>
    <w:rsid w:val="0080081A"/>
    <w:rsid w:val="008008AA"/>
    <w:rsid w:val="008008CF"/>
    <w:rsid w:val="008008D3"/>
    <w:rsid w:val="008008F8"/>
    <w:rsid w:val="0080093F"/>
    <w:rsid w:val="00800951"/>
    <w:rsid w:val="008009BA"/>
    <w:rsid w:val="008009C3"/>
    <w:rsid w:val="00800A56"/>
    <w:rsid w:val="00800AC2"/>
    <w:rsid w:val="00800ADE"/>
    <w:rsid w:val="00800BE8"/>
    <w:rsid w:val="00800C7E"/>
    <w:rsid w:val="00800C8F"/>
    <w:rsid w:val="00800D1F"/>
    <w:rsid w:val="00800D90"/>
    <w:rsid w:val="00800E19"/>
    <w:rsid w:val="00800E86"/>
    <w:rsid w:val="00800F7B"/>
    <w:rsid w:val="0080109E"/>
    <w:rsid w:val="00801106"/>
    <w:rsid w:val="0080110A"/>
    <w:rsid w:val="00801116"/>
    <w:rsid w:val="00801155"/>
    <w:rsid w:val="008011B9"/>
    <w:rsid w:val="0080124B"/>
    <w:rsid w:val="00801351"/>
    <w:rsid w:val="00801387"/>
    <w:rsid w:val="00801392"/>
    <w:rsid w:val="0080146F"/>
    <w:rsid w:val="00801478"/>
    <w:rsid w:val="0080149E"/>
    <w:rsid w:val="008014D5"/>
    <w:rsid w:val="00801557"/>
    <w:rsid w:val="0080165F"/>
    <w:rsid w:val="0080166B"/>
    <w:rsid w:val="00801678"/>
    <w:rsid w:val="0080169B"/>
    <w:rsid w:val="008016B7"/>
    <w:rsid w:val="008016B8"/>
    <w:rsid w:val="00801746"/>
    <w:rsid w:val="008017B9"/>
    <w:rsid w:val="0080184D"/>
    <w:rsid w:val="00801873"/>
    <w:rsid w:val="0080189A"/>
    <w:rsid w:val="008018B7"/>
    <w:rsid w:val="00801908"/>
    <w:rsid w:val="0080193C"/>
    <w:rsid w:val="00801970"/>
    <w:rsid w:val="008019BB"/>
    <w:rsid w:val="008019C9"/>
    <w:rsid w:val="00801A2D"/>
    <w:rsid w:val="00801A84"/>
    <w:rsid w:val="00801B67"/>
    <w:rsid w:val="00801B69"/>
    <w:rsid w:val="00801B76"/>
    <w:rsid w:val="00801B87"/>
    <w:rsid w:val="00801BF5"/>
    <w:rsid w:val="00801BF8"/>
    <w:rsid w:val="00801C0B"/>
    <w:rsid w:val="00801D3D"/>
    <w:rsid w:val="00801E30"/>
    <w:rsid w:val="00801E72"/>
    <w:rsid w:val="00801E79"/>
    <w:rsid w:val="00801E98"/>
    <w:rsid w:val="00801EED"/>
    <w:rsid w:val="00801F2D"/>
    <w:rsid w:val="00801F33"/>
    <w:rsid w:val="00801FCD"/>
    <w:rsid w:val="0080200F"/>
    <w:rsid w:val="008020D2"/>
    <w:rsid w:val="00802127"/>
    <w:rsid w:val="008021CB"/>
    <w:rsid w:val="008021E2"/>
    <w:rsid w:val="00802241"/>
    <w:rsid w:val="0080225B"/>
    <w:rsid w:val="008022A0"/>
    <w:rsid w:val="008022A4"/>
    <w:rsid w:val="0080232F"/>
    <w:rsid w:val="00802341"/>
    <w:rsid w:val="00802351"/>
    <w:rsid w:val="00802375"/>
    <w:rsid w:val="00802507"/>
    <w:rsid w:val="00802514"/>
    <w:rsid w:val="0080253B"/>
    <w:rsid w:val="0080255E"/>
    <w:rsid w:val="008025B3"/>
    <w:rsid w:val="008025F5"/>
    <w:rsid w:val="0080260A"/>
    <w:rsid w:val="008026C5"/>
    <w:rsid w:val="008026D4"/>
    <w:rsid w:val="00802752"/>
    <w:rsid w:val="00802760"/>
    <w:rsid w:val="00802776"/>
    <w:rsid w:val="0080287F"/>
    <w:rsid w:val="00802931"/>
    <w:rsid w:val="008029B8"/>
    <w:rsid w:val="00802A3D"/>
    <w:rsid w:val="00802A88"/>
    <w:rsid w:val="00802B06"/>
    <w:rsid w:val="00802B09"/>
    <w:rsid w:val="00802B23"/>
    <w:rsid w:val="00802CC8"/>
    <w:rsid w:val="00802CDA"/>
    <w:rsid w:val="00802CEA"/>
    <w:rsid w:val="00802D13"/>
    <w:rsid w:val="00802F16"/>
    <w:rsid w:val="00802F8F"/>
    <w:rsid w:val="00802FC2"/>
    <w:rsid w:val="00802FF4"/>
    <w:rsid w:val="00803036"/>
    <w:rsid w:val="008030F8"/>
    <w:rsid w:val="008031EB"/>
    <w:rsid w:val="0080322C"/>
    <w:rsid w:val="008032AF"/>
    <w:rsid w:val="008032EF"/>
    <w:rsid w:val="008033DD"/>
    <w:rsid w:val="0080343E"/>
    <w:rsid w:val="00803448"/>
    <w:rsid w:val="00803466"/>
    <w:rsid w:val="008034D0"/>
    <w:rsid w:val="008034D5"/>
    <w:rsid w:val="008034F3"/>
    <w:rsid w:val="0080352E"/>
    <w:rsid w:val="00803587"/>
    <w:rsid w:val="00803598"/>
    <w:rsid w:val="00803611"/>
    <w:rsid w:val="00803667"/>
    <w:rsid w:val="00803675"/>
    <w:rsid w:val="008036E7"/>
    <w:rsid w:val="008037AD"/>
    <w:rsid w:val="008037C0"/>
    <w:rsid w:val="008037ED"/>
    <w:rsid w:val="008038F9"/>
    <w:rsid w:val="00803925"/>
    <w:rsid w:val="00803A2D"/>
    <w:rsid w:val="00803A7D"/>
    <w:rsid w:val="00803AC7"/>
    <w:rsid w:val="00803B4F"/>
    <w:rsid w:val="00803B6B"/>
    <w:rsid w:val="00803C88"/>
    <w:rsid w:val="00803D0C"/>
    <w:rsid w:val="00803D1C"/>
    <w:rsid w:val="00803D37"/>
    <w:rsid w:val="00803D4E"/>
    <w:rsid w:val="00803D73"/>
    <w:rsid w:val="00803D76"/>
    <w:rsid w:val="00803E81"/>
    <w:rsid w:val="00803EE1"/>
    <w:rsid w:val="00803EFA"/>
    <w:rsid w:val="0080403A"/>
    <w:rsid w:val="00804069"/>
    <w:rsid w:val="00804111"/>
    <w:rsid w:val="00804134"/>
    <w:rsid w:val="00804176"/>
    <w:rsid w:val="008041E1"/>
    <w:rsid w:val="008042E3"/>
    <w:rsid w:val="00804363"/>
    <w:rsid w:val="00804384"/>
    <w:rsid w:val="008043AB"/>
    <w:rsid w:val="008043D0"/>
    <w:rsid w:val="0080442D"/>
    <w:rsid w:val="00804437"/>
    <w:rsid w:val="008044DE"/>
    <w:rsid w:val="00804558"/>
    <w:rsid w:val="0080457A"/>
    <w:rsid w:val="0080460C"/>
    <w:rsid w:val="0080463C"/>
    <w:rsid w:val="00804654"/>
    <w:rsid w:val="008046B7"/>
    <w:rsid w:val="008046D1"/>
    <w:rsid w:val="008046DE"/>
    <w:rsid w:val="00804732"/>
    <w:rsid w:val="00804797"/>
    <w:rsid w:val="008047A4"/>
    <w:rsid w:val="008047B1"/>
    <w:rsid w:val="00804A04"/>
    <w:rsid w:val="00804A2F"/>
    <w:rsid w:val="00804A77"/>
    <w:rsid w:val="00804C56"/>
    <w:rsid w:val="00804CA2"/>
    <w:rsid w:val="00804CC0"/>
    <w:rsid w:val="00804CDE"/>
    <w:rsid w:val="00804D50"/>
    <w:rsid w:val="00804DCF"/>
    <w:rsid w:val="00804DDE"/>
    <w:rsid w:val="00804E50"/>
    <w:rsid w:val="00804EA2"/>
    <w:rsid w:val="00804EE3"/>
    <w:rsid w:val="00804FA7"/>
    <w:rsid w:val="00804FC3"/>
    <w:rsid w:val="00805134"/>
    <w:rsid w:val="0080515F"/>
    <w:rsid w:val="0080518D"/>
    <w:rsid w:val="008051A5"/>
    <w:rsid w:val="008051EF"/>
    <w:rsid w:val="00805273"/>
    <w:rsid w:val="0080527D"/>
    <w:rsid w:val="008052A5"/>
    <w:rsid w:val="0080533B"/>
    <w:rsid w:val="00805386"/>
    <w:rsid w:val="008053AA"/>
    <w:rsid w:val="008053E6"/>
    <w:rsid w:val="0080540A"/>
    <w:rsid w:val="0080544A"/>
    <w:rsid w:val="00805459"/>
    <w:rsid w:val="00805520"/>
    <w:rsid w:val="0080555B"/>
    <w:rsid w:val="00805637"/>
    <w:rsid w:val="0080569A"/>
    <w:rsid w:val="008056F5"/>
    <w:rsid w:val="00805750"/>
    <w:rsid w:val="0080578A"/>
    <w:rsid w:val="008057A2"/>
    <w:rsid w:val="00805823"/>
    <w:rsid w:val="008058F3"/>
    <w:rsid w:val="00805978"/>
    <w:rsid w:val="00805A09"/>
    <w:rsid w:val="00805A60"/>
    <w:rsid w:val="00805AA2"/>
    <w:rsid w:val="00805AC9"/>
    <w:rsid w:val="00805B13"/>
    <w:rsid w:val="00805B46"/>
    <w:rsid w:val="00805B5B"/>
    <w:rsid w:val="00805B78"/>
    <w:rsid w:val="00805B9A"/>
    <w:rsid w:val="00805CDF"/>
    <w:rsid w:val="00805D25"/>
    <w:rsid w:val="00805D59"/>
    <w:rsid w:val="00805DC4"/>
    <w:rsid w:val="00805E72"/>
    <w:rsid w:val="00805F41"/>
    <w:rsid w:val="00805F6E"/>
    <w:rsid w:val="00805F77"/>
    <w:rsid w:val="00805FB7"/>
    <w:rsid w:val="00805FF6"/>
    <w:rsid w:val="00806021"/>
    <w:rsid w:val="00806029"/>
    <w:rsid w:val="0080616C"/>
    <w:rsid w:val="00806194"/>
    <w:rsid w:val="0080619D"/>
    <w:rsid w:val="0080619F"/>
    <w:rsid w:val="00806238"/>
    <w:rsid w:val="0080623A"/>
    <w:rsid w:val="008062AA"/>
    <w:rsid w:val="008062BF"/>
    <w:rsid w:val="0080636E"/>
    <w:rsid w:val="0080637F"/>
    <w:rsid w:val="0080638C"/>
    <w:rsid w:val="008063F3"/>
    <w:rsid w:val="00806514"/>
    <w:rsid w:val="0080654D"/>
    <w:rsid w:val="008065BC"/>
    <w:rsid w:val="0080662F"/>
    <w:rsid w:val="0080665C"/>
    <w:rsid w:val="00806681"/>
    <w:rsid w:val="008066AD"/>
    <w:rsid w:val="008066BF"/>
    <w:rsid w:val="0080678D"/>
    <w:rsid w:val="0080679B"/>
    <w:rsid w:val="008067A5"/>
    <w:rsid w:val="008067C2"/>
    <w:rsid w:val="00806875"/>
    <w:rsid w:val="00806888"/>
    <w:rsid w:val="008068B3"/>
    <w:rsid w:val="008068F4"/>
    <w:rsid w:val="00806916"/>
    <w:rsid w:val="0080696E"/>
    <w:rsid w:val="00806998"/>
    <w:rsid w:val="00806A4A"/>
    <w:rsid w:val="00806AAC"/>
    <w:rsid w:val="00806B00"/>
    <w:rsid w:val="00806B2F"/>
    <w:rsid w:val="00806B44"/>
    <w:rsid w:val="00806B66"/>
    <w:rsid w:val="00806BC0"/>
    <w:rsid w:val="00806CA6"/>
    <w:rsid w:val="00806CD3"/>
    <w:rsid w:val="00806D62"/>
    <w:rsid w:val="00806D90"/>
    <w:rsid w:val="00806DC0"/>
    <w:rsid w:val="00806DF8"/>
    <w:rsid w:val="00806E88"/>
    <w:rsid w:val="00806E97"/>
    <w:rsid w:val="00806EF5"/>
    <w:rsid w:val="00806F7D"/>
    <w:rsid w:val="00806FBA"/>
    <w:rsid w:val="00807021"/>
    <w:rsid w:val="008070A6"/>
    <w:rsid w:val="008070EB"/>
    <w:rsid w:val="008070F7"/>
    <w:rsid w:val="0080719B"/>
    <w:rsid w:val="008071D1"/>
    <w:rsid w:val="008071DD"/>
    <w:rsid w:val="008071FD"/>
    <w:rsid w:val="008072EA"/>
    <w:rsid w:val="00807331"/>
    <w:rsid w:val="0080743C"/>
    <w:rsid w:val="00807494"/>
    <w:rsid w:val="008074EF"/>
    <w:rsid w:val="00807502"/>
    <w:rsid w:val="0080752B"/>
    <w:rsid w:val="008075AA"/>
    <w:rsid w:val="0080764F"/>
    <w:rsid w:val="0080767D"/>
    <w:rsid w:val="008076B6"/>
    <w:rsid w:val="008076C5"/>
    <w:rsid w:val="0080770D"/>
    <w:rsid w:val="00807739"/>
    <w:rsid w:val="008077A0"/>
    <w:rsid w:val="008077AD"/>
    <w:rsid w:val="00807871"/>
    <w:rsid w:val="00807975"/>
    <w:rsid w:val="008079AD"/>
    <w:rsid w:val="00807A04"/>
    <w:rsid w:val="00807A1A"/>
    <w:rsid w:val="00807A34"/>
    <w:rsid w:val="00807A75"/>
    <w:rsid w:val="00807A8B"/>
    <w:rsid w:val="00807BA7"/>
    <w:rsid w:val="00807C0C"/>
    <w:rsid w:val="00807C85"/>
    <w:rsid w:val="00807CCB"/>
    <w:rsid w:val="00807D85"/>
    <w:rsid w:val="00807ED4"/>
    <w:rsid w:val="00807FAE"/>
    <w:rsid w:val="00810066"/>
    <w:rsid w:val="00810088"/>
    <w:rsid w:val="008100A3"/>
    <w:rsid w:val="008100B5"/>
    <w:rsid w:val="00810104"/>
    <w:rsid w:val="00810142"/>
    <w:rsid w:val="008101D4"/>
    <w:rsid w:val="00810245"/>
    <w:rsid w:val="00810295"/>
    <w:rsid w:val="008102B5"/>
    <w:rsid w:val="008102CB"/>
    <w:rsid w:val="0081031A"/>
    <w:rsid w:val="008103C1"/>
    <w:rsid w:val="00810437"/>
    <w:rsid w:val="0081043C"/>
    <w:rsid w:val="00810598"/>
    <w:rsid w:val="00810599"/>
    <w:rsid w:val="008105A4"/>
    <w:rsid w:val="008105B0"/>
    <w:rsid w:val="008105C2"/>
    <w:rsid w:val="008106B3"/>
    <w:rsid w:val="008106D9"/>
    <w:rsid w:val="0081071D"/>
    <w:rsid w:val="008107A0"/>
    <w:rsid w:val="008107AC"/>
    <w:rsid w:val="008107CA"/>
    <w:rsid w:val="008107D8"/>
    <w:rsid w:val="00810826"/>
    <w:rsid w:val="0081091C"/>
    <w:rsid w:val="0081092A"/>
    <w:rsid w:val="00810999"/>
    <w:rsid w:val="00810BF5"/>
    <w:rsid w:val="00810BFD"/>
    <w:rsid w:val="00810C6E"/>
    <w:rsid w:val="00810CB7"/>
    <w:rsid w:val="00810D01"/>
    <w:rsid w:val="00810D14"/>
    <w:rsid w:val="00810D2C"/>
    <w:rsid w:val="00810DA4"/>
    <w:rsid w:val="00810DF6"/>
    <w:rsid w:val="00810EF6"/>
    <w:rsid w:val="00810EFF"/>
    <w:rsid w:val="00810FA6"/>
    <w:rsid w:val="00811068"/>
    <w:rsid w:val="0081106F"/>
    <w:rsid w:val="008110C8"/>
    <w:rsid w:val="00811101"/>
    <w:rsid w:val="00811126"/>
    <w:rsid w:val="0081114E"/>
    <w:rsid w:val="00811167"/>
    <w:rsid w:val="00811293"/>
    <w:rsid w:val="00811334"/>
    <w:rsid w:val="00811335"/>
    <w:rsid w:val="00811351"/>
    <w:rsid w:val="00811356"/>
    <w:rsid w:val="0081136F"/>
    <w:rsid w:val="0081141E"/>
    <w:rsid w:val="00811444"/>
    <w:rsid w:val="0081151D"/>
    <w:rsid w:val="0081157B"/>
    <w:rsid w:val="008115DE"/>
    <w:rsid w:val="008115E0"/>
    <w:rsid w:val="00811603"/>
    <w:rsid w:val="0081166B"/>
    <w:rsid w:val="008116A9"/>
    <w:rsid w:val="00811775"/>
    <w:rsid w:val="008117BC"/>
    <w:rsid w:val="0081181B"/>
    <w:rsid w:val="00811877"/>
    <w:rsid w:val="00811934"/>
    <w:rsid w:val="008119B7"/>
    <w:rsid w:val="00811A1C"/>
    <w:rsid w:val="00811A44"/>
    <w:rsid w:val="00811A58"/>
    <w:rsid w:val="00811ACC"/>
    <w:rsid w:val="00811AFA"/>
    <w:rsid w:val="00811B05"/>
    <w:rsid w:val="00811B76"/>
    <w:rsid w:val="00811C20"/>
    <w:rsid w:val="00811EC1"/>
    <w:rsid w:val="00811F9B"/>
    <w:rsid w:val="00811FC0"/>
    <w:rsid w:val="00811FEB"/>
    <w:rsid w:val="0081207D"/>
    <w:rsid w:val="008120C7"/>
    <w:rsid w:val="008120E6"/>
    <w:rsid w:val="008121CB"/>
    <w:rsid w:val="008121E3"/>
    <w:rsid w:val="008121F5"/>
    <w:rsid w:val="00812223"/>
    <w:rsid w:val="0081229C"/>
    <w:rsid w:val="008122E2"/>
    <w:rsid w:val="00812348"/>
    <w:rsid w:val="00812424"/>
    <w:rsid w:val="00812478"/>
    <w:rsid w:val="008124D4"/>
    <w:rsid w:val="008124EB"/>
    <w:rsid w:val="00812528"/>
    <w:rsid w:val="00812566"/>
    <w:rsid w:val="008125B9"/>
    <w:rsid w:val="008125C4"/>
    <w:rsid w:val="008125D8"/>
    <w:rsid w:val="0081260C"/>
    <w:rsid w:val="00812694"/>
    <w:rsid w:val="008126B6"/>
    <w:rsid w:val="00812708"/>
    <w:rsid w:val="0081277D"/>
    <w:rsid w:val="0081284D"/>
    <w:rsid w:val="0081284F"/>
    <w:rsid w:val="00812853"/>
    <w:rsid w:val="00812898"/>
    <w:rsid w:val="008128BF"/>
    <w:rsid w:val="00812912"/>
    <w:rsid w:val="00812946"/>
    <w:rsid w:val="00812967"/>
    <w:rsid w:val="00812980"/>
    <w:rsid w:val="00812996"/>
    <w:rsid w:val="008129D9"/>
    <w:rsid w:val="00812A6B"/>
    <w:rsid w:val="00812A8C"/>
    <w:rsid w:val="00812A8D"/>
    <w:rsid w:val="00812A9D"/>
    <w:rsid w:val="00812AE4"/>
    <w:rsid w:val="00812B07"/>
    <w:rsid w:val="00812B0D"/>
    <w:rsid w:val="00812B83"/>
    <w:rsid w:val="00812C4B"/>
    <w:rsid w:val="00812CA6"/>
    <w:rsid w:val="00812CFA"/>
    <w:rsid w:val="00812D37"/>
    <w:rsid w:val="00812DA5"/>
    <w:rsid w:val="00812DEB"/>
    <w:rsid w:val="00812DF8"/>
    <w:rsid w:val="00812E14"/>
    <w:rsid w:val="00812E56"/>
    <w:rsid w:val="00812E73"/>
    <w:rsid w:val="00812ED6"/>
    <w:rsid w:val="00812EEB"/>
    <w:rsid w:val="00812F03"/>
    <w:rsid w:val="008130C6"/>
    <w:rsid w:val="00813374"/>
    <w:rsid w:val="008134DA"/>
    <w:rsid w:val="008134FF"/>
    <w:rsid w:val="008135CC"/>
    <w:rsid w:val="008136E6"/>
    <w:rsid w:val="008136E9"/>
    <w:rsid w:val="00813794"/>
    <w:rsid w:val="0081387B"/>
    <w:rsid w:val="00813939"/>
    <w:rsid w:val="00813949"/>
    <w:rsid w:val="008139C8"/>
    <w:rsid w:val="008139E3"/>
    <w:rsid w:val="008139E7"/>
    <w:rsid w:val="00813A13"/>
    <w:rsid w:val="00813ACF"/>
    <w:rsid w:val="00813B79"/>
    <w:rsid w:val="00813B7F"/>
    <w:rsid w:val="00813BF7"/>
    <w:rsid w:val="00813C34"/>
    <w:rsid w:val="00813C4D"/>
    <w:rsid w:val="00813CC3"/>
    <w:rsid w:val="00813DA3"/>
    <w:rsid w:val="00813DAD"/>
    <w:rsid w:val="00813DF1"/>
    <w:rsid w:val="00813E60"/>
    <w:rsid w:val="00813EBE"/>
    <w:rsid w:val="00813F7E"/>
    <w:rsid w:val="00813F95"/>
    <w:rsid w:val="00814021"/>
    <w:rsid w:val="0081404D"/>
    <w:rsid w:val="008141DF"/>
    <w:rsid w:val="008141E8"/>
    <w:rsid w:val="00814260"/>
    <w:rsid w:val="00814269"/>
    <w:rsid w:val="00814278"/>
    <w:rsid w:val="008142B1"/>
    <w:rsid w:val="00814305"/>
    <w:rsid w:val="0081439B"/>
    <w:rsid w:val="008143C1"/>
    <w:rsid w:val="00814463"/>
    <w:rsid w:val="008144EE"/>
    <w:rsid w:val="0081461D"/>
    <w:rsid w:val="00814669"/>
    <w:rsid w:val="008146E5"/>
    <w:rsid w:val="0081472E"/>
    <w:rsid w:val="008147DF"/>
    <w:rsid w:val="00814860"/>
    <w:rsid w:val="008148C3"/>
    <w:rsid w:val="0081491B"/>
    <w:rsid w:val="00814946"/>
    <w:rsid w:val="0081494D"/>
    <w:rsid w:val="008149DE"/>
    <w:rsid w:val="008149E8"/>
    <w:rsid w:val="00814A5A"/>
    <w:rsid w:val="00814B3C"/>
    <w:rsid w:val="00814B9E"/>
    <w:rsid w:val="00814C40"/>
    <w:rsid w:val="00814C99"/>
    <w:rsid w:val="00814D21"/>
    <w:rsid w:val="00814DB9"/>
    <w:rsid w:val="00814E4A"/>
    <w:rsid w:val="00814E9E"/>
    <w:rsid w:val="00814EA0"/>
    <w:rsid w:val="00814EA4"/>
    <w:rsid w:val="00814ED5"/>
    <w:rsid w:val="00814F1B"/>
    <w:rsid w:val="00814F68"/>
    <w:rsid w:val="00814FA9"/>
    <w:rsid w:val="00814FCC"/>
    <w:rsid w:val="00815013"/>
    <w:rsid w:val="008150D4"/>
    <w:rsid w:val="0081514D"/>
    <w:rsid w:val="0081518F"/>
    <w:rsid w:val="0081519C"/>
    <w:rsid w:val="008151B2"/>
    <w:rsid w:val="008151D6"/>
    <w:rsid w:val="00815207"/>
    <w:rsid w:val="00815255"/>
    <w:rsid w:val="00815314"/>
    <w:rsid w:val="0081536A"/>
    <w:rsid w:val="0081536F"/>
    <w:rsid w:val="0081538C"/>
    <w:rsid w:val="00815518"/>
    <w:rsid w:val="008155E6"/>
    <w:rsid w:val="008155E8"/>
    <w:rsid w:val="00815619"/>
    <w:rsid w:val="00815632"/>
    <w:rsid w:val="0081563B"/>
    <w:rsid w:val="008156BE"/>
    <w:rsid w:val="00815743"/>
    <w:rsid w:val="00815787"/>
    <w:rsid w:val="0081579A"/>
    <w:rsid w:val="008157BC"/>
    <w:rsid w:val="00815853"/>
    <w:rsid w:val="008158D2"/>
    <w:rsid w:val="0081593E"/>
    <w:rsid w:val="00815952"/>
    <w:rsid w:val="008159C3"/>
    <w:rsid w:val="008159F1"/>
    <w:rsid w:val="00815A67"/>
    <w:rsid w:val="00815A75"/>
    <w:rsid w:val="00815ABD"/>
    <w:rsid w:val="00815B1C"/>
    <w:rsid w:val="00815BEA"/>
    <w:rsid w:val="00815BF1"/>
    <w:rsid w:val="00815BF3"/>
    <w:rsid w:val="00815C8F"/>
    <w:rsid w:val="00815CB9"/>
    <w:rsid w:val="00815DE7"/>
    <w:rsid w:val="00815E9C"/>
    <w:rsid w:val="00815F11"/>
    <w:rsid w:val="00815F6F"/>
    <w:rsid w:val="00815F96"/>
    <w:rsid w:val="00815F9C"/>
    <w:rsid w:val="0081601C"/>
    <w:rsid w:val="008160A7"/>
    <w:rsid w:val="00816155"/>
    <w:rsid w:val="008161CB"/>
    <w:rsid w:val="0081627C"/>
    <w:rsid w:val="008162EA"/>
    <w:rsid w:val="00816307"/>
    <w:rsid w:val="00816324"/>
    <w:rsid w:val="00816339"/>
    <w:rsid w:val="00816389"/>
    <w:rsid w:val="00816398"/>
    <w:rsid w:val="008163B0"/>
    <w:rsid w:val="00816441"/>
    <w:rsid w:val="00816585"/>
    <w:rsid w:val="008165F1"/>
    <w:rsid w:val="0081663D"/>
    <w:rsid w:val="00816660"/>
    <w:rsid w:val="00816687"/>
    <w:rsid w:val="008166D4"/>
    <w:rsid w:val="0081671C"/>
    <w:rsid w:val="00816728"/>
    <w:rsid w:val="008167B3"/>
    <w:rsid w:val="008167CD"/>
    <w:rsid w:val="008167CF"/>
    <w:rsid w:val="008167F0"/>
    <w:rsid w:val="00816840"/>
    <w:rsid w:val="00816844"/>
    <w:rsid w:val="008168A4"/>
    <w:rsid w:val="008168BF"/>
    <w:rsid w:val="008169B8"/>
    <w:rsid w:val="00816B2D"/>
    <w:rsid w:val="00816B3B"/>
    <w:rsid w:val="00816B44"/>
    <w:rsid w:val="00816B9E"/>
    <w:rsid w:val="00816BA6"/>
    <w:rsid w:val="00816BCC"/>
    <w:rsid w:val="00816BE0"/>
    <w:rsid w:val="00816C22"/>
    <w:rsid w:val="00816C9F"/>
    <w:rsid w:val="00816CD9"/>
    <w:rsid w:val="00816CE1"/>
    <w:rsid w:val="00816E60"/>
    <w:rsid w:val="00816E94"/>
    <w:rsid w:val="00816F01"/>
    <w:rsid w:val="00816F32"/>
    <w:rsid w:val="00816F4F"/>
    <w:rsid w:val="00816F5A"/>
    <w:rsid w:val="00816FD2"/>
    <w:rsid w:val="00816FF4"/>
    <w:rsid w:val="00816FF7"/>
    <w:rsid w:val="0081701A"/>
    <w:rsid w:val="00817091"/>
    <w:rsid w:val="00817118"/>
    <w:rsid w:val="00817178"/>
    <w:rsid w:val="00817204"/>
    <w:rsid w:val="0081727E"/>
    <w:rsid w:val="00817329"/>
    <w:rsid w:val="00817417"/>
    <w:rsid w:val="0081743A"/>
    <w:rsid w:val="0081748F"/>
    <w:rsid w:val="008174B1"/>
    <w:rsid w:val="00817596"/>
    <w:rsid w:val="008175A2"/>
    <w:rsid w:val="008176B6"/>
    <w:rsid w:val="008178A7"/>
    <w:rsid w:val="0081794E"/>
    <w:rsid w:val="00817A31"/>
    <w:rsid w:val="00817A60"/>
    <w:rsid w:val="00817A76"/>
    <w:rsid w:val="00817B01"/>
    <w:rsid w:val="00817B29"/>
    <w:rsid w:val="00817BE3"/>
    <w:rsid w:val="00817C01"/>
    <w:rsid w:val="00817C21"/>
    <w:rsid w:val="00817C57"/>
    <w:rsid w:val="00817CF8"/>
    <w:rsid w:val="00817D1C"/>
    <w:rsid w:val="00817D34"/>
    <w:rsid w:val="00817D69"/>
    <w:rsid w:val="00817D7F"/>
    <w:rsid w:val="00817D99"/>
    <w:rsid w:val="00817DA0"/>
    <w:rsid w:val="00817DB3"/>
    <w:rsid w:val="00817DDE"/>
    <w:rsid w:val="00817E6F"/>
    <w:rsid w:val="00817E79"/>
    <w:rsid w:val="00817E8F"/>
    <w:rsid w:val="00817EE9"/>
    <w:rsid w:val="00817F96"/>
    <w:rsid w:val="00817FCD"/>
    <w:rsid w:val="00817FD7"/>
    <w:rsid w:val="00820135"/>
    <w:rsid w:val="00820143"/>
    <w:rsid w:val="00820197"/>
    <w:rsid w:val="008201A1"/>
    <w:rsid w:val="0082020E"/>
    <w:rsid w:val="0082024B"/>
    <w:rsid w:val="00820269"/>
    <w:rsid w:val="008202D2"/>
    <w:rsid w:val="008202FC"/>
    <w:rsid w:val="00820322"/>
    <w:rsid w:val="008203E9"/>
    <w:rsid w:val="008203F5"/>
    <w:rsid w:val="00820555"/>
    <w:rsid w:val="00820598"/>
    <w:rsid w:val="00820612"/>
    <w:rsid w:val="00820699"/>
    <w:rsid w:val="008207C8"/>
    <w:rsid w:val="0082083F"/>
    <w:rsid w:val="008208B4"/>
    <w:rsid w:val="00820A84"/>
    <w:rsid w:val="00820B22"/>
    <w:rsid w:val="00820BBA"/>
    <w:rsid w:val="00820BD9"/>
    <w:rsid w:val="00820C70"/>
    <w:rsid w:val="00820CE8"/>
    <w:rsid w:val="00820D09"/>
    <w:rsid w:val="00820DB6"/>
    <w:rsid w:val="00820DFD"/>
    <w:rsid w:val="00820E7E"/>
    <w:rsid w:val="00820F18"/>
    <w:rsid w:val="00820F30"/>
    <w:rsid w:val="00820F9B"/>
    <w:rsid w:val="00820FF3"/>
    <w:rsid w:val="00821014"/>
    <w:rsid w:val="00821041"/>
    <w:rsid w:val="0082105B"/>
    <w:rsid w:val="008210BE"/>
    <w:rsid w:val="008210CB"/>
    <w:rsid w:val="0082112C"/>
    <w:rsid w:val="0082112F"/>
    <w:rsid w:val="008211A6"/>
    <w:rsid w:val="0082128E"/>
    <w:rsid w:val="00821306"/>
    <w:rsid w:val="0082135D"/>
    <w:rsid w:val="008213EF"/>
    <w:rsid w:val="00821414"/>
    <w:rsid w:val="0082142F"/>
    <w:rsid w:val="00821447"/>
    <w:rsid w:val="00821459"/>
    <w:rsid w:val="0082147C"/>
    <w:rsid w:val="008214F5"/>
    <w:rsid w:val="0082150B"/>
    <w:rsid w:val="00821516"/>
    <w:rsid w:val="00821534"/>
    <w:rsid w:val="0082156C"/>
    <w:rsid w:val="0082156E"/>
    <w:rsid w:val="0082171A"/>
    <w:rsid w:val="0082174F"/>
    <w:rsid w:val="00821779"/>
    <w:rsid w:val="008217A5"/>
    <w:rsid w:val="008217AB"/>
    <w:rsid w:val="00821835"/>
    <w:rsid w:val="0082187E"/>
    <w:rsid w:val="008218DD"/>
    <w:rsid w:val="0082193B"/>
    <w:rsid w:val="008219E2"/>
    <w:rsid w:val="008219E9"/>
    <w:rsid w:val="00821ACE"/>
    <w:rsid w:val="00821B5A"/>
    <w:rsid w:val="00821C0B"/>
    <w:rsid w:val="00821C80"/>
    <w:rsid w:val="00821DA9"/>
    <w:rsid w:val="00821E32"/>
    <w:rsid w:val="00821FB0"/>
    <w:rsid w:val="00821FEE"/>
    <w:rsid w:val="008220D7"/>
    <w:rsid w:val="0082211C"/>
    <w:rsid w:val="00822123"/>
    <w:rsid w:val="0082219D"/>
    <w:rsid w:val="008221AA"/>
    <w:rsid w:val="008221B3"/>
    <w:rsid w:val="00822224"/>
    <w:rsid w:val="0082242E"/>
    <w:rsid w:val="00822487"/>
    <w:rsid w:val="008225A3"/>
    <w:rsid w:val="00822695"/>
    <w:rsid w:val="008226C9"/>
    <w:rsid w:val="00822728"/>
    <w:rsid w:val="008227DC"/>
    <w:rsid w:val="00822919"/>
    <w:rsid w:val="00822925"/>
    <w:rsid w:val="0082292B"/>
    <w:rsid w:val="00822A08"/>
    <w:rsid w:val="00822A22"/>
    <w:rsid w:val="00822A3F"/>
    <w:rsid w:val="00822B06"/>
    <w:rsid w:val="00822B2A"/>
    <w:rsid w:val="00822B7D"/>
    <w:rsid w:val="00822B7F"/>
    <w:rsid w:val="00822BD9"/>
    <w:rsid w:val="00822C25"/>
    <w:rsid w:val="00822C3E"/>
    <w:rsid w:val="00822C9B"/>
    <w:rsid w:val="00822CF2"/>
    <w:rsid w:val="00822D6E"/>
    <w:rsid w:val="00822D84"/>
    <w:rsid w:val="00822DA9"/>
    <w:rsid w:val="00822DB4"/>
    <w:rsid w:val="00822E2D"/>
    <w:rsid w:val="00822E81"/>
    <w:rsid w:val="00822E94"/>
    <w:rsid w:val="00822E9D"/>
    <w:rsid w:val="00822EAC"/>
    <w:rsid w:val="00822EAE"/>
    <w:rsid w:val="00822FA7"/>
    <w:rsid w:val="00823094"/>
    <w:rsid w:val="008230A1"/>
    <w:rsid w:val="00823136"/>
    <w:rsid w:val="00823188"/>
    <w:rsid w:val="0082318C"/>
    <w:rsid w:val="008231E7"/>
    <w:rsid w:val="0082329C"/>
    <w:rsid w:val="008232C9"/>
    <w:rsid w:val="008233C8"/>
    <w:rsid w:val="008235D5"/>
    <w:rsid w:val="008235FD"/>
    <w:rsid w:val="0082364D"/>
    <w:rsid w:val="0082365B"/>
    <w:rsid w:val="0082368E"/>
    <w:rsid w:val="008236C7"/>
    <w:rsid w:val="00823735"/>
    <w:rsid w:val="0082379B"/>
    <w:rsid w:val="0082390F"/>
    <w:rsid w:val="00823918"/>
    <w:rsid w:val="00823956"/>
    <w:rsid w:val="008239EE"/>
    <w:rsid w:val="00823B0C"/>
    <w:rsid w:val="00823C28"/>
    <w:rsid w:val="00823D55"/>
    <w:rsid w:val="00823D6D"/>
    <w:rsid w:val="00823E4B"/>
    <w:rsid w:val="00823E58"/>
    <w:rsid w:val="00823E5D"/>
    <w:rsid w:val="00823E7A"/>
    <w:rsid w:val="00823EA7"/>
    <w:rsid w:val="00823EB9"/>
    <w:rsid w:val="00823FCB"/>
    <w:rsid w:val="00823FD9"/>
    <w:rsid w:val="00823FFB"/>
    <w:rsid w:val="00824016"/>
    <w:rsid w:val="0082405A"/>
    <w:rsid w:val="0082413A"/>
    <w:rsid w:val="008241AD"/>
    <w:rsid w:val="00824298"/>
    <w:rsid w:val="008242D7"/>
    <w:rsid w:val="00824351"/>
    <w:rsid w:val="0082435A"/>
    <w:rsid w:val="0082435B"/>
    <w:rsid w:val="00824395"/>
    <w:rsid w:val="0082448C"/>
    <w:rsid w:val="00824507"/>
    <w:rsid w:val="00824517"/>
    <w:rsid w:val="0082451F"/>
    <w:rsid w:val="0082454A"/>
    <w:rsid w:val="00824659"/>
    <w:rsid w:val="00824661"/>
    <w:rsid w:val="00824711"/>
    <w:rsid w:val="00824751"/>
    <w:rsid w:val="0082483E"/>
    <w:rsid w:val="0082486D"/>
    <w:rsid w:val="00824897"/>
    <w:rsid w:val="00824932"/>
    <w:rsid w:val="00824AAF"/>
    <w:rsid w:val="00824B30"/>
    <w:rsid w:val="00824BFC"/>
    <w:rsid w:val="00824C19"/>
    <w:rsid w:val="00824C4C"/>
    <w:rsid w:val="00824D49"/>
    <w:rsid w:val="00824D51"/>
    <w:rsid w:val="00824D65"/>
    <w:rsid w:val="00824DA9"/>
    <w:rsid w:val="00824EBE"/>
    <w:rsid w:val="00824FAD"/>
    <w:rsid w:val="00824FC8"/>
    <w:rsid w:val="00825010"/>
    <w:rsid w:val="00825037"/>
    <w:rsid w:val="008250B8"/>
    <w:rsid w:val="00825132"/>
    <w:rsid w:val="0082514C"/>
    <w:rsid w:val="00825242"/>
    <w:rsid w:val="008252BE"/>
    <w:rsid w:val="008252C8"/>
    <w:rsid w:val="008252CB"/>
    <w:rsid w:val="008252F8"/>
    <w:rsid w:val="008253A7"/>
    <w:rsid w:val="008253B3"/>
    <w:rsid w:val="008253CD"/>
    <w:rsid w:val="008253D3"/>
    <w:rsid w:val="008253DE"/>
    <w:rsid w:val="008254E2"/>
    <w:rsid w:val="00825834"/>
    <w:rsid w:val="0082583B"/>
    <w:rsid w:val="0082583C"/>
    <w:rsid w:val="00825897"/>
    <w:rsid w:val="0082593C"/>
    <w:rsid w:val="00825A7B"/>
    <w:rsid w:val="00825A9F"/>
    <w:rsid w:val="00825AE4"/>
    <w:rsid w:val="00825AEE"/>
    <w:rsid w:val="00825B2C"/>
    <w:rsid w:val="00825B2D"/>
    <w:rsid w:val="00825BC0"/>
    <w:rsid w:val="00825BDC"/>
    <w:rsid w:val="00825BE4"/>
    <w:rsid w:val="00825C3B"/>
    <w:rsid w:val="00825C89"/>
    <w:rsid w:val="00825C8C"/>
    <w:rsid w:val="00825D21"/>
    <w:rsid w:val="00825D2F"/>
    <w:rsid w:val="00825D39"/>
    <w:rsid w:val="00825D5C"/>
    <w:rsid w:val="00825D61"/>
    <w:rsid w:val="00825D6E"/>
    <w:rsid w:val="00825D78"/>
    <w:rsid w:val="0082607A"/>
    <w:rsid w:val="008260E7"/>
    <w:rsid w:val="00826117"/>
    <w:rsid w:val="00826122"/>
    <w:rsid w:val="00826148"/>
    <w:rsid w:val="00826170"/>
    <w:rsid w:val="00826229"/>
    <w:rsid w:val="008262CB"/>
    <w:rsid w:val="0082633D"/>
    <w:rsid w:val="00826374"/>
    <w:rsid w:val="008263AB"/>
    <w:rsid w:val="0082641A"/>
    <w:rsid w:val="0082641F"/>
    <w:rsid w:val="00826498"/>
    <w:rsid w:val="008265CD"/>
    <w:rsid w:val="008265E4"/>
    <w:rsid w:val="0082662A"/>
    <w:rsid w:val="00826660"/>
    <w:rsid w:val="0082666E"/>
    <w:rsid w:val="00826689"/>
    <w:rsid w:val="008266C3"/>
    <w:rsid w:val="0082671F"/>
    <w:rsid w:val="00826734"/>
    <w:rsid w:val="00826749"/>
    <w:rsid w:val="008267A0"/>
    <w:rsid w:val="008267FA"/>
    <w:rsid w:val="0082683A"/>
    <w:rsid w:val="00826920"/>
    <w:rsid w:val="0082694D"/>
    <w:rsid w:val="00826988"/>
    <w:rsid w:val="008269D7"/>
    <w:rsid w:val="00826A2F"/>
    <w:rsid w:val="00826A45"/>
    <w:rsid w:val="00826AB0"/>
    <w:rsid w:val="00826B0B"/>
    <w:rsid w:val="00826B0D"/>
    <w:rsid w:val="00826BFA"/>
    <w:rsid w:val="00826C0D"/>
    <w:rsid w:val="00826C5A"/>
    <w:rsid w:val="00826C6B"/>
    <w:rsid w:val="00826C74"/>
    <w:rsid w:val="00826C7B"/>
    <w:rsid w:val="00826D58"/>
    <w:rsid w:val="00826D8F"/>
    <w:rsid w:val="00826E36"/>
    <w:rsid w:val="00826E89"/>
    <w:rsid w:val="00826F08"/>
    <w:rsid w:val="00826F0B"/>
    <w:rsid w:val="00826F29"/>
    <w:rsid w:val="00826F42"/>
    <w:rsid w:val="00826F51"/>
    <w:rsid w:val="00826F85"/>
    <w:rsid w:val="00826F90"/>
    <w:rsid w:val="00826FAA"/>
    <w:rsid w:val="00826FC8"/>
    <w:rsid w:val="00826FF6"/>
    <w:rsid w:val="00827034"/>
    <w:rsid w:val="00827091"/>
    <w:rsid w:val="008270A7"/>
    <w:rsid w:val="00827117"/>
    <w:rsid w:val="00827122"/>
    <w:rsid w:val="008271AA"/>
    <w:rsid w:val="00827226"/>
    <w:rsid w:val="00827302"/>
    <w:rsid w:val="00827316"/>
    <w:rsid w:val="0082735C"/>
    <w:rsid w:val="008273E1"/>
    <w:rsid w:val="00827455"/>
    <w:rsid w:val="00827463"/>
    <w:rsid w:val="0082748D"/>
    <w:rsid w:val="00827513"/>
    <w:rsid w:val="0082759B"/>
    <w:rsid w:val="00827615"/>
    <w:rsid w:val="00827789"/>
    <w:rsid w:val="008277F9"/>
    <w:rsid w:val="0082780C"/>
    <w:rsid w:val="0082781F"/>
    <w:rsid w:val="0082788D"/>
    <w:rsid w:val="008278EB"/>
    <w:rsid w:val="008279A5"/>
    <w:rsid w:val="00827A97"/>
    <w:rsid w:val="00827B37"/>
    <w:rsid w:val="00827B43"/>
    <w:rsid w:val="00827B44"/>
    <w:rsid w:val="00827BE2"/>
    <w:rsid w:val="00827CEC"/>
    <w:rsid w:val="00827D45"/>
    <w:rsid w:val="00827DF2"/>
    <w:rsid w:val="00827E24"/>
    <w:rsid w:val="00827E65"/>
    <w:rsid w:val="00827E70"/>
    <w:rsid w:val="00827EF4"/>
    <w:rsid w:val="00827F0D"/>
    <w:rsid w:val="00827F19"/>
    <w:rsid w:val="00827FD9"/>
    <w:rsid w:val="00830008"/>
    <w:rsid w:val="0083002E"/>
    <w:rsid w:val="00830030"/>
    <w:rsid w:val="0083006B"/>
    <w:rsid w:val="00830105"/>
    <w:rsid w:val="00830248"/>
    <w:rsid w:val="00830293"/>
    <w:rsid w:val="00830387"/>
    <w:rsid w:val="0083043B"/>
    <w:rsid w:val="0083051E"/>
    <w:rsid w:val="00830557"/>
    <w:rsid w:val="00830664"/>
    <w:rsid w:val="008306EE"/>
    <w:rsid w:val="008306FD"/>
    <w:rsid w:val="008306FE"/>
    <w:rsid w:val="00830795"/>
    <w:rsid w:val="008307BA"/>
    <w:rsid w:val="00830825"/>
    <w:rsid w:val="00830849"/>
    <w:rsid w:val="008308ED"/>
    <w:rsid w:val="00830952"/>
    <w:rsid w:val="0083098F"/>
    <w:rsid w:val="008309F3"/>
    <w:rsid w:val="00830A47"/>
    <w:rsid w:val="00830A62"/>
    <w:rsid w:val="00830A69"/>
    <w:rsid w:val="00830AC9"/>
    <w:rsid w:val="00830AD6"/>
    <w:rsid w:val="00830AE9"/>
    <w:rsid w:val="00830D20"/>
    <w:rsid w:val="00830D9E"/>
    <w:rsid w:val="00830DCB"/>
    <w:rsid w:val="00830E34"/>
    <w:rsid w:val="00830E63"/>
    <w:rsid w:val="00830EC2"/>
    <w:rsid w:val="00830F24"/>
    <w:rsid w:val="00830FAC"/>
    <w:rsid w:val="0083100D"/>
    <w:rsid w:val="00831034"/>
    <w:rsid w:val="00831037"/>
    <w:rsid w:val="0083106A"/>
    <w:rsid w:val="00831087"/>
    <w:rsid w:val="0083109F"/>
    <w:rsid w:val="008310A5"/>
    <w:rsid w:val="00831119"/>
    <w:rsid w:val="0083113D"/>
    <w:rsid w:val="00831140"/>
    <w:rsid w:val="008311CA"/>
    <w:rsid w:val="00831230"/>
    <w:rsid w:val="00831291"/>
    <w:rsid w:val="00831299"/>
    <w:rsid w:val="00831324"/>
    <w:rsid w:val="00831330"/>
    <w:rsid w:val="0083135F"/>
    <w:rsid w:val="008313BF"/>
    <w:rsid w:val="008313F2"/>
    <w:rsid w:val="0083145C"/>
    <w:rsid w:val="0083154C"/>
    <w:rsid w:val="00831669"/>
    <w:rsid w:val="00831702"/>
    <w:rsid w:val="008317D3"/>
    <w:rsid w:val="008317EE"/>
    <w:rsid w:val="008317F2"/>
    <w:rsid w:val="00831800"/>
    <w:rsid w:val="00831807"/>
    <w:rsid w:val="00831833"/>
    <w:rsid w:val="00831994"/>
    <w:rsid w:val="008319F3"/>
    <w:rsid w:val="00831A56"/>
    <w:rsid w:val="00831AA9"/>
    <w:rsid w:val="00831ADE"/>
    <w:rsid w:val="00831B52"/>
    <w:rsid w:val="00831B7B"/>
    <w:rsid w:val="00831BB5"/>
    <w:rsid w:val="00831C0C"/>
    <w:rsid w:val="00831C38"/>
    <w:rsid w:val="00831C96"/>
    <w:rsid w:val="00831CA2"/>
    <w:rsid w:val="00831D11"/>
    <w:rsid w:val="00831D4E"/>
    <w:rsid w:val="00831DBA"/>
    <w:rsid w:val="00831E09"/>
    <w:rsid w:val="00831EAC"/>
    <w:rsid w:val="00831F0B"/>
    <w:rsid w:val="00831F31"/>
    <w:rsid w:val="00831F52"/>
    <w:rsid w:val="00831F9E"/>
    <w:rsid w:val="00831FBF"/>
    <w:rsid w:val="00832070"/>
    <w:rsid w:val="008320D9"/>
    <w:rsid w:val="008321D8"/>
    <w:rsid w:val="008321F1"/>
    <w:rsid w:val="0083221C"/>
    <w:rsid w:val="00832237"/>
    <w:rsid w:val="0083233E"/>
    <w:rsid w:val="0083246F"/>
    <w:rsid w:val="008324B3"/>
    <w:rsid w:val="008324D6"/>
    <w:rsid w:val="008325E0"/>
    <w:rsid w:val="00832614"/>
    <w:rsid w:val="0083269D"/>
    <w:rsid w:val="0083278B"/>
    <w:rsid w:val="008327C3"/>
    <w:rsid w:val="0083284F"/>
    <w:rsid w:val="00832864"/>
    <w:rsid w:val="008329E2"/>
    <w:rsid w:val="008329FC"/>
    <w:rsid w:val="00832A2D"/>
    <w:rsid w:val="00832AF0"/>
    <w:rsid w:val="00832B51"/>
    <w:rsid w:val="00832BB6"/>
    <w:rsid w:val="00832BF0"/>
    <w:rsid w:val="00832C65"/>
    <w:rsid w:val="00832CFE"/>
    <w:rsid w:val="00832D70"/>
    <w:rsid w:val="00832DD8"/>
    <w:rsid w:val="00832DDB"/>
    <w:rsid w:val="00832DFE"/>
    <w:rsid w:val="00832E03"/>
    <w:rsid w:val="00832EC8"/>
    <w:rsid w:val="00832F84"/>
    <w:rsid w:val="0083303E"/>
    <w:rsid w:val="008330CF"/>
    <w:rsid w:val="00833109"/>
    <w:rsid w:val="0083312D"/>
    <w:rsid w:val="00833133"/>
    <w:rsid w:val="0083325A"/>
    <w:rsid w:val="008332FC"/>
    <w:rsid w:val="00833336"/>
    <w:rsid w:val="00833369"/>
    <w:rsid w:val="0083338A"/>
    <w:rsid w:val="0083358B"/>
    <w:rsid w:val="00833597"/>
    <w:rsid w:val="008335BE"/>
    <w:rsid w:val="0083367D"/>
    <w:rsid w:val="008336EE"/>
    <w:rsid w:val="008337C1"/>
    <w:rsid w:val="008337F4"/>
    <w:rsid w:val="008337FE"/>
    <w:rsid w:val="00833888"/>
    <w:rsid w:val="00833981"/>
    <w:rsid w:val="008339A5"/>
    <w:rsid w:val="008339D6"/>
    <w:rsid w:val="008339E2"/>
    <w:rsid w:val="00833A0D"/>
    <w:rsid w:val="00833C5C"/>
    <w:rsid w:val="00833C8E"/>
    <w:rsid w:val="00833D53"/>
    <w:rsid w:val="00833D68"/>
    <w:rsid w:val="00833DAF"/>
    <w:rsid w:val="00833DCE"/>
    <w:rsid w:val="00833E3B"/>
    <w:rsid w:val="00833F2C"/>
    <w:rsid w:val="00833F40"/>
    <w:rsid w:val="00833F69"/>
    <w:rsid w:val="0083403D"/>
    <w:rsid w:val="0083409C"/>
    <w:rsid w:val="008341AC"/>
    <w:rsid w:val="00834206"/>
    <w:rsid w:val="00834228"/>
    <w:rsid w:val="0083427E"/>
    <w:rsid w:val="008342A0"/>
    <w:rsid w:val="00834384"/>
    <w:rsid w:val="008343C5"/>
    <w:rsid w:val="00834489"/>
    <w:rsid w:val="008344CC"/>
    <w:rsid w:val="0083465D"/>
    <w:rsid w:val="0083469C"/>
    <w:rsid w:val="0083483A"/>
    <w:rsid w:val="00834871"/>
    <w:rsid w:val="00834972"/>
    <w:rsid w:val="00834AA0"/>
    <w:rsid w:val="00834AF4"/>
    <w:rsid w:val="00834B43"/>
    <w:rsid w:val="00834C1F"/>
    <w:rsid w:val="00834C98"/>
    <w:rsid w:val="00834CDA"/>
    <w:rsid w:val="00834CDB"/>
    <w:rsid w:val="00834D31"/>
    <w:rsid w:val="00834D8E"/>
    <w:rsid w:val="00834E35"/>
    <w:rsid w:val="00834E38"/>
    <w:rsid w:val="00834E5F"/>
    <w:rsid w:val="00834F22"/>
    <w:rsid w:val="00834F9D"/>
    <w:rsid w:val="00834FA5"/>
    <w:rsid w:val="008350A7"/>
    <w:rsid w:val="0083514D"/>
    <w:rsid w:val="008351B4"/>
    <w:rsid w:val="008352AA"/>
    <w:rsid w:val="008352FF"/>
    <w:rsid w:val="0083539F"/>
    <w:rsid w:val="00835434"/>
    <w:rsid w:val="00835435"/>
    <w:rsid w:val="0083562C"/>
    <w:rsid w:val="0083571F"/>
    <w:rsid w:val="0083580A"/>
    <w:rsid w:val="0083582F"/>
    <w:rsid w:val="00835864"/>
    <w:rsid w:val="00835898"/>
    <w:rsid w:val="008358CF"/>
    <w:rsid w:val="008358D8"/>
    <w:rsid w:val="00835982"/>
    <w:rsid w:val="008359A8"/>
    <w:rsid w:val="00835A0C"/>
    <w:rsid w:val="00835A50"/>
    <w:rsid w:val="00835ABF"/>
    <w:rsid w:val="00835B9A"/>
    <w:rsid w:val="00835BA9"/>
    <w:rsid w:val="00835BF7"/>
    <w:rsid w:val="00835C13"/>
    <w:rsid w:val="00835C25"/>
    <w:rsid w:val="00835C6A"/>
    <w:rsid w:val="00835CCD"/>
    <w:rsid w:val="00835CCF"/>
    <w:rsid w:val="00835D34"/>
    <w:rsid w:val="00835D4D"/>
    <w:rsid w:val="00835E4B"/>
    <w:rsid w:val="00835E79"/>
    <w:rsid w:val="00835EEC"/>
    <w:rsid w:val="00835F17"/>
    <w:rsid w:val="00835FD9"/>
    <w:rsid w:val="00836041"/>
    <w:rsid w:val="0083617A"/>
    <w:rsid w:val="008361D2"/>
    <w:rsid w:val="0083625C"/>
    <w:rsid w:val="00836263"/>
    <w:rsid w:val="008362BA"/>
    <w:rsid w:val="0083636D"/>
    <w:rsid w:val="0083638F"/>
    <w:rsid w:val="008363C7"/>
    <w:rsid w:val="00836404"/>
    <w:rsid w:val="00836425"/>
    <w:rsid w:val="008364B1"/>
    <w:rsid w:val="008364C0"/>
    <w:rsid w:val="008364DE"/>
    <w:rsid w:val="00836528"/>
    <w:rsid w:val="00836593"/>
    <w:rsid w:val="008365FC"/>
    <w:rsid w:val="008365FE"/>
    <w:rsid w:val="00836617"/>
    <w:rsid w:val="008366AE"/>
    <w:rsid w:val="00836771"/>
    <w:rsid w:val="008367BD"/>
    <w:rsid w:val="008367E8"/>
    <w:rsid w:val="00836803"/>
    <w:rsid w:val="00836892"/>
    <w:rsid w:val="00836905"/>
    <w:rsid w:val="00836964"/>
    <w:rsid w:val="008369A2"/>
    <w:rsid w:val="008369B4"/>
    <w:rsid w:val="008369BB"/>
    <w:rsid w:val="008369C9"/>
    <w:rsid w:val="008369CC"/>
    <w:rsid w:val="00836A02"/>
    <w:rsid w:val="00836A4F"/>
    <w:rsid w:val="00836A86"/>
    <w:rsid w:val="00836ACB"/>
    <w:rsid w:val="00836AFD"/>
    <w:rsid w:val="00836B05"/>
    <w:rsid w:val="00836B59"/>
    <w:rsid w:val="00836B9F"/>
    <w:rsid w:val="00836BFE"/>
    <w:rsid w:val="00836C4F"/>
    <w:rsid w:val="00836CF4"/>
    <w:rsid w:val="00836D3C"/>
    <w:rsid w:val="00836D8A"/>
    <w:rsid w:val="00836E0D"/>
    <w:rsid w:val="00836EC2"/>
    <w:rsid w:val="00836F69"/>
    <w:rsid w:val="00836F76"/>
    <w:rsid w:val="00837030"/>
    <w:rsid w:val="00837076"/>
    <w:rsid w:val="00837098"/>
    <w:rsid w:val="00837197"/>
    <w:rsid w:val="00837259"/>
    <w:rsid w:val="008372CC"/>
    <w:rsid w:val="00837402"/>
    <w:rsid w:val="0083746A"/>
    <w:rsid w:val="008374EF"/>
    <w:rsid w:val="0083753B"/>
    <w:rsid w:val="00837541"/>
    <w:rsid w:val="008375EA"/>
    <w:rsid w:val="00837688"/>
    <w:rsid w:val="008378D9"/>
    <w:rsid w:val="00837979"/>
    <w:rsid w:val="00837991"/>
    <w:rsid w:val="00837A37"/>
    <w:rsid w:val="00837A97"/>
    <w:rsid w:val="00837AD8"/>
    <w:rsid w:val="00837C07"/>
    <w:rsid w:val="00837C53"/>
    <w:rsid w:val="00837C84"/>
    <w:rsid w:val="00837D1F"/>
    <w:rsid w:val="00837DA5"/>
    <w:rsid w:val="00837E37"/>
    <w:rsid w:val="00837E67"/>
    <w:rsid w:val="00837EC7"/>
    <w:rsid w:val="00840010"/>
    <w:rsid w:val="00840019"/>
    <w:rsid w:val="008400FF"/>
    <w:rsid w:val="00840123"/>
    <w:rsid w:val="0084013A"/>
    <w:rsid w:val="00840188"/>
    <w:rsid w:val="008401AE"/>
    <w:rsid w:val="008401B5"/>
    <w:rsid w:val="008403E8"/>
    <w:rsid w:val="008403F3"/>
    <w:rsid w:val="00840421"/>
    <w:rsid w:val="008404FA"/>
    <w:rsid w:val="00840507"/>
    <w:rsid w:val="00840567"/>
    <w:rsid w:val="008405D6"/>
    <w:rsid w:val="0084061A"/>
    <w:rsid w:val="0084063B"/>
    <w:rsid w:val="00840644"/>
    <w:rsid w:val="008406D9"/>
    <w:rsid w:val="008407F3"/>
    <w:rsid w:val="008408A5"/>
    <w:rsid w:val="008408AC"/>
    <w:rsid w:val="008408C3"/>
    <w:rsid w:val="008408E5"/>
    <w:rsid w:val="00840996"/>
    <w:rsid w:val="008409B7"/>
    <w:rsid w:val="008409E6"/>
    <w:rsid w:val="00840A00"/>
    <w:rsid w:val="00840A11"/>
    <w:rsid w:val="00840A65"/>
    <w:rsid w:val="00840AB4"/>
    <w:rsid w:val="00840AE5"/>
    <w:rsid w:val="00840C17"/>
    <w:rsid w:val="00840C20"/>
    <w:rsid w:val="00840C48"/>
    <w:rsid w:val="00840D41"/>
    <w:rsid w:val="00840D91"/>
    <w:rsid w:val="00840E95"/>
    <w:rsid w:val="00840EEB"/>
    <w:rsid w:val="00840F43"/>
    <w:rsid w:val="00840F8D"/>
    <w:rsid w:val="00840F9D"/>
    <w:rsid w:val="00840FB6"/>
    <w:rsid w:val="00841021"/>
    <w:rsid w:val="008411D5"/>
    <w:rsid w:val="00841232"/>
    <w:rsid w:val="00841242"/>
    <w:rsid w:val="0084132E"/>
    <w:rsid w:val="00841368"/>
    <w:rsid w:val="008413B0"/>
    <w:rsid w:val="008413FF"/>
    <w:rsid w:val="00841438"/>
    <w:rsid w:val="008414A0"/>
    <w:rsid w:val="00841574"/>
    <w:rsid w:val="008416ED"/>
    <w:rsid w:val="0084170B"/>
    <w:rsid w:val="00841802"/>
    <w:rsid w:val="00841815"/>
    <w:rsid w:val="00841880"/>
    <w:rsid w:val="00841897"/>
    <w:rsid w:val="0084190D"/>
    <w:rsid w:val="00841A68"/>
    <w:rsid w:val="00841AA0"/>
    <w:rsid w:val="00841AA4"/>
    <w:rsid w:val="00841AB5"/>
    <w:rsid w:val="00841B3B"/>
    <w:rsid w:val="00841B5B"/>
    <w:rsid w:val="00841BCE"/>
    <w:rsid w:val="00841C1D"/>
    <w:rsid w:val="00841CCB"/>
    <w:rsid w:val="00841D53"/>
    <w:rsid w:val="00841DBE"/>
    <w:rsid w:val="00841E73"/>
    <w:rsid w:val="00841E84"/>
    <w:rsid w:val="00841E88"/>
    <w:rsid w:val="00841E90"/>
    <w:rsid w:val="00841EC5"/>
    <w:rsid w:val="00842040"/>
    <w:rsid w:val="00842168"/>
    <w:rsid w:val="008421E2"/>
    <w:rsid w:val="00842214"/>
    <w:rsid w:val="00842223"/>
    <w:rsid w:val="0084234E"/>
    <w:rsid w:val="0084235C"/>
    <w:rsid w:val="00842375"/>
    <w:rsid w:val="008423CF"/>
    <w:rsid w:val="008423D1"/>
    <w:rsid w:val="00842452"/>
    <w:rsid w:val="0084246A"/>
    <w:rsid w:val="00842487"/>
    <w:rsid w:val="008424DA"/>
    <w:rsid w:val="00842577"/>
    <w:rsid w:val="008425FA"/>
    <w:rsid w:val="008426A1"/>
    <w:rsid w:val="008426A8"/>
    <w:rsid w:val="00842754"/>
    <w:rsid w:val="00842791"/>
    <w:rsid w:val="008427A8"/>
    <w:rsid w:val="00842807"/>
    <w:rsid w:val="008428D9"/>
    <w:rsid w:val="0084290D"/>
    <w:rsid w:val="00842934"/>
    <w:rsid w:val="00842B19"/>
    <w:rsid w:val="00842B6E"/>
    <w:rsid w:val="00842BBB"/>
    <w:rsid w:val="00842BC4"/>
    <w:rsid w:val="00842BC7"/>
    <w:rsid w:val="00842BD3"/>
    <w:rsid w:val="00842C17"/>
    <w:rsid w:val="00842C49"/>
    <w:rsid w:val="00842C4C"/>
    <w:rsid w:val="00842C5D"/>
    <w:rsid w:val="00842CDB"/>
    <w:rsid w:val="00842DAA"/>
    <w:rsid w:val="00842DAC"/>
    <w:rsid w:val="00842DF9"/>
    <w:rsid w:val="00842E32"/>
    <w:rsid w:val="00842F1B"/>
    <w:rsid w:val="00842FAB"/>
    <w:rsid w:val="00843058"/>
    <w:rsid w:val="0084306B"/>
    <w:rsid w:val="008430B6"/>
    <w:rsid w:val="008430B8"/>
    <w:rsid w:val="00843112"/>
    <w:rsid w:val="008431B2"/>
    <w:rsid w:val="008432C2"/>
    <w:rsid w:val="008432EE"/>
    <w:rsid w:val="00843379"/>
    <w:rsid w:val="0084338E"/>
    <w:rsid w:val="00843391"/>
    <w:rsid w:val="00843450"/>
    <w:rsid w:val="0084346E"/>
    <w:rsid w:val="008434E4"/>
    <w:rsid w:val="00843508"/>
    <w:rsid w:val="00843525"/>
    <w:rsid w:val="008435EB"/>
    <w:rsid w:val="008436D8"/>
    <w:rsid w:val="0084373F"/>
    <w:rsid w:val="00843830"/>
    <w:rsid w:val="00843832"/>
    <w:rsid w:val="008438E9"/>
    <w:rsid w:val="0084390B"/>
    <w:rsid w:val="0084398E"/>
    <w:rsid w:val="008439B2"/>
    <w:rsid w:val="00843A31"/>
    <w:rsid w:val="00843A95"/>
    <w:rsid w:val="00843BEB"/>
    <w:rsid w:val="00843C2B"/>
    <w:rsid w:val="00843C41"/>
    <w:rsid w:val="00843CB2"/>
    <w:rsid w:val="00843D3B"/>
    <w:rsid w:val="00843DA3"/>
    <w:rsid w:val="00843DCE"/>
    <w:rsid w:val="00843F81"/>
    <w:rsid w:val="0084401F"/>
    <w:rsid w:val="00844030"/>
    <w:rsid w:val="008440AA"/>
    <w:rsid w:val="0084418E"/>
    <w:rsid w:val="0084418F"/>
    <w:rsid w:val="0084420A"/>
    <w:rsid w:val="00844291"/>
    <w:rsid w:val="008442B3"/>
    <w:rsid w:val="008442D1"/>
    <w:rsid w:val="0084430A"/>
    <w:rsid w:val="0084439B"/>
    <w:rsid w:val="008443DF"/>
    <w:rsid w:val="00844494"/>
    <w:rsid w:val="008444DA"/>
    <w:rsid w:val="0084454F"/>
    <w:rsid w:val="0084467A"/>
    <w:rsid w:val="00844685"/>
    <w:rsid w:val="008446F5"/>
    <w:rsid w:val="00844706"/>
    <w:rsid w:val="00844739"/>
    <w:rsid w:val="00844843"/>
    <w:rsid w:val="00844938"/>
    <w:rsid w:val="0084493E"/>
    <w:rsid w:val="00844948"/>
    <w:rsid w:val="00844A3B"/>
    <w:rsid w:val="00844A5F"/>
    <w:rsid w:val="00844AD8"/>
    <w:rsid w:val="00844AFA"/>
    <w:rsid w:val="00844B8E"/>
    <w:rsid w:val="00844C17"/>
    <w:rsid w:val="00844C70"/>
    <w:rsid w:val="00844D57"/>
    <w:rsid w:val="00844DC6"/>
    <w:rsid w:val="00844E4F"/>
    <w:rsid w:val="00844ED6"/>
    <w:rsid w:val="00844ED7"/>
    <w:rsid w:val="00844F1A"/>
    <w:rsid w:val="00844F31"/>
    <w:rsid w:val="00844FB3"/>
    <w:rsid w:val="00844FE8"/>
    <w:rsid w:val="00844FEF"/>
    <w:rsid w:val="00845039"/>
    <w:rsid w:val="00845055"/>
    <w:rsid w:val="008450CE"/>
    <w:rsid w:val="00845360"/>
    <w:rsid w:val="008453FE"/>
    <w:rsid w:val="00845437"/>
    <w:rsid w:val="0084546E"/>
    <w:rsid w:val="00845507"/>
    <w:rsid w:val="008455CE"/>
    <w:rsid w:val="008455F3"/>
    <w:rsid w:val="008456E5"/>
    <w:rsid w:val="0084577F"/>
    <w:rsid w:val="008457CC"/>
    <w:rsid w:val="0084580A"/>
    <w:rsid w:val="00845820"/>
    <w:rsid w:val="0084593B"/>
    <w:rsid w:val="0084596E"/>
    <w:rsid w:val="008459A3"/>
    <w:rsid w:val="00845A2C"/>
    <w:rsid w:val="00845A77"/>
    <w:rsid w:val="00845A9A"/>
    <w:rsid w:val="00845B0E"/>
    <w:rsid w:val="00845B64"/>
    <w:rsid w:val="00845B7D"/>
    <w:rsid w:val="00845B92"/>
    <w:rsid w:val="00845BDF"/>
    <w:rsid w:val="00845C3B"/>
    <w:rsid w:val="00845D2A"/>
    <w:rsid w:val="00845D87"/>
    <w:rsid w:val="00845DFC"/>
    <w:rsid w:val="00845E25"/>
    <w:rsid w:val="00845E32"/>
    <w:rsid w:val="00845E8C"/>
    <w:rsid w:val="00845ED6"/>
    <w:rsid w:val="00845F27"/>
    <w:rsid w:val="00845F98"/>
    <w:rsid w:val="0084604F"/>
    <w:rsid w:val="00846050"/>
    <w:rsid w:val="008460B9"/>
    <w:rsid w:val="008460DB"/>
    <w:rsid w:val="008460DC"/>
    <w:rsid w:val="0084618C"/>
    <w:rsid w:val="008461E7"/>
    <w:rsid w:val="00846258"/>
    <w:rsid w:val="0084635E"/>
    <w:rsid w:val="008463C7"/>
    <w:rsid w:val="008464B8"/>
    <w:rsid w:val="008464E6"/>
    <w:rsid w:val="0084650D"/>
    <w:rsid w:val="00846522"/>
    <w:rsid w:val="0084655B"/>
    <w:rsid w:val="008465C4"/>
    <w:rsid w:val="008465EA"/>
    <w:rsid w:val="0084660A"/>
    <w:rsid w:val="00846680"/>
    <w:rsid w:val="008466C6"/>
    <w:rsid w:val="0084671D"/>
    <w:rsid w:val="00846724"/>
    <w:rsid w:val="00846783"/>
    <w:rsid w:val="00846842"/>
    <w:rsid w:val="00846873"/>
    <w:rsid w:val="0084687A"/>
    <w:rsid w:val="0084687F"/>
    <w:rsid w:val="00846882"/>
    <w:rsid w:val="008468BF"/>
    <w:rsid w:val="00846973"/>
    <w:rsid w:val="008469B2"/>
    <w:rsid w:val="008469B7"/>
    <w:rsid w:val="008469C2"/>
    <w:rsid w:val="008469FB"/>
    <w:rsid w:val="00846A1D"/>
    <w:rsid w:val="00846A76"/>
    <w:rsid w:val="00846ADC"/>
    <w:rsid w:val="00846AED"/>
    <w:rsid w:val="00846B31"/>
    <w:rsid w:val="00846B3A"/>
    <w:rsid w:val="00846B3D"/>
    <w:rsid w:val="00846BF2"/>
    <w:rsid w:val="00846C87"/>
    <w:rsid w:val="00846CDE"/>
    <w:rsid w:val="00846D25"/>
    <w:rsid w:val="00846D2D"/>
    <w:rsid w:val="00846D8F"/>
    <w:rsid w:val="00846E13"/>
    <w:rsid w:val="00846EAA"/>
    <w:rsid w:val="00846EC0"/>
    <w:rsid w:val="00846EC3"/>
    <w:rsid w:val="00846F0C"/>
    <w:rsid w:val="00846F72"/>
    <w:rsid w:val="00846FCE"/>
    <w:rsid w:val="00846FDA"/>
    <w:rsid w:val="00847068"/>
    <w:rsid w:val="00847086"/>
    <w:rsid w:val="008470BF"/>
    <w:rsid w:val="008470FA"/>
    <w:rsid w:val="00847106"/>
    <w:rsid w:val="0084718F"/>
    <w:rsid w:val="0084727F"/>
    <w:rsid w:val="00847285"/>
    <w:rsid w:val="008472BB"/>
    <w:rsid w:val="008472E8"/>
    <w:rsid w:val="008472F6"/>
    <w:rsid w:val="00847347"/>
    <w:rsid w:val="0084746E"/>
    <w:rsid w:val="008474AA"/>
    <w:rsid w:val="008474C0"/>
    <w:rsid w:val="0084752A"/>
    <w:rsid w:val="0084754B"/>
    <w:rsid w:val="00847551"/>
    <w:rsid w:val="00847578"/>
    <w:rsid w:val="00847700"/>
    <w:rsid w:val="00847823"/>
    <w:rsid w:val="00847825"/>
    <w:rsid w:val="008478CE"/>
    <w:rsid w:val="008478E5"/>
    <w:rsid w:val="008478E9"/>
    <w:rsid w:val="00847916"/>
    <w:rsid w:val="00847A30"/>
    <w:rsid w:val="00847A45"/>
    <w:rsid w:val="00847BD8"/>
    <w:rsid w:val="00847BD9"/>
    <w:rsid w:val="00847BE0"/>
    <w:rsid w:val="00847BE5"/>
    <w:rsid w:val="00847C01"/>
    <w:rsid w:val="00847CAF"/>
    <w:rsid w:val="00847D01"/>
    <w:rsid w:val="00847D39"/>
    <w:rsid w:val="00847D48"/>
    <w:rsid w:val="00847D88"/>
    <w:rsid w:val="00847D8E"/>
    <w:rsid w:val="00847E0B"/>
    <w:rsid w:val="00847E1A"/>
    <w:rsid w:val="00847E2D"/>
    <w:rsid w:val="00847E3A"/>
    <w:rsid w:val="00847E40"/>
    <w:rsid w:val="00847F04"/>
    <w:rsid w:val="00847F39"/>
    <w:rsid w:val="00847FBA"/>
    <w:rsid w:val="0085003E"/>
    <w:rsid w:val="008500AA"/>
    <w:rsid w:val="008500EA"/>
    <w:rsid w:val="008500F1"/>
    <w:rsid w:val="008500FB"/>
    <w:rsid w:val="0085010F"/>
    <w:rsid w:val="00850115"/>
    <w:rsid w:val="00850131"/>
    <w:rsid w:val="0085019C"/>
    <w:rsid w:val="00850264"/>
    <w:rsid w:val="0085028C"/>
    <w:rsid w:val="008502D2"/>
    <w:rsid w:val="008502DF"/>
    <w:rsid w:val="00850395"/>
    <w:rsid w:val="00850429"/>
    <w:rsid w:val="008504B1"/>
    <w:rsid w:val="00850513"/>
    <w:rsid w:val="00850514"/>
    <w:rsid w:val="00850553"/>
    <w:rsid w:val="00850564"/>
    <w:rsid w:val="0085058D"/>
    <w:rsid w:val="008505DD"/>
    <w:rsid w:val="0085060A"/>
    <w:rsid w:val="00850663"/>
    <w:rsid w:val="008506DB"/>
    <w:rsid w:val="008506E9"/>
    <w:rsid w:val="008508CB"/>
    <w:rsid w:val="008508CC"/>
    <w:rsid w:val="008508CE"/>
    <w:rsid w:val="008508D2"/>
    <w:rsid w:val="008508EB"/>
    <w:rsid w:val="00850A23"/>
    <w:rsid w:val="00850A85"/>
    <w:rsid w:val="00850AED"/>
    <w:rsid w:val="00850B50"/>
    <w:rsid w:val="00850BC3"/>
    <w:rsid w:val="00850BE3"/>
    <w:rsid w:val="00850C3F"/>
    <w:rsid w:val="00850D00"/>
    <w:rsid w:val="00850D1E"/>
    <w:rsid w:val="00850D6D"/>
    <w:rsid w:val="00850DA0"/>
    <w:rsid w:val="00850DE5"/>
    <w:rsid w:val="00850E90"/>
    <w:rsid w:val="00850EFE"/>
    <w:rsid w:val="00850F28"/>
    <w:rsid w:val="00850F9D"/>
    <w:rsid w:val="00850FFC"/>
    <w:rsid w:val="00851045"/>
    <w:rsid w:val="008510BD"/>
    <w:rsid w:val="0085110B"/>
    <w:rsid w:val="0085113C"/>
    <w:rsid w:val="00851163"/>
    <w:rsid w:val="0085116C"/>
    <w:rsid w:val="00851189"/>
    <w:rsid w:val="008511E5"/>
    <w:rsid w:val="00851260"/>
    <w:rsid w:val="0085130A"/>
    <w:rsid w:val="00851392"/>
    <w:rsid w:val="00851560"/>
    <w:rsid w:val="00851649"/>
    <w:rsid w:val="00851682"/>
    <w:rsid w:val="008516AE"/>
    <w:rsid w:val="00851807"/>
    <w:rsid w:val="00851856"/>
    <w:rsid w:val="008518BB"/>
    <w:rsid w:val="008518DD"/>
    <w:rsid w:val="008518FE"/>
    <w:rsid w:val="008519A3"/>
    <w:rsid w:val="00851AB8"/>
    <w:rsid w:val="00851ABA"/>
    <w:rsid w:val="00851AEE"/>
    <w:rsid w:val="00851C17"/>
    <w:rsid w:val="00851C81"/>
    <w:rsid w:val="00851CC8"/>
    <w:rsid w:val="00851D73"/>
    <w:rsid w:val="00851D82"/>
    <w:rsid w:val="00851EBE"/>
    <w:rsid w:val="00851F4E"/>
    <w:rsid w:val="00851F9E"/>
    <w:rsid w:val="00852019"/>
    <w:rsid w:val="0085203F"/>
    <w:rsid w:val="00852062"/>
    <w:rsid w:val="00852082"/>
    <w:rsid w:val="00852152"/>
    <w:rsid w:val="00852166"/>
    <w:rsid w:val="00852173"/>
    <w:rsid w:val="00852177"/>
    <w:rsid w:val="00852208"/>
    <w:rsid w:val="0085224F"/>
    <w:rsid w:val="008522CB"/>
    <w:rsid w:val="00852368"/>
    <w:rsid w:val="008523C1"/>
    <w:rsid w:val="0085242D"/>
    <w:rsid w:val="008524AC"/>
    <w:rsid w:val="00852522"/>
    <w:rsid w:val="00852538"/>
    <w:rsid w:val="00852597"/>
    <w:rsid w:val="00852614"/>
    <w:rsid w:val="00852656"/>
    <w:rsid w:val="00852662"/>
    <w:rsid w:val="008526D7"/>
    <w:rsid w:val="00852723"/>
    <w:rsid w:val="008527B1"/>
    <w:rsid w:val="00852843"/>
    <w:rsid w:val="00852852"/>
    <w:rsid w:val="008528CF"/>
    <w:rsid w:val="00852992"/>
    <w:rsid w:val="00852993"/>
    <w:rsid w:val="008529C2"/>
    <w:rsid w:val="00852AF6"/>
    <w:rsid w:val="00852B72"/>
    <w:rsid w:val="00852BA6"/>
    <w:rsid w:val="00852BDD"/>
    <w:rsid w:val="00852C1C"/>
    <w:rsid w:val="00852C65"/>
    <w:rsid w:val="00852C88"/>
    <w:rsid w:val="00852CF8"/>
    <w:rsid w:val="00852D4C"/>
    <w:rsid w:val="00852D99"/>
    <w:rsid w:val="00852E3E"/>
    <w:rsid w:val="00852E57"/>
    <w:rsid w:val="00852F20"/>
    <w:rsid w:val="00852F30"/>
    <w:rsid w:val="00853021"/>
    <w:rsid w:val="00853037"/>
    <w:rsid w:val="0085326C"/>
    <w:rsid w:val="0085334A"/>
    <w:rsid w:val="008533AE"/>
    <w:rsid w:val="008533B2"/>
    <w:rsid w:val="008533CF"/>
    <w:rsid w:val="0085346B"/>
    <w:rsid w:val="008534B1"/>
    <w:rsid w:val="008534DE"/>
    <w:rsid w:val="008535C2"/>
    <w:rsid w:val="00853654"/>
    <w:rsid w:val="00853744"/>
    <w:rsid w:val="0085374E"/>
    <w:rsid w:val="00853791"/>
    <w:rsid w:val="00853815"/>
    <w:rsid w:val="008538E4"/>
    <w:rsid w:val="008539E5"/>
    <w:rsid w:val="008539F8"/>
    <w:rsid w:val="00853A99"/>
    <w:rsid w:val="00853AC3"/>
    <w:rsid w:val="00853B15"/>
    <w:rsid w:val="00853B36"/>
    <w:rsid w:val="00853B4B"/>
    <w:rsid w:val="00853B80"/>
    <w:rsid w:val="00853B87"/>
    <w:rsid w:val="00853B9A"/>
    <w:rsid w:val="00853C0D"/>
    <w:rsid w:val="00853C1B"/>
    <w:rsid w:val="00853CA3"/>
    <w:rsid w:val="00853CAD"/>
    <w:rsid w:val="00853CC6"/>
    <w:rsid w:val="00853D2D"/>
    <w:rsid w:val="00853D40"/>
    <w:rsid w:val="00853D76"/>
    <w:rsid w:val="00853E38"/>
    <w:rsid w:val="00853EFC"/>
    <w:rsid w:val="00853F93"/>
    <w:rsid w:val="00853FD9"/>
    <w:rsid w:val="00853FFD"/>
    <w:rsid w:val="00854055"/>
    <w:rsid w:val="00854074"/>
    <w:rsid w:val="008540A2"/>
    <w:rsid w:val="00854172"/>
    <w:rsid w:val="00854178"/>
    <w:rsid w:val="00854286"/>
    <w:rsid w:val="008543B7"/>
    <w:rsid w:val="0085457F"/>
    <w:rsid w:val="008545A0"/>
    <w:rsid w:val="008545A6"/>
    <w:rsid w:val="0085463B"/>
    <w:rsid w:val="00854698"/>
    <w:rsid w:val="008546B8"/>
    <w:rsid w:val="008546C6"/>
    <w:rsid w:val="008546D0"/>
    <w:rsid w:val="00854719"/>
    <w:rsid w:val="00854729"/>
    <w:rsid w:val="00854730"/>
    <w:rsid w:val="00854837"/>
    <w:rsid w:val="0085487A"/>
    <w:rsid w:val="0085488E"/>
    <w:rsid w:val="00854898"/>
    <w:rsid w:val="008548C2"/>
    <w:rsid w:val="008548CA"/>
    <w:rsid w:val="00854990"/>
    <w:rsid w:val="008549AB"/>
    <w:rsid w:val="008549ED"/>
    <w:rsid w:val="008549F1"/>
    <w:rsid w:val="00854AA6"/>
    <w:rsid w:val="00854B72"/>
    <w:rsid w:val="00854BB6"/>
    <w:rsid w:val="00854BF6"/>
    <w:rsid w:val="00854CE7"/>
    <w:rsid w:val="00854D01"/>
    <w:rsid w:val="00854D6C"/>
    <w:rsid w:val="00854E46"/>
    <w:rsid w:val="00854EC3"/>
    <w:rsid w:val="00854F08"/>
    <w:rsid w:val="00854FDA"/>
    <w:rsid w:val="00854FF6"/>
    <w:rsid w:val="00855020"/>
    <w:rsid w:val="00855072"/>
    <w:rsid w:val="0085508F"/>
    <w:rsid w:val="0085521D"/>
    <w:rsid w:val="00855249"/>
    <w:rsid w:val="00855290"/>
    <w:rsid w:val="00855299"/>
    <w:rsid w:val="008553B3"/>
    <w:rsid w:val="008553C8"/>
    <w:rsid w:val="008554AE"/>
    <w:rsid w:val="00855536"/>
    <w:rsid w:val="008555FE"/>
    <w:rsid w:val="008556E7"/>
    <w:rsid w:val="00855771"/>
    <w:rsid w:val="0085579D"/>
    <w:rsid w:val="008558E1"/>
    <w:rsid w:val="0085598D"/>
    <w:rsid w:val="00855A01"/>
    <w:rsid w:val="00855A69"/>
    <w:rsid w:val="00855AA3"/>
    <w:rsid w:val="00855AE9"/>
    <w:rsid w:val="00855CCF"/>
    <w:rsid w:val="00855D33"/>
    <w:rsid w:val="00855D82"/>
    <w:rsid w:val="00855DE1"/>
    <w:rsid w:val="00855F2C"/>
    <w:rsid w:val="00856000"/>
    <w:rsid w:val="00856001"/>
    <w:rsid w:val="00856095"/>
    <w:rsid w:val="0085609F"/>
    <w:rsid w:val="008561C6"/>
    <w:rsid w:val="00856216"/>
    <w:rsid w:val="00856229"/>
    <w:rsid w:val="00856235"/>
    <w:rsid w:val="008562F8"/>
    <w:rsid w:val="008563D8"/>
    <w:rsid w:val="008563DC"/>
    <w:rsid w:val="008563EE"/>
    <w:rsid w:val="00856515"/>
    <w:rsid w:val="00856545"/>
    <w:rsid w:val="008565D5"/>
    <w:rsid w:val="008566B5"/>
    <w:rsid w:val="00856717"/>
    <w:rsid w:val="0085690B"/>
    <w:rsid w:val="0085695C"/>
    <w:rsid w:val="00856981"/>
    <w:rsid w:val="008569B9"/>
    <w:rsid w:val="00856A55"/>
    <w:rsid w:val="00856A90"/>
    <w:rsid w:val="00856AD4"/>
    <w:rsid w:val="00856AF6"/>
    <w:rsid w:val="00856B2A"/>
    <w:rsid w:val="00856B30"/>
    <w:rsid w:val="00856B74"/>
    <w:rsid w:val="00856BB8"/>
    <w:rsid w:val="00856C51"/>
    <w:rsid w:val="00856C58"/>
    <w:rsid w:val="00856C71"/>
    <w:rsid w:val="00856CAB"/>
    <w:rsid w:val="00856D67"/>
    <w:rsid w:val="00856D6B"/>
    <w:rsid w:val="00856DAC"/>
    <w:rsid w:val="00856DBB"/>
    <w:rsid w:val="00856DD7"/>
    <w:rsid w:val="00856E22"/>
    <w:rsid w:val="00856F01"/>
    <w:rsid w:val="00856F10"/>
    <w:rsid w:val="00856FA3"/>
    <w:rsid w:val="00856FBB"/>
    <w:rsid w:val="00856FDC"/>
    <w:rsid w:val="0085704F"/>
    <w:rsid w:val="008570FA"/>
    <w:rsid w:val="0085711E"/>
    <w:rsid w:val="0085712A"/>
    <w:rsid w:val="0085714A"/>
    <w:rsid w:val="0085715C"/>
    <w:rsid w:val="00857169"/>
    <w:rsid w:val="0085717B"/>
    <w:rsid w:val="00857183"/>
    <w:rsid w:val="008571D0"/>
    <w:rsid w:val="008571D4"/>
    <w:rsid w:val="008571E4"/>
    <w:rsid w:val="008572E0"/>
    <w:rsid w:val="00857361"/>
    <w:rsid w:val="00857379"/>
    <w:rsid w:val="00857386"/>
    <w:rsid w:val="00857393"/>
    <w:rsid w:val="00857408"/>
    <w:rsid w:val="00857502"/>
    <w:rsid w:val="00857517"/>
    <w:rsid w:val="0085763B"/>
    <w:rsid w:val="00857649"/>
    <w:rsid w:val="008576B0"/>
    <w:rsid w:val="008576B3"/>
    <w:rsid w:val="008576FB"/>
    <w:rsid w:val="00857733"/>
    <w:rsid w:val="00857736"/>
    <w:rsid w:val="0085773F"/>
    <w:rsid w:val="0085774A"/>
    <w:rsid w:val="008577AE"/>
    <w:rsid w:val="00857803"/>
    <w:rsid w:val="0085784D"/>
    <w:rsid w:val="00857878"/>
    <w:rsid w:val="008578F9"/>
    <w:rsid w:val="00857A00"/>
    <w:rsid w:val="00857A42"/>
    <w:rsid w:val="00857B4E"/>
    <w:rsid w:val="00857B9B"/>
    <w:rsid w:val="00857BB2"/>
    <w:rsid w:val="00857BDE"/>
    <w:rsid w:val="00857C1B"/>
    <w:rsid w:val="00857C2B"/>
    <w:rsid w:val="00857CC9"/>
    <w:rsid w:val="00857CD7"/>
    <w:rsid w:val="00857CE3"/>
    <w:rsid w:val="00857D5C"/>
    <w:rsid w:val="00857D72"/>
    <w:rsid w:val="00857E40"/>
    <w:rsid w:val="00857E67"/>
    <w:rsid w:val="00857EA6"/>
    <w:rsid w:val="00857ECC"/>
    <w:rsid w:val="00857ECD"/>
    <w:rsid w:val="00857EF4"/>
    <w:rsid w:val="00857F27"/>
    <w:rsid w:val="00857F99"/>
    <w:rsid w:val="00860031"/>
    <w:rsid w:val="00860041"/>
    <w:rsid w:val="008600BF"/>
    <w:rsid w:val="008600C3"/>
    <w:rsid w:val="008600CF"/>
    <w:rsid w:val="0086015A"/>
    <w:rsid w:val="0086019C"/>
    <w:rsid w:val="00860336"/>
    <w:rsid w:val="00860342"/>
    <w:rsid w:val="00860365"/>
    <w:rsid w:val="00860384"/>
    <w:rsid w:val="008603A4"/>
    <w:rsid w:val="008603C1"/>
    <w:rsid w:val="008603DB"/>
    <w:rsid w:val="00860427"/>
    <w:rsid w:val="008604D3"/>
    <w:rsid w:val="008604F7"/>
    <w:rsid w:val="0086064B"/>
    <w:rsid w:val="00860669"/>
    <w:rsid w:val="008606D6"/>
    <w:rsid w:val="0086072E"/>
    <w:rsid w:val="00860760"/>
    <w:rsid w:val="00860772"/>
    <w:rsid w:val="008607C6"/>
    <w:rsid w:val="008607D2"/>
    <w:rsid w:val="008607F0"/>
    <w:rsid w:val="0086082A"/>
    <w:rsid w:val="0086083F"/>
    <w:rsid w:val="00860865"/>
    <w:rsid w:val="008608B9"/>
    <w:rsid w:val="008608F9"/>
    <w:rsid w:val="00860901"/>
    <w:rsid w:val="00860934"/>
    <w:rsid w:val="00860977"/>
    <w:rsid w:val="008609CA"/>
    <w:rsid w:val="00860AA0"/>
    <w:rsid w:val="00860AD8"/>
    <w:rsid w:val="00860B16"/>
    <w:rsid w:val="00860B4E"/>
    <w:rsid w:val="00860B50"/>
    <w:rsid w:val="00860B5A"/>
    <w:rsid w:val="00860C44"/>
    <w:rsid w:val="00860C83"/>
    <w:rsid w:val="00860C98"/>
    <w:rsid w:val="00860CB7"/>
    <w:rsid w:val="00860D21"/>
    <w:rsid w:val="00860DAE"/>
    <w:rsid w:val="00860DBF"/>
    <w:rsid w:val="00860EE3"/>
    <w:rsid w:val="00860F28"/>
    <w:rsid w:val="00860FC6"/>
    <w:rsid w:val="00861008"/>
    <w:rsid w:val="00861018"/>
    <w:rsid w:val="00861021"/>
    <w:rsid w:val="00861042"/>
    <w:rsid w:val="008610CC"/>
    <w:rsid w:val="008610CD"/>
    <w:rsid w:val="00861145"/>
    <w:rsid w:val="00861168"/>
    <w:rsid w:val="0086117D"/>
    <w:rsid w:val="008612A7"/>
    <w:rsid w:val="008612B8"/>
    <w:rsid w:val="008612DE"/>
    <w:rsid w:val="00861369"/>
    <w:rsid w:val="00861388"/>
    <w:rsid w:val="008613C5"/>
    <w:rsid w:val="00861423"/>
    <w:rsid w:val="00861456"/>
    <w:rsid w:val="008614C5"/>
    <w:rsid w:val="00861603"/>
    <w:rsid w:val="00861655"/>
    <w:rsid w:val="008616BD"/>
    <w:rsid w:val="008616F7"/>
    <w:rsid w:val="00861746"/>
    <w:rsid w:val="0086178A"/>
    <w:rsid w:val="008617C4"/>
    <w:rsid w:val="0086187B"/>
    <w:rsid w:val="008618F3"/>
    <w:rsid w:val="00861915"/>
    <w:rsid w:val="00861926"/>
    <w:rsid w:val="00861927"/>
    <w:rsid w:val="00861938"/>
    <w:rsid w:val="0086199C"/>
    <w:rsid w:val="008619D8"/>
    <w:rsid w:val="008619F5"/>
    <w:rsid w:val="00861A1F"/>
    <w:rsid w:val="00861ABB"/>
    <w:rsid w:val="00861AF4"/>
    <w:rsid w:val="00861B18"/>
    <w:rsid w:val="00861B40"/>
    <w:rsid w:val="00861B5E"/>
    <w:rsid w:val="00861C7D"/>
    <w:rsid w:val="00861D15"/>
    <w:rsid w:val="00861DEB"/>
    <w:rsid w:val="00861F21"/>
    <w:rsid w:val="00861FC0"/>
    <w:rsid w:val="00861FDD"/>
    <w:rsid w:val="00862018"/>
    <w:rsid w:val="0086201A"/>
    <w:rsid w:val="0086202F"/>
    <w:rsid w:val="0086203E"/>
    <w:rsid w:val="008621D3"/>
    <w:rsid w:val="00862212"/>
    <w:rsid w:val="00862238"/>
    <w:rsid w:val="00862257"/>
    <w:rsid w:val="00862296"/>
    <w:rsid w:val="008622C9"/>
    <w:rsid w:val="008622D0"/>
    <w:rsid w:val="008622D4"/>
    <w:rsid w:val="008623A9"/>
    <w:rsid w:val="008623EC"/>
    <w:rsid w:val="00862435"/>
    <w:rsid w:val="008624D3"/>
    <w:rsid w:val="0086255E"/>
    <w:rsid w:val="008626AF"/>
    <w:rsid w:val="008626EC"/>
    <w:rsid w:val="0086287B"/>
    <w:rsid w:val="00862941"/>
    <w:rsid w:val="008629CC"/>
    <w:rsid w:val="00862B05"/>
    <w:rsid w:val="00862B16"/>
    <w:rsid w:val="00862B22"/>
    <w:rsid w:val="00862B24"/>
    <w:rsid w:val="00862B81"/>
    <w:rsid w:val="00862BA9"/>
    <w:rsid w:val="00862C27"/>
    <w:rsid w:val="00862CD6"/>
    <w:rsid w:val="00862E02"/>
    <w:rsid w:val="00862F0F"/>
    <w:rsid w:val="00862F22"/>
    <w:rsid w:val="00862F34"/>
    <w:rsid w:val="00862F6B"/>
    <w:rsid w:val="00862F84"/>
    <w:rsid w:val="0086309A"/>
    <w:rsid w:val="0086311E"/>
    <w:rsid w:val="008631B7"/>
    <w:rsid w:val="008632D5"/>
    <w:rsid w:val="00863354"/>
    <w:rsid w:val="00863397"/>
    <w:rsid w:val="00863492"/>
    <w:rsid w:val="008634B5"/>
    <w:rsid w:val="008635CF"/>
    <w:rsid w:val="00863686"/>
    <w:rsid w:val="0086378C"/>
    <w:rsid w:val="00863791"/>
    <w:rsid w:val="008637B4"/>
    <w:rsid w:val="00863A0C"/>
    <w:rsid w:val="00863A3E"/>
    <w:rsid w:val="00863A4C"/>
    <w:rsid w:val="00863A65"/>
    <w:rsid w:val="00863B65"/>
    <w:rsid w:val="00863BCE"/>
    <w:rsid w:val="00863BF4"/>
    <w:rsid w:val="00863CEC"/>
    <w:rsid w:val="00863D0D"/>
    <w:rsid w:val="00863D10"/>
    <w:rsid w:val="00863DA1"/>
    <w:rsid w:val="00863E0C"/>
    <w:rsid w:val="00863E56"/>
    <w:rsid w:val="00863F05"/>
    <w:rsid w:val="00863F41"/>
    <w:rsid w:val="00863FA0"/>
    <w:rsid w:val="008640F4"/>
    <w:rsid w:val="0086410E"/>
    <w:rsid w:val="00864114"/>
    <w:rsid w:val="00864116"/>
    <w:rsid w:val="008641E3"/>
    <w:rsid w:val="0086425F"/>
    <w:rsid w:val="00864263"/>
    <w:rsid w:val="00864270"/>
    <w:rsid w:val="0086429B"/>
    <w:rsid w:val="00864352"/>
    <w:rsid w:val="0086441A"/>
    <w:rsid w:val="00864453"/>
    <w:rsid w:val="00864458"/>
    <w:rsid w:val="008644C0"/>
    <w:rsid w:val="008644C9"/>
    <w:rsid w:val="00864511"/>
    <w:rsid w:val="00864515"/>
    <w:rsid w:val="008645D2"/>
    <w:rsid w:val="00864610"/>
    <w:rsid w:val="00864628"/>
    <w:rsid w:val="0086462E"/>
    <w:rsid w:val="0086465D"/>
    <w:rsid w:val="0086466F"/>
    <w:rsid w:val="008646C5"/>
    <w:rsid w:val="008646CD"/>
    <w:rsid w:val="008646FF"/>
    <w:rsid w:val="00864714"/>
    <w:rsid w:val="00864784"/>
    <w:rsid w:val="008647FE"/>
    <w:rsid w:val="008648E8"/>
    <w:rsid w:val="008648F0"/>
    <w:rsid w:val="0086490F"/>
    <w:rsid w:val="00864935"/>
    <w:rsid w:val="00864A20"/>
    <w:rsid w:val="00864A2E"/>
    <w:rsid w:val="00864A58"/>
    <w:rsid w:val="00864ACC"/>
    <w:rsid w:val="00864AEF"/>
    <w:rsid w:val="00864B0E"/>
    <w:rsid w:val="00864B59"/>
    <w:rsid w:val="00864B90"/>
    <w:rsid w:val="00864C07"/>
    <w:rsid w:val="00864CE2"/>
    <w:rsid w:val="00864D11"/>
    <w:rsid w:val="00864D3A"/>
    <w:rsid w:val="00864D66"/>
    <w:rsid w:val="00864DA8"/>
    <w:rsid w:val="00864E5B"/>
    <w:rsid w:val="00864E61"/>
    <w:rsid w:val="00864E7D"/>
    <w:rsid w:val="00864F3D"/>
    <w:rsid w:val="00864FB1"/>
    <w:rsid w:val="00864FEF"/>
    <w:rsid w:val="00864FF1"/>
    <w:rsid w:val="0086501B"/>
    <w:rsid w:val="00865122"/>
    <w:rsid w:val="0086513B"/>
    <w:rsid w:val="0086513F"/>
    <w:rsid w:val="00865213"/>
    <w:rsid w:val="0086521C"/>
    <w:rsid w:val="00865228"/>
    <w:rsid w:val="00865282"/>
    <w:rsid w:val="00865290"/>
    <w:rsid w:val="0086539A"/>
    <w:rsid w:val="008653E8"/>
    <w:rsid w:val="008653EF"/>
    <w:rsid w:val="0086542F"/>
    <w:rsid w:val="00865445"/>
    <w:rsid w:val="008654E8"/>
    <w:rsid w:val="00865509"/>
    <w:rsid w:val="0086552E"/>
    <w:rsid w:val="008655E8"/>
    <w:rsid w:val="008656D1"/>
    <w:rsid w:val="008657B3"/>
    <w:rsid w:val="00865800"/>
    <w:rsid w:val="00865A5B"/>
    <w:rsid w:val="00865A66"/>
    <w:rsid w:val="00865B0B"/>
    <w:rsid w:val="00865B68"/>
    <w:rsid w:val="00865BC6"/>
    <w:rsid w:val="00865D63"/>
    <w:rsid w:val="00865E40"/>
    <w:rsid w:val="00865FC5"/>
    <w:rsid w:val="00865FD9"/>
    <w:rsid w:val="00866077"/>
    <w:rsid w:val="00866090"/>
    <w:rsid w:val="0086609F"/>
    <w:rsid w:val="00866105"/>
    <w:rsid w:val="0086610A"/>
    <w:rsid w:val="0086613C"/>
    <w:rsid w:val="00866169"/>
    <w:rsid w:val="0086627C"/>
    <w:rsid w:val="008662B7"/>
    <w:rsid w:val="0086632B"/>
    <w:rsid w:val="008663B5"/>
    <w:rsid w:val="008663BD"/>
    <w:rsid w:val="0086644D"/>
    <w:rsid w:val="008664D6"/>
    <w:rsid w:val="0086651E"/>
    <w:rsid w:val="00866521"/>
    <w:rsid w:val="00866522"/>
    <w:rsid w:val="00866523"/>
    <w:rsid w:val="008665E6"/>
    <w:rsid w:val="0086670D"/>
    <w:rsid w:val="00866721"/>
    <w:rsid w:val="00866798"/>
    <w:rsid w:val="008667BC"/>
    <w:rsid w:val="008667EB"/>
    <w:rsid w:val="0086685E"/>
    <w:rsid w:val="00866893"/>
    <w:rsid w:val="00866913"/>
    <w:rsid w:val="00866927"/>
    <w:rsid w:val="0086697B"/>
    <w:rsid w:val="0086697D"/>
    <w:rsid w:val="00866A20"/>
    <w:rsid w:val="00866A29"/>
    <w:rsid w:val="00866A73"/>
    <w:rsid w:val="00866AD1"/>
    <w:rsid w:val="00866AED"/>
    <w:rsid w:val="00866B58"/>
    <w:rsid w:val="00866BA6"/>
    <w:rsid w:val="00866C02"/>
    <w:rsid w:val="00866C33"/>
    <w:rsid w:val="00866C3D"/>
    <w:rsid w:val="00866C46"/>
    <w:rsid w:val="00866C66"/>
    <w:rsid w:val="00866CF2"/>
    <w:rsid w:val="00866CFF"/>
    <w:rsid w:val="00866D45"/>
    <w:rsid w:val="00866D7E"/>
    <w:rsid w:val="00866E26"/>
    <w:rsid w:val="00866E54"/>
    <w:rsid w:val="00866FF7"/>
    <w:rsid w:val="00867033"/>
    <w:rsid w:val="0086703A"/>
    <w:rsid w:val="008670B4"/>
    <w:rsid w:val="008670B7"/>
    <w:rsid w:val="008670D4"/>
    <w:rsid w:val="00867123"/>
    <w:rsid w:val="0086714B"/>
    <w:rsid w:val="008671EC"/>
    <w:rsid w:val="00867204"/>
    <w:rsid w:val="00867211"/>
    <w:rsid w:val="008672B2"/>
    <w:rsid w:val="0086731D"/>
    <w:rsid w:val="00867338"/>
    <w:rsid w:val="00867340"/>
    <w:rsid w:val="0086737C"/>
    <w:rsid w:val="0086739F"/>
    <w:rsid w:val="0086740C"/>
    <w:rsid w:val="00867470"/>
    <w:rsid w:val="008674CF"/>
    <w:rsid w:val="008674D3"/>
    <w:rsid w:val="008674D5"/>
    <w:rsid w:val="0086754A"/>
    <w:rsid w:val="00867562"/>
    <w:rsid w:val="0086757F"/>
    <w:rsid w:val="0086762C"/>
    <w:rsid w:val="00867659"/>
    <w:rsid w:val="00867702"/>
    <w:rsid w:val="0086770B"/>
    <w:rsid w:val="0086774A"/>
    <w:rsid w:val="008677DE"/>
    <w:rsid w:val="00867813"/>
    <w:rsid w:val="0086783E"/>
    <w:rsid w:val="008678B7"/>
    <w:rsid w:val="008679A8"/>
    <w:rsid w:val="008679EB"/>
    <w:rsid w:val="008679EF"/>
    <w:rsid w:val="00867A09"/>
    <w:rsid w:val="00867A2D"/>
    <w:rsid w:val="00867A5F"/>
    <w:rsid w:val="00867AE9"/>
    <w:rsid w:val="00867BEA"/>
    <w:rsid w:val="00867C0F"/>
    <w:rsid w:val="00867C63"/>
    <w:rsid w:val="00867CB4"/>
    <w:rsid w:val="00867EE5"/>
    <w:rsid w:val="00867EF6"/>
    <w:rsid w:val="00867F04"/>
    <w:rsid w:val="00867F31"/>
    <w:rsid w:val="00867FC6"/>
    <w:rsid w:val="0087039D"/>
    <w:rsid w:val="00870420"/>
    <w:rsid w:val="00870476"/>
    <w:rsid w:val="008704C1"/>
    <w:rsid w:val="00870533"/>
    <w:rsid w:val="00870580"/>
    <w:rsid w:val="008705CA"/>
    <w:rsid w:val="008705DC"/>
    <w:rsid w:val="008705E2"/>
    <w:rsid w:val="00870613"/>
    <w:rsid w:val="00870632"/>
    <w:rsid w:val="00870689"/>
    <w:rsid w:val="008706F5"/>
    <w:rsid w:val="00870778"/>
    <w:rsid w:val="008707A0"/>
    <w:rsid w:val="008707BE"/>
    <w:rsid w:val="00870804"/>
    <w:rsid w:val="00870831"/>
    <w:rsid w:val="00870A15"/>
    <w:rsid w:val="00870A42"/>
    <w:rsid w:val="00870A65"/>
    <w:rsid w:val="00870AD5"/>
    <w:rsid w:val="00870B17"/>
    <w:rsid w:val="00870B64"/>
    <w:rsid w:val="00870BB1"/>
    <w:rsid w:val="00870BD0"/>
    <w:rsid w:val="00870C48"/>
    <w:rsid w:val="00870C7A"/>
    <w:rsid w:val="00870CBA"/>
    <w:rsid w:val="00870E24"/>
    <w:rsid w:val="00870E7C"/>
    <w:rsid w:val="00870E9E"/>
    <w:rsid w:val="00870F5A"/>
    <w:rsid w:val="00870F68"/>
    <w:rsid w:val="00870F72"/>
    <w:rsid w:val="00871035"/>
    <w:rsid w:val="00871043"/>
    <w:rsid w:val="00871072"/>
    <w:rsid w:val="0087107A"/>
    <w:rsid w:val="008710EE"/>
    <w:rsid w:val="0087124C"/>
    <w:rsid w:val="0087127D"/>
    <w:rsid w:val="00871293"/>
    <w:rsid w:val="008712E9"/>
    <w:rsid w:val="00871312"/>
    <w:rsid w:val="00871334"/>
    <w:rsid w:val="008713CE"/>
    <w:rsid w:val="008713E0"/>
    <w:rsid w:val="0087140C"/>
    <w:rsid w:val="00871485"/>
    <w:rsid w:val="00871526"/>
    <w:rsid w:val="008715EC"/>
    <w:rsid w:val="0087160F"/>
    <w:rsid w:val="0087165B"/>
    <w:rsid w:val="008716F1"/>
    <w:rsid w:val="00871793"/>
    <w:rsid w:val="00871799"/>
    <w:rsid w:val="008717A5"/>
    <w:rsid w:val="008717AD"/>
    <w:rsid w:val="00871886"/>
    <w:rsid w:val="00871903"/>
    <w:rsid w:val="00871970"/>
    <w:rsid w:val="00871994"/>
    <w:rsid w:val="00871A65"/>
    <w:rsid w:val="00871AF2"/>
    <w:rsid w:val="00871B6E"/>
    <w:rsid w:val="00871B8D"/>
    <w:rsid w:val="00871B9A"/>
    <w:rsid w:val="00871C2B"/>
    <w:rsid w:val="00871CF9"/>
    <w:rsid w:val="00871D3B"/>
    <w:rsid w:val="00871D57"/>
    <w:rsid w:val="00871DCD"/>
    <w:rsid w:val="00871E1A"/>
    <w:rsid w:val="00871E79"/>
    <w:rsid w:val="00871F37"/>
    <w:rsid w:val="00871F8B"/>
    <w:rsid w:val="00872076"/>
    <w:rsid w:val="008720A3"/>
    <w:rsid w:val="008720E6"/>
    <w:rsid w:val="00872153"/>
    <w:rsid w:val="0087217D"/>
    <w:rsid w:val="008721F5"/>
    <w:rsid w:val="0087226D"/>
    <w:rsid w:val="008722EE"/>
    <w:rsid w:val="00872318"/>
    <w:rsid w:val="00872399"/>
    <w:rsid w:val="008723CC"/>
    <w:rsid w:val="008723E5"/>
    <w:rsid w:val="00872429"/>
    <w:rsid w:val="008724B1"/>
    <w:rsid w:val="0087263A"/>
    <w:rsid w:val="00872749"/>
    <w:rsid w:val="0087276C"/>
    <w:rsid w:val="0087282B"/>
    <w:rsid w:val="00872832"/>
    <w:rsid w:val="008728EA"/>
    <w:rsid w:val="00872937"/>
    <w:rsid w:val="00872A64"/>
    <w:rsid w:val="00872AF7"/>
    <w:rsid w:val="00872B26"/>
    <w:rsid w:val="00872BAB"/>
    <w:rsid w:val="00872BBA"/>
    <w:rsid w:val="00872C4D"/>
    <w:rsid w:val="00872CC3"/>
    <w:rsid w:val="00872D26"/>
    <w:rsid w:val="00872D37"/>
    <w:rsid w:val="00872D5E"/>
    <w:rsid w:val="00872D63"/>
    <w:rsid w:val="00872FC5"/>
    <w:rsid w:val="00872FE0"/>
    <w:rsid w:val="00873054"/>
    <w:rsid w:val="00873077"/>
    <w:rsid w:val="008730CC"/>
    <w:rsid w:val="008730F1"/>
    <w:rsid w:val="0087313A"/>
    <w:rsid w:val="0087316A"/>
    <w:rsid w:val="0087319D"/>
    <w:rsid w:val="00873222"/>
    <w:rsid w:val="0087324D"/>
    <w:rsid w:val="00873254"/>
    <w:rsid w:val="008732A1"/>
    <w:rsid w:val="008732EC"/>
    <w:rsid w:val="008733BE"/>
    <w:rsid w:val="008733F7"/>
    <w:rsid w:val="0087342C"/>
    <w:rsid w:val="0087349E"/>
    <w:rsid w:val="00873535"/>
    <w:rsid w:val="008735C0"/>
    <w:rsid w:val="008735E6"/>
    <w:rsid w:val="00873667"/>
    <w:rsid w:val="0087366A"/>
    <w:rsid w:val="0087369D"/>
    <w:rsid w:val="008736AD"/>
    <w:rsid w:val="008736B8"/>
    <w:rsid w:val="008736CE"/>
    <w:rsid w:val="00873779"/>
    <w:rsid w:val="00873795"/>
    <w:rsid w:val="0087385A"/>
    <w:rsid w:val="008738B0"/>
    <w:rsid w:val="008738B4"/>
    <w:rsid w:val="008738C8"/>
    <w:rsid w:val="008738F9"/>
    <w:rsid w:val="00873974"/>
    <w:rsid w:val="008739CA"/>
    <w:rsid w:val="008739E0"/>
    <w:rsid w:val="008739E3"/>
    <w:rsid w:val="00873A4C"/>
    <w:rsid w:val="00873A64"/>
    <w:rsid w:val="00873A93"/>
    <w:rsid w:val="00873AE6"/>
    <w:rsid w:val="00873B43"/>
    <w:rsid w:val="00873B90"/>
    <w:rsid w:val="00873BA1"/>
    <w:rsid w:val="00873D5E"/>
    <w:rsid w:val="00873DAC"/>
    <w:rsid w:val="00873DCE"/>
    <w:rsid w:val="00873E0F"/>
    <w:rsid w:val="00873E42"/>
    <w:rsid w:val="00873E7D"/>
    <w:rsid w:val="00873EB2"/>
    <w:rsid w:val="00873EE9"/>
    <w:rsid w:val="00873EFC"/>
    <w:rsid w:val="00873F32"/>
    <w:rsid w:val="00873FFF"/>
    <w:rsid w:val="0087401C"/>
    <w:rsid w:val="0087401E"/>
    <w:rsid w:val="00874119"/>
    <w:rsid w:val="008741A5"/>
    <w:rsid w:val="008741CB"/>
    <w:rsid w:val="00874214"/>
    <w:rsid w:val="00874268"/>
    <w:rsid w:val="00874291"/>
    <w:rsid w:val="008742DC"/>
    <w:rsid w:val="008742DF"/>
    <w:rsid w:val="008742E0"/>
    <w:rsid w:val="00874365"/>
    <w:rsid w:val="00874370"/>
    <w:rsid w:val="008743B6"/>
    <w:rsid w:val="0087444F"/>
    <w:rsid w:val="00874489"/>
    <w:rsid w:val="00874557"/>
    <w:rsid w:val="0087457B"/>
    <w:rsid w:val="008745F5"/>
    <w:rsid w:val="0087466A"/>
    <w:rsid w:val="008747A8"/>
    <w:rsid w:val="008747C9"/>
    <w:rsid w:val="0087485C"/>
    <w:rsid w:val="008748B7"/>
    <w:rsid w:val="008748BF"/>
    <w:rsid w:val="00874913"/>
    <w:rsid w:val="00874937"/>
    <w:rsid w:val="0087495D"/>
    <w:rsid w:val="0087495E"/>
    <w:rsid w:val="008749D8"/>
    <w:rsid w:val="008749E1"/>
    <w:rsid w:val="00874A10"/>
    <w:rsid w:val="00874A70"/>
    <w:rsid w:val="00874A7C"/>
    <w:rsid w:val="00874A8F"/>
    <w:rsid w:val="00874B01"/>
    <w:rsid w:val="00874B0B"/>
    <w:rsid w:val="00874BEB"/>
    <w:rsid w:val="00874C19"/>
    <w:rsid w:val="00874C52"/>
    <w:rsid w:val="00874D3C"/>
    <w:rsid w:val="00874D6A"/>
    <w:rsid w:val="00874D70"/>
    <w:rsid w:val="00874DF6"/>
    <w:rsid w:val="00874EC4"/>
    <w:rsid w:val="0087500A"/>
    <w:rsid w:val="008751EC"/>
    <w:rsid w:val="00875230"/>
    <w:rsid w:val="008752A2"/>
    <w:rsid w:val="008752A3"/>
    <w:rsid w:val="008752DA"/>
    <w:rsid w:val="00875374"/>
    <w:rsid w:val="008753B3"/>
    <w:rsid w:val="0087543C"/>
    <w:rsid w:val="0087552D"/>
    <w:rsid w:val="00875551"/>
    <w:rsid w:val="00875586"/>
    <w:rsid w:val="008755C7"/>
    <w:rsid w:val="00875611"/>
    <w:rsid w:val="008756C1"/>
    <w:rsid w:val="0087570C"/>
    <w:rsid w:val="00875792"/>
    <w:rsid w:val="00875821"/>
    <w:rsid w:val="0087586F"/>
    <w:rsid w:val="0087595D"/>
    <w:rsid w:val="00875978"/>
    <w:rsid w:val="00875A2B"/>
    <w:rsid w:val="00875B21"/>
    <w:rsid w:val="00875B5A"/>
    <w:rsid w:val="00875C9C"/>
    <w:rsid w:val="00875D59"/>
    <w:rsid w:val="00875E17"/>
    <w:rsid w:val="00875EC2"/>
    <w:rsid w:val="00875EE7"/>
    <w:rsid w:val="00875F2D"/>
    <w:rsid w:val="00875F94"/>
    <w:rsid w:val="00875FA8"/>
    <w:rsid w:val="00875FDF"/>
    <w:rsid w:val="0087604F"/>
    <w:rsid w:val="00876098"/>
    <w:rsid w:val="00876103"/>
    <w:rsid w:val="0087612E"/>
    <w:rsid w:val="00876184"/>
    <w:rsid w:val="008761B5"/>
    <w:rsid w:val="008761DB"/>
    <w:rsid w:val="0087622D"/>
    <w:rsid w:val="00876274"/>
    <w:rsid w:val="0087629A"/>
    <w:rsid w:val="0087630C"/>
    <w:rsid w:val="00876351"/>
    <w:rsid w:val="00876390"/>
    <w:rsid w:val="008763CF"/>
    <w:rsid w:val="008763FD"/>
    <w:rsid w:val="008764A6"/>
    <w:rsid w:val="00876570"/>
    <w:rsid w:val="00876605"/>
    <w:rsid w:val="00876689"/>
    <w:rsid w:val="008766B7"/>
    <w:rsid w:val="00876713"/>
    <w:rsid w:val="00876772"/>
    <w:rsid w:val="00876793"/>
    <w:rsid w:val="008767C4"/>
    <w:rsid w:val="00876875"/>
    <w:rsid w:val="008768BC"/>
    <w:rsid w:val="00876957"/>
    <w:rsid w:val="0087697D"/>
    <w:rsid w:val="00876991"/>
    <w:rsid w:val="00876AEB"/>
    <w:rsid w:val="00876B95"/>
    <w:rsid w:val="00876C62"/>
    <w:rsid w:val="00876D71"/>
    <w:rsid w:val="00876E57"/>
    <w:rsid w:val="00876EB0"/>
    <w:rsid w:val="00876ECF"/>
    <w:rsid w:val="00876F0B"/>
    <w:rsid w:val="00876F91"/>
    <w:rsid w:val="00877046"/>
    <w:rsid w:val="008770DC"/>
    <w:rsid w:val="008771DA"/>
    <w:rsid w:val="00877256"/>
    <w:rsid w:val="00877279"/>
    <w:rsid w:val="008772D2"/>
    <w:rsid w:val="008772E5"/>
    <w:rsid w:val="00877308"/>
    <w:rsid w:val="00877387"/>
    <w:rsid w:val="0087738E"/>
    <w:rsid w:val="0087746E"/>
    <w:rsid w:val="00877511"/>
    <w:rsid w:val="00877571"/>
    <w:rsid w:val="00877587"/>
    <w:rsid w:val="008775D3"/>
    <w:rsid w:val="008775F3"/>
    <w:rsid w:val="0087761E"/>
    <w:rsid w:val="0087762C"/>
    <w:rsid w:val="00877639"/>
    <w:rsid w:val="008776A4"/>
    <w:rsid w:val="008776CE"/>
    <w:rsid w:val="0087771E"/>
    <w:rsid w:val="0087776D"/>
    <w:rsid w:val="0087779D"/>
    <w:rsid w:val="0087786D"/>
    <w:rsid w:val="00877879"/>
    <w:rsid w:val="008778E3"/>
    <w:rsid w:val="008779C2"/>
    <w:rsid w:val="00877A77"/>
    <w:rsid w:val="00877A94"/>
    <w:rsid w:val="00877AF5"/>
    <w:rsid w:val="00877AFA"/>
    <w:rsid w:val="00877AFD"/>
    <w:rsid w:val="00877B40"/>
    <w:rsid w:val="00877BA7"/>
    <w:rsid w:val="00877BD5"/>
    <w:rsid w:val="00877BEF"/>
    <w:rsid w:val="00877C41"/>
    <w:rsid w:val="00877C78"/>
    <w:rsid w:val="00877CA7"/>
    <w:rsid w:val="00877CF0"/>
    <w:rsid w:val="00877D06"/>
    <w:rsid w:val="00877D49"/>
    <w:rsid w:val="00877D91"/>
    <w:rsid w:val="00877DBA"/>
    <w:rsid w:val="00877DF4"/>
    <w:rsid w:val="00877E6B"/>
    <w:rsid w:val="00877F80"/>
    <w:rsid w:val="00880051"/>
    <w:rsid w:val="00880088"/>
    <w:rsid w:val="008800F7"/>
    <w:rsid w:val="008802A0"/>
    <w:rsid w:val="008802FB"/>
    <w:rsid w:val="00880311"/>
    <w:rsid w:val="00880356"/>
    <w:rsid w:val="0088036C"/>
    <w:rsid w:val="008803BD"/>
    <w:rsid w:val="008803D3"/>
    <w:rsid w:val="00880452"/>
    <w:rsid w:val="0088046D"/>
    <w:rsid w:val="0088048D"/>
    <w:rsid w:val="008804CA"/>
    <w:rsid w:val="0088066D"/>
    <w:rsid w:val="0088067E"/>
    <w:rsid w:val="00880778"/>
    <w:rsid w:val="008807A7"/>
    <w:rsid w:val="008807EB"/>
    <w:rsid w:val="008807EF"/>
    <w:rsid w:val="00880837"/>
    <w:rsid w:val="0088083E"/>
    <w:rsid w:val="00880932"/>
    <w:rsid w:val="0088093F"/>
    <w:rsid w:val="00880952"/>
    <w:rsid w:val="008809EA"/>
    <w:rsid w:val="00880A4E"/>
    <w:rsid w:val="00880A97"/>
    <w:rsid w:val="00880B67"/>
    <w:rsid w:val="00880B7A"/>
    <w:rsid w:val="00880C0B"/>
    <w:rsid w:val="00880C76"/>
    <w:rsid w:val="00880CC9"/>
    <w:rsid w:val="00880CE0"/>
    <w:rsid w:val="00880D0F"/>
    <w:rsid w:val="00880D6E"/>
    <w:rsid w:val="00880D89"/>
    <w:rsid w:val="00880DE6"/>
    <w:rsid w:val="00880F4F"/>
    <w:rsid w:val="00880F7C"/>
    <w:rsid w:val="00880FBD"/>
    <w:rsid w:val="0088100D"/>
    <w:rsid w:val="0088108E"/>
    <w:rsid w:val="0088112C"/>
    <w:rsid w:val="008811AD"/>
    <w:rsid w:val="00881219"/>
    <w:rsid w:val="00881385"/>
    <w:rsid w:val="008813DA"/>
    <w:rsid w:val="00881404"/>
    <w:rsid w:val="0088140E"/>
    <w:rsid w:val="00881458"/>
    <w:rsid w:val="0088152F"/>
    <w:rsid w:val="00881609"/>
    <w:rsid w:val="00881661"/>
    <w:rsid w:val="0088166C"/>
    <w:rsid w:val="008816B1"/>
    <w:rsid w:val="0088177E"/>
    <w:rsid w:val="008817A7"/>
    <w:rsid w:val="008817C2"/>
    <w:rsid w:val="008817D8"/>
    <w:rsid w:val="00881856"/>
    <w:rsid w:val="008818E9"/>
    <w:rsid w:val="008818F0"/>
    <w:rsid w:val="0088198F"/>
    <w:rsid w:val="008819C3"/>
    <w:rsid w:val="008819D1"/>
    <w:rsid w:val="00881A0A"/>
    <w:rsid w:val="00881B14"/>
    <w:rsid w:val="00881B4B"/>
    <w:rsid w:val="00881BAF"/>
    <w:rsid w:val="00881C57"/>
    <w:rsid w:val="00881D28"/>
    <w:rsid w:val="00881D2D"/>
    <w:rsid w:val="00881D5B"/>
    <w:rsid w:val="00881E31"/>
    <w:rsid w:val="00881E6C"/>
    <w:rsid w:val="00881EE2"/>
    <w:rsid w:val="00881EF1"/>
    <w:rsid w:val="00882015"/>
    <w:rsid w:val="00882038"/>
    <w:rsid w:val="00882064"/>
    <w:rsid w:val="008821BB"/>
    <w:rsid w:val="00882366"/>
    <w:rsid w:val="00882390"/>
    <w:rsid w:val="008823E4"/>
    <w:rsid w:val="00882459"/>
    <w:rsid w:val="00882490"/>
    <w:rsid w:val="0088249F"/>
    <w:rsid w:val="008824EC"/>
    <w:rsid w:val="0088254F"/>
    <w:rsid w:val="00882592"/>
    <w:rsid w:val="00882648"/>
    <w:rsid w:val="00882685"/>
    <w:rsid w:val="008826CA"/>
    <w:rsid w:val="00882808"/>
    <w:rsid w:val="0088281C"/>
    <w:rsid w:val="00882885"/>
    <w:rsid w:val="008828B9"/>
    <w:rsid w:val="008828DF"/>
    <w:rsid w:val="008828F0"/>
    <w:rsid w:val="00882904"/>
    <w:rsid w:val="00882959"/>
    <w:rsid w:val="0088297B"/>
    <w:rsid w:val="008829CC"/>
    <w:rsid w:val="00882A5B"/>
    <w:rsid w:val="00882A5D"/>
    <w:rsid w:val="00882AED"/>
    <w:rsid w:val="00882B84"/>
    <w:rsid w:val="00882BA5"/>
    <w:rsid w:val="00882BDC"/>
    <w:rsid w:val="00882C03"/>
    <w:rsid w:val="00882C15"/>
    <w:rsid w:val="00882C89"/>
    <w:rsid w:val="00882CF1"/>
    <w:rsid w:val="00882DB5"/>
    <w:rsid w:val="00882ED0"/>
    <w:rsid w:val="00882F97"/>
    <w:rsid w:val="008830D0"/>
    <w:rsid w:val="008830E0"/>
    <w:rsid w:val="00883131"/>
    <w:rsid w:val="0088313E"/>
    <w:rsid w:val="0088321F"/>
    <w:rsid w:val="00883224"/>
    <w:rsid w:val="0088328B"/>
    <w:rsid w:val="008832AD"/>
    <w:rsid w:val="008832D0"/>
    <w:rsid w:val="0088333C"/>
    <w:rsid w:val="008834B7"/>
    <w:rsid w:val="0088355D"/>
    <w:rsid w:val="00883582"/>
    <w:rsid w:val="008835A3"/>
    <w:rsid w:val="00883601"/>
    <w:rsid w:val="00883664"/>
    <w:rsid w:val="008836A8"/>
    <w:rsid w:val="008836DA"/>
    <w:rsid w:val="008837C9"/>
    <w:rsid w:val="008837E7"/>
    <w:rsid w:val="0088387E"/>
    <w:rsid w:val="00883885"/>
    <w:rsid w:val="00883930"/>
    <w:rsid w:val="0088393B"/>
    <w:rsid w:val="00883977"/>
    <w:rsid w:val="008839B7"/>
    <w:rsid w:val="00883ACA"/>
    <w:rsid w:val="00883B09"/>
    <w:rsid w:val="00883B72"/>
    <w:rsid w:val="00883BBA"/>
    <w:rsid w:val="00883BE2"/>
    <w:rsid w:val="00883CA3"/>
    <w:rsid w:val="00883CA4"/>
    <w:rsid w:val="00883CD8"/>
    <w:rsid w:val="00883CF5"/>
    <w:rsid w:val="00883D1C"/>
    <w:rsid w:val="00883D22"/>
    <w:rsid w:val="00883D42"/>
    <w:rsid w:val="00883D55"/>
    <w:rsid w:val="00883F59"/>
    <w:rsid w:val="00883F6C"/>
    <w:rsid w:val="00883FBD"/>
    <w:rsid w:val="00883FF4"/>
    <w:rsid w:val="00884040"/>
    <w:rsid w:val="0088406A"/>
    <w:rsid w:val="008840DB"/>
    <w:rsid w:val="0088417A"/>
    <w:rsid w:val="00884180"/>
    <w:rsid w:val="008841D4"/>
    <w:rsid w:val="00884260"/>
    <w:rsid w:val="0088426D"/>
    <w:rsid w:val="00884284"/>
    <w:rsid w:val="008842A6"/>
    <w:rsid w:val="0088430C"/>
    <w:rsid w:val="00884353"/>
    <w:rsid w:val="00884416"/>
    <w:rsid w:val="00884442"/>
    <w:rsid w:val="00884455"/>
    <w:rsid w:val="00884499"/>
    <w:rsid w:val="008844F4"/>
    <w:rsid w:val="00884539"/>
    <w:rsid w:val="008845D6"/>
    <w:rsid w:val="00884716"/>
    <w:rsid w:val="0088475C"/>
    <w:rsid w:val="00884771"/>
    <w:rsid w:val="0088477E"/>
    <w:rsid w:val="00884824"/>
    <w:rsid w:val="00884851"/>
    <w:rsid w:val="00884890"/>
    <w:rsid w:val="00884932"/>
    <w:rsid w:val="008849B0"/>
    <w:rsid w:val="008849BC"/>
    <w:rsid w:val="008849E0"/>
    <w:rsid w:val="008849EB"/>
    <w:rsid w:val="00884A01"/>
    <w:rsid w:val="00884AFE"/>
    <w:rsid w:val="00884B25"/>
    <w:rsid w:val="00884B26"/>
    <w:rsid w:val="00884B47"/>
    <w:rsid w:val="00884B9F"/>
    <w:rsid w:val="00884C3D"/>
    <w:rsid w:val="00884CA8"/>
    <w:rsid w:val="00884CE0"/>
    <w:rsid w:val="00884D59"/>
    <w:rsid w:val="00884F00"/>
    <w:rsid w:val="00884F59"/>
    <w:rsid w:val="00884F70"/>
    <w:rsid w:val="00884FF4"/>
    <w:rsid w:val="00885029"/>
    <w:rsid w:val="0088508F"/>
    <w:rsid w:val="008850A2"/>
    <w:rsid w:val="00885142"/>
    <w:rsid w:val="0088514F"/>
    <w:rsid w:val="0088516A"/>
    <w:rsid w:val="008851C1"/>
    <w:rsid w:val="0088522C"/>
    <w:rsid w:val="008852C4"/>
    <w:rsid w:val="00885504"/>
    <w:rsid w:val="00885689"/>
    <w:rsid w:val="0088571F"/>
    <w:rsid w:val="00885752"/>
    <w:rsid w:val="008857D8"/>
    <w:rsid w:val="00885898"/>
    <w:rsid w:val="008858ED"/>
    <w:rsid w:val="00885935"/>
    <w:rsid w:val="0088594E"/>
    <w:rsid w:val="00885AA5"/>
    <w:rsid w:val="00885AAB"/>
    <w:rsid w:val="00885B22"/>
    <w:rsid w:val="00885B44"/>
    <w:rsid w:val="00885BB7"/>
    <w:rsid w:val="00885C67"/>
    <w:rsid w:val="00885C81"/>
    <w:rsid w:val="00885E43"/>
    <w:rsid w:val="00885ED4"/>
    <w:rsid w:val="00885F02"/>
    <w:rsid w:val="00885F03"/>
    <w:rsid w:val="00886015"/>
    <w:rsid w:val="00886056"/>
    <w:rsid w:val="00886084"/>
    <w:rsid w:val="00886087"/>
    <w:rsid w:val="00886098"/>
    <w:rsid w:val="008860EC"/>
    <w:rsid w:val="0088612A"/>
    <w:rsid w:val="0088614F"/>
    <w:rsid w:val="0088616E"/>
    <w:rsid w:val="008862DF"/>
    <w:rsid w:val="008863F0"/>
    <w:rsid w:val="00886412"/>
    <w:rsid w:val="008864C9"/>
    <w:rsid w:val="0088650A"/>
    <w:rsid w:val="0088657F"/>
    <w:rsid w:val="0088660D"/>
    <w:rsid w:val="00886652"/>
    <w:rsid w:val="0088676E"/>
    <w:rsid w:val="008867A8"/>
    <w:rsid w:val="0088685E"/>
    <w:rsid w:val="0088686C"/>
    <w:rsid w:val="008868C9"/>
    <w:rsid w:val="008868D0"/>
    <w:rsid w:val="00886918"/>
    <w:rsid w:val="00886944"/>
    <w:rsid w:val="00886A18"/>
    <w:rsid w:val="00886A4F"/>
    <w:rsid w:val="00886AC9"/>
    <w:rsid w:val="00886C9E"/>
    <w:rsid w:val="00886EAD"/>
    <w:rsid w:val="00886F95"/>
    <w:rsid w:val="00886FAD"/>
    <w:rsid w:val="00887116"/>
    <w:rsid w:val="0088714E"/>
    <w:rsid w:val="008871BA"/>
    <w:rsid w:val="00887229"/>
    <w:rsid w:val="008872AD"/>
    <w:rsid w:val="008872D9"/>
    <w:rsid w:val="00887314"/>
    <w:rsid w:val="00887340"/>
    <w:rsid w:val="0088739E"/>
    <w:rsid w:val="00887595"/>
    <w:rsid w:val="00887613"/>
    <w:rsid w:val="00887676"/>
    <w:rsid w:val="008876C7"/>
    <w:rsid w:val="00887713"/>
    <w:rsid w:val="00887718"/>
    <w:rsid w:val="00887838"/>
    <w:rsid w:val="00887895"/>
    <w:rsid w:val="008878FC"/>
    <w:rsid w:val="00887912"/>
    <w:rsid w:val="008879A5"/>
    <w:rsid w:val="008879DF"/>
    <w:rsid w:val="00887A8E"/>
    <w:rsid w:val="00887AFC"/>
    <w:rsid w:val="00887BD2"/>
    <w:rsid w:val="00887C52"/>
    <w:rsid w:val="00887D04"/>
    <w:rsid w:val="00887D50"/>
    <w:rsid w:val="00887D5B"/>
    <w:rsid w:val="00887DD8"/>
    <w:rsid w:val="00887E3B"/>
    <w:rsid w:val="00887E50"/>
    <w:rsid w:val="00887E58"/>
    <w:rsid w:val="00887ED4"/>
    <w:rsid w:val="00887EF4"/>
    <w:rsid w:val="00887F1C"/>
    <w:rsid w:val="00887F35"/>
    <w:rsid w:val="00887FDC"/>
    <w:rsid w:val="00890000"/>
    <w:rsid w:val="008900A9"/>
    <w:rsid w:val="0089020D"/>
    <w:rsid w:val="00890282"/>
    <w:rsid w:val="0089029F"/>
    <w:rsid w:val="008902A4"/>
    <w:rsid w:val="008902B5"/>
    <w:rsid w:val="008902C0"/>
    <w:rsid w:val="008902CC"/>
    <w:rsid w:val="0089030D"/>
    <w:rsid w:val="0089032F"/>
    <w:rsid w:val="008903A3"/>
    <w:rsid w:val="008903DA"/>
    <w:rsid w:val="008903F9"/>
    <w:rsid w:val="0089057C"/>
    <w:rsid w:val="00890596"/>
    <w:rsid w:val="00890602"/>
    <w:rsid w:val="00890653"/>
    <w:rsid w:val="0089066F"/>
    <w:rsid w:val="00890723"/>
    <w:rsid w:val="00890792"/>
    <w:rsid w:val="008907F1"/>
    <w:rsid w:val="00890874"/>
    <w:rsid w:val="008908CB"/>
    <w:rsid w:val="008908FB"/>
    <w:rsid w:val="0089094B"/>
    <w:rsid w:val="008909A2"/>
    <w:rsid w:val="008909B8"/>
    <w:rsid w:val="008909E3"/>
    <w:rsid w:val="00890A04"/>
    <w:rsid w:val="00890ABF"/>
    <w:rsid w:val="00890CBC"/>
    <w:rsid w:val="00890CFD"/>
    <w:rsid w:val="00890D92"/>
    <w:rsid w:val="00890D93"/>
    <w:rsid w:val="00890DB0"/>
    <w:rsid w:val="00890DFA"/>
    <w:rsid w:val="00890E07"/>
    <w:rsid w:val="00890EC8"/>
    <w:rsid w:val="00890ED1"/>
    <w:rsid w:val="00890F56"/>
    <w:rsid w:val="00890F7D"/>
    <w:rsid w:val="00890FA9"/>
    <w:rsid w:val="00890FDF"/>
    <w:rsid w:val="0089103E"/>
    <w:rsid w:val="008910D3"/>
    <w:rsid w:val="008910E7"/>
    <w:rsid w:val="00891213"/>
    <w:rsid w:val="0089127A"/>
    <w:rsid w:val="0089136C"/>
    <w:rsid w:val="00891391"/>
    <w:rsid w:val="00891497"/>
    <w:rsid w:val="00891558"/>
    <w:rsid w:val="00891599"/>
    <w:rsid w:val="00891624"/>
    <w:rsid w:val="008917BA"/>
    <w:rsid w:val="008917C2"/>
    <w:rsid w:val="008918C3"/>
    <w:rsid w:val="0089195A"/>
    <w:rsid w:val="00891979"/>
    <w:rsid w:val="008919B2"/>
    <w:rsid w:val="00891AD3"/>
    <w:rsid w:val="00891AE1"/>
    <w:rsid w:val="00891B8B"/>
    <w:rsid w:val="00891B9B"/>
    <w:rsid w:val="00891C04"/>
    <w:rsid w:val="00891C10"/>
    <w:rsid w:val="00891C76"/>
    <w:rsid w:val="00891CAE"/>
    <w:rsid w:val="00891CBD"/>
    <w:rsid w:val="00891DA7"/>
    <w:rsid w:val="00891E06"/>
    <w:rsid w:val="00891E52"/>
    <w:rsid w:val="00891E76"/>
    <w:rsid w:val="00891E81"/>
    <w:rsid w:val="00891EF4"/>
    <w:rsid w:val="00891F64"/>
    <w:rsid w:val="00891F90"/>
    <w:rsid w:val="00891F9F"/>
    <w:rsid w:val="00891FC2"/>
    <w:rsid w:val="00892070"/>
    <w:rsid w:val="008920AF"/>
    <w:rsid w:val="008920D9"/>
    <w:rsid w:val="008920EF"/>
    <w:rsid w:val="008922E3"/>
    <w:rsid w:val="00892382"/>
    <w:rsid w:val="008923B4"/>
    <w:rsid w:val="008924B5"/>
    <w:rsid w:val="008924D1"/>
    <w:rsid w:val="00892563"/>
    <w:rsid w:val="00892570"/>
    <w:rsid w:val="00892627"/>
    <w:rsid w:val="0089265D"/>
    <w:rsid w:val="00892699"/>
    <w:rsid w:val="0089269F"/>
    <w:rsid w:val="008926EC"/>
    <w:rsid w:val="00892709"/>
    <w:rsid w:val="00892712"/>
    <w:rsid w:val="0089272E"/>
    <w:rsid w:val="0089277E"/>
    <w:rsid w:val="008927E9"/>
    <w:rsid w:val="0089282F"/>
    <w:rsid w:val="0089285C"/>
    <w:rsid w:val="00892891"/>
    <w:rsid w:val="008928C5"/>
    <w:rsid w:val="008928D8"/>
    <w:rsid w:val="008928DA"/>
    <w:rsid w:val="008928EC"/>
    <w:rsid w:val="00892910"/>
    <w:rsid w:val="008929DB"/>
    <w:rsid w:val="008929EF"/>
    <w:rsid w:val="00892AFC"/>
    <w:rsid w:val="00892B12"/>
    <w:rsid w:val="00892B16"/>
    <w:rsid w:val="00892B6E"/>
    <w:rsid w:val="00892BEE"/>
    <w:rsid w:val="00892BF1"/>
    <w:rsid w:val="00892BFC"/>
    <w:rsid w:val="00892CED"/>
    <w:rsid w:val="00892D8D"/>
    <w:rsid w:val="00892DFA"/>
    <w:rsid w:val="00892E15"/>
    <w:rsid w:val="00892E39"/>
    <w:rsid w:val="00892E5B"/>
    <w:rsid w:val="00892EB2"/>
    <w:rsid w:val="00892EBC"/>
    <w:rsid w:val="00892F2C"/>
    <w:rsid w:val="00892F38"/>
    <w:rsid w:val="00892F6F"/>
    <w:rsid w:val="00892F93"/>
    <w:rsid w:val="00892FFD"/>
    <w:rsid w:val="0089301A"/>
    <w:rsid w:val="00893028"/>
    <w:rsid w:val="008930BC"/>
    <w:rsid w:val="00893112"/>
    <w:rsid w:val="008931C9"/>
    <w:rsid w:val="008931F8"/>
    <w:rsid w:val="00893251"/>
    <w:rsid w:val="00893302"/>
    <w:rsid w:val="00893358"/>
    <w:rsid w:val="00893364"/>
    <w:rsid w:val="00893368"/>
    <w:rsid w:val="008933BD"/>
    <w:rsid w:val="0089340A"/>
    <w:rsid w:val="0089342C"/>
    <w:rsid w:val="0089345D"/>
    <w:rsid w:val="00893488"/>
    <w:rsid w:val="0089348A"/>
    <w:rsid w:val="008934BE"/>
    <w:rsid w:val="008934CE"/>
    <w:rsid w:val="00893526"/>
    <w:rsid w:val="00893565"/>
    <w:rsid w:val="008935CC"/>
    <w:rsid w:val="008935ED"/>
    <w:rsid w:val="00893678"/>
    <w:rsid w:val="00893758"/>
    <w:rsid w:val="008937DC"/>
    <w:rsid w:val="00893956"/>
    <w:rsid w:val="0089396F"/>
    <w:rsid w:val="00893B85"/>
    <w:rsid w:val="00893C10"/>
    <w:rsid w:val="00893C9A"/>
    <w:rsid w:val="00893D55"/>
    <w:rsid w:val="00893F6E"/>
    <w:rsid w:val="00893FF7"/>
    <w:rsid w:val="00893FFA"/>
    <w:rsid w:val="0089411A"/>
    <w:rsid w:val="0089415A"/>
    <w:rsid w:val="00894245"/>
    <w:rsid w:val="008942AE"/>
    <w:rsid w:val="00894301"/>
    <w:rsid w:val="0089435D"/>
    <w:rsid w:val="0089437A"/>
    <w:rsid w:val="0089437C"/>
    <w:rsid w:val="00894380"/>
    <w:rsid w:val="00894382"/>
    <w:rsid w:val="0089438C"/>
    <w:rsid w:val="008943A5"/>
    <w:rsid w:val="0089443A"/>
    <w:rsid w:val="00894443"/>
    <w:rsid w:val="008944E1"/>
    <w:rsid w:val="00894515"/>
    <w:rsid w:val="008945B6"/>
    <w:rsid w:val="008946E3"/>
    <w:rsid w:val="008946FD"/>
    <w:rsid w:val="0089476E"/>
    <w:rsid w:val="00894795"/>
    <w:rsid w:val="00894798"/>
    <w:rsid w:val="008947A1"/>
    <w:rsid w:val="008947E2"/>
    <w:rsid w:val="0089487D"/>
    <w:rsid w:val="0089489C"/>
    <w:rsid w:val="008948A5"/>
    <w:rsid w:val="00894986"/>
    <w:rsid w:val="00894A56"/>
    <w:rsid w:val="00894AAC"/>
    <w:rsid w:val="00894AE5"/>
    <w:rsid w:val="00894B44"/>
    <w:rsid w:val="00894B47"/>
    <w:rsid w:val="00894BD0"/>
    <w:rsid w:val="00894CA2"/>
    <w:rsid w:val="00894D0C"/>
    <w:rsid w:val="00894D5E"/>
    <w:rsid w:val="00894D9E"/>
    <w:rsid w:val="00894DC8"/>
    <w:rsid w:val="00894E99"/>
    <w:rsid w:val="00894E9A"/>
    <w:rsid w:val="00894F3A"/>
    <w:rsid w:val="00894F72"/>
    <w:rsid w:val="0089505F"/>
    <w:rsid w:val="00895088"/>
    <w:rsid w:val="008950D6"/>
    <w:rsid w:val="00895109"/>
    <w:rsid w:val="0089511C"/>
    <w:rsid w:val="008951D1"/>
    <w:rsid w:val="00895397"/>
    <w:rsid w:val="00895435"/>
    <w:rsid w:val="00895463"/>
    <w:rsid w:val="008954C9"/>
    <w:rsid w:val="008954E2"/>
    <w:rsid w:val="0089551D"/>
    <w:rsid w:val="00895542"/>
    <w:rsid w:val="00895551"/>
    <w:rsid w:val="00895635"/>
    <w:rsid w:val="00895714"/>
    <w:rsid w:val="0089572E"/>
    <w:rsid w:val="0089579A"/>
    <w:rsid w:val="0089583F"/>
    <w:rsid w:val="0089587B"/>
    <w:rsid w:val="00895889"/>
    <w:rsid w:val="0089588F"/>
    <w:rsid w:val="008958CB"/>
    <w:rsid w:val="0089597D"/>
    <w:rsid w:val="008959E9"/>
    <w:rsid w:val="00895A22"/>
    <w:rsid w:val="00895AA0"/>
    <w:rsid w:val="00895AD1"/>
    <w:rsid w:val="00895AD2"/>
    <w:rsid w:val="00895AF0"/>
    <w:rsid w:val="00895BD7"/>
    <w:rsid w:val="00895C3A"/>
    <w:rsid w:val="00895C91"/>
    <w:rsid w:val="00895CF7"/>
    <w:rsid w:val="00895D8E"/>
    <w:rsid w:val="00895DEE"/>
    <w:rsid w:val="00895DFF"/>
    <w:rsid w:val="00895E9C"/>
    <w:rsid w:val="00895EA3"/>
    <w:rsid w:val="00895ECB"/>
    <w:rsid w:val="00895F4D"/>
    <w:rsid w:val="00895F87"/>
    <w:rsid w:val="008960B7"/>
    <w:rsid w:val="008960E7"/>
    <w:rsid w:val="00896184"/>
    <w:rsid w:val="008961C0"/>
    <w:rsid w:val="00896245"/>
    <w:rsid w:val="0089628C"/>
    <w:rsid w:val="008962E4"/>
    <w:rsid w:val="00896307"/>
    <w:rsid w:val="00896312"/>
    <w:rsid w:val="0089633B"/>
    <w:rsid w:val="00896380"/>
    <w:rsid w:val="008963C8"/>
    <w:rsid w:val="00896412"/>
    <w:rsid w:val="00896471"/>
    <w:rsid w:val="00896523"/>
    <w:rsid w:val="008966A5"/>
    <w:rsid w:val="008966DE"/>
    <w:rsid w:val="0089677E"/>
    <w:rsid w:val="0089679A"/>
    <w:rsid w:val="00896887"/>
    <w:rsid w:val="008968BA"/>
    <w:rsid w:val="00896965"/>
    <w:rsid w:val="008969F8"/>
    <w:rsid w:val="008969FD"/>
    <w:rsid w:val="00896A27"/>
    <w:rsid w:val="00896A62"/>
    <w:rsid w:val="00896AA5"/>
    <w:rsid w:val="00896AAE"/>
    <w:rsid w:val="00896AE3"/>
    <w:rsid w:val="00896B05"/>
    <w:rsid w:val="00896B1E"/>
    <w:rsid w:val="00896BD6"/>
    <w:rsid w:val="00896C34"/>
    <w:rsid w:val="00896CFA"/>
    <w:rsid w:val="00896CFE"/>
    <w:rsid w:val="00896D2A"/>
    <w:rsid w:val="00896D73"/>
    <w:rsid w:val="00896D92"/>
    <w:rsid w:val="00896EF2"/>
    <w:rsid w:val="00896F1A"/>
    <w:rsid w:val="00897155"/>
    <w:rsid w:val="008971A1"/>
    <w:rsid w:val="008971ED"/>
    <w:rsid w:val="008971F2"/>
    <w:rsid w:val="008971F3"/>
    <w:rsid w:val="00897201"/>
    <w:rsid w:val="0089724D"/>
    <w:rsid w:val="008972A4"/>
    <w:rsid w:val="00897301"/>
    <w:rsid w:val="00897340"/>
    <w:rsid w:val="0089735F"/>
    <w:rsid w:val="008973C7"/>
    <w:rsid w:val="008973EC"/>
    <w:rsid w:val="0089742C"/>
    <w:rsid w:val="00897470"/>
    <w:rsid w:val="00897471"/>
    <w:rsid w:val="008974DA"/>
    <w:rsid w:val="00897539"/>
    <w:rsid w:val="00897560"/>
    <w:rsid w:val="008975BF"/>
    <w:rsid w:val="008975C5"/>
    <w:rsid w:val="00897617"/>
    <w:rsid w:val="00897673"/>
    <w:rsid w:val="0089767B"/>
    <w:rsid w:val="008976E5"/>
    <w:rsid w:val="0089773D"/>
    <w:rsid w:val="00897745"/>
    <w:rsid w:val="0089777B"/>
    <w:rsid w:val="008977E4"/>
    <w:rsid w:val="0089783A"/>
    <w:rsid w:val="00897861"/>
    <w:rsid w:val="0089793E"/>
    <w:rsid w:val="008979C2"/>
    <w:rsid w:val="00897A06"/>
    <w:rsid w:val="00897AA1"/>
    <w:rsid w:val="00897AC9"/>
    <w:rsid w:val="00897B1F"/>
    <w:rsid w:val="00897B53"/>
    <w:rsid w:val="00897B87"/>
    <w:rsid w:val="00897BD7"/>
    <w:rsid w:val="00897C09"/>
    <w:rsid w:val="00897C2C"/>
    <w:rsid w:val="00897C58"/>
    <w:rsid w:val="00897CFD"/>
    <w:rsid w:val="00897D4F"/>
    <w:rsid w:val="00897D71"/>
    <w:rsid w:val="00897D73"/>
    <w:rsid w:val="00897D7D"/>
    <w:rsid w:val="00897E2F"/>
    <w:rsid w:val="00897E60"/>
    <w:rsid w:val="00897F50"/>
    <w:rsid w:val="008A0010"/>
    <w:rsid w:val="008A00AD"/>
    <w:rsid w:val="008A0198"/>
    <w:rsid w:val="008A020C"/>
    <w:rsid w:val="008A022F"/>
    <w:rsid w:val="008A023F"/>
    <w:rsid w:val="008A0315"/>
    <w:rsid w:val="008A0323"/>
    <w:rsid w:val="008A034F"/>
    <w:rsid w:val="008A0372"/>
    <w:rsid w:val="008A039C"/>
    <w:rsid w:val="008A03A8"/>
    <w:rsid w:val="008A0442"/>
    <w:rsid w:val="008A05BA"/>
    <w:rsid w:val="008A05F8"/>
    <w:rsid w:val="008A07CC"/>
    <w:rsid w:val="008A085B"/>
    <w:rsid w:val="008A08BE"/>
    <w:rsid w:val="008A0945"/>
    <w:rsid w:val="008A0948"/>
    <w:rsid w:val="008A0A32"/>
    <w:rsid w:val="008A0AFD"/>
    <w:rsid w:val="008A0B41"/>
    <w:rsid w:val="008A0B65"/>
    <w:rsid w:val="008A0B89"/>
    <w:rsid w:val="008A0BCB"/>
    <w:rsid w:val="008A0C66"/>
    <w:rsid w:val="008A0CA5"/>
    <w:rsid w:val="008A0CDD"/>
    <w:rsid w:val="008A0CE1"/>
    <w:rsid w:val="008A0D1F"/>
    <w:rsid w:val="008A0DBC"/>
    <w:rsid w:val="008A0F08"/>
    <w:rsid w:val="008A0F53"/>
    <w:rsid w:val="008A0FFA"/>
    <w:rsid w:val="008A1050"/>
    <w:rsid w:val="008A118F"/>
    <w:rsid w:val="008A11A0"/>
    <w:rsid w:val="008A1245"/>
    <w:rsid w:val="008A1264"/>
    <w:rsid w:val="008A12CA"/>
    <w:rsid w:val="008A1395"/>
    <w:rsid w:val="008A14BB"/>
    <w:rsid w:val="008A14C6"/>
    <w:rsid w:val="008A15C8"/>
    <w:rsid w:val="008A15F7"/>
    <w:rsid w:val="008A16C8"/>
    <w:rsid w:val="008A170F"/>
    <w:rsid w:val="008A17D6"/>
    <w:rsid w:val="008A17ED"/>
    <w:rsid w:val="008A184C"/>
    <w:rsid w:val="008A184D"/>
    <w:rsid w:val="008A1853"/>
    <w:rsid w:val="008A18C4"/>
    <w:rsid w:val="008A1939"/>
    <w:rsid w:val="008A1A15"/>
    <w:rsid w:val="008A1B2F"/>
    <w:rsid w:val="008A1B76"/>
    <w:rsid w:val="008A1C4E"/>
    <w:rsid w:val="008A1C78"/>
    <w:rsid w:val="008A1CF7"/>
    <w:rsid w:val="008A1D2C"/>
    <w:rsid w:val="008A1D2D"/>
    <w:rsid w:val="008A1D3E"/>
    <w:rsid w:val="008A1E1A"/>
    <w:rsid w:val="008A1E3E"/>
    <w:rsid w:val="008A1E8E"/>
    <w:rsid w:val="008A1F06"/>
    <w:rsid w:val="008A1F59"/>
    <w:rsid w:val="008A1F8E"/>
    <w:rsid w:val="008A1FBF"/>
    <w:rsid w:val="008A1FF7"/>
    <w:rsid w:val="008A204E"/>
    <w:rsid w:val="008A2058"/>
    <w:rsid w:val="008A20BD"/>
    <w:rsid w:val="008A20C0"/>
    <w:rsid w:val="008A20CB"/>
    <w:rsid w:val="008A20E7"/>
    <w:rsid w:val="008A20EF"/>
    <w:rsid w:val="008A2117"/>
    <w:rsid w:val="008A21F1"/>
    <w:rsid w:val="008A22AD"/>
    <w:rsid w:val="008A23B7"/>
    <w:rsid w:val="008A23FF"/>
    <w:rsid w:val="008A245C"/>
    <w:rsid w:val="008A24A4"/>
    <w:rsid w:val="008A24DD"/>
    <w:rsid w:val="008A24FE"/>
    <w:rsid w:val="008A2646"/>
    <w:rsid w:val="008A26E8"/>
    <w:rsid w:val="008A278E"/>
    <w:rsid w:val="008A27AD"/>
    <w:rsid w:val="008A27B6"/>
    <w:rsid w:val="008A280A"/>
    <w:rsid w:val="008A28BF"/>
    <w:rsid w:val="008A2933"/>
    <w:rsid w:val="008A2AA5"/>
    <w:rsid w:val="008A2AAC"/>
    <w:rsid w:val="008A2C1C"/>
    <w:rsid w:val="008A2C25"/>
    <w:rsid w:val="008A2C51"/>
    <w:rsid w:val="008A2C57"/>
    <w:rsid w:val="008A2C6D"/>
    <w:rsid w:val="008A2D58"/>
    <w:rsid w:val="008A2D73"/>
    <w:rsid w:val="008A2DBB"/>
    <w:rsid w:val="008A2DE8"/>
    <w:rsid w:val="008A2E63"/>
    <w:rsid w:val="008A2E95"/>
    <w:rsid w:val="008A2EA8"/>
    <w:rsid w:val="008A2F42"/>
    <w:rsid w:val="008A2F79"/>
    <w:rsid w:val="008A2FA2"/>
    <w:rsid w:val="008A2FC9"/>
    <w:rsid w:val="008A2FCD"/>
    <w:rsid w:val="008A2FDC"/>
    <w:rsid w:val="008A30DD"/>
    <w:rsid w:val="008A3113"/>
    <w:rsid w:val="008A3189"/>
    <w:rsid w:val="008A319B"/>
    <w:rsid w:val="008A327C"/>
    <w:rsid w:val="008A32A5"/>
    <w:rsid w:val="008A32C8"/>
    <w:rsid w:val="008A32D7"/>
    <w:rsid w:val="008A32DF"/>
    <w:rsid w:val="008A3326"/>
    <w:rsid w:val="008A34E9"/>
    <w:rsid w:val="008A3562"/>
    <w:rsid w:val="008A3592"/>
    <w:rsid w:val="008A359B"/>
    <w:rsid w:val="008A35B3"/>
    <w:rsid w:val="008A35D8"/>
    <w:rsid w:val="008A35F6"/>
    <w:rsid w:val="008A35FB"/>
    <w:rsid w:val="008A368C"/>
    <w:rsid w:val="008A3834"/>
    <w:rsid w:val="008A386A"/>
    <w:rsid w:val="008A3929"/>
    <w:rsid w:val="008A3931"/>
    <w:rsid w:val="008A3945"/>
    <w:rsid w:val="008A3995"/>
    <w:rsid w:val="008A3A95"/>
    <w:rsid w:val="008A3B0A"/>
    <w:rsid w:val="008A3B12"/>
    <w:rsid w:val="008A3B3D"/>
    <w:rsid w:val="008A3B42"/>
    <w:rsid w:val="008A3B87"/>
    <w:rsid w:val="008A3C08"/>
    <w:rsid w:val="008A3C6B"/>
    <w:rsid w:val="008A3C6E"/>
    <w:rsid w:val="008A3DF3"/>
    <w:rsid w:val="008A3E1B"/>
    <w:rsid w:val="008A3E47"/>
    <w:rsid w:val="008A3F0B"/>
    <w:rsid w:val="008A3FC1"/>
    <w:rsid w:val="008A4042"/>
    <w:rsid w:val="008A40F6"/>
    <w:rsid w:val="008A4141"/>
    <w:rsid w:val="008A415B"/>
    <w:rsid w:val="008A4187"/>
    <w:rsid w:val="008A4191"/>
    <w:rsid w:val="008A41BD"/>
    <w:rsid w:val="008A4270"/>
    <w:rsid w:val="008A4297"/>
    <w:rsid w:val="008A432D"/>
    <w:rsid w:val="008A433E"/>
    <w:rsid w:val="008A43A3"/>
    <w:rsid w:val="008A43A4"/>
    <w:rsid w:val="008A449E"/>
    <w:rsid w:val="008A44D7"/>
    <w:rsid w:val="008A44E5"/>
    <w:rsid w:val="008A4602"/>
    <w:rsid w:val="008A4634"/>
    <w:rsid w:val="008A46AA"/>
    <w:rsid w:val="008A4754"/>
    <w:rsid w:val="008A4797"/>
    <w:rsid w:val="008A4846"/>
    <w:rsid w:val="008A4886"/>
    <w:rsid w:val="008A489B"/>
    <w:rsid w:val="008A4A40"/>
    <w:rsid w:val="008A4A7B"/>
    <w:rsid w:val="008A4AD2"/>
    <w:rsid w:val="008A4AD6"/>
    <w:rsid w:val="008A4AE8"/>
    <w:rsid w:val="008A4AFC"/>
    <w:rsid w:val="008A4B66"/>
    <w:rsid w:val="008A4BAA"/>
    <w:rsid w:val="008A4BC8"/>
    <w:rsid w:val="008A4BD3"/>
    <w:rsid w:val="008A4C33"/>
    <w:rsid w:val="008A4C65"/>
    <w:rsid w:val="008A4CFE"/>
    <w:rsid w:val="008A4D6D"/>
    <w:rsid w:val="008A4DAA"/>
    <w:rsid w:val="008A4EE3"/>
    <w:rsid w:val="008A4F5A"/>
    <w:rsid w:val="008A514C"/>
    <w:rsid w:val="008A5271"/>
    <w:rsid w:val="008A5290"/>
    <w:rsid w:val="008A52A3"/>
    <w:rsid w:val="008A52EB"/>
    <w:rsid w:val="008A5326"/>
    <w:rsid w:val="008A53AF"/>
    <w:rsid w:val="008A5454"/>
    <w:rsid w:val="008A5494"/>
    <w:rsid w:val="008A552F"/>
    <w:rsid w:val="008A5556"/>
    <w:rsid w:val="008A5592"/>
    <w:rsid w:val="008A5616"/>
    <w:rsid w:val="008A5791"/>
    <w:rsid w:val="008A57E8"/>
    <w:rsid w:val="008A5912"/>
    <w:rsid w:val="008A5965"/>
    <w:rsid w:val="008A598E"/>
    <w:rsid w:val="008A59B7"/>
    <w:rsid w:val="008A5AA2"/>
    <w:rsid w:val="008A5B21"/>
    <w:rsid w:val="008A5B4C"/>
    <w:rsid w:val="008A5BA9"/>
    <w:rsid w:val="008A5BD8"/>
    <w:rsid w:val="008A5BDB"/>
    <w:rsid w:val="008A5C05"/>
    <w:rsid w:val="008A5C11"/>
    <w:rsid w:val="008A5D51"/>
    <w:rsid w:val="008A5D56"/>
    <w:rsid w:val="008A5D8A"/>
    <w:rsid w:val="008A5D9A"/>
    <w:rsid w:val="008A5DB6"/>
    <w:rsid w:val="008A5DC1"/>
    <w:rsid w:val="008A5DE0"/>
    <w:rsid w:val="008A5E3B"/>
    <w:rsid w:val="008A5EF7"/>
    <w:rsid w:val="008A5F49"/>
    <w:rsid w:val="008A5F63"/>
    <w:rsid w:val="008A5FD3"/>
    <w:rsid w:val="008A6040"/>
    <w:rsid w:val="008A6063"/>
    <w:rsid w:val="008A60C7"/>
    <w:rsid w:val="008A60E6"/>
    <w:rsid w:val="008A6103"/>
    <w:rsid w:val="008A6112"/>
    <w:rsid w:val="008A6129"/>
    <w:rsid w:val="008A6191"/>
    <w:rsid w:val="008A619D"/>
    <w:rsid w:val="008A6273"/>
    <w:rsid w:val="008A629B"/>
    <w:rsid w:val="008A62B1"/>
    <w:rsid w:val="008A6369"/>
    <w:rsid w:val="008A64AE"/>
    <w:rsid w:val="008A64E7"/>
    <w:rsid w:val="008A658F"/>
    <w:rsid w:val="008A65CA"/>
    <w:rsid w:val="008A6610"/>
    <w:rsid w:val="008A663B"/>
    <w:rsid w:val="008A6768"/>
    <w:rsid w:val="008A67A6"/>
    <w:rsid w:val="008A6840"/>
    <w:rsid w:val="008A68A2"/>
    <w:rsid w:val="008A68B8"/>
    <w:rsid w:val="008A68BA"/>
    <w:rsid w:val="008A68ED"/>
    <w:rsid w:val="008A691F"/>
    <w:rsid w:val="008A697E"/>
    <w:rsid w:val="008A69A7"/>
    <w:rsid w:val="008A69F9"/>
    <w:rsid w:val="008A6A95"/>
    <w:rsid w:val="008A6AEC"/>
    <w:rsid w:val="008A6B37"/>
    <w:rsid w:val="008A6BC2"/>
    <w:rsid w:val="008A6C0F"/>
    <w:rsid w:val="008A6C1B"/>
    <w:rsid w:val="008A6CE5"/>
    <w:rsid w:val="008A6D35"/>
    <w:rsid w:val="008A6D83"/>
    <w:rsid w:val="008A6D8E"/>
    <w:rsid w:val="008A6D99"/>
    <w:rsid w:val="008A6E73"/>
    <w:rsid w:val="008A6F25"/>
    <w:rsid w:val="008A6FDA"/>
    <w:rsid w:val="008A6FE0"/>
    <w:rsid w:val="008A70F5"/>
    <w:rsid w:val="008A7119"/>
    <w:rsid w:val="008A7128"/>
    <w:rsid w:val="008A714E"/>
    <w:rsid w:val="008A7153"/>
    <w:rsid w:val="008A7165"/>
    <w:rsid w:val="008A7252"/>
    <w:rsid w:val="008A7255"/>
    <w:rsid w:val="008A72A2"/>
    <w:rsid w:val="008A7311"/>
    <w:rsid w:val="008A7342"/>
    <w:rsid w:val="008A735C"/>
    <w:rsid w:val="008A739D"/>
    <w:rsid w:val="008A73AD"/>
    <w:rsid w:val="008A744A"/>
    <w:rsid w:val="008A7590"/>
    <w:rsid w:val="008A75B2"/>
    <w:rsid w:val="008A75E3"/>
    <w:rsid w:val="008A75E6"/>
    <w:rsid w:val="008A7647"/>
    <w:rsid w:val="008A76AD"/>
    <w:rsid w:val="008A779F"/>
    <w:rsid w:val="008A780D"/>
    <w:rsid w:val="008A785F"/>
    <w:rsid w:val="008A78E3"/>
    <w:rsid w:val="008A78E4"/>
    <w:rsid w:val="008A7A38"/>
    <w:rsid w:val="008A7A40"/>
    <w:rsid w:val="008A7A68"/>
    <w:rsid w:val="008A7AEB"/>
    <w:rsid w:val="008A7C8F"/>
    <w:rsid w:val="008A7CAF"/>
    <w:rsid w:val="008A7CC1"/>
    <w:rsid w:val="008A7CE0"/>
    <w:rsid w:val="008A7D52"/>
    <w:rsid w:val="008A7E11"/>
    <w:rsid w:val="008A7E4A"/>
    <w:rsid w:val="008A7E62"/>
    <w:rsid w:val="008A7F32"/>
    <w:rsid w:val="008A7F69"/>
    <w:rsid w:val="008A7F73"/>
    <w:rsid w:val="008B0119"/>
    <w:rsid w:val="008B0153"/>
    <w:rsid w:val="008B018C"/>
    <w:rsid w:val="008B019D"/>
    <w:rsid w:val="008B0243"/>
    <w:rsid w:val="008B025F"/>
    <w:rsid w:val="008B0341"/>
    <w:rsid w:val="008B0356"/>
    <w:rsid w:val="008B0381"/>
    <w:rsid w:val="008B0391"/>
    <w:rsid w:val="008B03C6"/>
    <w:rsid w:val="008B046A"/>
    <w:rsid w:val="008B047D"/>
    <w:rsid w:val="008B04F1"/>
    <w:rsid w:val="008B0542"/>
    <w:rsid w:val="008B05BE"/>
    <w:rsid w:val="008B05C6"/>
    <w:rsid w:val="008B05DB"/>
    <w:rsid w:val="008B0649"/>
    <w:rsid w:val="008B0724"/>
    <w:rsid w:val="008B0852"/>
    <w:rsid w:val="008B088C"/>
    <w:rsid w:val="008B0956"/>
    <w:rsid w:val="008B0970"/>
    <w:rsid w:val="008B0989"/>
    <w:rsid w:val="008B0A18"/>
    <w:rsid w:val="008B0B48"/>
    <w:rsid w:val="008B0B63"/>
    <w:rsid w:val="008B0B9B"/>
    <w:rsid w:val="008B0C60"/>
    <w:rsid w:val="008B0CB4"/>
    <w:rsid w:val="008B0CC2"/>
    <w:rsid w:val="008B0D28"/>
    <w:rsid w:val="008B0DE4"/>
    <w:rsid w:val="008B0EEC"/>
    <w:rsid w:val="008B0F50"/>
    <w:rsid w:val="008B0FE5"/>
    <w:rsid w:val="008B1005"/>
    <w:rsid w:val="008B103C"/>
    <w:rsid w:val="008B10D1"/>
    <w:rsid w:val="008B119C"/>
    <w:rsid w:val="008B11B3"/>
    <w:rsid w:val="008B120A"/>
    <w:rsid w:val="008B125A"/>
    <w:rsid w:val="008B12A9"/>
    <w:rsid w:val="008B1307"/>
    <w:rsid w:val="008B1308"/>
    <w:rsid w:val="008B1325"/>
    <w:rsid w:val="008B1356"/>
    <w:rsid w:val="008B135E"/>
    <w:rsid w:val="008B13A2"/>
    <w:rsid w:val="008B13D0"/>
    <w:rsid w:val="008B149B"/>
    <w:rsid w:val="008B1521"/>
    <w:rsid w:val="008B160D"/>
    <w:rsid w:val="008B1646"/>
    <w:rsid w:val="008B1730"/>
    <w:rsid w:val="008B17AD"/>
    <w:rsid w:val="008B17B0"/>
    <w:rsid w:val="008B17E5"/>
    <w:rsid w:val="008B17FD"/>
    <w:rsid w:val="008B18AE"/>
    <w:rsid w:val="008B1995"/>
    <w:rsid w:val="008B1998"/>
    <w:rsid w:val="008B19DE"/>
    <w:rsid w:val="008B1A40"/>
    <w:rsid w:val="008B1A97"/>
    <w:rsid w:val="008B1ADB"/>
    <w:rsid w:val="008B1B01"/>
    <w:rsid w:val="008B1BB2"/>
    <w:rsid w:val="008B1BF1"/>
    <w:rsid w:val="008B1CBA"/>
    <w:rsid w:val="008B1D01"/>
    <w:rsid w:val="008B1D14"/>
    <w:rsid w:val="008B1D91"/>
    <w:rsid w:val="008B1DAC"/>
    <w:rsid w:val="008B1DE9"/>
    <w:rsid w:val="008B1EBA"/>
    <w:rsid w:val="008B1F74"/>
    <w:rsid w:val="008B1F83"/>
    <w:rsid w:val="008B1F94"/>
    <w:rsid w:val="008B203A"/>
    <w:rsid w:val="008B209E"/>
    <w:rsid w:val="008B2171"/>
    <w:rsid w:val="008B21DE"/>
    <w:rsid w:val="008B21EB"/>
    <w:rsid w:val="008B21F6"/>
    <w:rsid w:val="008B21FA"/>
    <w:rsid w:val="008B221B"/>
    <w:rsid w:val="008B22AC"/>
    <w:rsid w:val="008B234E"/>
    <w:rsid w:val="008B252C"/>
    <w:rsid w:val="008B2573"/>
    <w:rsid w:val="008B2599"/>
    <w:rsid w:val="008B25B3"/>
    <w:rsid w:val="008B2614"/>
    <w:rsid w:val="008B2615"/>
    <w:rsid w:val="008B2618"/>
    <w:rsid w:val="008B26CE"/>
    <w:rsid w:val="008B2771"/>
    <w:rsid w:val="008B2798"/>
    <w:rsid w:val="008B27D9"/>
    <w:rsid w:val="008B2819"/>
    <w:rsid w:val="008B2841"/>
    <w:rsid w:val="008B2844"/>
    <w:rsid w:val="008B2876"/>
    <w:rsid w:val="008B291B"/>
    <w:rsid w:val="008B29C4"/>
    <w:rsid w:val="008B2B12"/>
    <w:rsid w:val="008B2B59"/>
    <w:rsid w:val="008B2B60"/>
    <w:rsid w:val="008B2B92"/>
    <w:rsid w:val="008B2BEA"/>
    <w:rsid w:val="008B2C27"/>
    <w:rsid w:val="008B2C75"/>
    <w:rsid w:val="008B2D5E"/>
    <w:rsid w:val="008B2DD6"/>
    <w:rsid w:val="008B2DEA"/>
    <w:rsid w:val="008B2DF0"/>
    <w:rsid w:val="008B2E70"/>
    <w:rsid w:val="008B2F70"/>
    <w:rsid w:val="008B3032"/>
    <w:rsid w:val="008B3053"/>
    <w:rsid w:val="008B3084"/>
    <w:rsid w:val="008B308C"/>
    <w:rsid w:val="008B3095"/>
    <w:rsid w:val="008B309C"/>
    <w:rsid w:val="008B30BD"/>
    <w:rsid w:val="008B31D9"/>
    <w:rsid w:val="008B31F8"/>
    <w:rsid w:val="008B3232"/>
    <w:rsid w:val="008B3263"/>
    <w:rsid w:val="008B32A1"/>
    <w:rsid w:val="008B32B0"/>
    <w:rsid w:val="008B32D7"/>
    <w:rsid w:val="008B33A2"/>
    <w:rsid w:val="008B3419"/>
    <w:rsid w:val="008B3498"/>
    <w:rsid w:val="008B3531"/>
    <w:rsid w:val="008B3718"/>
    <w:rsid w:val="008B377D"/>
    <w:rsid w:val="008B3805"/>
    <w:rsid w:val="008B3824"/>
    <w:rsid w:val="008B38F0"/>
    <w:rsid w:val="008B38F5"/>
    <w:rsid w:val="008B3931"/>
    <w:rsid w:val="008B3960"/>
    <w:rsid w:val="008B3986"/>
    <w:rsid w:val="008B3998"/>
    <w:rsid w:val="008B3A08"/>
    <w:rsid w:val="008B3A26"/>
    <w:rsid w:val="008B3A8B"/>
    <w:rsid w:val="008B3BF0"/>
    <w:rsid w:val="008B3DA4"/>
    <w:rsid w:val="008B3E00"/>
    <w:rsid w:val="008B3F71"/>
    <w:rsid w:val="008B3FF2"/>
    <w:rsid w:val="008B4033"/>
    <w:rsid w:val="008B4069"/>
    <w:rsid w:val="008B406C"/>
    <w:rsid w:val="008B41CA"/>
    <w:rsid w:val="008B41F4"/>
    <w:rsid w:val="008B4308"/>
    <w:rsid w:val="008B4320"/>
    <w:rsid w:val="008B4389"/>
    <w:rsid w:val="008B43C4"/>
    <w:rsid w:val="008B4421"/>
    <w:rsid w:val="008B44E1"/>
    <w:rsid w:val="008B44F4"/>
    <w:rsid w:val="008B452B"/>
    <w:rsid w:val="008B454D"/>
    <w:rsid w:val="008B45C6"/>
    <w:rsid w:val="008B45E3"/>
    <w:rsid w:val="008B4601"/>
    <w:rsid w:val="008B467B"/>
    <w:rsid w:val="008B46CC"/>
    <w:rsid w:val="008B4714"/>
    <w:rsid w:val="008B476C"/>
    <w:rsid w:val="008B477D"/>
    <w:rsid w:val="008B4790"/>
    <w:rsid w:val="008B485C"/>
    <w:rsid w:val="008B486D"/>
    <w:rsid w:val="008B48EC"/>
    <w:rsid w:val="008B4952"/>
    <w:rsid w:val="008B4957"/>
    <w:rsid w:val="008B4A1F"/>
    <w:rsid w:val="008B4A50"/>
    <w:rsid w:val="008B4A90"/>
    <w:rsid w:val="008B4B5F"/>
    <w:rsid w:val="008B4B74"/>
    <w:rsid w:val="008B4B9C"/>
    <w:rsid w:val="008B4BA1"/>
    <w:rsid w:val="008B4BA5"/>
    <w:rsid w:val="008B4BCF"/>
    <w:rsid w:val="008B4BF0"/>
    <w:rsid w:val="008B4C67"/>
    <w:rsid w:val="008B4D17"/>
    <w:rsid w:val="008B4D19"/>
    <w:rsid w:val="008B4D5E"/>
    <w:rsid w:val="008B4E10"/>
    <w:rsid w:val="008B4EA1"/>
    <w:rsid w:val="008B4EEF"/>
    <w:rsid w:val="008B4F74"/>
    <w:rsid w:val="008B4FD6"/>
    <w:rsid w:val="008B5075"/>
    <w:rsid w:val="008B508B"/>
    <w:rsid w:val="008B5153"/>
    <w:rsid w:val="008B51DE"/>
    <w:rsid w:val="008B5210"/>
    <w:rsid w:val="008B5277"/>
    <w:rsid w:val="008B5281"/>
    <w:rsid w:val="008B5287"/>
    <w:rsid w:val="008B52A4"/>
    <w:rsid w:val="008B52B8"/>
    <w:rsid w:val="008B52BD"/>
    <w:rsid w:val="008B52C8"/>
    <w:rsid w:val="008B548E"/>
    <w:rsid w:val="008B5565"/>
    <w:rsid w:val="008B562A"/>
    <w:rsid w:val="008B565D"/>
    <w:rsid w:val="008B56E0"/>
    <w:rsid w:val="008B5760"/>
    <w:rsid w:val="008B57D2"/>
    <w:rsid w:val="008B589F"/>
    <w:rsid w:val="008B58DA"/>
    <w:rsid w:val="008B5971"/>
    <w:rsid w:val="008B59AD"/>
    <w:rsid w:val="008B5A22"/>
    <w:rsid w:val="008B5A47"/>
    <w:rsid w:val="008B5A77"/>
    <w:rsid w:val="008B5AA8"/>
    <w:rsid w:val="008B5B1F"/>
    <w:rsid w:val="008B5BD8"/>
    <w:rsid w:val="008B5CE9"/>
    <w:rsid w:val="008B5D27"/>
    <w:rsid w:val="008B5DD7"/>
    <w:rsid w:val="008B5DFE"/>
    <w:rsid w:val="008B5E22"/>
    <w:rsid w:val="008B5EDD"/>
    <w:rsid w:val="008B5F08"/>
    <w:rsid w:val="008B5F87"/>
    <w:rsid w:val="008B5F9B"/>
    <w:rsid w:val="008B5FCB"/>
    <w:rsid w:val="008B5FD5"/>
    <w:rsid w:val="008B6011"/>
    <w:rsid w:val="008B60F4"/>
    <w:rsid w:val="008B61E1"/>
    <w:rsid w:val="008B6248"/>
    <w:rsid w:val="008B6468"/>
    <w:rsid w:val="008B6578"/>
    <w:rsid w:val="008B6620"/>
    <w:rsid w:val="008B6637"/>
    <w:rsid w:val="008B66C6"/>
    <w:rsid w:val="008B66C9"/>
    <w:rsid w:val="008B66E4"/>
    <w:rsid w:val="008B6749"/>
    <w:rsid w:val="008B674A"/>
    <w:rsid w:val="008B677E"/>
    <w:rsid w:val="008B67B2"/>
    <w:rsid w:val="008B67F7"/>
    <w:rsid w:val="008B68FF"/>
    <w:rsid w:val="008B69BB"/>
    <w:rsid w:val="008B6A1F"/>
    <w:rsid w:val="008B6A35"/>
    <w:rsid w:val="008B6AC8"/>
    <w:rsid w:val="008B6C34"/>
    <w:rsid w:val="008B6C3A"/>
    <w:rsid w:val="008B6C46"/>
    <w:rsid w:val="008B6E14"/>
    <w:rsid w:val="008B6E39"/>
    <w:rsid w:val="008B6EBE"/>
    <w:rsid w:val="008B6ED1"/>
    <w:rsid w:val="008B6F2A"/>
    <w:rsid w:val="008B6F89"/>
    <w:rsid w:val="008B6FBD"/>
    <w:rsid w:val="008B7016"/>
    <w:rsid w:val="008B710A"/>
    <w:rsid w:val="008B71DB"/>
    <w:rsid w:val="008B71FB"/>
    <w:rsid w:val="008B7249"/>
    <w:rsid w:val="008B724B"/>
    <w:rsid w:val="008B7277"/>
    <w:rsid w:val="008B72D8"/>
    <w:rsid w:val="008B7329"/>
    <w:rsid w:val="008B7366"/>
    <w:rsid w:val="008B73F9"/>
    <w:rsid w:val="008B744F"/>
    <w:rsid w:val="008B7457"/>
    <w:rsid w:val="008B7458"/>
    <w:rsid w:val="008B7520"/>
    <w:rsid w:val="008B7523"/>
    <w:rsid w:val="008B770A"/>
    <w:rsid w:val="008B779D"/>
    <w:rsid w:val="008B77F6"/>
    <w:rsid w:val="008B7822"/>
    <w:rsid w:val="008B784B"/>
    <w:rsid w:val="008B786F"/>
    <w:rsid w:val="008B7898"/>
    <w:rsid w:val="008B78F9"/>
    <w:rsid w:val="008B7923"/>
    <w:rsid w:val="008B7939"/>
    <w:rsid w:val="008B7977"/>
    <w:rsid w:val="008B79E0"/>
    <w:rsid w:val="008B7AB7"/>
    <w:rsid w:val="008B7B06"/>
    <w:rsid w:val="008B7B93"/>
    <w:rsid w:val="008B7B9D"/>
    <w:rsid w:val="008B7BB0"/>
    <w:rsid w:val="008B7D5C"/>
    <w:rsid w:val="008B7D8F"/>
    <w:rsid w:val="008B7DBE"/>
    <w:rsid w:val="008B7DE8"/>
    <w:rsid w:val="008B7E71"/>
    <w:rsid w:val="008B7E98"/>
    <w:rsid w:val="008B7EF8"/>
    <w:rsid w:val="008B7F0B"/>
    <w:rsid w:val="008B7F14"/>
    <w:rsid w:val="008B7F49"/>
    <w:rsid w:val="008B7F69"/>
    <w:rsid w:val="008B7F6A"/>
    <w:rsid w:val="008B7F9F"/>
    <w:rsid w:val="008B7FC5"/>
    <w:rsid w:val="008B7FF2"/>
    <w:rsid w:val="008C004E"/>
    <w:rsid w:val="008C0066"/>
    <w:rsid w:val="008C007F"/>
    <w:rsid w:val="008C0119"/>
    <w:rsid w:val="008C0170"/>
    <w:rsid w:val="008C018C"/>
    <w:rsid w:val="008C01A3"/>
    <w:rsid w:val="008C027D"/>
    <w:rsid w:val="008C02C7"/>
    <w:rsid w:val="008C034E"/>
    <w:rsid w:val="008C0390"/>
    <w:rsid w:val="008C0442"/>
    <w:rsid w:val="008C0487"/>
    <w:rsid w:val="008C0495"/>
    <w:rsid w:val="008C049F"/>
    <w:rsid w:val="008C04BB"/>
    <w:rsid w:val="008C0504"/>
    <w:rsid w:val="008C0526"/>
    <w:rsid w:val="008C0598"/>
    <w:rsid w:val="008C0639"/>
    <w:rsid w:val="008C0683"/>
    <w:rsid w:val="008C0700"/>
    <w:rsid w:val="008C0759"/>
    <w:rsid w:val="008C075E"/>
    <w:rsid w:val="008C07BC"/>
    <w:rsid w:val="008C07F8"/>
    <w:rsid w:val="008C0827"/>
    <w:rsid w:val="008C0887"/>
    <w:rsid w:val="008C08BC"/>
    <w:rsid w:val="008C0943"/>
    <w:rsid w:val="008C0987"/>
    <w:rsid w:val="008C0988"/>
    <w:rsid w:val="008C0B2C"/>
    <w:rsid w:val="008C0B4F"/>
    <w:rsid w:val="008C0BD7"/>
    <w:rsid w:val="008C0BEC"/>
    <w:rsid w:val="008C0BFA"/>
    <w:rsid w:val="008C0C09"/>
    <w:rsid w:val="008C0CBE"/>
    <w:rsid w:val="008C0E43"/>
    <w:rsid w:val="008C0EB2"/>
    <w:rsid w:val="008C0F00"/>
    <w:rsid w:val="008C1096"/>
    <w:rsid w:val="008C112E"/>
    <w:rsid w:val="008C1183"/>
    <w:rsid w:val="008C118C"/>
    <w:rsid w:val="008C130A"/>
    <w:rsid w:val="008C140B"/>
    <w:rsid w:val="008C141D"/>
    <w:rsid w:val="008C144E"/>
    <w:rsid w:val="008C14C0"/>
    <w:rsid w:val="008C15ED"/>
    <w:rsid w:val="008C167B"/>
    <w:rsid w:val="008C170B"/>
    <w:rsid w:val="008C1798"/>
    <w:rsid w:val="008C179F"/>
    <w:rsid w:val="008C1821"/>
    <w:rsid w:val="008C18B6"/>
    <w:rsid w:val="008C18C0"/>
    <w:rsid w:val="008C1928"/>
    <w:rsid w:val="008C198C"/>
    <w:rsid w:val="008C19A1"/>
    <w:rsid w:val="008C1A45"/>
    <w:rsid w:val="008C1AC0"/>
    <w:rsid w:val="008C1AC3"/>
    <w:rsid w:val="008C1B5A"/>
    <w:rsid w:val="008C1C17"/>
    <w:rsid w:val="008C1C5E"/>
    <w:rsid w:val="008C1CAE"/>
    <w:rsid w:val="008C1D3E"/>
    <w:rsid w:val="008C1D63"/>
    <w:rsid w:val="008C1D88"/>
    <w:rsid w:val="008C1D93"/>
    <w:rsid w:val="008C1E9B"/>
    <w:rsid w:val="008C1EC5"/>
    <w:rsid w:val="008C1F00"/>
    <w:rsid w:val="008C1F17"/>
    <w:rsid w:val="008C1F59"/>
    <w:rsid w:val="008C1F66"/>
    <w:rsid w:val="008C1F85"/>
    <w:rsid w:val="008C1FA7"/>
    <w:rsid w:val="008C1FBF"/>
    <w:rsid w:val="008C1FC0"/>
    <w:rsid w:val="008C1FE9"/>
    <w:rsid w:val="008C2117"/>
    <w:rsid w:val="008C2243"/>
    <w:rsid w:val="008C226B"/>
    <w:rsid w:val="008C22FF"/>
    <w:rsid w:val="008C2307"/>
    <w:rsid w:val="008C232F"/>
    <w:rsid w:val="008C2383"/>
    <w:rsid w:val="008C23A3"/>
    <w:rsid w:val="008C23B5"/>
    <w:rsid w:val="008C23D0"/>
    <w:rsid w:val="008C248A"/>
    <w:rsid w:val="008C2544"/>
    <w:rsid w:val="008C2555"/>
    <w:rsid w:val="008C2558"/>
    <w:rsid w:val="008C2599"/>
    <w:rsid w:val="008C25DA"/>
    <w:rsid w:val="008C2631"/>
    <w:rsid w:val="008C265E"/>
    <w:rsid w:val="008C2776"/>
    <w:rsid w:val="008C2812"/>
    <w:rsid w:val="008C2815"/>
    <w:rsid w:val="008C2825"/>
    <w:rsid w:val="008C28DC"/>
    <w:rsid w:val="008C2952"/>
    <w:rsid w:val="008C295E"/>
    <w:rsid w:val="008C299E"/>
    <w:rsid w:val="008C2A18"/>
    <w:rsid w:val="008C2B1B"/>
    <w:rsid w:val="008C2B4A"/>
    <w:rsid w:val="008C2B91"/>
    <w:rsid w:val="008C2BFA"/>
    <w:rsid w:val="008C2CAE"/>
    <w:rsid w:val="008C2D26"/>
    <w:rsid w:val="008C2D6F"/>
    <w:rsid w:val="008C2D79"/>
    <w:rsid w:val="008C2E14"/>
    <w:rsid w:val="008C2EF5"/>
    <w:rsid w:val="008C2F7E"/>
    <w:rsid w:val="008C2F90"/>
    <w:rsid w:val="008C2FAE"/>
    <w:rsid w:val="008C2FD3"/>
    <w:rsid w:val="008C304E"/>
    <w:rsid w:val="008C30B1"/>
    <w:rsid w:val="008C30F4"/>
    <w:rsid w:val="008C3114"/>
    <w:rsid w:val="008C3296"/>
    <w:rsid w:val="008C3300"/>
    <w:rsid w:val="008C3310"/>
    <w:rsid w:val="008C3347"/>
    <w:rsid w:val="008C3354"/>
    <w:rsid w:val="008C3371"/>
    <w:rsid w:val="008C3415"/>
    <w:rsid w:val="008C347F"/>
    <w:rsid w:val="008C35B8"/>
    <w:rsid w:val="008C3629"/>
    <w:rsid w:val="008C366C"/>
    <w:rsid w:val="008C3672"/>
    <w:rsid w:val="008C367F"/>
    <w:rsid w:val="008C3705"/>
    <w:rsid w:val="008C3727"/>
    <w:rsid w:val="008C373C"/>
    <w:rsid w:val="008C37A5"/>
    <w:rsid w:val="008C37CC"/>
    <w:rsid w:val="008C37D3"/>
    <w:rsid w:val="008C3885"/>
    <w:rsid w:val="008C38BB"/>
    <w:rsid w:val="008C38D2"/>
    <w:rsid w:val="008C3921"/>
    <w:rsid w:val="008C39EB"/>
    <w:rsid w:val="008C3A1E"/>
    <w:rsid w:val="008C3A6D"/>
    <w:rsid w:val="008C3ADD"/>
    <w:rsid w:val="008C3B55"/>
    <w:rsid w:val="008C3BD7"/>
    <w:rsid w:val="008C3C66"/>
    <w:rsid w:val="008C3CE0"/>
    <w:rsid w:val="008C3D65"/>
    <w:rsid w:val="008C3DA0"/>
    <w:rsid w:val="008C3F35"/>
    <w:rsid w:val="008C3FE2"/>
    <w:rsid w:val="008C3FF0"/>
    <w:rsid w:val="008C4005"/>
    <w:rsid w:val="008C403D"/>
    <w:rsid w:val="008C40BE"/>
    <w:rsid w:val="008C4205"/>
    <w:rsid w:val="008C4254"/>
    <w:rsid w:val="008C44B8"/>
    <w:rsid w:val="008C44C5"/>
    <w:rsid w:val="008C44C6"/>
    <w:rsid w:val="008C44F9"/>
    <w:rsid w:val="008C45CC"/>
    <w:rsid w:val="008C47EE"/>
    <w:rsid w:val="008C4831"/>
    <w:rsid w:val="008C48D9"/>
    <w:rsid w:val="008C4907"/>
    <w:rsid w:val="008C49ED"/>
    <w:rsid w:val="008C4A98"/>
    <w:rsid w:val="008C4ACA"/>
    <w:rsid w:val="008C4B1E"/>
    <w:rsid w:val="008C4B63"/>
    <w:rsid w:val="008C4B65"/>
    <w:rsid w:val="008C4B9B"/>
    <w:rsid w:val="008C4C13"/>
    <w:rsid w:val="008C4CE4"/>
    <w:rsid w:val="008C4D80"/>
    <w:rsid w:val="008C4D8C"/>
    <w:rsid w:val="008C4DE9"/>
    <w:rsid w:val="008C4E4C"/>
    <w:rsid w:val="008C4EE0"/>
    <w:rsid w:val="008C4EF6"/>
    <w:rsid w:val="008C5066"/>
    <w:rsid w:val="008C50A0"/>
    <w:rsid w:val="008C50EB"/>
    <w:rsid w:val="008C5197"/>
    <w:rsid w:val="008C51C5"/>
    <w:rsid w:val="008C523F"/>
    <w:rsid w:val="008C527B"/>
    <w:rsid w:val="008C53D6"/>
    <w:rsid w:val="008C541C"/>
    <w:rsid w:val="008C5442"/>
    <w:rsid w:val="008C550C"/>
    <w:rsid w:val="008C5669"/>
    <w:rsid w:val="008C57C0"/>
    <w:rsid w:val="008C581E"/>
    <w:rsid w:val="008C5856"/>
    <w:rsid w:val="008C58AA"/>
    <w:rsid w:val="008C58E8"/>
    <w:rsid w:val="008C5927"/>
    <w:rsid w:val="008C592B"/>
    <w:rsid w:val="008C59C2"/>
    <w:rsid w:val="008C59FB"/>
    <w:rsid w:val="008C5A04"/>
    <w:rsid w:val="008C5A07"/>
    <w:rsid w:val="008C5A89"/>
    <w:rsid w:val="008C5AEE"/>
    <w:rsid w:val="008C5D0F"/>
    <w:rsid w:val="008C5F55"/>
    <w:rsid w:val="008C5F69"/>
    <w:rsid w:val="008C5FD2"/>
    <w:rsid w:val="008C5FD7"/>
    <w:rsid w:val="008C6039"/>
    <w:rsid w:val="008C611F"/>
    <w:rsid w:val="008C6206"/>
    <w:rsid w:val="008C621B"/>
    <w:rsid w:val="008C6342"/>
    <w:rsid w:val="008C63B6"/>
    <w:rsid w:val="008C63BF"/>
    <w:rsid w:val="008C6416"/>
    <w:rsid w:val="008C64CC"/>
    <w:rsid w:val="008C650B"/>
    <w:rsid w:val="008C65B5"/>
    <w:rsid w:val="008C66E1"/>
    <w:rsid w:val="008C6739"/>
    <w:rsid w:val="008C6798"/>
    <w:rsid w:val="008C67C2"/>
    <w:rsid w:val="008C67D4"/>
    <w:rsid w:val="008C6800"/>
    <w:rsid w:val="008C6836"/>
    <w:rsid w:val="008C688F"/>
    <w:rsid w:val="008C68A3"/>
    <w:rsid w:val="008C68DF"/>
    <w:rsid w:val="008C69AC"/>
    <w:rsid w:val="008C69D8"/>
    <w:rsid w:val="008C69FE"/>
    <w:rsid w:val="008C6A0E"/>
    <w:rsid w:val="008C6A9E"/>
    <w:rsid w:val="008C6AFF"/>
    <w:rsid w:val="008C6B33"/>
    <w:rsid w:val="008C6B66"/>
    <w:rsid w:val="008C6BBE"/>
    <w:rsid w:val="008C6C8C"/>
    <w:rsid w:val="008C6C90"/>
    <w:rsid w:val="008C6D2D"/>
    <w:rsid w:val="008C6EA1"/>
    <w:rsid w:val="008C6F0D"/>
    <w:rsid w:val="008C6F37"/>
    <w:rsid w:val="008C6F86"/>
    <w:rsid w:val="008C6FBC"/>
    <w:rsid w:val="008C7000"/>
    <w:rsid w:val="008C7014"/>
    <w:rsid w:val="008C70D7"/>
    <w:rsid w:val="008C71CE"/>
    <w:rsid w:val="008C72AC"/>
    <w:rsid w:val="008C7331"/>
    <w:rsid w:val="008C7335"/>
    <w:rsid w:val="008C7352"/>
    <w:rsid w:val="008C739F"/>
    <w:rsid w:val="008C73E2"/>
    <w:rsid w:val="008C73EE"/>
    <w:rsid w:val="008C744D"/>
    <w:rsid w:val="008C74CC"/>
    <w:rsid w:val="008C7562"/>
    <w:rsid w:val="008C7578"/>
    <w:rsid w:val="008C7605"/>
    <w:rsid w:val="008C7886"/>
    <w:rsid w:val="008C78B2"/>
    <w:rsid w:val="008C7914"/>
    <w:rsid w:val="008C7ADC"/>
    <w:rsid w:val="008C7B2A"/>
    <w:rsid w:val="008C7B54"/>
    <w:rsid w:val="008C7BC6"/>
    <w:rsid w:val="008C7BC8"/>
    <w:rsid w:val="008C7C67"/>
    <w:rsid w:val="008C7CA5"/>
    <w:rsid w:val="008C7D34"/>
    <w:rsid w:val="008C7D9F"/>
    <w:rsid w:val="008C7E58"/>
    <w:rsid w:val="008C7E75"/>
    <w:rsid w:val="008C7EE4"/>
    <w:rsid w:val="008C7F06"/>
    <w:rsid w:val="008C7F31"/>
    <w:rsid w:val="008C7F60"/>
    <w:rsid w:val="008C7F81"/>
    <w:rsid w:val="008C7F9A"/>
    <w:rsid w:val="008D0005"/>
    <w:rsid w:val="008D0065"/>
    <w:rsid w:val="008D0089"/>
    <w:rsid w:val="008D00CA"/>
    <w:rsid w:val="008D0168"/>
    <w:rsid w:val="008D017B"/>
    <w:rsid w:val="008D0202"/>
    <w:rsid w:val="008D022C"/>
    <w:rsid w:val="008D03E2"/>
    <w:rsid w:val="008D04DA"/>
    <w:rsid w:val="008D0596"/>
    <w:rsid w:val="008D063C"/>
    <w:rsid w:val="008D064F"/>
    <w:rsid w:val="008D068F"/>
    <w:rsid w:val="008D06C3"/>
    <w:rsid w:val="008D06EF"/>
    <w:rsid w:val="008D078E"/>
    <w:rsid w:val="008D07CA"/>
    <w:rsid w:val="008D085E"/>
    <w:rsid w:val="008D08FA"/>
    <w:rsid w:val="008D094E"/>
    <w:rsid w:val="008D0A63"/>
    <w:rsid w:val="008D0AA3"/>
    <w:rsid w:val="008D0AF0"/>
    <w:rsid w:val="008D0B62"/>
    <w:rsid w:val="008D0B7F"/>
    <w:rsid w:val="008D0BFB"/>
    <w:rsid w:val="008D0C25"/>
    <w:rsid w:val="008D0CA5"/>
    <w:rsid w:val="008D0CB9"/>
    <w:rsid w:val="008D0CDB"/>
    <w:rsid w:val="008D0CF0"/>
    <w:rsid w:val="008D0D08"/>
    <w:rsid w:val="008D0D89"/>
    <w:rsid w:val="008D0D9B"/>
    <w:rsid w:val="008D0E71"/>
    <w:rsid w:val="008D0F09"/>
    <w:rsid w:val="008D0F78"/>
    <w:rsid w:val="008D0FEF"/>
    <w:rsid w:val="008D1028"/>
    <w:rsid w:val="008D10C9"/>
    <w:rsid w:val="008D10E2"/>
    <w:rsid w:val="008D1119"/>
    <w:rsid w:val="008D1205"/>
    <w:rsid w:val="008D125C"/>
    <w:rsid w:val="008D1270"/>
    <w:rsid w:val="008D131F"/>
    <w:rsid w:val="008D1337"/>
    <w:rsid w:val="008D1397"/>
    <w:rsid w:val="008D139C"/>
    <w:rsid w:val="008D13A9"/>
    <w:rsid w:val="008D140F"/>
    <w:rsid w:val="008D141C"/>
    <w:rsid w:val="008D143A"/>
    <w:rsid w:val="008D161B"/>
    <w:rsid w:val="008D16BD"/>
    <w:rsid w:val="008D16F1"/>
    <w:rsid w:val="008D1756"/>
    <w:rsid w:val="008D175A"/>
    <w:rsid w:val="008D17AF"/>
    <w:rsid w:val="008D1819"/>
    <w:rsid w:val="008D1932"/>
    <w:rsid w:val="008D1978"/>
    <w:rsid w:val="008D199B"/>
    <w:rsid w:val="008D19F9"/>
    <w:rsid w:val="008D1A2C"/>
    <w:rsid w:val="008D1AB5"/>
    <w:rsid w:val="008D1B30"/>
    <w:rsid w:val="008D1BE2"/>
    <w:rsid w:val="008D1BEB"/>
    <w:rsid w:val="008D1BFD"/>
    <w:rsid w:val="008D1DB9"/>
    <w:rsid w:val="008D1E0E"/>
    <w:rsid w:val="008D1E6F"/>
    <w:rsid w:val="008D1E86"/>
    <w:rsid w:val="008D1F26"/>
    <w:rsid w:val="008D1F2F"/>
    <w:rsid w:val="008D1F31"/>
    <w:rsid w:val="008D1FEC"/>
    <w:rsid w:val="008D205C"/>
    <w:rsid w:val="008D207A"/>
    <w:rsid w:val="008D2095"/>
    <w:rsid w:val="008D20B3"/>
    <w:rsid w:val="008D20CC"/>
    <w:rsid w:val="008D20D9"/>
    <w:rsid w:val="008D20E9"/>
    <w:rsid w:val="008D20F4"/>
    <w:rsid w:val="008D2200"/>
    <w:rsid w:val="008D22AE"/>
    <w:rsid w:val="008D22CF"/>
    <w:rsid w:val="008D2310"/>
    <w:rsid w:val="008D235E"/>
    <w:rsid w:val="008D2361"/>
    <w:rsid w:val="008D239D"/>
    <w:rsid w:val="008D23CF"/>
    <w:rsid w:val="008D23DA"/>
    <w:rsid w:val="008D243F"/>
    <w:rsid w:val="008D249B"/>
    <w:rsid w:val="008D24F2"/>
    <w:rsid w:val="008D2535"/>
    <w:rsid w:val="008D2665"/>
    <w:rsid w:val="008D2688"/>
    <w:rsid w:val="008D269A"/>
    <w:rsid w:val="008D269B"/>
    <w:rsid w:val="008D26A9"/>
    <w:rsid w:val="008D2787"/>
    <w:rsid w:val="008D27EB"/>
    <w:rsid w:val="008D29A5"/>
    <w:rsid w:val="008D2A83"/>
    <w:rsid w:val="008D2A8D"/>
    <w:rsid w:val="008D2AC8"/>
    <w:rsid w:val="008D2B59"/>
    <w:rsid w:val="008D2C71"/>
    <w:rsid w:val="008D2D16"/>
    <w:rsid w:val="008D2D19"/>
    <w:rsid w:val="008D2D37"/>
    <w:rsid w:val="008D2D58"/>
    <w:rsid w:val="008D2DE0"/>
    <w:rsid w:val="008D2DFB"/>
    <w:rsid w:val="008D2EA2"/>
    <w:rsid w:val="008D2EB4"/>
    <w:rsid w:val="008D2EFA"/>
    <w:rsid w:val="008D2F08"/>
    <w:rsid w:val="008D2FBA"/>
    <w:rsid w:val="008D3031"/>
    <w:rsid w:val="008D307B"/>
    <w:rsid w:val="008D308D"/>
    <w:rsid w:val="008D309D"/>
    <w:rsid w:val="008D30BC"/>
    <w:rsid w:val="008D3162"/>
    <w:rsid w:val="008D31F0"/>
    <w:rsid w:val="008D3220"/>
    <w:rsid w:val="008D3293"/>
    <w:rsid w:val="008D3319"/>
    <w:rsid w:val="008D3380"/>
    <w:rsid w:val="008D339A"/>
    <w:rsid w:val="008D3434"/>
    <w:rsid w:val="008D3451"/>
    <w:rsid w:val="008D34F5"/>
    <w:rsid w:val="008D352F"/>
    <w:rsid w:val="008D366D"/>
    <w:rsid w:val="008D3691"/>
    <w:rsid w:val="008D369C"/>
    <w:rsid w:val="008D375B"/>
    <w:rsid w:val="008D379C"/>
    <w:rsid w:val="008D37E5"/>
    <w:rsid w:val="008D37FD"/>
    <w:rsid w:val="008D388E"/>
    <w:rsid w:val="008D38FD"/>
    <w:rsid w:val="008D3941"/>
    <w:rsid w:val="008D3985"/>
    <w:rsid w:val="008D3995"/>
    <w:rsid w:val="008D39B0"/>
    <w:rsid w:val="008D3A73"/>
    <w:rsid w:val="008D3A86"/>
    <w:rsid w:val="008D3B24"/>
    <w:rsid w:val="008D3BB8"/>
    <w:rsid w:val="008D3C1C"/>
    <w:rsid w:val="008D3C1D"/>
    <w:rsid w:val="008D3C50"/>
    <w:rsid w:val="008D3DE9"/>
    <w:rsid w:val="008D3E8C"/>
    <w:rsid w:val="008D3EA5"/>
    <w:rsid w:val="008D3F80"/>
    <w:rsid w:val="008D3FDE"/>
    <w:rsid w:val="008D404D"/>
    <w:rsid w:val="008D40A8"/>
    <w:rsid w:val="008D40E9"/>
    <w:rsid w:val="008D4124"/>
    <w:rsid w:val="008D416E"/>
    <w:rsid w:val="008D4174"/>
    <w:rsid w:val="008D41BF"/>
    <w:rsid w:val="008D430C"/>
    <w:rsid w:val="008D4310"/>
    <w:rsid w:val="008D4313"/>
    <w:rsid w:val="008D4420"/>
    <w:rsid w:val="008D4431"/>
    <w:rsid w:val="008D452E"/>
    <w:rsid w:val="008D456A"/>
    <w:rsid w:val="008D45A1"/>
    <w:rsid w:val="008D4613"/>
    <w:rsid w:val="008D4618"/>
    <w:rsid w:val="008D4621"/>
    <w:rsid w:val="008D46F0"/>
    <w:rsid w:val="008D47BE"/>
    <w:rsid w:val="008D47F8"/>
    <w:rsid w:val="008D480B"/>
    <w:rsid w:val="008D482A"/>
    <w:rsid w:val="008D488B"/>
    <w:rsid w:val="008D488F"/>
    <w:rsid w:val="008D48BD"/>
    <w:rsid w:val="008D4936"/>
    <w:rsid w:val="008D4A3F"/>
    <w:rsid w:val="008D4A9F"/>
    <w:rsid w:val="008D4B55"/>
    <w:rsid w:val="008D4B5E"/>
    <w:rsid w:val="008D4BA3"/>
    <w:rsid w:val="008D4BA4"/>
    <w:rsid w:val="008D4BDC"/>
    <w:rsid w:val="008D4CAA"/>
    <w:rsid w:val="008D4CC3"/>
    <w:rsid w:val="008D4CD0"/>
    <w:rsid w:val="008D4CE2"/>
    <w:rsid w:val="008D4D01"/>
    <w:rsid w:val="008D4D48"/>
    <w:rsid w:val="008D4DB6"/>
    <w:rsid w:val="008D4DF9"/>
    <w:rsid w:val="008D4E13"/>
    <w:rsid w:val="008D4E3E"/>
    <w:rsid w:val="008D4EBA"/>
    <w:rsid w:val="008D5026"/>
    <w:rsid w:val="008D50C2"/>
    <w:rsid w:val="008D50DE"/>
    <w:rsid w:val="008D513F"/>
    <w:rsid w:val="008D517C"/>
    <w:rsid w:val="008D51D3"/>
    <w:rsid w:val="008D5215"/>
    <w:rsid w:val="008D5258"/>
    <w:rsid w:val="008D5276"/>
    <w:rsid w:val="008D5299"/>
    <w:rsid w:val="008D52AA"/>
    <w:rsid w:val="008D52D8"/>
    <w:rsid w:val="008D52EA"/>
    <w:rsid w:val="008D5312"/>
    <w:rsid w:val="008D5374"/>
    <w:rsid w:val="008D53B2"/>
    <w:rsid w:val="008D53E3"/>
    <w:rsid w:val="008D5442"/>
    <w:rsid w:val="008D5476"/>
    <w:rsid w:val="008D5530"/>
    <w:rsid w:val="008D5535"/>
    <w:rsid w:val="008D5630"/>
    <w:rsid w:val="008D566A"/>
    <w:rsid w:val="008D5688"/>
    <w:rsid w:val="008D5736"/>
    <w:rsid w:val="008D5751"/>
    <w:rsid w:val="008D57B0"/>
    <w:rsid w:val="008D5917"/>
    <w:rsid w:val="008D591C"/>
    <w:rsid w:val="008D593A"/>
    <w:rsid w:val="008D596D"/>
    <w:rsid w:val="008D59EC"/>
    <w:rsid w:val="008D5AD2"/>
    <w:rsid w:val="008D5AD9"/>
    <w:rsid w:val="008D5AF2"/>
    <w:rsid w:val="008D5B5E"/>
    <w:rsid w:val="008D5B80"/>
    <w:rsid w:val="008D5BFD"/>
    <w:rsid w:val="008D5C24"/>
    <w:rsid w:val="008D5C87"/>
    <w:rsid w:val="008D5CAC"/>
    <w:rsid w:val="008D5CB7"/>
    <w:rsid w:val="008D5CC5"/>
    <w:rsid w:val="008D5CE0"/>
    <w:rsid w:val="008D5D88"/>
    <w:rsid w:val="008D5E3F"/>
    <w:rsid w:val="008D5E71"/>
    <w:rsid w:val="008D5EE6"/>
    <w:rsid w:val="008D5EF0"/>
    <w:rsid w:val="008D5F9C"/>
    <w:rsid w:val="008D5FAB"/>
    <w:rsid w:val="008D5FEB"/>
    <w:rsid w:val="008D6011"/>
    <w:rsid w:val="008D613B"/>
    <w:rsid w:val="008D617F"/>
    <w:rsid w:val="008D6196"/>
    <w:rsid w:val="008D61A0"/>
    <w:rsid w:val="008D62DB"/>
    <w:rsid w:val="008D63F9"/>
    <w:rsid w:val="008D6454"/>
    <w:rsid w:val="008D651A"/>
    <w:rsid w:val="008D6524"/>
    <w:rsid w:val="008D6537"/>
    <w:rsid w:val="008D6558"/>
    <w:rsid w:val="008D65D7"/>
    <w:rsid w:val="008D65F1"/>
    <w:rsid w:val="008D673D"/>
    <w:rsid w:val="008D67FD"/>
    <w:rsid w:val="008D6804"/>
    <w:rsid w:val="008D687B"/>
    <w:rsid w:val="008D690F"/>
    <w:rsid w:val="008D692E"/>
    <w:rsid w:val="008D694B"/>
    <w:rsid w:val="008D697D"/>
    <w:rsid w:val="008D6980"/>
    <w:rsid w:val="008D698F"/>
    <w:rsid w:val="008D6B3E"/>
    <w:rsid w:val="008D6B89"/>
    <w:rsid w:val="008D6BAC"/>
    <w:rsid w:val="008D6DE5"/>
    <w:rsid w:val="008D6F48"/>
    <w:rsid w:val="008D6FAC"/>
    <w:rsid w:val="008D708D"/>
    <w:rsid w:val="008D70E5"/>
    <w:rsid w:val="008D7111"/>
    <w:rsid w:val="008D718B"/>
    <w:rsid w:val="008D721E"/>
    <w:rsid w:val="008D728F"/>
    <w:rsid w:val="008D7345"/>
    <w:rsid w:val="008D73C1"/>
    <w:rsid w:val="008D73D7"/>
    <w:rsid w:val="008D740E"/>
    <w:rsid w:val="008D7422"/>
    <w:rsid w:val="008D7489"/>
    <w:rsid w:val="008D75CB"/>
    <w:rsid w:val="008D75D9"/>
    <w:rsid w:val="008D75EA"/>
    <w:rsid w:val="008D75FB"/>
    <w:rsid w:val="008D7631"/>
    <w:rsid w:val="008D7712"/>
    <w:rsid w:val="008D771A"/>
    <w:rsid w:val="008D7752"/>
    <w:rsid w:val="008D79D7"/>
    <w:rsid w:val="008D7BA2"/>
    <w:rsid w:val="008D7C88"/>
    <w:rsid w:val="008D7CDC"/>
    <w:rsid w:val="008D7D77"/>
    <w:rsid w:val="008D7D99"/>
    <w:rsid w:val="008D7D9C"/>
    <w:rsid w:val="008D7E21"/>
    <w:rsid w:val="008D7E2D"/>
    <w:rsid w:val="008D7EC1"/>
    <w:rsid w:val="008D7FB2"/>
    <w:rsid w:val="008D7FD2"/>
    <w:rsid w:val="008E00F1"/>
    <w:rsid w:val="008E010B"/>
    <w:rsid w:val="008E013F"/>
    <w:rsid w:val="008E0146"/>
    <w:rsid w:val="008E017F"/>
    <w:rsid w:val="008E0242"/>
    <w:rsid w:val="008E0276"/>
    <w:rsid w:val="008E0309"/>
    <w:rsid w:val="008E03BD"/>
    <w:rsid w:val="008E03BF"/>
    <w:rsid w:val="008E0425"/>
    <w:rsid w:val="008E047A"/>
    <w:rsid w:val="008E04C3"/>
    <w:rsid w:val="008E04C9"/>
    <w:rsid w:val="008E050F"/>
    <w:rsid w:val="008E058C"/>
    <w:rsid w:val="008E0597"/>
    <w:rsid w:val="008E05F1"/>
    <w:rsid w:val="008E0645"/>
    <w:rsid w:val="008E0694"/>
    <w:rsid w:val="008E0726"/>
    <w:rsid w:val="008E07F6"/>
    <w:rsid w:val="008E085B"/>
    <w:rsid w:val="008E0895"/>
    <w:rsid w:val="008E0997"/>
    <w:rsid w:val="008E099A"/>
    <w:rsid w:val="008E0A12"/>
    <w:rsid w:val="008E0AF0"/>
    <w:rsid w:val="008E0B65"/>
    <w:rsid w:val="008E0C10"/>
    <w:rsid w:val="008E0C22"/>
    <w:rsid w:val="008E0C4F"/>
    <w:rsid w:val="008E0CA0"/>
    <w:rsid w:val="008E0CC1"/>
    <w:rsid w:val="008E0D08"/>
    <w:rsid w:val="008E0E24"/>
    <w:rsid w:val="008E0F22"/>
    <w:rsid w:val="008E0F29"/>
    <w:rsid w:val="008E0F41"/>
    <w:rsid w:val="008E0F7A"/>
    <w:rsid w:val="008E0FD0"/>
    <w:rsid w:val="008E104B"/>
    <w:rsid w:val="008E110B"/>
    <w:rsid w:val="008E1219"/>
    <w:rsid w:val="008E12DF"/>
    <w:rsid w:val="008E1343"/>
    <w:rsid w:val="008E13D0"/>
    <w:rsid w:val="008E140F"/>
    <w:rsid w:val="008E1421"/>
    <w:rsid w:val="008E146A"/>
    <w:rsid w:val="008E1520"/>
    <w:rsid w:val="008E1539"/>
    <w:rsid w:val="008E1621"/>
    <w:rsid w:val="008E163F"/>
    <w:rsid w:val="008E164E"/>
    <w:rsid w:val="008E16BC"/>
    <w:rsid w:val="008E1719"/>
    <w:rsid w:val="008E1871"/>
    <w:rsid w:val="008E18DA"/>
    <w:rsid w:val="008E1977"/>
    <w:rsid w:val="008E1982"/>
    <w:rsid w:val="008E1ADA"/>
    <w:rsid w:val="008E1B00"/>
    <w:rsid w:val="008E1BDC"/>
    <w:rsid w:val="008E1C76"/>
    <w:rsid w:val="008E1C95"/>
    <w:rsid w:val="008E1CCA"/>
    <w:rsid w:val="008E1E32"/>
    <w:rsid w:val="008E1E46"/>
    <w:rsid w:val="008E1E55"/>
    <w:rsid w:val="008E1E56"/>
    <w:rsid w:val="008E1F2D"/>
    <w:rsid w:val="008E1FAE"/>
    <w:rsid w:val="008E1FFE"/>
    <w:rsid w:val="008E2064"/>
    <w:rsid w:val="008E2090"/>
    <w:rsid w:val="008E20B7"/>
    <w:rsid w:val="008E20DD"/>
    <w:rsid w:val="008E2189"/>
    <w:rsid w:val="008E21E8"/>
    <w:rsid w:val="008E22D0"/>
    <w:rsid w:val="008E2304"/>
    <w:rsid w:val="008E2359"/>
    <w:rsid w:val="008E23F3"/>
    <w:rsid w:val="008E23F8"/>
    <w:rsid w:val="008E2417"/>
    <w:rsid w:val="008E2499"/>
    <w:rsid w:val="008E24F3"/>
    <w:rsid w:val="008E253B"/>
    <w:rsid w:val="008E262C"/>
    <w:rsid w:val="008E2694"/>
    <w:rsid w:val="008E26AD"/>
    <w:rsid w:val="008E271F"/>
    <w:rsid w:val="008E278A"/>
    <w:rsid w:val="008E282B"/>
    <w:rsid w:val="008E284D"/>
    <w:rsid w:val="008E28B1"/>
    <w:rsid w:val="008E291B"/>
    <w:rsid w:val="008E2996"/>
    <w:rsid w:val="008E2998"/>
    <w:rsid w:val="008E29A0"/>
    <w:rsid w:val="008E2A57"/>
    <w:rsid w:val="008E2AD6"/>
    <w:rsid w:val="008E2B8D"/>
    <w:rsid w:val="008E2C2E"/>
    <w:rsid w:val="008E2C37"/>
    <w:rsid w:val="008E2C4E"/>
    <w:rsid w:val="008E2CA1"/>
    <w:rsid w:val="008E2D3F"/>
    <w:rsid w:val="008E2D4A"/>
    <w:rsid w:val="008E2E07"/>
    <w:rsid w:val="008E2E25"/>
    <w:rsid w:val="008E2E2C"/>
    <w:rsid w:val="008E2E47"/>
    <w:rsid w:val="008E2EA8"/>
    <w:rsid w:val="008E2EAB"/>
    <w:rsid w:val="008E2EB1"/>
    <w:rsid w:val="008E2EB5"/>
    <w:rsid w:val="008E2EC7"/>
    <w:rsid w:val="008E2FDF"/>
    <w:rsid w:val="008E306B"/>
    <w:rsid w:val="008E30FB"/>
    <w:rsid w:val="008E3276"/>
    <w:rsid w:val="008E32A2"/>
    <w:rsid w:val="008E32D9"/>
    <w:rsid w:val="008E32FC"/>
    <w:rsid w:val="008E335E"/>
    <w:rsid w:val="008E3362"/>
    <w:rsid w:val="008E339C"/>
    <w:rsid w:val="008E34BB"/>
    <w:rsid w:val="008E3519"/>
    <w:rsid w:val="008E355F"/>
    <w:rsid w:val="008E357D"/>
    <w:rsid w:val="008E35E4"/>
    <w:rsid w:val="008E3609"/>
    <w:rsid w:val="008E362B"/>
    <w:rsid w:val="008E3659"/>
    <w:rsid w:val="008E373E"/>
    <w:rsid w:val="008E378F"/>
    <w:rsid w:val="008E3846"/>
    <w:rsid w:val="008E3862"/>
    <w:rsid w:val="008E38F6"/>
    <w:rsid w:val="008E3902"/>
    <w:rsid w:val="008E3974"/>
    <w:rsid w:val="008E39CC"/>
    <w:rsid w:val="008E3A27"/>
    <w:rsid w:val="008E3AC9"/>
    <w:rsid w:val="008E3B33"/>
    <w:rsid w:val="008E3BCF"/>
    <w:rsid w:val="008E3BDC"/>
    <w:rsid w:val="008E3BFC"/>
    <w:rsid w:val="008E3C50"/>
    <w:rsid w:val="008E3C5B"/>
    <w:rsid w:val="008E3CCC"/>
    <w:rsid w:val="008E3DDD"/>
    <w:rsid w:val="008E3E4B"/>
    <w:rsid w:val="008E3EC7"/>
    <w:rsid w:val="008E3F73"/>
    <w:rsid w:val="008E3FA9"/>
    <w:rsid w:val="008E409F"/>
    <w:rsid w:val="008E40A9"/>
    <w:rsid w:val="008E4155"/>
    <w:rsid w:val="008E417C"/>
    <w:rsid w:val="008E41E2"/>
    <w:rsid w:val="008E41EC"/>
    <w:rsid w:val="008E4252"/>
    <w:rsid w:val="008E42CB"/>
    <w:rsid w:val="008E44E6"/>
    <w:rsid w:val="008E4528"/>
    <w:rsid w:val="008E4539"/>
    <w:rsid w:val="008E4569"/>
    <w:rsid w:val="008E45A4"/>
    <w:rsid w:val="008E4717"/>
    <w:rsid w:val="008E4779"/>
    <w:rsid w:val="008E47A4"/>
    <w:rsid w:val="008E47A8"/>
    <w:rsid w:val="008E47E1"/>
    <w:rsid w:val="008E47E8"/>
    <w:rsid w:val="008E4805"/>
    <w:rsid w:val="008E4922"/>
    <w:rsid w:val="008E496A"/>
    <w:rsid w:val="008E498B"/>
    <w:rsid w:val="008E49D9"/>
    <w:rsid w:val="008E49F5"/>
    <w:rsid w:val="008E4A53"/>
    <w:rsid w:val="008E4ABA"/>
    <w:rsid w:val="008E4B9D"/>
    <w:rsid w:val="008E4BFD"/>
    <w:rsid w:val="008E4CB4"/>
    <w:rsid w:val="008E4CB8"/>
    <w:rsid w:val="008E4CDA"/>
    <w:rsid w:val="008E4D40"/>
    <w:rsid w:val="008E4D83"/>
    <w:rsid w:val="008E4D84"/>
    <w:rsid w:val="008E4DC8"/>
    <w:rsid w:val="008E4EB0"/>
    <w:rsid w:val="008E4FA8"/>
    <w:rsid w:val="008E5019"/>
    <w:rsid w:val="008E5097"/>
    <w:rsid w:val="008E50E2"/>
    <w:rsid w:val="008E5165"/>
    <w:rsid w:val="008E51C8"/>
    <w:rsid w:val="008E5233"/>
    <w:rsid w:val="008E5239"/>
    <w:rsid w:val="008E5286"/>
    <w:rsid w:val="008E531E"/>
    <w:rsid w:val="008E534A"/>
    <w:rsid w:val="008E5381"/>
    <w:rsid w:val="008E545B"/>
    <w:rsid w:val="008E54B9"/>
    <w:rsid w:val="008E5539"/>
    <w:rsid w:val="008E567B"/>
    <w:rsid w:val="008E56A2"/>
    <w:rsid w:val="008E572D"/>
    <w:rsid w:val="008E5809"/>
    <w:rsid w:val="008E583A"/>
    <w:rsid w:val="008E5848"/>
    <w:rsid w:val="008E587B"/>
    <w:rsid w:val="008E5A1E"/>
    <w:rsid w:val="008E5A31"/>
    <w:rsid w:val="008E5AFF"/>
    <w:rsid w:val="008E5B0E"/>
    <w:rsid w:val="008E5B33"/>
    <w:rsid w:val="008E5B87"/>
    <w:rsid w:val="008E5C84"/>
    <w:rsid w:val="008E5CFB"/>
    <w:rsid w:val="008E5D08"/>
    <w:rsid w:val="008E5D1F"/>
    <w:rsid w:val="008E5D67"/>
    <w:rsid w:val="008E5DD9"/>
    <w:rsid w:val="008E5E07"/>
    <w:rsid w:val="008E5EE7"/>
    <w:rsid w:val="008E5EEC"/>
    <w:rsid w:val="008E5F60"/>
    <w:rsid w:val="008E5F7F"/>
    <w:rsid w:val="008E5FAD"/>
    <w:rsid w:val="008E6044"/>
    <w:rsid w:val="008E6084"/>
    <w:rsid w:val="008E6121"/>
    <w:rsid w:val="008E6174"/>
    <w:rsid w:val="008E618B"/>
    <w:rsid w:val="008E6289"/>
    <w:rsid w:val="008E62DD"/>
    <w:rsid w:val="008E6375"/>
    <w:rsid w:val="008E63B5"/>
    <w:rsid w:val="008E63B6"/>
    <w:rsid w:val="008E6425"/>
    <w:rsid w:val="008E6432"/>
    <w:rsid w:val="008E6515"/>
    <w:rsid w:val="008E6567"/>
    <w:rsid w:val="008E65F4"/>
    <w:rsid w:val="008E6679"/>
    <w:rsid w:val="008E668C"/>
    <w:rsid w:val="008E6708"/>
    <w:rsid w:val="008E678A"/>
    <w:rsid w:val="008E6793"/>
    <w:rsid w:val="008E6964"/>
    <w:rsid w:val="008E698E"/>
    <w:rsid w:val="008E69C5"/>
    <w:rsid w:val="008E69E8"/>
    <w:rsid w:val="008E69FB"/>
    <w:rsid w:val="008E6A3D"/>
    <w:rsid w:val="008E6AF7"/>
    <w:rsid w:val="008E6C5A"/>
    <w:rsid w:val="008E6D00"/>
    <w:rsid w:val="008E6D18"/>
    <w:rsid w:val="008E6D56"/>
    <w:rsid w:val="008E6DF6"/>
    <w:rsid w:val="008E6E5C"/>
    <w:rsid w:val="008E6E9F"/>
    <w:rsid w:val="008E6EA0"/>
    <w:rsid w:val="008E6EA5"/>
    <w:rsid w:val="008E6F45"/>
    <w:rsid w:val="008E6F5F"/>
    <w:rsid w:val="008E6FC3"/>
    <w:rsid w:val="008E6FC8"/>
    <w:rsid w:val="008E7061"/>
    <w:rsid w:val="008E706E"/>
    <w:rsid w:val="008E7181"/>
    <w:rsid w:val="008E724D"/>
    <w:rsid w:val="008E72FC"/>
    <w:rsid w:val="008E7354"/>
    <w:rsid w:val="008E735C"/>
    <w:rsid w:val="008E7432"/>
    <w:rsid w:val="008E7440"/>
    <w:rsid w:val="008E7478"/>
    <w:rsid w:val="008E74DE"/>
    <w:rsid w:val="008E7688"/>
    <w:rsid w:val="008E7706"/>
    <w:rsid w:val="008E7775"/>
    <w:rsid w:val="008E77B8"/>
    <w:rsid w:val="008E781D"/>
    <w:rsid w:val="008E7826"/>
    <w:rsid w:val="008E7855"/>
    <w:rsid w:val="008E7871"/>
    <w:rsid w:val="008E78A3"/>
    <w:rsid w:val="008E78F0"/>
    <w:rsid w:val="008E7926"/>
    <w:rsid w:val="008E7938"/>
    <w:rsid w:val="008E7950"/>
    <w:rsid w:val="008E79BE"/>
    <w:rsid w:val="008E79F2"/>
    <w:rsid w:val="008E79F9"/>
    <w:rsid w:val="008E7A4E"/>
    <w:rsid w:val="008E7A80"/>
    <w:rsid w:val="008E7B2D"/>
    <w:rsid w:val="008E7BFF"/>
    <w:rsid w:val="008E7C0B"/>
    <w:rsid w:val="008E7C70"/>
    <w:rsid w:val="008E7CB8"/>
    <w:rsid w:val="008E7CE8"/>
    <w:rsid w:val="008E7CF1"/>
    <w:rsid w:val="008E7DB6"/>
    <w:rsid w:val="008E7DB8"/>
    <w:rsid w:val="008E7E38"/>
    <w:rsid w:val="008E7E49"/>
    <w:rsid w:val="008E7E65"/>
    <w:rsid w:val="008E7E8A"/>
    <w:rsid w:val="008E7E95"/>
    <w:rsid w:val="008E7FCB"/>
    <w:rsid w:val="008F0001"/>
    <w:rsid w:val="008F000B"/>
    <w:rsid w:val="008F00BB"/>
    <w:rsid w:val="008F0115"/>
    <w:rsid w:val="008F014E"/>
    <w:rsid w:val="008F01CE"/>
    <w:rsid w:val="008F02CD"/>
    <w:rsid w:val="008F02E3"/>
    <w:rsid w:val="008F0302"/>
    <w:rsid w:val="008F037A"/>
    <w:rsid w:val="008F0399"/>
    <w:rsid w:val="008F03AB"/>
    <w:rsid w:val="008F03C6"/>
    <w:rsid w:val="008F0402"/>
    <w:rsid w:val="008F044A"/>
    <w:rsid w:val="008F046A"/>
    <w:rsid w:val="008F04A3"/>
    <w:rsid w:val="008F04B2"/>
    <w:rsid w:val="008F053C"/>
    <w:rsid w:val="008F0597"/>
    <w:rsid w:val="008F05F9"/>
    <w:rsid w:val="008F068D"/>
    <w:rsid w:val="008F06AB"/>
    <w:rsid w:val="008F077B"/>
    <w:rsid w:val="008F079C"/>
    <w:rsid w:val="008F07F3"/>
    <w:rsid w:val="008F0812"/>
    <w:rsid w:val="008F0889"/>
    <w:rsid w:val="008F088D"/>
    <w:rsid w:val="008F08AE"/>
    <w:rsid w:val="008F0904"/>
    <w:rsid w:val="008F0914"/>
    <w:rsid w:val="008F09D6"/>
    <w:rsid w:val="008F0A38"/>
    <w:rsid w:val="008F0AD1"/>
    <w:rsid w:val="008F0AF4"/>
    <w:rsid w:val="008F0BB7"/>
    <w:rsid w:val="008F0CCC"/>
    <w:rsid w:val="008F0DF6"/>
    <w:rsid w:val="008F0E12"/>
    <w:rsid w:val="008F0E23"/>
    <w:rsid w:val="008F0E3F"/>
    <w:rsid w:val="008F0EAB"/>
    <w:rsid w:val="008F0EBB"/>
    <w:rsid w:val="008F0EEC"/>
    <w:rsid w:val="008F0F2F"/>
    <w:rsid w:val="008F0F72"/>
    <w:rsid w:val="008F10FD"/>
    <w:rsid w:val="008F1154"/>
    <w:rsid w:val="008F118A"/>
    <w:rsid w:val="008F1265"/>
    <w:rsid w:val="008F1323"/>
    <w:rsid w:val="008F132E"/>
    <w:rsid w:val="008F13BE"/>
    <w:rsid w:val="008F1407"/>
    <w:rsid w:val="008F1497"/>
    <w:rsid w:val="008F14A9"/>
    <w:rsid w:val="008F1551"/>
    <w:rsid w:val="008F15C8"/>
    <w:rsid w:val="008F1648"/>
    <w:rsid w:val="008F1659"/>
    <w:rsid w:val="008F1666"/>
    <w:rsid w:val="008F1792"/>
    <w:rsid w:val="008F179A"/>
    <w:rsid w:val="008F17A8"/>
    <w:rsid w:val="008F17BC"/>
    <w:rsid w:val="008F180D"/>
    <w:rsid w:val="008F1824"/>
    <w:rsid w:val="008F189A"/>
    <w:rsid w:val="008F19AD"/>
    <w:rsid w:val="008F19DE"/>
    <w:rsid w:val="008F19F2"/>
    <w:rsid w:val="008F1A37"/>
    <w:rsid w:val="008F1ABC"/>
    <w:rsid w:val="008F1AF8"/>
    <w:rsid w:val="008F1B4B"/>
    <w:rsid w:val="008F1BD6"/>
    <w:rsid w:val="008F1C08"/>
    <w:rsid w:val="008F1C0B"/>
    <w:rsid w:val="008F1CA5"/>
    <w:rsid w:val="008F1D43"/>
    <w:rsid w:val="008F1E6B"/>
    <w:rsid w:val="008F1EA1"/>
    <w:rsid w:val="008F1EB7"/>
    <w:rsid w:val="008F1EDF"/>
    <w:rsid w:val="008F1F41"/>
    <w:rsid w:val="008F2023"/>
    <w:rsid w:val="008F2044"/>
    <w:rsid w:val="008F2110"/>
    <w:rsid w:val="008F2198"/>
    <w:rsid w:val="008F2241"/>
    <w:rsid w:val="008F228F"/>
    <w:rsid w:val="008F22CE"/>
    <w:rsid w:val="008F22E9"/>
    <w:rsid w:val="008F23DC"/>
    <w:rsid w:val="008F2423"/>
    <w:rsid w:val="008F246C"/>
    <w:rsid w:val="008F260F"/>
    <w:rsid w:val="008F269E"/>
    <w:rsid w:val="008F26C1"/>
    <w:rsid w:val="008F26CD"/>
    <w:rsid w:val="008F275D"/>
    <w:rsid w:val="008F27AD"/>
    <w:rsid w:val="008F288B"/>
    <w:rsid w:val="008F2905"/>
    <w:rsid w:val="008F2972"/>
    <w:rsid w:val="008F29F1"/>
    <w:rsid w:val="008F2A40"/>
    <w:rsid w:val="008F2A6E"/>
    <w:rsid w:val="008F2AC3"/>
    <w:rsid w:val="008F2B24"/>
    <w:rsid w:val="008F2B40"/>
    <w:rsid w:val="008F2BA7"/>
    <w:rsid w:val="008F2BCC"/>
    <w:rsid w:val="008F2C25"/>
    <w:rsid w:val="008F2C85"/>
    <w:rsid w:val="008F2CCF"/>
    <w:rsid w:val="008F2DB2"/>
    <w:rsid w:val="008F2DF8"/>
    <w:rsid w:val="008F2E66"/>
    <w:rsid w:val="008F2E87"/>
    <w:rsid w:val="008F2EE6"/>
    <w:rsid w:val="008F2F1F"/>
    <w:rsid w:val="008F3139"/>
    <w:rsid w:val="008F3183"/>
    <w:rsid w:val="008F319E"/>
    <w:rsid w:val="008F3295"/>
    <w:rsid w:val="008F3367"/>
    <w:rsid w:val="008F3384"/>
    <w:rsid w:val="008F33A1"/>
    <w:rsid w:val="008F342A"/>
    <w:rsid w:val="008F3496"/>
    <w:rsid w:val="008F34A3"/>
    <w:rsid w:val="008F34CD"/>
    <w:rsid w:val="008F3515"/>
    <w:rsid w:val="008F357D"/>
    <w:rsid w:val="008F3645"/>
    <w:rsid w:val="008F36C9"/>
    <w:rsid w:val="008F373B"/>
    <w:rsid w:val="008F377A"/>
    <w:rsid w:val="008F38A0"/>
    <w:rsid w:val="008F38DA"/>
    <w:rsid w:val="008F3949"/>
    <w:rsid w:val="008F39A1"/>
    <w:rsid w:val="008F39DA"/>
    <w:rsid w:val="008F3A92"/>
    <w:rsid w:val="008F3B16"/>
    <w:rsid w:val="008F3B2D"/>
    <w:rsid w:val="008F3B2E"/>
    <w:rsid w:val="008F3B52"/>
    <w:rsid w:val="008F3BBA"/>
    <w:rsid w:val="008F3D00"/>
    <w:rsid w:val="008F3DD8"/>
    <w:rsid w:val="008F3ECB"/>
    <w:rsid w:val="008F3F03"/>
    <w:rsid w:val="008F3FDB"/>
    <w:rsid w:val="008F3FDE"/>
    <w:rsid w:val="008F3FFF"/>
    <w:rsid w:val="008F4008"/>
    <w:rsid w:val="008F4049"/>
    <w:rsid w:val="008F4061"/>
    <w:rsid w:val="008F406E"/>
    <w:rsid w:val="008F4095"/>
    <w:rsid w:val="008F40B1"/>
    <w:rsid w:val="008F41C5"/>
    <w:rsid w:val="008F41C9"/>
    <w:rsid w:val="008F4274"/>
    <w:rsid w:val="008F42A6"/>
    <w:rsid w:val="008F42B3"/>
    <w:rsid w:val="008F433A"/>
    <w:rsid w:val="008F43CA"/>
    <w:rsid w:val="008F4423"/>
    <w:rsid w:val="008F44BA"/>
    <w:rsid w:val="008F44D9"/>
    <w:rsid w:val="008F4503"/>
    <w:rsid w:val="008F4521"/>
    <w:rsid w:val="008F458E"/>
    <w:rsid w:val="008F45CA"/>
    <w:rsid w:val="008F461B"/>
    <w:rsid w:val="008F46BE"/>
    <w:rsid w:val="008F4777"/>
    <w:rsid w:val="008F4795"/>
    <w:rsid w:val="008F47FC"/>
    <w:rsid w:val="008F4821"/>
    <w:rsid w:val="008F4871"/>
    <w:rsid w:val="008F48B0"/>
    <w:rsid w:val="008F4A14"/>
    <w:rsid w:val="008F4A30"/>
    <w:rsid w:val="008F4AA3"/>
    <w:rsid w:val="008F4B95"/>
    <w:rsid w:val="008F4B99"/>
    <w:rsid w:val="008F4C09"/>
    <w:rsid w:val="008F4C6E"/>
    <w:rsid w:val="008F4C88"/>
    <w:rsid w:val="008F4CD5"/>
    <w:rsid w:val="008F4D4A"/>
    <w:rsid w:val="008F4E27"/>
    <w:rsid w:val="008F4E71"/>
    <w:rsid w:val="008F4ECD"/>
    <w:rsid w:val="008F4EF2"/>
    <w:rsid w:val="008F4F52"/>
    <w:rsid w:val="008F4FA8"/>
    <w:rsid w:val="008F5024"/>
    <w:rsid w:val="008F502E"/>
    <w:rsid w:val="008F50D9"/>
    <w:rsid w:val="008F5165"/>
    <w:rsid w:val="008F51A1"/>
    <w:rsid w:val="008F51CC"/>
    <w:rsid w:val="008F5288"/>
    <w:rsid w:val="008F529B"/>
    <w:rsid w:val="008F52B9"/>
    <w:rsid w:val="008F52CB"/>
    <w:rsid w:val="008F533D"/>
    <w:rsid w:val="008F5354"/>
    <w:rsid w:val="008F550D"/>
    <w:rsid w:val="008F558C"/>
    <w:rsid w:val="008F55D4"/>
    <w:rsid w:val="008F57EE"/>
    <w:rsid w:val="008F57FD"/>
    <w:rsid w:val="008F5817"/>
    <w:rsid w:val="008F5846"/>
    <w:rsid w:val="008F5862"/>
    <w:rsid w:val="008F595B"/>
    <w:rsid w:val="008F5964"/>
    <w:rsid w:val="008F598F"/>
    <w:rsid w:val="008F59CD"/>
    <w:rsid w:val="008F5A51"/>
    <w:rsid w:val="008F5AC4"/>
    <w:rsid w:val="008F5AC8"/>
    <w:rsid w:val="008F5AE2"/>
    <w:rsid w:val="008F5B9F"/>
    <w:rsid w:val="008F5C4A"/>
    <w:rsid w:val="008F5CDC"/>
    <w:rsid w:val="008F5DDF"/>
    <w:rsid w:val="008F5E09"/>
    <w:rsid w:val="008F5E6F"/>
    <w:rsid w:val="008F5E9E"/>
    <w:rsid w:val="008F5F2D"/>
    <w:rsid w:val="008F5F53"/>
    <w:rsid w:val="008F5F94"/>
    <w:rsid w:val="008F5FEE"/>
    <w:rsid w:val="008F6069"/>
    <w:rsid w:val="008F618F"/>
    <w:rsid w:val="008F6252"/>
    <w:rsid w:val="008F64AB"/>
    <w:rsid w:val="008F64B0"/>
    <w:rsid w:val="008F64B7"/>
    <w:rsid w:val="008F654D"/>
    <w:rsid w:val="008F6654"/>
    <w:rsid w:val="008F6686"/>
    <w:rsid w:val="008F66B3"/>
    <w:rsid w:val="008F671D"/>
    <w:rsid w:val="008F679C"/>
    <w:rsid w:val="008F67D4"/>
    <w:rsid w:val="008F67D9"/>
    <w:rsid w:val="008F67F4"/>
    <w:rsid w:val="008F6866"/>
    <w:rsid w:val="008F6957"/>
    <w:rsid w:val="008F6994"/>
    <w:rsid w:val="008F69D1"/>
    <w:rsid w:val="008F69F1"/>
    <w:rsid w:val="008F6A4F"/>
    <w:rsid w:val="008F6AA3"/>
    <w:rsid w:val="008F6ACE"/>
    <w:rsid w:val="008F6AE9"/>
    <w:rsid w:val="008F6B14"/>
    <w:rsid w:val="008F6BB0"/>
    <w:rsid w:val="008F6BB7"/>
    <w:rsid w:val="008F6C05"/>
    <w:rsid w:val="008F6CE2"/>
    <w:rsid w:val="008F6D35"/>
    <w:rsid w:val="008F6D50"/>
    <w:rsid w:val="008F6E93"/>
    <w:rsid w:val="008F6EF7"/>
    <w:rsid w:val="008F6F5A"/>
    <w:rsid w:val="008F6FAB"/>
    <w:rsid w:val="008F7039"/>
    <w:rsid w:val="008F7077"/>
    <w:rsid w:val="008F71E1"/>
    <w:rsid w:val="008F71EC"/>
    <w:rsid w:val="008F7247"/>
    <w:rsid w:val="008F72D2"/>
    <w:rsid w:val="008F73A3"/>
    <w:rsid w:val="008F7482"/>
    <w:rsid w:val="008F7486"/>
    <w:rsid w:val="008F75C6"/>
    <w:rsid w:val="008F764E"/>
    <w:rsid w:val="008F76FA"/>
    <w:rsid w:val="008F773D"/>
    <w:rsid w:val="008F774E"/>
    <w:rsid w:val="008F785C"/>
    <w:rsid w:val="008F7934"/>
    <w:rsid w:val="008F7961"/>
    <w:rsid w:val="008F79B0"/>
    <w:rsid w:val="008F7A05"/>
    <w:rsid w:val="008F7A0C"/>
    <w:rsid w:val="008F7A92"/>
    <w:rsid w:val="008F7AAA"/>
    <w:rsid w:val="008F7AAC"/>
    <w:rsid w:val="008F7AD3"/>
    <w:rsid w:val="008F7B12"/>
    <w:rsid w:val="008F7BCE"/>
    <w:rsid w:val="008F7BDC"/>
    <w:rsid w:val="008F7C2A"/>
    <w:rsid w:val="008F7C4D"/>
    <w:rsid w:val="008F7C4E"/>
    <w:rsid w:val="008F7CA5"/>
    <w:rsid w:val="008F7CE9"/>
    <w:rsid w:val="008F7E41"/>
    <w:rsid w:val="008F7EB5"/>
    <w:rsid w:val="00900047"/>
    <w:rsid w:val="009001FA"/>
    <w:rsid w:val="0090022E"/>
    <w:rsid w:val="00900262"/>
    <w:rsid w:val="0090032B"/>
    <w:rsid w:val="009003A4"/>
    <w:rsid w:val="0090043F"/>
    <w:rsid w:val="00900461"/>
    <w:rsid w:val="0090057A"/>
    <w:rsid w:val="0090063E"/>
    <w:rsid w:val="009006A8"/>
    <w:rsid w:val="00900705"/>
    <w:rsid w:val="0090077B"/>
    <w:rsid w:val="009007C0"/>
    <w:rsid w:val="00900870"/>
    <w:rsid w:val="009008E0"/>
    <w:rsid w:val="00900943"/>
    <w:rsid w:val="009009A1"/>
    <w:rsid w:val="009009BD"/>
    <w:rsid w:val="009009E1"/>
    <w:rsid w:val="009009E8"/>
    <w:rsid w:val="00900A59"/>
    <w:rsid w:val="00900A8B"/>
    <w:rsid w:val="00900AB8"/>
    <w:rsid w:val="00900ACE"/>
    <w:rsid w:val="00900AE6"/>
    <w:rsid w:val="00900AE8"/>
    <w:rsid w:val="00900BEC"/>
    <w:rsid w:val="00900C05"/>
    <w:rsid w:val="00900C32"/>
    <w:rsid w:val="00900C7C"/>
    <w:rsid w:val="00900C89"/>
    <w:rsid w:val="00900CFA"/>
    <w:rsid w:val="00900D1C"/>
    <w:rsid w:val="00900D72"/>
    <w:rsid w:val="00900D80"/>
    <w:rsid w:val="00900E67"/>
    <w:rsid w:val="00900EE4"/>
    <w:rsid w:val="00900F8A"/>
    <w:rsid w:val="00900FB5"/>
    <w:rsid w:val="00900FDE"/>
    <w:rsid w:val="00901008"/>
    <w:rsid w:val="00901120"/>
    <w:rsid w:val="0090112C"/>
    <w:rsid w:val="00901273"/>
    <w:rsid w:val="009012B3"/>
    <w:rsid w:val="00901305"/>
    <w:rsid w:val="00901444"/>
    <w:rsid w:val="009014C6"/>
    <w:rsid w:val="009014D0"/>
    <w:rsid w:val="00901571"/>
    <w:rsid w:val="009015DF"/>
    <w:rsid w:val="009015FD"/>
    <w:rsid w:val="00901615"/>
    <w:rsid w:val="009016B0"/>
    <w:rsid w:val="00901701"/>
    <w:rsid w:val="0090170E"/>
    <w:rsid w:val="0090171B"/>
    <w:rsid w:val="00901753"/>
    <w:rsid w:val="0090181A"/>
    <w:rsid w:val="00901827"/>
    <w:rsid w:val="009018AF"/>
    <w:rsid w:val="0090195F"/>
    <w:rsid w:val="00901A42"/>
    <w:rsid w:val="00901BE5"/>
    <w:rsid w:val="00901BFE"/>
    <w:rsid w:val="00901C78"/>
    <w:rsid w:val="00901CDE"/>
    <w:rsid w:val="00901D1D"/>
    <w:rsid w:val="00901D39"/>
    <w:rsid w:val="00901D5F"/>
    <w:rsid w:val="00901D6C"/>
    <w:rsid w:val="00901F4A"/>
    <w:rsid w:val="00901F69"/>
    <w:rsid w:val="00901F9B"/>
    <w:rsid w:val="00901F9E"/>
    <w:rsid w:val="0090203F"/>
    <w:rsid w:val="0090206A"/>
    <w:rsid w:val="009020F8"/>
    <w:rsid w:val="00902150"/>
    <w:rsid w:val="009021ED"/>
    <w:rsid w:val="009022FB"/>
    <w:rsid w:val="00902347"/>
    <w:rsid w:val="00902523"/>
    <w:rsid w:val="00902560"/>
    <w:rsid w:val="0090256D"/>
    <w:rsid w:val="00902612"/>
    <w:rsid w:val="0090262A"/>
    <w:rsid w:val="009026F0"/>
    <w:rsid w:val="00902779"/>
    <w:rsid w:val="00902799"/>
    <w:rsid w:val="009027EA"/>
    <w:rsid w:val="00902842"/>
    <w:rsid w:val="009028ED"/>
    <w:rsid w:val="00902922"/>
    <w:rsid w:val="009029C6"/>
    <w:rsid w:val="00902A62"/>
    <w:rsid w:val="00902ABA"/>
    <w:rsid w:val="00902BE2"/>
    <w:rsid w:val="00902C7D"/>
    <w:rsid w:val="00902C85"/>
    <w:rsid w:val="00902C8A"/>
    <w:rsid w:val="00902CF7"/>
    <w:rsid w:val="00902FB7"/>
    <w:rsid w:val="00902FC0"/>
    <w:rsid w:val="00903032"/>
    <w:rsid w:val="00903040"/>
    <w:rsid w:val="00903041"/>
    <w:rsid w:val="0090304C"/>
    <w:rsid w:val="00903114"/>
    <w:rsid w:val="00903139"/>
    <w:rsid w:val="0090316E"/>
    <w:rsid w:val="0090349D"/>
    <w:rsid w:val="009034AE"/>
    <w:rsid w:val="00903508"/>
    <w:rsid w:val="00903509"/>
    <w:rsid w:val="00903532"/>
    <w:rsid w:val="00903551"/>
    <w:rsid w:val="0090356A"/>
    <w:rsid w:val="009035A1"/>
    <w:rsid w:val="0090361A"/>
    <w:rsid w:val="00903680"/>
    <w:rsid w:val="00903690"/>
    <w:rsid w:val="009036A4"/>
    <w:rsid w:val="00903728"/>
    <w:rsid w:val="00903762"/>
    <w:rsid w:val="0090376F"/>
    <w:rsid w:val="00903782"/>
    <w:rsid w:val="00903934"/>
    <w:rsid w:val="0090398C"/>
    <w:rsid w:val="009039C4"/>
    <w:rsid w:val="00903B2F"/>
    <w:rsid w:val="00903B57"/>
    <w:rsid w:val="00903BAF"/>
    <w:rsid w:val="00903BFA"/>
    <w:rsid w:val="00903CF3"/>
    <w:rsid w:val="00903E3E"/>
    <w:rsid w:val="00903E6F"/>
    <w:rsid w:val="00903EB6"/>
    <w:rsid w:val="00903F6C"/>
    <w:rsid w:val="00903FCB"/>
    <w:rsid w:val="0090409B"/>
    <w:rsid w:val="009040AC"/>
    <w:rsid w:val="009040B5"/>
    <w:rsid w:val="009040EE"/>
    <w:rsid w:val="00904269"/>
    <w:rsid w:val="00904270"/>
    <w:rsid w:val="00904283"/>
    <w:rsid w:val="009042A8"/>
    <w:rsid w:val="00904340"/>
    <w:rsid w:val="009043C5"/>
    <w:rsid w:val="00904424"/>
    <w:rsid w:val="00904435"/>
    <w:rsid w:val="009044F1"/>
    <w:rsid w:val="0090452C"/>
    <w:rsid w:val="00904545"/>
    <w:rsid w:val="00904551"/>
    <w:rsid w:val="0090455E"/>
    <w:rsid w:val="009045F8"/>
    <w:rsid w:val="00904637"/>
    <w:rsid w:val="0090465F"/>
    <w:rsid w:val="009046AC"/>
    <w:rsid w:val="009046B6"/>
    <w:rsid w:val="009047D6"/>
    <w:rsid w:val="00904820"/>
    <w:rsid w:val="0090486E"/>
    <w:rsid w:val="009048DB"/>
    <w:rsid w:val="009048EE"/>
    <w:rsid w:val="00904963"/>
    <w:rsid w:val="009049F1"/>
    <w:rsid w:val="00904A1E"/>
    <w:rsid w:val="00904ABE"/>
    <w:rsid w:val="00904AC6"/>
    <w:rsid w:val="00904ADD"/>
    <w:rsid w:val="00904B17"/>
    <w:rsid w:val="00904BBA"/>
    <w:rsid w:val="00904BD6"/>
    <w:rsid w:val="00904C03"/>
    <w:rsid w:val="00904C13"/>
    <w:rsid w:val="00904C1B"/>
    <w:rsid w:val="00904C3B"/>
    <w:rsid w:val="00904C5E"/>
    <w:rsid w:val="00904D7A"/>
    <w:rsid w:val="00904D91"/>
    <w:rsid w:val="00904DB5"/>
    <w:rsid w:val="00904DC9"/>
    <w:rsid w:val="00904DD7"/>
    <w:rsid w:val="00904E85"/>
    <w:rsid w:val="00904ED9"/>
    <w:rsid w:val="00904F2C"/>
    <w:rsid w:val="00904F33"/>
    <w:rsid w:val="00904F49"/>
    <w:rsid w:val="00904FD6"/>
    <w:rsid w:val="0090505D"/>
    <w:rsid w:val="00905093"/>
    <w:rsid w:val="009050B2"/>
    <w:rsid w:val="009050B6"/>
    <w:rsid w:val="00905176"/>
    <w:rsid w:val="009051DB"/>
    <w:rsid w:val="00905218"/>
    <w:rsid w:val="0090522F"/>
    <w:rsid w:val="0090525C"/>
    <w:rsid w:val="009052E9"/>
    <w:rsid w:val="009052EB"/>
    <w:rsid w:val="009052EC"/>
    <w:rsid w:val="00905358"/>
    <w:rsid w:val="00905435"/>
    <w:rsid w:val="00905536"/>
    <w:rsid w:val="0090559D"/>
    <w:rsid w:val="009055DF"/>
    <w:rsid w:val="0090566B"/>
    <w:rsid w:val="009056B0"/>
    <w:rsid w:val="0090573F"/>
    <w:rsid w:val="00905752"/>
    <w:rsid w:val="009057FA"/>
    <w:rsid w:val="009058D6"/>
    <w:rsid w:val="009058F6"/>
    <w:rsid w:val="00905983"/>
    <w:rsid w:val="00905994"/>
    <w:rsid w:val="00905998"/>
    <w:rsid w:val="009059E1"/>
    <w:rsid w:val="009059E4"/>
    <w:rsid w:val="009059EB"/>
    <w:rsid w:val="00905A8D"/>
    <w:rsid w:val="00905AC4"/>
    <w:rsid w:val="00905B52"/>
    <w:rsid w:val="00905B7A"/>
    <w:rsid w:val="00905BA4"/>
    <w:rsid w:val="00905C0F"/>
    <w:rsid w:val="00905C30"/>
    <w:rsid w:val="00905C42"/>
    <w:rsid w:val="00905D07"/>
    <w:rsid w:val="00905D2C"/>
    <w:rsid w:val="00905E60"/>
    <w:rsid w:val="00905F48"/>
    <w:rsid w:val="00905F7D"/>
    <w:rsid w:val="00905F81"/>
    <w:rsid w:val="00905FD8"/>
    <w:rsid w:val="0090601A"/>
    <w:rsid w:val="009060BF"/>
    <w:rsid w:val="009060CF"/>
    <w:rsid w:val="009060D5"/>
    <w:rsid w:val="00906163"/>
    <w:rsid w:val="009061AF"/>
    <w:rsid w:val="00906207"/>
    <w:rsid w:val="00906337"/>
    <w:rsid w:val="00906349"/>
    <w:rsid w:val="00906359"/>
    <w:rsid w:val="0090638B"/>
    <w:rsid w:val="00906420"/>
    <w:rsid w:val="00906497"/>
    <w:rsid w:val="0090649D"/>
    <w:rsid w:val="009064F4"/>
    <w:rsid w:val="00906500"/>
    <w:rsid w:val="0090653B"/>
    <w:rsid w:val="0090662A"/>
    <w:rsid w:val="00906701"/>
    <w:rsid w:val="0090673B"/>
    <w:rsid w:val="009067B7"/>
    <w:rsid w:val="009067CE"/>
    <w:rsid w:val="009067D9"/>
    <w:rsid w:val="009067FE"/>
    <w:rsid w:val="0090689A"/>
    <w:rsid w:val="009068A4"/>
    <w:rsid w:val="00906914"/>
    <w:rsid w:val="00906983"/>
    <w:rsid w:val="009069DE"/>
    <w:rsid w:val="00906AC9"/>
    <w:rsid w:val="00906B1B"/>
    <w:rsid w:val="00906B95"/>
    <w:rsid w:val="00906C46"/>
    <w:rsid w:val="00906CAD"/>
    <w:rsid w:val="00906D31"/>
    <w:rsid w:val="00906E37"/>
    <w:rsid w:val="00906E96"/>
    <w:rsid w:val="00906EBA"/>
    <w:rsid w:val="00906EC6"/>
    <w:rsid w:val="00906F16"/>
    <w:rsid w:val="00906F54"/>
    <w:rsid w:val="00907064"/>
    <w:rsid w:val="00907087"/>
    <w:rsid w:val="00907154"/>
    <w:rsid w:val="00907346"/>
    <w:rsid w:val="009073AB"/>
    <w:rsid w:val="00907476"/>
    <w:rsid w:val="00907579"/>
    <w:rsid w:val="009075A3"/>
    <w:rsid w:val="009075C3"/>
    <w:rsid w:val="009075CF"/>
    <w:rsid w:val="00907651"/>
    <w:rsid w:val="009076B5"/>
    <w:rsid w:val="00907711"/>
    <w:rsid w:val="009077DB"/>
    <w:rsid w:val="009077FE"/>
    <w:rsid w:val="00907807"/>
    <w:rsid w:val="0090781F"/>
    <w:rsid w:val="00907836"/>
    <w:rsid w:val="0090784E"/>
    <w:rsid w:val="00907866"/>
    <w:rsid w:val="00907993"/>
    <w:rsid w:val="009079A0"/>
    <w:rsid w:val="009079AA"/>
    <w:rsid w:val="009079C5"/>
    <w:rsid w:val="00907A01"/>
    <w:rsid w:val="00907A8F"/>
    <w:rsid w:val="00907AD4"/>
    <w:rsid w:val="00907ADC"/>
    <w:rsid w:val="00907B8D"/>
    <w:rsid w:val="00907BF3"/>
    <w:rsid w:val="00907D7C"/>
    <w:rsid w:val="00907D7E"/>
    <w:rsid w:val="00907E29"/>
    <w:rsid w:val="00907E9A"/>
    <w:rsid w:val="00907EA4"/>
    <w:rsid w:val="00907EAA"/>
    <w:rsid w:val="00907F10"/>
    <w:rsid w:val="00907FA0"/>
    <w:rsid w:val="00907FAB"/>
    <w:rsid w:val="00907FE1"/>
    <w:rsid w:val="0090968D"/>
    <w:rsid w:val="00910096"/>
    <w:rsid w:val="009100E0"/>
    <w:rsid w:val="0091013A"/>
    <w:rsid w:val="00910218"/>
    <w:rsid w:val="00910226"/>
    <w:rsid w:val="00910228"/>
    <w:rsid w:val="00910230"/>
    <w:rsid w:val="00910395"/>
    <w:rsid w:val="009103ED"/>
    <w:rsid w:val="00910412"/>
    <w:rsid w:val="00910448"/>
    <w:rsid w:val="009104C9"/>
    <w:rsid w:val="0091050C"/>
    <w:rsid w:val="0091053C"/>
    <w:rsid w:val="00910573"/>
    <w:rsid w:val="00910637"/>
    <w:rsid w:val="00910644"/>
    <w:rsid w:val="00910675"/>
    <w:rsid w:val="0091070A"/>
    <w:rsid w:val="00910762"/>
    <w:rsid w:val="00910796"/>
    <w:rsid w:val="009107AD"/>
    <w:rsid w:val="009107E3"/>
    <w:rsid w:val="009107EE"/>
    <w:rsid w:val="009108C5"/>
    <w:rsid w:val="009108F8"/>
    <w:rsid w:val="009109EC"/>
    <w:rsid w:val="00910A5C"/>
    <w:rsid w:val="00910AC4"/>
    <w:rsid w:val="00910B93"/>
    <w:rsid w:val="00910BAA"/>
    <w:rsid w:val="00910D03"/>
    <w:rsid w:val="00910DCF"/>
    <w:rsid w:val="00910E44"/>
    <w:rsid w:val="00910EBB"/>
    <w:rsid w:val="00910F26"/>
    <w:rsid w:val="00910F5C"/>
    <w:rsid w:val="00910F82"/>
    <w:rsid w:val="00911045"/>
    <w:rsid w:val="009110E4"/>
    <w:rsid w:val="009110F6"/>
    <w:rsid w:val="00911141"/>
    <w:rsid w:val="00911186"/>
    <w:rsid w:val="009111F5"/>
    <w:rsid w:val="00911249"/>
    <w:rsid w:val="009112B8"/>
    <w:rsid w:val="009112C2"/>
    <w:rsid w:val="009113A6"/>
    <w:rsid w:val="009113BA"/>
    <w:rsid w:val="009114CB"/>
    <w:rsid w:val="0091155D"/>
    <w:rsid w:val="00911584"/>
    <w:rsid w:val="0091158D"/>
    <w:rsid w:val="009115BC"/>
    <w:rsid w:val="0091164D"/>
    <w:rsid w:val="00911675"/>
    <w:rsid w:val="0091169B"/>
    <w:rsid w:val="009116FF"/>
    <w:rsid w:val="00911707"/>
    <w:rsid w:val="00911758"/>
    <w:rsid w:val="00911815"/>
    <w:rsid w:val="0091181D"/>
    <w:rsid w:val="0091184A"/>
    <w:rsid w:val="0091184F"/>
    <w:rsid w:val="0091186F"/>
    <w:rsid w:val="009118DB"/>
    <w:rsid w:val="0091194B"/>
    <w:rsid w:val="0091194E"/>
    <w:rsid w:val="00911A78"/>
    <w:rsid w:val="00911AAA"/>
    <w:rsid w:val="00911AAC"/>
    <w:rsid w:val="00911B1F"/>
    <w:rsid w:val="00911B22"/>
    <w:rsid w:val="00911B87"/>
    <w:rsid w:val="00911B8C"/>
    <w:rsid w:val="00911BC6"/>
    <w:rsid w:val="00911D05"/>
    <w:rsid w:val="00911D0E"/>
    <w:rsid w:val="00911D1B"/>
    <w:rsid w:val="00911E65"/>
    <w:rsid w:val="00911E88"/>
    <w:rsid w:val="00911EB3"/>
    <w:rsid w:val="00911EB8"/>
    <w:rsid w:val="00911ECA"/>
    <w:rsid w:val="00911EF3"/>
    <w:rsid w:val="00911F35"/>
    <w:rsid w:val="00911F7D"/>
    <w:rsid w:val="00911FB9"/>
    <w:rsid w:val="00911FDE"/>
    <w:rsid w:val="0091206B"/>
    <w:rsid w:val="009121F6"/>
    <w:rsid w:val="00912227"/>
    <w:rsid w:val="00912249"/>
    <w:rsid w:val="00912250"/>
    <w:rsid w:val="0091226A"/>
    <w:rsid w:val="00912272"/>
    <w:rsid w:val="009122BE"/>
    <w:rsid w:val="009122C9"/>
    <w:rsid w:val="00912366"/>
    <w:rsid w:val="009123C7"/>
    <w:rsid w:val="009124DF"/>
    <w:rsid w:val="009125A5"/>
    <w:rsid w:val="009126CF"/>
    <w:rsid w:val="0091278D"/>
    <w:rsid w:val="009127A0"/>
    <w:rsid w:val="00912805"/>
    <w:rsid w:val="009128D3"/>
    <w:rsid w:val="00912925"/>
    <w:rsid w:val="00912986"/>
    <w:rsid w:val="00912AC6"/>
    <w:rsid w:val="00912ACA"/>
    <w:rsid w:val="00912C28"/>
    <w:rsid w:val="00912CDE"/>
    <w:rsid w:val="00912CE2"/>
    <w:rsid w:val="00912CFC"/>
    <w:rsid w:val="00912D0D"/>
    <w:rsid w:val="00912D48"/>
    <w:rsid w:val="00912D64"/>
    <w:rsid w:val="00912E52"/>
    <w:rsid w:val="00912E86"/>
    <w:rsid w:val="00912EE4"/>
    <w:rsid w:val="00913028"/>
    <w:rsid w:val="00913043"/>
    <w:rsid w:val="00913134"/>
    <w:rsid w:val="009131EE"/>
    <w:rsid w:val="0091320E"/>
    <w:rsid w:val="00913225"/>
    <w:rsid w:val="0091322E"/>
    <w:rsid w:val="00913260"/>
    <w:rsid w:val="009132FC"/>
    <w:rsid w:val="00913304"/>
    <w:rsid w:val="0091339E"/>
    <w:rsid w:val="0091339F"/>
    <w:rsid w:val="009133FB"/>
    <w:rsid w:val="00913458"/>
    <w:rsid w:val="00913467"/>
    <w:rsid w:val="009135B0"/>
    <w:rsid w:val="009135D6"/>
    <w:rsid w:val="009135EA"/>
    <w:rsid w:val="009135F3"/>
    <w:rsid w:val="00913612"/>
    <w:rsid w:val="00913680"/>
    <w:rsid w:val="009136E1"/>
    <w:rsid w:val="00913719"/>
    <w:rsid w:val="00913723"/>
    <w:rsid w:val="0091372A"/>
    <w:rsid w:val="00913762"/>
    <w:rsid w:val="00913834"/>
    <w:rsid w:val="00913841"/>
    <w:rsid w:val="009138A8"/>
    <w:rsid w:val="009138B8"/>
    <w:rsid w:val="009138BB"/>
    <w:rsid w:val="0091391E"/>
    <w:rsid w:val="0091393B"/>
    <w:rsid w:val="0091394C"/>
    <w:rsid w:val="00913975"/>
    <w:rsid w:val="00913988"/>
    <w:rsid w:val="009139E3"/>
    <w:rsid w:val="00913A6C"/>
    <w:rsid w:val="00913B38"/>
    <w:rsid w:val="00913B80"/>
    <w:rsid w:val="00913B98"/>
    <w:rsid w:val="00913BF0"/>
    <w:rsid w:val="00913C11"/>
    <w:rsid w:val="00913C74"/>
    <w:rsid w:val="00913C76"/>
    <w:rsid w:val="00913CB0"/>
    <w:rsid w:val="00913D10"/>
    <w:rsid w:val="00913D16"/>
    <w:rsid w:val="00913D43"/>
    <w:rsid w:val="00913DF0"/>
    <w:rsid w:val="00913E3B"/>
    <w:rsid w:val="00913E99"/>
    <w:rsid w:val="00913EFC"/>
    <w:rsid w:val="00913F1D"/>
    <w:rsid w:val="00914026"/>
    <w:rsid w:val="0091402E"/>
    <w:rsid w:val="009140EB"/>
    <w:rsid w:val="00914126"/>
    <w:rsid w:val="0091417F"/>
    <w:rsid w:val="0091420F"/>
    <w:rsid w:val="009142FC"/>
    <w:rsid w:val="0091437D"/>
    <w:rsid w:val="00914455"/>
    <w:rsid w:val="0091445D"/>
    <w:rsid w:val="009144FE"/>
    <w:rsid w:val="00914500"/>
    <w:rsid w:val="00914553"/>
    <w:rsid w:val="0091456F"/>
    <w:rsid w:val="00914596"/>
    <w:rsid w:val="009145A1"/>
    <w:rsid w:val="009146F1"/>
    <w:rsid w:val="00914724"/>
    <w:rsid w:val="00914769"/>
    <w:rsid w:val="00914794"/>
    <w:rsid w:val="009147AE"/>
    <w:rsid w:val="009147E2"/>
    <w:rsid w:val="009147F8"/>
    <w:rsid w:val="009148C2"/>
    <w:rsid w:val="009148FD"/>
    <w:rsid w:val="00914900"/>
    <w:rsid w:val="00914916"/>
    <w:rsid w:val="00914923"/>
    <w:rsid w:val="009149E7"/>
    <w:rsid w:val="009149FF"/>
    <w:rsid w:val="00914A3A"/>
    <w:rsid w:val="00914A72"/>
    <w:rsid w:val="00914AB7"/>
    <w:rsid w:val="00914BDF"/>
    <w:rsid w:val="00914BEA"/>
    <w:rsid w:val="00914C3B"/>
    <w:rsid w:val="00914C41"/>
    <w:rsid w:val="00914C4F"/>
    <w:rsid w:val="00914C9B"/>
    <w:rsid w:val="00914CF4"/>
    <w:rsid w:val="00914D24"/>
    <w:rsid w:val="00914D9D"/>
    <w:rsid w:val="00914D9E"/>
    <w:rsid w:val="00914DA4"/>
    <w:rsid w:val="00914DB2"/>
    <w:rsid w:val="00914F28"/>
    <w:rsid w:val="00914F57"/>
    <w:rsid w:val="00914F5D"/>
    <w:rsid w:val="00914F8C"/>
    <w:rsid w:val="00914FD3"/>
    <w:rsid w:val="0091509F"/>
    <w:rsid w:val="009150AC"/>
    <w:rsid w:val="0091517A"/>
    <w:rsid w:val="009151AF"/>
    <w:rsid w:val="009151FC"/>
    <w:rsid w:val="0091520C"/>
    <w:rsid w:val="00915238"/>
    <w:rsid w:val="009152BA"/>
    <w:rsid w:val="00915339"/>
    <w:rsid w:val="0091538E"/>
    <w:rsid w:val="009154A6"/>
    <w:rsid w:val="00915584"/>
    <w:rsid w:val="009155E4"/>
    <w:rsid w:val="00915678"/>
    <w:rsid w:val="0091567D"/>
    <w:rsid w:val="0091571E"/>
    <w:rsid w:val="0091572E"/>
    <w:rsid w:val="00915808"/>
    <w:rsid w:val="00915839"/>
    <w:rsid w:val="009158F1"/>
    <w:rsid w:val="009158F5"/>
    <w:rsid w:val="00915945"/>
    <w:rsid w:val="0091594C"/>
    <w:rsid w:val="009159AC"/>
    <w:rsid w:val="009159E2"/>
    <w:rsid w:val="009159F6"/>
    <w:rsid w:val="00915A3D"/>
    <w:rsid w:val="00915A50"/>
    <w:rsid w:val="00915A86"/>
    <w:rsid w:val="00915B16"/>
    <w:rsid w:val="00915B4A"/>
    <w:rsid w:val="00915C11"/>
    <w:rsid w:val="00915C14"/>
    <w:rsid w:val="00915C60"/>
    <w:rsid w:val="00915C69"/>
    <w:rsid w:val="00915C6F"/>
    <w:rsid w:val="00915CFF"/>
    <w:rsid w:val="00915DA4"/>
    <w:rsid w:val="00915DAB"/>
    <w:rsid w:val="00915DC1"/>
    <w:rsid w:val="00915EE1"/>
    <w:rsid w:val="00915F0B"/>
    <w:rsid w:val="00915F28"/>
    <w:rsid w:val="00915FB9"/>
    <w:rsid w:val="00916063"/>
    <w:rsid w:val="009162C1"/>
    <w:rsid w:val="009162DA"/>
    <w:rsid w:val="00916318"/>
    <w:rsid w:val="00916388"/>
    <w:rsid w:val="009163C1"/>
    <w:rsid w:val="009164A7"/>
    <w:rsid w:val="009164B2"/>
    <w:rsid w:val="009164C5"/>
    <w:rsid w:val="00916570"/>
    <w:rsid w:val="00916577"/>
    <w:rsid w:val="00916580"/>
    <w:rsid w:val="00916600"/>
    <w:rsid w:val="00916611"/>
    <w:rsid w:val="00916627"/>
    <w:rsid w:val="00916686"/>
    <w:rsid w:val="0091689A"/>
    <w:rsid w:val="009168A6"/>
    <w:rsid w:val="009168DD"/>
    <w:rsid w:val="009168E9"/>
    <w:rsid w:val="00916908"/>
    <w:rsid w:val="0091690C"/>
    <w:rsid w:val="00916937"/>
    <w:rsid w:val="00916938"/>
    <w:rsid w:val="00916964"/>
    <w:rsid w:val="009169F1"/>
    <w:rsid w:val="00916A4E"/>
    <w:rsid w:val="00916A9B"/>
    <w:rsid w:val="00916ACC"/>
    <w:rsid w:val="00916B12"/>
    <w:rsid w:val="00916BE6"/>
    <w:rsid w:val="00916C18"/>
    <w:rsid w:val="00916C57"/>
    <w:rsid w:val="00916C6F"/>
    <w:rsid w:val="00916C7B"/>
    <w:rsid w:val="00916D43"/>
    <w:rsid w:val="00916D5A"/>
    <w:rsid w:val="00916E3D"/>
    <w:rsid w:val="00916ED1"/>
    <w:rsid w:val="00916ED4"/>
    <w:rsid w:val="0091709E"/>
    <w:rsid w:val="0091715F"/>
    <w:rsid w:val="009172A4"/>
    <w:rsid w:val="0091731C"/>
    <w:rsid w:val="0091740F"/>
    <w:rsid w:val="009174A5"/>
    <w:rsid w:val="009174D8"/>
    <w:rsid w:val="009175B0"/>
    <w:rsid w:val="0091760C"/>
    <w:rsid w:val="0091768E"/>
    <w:rsid w:val="009176A0"/>
    <w:rsid w:val="0091775D"/>
    <w:rsid w:val="0091777A"/>
    <w:rsid w:val="00917788"/>
    <w:rsid w:val="009177AA"/>
    <w:rsid w:val="009177C1"/>
    <w:rsid w:val="0091785F"/>
    <w:rsid w:val="009178F2"/>
    <w:rsid w:val="00917939"/>
    <w:rsid w:val="0091793F"/>
    <w:rsid w:val="009179CA"/>
    <w:rsid w:val="00917A39"/>
    <w:rsid w:val="00917A63"/>
    <w:rsid w:val="00917B05"/>
    <w:rsid w:val="00917BA4"/>
    <w:rsid w:val="00917C6F"/>
    <w:rsid w:val="00917CB1"/>
    <w:rsid w:val="00917CD9"/>
    <w:rsid w:val="00917D5A"/>
    <w:rsid w:val="00917DA2"/>
    <w:rsid w:val="00917E3E"/>
    <w:rsid w:val="00917EB0"/>
    <w:rsid w:val="00917EF7"/>
    <w:rsid w:val="00917F27"/>
    <w:rsid w:val="00917F82"/>
    <w:rsid w:val="00917F9D"/>
    <w:rsid w:val="0092005B"/>
    <w:rsid w:val="00920064"/>
    <w:rsid w:val="009200D9"/>
    <w:rsid w:val="0092011F"/>
    <w:rsid w:val="00920164"/>
    <w:rsid w:val="00920176"/>
    <w:rsid w:val="009202BD"/>
    <w:rsid w:val="009202E6"/>
    <w:rsid w:val="009203ED"/>
    <w:rsid w:val="00920417"/>
    <w:rsid w:val="0092042B"/>
    <w:rsid w:val="0092042F"/>
    <w:rsid w:val="0092043C"/>
    <w:rsid w:val="00920452"/>
    <w:rsid w:val="00920458"/>
    <w:rsid w:val="009204A2"/>
    <w:rsid w:val="00920602"/>
    <w:rsid w:val="00920604"/>
    <w:rsid w:val="00920638"/>
    <w:rsid w:val="009206AA"/>
    <w:rsid w:val="00920702"/>
    <w:rsid w:val="00920752"/>
    <w:rsid w:val="00920825"/>
    <w:rsid w:val="0092083B"/>
    <w:rsid w:val="00920873"/>
    <w:rsid w:val="00920874"/>
    <w:rsid w:val="009208F9"/>
    <w:rsid w:val="0092096E"/>
    <w:rsid w:val="009209FC"/>
    <w:rsid w:val="00920A80"/>
    <w:rsid w:val="00920AB0"/>
    <w:rsid w:val="00920AF6"/>
    <w:rsid w:val="00920B64"/>
    <w:rsid w:val="00920BC1"/>
    <w:rsid w:val="00920BD9"/>
    <w:rsid w:val="00920CF9"/>
    <w:rsid w:val="00920D28"/>
    <w:rsid w:val="00920D2D"/>
    <w:rsid w:val="00920D64"/>
    <w:rsid w:val="00920D88"/>
    <w:rsid w:val="00920DAB"/>
    <w:rsid w:val="00920E26"/>
    <w:rsid w:val="00920EB6"/>
    <w:rsid w:val="00920EF1"/>
    <w:rsid w:val="00920F4A"/>
    <w:rsid w:val="009210BD"/>
    <w:rsid w:val="0092112F"/>
    <w:rsid w:val="00921178"/>
    <w:rsid w:val="0092123D"/>
    <w:rsid w:val="009212E1"/>
    <w:rsid w:val="00921315"/>
    <w:rsid w:val="0092135D"/>
    <w:rsid w:val="00921419"/>
    <w:rsid w:val="0092152F"/>
    <w:rsid w:val="0092163C"/>
    <w:rsid w:val="00921705"/>
    <w:rsid w:val="00921745"/>
    <w:rsid w:val="00921774"/>
    <w:rsid w:val="009217DD"/>
    <w:rsid w:val="00921871"/>
    <w:rsid w:val="009218BD"/>
    <w:rsid w:val="009218CB"/>
    <w:rsid w:val="009218D6"/>
    <w:rsid w:val="009218FA"/>
    <w:rsid w:val="00921970"/>
    <w:rsid w:val="00921AE6"/>
    <w:rsid w:val="00921BDD"/>
    <w:rsid w:val="00921C36"/>
    <w:rsid w:val="00921C4A"/>
    <w:rsid w:val="00921C86"/>
    <w:rsid w:val="00921C87"/>
    <w:rsid w:val="00921CF4"/>
    <w:rsid w:val="00921D64"/>
    <w:rsid w:val="00921DE6"/>
    <w:rsid w:val="00921E59"/>
    <w:rsid w:val="00921E8A"/>
    <w:rsid w:val="00921EC5"/>
    <w:rsid w:val="00921F1B"/>
    <w:rsid w:val="00921F7E"/>
    <w:rsid w:val="00921F9D"/>
    <w:rsid w:val="00921FD2"/>
    <w:rsid w:val="00922023"/>
    <w:rsid w:val="009220E0"/>
    <w:rsid w:val="009220E5"/>
    <w:rsid w:val="00922118"/>
    <w:rsid w:val="009221DA"/>
    <w:rsid w:val="00922264"/>
    <w:rsid w:val="0092228D"/>
    <w:rsid w:val="009222C4"/>
    <w:rsid w:val="00922373"/>
    <w:rsid w:val="009223A4"/>
    <w:rsid w:val="0092241E"/>
    <w:rsid w:val="009224C3"/>
    <w:rsid w:val="009225A0"/>
    <w:rsid w:val="009225B3"/>
    <w:rsid w:val="009225BD"/>
    <w:rsid w:val="00922629"/>
    <w:rsid w:val="00922684"/>
    <w:rsid w:val="009226E0"/>
    <w:rsid w:val="0092271B"/>
    <w:rsid w:val="009227C9"/>
    <w:rsid w:val="0092280C"/>
    <w:rsid w:val="00922811"/>
    <w:rsid w:val="0092283B"/>
    <w:rsid w:val="00922862"/>
    <w:rsid w:val="00922895"/>
    <w:rsid w:val="009228B9"/>
    <w:rsid w:val="009228F4"/>
    <w:rsid w:val="0092295C"/>
    <w:rsid w:val="00922997"/>
    <w:rsid w:val="009229C2"/>
    <w:rsid w:val="00922A86"/>
    <w:rsid w:val="00922ACF"/>
    <w:rsid w:val="00922B5D"/>
    <w:rsid w:val="00922BE9"/>
    <w:rsid w:val="00922DE7"/>
    <w:rsid w:val="00922EAA"/>
    <w:rsid w:val="00922EBE"/>
    <w:rsid w:val="00922F0B"/>
    <w:rsid w:val="00922F45"/>
    <w:rsid w:val="00922F5C"/>
    <w:rsid w:val="00922F6B"/>
    <w:rsid w:val="00922F88"/>
    <w:rsid w:val="00923180"/>
    <w:rsid w:val="009232F0"/>
    <w:rsid w:val="00923354"/>
    <w:rsid w:val="009233BD"/>
    <w:rsid w:val="009233CF"/>
    <w:rsid w:val="009233F1"/>
    <w:rsid w:val="009234B0"/>
    <w:rsid w:val="009234D2"/>
    <w:rsid w:val="00923567"/>
    <w:rsid w:val="009235D4"/>
    <w:rsid w:val="0092366B"/>
    <w:rsid w:val="0092371D"/>
    <w:rsid w:val="0092376D"/>
    <w:rsid w:val="0092383C"/>
    <w:rsid w:val="0092389B"/>
    <w:rsid w:val="009238A1"/>
    <w:rsid w:val="00923962"/>
    <w:rsid w:val="00923A17"/>
    <w:rsid w:val="00923A34"/>
    <w:rsid w:val="00923B89"/>
    <w:rsid w:val="00923C0C"/>
    <w:rsid w:val="00923C1E"/>
    <w:rsid w:val="00923C6C"/>
    <w:rsid w:val="00923D6F"/>
    <w:rsid w:val="00923DAA"/>
    <w:rsid w:val="00923EF6"/>
    <w:rsid w:val="00923F07"/>
    <w:rsid w:val="00923F0B"/>
    <w:rsid w:val="0092403A"/>
    <w:rsid w:val="009240D0"/>
    <w:rsid w:val="00924132"/>
    <w:rsid w:val="0092414C"/>
    <w:rsid w:val="009241DC"/>
    <w:rsid w:val="009241E2"/>
    <w:rsid w:val="00924203"/>
    <w:rsid w:val="009242B0"/>
    <w:rsid w:val="00924342"/>
    <w:rsid w:val="00924350"/>
    <w:rsid w:val="009243B0"/>
    <w:rsid w:val="009243F4"/>
    <w:rsid w:val="0092440C"/>
    <w:rsid w:val="00924432"/>
    <w:rsid w:val="009244D2"/>
    <w:rsid w:val="00924552"/>
    <w:rsid w:val="00924578"/>
    <w:rsid w:val="00924580"/>
    <w:rsid w:val="009245BB"/>
    <w:rsid w:val="00924607"/>
    <w:rsid w:val="0092472D"/>
    <w:rsid w:val="0092478D"/>
    <w:rsid w:val="0092483A"/>
    <w:rsid w:val="009248A0"/>
    <w:rsid w:val="009248B7"/>
    <w:rsid w:val="0092495B"/>
    <w:rsid w:val="00924974"/>
    <w:rsid w:val="009249A9"/>
    <w:rsid w:val="009249E1"/>
    <w:rsid w:val="00924A08"/>
    <w:rsid w:val="00924A3D"/>
    <w:rsid w:val="00924A67"/>
    <w:rsid w:val="00924A7F"/>
    <w:rsid w:val="00924AD3"/>
    <w:rsid w:val="00924B33"/>
    <w:rsid w:val="00924C7F"/>
    <w:rsid w:val="00924CA7"/>
    <w:rsid w:val="00924CC2"/>
    <w:rsid w:val="00924CED"/>
    <w:rsid w:val="00924D23"/>
    <w:rsid w:val="00924D36"/>
    <w:rsid w:val="00924E44"/>
    <w:rsid w:val="00924EB8"/>
    <w:rsid w:val="00925057"/>
    <w:rsid w:val="00925064"/>
    <w:rsid w:val="0092506C"/>
    <w:rsid w:val="0092517A"/>
    <w:rsid w:val="0092517D"/>
    <w:rsid w:val="0092518D"/>
    <w:rsid w:val="00925196"/>
    <w:rsid w:val="00925295"/>
    <w:rsid w:val="009252BB"/>
    <w:rsid w:val="00925366"/>
    <w:rsid w:val="0092546B"/>
    <w:rsid w:val="00925478"/>
    <w:rsid w:val="00925484"/>
    <w:rsid w:val="00925488"/>
    <w:rsid w:val="009254AE"/>
    <w:rsid w:val="009254BD"/>
    <w:rsid w:val="009254DC"/>
    <w:rsid w:val="009254E2"/>
    <w:rsid w:val="009254F6"/>
    <w:rsid w:val="00925575"/>
    <w:rsid w:val="0092562B"/>
    <w:rsid w:val="0092570A"/>
    <w:rsid w:val="0092580C"/>
    <w:rsid w:val="00925811"/>
    <w:rsid w:val="00925816"/>
    <w:rsid w:val="00925875"/>
    <w:rsid w:val="00925981"/>
    <w:rsid w:val="009259D7"/>
    <w:rsid w:val="009259E4"/>
    <w:rsid w:val="00925B0B"/>
    <w:rsid w:val="00925B15"/>
    <w:rsid w:val="00925B2C"/>
    <w:rsid w:val="00925B37"/>
    <w:rsid w:val="00925B9F"/>
    <w:rsid w:val="00925C05"/>
    <w:rsid w:val="00925C23"/>
    <w:rsid w:val="00925C37"/>
    <w:rsid w:val="00925CB2"/>
    <w:rsid w:val="00925CDB"/>
    <w:rsid w:val="00925D7E"/>
    <w:rsid w:val="00925E0D"/>
    <w:rsid w:val="00925ED9"/>
    <w:rsid w:val="00925EF9"/>
    <w:rsid w:val="0092602B"/>
    <w:rsid w:val="00926056"/>
    <w:rsid w:val="0092608B"/>
    <w:rsid w:val="009260AF"/>
    <w:rsid w:val="009260C9"/>
    <w:rsid w:val="00926183"/>
    <w:rsid w:val="009261C4"/>
    <w:rsid w:val="009261E0"/>
    <w:rsid w:val="009261E9"/>
    <w:rsid w:val="0092622C"/>
    <w:rsid w:val="009262AD"/>
    <w:rsid w:val="009262BE"/>
    <w:rsid w:val="00926324"/>
    <w:rsid w:val="00926367"/>
    <w:rsid w:val="009263D6"/>
    <w:rsid w:val="009264AB"/>
    <w:rsid w:val="009264B8"/>
    <w:rsid w:val="009264DA"/>
    <w:rsid w:val="00926501"/>
    <w:rsid w:val="0092652A"/>
    <w:rsid w:val="00926599"/>
    <w:rsid w:val="009265B5"/>
    <w:rsid w:val="0092660A"/>
    <w:rsid w:val="00926636"/>
    <w:rsid w:val="00926657"/>
    <w:rsid w:val="009266B4"/>
    <w:rsid w:val="009266D6"/>
    <w:rsid w:val="009266E5"/>
    <w:rsid w:val="009266F7"/>
    <w:rsid w:val="009267B4"/>
    <w:rsid w:val="00926832"/>
    <w:rsid w:val="00926872"/>
    <w:rsid w:val="0092688C"/>
    <w:rsid w:val="0092689D"/>
    <w:rsid w:val="009268B5"/>
    <w:rsid w:val="009269E6"/>
    <w:rsid w:val="00926AD9"/>
    <w:rsid w:val="00926B17"/>
    <w:rsid w:val="00926B4F"/>
    <w:rsid w:val="00926BB5"/>
    <w:rsid w:val="00926BE3"/>
    <w:rsid w:val="00926C19"/>
    <w:rsid w:val="00926C3C"/>
    <w:rsid w:val="00926C6E"/>
    <w:rsid w:val="00926C83"/>
    <w:rsid w:val="00926CEC"/>
    <w:rsid w:val="00926CF1"/>
    <w:rsid w:val="00926DC4"/>
    <w:rsid w:val="00927091"/>
    <w:rsid w:val="009271AE"/>
    <w:rsid w:val="00927228"/>
    <w:rsid w:val="00927238"/>
    <w:rsid w:val="00927245"/>
    <w:rsid w:val="009272FE"/>
    <w:rsid w:val="00927327"/>
    <w:rsid w:val="0092736A"/>
    <w:rsid w:val="00927375"/>
    <w:rsid w:val="0092738C"/>
    <w:rsid w:val="009273D8"/>
    <w:rsid w:val="009273F6"/>
    <w:rsid w:val="0092744A"/>
    <w:rsid w:val="00927453"/>
    <w:rsid w:val="00927496"/>
    <w:rsid w:val="009274CE"/>
    <w:rsid w:val="009274E7"/>
    <w:rsid w:val="009274FE"/>
    <w:rsid w:val="0092752A"/>
    <w:rsid w:val="00927566"/>
    <w:rsid w:val="009275A8"/>
    <w:rsid w:val="009275A9"/>
    <w:rsid w:val="00927618"/>
    <w:rsid w:val="00927666"/>
    <w:rsid w:val="00927695"/>
    <w:rsid w:val="00927718"/>
    <w:rsid w:val="0092772C"/>
    <w:rsid w:val="0092772E"/>
    <w:rsid w:val="00927749"/>
    <w:rsid w:val="009277B8"/>
    <w:rsid w:val="009277CC"/>
    <w:rsid w:val="00927853"/>
    <w:rsid w:val="00927959"/>
    <w:rsid w:val="0092798C"/>
    <w:rsid w:val="0092799F"/>
    <w:rsid w:val="009279CE"/>
    <w:rsid w:val="00927A0A"/>
    <w:rsid w:val="00927A25"/>
    <w:rsid w:val="00927A2D"/>
    <w:rsid w:val="00927ACD"/>
    <w:rsid w:val="00927AFA"/>
    <w:rsid w:val="00927AFB"/>
    <w:rsid w:val="00927B22"/>
    <w:rsid w:val="00927B76"/>
    <w:rsid w:val="00927C4B"/>
    <w:rsid w:val="00927C5D"/>
    <w:rsid w:val="00927CA0"/>
    <w:rsid w:val="00927CA1"/>
    <w:rsid w:val="00927CCE"/>
    <w:rsid w:val="00927DA3"/>
    <w:rsid w:val="00927DC9"/>
    <w:rsid w:val="00927DE2"/>
    <w:rsid w:val="00927E60"/>
    <w:rsid w:val="00927EF4"/>
    <w:rsid w:val="00927FA2"/>
    <w:rsid w:val="00927FF8"/>
    <w:rsid w:val="00930104"/>
    <w:rsid w:val="00930198"/>
    <w:rsid w:val="0093019F"/>
    <w:rsid w:val="009301A6"/>
    <w:rsid w:val="009301A9"/>
    <w:rsid w:val="0093027C"/>
    <w:rsid w:val="00930401"/>
    <w:rsid w:val="0093046E"/>
    <w:rsid w:val="00930499"/>
    <w:rsid w:val="00930539"/>
    <w:rsid w:val="00930652"/>
    <w:rsid w:val="00930660"/>
    <w:rsid w:val="00930717"/>
    <w:rsid w:val="009307D7"/>
    <w:rsid w:val="009307E5"/>
    <w:rsid w:val="0093081E"/>
    <w:rsid w:val="00930916"/>
    <w:rsid w:val="00930958"/>
    <w:rsid w:val="0093097D"/>
    <w:rsid w:val="00930999"/>
    <w:rsid w:val="009309A4"/>
    <w:rsid w:val="00930A14"/>
    <w:rsid w:val="00930A16"/>
    <w:rsid w:val="00930A5C"/>
    <w:rsid w:val="00930AAB"/>
    <w:rsid w:val="00930B57"/>
    <w:rsid w:val="00930BE2"/>
    <w:rsid w:val="00930C88"/>
    <w:rsid w:val="00930D62"/>
    <w:rsid w:val="00930E20"/>
    <w:rsid w:val="00930ECD"/>
    <w:rsid w:val="00930F10"/>
    <w:rsid w:val="00930F7C"/>
    <w:rsid w:val="00930FF9"/>
    <w:rsid w:val="00931078"/>
    <w:rsid w:val="009310AA"/>
    <w:rsid w:val="009310E9"/>
    <w:rsid w:val="0093110C"/>
    <w:rsid w:val="00931168"/>
    <w:rsid w:val="009311D3"/>
    <w:rsid w:val="009311F6"/>
    <w:rsid w:val="00931205"/>
    <w:rsid w:val="00931207"/>
    <w:rsid w:val="0093122A"/>
    <w:rsid w:val="0093137E"/>
    <w:rsid w:val="00931386"/>
    <w:rsid w:val="0093150C"/>
    <w:rsid w:val="00931512"/>
    <w:rsid w:val="00931539"/>
    <w:rsid w:val="0093157B"/>
    <w:rsid w:val="009315BF"/>
    <w:rsid w:val="009315EA"/>
    <w:rsid w:val="00931633"/>
    <w:rsid w:val="0093167A"/>
    <w:rsid w:val="00931686"/>
    <w:rsid w:val="009316C1"/>
    <w:rsid w:val="009317E2"/>
    <w:rsid w:val="009317E7"/>
    <w:rsid w:val="009317F5"/>
    <w:rsid w:val="00931856"/>
    <w:rsid w:val="009318D7"/>
    <w:rsid w:val="009318EB"/>
    <w:rsid w:val="009318F8"/>
    <w:rsid w:val="009319E3"/>
    <w:rsid w:val="00931A5C"/>
    <w:rsid w:val="00931AAA"/>
    <w:rsid w:val="00931B49"/>
    <w:rsid w:val="00931C83"/>
    <w:rsid w:val="00931C95"/>
    <w:rsid w:val="00931CBF"/>
    <w:rsid w:val="00931D50"/>
    <w:rsid w:val="00931E12"/>
    <w:rsid w:val="00931E33"/>
    <w:rsid w:val="00931E94"/>
    <w:rsid w:val="00931EA6"/>
    <w:rsid w:val="00931FEE"/>
    <w:rsid w:val="00932050"/>
    <w:rsid w:val="00932058"/>
    <w:rsid w:val="00932088"/>
    <w:rsid w:val="009320F4"/>
    <w:rsid w:val="009320F7"/>
    <w:rsid w:val="00932105"/>
    <w:rsid w:val="0093213E"/>
    <w:rsid w:val="0093218B"/>
    <w:rsid w:val="009321A0"/>
    <w:rsid w:val="009321A4"/>
    <w:rsid w:val="00932280"/>
    <w:rsid w:val="009323D1"/>
    <w:rsid w:val="009323DF"/>
    <w:rsid w:val="009324CE"/>
    <w:rsid w:val="009324F9"/>
    <w:rsid w:val="00932575"/>
    <w:rsid w:val="009325CB"/>
    <w:rsid w:val="009326ED"/>
    <w:rsid w:val="009326F5"/>
    <w:rsid w:val="0093274E"/>
    <w:rsid w:val="00932795"/>
    <w:rsid w:val="009327AF"/>
    <w:rsid w:val="009327B1"/>
    <w:rsid w:val="009327D3"/>
    <w:rsid w:val="009327DC"/>
    <w:rsid w:val="00932854"/>
    <w:rsid w:val="00932856"/>
    <w:rsid w:val="00932A9D"/>
    <w:rsid w:val="00932AF7"/>
    <w:rsid w:val="00932B26"/>
    <w:rsid w:val="00932B8D"/>
    <w:rsid w:val="00932BAD"/>
    <w:rsid w:val="00932BCF"/>
    <w:rsid w:val="00932BEA"/>
    <w:rsid w:val="00932C58"/>
    <w:rsid w:val="00932C6E"/>
    <w:rsid w:val="00932CBD"/>
    <w:rsid w:val="00932CF8"/>
    <w:rsid w:val="00932DE6"/>
    <w:rsid w:val="00932E46"/>
    <w:rsid w:val="00932F2D"/>
    <w:rsid w:val="00932F47"/>
    <w:rsid w:val="00932FDE"/>
    <w:rsid w:val="00933071"/>
    <w:rsid w:val="00933101"/>
    <w:rsid w:val="0093318B"/>
    <w:rsid w:val="0093320B"/>
    <w:rsid w:val="009332BD"/>
    <w:rsid w:val="009332FD"/>
    <w:rsid w:val="0093335F"/>
    <w:rsid w:val="00933391"/>
    <w:rsid w:val="009333A3"/>
    <w:rsid w:val="00933420"/>
    <w:rsid w:val="00933430"/>
    <w:rsid w:val="009334C9"/>
    <w:rsid w:val="009334E8"/>
    <w:rsid w:val="0093352A"/>
    <w:rsid w:val="009335C1"/>
    <w:rsid w:val="009335D4"/>
    <w:rsid w:val="009335D9"/>
    <w:rsid w:val="0093366E"/>
    <w:rsid w:val="00933750"/>
    <w:rsid w:val="009337D7"/>
    <w:rsid w:val="00933835"/>
    <w:rsid w:val="0093387D"/>
    <w:rsid w:val="009338FF"/>
    <w:rsid w:val="009339B0"/>
    <w:rsid w:val="009339B2"/>
    <w:rsid w:val="009339F6"/>
    <w:rsid w:val="009339FE"/>
    <w:rsid w:val="00933A66"/>
    <w:rsid w:val="00933AA7"/>
    <w:rsid w:val="00933B75"/>
    <w:rsid w:val="00933B94"/>
    <w:rsid w:val="00933BAB"/>
    <w:rsid w:val="00933CB0"/>
    <w:rsid w:val="00933CBD"/>
    <w:rsid w:val="00933CDC"/>
    <w:rsid w:val="00933D52"/>
    <w:rsid w:val="00933D5D"/>
    <w:rsid w:val="00933D74"/>
    <w:rsid w:val="00933E24"/>
    <w:rsid w:val="00933F0E"/>
    <w:rsid w:val="00934032"/>
    <w:rsid w:val="0093406F"/>
    <w:rsid w:val="00934070"/>
    <w:rsid w:val="0093409A"/>
    <w:rsid w:val="009340DE"/>
    <w:rsid w:val="00934134"/>
    <w:rsid w:val="009341ED"/>
    <w:rsid w:val="00934209"/>
    <w:rsid w:val="00934223"/>
    <w:rsid w:val="0093429C"/>
    <w:rsid w:val="0093433E"/>
    <w:rsid w:val="00934373"/>
    <w:rsid w:val="009343EC"/>
    <w:rsid w:val="009344B9"/>
    <w:rsid w:val="009344C9"/>
    <w:rsid w:val="00934523"/>
    <w:rsid w:val="00934544"/>
    <w:rsid w:val="009345F9"/>
    <w:rsid w:val="00934607"/>
    <w:rsid w:val="0093464E"/>
    <w:rsid w:val="009346CA"/>
    <w:rsid w:val="009346EB"/>
    <w:rsid w:val="0093471D"/>
    <w:rsid w:val="0093473A"/>
    <w:rsid w:val="009347BB"/>
    <w:rsid w:val="0093496A"/>
    <w:rsid w:val="00934A0F"/>
    <w:rsid w:val="00934A64"/>
    <w:rsid w:val="00934AAC"/>
    <w:rsid w:val="00934B0A"/>
    <w:rsid w:val="00934C1A"/>
    <w:rsid w:val="00934C2E"/>
    <w:rsid w:val="00934CC4"/>
    <w:rsid w:val="00934D48"/>
    <w:rsid w:val="00934DC3"/>
    <w:rsid w:val="00934E5D"/>
    <w:rsid w:val="00934EC5"/>
    <w:rsid w:val="00934F32"/>
    <w:rsid w:val="00934F77"/>
    <w:rsid w:val="00935028"/>
    <w:rsid w:val="0093502B"/>
    <w:rsid w:val="0093507A"/>
    <w:rsid w:val="009350AF"/>
    <w:rsid w:val="009350D4"/>
    <w:rsid w:val="00935109"/>
    <w:rsid w:val="009351D9"/>
    <w:rsid w:val="009351E3"/>
    <w:rsid w:val="009352CC"/>
    <w:rsid w:val="009352E8"/>
    <w:rsid w:val="0093531C"/>
    <w:rsid w:val="00935382"/>
    <w:rsid w:val="0093538F"/>
    <w:rsid w:val="00935391"/>
    <w:rsid w:val="009353FE"/>
    <w:rsid w:val="009354AA"/>
    <w:rsid w:val="00935562"/>
    <w:rsid w:val="0093558F"/>
    <w:rsid w:val="009355C3"/>
    <w:rsid w:val="0093560C"/>
    <w:rsid w:val="009356FC"/>
    <w:rsid w:val="00935756"/>
    <w:rsid w:val="009357DE"/>
    <w:rsid w:val="00935976"/>
    <w:rsid w:val="00935A10"/>
    <w:rsid w:val="00935AAF"/>
    <w:rsid w:val="00935ABE"/>
    <w:rsid w:val="00935B0B"/>
    <w:rsid w:val="00935B3C"/>
    <w:rsid w:val="00935B74"/>
    <w:rsid w:val="00935BEC"/>
    <w:rsid w:val="00935C0B"/>
    <w:rsid w:val="00935D0F"/>
    <w:rsid w:val="00935D26"/>
    <w:rsid w:val="00935D60"/>
    <w:rsid w:val="00935DE3"/>
    <w:rsid w:val="00935DF8"/>
    <w:rsid w:val="00935E5B"/>
    <w:rsid w:val="00935E60"/>
    <w:rsid w:val="00935E85"/>
    <w:rsid w:val="00935E96"/>
    <w:rsid w:val="00935FFF"/>
    <w:rsid w:val="00936072"/>
    <w:rsid w:val="009360C8"/>
    <w:rsid w:val="009360DC"/>
    <w:rsid w:val="00936132"/>
    <w:rsid w:val="009361A3"/>
    <w:rsid w:val="009361B2"/>
    <w:rsid w:val="009362F8"/>
    <w:rsid w:val="0093632A"/>
    <w:rsid w:val="00936361"/>
    <w:rsid w:val="009363D5"/>
    <w:rsid w:val="009364A2"/>
    <w:rsid w:val="009364D9"/>
    <w:rsid w:val="00936500"/>
    <w:rsid w:val="0093652E"/>
    <w:rsid w:val="009365D2"/>
    <w:rsid w:val="0093663C"/>
    <w:rsid w:val="00936728"/>
    <w:rsid w:val="00936729"/>
    <w:rsid w:val="0093674B"/>
    <w:rsid w:val="0093688A"/>
    <w:rsid w:val="009368AC"/>
    <w:rsid w:val="009368B7"/>
    <w:rsid w:val="009368D8"/>
    <w:rsid w:val="009369A2"/>
    <w:rsid w:val="009369D7"/>
    <w:rsid w:val="00936A51"/>
    <w:rsid w:val="00936A9E"/>
    <w:rsid w:val="00936ABE"/>
    <w:rsid w:val="00936B5D"/>
    <w:rsid w:val="00936B7A"/>
    <w:rsid w:val="00936BAF"/>
    <w:rsid w:val="00936C68"/>
    <w:rsid w:val="00936C72"/>
    <w:rsid w:val="00936DDD"/>
    <w:rsid w:val="00936E58"/>
    <w:rsid w:val="00936F5D"/>
    <w:rsid w:val="00936F67"/>
    <w:rsid w:val="00936FD0"/>
    <w:rsid w:val="00936FF9"/>
    <w:rsid w:val="0093706B"/>
    <w:rsid w:val="009370D4"/>
    <w:rsid w:val="00937160"/>
    <w:rsid w:val="00937168"/>
    <w:rsid w:val="00937171"/>
    <w:rsid w:val="00937174"/>
    <w:rsid w:val="009371AB"/>
    <w:rsid w:val="009371CE"/>
    <w:rsid w:val="00937249"/>
    <w:rsid w:val="00937281"/>
    <w:rsid w:val="009372E2"/>
    <w:rsid w:val="0093735C"/>
    <w:rsid w:val="009373C9"/>
    <w:rsid w:val="009374BF"/>
    <w:rsid w:val="009374DE"/>
    <w:rsid w:val="009374E9"/>
    <w:rsid w:val="009374EB"/>
    <w:rsid w:val="0093752F"/>
    <w:rsid w:val="00937591"/>
    <w:rsid w:val="00937606"/>
    <w:rsid w:val="00937609"/>
    <w:rsid w:val="0093762B"/>
    <w:rsid w:val="009376F3"/>
    <w:rsid w:val="0093773E"/>
    <w:rsid w:val="0093774F"/>
    <w:rsid w:val="009377B1"/>
    <w:rsid w:val="009377BC"/>
    <w:rsid w:val="009377C3"/>
    <w:rsid w:val="009377D1"/>
    <w:rsid w:val="009377EA"/>
    <w:rsid w:val="00937849"/>
    <w:rsid w:val="0093785E"/>
    <w:rsid w:val="00937882"/>
    <w:rsid w:val="009378A3"/>
    <w:rsid w:val="00937928"/>
    <w:rsid w:val="0093795C"/>
    <w:rsid w:val="0093795E"/>
    <w:rsid w:val="00937A33"/>
    <w:rsid w:val="00937A84"/>
    <w:rsid w:val="00937AA9"/>
    <w:rsid w:val="00937BAE"/>
    <w:rsid w:val="00937DC0"/>
    <w:rsid w:val="00937E73"/>
    <w:rsid w:val="00937EEE"/>
    <w:rsid w:val="00937F15"/>
    <w:rsid w:val="00937F3B"/>
    <w:rsid w:val="00937FB0"/>
    <w:rsid w:val="00937FD0"/>
    <w:rsid w:val="00937FD8"/>
    <w:rsid w:val="00937FFE"/>
    <w:rsid w:val="009400B9"/>
    <w:rsid w:val="00940106"/>
    <w:rsid w:val="0094014B"/>
    <w:rsid w:val="009401F3"/>
    <w:rsid w:val="00940203"/>
    <w:rsid w:val="0094021B"/>
    <w:rsid w:val="0094021E"/>
    <w:rsid w:val="00940241"/>
    <w:rsid w:val="00940308"/>
    <w:rsid w:val="009403AD"/>
    <w:rsid w:val="00940496"/>
    <w:rsid w:val="009404C6"/>
    <w:rsid w:val="009405CD"/>
    <w:rsid w:val="009405D4"/>
    <w:rsid w:val="009405EA"/>
    <w:rsid w:val="00940662"/>
    <w:rsid w:val="009406E6"/>
    <w:rsid w:val="009406F9"/>
    <w:rsid w:val="0094070D"/>
    <w:rsid w:val="00940731"/>
    <w:rsid w:val="0094075B"/>
    <w:rsid w:val="009408F8"/>
    <w:rsid w:val="0094096A"/>
    <w:rsid w:val="00940971"/>
    <w:rsid w:val="00940A5F"/>
    <w:rsid w:val="00940A6A"/>
    <w:rsid w:val="00940A80"/>
    <w:rsid w:val="00940B23"/>
    <w:rsid w:val="00940B38"/>
    <w:rsid w:val="00940B82"/>
    <w:rsid w:val="00940BD2"/>
    <w:rsid w:val="00940C42"/>
    <w:rsid w:val="00940C87"/>
    <w:rsid w:val="00940CB3"/>
    <w:rsid w:val="00940D86"/>
    <w:rsid w:val="00940EAA"/>
    <w:rsid w:val="00940EFF"/>
    <w:rsid w:val="00940F6F"/>
    <w:rsid w:val="00940FB0"/>
    <w:rsid w:val="0094108A"/>
    <w:rsid w:val="00941121"/>
    <w:rsid w:val="009411C6"/>
    <w:rsid w:val="00941220"/>
    <w:rsid w:val="00941223"/>
    <w:rsid w:val="00941237"/>
    <w:rsid w:val="0094124F"/>
    <w:rsid w:val="009412B1"/>
    <w:rsid w:val="0094130D"/>
    <w:rsid w:val="00941319"/>
    <w:rsid w:val="00941361"/>
    <w:rsid w:val="00941366"/>
    <w:rsid w:val="0094137B"/>
    <w:rsid w:val="0094137E"/>
    <w:rsid w:val="00941419"/>
    <w:rsid w:val="0094143A"/>
    <w:rsid w:val="0094143B"/>
    <w:rsid w:val="0094145C"/>
    <w:rsid w:val="00941524"/>
    <w:rsid w:val="00941551"/>
    <w:rsid w:val="009415AD"/>
    <w:rsid w:val="009415EF"/>
    <w:rsid w:val="00941788"/>
    <w:rsid w:val="009417C8"/>
    <w:rsid w:val="00941825"/>
    <w:rsid w:val="0094189E"/>
    <w:rsid w:val="009418D7"/>
    <w:rsid w:val="00941908"/>
    <w:rsid w:val="0094192F"/>
    <w:rsid w:val="00941B35"/>
    <w:rsid w:val="00941B3B"/>
    <w:rsid w:val="00941BA8"/>
    <w:rsid w:val="00941C23"/>
    <w:rsid w:val="00941C51"/>
    <w:rsid w:val="00941D2B"/>
    <w:rsid w:val="00941D37"/>
    <w:rsid w:val="00941D74"/>
    <w:rsid w:val="00941DDB"/>
    <w:rsid w:val="00941E2F"/>
    <w:rsid w:val="00941E71"/>
    <w:rsid w:val="00941EF5"/>
    <w:rsid w:val="00941F99"/>
    <w:rsid w:val="00941FD6"/>
    <w:rsid w:val="00942073"/>
    <w:rsid w:val="009420C2"/>
    <w:rsid w:val="009420F3"/>
    <w:rsid w:val="009420F5"/>
    <w:rsid w:val="00942128"/>
    <w:rsid w:val="00942350"/>
    <w:rsid w:val="009423B0"/>
    <w:rsid w:val="009423BD"/>
    <w:rsid w:val="009423FC"/>
    <w:rsid w:val="009424AD"/>
    <w:rsid w:val="009424FB"/>
    <w:rsid w:val="0094258D"/>
    <w:rsid w:val="009425F9"/>
    <w:rsid w:val="009426D9"/>
    <w:rsid w:val="009426F6"/>
    <w:rsid w:val="00942747"/>
    <w:rsid w:val="009427F1"/>
    <w:rsid w:val="00942849"/>
    <w:rsid w:val="009428EE"/>
    <w:rsid w:val="009428F3"/>
    <w:rsid w:val="00942974"/>
    <w:rsid w:val="009429D5"/>
    <w:rsid w:val="00942A71"/>
    <w:rsid w:val="00942AA6"/>
    <w:rsid w:val="00942AF0"/>
    <w:rsid w:val="00942B3A"/>
    <w:rsid w:val="00942BB0"/>
    <w:rsid w:val="00942BC8"/>
    <w:rsid w:val="00942BE2"/>
    <w:rsid w:val="00942BFA"/>
    <w:rsid w:val="00942C4D"/>
    <w:rsid w:val="00942CA5"/>
    <w:rsid w:val="00942CBA"/>
    <w:rsid w:val="00942CC3"/>
    <w:rsid w:val="00942D54"/>
    <w:rsid w:val="00942DD5"/>
    <w:rsid w:val="00942E33"/>
    <w:rsid w:val="00942EA8"/>
    <w:rsid w:val="00942EF4"/>
    <w:rsid w:val="00942F3B"/>
    <w:rsid w:val="00942F80"/>
    <w:rsid w:val="00942FE7"/>
    <w:rsid w:val="00943087"/>
    <w:rsid w:val="0094309E"/>
    <w:rsid w:val="0094311B"/>
    <w:rsid w:val="00943182"/>
    <w:rsid w:val="009431A2"/>
    <w:rsid w:val="009431CF"/>
    <w:rsid w:val="009431DE"/>
    <w:rsid w:val="0094320F"/>
    <w:rsid w:val="009432DF"/>
    <w:rsid w:val="009433B1"/>
    <w:rsid w:val="00943496"/>
    <w:rsid w:val="0094353D"/>
    <w:rsid w:val="00943670"/>
    <w:rsid w:val="0094369D"/>
    <w:rsid w:val="00943707"/>
    <w:rsid w:val="0094372E"/>
    <w:rsid w:val="0094378A"/>
    <w:rsid w:val="009437C1"/>
    <w:rsid w:val="009437E2"/>
    <w:rsid w:val="009437F9"/>
    <w:rsid w:val="00943823"/>
    <w:rsid w:val="00943839"/>
    <w:rsid w:val="0094385B"/>
    <w:rsid w:val="009439D1"/>
    <w:rsid w:val="00943A1A"/>
    <w:rsid w:val="00943A7A"/>
    <w:rsid w:val="00943A92"/>
    <w:rsid w:val="00943AD6"/>
    <w:rsid w:val="00943B1C"/>
    <w:rsid w:val="00943B46"/>
    <w:rsid w:val="00943B47"/>
    <w:rsid w:val="00943BDC"/>
    <w:rsid w:val="00943C35"/>
    <w:rsid w:val="00943C43"/>
    <w:rsid w:val="00943CF1"/>
    <w:rsid w:val="00943D3E"/>
    <w:rsid w:val="00943D5B"/>
    <w:rsid w:val="00943DA8"/>
    <w:rsid w:val="00943E0D"/>
    <w:rsid w:val="00943E71"/>
    <w:rsid w:val="00943EAD"/>
    <w:rsid w:val="00943FAC"/>
    <w:rsid w:val="00943FCC"/>
    <w:rsid w:val="00944048"/>
    <w:rsid w:val="00944079"/>
    <w:rsid w:val="0094411C"/>
    <w:rsid w:val="009441F0"/>
    <w:rsid w:val="00944222"/>
    <w:rsid w:val="009442BF"/>
    <w:rsid w:val="009443AC"/>
    <w:rsid w:val="00944461"/>
    <w:rsid w:val="009444D9"/>
    <w:rsid w:val="009444FA"/>
    <w:rsid w:val="009445A0"/>
    <w:rsid w:val="009445BE"/>
    <w:rsid w:val="0094464A"/>
    <w:rsid w:val="009446F2"/>
    <w:rsid w:val="0094472B"/>
    <w:rsid w:val="009447AB"/>
    <w:rsid w:val="009447C1"/>
    <w:rsid w:val="009448BB"/>
    <w:rsid w:val="00944AA5"/>
    <w:rsid w:val="00944AAD"/>
    <w:rsid w:val="00944AF2"/>
    <w:rsid w:val="00944B23"/>
    <w:rsid w:val="00944BDD"/>
    <w:rsid w:val="00944C01"/>
    <w:rsid w:val="00944C04"/>
    <w:rsid w:val="00944C10"/>
    <w:rsid w:val="00944C3A"/>
    <w:rsid w:val="00944C64"/>
    <w:rsid w:val="00944C83"/>
    <w:rsid w:val="00944C8B"/>
    <w:rsid w:val="00944C8C"/>
    <w:rsid w:val="00944CBD"/>
    <w:rsid w:val="00944D59"/>
    <w:rsid w:val="00944D8A"/>
    <w:rsid w:val="00944E05"/>
    <w:rsid w:val="00944E95"/>
    <w:rsid w:val="00944F04"/>
    <w:rsid w:val="00944F32"/>
    <w:rsid w:val="00944FA7"/>
    <w:rsid w:val="00944FDF"/>
    <w:rsid w:val="0094501D"/>
    <w:rsid w:val="009450B9"/>
    <w:rsid w:val="0094512B"/>
    <w:rsid w:val="00945175"/>
    <w:rsid w:val="0094525E"/>
    <w:rsid w:val="0094527E"/>
    <w:rsid w:val="009452A5"/>
    <w:rsid w:val="009452BF"/>
    <w:rsid w:val="00945307"/>
    <w:rsid w:val="009453B5"/>
    <w:rsid w:val="00945450"/>
    <w:rsid w:val="00945467"/>
    <w:rsid w:val="0094546E"/>
    <w:rsid w:val="009454E0"/>
    <w:rsid w:val="009455A4"/>
    <w:rsid w:val="009455C8"/>
    <w:rsid w:val="009456B4"/>
    <w:rsid w:val="0094574C"/>
    <w:rsid w:val="00945751"/>
    <w:rsid w:val="00945767"/>
    <w:rsid w:val="009457C0"/>
    <w:rsid w:val="009457D7"/>
    <w:rsid w:val="0094589A"/>
    <w:rsid w:val="009458BB"/>
    <w:rsid w:val="009458BD"/>
    <w:rsid w:val="009458C4"/>
    <w:rsid w:val="0094593F"/>
    <w:rsid w:val="009459AF"/>
    <w:rsid w:val="00945A2A"/>
    <w:rsid w:val="00945B91"/>
    <w:rsid w:val="00945BCA"/>
    <w:rsid w:val="00945DC7"/>
    <w:rsid w:val="00945DCF"/>
    <w:rsid w:val="00945DEA"/>
    <w:rsid w:val="00945DFC"/>
    <w:rsid w:val="00945E3F"/>
    <w:rsid w:val="00945E71"/>
    <w:rsid w:val="00945EAE"/>
    <w:rsid w:val="00945F4E"/>
    <w:rsid w:val="00945FD8"/>
    <w:rsid w:val="0094609C"/>
    <w:rsid w:val="009460EE"/>
    <w:rsid w:val="009460F5"/>
    <w:rsid w:val="00946147"/>
    <w:rsid w:val="00946187"/>
    <w:rsid w:val="009461AE"/>
    <w:rsid w:val="009461BD"/>
    <w:rsid w:val="009461E4"/>
    <w:rsid w:val="009461F4"/>
    <w:rsid w:val="009461F8"/>
    <w:rsid w:val="00946212"/>
    <w:rsid w:val="00946254"/>
    <w:rsid w:val="0094625E"/>
    <w:rsid w:val="00946346"/>
    <w:rsid w:val="00946392"/>
    <w:rsid w:val="009463FA"/>
    <w:rsid w:val="00946406"/>
    <w:rsid w:val="009464AF"/>
    <w:rsid w:val="009464C4"/>
    <w:rsid w:val="00946553"/>
    <w:rsid w:val="00946557"/>
    <w:rsid w:val="009465E9"/>
    <w:rsid w:val="009465FF"/>
    <w:rsid w:val="00946651"/>
    <w:rsid w:val="009466B8"/>
    <w:rsid w:val="00946710"/>
    <w:rsid w:val="0094673B"/>
    <w:rsid w:val="0094677B"/>
    <w:rsid w:val="009467B1"/>
    <w:rsid w:val="00946827"/>
    <w:rsid w:val="0094693E"/>
    <w:rsid w:val="00946995"/>
    <w:rsid w:val="009469C6"/>
    <w:rsid w:val="009469D9"/>
    <w:rsid w:val="00946A0C"/>
    <w:rsid w:val="00946A90"/>
    <w:rsid w:val="00946AC2"/>
    <w:rsid w:val="00946AF0"/>
    <w:rsid w:val="00946B2B"/>
    <w:rsid w:val="00946C39"/>
    <w:rsid w:val="00946CAB"/>
    <w:rsid w:val="00946D34"/>
    <w:rsid w:val="00946D49"/>
    <w:rsid w:val="00946EDB"/>
    <w:rsid w:val="00946F10"/>
    <w:rsid w:val="00946F6A"/>
    <w:rsid w:val="00946FB3"/>
    <w:rsid w:val="00947102"/>
    <w:rsid w:val="0094716B"/>
    <w:rsid w:val="009471F2"/>
    <w:rsid w:val="009471FB"/>
    <w:rsid w:val="00947339"/>
    <w:rsid w:val="00947365"/>
    <w:rsid w:val="0094740C"/>
    <w:rsid w:val="0094747A"/>
    <w:rsid w:val="00947504"/>
    <w:rsid w:val="00947565"/>
    <w:rsid w:val="009475B5"/>
    <w:rsid w:val="009476D5"/>
    <w:rsid w:val="00947724"/>
    <w:rsid w:val="0094775C"/>
    <w:rsid w:val="00947772"/>
    <w:rsid w:val="0094780D"/>
    <w:rsid w:val="009478BA"/>
    <w:rsid w:val="0094792B"/>
    <w:rsid w:val="00947960"/>
    <w:rsid w:val="009479B3"/>
    <w:rsid w:val="00947A08"/>
    <w:rsid w:val="00947A09"/>
    <w:rsid w:val="00947A59"/>
    <w:rsid w:val="00947A7D"/>
    <w:rsid w:val="00947A98"/>
    <w:rsid w:val="00947CC0"/>
    <w:rsid w:val="00947DBE"/>
    <w:rsid w:val="00947DC0"/>
    <w:rsid w:val="00947E79"/>
    <w:rsid w:val="00947ECE"/>
    <w:rsid w:val="00947F6F"/>
    <w:rsid w:val="00950076"/>
    <w:rsid w:val="0095009A"/>
    <w:rsid w:val="009500E1"/>
    <w:rsid w:val="009500F5"/>
    <w:rsid w:val="00950112"/>
    <w:rsid w:val="0095022D"/>
    <w:rsid w:val="009502BE"/>
    <w:rsid w:val="00950321"/>
    <w:rsid w:val="009504CC"/>
    <w:rsid w:val="0095050A"/>
    <w:rsid w:val="00950595"/>
    <w:rsid w:val="009505A9"/>
    <w:rsid w:val="009505F1"/>
    <w:rsid w:val="00950602"/>
    <w:rsid w:val="00950753"/>
    <w:rsid w:val="009507D8"/>
    <w:rsid w:val="00950805"/>
    <w:rsid w:val="0095082D"/>
    <w:rsid w:val="009508BD"/>
    <w:rsid w:val="009508ED"/>
    <w:rsid w:val="00950913"/>
    <w:rsid w:val="0095097F"/>
    <w:rsid w:val="00950995"/>
    <w:rsid w:val="009509EE"/>
    <w:rsid w:val="00950A8F"/>
    <w:rsid w:val="00950B20"/>
    <w:rsid w:val="00950B21"/>
    <w:rsid w:val="00950B4B"/>
    <w:rsid w:val="00950B6A"/>
    <w:rsid w:val="00950BB8"/>
    <w:rsid w:val="00950E43"/>
    <w:rsid w:val="00950E5A"/>
    <w:rsid w:val="00950E81"/>
    <w:rsid w:val="00950ED9"/>
    <w:rsid w:val="00951072"/>
    <w:rsid w:val="009510E2"/>
    <w:rsid w:val="00951142"/>
    <w:rsid w:val="009511DD"/>
    <w:rsid w:val="00951273"/>
    <w:rsid w:val="009512BC"/>
    <w:rsid w:val="00951321"/>
    <w:rsid w:val="00951345"/>
    <w:rsid w:val="0095134B"/>
    <w:rsid w:val="0095135D"/>
    <w:rsid w:val="009514EE"/>
    <w:rsid w:val="00951502"/>
    <w:rsid w:val="0095158E"/>
    <w:rsid w:val="009515BB"/>
    <w:rsid w:val="0095163A"/>
    <w:rsid w:val="00951668"/>
    <w:rsid w:val="009516A8"/>
    <w:rsid w:val="009516E2"/>
    <w:rsid w:val="00951719"/>
    <w:rsid w:val="00951898"/>
    <w:rsid w:val="009518A3"/>
    <w:rsid w:val="009518CC"/>
    <w:rsid w:val="0095191C"/>
    <w:rsid w:val="00951938"/>
    <w:rsid w:val="009519CB"/>
    <w:rsid w:val="00951A25"/>
    <w:rsid w:val="00951A27"/>
    <w:rsid w:val="00951A47"/>
    <w:rsid w:val="00951A7D"/>
    <w:rsid w:val="00951A86"/>
    <w:rsid w:val="00951A90"/>
    <w:rsid w:val="00951A97"/>
    <w:rsid w:val="00951AB7"/>
    <w:rsid w:val="00951B3D"/>
    <w:rsid w:val="00951C0A"/>
    <w:rsid w:val="00951C6D"/>
    <w:rsid w:val="00951C97"/>
    <w:rsid w:val="00951CFA"/>
    <w:rsid w:val="00951D02"/>
    <w:rsid w:val="00951D1F"/>
    <w:rsid w:val="00951D32"/>
    <w:rsid w:val="00951E11"/>
    <w:rsid w:val="00951E2D"/>
    <w:rsid w:val="00951E90"/>
    <w:rsid w:val="00951E9F"/>
    <w:rsid w:val="0095204F"/>
    <w:rsid w:val="009520F9"/>
    <w:rsid w:val="009521DE"/>
    <w:rsid w:val="00952234"/>
    <w:rsid w:val="0095225F"/>
    <w:rsid w:val="00952274"/>
    <w:rsid w:val="0095228D"/>
    <w:rsid w:val="0095230F"/>
    <w:rsid w:val="0095237A"/>
    <w:rsid w:val="009523D2"/>
    <w:rsid w:val="009523EB"/>
    <w:rsid w:val="00952442"/>
    <w:rsid w:val="009524B6"/>
    <w:rsid w:val="00952599"/>
    <w:rsid w:val="009525AF"/>
    <w:rsid w:val="009525B7"/>
    <w:rsid w:val="009525C0"/>
    <w:rsid w:val="00952632"/>
    <w:rsid w:val="0095265D"/>
    <w:rsid w:val="009526D0"/>
    <w:rsid w:val="0095274A"/>
    <w:rsid w:val="0095279C"/>
    <w:rsid w:val="0095280B"/>
    <w:rsid w:val="00952870"/>
    <w:rsid w:val="009529CE"/>
    <w:rsid w:val="00952A05"/>
    <w:rsid w:val="00952ABC"/>
    <w:rsid w:val="00952C25"/>
    <w:rsid w:val="00952CBC"/>
    <w:rsid w:val="00952D0C"/>
    <w:rsid w:val="00952D85"/>
    <w:rsid w:val="00952D8F"/>
    <w:rsid w:val="00952E22"/>
    <w:rsid w:val="00952E6D"/>
    <w:rsid w:val="00952E9E"/>
    <w:rsid w:val="00952F7E"/>
    <w:rsid w:val="00952FC2"/>
    <w:rsid w:val="00953199"/>
    <w:rsid w:val="0095320B"/>
    <w:rsid w:val="0095325A"/>
    <w:rsid w:val="0095326A"/>
    <w:rsid w:val="009532AF"/>
    <w:rsid w:val="009532C3"/>
    <w:rsid w:val="0095331C"/>
    <w:rsid w:val="00953327"/>
    <w:rsid w:val="00953360"/>
    <w:rsid w:val="0095338A"/>
    <w:rsid w:val="009533AE"/>
    <w:rsid w:val="009533F2"/>
    <w:rsid w:val="0095344F"/>
    <w:rsid w:val="009535E8"/>
    <w:rsid w:val="00953626"/>
    <w:rsid w:val="0095366B"/>
    <w:rsid w:val="00953672"/>
    <w:rsid w:val="0095368E"/>
    <w:rsid w:val="009536C2"/>
    <w:rsid w:val="009536CB"/>
    <w:rsid w:val="009536D4"/>
    <w:rsid w:val="009536FF"/>
    <w:rsid w:val="0095374D"/>
    <w:rsid w:val="009537BD"/>
    <w:rsid w:val="009537BF"/>
    <w:rsid w:val="0095383B"/>
    <w:rsid w:val="0095384B"/>
    <w:rsid w:val="009538E0"/>
    <w:rsid w:val="0095391A"/>
    <w:rsid w:val="00953968"/>
    <w:rsid w:val="0095396B"/>
    <w:rsid w:val="00953B69"/>
    <w:rsid w:val="00953B72"/>
    <w:rsid w:val="00953BD0"/>
    <w:rsid w:val="00953C93"/>
    <w:rsid w:val="00953CEE"/>
    <w:rsid w:val="00953D1E"/>
    <w:rsid w:val="00953D38"/>
    <w:rsid w:val="00953D49"/>
    <w:rsid w:val="00953DA6"/>
    <w:rsid w:val="00953E8F"/>
    <w:rsid w:val="00953EF1"/>
    <w:rsid w:val="00953EFC"/>
    <w:rsid w:val="00953F02"/>
    <w:rsid w:val="00953FEA"/>
    <w:rsid w:val="0095402A"/>
    <w:rsid w:val="009540D1"/>
    <w:rsid w:val="009540DB"/>
    <w:rsid w:val="0095416C"/>
    <w:rsid w:val="0095417C"/>
    <w:rsid w:val="009541D2"/>
    <w:rsid w:val="00954223"/>
    <w:rsid w:val="0095429C"/>
    <w:rsid w:val="00954377"/>
    <w:rsid w:val="00954397"/>
    <w:rsid w:val="009543A3"/>
    <w:rsid w:val="0095441B"/>
    <w:rsid w:val="009544DB"/>
    <w:rsid w:val="009544FF"/>
    <w:rsid w:val="009545C1"/>
    <w:rsid w:val="00954680"/>
    <w:rsid w:val="009546AD"/>
    <w:rsid w:val="00954718"/>
    <w:rsid w:val="0095478F"/>
    <w:rsid w:val="009548E3"/>
    <w:rsid w:val="00954914"/>
    <w:rsid w:val="00954969"/>
    <w:rsid w:val="0095497E"/>
    <w:rsid w:val="009549A2"/>
    <w:rsid w:val="009549BE"/>
    <w:rsid w:val="00954A73"/>
    <w:rsid w:val="00954B41"/>
    <w:rsid w:val="00954BB6"/>
    <w:rsid w:val="00954CD7"/>
    <w:rsid w:val="00954D1E"/>
    <w:rsid w:val="00954DE9"/>
    <w:rsid w:val="00954E3D"/>
    <w:rsid w:val="00954E6C"/>
    <w:rsid w:val="00954E9A"/>
    <w:rsid w:val="00954EC9"/>
    <w:rsid w:val="00954ECE"/>
    <w:rsid w:val="00954EFC"/>
    <w:rsid w:val="00954F00"/>
    <w:rsid w:val="0095501A"/>
    <w:rsid w:val="00955029"/>
    <w:rsid w:val="00955032"/>
    <w:rsid w:val="0095504A"/>
    <w:rsid w:val="009550C5"/>
    <w:rsid w:val="00955103"/>
    <w:rsid w:val="00955290"/>
    <w:rsid w:val="009552B7"/>
    <w:rsid w:val="009552DC"/>
    <w:rsid w:val="009555BD"/>
    <w:rsid w:val="009555D5"/>
    <w:rsid w:val="0095564D"/>
    <w:rsid w:val="009556CE"/>
    <w:rsid w:val="00955742"/>
    <w:rsid w:val="0095579B"/>
    <w:rsid w:val="009557C2"/>
    <w:rsid w:val="009557E6"/>
    <w:rsid w:val="009557F9"/>
    <w:rsid w:val="00955837"/>
    <w:rsid w:val="00955874"/>
    <w:rsid w:val="009558C8"/>
    <w:rsid w:val="00955912"/>
    <w:rsid w:val="0095597C"/>
    <w:rsid w:val="00955A4B"/>
    <w:rsid w:val="00955B23"/>
    <w:rsid w:val="00955B51"/>
    <w:rsid w:val="00955B92"/>
    <w:rsid w:val="00955BCC"/>
    <w:rsid w:val="00955BEF"/>
    <w:rsid w:val="00955C99"/>
    <w:rsid w:val="00955CAA"/>
    <w:rsid w:val="00955D0C"/>
    <w:rsid w:val="00955D4A"/>
    <w:rsid w:val="00955D7A"/>
    <w:rsid w:val="00955DC6"/>
    <w:rsid w:val="00955DDA"/>
    <w:rsid w:val="00955DF7"/>
    <w:rsid w:val="00955E07"/>
    <w:rsid w:val="00955E51"/>
    <w:rsid w:val="00955E82"/>
    <w:rsid w:val="00955F48"/>
    <w:rsid w:val="00955F58"/>
    <w:rsid w:val="00956008"/>
    <w:rsid w:val="009560F0"/>
    <w:rsid w:val="00956153"/>
    <w:rsid w:val="009562C3"/>
    <w:rsid w:val="009562F9"/>
    <w:rsid w:val="00956387"/>
    <w:rsid w:val="009563B4"/>
    <w:rsid w:val="0095645C"/>
    <w:rsid w:val="009564EE"/>
    <w:rsid w:val="0095655F"/>
    <w:rsid w:val="00956578"/>
    <w:rsid w:val="009565F3"/>
    <w:rsid w:val="0095664F"/>
    <w:rsid w:val="00956719"/>
    <w:rsid w:val="00956750"/>
    <w:rsid w:val="009567A4"/>
    <w:rsid w:val="009567CC"/>
    <w:rsid w:val="00956830"/>
    <w:rsid w:val="00956853"/>
    <w:rsid w:val="0095695E"/>
    <w:rsid w:val="00956A35"/>
    <w:rsid w:val="00956A43"/>
    <w:rsid w:val="00956A65"/>
    <w:rsid w:val="00956A7F"/>
    <w:rsid w:val="00956A98"/>
    <w:rsid w:val="00956AEC"/>
    <w:rsid w:val="00956B05"/>
    <w:rsid w:val="00956B7D"/>
    <w:rsid w:val="00956BB4"/>
    <w:rsid w:val="00956C96"/>
    <w:rsid w:val="00956D01"/>
    <w:rsid w:val="00956DA9"/>
    <w:rsid w:val="00956EA3"/>
    <w:rsid w:val="00956EAD"/>
    <w:rsid w:val="00956ED5"/>
    <w:rsid w:val="00956F79"/>
    <w:rsid w:val="00956F95"/>
    <w:rsid w:val="00956FA6"/>
    <w:rsid w:val="00957073"/>
    <w:rsid w:val="009570A8"/>
    <w:rsid w:val="00957130"/>
    <w:rsid w:val="00957252"/>
    <w:rsid w:val="0095727C"/>
    <w:rsid w:val="00957328"/>
    <w:rsid w:val="00957329"/>
    <w:rsid w:val="00957399"/>
    <w:rsid w:val="00957460"/>
    <w:rsid w:val="00957492"/>
    <w:rsid w:val="00957517"/>
    <w:rsid w:val="0095755A"/>
    <w:rsid w:val="0095762B"/>
    <w:rsid w:val="009576EA"/>
    <w:rsid w:val="0095775A"/>
    <w:rsid w:val="0095779A"/>
    <w:rsid w:val="009577F8"/>
    <w:rsid w:val="00957810"/>
    <w:rsid w:val="0095781E"/>
    <w:rsid w:val="0095787F"/>
    <w:rsid w:val="009578E4"/>
    <w:rsid w:val="00957935"/>
    <w:rsid w:val="009579AC"/>
    <w:rsid w:val="009579BE"/>
    <w:rsid w:val="00957A90"/>
    <w:rsid w:val="00957B34"/>
    <w:rsid w:val="00957B4E"/>
    <w:rsid w:val="00957B82"/>
    <w:rsid w:val="00957BD0"/>
    <w:rsid w:val="00957BD3"/>
    <w:rsid w:val="00957CBC"/>
    <w:rsid w:val="00957CC1"/>
    <w:rsid w:val="00957CD6"/>
    <w:rsid w:val="00957D10"/>
    <w:rsid w:val="00957D66"/>
    <w:rsid w:val="00957D8D"/>
    <w:rsid w:val="00957DA1"/>
    <w:rsid w:val="00957DC5"/>
    <w:rsid w:val="00957E1B"/>
    <w:rsid w:val="00957EB7"/>
    <w:rsid w:val="00957EE0"/>
    <w:rsid w:val="00957FAE"/>
    <w:rsid w:val="00957FF6"/>
    <w:rsid w:val="00960048"/>
    <w:rsid w:val="009600C2"/>
    <w:rsid w:val="009600C9"/>
    <w:rsid w:val="0096011D"/>
    <w:rsid w:val="0096017F"/>
    <w:rsid w:val="009602B1"/>
    <w:rsid w:val="009602F2"/>
    <w:rsid w:val="009603D5"/>
    <w:rsid w:val="0096048D"/>
    <w:rsid w:val="00960564"/>
    <w:rsid w:val="009605A6"/>
    <w:rsid w:val="009605BA"/>
    <w:rsid w:val="00960616"/>
    <w:rsid w:val="00960836"/>
    <w:rsid w:val="00960A87"/>
    <w:rsid w:val="00960AC4"/>
    <w:rsid w:val="00960B49"/>
    <w:rsid w:val="00960B52"/>
    <w:rsid w:val="00960B6F"/>
    <w:rsid w:val="00960CED"/>
    <w:rsid w:val="00960D58"/>
    <w:rsid w:val="00960DB8"/>
    <w:rsid w:val="00960DD3"/>
    <w:rsid w:val="00960DF4"/>
    <w:rsid w:val="00960DFA"/>
    <w:rsid w:val="00960E62"/>
    <w:rsid w:val="00960FC3"/>
    <w:rsid w:val="00961040"/>
    <w:rsid w:val="0096111F"/>
    <w:rsid w:val="009611CC"/>
    <w:rsid w:val="0096126D"/>
    <w:rsid w:val="00961284"/>
    <w:rsid w:val="009612BD"/>
    <w:rsid w:val="0096132F"/>
    <w:rsid w:val="00961342"/>
    <w:rsid w:val="00961363"/>
    <w:rsid w:val="00961386"/>
    <w:rsid w:val="009613B4"/>
    <w:rsid w:val="009613C4"/>
    <w:rsid w:val="00961400"/>
    <w:rsid w:val="009615B4"/>
    <w:rsid w:val="00961668"/>
    <w:rsid w:val="009616A8"/>
    <w:rsid w:val="009616B2"/>
    <w:rsid w:val="009616BD"/>
    <w:rsid w:val="009616CB"/>
    <w:rsid w:val="009616E9"/>
    <w:rsid w:val="00961762"/>
    <w:rsid w:val="009617CA"/>
    <w:rsid w:val="00961838"/>
    <w:rsid w:val="0096183A"/>
    <w:rsid w:val="00961879"/>
    <w:rsid w:val="009618D3"/>
    <w:rsid w:val="0096196D"/>
    <w:rsid w:val="009619CE"/>
    <w:rsid w:val="00961A05"/>
    <w:rsid w:val="00961A9E"/>
    <w:rsid w:val="00961AF3"/>
    <w:rsid w:val="00961C11"/>
    <w:rsid w:val="00961C50"/>
    <w:rsid w:val="00961C5A"/>
    <w:rsid w:val="00961C66"/>
    <w:rsid w:val="00961C9E"/>
    <w:rsid w:val="00961CE2"/>
    <w:rsid w:val="00961D45"/>
    <w:rsid w:val="00961E57"/>
    <w:rsid w:val="00961EFE"/>
    <w:rsid w:val="0096218C"/>
    <w:rsid w:val="0096218E"/>
    <w:rsid w:val="0096221B"/>
    <w:rsid w:val="00962280"/>
    <w:rsid w:val="00962339"/>
    <w:rsid w:val="0096238A"/>
    <w:rsid w:val="009623FC"/>
    <w:rsid w:val="0096242F"/>
    <w:rsid w:val="009624AD"/>
    <w:rsid w:val="009624AF"/>
    <w:rsid w:val="009624F0"/>
    <w:rsid w:val="00962712"/>
    <w:rsid w:val="00962783"/>
    <w:rsid w:val="009627F5"/>
    <w:rsid w:val="00962880"/>
    <w:rsid w:val="00962886"/>
    <w:rsid w:val="009628D6"/>
    <w:rsid w:val="0096293E"/>
    <w:rsid w:val="00962957"/>
    <w:rsid w:val="009629B2"/>
    <w:rsid w:val="009629F2"/>
    <w:rsid w:val="009629F5"/>
    <w:rsid w:val="00962A2C"/>
    <w:rsid w:val="00962A6F"/>
    <w:rsid w:val="00962A98"/>
    <w:rsid w:val="00962B56"/>
    <w:rsid w:val="00962B9C"/>
    <w:rsid w:val="00962BCF"/>
    <w:rsid w:val="00962C5E"/>
    <w:rsid w:val="00962CA1"/>
    <w:rsid w:val="00962D7E"/>
    <w:rsid w:val="00962DE2"/>
    <w:rsid w:val="00962DF2"/>
    <w:rsid w:val="00962E24"/>
    <w:rsid w:val="00962E8B"/>
    <w:rsid w:val="00962E9A"/>
    <w:rsid w:val="00962EDB"/>
    <w:rsid w:val="00962EE0"/>
    <w:rsid w:val="00962F0E"/>
    <w:rsid w:val="00962F11"/>
    <w:rsid w:val="00962F19"/>
    <w:rsid w:val="00962F45"/>
    <w:rsid w:val="00962F75"/>
    <w:rsid w:val="00962FB2"/>
    <w:rsid w:val="00963152"/>
    <w:rsid w:val="0096318A"/>
    <w:rsid w:val="009631A7"/>
    <w:rsid w:val="00963332"/>
    <w:rsid w:val="0096336C"/>
    <w:rsid w:val="009633AE"/>
    <w:rsid w:val="009633CC"/>
    <w:rsid w:val="009633D0"/>
    <w:rsid w:val="009633EF"/>
    <w:rsid w:val="009633F7"/>
    <w:rsid w:val="00963415"/>
    <w:rsid w:val="009634CF"/>
    <w:rsid w:val="00963548"/>
    <w:rsid w:val="009635D9"/>
    <w:rsid w:val="0096376F"/>
    <w:rsid w:val="00963900"/>
    <w:rsid w:val="00963910"/>
    <w:rsid w:val="0096398F"/>
    <w:rsid w:val="009639A3"/>
    <w:rsid w:val="009639C0"/>
    <w:rsid w:val="00963A01"/>
    <w:rsid w:val="00963A84"/>
    <w:rsid w:val="00963B47"/>
    <w:rsid w:val="00963BD7"/>
    <w:rsid w:val="00963C2A"/>
    <w:rsid w:val="00963C38"/>
    <w:rsid w:val="00963CC2"/>
    <w:rsid w:val="00963CD8"/>
    <w:rsid w:val="00963DCA"/>
    <w:rsid w:val="00963E35"/>
    <w:rsid w:val="00963E95"/>
    <w:rsid w:val="00963EAA"/>
    <w:rsid w:val="00963F0C"/>
    <w:rsid w:val="00963FF8"/>
    <w:rsid w:val="0096400A"/>
    <w:rsid w:val="00964037"/>
    <w:rsid w:val="00964066"/>
    <w:rsid w:val="0096409A"/>
    <w:rsid w:val="00964137"/>
    <w:rsid w:val="0096414C"/>
    <w:rsid w:val="00964153"/>
    <w:rsid w:val="00964164"/>
    <w:rsid w:val="00964176"/>
    <w:rsid w:val="009641EA"/>
    <w:rsid w:val="009641FC"/>
    <w:rsid w:val="00964297"/>
    <w:rsid w:val="00964349"/>
    <w:rsid w:val="00964434"/>
    <w:rsid w:val="009644EF"/>
    <w:rsid w:val="00964509"/>
    <w:rsid w:val="009645B0"/>
    <w:rsid w:val="00964766"/>
    <w:rsid w:val="0096481C"/>
    <w:rsid w:val="00964850"/>
    <w:rsid w:val="00964898"/>
    <w:rsid w:val="0096490C"/>
    <w:rsid w:val="00964977"/>
    <w:rsid w:val="0096498C"/>
    <w:rsid w:val="00964A04"/>
    <w:rsid w:val="00964A12"/>
    <w:rsid w:val="00964A3A"/>
    <w:rsid w:val="00964A55"/>
    <w:rsid w:val="00964B78"/>
    <w:rsid w:val="00964C60"/>
    <w:rsid w:val="00964C95"/>
    <w:rsid w:val="00964D82"/>
    <w:rsid w:val="00964EBC"/>
    <w:rsid w:val="00964EF9"/>
    <w:rsid w:val="00964F01"/>
    <w:rsid w:val="00964F20"/>
    <w:rsid w:val="00965039"/>
    <w:rsid w:val="0096506E"/>
    <w:rsid w:val="009650CB"/>
    <w:rsid w:val="009651AA"/>
    <w:rsid w:val="0096529F"/>
    <w:rsid w:val="009652B6"/>
    <w:rsid w:val="0096544C"/>
    <w:rsid w:val="00965494"/>
    <w:rsid w:val="009654D4"/>
    <w:rsid w:val="009654FB"/>
    <w:rsid w:val="0096551C"/>
    <w:rsid w:val="009655F8"/>
    <w:rsid w:val="00965631"/>
    <w:rsid w:val="0096568A"/>
    <w:rsid w:val="009656CC"/>
    <w:rsid w:val="009656D7"/>
    <w:rsid w:val="00965730"/>
    <w:rsid w:val="00965749"/>
    <w:rsid w:val="00965906"/>
    <w:rsid w:val="00965926"/>
    <w:rsid w:val="00965955"/>
    <w:rsid w:val="00965AB4"/>
    <w:rsid w:val="00965AB5"/>
    <w:rsid w:val="00965ADC"/>
    <w:rsid w:val="00965D7A"/>
    <w:rsid w:val="00965DC6"/>
    <w:rsid w:val="00965DE0"/>
    <w:rsid w:val="00965F25"/>
    <w:rsid w:val="00965FEA"/>
    <w:rsid w:val="00966074"/>
    <w:rsid w:val="009660BD"/>
    <w:rsid w:val="009660C6"/>
    <w:rsid w:val="00966110"/>
    <w:rsid w:val="0096611B"/>
    <w:rsid w:val="009661C1"/>
    <w:rsid w:val="009661F4"/>
    <w:rsid w:val="00966224"/>
    <w:rsid w:val="00966227"/>
    <w:rsid w:val="00966234"/>
    <w:rsid w:val="0096625A"/>
    <w:rsid w:val="009662B4"/>
    <w:rsid w:val="00966300"/>
    <w:rsid w:val="00966377"/>
    <w:rsid w:val="009663C3"/>
    <w:rsid w:val="0096644E"/>
    <w:rsid w:val="009664E7"/>
    <w:rsid w:val="0096657B"/>
    <w:rsid w:val="009665EC"/>
    <w:rsid w:val="0096660A"/>
    <w:rsid w:val="00966620"/>
    <w:rsid w:val="0096667E"/>
    <w:rsid w:val="00966780"/>
    <w:rsid w:val="009668AD"/>
    <w:rsid w:val="009668FC"/>
    <w:rsid w:val="00966944"/>
    <w:rsid w:val="009669A9"/>
    <w:rsid w:val="009669E5"/>
    <w:rsid w:val="009669EC"/>
    <w:rsid w:val="009669FF"/>
    <w:rsid w:val="00966A29"/>
    <w:rsid w:val="00966A49"/>
    <w:rsid w:val="00966AF0"/>
    <w:rsid w:val="00966CB3"/>
    <w:rsid w:val="00966D25"/>
    <w:rsid w:val="00966D31"/>
    <w:rsid w:val="00966DB9"/>
    <w:rsid w:val="00966E1C"/>
    <w:rsid w:val="00966E6A"/>
    <w:rsid w:val="00966E6C"/>
    <w:rsid w:val="00966EBB"/>
    <w:rsid w:val="00966ED9"/>
    <w:rsid w:val="00966F36"/>
    <w:rsid w:val="00966F3A"/>
    <w:rsid w:val="00966F93"/>
    <w:rsid w:val="00966FBE"/>
    <w:rsid w:val="00966FE4"/>
    <w:rsid w:val="00967048"/>
    <w:rsid w:val="00967147"/>
    <w:rsid w:val="009671F0"/>
    <w:rsid w:val="00967214"/>
    <w:rsid w:val="009672F3"/>
    <w:rsid w:val="009672F9"/>
    <w:rsid w:val="0096736B"/>
    <w:rsid w:val="009673D7"/>
    <w:rsid w:val="0096742B"/>
    <w:rsid w:val="00967472"/>
    <w:rsid w:val="009674D9"/>
    <w:rsid w:val="0096751B"/>
    <w:rsid w:val="009675E3"/>
    <w:rsid w:val="009675ED"/>
    <w:rsid w:val="0096760E"/>
    <w:rsid w:val="00967613"/>
    <w:rsid w:val="00967620"/>
    <w:rsid w:val="009676E9"/>
    <w:rsid w:val="00967705"/>
    <w:rsid w:val="0096773B"/>
    <w:rsid w:val="0096785A"/>
    <w:rsid w:val="00967885"/>
    <w:rsid w:val="00967B38"/>
    <w:rsid w:val="00967B93"/>
    <w:rsid w:val="00967BA7"/>
    <w:rsid w:val="00967CD5"/>
    <w:rsid w:val="00967CE1"/>
    <w:rsid w:val="00967DA0"/>
    <w:rsid w:val="00967DB4"/>
    <w:rsid w:val="00967E80"/>
    <w:rsid w:val="00967EBD"/>
    <w:rsid w:val="00967ECB"/>
    <w:rsid w:val="00967EEE"/>
    <w:rsid w:val="00967FEB"/>
    <w:rsid w:val="00967FF7"/>
    <w:rsid w:val="00970083"/>
    <w:rsid w:val="009700B0"/>
    <w:rsid w:val="0097015B"/>
    <w:rsid w:val="0097022F"/>
    <w:rsid w:val="0097023F"/>
    <w:rsid w:val="009702CE"/>
    <w:rsid w:val="009702DD"/>
    <w:rsid w:val="00970311"/>
    <w:rsid w:val="0097039A"/>
    <w:rsid w:val="0097039F"/>
    <w:rsid w:val="009704FD"/>
    <w:rsid w:val="00970636"/>
    <w:rsid w:val="00970679"/>
    <w:rsid w:val="0097067C"/>
    <w:rsid w:val="0097075F"/>
    <w:rsid w:val="009709DC"/>
    <w:rsid w:val="00970B2F"/>
    <w:rsid w:val="00970B6E"/>
    <w:rsid w:val="00970B78"/>
    <w:rsid w:val="00970B86"/>
    <w:rsid w:val="00970BA4"/>
    <w:rsid w:val="00970CBB"/>
    <w:rsid w:val="00970CE7"/>
    <w:rsid w:val="00970D08"/>
    <w:rsid w:val="00970D1E"/>
    <w:rsid w:val="00970D4F"/>
    <w:rsid w:val="00970DF4"/>
    <w:rsid w:val="00970E4A"/>
    <w:rsid w:val="00970F33"/>
    <w:rsid w:val="00970F36"/>
    <w:rsid w:val="00970F64"/>
    <w:rsid w:val="00970FA9"/>
    <w:rsid w:val="00970FD9"/>
    <w:rsid w:val="0097109B"/>
    <w:rsid w:val="009710A7"/>
    <w:rsid w:val="009710C9"/>
    <w:rsid w:val="009710F5"/>
    <w:rsid w:val="00971146"/>
    <w:rsid w:val="009711A2"/>
    <w:rsid w:val="00971276"/>
    <w:rsid w:val="009713A4"/>
    <w:rsid w:val="009713F7"/>
    <w:rsid w:val="00971473"/>
    <w:rsid w:val="009714EF"/>
    <w:rsid w:val="00971506"/>
    <w:rsid w:val="00971582"/>
    <w:rsid w:val="00971594"/>
    <w:rsid w:val="0097163B"/>
    <w:rsid w:val="00971641"/>
    <w:rsid w:val="00971658"/>
    <w:rsid w:val="0097167E"/>
    <w:rsid w:val="00971688"/>
    <w:rsid w:val="0097175E"/>
    <w:rsid w:val="009717DC"/>
    <w:rsid w:val="00971816"/>
    <w:rsid w:val="00971865"/>
    <w:rsid w:val="00971993"/>
    <w:rsid w:val="00971A00"/>
    <w:rsid w:val="00971A12"/>
    <w:rsid w:val="00971A61"/>
    <w:rsid w:val="00971AAF"/>
    <w:rsid w:val="00971B3E"/>
    <w:rsid w:val="00971B90"/>
    <w:rsid w:val="00971BB3"/>
    <w:rsid w:val="00971BB7"/>
    <w:rsid w:val="00971BF7"/>
    <w:rsid w:val="00971CEF"/>
    <w:rsid w:val="00971D12"/>
    <w:rsid w:val="00971DEF"/>
    <w:rsid w:val="00971DFB"/>
    <w:rsid w:val="00971E01"/>
    <w:rsid w:val="00971E02"/>
    <w:rsid w:val="00971E4B"/>
    <w:rsid w:val="00971F03"/>
    <w:rsid w:val="00971FA2"/>
    <w:rsid w:val="0097203A"/>
    <w:rsid w:val="009720B3"/>
    <w:rsid w:val="0097211D"/>
    <w:rsid w:val="00972189"/>
    <w:rsid w:val="0097231F"/>
    <w:rsid w:val="00972320"/>
    <w:rsid w:val="00972391"/>
    <w:rsid w:val="00972399"/>
    <w:rsid w:val="009723C0"/>
    <w:rsid w:val="0097241A"/>
    <w:rsid w:val="00972460"/>
    <w:rsid w:val="00972489"/>
    <w:rsid w:val="009725D9"/>
    <w:rsid w:val="009725E1"/>
    <w:rsid w:val="00972643"/>
    <w:rsid w:val="00972655"/>
    <w:rsid w:val="00972679"/>
    <w:rsid w:val="00972708"/>
    <w:rsid w:val="0097277C"/>
    <w:rsid w:val="00972859"/>
    <w:rsid w:val="00972894"/>
    <w:rsid w:val="00972915"/>
    <w:rsid w:val="009729A9"/>
    <w:rsid w:val="00972A0D"/>
    <w:rsid w:val="00972A14"/>
    <w:rsid w:val="00972A35"/>
    <w:rsid w:val="00972ABE"/>
    <w:rsid w:val="00972B18"/>
    <w:rsid w:val="00972B1D"/>
    <w:rsid w:val="00972BC7"/>
    <w:rsid w:val="00972C17"/>
    <w:rsid w:val="00972C43"/>
    <w:rsid w:val="00972C9C"/>
    <w:rsid w:val="00972CCD"/>
    <w:rsid w:val="00972CE1"/>
    <w:rsid w:val="00972D26"/>
    <w:rsid w:val="00972D85"/>
    <w:rsid w:val="00972DA9"/>
    <w:rsid w:val="00972E15"/>
    <w:rsid w:val="00972E19"/>
    <w:rsid w:val="00972E28"/>
    <w:rsid w:val="00972E8C"/>
    <w:rsid w:val="00972E90"/>
    <w:rsid w:val="00972E9C"/>
    <w:rsid w:val="00973211"/>
    <w:rsid w:val="009732C2"/>
    <w:rsid w:val="00973317"/>
    <w:rsid w:val="009733A8"/>
    <w:rsid w:val="009734F2"/>
    <w:rsid w:val="00973598"/>
    <w:rsid w:val="009735E9"/>
    <w:rsid w:val="00973633"/>
    <w:rsid w:val="0097369E"/>
    <w:rsid w:val="00973705"/>
    <w:rsid w:val="00973740"/>
    <w:rsid w:val="00973798"/>
    <w:rsid w:val="009737B6"/>
    <w:rsid w:val="009737FC"/>
    <w:rsid w:val="00973827"/>
    <w:rsid w:val="00973894"/>
    <w:rsid w:val="009738DA"/>
    <w:rsid w:val="009738F7"/>
    <w:rsid w:val="009739E4"/>
    <w:rsid w:val="00973A1E"/>
    <w:rsid w:val="00973A91"/>
    <w:rsid w:val="00973AFB"/>
    <w:rsid w:val="00973B83"/>
    <w:rsid w:val="00973BCF"/>
    <w:rsid w:val="00973BD1"/>
    <w:rsid w:val="00973BDE"/>
    <w:rsid w:val="00973D11"/>
    <w:rsid w:val="00973D35"/>
    <w:rsid w:val="00973D7D"/>
    <w:rsid w:val="00973DD5"/>
    <w:rsid w:val="00973DE2"/>
    <w:rsid w:val="00973E1B"/>
    <w:rsid w:val="00973E7D"/>
    <w:rsid w:val="00973F67"/>
    <w:rsid w:val="00973F75"/>
    <w:rsid w:val="00973F8F"/>
    <w:rsid w:val="00973FB1"/>
    <w:rsid w:val="00974043"/>
    <w:rsid w:val="00974146"/>
    <w:rsid w:val="009741A4"/>
    <w:rsid w:val="0097426B"/>
    <w:rsid w:val="0097427E"/>
    <w:rsid w:val="009742E0"/>
    <w:rsid w:val="0097432C"/>
    <w:rsid w:val="00974382"/>
    <w:rsid w:val="009743D6"/>
    <w:rsid w:val="00974437"/>
    <w:rsid w:val="0097443C"/>
    <w:rsid w:val="00974446"/>
    <w:rsid w:val="00974465"/>
    <w:rsid w:val="0097447C"/>
    <w:rsid w:val="00974488"/>
    <w:rsid w:val="0097449A"/>
    <w:rsid w:val="009746EA"/>
    <w:rsid w:val="009746FA"/>
    <w:rsid w:val="00974726"/>
    <w:rsid w:val="00974774"/>
    <w:rsid w:val="009747B1"/>
    <w:rsid w:val="009747EA"/>
    <w:rsid w:val="00974864"/>
    <w:rsid w:val="00974904"/>
    <w:rsid w:val="00974950"/>
    <w:rsid w:val="00974965"/>
    <w:rsid w:val="00974AA0"/>
    <w:rsid w:val="00974AEE"/>
    <w:rsid w:val="00974B3A"/>
    <w:rsid w:val="00974BE5"/>
    <w:rsid w:val="00974C9E"/>
    <w:rsid w:val="00974D09"/>
    <w:rsid w:val="00974D12"/>
    <w:rsid w:val="00974DC3"/>
    <w:rsid w:val="00974E0C"/>
    <w:rsid w:val="00974E25"/>
    <w:rsid w:val="00974E38"/>
    <w:rsid w:val="00974E39"/>
    <w:rsid w:val="00974E68"/>
    <w:rsid w:val="00974E76"/>
    <w:rsid w:val="00974EE8"/>
    <w:rsid w:val="00974EF5"/>
    <w:rsid w:val="00974F82"/>
    <w:rsid w:val="00974FCD"/>
    <w:rsid w:val="00975017"/>
    <w:rsid w:val="009750B5"/>
    <w:rsid w:val="009750BA"/>
    <w:rsid w:val="00975166"/>
    <w:rsid w:val="00975373"/>
    <w:rsid w:val="0097537C"/>
    <w:rsid w:val="009753E7"/>
    <w:rsid w:val="00975412"/>
    <w:rsid w:val="00975687"/>
    <w:rsid w:val="00975693"/>
    <w:rsid w:val="009756A9"/>
    <w:rsid w:val="00975710"/>
    <w:rsid w:val="00975777"/>
    <w:rsid w:val="0097577F"/>
    <w:rsid w:val="009757BB"/>
    <w:rsid w:val="00975809"/>
    <w:rsid w:val="00975813"/>
    <w:rsid w:val="009758D1"/>
    <w:rsid w:val="00975927"/>
    <w:rsid w:val="00975980"/>
    <w:rsid w:val="00975985"/>
    <w:rsid w:val="009759CB"/>
    <w:rsid w:val="009759D6"/>
    <w:rsid w:val="00975B0C"/>
    <w:rsid w:val="00975B24"/>
    <w:rsid w:val="00975BAB"/>
    <w:rsid w:val="00975C3E"/>
    <w:rsid w:val="00975D1D"/>
    <w:rsid w:val="00975D2B"/>
    <w:rsid w:val="00975D3B"/>
    <w:rsid w:val="00975DCE"/>
    <w:rsid w:val="00975EBC"/>
    <w:rsid w:val="00975F33"/>
    <w:rsid w:val="00975F3A"/>
    <w:rsid w:val="00975F7D"/>
    <w:rsid w:val="00975FB3"/>
    <w:rsid w:val="00975FE8"/>
    <w:rsid w:val="00975FF1"/>
    <w:rsid w:val="00976010"/>
    <w:rsid w:val="0097604C"/>
    <w:rsid w:val="00976095"/>
    <w:rsid w:val="009760A4"/>
    <w:rsid w:val="00976101"/>
    <w:rsid w:val="00976156"/>
    <w:rsid w:val="0097619E"/>
    <w:rsid w:val="009761C2"/>
    <w:rsid w:val="0097621E"/>
    <w:rsid w:val="00976226"/>
    <w:rsid w:val="00976237"/>
    <w:rsid w:val="00976444"/>
    <w:rsid w:val="00976487"/>
    <w:rsid w:val="009764B2"/>
    <w:rsid w:val="00976562"/>
    <w:rsid w:val="009765FF"/>
    <w:rsid w:val="00976623"/>
    <w:rsid w:val="0097662F"/>
    <w:rsid w:val="009766B1"/>
    <w:rsid w:val="009766EA"/>
    <w:rsid w:val="0097677E"/>
    <w:rsid w:val="009767A6"/>
    <w:rsid w:val="009767AC"/>
    <w:rsid w:val="009767D7"/>
    <w:rsid w:val="009768DC"/>
    <w:rsid w:val="009768F4"/>
    <w:rsid w:val="0097692B"/>
    <w:rsid w:val="00976951"/>
    <w:rsid w:val="00976976"/>
    <w:rsid w:val="00976A15"/>
    <w:rsid w:val="00976A39"/>
    <w:rsid w:val="00976B18"/>
    <w:rsid w:val="00976BC7"/>
    <w:rsid w:val="00976BD6"/>
    <w:rsid w:val="00976C52"/>
    <w:rsid w:val="00976C66"/>
    <w:rsid w:val="00976CA5"/>
    <w:rsid w:val="00976D56"/>
    <w:rsid w:val="00976DE7"/>
    <w:rsid w:val="00976EFF"/>
    <w:rsid w:val="00976F62"/>
    <w:rsid w:val="0097703D"/>
    <w:rsid w:val="0097706B"/>
    <w:rsid w:val="00977131"/>
    <w:rsid w:val="009771F0"/>
    <w:rsid w:val="0097729D"/>
    <w:rsid w:val="009772B6"/>
    <w:rsid w:val="0097732A"/>
    <w:rsid w:val="009773B2"/>
    <w:rsid w:val="0097741C"/>
    <w:rsid w:val="00977494"/>
    <w:rsid w:val="00977497"/>
    <w:rsid w:val="009774D4"/>
    <w:rsid w:val="00977536"/>
    <w:rsid w:val="009775B4"/>
    <w:rsid w:val="009775D9"/>
    <w:rsid w:val="0097766A"/>
    <w:rsid w:val="00977683"/>
    <w:rsid w:val="009776DC"/>
    <w:rsid w:val="0097771F"/>
    <w:rsid w:val="0097772E"/>
    <w:rsid w:val="00977743"/>
    <w:rsid w:val="00977792"/>
    <w:rsid w:val="009777B7"/>
    <w:rsid w:val="009777B8"/>
    <w:rsid w:val="009777EA"/>
    <w:rsid w:val="009777EC"/>
    <w:rsid w:val="0097781F"/>
    <w:rsid w:val="00977922"/>
    <w:rsid w:val="0097797D"/>
    <w:rsid w:val="00977A14"/>
    <w:rsid w:val="00977A1A"/>
    <w:rsid w:val="00977AE4"/>
    <w:rsid w:val="00977AEE"/>
    <w:rsid w:val="00977B72"/>
    <w:rsid w:val="00977B82"/>
    <w:rsid w:val="00977C1E"/>
    <w:rsid w:val="00977DB1"/>
    <w:rsid w:val="00977E03"/>
    <w:rsid w:val="00977E2E"/>
    <w:rsid w:val="00977E52"/>
    <w:rsid w:val="00977EDA"/>
    <w:rsid w:val="00977EE2"/>
    <w:rsid w:val="00977F54"/>
    <w:rsid w:val="00980020"/>
    <w:rsid w:val="0098004F"/>
    <w:rsid w:val="0098008B"/>
    <w:rsid w:val="009800FB"/>
    <w:rsid w:val="0098012C"/>
    <w:rsid w:val="0098014F"/>
    <w:rsid w:val="009801A8"/>
    <w:rsid w:val="009801B8"/>
    <w:rsid w:val="00980252"/>
    <w:rsid w:val="009802D2"/>
    <w:rsid w:val="009802DA"/>
    <w:rsid w:val="0098031E"/>
    <w:rsid w:val="00980417"/>
    <w:rsid w:val="009804F4"/>
    <w:rsid w:val="00980669"/>
    <w:rsid w:val="009806E9"/>
    <w:rsid w:val="00980713"/>
    <w:rsid w:val="00980774"/>
    <w:rsid w:val="00980781"/>
    <w:rsid w:val="009807F9"/>
    <w:rsid w:val="0098085B"/>
    <w:rsid w:val="009808AE"/>
    <w:rsid w:val="009808D7"/>
    <w:rsid w:val="00980A0A"/>
    <w:rsid w:val="00980A19"/>
    <w:rsid w:val="00980A22"/>
    <w:rsid w:val="00980A5B"/>
    <w:rsid w:val="00980AB5"/>
    <w:rsid w:val="00980ABC"/>
    <w:rsid w:val="00980B6E"/>
    <w:rsid w:val="00980C1F"/>
    <w:rsid w:val="00980C46"/>
    <w:rsid w:val="00980E4A"/>
    <w:rsid w:val="00980EA7"/>
    <w:rsid w:val="00980EC3"/>
    <w:rsid w:val="00980F07"/>
    <w:rsid w:val="00980FAC"/>
    <w:rsid w:val="009810D0"/>
    <w:rsid w:val="009810E9"/>
    <w:rsid w:val="00981118"/>
    <w:rsid w:val="00981169"/>
    <w:rsid w:val="009811B4"/>
    <w:rsid w:val="009811C1"/>
    <w:rsid w:val="009811D5"/>
    <w:rsid w:val="00981220"/>
    <w:rsid w:val="00981239"/>
    <w:rsid w:val="00981253"/>
    <w:rsid w:val="0098129F"/>
    <w:rsid w:val="00981357"/>
    <w:rsid w:val="00981362"/>
    <w:rsid w:val="009813BA"/>
    <w:rsid w:val="009813DA"/>
    <w:rsid w:val="00981428"/>
    <w:rsid w:val="00981473"/>
    <w:rsid w:val="009814A8"/>
    <w:rsid w:val="00981520"/>
    <w:rsid w:val="00981577"/>
    <w:rsid w:val="00981665"/>
    <w:rsid w:val="00981753"/>
    <w:rsid w:val="00981763"/>
    <w:rsid w:val="009817AC"/>
    <w:rsid w:val="00981849"/>
    <w:rsid w:val="0098190C"/>
    <w:rsid w:val="0098193B"/>
    <w:rsid w:val="0098194D"/>
    <w:rsid w:val="009819F3"/>
    <w:rsid w:val="009819F6"/>
    <w:rsid w:val="00981B07"/>
    <w:rsid w:val="00981B1D"/>
    <w:rsid w:val="00981C15"/>
    <w:rsid w:val="00981C22"/>
    <w:rsid w:val="00981CA1"/>
    <w:rsid w:val="00981CB5"/>
    <w:rsid w:val="00981CFA"/>
    <w:rsid w:val="00981D37"/>
    <w:rsid w:val="00981E54"/>
    <w:rsid w:val="00981EAC"/>
    <w:rsid w:val="00981F32"/>
    <w:rsid w:val="00981F78"/>
    <w:rsid w:val="00981F94"/>
    <w:rsid w:val="00982073"/>
    <w:rsid w:val="009820AF"/>
    <w:rsid w:val="00982161"/>
    <w:rsid w:val="00982194"/>
    <w:rsid w:val="009821AD"/>
    <w:rsid w:val="009821DA"/>
    <w:rsid w:val="009821DE"/>
    <w:rsid w:val="0098222C"/>
    <w:rsid w:val="00982271"/>
    <w:rsid w:val="0098231B"/>
    <w:rsid w:val="00982336"/>
    <w:rsid w:val="00982404"/>
    <w:rsid w:val="00982405"/>
    <w:rsid w:val="0098241C"/>
    <w:rsid w:val="00982492"/>
    <w:rsid w:val="0098258F"/>
    <w:rsid w:val="009825CA"/>
    <w:rsid w:val="009826EC"/>
    <w:rsid w:val="0098273E"/>
    <w:rsid w:val="0098274C"/>
    <w:rsid w:val="00982773"/>
    <w:rsid w:val="00982A60"/>
    <w:rsid w:val="00982A95"/>
    <w:rsid w:val="00982C19"/>
    <w:rsid w:val="00982C49"/>
    <w:rsid w:val="00982C60"/>
    <w:rsid w:val="00982CDA"/>
    <w:rsid w:val="00982CEC"/>
    <w:rsid w:val="00982D4E"/>
    <w:rsid w:val="00982D75"/>
    <w:rsid w:val="00982DBD"/>
    <w:rsid w:val="00982E39"/>
    <w:rsid w:val="00982EDB"/>
    <w:rsid w:val="00982F16"/>
    <w:rsid w:val="00982F1C"/>
    <w:rsid w:val="00982FB1"/>
    <w:rsid w:val="009830E7"/>
    <w:rsid w:val="009830F9"/>
    <w:rsid w:val="0098313F"/>
    <w:rsid w:val="0098317E"/>
    <w:rsid w:val="009831BD"/>
    <w:rsid w:val="00983271"/>
    <w:rsid w:val="009832B6"/>
    <w:rsid w:val="00983300"/>
    <w:rsid w:val="00983373"/>
    <w:rsid w:val="00983374"/>
    <w:rsid w:val="0098337E"/>
    <w:rsid w:val="009833EA"/>
    <w:rsid w:val="00983458"/>
    <w:rsid w:val="009834FC"/>
    <w:rsid w:val="0098359A"/>
    <w:rsid w:val="009836E2"/>
    <w:rsid w:val="00983728"/>
    <w:rsid w:val="00983808"/>
    <w:rsid w:val="00983858"/>
    <w:rsid w:val="0098391C"/>
    <w:rsid w:val="009839A2"/>
    <w:rsid w:val="009839D1"/>
    <w:rsid w:val="00983A26"/>
    <w:rsid w:val="00983A67"/>
    <w:rsid w:val="00983AC0"/>
    <w:rsid w:val="00983ADD"/>
    <w:rsid w:val="00983BA1"/>
    <w:rsid w:val="00983BE5"/>
    <w:rsid w:val="00983BF3"/>
    <w:rsid w:val="00983C05"/>
    <w:rsid w:val="00983C32"/>
    <w:rsid w:val="00983C3D"/>
    <w:rsid w:val="00983C55"/>
    <w:rsid w:val="00983C56"/>
    <w:rsid w:val="00983D2B"/>
    <w:rsid w:val="00983E24"/>
    <w:rsid w:val="00983E46"/>
    <w:rsid w:val="00983E78"/>
    <w:rsid w:val="00983EBB"/>
    <w:rsid w:val="0098406E"/>
    <w:rsid w:val="0098418A"/>
    <w:rsid w:val="009841AB"/>
    <w:rsid w:val="0098424C"/>
    <w:rsid w:val="0098424D"/>
    <w:rsid w:val="009842EA"/>
    <w:rsid w:val="0098434E"/>
    <w:rsid w:val="009843D5"/>
    <w:rsid w:val="009843EE"/>
    <w:rsid w:val="00984419"/>
    <w:rsid w:val="00984446"/>
    <w:rsid w:val="00984490"/>
    <w:rsid w:val="0098450F"/>
    <w:rsid w:val="00984574"/>
    <w:rsid w:val="00984592"/>
    <w:rsid w:val="009847E0"/>
    <w:rsid w:val="009847E1"/>
    <w:rsid w:val="00984825"/>
    <w:rsid w:val="00984836"/>
    <w:rsid w:val="0098488D"/>
    <w:rsid w:val="009848C7"/>
    <w:rsid w:val="00984965"/>
    <w:rsid w:val="0098498B"/>
    <w:rsid w:val="009849D9"/>
    <w:rsid w:val="00984B2A"/>
    <w:rsid w:val="00984BF4"/>
    <w:rsid w:val="00984C2B"/>
    <w:rsid w:val="00984C9E"/>
    <w:rsid w:val="00984CAD"/>
    <w:rsid w:val="00984CB7"/>
    <w:rsid w:val="00984CE5"/>
    <w:rsid w:val="00984CEA"/>
    <w:rsid w:val="00984D12"/>
    <w:rsid w:val="00984D24"/>
    <w:rsid w:val="00984D59"/>
    <w:rsid w:val="00984D92"/>
    <w:rsid w:val="00984DA4"/>
    <w:rsid w:val="00984DCB"/>
    <w:rsid w:val="00984E56"/>
    <w:rsid w:val="00984E7B"/>
    <w:rsid w:val="00984EFE"/>
    <w:rsid w:val="00984F07"/>
    <w:rsid w:val="0098501D"/>
    <w:rsid w:val="00985044"/>
    <w:rsid w:val="0098508B"/>
    <w:rsid w:val="009851E3"/>
    <w:rsid w:val="009851E7"/>
    <w:rsid w:val="00985279"/>
    <w:rsid w:val="0098528A"/>
    <w:rsid w:val="0098529C"/>
    <w:rsid w:val="009852CC"/>
    <w:rsid w:val="009852DB"/>
    <w:rsid w:val="0098531E"/>
    <w:rsid w:val="0098532B"/>
    <w:rsid w:val="009853B4"/>
    <w:rsid w:val="0098548E"/>
    <w:rsid w:val="009854B5"/>
    <w:rsid w:val="0098551D"/>
    <w:rsid w:val="009855D5"/>
    <w:rsid w:val="00985605"/>
    <w:rsid w:val="009856EE"/>
    <w:rsid w:val="009857B3"/>
    <w:rsid w:val="009857BD"/>
    <w:rsid w:val="009857F9"/>
    <w:rsid w:val="00985835"/>
    <w:rsid w:val="0098589C"/>
    <w:rsid w:val="0098592E"/>
    <w:rsid w:val="00985984"/>
    <w:rsid w:val="0098598F"/>
    <w:rsid w:val="009859C0"/>
    <w:rsid w:val="00985AA4"/>
    <w:rsid w:val="00985B50"/>
    <w:rsid w:val="00985B9F"/>
    <w:rsid w:val="00985BB8"/>
    <w:rsid w:val="00985BD5"/>
    <w:rsid w:val="00985BFE"/>
    <w:rsid w:val="00985C0B"/>
    <w:rsid w:val="00985C2A"/>
    <w:rsid w:val="00985C5A"/>
    <w:rsid w:val="00985C7B"/>
    <w:rsid w:val="00985C99"/>
    <w:rsid w:val="00985CD2"/>
    <w:rsid w:val="00985CDF"/>
    <w:rsid w:val="00985D21"/>
    <w:rsid w:val="00985E7F"/>
    <w:rsid w:val="00985F49"/>
    <w:rsid w:val="00985FB2"/>
    <w:rsid w:val="00986054"/>
    <w:rsid w:val="00986066"/>
    <w:rsid w:val="009860BD"/>
    <w:rsid w:val="009860BF"/>
    <w:rsid w:val="0098619C"/>
    <w:rsid w:val="009861BF"/>
    <w:rsid w:val="009861F0"/>
    <w:rsid w:val="00986231"/>
    <w:rsid w:val="00986244"/>
    <w:rsid w:val="009862B0"/>
    <w:rsid w:val="009863F4"/>
    <w:rsid w:val="0098641C"/>
    <w:rsid w:val="00986556"/>
    <w:rsid w:val="009865CB"/>
    <w:rsid w:val="009865EA"/>
    <w:rsid w:val="0098662A"/>
    <w:rsid w:val="0098668F"/>
    <w:rsid w:val="009867BE"/>
    <w:rsid w:val="00986807"/>
    <w:rsid w:val="00986839"/>
    <w:rsid w:val="00986873"/>
    <w:rsid w:val="00986878"/>
    <w:rsid w:val="0098688E"/>
    <w:rsid w:val="00986896"/>
    <w:rsid w:val="00986907"/>
    <w:rsid w:val="009869BB"/>
    <w:rsid w:val="00986AA0"/>
    <w:rsid w:val="00986B63"/>
    <w:rsid w:val="00986C32"/>
    <w:rsid w:val="00986C86"/>
    <w:rsid w:val="00986CC7"/>
    <w:rsid w:val="00986CCC"/>
    <w:rsid w:val="00986D26"/>
    <w:rsid w:val="00986DAF"/>
    <w:rsid w:val="00986E8E"/>
    <w:rsid w:val="00986E9C"/>
    <w:rsid w:val="00986EBC"/>
    <w:rsid w:val="00986F7A"/>
    <w:rsid w:val="00986FB0"/>
    <w:rsid w:val="00986FC5"/>
    <w:rsid w:val="0098701D"/>
    <w:rsid w:val="00987087"/>
    <w:rsid w:val="009870BE"/>
    <w:rsid w:val="00987136"/>
    <w:rsid w:val="009871A0"/>
    <w:rsid w:val="009871A3"/>
    <w:rsid w:val="0098722F"/>
    <w:rsid w:val="00987241"/>
    <w:rsid w:val="00987334"/>
    <w:rsid w:val="009874B3"/>
    <w:rsid w:val="0098751D"/>
    <w:rsid w:val="009875CC"/>
    <w:rsid w:val="009875DA"/>
    <w:rsid w:val="0098760C"/>
    <w:rsid w:val="00987619"/>
    <w:rsid w:val="0098764C"/>
    <w:rsid w:val="0098767F"/>
    <w:rsid w:val="00987680"/>
    <w:rsid w:val="009876A7"/>
    <w:rsid w:val="009876AD"/>
    <w:rsid w:val="009877B7"/>
    <w:rsid w:val="009877D5"/>
    <w:rsid w:val="009877DD"/>
    <w:rsid w:val="009877E5"/>
    <w:rsid w:val="00987815"/>
    <w:rsid w:val="0098784F"/>
    <w:rsid w:val="009878AA"/>
    <w:rsid w:val="009879D9"/>
    <w:rsid w:val="00987A2B"/>
    <w:rsid w:val="00987A84"/>
    <w:rsid w:val="00987ABF"/>
    <w:rsid w:val="00987B13"/>
    <w:rsid w:val="00987B42"/>
    <w:rsid w:val="00987BF9"/>
    <w:rsid w:val="00987C1D"/>
    <w:rsid w:val="00987CCC"/>
    <w:rsid w:val="00987CF7"/>
    <w:rsid w:val="00987D87"/>
    <w:rsid w:val="00987DE6"/>
    <w:rsid w:val="00987E02"/>
    <w:rsid w:val="00987E21"/>
    <w:rsid w:val="00987E25"/>
    <w:rsid w:val="00987E3F"/>
    <w:rsid w:val="00987EF3"/>
    <w:rsid w:val="00987FA0"/>
    <w:rsid w:val="00990010"/>
    <w:rsid w:val="009900AA"/>
    <w:rsid w:val="00990377"/>
    <w:rsid w:val="009903C0"/>
    <w:rsid w:val="00990416"/>
    <w:rsid w:val="00990426"/>
    <w:rsid w:val="00990449"/>
    <w:rsid w:val="009904B6"/>
    <w:rsid w:val="009904D8"/>
    <w:rsid w:val="009904E4"/>
    <w:rsid w:val="00990521"/>
    <w:rsid w:val="009905EB"/>
    <w:rsid w:val="00990600"/>
    <w:rsid w:val="00990631"/>
    <w:rsid w:val="00990633"/>
    <w:rsid w:val="0099067E"/>
    <w:rsid w:val="00990684"/>
    <w:rsid w:val="009906D0"/>
    <w:rsid w:val="009906ED"/>
    <w:rsid w:val="00990825"/>
    <w:rsid w:val="00990826"/>
    <w:rsid w:val="0099082F"/>
    <w:rsid w:val="0099088D"/>
    <w:rsid w:val="009908A6"/>
    <w:rsid w:val="009908AC"/>
    <w:rsid w:val="009908B9"/>
    <w:rsid w:val="009908EE"/>
    <w:rsid w:val="009908FE"/>
    <w:rsid w:val="00990911"/>
    <w:rsid w:val="00990913"/>
    <w:rsid w:val="00990967"/>
    <w:rsid w:val="009909B9"/>
    <w:rsid w:val="00990A38"/>
    <w:rsid w:val="00990A7E"/>
    <w:rsid w:val="00990B32"/>
    <w:rsid w:val="00990B41"/>
    <w:rsid w:val="00990C35"/>
    <w:rsid w:val="00990D41"/>
    <w:rsid w:val="00990DC3"/>
    <w:rsid w:val="00990F59"/>
    <w:rsid w:val="00990FB1"/>
    <w:rsid w:val="009910CA"/>
    <w:rsid w:val="009911E2"/>
    <w:rsid w:val="009911F9"/>
    <w:rsid w:val="0099126C"/>
    <w:rsid w:val="00991351"/>
    <w:rsid w:val="00991395"/>
    <w:rsid w:val="009913C3"/>
    <w:rsid w:val="009913E7"/>
    <w:rsid w:val="00991454"/>
    <w:rsid w:val="009914AD"/>
    <w:rsid w:val="009914E7"/>
    <w:rsid w:val="009915B4"/>
    <w:rsid w:val="009915DD"/>
    <w:rsid w:val="00991647"/>
    <w:rsid w:val="00991694"/>
    <w:rsid w:val="009916C0"/>
    <w:rsid w:val="009916D7"/>
    <w:rsid w:val="0099170F"/>
    <w:rsid w:val="00991724"/>
    <w:rsid w:val="00991730"/>
    <w:rsid w:val="00991731"/>
    <w:rsid w:val="00991735"/>
    <w:rsid w:val="00991899"/>
    <w:rsid w:val="009918C3"/>
    <w:rsid w:val="009918CF"/>
    <w:rsid w:val="009918D0"/>
    <w:rsid w:val="009918D6"/>
    <w:rsid w:val="009918E8"/>
    <w:rsid w:val="009919D1"/>
    <w:rsid w:val="009919D3"/>
    <w:rsid w:val="00991AE7"/>
    <w:rsid w:val="00991B0E"/>
    <w:rsid w:val="00991B21"/>
    <w:rsid w:val="00991B2B"/>
    <w:rsid w:val="00991C10"/>
    <w:rsid w:val="00991C26"/>
    <w:rsid w:val="00991CD3"/>
    <w:rsid w:val="00991CDD"/>
    <w:rsid w:val="00991DA4"/>
    <w:rsid w:val="00991DEE"/>
    <w:rsid w:val="00991E04"/>
    <w:rsid w:val="00991E2A"/>
    <w:rsid w:val="00991E5C"/>
    <w:rsid w:val="00991E77"/>
    <w:rsid w:val="00991F09"/>
    <w:rsid w:val="0099209D"/>
    <w:rsid w:val="009920F5"/>
    <w:rsid w:val="0099212E"/>
    <w:rsid w:val="00992157"/>
    <w:rsid w:val="0099218E"/>
    <w:rsid w:val="009921ED"/>
    <w:rsid w:val="00992241"/>
    <w:rsid w:val="009922C2"/>
    <w:rsid w:val="009922C4"/>
    <w:rsid w:val="009922C9"/>
    <w:rsid w:val="009922CD"/>
    <w:rsid w:val="0099234A"/>
    <w:rsid w:val="009923A4"/>
    <w:rsid w:val="009924AA"/>
    <w:rsid w:val="0099255C"/>
    <w:rsid w:val="00992574"/>
    <w:rsid w:val="00992579"/>
    <w:rsid w:val="009925A2"/>
    <w:rsid w:val="009925DD"/>
    <w:rsid w:val="0099271B"/>
    <w:rsid w:val="00992765"/>
    <w:rsid w:val="00992893"/>
    <w:rsid w:val="00992917"/>
    <w:rsid w:val="009929B4"/>
    <w:rsid w:val="009929C4"/>
    <w:rsid w:val="009929D4"/>
    <w:rsid w:val="009929D8"/>
    <w:rsid w:val="00992A6A"/>
    <w:rsid w:val="00992A71"/>
    <w:rsid w:val="00992ABE"/>
    <w:rsid w:val="00992B83"/>
    <w:rsid w:val="00992B87"/>
    <w:rsid w:val="00992BE6"/>
    <w:rsid w:val="00992BEC"/>
    <w:rsid w:val="00992C0B"/>
    <w:rsid w:val="00992C35"/>
    <w:rsid w:val="00992D44"/>
    <w:rsid w:val="00992D63"/>
    <w:rsid w:val="00992E19"/>
    <w:rsid w:val="00992E1E"/>
    <w:rsid w:val="00992E77"/>
    <w:rsid w:val="00992EBC"/>
    <w:rsid w:val="00992F92"/>
    <w:rsid w:val="00992FB2"/>
    <w:rsid w:val="00992FEC"/>
    <w:rsid w:val="00993070"/>
    <w:rsid w:val="00993078"/>
    <w:rsid w:val="00993188"/>
    <w:rsid w:val="009931DC"/>
    <w:rsid w:val="00993262"/>
    <w:rsid w:val="00993266"/>
    <w:rsid w:val="009932BF"/>
    <w:rsid w:val="009932F7"/>
    <w:rsid w:val="009933D0"/>
    <w:rsid w:val="00993417"/>
    <w:rsid w:val="00993489"/>
    <w:rsid w:val="009934A2"/>
    <w:rsid w:val="00993511"/>
    <w:rsid w:val="00993528"/>
    <w:rsid w:val="0099352A"/>
    <w:rsid w:val="009935A8"/>
    <w:rsid w:val="0099361E"/>
    <w:rsid w:val="00993672"/>
    <w:rsid w:val="00993697"/>
    <w:rsid w:val="009936B3"/>
    <w:rsid w:val="009936C2"/>
    <w:rsid w:val="0099374C"/>
    <w:rsid w:val="0099387C"/>
    <w:rsid w:val="009938BF"/>
    <w:rsid w:val="009938DC"/>
    <w:rsid w:val="00993904"/>
    <w:rsid w:val="00993957"/>
    <w:rsid w:val="00993A36"/>
    <w:rsid w:val="00993B2D"/>
    <w:rsid w:val="00993BC5"/>
    <w:rsid w:val="00993BD8"/>
    <w:rsid w:val="00993BE9"/>
    <w:rsid w:val="00993C9F"/>
    <w:rsid w:val="00993CA4"/>
    <w:rsid w:val="00993D05"/>
    <w:rsid w:val="00993E37"/>
    <w:rsid w:val="00993E85"/>
    <w:rsid w:val="0099400B"/>
    <w:rsid w:val="009941D6"/>
    <w:rsid w:val="00994247"/>
    <w:rsid w:val="009942C9"/>
    <w:rsid w:val="009942FB"/>
    <w:rsid w:val="00994325"/>
    <w:rsid w:val="00994330"/>
    <w:rsid w:val="009943C6"/>
    <w:rsid w:val="009943DB"/>
    <w:rsid w:val="00994468"/>
    <w:rsid w:val="00994483"/>
    <w:rsid w:val="00994493"/>
    <w:rsid w:val="009945EB"/>
    <w:rsid w:val="00994668"/>
    <w:rsid w:val="00994671"/>
    <w:rsid w:val="0099469C"/>
    <w:rsid w:val="00994757"/>
    <w:rsid w:val="00994812"/>
    <w:rsid w:val="0099494B"/>
    <w:rsid w:val="0099495B"/>
    <w:rsid w:val="0099497B"/>
    <w:rsid w:val="009949EF"/>
    <w:rsid w:val="00994A13"/>
    <w:rsid w:val="00994A55"/>
    <w:rsid w:val="00994B46"/>
    <w:rsid w:val="00994B8C"/>
    <w:rsid w:val="00994E30"/>
    <w:rsid w:val="00994E96"/>
    <w:rsid w:val="00994EA6"/>
    <w:rsid w:val="00994F03"/>
    <w:rsid w:val="00994F37"/>
    <w:rsid w:val="00994F51"/>
    <w:rsid w:val="00994F75"/>
    <w:rsid w:val="00994F7B"/>
    <w:rsid w:val="0099505E"/>
    <w:rsid w:val="00995062"/>
    <w:rsid w:val="009950CC"/>
    <w:rsid w:val="009950F4"/>
    <w:rsid w:val="009950FB"/>
    <w:rsid w:val="0099514A"/>
    <w:rsid w:val="00995165"/>
    <w:rsid w:val="009951D6"/>
    <w:rsid w:val="00995213"/>
    <w:rsid w:val="0099521D"/>
    <w:rsid w:val="00995282"/>
    <w:rsid w:val="00995286"/>
    <w:rsid w:val="0099539F"/>
    <w:rsid w:val="009953C3"/>
    <w:rsid w:val="009953DA"/>
    <w:rsid w:val="009954A8"/>
    <w:rsid w:val="0099562F"/>
    <w:rsid w:val="00995677"/>
    <w:rsid w:val="00995709"/>
    <w:rsid w:val="0099573A"/>
    <w:rsid w:val="0099578C"/>
    <w:rsid w:val="0099579C"/>
    <w:rsid w:val="009957C5"/>
    <w:rsid w:val="009958B9"/>
    <w:rsid w:val="0099594B"/>
    <w:rsid w:val="00995960"/>
    <w:rsid w:val="009959C7"/>
    <w:rsid w:val="009959EB"/>
    <w:rsid w:val="00995A5E"/>
    <w:rsid w:val="00995A5F"/>
    <w:rsid w:val="00995AC1"/>
    <w:rsid w:val="00995B53"/>
    <w:rsid w:val="00995B99"/>
    <w:rsid w:val="00995C0A"/>
    <w:rsid w:val="00995C0F"/>
    <w:rsid w:val="00995C4A"/>
    <w:rsid w:val="00995C74"/>
    <w:rsid w:val="00995CA2"/>
    <w:rsid w:val="00995CCC"/>
    <w:rsid w:val="00995CE7"/>
    <w:rsid w:val="00995D0C"/>
    <w:rsid w:val="00995DAE"/>
    <w:rsid w:val="00995DEF"/>
    <w:rsid w:val="00995E5A"/>
    <w:rsid w:val="00995EEA"/>
    <w:rsid w:val="00995F53"/>
    <w:rsid w:val="00995FF7"/>
    <w:rsid w:val="009960A9"/>
    <w:rsid w:val="009960B1"/>
    <w:rsid w:val="009961A2"/>
    <w:rsid w:val="009961D4"/>
    <w:rsid w:val="009962BC"/>
    <w:rsid w:val="009962C2"/>
    <w:rsid w:val="009962D4"/>
    <w:rsid w:val="00996383"/>
    <w:rsid w:val="00996384"/>
    <w:rsid w:val="009963EB"/>
    <w:rsid w:val="00996426"/>
    <w:rsid w:val="00996437"/>
    <w:rsid w:val="00996481"/>
    <w:rsid w:val="0099648A"/>
    <w:rsid w:val="009964C3"/>
    <w:rsid w:val="009964D9"/>
    <w:rsid w:val="00996557"/>
    <w:rsid w:val="00996565"/>
    <w:rsid w:val="00996596"/>
    <w:rsid w:val="009965B2"/>
    <w:rsid w:val="0099661C"/>
    <w:rsid w:val="00996655"/>
    <w:rsid w:val="009966B8"/>
    <w:rsid w:val="009966F8"/>
    <w:rsid w:val="0099676A"/>
    <w:rsid w:val="00996803"/>
    <w:rsid w:val="00996820"/>
    <w:rsid w:val="0099682A"/>
    <w:rsid w:val="00996831"/>
    <w:rsid w:val="00996875"/>
    <w:rsid w:val="009968B5"/>
    <w:rsid w:val="00996928"/>
    <w:rsid w:val="00996936"/>
    <w:rsid w:val="00996956"/>
    <w:rsid w:val="0099697E"/>
    <w:rsid w:val="009969D7"/>
    <w:rsid w:val="00996A3C"/>
    <w:rsid w:val="00996A74"/>
    <w:rsid w:val="00996AB4"/>
    <w:rsid w:val="00996B03"/>
    <w:rsid w:val="00996B2C"/>
    <w:rsid w:val="00996B8C"/>
    <w:rsid w:val="00996BE3"/>
    <w:rsid w:val="00996CF8"/>
    <w:rsid w:val="00996E39"/>
    <w:rsid w:val="00996F17"/>
    <w:rsid w:val="009970D7"/>
    <w:rsid w:val="009971AC"/>
    <w:rsid w:val="009972F2"/>
    <w:rsid w:val="00997326"/>
    <w:rsid w:val="009973C6"/>
    <w:rsid w:val="009974FB"/>
    <w:rsid w:val="00997503"/>
    <w:rsid w:val="0099755D"/>
    <w:rsid w:val="009976E6"/>
    <w:rsid w:val="009976E9"/>
    <w:rsid w:val="00997783"/>
    <w:rsid w:val="00997791"/>
    <w:rsid w:val="009978B2"/>
    <w:rsid w:val="009978FB"/>
    <w:rsid w:val="00997962"/>
    <w:rsid w:val="009979A4"/>
    <w:rsid w:val="009979AC"/>
    <w:rsid w:val="00997AB9"/>
    <w:rsid w:val="00997B19"/>
    <w:rsid w:val="00997B50"/>
    <w:rsid w:val="00997B82"/>
    <w:rsid w:val="00997B99"/>
    <w:rsid w:val="00997BAC"/>
    <w:rsid w:val="00997BDA"/>
    <w:rsid w:val="00997C3D"/>
    <w:rsid w:val="00997CDB"/>
    <w:rsid w:val="00997D5F"/>
    <w:rsid w:val="00997DEF"/>
    <w:rsid w:val="00997E32"/>
    <w:rsid w:val="00997E70"/>
    <w:rsid w:val="00997F11"/>
    <w:rsid w:val="00997F38"/>
    <w:rsid w:val="00997F9A"/>
    <w:rsid w:val="00997FB7"/>
    <w:rsid w:val="00997FD1"/>
    <w:rsid w:val="00997FDF"/>
    <w:rsid w:val="00997FE7"/>
    <w:rsid w:val="009A0046"/>
    <w:rsid w:val="009A0067"/>
    <w:rsid w:val="009A00A7"/>
    <w:rsid w:val="009A00C3"/>
    <w:rsid w:val="009A01E5"/>
    <w:rsid w:val="009A01F2"/>
    <w:rsid w:val="009A027A"/>
    <w:rsid w:val="009A037A"/>
    <w:rsid w:val="009A03A7"/>
    <w:rsid w:val="009A03AB"/>
    <w:rsid w:val="009A04AC"/>
    <w:rsid w:val="009A053F"/>
    <w:rsid w:val="009A0600"/>
    <w:rsid w:val="009A0645"/>
    <w:rsid w:val="009A0669"/>
    <w:rsid w:val="009A0682"/>
    <w:rsid w:val="009A06A3"/>
    <w:rsid w:val="009A0734"/>
    <w:rsid w:val="009A082F"/>
    <w:rsid w:val="009A087D"/>
    <w:rsid w:val="009A08D1"/>
    <w:rsid w:val="009A0989"/>
    <w:rsid w:val="009A09AA"/>
    <w:rsid w:val="009A09C0"/>
    <w:rsid w:val="009A09E6"/>
    <w:rsid w:val="009A0A02"/>
    <w:rsid w:val="009A0A8D"/>
    <w:rsid w:val="009A0CD8"/>
    <w:rsid w:val="009A0D86"/>
    <w:rsid w:val="009A0D88"/>
    <w:rsid w:val="009A0D96"/>
    <w:rsid w:val="009A0E46"/>
    <w:rsid w:val="009A0E6E"/>
    <w:rsid w:val="009A0F74"/>
    <w:rsid w:val="009A100F"/>
    <w:rsid w:val="009A1059"/>
    <w:rsid w:val="009A119B"/>
    <w:rsid w:val="009A11B6"/>
    <w:rsid w:val="009A120F"/>
    <w:rsid w:val="009A1247"/>
    <w:rsid w:val="009A126E"/>
    <w:rsid w:val="009A12E8"/>
    <w:rsid w:val="009A13A3"/>
    <w:rsid w:val="009A13C7"/>
    <w:rsid w:val="009A13FC"/>
    <w:rsid w:val="009A1417"/>
    <w:rsid w:val="009A1485"/>
    <w:rsid w:val="009A1540"/>
    <w:rsid w:val="009A15A1"/>
    <w:rsid w:val="009A15A8"/>
    <w:rsid w:val="009A15B4"/>
    <w:rsid w:val="009A15BF"/>
    <w:rsid w:val="009A1612"/>
    <w:rsid w:val="009A1688"/>
    <w:rsid w:val="009A16CE"/>
    <w:rsid w:val="009A16ED"/>
    <w:rsid w:val="009A170F"/>
    <w:rsid w:val="009A17AD"/>
    <w:rsid w:val="009A17DB"/>
    <w:rsid w:val="009A17EB"/>
    <w:rsid w:val="009A17FC"/>
    <w:rsid w:val="009A17FF"/>
    <w:rsid w:val="009A1862"/>
    <w:rsid w:val="009A18B6"/>
    <w:rsid w:val="009A1933"/>
    <w:rsid w:val="009A1955"/>
    <w:rsid w:val="009A1AA8"/>
    <w:rsid w:val="009A1AEA"/>
    <w:rsid w:val="009A1B70"/>
    <w:rsid w:val="009A1B91"/>
    <w:rsid w:val="009A1BE0"/>
    <w:rsid w:val="009A1C7A"/>
    <w:rsid w:val="009A1E5E"/>
    <w:rsid w:val="009A1EFF"/>
    <w:rsid w:val="009A1F7B"/>
    <w:rsid w:val="009A1F83"/>
    <w:rsid w:val="009A1FC3"/>
    <w:rsid w:val="009A1FE8"/>
    <w:rsid w:val="009A2003"/>
    <w:rsid w:val="009A206C"/>
    <w:rsid w:val="009A2109"/>
    <w:rsid w:val="009A2111"/>
    <w:rsid w:val="009A2118"/>
    <w:rsid w:val="009A2133"/>
    <w:rsid w:val="009A2213"/>
    <w:rsid w:val="009A2249"/>
    <w:rsid w:val="009A2256"/>
    <w:rsid w:val="009A22F1"/>
    <w:rsid w:val="009A23D6"/>
    <w:rsid w:val="009A2400"/>
    <w:rsid w:val="009A243C"/>
    <w:rsid w:val="009A249E"/>
    <w:rsid w:val="009A24C6"/>
    <w:rsid w:val="009A268D"/>
    <w:rsid w:val="009A27C1"/>
    <w:rsid w:val="009A27EF"/>
    <w:rsid w:val="009A280F"/>
    <w:rsid w:val="009A2889"/>
    <w:rsid w:val="009A2899"/>
    <w:rsid w:val="009A28E2"/>
    <w:rsid w:val="009A2911"/>
    <w:rsid w:val="009A2918"/>
    <w:rsid w:val="009A2940"/>
    <w:rsid w:val="009A2950"/>
    <w:rsid w:val="009A295B"/>
    <w:rsid w:val="009A2968"/>
    <w:rsid w:val="009A2991"/>
    <w:rsid w:val="009A299F"/>
    <w:rsid w:val="009A2A3F"/>
    <w:rsid w:val="009A2A89"/>
    <w:rsid w:val="009A2AB0"/>
    <w:rsid w:val="009A2B4D"/>
    <w:rsid w:val="009A2B8C"/>
    <w:rsid w:val="009A2BEF"/>
    <w:rsid w:val="009A2C76"/>
    <w:rsid w:val="009A2C9A"/>
    <w:rsid w:val="009A2D15"/>
    <w:rsid w:val="009A2D9C"/>
    <w:rsid w:val="009A2DB2"/>
    <w:rsid w:val="009A2E76"/>
    <w:rsid w:val="009A2E8B"/>
    <w:rsid w:val="009A2EA4"/>
    <w:rsid w:val="009A2EAA"/>
    <w:rsid w:val="009A2ED2"/>
    <w:rsid w:val="009A2F88"/>
    <w:rsid w:val="009A2F93"/>
    <w:rsid w:val="009A303A"/>
    <w:rsid w:val="009A30DE"/>
    <w:rsid w:val="009A30F9"/>
    <w:rsid w:val="009A3144"/>
    <w:rsid w:val="009A3195"/>
    <w:rsid w:val="009A31CD"/>
    <w:rsid w:val="009A32C9"/>
    <w:rsid w:val="009A32FB"/>
    <w:rsid w:val="009A3385"/>
    <w:rsid w:val="009A33EF"/>
    <w:rsid w:val="009A33F5"/>
    <w:rsid w:val="009A342F"/>
    <w:rsid w:val="009A3481"/>
    <w:rsid w:val="009A34A4"/>
    <w:rsid w:val="009A3687"/>
    <w:rsid w:val="009A36DD"/>
    <w:rsid w:val="009A371F"/>
    <w:rsid w:val="009A3850"/>
    <w:rsid w:val="009A38A4"/>
    <w:rsid w:val="009A38AA"/>
    <w:rsid w:val="009A3900"/>
    <w:rsid w:val="009A39B4"/>
    <w:rsid w:val="009A3A09"/>
    <w:rsid w:val="009A3ACB"/>
    <w:rsid w:val="009A3B12"/>
    <w:rsid w:val="009A3BB1"/>
    <w:rsid w:val="009A3BC5"/>
    <w:rsid w:val="009A3C01"/>
    <w:rsid w:val="009A3C73"/>
    <w:rsid w:val="009A3D0A"/>
    <w:rsid w:val="009A3D13"/>
    <w:rsid w:val="009A3D22"/>
    <w:rsid w:val="009A3DE9"/>
    <w:rsid w:val="009A3DED"/>
    <w:rsid w:val="009A3E03"/>
    <w:rsid w:val="009A3E31"/>
    <w:rsid w:val="009A3E53"/>
    <w:rsid w:val="009A3E79"/>
    <w:rsid w:val="009A3EA2"/>
    <w:rsid w:val="009A3EBD"/>
    <w:rsid w:val="009A3F2A"/>
    <w:rsid w:val="009A3F46"/>
    <w:rsid w:val="009A3FCC"/>
    <w:rsid w:val="009A4009"/>
    <w:rsid w:val="009A4076"/>
    <w:rsid w:val="009A40D5"/>
    <w:rsid w:val="009A4135"/>
    <w:rsid w:val="009A4163"/>
    <w:rsid w:val="009A4174"/>
    <w:rsid w:val="009A4178"/>
    <w:rsid w:val="009A429B"/>
    <w:rsid w:val="009A42BA"/>
    <w:rsid w:val="009A430F"/>
    <w:rsid w:val="009A4455"/>
    <w:rsid w:val="009A44A2"/>
    <w:rsid w:val="009A44ED"/>
    <w:rsid w:val="009A451D"/>
    <w:rsid w:val="009A4524"/>
    <w:rsid w:val="009A4557"/>
    <w:rsid w:val="009A4657"/>
    <w:rsid w:val="009A467F"/>
    <w:rsid w:val="009A474A"/>
    <w:rsid w:val="009A4792"/>
    <w:rsid w:val="009A479D"/>
    <w:rsid w:val="009A47D5"/>
    <w:rsid w:val="009A48D4"/>
    <w:rsid w:val="009A48E2"/>
    <w:rsid w:val="009A4945"/>
    <w:rsid w:val="009A4950"/>
    <w:rsid w:val="009A495A"/>
    <w:rsid w:val="009A495E"/>
    <w:rsid w:val="009A49C4"/>
    <w:rsid w:val="009A49DD"/>
    <w:rsid w:val="009A49E4"/>
    <w:rsid w:val="009A4A48"/>
    <w:rsid w:val="009A4AAE"/>
    <w:rsid w:val="009A4BFB"/>
    <w:rsid w:val="009A4CB5"/>
    <w:rsid w:val="009A4CE3"/>
    <w:rsid w:val="009A4E28"/>
    <w:rsid w:val="009A4E5F"/>
    <w:rsid w:val="009A4E8D"/>
    <w:rsid w:val="009A4F33"/>
    <w:rsid w:val="009A4FE2"/>
    <w:rsid w:val="009A50BC"/>
    <w:rsid w:val="009A50CA"/>
    <w:rsid w:val="009A50D6"/>
    <w:rsid w:val="009A5110"/>
    <w:rsid w:val="009A512F"/>
    <w:rsid w:val="009A518F"/>
    <w:rsid w:val="009A521E"/>
    <w:rsid w:val="009A52DF"/>
    <w:rsid w:val="009A52F2"/>
    <w:rsid w:val="009A5361"/>
    <w:rsid w:val="009A5375"/>
    <w:rsid w:val="009A53B3"/>
    <w:rsid w:val="009A5449"/>
    <w:rsid w:val="009A5459"/>
    <w:rsid w:val="009A54A0"/>
    <w:rsid w:val="009A54DB"/>
    <w:rsid w:val="009A5528"/>
    <w:rsid w:val="009A55A0"/>
    <w:rsid w:val="009A55C5"/>
    <w:rsid w:val="009A560C"/>
    <w:rsid w:val="009A5673"/>
    <w:rsid w:val="009A56C8"/>
    <w:rsid w:val="009A5707"/>
    <w:rsid w:val="009A5739"/>
    <w:rsid w:val="009A5763"/>
    <w:rsid w:val="009A5881"/>
    <w:rsid w:val="009A5898"/>
    <w:rsid w:val="009A5906"/>
    <w:rsid w:val="009A5A74"/>
    <w:rsid w:val="009A5B4E"/>
    <w:rsid w:val="009A5BF0"/>
    <w:rsid w:val="009A5C92"/>
    <w:rsid w:val="009A5DD5"/>
    <w:rsid w:val="009A5DF5"/>
    <w:rsid w:val="009A5DF8"/>
    <w:rsid w:val="009A5E44"/>
    <w:rsid w:val="009A5E82"/>
    <w:rsid w:val="009A5F71"/>
    <w:rsid w:val="009A5F8A"/>
    <w:rsid w:val="009A5FE6"/>
    <w:rsid w:val="009A5FE8"/>
    <w:rsid w:val="009A60B1"/>
    <w:rsid w:val="009A6164"/>
    <w:rsid w:val="009A617B"/>
    <w:rsid w:val="009A6197"/>
    <w:rsid w:val="009A61B2"/>
    <w:rsid w:val="009A6244"/>
    <w:rsid w:val="009A634B"/>
    <w:rsid w:val="009A6377"/>
    <w:rsid w:val="009A6387"/>
    <w:rsid w:val="009A640A"/>
    <w:rsid w:val="009A64CB"/>
    <w:rsid w:val="009A6526"/>
    <w:rsid w:val="009A6635"/>
    <w:rsid w:val="009A675D"/>
    <w:rsid w:val="009A680E"/>
    <w:rsid w:val="009A6836"/>
    <w:rsid w:val="009A683D"/>
    <w:rsid w:val="009A6932"/>
    <w:rsid w:val="009A6987"/>
    <w:rsid w:val="009A6997"/>
    <w:rsid w:val="009A69C8"/>
    <w:rsid w:val="009A69F4"/>
    <w:rsid w:val="009A69F7"/>
    <w:rsid w:val="009A6A60"/>
    <w:rsid w:val="009A6B26"/>
    <w:rsid w:val="009A6B9A"/>
    <w:rsid w:val="009A6BE8"/>
    <w:rsid w:val="009A6C08"/>
    <w:rsid w:val="009A6C39"/>
    <w:rsid w:val="009A6C75"/>
    <w:rsid w:val="009A6CA4"/>
    <w:rsid w:val="009A6CE1"/>
    <w:rsid w:val="009A6D71"/>
    <w:rsid w:val="009A6E12"/>
    <w:rsid w:val="009A6E37"/>
    <w:rsid w:val="009A6E7E"/>
    <w:rsid w:val="009A6E8F"/>
    <w:rsid w:val="009A6E96"/>
    <w:rsid w:val="009A6F58"/>
    <w:rsid w:val="009A6F96"/>
    <w:rsid w:val="009A6FF5"/>
    <w:rsid w:val="009A7064"/>
    <w:rsid w:val="009A7087"/>
    <w:rsid w:val="009A7093"/>
    <w:rsid w:val="009A70DB"/>
    <w:rsid w:val="009A70E3"/>
    <w:rsid w:val="009A7196"/>
    <w:rsid w:val="009A71BC"/>
    <w:rsid w:val="009A71BF"/>
    <w:rsid w:val="009A7237"/>
    <w:rsid w:val="009A7307"/>
    <w:rsid w:val="009A738B"/>
    <w:rsid w:val="009A73A1"/>
    <w:rsid w:val="009A73AA"/>
    <w:rsid w:val="009A73AD"/>
    <w:rsid w:val="009A7449"/>
    <w:rsid w:val="009A7503"/>
    <w:rsid w:val="009A765B"/>
    <w:rsid w:val="009A768A"/>
    <w:rsid w:val="009A769E"/>
    <w:rsid w:val="009A76D2"/>
    <w:rsid w:val="009A77A2"/>
    <w:rsid w:val="009A77DF"/>
    <w:rsid w:val="009A783E"/>
    <w:rsid w:val="009A789F"/>
    <w:rsid w:val="009A78FC"/>
    <w:rsid w:val="009A7922"/>
    <w:rsid w:val="009A7942"/>
    <w:rsid w:val="009A7B69"/>
    <w:rsid w:val="009A7C09"/>
    <w:rsid w:val="009A7C3A"/>
    <w:rsid w:val="009A7CED"/>
    <w:rsid w:val="009A7D28"/>
    <w:rsid w:val="009A7DF1"/>
    <w:rsid w:val="009A7E13"/>
    <w:rsid w:val="009A7E15"/>
    <w:rsid w:val="009A7EBD"/>
    <w:rsid w:val="009A7EC5"/>
    <w:rsid w:val="009A7EFE"/>
    <w:rsid w:val="009A7F11"/>
    <w:rsid w:val="009A7FBD"/>
    <w:rsid w:val="009B0074"/>
    <w:rsid w:val="009B00AE"/>
    <w:rsid w:val="009B0138"/>
    <w:rsid w:val="009B0146"/>
    <w:rsid w:val="009B017A"/>
    <w:rsid w:val="009B0180"/>
    <w:rsid w:val="009B01B4"/>
    <w:rsid w:val="009B0203"/>
    <w:rsid w:val="009B0238"/>
    <w:rsid w:val="009B024F"/>
    <w:rsid w:val="009B02ED"/>
    <w:rsid w:val="009B0354"/>
    <w:rsid w:val="009B0399"/>
    <w:rsid w:val="009B03A3"/>
    <w:rsid w:val="009B03AC"/>
    <w:rsid w:val="009B03F2"/>
    <w:rsid w:val="009B0444"/>
    <w:rsid w:val="009B0487"/>
    <w:rsid w:val="009B04A5"/>
    <w:rsid w:val="009B04C5"/>
    <w:rsid w:val="009B05A0"/>
    <w:rsid w:val="009B0623"/>
    <w:rsid w:val="009B0696"/>
    <w:rsid w:val="009B06E4"/>
    <w:rsid w:val="009B0742"/>
    <w:rsid w:val="009B07BB"/>
    <w:rsid w:val="009B07C7"/>
    <w:rsid w:val="009B0800"/>
    <w:rsid w:val="009B082D"/>
    <w:rsid w:val="009B0843"/>
    <w:rsid w:val="009B093C"/>
    <w:rsid w:val="009B0962"/>
    <w:rsid w:val="009B0963"/>
    <w:rsid w:val="009B0A19"/>
    <w:rsid w:val="009B0A44"/>
    <w:rsid w:val="009B0A85"/>
    <w:rsid w:val="009B0C92"/>
    <w:rsid w:val="009B0D2D"/>
    <w:rsid w:val="009B0DC5"/>
    <w:rsid w:val="009B0DEE"/>
    <w:rsid w:val="009B0E1D"/>
    <w:rsid w:val="009B0E24"/>
    <w:rsid w:val="009B0F57"/>
    <w:rsid w:val="009B100B"/>
    <w:rsid w:val="009B10B2"/>
    <w:rsid w:val="009B1140"/>
    <w:rsid w:val="009B115E"/>
    <w:rsid w:val="009B11ED"/>
    <w:rsid w:val="009B12D8"/>
    <w:rsid w:val="009B1350"/>
    <w:rsid w:val="009B1361"/>
    <w:rsid w:val="009B1373"/>
    <w:rsid w:val="009B1380"/>
    <w:rsid w:val="009B13B5"/>
    <w:rsid w:val="009B13BB"/>
    <w:rsid w:val="009B1439"/>
    <w:rsid w:val="009B1441"/>
    <w:rsid w:val="009B1450"/>
    <w:rsid w:val="009B14A8"/>
    <w:rsid w:val="009B14C7"/>
    <w:rsid w:val="009B14F5"/>
    <w:rsid w:val="009B1505"/>
    <w:rsid w:val="009B1550"/>
    <w:rsid w:val="009B1629"/>
    <w:rsid w:val="009B1645"/>
    <w:rsid w:val="009B1689"/>
    <w:rsid w:val="009B16AF"/>
    <w:rsid w:val="009B16D2"/>
    <w:rsid w:val="009B1738"/>
    <w:rsid w:val="009B17BA"/>
    <w:rsid w:val="009B1898"/>
    <w:rsid w:val="009B18A4"/>
    <w:rsid w:val="009B18B7"/>
    <w:rsid w:val="009B18C0"/>
    <w:rsid w:val="009B18F7"/>
    <w:rsid w:val="009B1973"/>
    <w:rsid w:val="009B1AA5"/>
    <w:rsid w:val="009B1B49"/>
    <w:rsid w:val="009B1B5E"/>
    <w:rsid w:val="009B1B63"/>
    <w:rsid w:val="009B1C22"/>
    <w:rsid w:val="009B1C5E"/>
    <w:rsid w:val="009B1CA9"/>
    <w:rsid w:val="009B1D22"/>
    <w:rsid w:val="009B1D68"/>
    <w:rsid w:val="009B1D85"/>
    <w:rsid w:val="009B1DD5"/>
    <w:rsid w:val="009B1E10"/>
    <w:rsid w:val="009B1E32"/>
    <w:rsid w:val="009B1E95"/>
    <w:rsid w:val="009B1EA4"/>
    <w:rsid w:val="009B1F28"/>
    <w:rsid w:val="009B1F88"/>
    <w:rsid w:val="009B2018"/>
    <w:rsid w:val="009B21A2"/>
    <w:rsid w:val="009B21DE"/>
    <w:rsid w:val="009B22EC"/>
    <w:rsid w:val="009B23AB"/>
    <w:rsid w:val="009B23C6"/>
    <w:rsid w:val="009B2576"/>
    <w:rsid w:val="009B2581"/>
    <w:rsid w:val="009B2583"/>
    <w:rsid w:val="009B2595"/>
    <w:rsid w:val="009B2635"/>
    <w:rsid w:val="009B2644"/>
    <w:rsid w:val="009B265B"/>
    <w:rsid w:val="009B26E6"/>
    <w:rsid w:val="009B2735"/>
    <w:rsid w:val="009B274F"/>
    <w:rsid w:val="009B2776"/>
    <w:rsid w:val="009B27A1"/>
    <w:rsid w:val="009B27AB"/>
    <w:rsid w:val="009B289C"/>
    <w:rsid w:val="009B28B0"/>
    <w:rsid w:val="009B28DE"/>
    <w:rsid w:val="009B2976"/>
    <w:rsid w:val="009B29DD"/>
    <w:rsid w:val="009B2A31"/>
    <w:rsid w:val="009B2AB2"/>
    <w:rsid w:val="009B2B14"/>
    <w:rsid w:val="009B2B26"/>
    <w:rsid w:val="009B2B93"/>
    <w:rsid w:val="009B2C42"/>
    <w:rsid w:val="009B2C9F"/>
    <w:rsid w:val="009B2D20"/>
    <w:rsid w:val="009B2D7B"/>
    <w:rsid w:val="009B2DAF"/>
    <w:rsid w:val="009B2DE4"/>
    <w:rsid w:val="009B2EF7"/>
    <w:rsid w:val="009B2EFD"/>
    <w:rsid w:val="009B2F03"/>
    <w:rsid w:val="009B2F70"/>
    <w:rsid w:val="009B317B"/>
    <w:rsid w:val="009B31E9"/>
    <w:rsid w:val="009B31FD"/>
    <w:rsid w:val="009B331B"/>
    <w:rsid w:val="009B3353"/>
    <w:rsid w:val="009B341B"/>
    <w:rsid w:val="009B3492"/>
    <w:rsid w:val="009B34CD"/>
    <w:rsid w:val="009B3526"/>
    <w:rsid w:val="009B35A9"/>
    <w:rsid w:val="009B35AD"/>
    <w:rsid w:val="009B35FB"/>
    <w:rsid w:val="009B3649"/>
    <w:rsid w:val="009B3652"/>
    <w:rsid w:val="009B3695"/>
    <w:rsid w:val="009B3727"/>
    <w:rsid w:val="009B3867"/>
    <w:rsid w:val="009B38F6"/>
    <w:rsid w:val="009B38F7"/>
    <w:rsid w:val="009B3923"/>
    <w:rsid w:val="009B395F"/>
    <w:rsid w:val="009B3968"/>
    <w:rsid w:val="009B39F3"/>
    <w:rsid w:val="009B3A38"/>
    <w:rsid w:val="009B3AB0"/>
    <w:rsid w:val="009B3ACB"/>
    <w:rsid w:val="009B3BA5"/>
    <w:rsid w:val="009B3BAE"/>
    <w:rsid w:val="009B3C1D"/>
    <w:rsid w:val="009B3C38"/>
    <w:rsid w:val="009B3D74"/>
    <w:rsid w:val="009B3DA3"/>
    <w:rsid w:val="009B3E6C"/>
    <w:rsid w:val="009B3F98"/>
    <w:rsid w:val="009B3FD4"/>
    <w:rsid w:val="009B4030"/>
    <w:rsid w:val="009B4059"/>
    <w:rsid w:val="009B406D"/>
    <w:rsid w:val="009B40D2"/>
    <w:rsid w:val="009B410D"/>
    <w:rsid w:val="009B4136"/>
    <w:rsid w:val="009B41AB"/>
    <w:rsid w:val="009B41DE"/>
    <w:rsid w:val="009B4257"/>
    <w:rsid w:val="009B4294"/>
    <w:rsid w:val="009B42DB"/>
    <w:rsid w:val="009B43A5"/>
    <w:rsid w:val="009B43F4"/>
    <w:rsid w:val="009B4475"/>
    <w:rsid w:val="009B44A0"/>
    <w:rsid w:val="009B44DE"/>
    <w:rsid w:val="009B45B4"/>
    <w:rsid w:val="009B45C2"/>
    <w:rsid w:val="009B45FE"/>
    <w:rsid w:val="009B4609"/>
    <w:rsid w:val="009B462F"/>
    <w:rsid w:val="009B46C4"/>
    <w:rsid w:val="009B470E"/>
    <w:rsid w:val="009B47B6"/>
    <w:rsid w:val="009B47C6"/>
    <w:rsid w:val="009B4846"/>
    <w:rsid w:val="009B4878"/>
    <w:rsid w:val="009B48AC"/>
    <w:rsid w:val="009B48CC"/>
    <w:rsid w:val="009B4964"/>
    <w:rsid w:val="009B49AB"/>
    <w:rsid w:val="009B49AD"/>
    <w:rsid w:val="009B49E9"/>
    <w:rsid w:val="009B4AE6"/>
    <w:rsid w:val="009B4B09"/>
    <w:rsid w:val="009B4B55"/>
    <w:rsid w:val="009B4B61"/>
    <w:rsid w:val="009B4BE8"/>
    <w:rsid w:val="009B4C03"/>
    <w:rsid w:val="009B4C20"/>
    <w:rsid w:val="009B4C4E"/>
    <w:rsid w:val="009B4D5A"/>
    <w:rsid w:val="009B4DD5"/>
    <w:rsid w:val="009B4E1F"/>
    <w:rsid w:val="009B4E38"/>
    <w:rsid w:val="009B4F41"/>
    <w:rsid w:val="009B50E9"/>
    <w:rsid w:val="009B5192"/>
    <w:rsid w:val="009B51C1"/>
    <w:rsid w:val="009B52E8"/>
    <w:rsid w:val="009B53C4"/>
    <w:rsid w:val="009B547A"/>
    <w:rsid w:val="009B5490"/>
    <w:rsid w:val="009B54E7"/>
    <w:rsid w:val="009B5536"/>
    <w:rsid w:val="009B55FE"/>
    <w:rsid w:val="009B5624"/>
    <w:rsid w:val="009B5627"/>
    <w:rsid w:val="009B562E"/>
    <w:rsid w:val="009B564E"/>
    <w:rsid w:val="009B5662"/>
    <w:rsid w:val="009B568A"/>
    <w:rsid w:val="009B56AF"/>
    <w:rsid w:val="009B56B8"/>
    <w:rsid w:val="009B56DC"/>
    <w:rsid w:val="009B5708"/>
    <w:rsid w:val="009B577B"/>
    <w:rsid w:val="009B5825"/>
    <w:rsid w:val="009B5852"/>
    <w:rsid w:val="009B587A"/>
    <w:rsid w:val="009B5902"/>
    <w:rsid w:val="009B592F"/>
    <w:rsid w:val="009B5956"/>
    <w:rsid w:val="009B59BD"/>
    <w:rsid w:val="009B59D5"/>
    <w:rsid w:val="009B5A44"/>
    <w:rsid w:val="009B5A69"/>
    <w:rsid w:val="009B5AED"/>
    <w:rsid w:val="009B5BA6"/>
    <w:rsid w:val="009B5C5E"/>
    <w:rsid w:val="009B5D50"/>
    <w:rsid w:val="009B5D5F"/>
    <w:rsid w:val="009B5D72"/>
    <w:rsid w:val="009B5E56"/>
    <w:rsid w:val="009B5E61"/>
    <w:rsid w:val="009B5ECB"/>
    <w:rsid w:val="009B5ED7"/>
    <w:rsid w:val="009B5F28"/>
    <w:rsid w:val="009B5F87"/>
    <w:rsid w:val="009B607F"/>
    <w:rsid w:val="009B6088"/>
    <w:rsid w:val="009B613A"/>
    <w:rsid w:val="009B615B"/>
    <w:rsid w:val="009B615E"/>
    <w:rsid w:val="009B61E8"/>
    <w:rsid w:val="009B62DB"/>
    <w:rsid w:val="009B62FD"/>
    <w:rsid w:val="009B6348"/>
    <w:rsid w:val="009B63FF"/>
    <w:rsid w:val="009B640F"/>
    <w:rsid w:val="009B6494"/>
    <w:rsid w:val="009B649C"/>
    <w:rsid w:val="009B6509"/>
    <w:rsid w:val="009B6666"/>
    <w:rsid w:val="009B66FF"/>
    <w:rsid w:val="009B6728"/>
    <w:rsid w:val="009B6762"/>
    <w:rsid w:val="009B67EB"/>
    <w:rsid w:val="009B67EC"/>
    <w:rsid w:val="009B67F2"/>
    <w:rsid w:val="009B6804"/>
    <w:rsid w:val="009B68C4"/>
    <w:rsid w:val="009B692F"/>
    <w:rsid w:val="009B6964"/>
    <w:rsid w:val="009B69A0"/>
    <w:rsid w:val="009B69E6"/>
    <w:rsid w:val="009B6A30"/>
    <w:rsid w:val="009B6A38"/>
    <w:rsid w:val="009B6A48"/>
    <w:rsid w:val="009B6ABD"/>
    <w:rsid w:val="009B6B4A"/>
    <w:rsid w:val="009B6B84"/>
    <w:rsid w:val="009B6BFE"/>
    <w:rsid w:val="009B6C18"/>
    <w:rsid w:val="009B6D35"/>
    <w:rsid w:val="009B6DAD"/>
    <w:rsid w:val="009B6DB2"/>
    <w:rsid w:val="009B6DBA"/>
    <w:rsid w:val="009B6EAE"/>
    <w:rsid w:val="009B6FC5"/>
    <w:rsid w:val="009B6FE0"/>
    <w:rsid w:val="009B70DC"/>
    <w:rsid w:val="009B713E"/>
    <w:rsid w:val="009B718B"/>
    <w:rsid w:val="009B71DC"/>
    <w:rsid w:val="009B71DD"/>
    <w:rsid w:val="009B7208"/>
    <w:rsid w:val="009B727C"/>
    <w:rsid w:val="009B7311"/>
    <w:rsid w:val="009B7348"/>
    <w:rsid w:val="009B7360"/>
    <w:rsid w:val="009B7365"/>
    <w:rsid w:val="009B7370"/>
    <w:rsid w:val="009B737D"/>
    <w:rsid w:val="009B73EB"/>
    <w:rsid w:val="009B748F"/>
    <w:rsid w:val="009B74A4"/>
    <w:rsid w:val="009B74AC"/>
    <w:rsid w:val="009B74CE"/>
    <w:rsid w:val="009B74D1"/>
    <w:rsid w:val="009B7504"/>
    <w:rsid w:val="009B7517"/>
    <w:rsid w:val="009B7524"/>
    <w:rsid w:val="009B7533"/>
    <w:rsid w:val="009B7623"/>
    <w:rsid w:val="009B76D3"/>
    <w:rsid w:val="009B76F7"/>
    <w:rsid w:val="009B7739"/>
    <w:rsid w:val="009B779C"/>
    <w:rsid w:val="009B77D9"/>
    <w:rsid w:val="009B77DC"/>
    <w:rsid w:val="009B782A"/>
    <w:rsid w:val="009B78B7"/>
    <w:rsid w:val="009B79A0"/>
    <w:rsid w:val="009B7A9F"/>
    <w:rsid w:val="009B7B24"/>
    <w:rsid w:val="009B7B4E"/>
    <w:rsid w:val="009B7B66"/>
    <w:rsid w:val="009B7B6A"/>
    <w:rsid w:val="009B7BBA"/>
    <w:rsid w:val="009B7BDB"/>
    <w:rsid w:val="009B7BF3"/>
    <w:rsid w:val="009B7C2D"/>
    <w:rsid w:val="009B7C94"/>
    <w:rsid w:val="009B7CA2"/>
    <w:rsid w:val="009B7D73"/>
    <w:rsid w:val="009B7DD3"/>
    <w:rsid w:val="009B7DE2"/>
    <w:rsid w:val="009B7DEC"/>
    <w:rsid w:val="009B7E8F"/>
    <w:rsid w:val="009B7E99"/>
    <w:rsid w:val="009B7EAE"/>
    <w:rsid w:val="009B7EDC"/>
    <w:rsid w:val="009B7F73"/>
    <w:rsid w:val="009B7FA3"/>
    <w:rsid w:val="009C0040"/>
    <w:rsid w:val="009C011A"/>
    <w:rsid w:val="009C0148"/>
    <w:rsid w:val="009C0199"/>
    <w:rsid w:val="009C0257"/>
    <w:rsid w:val="009C0266"/>
    <w:rsid w:val="009C0307"/>
    <w:rsid w:val="009C0339"/>
    <w:rsid w:val="009C036F"/>
    <w:rsid w:val="009C039C"/>
    <w:rsid w:val="009C03C3"/>
    <w:rsid w:val="009C0464"/>
    <w:rsid w:val="009C047A"/>
    <w:rsid w:val="009C048B"/>
    <w:rsid w:val="009C04AD"/>
    <w:rsid w:val="009C04C7"/>
    <w:rsid w:val="009C0580"/>
    <w:rsid w:val="009C0624"/>
    <w:rsid w:val="009C0664"/>
    <w:rsid w:val="009C068A"/>
    <w:rsid w:val="009C06EF"/>
    <w:rsid w:val="009C06F5"/>
    <w:rsid w:val="009C0785"/>
    <w:rsid w:val="009C07C2"/>
    <w:rsid w:val="009C0806"/>
    <w:rsid w:val="009C084C"/>
    <w:rsid w:val="009C0879"/>
    <w:rsid w:val="009C0AF9"/>
    <w:rsid w:val="009C0B23"/>
    <w:rsid w:val="009C0B30"/>
    <w:rsid w:val="009C0B36"/>
    <w:rsid w:val="009C0B93"/>
    <w:rsid w:val="009C0CA6"/>
    <w:rsid w:val="009C0D10"/>
    <w:rsid w:val="009C0D4C"/>
    <w:rsid w:val="009C0E6D"/>
    <w:rsid w:val="009C0F5A"/>
    <w:rsid w:val="009C0F97"/>
    <w:rsid w:val="009C0FEC"/>
    <w:rsid w:val="009C1073"/>
    <w:rsid w:val="009C1088"/>
    <w:rsid w:val="009C10D8"/>
    <w:rsid w:val="009C1273"/>
    <w:rsid w:val="009C134B"/>
    <w:rsid w:val="009C1395"/>
    <w:rsid w:val="009C140E"/>
    <w:rsid w:val="009C143E"/>
    <w:rsid w:val="009C14CD"/>
    <w:rsid w:val="009C1557"/>
    <w:rsid w:val="009C1590"/>
    <w:rsid w:val="009C1625"/>
    <w:rsid w:val="009C16DF"/>
    <w:rsid w:val="009C181D"/>
    <w:rsid w:val="009C1996"/>
    <w:rsid w:val="009C1A06"/>
    <w:rsid w:val="009C1A62"/>
    <w:rsid w:val="009C1A69"/>
    <w:rsid w:val="009C1A90"/>
    <w:rsid w:val="009C1A98"/>
    <w:rsid w:val="009C1AA8"/>
    <w:rsid w:val="009C1B06"/>
    <w:rsid w:val="009C1BC1"/>
    <w:rsid w:val="009C1C01"/>
    <w:rsid w:val="009C1C4C"/>
    <w:rsid w:val="009C1C99"/>
    <w:rsid w:val="009C1D04"/>
    <w:rsid w:val="009C1DBC"/>
    <w:rsid w:val="009C1F1C"/>
    <w:rsid w:val="009C1FCB"/>
    <w:rsid w:val="009C2033"/>
    <w:rsid w:val="009C205F"/>
    <w:rsid w:val="009C20CB"/>
    <w:rsid w:val="009C20D7"/>
    <w:rsid w:val="009C20D8"/>
    <w:rsid w:val="009C20FE"/>
    <w:rsid w:val="009C2183"/>
    <w:rsid w:val="009C2193"/>
    <w:rsid w:val="009C219C"/>
    <w:rsid w:val="009C21C1"/>
    <w:rsid w:val="009C21FE"/>
    <w:rsid w:val="009C2251"/>
    <w:rsid w:val="009C2294"/>
    <w:rsid w:val="009C22CD"/>
    <w:rsid w:val="009C2319"/>
    <w:rsid w:val="009C24F0"/>
    <w:rsid w:val="009C26EC"/>
    <w:rsid w:val="009C270C"/>
    <w:rsid w:val="009C27A5"/>
    <w:rsid w:val="009C27A7"/>
    <w:rsid w:val="009C287E"/>
    <w:rsid w:val="009C288E"/>
    <w:rsid w:val="009C28B2"/>
    <w:rsid w:val="009C294A"/>
    <w:rsid w:val="009C2950"/>
    <w:rsid w:val="009C29CE"/>
    <w:rsid w:val="009C2A8C"/>
    <w:rsid w:val="009C2ABF"/>
    <w:rsid w:val="009C2AD1"/>
    <w:rsid w:val="009C2ADF"/>
    <w:rsid w:val="009C2AFD"/>
    <w:rsid w:val="009C2B5E"/>
    <w:rsid w:val="009C2D34"/>
    <w:rsid w:val="009C2D5A"/>
    <w:rsid w:val="009C2E59"/>
    <w:rsid w:val="009C2EA2"/>
    <w:rsid w:val="009C2F28"/>
    <w:rsid w:val="009C2F8C"/>
    <w:rsid w:val="009C303F"/>
    <w:rsid w:val="009C3052"/>
    <w:rsid w:val="009C30B9"/>
    <w:rsid w:val="009C313E"/>
    <w:rsid w:val="009C33B6"/>
    <w:rsid w:val="009C3423"/>
    <w:rsid w:val="009C352E"/>
    <w:rsid w:val="009C362A"/>
    <w:rsid w:val="009C364E"/>
    <w:rsid w:val="009C3691"/>
    <w:rsid w:val="009C36D1"/>
    <w:rsid w:val="009C3700"/>
    <w:rsid w:val="009C3711"/>
    <w:rsid w:val="009C372C"/>
    <w:rsid w:val="009C3767"/>
    <w:rsid w:val="009C37C3"/>
    <w:rsid w:val="009C37D6"/>
    <w:rsid w:val="009C37D8"/>
    <w:rsid w:val="009C384C"/>
    <w:rsid w:val="009C385F"/>
    <w:rsid w:val="009C3876"/>
    <w:rsid w:val="009C38E4"/>
    <w:rsid w:val="009C3978"/>
    <w:rsid w:val="009C3982"/>
    <w:rsid w:val="009C398E"/>
    <w:rsid w:val="009C3A09"/>
    <w:rsid w:val="009C3A27"/>
    <w:rsid w:val="009C3A3A"/>
    <w:rsid w:val="009C3A50"/>
    <w:rsid w:val="009C3A99"/>
    <w:rsid w:val="009C3A9A"/>
    <w:rsid w:val="009C3ADB"/>
    <w:rsid w:val="009C3BF8"/>
    <w:rsid w:val="009C3C40"/>
    <w:rsid w:val="009C3C88"/>
    <w:rsid w:val="009C3C92"/>
    <w:rsid w:val="009C3CCD"/>
    <w:rsid w:val="009C3E12"/>
    <w:rsid w:val="009C3E7A"/>
    <w:rsid w:val="009C3EB5"/>
    <w:rsid w:val="009C3F91"/>
    <w:rsid w:val="009C3FDA"/>
    <w:rsid w:val="009C4089"/>
    <w:rsid w:val="009C4144"/>
    <w:rsid w:val="009C419B"/>
    <w:rsid w:val="009C41D3"/>
    <w:rsid w:val="009C41FA"/>
    <w:rsid w:val="009C425B"/>
    <w:rsid w:val="009C42EF"/>
    <w:rsid w:val="009C42FF"/>
    <w:rsid w:val="009C4359"/>
    <w:rsid w:val="009C438C"/>
    <w:rsid w:val="009C43C5"/>
    <w:rsid w:val="009C4439"/>
    <w:rsid w:val="009C445F"/>
    <w:rsid w:val="009C44CA"/>
    <w:rsid w:val="009C45D6"/>
    <w:rsid w:val="009C4610"/>
    <w:rsid w:val="009C461F"/>
    <w:rsid w:val="009C462E"/>
    <w:rsid w:val="009C4714"/>
    <w:rsid w:val="009C4726"/>
    <w:rsid w:val="009C4734"/>
    <w:rsid w:val="009C4767"/>
    <w:rsid w:val="009C479B"/>
    <w:rsid w:val="009C47EE"/>
    <w:rsid w:val="009C4837"/>
    <w:rsid w:val="009C489D"/>
    <w:rsid w:val="009C48EB"/>
    <w:rsid w:val="009C492D"/>
    <w:rsid w:val="009C4933"/>
    <w:rsid w:val="009C4953"/>
    <w:rsid w:val="009C49CE"/>
    <w:rsid w:val="009C4A05"/>
    <w:rsid w:val="009C4A09"/>
    <w:rsid w:val="009C4A4C"/>
    <w:rsid w:val="009C4B1E"/>
    <w:rsid w:val="009C4B29"/>
    <w:rsid w:val="009C4B64"/>
    <w:rsid w:val="009C4B91"/>
    <w:rsid w:val="009C4BF9"/>
    <w:rsid w:val="009C4C53"/>
    <w:rsid w:val="009C4C5B"/>
    <w:rsid w:val="009C4CB8"/>
    <w:rsid w:val="009C4CD9"/>
    <w:rsid w:val="009C4DD9"/>
    <w:rsid w:val="009C4E31"/>
    <w:rsid w:val="009C4E3C"/>
    <w:rsid w:val="009C4EB5"/>
    <w:rsid w:val="009C4EDA"/>
    <w:rsid w:val="009C5009"/>
    <w:rsid w:val="009C505B"/>
    <w:rsid w:val="009C506A"/>
    <w:rsid w:val="009C50B1"/>
    <w:rsid w:val="009C50D2"/>
    <w:rsid w:val="009C518B"/>
    <w:rsid w:val="009C5216"/>
    <w:rsid w:val="009C5348"/>
    <w:rsid w:val="009C53A4"/>
    <w:rsid w:val="009C53B9"/>
    <w:rsid w:val="009C5442"/>
    <w:rsid w:val="009C54AB"/>
    <w:rsid w:val="009C54BD"/>
    <w:rsid w:val="009C551E"/>
    <w:rsid w:val="009C551F"/>
    <w:rsid w:val="009C5520"/>
    <w:rsid w:val="009C5543"/>
    <w:rsid w:val="009C5617"/>
    <w:rsid w:val="009C56A4"/>
    <w:rsid w:val="009C56E0"/>
    <w:rsid w:val="009C5717"/>
    <w:rsid w:val="009C5718"/>
    <w:rsid w:val="009C5869"/>
    <w:rsid w:val="009C5898"/>
    <w:rsid w:val="009C58A4"/>
    <w:rsid w:val="009C58B8"/>
    <w:rsid w:val="009C58C7"/>
    <w:rsid w:val="009C58FF"/>
    <w:rsid w:val="009C5947"/>
    <w:rsid w:val="009C5970"/>
    <w:rsid w:val="009C59C6"/>
    <w:rsid w:val="009C59DA"/>
    <w:rsid w:val="009C5A33"/>
    <w:rsid w:val="009C5A3A"/>
    <w:rsid w:val="009C5AB0"/>
    <w:rsid w:val="009C5B22"/>
    <w:rsid w:val="009C5C27"/>
    <w:rsid w:val="009C5C5D"/>
    <w:rsid w:val="009C5C89"/>
    <w:rsid w:val="009C5CD7"/>
    <w:rsid w:val="009C5D30"/>
    <w:rsid w:val="009C5D40"/>
    <w:rsid w:val="009C5D4E"/>
    <w:rsid w:val="009C5DD3"/>
    <w:rsid w:val="009C5E39"/>
    <w:rsid w:val="009C5E7F"/>
    <w:rsid w:val="009C5EAF"/>
    <w:rsid w:val="009C5EB8"/>
    <w:rsid w:val="009C5ED3"/>
    <w:rsid w:val="009C5EE5"/>
    <w:rsid w:val="009C5F52"/>
    <w:rsid w:val="009C6007"/>
    <w:rsid w:val="009C6049"/>
    <w:rsid w:val="009C60E7"/>
    <w:rsid w:val="009C6103"/>
    <w:rsid w:val="009C610A"/>
    <w:rsid w:val="009C61B1"/>
    <w:rsid w:val="009C61FC"/>
    <w:rsid w:val="009C6247"/>
    <w:rsid w:val="009C6336"/>
    <w:rsid w:val="009C636D"/>
    <w:rsid w:val="009C6385"/>
    <w:rsid w:val="009C63DA"/>
    <w:rsid w:val="009C646C"/>
    <w:rsid w:val="009C649C"/>
    <w:rsid w:val="009C64D6"/>
    <w:rsid w:val="009C64F5"/>
    <w:rsid w:val="009C65FB"/>
    <w:rsid w:val="009C671F"/>
    <w:rsid w:val="009C673F"/>
    <w:rsid w:val="009C67E5"/>
    <w:rsid w:val="009C68BF"/>
    <w:rsid w:val="009C6951"/>
    <w:rsid w:val="009C697A"/>
    <w:rsid w:val="009C6A2D"/>
    <w:rsid w:val="009C6B34"/>
    <w:rsid w:val="009C6CBA"/>
    <w:rsid w:val="009C6CBD"/>
    <w:rsid w:val="009C6DBE"/>
    <w:rsid w:val="009C6E4F"/>
    <w:rsid w:val="009C6E5C"/>
    <w:rsid w:val="009C6E69"/>
    <w:rsid w:val="009C6E9F"/>
    <w:rsid w:val="009C6EBF"/>
    <w:rsid w:val="009C6F08"/>
    <w:rsid w:val="009C703E"/>
    <w:rsid w:val="009C7048"/>
    <w:rsid w:val="009C707C"/>
    <w:rsid w:val="009C709A"/>
    <w:rsid w:val="009C70AA"/>
    <w:rsid w:val="009C71FB"/>
    <w:rsid w:val="009C7211"/>
    <w:rsid w:val="009C7238"/>
    <w:rsid w:val="009C7271"/>
    <w:rsid w:val="009C7373"/>
    <w:rsid w:val="009C7389"/>
    <w:rsid w:val="009C74A4"/>
    <w:rsid w:val="009C74EC"/>
    <w:rsid w:val="009C759B"/>
    <w:rsid w:val="009C75E9"/>
    <w:rsid w:val="009C7697"/>
    <w:rsid w:val="009C76C2"/>
    <w:rsid w:val="009C7738"/>
    <w:rsid w:val="009C779B"/>
    <w:rsid w:val="009C77F9"/>
    <w:rsid w:val="009C7875"/>
    <w:rsid w:val="009C7877"/>
    <w:rsid w:val="009C78A3"/>
    <w:rsid w:val="009C78F9"/>
    <w:rsid w:val="009C79BB"/>
    <w:rsid w:val="009C7B50"/>
    <w:rsid w:val="009C7C92"/>
    <w:rsid w:val="009C7CB0"/>
    <w:rsid w:val="009C7CBF"/>
    <w:rsid w:val="009C7CD5"/>
    <w:rsid w:val="009C7D5C"/>
    <w:rsid w:val="009C7D90"/>
    <w:rsid w:val="009C7DBD"/>
    <w:rsid w:val="009C7E98"/>
    <w:rsid w:val="009C7EA6"/>
    <w:rsid w:val="009C7EC6"/>
    <w:rsid w:val="009C7F3B"/>
    <w:rsid w:val="009C7F66"/>
    <w:rsid w:val="009C7F81"/>
    <w:rsid w:val="009D003D"/>
    <w:rsid w:val="009D004A"/>
    <w:rsid w:val="009D005B"/>
    <w:rsid w:val="009D0070"/>
    <w:rsid w:val="009D007E"/>
    <w:rsid w:val="009D0280"/>
    <w:rsid w:val="009D02D0"/>
    <w:rsid w:val="009D0346"/>
    <w:rsid w:val="009D03A5"/>
    <w:rsid w:val="009D03E6"/>
    <w:rsid w:val="009D03EE"/>
    <w:rsid w:val="009D0457"/>
    <w:rsid w:val="009D047F"/>
    <w:rsid w:val="009D0482"/>
    <w:rsid w:val="009D04AF"/>
    <w:rsid w:val="009D04FC"/>
    <w:rsid w:val="009D051D"/>
    <w:rsid w:val="009D0523"/>
    <w:rsid w:val="009D0532"/>
    <w:rsid w:val="009D053E"/>
    <w:rsid w:val="009D0560"/>
    <w:rsid w:val="009D056F"/>
    <w:rsid w:val="009D058F"/>
    <w:rsid w:val="009D05C7"/>
    <w:rsid w:val="009D05EE"/>
    <w:rsid w:val="009D06F9"/>
    <w:rsid w:val="009D070A"/>
    <w:rsid w:val="009D077D"/>
    <w:rsid w:val="009D07C1"/>
    <w:rsid w:val="009D07C8"/>
    <w:rsid w:val="009D080D"/>
    <w:rsid w:val="009D0985"/>
    <w:rsid w:val="009D09CA"/>
    <w:rsid w:val="009D09F5"/>
    <w:rsid w:val="009D0A13"/>
    <w:rsid w:val="009D0A70"/>
    <w:rsid w:val="009D0A95"/>
    <w:rsid w:val="009D0BE4"/>
    <w:rsid w:val="009D0BFE"/>
    <w:rsid w:val="009D0C50"/>
    <w:rsid w:val="009D0C60"/>
    <w:rsid w:val="009D0CAB"/>
    <w:rsid w:val="009D0D19"/>
    <w:rsid w:val="009D0D3B"/>
    <w:rsid w:val="009D0DF7"/>
    <w:rsid w:val="009D0E70"/>
    <w:rsid w:val="009D0E72"/>
    <w:rsid w:val="009D0E92"/>
    <w:rsid w:val="009D0EC7"/>
    <w:rsid w:val="009D0F6C"/>
    <w:rsid w:val="009D100A"/>
    <w:rsid w:val="009D1140"/>
    <w:rsid w:val="009D117D"/>
    <w:rsid w:val="009D123C"/>
    <w:rsid w:val="009D1247"/>
    <w:rsid w:val="009D12C9"/>
    <w:rsid w:val="009D12E9"/>
    <w:rsid w:val="009D1343"/>
    <w:rsid w:val="009D139C"/>
    <w:rsid w:val="009D13AF"/>
    <w:rsid w:val="009D13B6"/>
    <w:rsid w:val="009D13D0"/>
    <w:rsid w:val="009D143B"/>
    <w:rsid w:val="009D1450"/>
    <w:rsid w:val="009D16C7"/>
    <w:rsid w:val="009D16F4"/>
    <w:rsid w:val="009D1758"/>
    <w:rsid w:val="009D177F"/>
    <w:rsid w:val="009D17A0"/>
    <w:rsid w:val="009D17C3"/>
    <w:rsid w:val="009D18E3"/>
    <w:rsid w:val="009D1908"/>
    <w:rsid w:val="009D1955"/>
    <w:rsid w:val="009D198C"/>
    <w:rsid w:val="009D199B"/>
    <w:rsid w:val="009D19A6"/>
    <w:rsid w:val="009D19C0"/>
    <w:rsid w:val="009D1A13"/>
    <w:rsid w:val="009D1ACB"/>
    <w:rsid w:val="009D1AD1"/>
    <w:rsid w:val="009D1C24"/>
    <w:rsid w:val="009D1C38"/>
    <w:rsid w:val="009D1CD3"/>
    <w:rsid w:val="009D1D3F"/>
    <w:rsid w:val="009D1D53"/>
    <w:rsid w:val="009D1DBA"/>
    <w:rsid w:val="009D1DEF"/>
    <w:rsid w:val="009D1E2B"/>
    <w:rsid w:val="009D1F18"/>
    <w:rsid w:val="009D1F76"/>
    <w:rsid w:val="009D1FBA"/>
    <w:rsid w:val="009D2006"/>
    <w:rsid w:val="009D2017"/>
    <w:rsid w:val="009D214C"/>
    <w:rsid w:val="009D21CF"/>
    <w:rsid w:val="009D221F"/>
    <w:rsid w:val="009D2283"/>
    <w:rsid w:val="009D22C5"/>
    <w:rsid w:val="009D22FB"/>
    <w:rsid w:val="009D2378"/>
    <w:rsid w:val="009D238C"/>
    <w:rsid w:val="009D23D8"/>
    <w:rsid w:val="009D23E0"/>
    <w:rsid w:val="009D243E"/>
    <w:rsid w:val="009D24D9"/>
    <w:rsid w:val="009D2505"/>
    <w:rsid w:val="009D25A6"/>
    <w:rsid w:val="009D2642"/>
    <w:rsid w:val="009D2683"/>
    <w:rsid w:val="009D26AA"/>
    <w:rsid w:val="009D26BB"/>
    <w:rsid w:val="009D26BC"/>
    <w:rsid w:val="009D26BD"/>
    <w:rsid w:val="009D26DB"/>
    <w:rsid w:val="009D275F"/>
    <w:rsid w:val="009D2770"/>
    <w:rsid w:val="009D27DD"/>
    <w:rsid w:val="009D285B"/>
    <w:rsid w:val="009D288D"/>
    <w:rsid w:val="009D295F"/>
    <w:rsid w:val="009D2A00"/>
    <w:rsid w:val="009D2A2E"/>
    <w:rsid w:val="009D2A38"/>
    <w:rsid w:val="009D2A50"/>
    <w:rsid w:val="009D2A5B"/>
    <w:rsid w:val="009D2B0E"/>
    <w:rsid w:val="009D2B73"/>
    <w:rsid w:val="009D2B7A"/>
    <w:rsid w:val="009D2B7C"/>
    <w:rsid w:val="009D2B9C"/>
    <w:rsid w:val="009D2BA2"/>
    <w:rsid w:val="009D2BE9"/>
    <w:rsid w:val="009D2C1C"/>
    <w:rsid w:val="009D2C4D"/>
    <w:rsid w:val="009D2C86"/>
    <w:rsid w:val="009D2E80"/>
    <w:rsid w:val="009D2F35"/>
    <w:rsid w:val="009D2FAA"/>
    <w:rsid w:val="009D300D"/>
    <w:rsid w:val="009D3036"/>
    <w:rsid w:val="009D3086"/>
    <w:rsid w:val="009D30C3"/>
    <w:rsid w:val="009D30FB"/>
    <w:rsid w:val="009D310A"/>
    <w:rsid w:val="009D31C3"/>
    <w:rsid w:val="009D31D3"/>
    <w:rsid w:val="009D3207"/>
    <w:rsid w:val="009D3209"/>
    <w:rsid w:val="009D3224"/>
    <w:rsid w:val="009D323F"/>
    <w:rsid w:val="009D32C4"/>
    <w:rsid w:val="009D3326"/>
    <w:rsid w:val="009D3340"/>
    <w:rsid w:val="009D33D7"/>
    <w:rsid w:val="009D33F2"/>
    <w:rsid w:val="009D33F8"/>
    <w:rsid w:val="009D35BA"/>
    <w:rsid w:val="009D372B"/>
    <w:rsid w:val="009D376B"/>
    <w:rsid w:val="009D3770"/>
    <w:rsid w:val="009D378D"/>
    <w:rsid w:val="009D3839"/>
    <w:rsid w:val="009D385F"/>
    <w:rsid w:val="009D38CF"/>
    <w:rsid w:val="009D3962"/>
    <w:rsid w:val="009D396A"/>
    <w:rsid w:val="009D3A6B"/>
    <w:rsid w:val="009D3AA6"/>
    <w:rsid w:val="009D3AB7"/>
    <w:rsid w:val="009D3AD1"/>
    <w:rsid w:val="009D3AF8"/>
    <w:rsid w:val="009D3B3E"/>
    <w:rsid w:val="009D3BDE"/>
    <w:rsid w:val="009D3BEF"/>
    <w:rsid w:val="009D3C4A"/>
    <w:rsid w:val="009D3C8A"/>
    <w:rsid w:val="009D3D61"/>
    <w:rsid w:val="009D3E1F"/>
    <w:rsid w:val="009D3E5E"/>
    <w:rsid w:val="009D3F0A"/>
    <w:rsid w:val="009D3F0C"/>
    <w:rsid w:val="009D3F33"/>
    <w:rsid w:val="009D3F64"/>
    <w:rsid w:val="009D401A"/>
    <w:rsid w:val="009D4026"/>
    <w:rsid w:val="009D409F"/>
    <w:rsid w:val="009D40A9"/>
    <w:rsid w:val="009D40C9"/>
    <w:rsid w:val="009D410E"/>
    <w:rsid w:val="009D415F"/>
    <w:rsid w:val="009D421F"/>
    <w:rsid w:val="009D4328"/>
    <w:rsid w:val="009D4339"/>
    <w:rsid w:val="009D444E"/>
    <w:rsid w:val="009D4463"/>
    <w:rsid w:val="009D4484"/>
    <w:rsid w:val="009D44D6"/>
    <w:rsid w:val="009D4535"/>
    <w:rsid w:val="009D4543"/>
    <w:rsid w:val="009D457B"/>
    <w:rsid w:val="009D4588"/>
    <w:rsid w:val="009D45A7"/>
    <w:rsid w:val="009D461E"/>
    <w:rsid w:val="009D4625"/>
    <w:rsid w:val="009D4640"/>
    <w:rsid w:val="009D46B7"/>
    <w:rsid w:val="009D4846"/>
    <w:rsid w:val="009D4867"/>
    <w:rsid w:val="009D486C"/>
    <w:rsid w:val="009D498A"/>
    <w:rsid w:val="009D4991"/>
    <w:rsid w:val="009D49BF"/>
    <w:rsid w:val="009D4B44"/>
    <w:rsid w:val="009D4B4F"/>
    <w:rsid w:val="009D4CA2"/>
    <w:rsid w:val="009D4CD0"/>
    <w:rsid w:val="009D4D0F"/>
    <w:rsid w:val="009D4D34"/>
    <w:rsid w:val="009D4D4C"/>
    <w:rsid w:val="009D4E41"/>
    <w:rsid w:val="009D4F13"/>
    <w:rsid w:val="009D4F3D"/>
    <w:rsid w:val="009D509C"/>
    <w:rsid w:val="009D5159"/>
    <w:rsid w:val="009D51D4"/>
    <w:rsid w:val="009D5233"/>
    <w:rsid w:val="009D5340"/>
    <w:rsid w:val="009D53FE"/>
    <w:rsid w:val="009D5425"/>
    <w:rsid w:val="009D542C"/>
    <w:rsid w:val="009D543C"/>
    <w:rsid w:val="009D545E"/>
    <w:rsid w:val="009D5493"/>
    <w:rsid w:val="009D5498"/>
    <w:rsid w:val="009D54FA"/>
    <w:rsid w:val="009D5516"/>
    <w:rsid w:val="009D5584"/>
    <w:rsid w:val="009D563C"/>
    <w:rsid w:val="009D5733"/>
    <w:rsid w:val="009D5756"/>
    <w:rsid w:val="009D57C7"/>
    <w:rsid w:val="009D57E8"/>
    <w:rsid w:val="009D5853"/>
    <w:rsid w:val="009D58E3"/>
    <w:rsid w:val="009D5906"/>
    <w:rsid w:val="009D592A"/>
    <w:rsid w:val="009D593F"/>
    <w:rsid w:val="009D5990"/>
    <w:rsid w:val="009D59DC"/>
    <w:rsid w:val="009D5B1B"/>
    <w:rsid w:val="009D5B2A"/>
    <w:rsid w:val="009D5BA7"/>
    <w:rsid w:val="009D5C40"/>
    <w:rsid w:val="009D5C4C"/>
    <w:rsid w:val="009D5C9F"/>
    <w:rsid w:val="009D5CCA"/>
    <w:rsid w:val="009D5CE5"/>
    <w:rsid w:val="009D5D0B"/>
    <w:rsid w:val="009D5D9D"/>
    <w:rsid w:val="009D5DEA"/>
    <w:rsid w:val="009D5F02"/>
    <w:rsid w:val="009D5F38"/>
    <w:rsid w:val="009D5FA5"/>
    <w:rsid w:val="009D5FE2"/>
    <w:rsid w:val="009D601A"/>
    <w:rsid w:val="009D610A"/>
    <w:rsid w:val="009D61A4"/>
    <w:rsid w:val="009D61BA"/>
    <w:rsid w:val="009D6251"/>
    <w:rsid w:val="009D62E6"/>
    <w:rsid w:val="009D62E9"/>
    <w:rsid w:val="009D6340"/>
    <w:rsid w:val="009D63FC"/>
    <w:rsid w:val="009D6409"/>
    <w:rsid w:val="009D6413"/>
    <w:rsid w:val="009D6422"/>
    <w:rsid w:val="009D647A"/>
    <w:rsid w:val="009D649B"/>
    <w:rsid w:val="009D649D"/>
    <w:rsid w:val="009D64DD"/>
    <w:rsid w:val="009D64E9"/>
    <w:rsid w:val="009D655C"/>
    <w:rsid w:val="009D6566"/>
    <w:rsid w:val="009D65A1"/>
    <w:rsid w:val="009D65BD"/>
    <w:rsid w:val="009D6677"/>
    <w:rsid w:val="009D66FB"/>
    <w:rsid w:val="009D684F"/>
    <w:rsid w:val="009D68F8"/>
    <w:rsid w:val="009D6AAE"/>
    <w:rsid w:val="009D6ACF"/>
    <w:rsid w:val="009D6B17"/>
    <w:rsid w:val="009D6BAE"/>
    <w:rsid w:val="009D6BBB"/>
    <w:rsid w:val="009D6BD6"/>
    <w:rsid w:val="009D6C36"/>
    <w:rsid w:val="009D6D75"/>
    <w:rsid w:val="009D6E4A"/>
    <w:rsid w:val="009D6E56"/>
    <w:rsid w:val="009D6E6B"/>
    <w:rsid w:val="009D6ED4"/>
    <w:rsid w:val="009D6F7D"/>
    <w:rsid w:val="009D700C"/>
    <w:rsid w:val="009D703A"/>
    <w:rsid w:val="009D70C8"/>
    <w:rsid w:val="009D7133"/>
    <w:rsid w:val="009D7159"/>
    <w:rsid w:val="009D717E"/>
    <w:rsid w:val="009D719A"/>
    <w:rsid w:val="009D7227"/>
    <w:rsid w:val="009D725B"/>
    <w:rsid w:val="009D729F"/>
    <w:rsid w:val="009D72CC"/>
    <w:rsid w:val="009D72F5"/>
    <w:rsid w:val="009D733B"/>
    <w:rsid w:val="009D736F"/>
    <w:rsid w:val="009D73BD"/>
    <w:rsid w:val="009D73DD"/>
    <w:rsid w:val="009D73F3"/>
    <w:rsid w:val="009D7409"/>
    <w:rsid w:val="009D7441"/>
    <w:rsid w:val="009D7454"/>
    <w:rsid w:val="009D74E0"/>
    <w:rsid w:val="009D74FA"/>
    <w:rsid w:val="009D74FC"/>
    <w:rsid w:val="009D7532"/>
    <w:rsid w:val="009D7595"/>
    <w:rsid w:val="009D75A1"/>
    <w:rsid w:val="009D7682"/>
    <w:rsid w:val="009D76AB"/>
    <w:rsid w:val="009D7790"/>
    <w:rsid w:val="009D779D"/>
    <w:rsid w:val="009D779E"/>
    <w:rsid w:val="009D77D6"/>
    <w:rsid w:val="009D77EC"/>
    <w:rsid w:val="009D77ED"/>
    <w:rsid w:val="009D7897"/>
    <w:rsid w:val="009D78CE"/>
    <w:rsid w:val="009D78DF"/>
    <w:rsid w:val="009D7916"/>
    <w:rsid w:val="009D7A31"/>
    <w:rsid w:val="009D7A36"/>
    <w:rsid w:val="009D7A3E"/>
    <w:rsid w:val="009D7A48"/>
    <w:rsid w:val="009D7B26"/>
    <w:rsid w:val="009D7B71"/>
    <w:rsid w:val="009D7BE6"/>
    <w:rsid w:val="009D7DF9"/>
    <w:rsid w:val="009D7E0E"/>
    <w:rsid w:val="009D7F20"/>
    <w:rsid w:val="009D7F32"/>
    <w:rsid w:val="009D7F8D"/>
    <w:rsid w:val="009D7FB0"/>
    <w:rsid w:val="009E00FD"/>
    <w:rsid w:val="009E0104"/>
    <w:rsid w:val="009E014E"/>
    <w:rsid w:val="009E0182"/>
    <w:rsid w:val="009E01C5"/>
    <w:rsid w:val="009E01E7"/>
    <w:rsid w:val="009E0201"/>
    <w:rsid w:val="009E0235"/>
    <w:rsid w:val="009E0288"/>
    <w:rsid w:val="009E0347"/>
    <w:rsid w:val="009E034B"/>
    <w:rsid w:val="009E043B"/>
    <w:rsid w:val="009E0452"/>
    <w:rsid w:val="009E0478"/>
    <w:rsid w:val="009E047E"/>
    <w:rsid w:val="009E048C"/>
    <w:rsid w:val="009E04AD"/>
    <w:rsid w:val="009E0666"/>
    <w:rsid w:val="009E0667"/>
    <w:rsid w:val="009E06AD"/>
    <w:rsid w:val="009E06B6"/>
    <w:rsid w:val="009E06F4"/>
    <w:rsid w:val="009E07EE"/>
    <w:rsid w:val="009E082A"/>
    <w:rsid w:val="009E08FF"/>
    <w:rsid w:val="009E093F"/>
    <w:rsid w:val="009E09B3"/>
    <w:rsid w:val="009E09D3"/>
    <w:rsid w:val="009E09D4"/>
    <w:rsid w:val="009E0A36"/>
    <w:rsid w:val="009E0A86"/>
    <w:rsid w:val="009E0B72"/>
    <w:rsid w:val="009E0BF4"/>
    <w:rsid w:val="009E0D7D"/>
    <w:rsid w:val="009E0D90"/>
    <w:rsid w:val="009E0DA4"/>
    <w:rsid w:val="009E0DB7"/>
    <w:rsid w:val="009E0DC2"/>
    <w:rsid w:val="009E0DD9"/>
    <w:rsid w:val="009E0E77"/>
    <w:rsid w:val="009E0F0C"/>
    <w:rsid w:val="009E0F14"/>
    <w:rsid w:val="009E0F49"/>
    <w:rsid w:val="009E1092"/>
    <w:rsid w:val="009E10E1"/>
    <w:rsid w:val="009E1150"/>
    <w:rsid w:val="009E1167"/>
    <w:rsid w:val="009E11A7"/>
    <w:rsid w:val="009E1240"/>
    <w:rsid w:val="009E1265"/>
    <w:rsid w:val="009E1305"/>
    <w:rsid w:val="009E131B"/>
    <w:rsid w:val="009E1338"/>
    <w:rsid w:val="009E1347"/>
    <w:rsid w:val="009E1373"/>
    <w:rsid w:val="009E13A5"/>
    <w:rsid w:val="009E13AC"/>
    <w:rsid w:val="009E13BC"/>
    <w:rsid w:val="009E13C5"/>
    <w:rsid w:val="009E1586"/>
    <w:rsid w:val="009E15E5"/>
    <w:rsid w:val="009E1609"/>
    <w:rsid w:val="009E1643"/>
    <w:rsid w:val="009E16F0"/>
    <w:rsid w:val="009E16F9"/>
    <w:rsid w:val="009E1759"/>
    <w:rsid w:val="009E1789"/>
    <w:rsid w:val="009E178D"/>
    <w:rsid w:val="009E1816"/>
    <w:rsid w:val="009E1822"/>
    <w:rsid w:val="009E184C"/>
    <w:rsid w:val="009E1886"/>
    <w:rsid w:val="009E18DC"/>
    <w:rsid w:val="009E1A54"/>
    <w:rsid w:val="009E1A5F"/>
    <w:rsid w:val="009E1A8D"/>
    <w:rsid w:val="009E1AE6"/>
    <w:rsid w:val="009E1AEB"/>
    <w:rsid w:val="009E1AFF"/>
    <w:rsid w:val="009E1B41"/>
    <w:rsid w:val="009E1B5A"/>
    <w:rsid w:val="009E1BE5"/>
    <w:rsid w:val="009E1C10"/>
    <w:rsid w:val="009E1CD1"/>
    <w:rsid w:val="009E1D23"/>
    <w:rsid w:val="009E1D31"/>
    <w:rsid w:val="009E1D9B"/>
    <w:rsid w:val="009E1DD2"/>
    <w:rsid w:val="009E1E3D"/>
    <w:rsid w:val="009E1EB7"/>
    <w:rsid w:val="009E1EF2"/>
    <w:rsid w:val="009E1F04"/>
    <w:rsid w:val="009E1F4C"/>
    <w:rsid w:val="009E1FBE"/>
    <w:rsid w:val="009E1FC1"/>
    <w:rsid w:val="009E207D"/>
    <w:rsid w:val="009E20A5"/>
    <w:rsid w:val="009E20DE"/>
    <w:rsid w:val="009E20E3"/>
    <w:rsid w:val="009E2158"/>
    <w:rsid w:val="009E2168"/>
    <w:rsid w:val="009E2302"/>
    <w:rsid w:val="009E2414"/>
    <w:rsid w:val="009E24A3"/>
    <w:rsid w:val="009E24AD"/>
    <w:rsid w:val="009E2588"/>
    <w:rsid w:val="009E273B"/>
    <w:rsid w:val="009E27A1"/>
    <w:rsid w:val="009E27C3"/>
    <w:rsid w:val="009E280E"/>
    <w:rsid w:val="009E2849"/>
    <w:rsid w:val="009E28AD"/>
    <w:rsid w:val="009E28C5"/>
    <w:rsid w:val="009E28DA"/>
    <w:rsid w:val="009E29A3"/>
    <w:rsid w:val="009E29B8"/>
    <w:rsid w:val="009E2A04"/>
    <w:rsid w:val="009E2A5F"/>
    <w:rsid w:val="009E2A71"/>
    <w:rsid w:val="009E2A84"/>
    <w:rsid w:val="009E2ACF"/>
    <w:rsid w:val="009E2AF2"/>
    <w:rsid w:val="009E2B03"/>
    <w:rsid w:val="009E2B79"/>
    <w:rsid w:val="009E2B88"/>
    <w:rsid w:val="009E2B9C"/>
    <w:rsid w:val="009E2BAA"/>
    <w:rsid w:val="009E2CAF"/>
    <w:rsid w:val="009E2CB4"/>
    <w:rsid w:val="009E2CCC"/>
    <w:rsid w:val="009E2CE4"/>
    <w:rsid w:val="009E2CED"/>
    <w:rsid w:val="009E2DA5"/>
    <w:rsid w:val="009E2E61"/>
    <w:rsid w:val="009E2E8E"/>
    <w:rsid w:val="009E2EB2"/>
    <w:rsid w:val="009E2F0A"/>
    <w:rsid w:val="009E2F35"/>
    <w:rsid w:val="009E2F5D"/>
    <w:rsid w:val="009E2FD9"/>
    <w:rsid w:val="009E30A4"/>
    <w:rsid w:val="009E30AF"/>
    <w:rsid w:val="009E3111"/>
    <w:rsid w:val="009E3130"/>
    <w:rsid w:val="009E313F"/>
    <w:rsid w:val="009E3179"/>
    <w:rsid w:val="009E3200"/>
    <w:rsid w:val="009E32C3"/>
    <w:rsid w:val="009E3304"/>
    <w:rsid w:val="009E331F"/>
    <w:rsid w:val="009E3371"/>
    <w:rsid w:val="009E338A"/>
    <w:rsid w:val="009E33E9"/>
    <w:rsid w:val="009E33F4"/>
    <w:rsid w:val="009E33F6"/>
    <w:rsid w:val="009E3455"/>
    <w:rsid w:val="009E3458"/>
    <w:rsid w:val="009E3493"/>
    <w:rsid w:val="009E34CA"/>
    <w:rsid w:val="009E3522"/>
    <w:rsid w:val="009E359B"/>
    <w:rsid w:val="009E3653"/>
    <w:rsid w:val="009E367F"/>
    <w:rsid w:val="009E36F5"/>
    <w:rsid w:val="009E3710"/>
    <w:rsid w:val="009E3761"/>
    <w:rsid w:val="009E379E"/>
    <w:rsid w:val="009E37CE"/>
    <w:rsid w:val="009E3882"/>
    <w:rsid w:val="009E389E"/>
    <w:rsid w:val="009E38F2"/>
    <w:rsid w:val="009E3940"/>
    <w:rsid w:val="009E39FA"/>
    <w:rsid w:val="009E3A20"/>
    <w:rsid w:val="009E3A35"/>
    <w:rsid w:val="009E3A9A"/>
    <w:rsid w:val="009E3AC0"/>
    <w:rsid w:val="009E3AD8"/>
    <w:rsid w:val="009E3B2E"/>
    <w:rsid w:val="009E3B7D"/>
    <w:rsid w:val="009E3BA3"/>
    <w:rsid w:val="009E3C4A"/>
    <w:rsid w:val="009E3CE5"/>
    <w:rsid w:val="009E3D17"/>
    <w:rsid w:val="009E3E04"/>
    <w:rsid w:val="009E3E58"/>
    <w:rsid w:val="009E3E7A"/>
    <w:rsid w:val="009E3EB7"/>
    <w:rsid w:val="009E3F16"/>
    <w:rsid w:val="009E3F3B"/>
    <w:rsid w:val="009E40A2"/>
    <w:rsid w:val="009E40F4"/>
    <w:rsid w:val="009E410F"/>
    <w:rsid w:val="009E411B"/>
    <w:rsid w:val="009E4123"/>
    <w:rsid w:val="009E41AD"/>
    <w:rsid w:val="009E41EE"/>
    <w:rsid w:val="009E4234"/>
    <w:rsid w:val="009E423D"/>
    <w:rsid w:val="009E428C"/>
    <w:rsid w:val="009E4302"/>
    <w:rsid w:val="009E430F"/>
    <w:rsid w:val="009E4313"/>
    <w:rsid w:val="009E4368"/>
    <w:rsid w:val="009E4379"/>
    <w:rsid w:val="009E43A4"/>
    <w:rsid w:val="009E44BC"/>
    <w:rsid w:val="009E44C0"/>
    <w:rsid w:val="009E44F1"/>
    <w:rsid w:val="009E4561"/>
    <w:rsid w:val="009E459E"/>
    <w:rsid w:val="009E45AB"/>
    <w:rsid w:val="009E46D4"/>
    <w:rsid w:val="009E46F1"/>
    <w:rsid w:val="009E470F"/>
    <w:rsid w:val="009E4732"/>
    <w:rsid w:val="009E4764"/>
    <w:rsid w:val="009E483C"/>
    <w:rsid w:val="009E4892"/>
    <w:rsid w:val="009E4897"/>
    <w:rsid w:val="009E48A8"/>
    <w:rsid w:val="009E48B5"/>
    <w:rsid w:val="009E4982"/>
    <w:rsid w:val="009E498C"/>
    <w:rsid w:val="009E4A6C"/>
    <w:rsid w:val="009E4ABC"/>
    <w:rsid w:val="009E4B93"/>
    <w:rsid w:val="009E4C0E"/>
    <w:rsid w:val="009E4C16"/>
    <w:rsid w:val="009E4C83"/>
    <w:rsid w:val="009E4D5D"/>
    <w:rsid w:val="009E4D77"/>
    <w:rsid w:val="009E4D7D"/>
    <w:rsid w:val="009E4DF6"/>
    <w:rsid w:val="009E4E51"/>
    <w:rsid w:val="009E4E57"/>
    <w:rsid w:val="009E4E74"/>
    <w:rsid w:val="009E4E92"/>
    <w:rsid w:val="009E4F48"/>
    <w:rsid w:val="009E4FAD"/>
    <w:rsid w:val="009E5021"/>
    <w:rsid w:val="009E50CA"/>
    <w:rsid w:val="009E511A"/>
    <w:rsid w:val="009E515F"/>
    <w:rsid w:val="009E5160"/>
    <w:rsid w:val="009E51F1"/>
    <w:rsid w:val="009E5204"/>
    <w:rsid w:val="009E5212"/>
    <w:rsid w:val="009E521C"/>
    <w:rsid w:val="009E52C0"/>
    <w:rsid w:val="009E5353"/>
    <w:rsid w:val="009E5372"/>
    <w:rsid w:val="009E5473"/>
    <w:rsid w:val="009E5515"/>
    <w:rsid w:val="009E5552"/>
    <w:rsid w:val="009E5566"/>
    <w:rsid w:val="009E55E9"/>
    <w:rsid w:val="009E55F7"/>
    <w:rsid w:val="009E56FD"/>
    <w:rsid w:val="009E5736"/>
    <w:rsid w:val="009E577A"/>
    <w:rsid w:val="009E582C"/>
    <w:rsid w:val="009E5888"/>
    <w:rsid w:val="009E58CD"/>
    <w:rsid w:val="009E58DD"/>
    <w:rsid w:val="009E5A4C"/>
    <w:rsid w:val="009E5A6B"/>
    <w:rsid w:val="009E5A8B"/>
    <w:rsid w:val="009E5AD1"/>
    <w:rsid w:val="009E5B48"/>
    <w:rsid w:val="009E5B6A"/>
    <w:rsid w:val="009E5BF9"/>
    <w:rsid w:val="009E5C02"/>
    <w:rsid w:val="009E5C69"/>
    <w:rsid w:val="009E5C8B"/>
    <w:rsid w:val="009E5CCE"/>
    <w:rsid w:val="009E5CE3"/>
    <w:rsid w:val="009E5D37"/>
    <w:rsid w:val="009E5D8D"/>
    <w:rsid w:val="009E5D95"/>
    <w:rsid w:val="009E5E34"/>
    <w:rsid w:val="009E5E8C"/>
    <w:rsid w:val="009E5E9E"/>
    <w:rsid w:val="009E5EE3"/>
    <w:rsid w:val="009E5FB7"/>
    <w:rsid w:val="009E5FEE"/>
    <w:rsid w:val="009E6006"/>
    <w:rsid w:val="009E60E2"/>
    <w:rsid w:val="009E615A"/>
    <w:rsid w:val="009E6182"/>
    <w:rsid w:val="009E61F2"/>
    <w:rsid w:val="009E621F"/>
    <w:rsid w:val="009E624D"/>
    <w:rsid w:val="009E6253"/>
    <w:rsid w:val="009E627E"/>
    <w:rsid w:val="009E62B8"/>
    <w:rsid w:val="009E6398"/>
    <w:rsid w:val="009E63A9"/>
    <w:rsid w:val="009E6430"/>
    <w:rsid w:val="009E643F"/>
    <w:rsid w:val="009E6456"/>
    <w:rsid w:val="009E64A4"/>
    <w:rsid w:val="009E64B8"/>
    <w:rsid w:val="009E6629"/>
    <w:rsid w:val="009E663F"/>
    <w:rsid w:val="009E670F"/>
    <w:rsid w:val="009E6964"/>
    <w:rsid w:val="009E69E4"/>
    <w:rsid w:val="009E6AE4"/>
    <w:rsid w:val="009E6B31"/>
    <w:rsid w:val="009E6B32"/>
    <w:rsid w:val="009E6B9B"/>
    <w:rsid w:val="009E6BCD"/>
    <w:rsid w:val="009E6BF8"/>
    <w:rsid w:val="009E6CA9"/>
    <w:rsid w:val="009E6CC0"/>
    <w:rsid w:val="009E6D11"/>
    <w:rsid w:val="009E6D34"/>
    <w:rsid w:val="009E6DF0"/>
    <w:rsid w:val="009E6DFC"/>
    <w:rsid w:val="009E6EAF"/>
    <w:rsid w:val="009E6EFE"/>
    <w:rsid w:val="009E6F67"/>
    <w:rsid w:val="009E704D"/>
    <w:rsid w:val="009E70BD"/>
    <w:rsid w:val="009E70DA"/>
    <w:rsid w:val="009E70FD"/>
    <w:rsid w:val="009E714B"/>
    <w:rsid w:val="009E71B1"/>
    <w:rsid w:val="009E71EA"/>
    <w:rsid w:val="009E726C"/>
    <w:rsid w:val="009E72C0"/>
    <w:rsid w:val="009E7311"/>
    <w:rsid w:val="009E7556"/>
    <w:rsid w:val="009E75A9"/>
    <w:rsid w:val="009E7644"/>
    <w:rsid w:val="009E765E"/>
    <w:rsid w:val="009E7678"/>
    <w:rsid w:val="009E77A4"/>
    <w:rsid w:val="009E77D3"/>
    <w:rsid w:val="009E7820"/>
    <w:rsid w:val="009E792B"/>
    <w:rsid w:val="009E7AC7"/>
    <w:rsid w:val="009E7AE3"/>
    <w:rsid w:val="009E7AF1"/>
    <w:rsid w:val="009E7AF2"/>
    <w:rsid w:val="009E7B6F"/>
    <w:rsid w:val="009E7C09"/>
    <w:rsid w:val="009E7C72"/>
    <w:rsid w:val="009E7D07"/>
    <w:rsid w:val="009E7DC9"/>
    <w:rsid w:val="009E7E0B"/>
    <w:rsid w:val="009E7EE6"/>
    <w:rsid w:val="009E7F1C"/>
    <w:rsid w:val="009E7F7E"/>
    <w:rsid w:val="009E7F9F"/>
    <w:rsid w:val="009E7FCD"/>
    <w:rsid w:val="009E7FDC"/>
    <w:rsid w:val="009F00B0"/>
    <w:rsid w:val="009F0110"/>
    <w:rsid w:val="009F01A3"/>
    <w:rsid w:val="009F0219"/>
    <w:rsid w:val="009F028B"/>
    <w:rsid w:val="009F02D9"/>
    <w:rsid w:val="009F02E9"/>
    <w:rsid w:val="009F0405"/>
    <w:rsid w:val="009F043B"/>
    <w:rsid w:val="009F0485"/>
    <w:rsid w:val="009F04E3"/>
    <w:rsid w:val="009F0585"/>
    <w:rsid w:val="009F05FC"/>
    <w:rsid w:val="009F0667"/>
    <w:rsid w:val="009F066B"/>
    <w:rsid w:val="009F0677"/>
    <w:rsid w:val="009F0684"/>
    <w:rsid w:val="009F07BE"/>
    <w:rsid w:val="009F0805"/>
    <w:rsid w:val="009F0845"/>
    <w:rsid w:val="009F08C1"/>
    <w:rsid w:val="009F0908"/>
    <w:rsid w:val="009F0974"/>
    <w:rsid w:val="009F09C4"/>
    <w:rsid w:val="009F0A9C"/>
    <w:rsid w:val="009F0B47"/>
    <w:rsid w:val="009F0BE5"/>
    <w:rsid w:val="009F0BF8"/>
    <w:rsid w:val="009F0C13"/>
    <w:rsid w:val="009F0CDB"/>
    <w:rsid w:val="009F0CFB"/>
    <w:rsid w:val="009F0DE5"/>
    <w:rsid w:val="009F0E48"/>
    <w:rsid w:val="009F0EA4"/>
    <w:rsid w:val="009F0EFD"/>
    <w:rsid w:val="009F101F"/>
    <w:rsid w:val="009F107B"/>
    <w:rsid w:val="009F1099"/>
    <w:rsid w:val="009F1264"/>
    <w:rsid w:val="009F12B2"/>
    <w:rsid w:val="009F12CF"/>
    <w:rsid w:val="009F14C7"/>
    <w:rsid w:val="009F14F9"/>
    <w:rsid w:val="009F15B9"/>
    <w:rsid w:val="009F15D2"/>
    <w:rsid w:val="009F171C"/>
    <w:rsid w:val="009F1771"/>
    <w:rsid w:val="009F1782"/>
    <w:rsid w:val="009F1798"/>
    <w:rsid w:val="009F1839"/>
    <w:rsid w:val="009F18EE"/>
    <w:rsid w:val="009F1AC4"/>
    <w:rsid w:val="009F1B03"/>
    <w:rsid w:val="009F1B7D"/>
    <w:rsid w:val="009F1B9E"/>
    <w:rsid w:val="009F1BB4"/>
    <w:rsid w:val="009F1BF0"/>
    <w:rsid w:val="009F1CAB"/>
    <w:rsid w:val="009F1CEB"/>
    <w:rsid w:val="009F1CFC"/>
    <w:rsid w:val="009F1D45"/>
    <w:rsid w:val="009F1D5E"/>
    <w:rsid w:val="009F1D60"/>
    <w:rsid w:val="009F1DB4"/>
    <w:rsid w:val="009F1DCD"/>
    <w:rsid w:val="009F1E73"/>
    <w:rsid w:val="009F1E75"/>
    <w:rsid w:val="009F1F02"/>
    <w:rsid w:val="009F1F7F"/>
    <w:rsid w:val="009F1FDE"/>
    <w:rsid w:val="009F1FED"/>
    <w:rsid w:val="009F2056"/>
    <w:rsid w:val="009F2063"/>
    <w:rsid w:val="009F211B"/>
    <w:rsid w:val="009F21A1"/>
    <w:rsid w:val="009F22E2"/>
    <w:rsid w:val="009F23B0"/>
    <w:rsid w:val="009F23F7"/>
    <w:rsid w:val="009F23F8"/>
    <w:rsid w:val="009F24AE"/>
    <w:rsid w:val="009F2531"/>
    <w:rsid w:val="009F2583"/>
    <w:rsid w:val="009F26EB"/>
    <w:rsid w:val="009F26F4"/>
    <w:rsid w:val="009F277B"/>
    <w:rsid w:val="009F27D5"/>
    <w:rsid w:val="009F27EE"/>
    <w:rsid w:val="009F283A"/>
    <w:rsid w:val="009F28BD"/>
    <w:rsid w:val="009F28CB"/>
    <w:rsid w:val="009F2A0C"/>
    <w:rsid w:val="009F2A4C"/>
    <w:rsid w:val="009F2AA8"/>
    <w:rsid w:val="009F2AF6"/>
    <w:rsid w:val="009F2B02"/>
    <w:rsid w:val="009F2B23"/>
    <w:rsid w:val="009F2C39"/>
    <w:rsid w:val="009F2C78"/>
    <w:rsid w:val="009F2C81"/>
    <w:rsid w:val="009F2CB3"/>
    <w:rsid w:val="009F2CE8"/>
    <w:rsid w:val="009F2D22"/>
    <w:rsid w:val="009F2D6B"/>
    <w:rsid w:val="009F2DA1"/>
    <w:rsid w:val="009F2E83"/>
    <w:rsid w:val="009F2EC3"/>
    <w:rsid w:val="009F2FD4"/>
    <w:rsid w:val="009F301C"/>
    <w:rsid w:val="009F3069"/>
    <w:rsid w:val="009F30FF"/>
    <w:rsid w:val="009F321D"/>
    <w:rsid w:val="009F325A"/>
    <w:rsid w:val="009F325C"/>
    <w:rsid w:val="009F325F"/>
    <w:rsid w:val="009F3277"/>
    <w:rsid w:val="009F329F"/>
    <w:rsid w:val="009F32F8"/>
    <w:rsid w:val="009F333F"/>
    <w:rsid w:val="009F3402"/>
    <w:rsid w:val="009F3439"/>
    <w:rsid w:val="009F3494"/>
    <w:rsid w:val="009F34A3"/>
    <w:rsid w:val="009F3501"/>
    <w:rsid w:val="009F3504"/>
    <w:rsid w:val="009F3604"/>
    <w:rsid w:val="009F363B"/>
    <w:rsid w:val="009F365F"/>
    <w:rsid w:val="009F3671"/>
    <w:rsid w:val="009F36DD"/>
    <w:rsid w:val="009F3717"/>
    <w:rsid w:val="009F380A"/>
    <w:rsid w:val="009F383C"/>
    <w:rsid w:val="009F3866"/>
    <w:rsid w:val="009F395F"/>
    <w:rsid w:val="009F39B8"/>
    <w:rsid w:val="009F39C8"/>
    <w:rsid w:val="009F39ED"/>
    <w:rsid w:val="009F3A7A"/>
    <w:rsid w:val="009F3ABA"/>
    <w:rsid w:val="009F3C00"/>
    <w:rsid w:val="009F3C21"/>
    <w:rsid w:val="009F3C9F"/>
    <w:rsid w:val="009F3CE2"/>
    <w:rsid w:val="009F3D29"/>
    <w:rsid w:val="009F3DD0"/>
    <w:rsid w:val="009F3E0C"/>
    <w:rsid w:val="009F3E63"/>
    <w:rsid w:val="009F3F42"/>
    <w:rsid w:val="009F3F9A"/>
    <w:rsid w:val="009F3FAA"/>
    <w:rsid w:val="009F408C"/>
    <w:rsid w:val="009F40E3"/>
    <w:rsid w:val="009F40F3"/>
    <w:rsid w:val="009F4113"/>
    <w:rsid w:val="009F4196"/>
    <w:rsid w:val="009F42DF"/>
    <w:rsid w:val="009F4361"/>
    <w:rsid w:val="009F43A6"/>
    <w:rsid w:val="009F43EB"/>
    <w:rsid w:val="009F445E"/>
    <w:rsid w:val="009F4466"/>
    <w:rsid w:val="009F446A"/>
    <w:rsid w:val="009F4470"/>
    <w:rsid w:val="009F4496"/>
    <w:rsid w:val="009F44CF"/>
    <w:rsid w:val="009F4582"/>
    <w:rsid w:val="009F45AD"/>
    <w:rsid w:val="009F45B4"/>
    <w:rsid w:val="009F45B9"/>
    <w:rsid w:val="009F45F3"/>
    <w:rsid w:val="009F4609"/>
    <w:rsid w:val="009F463D"/>
    <w:rsid w:val="009F46A6"/>
    <w:rsid w:val="009F46AA"/>
    <w:rsid w:val="009F4755"/>
    <w:rsid w:val="009F47EE"/>
    <w:rsid w:val="009F4897"/>
    <w:rsid w:val="009F489F"/>
    <w:rsid w:val="009F4930"/>
    <w:rsid w:val="009F4939"/>
    <w:rsid w:val="009F4B05"/>
    <w:rsid w:val="009F4DF2"/>
    <w:rsid w:val="009F4E3C"/>
    <w:rsid w:val="009F4E55"/>
    <w:rsid w:val="009F4E5C"/>
    <w:rsid w:val="009F4EB9"/>
    <w:rsid w:val="009F4ECD"/>
    <w:rsid w:val="009F4F02"/>
    <w:rsid w:val="009F4F1B"/>
    <w:rsid w:val="009F4FFF"/>
    <w:rsid w:val="009F5118"/>
    <w:rsid w:val="009F51AD"/>
    <w:rsid w:val="009F51B8"/>
    <w:rsid w:val="009F5207"/>
    <w:rsid w:val="009F5213"/>
    <w:rsid w:val="009F5238"/>
    <w:rsid w:val="009F5240"/>
    <w:rsid w:val="009F52C6"/>
    <w:rsid w:val="009F53CD"/>
    <w:rsid w:val="009F53E9"/>
    <w:rsid w:val="009F5454"/>
    <w:rsid w:val="009F546B"/>
    <w:rsid w:val="009F5485"/>
    <w:rsid w:val="009F559C"/>
    <w:rsid w:val="009F55AB"/>
    <w:rsid w:val="009F5623"/>
    <w:rsid w:val="009F5631"/>
    <w:rsid w:val="009F56D5"/>
    <w:rsid w:val="009F56EA"/>
    <w:rsid w:val="009F57BC"/>
    <w:rsid w:val="009F585D"/>
    <w:rsid w:val="009F58CD"/>
    <w:rsid w:val="009F58DF"/>
    <w:rsid w:val="009F5A38"/>
    <w:rsid w:val="009F5A39"/>
    <w:rsid w:val="009F5A77"/>
    <w:rsid w:val="009F5AA8"/>
    <w:rsid w:val="009F5AAD"/>
    <w:rsid w:val="009F5AD0"/>
    <w:rsid w:val="009F5AD3"/>
    <w:rsid w:val="009F5AD7"/>
    <w:rsid w:val="009F5B2D"/>
    <w:rsid w:val="009F5B51"/>
    <w:rsid w:val="009F5B79"/>
    <w:rsid w:val="009F5B8B"/>
    <w:rsid w:val="009F5BF1"/>
    <w:rsid w:val="009F5C67"/>
    <w:rsid w:val="009F5CAB"/>
    <w:rsid w:val="009F5CCE"/>
    <w:rsid w:val="009F5CDB"/>
    <w:rsid w:val="009F5D07"/>
    <w:rsid w:val="009F5D30"/>
    <w:rsid w:val="009F5DA6"/>
    <w:rsid w:val="009F5DB0"/>
    <w:rsid w:val="009F5DF7"/>
    <w:rsid w:val="009F5E32"/>
    <w:rsid w:val="009F5F1A"/>
    <w:rsid w:val="009F5F27"/>
    <w:rsid w:val="009F5F7A"/>
    <w:rsid w:val="009F5FA2"/>
    <w:rsid w:val="009F600D"/>
    <w:rsid w:val="009F6030"/>
    <w:rsid w:val="009F6148"/>
    <w:rsid w:val="009F6184"/>
    <w:rsid w:val="009F6205"/>
    <w:rsid w:val="009F6221"/>
    <w:rsid w:val="009F6228"/>
    <w:rsid w:val="009F62FF"/>
    <w:rsid w:val="009F6383"/>
    <w:rsid w:val="009F63CE"/>
    <w:rsid w:val="009F6400"/>
    <w:rsid w:val="009F6419"/>
    <w:rsid w:val="009F65A5"/>
    <w:rsid w:val="009F662C"/>
    <w:rsid w:val="009F6632"/>
    <w:rsid w:val="009F66AB"/>
    <w:rsid w:val="009F66D1"/>
    <w:rsid w:val="009F67AF"/>
    <w:rsid w:val="009F67C2"/>
    <w:rsid w:val="009F68BC"/>
    <w:rsid w:val="009F69A7"/>
    <w:rsid w:val="009F69AD"/>
    <w:rsid w:val="009F69F4"/>
    <w:rsid w:val="009F69F5"/>
    <w:rsid w:val="009F6AD1"/>
    <w:rsid w:val="009F6ADE"/>
    <w:rsid w:val="009F6B38"/>
    <w:rsid w:val="009F6B7A"/>
    <w:rsid w:val="009F6BFE"/>
    <w:rsid w:val="009F6C32"/>
    <w:rsid w:val="009F6CE9"/>
    <w:rsid w:val="009F6CEF"/>
    <w:rsid w:val="009F6D38"/>
    <w:rsid w:val="009F6D4F"/>
    <w:rsid w:val="009F6D6F"/>
    <w:rsid w:val="009F6D93"/>
    <w:rsid w:val="009F6DD1"/>
    <w:rsid w:val="009F6DDB"/>
    <w:rsid w:val="009F6E14"/>
    <w:rsid w:val="009F6E2B"/>
    <w:rsid w:val="009F6F83"/>
    <w:rsid w:val="009F70F5"/>
    <w:rsid w:val="009F714A"/>
    <w:rsid w:val="009F7183"/>
    <w:rsid w:val="009F7207"/>
    <w:rsid w:val="009F7259"/>
    <w:rsid w:val="009F7315"/>
    <w:rsid w:val="009F7340"/>
    <w:rsid w:val="009F7356"/>
    <w:rsid w:val="009F737C"/>
    <w:rsid w:val="009F7501"/>
    <w:rsid w:val="009F75B4"/>
    <w:rsid w:val="009F7603"/>
    <w:rsid w:val="009F76F5"/>
    <w:rsid w:val="009F781B"/>
    <w:rsid w:val="009F7832"/>
    <w:rsid w:val="009F783D"/>
    <w:rsid w:val="009F7842"/>
    <w:rsid w:val="009F786C"/>
    <w:rsid w:val="009F7877"/>
    <w:rsid w:val="009F7904"/>
    <w:rsid w:val="009F794A"/>
    <w:rsid w:val="009F79FC"/>
    <w:rsid w:val="009F7A0D"/>
    <w:rsid w:val="009F7A45"/>
    <w:rsid w:val="009F7AD8"/>
    <w:rsid w:val="009F7B04"/>
    <w:rsid w:val="009F7B22"/>
    <w:rsid w:val="009F7B78"/>
    <w:rsid w:val="009F7CC4"/>
    <w:rsid w:val="009F7F0C"/>
    <w:rsid w:val="009F7F1F"/>
    <w:rsid w:val="009F7F20"/>
    <w:rsid w:val="009F7F33"/>
    <w:rsid w:val="009F7F80"/>
    <w:rsid w:val="009F7FD8"/>
    <w:rsid w:val="00A0001A"/>
    <w:rsid w:val="00A00084"/>
    <w:rsid w:val="00A000B0"/>
    <w:rsid w:val="00A001F8"/>
    <w:rsid w:val="00A0020F"/>
    <w:rsid w:val="00A002A3"/>
    <w:rsid w:val="00A002DA"/>
    <w:rsid w:val="00A003C5"/>
    <w:rsid w:val="00A00461"/>
    <w:rsid w:val="00A00463"/>
    <w:rsid w:val="00A00485"/>
    <w:rsid w:val="00A0049A"/>
    <w:rsid w:val="00A004A8"/>
    <w:rsid w:val="00A004C0"/>
    <w:rsid w:val="00A004FE"/>
    <w:rsid w:val="00A005E9"/>
    <w:rsid w:val="00A0061F"/>
    <w:rsid w:val="00A00696"/>
    <w:rsid w:val="00A00735"/>
    <w:rsid w:val="00A0076E"/>
    <w:rsid w:val="00A00814"/>
    <w:rsid w:val="00A008EC"/>
    <w:rsid w:val="00A008F0"/>
    <w:rsid w:val="00A00A38"/>
    <w:rsid w:val="00A00A84"/>
    <w:rsid w:val="00A00AC2"/>
    <w:rsid w:val="00A00ACB"/>
    <w:rsid w:val="00A00B1C"/>
    <w:rsid w:val="00A00B6C"/>
    <w:rsid w:val="00A00BA2"/>
    <w:rsid w:val="00A00C49"/>
    <w:rsid w:val="00A00CB8"/>
    <w:rsid w:val="00A00CEA"/>
    <w:rsid w:val="00A00D4E"/>
    <w:rsid w:val="00A00D66"/>
    <w:rsid w:val="00A00DBD"/>
    <w:rsid w:val="00A00DBE"/>
    <w:rsid w:val="00A00DED"/>
    <w:rsid w:val="00A00E1C"/>
    <w:rsid w:val="00A00EC0"/>
    <w:rsid w:val="00A00F6B"/>
    <w:rsid w:val="00A00FF8"/>
    <w:rsid w:val="00A01087"/>
    <w:rsid w:val="00A0112B"/>
    <w:rsid w:val="00A0114C"/>
    <w:rsid w:val="00A01182"/>
    <w:rsid w:val="00A01220"/>
    <w:rsid w:val="00A01226"/>
    <w:rsid w:val="00A0125D"/>
    <w:rsid w:val="00A012A9"/>
    <w:rsid w:val="00A012AD"/>
    <w:rsid w:val="00A012C9"/>
    <w:rsid w:val="00A0137A"/>
    <w:rsid w:val="00A01388"/>
    <w:rsid w:val="00A014AA"/>
    <w:rsid w:val="00A01580"/>
    <w:rsid w:val="00A015C9"/>
    <w:rsid w:val="00A01652"/>
    <w:rsid w:val="00A016A2"/>
    <w:rsid w:val="00A01746"/>
    <w:rsid w:val="00A01775"/>
    <w:rsid w:val="00A01788"/>
    <w:rsid w:val="00A01791"/>
    <w:rsid w:val="00A017E1"/>
    <w:rsid w:val="00A017EC"/>
    <w:rsid w:val="00A0183B"/>
    <w:rsid w:val="00A0196A"/>
    <w:rsid w:val="00A01993"/>
    <w:rsid w:val="00A019EF"/>
    <w:rsid w:val="00A01A16"/>
    <w:rsid w:val="00A01AB9"/>
    <w:rsid w:val="00A01AD2"/>
    <w:rsid w:val="00A01B13"/>
    <w:rsid w:val="00A01B42"/>
    <w:rsid w:val="00A01C5B"/>
    <w:rsid w:val="00A01C74"/>
    <w:rsid w:val="00A01C82"/>
    <w:rsid w:val="00A01C91"/>
    <w:rsid w:val="00A01C93"/>
    <w:rsid w:val="00A01CA7"/>
    <w:rsid w:val="00A01CE7"/>
    <w:rsid w:val="00A01D68"/>
    <w:rsid w:val="00A01DAC"/>
    <w:rsid w:val="00A01DD9"/>
    <w:rsid w:val="00A01DF2"/>
    <w:rsid w:val="00A01ED0"/>
    <w:rsid w:val="00A01FF3"/>
    <w:rsid w:val="00A020D9"/>
    <w:rsid w:val="00A020F4"/>
    <w:rsid w:val="00A02172"/>
    <w:rsid w:val="00A0218F"/>
    <w:rsid w:val="00A021BA"/>
    <w:rsid w:val="00A021F7"/>
    <w:rsid w:val="00A02290"/>
    <w:rsid w:val="00A02294"/>
    <w:rsid w:val="00A0229F"/>
    <w:rsid w:val="00A02358"/>
    <w:rsid w:val="00A02396"/>
    <w:rsid w:val="00A023FF"/>
    <w:rsid w:val="00A02418"/>
    <w:rsid w:val="00A024A9"/>
    <w:rsid w:val="00A025CE"/>
    <w:rsid w:val="00A02692"/>
    <w:rsid w:val="00A02712"/>
    <w:rsid w:val="00A0278B"/>
    <w:rsid w:val="00A027A2"/>
    <w:rsid w:val="00A02875"/>
    <w:rsid w:val="00A02883"/>
    <w:rsid w:val="00A028EE"/>
    <w:rsid w:val="00A0292B"/>
    <w:rsid w:val="00A02971"/>
    <w:rsid w:val="00A0297D"/>
    <w:rsid w:val="00A029A7"/>
    <w:rsid w:val="00A029B3"/>
    <w:rsid w:val="00A02A8D"/>
    <w:rsid w:val="00A02A9B"/>
    <w:rsid w:val="00A02BC4"/>
    <w:rsid w:val="00A02C0C"/>
    <w:rsid w:val="00A02D32"/>
    <w:rsid w:val="00A02D53"/>
    <w:rsid w:val="00A02D61"/>
    <w:rsid w:val="00A02E02"/>
    <w:rsid w:val="00A02E03"/>
    <w:rsid w:val="00A02E2D"/>
    <w:rsid w:val="00A02E7B"/>
    <w:rsid w:val="00A02E7C"/>
    <w:rsid w:val="00A02EEF"/>
    <w:rsid w:val="00A02F61"/>
    <w:rsid w:val="00A02F6F"/>
    <w:rsid w:val="00A02FC3"/>
    <w:rsid w:val="00A0302F"/>
    <w:rsid w:val="00A0303A"/>
    <w:rsid w:val="00A030C8"/>
    <w:rsid w:val="00A0316E"/>
    <w:rsid w:val="00A03356"/>
    <w:rsid w:val="00A0336C"/>
    <w:rsid w:val="00A034D0"/>
    <w:rsid w:val="00A034E4"/>
    <w:rsid w:val="00A03530"/>
    <w:rsid w:val="00A03568"/>
    <w:rsid w:val="00A0357D"/>
    <w:rsid w:val="00A035A8"/>
    <w:rsid w:val="00A035D5"/>
    <w:rsid w:val="00A035DE"/>
    <w:rsid w:val="00A03602"/>
    <w:rsid w:val="00A0369A"/>
    <w:rsid w:val="00A036A1"/>
    <w:rsid w:val="00A037BC"/>
    <w:rsid w:val="00A03866"/>
    <w:rsid w:val="00A03877"/>
    <w:rsid w:val="00A039D4"/>
    <w:rsid w:val="00A03A81"/>
    <w:rsid w:val="00A03AC0"/>
    <w:rsid w:val="00A03B0D"/>
    <w:rsid w:val="00A03B3C"/>
    <w:rsid w:val="00A03B72"/>
    <w:rsid w:val="00A03BBD"/>
    <w:rsid w:val="00A03BC0"/>
    <w:rsid w:val="00A03D73"/>
    <w:rsid w:val="00A03DC9"/>
    <w:rsid w:val="00A03DD5"/>
    <w:rsid w:val="00A03E32"/>
    <w:rsid w:val="00A03EE0"/>
    <w:rsid w:val="00A03EFD"/>
    <w:rsid w:val="00A04037"/>
    <w:rsid w:val="00A04057"/>
    <w:rsid w:val="00A040DD"/>
    <w:rsid w:val="00A040FE"/>
    <w:rsid w:val="00A0414F"/>
    <w:rsid w:val="00A0415E"/>
    <w:rsid w:val="00A0418B"/>
    <w:rsid w:val="00A0429A"/>
    <w:rsid w:val="00A042D0"/>
    <w:rsid w:val="00A042D8"/>
    <w:rsid w:val="00A04440"/>
    <w:rsid w:val="00A04470"/>
    <w:rsid w:val="00A044B6"/>
    <w:rsid w:val="00A04628"/>
    <w:rsid w:val="00A0464D"/>
    <w:rsid w:val="00A04683"/>
    <w:rsid w:val="00A0469F"/>
    <w:rsid w:val="00A046B7"/>
    <w:rsid w:val="00A04724"/>
    <w:rsid w:val="00A04725"/>
    <w:rsid w:val="00A0480D"/>
    <w:rsid w:val="00A04847"/>
    <w:rsid w:val="00A0485C"/>
    <w:rsid w:val="00A04874"/>
    <w:rsid w:val="00A0487A"/>
    <w:rsid w:val="00A04886"/>
    <w:rsid w:val="00A0492E"/>
    <w:rsid w:val="00A0494C"/>
    <w:rsid w:val="00A0499D"/>
    <w:rsid w:val="00A049D4"/>
    <w:rsid w:val="00A04A6D"/>
    <w:rsid w:val="00A04B3D"/>
    <w:rsid w:val="00A04B5F"/>
    <w:rsid w:val="00A04C09"/>
    <w:rsid w:val="00A04CA1"/>
    <w:rsid w:val="00A04CF8"/>
    <w:rsid w:val="00A04D36"/>
    <w:rsid w:val="00A04D7E"/>
    <w:rsid w:val="00A04D81"/>
    <w:rsid w:val="00A04D97"/>
    <w:rsid w:val="00A04DC7"/>
    <w:rsid w:val="00A04DE6"/>
    <w:rsid w:val="00A04E22"/>
    <w:rsid w:val="00A04E28"/>
    <w:rsid w:val="00A04E63"/>
    <w:rsid w:val="00A04EB7"/>
    <w:rsid w:val="00A04ED6"/>
    <w:rsid w:val="00A04EE0"/>
    <w:rsid w:val="00A05027"/>
    <w:rsid w:val="00A05047"/>
    <w:rsid w:val="00A050CB"/>
    <w:rsid w:val="00A050D9"/>
    <w:rsid w:val="00A0510B"/>
    <w:rsid w:val="00A0511C"/>
    <w:rsid w:val="00A0513B"/>
    <w:rsid w:val="00A051A3"/>
    <w:rsid w:val="00A051A4"/>
    <w:rsid w:val="00A051EF"/>
    <w:rsid w:val="00A051F1"/>
    <w:rsid w:val="00A05231"/>
    <w:rsid w:val="00A0536E"/>
    <w:rsid w:val="00A053B6"/>
    <w:rsid w:val="00A053DB"/>
    <w:rsid w:val="00A05453"/>
    <w:rsid w:val="00A0546E"/>
    <w:rsid w:val="00A05495"/>
    <w:rsid w:val="00A0554A"/>
    <w:rsid w:val="00A05596"/>
    <w:rsid w:val="00A0561A"/>
    <w:rsid w:val="00A0565C"/>
    <w:rsid w:val="00A05682"/>
    <w:rsid w:val="00A056BE"/>
    <w:rsid w:val="00A056E1"/>
    <w:rsid w:val="00A05775"/>
    <w:rsid w:val="00A05817"/>
    <w:rsid w:val="00A05877"/>
    <w:rsid w:val="00A05885"/>
    <w:rsid w:val="00A05888"/>
    <w:rsid w:val="00A05924"/>
    <w:rsid w:val="00A059A5"/>
    <w:rsid w:val="00A05AF0"/>
    <w:rsid w:val="00A05B17"/>
    <w:rsid w:val="00A05B68"/>
    <w:rsid w:val="00A05D53"/>
    <w:rsid w:val="00A05E0B"/>
    <w:rsid w:val="00A05E70"/>
    <w:rsid w:val="00A05ED8"/>
    <w:rsid w:val="00A05EFA"/>
    <w:rsid w:val="00A05F53"/>
    <w:rsid w:val="00A06038"/>
    <w:rsid w:val="00A0608F"/>
    <w:rsid w:val="00A06128"/>
    <w:rsid w:val="00A06152"/>
    <w:rsid w:val="00A0617C"/>
    <w:rsid w:val="00A0619F"/>
    <w:rsid w:val="00A061D6"/>
    <w:rsid w:val="00A06217"/>
    <w:rsid w:val="00A062F3"/>
    <w:rsid w:val="00A06371"/>
    <w:rsid w:val="00A063E8"/>
    <w:rsid w:val="00A06408"/>
    <w:rsid w:val="00A06436"/>
    <w:rsid w:val="00A064AC"/>
    <w:rsid w:val="00A064AF"/>
    <w:rsid w:val="00A064BE"/>
    <w:rsid w:val="00A064CE"/>
    <w:rsid w:val="00A06581"/>
    <w:rsid w:val="00A0661B"/>
    <w:rsid w:val="00A06645"/>
    <w:rsid w:val="00A06675"/>
    <w:rsid w:val="00A066BE"/>
    <w:rsid w:val="00A066D9"/>
    <w:rsid w:val="00A06703"/>
    <w:rsid w:val="00A06724"/>
    <w:rsid w:val="00A0675C"/>
    <w:rsid w:val="00A06764"/>
    <w:rsid w:val="00A06778"/>
    <w:rsid w:val="00A0677C"/>
    <w:rsid w:val="00A067F4"/>
    <w:rsid w:val="00A0682D"/>
    <w:rsid w:val="00A068D8"/>
    <w:rsid w:val="00A06912"/>
    <w:rsid w:val="00A06A38"/>
    <w:rsid w:val="00A06AB1"/>
    <w:rsid w:val="00A06AF7"/>
    <w:rsid w:val="00A06B0C"/>
    <w:rsid w:val="00A06B7A"/>
    <w:rsid w:val="00A06C29"/>
    <w:rsid w:val="00A06C48"/>
    <w:rsid w:val="00A06CAA"/>
    <w:rsid w:val="00A06CB2"/>
    <w:rsid w:val="00A06CC4"/>
    <w:rsid w:val="00A06CF0"/>
    <w:rsid w:val="00A06D37"/>
    <w:rsid w:val="00A06D89"/>
    <w:rsid w:val="00A06E1A"/>
    <w:rsid w:val="00A06E23"/>
    <w:rsid w:val="00A06E40"/>
    <w:rsid w:val="00A06E93"/>
    <w:rsid w:val="00A06EB2"/>
    <w:rsid w:val="00A06F08"/>
    <w:rsid w:val="00A06F1A"/>
    <w:rsid w:val="00A06F3F"/>
    <w:rsid w:val="00A06F4C"/>
    <w:rsid w:val="00A0708E"/>
    <w:rsid w:val="00A070DE"/>
    <w:rsid w:val="00A0710F"/>
    <w:rsid w:val="00A0712C"/>
    <w:rsid w:val="00A071AC"/>
    <w:rsid w:val="00A071F2"/>
    <w:rsid w:val="00A07261"/>
    <w:rsid w:val="00A07268"/>
    <w:rsid w:val="00A072E6"/>
    <w:rsid w:val="00A073A1"/>
    <w:rsid w:val="00A073AF"/>
    <w:rsid w:val="00A0740B"/>
    <w:rsid w:val="00A0748C"/>
    <w:rsid w:val="00A07497"/>
    <w:rsid w:val="00A074AD"/>
    <w:rsid w:val="00A074DC"/>
    <w:rsid w:val="00A07511"/>
    <w:rsid w:val="00A0754B"/>
    <w:rsid w:val="00A07555"/>
    <w:rsid w:val="00A075B8"/>
    <w:rsid w:val="00A075BD"/>
    <w:rsid w:val="00A07614"/>
    <w:rsid w:val="00A07668"/>
    <w:rsid w:val="00A07674"/>
    <w:rsid w:val="00A07692"/>
    <w:rsid w:val="00A076A9"/>
    <w:rsid w:val="00A07788"/>
    <w:rsid w:val="00A077CD"/>
    <w:rsid w:val="00A077FA"/>
    <w:rsid w:val="00A07835"/>
    <w:rsid w:val="00A0783D"/>
    <w:rsid w:val="00A0787A"/>
    <w:rsid w:val="00A07899"/>
    <w:rsid w:val="00A078A8"/>
    <w:rsid w:val="00A078D1"/>
    <w:rsid w:val="00A07904"/>
    <w:rsid w:val="00A079DE"/>
    <w:rsid w:val="00A079F2"/>
    <w:rsid w:val="00A079F7"/>
    <w:rsid w:val="00A07A24"/>
    <w:rsid w:val="00A07A57"/>
    <w:rsid w:val="00A07AC0"/>
    <w:rsid w:val="00A07AD3"/>
    <w:rsid w:val="00A07ADB"/>
    <w:rsid w:val="00A07B0D"/>
    <w:rsid w:val="00A07B7C"/>
    <w:rsid w:val="00A07C10"/>
    <w:rsid w:val="00A07C41"/>
    <w:rsid w:val="00A07C4D"/>
    <w:rsid w:val="00A07D00"/>
    <w:rsid w:val="00A07D05"/>
    <w:rsid w:val="00A07DB0"/>
    <w:rsid w:val="00A07E88"/>
    <w:rsid w:val="00A07F5E"/>
    <w:rsid w:val="00A07F7B"/>
    <w:rsid w:val="00A07F97"/>
    <w:rsid w:val="00A07FBB"/>
    <w:rsid w:val="00A10010"/>
    <w:rsid w:val="00A101A6"/>
    <w:rsid w:val="00A1020A"/>
    <w:rsid w:val="00A10223"/>
    <w:rsid w:val="00A10235"/>
    <w:rsid w:val="00A10283"/>
    <w:rsid w:val="00A102C4"/>
    <w:rsid w:val="00A102CD"/>
    <w:rsid w:val="00A102F7"/>
    <w:rsid w:val="00A10348"/>
    <w:rsid w:val="00A103BF"/>
    <w:rsid w:val="00A1044A"/>
    <w:rsid w:val="00A10455"/>
    <w:rsid w:val="00A10462"/>
    <w:rsid w:val="00A104A8"/>
    <w:rsid w:val="00A1058F"/>
    <w:rsid w:val="00A105B8"/>
    <w:rsid w:val="00A10628"/>
    <w:rsid w:val="00A10648"/>
    <w:rsid w:val="00A106C7"/>
    <w:rsid w:val="00A106D3"/>
    <w:rsid w:val="00A106FA"/>
    <w:rsid w:val="00A10783"/>
    <w:rsid w:val="00A107CC"/>
    <w:rsid w:val="00A10821"/>
    <w:rsid w:val="00A1083D"/>
    <w:rsid w:val="00A10850"/>
    <w:rsid w:val="00A108DE"/>
    <w:rsid w:val="00A10A36"/>
    <w:rsid w:val="00A10B52"/>
    <w:rsid w:val="00A10C21"/>
    <w:rsid w:val="00A10C24"/>
    <w:rsid w:val="00A10C44"/>
    <w:rsid w:val="00A10D09"/>
    <w:rsid w:val="00A10D7D"/>
    <w:rsid w:val="00A10DB1"/>
    <w:rsid w:val="00A10E1E"/>
    <w:rsid w:val="00A10E20"/>
    <w:rsid w:val="00A1101A"/>
    <w:rsid w:val="00A1102E"/>
    <w:rsid w:val="00A110E5"/>
    <w:rsid w:val="00A111FE"/>
    <w:rsid w:val="00A112A7"/>
    <w:rsid w:val="00A11338"/>
    <w:rsid w:val="00A1138F"/>
    <w:rsid w:val="00A113C1"/>
    <w:rsid w:val="00A11558"/>
    <w:rsid w:val="00A115A8"/>
    <w:rsid w:val="00A115F4"/>
    <w:rsid w:val="00A115FF"/>
    <w:rsid w:val="00A1161C"/>
    <w:rsid w:val="00A11675"/>
    <w:rsid w:val="00A11692"/>
    <w:rsid w:val="00A117E0"/>
    <w:rsid w:val="00A117F9"/>
    <w:rsid w:val="00A11881"/>
    <w:rsid w:val="00A119DA"/>
    <w:rsid w:val="00A11A09"/>
    <w:rsid w:val="00A11A1D"/>
    <w:rsid w:val="00A11AA7"/>
    <w:rsid w:val="00A11B19"/>
    <w:rsid w:val="00A11B61"/>
    <w:rsid w:val="00A11B6A"/>
    <w:rsid w:val="00A11BB7"/>
    <w:rsid w:val="00A11D2D"/>
    <w:rsid w:val="00A11DED"/>
    <w:rsid w:val="00A11DF0"/>
    <w:rsid w:val="00A11E31"/>
    <w:rsid w:val="00A11E51"/>
    <w:rsid w:val="00A11E6A"/>
    <w:rsid w:val="00A11F0B"/>
    <w:rsid w:val="00A11F2F"/>
    <w:rsid w:val="00A11F53"/>
    <w:rsid w:val="00A11FAD"/>
    <w:rsid w:val="00A11FB6"/>
    <w:rsid w:val="00A11FDE"/>
    <w:rsid w:val="00A11FEF"/>
    <w:rsid w:val="00A12098"/>
    <w:rsid w:val="00A120D1"/>
    <w:rsid w:val="00A120DA"/>
    <w:rsid w:val="00A1212C"/>
    <w:rsid w:val="00A1212E"/>
    <w:rsid w:val="00A12170"/>
    <w:rsid w:val="00A1217E"/>
    <w:rsid w:val="00A121C2"/>
    <w:rsid w:val="00A121DB"/>
    <w:rsid w:val="00A1224D"/>
    <w:rsid w:val="00A12298"/>
    <w:rsid w:val="00A123C0"/>
    <w:rsid w:val="00A123FA"/>
    <w:rsid w:val="00A12421"/>
    <w:rsid w:val="00A1254E"/>
    <w:rsid w:val="00A12564"/>
    <w:rsid w:val="00A12608"/>
    <w:rsid w:val="00A1262E"/>
    <w:rsid w:val="00A12695"/>
    <w:rsid w:val="00A1269B"/>
    <w:rsid w:val="00A126A4"/>
    <w:rsid w:val="00A126F1"/>
    <w:rsid w:val="00A126FC"/>
    <w:rsid w:val="00A12822"/>
    <w:rsid w:val="00A12861"/>
    <w:rsid w:val="00A128FF"/>
    <w:rsid w:val="00A12943"/>
    <w:rsid w:val="00A12A30"/>
    <w:rsid w:val="00A12A42"/>
    <w:rsid w:val="00A12A58"/>
    <w:rsid w:val="00A12B32"/>
    <w:rsid w:val="00A12B35"/>
    <w:rsid w:val="00A12C25"/>
    <w:rsid w:val="00A12C28"/>
    <w:rsid w:val="00A12C8B"/>
    <w:rsid w:val="00A12C9C"/>
    <w:rsid w:val="00A12D05"/>
    <w:rsid w:val="00A12D60"/>
    <w:rsid w:val="00A12D81"/>
    <w:rsid w:val="00A12E31"/>
    <w:rsid w:val="00A12EBC"/>
    <w:rsid w:val="00A12ECA"/>
    <w:rsid w:val="00A12EE7"/>
    <w:rsid w:val="00A12F15"/>
    <w:rsid w:val="00A12F18"/>
    <w:rsid w:val="00A12F3D"/>
    <w:rsid w:val="00A12F57"/>
    <w:rsid w:val="00A12F75"/>
    <w:rsid w:val="00A1306E"/>
    <w:rsid w:val="00A13071"/>
    <w:rsid w:val="00A13073"/>
    <w:rsid w:val="00A130BC"/>
    <w:rsid w:val="00A130F1"/>
    <w:rsid w:val="00A1316F"/>
    <w:rsid w:val="00A1317A"/>
    <w:rsid w:val="00A131C5"/>
    <w:rsid w:val="00A131F9"/>
    <w:rsid w:val="00A13219"/>
    <w:rsid w:val="00A1325E"/>
    <w:rsid w:val="00A13282"/>
    <w:rsid w:val="00A13320"/>
    <w:rsid w:val="00A133A2"/>
    <w:rsid w:val="00A133AB"/>
    <w:rsid w:val="00A13482"/>
    <w:rsid w:val="00A13523"/>
    <w:rsid w:val="00A135A4"/>
    <w:rsid w:val="00A139BE"/>
    <w:rsid w:val="00A139DC"/>
    <w:rsid w:val="00A13A87"/>
    <w:rsid w:val="00A13AD5"/>
    <w:rsid w:val="00A13ADC"/>
    <w:rsid w:val="00A13BFB"/>
    <w:rsid w:val="00A13C36"/>
    <w:rsid w:val="00A13C70"/>
    <w:rsid w:val="00A13CDB"/>
    <w:rsid w:val="00A13DDE"/>
    <w:rsid w:val="00A13E76"/>
    <w:rsid w:val="00A13ECA"/>
    <w:rsid w:val="00A13F59"/>
    <w:rsid w:val="00A13F6C"/>
    <w:rsid w:val="00A14091"/>
    <w:rsid w:val="00A140A0"/>
    <w:rsid w:val="00A141E7"/>
    <w:rsid w:val="00A141E8"/>
    <w:rsid w:val="00A14209"/>
    <w:rsid w:val="00A1424B"/>
    <w:rsid w:val="00A142EA"/>
    <w:rsid w:val="00A14393"/>
    <w:rsid w:val="00A14442"/>
    <w:rsid w:val="00A144EE"/>
    <w:rsid w:val="00A1450B"/>
    <w:rsid w:val="00A145EE"/>
    <w:rsid w:val="00A1463C"/>
    <w:rsid w:val="00A146CF"/>
    <w:rsid w:val="00A146D8"/>
    <w:rsid w:val="00A14729"/>
    <w:rsid w:val="00A1473A"/>
    <w:rsid w:val="00A14741"/>
    <w:rsid w:val="00A149CD"/>
    <w:rsid w:val="00A149F8"/>
    <w:rsid w:val="00A14A16"/>
    <w:rsid w:val="00A14A5F"/>
    <w:rsid w:val="00A14A96"/>
    <w:rsid w:val="00A14B58"/>
    <w:rsid w:val="00A14B70"/>
    <w:rsid w:val="00A14BEC"/>
    <w:rsid w:val="00A14CBD"/>
    <w:rsid w:val="00A14DF4"/>
    <w:rsid w:val="00A14E43"/>
    <w:rsid w:val="00A14E61"/>
    <w:rsid w:val="00A14E84"/>
    <w:rsid w:val="00A14E96"/>
    <w:rsid w:val="00A14F1D"/>
    <w:rsid w:val="00A14F47"/>
    <w:rsid w:val="00A14F93"/>
    <w:rsid w:val="00A1500C"/>
    <w:rsid w:val="00A15074"/>
    <w:rsid w:val="00A150AE"/>
    <w:rsid w:val="00A150E2"/>
    <w:rsid w:val="00A15140"/>
    <w:rsid w:val="00A15149"/>
    <w:rsid w:val="00A15164"/>
    <w:rsid w:val="00A15234"/>
    <w:rsid w:val="00A1529D"/>
    <w:rsid w:val="00A15324"/>
    <w:rsid w:val="00A15331"/>
    <w:rsid w:val="00A15364"/>
    <w:rsid w:val="00A153CB"/>
    <w:rsid w:val="00A15408"/>
    <w:rsid w:val="00A15466"/>
    <w:rsid w:val="00A15493"/>
    <w:rsid w:val="00A15495"/>
    <w:rsid w:val="00A1549B"/>
    <w:rsid w:val="00A154A9"/>
    <w:rsid w:val="00A154E1"/>
    <w:rsid w:val="00A15500"/>
    <w:rsid w:val="00A15569"/>
    <w:rsid w:val="00A1557A"/>
    <w:rsid w:val="00A156F2"/>
    <w:rsid w:val="00A15735"/>
    <w:rsid w:val="00A15781"/>
    <w:rsid w:val="00A157ED"/>
    <w:rsid w:val="00A15805"/>
    <w:rsid w:val="00A15890"/>
    <w:rsid w:val="00A1598A"/>
    <w:rsid w:val="00A15A27"/>
    <w:rsid w:val="00A15A9F"/>
    <w:rsid w:val="00A15AA0"/>
    <w:rsid w:val="00A15AC8"/>
    <w:rsid w:val="00A15ACD"/>
    <w:rsid w:val="00A15B59"/>
    <w:rsid w:val="00A15BB1"/>
    <w:rsid w:val="00A15C48"/>
    <w:rsid w:val="00A15C5B"/>
    <w:rsid w:val="00A15CE8"/>
    <w:rsid w:val="00A15CEE"/>
    <w:rsid w:val="00A15D4B"/>
    <w:rsid w:val="00A15D51"/>
    <w:rsid w:val="00A15D82"/>
    <w:rsid w:val="00A15D90"/>
    <w:rsid w:val="00A15DB6"/>
    <w:rsid w:val="00A15DE2"/>
    <w:rsid w:val="00A15E5F"/>
    <w:rsid w:val="00A15E80"/>
    <w:rsid w:val="00A15E89"/>
    <w:rsid w:val="00A15EEB"/>
    <w:rsid w:val="00A15F87"/>
    <w:rsid w:val="00A15F9B"/>
    <w:rsid w:val="00A16031"/>
    <w:rsid w:val="00A16136"/>
    <w:rsid w:val="00A16192"/>
    <w:rsid w:val="00A161AE"/>
    <w:rsid w:val="00A162B7"/>
    <w:rsid w:val="00A162ED"/>
    <w:rsid w:val="00A16311"/>
    <w:rsid w:val="00A163AC"/>
    <w:rsid w:val="00A163FD"/>
    <w:rsid w:val="00A16457"/>
    <w:rsid w:val="00A164E9"/>
    <w:rsid w:val="00A16507"/>
    <w:rsid w:val="00A16516"/>
    <w:rsid w:val="00A1651A"/>
    <w:rsid w:val="00A16528"/>
    <w:rsid w:val="00A1661E"/>
    <w:rsid w:val="00A16639"/>
    <w:rsid w:val="00A16731"/>
    <w:rsid w:val="00A1685B"/>
    <w:rsid w:val="00A1686D"/>
    <w:rsid w:val="00A169B2"/>
    <w:rsid w:val="00A16A2B"/>
    <w:rsid w:val="00A16A2E"/>
    <w:rsid w:val="00A16A56"/>
    <w:rsid w:val="00A16A5E"/>
    <w:rsid w:val="00A16A9A"/>
    <w:rsid w:val="00A16AC4"/>
    <w:rsid w:val="00A16C26"/>
    <w:rsid w:val="00A16C39"/>
    <w:rsid w:val="00A16C3B"/>
    <w:rsid w:val="00A16C78"/>
    <w:rsid w:val="00A16C8D"/>
    <w:rsid w:val="00A16CB0"/>
    <w:rsid w:val="00A16CD5"/>
    <w:rsid w:val="00A16D03"/>
    <w:rsid w:val="00A16D51"/>
    <w:rsid w:val="00A16D9F"/>
    <w:rsid w:val="00A16DD7"/>
    <w:rsid w:val="00A16DDC"/>
    <w:rsid w:val="00A16DFD"/>
    <w:rsid w:val="00A16E3E"/>
    <w:rsid w:val="00A16E58"/>
    <w:rsid w:val="00A16E8E"/>
    <w:rsid w:val="00A16EE4"/>
    <w:rsid w:val="00A16EEF"/>
    <w:rsid w:val="00A16F43"/>
    <w:rsid w:val="00A16FB3"/>
    <w:rsid w:val="00A16FCA"/>
    <w:rsid w:val="00A17059"/>
    <w:rsid w:val="00A170E7"/>
    <w:rsid w:val="00A17139"/>
    <w:rsid w:val="00A17141"/>
    <w:rsid w:val="00A1722F"/>
    <w:rsid w:val="00A1723F"/>
    <w:rsid w:val="00A17321"/>
    <w:rsid w:val="00A17335"/>
    <w:rsid w:val="00A173B3"/>
    <w:rsid w:val="00A173E1"/>
    <w:rsid w:val="00A17441"/>
    <w:rsid w:val="00A174B9"/>
    <w:rsid w:val="00A17538"/>
    <w:rsid w:val="00A175F6"/>
    <w:rsid w:val="00A175FD"/>
    <w:rsid w:val="00A17648"/>
    <w:rsid w:val="00A1766E"/>
    <w:rsid w:val="00A17680"/>
    <w:rsid w:val="00A17756"/>
    <w:rsid w:val="00A177FC"/>
    <w:rsid w:val="00A1782C"/>
    <w:rsid w:val="00A17883"/>
    <w:rsid w:val="00A178D2"/>
    <w:rsid w:val="00A1791F"/>
    <w:rsid w:val="00A17963"/>
    <w:rsid w:val="00A17A6D"/>
    <w:rsid w:val="00A17A9F"/>
    <w:rsid w:val="00A17C33"/>
    <w:rsid w:val="00A17C85"/>
    <w:rsid w:val="00A17CB7"/>
    <w:rsid w:val="00A17D8C"/>
    <w:rsid w:val="00A17EB5"/>
    <w:rsid w:val="00A17FB3"/>
    <w:rsid w:val="00A17FEE"/>
    <w:rsid w:val="00A20008"/>
    <w:rsid w:val="00A20027"/>
    <w:rsid w:val="00A2005A"/>
    <w:rsid w:val="00A20139"/>
    <w:rsid w:val="00A2019F"/>
    <w:rsid w:val="00A2020A"/>
    <w:rsid w:val="00A20250"/>
    <w:rsid w:val="00A20266"/>
    <w:rsid w:val="00A20360"/>
    <w:rsid w:val="00A2041A"/>
    <w:rsid w:val="00A20435"/>
    <w:rsid w:val="00A2049F"/>
    <w:rsid w:val="00A20586"/>
    <w:rsid w:val="00A20631"/>
    <w:rsid w:val="00A20697"/>
    <w:rsid w:val="00A2071D"/>
    <w:rsid w:val="00A20767"/>
    <w:rsid w:val="00A20780"/>
    <w:rsid w:val="00A207BA"/>
    <w:rsid w:val="00A207FE"/>
    <w:rsid w:val="00A208C2"/>
    <w:rsid w:val="00A20A2D"/>
    <w:rsid w:val="00A20A74"/>
    <w:rsid w:val="00A20B4E"/>
    <w:rsid w:val="00A20BE8"/>
    <w:rsid w:val="00A20BEB"/>
    <w:rsid w:val="00A20C01"/>
    <w:rsid w:val="00A20C11"/>
    <w:rsid w:val="00A20C1A"/>
    <w:rsid w:val="00A20C86"/>
    <w:rsid w:val="00A20CCC"/>
    <w:rsid w:val="00A20DAD"/>
    <w:rsid w:val="00A20E35"/>
    <w:rsid w:val="00A20EE3"/>
    <w:rsid w:val="00A20F20"/>
    <w:rsid w:val="00A20FA2"/>
    <w:rsid w:val="00A210B8"/>
    <w:rsid w:val="00A210E0"/>
    <w:rsid w:val="00A211AF"/>
    <w:rsid w:val="00A211BA"/>
    <w:rsid w:val="00A211C1"/>
    <w:rsid w:val="00A21215"/>
    <w:rsid w:val="00A2123B"/>
    <w:rsid w:val="00A2129D"/>
    <w:rsid w:val="00A21308"/>
    <w:rsid w:val="00A2133B"/>
    <w:rsid w:val="00A21388"/>
    <w:rsid w:val="00A214FF"/>
    <w:rsid w:val="00A215B5"/>
    <w:rsid w:val="00A215CD"/>
    <w:rsid w:val="00A215D2"/>
    <w:rsid w:val="00A215F6"/>
    <w:rsid w:val="00A21626"/>
    <w:rsid w:val="00A21697"/>
    <w:rsid w:val="00A21784"/>
    <w:rsid w:val="00A21794"/>
    <w:rsid w:val="00A2181B"/>
    <w:rsid w:val="00A21883"/>
    <w:rsid w:val="00A2189D"/>
    <w:rsid w:val="00A21975"/>
    <w:rsid w:val="00A21983"/>
    <w:rsid w:val="00A219AA"/>
    <w:rsid w:val="00A219CD"/>
    <w:rsid w:val="00A219E5"/>
    <w:rsid w:val="00A219F9"/>
    <w:rsid w:val="00A21A15"/>
    <w:rsid w:val="00A21A3C"/>
    <w:rsid w:val="00A21A8B"/>
    <w:rsid w:val="00A21AE0"/>
    <w:rsid w:val="00A21B94"/>
    <w:rsid w:val="00A21BA5"/>
    <w:rsid w:val="00A21C01"/>
    <w:rsid w:val="00A21C20"/>
    <w:rsid w:val="00A21C6C"/>
    <w:rsid w:val="00A21CE8"/>
    <w:rsid w:val="00A21D32"/>
    <w:rsid w:val="00A21D7F"/>
    <w:rsid w:val="00A21E10"/>
    <w:rsid w:val="00A21E46"/>
    <w:rsid w:val="00A21E7B"/>
    <w:rsid w:val="00A21EA9"/>
    <w:rsid w:val="00A21F8F"/>
    <w:rsid w:val="00A22019"/>
    <w:rsid w:val="00A22057"/>
    <w:rsid w:val="00A220FB"/>
    <w:rsid w:val="00A22149"/>
    <w:rsid w:val="00A221E4"/>
    <w:rsid w:val="00A222A8"/>
    <w:rsid w:val="00A222B5"/>
    <w:rsid w:val="00A2236A"/>
    <w:rsid w:val="00A22428"/>
    <w:rsid w:val="00A22481"/>
    <w:rsid w:val="00A22535"/>
    <w:rsid w:val="00A2254A"/>
    <w:rsid w:val="00A2254D"/>
    <w:rsid w:val="00A225C8"/>
    <w:rsid w:val="00A22628"/>
    <w:rsid w:val="00A22776"/>
    <w:rsid w:val="00A2277F"/>
    <w:rsid w:val="00A22794"/>
    <w:rsid w:val="00A227C9"/>
    <w:rsid w:val="00A2280D"/>
    <w:rsid w:val="00A228DE"/>
    <w:rsid w:val="00A22997"/>
    <w:rsid w:val="00A22A08"/>
    <w:rsid w:val="00A22A72"/>
    <w:rsid w:val="00A22AC8"/>
    <w:rsid w:val="00A22BB8"/>
    <w:rsid w:val="00A22BE7"/>
    <w:rsid w:val="00A22C2C"/>
    <w:rsid w:val="00A22C77"/>
    <w:rsid w:val="00A22E49"/>
    <w:rsid w:val="00A22E57"/>
    <w:rsid w:val="00A22EE1"/>
    <w:rsid w:val="00A22F48"/>
    <w:rsid w:val="00A22F6C"/>
    <w:rsid w:val="00A22FB3"/>
    <w:rsid w:val="00A22FC3"/>
    <w:rsid w:val="00A22FD5"/>
    <w:rsid w:val="00A2306E"/>
    <w:rsid w:val="00A230C9"/>
    <w:rsid w:val="00A2313D"/>
    <w:rsid w:val="00A23237"/>
    <w:rsid w:val="00A23246"/>
    <w:rsid w:val="00A232B6"/>
    <w:rsid w:val="00A2335D"/>
    <w:rsid w:val="00A233D7"/>
    <w:rsid w:val="00A23432"/>
    <w:rsid w:val="00A234EB"/>
    <w:rsid w:val="00A23530"/>
    <w:rsid w:val="00A235B1"/>
    <w:rsid w:val="00A2362A"/>
    <w:rsid w:val="00A23691"/>
    <w:rsid w:val="00A23741"/>
    <w:rsid w:val="00A2378A"/>
    <w:rsid w:val="00A237B7"/>
    <w:rsid w:val="00A23833"/>
    <w:rsid w:val="00A23845"/>
    <w:rsid w:val="00A238AF"/>
    <w:rsid w:val="00A238C8"/>
    <w:rsid w:val="00A238D8"/>
    <w:rsid w:val="00A238F5"/>
    <w:rsid w:val="00A23905"/>
    <w:rsid w:val="00A239D1"/>
    <w:rsid w:val="00A23A15"/>
    <w:rsid w:val="00A23A27"/>
    <w:rsid w:val="00A23A4C"/>
    <w:rsid w:val="00A23ACC"/>
    <w:rsid w:val="00A23B19"/>
    <w:rsid w:val="00A23B7F"/>
    <w:rsid w:val="00A23BBA"/>
    <w:rsid w:val="00A23C66"/>
    <w:rsid w:val="00A23CFA"/>
    <w:rsid w:val="00A23D5F"/>
    <w:rsid w:val="00A23D74"/>
    <w:rsid w:val="00A23DAE"/>
    <w:rsid w:val="00A23E83"/>
    <w:rsid w:val="00A23E92"/>
    <w:rsid w:val="00A23EAD"/>
    <w:rsid w:val="00A23EAF"/>
    <w:rsid w:val="00A23EF9"/>
    <w:rsid w:val="00A23F0F"/>
    <w:rsid w:val="00A23F5A"/>
    <w:rsid w:val="00A241AF"/>
    <w:rsid w:val="00A241BB"/>
    <w:rsid w:val="00A24229"/>
    <w:rsid w:val="00A2426B"/>
    <w:rsid w:val="00A242B2"/>
    <w:rsid w:val="00A242CC"/>
    <w:rsid w:val="00A243AA"/>
    <w:rsid w:val="00A243CB"/>
    <w:rsid w:val="00A2452C"/>
    <w:rsid w:val="00A245BE"/>
    <w:rsid w:val="00A245C5"/>
    <w:rsid w:val="00A245D1"/>
    <w:rsid w:val="00A245E9"/>
    <w:rsid w:val="00A24681"/>
    <w:rsid w:val="00A248BB"/>
    <w:rsid w:val="00A248C6"/>
    <w:rsid w:val="00A2499C"/>
    <w:rsid w:val="00A249A4"/>
    <w:rsid w:val="00A249D3"/>
    <w:rsid w:val="00A24A16"/>
    <w:rsid w:val="00A24A22"/>
    <w:rsid w:val="00A24B81"/>
    <w:rsid w:val="00A24B9A"/>
    <w:rsid w:val="00A24C43"/>
    <w:rsid w:val="00A24CA0"/>
    <w:rsid w:val="00A24CD2"/>
    <w:rsid w:val="00A24CED"/>
    <w:rsid w:val="00A24D58"/>
    <w:rsid w:val="00A24DE0"/>
    <w:rsid w:val="00A24DFE"/>
    <w:rsid w:val="00A24E03"/>
    <w:rsid w:val="00A24E2F"/>
    <w:rsid w:val="00A24E3B"/>
    <w:rsid w:val="00A24E69"/>
    <w:rsid w:val="00A24F14"/>
    <w:rsid w:val="00A24F55"/>
    <w:rsid w:val="00A24FB7"/>
    <w:rsid w:val="00A25002"/>
    <w:rsid w:val="00A25064"/>
    <w:rsid w:val="00A250F8"/>
    <w:rsid w:val="00A250FB"/>
    <w:rsid w:val="00A25105"/>
    <w:rsid w:val="00A25145"/>
    <w:rsid w:val="00A2519C"/>
    <w:rsid w:val="00A251F7"/>
    <w:rsid w:val="00A25293"/>
    <w:rsid w:val="00A252A8"/>
    <w:rsid w:val="00A252AD"/>
    <w:rsid w:val="00A252C0"/>
    <w:rsid w:val="00A25328"/>
    <w:rsid w:val="00A25344"/>
    <w:rsid w:val="00A253D6"/>
    <w:rsid w:val="00A253EC"/>
    <w:rsid w:val="00A25403"/>
    <w:rsid w:val="00A25409"/>
    <w:rsid w:val="00A254DE"/>
    <w:rsid w:val="00A254EE"/>
    <w:rsid w:val="00A2552F"/>
    <w:rsid w:val="00A2556C"/>
    <w:rsid w:val="00A256FD"/>
    <w:rsid w:val="00A257AB"/>
    <w:rsid w:val="00A257CD"/>
    <w:rsid w:val="00A25814"/>
    <w:rsid w:val="00A25956"/>
    <w:rsid w:val="00A25979"/>
    <w:rsid w:val="00A259FA"/>
    <w:rsid w:val="00A25AF2"/>
    <w:rsid w:val="00A25AFC"/>
    <w:rsid w:val="00A25BAE"/>
    <w:rsid w:val="00A25BEE"/>
    <w:rsid w:val="00A25C10"/>
    <w:rsid w:val="00A25C8D"/>
    <w:rsid w:val="00A25CBA"/>
    <w:rsid w:val="00A25DF3"/>
    <w:rsid w:val="00A25E21"/>
    <w:rsid w:val="00A25E83"/>
    <w:rsid w:val="00A25FBB"/>
    <w:rsid w:val="00A2605F"/>
    <w:rsid w:val="00A2611E"/>
    <w:rsid w:val="00A261AF"/>
    <w:rsid w:val="00A26201"/>
    <w:rsid w:val="00A2620B"/>
    <w:rsid w:val="00A262AF"/>
    <w:rsid w:val="00A26390"/>
    <w:rsid w:val="00A26412"/>
    <w:rsid w:val="00A2643A"/>
    <w:rsid w:val="00A26455"/>
    <w:rsid w:val="00A2647C"/>
    <w:rsid w:val="00A26480"/>
    <w:rsid w:val="00A266D9"/>
    <w:rsid w:val="00A267E4"/>
    <w:rsid w:val="00A26934"/>
    <w:rsid w:val="00A26997"/>
    <w:rsid w:val="00A26A08"/>
    <w:rsid w:val="00A26A13"/>
    <w:rsid w:val="00A26ABF"/>
    <w:rsid w:val="00A26AC1"/>
    <w:rsid w:val="00A26BD9"/>
    <w:rsid w:val="00A26BDE"/>
    <w:rsid w:val="00A26C25"/>
    <w:rsid w:val="00A26CD0"/>
    <w:rsid w:val="00A26CD4"/>
    <w:rsid w:val="00A26D61"/>
    <w:rsid w:val="00A26D86"/>
    <w:rsid w:val="00A26D89"/>
    <w:rsid w:val="00A26DF8"/>
    <w:rsid w:val="00A26E0E"/>
    <w:rsid w:val="00A26E15"/>
    <w:rsid w:val="00A26EEC"/>
    <w:rsid w:val="00A26F58"/>
    <w:rsid w:val="00A26FC0"/>
    <w:rsid w:val="00A27020"/>
    <w:rsid w:val="00A27035"/>
    <w:rsid w:val="00A2703B"/>
    <w:rsid w:val="00A2705C"/>
    <w:rsid w:val="00A2715D"/>
    <w:rsid w:val="00A27172"/>
    <w:rsid w:val="00A2717C"/>
    <w:rsid w:val="00A271AB"/>
    <w:rsid w:val="00A271BE"/>
    <w:rsid w:val="00A27255"/>
    <w:rsid w:val="00A27389"/>
    <w:rsid w:val="00A273BA"/>
    <w:rsid w:val="00A273BB"/>
    <w:rsid w:val="00A274EB"/>
    <w:rsid w:val="00A27522"/>
    <w:rsid w:val="00A27545"/>
    <w:rsid w:val="00A27565"/>
    <w:rsid w:val="00A2766F"/>
    <w:rsid w:val="00A27699"/>
    <w:rsid w:val="00A2769F"/>
    <w:rsid w:val="00A27752"/>
    <w:rsid w:val="00A277C2"/>
    <w:rsid w:val="00A27848"/>
    <w:rsid w:val="00A278A6"/>
    <w:rsid w:val="00A27A38"/>
    <w:rsid w:val="00A27A75"/>
    <w:rsid w:val="00A27AA5"/>
    <w:rsid w:val="00A27AC0"/>
    <w:rsid w:val="00A27B00"/>
    <w:rsid w:val="00A27B16"/>
    <w:rsid w:val="00A27CEC"/>
    <w:rsid w:val="00A27D60"/>
    <w:rsid w:val="00A27DA5"/>
    <w:rsid w:val="00A27DE5"/>
    <w:rsid w:val="00A27ED1"/>
    <w:rsid w:val="00A27FCD"/>
    <w:rsid w:val="00A27FDD"/>
    <w:rsid w:val="00A27FEE"/>
    <w:rsid w:val="00A300AF"/>
    <w:rsid w:val="00A300B2"/>
    <w:rsid w:val="00A300FC"/>
    <w:rsid w:val="00A30176"/>
    <w:rsid w:val="00A301B2"/>
    <w:rsid w:val="00A30210"/>
    <w:rsid w:val="00A30270"/>
    <w:rsid w:val="00A302C3"/>
    <w:rsid w:val="00A302D0"/>
    <w:rsid w:val="00A30342"/>
    <w:rsid w:val="00A303D4"/>
    <w:rsid w:val="00A3046C"/>
    <w:rsid w:val="00A3046E"/>
    <w:rsid w:val="00A304E9"/>
    <w:rsid w:val="00A30528"/>
    <w:rsid w:val="00A30539"/>
    <w:rsid w:val="00A305C3"/>
    <w:rsid w:val="00A305C8"/>
    <w:rsid w:val="00A305F9"/>
    <w:rsid w:val="00A30669"/>
    <w:rsid w:val="00A3070A"/>
    <w:rsid w:val="00A30789"/>
    <w:rsid w:val="00A30790"/>
    <w:rsid w:val="00A308F1"/>
    <w:rsid w:val="00A3096A"/>
    <w:rsid w:val="00A3099E"/>
    <w:rsid w:val="00A30B44"/>
    <w:rsid w:val="00A30C67"/>
    <w:rsid w:val="00A30CCC"/>
    <w:rsid w:val="00A30CE5"/>
    <w:rsid w:val="00A30CEE"/>
    <w:rsid w:val="00A30D14"/>
    <w:rsid w:val="00A30D78"/>
    <w:rsid w:val="00A30DA7"/>
    <w:rsid w:val="00A30DF9"/>
    <w:rsid w:val="00A30E0F"/>
    <w:rsid w:val="00A30E52"/>
    <w:rsid w:val="00A30E5B"/>
    <w:rsid w:val="00A30EFA"/>
    <w:rsid w:val="00A30F29"/>
    <w:rsid w:val="00A30F6E"/>
    <w:rsid w:val="00A30F9D"/>
    <w:rsid w:val="00A30FD1"/>
    <w:rsid w:val="00A30FE6"/>
    <w:rsid w:val="00A30FFA"/>
    <w:rsid w:val="00A310FC"/>
    <w:rsid w:val="00A310FE"/>
    <w:rsid w:val="00A31143"/>
    <w:rsid w:val="00A3114F"/>
    <w:rsid w:val="00A31152"/>
    <w:rsid w:val="00A311EF"/>
    <w:rsid w:val="00A3122F"/>
    <w:rsid w:val="00A31283"/>
    <w:rsid w:val="00A31387"/>
    <w:rsid w:val="00A313D9"/>
    <w:rsid w:val="00A31420"/>
    <w:rsid w:val="00A31451"/>
    <w:rsid w:val="00A31460"/>
    <w:rsid w:val="00A31475"/>
    <w:rsid w:val="00A3148A"/>
    <w:rsid w:val="00A31543"/>
    <w:rsid w:val="00A31548"/>
    <w:rsid w:val="00A3154D"/>
    <w:rsid w:val="00A3157B"/>
    <w:rsid w:val="00A315CA"/>
    <w:rsid w:val="00A3161C"/>
    <w:rsid w:val="00A31668"/>
    <w:rsid w:val="00A3167B"/>
    <w:rsid w:val="00A316BF"/>
    <w:rsid w:val="00A316CE"/>
    <w:rsid w:val="00A3175A"/>
    <w:rsid w:val="00A31766"/>
    <w:rsid w:val="00A317E4"/>
    <w:rsid w:val="00A3198A"/>
    <w:rsid w:val="00A319BE"/>
    <w:rsid w:val="00A319CB"/>
    <w:rsid w:val="00A31A29"/>
    <w:rsid w:val="00A31A9D"/>
    <w:rsid w:val="00A31AE8"/>
    <w:rsid w:val="00A31B84"/>
    <w:rsid w:val="00A31B8B"/>
    <w:rsid w:val="00A31BAD"/>
    <w:rsid w:val="00A31BE1"/>
    <w:rsid w:val="00A31C23"/>
    <w:rsid w:val="00A31C96"/>
    <w:rsid w:val="00A31C97"/>
    <w:rsid w:val="00A31CA4"/>
    <w:rsid w:val="00A31CC8"/>
    <w:rsid w:val="00A31D0E"/>
    <w:rsid w:val="00A31D50"/>
    <w:rsid w:val="00A31D8C"/>
    <w:rsid w:val="00A31D9D"/>
    <w:rsid w:val="00A31E5A"/>
    <w:rsid w:val="00A31EBB"/>
    <w:rsid w:val="00A31F8B"/>
    <w:rsid w:val="00A3201C"/>
    <w:rsid w:val="00A3203C"/>
    <w:rsid w:val="00A32079"/>
    <w:rsid w:val="00A321CE"/>
    <w:rsid w:val="00A32285"/>
    <w:rsid w:val="00A322AC"/>
    <w:rsid w:val="00A322DB"/>
    <w:rsid w:val="00A32320"/>
    <w:rsid w:val="00A3239D"/>
    <w:rsid w:val="00A323F1"/>
    <w:rsid w:val="00A32400"/>
    <w:rsid w:val="00A324CD"/>
    <w:rsid w:val="00A324E6"/>
    <w:rsid w:val="00A324EF"/>
    <w:rsid w:val="00A325E4"/>
    <w:rsid w:val="00A325EF"/>
    <w:rsid w:val="00A3263E"/>
    <w:rsid w:val="00A32653"/>
    <w:rsid w:val="00A32756"/>
    <w:rsid w:val="00A3286D"/>
    <w:rsid w:val="00A32875"/>
    <w:rsid w:val="00A328BB"/>
    <w:rsid w:val="00A328CF"/>
    <w:rsid w:val="00A329E9"/>
    <w:rsid w:val="00A32A01"/>
    <w:rsid w:val="00A32AC6"/>
    <w:rsid w:val="00A32AF8"/>
    <w:rsid w:val="00A32B03"/>
    <w:rsid w:val="00A32B22"/>
    <w:rsid w:val="00A32C0C"/>
    <w:rsid w:val="00A32D18"/>
    <w:rsid w:val="00A32EC9"/>
    <w:rsid w:val="00A32F6D"/>
    <w:rsid w:val="00A32FA7"/>
    <w:rsid w:val="00A32FB3"/>
    <w:rsid w:val="00A3300D"/>
    <w:rsid w:val="00A3307F"/>
    <w:rsid w:val="00A3314E"/>
    <w:rsid w:val="00A33178"/>
    <w:rsid w:val="00A33230"/>
    <w:rsid w:val="00A333BF"/>
    <w:rsid w:val="00A33400"/>
    <w:rsid w:val="00A33477"/>
    <w:rsid w:val="00A334E2"/>
    <w:rsid w:val="00A334EC"/>
    <w:rsid w:val="00A33667"/>
    <w:rsid w:val="00A336B2"/>
    <w:rsid w:val="00A336C8"/>
    <w:rsid w:val="00A33745"/>
    <w:rsid w:val="00A337A8"/>
    <w:rsid w:val="00A337C4"/>
    <w:rsid w:val="00A3380D"/>
    <w:rsid w:val="00A3385A"/>
    <w:rsid w:val="00A33893"/>
    <w:rsid w:val="00A338AE"/>
    <w:rsid w:val="00A33955"/>
    <w:rsid w:val="00A33978"/>
    <w:rsid w:val="00A3397C"/>
    <w:rsid w:val="00A339BA"/>
    <w:rsid w:val="00A339C1"/>
    <w:rsid w:val="00A339D2"/>
    <w:rsid w:val="00A339FA"/>
    <w:rsid w:val="00A339FC"/>
    <w:rsid w:val="00A33A24"/>
    <w:rsid w:val="00A33AA7"/>
    <w:rsid w:val="00A33B32"/>
    <w:rsid w:val="00A33B4A"/>
    <w:rsid w:val="00A33BA6"/>
    <w:rsid w:val="00A33BF1"/>
    <w:rsid w:val="00A33CDE"/>
    <w:rsid w:val="00A33D57"/>
    <w:rsid w:val="00A33D68"/>
    <w:rsid w:val="00A33D9C"/>
    <w:rsid w:val="00A33D9E"/>
    <w:rsid w:val="00A33ED1"/>
    <w:rsid w:val="00A33EE8"/>
    <w:rsid w:val="00A33F36"/>
    <w:rsid w:val="00A33F77"/>
    <w:rsid w:val="00A33FA4"/>
    <w:rsid w:val="00A33FDB"/>
    <w:rsid w:val="00A33FE0"/>
    <w:rsid w:val="00A34028"/>
    <w:rsid w:val="00A34043"/>
    <w:rsid w:val="00A34050"/>
    <w:rsid w:val="00A34055"/>
    <w:rsid w:val="00A34058"/>
    <w:rsid w:val="00A340BE"/>
    <w:rsid w:val="00A34101"/>
    <w:rsid w:val="00A34114"/>
    <w:rsid w:val="00A34115"/>
    <w:rsid w:val="00A341F2"/>
    <w:rsid w:val="00A3428E"/>
    <w:rsid w:val="00A342FF"/>
    <w:rsid w:val="00A343F6"/>
    <w:rsid w:val="00A34561"/>
    <w:rsid w:val="00A34566"/>
    <w:rsid w:val="00A345B0"/>
    <w:rsid w:val="00A345FD"/>
    <w:rsid w:val="00A3464A"/>
    <w:rsid w:val="00A3468A"/>
    <w:rsid w:val="00A346AF"/>
    <w:rsid w:val="00A346D3"/>
    <w:rsid w:val="00A347BE"/>
    <w:rsid w:val="00A347CC"/>
    <w:rsid w:val="00A347E2"/>
    <w:rsid w:val="00A348AB"/>
    <w:rsid w:val="00A348BD"/>
    <w:rsid w:val="00A348BF"/>
    <w:rsid w:val="00A3491A"/>
    <w:rsid w:val="00A34924"/>
    <w:rsid w:val="00A3494B"/>
    <w:rsid w:val="00A349A2"/>
    <w:rsid w:val="00A349E8"/>
    <w:rsid w:val="00A34A27"/>
    <w:rsid w:val="00A34AAA"/>
    <w:rsid w:val="00A34AD6"/>
    <w:rsid w:val="00A34AEB"/>
    <w:rsid w:val="00A34B0A"/>
    <w:rsid w:val="00A34B0E"/>
    <w:rsid w:val="00A34B1A"/>
    <w:rsid w:val="00A34B42"/>
    <w:rsid w:val="00A34CA0"/>
    <w:rsid w:val="00A34CE8"/>
    <w:rsid w:val="00A34D38"/>
    <w:rsid w:val="00A34DBE"/>
    <w:rsid w:val="00A34E96"/>
    <w:rsid w:val="00A34EFE"/>
    <w:rsid w:val="00A34F3C"/>
    <w:rsid w:val="00A34F8A"/>
    <w:rsid w:val="00A3505D"/>
    <w:rsid w:val="00A35103"/>
    <w:rsid w:val="00A35163"/>
    <w:rsid w:val="00A35191"/>
    <w:rsid w:val="00A351DE"/>
    <w:rsid w:val="00A351FE"/>
    <w:rsid w:val="00A3522D"/>
    <w:rsid w:val="00A35254"/>
    <w:rsid w:val="00A352C3"/>
    <w:rsid w:val="00A352C4"/>
    <w:rsid w:val="00A352F8"/>
    <w:rsid w:val="00A35358"/>
    <w:rsid w:val="00A35378"/>
    <w:rsid w:val="00A35382"/>
    <w:rsid w:val="00A354CB"/>
    <w:rsid w:val="00A3558A"/>
    <w:rsid w:val="00A355AB"/>
    <w:rsid w:val="00A355BF"/>
    <w:rsid w:val="00A35628"/>
    <w:rsid w:val="00A3566F"/>
    <w:rsid w:val="00A35690"/>
    <w:rsid w:val="00A35700"/>
    <w:rsid w:val="00A35786"/>
    <w:rsid w:val="00A35795"/>
    <w:rsid w:val="00A3580C"/>
    <w:rsid w:val="00A3585B"/>
    <w:rsid w:val="00A35892"/>
    <w:rsid w:val="00A3598B"/>
    <w:rsid w:val="00A359C0"/>
    <w:rsid w:val="00A35A09"/>
    <w:rsid w:val="00A35A67"/>
    <w:rsid w:val="00A35A77"/>
    <w:rsid w:val="00A35B6B"/>
    <w:rsid w:val="00A35B76"/>
    <w:rsid w:val="00A35BFE"/>
    <w:rsid w:val="00A35CFF"/>
    <w:rsid w:val="00A35E15"/>
    <w:rsid w:val="00A35E52"/>
    <w:rsid w:val="00A35F58"/>
    <w:rsid w:val="00A35F94"/>
    <w:rsid w:val="00A35FB1"/>
    <w:rsid w:val="00A35FB2"/>
    <w:rsid w:val="00A35FBF"/>
    <w:rsid w:val="00A36117"/>
    <w:rsid w:val="00A3614E"/>
    <w:rsid w:val="00A36225"/>
    <w:rsid w:val="00A36295"/>
    <w:rsid w:val="00A3633F"/>
    <w:rsid w:val="00A363A2"/>
    <w:rsid w:val="00A363C1"/>
    <w:rsid w:val="00A3645A"/>
    <w:rsid w:val="00A364A6"/>
    <w:rsid w:val="00A36546"/>
    <w:rsid w:val="00A365DF"/>
    <w:rsid w:val="00A365E2"/>
    <w:rsid w:val="00A3661E"/>
    <w:rsid w:val="00A36631"/>
    <w:rsid w:val="00A366A6"/>
    <w:rsid w:val="00A366EB"/>
    <w:rsid w:val="00A3677A"/>
    <w:rsid w:val="00A3681D"/>
    <w:rsid w:val="00A36911"/>
    <w:rsid w:val="00A36933"/>
    <w:rsid w:val="00A36974"/>
    <w:rsid w:val="00A369D8"/>
    <w:rsid w:val="00A369FE"/>
    <w:rsid w:val="00A36A2D"/>
    <w:rsid w:val="00A36A8C"/>
    <w:rsid w:val="00A36AAD"/>
    <w:rsid w:val="00A36B55"/>
    <w:rsid w:val="00A36B8D"/>
    <w:rsid w:val="00A36BB9"/>
    <w:rsid w:val="00A36C06"/>
    <w:rsid w:val="00A36C2F"/>
    <w:rsid w:val="00A36CD2"/>
    <w:rsid w:val="00A36CD3"/>
    <w:rsid w:val="00A36CD4"/>
    <w:rsid w:val="00A36D40"/>
    <w:rsid w:val="00A36DBA"/>
    <w:rsid w:val="00A36E13"/>
    <w:rsid w:val="00A36E99"/>
    <w:rsid w:val="00A36FD0"/>
    <w:rsid w:val="00A37012"/>
    <w:rsid w:val="00A37022"/>
    <w:rsid w:val="00A370F6"/>
    <w:rsid w:val="00A3717B"/>
    <w:rsid w:val="00A371FB"/>
    <w:rsid w:val="00A37282"/>
    <w:rsid w:val="00A372BD"/>
    <w:rsid w:val="00A37318"/>
    <w:rsid w:val="00A3732B"/>
    <w:rsid w:val="00A373D9"/>
    <w:rsid w:val="00A37411"/>
    <w:rsid w:val="00A3741C"/>
    <w:rsid w:val="00A37423"/>
    <w:rsid w:val="00A3742B"/>
    <w:rsid w:val="00A374F9"/>
    <w:rsid w:val="00A376AE"/>
    <w:rsid w:val="00A376ED"/>
    <w:rsid w:val="00A37704"/>
    <w:rsid w:val="00A377C2"/>
    <w:rsid w:val="00A37810"/>
    <w:rsid w:val="00A37822"/>
    <w:rsid w:val="00A378C8"/>
    <w:rsid w:val="00A378F6"/>
    <w:rsid w:val="00A37909"/>
    <w:rsid w:val="00A379C6"/>
    <w:rsid w:val="00A37A8B"/>
    <w:rsid w:val="00A37B5F"/>
    <w:rsid w:val="00A37BEA"/>
    <w:rsid w:val="00A37C2C"/>
    <w:rsid w:val="00A37D98"/>
    <w:rsid w:val="00A37DCD"/>
    <w:rsid w:val="00A37E62"/>
    <w:rsid w:val="00A37F33"/>
    <w:rsid w:val="00A37FAF"/>
    <w:rsid w:val="00A400E3"/>
    <w:rsid w:val="00A401E1"/>
    <w:rsid w:val="00A401FD"/>
    <w:rsid w:val="00A40221"/>
    <w:rsid w:val="00A4025D"/>
    <w:rsid w:val="00A40266"/>
    <w:rsid w:val="00A40296"/>
    <w:rsid w:val="00A4031C"/>
    <w:rsid w:val="00A40322"/>
    <w:rsid w:val="00A40334"/>
    <w:rsid w:val="00A4037F"/>
    <w:rsid w:val="00A403E8"/>
    <w:rsid w:val="00A403E9"/>
    <w:rsid w:val="00A40402"/>
    <w:rsid w:val="00A40423"/>
    <w:rsid w:val="00A40474"/>
    <w:rsid w:val="00A40487"/>
    <w:rsid w:val="00A4051C"/>
    <w:rsid w:val="00A40534"/>
    <w:rsid w:val="00A4056F"/>
    <w:rsid w:val="00A40574"/>
    <w:rsid w:val="00A40610"/>
    <w:rsid w:val="00A406D1"/>
    <w:rsid w:val="00A40771"/>
    <w:rsid w:val="00A407DE"/>
    <w:rsid w:val="00A40827"/>
    <w:rsid w:val="00A408AD"/>
    <w:rsid w:val="00A40930"/>
    <w:rsid w:val="00A40960"/>
    <w:rsid w:val="00A409B2"/>
    <w:rsid w:val="00A409FE"/>
    <w:rsid w:val="00A40A6A"/>
    <w:rsid w:val="00A40ABD"/>
    <w:rsid w:val="00A40B4D"/>
    <w:rsid w:val="00A40B52"/>
    <w:rsid w:val="00A40B62"/>
    <w:rsid w:val="00A40BAC"/>
    <w:rsid w:val="00A40C10"/>
    <w:rsid w:val="00A40C1F"/>
    <w:rsid w:val="00A40C34"/>
    <w:rsid w:val="00A40C48"/>
    <w:rsid w:val="00A40C78"/>
    <w:rsid w:val="00A40C7E"/>
    <w:rsid w:val="00A40CDA"/>
    <w:rsid w:val="00A40D00"/>
    <w:rsid w:val="00A40D44"/>
    <w:rsid w:val="00A40D76"/>
    <w:rsid w:val="00A40DAA"/>
    <w:rsid w:val="00A40DE1"/>
    <w:rsid w:val="00A40DE6"/>
    <w:rsid w:val="00A40E79"/>
    <w:rsid w:val="00A40EA3"/>
    <w:rsid w:val="00A40EC9"/>
    <w:rsid w:val="00A40EDA"/>
    <w:rsid w:val="00A40F6D"/>
    <w:rsid w:val="00A40F7C"/>
    <w:rsid w:val="00A40F8F"/>
    <w:rsid w:val="00A41038"/>
    <w:rsid w:val="00A41056"/>
    <w:rsid w:val="00A4109C"/>
    <w:rsid w:val="00A4109F"/>
    <w:rsid w:val="00A4112E"/>
    <w:rsid w:val="00A4118D"/>
    <w:rsid w:val="00A41256"/>
    <w:rsid w:val="00A4138D"/>
    <w:rsid w:val="00A41392"/>
    <w:rsid w:val="00A413D6"/>
    <w:rsid w:val="00A413DF"/>
    <w:rsid w:val="00A41458"/>
    <w:rsid w:val="00A414BC"/>
    <w:rsid w:val="00A414FD"/>
    <w:rsid w:val="00A415A5"/>
    <w:rsid w:val="00A415BC"/>
    <w:rsid w:val="00A4165E"/>
    <w:rsid w:val="00A41694"/>
    <w:rsid w:val="00A417B6"/>
    <w:rsid w:val="00A419CE"/>
    <w:rsid w:val="00A419D9"/>
    <w:rsid w:val="00A419E5"/>
    <w:rsid w:val="00A41AEC"/>
    <w:rsid w:val="00A41BDE"/>
    <w:rsid w:val="00A41BEF"/>
    <w:rsid w:val="00A41C40"/>
    <w:rsid w:val="00A41D19"/>
    <w:rsid w:val="00A41D76"/>
    <w:rsid w:val="00A41E37"/>
    <w:rsid w:val="00A41E69"/>
    <w:rsid w:val="00A41E91"/>
    <w:rsid w:val="00A41FD8"/>
    <w:rsid w:val="00A42063"/>
    <w:rsid w:val="00A420B8"/>
    <w:rsid w:val="00A42113"/>
    <w:rsid w:val="00A4212E"/>
    <w:rsid w:val="00A42135"/>
    <w:rsid w:val="00A42137"/>
    <w:rsid w:val="00A4213F"/>
    <w:rsid w:val="00A42259"/>
    <w:rsid w:val="00A4225C"/>
    <w:rsid w:val="00A4228A"/>
    <w:rsid w:val="00A42334"/>
    <w:rsid w:val="00A42341"/>
    <w:rsid w:val="00A42401"/>
    <w:rsid w:val="00A4244F"/>
    <w:rsid w:val="00A42505"/>
    <w:rsid w:val="00A42522"/>
    <w:rsid w:val="00A42526"/>
    <w:rsid w:val="00A42570"/>
    <w:rsid w:val="00A425C7"/>
    <w:rsid w:val="00A4264E"/>
    <w:rsid w:val="00A427A0"/>
    <w:rsid w:val="00A427C7"/>
    <w:rsid w:val="00A427DE"/>
    <w:rsid w:val="00A42812"/>
    <w:rsid w:val="00A42822"/>
    <w:rsid w:val="00A428A4"/>
    <w:rsid w:val="00A428BA"/>
    <w:rsid w:val="00A428C3"/>
    <w:rsid w:val="00A42901"/>
    <w:rsid w:val="00A4292B"/>
    <w:rsid w:val="00A42999"/>
    <w:rsid w:val="00A429DB"/>
    <w:rsid w:val="00A429E6"/>
    <w:rsid w:val="00A42ACC"/>
    <w:rsid w:val="00A42B16"/>
    <w:rsid w:val="00A42B7C"/>
    <w:rsid w:val="00A42B9D"/>
    <w:rsid w:val="00A42C84"/>
    <w:rsid w:val="00A42CA3"/>
    <w:rsid w:val="00A42D9D"/>
    <w:rsid w:val="00A42E2B"/>
    <w:rsid w:val="00A42F69"/>
    <w:rsid w:val="00A42FB5"/>
    <w:rsid w:val="00A4301E"/>
    <w:rsid w:val="00A43037"/>
    <w:rsid w:val="00A43147"/>
    <w:rsid w:val="00A43193"/>
    <w:rsid w:val="00A431A9"/>
    <w:rsid w:val="00A4320C"/>
    <w:rsid w:val="00A43298"/>
    <w:rsid w:val="00A432BE"/>
    <w:rsid w:val="00A4333D"/>
    <w:rsid w:val="00A43376"/>
    <w:rsid w:val="00A4348B"/>
    <w:rsid w:val="00A434D5"/>
    <w:rsid w:val="00A434DE"/>
    <w:rsid w:val="00A43507"/>
    <w:rsid w:val="00A4355D"/>
    <w:rsid w:val="00A435C5"/>
    <w:rsid w:val="00A43658"/>
    <w:rsid w:val="00A43677"/>
    <w:rsid w:val="00A4370E"/>
    <w:rsid w:val="00A4371D"/>
    <w:rsid w:val="00A437F9"/>
    <w:rsid w:val="00A438BA"/>
    <w:rsid w:val="00A439CB"/>
    <w:rsid w:val="00A43A8A"/>
    <w:rsid w:val="00A43AFD"/>
    <w:rsid w:val="00A43B66"/>
    <w:rsid w:val="00A43BF4"/>
    <w:rsid w:val="00A43CC5"/>
    <w:rsid w:val="00A43D3F"/>
    <w:rsid w:val="00A43D43"/>
    <w:rsid w:val="00A43D4E"/>
    <w:rsid w:val="00A43E33"/>
    <w:rsid w:val="00A43E8F"/>
    <w:rsid w:val="00A43EC0"/>
    <w:rsid w:val="00A43EF4"/>
    <w:rsid w:val="00A43F2D"/>
    <w:rsid w:val="00A44083"/>
    <w:rsid w:val="00A440EF"/>
    <w:rsid w:val="00A44152"/>
    <w:rsid w:val="00A4417C"/>
    <w:rsid w:val="00A44191"/>
    <w:rsid w:val="00A44199"/>
    <w:rsid w:val="00A44232"/>
    <w:rsid w:val="00A442A7"/>
    <w:rsid w:val="00A44318"/>
    <w:rsid w:val="00A44328"/>
    <w:rsid w:val="00A443A6"/>
    <w:rsid w:val="00A4442D"/>
    <w:rsid w:val="00A44452"/>
    <w:rsid w:val="00A4446C"/>
    <w:rsid w:val="00A444A7"/>
    <w:rsid w:val="00A444A9"/>
    <w:rsid w:val="00A44598"/>
    <w:rsid w:val="00A445B2"/>
    <w:rsid w:val="00A445F5"/>
    <w:rsid w:val="00A4461F"/>
    <w:rsid w:val="00A4464E"/>
    <w:rsid w:val="00A4466E"/>
    <w:rsid w:val="00A446DD"/>
    <w:rsid w:val="00A4479A"/>
    <w:rsid w:val="00A447D6"/>
    <w:rsid w:val="00A4482E"/>
    <w:rsid w:val="00A44882"/>
    <w:rsid w:val="00A4491F"/>
    <w:rsid w:val="00A44946"/>
    <w:rsid w:val="00A44A6D"/>
    <w:rsid w:val="00A44A7D"/>
    <w:rsid w:val="00A44AA6"/>
    <w:rsid w:val="00A44BE4"/>
    <w:rsid w:val="00A44C51"/>
    <w:rsid w:val="00A44C5F"/>
    <w:rsid w:val="00A44CDC"/>
    <w:rsid w:val="00A44CEE"/>
    <w:rsid w:val="00A44D81"/>
    <w:rsid w:val="00A44DAE"/>
    <w:rsid w:val="00A44DFC"/>
    <w:rsid w:val="00A44E51"/>
    <w:rsid w:val="00A44EC7"/>
    <w:rsid w:val="00A44F50"/>
    <w:rsid w:val="00A44FC5"/>
    <w:rsid w:val="00A44FF0"/>
    <w:rsid w:val="00A4504B"/>
    <w:rsid w:val="00A4512D"/>
    <w:rsid w:val="00A4543E"/>
    <w:rsid w:val="00A45467"/>
    <w:rsid w:val="00A454C0"/>
    <w:rsid w:val="00A45577"/>
    <w:rsid w:val="00A455BE"/>
    <w:rsid w:val="00A455C3"/>
    <w:rsid w:val="00A4562D"/>
    <w:rsid w:val="00A45669"/>
    <w:rsid w:val="00A456DC"/>
    <w:rsid w:val="00A4578E"/>
    <w:rsid w:val="00A4584A"/>
    <w:rsid w:val="00A45966"/>
    <w:rsid w:val="00A459CD"/>
    <w:rsid w:val="00A45A03"/>
    <w:rsid w:val="00A45A0D"/>
    <w:rsid w:val="00A45A3B"/>
    <w:rsid w:val="00A45B4F"/>
    <w:rsid w:val="00A45BC6"/>
    <w:rsid w:val="00A45C11"/>
    <w:rsid w:val="00A45C4F"/>
    <w:rsid w:val="00A45C66"/>
    <w:rsid w:val="00A45CB7"/>
    <w:rsid w:val="00A45CCB"/>
    <w:rsid w:val="00A45CE6"/>
    <w:rsid w:val="00A45CFB"/>
    <w:rsid w:val="00A45D49"/>
    <w:rsid w:val="00A45E2F"/>
    <w:rsid w:val="00A45E61"/>
    <w:rsid w:val="00A45F3F"/>
    <w:rsid w:val="00A45F7A"/>
    <w:rsid w:val="00A45F9C"/>
    <w:rsid w:val="00A46188"/>
    <w:rsid w:val="00A46219"/>
    <w:rsid w:val="00A4622C"/>
    <w:rsid w:val="00A462E0"/>
    <w:rsid w:val="00A46344"/>
    <w:rsid w:val="00A463BC"/>
    <w:rsid w:val="00A46402"/>
    <w:rsid w:val="00A464BB"/>
    <w:rsid w:val="00A465DC"/>
    <w:rsid w:val="00A4673C"/>
    <w:rsid w:val="00A46793"/>
    <w:rsid w:val="00A4680F"/>
    <w:rsid w:val="00A4682C"/>
    <w:rsid w:val="00A468E1"/>
    <w:rsid w:val="00A4693D"/>
    <w:rsid w:val="00A46964"/>
    <w:rsid w:val="00A4697A"/>
    <w:rsid w:val="00A4698A"/>
    <w:rsid w:val="00A46A34"/>
    <w:rsid w:val="00A46A53"/>
    <w:rsid w:val="00A46A60"/>
    <w:rsid w:val="00A46B4D"/>
    <w:rsid w:val="00A46B5B"/>
    <w:rsid w:val="00A46B5C"/>
    <w:rsid w:val="00A46BC9"/>
    <w:rsid w:val="00A46C1B"/>
    <w:rsid w:val="00A46D1B"/>
    <w:rsid w:val="00A46D84"/>
    <w:rsid w:val="00A46E16"/>
    <w:rsid w:val="00A46E59"/>
    <w:rsid w:val="00A46E82"/>
    <w:rsid w:val="00A46EB1"/>
    <w:rsid w:val="00A46EBF"/>
    <w:rsid w:val="00A46F1A"/>
    <w:rsid w:val="00A46FB6"/>
    <w:rsid w:val="00A46FB7"/>
    <w:rsid w:val="00A4704C"/>
    <w:rsid w:val="00A47070"/>
    <w:rsid w:val="00A47072"/>
    <w:rsid w:val="00A47105"/>
    <w:rsid w:val="00A4713C"/>
    <w:rsid w:val="00A471EB"/>
    <w:rsid w:val="00A47233"/>
    <w:rsid w:val="00A47266"/>
    <w:rsid w:val="00A47268"/>
    <w:rsid w:val="00A472D9"/>
    <w:rsid w:val="00A47330"/>
    <w:rsid w:val="00A47343"/>
    <w:rsid w:val="00A47378"/>
    <w:rsid w:val="00A4738E"/>
    <w:rsid w:val="00A4746A"/>
    <w:rsid w:val="00A474D0"/>
    <w:rsid w:val="00A474F4"/>
    <w:rsid w:val="00A47503"/>
    <w:rsid w:val="00A4755D"/>
    <w:rsid w:val="00A475D1"/>
    <w:rsid w:val="00A4764F"/>
    <w:rsid w:val="00A47669"/>
    <w:rsid w:val="00A47696"/>
    <w:rsid w:val="00A476C5"/>
    <w:rsid w:val="00A476C6"/>
    <w:rsid w:val="00A47741"/>
    <w:rsid w:val="00A477EC"/>
    <w:rsid w:val="00A47861"/>
    <w:rsid w:val="00A47876"/>
    <w:rsid w:val="00A47948"/>
    <w:rsid w:val="00A4796B"/>
    <w:rsid w:val="00A47A0C"/>
    <w:rsid w:val="00A47B60"/>
    <w:rsid w:val="00A47BE1"/>
    <w:rsid w:val="00A47C16"/>
    <w:rsid w:val="00A47D62"/>
    <w:rsid w:val="00A47DD2"/>
    <w:rsid w:val="00A47DE5"/>
    <w:rsid w:val="00A47EDF"/>
    <w:rsid w:val="00A47FA5"/>
    <w:rsid w:val="00A47FD0"/>
    <w:rsid w:val="00A50163"/>
    <w:rsid w:val="00A50295"/>
    <w:rsid w:val="00A502DF"/>
    <w:rsid w:val="00A50395"/>
    <w:rsid w:val="00A5048E"/>
    <w:rsid w:val="00A504AA"/>
    <w:rsid w:val="00A50536"/>
    <w:rsid w:val="00A50540"/>
    <w:rsid w:val="00A505BD"/>
    <w:rsid w:val="00A505F5"/>
    <w:rsid w:val="00A5061B"/>
    <w:rsid w:val="00A50656"/>
    <w:rsid w:val="00A506BF"/>
    <w:rsid w:val="00A506E2"/>
    <w:rsid w:val="00A5070F"/>
    <w:rsid w:val="00A50716"/>
    <w:rsid w:val="00A50758"/>
    <w:rsid w:val="00A50783"/>
    <w:rsid w:val="00A50788"/>
    <w:rsid w:val="00A507AD"/>
    <w:rsid w:val="00A5085F"/>
    <w:rsid w:val="00A508C6"/>
    <w:rsid w:val="00A508D9"/>
    <w:rsid w:val="00A50924"/>
    <w:rsid w:val="00A50960"/>
    <w:rsid w:val="00A50976"/>
    <w:rsid w:val="00A50A79"/>
    <w:rsid w:val="00A50AA2"/>
    <w:rsid w:val="00A50AD8"/>
    <w:rsid w:val="00A50B01"/>
    <w:rsid w:val="00A50BF0"/>
    <w:rsid w:val="00A50C01"/>
    <w:rsid w:val="00A50C61"/>
    <w:rsid w:val="00A50CF8"/>
    <w:rsid w:val="00A50D08"/>
    <w:rsid w:val="00A50DB8"/>
    <w:rsid w:val="00A50DE5"/>
    <w:rsid w:val="00A50E20"/>
    <w:rsid w:val="00A50E45"/>
    <w:rsid w:val="00A50E53"/>
    <w:rsid w:val="00A50EAD"/>
    <w:rsid w:val="00A50EB1"/>
    <w:rsid w:val="00A50ED9"/>
    <w:rsid w:val="00A50EFA"/>
    <w:rsid w:val="00A50F16"/>
    <w:rsid w:val="00A50F62"/>
    <w:rsid w:val="00A51019"/>
    <w:rsid w:val="00A51056"/>
    <w:rsid w:val="00A5113A"/>
    <w:rsid w:val="00A51159"/>
    <w:rsid w:val="00A51560"/>
    <w:rsid w:val="00A51662"/>
    <w:rsid w:val="00A516A7"/>
    <w:rsid w:val="00A516B4"/>
    <w:rsid w:val="00A516C5"/>
    <w:rsid w:val="00A516C8"/>
    <w:rsid w:val="00A5170C"/>
    <w:rsid w:val="00A5179F"/>
    <w:rsid w:val="00A517B0"/>
    <w:rsid w:val="00A51805"/>
    <w:rsid w:val="00A5182F"/>
    <w:rsid w:val="00A51834"/>
    <w:rsid w:val="00A518F1"/>
    <w:rsid w:val="00A51A19"/>
    <w:rsid w:val="00A51A89"/>
    <w:rsid w:val="00A51B4C"/>
    <w:rsid w:val="00A51B55"/>
    <w:rsid w:val="00A51B73"/>
    <w:rsid w:val="00A51BF2"/>
    <w:rsid w:val="00A51C9D"/>
    <w:rsid w:val="00A51CF0"/>
    <w:rsid w:val="00A51CF9"/>
    <w:rsid w:val="00A51D0D"/>
    <w:rsid w:val="00A51DCF"/>
    <w:rsid w:val="00A51E7D"/>
    <w:rsid w:val="00A51EF3"/>
    <w:rsid w:val="00A51EFA"/>
    <w:rsid w:val="00A51F85"/>
    <w:rsid w:val="00A51FAE"/>
    <w:rsid w:val="00A51FBA"/>
    <w:rsid w:val="00A5200B"/>
    <w:rsid w:val="00A5201A"/>
    <w:rsid w:val="00A5204B"/>
    <w:rsid w:val="00A5207A"/>
    <w:rsid w:val="00A52099"/>
    <w:rsid w:val="00A5209F"/>
    <w:rsid w:val="00A520B4"/>
    <w:rsid w:val="00A520F5"/>
    <w:rsid w:val="00A52143"/>
    <w:rsid w:val="00A52163"/>
    <w:rsid w:val="00A5226F"/>
    <w:rsid w:val="00A522AD"/>
    <w:rsid w:val="00A522F8"/>
    <w:rsid w:val="00A52303"/>
    <w:rsid w:val="00A52387"/>
    <w:rsid w:val="00A523DF"/>
    <w:rsid w:val="00A52420"/>
    <w:rsid w:val="00A524A4"/>
    <w:rsid w:val="00A524D9"/>
    <w:rsid w:val="00A5252D"/>
    <w:rsid w:val="00A525B4"/>
    <w:rsid w:val="00A52686"/>
    <w:rsid w:val="00A52696"/>
    <w:rsid w:val="00A5280D"/>
    <w:rsid w:val="00A52818"/>
    <w:rsid w:val="00A52837"/>
    <w:rsid w:val="00A52850"/>
    <w:rsid w:val="00A52893"/>
    <w:rsid w:val="00A528A6"/>
    <w:rsid w:val="00A528E7"/>
    <w:rsid w:val="00A52910"/>
    <w:rsid w:val="00A52981"/>
    <w:rsid w:val="00A52A26"/>
    <w:rsid w:val="00A52A47"/>
    <w:rsid w:val="00A52A75"/>
    <w:rsid w:val="00A52AD8"/>
    <w:rsid w:val="00A52AFF"/>
    <w:rsid w:val="00A52B04"/>
    <w:rsid w:val="00A52B42"/>
    <w:rsid w:val="00A52B8D"/>
    <w:rsid w:val="00A52BE4"/>
    <w:rsid w:val="00A52C69"/>
    <w:rsid w:val="00A52C7F"/>
    <w:rsid w:val="00A52D34"/>
    <w:rsid w:val="00A52D4B"/>
    <w:rsid w:val="00A52DB9"/>
    <w:rsid w:val="00A52F62"/>
    <w:rsid w:val="00A52FCB"/>
    <w:rsid w:val="00A52FD6"/>
    <w:rsid w:val="00A53042"/>
    <w:rsid w:val="00A53146"/>
    <w:rsid w:val="00A53230"/>
    <w:rsid w:val="00A5339F"/>
    <w:rsid w:val="00A533BE"/>
    <w:rsid w:val="00A53407"/>
    <w:rsid w:val="00A53485"/>
    <w:rsid w:val="00A534DF"/>
    <w:rsid w:val="00A53525"/>
    <w:rsid w:val="00A5360B"/>
    <w:rsid w:val="00A5363C"/>
    <w:rsid w:val="00A53798"/>
    <w:rsid w:val="00A537D5"/>
    <w:rsid w:val="00A537F8"/>
    <w:rsid w:val="00A53841"/>
    <w:rsid w:val="00A5389D"/>
    <w:rsid w:val="00A538E2"/>
    <w:rsid w:val="00A5395A"/>
    <w:rsid w:val="00A5395E"/>
    <w:rsid w:val="00A5397C"/>
    <w:rsid w:val="00A539B8"/>
    <w:rsid w:val="00A53A01"/>
    <w:rsid w:val="00A53A54"/>
    <w:rsid w:val="00A53AFB"/>
    <w:rsid w:val="00A53B0C"/>
    <w:rsid w:val="00A53B43"/>
    <w:rsid w:val="00A53B53"/>
    <w:rsid w:val="00A53B66"/>
    <w:rsid w:val="00A53B77"/>
    <w:rsid w:val="00A53B98"/>
    <w:rsid w:val="00A53C29"/>
    <w:rsid w:val="00A53C31"/>
    <w:rsid w:val="00A53C66"/>
    <w:rsid w:val="00A53C6B"/>
    <w:rsid w:val="00A53CB5"/>
    <w:rsid w:val="00A53CD9"/>
    <w:rsid w:val="00A53D38"/>
    <w:rsid w:val="00A53D5E"/>
    <w:rsid w:val="00A53E22"/>
    <w:rsid w:val="00A53E93"/>
    <w:rsid w:val="00A53EC1"/>
    <w:rsid w:val="00A53F41"/>
    <w:rsid w:val="00A53F84"/>
    <w:rsid w:val="00A53FC6"/>
    <w:rsid w:val="00A53FD9"/>
    <w:rsid w:val="00A53FE3"/>
    <w:rsid w:val="00A54125"/>
    <w:rsid w:val="00A5412D"/>
    <w:rsid w:val="00A54134"/>
    <w:rsid w:val="00A54185"/>
    <w:rsid w:val="00A54207"/>
    <w:rsid w:val="00A54281"/>
    <w:rsid w:val="00A54342"/>
    <w:rsid w:val="00A54356"/>
    <w:rsid w:val="00A543FA"/>
    <w:rsid w:val="00A543FD"/>
    <w:rsid w:val="00A5440A"/>
    <w:rsid w:val="00A54467"/>
    <w:rsid w:val="00A544BE"/>
    <w:rsid w:val="00A544DE"/>
    <w:rsid w:val="00A5454A"/>
    <w:rsid w:val="00A545A2"/>
    <w:rsid w:val="00A545AF"/>
    <w:rsid w:val="00A545B3"/>
    <w:rsid w:val="00A546D0"/>
    <w:rsid w:val="00A54702"/>
    <w:rsid w:val="00A54719"/>
    <w:rsid w:val="00A547B8"/>
    <w:rsid w:val="00A548A4"/>
    <w:rsid w:val="00A548E3"/>
    <w:rsid w:val="00A54916"/>
    <w:rsid w:val="00A549A7"/>
    <w:rsid w:val="00A54A05"/>
    <w:rsid w:val="00A54A26"/>
    <w:rsid w:val="00A54A6F"/>
    <w:rsid w:val="00A54AA7"/>
    <w:rsid w:val="00A54B8A"/>
    <w:rsid w:val="00A54BB6"/>
    <w:rsid w:val="00A54BCF"/>
    <w:rsid w:val="00A54C85"/>
    <w:rsid w:val="00A54CCC"/>
    <w:rsid w:val="00A54D36"/>
    <w:rsid w:val="00A54D3C"/>
    <w:rsid w:val="00A54D70"/>
    <w:rsid w:val="00A54DF7"/>
    <w:rsid w:val="00A54DFF"/>
    <w:rsid w:val="00A54E08"/>
    <w:rsid w:val="00A54E12"/>
    <w:rsid w:val="00A54ED7"/>
    <w:rsid w:val="00A54F2D"/>
    <w:rsid w:val="00A54F40"/>
    <w:rsid w:val="00A54F7A"/>
    <w:rsid w:val="00A54FCC"/>
    <w:rsid w:val="00A5503D"/>
    <w:rsid w:val="00A55078"/>
    <w:rsid w:val="00A550A1"/>
    <w:rsid w:val="00A55103"/>
    <w:rsid w:val="00A55124"/>
    <w:rsid w:val="00A5515B"/>
    <w:rsid w:val="00A551F6"/>
    <w:rsid w:val="00A5522C"/>
    <w:rsid w:val="00A5527D"/>
    <w:rsid w:val="00A552D0"/>
    <w:rsid w:val="00A552DC"/>
    <w:rsid w:val="00A5537D"/>
    <w:rsid w:val="00A554A4"/>
    <w:rsid w:val="00A5551A"/>
    <w:rsid w:val="00A55539"/>
    <w:rsid w:val="00A5559E"/>
    <w:rsid w:val="00A555A0"/>
    <w:rsid w:val="00A555B2"/>
    <w:rsid w:val="00A555C7"/>
    <w:rsid w:val="00A555DE"/>
    <w:rsid w:val="00A55625"/>
    <w:rsid w:val="00A5565F"/>
    <w:rsid w:val="00A55795"/>
    <w:rsid w:val="00A557D9"/>
    <w:rsid w:val="00A5581D"/>
    <w:rsid w:val="00A5583A"/>
    <w:rsid w:val="00A558CD"/>
    <w:rsid w:val="00A55992"/>
    <w:rsid w:val="00A55A00"/>
    <w:rsid w:val="00A55A2C"/>
    <w:rsid w:val="00A55A3C"/>
    <w:rsid w:val="00A55A95"/>
    <w:rsid w:val="00A55B12"/>
    <w:rsid w:val="00A55B24"/>
    <w:rsid w:val="00A55B49"/>
    <w:rsid w:val="00A55BE3"/>
    <w:rsid w:val="00A55BF6"/>
    <w:rsid w:val="00A55C8C"/>
    <w:rsid w:val="00A55DCC"/>
    <w:rsid w:val="00A55E5C"/>
    <w:rsid w:val="00A55E7E"/>
    <w:rsid w:val="00A55EE5"/>
    <w:rsid w:val="00A55F08"/>
    <w:rsid w:val="00A55F96"/>
    <w:rsid w:val="00A56027"/>
    <w:rsid w:val="00A56081"/>
    <w:rsid w:val="00A5608A"/>
    <w:rsid w:val="00A56093"/>
    <w:rsid w:val="00A5612D"/>
    <w:rsid w:val="00A5619A"/>
    <w:rsid w:val="00A5619C"/>
    <w:rsid w:val="00A561A4"/>
    <w:rsid w:val="00A561A7"/>
    <w:rsid w:val="00A562A8"/>
    <w:rsid w:val="00A562F5"/>
    <w:rsid w:val="00A56380"/>
    <w:rsid w:val="00A56386"/>
    <w:rsid w:val="00A563C9"/>
    <w:rsid w:val="00A56479"/>
    <w:rsid w:val="00A564AA"/>
    <w:rsid w:val="00A564AE"/>
    <w:rsid w:val="00A564D8"/>
    <w:rsid w:val="00A5657E"/>
    <w:rsid w:val="00A565C4"/>
    <w:rsid w:val="00A565C7"/>
    <w:rsid w:val="00A565DA"/>
    <w:rsid w:val="00A56614"/>
    <w:rsid w:val="00A56642"/>
    <w:rsid w:val="00A56698"/>
    <w:rsid w:val="00A566E2"/>
    <w:rsid w:val="00A567B0"/>
    <w:rsid w:val="00A56830"/>
    <w:rsid w:val="00A56853"/>
    <w:rsid w:val="00A568A1"/>
    <w:rsid w:val="00A568BA"/>
    <w:rsid w:val="00A568D7"/>
    <w:rsid w:val="00A568F2"/>
    <w:rsid w:val="00A56956"/>
    <w:rsid w:val="00A56976"/>
    <w:rsid w:val="00A569B2"/>
    <w:rsid w:val="00A569F0"/>
    <w:rsid w:val="00A56A45"/>
    <w:rsid w:val="00A56AEB"/>
    <w:rsid w:val="00A56B93"/>
    <w:rsid w:val="00A56BAA"/>
    <w:rsid w:val="00A56C11"/>
    <w:rsid w:val="00A56C6E"/>
    <w:rsid w:val="00A56D47"/>
    <w:rsid w:val="00A56D7D"/>
    <w:rsid w:val="00A56D8F"/>
    <w:rsid w:val="00A56E32"/>
    <w:rsid w:val="00A56E47"/>
    <w:rsid w:val="00A56E61"/>
    <w:rsid w:val="00A56E8C"/>
    <w:rsid w:val="00A56EBA"/>
    <w:rsid w:val="00A56FAF"/>
    <w:rsid w:val="00A57018"/>
    <w:rsid w:val="00A5704C"/>
    <w:rsid w:val="00A57184"/>
    <w:rsid w:val="00A5719D"/>
    <w:rsid w:val="00A57208"/>
    <w:rsid w:val="00A572D6"/>
    <w:rsid w:val="00A573CC"/>
    <w:rsid w:val="00A573E8"/>
    <w:rsid w:val="00A573F5"/>
    <w:rsid w:val="00A57576"/>
    <w:rsid w:val="00A575FE"/>
    <w:rsid w:val="00A5765A"/>
    <w:rsid w:val="00A57706"/>
    <w:rsid w:val="00A5772C"/>
    <w:rsid w:val="00A577EF"/>
    <w:rsid w:val="00A57840"/>
    <w:rsid w:val="00A5788B"/>
    <w:rsid w:val="00A578B4"/>
    <w:rsid w:val="00A57923"/>
    <w:rsid w:val="00A57949"/>
    <w:rsid w:val="00A57971"/>
    <w:rsid w:val="00A57979"/>
    <w:rsid w:val="00A57AF3"/>
    <w:rsid w:val="00A57BDE"/>
    <w:rsid w:val="00A57C11"/>
    <w:rsid w:val="00A57C6F"/>
    <w:rsid w:val="00A57C7A"/>
    <w:rsid w:val="00A57C7D"/>
    <w:rsid w:val="00A57C95"/>
    <w:rsid w:val="00A57DCD"/>
    <w:rsid w:val="00A57DD6"/>
    <w:rsid w:val="00A57DE0"/>
    <w:rsid w:val="00A57DF3"/>
    <w:rsid w:val="00A57E79"/>
    <w:rsid w:val="00A57E7C"/>
    <w:rsid w:val="00A6008A"/>
    <w:rsid w:val="00A6008F"/>
    <w:rsid w:val="00A600F0"/>
    <w:rsid w:val="00A6012C"/>
    <w:rsid w:val="00A601D6"/>
    <w:rsid w:val="00A6020C"/>
    <w:rsid w:val="00A6029B"/>
    <w:rsid w:val="00A602E0"/>
    <w:rsid w:val="00A602EC"/>
    <w:rsid w:val="00A6036F"/>
    <w:rsid w:val="00A60413"/>
    <w:rsid w:val="00A60587"/>
    <w:rsid w:val="00A60598"/>
    <w:rsid w:val="00A605A0"/>
    <w:rsid w:val="00A605B0"/>
    <w:rsid w:val="00A6066C"/>
    <w:rsid w:val="00A606B1"/>
    <w:rsid w:val="00A6074A"/>
    <w:rsid w:val="00A60774"/>
    <w:rsid w:val="00A607B9"/>
    <w:rsid w:val="00A60857"/>
    <w:rsid w:val="00A6086B"/>
    <w:rsid w:val="00A60876"/>
    <w:rsid w:val="00A608B6"/>
    <w:rsid w:val="00A608D4"/>
    <w:rsid w:val="00A6090C"/>
    <w:rsid w:val="00A609F9"/>
    <w:rsid w:val="00A60A80"/>
    <w:rsid w:val="00A60A83"/>
    <w:rsid w:val="00A60AE0"/>
    <w:rsid w:val="00A60AE2"/>
    <w:rsid w:val="00A60B71"/>
    <w:rsid w:val="00A60B9C"/>
    <w:rsid w:val="00A60BCB"/>
    <w:rsid w:val="00A60C03"/>
    <w:rsid w:val="00A60C1A"/>
    <w:rsid w:val="00A60C88"/>
    <w:rsid w:val="00A60D06"/>
    <w:rsid w:val="00A60D44"/>
    <w:rsid w:val="00A60D63"/>
    <w:rsid w:val="00A60DCC"/>
    <w:rsid w:val="00A60DCD"/>
    <w:rsid w:val="00A60E42"/>
    <w:rsid w:val="00A60E4D"/>
    <w:rsid w:val="00A60EFA"/>
    <w:rsid w:val="00A60F59"/>
    <w:rsid w:val="00A60F78"/>
    <w:rsid w:val="00A611A8"/>
    <w:rsid w:val="00A61231"/>
    <w:rsid w:val="00A612A5"/>
    <w:rsid w:val="00A613BA"/>
    <w:rsid w:val="00A613C2"/>
    <w:rsid w:val="00A613D4"/>
    <w:rsid w:val="00A614A2"/>
    <w:rsid w:val="00A614DD"/>
    <w:rsid w:val="00A6156E"/>
    <w:rsid w:val="00A6163C"/>
    <w:rsid w:val="00A61699"/>
    <w:rsid w:val="00A616D3"/>
    <w:rsid w:val="00A61712"/>
    <w:rsid w:val="00A617AF"/>
    <w:rsid w:val="00A617C3"/>
    <w:rsid w:val="00A61834"/>
    <w:rsid w:val="00A618B5"/>
    <w:rsid w:val="00A618BE"/>
    <w:rsid w:val="00A61930"/>
    <w:rsid w:val="00A61A9F"/>
    <w:rsid w:val="00A61B6F"/>
    <w:rsid w:val="00A61CC8"/>
    <w:rsid w:val="00A61D34"/>
    <w:rsid w:val="00A61D92"/>
    <w:rsid w:val="00A61F23"/>
    <w:rsid w:val="00A61F47"/>
    <w:rsid w:val="00A61FD9"/>
    <w:rsid w:val="00A62001"/>
    <w:rsid w:val="00A6200F"/>
    <w:rsid w:val="00A62045"/>
    <w:rsid w:val="00A62106"/>
    <w:rsid w:val="00A62131"/>
    <w:rsid w:val="00A62148"/>
    <w:rsid w:val="00A621A6"/>
    <w:rsid w:val="00A621C3"/>
    <w:rsid w:val="00A621D9"/>
    <w:rsid w:val="00A621E1"/>
    <w:rsid w:val="00A6222A"/>
    <w:rsid w:val="00A62254"/>
    <w:rsid w:val="00A622A6"/>
    <w:rsid w:val="00A622BB"/>
    <w:rsid w:val="00A622FF"/>
    <w:rsid w:val="00A62371"/>
    <w:rsid w:val="00A6239F"/>
    <w:rsid w:val="00A623A1"/>
    <w:rsid w:val="00A623AA"/>
    <w:rsid w:val="00A623BA"/>
    <w:rsid w:val="00A62419"/>
    <w:rsid w:val="00A62465"/>
    <w:rsid w:val="00A6258B"/>
    <w:rsid w:val="00A625DF"/>
    <w:rsid w:val="00A625E4"/>
    <w:rsid w:val="00A625E6"/>
    <w:rsid w:val="00A62616"/>
    <w:rsid w:val="00A6265A"/>
    <w:rsid w:val="00A62663"/>
    <w:rsid w:val="00A62681"/>
    <w:rsid w:val="00A626FA"/>
    <w:rsid w:val="00A62732"/>
    <w:rsid w:val="00A6275F"/>
    <w:rsid w:val="00A627D0"/>
    <w:rsid w:val="00A6285F"/>
    <w:rsid w:val="00A6286E"/>
    <w:rsid w:val="00A62923"/>
    <w:rsid w:val="00A6295A"/>
    <w:rsid w:val="00A62996"/>
    <w:rsid w:val="00A629D2"/>
    <w:rsid w:val="00A62A0D"/>
    <w:rsid w:val="00A62A41"/>
    <w:rsid w:val="00A62A53"/>
    <w:rsid w:val="00A62A56"/>
    <w:rsid w:val="00A62A67"/>
    <w:rsid w:val="00A62B6F"/>
    <w:rsid w:val="00A62B91"/>
    <w:rsid w:val="00A62BBB"/>
    <w:rsid w:val="00A62BED"/>
    <w:rsid w:val="00A62C16"/>
    <w:rsid w:val="00A62C25"/>
    <w:rsid w:val="00A62C62"/>
    <w:rsid w:val="00A62CCB"/>
    <w:rsid w:val="00A62CDD"/>
    <w:rsid w:val="00A62D5A"/>
    <w:rsid w:val="00A62DAE"/>
    <w:rsid w:val="00A62F07"/>
    <w:rsid w:val="00A62F45"/>
    <w:rsid w:val="00A62F76"/>
    <w:rsid w:val="00A62F89"/>
    <w:rsid w:val="00A62F8F"/>
    <w:rsid w:val="00A63000"/>
    <w:rsid w:val="00A6312A"/>
    <w:rsid w:val="00A63197"/>
    <w:rsid w:val="00A63420"/>
    <w:rsid w:val="00A6350A"/>
    <w:rsid w:val="00A63527"/>
    <w:rsid w:val="00A6354F"/>
    <w:rsid w:val="00A63558"/>
    <w:rsid w:val="00A63592"/>
    <w:rsid w:val="00A6359C"/>
    <w:rsid w:val="00A635C1"/>
    <w:rsid w:val="00A63609"/>
    <w:rsid w:val="00A63612"/>
    <w:rsid w:val="00A63625"/>
    <w:rsid w:val="00A63649"/>
    <w:rsid w:val="00A636B3"/>
    <w:rsid w:val="00A636D7"/>
    <w:rsid w:val="00A6384D"/>
    <w:rsid w:val="00A6384E"/>
    <w:rsid w:val="00A6388F"/>
    <w:rsid w:val="00A6393B"/>
    <w:rsid w:val="00A63949"/>
    <w:rsid w:val="00A63B10"/>
    <w:rsid w:val="00A63C1D"/>
    <w:rsid w:val="00A63C30"/>
    <w:rsid w:val="00A63C66"/>
    <w:rsid w:val="00A63CBE"/>
    <w:rsid w:val="00A63CC1"/>
    <w:rsid w:val="00A63D62"/>
    <w:rsid w:val="00A63DDE"/>
    <w:rsid w:val="00A63DFD"/>
    <w:rsid w:val="00A63E0A"/>
    <w:rsid w:val="00A63E8D"/>
    <w:rsid w:val="00A63F09"/>
    <w:rsid w:val="00A63FE6"/>
    <w:rsid w:val="00A6404D"/>
    <w:rsid w:val="00A640A6"/>
    <w:rsid w:val="00A64100"/>
    <w:rsid w:val="00A6410B"/>
    <w:rsid w:val="00A64137"/>
    <w:rsid w:val="00A642A4"/>
    <w:rsid w:val="00A642A6"/>
    <w:rsid w:val="00A642BE"/>
    <w:rsid w:val="00A642D9"/>
    <w:rsid w:val="00A642EB"/>
    <w:rsid w:val="00A642F4"/>
    <w:rsid w:val="00A64356"/>
    <w:rsid w:val="00A643A7"/>
    <w:rsid w:val="00A643CA"/>
    <w:rsid w:val="00A64406"/>
    <w:rsid w:val="00A64425"/>
    <w:rsid w:val="00A6442E"/>
    <w:rsid w:val="00A64495"/>
    <w:rsid w:val="00A64599"/>
    <w:rsid w:val="00A645A1"/>
    <w:rsid w:val="00A645C8"/>
    <w:rsid w:val="00A645D0"/>
    <w:rsid w:val="00A646FF"/>
    <w:rsid w:val="00A64732"/>
    <w:rsid w:val="00A6473E"/>
    <w:rsid w:val="00A64740"/>
    <w:rsid w:val="00A648BF"/>
    <w:rsid w:val="00A648D2"/>
    <w:rsid w:val="00A64960"/>
    <w:rsid w:val="00A649C0"/>
    <w:rsid w:val="00A649D4"/>
    <w:rsid w:val="00A64A6F"/>
    <w:rsid w:val="00A64A79"/>
    <w:rsid w:val="00A64B1E"/>
    <w:rsid w:val="00A64B8D"/>
    <w:rsid w:val="00A64BAA"/>
    <w:rsid w:val="00A64BE1"/>
    <w:rsid w:val="00A64C6E"/>
    <w:rsid w:val="00A64CEE"/>
    <w:rsid w:val="00A64D55"/>
    <w:rsid w:val="00A64DA9"/>
    <w:rsid w:val="00A64E04"/>
    <w:rsid w:val="00A64E29"/>
    <w:rsid w:val="00A64E41"/>
    <w:rsid w:val="00A64E81"/>
    <w:rsid w:val="00A64ECF"/>
    <w:rsid w:val="00A64F1E"/>
    <w:rsid w:val="00A64F33"/>
    <w:rsid w:val="00A64FC7"/>
    <w:rsid w:val="00A65045"/>
    <w:rsid w:val="00A650A7"/>
    <w:rsid w:val="00A651E9"/>
    <w:rsid w:val="00A651EF"/>
    <w:rsid w:val="00A651FE"/>
    <w:rsid w:val="00A65255"/>
    <w:rsid w:val="00A652A2"/>
    <w:rsid w:val="00A652CD"/>
    <w:rsid w:val="00A65365"/>
    <w:rsid w:val="00A6539A"/>
    <w:rsid w:val="00A653A1"/>
    <w:rsid w:val="00A653BB"/>
    <w:rsid w:val="00A654A4"/>
    <w:rsid w:val="00A654DA"/>
    <w:rsid w:val="00A655DA"/>
    <w:rsid w:val="00A65635"/>
    <w:rsid w:val="00A656E4"/>
    <w:rsid w:val="00A656F5"/>
    <w:rsid w:val="00A65715"/>
    <w:rsid w:val="00A6571A"/>
    <w:rsid w:val="00A6575C"/>
    <w:rsid w:val="00A657A7"/>
    <w:rsid w:val="00A657DF"/>
    <w:rsid w:val="00A65867"/>
    <w:rsid w:val="00A658B6"/>
    <w:rsid w:val="00A65982"/>
    <w:rsid w:val="00A6598D"/>
    <w:rsid w:val="00A65A1C"/>
    <w:rsid w:val="00A65AA2"/>
    <w:rsid w:val="00A65AC6"/>
    <w:rsid w:val="00A65B95"/>
    <w:rsid w:val="00A65BA0"/>
    <w:rsid w:val="00A65BAA"/>
    <w:rsid w:val="00A65C26"/>
    <w:rsid w:val="00A65C28"/>
    <w:rsid w:val="00A65CA5"/>
    <w:rsid w:val="00A65D99"/>
    <w:rsid w:val="00A65DA0"/>
    <w:rsid w:val="00A65E52"/>
    <w:rsid w:val="00A65FAE"/>
    <w:rsid w:val="00A65FB8"/>
    <w:rsid w:val="00A65FF3"/>
    <w:rsid w:val="00A66029"/>
    <w:rsid w:val="00A6602A"/>
    <w:rsid w:val="00A66055"/>
    <w:rsid w:val="00A66114"/>
    <w:rsid w:val="00A66127"/>
    <w:rsid w:val="00A6612C"/>
    <w:rsid w:val="00A6614C"/>
    <w:rsid w:val="00A661BE"/>
    <w:rsid w:val="00A661EA"/>
    <w:rsid w:val="00A66225"/>
    <w:rsid w:val="00A66271"/>
    <w:rsid w:val="00A663F1"/>
    <w:rsid w:val="00A66451"/>
    <w:rsid w:val="00A664C3"/>
    <w:rsid w:val="00A664F0"/>
    <w:rsid w:val="00A66538"/>
    <w:rsid w:val="00A6658C"/>
    <w:rsid w:val="00A665A6"/>
    <w:rsid w:val="00A66673"/>
    <w:rsid w:val="00A66685"/>
    <w:rsid w:val="00A66705"/>
    <w:rsid w:val="00A66772"/>
    <w:rsid w:val="00A6678D"/>
    <w:rsid w:val="00A66799"/>
    <w:rsid w:val="00A667B6"/>
    <w:rsid w:val="00A667D3"/>
    <w:rsid w:val="00A66864"/>
    <w:rsid w:val="00A66875"/>
    <w:rsid w:val="00A668BC"/>
    <w:rsid w:val="00A6697E"/>
    <w:rsid w:val="00A66993"/>
    <w:rsid w:val="00A669C9"/>
    <w:rsid w:val="00A66A21"/>
    <w:rsid w:val="00A66A53"/>
    <w:rsid w:val="00A66A64"/>
    <w:rsid w:val="00A66ACF"/>
    <w:rsid w:val="00A66AE8"/>
    <w:rsid w:val="00A66AF1"/>
    <w:rsid w:val="00A66B16"/>
    <w:rsid w:val="00A66B41"/>
    <w:rsid w:val="00A66B52"/>
    <w:rsid w:val="00A66B90"/>
    <w:rsid w:val="00A66C15"/>
    <w:rsid w:val="00A66C32"/>
    <w:rsid w:val="00A66CAE"/>
    <w:rsid w:val="00A66D1E"/>
    <w:rsid w:val="00A66D31"/>
    <w:rsid w:val="00A66DA2"/>
    <w:rsid w:val="00A66DC0"/>
    <w:rsid w:val="00A66E41"/>
    <w:rsid w:val="00A66EAC"/>
    <w:rsid w:val="00A66F02"/>
    <w:rsid w:val="00A6703B"/>
    <w:rsid w:val="00A67088"/>
    <w:rsid w:val="00A67099"/>
    <w:rsid w:val="00A670A4"/>
    <w:rsid w:val="00A671C7"/>
    <w:rsid w:val="00A671D5"/>
    <w:rsid w:val="00A671F6"/>
    <w:rsid w:val="00A67259"/>
    <w:rsid w:val="00A672C8"/>
    <w:rsid w:val="00A673DD"/>
    <w:rsid w:val="00A67444"/>
    <w:rsid w:val="00A674A6"/>
    <w:rsid w:val="00A67618"/>
    <w:rsid w:val="00A6767C"/>
    <w:rsid w:val="00A676C6"/>
    <w:rsid w:val="00A67793"/>
    <w:rsid w:val="00A677CA"/>
    <w:rsid w:val="00A67820"/>
    <w:rsid w:val="00A678E8"/>
    <w:rsid w:val="00A679DB"/>
    <w:rsid w:val="00A67A69"/>
    <w:rsid w:val="00A67A95"/>
    <w:rsid w:val="00A67AB0"/>
    <w:rsid w:val="00A67B3B"/>
    <w:rsid w:val="00A67C11"/>
    <w:rsid w:val="00A67C39"/>
    <w:rsid w:val="00A67C89"/>
    <w:rsid w:val="00A67D2B"/>
    <w:rsid w:val="00A67D2C"/>
    <w:rsid w:val="00A67DAB"/>
    <w:rsid w:val="00A67E05"/>
    <w:rsid w:val="00A67E52"/>
    <w:rsid w:val="00A67EE9"/>
    <w:rsid w:val="00A67F86"/>
    <w:rsid w:val="00A67F94"/>
    <w:rsid w:val="00A70060"/>
    <w:rsid w:val="00A70066"/>
    <w:rsid w:val="00A7018F"/>
    <w:rsid w:val="00A70221"/>
    <w:rsid w:val="00A70252"/>
    <w:rsid w:val="00A7028F"/>
    <w:rsid w:val="00A70303"/>
    <w:rsid w:val="00A70321"/>
    <w:rsid w:val="00A70325"/>
    <w:rsid w:val="00A7034D"/>
    <w:rsid w:val="00A703BF"/>
    <w:rsid w:val="00A7044A"/>
    <w:rsid w:val="00A70509"/>
    <w:rsid w:val="00A70542"/>
    <w:rsid w:val="00A70595"/>
    <w:rsid w:val="00A705EC"/>
    <w:rsid w:val="00A706B3"/>
    <w:rsid w:val="00A706F7"/>
    <w:rsid w:val="00A7072C"/>
    <w:rsid w:val="00A70808"/>
    <w:rsid w:val="00A70840"/>
    <w:rsid w:val="00A7089F"/>
    <w:rsid w:val="00A70903"/>
    <w:rsid w:val="00A70943"/>
    <w:rsid w:val="00A7096D"/>
    <w:rsid w:val="00A70A77"/>
    <w:rsid w:val="00A70B38"/>
    <w:rsid w:val="00A70B7F"/>
    <w:rsid w:val="00A70C2D"/>
    <w:rsid w:val="00A70C37"/>
    <w:rsid w:val="00A70C64"/>
    <w:rsid w:val="00A70CAC"/>
    <w:rsid w:val="00A70D15"/>
    <w:rsid w:val="00A70D7D"/>
    <w:rsid w:val="00A70D82"/>
    <w:rsid w:val="00A70DD3"/>
    <w:rsid w:val="00A70DF8"/>
    <w:rsid w:val="00A70E01"/>
    <w:rsid w:val="00A70E47"/>
    <w:rsid w:val="00A70EF6"/>
    <w:rsid w:val="00A71061"/>
    <w:rsid w:val="00A710C5"/>
    <w:rsid w:val="00A71125"/>
    <w:rsid w:val="00A71141"/>
    <w:rsid w:val="00A71160"/>
    <w:rsid w:val="00A711C4"/>
    <w:rsid w:val="00A711F7"/>
    <w:rsid w:val="00A7126D"/>
    <w:rsid w:val="00A7136F"/>
    <w:rsid w:val="00A713D9"/>
    <w:rsid w:val="00A713DC"/>
    <w:rsid w:val="00A7142A"/>
    <w:rsid w:val="00A714D5"/>
    <w:rsid w:val="00A71667"/>
    <w:rsid w:val="00A716C0"/>
    <w:rsid w:val="00A716CD"/>
    <w:rsid w:val="00A716E8"/>
    <w:rsid w:val="00A716F5"/>
    <w:rsid w:val="00A716FB"/>
    <w:rsid w:val="00A71723"/>
    <w:rsid w:val="00A7176E"/>
    <w:rsid w:val="00A717C5"/>
    <w:rsid w:val="00A717E6"/>
    <w:rsid w:val="00A718B6"/>
    <w:rsid w:val="00A718CB"/>
    <w:rsid w:val="00A719DD"/>
    <w:rsid w:val="00A71A5D"/>
    <w:rsid w:val="00A71ABD"/>
    <w:rsid w:val="00A71B7E"/>
    <w:rsid w:val="00A71C01"/>
    <w:rsid w:val="00A71C88"/>
    <w:rsid w:val="00A71CA3"/>
    <w:rsid w:val="00A71CD3"/>
    <w:rsid w:val="00A71D4F"/>
    <w:rsid w:val="00A71D88"/>
    <w:rsid w:val="00A71DD9"/>
    <w:rsid w:val="00A71DE5"/>
    <w:rsid w:val="00A71FA7"/>
    <w:rsid w:val="00A71FDF"/>
    <w:rsid w:val="00A71FE5"/>
    <w:rsid w:val="00A72059"/>
    <w:rsid w:val="00A7207A"/>
    <w:rsid w:val="00A720B8"/>
    <w:rsid w:val="00A720D4"/>
    <w:rsid w:val="00A7213E"/>
    <w:rsid w:val="00A72147"/>
    <w:rsid w:val="00A7223A"/>
    <w:rsid w:val="00A722AC"/>
    <w:rsid w:val="00A724B0"/>
    <w:rsid w:val="00A724E1"/>
    <w:rsid w:val="00A72561"/>
    <w:rsid w:val="00A725C9"/>
    <w:rsid w:val="00A7260E"/>
    <w:rsid w:val="00A72788"/>
    <w:rsid w:val="00A72792"/>
    <w:rsid w:val="00A727A1"/>
    <w:rsid w:val="00A727AC"/>
    <w:rsid w:val="00A727F2"/>
    <w:rsid w:val="00A72894"/>
    <w:rsid w:val="00A728E9"/>
    <w:rsid w:val="00A72996"/>
    <w:rsid w:val="00A729B8"/>
    <w:rsid w:val="00A729F1"/>
    <w:rsid w:val="00A729F6"/>
    <w:rsid w:val="00A72A9A"/>
    <w:rsid w:val="00A72AB4"/>
    <w:rsid w:val="00A72AD9"/>
    <w:rsid w:val="00A72BE8"/>
    <w:rsid w:val="00A72BEC"/>
    <w:rsid w:val="00A72C70"/>
    <w:rsid w:val="00A72CAE"/>
    <w:rsid w:val="00A72CF8"/>
    <w:rsid w:val="00A72D20"/>
    <w:rsid w:val="00A72D81"/>
    <w:rsid w:val="00A72E17"/>
    <w:rsid w:val="00A72E59"/>
    <w:rsid w:val="00A72EEF"/>
    <w:rsid w:val="00A72F16"/>
    <w:rsid w:val="00A7306A"/>
    <w:rsid w:val="00A730C0"/>
    <w:rsid w:val="00A730D7"/>
    <w:rsid w:val="00A7311E"/>
    <w:rsid w:val="00A731B5"/>
    <w:rsid w:val="00A731BA"/>
    <w:rsid w:val="00A73237"/>
    <w:rsid w:val="00A73254"/>
    <w:rsid w:val="00A73291"/>
    <w:rsid w:val="00A732AB"/>
    <w:rsid w:val="00A7333D"/>
    <w:rsid w:val="00A73396"/>
    <w:rsid w:val="00A733F7"/>
    <w:rsid w:val="00A73457"/>
    <w:rsid w:val="00A7347D"/>
    <w:rsid w:val="00A734EF"/>
    <w:rsid w:val="00A735E1"/>
    <w:rsid w:val="00A73613"/>
    <w:rsid w:val="00A73631"/>
    <w:rsid w:val="00A7364D"/>
    <w:rsid w:val="00A736D0"/>
    <w:rsid w:val="00A736D6"/>
    <w:rsid w:val="00A736DE"/>
    <w:rsid w:val="00A7377B"/>
    <w:rsid w:val="00A7380F"/>
    <w:rsid w:val="00A73869"/>
    <w:rsid w:val="00A738AE"/>
    <w:rsid w:val="00A738F1"/>
    <w:rsid w:val="00A7394E"/>
    <w:rsid w:val="00A73962"/>
    <w:rsid w:val="00A739F2"/>
    <w:rsid w:val="00A73A20"/>
    <w:rsid w:val="00A73A24"/>
    <w:rsid w:val="00A73A67"/>
    <w:rsid w:val="00A73A96"/>
    <w:rsid w:val="00A73B33"/>
    <w:rsid w:val="00A73B4A"/>
    <w:rsid w:val="00A73D44"/>
    <w:rsid w:val="00A73DAA"/>
    <w:rsid w:val="00A73DB6"/>
    <w:rsid w:val="00A73E2D"/>
    <w:rsid w:val="00A73E3C"/>
    <w:rsid w:val="00A73E5B"/>
    <w:rsid w:val="00A73F51"/>
    <w:rsid w:val="00A74025"/>
    <w:rsid w:val="00A74071"/>
    <w:rsid w:val="00A7408C"/>
    <w:rsid w:val="00A74098"/>
    <w:rsid w:val="00A740CF"/>
    <w:rsid w:val="00A740D9"/>
    <w:rsid w:val="00A74157"/>
    <w:rsid w:val="00A7416B"/>
    <w:rsid w:val="00A74173"/>
    <w:rsid w:val="00A741F2"/>
    <w:rsid w:val="00A741F6"/>
    <w:rsid w:val="00A74243"/>
    <w:rsid w:val="00A74284"/>
    <w:rsid w:val="00A742CB"/>
    <w:rsid w:val="00A742D0"/>
    <w:rsid w:val="00A7430A"/>
    <w:rsid w:val="00A74321"/>
    <w:rsid w:val="00A74357"/>
    <w:rsid w:val="00A74392"/>
    <w:rsid w:val="00A743B7"/>
    <w:rsid w:val="00A743DF"/>
    <w:rsid w:val="00A74419"/>
    <w:rsid w:val="00A74463"/>
    <w:rsid w:val="00A744CB"/>
    <w:rsid w:val="00A74507"/>
    <w:rsid w:val="00A7450D"/>
    <w:rsid w:val="00A7458D"/>
    <w:rsid w:val="00A745C1"/>
    <w:rsid w:val="00A745C6"/>
    <w:rsid w:val="00A745CD"/>
    <w:rsid w:val="00A74648"/>
    <w:rsid w:val="00A74664"/>
    <w:rsid w:val="00A746B1"/>
    <w:rsid w:val="00A74725"/>
    <w:rsid w:val="00A74791"/>
    <w:rsid w:val="00A747A3"/>
    <w:rsid w:val="00A748A8"/>
    <w:rsid w:val="00A74928"/>
    <w:rsid w:val="00A7496B"/>
    <w:rsid w:val="00A74987"/>
    <w:rsid w:val="00A74995"/>
    <w:rsid w:val="00A74A24"/>
    <w:rsid w:val="00A74A7A"/>
    <w:rsid w:val="00A74B0E"/>
    <w:rsid w:val="00A74B68"/>
    <w:rsid w:val="00A74B6C"/>
    <w:rsid w:val="00A74B8A"/>
    <w:rsid w:val="00A74B8F"/>
    <w:rsid w:val="00A74BBD"/>
    <w:rsid w:val="00A74DDD"/>
    <w:rsid w:val="00A74E20"/>
    <w:rsid w:val="00A74E70"/>
    <w:rsid w:val="00A74E71"/>
    <w:rsid w:val="00A74E9B"/>
    <w:rsid w:val="00A74ECA"/>
    <w:rsid w:val="00A74ED6"/>
    <w:rsid w:val="00A74EE6"/>
    <w:rsid w:val="00A74EFB"/>
    <w:rsid w:val="00A74F6E"/>
    <w:rsid w:val="00A74F73"/>
    <w:rsid w:val="00A74FC9"/>
    <w:rsid w:val="00A74FD1"/>
    <w:rsid w:val="00A74FD8"/>
    <w:rsid w:val="00A75083"/>
    <w:rsid w:val="00A750CC"/>
    <w:rsid w:val="00A751E4"/>
    <w:rsid w:val="00A75255"/>
    <w:rsid w:val="00A752E9"/>
    <w:rsid w:val="00A75303"/>
    <w:rsid w:val="00A75459"/>
    <w:rsid w:val="00A7547B"/>
    <w:rsid w:val="00A755E9"/>
    <w:rsid w:val="00A75694"/>
    <w:rsid w:val="00A756C1"/>
    <w:rsid w:val="00A75715"/>
    <w:rsid w:val="00A75819"/>
    <w:rsid w:val="00A75820"/>
    <w:rsid w:val="00A758C7"/>
    <w:rsid w:val="00A75906"/>
    <w:rsid w:val="00A75982"/>
    <w:rsid w:val="00A759A5"/>
    <w:rsid w:val="00A75A49"/>
    <w:rsid w:val="00A75A56"/>
    <w:rsid w:val="00A75A93"/>
    <w:rsid w:val="00A75ADA"/>
    <w:rsid w:val="00A75B18"/>
    <w:rsid w:val="00A75BD0"/>
    <w:rsid w:val="00A75C4A"/>
    <w:rsid w:val="00A75CBA"/>
    <w:rsid w:val="00A75CC0"/>
    <w:rsid w:val="00A75CCC"/>
    <w:rsid w:val="00A75DB9"/>
    <w:rsid w:val="00A75E43"/>
    <w:rsid w:val="00A75EE2"/>
    <w:rsid w:val="00A75F70"/>
    <w:rsid w:val="00A75FEC"/>
    <w:rsid w:val="00A76013"/>
    <w:rsid w:val="00A76073"/>
    <w:rsid w:val="00A76122"/>
    <w:rsid w:val="00A76152"/>
    <w:rsid w:val="00A7625A"/>
    <w:rsid w:val="00A7627F"/>
    <w:rsid w:val="00A762D6"/>
    <w:rsid w:val="00A76350"/>
    <w:rsid w:val="00A76389"/>
    <w:rsid w:val="00A763AD"/>
    <w:rsid w:val="00A7643C"/>
    <w:rsid w:val="00A76485"/>
    <w:rsid w:val="00A764A4"/>
    <w:rsid w:val="00A764E1"/>
    <w:rsid w:val="00A76518"/>
    <w:rsid w:val="00A76527"/>
    <w:rsid w:val="00A7669F"/>
    <w:rsid w:val="00A7670F"/>
    <w:rsid w:val="00A7671F"/>
    <w:rsid w:val="00A7673E"/>
    <w:rsid w:val="00A76769"/>
    <w:rsid w:val="00A7697A"/>
    <w:rsid w:val="00A769CD"/>
    <w:rsid w:val="00A76A10"/>
    <w:rsid w:val="00A76AE6"/>
    <w:rsid w:val="00A76AEF"/>
    <w:rsid w:val="00A76B0D"/>
    <w:rsid w:val="00A76B91"/>
    <w:rsid w:val="00A76BBE"/>
    <w:rsid w:val="00A76C20"/>
    <w:rsid w:val="00A76C34"/>
    <w:rsid w:val="00A76C46"/>
    <w:rsid w:val="00A76CC4"/>
    <w:rsid w:val="00A76CFB"/>
    <w:rsid w:val="00A76CFE"/>
    <w:rsid w:val="00A76D8F"/>
    <w:rsid w:val="00A76E76"/>
    <w:rsid w:val="00A76F3E"/>
    <w:rsid w:val="00A7710F"/>
    <w:rsid w:val="00A77141"/>
    <w:rsid w:val="00A77145"/>
    <w:rsid w:val="00A7718B"/>
    <w:rsid w:val="00A77276"/>
    <w:rsid w:val="00A77299"/>
    <w:rsid w:val="00A772BB"/>
    <w:rsid w:val="00A7747E"/>
    <w:rsid w:val="00A77497"/>
    <w:rsid w:val="00A774F9"/>
    <w:rsid w:val="00A7750C"/>
    <w:rsid w:val="00A775BE"/>
    <w:rsid w:val="00A775F8"/>
    <w:rsid w:val="00A77643"/>
    <w:rsid w:val="00A776B1"/>
    <w:rsid w:val="00A77782"/>
    <w:rsid w:val="00A777A6"/>
    <w:rsid w:val="00A77809"/>
    <w:rsid w:val="00A77884"/>
    <w:rsid w:val="00A778EE"/>
    <w:rsid w:val="00A77930"/>
    <w:rsid w:val="00A77960"/>
    <w:rsid w:val="00A77984"/>
    <w:rsid w:val="00A779CD"/>
    <w:rsid w:val="00A77A4A"/>
    <w:rsid w:val="00A77AAC"/>
    <w:rsid w:val="00A77C14"/>
    <w:rsid w:val="00A77C94"/>
    <w:rsid w:val="00A77CA4"/>
    <w:rsid w:val="00A77CEF"/>
    <w:rsid w:val="00A77D38"/>
    <w:rsid w:val="00A77DC1"/>
    <w:rsid w:val="00A77E76"/>
    <w:rsid w:val="00A77E99"/>
    <w:rsid w:val="00A77F0E"/>
    <w:rsid w:val="00A77F62"/>
    <w:rsid w:val="00A77F82"/>
    <w:rsid w:val="00A77FAB"/>
    <w:rsid w:val="00A800CA"/>
    <w:rsid w:val="00A8012F"/>
    <w:rsid w:val="00A801B8"/>
    <w:rsid w:val="00A8024B"/>
    <w:rsid w:val="00A802F5"/>
    <w:rsid w:val="00A8032B"/>
    <w:rsid w:val="00A80332"/>
    <w:rsid w:val="00A80345"/>
    <w:rsid w:val="00A8038D"/>
    <w:rsid w:val="00A804B5"/>
    <w:rsid w:val="00A804C2"/>
    <w:rsid w:val="00A804CE"/>
    <w:rsid w:val="00A805A3"/>
    <w:rsid w:val="00A805E4"/>
    <w:rsid w:val="00A8060E"/>
    <w:rsid w:val="00A807AD"/>
    <w:rsid w:val="00A807C6"/>
    <w:rsid w:val="00A80819"/>
    <w:rsid w:val="00A8081A"/>
    <w:rsid w:val="00A8085F"/>
    <w:rsid w:val="00A808BD"/>
    <w:rsid w:val="00A8099C"/>
    <w:rsid w:val="00A80A6A"/>
    <w:rsid w:val="00A80A8F"/>
    <w:rsid w:val="00A80AE5"/>
    <w:rsid w:val="00A80B0B"/>
    <w:rsid w:val="00A80B14"/>
    <w:rsid w:val="00A80B3F"/>
    <w:rsid w:val="00A80C46"/>
    <w:rsid w:val="00A80C5E"/>
    <w:rsid w:val="00A80C64"/>
    <w:rsid w:val="00A80C79"/>
    <w:rsid w:val="00A80CD5"/>
    <w:rsid w:val="00A80D11"/>
    <w:rsid w:val="00A80DB0"/>
    <w:rsid w:val="00A80DCC"/>
    <w:rsid w:val="00A80EF3"/>
    <w:rsid w:val="00A80F35"/>
    <w:rsid w:val="00A80FA7"/>
    <w:rsid w:val="00A81001"/>
    <w:rsid w:val="00A81098"/>
    <w:rsid w:val="00A811CA"/>
    <w:rsid w:val="00A811EC"/>
    <w:rsid w:val="00A81201"/>
    <w:rsid w:val="00A812F3"/>
    <w:rsid w:val="00A81317"/>
    <w:rsid w:val="00A81328"/>
    <w:rsid w:val="00A81384"/>
    <w:rsid w:val="00A81394"/>
    <w:rsid w:val="00A814A6"/>
    <w:rsid w:val="00A814DE"/>
    <w:rsid w:val="00A814EF"/>
    <w:rsid w:val="00A8152B"/>
    <w:rsid w:val="00A81576"/>
    <w:rsid w:val="00A815F6"/>
    <w:rsid w:val="00A81624"/>
    <w:rsid w:val="00A816B8"/>
    <w:rsid w:val="00A81722"/>
    <w:rsid w:val="00A81786"/>
    <w:rsid w:val="00A817A0"/>
    <w:rsid w:val="00A817CE"/>
    <w:rsid w:val="00A818A8"/>
    <w:rsid w:val="00A81902"/>
    <w:rsid w:val="00A8198E"/>
    <w:rsid w:val="00A819FC"/>
    <w:rsid w:val="00A81A2E"/>
    <w:rsid w:val="00A81ACF"/>
    <w:rsid w:val="00A81AF8"/>
    <w:rsid w:val="00A81BC8"/>
    <w:rsid w:val="00A81BD8"/>
    <w:rsid w:val="00A81CB0"/>
    <w:rsid w:val="00A81CE8"/>
    <w:rsid w:val="00A81D2C"/>
    <w:rsid w:val="00A81D68"/>
    <w:rsid w:val="00A81EB0"/>
    <w:rsid w:val="00A81F00"/>
    <w:rsid w:val="00A81F12"/>
    <w:rsid w:val="00A81F29"/>
    <w:rsid w:val="00A81FB6"/>
    <w:rsid w:val="00A82061"/>
    <w:rsid w:val="00A82077"/>
    <w:rsid w:val="00A8208D"/>
    <w:rsid w:val="00A820B8"/>
    <w:rsid w:val="00A82126"/>
    <w:rsid w:val="00A8212E"/>
    <w:rsid w:val="00A8218A"/>
    <w:rsid w:val="00A8219D"/>
    <w:rsid w:val="00A821DB"/>
    <w:rsid w:val="00A821FC"/>
    <w:rsid w:val="00A82229"/>
    <w:rsid w:val="00A8223F"/>
    <w:rsid w:val="00A82246"/>
    <w:rsid w:val="00A822E2"/>
    <w:rsid w:val="00A8230A"/>
    <w:rsid w:val="00A82352"/>
    <w:rsid w:val="00A82494"/>
    <w:rsid w:val="00A8255E"/>
    <w:rsid w:val="00A8259D"/>
    <w:rsid w:val="00A825A6"/>
    <w:rsid w:val="00A825F7"/>
    <w:rsid w:val="00A82698"/>
    <w:rsid w:val="00A826A9"/>
    <w:rsid w:val="00A826F4"/>
    <w:rsid w:val="00A8271C"/>
    <w:rsid w:val="00A827D5"/>
    <w:rsid w:val="00A827FD"/>
    <w:rsid w:val="00A82852"/>
    <w:rsid w:val="00A82879"/>
    <w:rsid w:val="00A828ED"/>
    <w:rsid w:val="00A82986"/>
    <w:rsid w:val="00A82990"/>
    <w:rsid w:val="00A82A52"/>
    <w:rsid w:val="00A82B11"/>
    <w:rsid w:val="00A82B18"/>
    <w:rsid w:val="00A82B97"/>
    <w:rsid w:val="00A82BEC"/>
    <w:rsid w:val="00A82BF8"/>
    <w:rsid w:val="00A82C3E"/>
    <w:rsid w:val="00A82C4A"/>
    <w:rsid w:val="00A82C91"/>
    <w:rsid w:val="00A82CB7"/>
    <w:rsid w:val="00A82CC9"/>
    <w:rsid w:val="00A82D2B"/>
    <w:rsid w:val="00A82D72"/>
    <w:rsid w:val="00A82D88"/>
    <w:rsid w:val="00A82D9E"/>
    <w:rsid w:val="00A82DEE"/>
    <w:rsid w:val="00A82E0B"/>
    <w:rsid w:val="00A82E2A"/>
    <w:rsid w:val="00A82E81"/>
    <w:rsid w:val="00A82E93"/>
    <w:rsid w:val="00A82F96"/>
    <w:rsid w:val="00A82FFB"/>
    <w:rsid w:val="00A83006"/>
    <w:rsid w:val="00A83048"/>
    <w:rsid w:val="00A8305D"/>
    <w:rsid w:val="00A83125"/>
    <w:rsid w:val="00A83168"/>
    <w:rsid w:val="00A8318A"/>
    <w:rsid w:val="00A831A2"/>
    <w:rsid w:val="00A832C0"/>
    <w:rsid w:val="00A833A8"/>
    <w:rsid w:val="00A83410"/>
    <w:rsid w:val="00A83446"/>
    <w:rsid w:val="00A83609"/>
    <w:rsid w:val="00A83664"/>
    <w:rsid w:val="00A836B7"/>
    <w:rsid w:val="00A836BE"/>
    <w:rsid w:val="00A836E3"/>
    <w:rsid w:val="00A8374B"/>
    <w:rsid w:val="00A83791"/>
    <w:rsid w:val="00A8380F"/>
    <w:rsid w:val="00A83872"/>
    <w:rsid w:val="00A838A3"/>
    <w:rsid w:val="00A8391E"/>
    <w:rsid w:val="00A8394D"/>
    <w:rsid w:val="00A8396A"/>
    <w:rsid w:val="00A8397A"/>
    <w:rsid w:val="00A839C4"/>
    <w:rsid w:val="00A83A12"/>
    <w:rsid w:val="00A83A19"/>
    <w:rsid w:val="00A83A4A"/>
    <w:rsid w:val="00A83AD3"/>
    <w:rsid w:val="00A83ADC"/>
    <w:rsid w:val="00A83AE1"/>
    <w:rsid w:val="00A83B23"/>
    <w:rsid w:val="00A83BBD"/>
    <w:rsid w:val="00A83C7F"/>
    <w:rsid w:val="00A83CB3"/>
    <w:rsid w:val="00A83D7A"/>
    <w:rsid w:val="00A83E30"/>
    <w:rsid w:val="00A83E5C"/>
    <w:rsid w:val="00A83F07"/>
    <w:rsid w:val="00A83F29"/>
    <w:rsid w:val="00A83F7A"/>
    <w:rsid w:val="00A83F7C"/>
    <w:rsid w:val="00A840C8"/>
    <w:rsid w:val="00A840DB"/>
    <w:rsid w:val="00A842FA"/>
    <w:rsid w:val="00A843AA"/>
    <w:rsid w:val="00A8441D"/>
    <w:rsid w:val="00A844AD"/>
    <w:rsid w:val="00A845B4"/>
    <w:rsid w:val="00A845D3"/>
    <w:rsid w:val="00A845E3"/>
    <w:rsid w:val="00A84613"/>
    <w:rsid w:val="00A8464B"/>
    <w:rsid w:val="00A8464D"/>
    <w:rsid w:val="00A84690"/>
    <w:rsid w:val="00A84744"/>
    <w:rsid w:val="00A847AD"/>
    <w:rsid w:val="00A847C8"/>
    <w:rsid w:val="00A8480F"/>
    <w:rsid w:val="00A84814"/>
    <w:rsid w:val="00A8489C"/>
    <w:rsid w:val="00A848A5"/>
    <w:rsid w:val="00A84981"/>
    <w:rsid w:val="00A849C7"/>
    <w:rsid w:val="00A84A17"/>
    <w:rsid w:val="00A84A83"/>
    <w:rsid w:val="00A84AA7"/>
    <w:rsid w:val="00A84AA8"/>
    <w:rsid w:val="00A84AB3"/>
    <w:rsid w:val="00A84AE6"/>
    <w:rsid w:val="00A84B37"/>
    <w:rsid w:val="00A84B69"/>
    <w:rsid w:val="00A84BBE"/>
    <w:rsid w:val="00A84C4C"/>
    <w:rsid w:val="00A84CD8"/>
    <w:rsid w:val="00A84CED"/>
    <w:rsid w:val="00A84D18"/>
    <w:rsid w:val="00A84D33"/>
    <w:rsid w:val="00A84D98"/>
    <w:rsid w:val="00A84DC3"/>
    <w:rsid w:val="00A84E98"/>
    <w:rsid w:val="00A84EF1"/>
    <w:rsid w:val="00A84F08"/>
    <w:rsid w:val="00A84F0B"/>
    <w:rsid w:val="00A85056"/>
    <w:rsid w:val="00A85064"/>
    <w:rsid w:val="00A850B9"/>
    <w:rsid w:val="00A850D3"/>
    <w:rsid w:val="00A85348"/>
    <w:rsid w:val="00A85376"/>
    <w:rsid w:val="00A853E3"/>
    <w:rsid w:val="00A854A0"/>
    <w:rsid w:val="00A8550C"/>
    <w:rsid w:val="00A85521"/>
    <w:rsid w:val="00A85618"/>
    <w:rsid w:val="00A85642"/>
    <w:rsid w:val="00A8566C"/>
    <w:rsid w:val="00A85698"/>
    <w:rsid w:val="00A85922"/>
    <w:rsid w:val="00A85961"/>
    <w:rsid w:val="00A8598B"/>
    <w:rsid w:val="00A859AC"/>
    <w:rsid w:val="00A859B2"/>
    <w:rsid w:val="00A859FA"/>
    <w:rsid w:val="00A85A38"/>
    <w:rsid w:val="00A85A67"/>
    <w:rsid w:val="00A85B31"/>
    <w:rsid w:val="00A85B7D"/>
    <w:rsid w:val="00A85B87"/>
    <w:rsid w:val="00A85C6B"/>
    <w:rsid w:val="00A85D50"/>
    <w:rsid w:val="00A85D9E"/>
    <w:rsid w:val="00A85DA9"/>
    <w:rsid w:val="00A85DEF"/>
    <w:rsid w:val="00A85E5E"/>
    <w:rsid w:val="00A85E6E"/>
    <w:rsid w:val="00A85E7D"/>
    <w:rsid w:val="00A85EEA"/>
    <w:rsid w:val="00A85EEE"/>
    <w:rsid w:val="00A85F78"/>
    <w:rsid w:val="00A86007"/>
    <w:rsid w:val="00A86030"/>
    <w:rsid w:val="00A86067"/>
    <w:rsid w:val="00A86071"/>
    <w:rsid w:val="00A86107"/>
    <w:rsid w:val="00A8611C"/>
    <w:rsid w:val="00A86143"/>
    <w:rsid w:val="00A86148"/>
    <w:rsid w:val="00A861FC"/>
    <w:rsid w:val="00A86346"/>
    <w:rsid w:val="00A8639B"/>
    <w:rsid w:val="00A8645C"/>
    <w:rsid w:val="00A86560"/>
    <w:rsid w:val="00A86623"/>
    <w:rsid w:val="00A86674"/>
    <w:rsid w:val="00A866B9"/>
    <w:rsid w:val="00A866C0"/>
    <w:rsid w:val="00A866E0"/>
    <w:rsid w:val="00A866E1"/>
    <w:rsid w:val="00A8670D"/>
    <w:rsid w:val="00A868D1"/>
    <w:rsid w:val="00A868E5"/>
    <w:rsid w:val="00A8694C"/>
    <w:rsid w:val="00A869F4"/>
    <w:rsid w:val="00A86A60"/>
    <w:rsid w:val="00A86AFD"/>
    <w:rsid w:val="00A86BD6"/>
    <w:rsid w:val="00A86BD8"/>
    <w:rsid w:val="00A86C3D"/>
    <w:rsid w:val="00A86CCA"/>
    <w:rsid w:val="00A86D04"/>
    <w:rsid w:val="00A86D54"/>
    <w:rsid w:val="00A86F1D"/>
    <w:rsid w:val="00A86F74"/>
    <w:rsid w:val="00A86F92"/>
    <w:rsid w:val="00A86FD9"/>
    <w:rsid w:val="00A8701E"/>
    <w:rsid w:val="00A87242"/>
    <w:rsid w:val="00A872B7"/>
    <w:rsid w:val="00A8731D"/>
    <w:rsid w:val="00A8737A"/>
    <w:rsid w:val="00A873B6"/>
    <w:rsid w:val="00A873DA"/>
    <w:rsid w:val="00A87455"/>
    <w:rsid w:val="00A87466"/>
    <w:rsid w:val="00A87595"/>
    <w:rsid w:val="00A8759F"/>
    <w:rsid w:val="00A87610"/>
    <w:rsid w:val="00A8765A"/>
    <w:rsid w:val="00A876AA"/>
    <w:rsid w:val="00A876C2"/>
    <w:rsid w:val="00A876C6"/>
    <w:rsid w:val="00A87719"/>
    <w:rsid w:val="00A877C3"/>
    <w:rsid w:val="00A877DF"/>
    <w:rsid w:val="00A8780E"/>
    <w:rsid w:val="00A878AF"/>
    <w:rsid w:val="00A87933"/>
    <w:rsid w:val="00A87950"/>
    <w:rsid w:val="00A879B3"/>
    <w:rsid w:val="00A87A32"/>
    <w:rsid w:val="00A87A56"/>
    <w:rsid w:val="00A87AD9"/>
    <w:rsid w:val="00A87AE5"/>
    <w:rsid w:val="00A87B03"/>
    <w:rsid w:val="00A87B78"/>
    <w:rsid w:val="00A87BA6"/>
    <w:rsid w:val="00A87C9D"/>
    <w:rsid w:val="00A87CC0"/>
    <w:rsid w:val="00A87DEB"/>
    <w:rsid w:val="00A87DF4"/>
    <w:rsid w:val="00A87E76"/>
    <w:rsid w:val="00A87ED8"/>
    <w:rsid w:val="00A87EF7"/>
    <w:rsid w:val="00A90005"/>
    <w:rsid w:val="00A9002B"/>
    <w:rsid w:val="00A90048"/>
    <w:rsid w:val="00A90087"/>
    <w:rsid w:val="00A900B5"/>
    <w:rsid w:val="00A90132"/>
    <w:rsid w:val="00A90136"/>
    <w:rsid w:val="00A9019C"/>
    <w:rsid w:val="00A901D1"/>
    <w:rsid w:val="00A90243"/>
    <w:rsid w:val="00A9031E"/>
    <w:rsid w:val="00A9034A"/>
    <w:rsid w:val="00A90362"/>
    <w:rsid w:val="00A903A2"/>
    <w:rsid w:val="00A90480"/>
    <w:rsid w:val="00A904BC"/>
    <w:rsid w:val="00A90560"/>
    <w:rsid w:val="00A9057A"/>
    <w:rsid w:val="00A906B6"/>
    <w:rsid w:val="00A906B9"/>
    <w:rsid w:val="00A90725"/>
    <w:rsid w:val="00A907CE"/>
    <w:rsid w:val="00A908AB"/>
    <w:rsid w:val="00A9091C"/>
    <w:rsid w:val="00A909CF"/>
    <w:rsid w:val="00A909ED"/>
    <w:rsid w:val="00A90A30"/>
    <w:rsid w:val="00A90A51"/>
    <w:rsid w:val="00A90A6A"/>
    <w:rsid w:val="00A90AF6"/>
    <w:rsid w:val="00A90B13"/>
    <w:rsid w:val="00A90B5B"/>
    <w:rsid w:val="00A90C6C"/>
    <w:rsid w:val="00A90C70"/>
    <w:rsid w:val="00A90C9D"/>
    <w:rsid w:val="00A90D1F"/>
    <w:rsid w:val="00A90D62"/>
    <w:rsid w:val="00A90DD6"/>
    <w:rsid w:val="00A90EDB"/>
    <w:rsid w:val="00A90EE5"/>
    <w:rsid w:val="00A90F17"/>
    <w:rsid w:val="00A90FBA"/>
    <w:rsid w:val="00A90FF5"/>
    <w:rsid w:val="00A91005"/>
    <w:rsid w:val="00A9104D"/>
    <w:rsid w:val="00A9114E"/>
    <w:rsid w:val="00A911F7"/>
    <w:rsid w:val="00A91255"/>
    <w:rsid w:val="00A9127F"/>
    <w:rsid w:val="00A9132C"/>
    <w:rsid w:val="00A91349"/>
    <w:rsid w:val="00A9139F"/>
    <w:rsid w:val="00A913A6"/>
    <w:rsid w:val="00A913B4"/>
    <w:rsid w:val="00A9143D"/>
    <w:rsid w:val="00A914A8"/>
    <w:rsid w:val="00A914CE"/>
    <w:rsid w:val="00A9153D"/>
    <w:rsid w:val="00A91573"/>
    <w:rsid w:val="00A91577"/>
    <w:rsid w:val="00A915CA"/>
    <w:rsid w:val="00A9175F"/>
    <w:rsid w:val="00A917B1"/>
    <w:rsid w:val="00A91983"/>
    <w:rsid w:val="00A919E4"/>
    <w:rsid w:val="00A91A78"/>
    <w:rsid w:val="00A91AFC"/>
    <w:rsid w:val="00A91B1D"/>
    <w:rsid w:val="00A91B3D"/>
    <w:rsid w:val="00A91B59"/>
    <w:rsid w:val="00A91B94"/>
    <w:rsid w:val="00A91C03"/>
    <w:rsid w:val="00A91C55"/>
    <w:rsid w:val="00A91CAA"/>
    <w:rsid w:val="00A91D77"/>
    <w:rsid w:val="00A91E0C"/>
    <w:rsid w:val="00A91E35"/>
    <w:rsid w:val="00A91E47"/>
    <w:rsid w:val="00A91EB5"/>
    <w:rsid w:val="00A91F2F"/>
    <w:rsid w:val="00A91F9C"/>
    <w:rsid w:val="00A91FA8"/>
    <w:rsid w:val="00A920A5"/>
    <w:rsid w:val="00A92128"/>
    <w:rsid w:val="00A9234B"/>
    <w:rsid w:val="00A923B5"/>
    <w:rsid w:val="00A923C1"/>
    <w:rsid w:val="00A92444"/>
    <w:rsid w:val="00A9249C"/>
    <w:rsid w:val="00A924A5"/>
    <w:rsid w:val="00A924F6"/>
    <w:rsid w:val="00A9254A"/>
    <w:rsid w:val="00A9256F"/>
    <w:rsid w:val="00A92596"/>
    <w:rsid w:val="00A92616"/>
    <w:rsid w:val="00A9262C"/>
    <w:rsid w:val="00A9284E"/>
    <w:rsid w:val="00A9286C"/>
    <w:rsid w:val="00A929E9"/>
    <w:rsid w:val="00A929FE"/>
    <w:rsid w:val="00A92A37"/>
    <w:rsid w:val="00A92AB3"/>
    <w:rsid w:val="00A92B58"/>
    <w:rsid w:val="00A92B68"/>
    <w:rsid w:val="00A92B72"/>
    <w:rsid w:val="00A92B84"/>
    <w:rsid w:val="00A92BCD"/>
    <w:rsid w:val="00A92CDE"/>
    <w:rsid w:val="00A92D34"/>
    <w:rsid w:val="00A92D6E"/>
    <w:rsid w:val="00A92DDF"/>
    <w:rsid w:val="00A92DFB"/>
    <w:rsid w:val="00A92E30"/>
    <w:rsid w:val="00A92E67"/>
    <w:rsid w:val="00A92E6A"/>
    <w:rsid w:val="00A92EDB"/>
    <w:rsid w:val="00A92F5D"/>
    <w:rsid w:val="00A92F6B"/>
    <w:rsid w:val="00A92FCF"/>
    <w:rsid w:val="00A930A6"/>
    <w:rsid w:val="00A931F4"/>
    <w:rsid w:val="00A93256"/>
    <w:rsid w:val="00A932B8"/>
    <w:rsid w:val="00A932DB"/>
    <w:rsid w:val="00A933EF"/>
    <w:rsid w:val="00A93410"/>
    <w:rsid w:val="00A93414"/>
    <w:rsid w:val="00A9342A"/>
    <w:rsid w:val="00A934AB"/>
    <w:rsid w:val="00A934C8"/>
    <w:rsid w:val="00A934E6"/>
    <w:rsid w:val="00A935AF"/>
    <w:rsid w:val="00A935C0"/>
    <w:rsid w:val="00A935D4"/>
    <w:rsid w:val="00A93639"/>
    <w:rsid w:val="00A9373C"/>
    <w:rsid w:val="00A937C5"/>
    <w:rsid w:val="00A937CF"/>
    <w:rsid w:val="00A93890"/>
    <w:rsid w:val="00A939AD"/>
    <w:rsid w:val="00A93A1C"/>
    <w:rsid w:val="00A93A2E"/>
    <w:rsid w:val="00A93A51"/>
    <w:rsid w:val="00A93A61"/>
    <w:rsid w:val="00A93A9B"/>
    <w:rsid w:val="00A93ABF"/>
    <w:rsid w:val="00A93D17"/>
    <w:rsid w:val="00A93DF8"/>
    <w:rsid w:val="00A93F32"/>
    <w:rsid w:val="00A93F68"/>
    <w:rsid w:val="00A93F88"/>
    <w:rsid w:val="00A93FE3"/>
    <w:rsid w:val="00A93FE8"/>
    <w:rsid w:val="00A9408E"/>
    <w:rsid w:val="00A94159"/>
    <w:rsid w:val="00A9438A"/>
    <w:rsid w:val="00A94392"/>
    <w:rsid w:val="00A9441A"/>
    <w:rsid w:val="00A94463"/>
    <w:rsid w:val="00A944ED"/>
    <w:rsid w:val="00A9458B"/>
    <w:rsid w:val="00A94642"/>
    <w:rsid w:val="00A94680"/>
    <w:rsid w:val="00A946AE"/>
    <w:rsid w:val="00A9478F"/>
    <w:rsid w:val="00A947C0"/>
    <w:rsid w:val="00A94812"/>
    <w:rsid w:val="00A948B4"/>
    <w:rsid w:val="00A94997"/>
    <w:rsid w:val="00A94A2C"/>
    <w:rsid w:val="00A94A42"/>
    <w:rsid w:val="00A94A8C"/>
    <w:rsid w:val="00A94B25"/>
    <w:rsid w:val="00A94B36"/>
    <w:rsid w:val="00A94BD2"/>
    <w:rsid w:val="00A94C9B"/>
    <w:rsid w:val="00A94CBD"/>
    <w:rsid w:val="00A94D2C"/>
    <w:rsid w:val="00A94D4A"/>
    <w:rsid w:val="00A94DEF"/>
    <w:rsid w:val="00A94E8F"/>
    <w:rsid w:val="00A94F36"/>
    <w:rsid w:val="00A94F60"/>
    <w:rsid w:val="00A94F7D"/>
    <w:rsid w:val="00A94F9F"/>
    <w:rsid w:val="00A94FEF"/>
    <w:rsid w:val="00A95051"/>
    <w:rsid w:val="00A95075"/>
    <w:rsid w:val="00A95087"/>
    <w:rsid w:val="00A95092"/>
    <w:rsid w:val="00A950A8"/>
    <w:rsid w:val="00A950B3"/>
    <w:rsid w:val="00A95130"/>
    <w:rsid w:val="00A95154"/>
    <w:rsid w:val="00A95182"/>
    <w:rsid w:val="00A9518C"/>
    <w:rsid w:val="00A95224"/>
    <w:rsid w:val="00A95263"/>
    <w:rsid w:val="00A9538C"/>
    <w:rsid w:val="00A95410"/>
    <w:rsid w:val="00A955C2"/>
    <w:rsid w:val="00A95689"/>
    <w:rsid w:val="00A9569E"/>
    <w:rsid w:val="00A95723"/>
    <w:rsid w:val="00A95758"/>
    <w:rsid w:val="00A95763"/>
    <w:rsid w:val="00A95791"/>
    <w:rsid w:val="00A9580C"/>
    <w:rsid w:val="00A95891"/>
    <w:rsid w:val="00A958E1"/>
    <w:rsid w:val="00A958F0"/>
    <w:rsid w:val="00A958F5"/>
    <w:rsid w:val="00A95903"/>
    <w:rsid w:val="00A9592B"/>
    <w:rsid w:val="00A959F5"/>
    <w:rsid w:val="00A95A4A"/>
    <w:rsid w:val="00A95B16"/>
    <w:rsid w:val="00A95B32"/>
    <w:rsid w:val="00A95B8A"/>
    <w:rsid w:val="00A95BCC"/>
    <w:rsid w:val="00A95BD1"/>
    <w:rsid w:val="00A95BFE"/>
    <w:rsid w:val="00A95C5A"/>
    <w:rsid w:val="00A95C72"/>
    <w:rsid w:val="00A95CEF"/>
    <w:rsid w:val="00A95CFB"/>
    <w:rsid w:val="00A95DCB"/>
    <w:rsid w:val="00A95E3D"/>
    <w:rsid w:val="00A95EE4"/>
    <w:rsid w:val="00A95EF7"/>
    <w:rsid w:val="00A95F25"/>
    <w:rsid w:val="00A95FAF"/>
    <w:rsid w:val="00A96093"/>
    <w:rsid w:val="00A9610D"/>
    <w:rsid w:val="00A961B1"/>
    <w:rsid w:val="00A96217"/>
    <w:rsid w:val="00A9621B"/>
    <w:rsid w:val="00A96273"/>
    <w:rsid w:val="00A9629A"/>
    <w:rsid w:val="00A962EB"/>
    <w:rsid w:val="00A9630C"/>
    <w:rsid w:val="00A96321"/>
    <w:rsid w:val="00A964BB"/>
    <w:rsid w:val="00A964D5"/>
    <w:rsid w:val="00A96703"/>
    <w:rsid w:val="00A96763"/>
    <w:rsid w:val="00A96808"/>
    <w:rsid w:val="00A96868"/>
    <w:rsid w:val="00A96881"/>
    <w:rsid w:val="00A9690A"/>
    <w:rsid w:val="00A969D2"/>
    <w:rsid w:val="00A969F6"/>
    <w:rsid w:val="00A96AB6"/>
    <w:rsid w:val="00A96AE6"/>
    <w:rsid w:val="00A96B27"/>
    <w:rsid w:val="00A96B29"/>
    <w:rsid w:val="00A96C2C"/>
    <w:rsid w:val="00A96C54"/>
    <w:rsid w:val="00A96CF6"/>
    <w:rsid w:val="00A96D3B"/>
    <w:rsid w:val="00A96D3C"/>
    <w:rsid w:val="00A96D3F"/>
    <w:rsid w:val="00A96D5E"/>
    <w:rsid w:val="00A96DDA"/>
    <w:rsid w:val="00A96EA4"/>
    <w:rsid w:val="00A96ED6"/>
    <w:rsid w:val="00A97147"/>
    <w:rsid w:val="00A97177"/>
    <w:rsid w:val="00A9728B"/>
    <w:rsid w:val="00A97295"/>
    <w:rsid w:val="00A972A4"/>
    <w:rsid w:val="00A9733A"/>
    <w:rsid w:val="00A973E9"/>
    <w:rsid w:val="00A973F1"/>
    <w:rsid w:val="00A97633"/>
    <w:rsid w:val="00A97648"/>
    <w:rsid w:val="00A976D9"/>
    <w:rsid w:val="00A9775C"/>
    <w:rsid w:val="00A97846"/>
    <w:rsid w:val="00A97848"/>
    <w:rsid w:val="00A978C1"/>
    <w:rsid w:val="00A97936"/>
    <w:rsid w:val="00A97978"/>
    <w:rsid w:val="00A97999"/>
    <w:rsid w:val="00A979E2"/>
    <w:rsid w:val="00A97A4D"/>
    <w:rsid w:val="00A97A8F"/>
    <w:rsid w:val="00A97B5D"/>
    <w:rsid w:val="00A97C25"/>
    <w:rsid w:val="00A97C3C"/>
    <w:rsid w:val="00A97C9E"/>
    <w:rsid w:val="00A97CB0"/>
    <w:rsid w:val="00A97CEB"/>
    <w:rsid w:val="00A97DC0"/>
    <w:rsid w:val="00A97E2F"/>
    <w:rsid w:val="00A97ED0"/>
    <w:rsid w:val="00A97F73"/>
    <w:rsid w:val="00AA0066"/>
    <w:rsid w:val="00AA006E"/>
    <w:rsid w:val="00AA0098"/>
    <w:rsid w:val="00AA010F"/>
    <w:rsid w:val="00AA012C"/>
    <w:rsid w:val="00AA01AF"/>
    <w:rsid w:val="00AA01BC"/>
    <w:rsid w:val="00AA0270"/>
    <w:rsid w:val="00AA02A9"/>
    <w:rsid w:val="00AA02D6"/>
    <w:rsid w:val="00AA02EB"/>
    <w:rsid w:val="00AA02EF"/>
    <w:rsid w:val="00AA03FE"/>
    <w:rsid w:val="00AA040E"/>
    <w:rsid w:val="00AA04DD"/>
    <w:rsid w:val="00AA05B3"/>
    <w:rsid w:val="00AA07A2"/>
    <w:rsid w:val="00AA07CC"/>
    <w:rsid w:val="00AA080D"/>
    <w:rsid w:val="00AA085F"/>
    <w:rsid w:val="00AA0875"/>
    <w:rsid w:val="00AA08A0"/>
    <w:rsid w:val="00AA0907"/>
    <w:rsid w:val="00AA09E6"/>
    <w:rsid w:val="00AA0A2C"/>
    <w:rsid w:val="00AA0B4B"/>
    <w:rsid w:val="00AA0B5B"/>
    <w:rsid w:val="00AA0B5D"/>
    <w:rsid w:val="00AA0B70"/>
    <w:rsid w:val="00AA0BF9"/>
    <w:rsid w:val="00AA0C69"/>
    <w:rsid w:val="00AA0C73"/>
    <w:rsid w:val="00AA0D2F"/>
    <w:rsid w:val="00AA0DA6"/>
    <w:rsid w:val="00AA0DC7"/>
    <w:rsid w:val="00AA0DE2"/>
    <w:rsid w:val="00AA0DFE"/>
    <w:rsid w:val="00AA0E29"/>
    <w:rsid w:val="00AA0E2C"/>
    <w:rsid w:val="00AA0E9C"/>
    <w:rsid w:val="00AA0F5C"/>
    <w:rsid w:val="00AA0F63"/>
    <w:rsid w:val="00AA113D"/>
    <w:rsid w:val="00AA114E"/>
    <w:rsid w:val="00AA1263"/>
    <w:rsid w:val="00AA1274"/>
    <w:rsid w:val="00AA12BE"/>
    <w:rsid w:val="00AA12C0"/>
    <w:rsid w:val="00AA12D5"/>
    <w:rsid w:val="00AA1315"/>
    <w:rsid w:val="00AA13A0"/>
    <w:rsid w:val="00AA143A"/>
    <w:rsid w:val="00AA1444"/>
    <w:rsid w:val="00AA145F"/>
    <w:rsid w:val="00AA14AF"/>
    <w:rsid w:val="00AA1519"/>
    <w:rsid w:val="00AA1560"/>
    <w:rsid w:val="00AA1564"/>
    <w:rsid w:val="00AA157B"/>
    <w:rsid w:val="00AA1607"/>
    <w:rsid w:val="00AA1653"/>
    <w:rsid w:val="00AA1697"/>
    <w:rsid w:val="00AA16A6"/>
    <w:rsid w:val="00AA1770"/>
    <w:rsid w:val="00AA179E"/>
    <w:rsid w:val="00AA17DF"/>
    <w:rsid w:val="00AA1844"/>
    <w:rsid w:val="00AA18F9"/>
    <w:rsid w:val="00AA196F"/>
    <w:rsid w:val="00AA19CE"/>
    <w:rsid w:val="00AA19E0"/>
    <w:rsid w:val="00AA19E3"/>
    <w:rsid w:val="00AA1A64"/>
    <w:rsid w:val="00AA1A76"/>
    <w:rsid w:val="00AA1AEA"/>
    <w:rsid w:val="00AA1B04"/>
    <w:rsid w:val="00AA1B2A"/>
    <w:rsid w:val="00AA1B38"/>
    <w:rsid w:val="00AA1BBB"/>
    <w:rsid w:val="00AA1C1F"/>
    <w:rsid w:val="00AA1C2F"/>
    <w:rsid w:val="00AA1C94"/>
    <w:rsid w:val="00AA1D05"/>
    <w:rsid w:val="00AA1D61"/>
    <w:rsid w:val="00AA1D78"/>
    <w:rsid w:val="00AA1DAF"/>
    <w:rsid w:val="00AA1DFA"/>
    <w:rsid w:val="00AA1E25"/>
    <w:rsid w:val="00AA1F5C"/>
    <w:rsid w:val="00AA1F77"/>
    <w:rsid w:val="00AA1F83"/>
    <w:rsid w:val="00AA1FD7"/>
    <w:rsid w:val="00AA1FDC"/>
    <w:rsid w:val="00AA2087"/>
    <w:rsid w:val="00AA2137"/>
    <w:rsid w:val="00AA2156"/>
    <w:rsid w:val="00AA225E"/>
    <w:rsid w:val="00AA22DC"/>
    <w:rsid w:val="00AA2363"/>
    <w:rsid w:val="00AA2364"/>
    <w:rsid w:val="00AA23D4"/>
    <w:rsid w:val="00AA240E"/>
    <w:rsid w:val="00AA243F"/>
    <w:rsid w:val="00AA2452"/>
    <w:rsid w:val="00AA248E"/>
    <w:rsid w:val="00AA24A8"/>
    <w:rsid w:val="00AA2522"/>
    <w:rsid w:val="00AA25B2"/>
    <w:rsid w:val="00AA261F"/>
    <w:rsid w:val="00AA2626"/>
    <w:rsid w:val="00AA2659"/>
    <w:rsid w:val="00AA2695"/>
    <w:rsid w:val="00AA26C0"/>
    <w:rsid w:val="00AA2707"/>
    <w:rsid w:val="00AA277D"/>
    <w:rsid w:val="00AA27AA"/>
    <w:rsid w:val="00AA27ED"/>
    <w:rsid w:val="00AA27F2"/>
    <w:rsid w:val="00AA283F"/>
    <w:rsid w:val="00AA2898"/>
    <w:rsid w:val="00AA297E"/>
    <w:rsid w:val="00AA29B4"/>
    <w:rsid w:val="00AA2ABC"/>
    <w:rsid w:val="00AA2C28"/>
    <w:rsid w:val="00AA2CFE"/>
    <w:rsid w:val="00AA2D20"/>
    <w:rsid w:val="00AA2D22"/>
    <w:rsid w:val="00AA2D40"/>
    <w:rsid w:val="00AA2DA7"/>
    <w:rsid w:val="00AA2E3D"/>
    <w:rsid w:val="00AA2E49"/>
    <w:rsid w:val="00AA2E84"/>
    <w:rsid w:val="00AA2F17"/>
    <w:rsid w:val="00AA2F19"/>
    <w:rsid w:val="00AA2F27"/>
    <w:rsid w:val="00AA2F3B"/>
    <w:rsid w:val="00AA2FAD"/>
    <w:rsid w:val="00AA3006"/>
    <w:rsid w:val="00AA30CD"/>
    <w:rsid w:val="00AA30D7"/>
    <w:rsid w:val="00AA3154"/>
    <w:rsid w:val="00AA31EF"/>
    <w:rsid w:val="00AA31F3"/>
    <w:rsid w:val="00AA330D"/>
    <w:rsid w:val="00AA3362"/>
    <w:rsid w:val="00AA33BE"/>
    <w:rsid w:val="00AA34CD"/>
    <w:rsid w:val="00AA34E1"/>
    <w:rsid w:val="00AA3594"/>
    <w:rsid w:val="00AA3681"/>
    <w:rsid w:val="00AA36C0"/>
    <w:rsid w:val="00AA36F1"/>
    <w:rsid w:val="00AA3874"/>
    <w:rsid w:val="00AA38B1"/>
    <w:rsid w:val="00AA38F7"/>
    <w:rsid w:val="00AA3903"/>
    <w:rsid w:val="00AA3967"/>
    <w:rsid w:val="00AA3990"/>
    <w:rsid w:val="00AA3A10"/>
    <w:rsid w:val="00AA3A44"/>
    <w:rsid w:val="00AA3AA1"/>
    <w:rsid w:val="00AA3B7D"/>
    <w:rsid w:val="00AA3C0F"/>
    <w:rsid w:val="00AA3C1B"/>
    <w:rsid w:val="00AA3CB7"/>
    <w:rsid w:val="00AA3CD0"/>
    <w:rsid w:val="00AA3D7A"/>
    <w:rsid w:val="00AA3DCC"/>
    <w:rsid w:val="00AA3DE4"/>
    <w:rsid w:val="00AA3E2F"/>
    <w:rsid w:val="00AA3F41"/>
    <w:rsid w:val="00AA3F6B"/>
    <w:rsid w:val="00AA3F81"/>
    <w:rsid w:val="00AA3FCE"/>
    <w:rsid w:val="00AA3FD5"/>
    <w:rsid w:val="00AA40D1"/>
    <w:rsid w:val="00AA4123"/>
    <w:rsid w:val="00AA41E2"/>
    <w:rsid w:val="00AA4277"/>
    <w:rsid w:val="00AA42A6"/>
    <w:rsid w:val="00AA42D7"/>
    <w:rsid w:val="00AA4361"/>
    <w:rsid w:val="00AA4366"/>
    <w:rsid w:val="00AA436D"/>
    <w:rsid w:val="00AA442C"/>
    <w:rsid w:val="00AA4430"/>
    <w:rsid w:val="00AA4530"/>
    <w:rsid w:val="00AA453A"/>
    <w:rsid w:val="00AA453C"/>
    <w:rsid w:val="00AA4572"/>
    <w:rsid w:val="00AA4578"/>
    <w:rsid w:val="00AA4687"/>
    <w:rsid w:val="00AA46D8"/>
    <w:rsid w:val="00AA46EB"/>
    <w:rsid w:val="00AA46F5"/>
    <w:rsid w:val="00AA4715"/>
    <w:rsid w:val="00AA47D5"/>
    <w:rsid w:val="00AA4802"/>
    <w:rsid w:val="00AA4862"/>
    <w:rsid w:val="00AA4898"/>
    <w:rsid w:val="00AA493E"/>
    <w:rsid w:val="00AA499A"/>
    <w:rsid w:val="00AA49E5"/>
    <w:rsid w:val="00AA4A65"/>
    <w:rsid w:val="00AA4A7E"/>
    <w:rsid w:val="00AA4AAB"/>
    <w:rsid w:val="00AA4ABF"/>
    <w:rsid w:val="00AA4B8B"/>
    <w:rsid w:val="00AA4BA1"/>
    <w:rsid w:val="00AA4BA3"/>
    <w:rsid w:val="00AA4CF8"/>
    <w:rsid w:val="00AA4D88"/>
    <w:rsid w:val="00AA4EC1"/>
    <w:rsid w:val="00AA5024"/>
    <w:rsid w:val="00AA50B0"/>
    <w:rsid w:val="00AA50BD"/>
    <w:rsid w:val="00AA50E2"/>
    <w:rsid w:val="00AA5159"/>
    <w:rsid w:val="00AA516E"/>
    <w:rsid w:val="00AA5194"/>
    <w:rsid w:val="00AA51DF"/>
    <w:rsid w:val="00AA525F"/>
    <w:rsid w:val="00AA5284"/>
    <w:rsid w:val="00AA529A"/>
    <w:rsid w:val="00AA52B0"/>
    <w:rsid w:val="00AA52CC"/>
    <w:rsid w:val="00AA531D"/>
    <w:rsid w:val="00AA5377"/>
    <w:rsid w:val="00AA537B"/>
    <w:rsid w:val="00AA5397"/>
    <w:rsid w:val="00AA5399"/>
    <w:rsid w:val="00AA5406"/>
    <w:rsid w:val="00AA5510"/>
    <w:rsid w:val="00AA55BF"/>
    <w:rsid w:val="00AA55CD"/>
    <w:rsid w:val="00AA560C"/>
    <w:rsid w:val="00AA562A"/>
    <w:rsid w:val="00AA5653"/>
    <w:rsid w:val="00AA5672"/>
    <w:rsid w:val="00AA5681"/>
    <w:rsid w:val="00AA5692"/>
    <w:rsid w:val="00AA56B5"/>
    <w:rsid w:val="00AA5727"/>
    <w:rsid w:val="00AA576F"/>
    <w:rsid w:val="00AA5799"/>
    <w:rsid w:val="00AA57C7"/>
    <w:rsid w:val="00AA57C9"/>
    <w:rsid w:val="00AA57EC"/>
    <w:rsid w:val="00AA582A"/>
    <w:rsid w:val="00AA5936"/>
    <w:rsid w:val="00AA5987"/>
    <w:rsid w:val="00AA59DC"/>
    <w:rsid w:val="00AA5B3D"/>
    <w:rsid w:val="00AA5B41"/>
    <w:rsid w:val="00AA5B77"/>
    <w:rsid w:val="00AA5BBB"/>
    <w:rsid w:val="00AA5C2C"/>
    <w:rsid w:val="00AA5C86"/>
    <w:rsid w:val="00AA5D70"/>
    <w:rsid w:val="00AA5DBF"/>
    <w:rsid w:val="00AA5E04"/>
    <w:rsid w:val="00AA5E5A"/>
    <w:rsid w:val="00AA5F71"/>
    <w:rsid w:val="00AA5F9F"/>
    <w:rsid w:val="00AA6041"/>
    <w:rsid w:val="00AA60D6"/>
    <w:rsid w:val="00AA60E7"/>
    <w:rsid w:val="00AA60F5"/>
    <w:rsid w:val="00AA610C"/>
    <w:rsid w:val="00AA6161"/>
    <w:rsid w:val="00AA61B8"/>
    <w:rsid w:val="00AA6223"/>
    <w:rsid w:val="00AA6468"/>
    <w:rsid w:val="00AA6495"/>
    <w:rsid w:val="00AA6575"/>
    <w:rsid w:val="00AA6618"/>
    <w:rsid w:val="00AA66C0"/>
    <w:rsid w:val="00AA66F6"/>
    <w:rsid w:val="00AA679A"/>
    <w:rsid w:val="00AA67AE"/>
    <w:rsid w:val="00AA67BA"/>
    <w:rsid w:val="00AA67D0"/>
    <w:rsid w:val="00AA67DE"/>
    <w:rsid w:val="00AA6814"/>
    <w:rsid w:val="00AA689F"/>
    <w:rsid w:val="00AA68B5"/>
    <w:rsid w:val="00AA690C"/>
    <w:rsid w:val="00AA6950"/>
    <w:rsid w:val="00AA699B"/>
    <w:rsid w:val="00AA69A6"/>
    <w:rsid w:val="00AA6A84"/>
    <w:rsid w:val="00AA6B7A"/>
    <w:rsid w:val="00AA6BAB"/>
    <w:rsid w:val="00AA6CCB"/>
    <w:rsid w:val="00AA6DE3"/>
    <w:rsid w:val="00AA6DF1"/>
    <w:rsid w:val="00AA6E78"/>
    <w:rsid w:val="00AA6EC1"/>
    <w:rsid w:val="00AA6EF7"/>
    <w:rsid w:val="00AA6FB7"/>
    <w:rsid w:val="00AA6FD9"/>
    <w:rsid w:val="00AA703C"/>
    <w:rsid w:val="00AA7084"/>
    <w:rsid w:val="00AA70B2"/>
    <w:rsid w:val="00AA7222"/>
    <w:rsid w:val="00AA723A"/>
    <w:rsid w:val="00AA72DE"/>
    <w:rsid w:val="00AA72E3"/>
    <w:rsid w:val="00AA73BE"/>
    <w:rsid w:val="00AA73C6"/>
    <w:rsid w:val="00AA7404"/>
    <w:rsid w:val="00AA7417"/>
    <w:rsid w:val="00AA7464"/>
    <w:rsid w:val="00AA7595"/>
    <w:rsid w:val="00AA75C5"/>
    <w:rsid w:val="00AA7615"/>
    <w:rsid w:val="00AA76D3"/>
    <w:rsid w:val="00AA76EE"/>
    <w:rsid w:val="00AA7714"/>
    <w:rsid w:val="00AA77A3"/>
    <w:rsid w:val="00AA77A4"/>
    <w:rsid w:val="00AA77B0"/>
    <w:rsid w:val="00AA77F1"/>
    <w:rsid w:val="00AA785D"/>
    <w:rsid w:val="00AA787B"/>
    <w:rsid w:val="00AA791B"/>
    <w:rsid w:val="00AA7929"/>
    <w:rsid w:val="00AA7980"/>
    <w:rsid w:val="00AA7A7E"/>
    <w:rsid w:val="00AA7A85"/>
    <w:rsid w:val="00AA7A86"/>
    <w:rsid w:val="00AA7ABF"/>
    <w:rsid w:val="00AA7B20"/>
    <w:rsid w:val="00AA7BAD"/>
    <w:rsid w:val="00AA7BB4"/>
    <w:rsid w:val="00AA7C01"/>
    <w:rsid w:val="00AA7C67"/>
    <w:rsid w:val="00AA7C9C"/>
    <w:rsid w:val="00AA7D26"/>
    <w:rsid w:val="00AA7DF9"/>
    <w:rsid w:val="00AA7E1D"/>
    <w:rsid w:val="00AA7E4B"/>
    <w:rsid w:val="00AA7E62"/>
    <w:rsid w:val="00AB0012"/>
    <w:rsid w:val="00AB0056"/>
    <w:rsid w:val="00AB015C"/>
    <w:rsid w:val="00AB0190"/>
    <w:rsid w:val="00AB01DD"/>
    <w:rsid w:val="00AB0263"/>
    <w:rsid w:val="00AB029B"/>
    <w:rsid w:val="00AB0318"/>
    <w:rsid w:val="00AB032A"/>
    <w:rsid w:val="00AB03BE"/>
    <w:rsid w:val="00AB0417"/>
    <w:rsid w:val="00AB0466"/>
    <w:rsid w:val="00AB0612"/>
    <w:rsid w:val="00AB066B"/>
    <w:rsid w:val="00AB0679"/>
    <w:rsid w:val="00AB0688"/>
    <w:rsid w:val="00AB06E5"/>
    <w:rsid w:val="00AB0734"/>
    <w:rsid w:val="00AB07CE"/>
    <w:rsid w:val="00AB0854"/>
    <w:rsid w:val="00AB0882"/>
    <w:rsid w:val="00AB0941"/>
    <w:rsid w:val="00AB0977"/>
    <w:rsid w:val="00AB0A52"/>
    <w:rsid w:val="00AB0A5F"/>
    <w:rsid w:val="00AB0B19"/>
    <w:rsid w:val="00AB0B52"/>
    <w:rsid w:val="00AB0BD0"/>
    <w:rsid w:val="00AB0D7C"/>
    <w:rsid w:val="00AB0D80"/>
    <w:rsid w:val="00AB0E00"/>
    <w:rsid w:val="00AB0E01"/>
    <w:rsid w:val="00AB0E25"/>
    <w:rsid w:val="00AB0E9E"/>
    <w:rsid w:val="00AB0EF8"/>
    <w:rsid w:val="00AB0F4D"/>
    <w:rsid w:val="00AB103D"/>
    <w:rsid w:val="00AB1041"/>
    <w:rsid w:val="00AB1059"/>
    <w:rsid w:val="00AB11BF"/>
    <w:rsid w:val="00AB13B6"/>
    <w:rsid w:val="00AB1435"/>
    <w:rsid w:val="00AB143C"/>
    <w:rsid w:val="00AB1576"/>
    <w:rsid w:val="00AB187A"/>
    <w:rsid w:val="00AB18A0"/>
    <w:rsid w:val="00AB192D"/>
    <w:rsid w:val="00AB19D4"/>
    <w:rsid w:val="00AB1A19"/>
    <w:rsid w:val="00AB1A8F"/>
    <w:rsid w:val="00AB1AD5"/>
    <w:rsid w:val="00AB1AE6"/>
    <w:rsid w:val="00AB1B27"/>
    <w:rsid w:val="00AB1BDB"/>
    <w:rsid w:val="00AB1BE6"/>
    <w:rsid w:val="00AB1C41"/>
    <w:rsid w:val="00AB1CAF"/>
    <w:rsid w:val="00AB1D54"/>
    <w:rsid w:val="00AB1D70"/>
    <w:rsid w:val="00AB1D91"/>
    <w:rsid w:val="00AB1DC5"/>
    <w:rsid w:val="00AB1E02"/>
    <w:rsid w:val="00AB1E3B"/>
    <w:rsid w:val="00AB1E3C"/>
    <w:rsid w:val="00AB1EEB"/>
    <w:rsid w:val="00AB1EF4"/>
    <w:rsid w:val="00AB2020"/>
    <w:rsid w:val="00AB2055"/>
    <w:rsid w:val="00AB210C"/>
    <w:rsid w:val="00AB218A"/>
    <w:rsid w:val="00AB227C"/>
    <w:rsid w:val="00AB232F"/>
    <w:rsid w:val="00AB2347"/>
    <w:rsid w:val="00AB2391"/>
    <w:rsid w:val="00AB23D9"/>
    <w:rsid w:val="00AB24A3"/>
    <w:rsid w:val="00AB24B0"/>
    <w:rsid w:val="00AB2502"/>
    <w:rsid w:val="00AB2625"/>
    <w:rsid w:val="00AB26D1"/>
    <w:rsid w:val="00AB272E"/>
    <w:rsid w:val="00AB275D"/>
    <w:rsid w:val="00AB279E"/>
    <w:rsid w:val="00AB2807"/>
    <w:rsid w:val="00AB281A"/>
    <w:rsid w:val="00AB286A"/>
    <w:rsid w:val="00AB28BF"/>
    <w:rsid w:val="00AB28C9"/>
    <w:rsid w:val="00AB28D2"/>
    <w:rsid w:val="00AB2954"/>
    <w:rsid w:val="00AB297C"/>
    <w:rsid w:val="00AB29F1"/>
    <w:rsid w:val="00AB2A4C"/>
    <w:rsid w:val="00AB2A98"/>
    <w:rsid w:val="00AB2AD3"/>
    <w:rsid w:val="00AB2AD9"/>
    <w:rsid w:val="00AB2AFA"/>
    <w:rsid w:val="00AB2C20"/>
    <w:rsid w:val="00AB2C50"/>
    <w:rsid w:val="00AB2C78"/>
    <w:rsid w:val="00AB2CAB"/>
    <w:rsid w:val="00AB2CE9"/>
    <w:rsid w:val="00AB2D01"/>
    <w:rsid w:val="00AB2D0D"/>
    <w:rsid w:val="00AB2D87"/>
    <w:rsid w:val="00AB2E3B"/>
    <w:rsid w:val="00AB2E58"/>
    <w:rsid w:val="00AB2ED1"/>
    <w:rsid w:val="00AB300C"/>
    <w:rsid w:val="00AB300F"/>
    <w:rsid w:val="00AB30ED"/>
    <w:rsid w:val="00AB3110"/>
    <w:rsid w:val="00AB3151"/>
    <w:rsid w:val="00AB324A"/>
    <w:rsid w:val="00AB32A4"/>
    <w:rsid w:val="00AB331C"/>
    <w:rsid w:val="00AB3338"/>
    <w:rsid w:val="00AB33AF"/>
    <w:rsid w:val="00AB3422"/>
    <w:rsid w:val="00AB34B6"/>
    <w:rsid w:val="00AB3504"/>
    <w:rsid w:val="00AB352F"/>
    <w:rsid w:val="00AB3564"/>
    <w:rsid w:val="00AB363A"/>
    <w:rsid w:val="00AB3663"/>
    <w:rsid w:val="00AB36A3"/>
    <w:rsid w:val="00AB374E"/>
    <w:rsid w:val="00AB37D3"/>
    <w:rsid w:val="00AB386C"/>
    <w:rsid w:val="00AB39FD"/>
    <w:rsid w:val="00AB3A38"/>
    <w:rsid w:val="00AB3A8F"/>
    <w:rsid w:val="00AB3A99"/>
    <w:rsid w:val="00AB3B66"/>
    <w:rsid w:val="00AB3B87"/>
    <w:rsid w:val="00AB3C3A"/>
    <w:rsid w:val="00AB3E02"/>
    <w:rsid w:val="00AB3E05"/>
    <w:rsid w:val="00AB3E5D"/>
    <w:rsid w:val="00AB3EDF"/>
    <w:rsid w:val="00AB400D"/>
    <w:rsid w:val="00AB4046"/>
    <w:rsid w:val="00AB40CC"/>
    <w:rsid w:val="00AB418D"/>
    <w:rsid w:val="00AB4217"/>
    <w:rsid w:val="00AB42B8"/>
    <w:rsid w:val="00AB43B2"/>
    <w:rsid w:val="00AB4431"/>
    <w:rsid w:val="00AB4537"/>
    <w:rsid w:val="00AB457D"/>
    <w:rsid w:val="00AB4582"/>
    <w:rsid w:val="00AB46D0"/>
    <w:rsid w:val="00AB472C"/>
    <w:rsid w:val="00AB475B"/>
    <w:rsid w:val="00AB47F5"/>
    <w:rsid w:val="00AB47FB"/>
    <w:rsid w:val="00AB4830"/>
    <w:rsid w:val="00AB486A"/>
    <w:rsid w:val="00AB48BE"/>
    <w:rsid w:val="00AB48EF"/>
    <w:rsid w:val="00AB495B"/>
    <w:rsid w:val="00AB49A6"/>
    <w:rsid w:val="00AB49A7"/>
    <w:rsid w:val="00AB49CE"/>
    <w:rsid w:val="00AB4A7C"/>
    <w:rsid w:val="00AB4AE4"/>
    <w:rsid w:val="00AB4B44"/>
    <w:rsid w:val="00AB4C6D"/>
    <w:rsid w:val="00AB4C89"/>
    <w:rsid w:val="00AB4D23"/>
    <w:rsid w:val="00AB4DA1"/>
    <w:rsid w:val="00AB4DA7"/>
    <w:rsid w:val="00AB4DC5"/>
    <w:rsid w:val="00AB4DDE"/>
    <w:rsid w:val="00AB4DEC"/>
    <w:rsid w:val="00AB4E8E"/>
    <w:rsid w:val="00AB4F99"/>
    <w:rsid w:val="00AB4FF0"/>
    <w:rsid w:val="00AB5019"/>
    <w:rsid w:val="00AB5059"/>
    <w:rsid w:val="00AB5077"/>
    <w:rsid w:val="00AB51E2"/>
    <w:rsid w:val="00AB524F"/>
    <w:rsid w:val="00AB525D"/>
    <w:rsid w:val="00AB52E9"/>
    <w:rsid w:val="00AB52F7"/>
    <w:rsid w:val="00AB533C"/>
    <w:rsid w:val="00AB5390"/>
    <w:rsid w:val="00AB53B8"/>
    <w:rsid w:val="00AB5421"/>
    <w:rsid w:val="00AB54A4"/>
    <w:rsid w:val="00AB5514"/>
    <w:rsid w:val="00AB5549"/>
    <w:rsid w:val="00AB55B7"/>
    <w:rsid w:val="00AB5734"/>
    <w:rsid w:val="00AB5745"/>
    <w:rsid w:val="00AB5784"/>
    <w:rsid w:val="00AB57DA"/>
    <w:rsid w:val="00AB57FB"/>
    <w:rsid w:val="00AB5812"/>
    <w:rsid w:val="00AB5836"/>
    <w:rsid w:val="00AB5889"/>
    <w:rsid w:val="00AB5964"/>
    <w:rsid w:val="00AB59BF"/>
    <w:rsid w:val="00AB5A3D"/>
    <w:rsid w:val="00AB5A4F"/>
    <w:rsid w:val="00AB5A87"/>
    <w:rsid w:val="00AB5AE9"/>
    <w:rsid w:val="00AB5AF7"/>
    <w:rsid w:val="00AB5BC2"/>
    <w:rsid w:val="00AB5C1C"/>
    <w:rsid w:val="00AB5C27"/>
    <w:rsid w:val="00AB5C5F"/>
    <w:rsid w:val="00AB5C66"/>
    <w:rsid w:val="00AB5CDF"/>
    <w:rsid w:val="00AB5D93"/>
    <w:rsid w:val="00AB5DC5"/>
    <w:rsid w:val="00AB5E00"/>
    <w:rsid w:val="00AB5E74"/>
    <w:rsid w:val="00AB5F3B"/>
    <w:rsid w:val="00AB5F7C"/>
    <w:rsid w:val="00AB6107"/>
    <w:rsid w:val="00AB61F1"/>
    <w:rsid w:val="00AB61F6"/>
    <w:rsid w:val="00AB624A"/>
    <w:rsid w:val="00AB627B"/>
    <w:rsid w:val="00AB6339"/>
    <w:rsid w:val="00AB6349"/>
    <w:rsid w:val="00AB634E"/>
    <w:rsid w:val="00AB63AB"/>
    <w:rsid w:val="00AB6421"/>
    <w:rsid w:val="00AB6426"/>
    <w:rsid w:val="00AB64E0"/>
    <w:rsid w:val="00AB652D"/>
    <w:rsid w:val="00AB660E"/>
    <w:rsid w:val="00AB663D"/>
    <w:rsid w:val="00AB680F"/>
    <w:rsid w:val="00AB6844"/>
    <w:rsid w:val="00AB689D"/>
    <w:rsid w:val="00AB68D3"/>
    <w:rsid w:val="00AB69B1"/>
    <w:rsid w:val="00AB69D9"/>
    <w:rsid w:val="00AB69DA"/>
    <w:rsid w:val="00AB6A09"/>
    <w:rsid w:val="00AB6A21"/>
    <w:rsid w:val="00AB6A7C"/>
    <w:rsid w:val="00AB6B5B"/>
    <w:rsid w:val="00AB6B84"/>
    <w:rsid w:val="00AB6BBA"/>
    <w:rsid w:val="00AB6C18"/>
    <w:rsid w:val="00AB6C63"/>
    <w:rsid w:val="00AB6CA8"/>
    <w:rsid w:val="00AB6CD8"/>
    <w:rsid w:val="00AB6CEA"/>
    <w:rsid w:val="00AB6DBA"/>
    <w:rsid w:val="00AB6EF6"/>
    <w:rsid w:val="00AB6F39"/>
    <w:rsid w:val="00AB6F77"/>
    <w:rsid w:val="00AB704E"/>
    <w:rsid w:val="00AB70EE"/>
    <w:rsid w:val="00AB7109"/>
    <w:rsid w:val="00AB71C6"/>
    <w:rsid w:val="00AB7287"/>
    <w:rsid w:val="00AB72CC"/>
    <w:rsid w:val="00AB7318"/>
    <w:rsid w:val="00AB7350"/>
    <w:rsid w:val="00AB745D"/>
    <w:rsid w:val="00AB7498"/>
    <w:rsid w:val="00AB751F"/>
    <w:rsid w:val="00AB757D"/>
    <w:rsid w:val="00AB75FB"/>
    <w:rsid w:val="00AB7624"/>
    <w:rsid w:val="00AB762C"/>
    <w:rsid w:val="00AB7658"/>
    <w:rsid w:val="00AB769B"/>
    <w:rsid w:val="00AB7703"/>
    <w:rsid w:val="00AB7744"/>
    <w:rsid w:val="00AB77A9"/>
    <w:rsid w:val="00AB7866"/>
    <w:rsid w:val="00AB78A6"/>
    <w:rsid w:val="00AB78DE"/>
    <w:rsid w:val="00AB791F"/>
    <w:rsid w:val="00AB7B11"/>
    <w:rsid w:val="00AB7B43"/>
    <w:rsid w:val="00AB7B7C"/>
    <w:rsid w:val="00AB7B8B"/>
    <w:rsid w:val="00AB7BCC"/>
    <w:rsid w:val="00AB7CE1"/>
    <w:rsid w:val="00AB7D2C"/>
    <w:rsid w:val="00AB7D3C"/>
    <w:rsid w:val="00AB7D54"/>
    <w:rsid w:val="00AB7DE8"/>
    <w:rsid w:val="00AB7E40"/>
    <w:rsid w:val="00AB7E65"/>
    <w:rsid w:val="00AB7F30"/>
    <w:rsid w:val="00AB7F84"/>
    <w:rsid w:val="00AC000A"/>
    <w:rsid w:val="00AC001C"/>
    <w:rsid w:val="00AC0048"/>
    <w:rsid w:val="00AC0053"/>
    <w:rsid w:val="00AC00B6"/>
    <w:rsid w:val="00AC00E5"/>
    <w:rsid w:val="00AC00F7"/>
    <w:rsid w:val="00AC012D"/>
    <w:rsid w:val="00AC01E7"/>
    <w:rsid w:val="00AC0245"/>
    <w:rsid w:val="00AC0263"/>
    <w:rsid w:val="00AC0266"/>
    <w:rsid w:val="00AC0270"/>
    <w:rsid w:val="00AC028D"/>
    <w:rsid w:val="00AC0290"/>
    <w:rsid w:val="00AC0357"/>
    <w:rsid w:val="00AC0392"/>
    <w:rsid w:val="00AC0400"/>
    <w:rsid w:val="00AC040F"/>
    <w:rsid w:val="00AC048D"/>
    <w:rsid w:val="00AC0524"/>
    <w:rsid w:val="00AC0534"/>
    <w:rsid w:val="00AC05A1"/>
    <w:rsid w:val="00AC05B6"/>
    <w:rsid w:val="00AC0697"/>
    <w:rsid w:val="00AC0866"/>
    <w:rsid w:val="00AC087C"/>
    <w:rsid w:val="00AC08BA"/>
    <w:rsid w:val="00AC08C2"/>
    <w:rsid w:val="00AC0946"/>
    <w:rsid w:val="00AC0A3F"/>
    <w:rsid w:val="00AC0BA0"/>
    <w:rsid w:val="00AC0BE5"/>
    <w:rsid w:val="00AC0C07"/>
    <w:rsid w:val="00AC0C2B"/>
    <w:rsid w:val="00AC0C69"/>
    <w:rsid w:val="00AC0C83"/>
    <w:rsid w:val="00AC0CC1"/>
    <w:rsid w:val="00AC0CEE"/>
    <w:rsid w:val="00AC0D4C"/>
    <w:rsid w:val="00AC0DF7"/>
    <w:rsid w:val="00AC0E01"/>
    <w:rsid w:val="00AC0E54"/>
    <w:rsid w:val="00AC0E99"/>
    <w:rsid w:val="00AC0F68"/>
    <w:rsid w:val="00AC1073"/>
    <w:rsid w:val="00AC1122"/>
    <w:rsid w:val="00AC1145"/>
    <w:rsid w:val="00AC121C"/>
    <w:rsid w:val="00AC12FC"/>
    <w:rsid w:val="00AC13FE"/>
    <w:rsid w:val="00AC1418"/>
    <w:rsid w:val="00AC141E"/>
    <w:rsid w:val="00AC143B"/>
    <w:rsid w:val="00AC14D3"/>
    <w:rsid w:val="00AC1510"/>
    <w:rsid w:val="00AC1532"/>
    <w:rsid w:val="00AC1653"/>
    <w:rsid w:val="00AC1655"/>
    <w:rsid w:val="00AC1685"/>
    <w:rsid w:val="00AC16A1"/>
    <w:rsid w:val="00AC16EB"/>
    <w:rsid w:val="00AC1708"/>
    <w:rsid w:val="00AC170B"/>
    <w:rsid w:val="00AC1763"/>
    <w:rsid w:val="00AC17CC"/>
    <w:rsid w:val="00AC17FF"/>
    <w:rsid w:val="00AC18C8"/>
    <w:rsid w:val="00AC1A30"/>
    <w:rsid w:val="00AC1ADC"/>
    <w:rsid w:val="00AC1AEA"/>
    <w:rsid w:val="00AC1B2A"/>
    <w:rsid w:val="00AC1B78"/>
    <w:rsid w:val="00AC1BB2"/>
    <w:rsid w:val="00AC1BFB"/>
    <w:rsid w:val="00AC1C09"/>
    <w:rsid w:val="00AC1C6B"/>
    <w:rsid w:val="00AC1C92"/>
    <w:rsid w:val="00AC1D23"/>
    <w:rsid w:val="00AC1E06"/>
    <w:rsid w:val="00AC1E7F"/>
    <w:rsid w:val="00AC1E96"/>
    <w:rsid w:val="00AC1ED1"/>
    <w:rsid w:val="00AC1F4B"/>
    <w:rsid w:val="00AC1FC4"/>
    <w:rsid w:val="00AC1FD7"/>
    <w:rsid w:val="00AC1FEC"/>
    <w:rsid w:val="00AC2034"/>
    <w:rsid w:val="00AC211F"/>
    <w:rsid w:val="00AC212A"/>
    <w:rsid w:val="00AC2151"/>
    <w:rsid w:val="00AC216F"/>
    <w:rsid w:val="00AC21D3"/>
    <w:rsid w:val="00AC2275"/>
    <w:rsid w:val="00AC233D"/>
    <w:rsid w:val="00AC239D"/>
    <w:rsid w:val="00AC246F"/>
    <w:rsid w:val="00AC2572"/>
    <w:rsid w:val="00AC26D5"/>
    <w:rsid w:val="00AC2778"/>
    <w:rsid w:val="00AC285B"/>
    <w:rsid w:val="00AC2878"/>
    <w:rsid w:val="00AC2902"/>
    <w:rsid w:val="00AC2917"/>
    <w:rsid w:val="00AC2A4C"/>
    <w:rsid w:val="00AC2AD8"/>
    <w:rsid w:val="00AC2AFD"/>
    <w:rsid w:val="00AC2B53"/>
    <w:rsid w:val="00AC2BBD"/>
    <w:rsid w:val="00AC2BDB"/>
    <w:rsid w:val="00AC2C87"/>
    <w:rsid w:val="00AC2C8D"/>
    <w:rsid w:val="00AC2CC5"/>
    <w:rsid w:val="00AC2D54"/>
    <w:rsid w:val="00AC2E0F"/>
    <w:rsid w:val="00AC2E96"/>
    <w:rsid w:val="00AC2EDA"/>
    <w:rsid w:val="00AC2FA7"/>
    <w:rsid w:val="00AC3066"/>
    <w:rsid w:val="00AC3318"/>
    <w:rsid w:val="00AC3362"/>
    <w:rsid w:val="00AC338D"/>
    <w:rsid w:val="00AC33A9"/>
    <w:rsid w:val="00AC33CB"/>
    <w:rsid w:val="00AC33CC"/>
    <w:rsid w:val="00AC3431"/>
    <w:rsid w:val="00AC344D"/>
    <w:rsid w:val="00AC345C"/>
    <w:rsid w:val="00AC34F9"/>
    <w:rsid w:val="00AC359E"/>
    <w:rsid w:val="00AC35BA"/>
    <w:rsid w:val="00AC35E5"/>
    <w:rsid w:val="00AC365C"/>
    <w:rsid w:val="00AC37F5"/>
    <w:rsid w:val="00AC38CD"/>
    <w:rsid w:val="00AC38D1"/>
    <w:rsid w:val="00AC38FD"/>
    <w:rsid w:val="00AC3923"/>
    <w:rsid w:val="00AC394A"/>
    <w:rsid w:val="00AC39D8"/>
    <w:rsid w:val="00AC39F3"/>
    <w:rsid w:val="00AC3A68"/>
    <w:rsid w:val="00AC3ABF"/>
    <w:rsid w:val="00AC3AD2"/>
    <w:rsid w:val="00AC3B10"/>
    <w:rsid w:val="00AC3B2F"/>
    <w:rsid w:val="00AC3C8B"/>
    <w:rsid w:val="00AC3CE7"/>
    <w:rsid w:val="00AC3D55"/>
    <w:rsid w:val="00AC3D6A"/>
    <w:rsid w:val="00AC3F9B"/>
    <w:rsid w:val="00AC4007"/>
    <w:rsid w:val="00AC4060"/>
    <w:rsid w:val="00AC40C1"/>
    <w:rsid w:val="00AC40C3"/>
    <w:rsid w:val="00AC40F8"/>
    <w:rsid w:val="00AC40FA"/>
    <w:rsid w:val="00AC4103"/>
    <w:rsid w:val="00AC412E"/>
    <w:rsid w:val="00AC4185"/>
    <w:rsid w:val="00AC42C1"/>
    <w:rsid w:val="00AC4342"/>
    <w:rsid w:val="00AC4357"/>
    <w:rsid w:val="00AC43CD"/>
    <w:rsid w:val="00AC43E4"/>
    <w:rsid w:val="00AC442F"/>
    <w:rsid w:val="00AC4568"/>
    <w:rsid w:val="00AC45C4"/>
    <w:rsid w:val="00AC45FD"/>
    <w:rsid w:val="00AC460B"/>
    <w:rsid w:val="00AC467C"/>
    <w:rsid w:val="00AC4685"/>
    <w:rsid w:val="00AC47A2"/>
    <w:rsid w:val="00AC47ED"/>
    <w:rsid w:val="00AC481C"/>
    <w:rsid w:val="00AC48EE"/>
    <w:rsid w:val="00AC4928"/>
    <w:rsid w:val="00AC4942"/>
    <w:rsid w:val="00AC495D"/>
    <w:rsid w:val="00AC4A0B"/>
    <w:rsid w:val="00AC4A30"/>
    <w:rsid w:val="00AC4A4F"/>
    <w:rsid w:val="00AC4A73"/>
    <w:rsid w:val="00AC4B4E"/>
    <w:rsid w:val="00AC4B86"/>
    <w:rsid w:val="00AC4BBA"/>
    <w:rsid w:val="00AC4C91"/>
    <w:rsid w:val="00AC4CE6"/>
    <w:rsid w:val="00AC4D9C"/>
    <w:rsid w:val="00AC4DB0"/>
    <w:rsid w:val="00AC4DD7"/>
    <w:rsid w:val="00AC4EAE"/>
    <w:rsid w:val="00AC4ED3"/>
    <w:rsid w:val="00AC4F16"/>
    <w:rsid w:val="00AC4F90"/>
    <w:rsid w:val="00AC4FB7"/>
    <w:rsid w:val="00AC5038"/>
    <w:rsid w:val="00AC5081"/>
    <w:rsid w:val="00AC5151"/>
    <w:rsid w:val="00AC51AB"/>
    <w:rsid w:val="00AC51BA"/>
    <w:rsid w:val="00AC5252"/>
    <w:rsid w:val="00AC526A"/>
    <w:rsid w:val="00AC533E"/>
    <w:rsid w:val="00AC53A3"/>
    <w:rsid w:val="00AC53CF"/>
    <w:rsid w:val="00AC53D6"/>
    <w:rsid w:val="00AC5403"/>
    <w:rsid w:val="00AC54AF"/>
    <w:rsid w:val="00AC54D8"/>
    <w:rsid w:val="00AC554B"/>
    <w:rsid w:val="00AC5590"/>
    <w:rsid w:val="00AC55F7"/>
    <w:rsid w:val="00AC5619"/>
    <w:rsid w:val="00AC561E"/>
    <w:rsid w:val="00AC5981"/>
    <w:rsid w:val="00AC59AB"/>
    <w:rsid w:val="00AC5A43"/>
    <w:rsid w:val="00AC5A7D"/>
    <w:rsid w:val="00AC5B0A"/>
    <w:rsid w:val="00AC5B47"/>
    <w:rsid w:val="00AC5B4D"/>
    <w:rsid w:val="00AC5BF2"/>
    <w:rsid w:val="00AC5C01"/>
    <w:rsid w:val="00AC5C0A"/>
    <w:rsid w:val="00AC5C5F"/>
    <w:rsid w:val="00AC5D48"/>
    <w:rsid w:val="00AC5DAB"/>
    <w:rsid w:val="00AC5E98"/>
    <w:rsid w:val="00AC5FE3"/>
    <w:rsid w:val="00AC6044"/>
    <w:rsid w:val="00AC60C8"/>
    <w:rsid w:val="00AC6181"/>
    <w:rsid w:val="00AC619D"/>
    <w:rsid w:val="00AC61A5"/>
    <w:rsid w:val="00AC61D5"/>
    <w:rsid w:val="00AC620E"/>
    <w:rsid w:val="00AC621C"/>
    <w:rsid w:val="00AC62BB"/>
    <w:rsid w:val="00AC62CC"/>
    <w:rsid w:val="00AC62FF"/>
    <w:rsid w:val="00AC6375"/>
    <w:rsid w:val="00AC6412"/>
    <w:rsid w:val="00AC6431"/>
    <w:rsid w:val="00AC6485"/>
    <w:rsid w:val="00AC6486"/>
    <w:rsid w:val="00AC64A6"/>
    <w:rsid w:val="00AC64BD"/>
    <w:rsid w:val="00AC6501"/>
    <w:rsid w:val="00AC65A1"/>
    <w:rsid w:val="00AC65A2"/>
    <w:rsid w:val="00AC660A"/>
    <w:rsid w:val="00AC66A9"/>
    <w:rsid w:val="00AC679D"/>
    <w:rsid w:val="00AC67DF"/>
    <w:rsid w:val="00AC6861"/>
    <w:rsid w:val="00AC6886"/>
    <w:rsid w:val="00AC691A"/>
    <w:rsid w:val="00AC69E1"/>
    <w:rsid w:val="00AC6A4A"/>
    <w:rsid w:val="00AC6B72"/>
    <w:rsid w:val="00AC6BB1"/>
    <w:rsid w:val="00AC6BD8"/>
    <w:rsid w:val="00AC6C71"/>
    <w:rsid w:val="00AC6CC3"/>
    <w:rsid w:val="00AC6CDE"/>
    <w:rsid w:val="00AC6CF8"/>
    <w:rsid w:val="00AC6D55"/>
    <w:rsid w:val="00AC6DCA"/>
    <w:rsid w:val="00AC6E01"/>
    <w:rsid w:val="00AC6E0F"/>
    <w:rsid w:val="00AC6E19"/>
    <w:rsid w:val="00AC6E42"/>
    <w:rsid w:val="00AC6F43"/>
    <w:rsid w:val="00AC6FB4"/>
    <w:rsid w:val="00AC702D"/>
    <w:rsid w:val="00AC705D"/>
    <w:rsid w:val="00AC7060"/>
    <w:rsid w:val="00AC70BE"/>
    <w:rsid w:val="00AC711D"/>
    <w:rsid w:val="00AC71D7"/>
    <w:rsid w:val="00AC71ED"/>
    <w:rsid w:val="00AC7240"/>
    <w:rsid w:val="00AC7321"/>
    <w:rsid w:val="00AC735A"/>
    <w:rsid w:val="00AC7373"/>
    <w:rsid w:val="00AC7398"/>
    <w:rsid w:val="00AC73B6"/>
    <w:rsid w:val="00AC73C2"/>
    <w:rsid w:val="00AC73D0"/>
    <w:rsid w:val="00AC73F9"/>
    <w:rsid w:val="00AC7442"/>
    <w:rsid w:val="00AC7532"/>
    <w:rsid w:val="00AC764D"/>
    <w:rsid w:val="00AC76A3"/>
    <w:rsid w:val="00AC7717"/>
    <w:rsid w:val="00AC77D4"/>
    <w:rsid w:val="00AC7881"/>
    <w:rsid w:val="00AC78A8"/>
    <w:rsid w:val="00AC79C4"/>
    <w:rsid w:val="00AC79FC"/>
    <w:rsid w:val="00AC7A66"/>
    <w:rsid w:val="00AC7A7C"/>
    <w:rsid w:val="00AC7B5C"/>
    <w:rsid w:val="00AC7BA3"/>
    <w:rsid w:val="00AC7C0A"/>
    <w:rsid w:val="00AC7C3D"/>
    <w:rsid w:val="00AC7CA3"/>
    <w:rsid w:val="00AC7CAF"/>
    <w:rsid w:val="00AC7CCB"/>
    <w:rsid w:val="00AC7D15"/>
    <w:rsid w:val="00AC7D4F"/>
    <w:rsid w:val="00AC7D7C"/>
    <w:rsid w:val="00AC7E4E"/>
    <w:rsid w:val="00AC7E55"/>
    <w:rsid w:val="00AC7F4F"/>
    <w:rsid w:val="00AD000C"/>
    <w:rsid w:val="00AD0056"/>
    <w:rsid w:val="00AD00AD"/>
    <w:rsid w:val="00AD011C"/>
    <w:rsid w:val="00AD012E"/>
    <w:rsid w:val="00AD01B3"/>
    <w:rsid w:val="00AD01BE"/>
    <w:rsid w:val="00AD01E6"/>
    <w:rsid w:val="00AD0212"/>
    <w:rsid w:val="00AD0219"/>
    <w:rsid w:val="00AD021E"/>
    <w:rsid w:val="00AD039A"/>
    <w:rsid w:val="00AD03D9"/>
    <w:rsid w:val="00AD0480"/>
    <w:rsid w:val="00AD050E"/>
    <w:rsid w:val="00AD0552"/>
    <w:rsid w:val="00AD0553"/>
    <w:rsid w:val="00AD055E"/>
    <w:rsid w:val="00AD0672"/>
    <w:rsid w:val="00AD067A"/>
    <w:rsid w:val="00AD06B4"/>
    <w:rsid w:val="00AD06C0"/>
    <w:rsid w:val="00AD073F"/>
    <w:rsid w:val="00AD0792"/>
    <w:rsid w:val="00AD07B0"/>
    <w:rsid w:val="00AD080D"/>
    <w:rsid w:val="00AD082E"/>
    <w:rsid w:val="00AD0847"/>
    <w:rsid w:val="00AD0851"/>
    <w:rsid w:val="00AD090F"/>
    <w:rsid w:val="00AD0972"/>
    <w:rsid w:val="00AD09DA"/>
    <w:rsid w:val="00AD09FB"/>
    <w:rsid w:val="00AD0AC3"/>
    <w:rsid w:val="00AD0ACF"/>
    <w:rsid w:val="00AD0AEC"/>
    <w:rsid w:val="00AD0AED"/>
    <w:rsid w:val="00AD0B10"/>
    <w:rsid w:val="00AD0D0D"/>
    <w:rsid w:val="00AD0D11"/>
    <w:rsid w:val="00AD0D1B"/>
    <w:rsid w:val="00AD0D5C"/>
    <w:rsid w:val="00AD0D9D"/>
    <w:rsid w:val="00AD0DAC"/>
    <w:rsid w:val="00AD0E06"/>
    <w:rsid w:val="00AD0E92"/>
    <w:rsid w:val="00AD0F01"/>
    <w:rsid w:val="00AD0F1F"/>
    <w:rsid w:val="00AD0F26"/>
    <w:rsid w:val="00AD0F49"/>
    <w:rsid w:val="00AD0F57"/>
    <w:rsid w:val="00AD0FD3"/>
    <w:rsid w:val="00AD1051"/>
    <w:rsid w:val="00AD1108"/>
    <w:rsid w:val="00AD1152"/>
    <w:rsid w:val="00AD124B"/>
    <w:rsid w:val="00AD12A2"/>
    <w:rsid w:val="00AD12B5"/>
    <w:rsid w:val="00AD13E6"/>
    <w:rsid w:val="00AD1448"/>
    <w:rsid w:val="00AD14A3"/>
    <w:rsid w:val="00AD162B"/>
    <w:rsid w:val="00AD16AE"/>
    <w:rsid w:val="00AD16BD"/>
    <w:rsid w:val="00AD16D3"/>
    <w:rsid w:val="00AD16F5"/>
    <w:rsid w:val="00AD1731"/>
    <w:rsid w:val="00AD1893"/>
    <w:rsid w:val="00AD18E9"/>
    <w:rsid w:val="00AD1970"/>
    <w:rsid w:val="00AD1990"/>
    <w:rsid w:val="00AD19AA"/>
    <w:rsid w:val="00AD19FE"/>
    <w:rsid w:val="00AD1AEF"/>
    <w:rsid w:val="00AD1BBF"/>
    <w:rsid w:val="00AD1C2D"/>
    <w:rsid w:val="00AD1CD8"/>
    <w:rsid w:val="00AD1D93"/>
    <w:rsid w:val="00AD1D9F"/>
    <w:rsid w:val="00AD1DCA"/>
    <w:rsid w:val="00AD1E87"/>
    <w:rsid w:val="00AD1F1D"/>
    <w:rsid w:val="00AD1F59"/>
    <w:rsid w:val="00AD1F65"/>
    <w:rsid w:val="00AD1FA6"/>
    <w:rsid w:val="00AD1FE1"/>
    <w:rsid w:val="00AD1FFD"/>
    <w:rsid w:val="00AD2040"/>
    <w:rsid w:val="00AD2093"/>
    <w:rsid w:val="00AD209B"/>
    <w:rsid w:val="00AD20CE"/>
    <w:rsid w:val="00AD2133"/>
    <w:rsid w:val="00AD22B5"/>
    <w:rsid w:val="00AD22C5"/>
    <w:rsid w:val="00AD2359"/>
    <w:rsid w:val="00AD23BE"/>
    <w:rsid w:val="00AD243E"/>
    <w:rsid w:val="00AD24DE"/>
    <w:rsid w:val="00AD2591"/>
    <w:rsid w:val="00AD259F"/>
    <w:rsid w:val="00AD262B"/>
    <w:rsid w:val="00AD2656"/>
    <w:rsid w:val="00AD2757"/>
    <w:rsid w:val="00AD2792"/>
    <w:rsid w:val="00AD280D"/>
    <w:rsid w:val="00AD284A"/>
    <w:rsid w:val="00AD28C3"/>
    <w:rsid w:val="00AD28DD"/>
    <w:rsid w:val="00AD290C"/>
    <w:rsid w:val="00AD2961"/>
    <w:rsid w:val="00AD2973"/>
    <w:rsid w:val="00AD298C"/>
    <w:rsid w:val="00AD29B8"/>
    <w:rsid w:val="00AD29CC"/>
    <w:rsid w:val="00AD2A13"/>
    <w:rsid w:val="00AD2A18"/>
    <w:rsid w:val="00AD2A1E"/>
    <w:rsid w:val="00AD2A33"/>
    <w:rsid w:val="00AD2A82"/>
    <w:rsid w:val="00AD2BD0"/>
    <w:rsid w:val="00AD2C9D"/>
    <w:rsid w:val="00AD2CD6"/>
    <w:rsid w:val="00AD2D2E"/>
    <w:rsid w:val="00AD2D9F"/>
    <w:rsid w:val="00AD2DEC"/>
    <w:rsid w:val="00AD2DF9"/>
    <w:rsid w:val="00AD2E20"/>
    <w:rsid w:val="00AD2EE6"/>
    <w:rsid w:val="00AD2F3A"/>
    <w:rsid w:val="00AD2F9D"/>
    <w:rsid w:val="00AD30AC"/>
    <w:rsid w:val="00AD3288"/>
    <w:rsid w:val="00AD32AA"/>
    <w:rsid w:val="00AD33E1"/>
    <w:rsid w:val="00AD3427"/>
    <w:rsid w:val="00AD3449"/>
    <w:rsid w:val="00AD353E"/>
    <w:rsid w:val="00AD35CC"/>
    <w:rsid w:val="00AD35E4"/>
    <w:rsid w:val="00AD364E"/>
    <w:rsid w:val="00AD368A"/>
    <w:rsid w:val="00AD36B9"/>
    <w:rsid w:val="00AD36DA"/>
    <w:rsid w:val="00AD36F9"/>
    <w:rsid w:val="00AD370D"/>
    <w:rsid w:val="00AD3782"/>
    <w:rsid w:val="00AD3789"/>
    <w:rsid w:val="00AD380D"/>
    <w:rsid w:val="00AD396E"/>
    <w:rsid w:val="00AD39A4"/>
    <w:rsid w:val="00AD39D5"/>
    <w:rsid w:val="00AD39D9"/>
    <w:rsid w:val="00AD39F4"/>
    <w:rsid w:val="00AD3A79"/>
    <w:rsid w:val="00AD3C30"/>
    <w:rsid w:val="00AD3C3A"/>
    <w:rsid w:val="00AD3D5B"/>
    <w:rsid w:val="00AD3DC0"/>
    <w:rsid w:val="00AD3DCA"/>
    <w:rsid w:val="00AD3DDB"/>
    <w:rsid w:val="00AD3DF3"/>
    <w:rsid w:val="00AD3F6F"/>
    <w:rsid w:val="00AD3F77"/>
    <w:rsid w:val="00AD3FE6"/>
    <w:rsid w:val="00AD409E"/>
    <w:rsid w:val="00AD4204"/>
    <w:rsid w:val="00AD420F"/>
    <w:rsid w:val="00AD425D"/>
    <w:rsid w:val="00AD4284"/>
    <w:rsid w:val="00AD42C9"/>
    <w:rsid w:val="00AD42E7"/>
    <w:rsid w:val="00AD4439"/>
    <w:rsid w:val="00AD44AB"/>
    <w:rsid w:val="00AD4541"/>
    <w:rsid w:val="00AD4550"/>
    <w:rsid w:val="00AD45B2"/>
    <w:rsid w:val="00AD45F0"/>
    <w:rsid w:val="00AD4620"/>
    <w:rsid w:val="00AD4732"/>
    <w:rsid w:val="00AD4741"/>
    <w:rsid w:val="00AD4814"/>
    <w:rsid w:val="00AD495C"/>
    <w:rsid w:val="00AD49E3"/>
    <w:rsid w:val="00AD4ADD"/>
    <w:rsid w:val="00AD4B2B"/>
    <w:rsid w:val="00AD4BB7"/>
    <w:rsid w:val="00AD4BF1"/>
    <w:rsid w:val="00AD4D21"/>
    <w:rsid w:val="00AD4EE0"/>
    <w:rsid w:val="00AD4F72"/>
    <w:rsid w:val="00AD5003"/>
    <w:rsid w:val="00AD51B3"/>
    <w:rsid w:val="00AD5255"/>
    <w:rsid w:val="00AD5264"/>
    <w:rsid w:val="00AD52CF"/>
    <w:rsid w:val="00AD52E9"/>
    <w:rsid w:val="00AD5380"/>
    <w:rsid w:val="00AD53D1"/>
    <w:rsid w:val="00AD53E5"/>
    <w:rsid w:val="00AD541F"/>
    <w:rsid w:val="00AD546F"/>
    <w:rsid w:val="00AD5545"/>
    <w:rsid w:val="00AD5577"/>
    <w:rsid w:val="00AD55BE"/>
    <w:rsid w:val="00AD55DC"/>
    <w:rsid w:val="00AD5606"/>
    <w:rsid w:val="00AD561C"/>
    <w:rsid w:val="00AD5687"/>
    <w:rsid w:val="00AD5694"/>
    <w:rsid w:val="00AD56CA"/>
    <w:rsid w:val="00AD56D2"/>
    <w:rsid w:val="00AD5779"/>
    <w:rsid w:val="00AD5798"/>
    <w:rsid w:val="00AD5845"/>
    <w:rsid w:val="00AD5910"/>
    <w:rsid w:val="00AD595C"/>
    <w:rsid w:val="00AD5963"/>
    <w:rsid w:val="00AD5A07"/>
    <w:rsid w:val="00AD5A0A"/>
    <w:rsid w:val="00AD5AC1"/>
    <w:rsid w:val="00AD5B16"/>
    <w:rsid w:val="00AD5B1C"/>
    <w:rsid w:val="00AD5B34"/>
    <w:rsid w:val="00AD5B99"/>
    <w:rsid w:val="00AD5C30"/>
    <w:rsid w:val="00AD5C51"/>
    <w:rsid w:val="00AD5C53"/>
    <w:rsid w:val="00AD5C9B"/>
    <w:rsid w:val="00AD5CC4"/>
    <w:rsid w:val="00AD5DEB"/>
    <w:rsid w:val="00AD5E14"/>
    <w:rsid w:val="00AD5EC4"/>
    <w:rsid w:val="00AD5F6A"/>
    <w:rsid w:val="00AD5FA4"/>
    <w:rsid w:val="00AD5FFD"/>
    <w:rsid w:val="00AD60D5"/>
    <w:rsid w:val="00AD611D"/>
    <w:rsid w:val="00AD61CB"/>
    <w:rsid w:val="00AD61EF"/>
    <w:rsid w:val="00AD628C"/>
    <w:rsid w:val="00AD62BF"/>
    <w:rsid w:val="00AD62CC"/>
    <w:rsid w:val="00AD62DE"/>
    <w:rsid w:val="00AD63EE"/>
    <w:rsid w:val="00AD6416"/>
    <w:rsid w:val="00AD6418"/>
    <w:rsid w:val="00AD644F"/>
    <w:rsid w:val="00AD64E3"/>
    <w:rsid w:val="00AD658B"/>
    <w:rsid w:val="00AD65EE"/>
    <w:rsid w:val="00AD6688"/>
    <w:rsid w:val="00AD6703"/>
    <w:rsid w:val="00AD676E"/>
    <w:rsid w:val="00AD67A7"/>
    <w:rsid w:val="00AD67B2"/>
    <w:rsid w:val="00AD67E8"/>
    <w:rsid w:val="00AD681F"/>
    <w:rsid w:val="00AD6850"/>
    <w:rsid w:val="00AD685E"/>
    <w:rsid w:val="00AD6863"/>
    <w:rsid w:val="00AD68D7"/>
    <w:rsid w:val="00AD6ADE"/>
    <w:rsid w:val="00AD6BF0"/>
    <w:rsid w:val="00AD6CAA"/>
    <w:rsid w:val="00AD6CAC"/>
    <w:rsid w:val="00AD6D77"/>
    <w:rsid w:val="00AD6D87"/>
    <w:rsid w:val="00AD6E2E"/>
    <w:rsid w:val="00AD6EEC"/>
    <w:rsid w:val="00AD6EF8"/>
    <w:rsid w:val="00AD6F2A"/>
    <w:rsid w:val="00AD6FF7"/>
    <w:rsid w:val="00AD7077"/>
    <w:rsid w:val="00AD7151"/>
    <w:rsid w:val="00AD71E1"/>
    <w:rsid w:val="00AD7243"/>
    <w:rsid w:val="00AD72A6"/>
    <w:rsid w:val="00AD72BC"/>
    <w:rsid w:val="00AD72C3"/>
    <w:rsid w:val="00AD72F3"/>
    <w:rsid w:val="00AD734B"/>
    <w:rsid w:val="00AD7393"/>
    <w:rsid w:val="00AD7444"/>
    <w:rsid w:val="00AD74FF"/>
    <w:rsid w:val="00AD7500"/>
    <w:rsid w:val="00AD7510"/>
    <w:rsid w:val="00AD751C"/>
    <w:rsid w:val="00AD7559"/>
    <w:rsid w:val="00AD756B"/>
    <w:rsid w:val="00AD7588"/>
    <w:rsid w:val="00AD75DB"/>
    <w:rsid w:val="00AD7699"/>
    <w:rsid w:val="00AD76DC"/>
    <w:rsid w:val="00AD7740"/>
    <w:rsid w:val="00AD7761"/>
    <w:rsid w:val="00AD77C6"/>
    <w:rsid w:val="00AD780E"/>
    <w:rsid w:val="00AD7851"/>
    <w:rsid w:val="00AD78B5"/>
    <w:rsid w:val="00AD7903"/>
    <w:rsid w:val="00AD798A"/>
    <w:rsid w:val="00AD79F4"/>
    <w:rsid w:val="00AD7A34"/>
    <w:rsid w:val="00AD7B16"/>
    <w:rsid w:val="00AD7BDC"/>
    <w:rsid w:val="00AD7C14"/>
    <w:rsid w:val="00AD7CBD"/>
    <w:rsid w:val="00AD7CC7"/>
    <w:rsid w:val="00AD7CDC"/>
    <w:rsid w:val="00AD7D27"/>
    <w:rsid w:val="00AD7DA4"/>
    <w:rsid w:val="00AD7DE7"/>
    <w:rsid w:val="00AD7E12"/>
    <w:rsid w:val="00AD7E6E"/>
    <w:rsid w:val="00AD7F15"/>
    <w:rsid w:val="00AD7FE3"/>
    <w:rsid w:val="00AE0021"/>
    <w:rsid w:val="00AE0159"/>
    <w:rsid w:val="00AE01EF"/>
    <w:rsid w:val="00AE02D6"/>
    <w:rsid w:val="00AE0380"/>
    <w:rsid w:val="00AE038E"/>
    <w:rsid w:val="00AE03FB"/>
    <w:rsid w:val="00AE0418"/>
    <w:rsid w:val="00AE0488"/>
    <w:rsid w:val="00AE05A8"/>
    <w:rsid w:val="00AE05D0"/>
    <w:rsid w:val="00AE0771"/>
    <w:rsid w:val="00AE07D0"/>
    <w:rsid w:val="00AE085D"/>
    <w:rsid w:val="00AE086C"/>
    <w:rsid w:val="00AE08D7"/>
    <w:rsid w:val="00AE08DB"/>
    <w:rsid w:val="00AE0959"/>
    <w:rsid w:val="00AE09DC"/>
    <w:rsid w:val="00AE0A33"/>
    <w:rsid w:val="00AE0A78"/>
    <w:rsid w:val="00AE0AA2"/>
    <w:rsid w:val="00AE0B13"/>
    <w:rsid w:val="00AE0B1F"/>
    <w:rsid w:val="00AE0B6A"/>
    <w:rsid w:val="00AE0B7E"/>
    <w:rsid w:val="00AE0BF9"/>
    <w:rsid w:val="00AE0C0F"/>
    <w:rsid w:val="00AE0CB3"/>
    <w:rsid w:val="00AE0D59"/>
    <w:rsid w:val="00AE0E69"/>
    <w:rsid w:val="00AE0EC7"/>
    <w:rsid w:val="00AE0F05"/>
    <w:rsid w:val="00AE0F7E"/>
    <w:rsid w:val="00AE1022"/>
    <w:rsid w:val="00AE103C"/>
    <w:rsid w:val="00AE108D"/>
    <w:rsid w:val="00AE10BF"/>
    <w:rsid w:val="00AE10F9"/>
    <w:rsid w:val="00AE1152"/>
    <w:rsid w:val="00AE119C"/>
    <w:rsid w:val="00AE11DD"/>
    <w:rsid w:val="00AE1239"/>
    <w:rsid w:val="00AE1254"/>
    <w:rsid w:val="00AE1258"/>
    <w:rsid w:val="00AE12BB"/>
    <w:rsid w:val="00AE132F"/>
    <w:rsid w:val="00AE13B9"/>
    <w:rsid w:val="00AE1498"/>
    <w:rsid w:val="00AE14CF"/>
    <w:rsid w:val="00AE1610"/>
    <w:rsid w:val="00AE165D"/>
    <w:rsid w:val="00AE1667"/>
    <w:rsid w:val="00AE1736"/>
    <w:rsid w:val="00AE17B7"/>
    <w:rsid w:val="00AE1805"/>
    <w:rsid w:val="00AE1850"/>
    <w:rsid w:val="00AE186C"/>
    <w:rsid w:val="00AE1871"/>
    <w:rsid w:val="00AE1876"/>
    <w:rsid w:val="00AE1886"/>
    <w:rsid w:val="00AE1AF0"/>
    <w:rsid w:val="00AE1C01"/>
    <w:rsid w:val="00AE1CF0"/>
    <w:rsid w:val="00AE1D6F"/>
    <w:rsid w:val="00AE1D9C"/>
    <w:rsid w:val="00AE1E74"/>
    <w:rsid w:val="00AE1F02"/>
    <w:rsid w:val="00AE1F85"/>
    <w:rsid w:val="00AE1FB7"/>
    <w:rsid w:val="00AE1FD1"/>
    <w:rsid w:val="00AE2006"/>
    <w:rsid w:val="00AE205A"/>
    <w:rsid w:val="00AE209F"/>
    <w:rsid w:val="00AE20B4"/>
    <w:rsid w:val="00AE20CF"/>
    <w:rsid w:val="00AE212B"/>
    <w:rsid w:val="00AE2232"/>
    <w:rsid w:val="00AE2246"/>
    <w:rsid w:val="00AE2248"/>
    <w:rsid w:val="00AE22BC"/>
    <w:rsid w:val="00AE2302"/>
    <w:rsid w:val="00AE2464"/>
    <w:rsid w:val="00AE24FC"/>
    <w:rsid w:val="00AE2504"/>
    <w:rsid w:val="00AE2506"/>
    <w:rsid w:val="00AE2553"/>
    <w:rsid w:val="00AE2561"/>
    <w:rsid w:val="00AE2597"/>
    <w:rsid w:val="00AE25D9"/>
    <w:rsid w:val="00AE25DB"/>
    <w:rsid w:val="00AE260C"/>
    <w:rsid w:val="00AE2773"/>
    <w:rsid w:val="00AE27BC"/>
    <w:rsid w:val="00AE27D2"/>
    <w:rsid w:val="00AE280F"/>
    <w:rsid w:val="00AE28BE"/>
    <w:rsid w:val="00AE28CB"/>
    <w:rsid w:val="00AE28EE"/>
    <w:rsid w:val="00AE2957"/>
    <w:rsid w:val="00AE29EA"/>
    <w:rsid w:val="00AE29F9"/>
    <w:rsid w:val="00AE2A4F"/>
    <w:rsid w:val="00AE2A5C"/>
    <w:rsid w:val="00AE2AD4"/>
    <w:rsid w:val="00AE2B09"/>
    <w:rsid w:val="00AE2B5A"/>
    <w:rsid w:val="00AE2B73"/>
    <w:rsid w:val="00AE2BA2"/>
    <w:rsid w:val="00AE2C18"/>
    <w:rsid w:val="00AE2C7F"/>
    <w:rsid w:val="00AE2D5A"/>
    <w:rsid w:val="00AE2DF7"/>
    <w:rsid w:val="00AE2E08"/>
    <w:rsid w:val="00AE2E40"/>
    <w:rsid w:val="00AE2E85"/>
    <w:rsid w:val="00AE2E9B"/>
    <w:rsid w:val="00AE2ED9"/>
    <w:rsid w:val="00AE2F42"/>
    <w:rsid w:val="00AE2F65"/>
    <w:rsid w:val="00AE2F6F"/>
    <w:rsid w:val="00AE3050"/>
    <w:rsid w:val="00AE308D"/>
    <w:rsid w:val="00AE30D7"/>
    <w:rsid w:val="00AE3227"/>
    <w:rsid w:val="00AE326B"/>
    <w:rsid w:val="00AE3390"/>
    <w:rsid w:val="00AE339F"/>
    <w:rsid w:val="00AE3492"/>
    <w:rsid w:val="00AE35F6"/>
    <w:rsid w:val="00AE363F"/>
    <w:rsid w:val="00AE364C"/>
    <w:rsid w:val="00AE3691"/>
    <w:rsid w:val="00AE36C8"/>
    <w:rsid w:val="00AE3747"/>
    <w:rsid w:val="00AE3762"/>
    <w:rsid w:val="00AE3798"/>
    <w:rsid w:val="00AE379F"/>
    <w:rsid w:val="00AE37E8"/>
    <w:rsid w:val="00AE3881"/>
    <w:rsid w:val="00AE3916"/>
    <w:rsid w:val="00AE3943"/>
    <w:rsid w:val="00AE394F"/>
    <w:rsid w:val="00AE3953"/>
    <w:rsid w:val="00AE3A44"/>
    <w:rsid w:val="00AE3ABB"/>
    <w:rsid w:val="00AE3BC3"/>
    <w:rsid w:val="00AE3BF0"/>
    <w:rsid w:val="00AE3C70"/>
    <w:rsid w:val="00AE3DDB"/>
    <w:rsid w:val="00AE3E94"/>
    <w:rsid w:val="00AE3EC4"/>
    <w:rsid w:val="00AE3FE6"/>
    <w:rsid w:val="00AE3FEA"/>
    <w:rsid w:val="00AE407B"/>
    <w:rsid w:val="00AE4091"/>
    <w:rsid w:val="00AE4139"/>
    <w:rsid w:val="00AE41AD"/>
    <w:rsid w:val="00AE41CD"/>
    <w:rsid w:val="00AE41D1"/>
    <w:rsid w:val="00AE41D2"/>
    <w:rsid w:val="00AE4213"/>
    <w:rsid w:val="00AE4344"/>
    <w:rsid w:val="00AE43C5"/>
    <w:rsid w:val="00AE43CD"/>
    <w:rsid w:val="00AE43D5"/>
    <w:rsid w:val="00AE4409"/>
    <w:rsid w:val="00AE448E"/>
    <w:rsid w:val="00AE45D6"/>
    <w:rsid w:val="00AE469E"/>
    <w:rsid w:val="00AE4838"/>
    <w:rsid w:val="00AE48AF"/>
    <w:rsid w:val="00AE49D7"/>
    <w:rsid w:val="00AE4A1E"/>
    <w:rsid w:val="00AE4A70"/>
    <w:rsid w:val="00AE4B2E"/>
    <w:rsid w:val="00AE4B37"/>
    <w:rsid w:val="00AE4BE6"/>
    <w:rsid w:val="00AE4C6D"/>
    <w:rsid w:val="00AE4D4B"/>
    <w:rsid w:val="00AE4D5A"/>
    <w:rsid w:val="00AE4DE2"/>
    <w:rsid w:val="00AE4E45"/>
    <w:rsid w:val="00AE4E4A"/>
    <w:rsid w:val="00AE4EA8"/>
    <w:rsid w:val="00AE4F23"/>
    <w:rsid w:val="00AE500F"/>
    <w:rsid w:val="00AE5043"/>
    <w:rsid w:val="00AE5114"/>
    <w:rsid w:val="00AE517F"/>
    <w:rsid w:val="00AE5210"/>
    <w:rsid w:val="00AE5260"/>
    <w:rsid w:val="00AE52A1"/>
    <w:rsid w:val="00AE52D0"/>
    <w:rsid w:val="00AE5375"/>
    <w:rsid w:val="00AE537D"/>
    <w:rsid w:val="00AE53C0"/>
    <w:rsid w:val="00AE53E9"/>
    <w:rsid w:val="00AE54C1"/>
    <w:rsid w:val="00AE5607"/>
    <w:rsid w:val="00AE561A"/>
    <w:rsid w:val="00AE5715"/>
    <w:rsid w:val="00AE57C8"/>
    <w:rsid w:val="00AE5804"/>
    <w:rsid w:val="00AE5827"/>
    <w:rsid w:val="00AE58A8"/>
    <w:rsid w:val="00AE590A"/>
    <w:rsid w:val="00AE591E"/>
    <w:rsid w:val="00AE593C"/>
    <w:rsid w:val="00AE5966"/>
    <w:rsid w:val="00AE59D4"/>
    <w:rsid w:val="00AE5A14"/>
    <w:rsid w:val="00AE5A30"/>
    <w:rsid w:val="00AE5A50"/>
    <w:rsid w:val="00AE5A61"/>
    <w:rsid w:val="00AE5A90"/>
    <w:rsid w:val="00AE5A9D"/>
    <w:rsid w:val="00AE5B7D"/>
    <w:rsid w:val="00AE5BCF"/>
    <w:rsid w:val="00AE5BE6"/>
    <w:rsid w:val="00AE5C3D"/>
    <w:rsid w:val="00AE5CAA"/>
    <w:rsid w:val="00AE5D67"/>
    <w:rsid w:val="00AE5DA0"/>
    <w:rsid w:val="00AE5DAA"/>
    <w:rsid w:val="00AE5DDC"/>
    <w:rsid w:val="00AE5E17"/>
    <w:rsid w:val="00AE5E49"/>
    <w:rsid w:val="00AE5E76"/>
    <w:rsid w:val="00AE5E84"/>
    <w:rsid w:val="00AE5F36"/>
    <w:rsid w:val="00AE5F64"/>
    <w:rsid w:val="00AE5F65"/>
    <w:rsid w:val="00AE5F96"/>
    <w:rsid w:val="00AE5FB4"/>
    <w:rsid w:val="00AE60FE"/>
    <w:rsid w:val="00AE6163"/>
    <w:rsid w:val="00AE6267"/>
    <w:rsid w:val="00AE62EB"/>
    <w:rsid w:val="00AE6307"/>
    <w:rsid w:val="00AE631B"/>
    <w:rsid w:val="00AE635C"/>
    <w:rsid w:val="00AE63B0"/>
    <w:rsid w:val="00AE641F"/>
    <w:rsid w:val="00AE6484"/>
    <w:rsid w:val="00AE64D7"/>
    <w:rsid w:val="00AE6518"/>
    <w:rsid w:val="00AE6556"/>
    <w:rsid w:val="00AE6587"/>
    <w:rsid w:val="00AE6592"/>
    <w:rsid w:val="00AE65D1"/>
    <w:rsid w:val="00AE65F4"/>
    <w:rsid w:val="00AE661D"/>
    <w:rsid w:val="00AE662F"/>
    <w:rsid w:val="00AE663D"/>
    <w:rsid w:val="00AE6733"/>
    <w:rsid w:val="00AE673D"/>
    <w:rsid w:val="00AE67C0"/>
    <w:rsid w:val="00AE67FD"/>
    <w:rsid w:val="00AE6825"/>
    <w:rsid w:val="00AE682B"/>
    <w:rsid w:val="00AE6837"/>
    <w:rsid w:val="00AE694D"/>
    <w:rsid w:val="00AE6994"/>
    <w:rsid w:val="00AE69B4"/>
    <w:rsid w:val="00AE69D2"/>
    <w:rsid w:val="00AE6ADA"/>
    <w:rsid w:val="00AE6B77"/>
    <w:rsid w:val="00AE6BB2"/>
    <w:rsid w:val="00AE6C03"/>
    <w:rsid w:val="00AE6C1C"/>
    <w:rsid w:val="00AE6C3D"/>
    <w:rsid w:val="00AE6C55"/>
    <w:rsid w:val="00AE6CD5"/>
    <w:rsid w:val="00AE6D15"/>
    <w:rsid w:val="00AE6D79"/>
    <w:rsid w:val="00AE6D9E"/>
    <w:rsid w:val="00AE6DCD"/>
    <w:rsid w:val="00AE6DD9"/>
    <w:rsid w:val="00AE6E1F"/>
    <w:rsid w:val="00AE6E51"/>
    <w:rsid w:val="00AE6E93"/>
    <w:rsid w:val="00AE6F3B"/>
    <w:rsid w:val="00AE6F84"/>
    <w:rsid w:val="00AE6F98"/>
    <w:rsid w:val="00AE6FAC"/>
    <w:rsid w:val="00AE7007"/>
    <w:rsid w:val="00AE7012"/>
    <w:rsid w:val="00AE7032"/>
    <w:rsid w:val="00AE70A0"/>
    <w:rsid w:val="00AE7156"/>
    <w:rsid w:val="00AE71B1"/>
    <w:rsid w:val="00AE71F0"/>
    <w:rsid w:val="00AE72BA"/>
    <w:rsid w:val="00AE7374"/>
    <w:rsid w:val="00AE739C"/>
    <w:rsid w:val="00AE7486"/>
    <w:rsid w:val="00AE74EF"/>
    <w:rsid w:val="00AE7516"/>
    <w:rsid w:val="00AE755A"/>
    <w:rsid w:val="00AE75DD"/>
    <w:rsid w:val="00AE75E5"/>
    <w:rsid w:val="00AE75EE"/>
    <w:rsid w:val="00AE7631"/>
    <w:rsid w:val="00AE76E6"/>
    <w:rsid w:val="00AE7787"/>
    <w:rsid w:val="00AE77B7"/>
    <w:rsid w:val="00AE77BC"/>
    <w:rsid w:val="00AE77DB"/>
    <w:rsid w:val="00AE78B3"/>
    <w:rsid w:val="00AE7907"/>
    <w:rsid w:val="00AE79F7"/>
    <w:rsid w:val="00AE7A21"/>
    <w:rsid w:val="00AE7A23"/>
    <w:rsid w:val="00AE7A4F"/>
    <w:rsid w:val="00AE7BB9"/>
    <w:rsid w:val="00AE7BE2"/>
    <w:rsid w:val="00AE7C45"/>
    <w:rsid w:val="00AE7C6D"/>
    <w:rsid w:val="00AE7DC6"/>
    <w:rsid w:val="00AE7DCF"/>
    <w:rsid w:val="00AE7DE8"/>
    <w:rsid w:val="00AE7E3D"/>
    <w:rsid w:val="00AE7E92"/>
    <w:rsid w:val="00AE7F4E"/>
    <w:rsid w:val="00AE7FD8"/>
    <w:rsid w:val="00AF009C"/>
    <w:rsid w:val="00AF010C"/>
    <w:rsid w:val="00AF0192"/>
    <w:rsid w:val="00AF01A1"/>
    <w:rsid w:val="00AF01A5"/>
    <w:rsid w:val="00AF01D6"/>
    <w:rsid w:val="00AF020F"/>
    <w:rsid w:val="00AF022C"/>
    <w:rsid w:val="00AF023C"/>
    <w:rsid w:val="00AF023E"/>
    <w:rsid w:val="00AF024D"/>
    <w:rsid w:val="00AF02C9"/>
    <w:rsid w:val="00AF0334"/>
    <w:rsid w:val="00AF0382"/>
    <w:rsid w:val="00AF03A8"/>
    <w:rsid w:val="00AF03B1"/>
    <w:rsid w:val="00AF0475"/>
    <w:rsid w:val="00AF0503"/>
    <w:rsid w:val="00AF0584"/>
    <w:rsid w:val="00AF0586"/>
    <w:rsid w:val="00AF05B3"/>
    <w:rsid w:val="00AF05E4"/>
    <w:rsid w:val="00AF067F"/>
    <w:rsid w:val="00AF07AD"/>
    <w:rsid w:val="00AF07FD"/>
    <w:rsid w:val="00AF0836"/>
    <w:rsid w:val="00AF0882"/>
    <w:rsid w:val="00AF0893"/>
    <w:rsid w:val="00AF08C1"/>
    <w:rsid w:val="00AF09A4"/>
    <w:rsid w:val="00AF09DA"/>
    <w:rsid w:val="00AF0A09"/>
    <w:rsid w:val="00AF0BC2"/>
    <w:rsid w:val="00AF0C94"/>
    <w:rsid w:val="00AF0CE3"/>
    <w:rsid w:val="00AF0D4E"/>
    <w:rsid w:val="00AF0DEE"/>
    <w:rsid w:val="00AF0E6A"/>
    <w:rsid w:val="00AF0F1B"/>
    <w:rsid w:val="00AF0F79"/>
    <w:rsid w:val="00AF0F99"/>
    <w:rsid w:val="00AF1103"/>
    <w:rsid w:val="00AF110F"/>
    <w:rsid w:val="00AF1120"/>
    <w:rsid w:val="00AF113C"/>
    <w:rsid w:val="00AF1142"/>
    <w:rsid w:val="00AF11AE"/>
    <w:rsid w:val="00AF11CF"/>
    <w:rsid w:val="00AF11FE"/>
    <w:rsid w:val="00AF1258"/>
    <w:rsid w:val="00AF12C0"/>
    <w:rsid w:val="00AF1303"/>
    <w:rsid w:val="00AF133E"/>
    <w:rsid w:val="00AF1380"/>
    <w:rsid w:val="00AF139C"/>
    <w:rsid w:val="00AF1475"/>
    <w:rsid w:val="00AF1478"/>
    <w:rsid w:val="00AF1485"/>
    <w:rsid w:val="00AF1553"/>
    <w:rsid w:val="00AF15B3"/>
    <w:rsid w:val="00AF15C6"/>
    <w:rsid w:val="00AF1606"/>
    <w:rsid w:val="00AF1746"/>
    <w:rsid w:val="00AF18F6"/>
    <w:rsid w:val="00AF18F7"/>
    <w:rsid w:val="00AF1979"/>
    <w:rsid w:val="00AF1997"/>
    <w:rsid w:val="00AF1A74"/>
    <w:rsid w:val="00AF1ACD"/>
    <w:rsid w:val="00AF1B6C"/>
    <w:rsid w:val="00AF1B7F"/>
    <w:rsid w:val="00AF1CE1"/>
    <w:rsid w:val="00AF1DB0"/>
    <w:rsid w:val="00AF1E09"/>
    <w:rsid w:val="00AF1F4F"/>
    <w:rsid w:val="00AF1F52"/>
    <w:rsid w:val="00AF2035"/>
    <w:rsid w:val="00AF2099"/>
    <w:rsid w:val="00AF22C4"/>
    <w:rsid w:val="00AF2313"/>
    <w:rsid w:val="00AF23C7"/>
    <w:rsid w:val="00AF23DB"/>
    <w:rsid w:val="00AF2407"/>
    <w:rsid w:val="00AF2438"/>
    <w:rsid w:val="00AF247F"/>
    <w:rsid w:val="00AF2496"/>
    <w:rsid w:val="00AF24BB"/>
    <w:rsid w:val="00AF2514"/>
    <w:rsid w:val="00AF255A"/>
    <w:rsid w:val="00AF2599"/>
    <w:rsid w:val="00AF259E"/>
    <w:rsid w:val="00AF25E3"/>
    <w:rsid w:val="00AF2601"/>
    <w:rsid w:val="00AF2602"/>
    <w:rsid w:val="00AF2658"/>
    <w:rsid w:val="00AF26BF"/>
    <w:rsid w:val="00AF279B"/>
    <w:rsid w:val="00AF27F5"/>
    <w:rsid w:val="00AF2858"/>
    <w:rsid w:val="00AF2875"/>
    <w:rsid w:val="00AF28A5"/>
    <w:rsid w:val="00AF28C3"/>
    <w:rsid w:val="00AF28CD"/>
    <w:rsid w:val="00AF28D0"/>
    <w:rsid w:val="00AF2956"/>
    <w:rsid w:val="00AF296A"/>
    <w:rsid w:val="00AF29E4"/>
    <w:rsid w:val="00AF2A11"/>
    <w:rsid w:val="00AF2A7C"/>
    <w:rsid w:val="00AF2AAC"/>
    <w:rsid w:val="00AF2B68"/>
    <w:rsid w:val="00AF2B7E"/>
    <w:rsid w:val="00AF2C20"/>
    <w:rsid w:val="00AF2C52"/>
    <w:rsid w:val="00AF2CA7"/>
    <w:rsid w:val="00AF2CE2"/>
    <w:rsid w:val="00AF2CFF"/>
    <w:rsid w:val="00AF2DA1"/>
    <w:rsid w:val="00AF2E19"/>
    <w:rsid w:val="00AF2E2E"/>
    <w:rsid w:val="00AF2E3E"/>
    <w:rsid w:val="00AF2EDB"/>
    <w:rsid w:val="00AF2EE8"/>
    <w:rsid w:val="00AF2EF4"/>
    <w:rsid w:val="00AF3032"/>
    <w:rsid w:val="00AF3044"/>
    <w:rsid w:val="00AF3153"/>
    <w:rsid w:val="00AF3175"/>
    <w:rsid w:val="00AF3229"/>
    <w:rsid w:val="00AF322C"/>
    <w:rsid w:val="00AF3256"/>
    <w:rsid w:val="00AF327F"/>
    <w:rsid w:val="00AF3324"/>
    <w:rsid w:val="00AF3356"/>
    <w:rsid w:val="00AF33BB"/>
    <w:rsid w:val="00AF33F7"/>
    <w:rsid w:val="00AF340C"/>
    <w:rsid w:val="00AF3455"/>
    <w:rsid w:val="00AF34AC"/>
    <w:rsid w:val="00AF34C5"/>
    <w:rsid w:val="00AF35EE"/>
    <w:rsid w:val="00AF3781"/>
    <w:rsid w:val="00AF3794"/>
    <w:rsid w:val="00AF37B4"/>
    <w:rsid w:val="00AF37C0"/>
    <w:rsid w:val="00AF37D5"/>
    <w:rsid w:val="00AF385E"/>
    <w:rsid w:val="00AF3929"/>
    <w:rsid w:val="00AF39E4"/>
    <w:rsid w:val="00AF3A1D"/>
    <w:rsid w:val="00AF3A30"/>
    <w:rsid w:val="00AF3A89"/>
    <w:rsid w:val="00AF3A96"/>
    <w:rsid w:val="00AF3AB1"/>
    <w:rsid w:val="00AF3ADE"/>
    <w:rsid w:val="00AF3BD7"/>
    <w:rsid w:val="00AF3C68"/>
    <w:rsid w:val="00AF3C94"/>
    <w:rsid w:val="00AF3CF3"/>
    <w:rsid w:val="00AF3D32"/>
    <w:rsid w:val="00AF3DA4"/>
    <w:rsid w:val="00AF3E78"/>
    <w:rsid w:val="00AF3ECE"/>
    <w:rsid w:val="00AF3F02"/>
    <w:rsid w:val="00AF3F24"/>
    <w:rsid w:val="00AF3F64"/>
    <w:rsid w:val="00AF3F9F"/>
    <w:rsid w:val="00AF3FAB"/>
    <w:rsid w:val="00AF3FC1"/>
    <w:rsid w:val="00AF403C"/>
    <w:rsid w:val="00AF4040"/>
    <w:rsid w:val="00AF40A4"/>
    <w:rsid w:val="00AF410A"/>
    <w:rsid w:val="00AF414B"/>
    <w:rsid w:val="00AF416F"/>
    <w:rsid w:val="00AF4171"/>
    <w:rsid w:val="00AF41B1"/>
    <w:rsid w:val="00AF41CE"/>
    <w:rsid w:val="00AF4238"/>
    <w:rsid w:val="00AF4246"/>
    <w:rsid w:val="00AF4276"/>
    <w:rsid w:val="00AF4281"/>
    <w:rsid w:val="00AF431A"/>
    <w:rsid w:val="00AF4388"/>
    <w:rsid w:val="00AF4422"/>
    <w:rsid w:val="00AF4460"/>
    <w:rsid w:val="00AF44B0"/>
    <w:rsid w:val="00AF44BB"/>
    <w:rsid w:val="00AF44EF"/>
    <w:rsid w:val="00AF4578"/>
    <w:rsid w:val="00AF4583"/>
    <w:rsid w:val="00AF4654"/>
    <w:rsid w:val="00AF46C6"/>
    <w:rsid w:val="00AF475C"/>
    <w:rsid w:val="00AF476C"/>
    <w:rsid w:val="00AF4826"/>
    <w:rsid w:val="00AF489C"/>
    <w:rsid w:val="00AF48DC"/>
    <w:rsid w:val="00AF49AC"/>
    <w:rsid w:val="00AF49D1"/>
    <w:rsid w:val="00AF49E5"/>
    <w:rsid w:val="00AF4A29"/>
    <w:rsid w:val="00AF4A57"/>
    <w:rsid w:val="00AF4AA4"/>
    <w:rsid w:val="00AF4AB7"/>
    <w:rsid w:val="00AF4B36"/>
    <w:rsid w:val="00AF4C6B"/>
    <w:rsid w:val="00AF4C71"/>
    <w:rsid w:val="00AF4CA2"/>
    <w:rsid w:val="00AF4D6A"/>
    <w:rsid w:val="00AF4D8F"/>
    <w:rsid w:val="00AF4DEE"/>
    <w:rsid w:val="00AF4E75"/>
    <w:rsid w:val="00AF4E7B"/>
    <w:rsid w:val="00AF4E93"/>
    <w:rsid w:val="00AF4F86"/>
    <w:rsid w:val="00AF4FAE"/>
    <w:rsid w:val="00AF5017"/>
    <w:rsid w:val="00AF5073"/>
    <w:rsid w:val="00AF50FB"/>
    <w:rsid w:val="00AF5145"/>
    <w:rsid w:val="00AF5169"/>
    <w:rsid w:val="00AF52EB"/>
    <w:rsid w:val="00AF53C6"/>
    <w:rsid w:val="00AF53D4"/>
    <w:rsid w:val="00AF54C4"/>
    <w:rsid w:val="00AF54E6"/>
    <w:rsid w:val="00AF54EB"/>
    <w:rsid w:val="00AF555D"/>
    <w:rsid w:val="00AF5617"/>
    <w:rsid w:val="00AF5665"/>
    <w:rsid w:val="00AF56F8"/>
    <w:rsid w:val="00AF572C"/>
    <w:rsid w:val="00AF57D9"/>
    <w:rsid w:val="00AF57F7"/>
    <w:rsid w:val="00AF5865"/>
    <w:rsid w:val="00AF588C"/>
    <w:rsid w:val="00AF588F"/>
    <w:rsid w:val="00AF58C8"/>
    <w:rsid w:val="00AF58CF"/>
    <w:rsid w:val="00AF58DC"/>
    <w:rsid w:val="00AF58EC"/>
    <w:rsid w:val="00AF5994"/>
    <w:rsid w:val="00AF59C7"/>
    <w:rsid w:val="00AF5A3B"/>
    <w:rsid w:val="00AF5ADD"/>
    <w:rsid w:val="00AF5ADF"/>
    <w:rsid w:val="00AF5AE1"/>
    <w:rsid w:val="00AF5BAD"/>
    <w:rsid w:val="00AF5BD8"/>
    <w:rsid w:val="00AF5BF6"/>
    <w:rsid w:val="00AF5C5B"/>
    <w:rsid w:val="00AF5D73"/>
    <w:rsid w:val="00AF5DA0"/>
    <w:rsid w:val="00AF5F4A"/>
    <w:rsid w:val="00AF5F7E"/>
    <w:rsid w:val="00AF5FFB"/>
    <w:rsid w:val="00AF6034"/>
    <w:rsid w:val="00AF6084"/>
    <w:rsid w:val="00AF60FF"/>
    <w:rsid w:val="00AF6123"/>
    <w:rsid w:val="00AF6199"/>
    <w:rsid w:val="00AF61D7"/>
    <w:rsid w:val="00AF6200"/>
    <w:rsid w:val="00AF620F"/>
    <w:rsid w:val="00AF6339"/>
    <w:rsid w:val="00AF6343"/>
    <w:rsid w:val="00AF6380"/>
    <w:rsid w:val="00AF6536"/>
    <w:rsid w:val="00AF653B"/>
    <w:rsid w:val="00AF6548"/>
    <w:rsid w:val="00AF6590"/>
    <w:rsid w:val="00AF6664"/>
    <w:rsid w:val="00AF6685"/>
    <w:rsid w:val="00AF6698"/>
    <w:rsid w:val="00AF6794"/>
    <w:rsid w:val="00AF67AB"/>
    <w:rsid w:val="00AF67E6"/>
    <w:rsid w:val="00AF68F6"/>
    <w:rsid w:val="00AF68FF"/>
    <w:rsid w:val="00AF6950"/>
    <w:rsid w:val="00AF69C8"/>
    <w:rsid w:val="00AF69CC"/>
    <w:rsid w:val="00AF6A5F"/>
    <w:rsid w:val="00AF6AEC"/>
    <w:rsid w:val="00AF6AFA"/>
    <w:rsid w:val="00AF6B0E"/>
    <w:rsid w:val="00AF6B16"/>
    <w:rsid w:val="00AF6C48"/>
    <w:rsid w:val="00AF6CC5"/>
    <w:rsid w:val="00AF6D78"/>
    <w:rsid w:val="00AF6D90"/>
    <w:rsid w:val="00AF6E92"/>
    <w:rsid w:val="00AF6F9E"/>
    <w:rsid w:val="00AF705B"/>
    <w:rsid w:val="00AF7134"/>
    <w:rsid w:val="00AF7177"/>
    <w:rsid w:val="00AF726E"/>
    <w:rsid w:val="00AF733C"/>
    <w:rsid w:val="00AF7386"/>
    <w:rsid w:val="00AF740D"/>
    <w:rsid w:val="00AF74DA"/>
    <w:rsid w:val="00AF7503"/>
    <w:rsid w:val="00AF7513"/>
    <w:rsid w:val="00AF7562"/>
    <w:rsid w:val="00AF7586"/>
    <w:rsid w:val="00AF75B8"/>
    <w:rsid w:val="00AF75D9"/>
    <w:rsid w:val="00AF76B7"/>
    <w:rsid w:val="00AF76B9"/>
    <w:rsid w:val="00AF7760"/>
    <w:rsid w:val="00AF776E"/>
    <w:rsid w:val="00AF7790"/>
    <w:rsid w:val="00AF781C"/>
    <w:rsid w:val="00AF783C"/>
    <w:rsid w:val="00AF7876"/>
    <w:rsid w:val="00AF7938"/>
    <w:rsid w:val="00AF7961"/>
    <w:rsid w:val="00AF7A52"/>
    <w:rsid w:val="00AF7A5D"/>
    <w:rsid w:val="00AF7A6D"/>
    <w:rsid w:val="00AF7A7A"/>
    <w:rsid w:val="00AF7A87"/>
    <w:rsid w:val="00AF7B26"/>
    <w:rsid w:val="00AF7BC4"/>
    <w:rsid w:val="00AF7C2C"/>
    <w:rsid w:val="00AF7C6D"/>
    <w:rsid w:val="00AF7C6E"/>
    <w:rsid w:val="00AF7D36"/>
    <w:rsid w:val="00AF7D5A"/>
    <w:rsid w:val="00AF7D60"/>
    <w:rsid w:val="00AF7DE6"/>
    <w:rsid w:val="00AF7E29"/>
    <w:rsid w:val="00AF7EEB"/>
    <w:rsid w:val="00AF7F4A"/>
    <w:rsid w:val="00AF7F56"/>
    <w:rsid w:val="00AF7F9A"/>
    <w:rsid w:val="00B00068"/>
    <w:rsid w:val="00B0006D"/>
    <w:rsid w:val="00B000A3"/>
    <w:rsid w:val="00B000D7"/>
    <w:rsid w:val="00B000F0"/>
    <w:rsid w:val="00B0017A"/>
    <w:rsid w:val="00B001A0"/>
    <w:rsid w:val="00B0024B"/>
    <w:rsid w:val="00B002D1"/>
    <w:rsid w:val="00B00392"/>
    <w:rsid w:val="00B003B2"/>
    <w:rsid w:val="00B00401"/>
    <w:rsid w:val="00B0047D"/>
    <w:rsid w:val="00B004B3"/>
    <w:rsid w:val="00B004B4"/>
    <w:rsid w:val="00B004E2"/>
    <w:rsid w:val="00B00535"/>
    <w:rsid w:val="00B00588"/>
    <w:rsid w:val="00B00601"/>
    <w:rsid w:val="00B006FD"/>
    <w:rsid w:val="00B00754"/>
    <w:rsid w:val="00B0078D"/>
    <w:rsid w:val="00B00838"/>
    <w:rsid w:val="00B0085B"/>
    <w:rsid w:val="00B008A0"/>
    <w:rsid w:val="00B008B9"/>
    <w:rsid w:val="00B008FD"/>
    <w:rsid w:val="00B00954"/>
    <w:rsid w:val="00B00963"/>
    <w:rsid w:val="00B009C4"/>
    <w:rsid w:val="00B00A7F"/>
    <w:rsid w:val="00B00A8C"/>
    <w:rsid w:val="00B00AB8"/>
    <w:rsid w:val="00B00B6A"/>
    <w:rsid w:val="00B00BEB"/>
    <w:rsid w:val="00B00C0F"/>
    <w:rsid w:val="00B00DAB"/>
    <w:rsid w:val="00B00DBB"/>
    <w:rsid w:val="00B00DC5"/>
    <w:rsid w:val="00B00E3D"/>
    <w:rsid w:val="00B00E99"/>
    <w:rsid w:val="00B00ED8"/>
    <w:rsid w:val="00B00FAF"/>
    <w:rsid w:val="00B00FCF"/>
    <w:rsid w:val="00B0105A"/>
    <w:rsid w:val="00B0108A"/>
    <w:rsid w:val="00B01092"/>
    <w:rsid w:val="00B011D6"/>
    <w:rsid w:val="00B011FC"/>
    <w:rsid w:val="00B012AC"/>
    <w:rsid w:val="00B014A0"/>
    <w:rsid w:val="00B015F9"/>
    <w:rsid w:val="00B0161C"/>
    <w:rsid w:val="00B016D1"/>
    <w:rsid w:val="00B016DB"/>
    <w:rsid w:val="00B0179A"/>
    <w:rsid w:val="00B01927"/>
    <w:rsid w:val="00B0193B"/>
    <w:rsid w:val="00B0199C"/>
    <w:rsid w:val="00B0199F"/>
    <w:rsid w:val="00B019A5"/>
    <w:rsid w:val="00B019E0"/>
    <w:rsid w:val="00B01A08"/>
    <w:rsid w:val="00B01A8A"/>
    <w:rsid w:val="00B01AB0"/>
    <w:rsid w:val="00B01AB8"/>
    <w:rsid w:val="00B01B04"/>
    <w:rsid w:val="00B01B6C"/>
    <w:rsid w:val="00B01C1D"/>
    <w:rsid w:val="00B01D05"/>
    <w:rsid w:val="00B01DF6"/>
    <w:rsid w:val="00B01F01"/>
    <w:rsid w:val="00B01F2A"/>
    <w:rsid w:val="00B01FD6"/>
    <w:rsid w:val="00B02046"/>
    <w:rsid w:val="00B020B2"/>
    <w:rsid w:val="00B0217A"/>
    <w:rsid w:val="00B02194"/>
    <w:rsid w:val="00B02282"/>
    <w:rsid w:val="00B02344"/>
    <w:rsid w:val="00B02401"/>
    <w:rsid w:val="00B024CB"/>
    <w:rsid w:val="00B024DF"/>
    <w:rsid w:val="00B024FC"/>
    <w:rsid w:val="00B02503"/>
    <w:rsid w:val="00B025B1"/>
    <w:rsid w:val="00B025CB"/>
    <w:rsid w:val="00B0264F"/>
    <w:rsid w:val="00B026A2"/>
    <w:rsid w:val="00B028B5"/>
    <w:rsid w:val="00B02912"/>
    <w:rsid w:val="00B029A7"/>
    <w:rsid w:val="00B029E3"/>
    <w:rsid w:val="00B02A01"/>
    <w:rsid w:val="00B02A03"/>
    <w:rsid w:val="00B02B2C"/>
    <w:rsid w:val="00B02B79"/>
    <w:rsid w:val="00B02C54"/>
    <w:rsid w:val="00B02C77"/>
    <w:rsid w:val="00B02C84"/>
    <w:rsid w:val="00B02D08"/>
    <w:rsid w:val="00B02D39"/>
    <w:rsid w:val="00B02DA3"/>
    <w:rsid w:val="00B02DDC"/>
    <w:rsid w:val="00B02E36"/>
    <w:rsid w:val="00B02EDF"/>
    <w:rsid w:val="00B02EF5"/>
    <w:rsid w:val="00B02F46"/>
    <w:rsid w:val="00B02F7F"/>
    <w:rsid w:val="00B02FC3"/>
    <w:rsid w:val="00B02FF5"/>
    <w:rsid w:val="00B03020"/>
    <w:rsid w:val="00B03027"/>
    <w:rsid w:val="00B0307A"/>
    <w:rsid w:val="00B0319C"/>
    <w:rsid w:val="00B031CB"/>
    <w:rsid w:val="00B031D7"/>
    <w:rsid w:val="00B031DE"/>
    <w:rsid w:val="00B031E2"/>
    <w:rsid w:val="00B0323B"/>
    <w:rsid w:val="00B032A6"/>
    <w:rsid w:val="00B03314"/>
    <w:rsid w:val="00B03316"/>
    <w:rsid w:val="00B03333"/>
    <w:rsid w:val="00B0337C"/>
    <w:rsid w:val="00B033A9"/>
    <w:rsid w:val="00B033CF"/>
    <w:rsid w:val="00B03403"/>
    <w:rsid w:val="00B03425"/>
    <w:rsid w:val="00B03431"/>
    <w:rsid w:val="00B034D7"/>
    <w:rsid w:val="00B03523"/>
    <w:rsid w:val="00B03688"/>
    <w:rsid w:val="00B036D7"/>
    <w:rsid w:val="00B036F3"/>
    <w:rsid w:val="00B0378B"/>
    <w:rsid w:val="00B037A8"/>
    <w:rsid w:val="00B03834"/>
    <w:rsid w:val="00B03843"/>
    <w:rsid w:val="00B0385D"/>
    <w:rsid w:val="00B038B5"/>
    <w:rsid w:val="00B03A0C"/>
    <w:rsid w:val="00B03AD8"/>
    <w:rsid w:val="00B03BC1"/>
    <w:rsid w:val="00B03C4E"/>
    <w:rsid w:val="00B03D19"/>
    <w:rsid w:val="00B03D24"/>
    <w:rsid w:val="00B03D46"/>
    <w:rsid w:val="00B03E78"/>
    <w:rsid w:val="00B03EC3"/>
    <w:rsid w:val="00B03EED"/>
    <w:rsid w:val="00B03F97"/>
    <w:rsid w:val="00B03FFA"/>
    <w:rsid w:val="00B04090"/>
    <w:rsid w:val="00B0410E"/>
    <w:rsid w:val="00B041BD"/>
    <w:rsid w:val="00B04271"/>
    <w:rsid w:val="00B0430E"/>
    <w:rsid w:val="00B04349"/>
    <w:rsid w:val="00B043BE"/>
    <w:rsid w:val="00B043DB"/>
    <w:rsid w:val="00B04419"/>
    <w:rsid w:val="00B04465"/>
    <w:rsid w:val="00B044CB"/>
    <w:rsid w:val="00B044F1"/>
    <w:rsid w:val="00B044F7"/>
    <w:rsid w:val="00B04517"/>
    <w:rsid w:val="00B0453D"/>
    <w:rsid w:val="00B0455B"/>
    <w:rsid w:val="00B04590"/>
    <w:rsid w:val="00B045DB"/>
    <w:rsid w:val="00B046AC"/>
    <w:rsid w:val="00B046E3"/>
    <w:rsid w:val="00B046E6"/>
    <w:rsid w:val="00B04787"/>
    <w:rsid w:val="00B0481F"/>
    <w:rsid w:val="00B04837"/>
    <w:rsid w:val="00B04842"/>
    <w:rsid w:val="00B04880"/>
    <w:rsid w:val="00B04923"/>
    <w:rsid w:val="00B04A3F"/>
    <w:rsid w:val="00B04A5F"/>
    <w:rsid w:val="00B04A88"/>
    <w:rsid w:val="00B04B17"/>
    <w:rsid w:val="00B04B72"/>
    <w:rsid w:val="00B04B84"/>
    <w:rsid w:val="00B04BCA"/>
    <w:rsid w:val="00B04C55"/>
    <w:rsid w:val="00B04CE1"/>
    <w:rsid w:val="00B04D6E"/>
    <w:rsid w:val="00B04E2F"/>
    <w:rsid w:val="00B04E52"/>
    <w:rsid w:val="00B04E5B"/>
    <w:rsid w:val="00B04F49"/>
    <w:rsid w:val="00B04F5E"/>
    <w:rsid w:val="00B04FED"/>
    <w:rsid w:val="00B05086"/>
    <w:rsid w:val="00B0512C"/>
    <w:rsid w:val="00B05132"/>
    <w:rsid w:val="00B051AA"/>
    <w:rsid w:val="00B051C7"/>
    <w:rsid w:val="00B0526F"/>
    <w:rsid w:val="00B052D0"/>
    <w:rsid w:val="00B05355"/>
    <w:rsid w:val="00B0536F"/>
    <w:rsid w:val="00B05375"/>
    <w:rsid w:val="00B053CC"/>
    <w:rsid w:val="00B05413"/>
    <w:rsid w:val="00B0544E"/>
    <w:rsid w:val="00B0559B"/>
    <w:rsid w:val="00B0563A"/>
    <w:rsid w:val="00B05702"/>
    <w:rsid w:val="00B05735"/>
    <w:rsid w:val="00B0574F"/>
    <w:rsid w:val="00B05792"/>
    <w:rsid w:val="00B057A1"/>
    <w:rsid w:val="00B057DE"/>
    <w:rsid w:val="00B05862"/>
    <w:rsid w:val="00B05887"/>
    <w:rsid w:val="00B058F0"/>
    <w:rsid w:val="00B0591D"/>
    <w:rsid w:val="00B05954"/>
    <w:rsid w:val="00B05972"/>
    <w:rsid w:val="00B059A8"/>
    <w:rsid w:val="00B05A18"/>
    <w:rsid w:val="00B05AEE"/>
    <w:rsid w:val="00B05D17"/>
    <w:rsid w:val="00B05D7C"/>
    <w:rsid w:val="00B05E01"/>
    <w:rsid w:val="00B05E8B"/>
    <w:rsid w:val="00B05ECA"/>
    <w:rsid w:val="00B05EEA"/>
    <w:rsid w:val="00B05F20"/>
    <w:rsid w:val="00B0601C"/>
    <w:rsid w:val="00B060E7"/>
    <w:rsid w:val="00B060FE"/>
    <w:rsid w:val="00B06107"/>
    <w:rsid w:val="00B0611B"/>
    <w:rsid w:val="00B06127"/>
    <w:rsid w:val="00B0615F"/>
    <w:rsid w:val="00B0619E"/>
    <w:rsid w:val="00B061AE"/>
    <w:rsid w:val="00B061AF"/>
    <w:rsid w:val="00B062D4"/>
    <w:rsid w:val="00B0633B"/>
    <w:rsid w:val="00B06377"/>
    <w:rsid w:val="00B063AC"/>
    <w:rsid w:val="00B063F5"/>
    <w:rsid w:val="00B06449"/>
    <w:rsid w:val="00B06456"/>
    <w:rsid w:val="00B064B5"/>
    <w:rsid w:val="00B064E5"/>
    <w:rsid w:val="00B0652B"/>
    <w:rsid w:val="00B06563"/>
    <w:rsid w:val="00B06626"/>
    <w:rsid w:val="00B0668F"/>
    <w:rsid w:val="00B066AD"/>
    <w:rsid w:val="00B066B6"/>
    <w:rsid w:val="00B067B3"/>
    <w:rsid w:val="00B0680D"/>
    <w:rsid w:val="00B0681F"/>
    <w:rsid w:val="00B06848"/>
    <w:rsid w:val="00B0684D"/>
    <w:rsid w:val="00B068A6"/>
    <w:rsid w:val="00B068AF"/>
    <w:rsid w:val="00B06952"/>
    <w:rsid w:val="00B06997"/>
    <w:rsid w:val="00B069E9"/>
    <w:rsid w:val="00B06A18"/>
    <w:rsid w:val="00B06AB2"/>
    <w:rsid w:val="00B06B16"/>
    <w:rsid w:val="00B06B43"/>
    <w:rsid w:val="00B06C2F"/>
    <w:rsid w:val="00B06C33"/>
    <w:rsid w:val="00B06C73"/>
    <w:rsid w:val="00B06CC7"/>
    <w:rsid w:val="00B06D40"/>
    <w:rsid w:val="00B06D5B"/>
    <w:rsid w:val="00B06E10"/>
    <w:rsid w:val="00B06F43"/>
    <w:rsid w:val="00B06F4D"/>
    <w:rsid w:val="00B0708A"/>
    <w:rsid w:val="00B070E0"/>
    <w:rsid w:val="00B07148"/>
    <w:rsid w:val="00B07189"/>
    <w:rsid w:val="00B071FE"/>
    <w:rsid w:val="00B07265"/>
    <w:rsid w:val="00B07336"/>
    <w:rsid w:val="00B07346"/>
    <w:rsid w:val="00B07431"/>
    <w:rsid w:val="00B07469"/>
    <w:rsid w:val="00B07525"/>
    <w:rsid w:val="00B07580"/>
    <w:rsid w:val="00B07585"/>
    <w:rsid w:val="00B075AC"/>
    <w:rsid w:val="00B076E6"/>
    <w:rsid w:val="00B07857"/>
    <w:rsid w:val="00B07864"/>
    <w:rsid w:val="00B0793B"/>
    <w:rsid w:val="00B079A8"/>
    <w:rsid w:val="00B07A07"/>
    <w:rsid w:val="00B07A76"/>
    <w:rsid w:val="00B07AE5"/>
    <w:rsid w:val="00B07AFE"/>
    <w:rsid w:val="00B07BDE"/>
    <w:rsid w:val="00B07C48"/>
    <w:rsid w:val="00B07C58"/>
    <w:rsid w:val="00B07E58"/>
    <w:rsid w:val="00B07E80"/>
    <w:rsid w:val="00B07EB8"/>
    <w:rsid w:val="00B07F21"/>
    <w:rsid w:val="00B07FA5"/>
    <w:rsid w:val="00B07FDC"/>
    <w:rsid w:val="00B07FFC"/>
    <w:rsid w:val="00B10054"/>
    <w:rsid w:val="00B10103"/>
    <w:rsid w:val="00B10192"/>
    <w:rsid w:val="00B10197"/>
    <w:rsid w:val="00B10222"/>
    <w:rsid w:val="00B10257"/>
    <w:rsid w:val="00B1029B"/>
    <w:rsid w:val="00B102B1"/>
    <w:rsid w:val="00B102EB"/>
    <w:rsid w:val="00B1035E"/>
    <w:rsid w:val="00B103A5"/>
    <w:rsid w:val="00B103F6"/>
    <w:rsid w:val="00B1045E"/>
    <w:rsid w:val="00B10552"/>
    <w:rsid w:val="00B105D9"/>
    <w:rsid w:val="00B1061D"/>
    <w:rsid w:val="00B106B2"/>
    <w:rsid w:val="00B106C2"/>
    <w:rsid w:val="00B106C8"/>
    <w:rsid w:val="00B1070B"/>
    <w:rsid w:val="00B10791"/>
    <w:rsid w:val="00B107BC"/>
    <w:rsid w:val="00B107F4"/>
    <w:rsid w:val="00B10814"/>
    <w:rsid w:val="00B10869"/>
    <w:rsid w:val="00B108B7"/>
    <w:rsid w:val="00B108C9"/>
    <w:rsid w:val="00B108F8"/>
    <w:rsid w:val="00B10994"/>
    <w:rsid w:val="00B109FF"/>
    <w:rsid w:val="00B10A78"/>
    <w:rsid w:val="00B10AAC"/>
    <w:rsid w:val="00B10B16"/>
    <w:rsid w:val="00B10C9B"/>
    <w:rsid w:val="00B10CD6"/>
    <w:rsid w:val="00B10EFD"/>
    <w:rsid w:val="00B10F6A"/>
    <w:rsid w:val="00B10F79"/>
    <w:rsid w:val="00B1105E"/>
    <w:rsid w:val="00B1108D"/>
    <w:rsid w:val="00B110CC"/>
    <w:rsid w:val="00B11179"/>
    <w:rsid w:val="00B111C4"/>
    <w:rsid w:val="00B111F9"/>
    <w:rsid w:val="00B11279"/>
    <w:rsid w:val="00B1127C"/>
    <w:rsid w:val="00B112C7"/>
    <w:rsid w:val="00B11342"/>
    <w:rsid w:val="00B11349"/>
    <w:rsid w:val="00B11443"/>
    <w:rsid w:val="00B1147E"/>
    <w:rsid w:val="00B11551"/>
    <w:rsid w:val="00B11554"/>
    <w:rsid w:val="00B1158E"/>
    <w:rsid w:val="00B115AE"/>
    <w:rsid w:val="00B115CF"/>
    <w:rsid w:val="00B11602"/>
    <w:rsid w:val="00B11622"/>
    <w:rsid w:val="00B11680"/>
    <w:rsid w:val="00B116AB"/>
    <w:rsid w:val="00B117DD"/>
    <w:rsid w:val="00B11821"/>
    <w:rsid w:val="00B118E3"/>
    <w:rsid w:val="00B118F9"/>
    <w:rsid w:val="00B119D7"/>
    <w:rsid w:val="00B11A9C"/>
    <w:rsid w:val="00B11A9E"/>
    <w:rsid w:val="00B11AD3"/>
    <w:rsid w:val="00B11ADD"/>
    <w:rsid w:val="00B11ADE"/>
    <w:rsid w:val="00B11B5C"/>
    <w:rsid w:val="00B11BC7"/>
    <w:rsid w:val="00B11C08"/>
    <w:rsid w:val="00B11CAB"/>
    <w:rsid w:val="00B11CD4"/>
    <w:rsid w:val="00B11D24"/>
    <w:rsid w:val="00B11D57"/>
    <w:rsid w:val="00B11D74"/>
    <w:rsid w:val="00B11DDF"/>
    <w:rsid w:val="00B11EB3"/>
    <w:rsid w:val="00B11ECC"/>
    <w:rsid w:val="00B11F24"/>
    <w:rsid w:val="00B11F84"/>
    <w:rsid w:val="00B11F91"/>
    <w:rsid w:val="00B1200E"/>
    <w:rsid w:val="00B12026"/>
    <w:rsid w:val="00B12146"/>
    <w:rsid w:val="00B12179"/>
    <w:rsid w:val="00B12182"/>
    <w:rsid w:val="00B1219E"/>
    <w:rsid w:val="00B121B2"/>
    <w:rsid w:val="00B121F1"/>
    <w:rsid w:val="00B12215"/>
    <w:rsid w:val="00B1221D"/>
    <w:rsid w:val="00B1226E"/>
    <w:rsid w:val="00B12283"/>
    <w:rsid w:val="00B122E6"/>
    <w:rsid w:val="00B122EA"/>
    <w:rsid w:val="00B122FC"/>
    <w:rsid w:val="00B12379"/>
    <w:rsid w:val="00B123CA"/>
    <w:rsid w:val="00B123E3"/>
    <w:rsid w:val="00B12467"/>
    <w:rsid w:val="00B12489"/>
    <w:rsid w:val="00B124AD"/>
    <w:rsid w:val="00B124B2"/>
    <w:rsid w:val="00B12510"/>
    <w:rsid w:val="00B12531"/>
    <w:rsid w:val="00B12676"/>
    <w:rsid w:val="00B1269B"/>
    <w:rsid w:val="00B12813"/>
    <w:rsid w:val="00B12825"/>
    <w:rsid w:val="00B128F9"/>
    <w:rsid w:val="00B12965"/>
    <w:rsid w:val="00B1296E"/>
    <w:rsid w:val="00B12993"/>
    <w:rsid w:val="00B12A5B"/>
    <w:rsid w:val="00B12A5C"/>
    <w:rsid w:val="00B12AE4"/>
    <w:rsid w:val="00B12B06"/>
    <w:rsid w:val="00B12B1E"/>
    <w:rsid w:val="00B12C12"/>
    <w:rsid w:val="00B12D6F"/>
    <w:rsid w:val="00B12DAC"/>
    <w:rsid w:val="00B12DD2"/>
    <w:rsid w:val="00B12E36"/>
    <w:rsid w:val="00B12EB8"/>
    <w:rsid w:val="00B12F4F"/>
    <w:rsid w:val="00B1302B"/>
    <w:rsid w:val="00B130BA"/>
    <w:rsid w:val="00B130E7"/>
    <w:rsid w:val="00B13166"/>
    <w:rsid w:val="00B13236"/>
    <w:rsid w:val="00B132AD"/>
    <w:rsid w:val="00B132E1"/>
    <w:rsid w:val="00B132F5"/>
    <w:rsid w:val="00B1332C"/>
    <w:rsid w:val="00B1332E"/>
    <w:rsid w:val="00B133A0"/>
    <w:rsid w:val="00B133FF"/>
    <w:rsid w:val="00B13416"/>
    <w:rsid w:val="00B1345B"/>
    <w:rsid w:val="00B13497"/>
    <w:rsid w:val="00B134CE"/>
    <w:rsid w:val="00B13525"/>
    <w:rsid w:val="00B13542"/>
    <w:rsid w:val="00B1356C"/>
    <w:rsid w:val="00B13585"/>
    <w:rsid w:val="00B135D7"/>
    <w:rsid w:val="00B135E3"/>
    <w:rsid w:val="00B135E9"/>
    <w:rsid w:val="00B1363F"/>
    <w:rsid w:val="00B136AF"/>
    <w:rsid w:val="00B136C7"/>
    <w:rsid w:val="00B13710"/>
    <w:rsid w:val="00B13738"/>
    <w:rsid w:val="00B13775"/>
    <w:rsid w:val="00B137A1"/>
    <w:rsid w:val="00B137D4"/>
    <w:rsid w:val="00B13810"/>
    <w:rsid w:val="00B13818"/>
    <w:rsid w:val="00B138C1"/>
    <w:rsid w:val="00B13AC6"/>
    <w:rsid w:val="00B13BD7"/>
    <w:rsid w:val="00B13C01"/>
    <w:rsid w:val="00B13C09"/>
    <w:rsid w:val="00B13D33"/>
    <w:rsid w:val="00B13D5E"/>
    <w:rsid w:val="00B13D80"/>
    <w:rsid w:val="00B13DF4"/>
    <w:rsid w:val="00B13E14"/>
    <w:rsid w:val="00B13E72"/>
    <w:rsid w:val="00B13E7F"/>
    <w:rsid w:val="00B13E85"/>
    <w:rsid w:val="00B13F34"/>
    <w:rsid w:val="00B13F3A"/>
    <w:rsid w:val="00B13F63"/>
    <w:rsid w:val="00B13F98"/>
    <w:rsid w:val="00B14014"/>
    <w:rsid w:val="00B14052"/>
    <w:rsid w:val="00B140CF"/>
    <w:rsid w:val="00B14102"/>
    <w:rsid w:val="00B14144"/>
    <w:rsid w:val="00B14182"/>
    <w:rsid w:val="00B141FC"/>
    <w:rsid w:val="00B1421B"/>
    <w:rsid w:val="00B1428E"/>
    <w:rsid w:val="00B142E3"/>
    <w:rsid w:val="00B14306"/>
    <w:rsid w:val="00B143B9"/>
    <w:rsid w:val="00B143EE"/>
    <w:rsid w:val="00B14493"/>
    <w:rsid w:val="00B145B9"/>
    <w:rsid w:val="00B145FD"/>
    <w:rsid w:val="00B14663"/>
    <w:rsid w:val="00B1466D"/>
    <w:rsid w:val="00B14687"/>
    <w:rsid w:val="00B146AD"/>
    <w:rsid w:val="00B1479F"/>
    <w:rsid w:val="00B147C3"/>
    <w:rsid w:val="00B147CB"/>
    <w:rsid w:val="00B1481D"/>
    <w:rsid w:val="00B14824"/>
    <w:rsid w:val="00B14899"/>
    <w:rsid w:val="00B1492C"/>
    <w:rsid w:val="00B149AC"/>
    <w:rsid w:val="00B149D8"/>
    <w:rsid w:val="00B14A47"/>
    <w:rsid w:val="00B14A7B"/>
    <w:rsid w:val="00B14A95"/>
    <w:rsid w:val="00B14C55"/>
    <w:rsid w:val="00B14C62"/>
    <w:rsid w:val="00B14CD8"/>
    <w:rsid w:val="00B14D01"/>
    <w:rsid w:val="00B14D07"/>
    <w:rsid w:val="00B14D83"/>
    <w:rsid w:val="00B14D98"/>
    <w:rsid w:val="00B14DEE"/>
    <w:rsid w:val="00B14E5B"/>
    <w:rsid w:val="00B14EE7"/>
    <w:rsid w:val="00B14F14"/>
    <w:rsid w:val="00B14FD2"/>
    <w:rsid w:val="00B15131"/>
    <w:rsid w:val="00B15162"/>
    <w:rsid w:val="00B1547B"/>
    <w:rsid w:val="00B1558D"/>
    <w:rsid w:val="00B15624"/>
    <w:rsid w:val="00B1564E"/>
    <w:rsid w:val="00B156B0"/>
    <w:rsid w:val="00B156C0"/>
    <w:rsid w:val="00B156E2"/>
    <w:rsid w:val="00B1573B"/>
    <w:rsid w:val="00B15843"/>
    <w:rsid w:val="00B1585F"/>
    <w:rsid w:val="00B15992"/>
    <w:rsid w:val="00B159D1"/>
    <w:rsid w:val="00B15AA4"/>
    <w:rsid w:val="00B15B81"/>
    <w:rsid w:val="00B15BB4"/>
    <w:rsid w:val="00B15C3A"/>
    <w:rsid w:val="00B15C52"/>
    <w:rsid w:val="00B15C73"/>
    <w:rsid w:val="00B15CB5"/>
    <w:rsid w:val="00B15D3F"/>
    <w:rsid w:val="00B15DBB"/>
    <w:rsid w:val="00B15DC4"/>
    <w:rsid w:val="00B15F01"/>
    <w:rsid w:val="00B15F6B"/>
    <w:rsid w:val="00B15FF4"/>
    <w:rsid w:val="00B1609D"/>
    <w:rsid w:val="00B1610D"/>
    <w:rsid w:val="00B1611B"/>
    <w:rsid w:val="00B1615E"/>
    <w:rsid w:val="00B1616C"/>
    <w:rsid w:val="00B16245"/>
    <w:rsid w:val="00B162C1"/>
    <w:rsid w:val="00B162C5"/>
    <w:rsid w:val="00B1631B"/>
    <w:rsid w:val="00B16328"/>
    <w:rsid w:val="00B164B9"/>
    <w:rsid w:val="00B164F7"/>
    <w:rsid w:val="00B16523"/>
    <w:rsid w:val="00B1654B"/>
    <w:rsid w:val="00B1655F"/>
    <w:rsid w:val="00B16616"/>
    <w:rsid w:val="00B16647"/>
    <w:rsid w:val="00B1664F"/>
    <w:rsid w:val="00B1666D"/>
    <w:rsid w:val="00B16694"/>
    <w:rsid w:val="00B166C9"/>
    <w:rsid w:val="00B167D6"/>
    <w:rsid w:val="00B16893"/>
    <w:rsid w:val="00B16922"/>
    <w:rsid w:val="00B16964"/>
    <w:rsid w:val="00B16AD0"/>
    <w:rsid w:val="00B16B4B"/>
    <w:rsid w:val="00B16BBD"/>
    <w:rsid w:val="00B16CB6"/>
    <w:rsid w:val="00B16D67"/>
    <w:rsid w:val="00B16DAE"/>
    <w:rsid w:val="00B16DC4"/>
    <w:rsid w:val="00B16E4B"/>
    <w:rsid w:val="00B16E9B"/>
    <w:rsid w:val="00B16EEC"/>
    <w:rsid w:val="00B16F20"/>
    <w:rsid w:val="00B16FA5"/>
    <w:rsid w:val="00B16FFE"/>
    <w:rsid w:val="00B17023"/>
    <w:rsid w:val="00B17046"/>
    <w:rsid w:val="00B170C0"/>
    <w:rsid w:val="00B170D3"/>
    <w:rsid w:val="00B170D4"/>
    <w:rsid w:val="00B170F5"/>
    <w:rsid w:val="00B1715C"/>
    <w:rsid w:val="00B17171"/>
    <w:rsid w:val="00B1720B"/>
    <w:rsid w:val="00B172AF"/>
    <w:rsid w:val="00B172C9"/>
    <w:rsid w:val="00B172F5"/>
    <w:rsid w:val="00B173B5"/>
    <w:rsid w:val="00B173B9"/>
    <w:rsid w:val="00B173BD"/>
    <w:rsid w:val="00B173DB"/>
    <w:rsid w:val="00B17450"/>
    <w:rsid w:val="00B1745B"/>
    <w:rsid w:val="00B174AC"/>
    <w:rsid w:val="00B17513"/>
    <w:rsid w:val="00B17520"/>
    <w:rsid w:val="00B17583"/>
    <w:rsid w:val="00B1762E"/>
    <w:rsid w:val="00B176B9"/>
    <w:rsid w:val="00B176BD"/>
    <w:rsid w:val="00B176F6"/>
    <w:rsid w:val="00B17702"/>
    <w:rsid w:val="00B17748"/>
    <w:rsid w:val="00B1778E"/>
    <w:rsid w:val="00B177B1"/>
    <w:rsid w:val="00B177D8"/>
    <w:rsid w:val="00B1783D"/>
    <w:rsid w:val="00B1788B"/>
    <w:rsid w:val="00B17924"/>
    <w:rsid w:val="00B179D7"/>
    <w:rsid w:val="00B17A44"/>
    <w:rsid w:val="00B17A66"/>
    <w:rsid w:val="00B17A85"/>
    <w:rsid w:val="00B17AB3"/>
    <w:rsid w:val="00B17AEE"/>
    <w:rsid w:val="00B17B02"/>
    <w:rsid w:val="00B17C11"/>
    <w:rsid w:val="00B17C2F"/>
    <w:rsid w:val="00B17C6C"/>
    <w:rsid w:val="00B17CD1"/>
    <w:rsid w:val="00B17D0F"/>
    <w:rsid w:val="00B17D7B"/>
    <w:rsid w:val="00B17DCA"/>
    <w:rsid w:val="00B17DF5"/>
    <w:rsid w:val="00B17F5B"/>
    <w:rsid w:val="00B17FA2"/>
    <w:rsid w:val="00B20094"/>
    <w:rsid w:val="00B201A2"/>
    <w:rsid w:val="00B20214"/>
    <w:rsid w:val="00B20224"/>
    <w:rsid w:val="00B20257"/>
    <w:rsid w:val="00B2025A"/>
    <w:rsid w:val="00B20268"/>
    <w:rsid w:val="00B20291"/>
    <w:rsid w:val="00B2035A"/>
    <w:rsid w:val="00B20361"/>
    <w:rsid w:val="00B203A9"/>
    <w:rsid w:val="00B203BC"/>
    <w:rsid w:val="00B203F9"/>
    <w:rsid w:val="00B20457"/>
    <w:rsid w:val="00B20480"/>
    <w:rsid w:val="00B204F7"/>
    <w:rsid w:val="00B2053A"/>
    <w:rsid w:val="00B2058E"/>
    <w:rsid w:val="00B205FE"/>
    <w:rsid w:val="00B2065F"/>
    <w:rsid w:val="00B2069F"/>
    <w:rsid w:val="00B206A4"/>
    <w:rsid w:val="00B206E6"/>
    <w:rsid w:val="00B2078C"/>
    <w:rsid w:val="00B20830"/>
    <w:rsid w:val="00B20876"/>
    <w:rsid w:val="00B20884"/>
    <w:rsid w:val="00B2093F"/>
    <w:rsid w:val="00B20992"/>
    <w:rsid w:val="00B209D9"/>
    <w:rsid w:val="00B20A76"/>
    <w:rsid w:val="00B20ABE"/>
    <w:rsid w:val="00B20B5D"/>
    <w:rsid w:val="00B20BBD"/>
    <w:rsid w:val="00B20BCA"/>
    <w:rsid w:val="00B20C4A"/>
    <w:rsid w:val="00B20C75"/>
    <w:rsid w:val="00B20CA6"/>
    <w:rsid w:val="00B20DA2"/>
    <w:rsid w:val="00B20DB5"/>
    <w:rsid w:val="00B20E14"/>
    <w:rsid w:val="00B20EA1"/>
    <w:rsid w:val="00B20EA4"/>
    <w:rsid w:val="00B20EB9"/>
    <w:rsid w:val="00B20F4D"/>
    <w:rsid w:val="00B20F51"/>
    <w:rsid w:val="00B20FD0"/>
    <w:rsid w:val="00B210C3"/>
    <w:rsid w:val="00B210F5"/>
    <w:rsid w:val="00B2110D"/>
    <w:rsid w:val="00B21148"/>
    <w:rsid w:val="00B21199"/>
    <w:rsid w:val="00B21220"/>
    <w:rsid w:val="00B212DD"/>
    <w:rsid w:val="00B212E2"/>
    <w:rsid w:val="00B212E9"/>
    <w:rsid w:val="00B2136A"/>
    <w:rsid w:val="00B213B2"/>
    <w:rsid w:val="00B213C6"/>
    <w:rsid w:val="00B21421"/>
    <w:rsid w:val="00B21498"/>
    <w:rsid w:val="00B2155C"/>
    <w:rsid w:val="00B21596"/>
    <w:rsid w:val="00B21601"/>
    <w:rsid w:val="00B2174E"/>
    <w:rsid w:val="00B21773"/>
    <w:rsid w:val="00B217D0"/>
    <w:rsid w:val="00B217EC"/>
    <w:rsid w:val="00B217F3"/>
    <w:rsid w:val="00B2194D"/>
    <w:rsid w:val="00B219EE"/>
    <w:rsid w:val="00B219F1"/>
    <w:rsid w:val="00B21A31"/>
    <w:rsid w:val="00B21A47"/>
    <w:rsid w:val="00B21A53"/>
    <w:rsid w:val="00B21A66"/>
    <w:rsid w:val="00B21AE1"/>
    <w:rsid w:val="00B21AF2"/>
    <w:rsid w:val="00B21B11"/>
    <w:rsid w:val="00B21B53"/>
    <w:rsid w:val="00B21B92"/>
    <w:rsid w:val="00B21D95"/>
    <w:rsid w:val="00B21D9B"/>
    <w:rsid w:val="00B21DA5"/>
    <w:rsid w:val="00B21E37"/>
    <w:rsid w:val="00B21E61"/>
    <w:rsid w:val="00B21E75"/>
    <w:rsid w:val="00B21EB5"/>
    <w:rsid w:val="00B21F14"/>
    <w:rsid w:val="00B22188"/>
    <w:rsid w:val="00B2222D"/>
    <w:rsid w:val="00B222E3"/>
    <w:rsid w:val="00B222F4"/>
    <w:rsid w:val="00B2232B"/>
    <w:rsid w:val="00B2240C"/>
    <w:rsid w:val="00B2249B"/>
    <w:rsid w:val="00B225F6"/>
    <w:rsid w:val="00B22722"/>
    <w:rsid w:val="00B227AF"/>
    <w:rsid w:val="00B228BA"/>
    <w:rsid w:val="00B228BB"/>
    <w:rsid w:val="00B228F1"/>
    <w:rsid w:val="00B229B7"/>
    <w:rsid w:val="00B229DD"/>
    <w:rsid w:val="00B229FF"/>
    <w:rsid w:val="00B22A81"/>
    <w:rsid w:val="00B22A85"/>
    <w:rsid w:val="00B22AA7"/>
    <w:rsid w:val="00B22AB5"/>
    <w:rsid w:val="00B22AE7"/>
    <w:rsid w:val="00B22B3D"/>
    <w:rsid w:val="00B22C54"/>
    <w:rsid w:val="00B22D2A"/>
    <w:rsid w:val="00B22D77"/>
    <w:rsid w:val="00B22DFE"/>
    <w:rsid w:val="00B22F22"/>
    <w:rsid w:val="00B22F4F"/>
    <w:rsid w:val="00B22F8F"/>
    <w:rsid w:val="00B22FB2"/>
    <w:rsid w:val="00B22FD8"/>
    <w:rsid w:val="00B23057"/>
    <w:rsid w:val="00B2306C"/>
    <w:rsid w:val="00B23093"/>
    <w:rsid w:val="00B23095"/>
    <w:rsid w:val="00B230B1"/>
    <w:rsid w:val="00B230E3"/>
    <w:rsid w:val="00B2310F"/>
    <w:rsid w:val="00B2313F"/>
    <w:rsid w:val="00B23211"/>
    <w:rsid w:val="00B23268"/>
    <w:rsid w:val="00B23292"/>
    <w:rsid w:val="00B232EC"/>
    <w:rsid w:val="00B23308"/>
    <w:rsid w:val="00B23358"/>
    <w:rsid w:val="00B23379"/>
    <w:rsid w:val="00B233B7"/>
    <w:rsid w:val="00B2342B"/>
    <w:rsid w:val="00B23484"/>
    <w:rsid w:val="00B234F3"/>
    <w:rsid w:val="00B23504"/>
    <w:rsid w:val="00B23506"/>
    <w:rsid w:val="00B23524"/>
    <w:rsid w:val="00B23534"/>
    <w:rsid w:val="00B2359B"/>
    <w:rsid w:val="00B235C4"/>
    <w:rsid w:val="00B23648"/>
    <w:rsid w:val="00B2369B"/>
    <w:rsid w:val="00B236D5"/>
    <w:rsid w:val="00B2372E"/>
    <w:rsid w:val="00B23780"/>
    <w:rsid w:val="00B2379E"/>
    <w:rsid w:val="00B237BE"/>
    <w:rsid w:val="00B23971"/>
    <w:rsid w:val="00B2399D"/>
    <w:rsid w:val="00B239B0"/>
    <w:rsid w:val="00B23A32"/>
    <w:rsid w:val="00B23A34"/>
    <w:rsid w:val="00B23A69"/>
    <w:rsid w:val="00B23ABA"/>
    <w:rsid w:val="00B23AEF"/>
    <w:rsid w:val="00B23B25"/>
    <w:rsid w:val="00B23B51"/>
    <w:rsid w:val="00B23B81"/>
    <w:rsid w:val="00B23BE1"/>
    <w:rsid w:val="00B23CB6"/>
    <w:rsid w:val="00B23D8B"/>
    <w:rsid w:val="00B23D9F"/>
    <w:rsid w:val="00B23EAB"/>
    <w:rsid w:val="00B23F0A"/>
    <w:rsid w:val="00B23F0F"/>
    <w:rsid w:val="00B23F4E"/>
    <w:rsid w:val="00B23FBE"/>
    <w:rsid w:val="00B24134"/>
    <w:rsid w:val="00B241B6"/>
    <w:rsid w:val="00B24233"/>
    <w:rsid w:val="00B242D0"/>
    <w:rsid w:val="00B2432B"/>
    <w:rsid w:val="00B2432E"/>
    <w:rsid w:val="00B24485"/>
    <w:rsid w:val="00B24509"/>
    <w:rsid w:val="00B24543"/>
    <w:rsid w:val="00B24605"/>
    <w:rsid w:val="00B246F0"/>
    <w:rsid w:val="00B246F4"/>
    <w:rsid w:val="00B2476E"/>
    <w:rsid w:val="00B2479E"/>
    <w:rsid w:val="00B2481F"/>
    <w:rsid w:val="00B24878"/>
    <w:rsid w:val="00B248F5"/>
    <w:rsid w:val="00B24947"/>
    <w:rsid w:val="00B24969"/>
    <w:rsid w:val="00B2496C"/>
    <w:rsid w:val="00B24ACC"/>
    <w:rsid w:val="00B24B3D"/>
    <w:rsid w:val="00B24BB7"/>
    <w:rsid w:val="00B24C46"/>
    <w:rsid w:val="00B24CCD"/>
    <w:rsid w:val="00B24D47"/>
    <w:rsid w:val="00B24D70"/>
    <w:rsid w:val="00B24E46"/>
    <w:rsid w:val="00B24E75"/>
    <w:rsid w:val="00B25082"/>
    <w:rsid w:val="00B250D3"/>
    <w:rsid w:val="00B2510D"/>
    <w:rsid w:val="00B25128"/>
    <w:rsid w:val="00B251A7"/>
    <w:rsid w:val="00B251B7"/>
    <w:rsid w:val="00B251E2"/>
    <w:rsid w:val="00B25225"/>
    <w:rsid w:val="00B252FA"/>
    <w:rsid w:val="00B2530B"/>
    <w:rsid w:val="00B2532E"/>
    <w:rsid w:val="00B2538C"/>
    <w:rsid w:val="00B25415"/>
    <w:rsid w:val="00B2541E"/>
    <w:rsid w:val="00B25555"/>
    <w:rsid w:val="00B25630"/>
    <w:rsid w:val="00B2564B"/>
    <w:rsid w:val="00B256BB"/>
    <w:rsid w:val="00B2572F"/>
    <w:rsid w:val="00B257AD"/>
    <w:rsid w:val="00B257C6"/>
    <w:rsid w:val="00B257CC"/>
    <w:rsid w:val="00B258EE"/>
    <w:rsid w:val="00B25913"/>
    <w:rsid w:val="00B25919"/>
    <w:rsid w:val="00B25976"/>
    <w:rsid w:val="00B25979"/>
    <w:rsid w:val="00B25A8E"/>
    <w:rsid w:val="00B25AC1"/>
    <w:rsid w:val="00B25B08"/>
    <w:rsid w:val="00B25C2E"/>
    <w:rsid w:val="00B25C3F"/>
    <w:rsid w:val="00B25C71"/>
    <w:rsid w:val="00B25C94"/>
    <w:rsid w:val="00B25CD1"/>
    <w:rsid w:val="00B25DD7"/>
    <w:rsid w:val="00B25DE0"/>
    <w:rsid w:val="00B25E12"/>
    <w:rsid w:val="00B25E80"/>
    <w:rsid w:val="00B25EEA"/>
    <w:rsid w:val="00B25EEE"/>
    <w:rsid w:val="00B25FA9"/>
    <w:rsid w:val="00B25FBA"/>
    <w:rsid w:val="00B2610D"/>
    <w:rsid w:val="00B26126"/>
    <w:rsid w:val="00B2622D"/>
    <w:rsid w:val="00B2622F"/>
    <w:rsid w:val="00B2629C"/>
    <w:rsid w:val="00B26314"/>
    <w:rsid w:val="00B2653C"/>
    <w:rsid w:val="00B26573"/>
    <w:rsid w:val="00B266A9"/>
    <w:rsid w:val="00B26707"/>
    <w:rsid w:val="00B26717"/>
    <w:rsid w:val="00B26779"/>
    <w:rsid w:val="00B267F2"/>
    <w:rsid w:val="00B267FF"/>
    <w:rsid w:val="00B268BB"/>
    <w:rsid w:val="00B268E7"/>
    <w:rsid w:val="00B2696D"/>
    <w:rsid w:val="00B2699E"/>
    <w:rsid w:val="00B269D8"/>
    <w:rsid w:val="00B26A15"/>
    <w:rsid w:val="00B26A6C"/>
    <w:rsid w:val="00B26A92"/>
    <w:rsid w:val="00B26AAA"/>
    <w:rsid w:val="00B26AEA"/>
    <w:rsid w:val="00B26B02"/>
    <w:rsid w:val="00B26B05"/>
    <w:rsid w:val="00B26B49"/>
    <w:rsid w:val="00B26B51"/>
    <w:rsid w:val="00B26B52"/>
    <w:rsid w:val="00B26C8C"/>
    <w:rsid w:val="00B26C91"/>
    <w:rsid w:val="00B26CB0"/>
    <w:rsid w:val="00B26CC1"/>
    <w:rsid w:val="00B26D03"/>
    <w:rsid w:val="00B26DAB"/>
    <w:rsid w:val="00B26E2A"/>
    <w:rsid w:val="00B26E48"/>
    <w:rsid w:val="00B26E70"/>
    <w:rsid w:val="00B26EE1"/>
    <w:rsid w:val="00B26FF5"/>
    <w:rsid w:val="00B2709D"/>
    <w:rsid w:val="00B270E7"/>
    <w:rsid w:val="00B2710A"/>
    <w:rsid w:val="00B27182"/>
    <w:rsid w:val="00B2718E"/>
    <w:rsid w:val="00B271C1"/>
    <w:rsid w:val="00B27269"/>
    <w:rsid w:val="00B273AA"/>
    <w:rsid w:val="00B273FC"/>
    <w:rsid w:val="00B2740D"/>
    <w:rsid w:val="00B27444"/>
    <w:rsid w:val="00B27447"/>
    <w:rsid w:val="00B2750C"/>
    <w:rsid w:val="00B2752C"/>
    <w:rsid w:val="00B27612"/>
    <w:rsid w:val="00B27658"/>
    <w:rsid w:val="00B276D0"/>
    <w:rsid w:val="00B27746"/>
    <w:rsid w:val="00B27775"/>
    <w:rsid w:val="00B27814"/>
    <w:rsid w:val="00B278B8"/>
    <w:rsid w:val="00B27938"/>
    <w:rsid w:val="00B27980"/>
    <w:rsid w:val="00B27999"/>
    <w:rsid w:val="00B279B5"/>
    <w:rsid w:val="00B27A69"/>
    <w:rsid w:val="00B27A89"/>
    <w:rsid w:val="00B27AEB"/>
    <w:rsid w:val="00B27B69"/>
    <w:rsid w:val="00B27BFB"/>
    <w:rsid w:val="00B27C10"/>
    <w:rsid w:val="00B27C14"/>
    <w:rsid w:val="00B27C7E"/>
    <w:rsid w:val="00B27D0C"/>
    <w:rsid w:val="00B27D60"/>
    <w:rsid w:val="00B27D6B"/>
    <w:rsid w:val="00B27D75"/>
    <w:rsid w:val="00B27DB6"/>
    <w:rsid w:val="00B27E22"/>
    <w:rsid w:val="00B27E75"/>
    <w:rsid w:val="00B27ECE"/>
    <w:rsid w:val="00B27EFF"/>
    <w:rsid w:val="00B27F75"/>
    <w:rsid w:val="00B27FB3"/>
    <w:rsid w:val="00B30083"/>
    <w:rsid w:val="00B3008F"/>
    <w:rsid w:val="00B3028C"/>
    <w:rsid w:val="00B30299"/>
    <w:rsid w:val="00B302C9"/>
    <w:rsid w:val="00B3031C"/>
    <w:rsid w:val="00B3032A"/>
    <w:rsid w:val="00B30363"/>
    <w:rsid w:val="00B30388"/>
    <w:rsid w:val="00B303B5"/>
    <w:rsid w:val="00B303F2"/>
    <w:rsid w:val="00B3040D"/>
    <w:rsid w:val="00B30467"/>
    <w:rsid w:val="00B3052F"/>
    <w:rsid w:val="00B3058D"/>
    <w:rsid w:val="00B305A2"/>
    <w:rsid w:val="00B305DF"/>
    <w:rsid w:val="00B3063B"/>
    <w:rsid w:val="00B306CF"/>
    <w:rsid w:val="00B306DC"/>
    <w:rsid w:val="00B3078C"/>
    <w:rsid w:val="00B307DB"/>
    <w:rsid w:val="00B307DD"/>
    <w:rsid w:val="00B30816"/>
    <w:rsid w:val="00B308BA"/>
    <w:rsid w:val="00B308FA"/>
    <w:rsid w:val="00B30924"/>
    <w:rsid w:val="00B309BB"/>
    <w:rsid w:val="00B30ACC"/>
    <w:rsid w:val="00B30B50"/>
    <w:rsid w:val="00B30B53"/>
    <w:rsid w:val="00B30B79"/>
    <w:rsid w:val="00B30C8E"/>
    <w:rsid w:val="00B30C97"/>
    <w:rsid w:val="00B30D1B"/>
    <w:rsid w:val="00B30D23"/>
    <w:rsid w:val="00B30D49"/>
    <w:rsid w:val="00B30D4F"/>
    <w:rsid w:val="00B30D75"/>
    <w:rsid w:val="00B30D91"/>
    <w:rsid w:val="00B30E4A"/>
    <w:rsid w:val="00B30E4F"/>
    <w:rsid w:val="00B30E78"/>
    <w:rsid w:val="00B30EA1"/>
    <w:rsid w:val="00B30EF2"/>
    <w:rsid w:val="00B30F95"/>
    <w:rsid w:val="00B30FA4"/>
    <w:rsid w:val="00B30FD0"/>
    <w:rsid w:val="00B30FFB"/>
    <w:rsid w:val="00B31029"/>
    <w:rsid w:val="00B31105"/>
    <w:rsid w:val="00B3111E"/>
    <w:rsid w:val="00B31143"/>
    <w:rsid w:val="00B3126A"/>
    <w:rsid w:val="00B31338"/>
    <w:rsid w:val="00B3143C"/>
    <w:rsid w:val="00B3146F"/>
    <w:rsid w:val="00B314A4"/>
    <w:rsid w:val="00B314B9"/>
    <w:rsid w:val="00B31532"/>
    <w:rsid w:val="00B31545"/>
    <w:rsid w:val="00B31558"/>
    <w:rsid w:val="00B315B8"/>
    <w:rsid w:val="00B315DD"/>
    <w:rsid w:val="00B31609"/>
    <w:rsid w:val="00B31612"/>
    <w:rsid w:val="00B31627"/>
    <w:rsid w:val="00B31635"/>
    <w:rsid w:val="00B3165C"/>
    <w:rsid w:val="00B317B6"/>
    <w:rsid w:val="00B3180F"/>
    <w:rsid w:val="00B31902"/>
    <w:rsid w:val="00B31971"/>
    <w:rsid w:val="00B319B4"/>
    <w:rsid w:val="00B319E9"/>
    <w:rsid w:val="00B31A80"/>
    <w:rsid w:val="00B31AD9"/>
    <w:rsid w:val="00B31B31"/>
    <w:rsid w:val="00B31BE1"/>
    <w:rsid w:val="00B31CE3"/>
    <w:rsid w:val="00B31E41"/>
    <w:rsid w:val="00B31E62"/>
    <w:rsid w:val="00B31FF9"/>
    <w:rsid w:val="00B32005"/>
    <w:rsid w:val="00B32033"/>
    <w:rsid w:val="00B3208F"/>
    <w:rsid w:val="00B320AB"/>
    <w:rsid w:val="00B32181"/>
    <w:rsid w:val="00B321BC"/>
    <w:rsid w:val="00B321C9"/>
    <w:rsid w:val="00B323E5"/>
    <w:rsid w:val="00B323FC"/>
    <w:rsid w:val="00B3241A"/>
    <w:rsid w:val="00B32420"/>
    <w:rsid w:val="00B32449"/>
    <w:rsid w:val="00B324BB"/>
    <w:rsid w:val="00B324BF"/>
    <w:rsid w:val="00B324E0"/>
    <w:rsid w:val="00B324E7"/>
    <w:rsid w:val="00B324E9"/>
    <w:rsid w:val="00B325DC"/>
    <w:rsid w:val="00B32627"/>
    <w:rsid w:val="00B326A3"/>
    <w:rsid w:val="00B327EE"/>
    <w:rsid w:val="00B3282B"/>
    <w:rsid w:val="00B32883"/>
    <w:rsid w:val="00B3296E"/>
    <w:rsid w:val="00B329A9"/>
    <w:rsid w:val="00B32A0F"/>
    <w:rsid w:val="00B32A50"/>
    <w:rsid w:val="00B32A5F"/>
    <w:rsid w:val="00B32A9B"/>
    <w:rsid w:val="00B32B54"/>
    <w:rsid w:val="00B32C32"/>
    <w:rsid w:val="00B32C63"/>
    <w:rsid w:val="00B32CFB"/>
    <w:rsid w:val="00B32D16"/>
    <w:rsid w:val="00B32D2C"/>
    <w:rsid w:val="00B32D62"/>
    <w:rsid w:val="00B32DB3"/>
    <w:rsid w:val="00B32E16"/>
    <w:rsid w:val="00B32EEE"/>
    <w:rsid w:val="00B32F01"/>
    <w:rsid w:val="00B32F34"/>
    <w:rsid w:val="00B3301E"/>
    <w:rsid w:val="00B3308E"/>
    <w:rsid w:val="00B3310D"/>
    <w:rsid w:val="00B33227"/>
    <w:rsid w:val="00B33271"/>
    <w:rsid w:val="00B33290"/>
    <w:rsid w:val="00B33325"/>
    <w:rsid w:val="00B33330"/>
    <w:rsid w:val="00B3345D"/>
    <w:rsid w:val="00B33485"/>
    <w:rsid w:val="00B334B2"/>
    <w:rsid w:val="00B334D8"/>
    <w:rsid w:val="00B33513"/>
    <w:rsid w:val="00B335C3"/>
    <w:rsid w:val="00B3366E"/>
    <w:rsid w:val="00B336AC"/>
    <w:rsid w:val="00B336DE"/>
    <w:rsid w:val="00B33836"/>
    <w:rsid w:val="00B33842"/>
    <w:rsid w:val="00B33870"/>
    <w:rsid w:val="00B338B3"/>
    <w:rsid w:val="00B3392E"/>
    <w:rsid w:val="00B339C5"/>
    <w:rsid w:val="00B339CF"/>
    <w:rsid w:val="00B33A77"/>
    <w:rsid w:val="00B33A87"/>
    <w:rsid w:val="00B33B58"/>
    <w:rsid w:val="00B33B85"/>
    <w:rsid w:val="00B33BD3"/>
    <w:rsid w:val="00B33BDC"/>
    <w:rsid w:val="00B33C58"/>
    <w:rsid w:val="00B33C81"/>
    <w:rsid w:val="00B33C8E"/>
    <w:rsid w:val="00B33C95"/>
    <w:rsid w:val="00B33CA7"/>
    <w:rsid w:val="00B33CBB"/>
    <w:rsid w:val="00B33CD1"/>
    <w:rsid w:val="00B33D9F"/>
    <w:rsid w:val="00B33DBB"/>
    <w:rsid w:val="00B3400C"/>
    <w:rsid w:val="00B34018"/>
    <w:rsid w:val="00B34063"/>
    <w:rsid w:val="00B3407D"/>
    <w:rsid w:val="00B340FF"/>
    <w:rsid w:val="00B3423E"/>
    <w:rsid w:val="00B34269"/>
    <w:rsid w:val="00B3426E"/>
    <w:rsid w:val="00B34279"/>
    <w:rsid w:val="00B3437B"/>
    <w:rsid w:val="00B343B3"/>
    <w:rsid w:val="00B343EF"/>
    <w:rsid w:val="00B34482"/>
    <w:rsid w:val="00B344CE"/>
    <w:rsid w:val="00B34515"/>
    <w:rsid w:val="00B34532"/>
    <w:rsid w:val="00B34639"/>
    <w:rsid w:val="00B346B7"/>
    <w:rsid w:val="00B347A2"/>
    <w:rsid w:val="00B348B4"/>
    <w:rsid w:val="00B348BB"/>
    <w:rsid w:val="00B348D6"/>
    <w:rsid w:val="00B348F9"/>
    <w:rsid w:val="00B34920"/>
    <w:rsid w:val="00B34952"/>
    <w:rsid w:val="00B34991"/>
    <w:rsid w:val="00B349D4"/>
    <w:rsid w:val="00B349DA"/>
    <w:rsid w:val="00B34A0F"/>
    <w:rsid w:val="00B34A7C"/>
    <w:rsid w:val="00B34A9D"/>
    <w:rsid w:val="00B34ADD"/>
    <w:rsid w:val="00B34ADE"/>
    <w:rsid w:val="00B34AEF"/>
    <w:rsid w:val="00B34AF7"/>
    <w:rsid w:val="00B34B2D"/>
    <w:rsid w:val="00B34BFC"/>
    <w:rsid w:val="00B34C18"/>
    <w:rsid w:val="00B34C5F"/>
    <w:rsid w:val="00B34C68"/>
    <w:rsid w:val="00B34CAF"/>
    <w:rsid w:val="00B34CEF"/>
    <w:rsid w:val="00B34D5C"/>
    <w:rsid w:val="00B34DE4"/>
    <w:rsid w:val="00B34E36"/>
    <w:rsid w:val="00B34F2D"/>
    <w:rsid w:val="00B34F32"/>
    <w:rsid w:val="00B34F56"/>
    <w:rsid w:val="00B34FAA"/>
    <w:rsid w:val="00B34FC0"/>
    <w:rsid w:val="00B35001"/>
    <w:rsid w:val="00B35009"/>
    <w:rsid w:val="00B350AA"/>
    <w:rsid w:val="00B350FC"/>
    <w:rsid w:val="00B35122"/>
    <w:rsid w:val="00B3513F"/>
    <w:rsid w:val="00B35142"/>
    <w:rsid w:val="00B35193"/>
    <w:rsid w:val="00B351CD"/>
    <w:rsid w:val="00B351EE"/>
    <w:rsid w:val="00B35281"/>
    <w:rsid w:val="00B352EA"/>
    <w:rsid w:val="00B352FC"/>
    <w:rsid w:val="00B35393"/>
    <w:rsid w:val="00B353A0"/>
    <w:rsid w:val="00B354BF"/>
    <w:rsid w:val="00B355E7"/>
    <w:rsid w:val="00B355EB"/>
    <w:rsid w:val="00B3562B"/>
    <w:rsid w:val="00B3564A"/>
    <w:rsid w:val="00B3565D"/>
    <w:rsid w:val="00B356F0"/>
    <w:rsid w:val="00B35755"/>
    <w:rsid w:val="00B35763"/>
    <w:rsid w:val="00B357C6"/>
    <w:rsid w:val="00B35845"/>
    <w:rsid w:val="00B358D8"/>
    <w:rsid w:val="00B358F2"/>
    <w:rsid w:val="00B35A11"/>
    <w:rsid w:val="00B35B0F"/>
    <w:rsid w:val="00B35B40"/>
    <w:rsid w:val="00B35B44"/>
    <w:rsid w:val="00B35B49"/>
    <w:rsid w:val="00B35BB9"/>
    <w:rsid w:val="00B35C17"/>
    <w:rsid w:val="00B35C37"/>
    <w:rsid w:val="00B35C3A"/>
    <w:rsid w:val="00B35C46"/>
    <w:rsid w:val="00B35C88"/>
    <w:rsid w:val="00B35C9D"/>
    <w:rsid w:val="00B35CF5"/>
    <w:rsid w:val="00B35D3D"/>
    <w:rsid w:val="00B35D47"/>
    <w:rsid w:val="00B35D5B"/>
    <w:rsid w:val="00B35D66"/>
    <w:rsid w:val="00B35E14"/>
    <w:rsid w:val="00B35EB3"/>
    <w:rsid w:val="00B35EE4"/>
    <w:rsid w:val="00B35F52"/>
    <w:rsid w:val="00B35FBD"/>
    <w:rsid w:val="00B36088"/>
    <w:rsid w:val="00B360D1"/>
    <w:rsid w:val="00B360E2"/>
    <w:rsid w:val="00B36152"/>
    <w:rsid w:val="00B36176"/>
    <w:rsid w:val="00B3625F"/>
    <w:rsid w:val="00B363E0"/>
    <w:rsid w:val="00B36436"/>
    <w:rsid w:val="00B36459"/>
    <w:rsid w:val="00B36479"/>
    <w:rsid w:val="00B36551"/>
    <w:rsid w:val="00B365E0"/>
    <w:rsid w:val="00B3667B"/>
    <w:rsid w:val="00B3668D"/>
    <w:rsid w:val="00B366A3"/>
    <w:rsid w:val="00B366BF"/>
    <w:rsid w:val="00B366DE"/>
    <w:rsid w:val="00B366DF"/>
    <w:rsid w:val="00B36742"/>
    <w:rsid w:val="00B36767"/>
    <w:rsid w:val="00B3676B"/>
    <w:rsid w:val="00B367FF"/>
    <w:rsid w:val="00B3682A"/>
    <w:rsid w:val="00B3682C"/>
    <w:rsid w:val="00B368AD"/>
    <w:rsid w:val="00B36961"/>
    <w:rsid w:val="00B369DE"/>
    <w:rsid w:val="00B36A11"/>
    <w:rsid w:val="00B36AAA"/>
    <w:rsid w:val="00B36B0A"/>
    <w:rsid w:val="00B36B98"/>
    <w:rsid w:val="00B36BA6"/>
    <w:rsid w:val="00B36CBC"/>
    <w:rsid w:val="00B36D14"/>
    <w:rsid w:val="00B36D2C"/>
    <w:rsid w:val="00B36D5A"/>
    <w:rsid w:val="00B36DF2"/>
    <w:rsid w:val="00B36E2C"/>
    <w:rsid w:val="00B36FE2"/>
    <w:rsid w:val="00B37051"/>
    <w:rsid w:val="00B37093"/>
    <w:rsid w:val="00B3709C"/>
    <w:rsid w:val="00B370C4"/>
    <w:rsid w:val="00B371AE"/>
    <w:rsid w:val="00B371AF"/>
    <w:rsid w:val="00B3720C"/>
    <w:rsid w:val="00B37253"/>
    <w:rsid w:val="00B372E4"/>
    <w:rsid w:val="00B372EC"/>
    <w:rsid w:val="00B373CF"/>
    <w:rsid w:val="00B3744E"/>
    <w:rsid w:val="00B37461"/>
    <w:rsid w:val="00B374B1"/>
    <w:rsid w:val="00B374C3"/>
    <w:rsid w:val="00B374F0"/>
    <w:rsid w:val="00B375C8"/>
    <w:rsid w:val="00B375FB"/>
    <w:rsid w:val="00B3761D"/>
    <w:rsid w:val="00B3763A"/>
    <w:rsid w:val="00B376DC"/>
    <w:rsid w:val="00B37708"/>
    <w:rsid w:val="00B37770"/>
    <w:rsid w:val="00B37882"/>
    <w:rsid w:val="00B378A1"/>
    <w:rsid w:val="00B378D5"/>
    <w:rsid w:val="00B379C6"/>
    <w:rsid w:val="00B379D6"/>
    <w:rsid w:val="00B37A37"/>
    <w:rsid w:val="00B37A46"/>
    <w:rsid w:val="00B37A97"/>
    <w:rsid w:val="00B37ADC"/>
    <w:rsid w:val="00B37B1A"/>
    <w:rsid w:val="00B37B77"/>
    <w:rsid w:val="00B37B84"/>
    <w:rsid w:val="00B37B8B"/>
    <w:rsid w:val="00B37BDA"/>
    <w:rsid w:val="00B37BE8"/>
    <w:rsid w:val="00B37C29"/>
    <w:rsid w:val="00B37C4B"/>
    <w:rsid w:val="00B37CEC"/>
    <w:rsid w:val="00B37D6A"/>
    <w:rsid w:val="00B37D77"/>
    <w:rsid w:val="00B37D7B"/>
    <w:rsid w:val="00B37DB7"/>
    <w:rsid w:val="00B37DC1"/>
    <w:rsid w:val="00B37E48"/>
    <w:rsid w:val="00B37E63"/>
    <w:rsid w:val="00B37F6A"/>
    <w:rsid w:val="00B37FF6"/>
    <w:rsid w:val="00B37FF8"/>
    <w:rsid w:val="00B40087"/>
    <w:rsid w:val="00B40089"/>
    <w:rsid w:val="00B40102"/>
    <w:rsid w:val="00B40121"/>
    <w:rsid w:val="00B4015D"/>
    <w:rsid w:val="00B40190"/>
    <w:rsid w:val="00B401C1"/>
    <w:rsid w:val="00B40248"/>
    <w:rsid w:val="00B40250"/>
    <w:rsid w:val="00B4034E"/>
    <w:rsid w:val="00B40396"/>
    <w:rsid w:val="00B403DD"/>
    <w:rsid w:val="00B403E7"/>
    <w:rsid w:val="00B403EA"/>
    <w:rsid w:val="00B40428"/>
    <w:rsid w:val="00B40473"/>
    <w:rsid w:val="00B4047A"/>
    <w:rsid w:val="00B404C8"/>
    <w:rsid w:val="00B40500"/>
    <w:rsid w:val="00B40570"/>
    <w:rsid w:val="00B40595"/>
    <w:rsid w:val="00B40634"/>
    <w:rsid w:val="00B40655"/>
    <w:rsid w:val="00B40720"/>
    <w:rsid w:val="00B4072E"/>
    <w:rsid w:val="00B40762"/>
    <w:rsid w:val="00B407A7"/>
    <w:rsid w:val="00B40892"/>
    <w:rsid w:val="00B40942"/>
    <w:rsid w:val="00B409DB"/>
    <w:rsid w:val="00B40B9C"/>
    <w:rsid w:val="00B40BE9"/>
    <w:rsid w:val="00B40BF6"/>
    <w:rsid w:val="00B40C25"/>
    <w:rsid w:val="00B40C55"/>
    <w:rsid w:val="00B40D90"/>
    <w:rsid w:val="00B40EB9"/>
    <w:rsid w:val="00B40ED5"/>
    <w:rsid w:val="00B40F70"/>
    <w:rsid w:val="00B40FBF"/>
    <w:rsid w:val="00B410B5"/>
    <w:rsid w:val="00B4110A"/>
    <w:rsid w:val="00B41312"/>
    <w:rsid w:val="00B41323"/>
    <w:rsid w:val="00B413FF"/>
    <w:rsid w:val="00B41405"/>
    <w:rsid w:val="00B41431"/>
    <w:rsid w:val="00B41539"/>
    <w:rsid w:val="00B4153B"/>
    <w:rsid w:val="00B41564"/>
    <w:rsid w:val="00B41594"/>
    <w:rsid w:val="00B4159B"/>
    <w:rsid w:val="00B415B0"/>
    <w:rsid w:val="00B415FE"/>
    <w:rsid w:val="00B41603"/>
    <w:rsid w:val="00B416CF"/>
    <w:rsid w:val="00B41705"/>
    <w:rsid w:val="00B4170A"/>
    <w:rsid w:val="00B417CD"/>
    <w:rsid w:val="00B41860"/>
    <w:rsid w:val="00B418CF"/>
    <w:rsid w:val="00B4190D"/>
    <w:rsid w:val="00B419C5"/>
    <w:rsid w:val="00B419DA"/>
    <w:rsid w:val="00B41B1D"/>
    <w:rsid w:val="00B41B3C"/>
    <w:rsid w:val="00B41BBB"/>
    <w:rsid w:val="00B41C02"/>
    <w:rsid w:val="00B41F21"/>
    <w:rsid w:val="00B41F5E"/>
    <w:rsid w:val="00B41FB3"/>
    <w:rsid w:val="00B41FF5"/>
    <w:rsid w:val="00B42024"/>
    <w:rsid w:val="00B42036"/>
    <w:rsid w:val="00B420CF"/>
    <w:rsid w:val="00B420D4"/>
    <w:rsid w:val="00B421DD"/>
    <w:rsid w:val="00B42303"/>
    <w:rsid w:val="00B4237D"/>
    <w:rsid w:val="00B423D9"/>
    <w:rsid w:val="00B424F2"/>
    <w:rsid w:val="00B425F9"/>
    <w:rsid w:val="00B42762"/>
    <w:rsid w:val="00B42839"/>
    <w:rsid w:val="00B42848"/>
    <w:rsid w:val="00B4285C"/>
    <w:rsid w:val="00B4287E"/>
    <w:rsid w:val="00B429AD"/>
    <w:rsid w:val="00B429CE"/>
    <w:rsid w:val="00B42A31"/>
    <w:rsid w:val="00B42A84"/>
    <w:rsid w:val="00B42A86"/>
    <w:rsid w:val="00B42AA6"/>
    <w:rsid w:val="00B42AE6"/>
    <w:rsid w:val="00B42B03"/>
    <w:rsid w:val="00B42B58"/>
    <w:rsid w:val="00B42B60"/>
    <w:rsid w:val="00B42BC7"/>
    <w:rsid w:val="00B42BFA"/>
    <w:rsid w:val="00B42C81"/>
    <w:rsid w:val="00B42C84"/>
    <w:rsid w:val="00B42C86"/>
    <w:rsid w:val="00B42C89"/>
    <w:rsid w:val="00B42D02"/>
    <w:rsid w:val="00B42D6A"/>
    <w:rsid w:val="00B42DE9"/>
    <w:rsid w:val="00B42E50"/>
    <w:rsid w:val="00B42E5C"/>
    <w:rsid w:val="00B42ED4"/>
    <w:rsid w:val="00B42F53"/>
    <w:rsid w:val="00B42F76"/>
    <w:rsid w:val="00B42F7A"/>
    <w:rsid w:val="00B42FD4"/>
    <w:rsid w:val="00B43010"/>
    <w:rsid w:val="00B43060"/>
    <w:rsid w:val="00B43085"/>
    <w:rsid w:val="00B430A9"/>
    <w:rsid w:val="00B43162"/>
    <w:rsid w:val="00B431AB"/>
    <w:rsid w:val="00B43236"/>
    <w:rsid w:val="00B4323C"/>
    <w:rsid w:val="00B43314"/>
    <w:rsid w:val="00B43332"/>
    <w:rsid w:val="00B4333C"/>
    <w:rsid w:val="00B43396"/>
    <w:rsid w:val="00B433B8"/>
    <w:rsid w:val="00B434AB"/>
    <w:rsid w:val="00B43513"/>
    <w:rsid w:val="00B43562"/>
    <w:rsid w:val="00B435CE"/>
    <w:rsid w:val="00B435DA"/>
    <w:rsid w:val="00B43606"/>
    <w:rsid w:val="00B436F1"/>
    <w:rsid w:val="00B4375A"/>
    <w:rsid w:val="00B43781"/>
    <w:rsid w:val="00B4378A"/>
    <w:rsid w:val="00B437B4"/>
    <w:rsid w:val="00B437EE"/>
    <w:rsid w:val="00B43844"/>
    <w:rsid w:val="00B43877"/>
    <w:rsid w:val="00B43893"/>
    <w:rsid w:val="00B4389B"/>
    <w:rsid w:val="00B43903"/>
    <w:rsid w:val="00B439C2"/>
    <w:rsid w:val="00B439EE"/>
    <w:rsid w:val="00B43A94"/>
    <w:rsid w:val="00B43ADD"/>
    <w:rsid w:val="00B43B7E"/>
    <w:rsid w:val="00B43C51"/>
    <w:rsid w:val="00B43C72"/>
    <w:rsid w:val="00B43C96"/>
    <w:rsid w:val="00B43D55"/>
    <w:rsid w:val="00B43D57"/>
    <w:rsid w:val="00B43D5D"/>
    <w:rsid w:val="00B43E75"/>
    <w:rsid w:val="00B43FBE"/>
    <w:rsid w:val="00B43FFB"/>
    <w:rsid w:val="00B440EB"/>
    <w:rsid w:val="00B4413B"/>
    <w:rsid w:val="00B441B4"/>
    <w:rsid w:val="00B441E2"/>
    <w:rsid w:val="00B44282"/>
    <w:rsid w:val="00B4432C"/>
    <w:rsid w:val="00B44369"/>
    <w:rsid w:val="00B44376"/>
    <w:rsid w:val="00B4438B"/>
    <w:rsid w:val="00B44492"/>
    <w:rsid w:val="00B44715"/>
    <w:rsid w:val="00B4475C"/>
    <w:rsid w:val="00B4477E"/>
    <w:rsid w:val="00B44791"/>
    <w:rsid w:val="00B447E1"/>
    <w:rsid w:val="00B44816"/>
    <w:rsid w:val="00B44830"/>
    <w:rsid w:val="00B44839"/>
    <w:rsid w:val="00B44876"/>
    <w:rsid w:val="00B4495E"/>
    <w:rsid w:val="00B449DA"/>
    <w:rsid w:val="00B44A15"/>
    <w:rsid w:val="00B44A1C"/>
    <w:rsid w:val="00B44A22"/>
    <w:rsid w:val="00B44AA6"/>
    <w:rsid w:val="00B44B2E"/>
    <w:rsid w:val="00B44BA5"/>
    <w:rsid w:val="00B44BC9"/>
    <w:rsid w:val="00B44D1D"/>
    <w:rsid w:val="00B44D3B"/>
    <w:rsid w:val="00B44D7C"/>
    <w:rsid w:val="00B44D8F"/>
    <w:rsid w:val="00B44E24"/>
    <w:rsid w:val="00B44EBD"/>
    <w:rsid w:val="00B44EC2"/>
    <w:rsid w:val="00B4509C"/>
    <w:rsid w:val="00B450E0"/>
    <w:rsid w:val="00B45156"/>
    <w:rsid w:val="00B4523D"/>
    <w:rsid w:val="00B45266"/>
    <w:rsid w:val="00B45293"/>
    <w:rsid w:val="00B453FC"/>
    <w:rsid w:val="00B45420"/>
    <w:rsid w:val="00B45548"/>
    <w:rsid w:val="00B4563C"/>
    <w:rsid w:val="00B45830"/>
    <w:rsid w:val="00B4584D"/>
    <w:rsid w:val="00B45A27"/>
    <w:rsid w:val="00B45A8B"/>
    <w:rsid w:val="00B45A98"/>
    <w:rsid w:val="00B45B29"/>
    <w:rsid w:val="00B45B6A"/>
    <w:rsid w:val="00B45B80"/>
    <w:rsid w:val="00B45BE1"/>
    <w:rsid w:val="00B45BEA"/>
    <w:rsid w:val="00B45C12"/>
    <w:rsid w:val="00B45C1F"/>
    <w:rsid w:val="00B45CF5"/>
    <w:rsid w:val="00B45D26"/>
    <w:rsid w:val="00B45DFD"/>
    <w:rsid w:val="00B45E0B"/>
    <w:rsid w:val="00B45E8E"/>
    <w:rsid w:val="00B45ED2"/>
    <w:rsid w:val="00B45EF6"/>
    <w:rsid w:val="00B45F53"/>
    <w:rsid w:val="00B45FD7"/>
    <w:rsid w:val="00B46001"/>
    <w:rsid w:val="00B46046"/>
    <w:rsid w:val="00B46129"/>
    <w:rsid w:val="00B4614B"/>
    <w:rsid w:val="00B4615A"/>
    <w:rsid w:val="00B461A0"/>
    <w:rsid w:val="00B46214"/>
    <w:rsid w:val="00B4624E"/>
    <w:rsid w:val="00B463C3"/>
    <w:rsid w:val="00B463FE"/>
    <w:rsid w:val="00B46484"/>
    <w:rsid w:val="00B46510"/>
    <w:rsid w:val="00B46577"/>
    <w:rsid w:val="00B465BC"/>
    <w:rsid w:val="00B46600"/>
    <w:rsid w:val="00B467D8"/>
    <w:rsid w:val="00B46877"/>
    <w:rsid w:val="00B4688F"/>
    <w:rsid w:val="00B468FB"/>
    <w:rsid w:val="00B469E3"/>
    <w:rsid w:val="00B469ED"/>
    <w:rsid w:val="00B46A14"/>
    <w:rsid w:val="00B46A55"/>
    <w:rsid w:val="00B46AF7"/>
    <w:rsid w:val="00B46B41"/>
    <w:rsid w:val="00B46B8A"/>
    <w:rsid w:val="00B46BFB"/>
    <w:rsid w:val="00B46C0C"/>
    <w:rsid w:val="00B46C2A"/>
    <w:rsid w:val="00B46C56"/>
    <w:rsid w:val="00B46C78"/>
    <w:rsid w:val="00B46C8E"/>
    <w:rsid w:val="00B46CCC"/>
    <w:rsid w:val="00B46CD7"/>
    <w:rsid w:val="00B46CE2"/>
    <w:rsid w:val="00B46DA5"/>
    <w:rsid w:val="00B46E7C"/>
    <w:rsid w:val="00B47056"/>
    <w:rsid w:val="00B47059"/>
    <w:rsid w:val="00B4707B"/>
    <w:rsid w:val="00B470C9"/>
    <w:rsid w:val="00B47120"/>
    <w:rsid w:val="00B471DF"/>
    <w:rsid w:val="00B47248"/>
    <w:rsid w:val="00B4728D"/>
    <w:rsid w:val="00B472D9"/>
    <w:rsid w:val="00B47363"/>
    <w:rsid w:val="00B4740D"/>
    <w:rsid w:val="00B474B4"/>
    <w:rsid w:val="00B474BA"/>
    <w:rsid w:val="00B47529"/>
    <w:rsid w:val="00B4754D"/>
    <w:rsid w:val="00B475DE"/>
    <w:rsid w:val="00B4769E"/>
    <w:rsid w:val="00B476BC"/>
    <w:rsid w:val="00B476FC"/>
    <w:rsid w:val="00B47807"/>
    <w:rsid w:val="00B47813"/>
    <w:rsid w:val="00B4788C"/>
    <w:rsid w:val="00B478B6"/>
    <w:rsid w:val="00B478FA"/>
    <w:rsid w:val="00B47903"/>
    <w:rsid w:val="00B47971"/>
    <w:rsid w:val="00B479A2"/>
    <w:rsid w:val="00B47A08"/>
    <w:rsid w:val="00B47A5D"/>
    <w:rsid w:val="00B47B58"/>
    <w:rsid w:val="00B47BAC"/>
    <w:rsid w:val="00B47BB7"/>
    <w:rsid w:val="00B47BC0"/>
    <w:rsid w:val="00B47BFC"/>
    <w:rsid w:val="00B47C31"/>
    <w:rsid w:val="00B47C7C"/>
    <w:rsid w:val="00B47C9E"/>
    <w:rsid w:val="00B47D1E"/>
    <w:rsid w:val="00B47D1F"/>
    <w:rsid w:val="00B47D4B"/>
    <w:rsid w:val="00B47DAC"/>
    <w:rsid w:val="00B47DFB"/>
    <w:rsid w:val="00B47E9D"/>
    <w:rsid w:val="00B47F8C"/>
    <w:rsid w:val="00B47FA2"/>
    <w:rsid w:val="00B47FED"/>
    <w:rsid w:val="00B50084"/>
    <w:rsid w:val="00B500D2"/>
    <w:rsid w:val="00B501C3"/>
    <w:rsid w:val="00B50209"/>
    <w:rsid w:val="00B50278"/>
    <w:rsid w:val="00B502C6"/>
    <w:rsid w:val="00B50339"/>
    <w:rsid w:val="00B503BA"/>
    <w:rsid w:val="00B503D7"/>
    <w:rsid w:val="00B504C6"/>
    <w:rsid w:val="00B504FA"/>
    <w:rsid w:val="00B5050B"/>
    <w:rsid w:val="00B50536"/>
    <w:rsid w:val="00B50586"/>
    <w:rsid w:val="00B506E4"/>
    <w:rsid w:val="00B506E9"/>
    <w:rsid w:val="00B50753"/>
    <w:rsid w:val="00B507E2"/>
    <w:rsid w:val="00B5094D"/>
    <w:rsid w:val="00B5097F"/>
    <w:rsid w:val="00B509C2"/>
    <w:rsid w:val="00B50AAE"/>
    <w:rsid w:val="00B50B89"/>
    <w:rsid w:val="00B50BAF"/>
    <w:rsid w:val="00B50BCE"/>
    <w:rsid w:val="00B50C25"/>
    <w:rsid w:val="00B50C2E"/>
    <w:rsid w:val="00B50C33"/>
    <w:rsid w:val="00B50C5E"/>
    <w:rsid w:val="00B50D0A"/>
    <w:rsid w:val="00B50D10"/>
    <w:rsid w:val="00B50D41"/>
    <w:rsid w:val="00B50DF5"/>
    <w:rsid w:val="00B50E9B"/>
    <w:rsid w:val="00B50EAF"/>
    <w:rsid w:val="00B50FF9"/>
    <w:rsid w:val="00B51085"/>
    <w:rsid w:val="00B5109C"/>
    <w:rsid w:val="00B510C7"/>
    <w:rsid w:val="00B510F7"/>
    <w:rsid w:val="00B5114A"/>
    <w:rsid w:val="00B51212"/>
    <w:rsid w:val="00B512AE"/>
    <w:rsid w:val="00B512E6"/>
    <w:rsid w:val="00B51328"/>
    <w:rsid w:val="00B513E1"/>
    <w:rsid w:val="00B513FF"/>
    <w:rsid w:val="00B5142E"/>
    <w:rsid w:val="00B51490"/>
    <w:rsid w:val="00B51503"/>
    <w:rsid w:val="00B5152E"/>
    <w:rsid w:val="00B51532"/>
    <w:rsid w:val="00B515C7"/>
    <w:rsid w:val="00B515ED"/>
    <w:rsid w:val="00B515FB"/>
    <w:rsid w:val="00B516BE"/>
    <w:rsid w:val="00B51766"/>
    <w:rsid w:val="00B51872"/>
    <w:rsid w:val="00B518F7"/>
    <w:rsid w:val="00B5198B"/>
    <w:rsid w:val="00B51A14"/>
    <w:rsid w:val="00B51A43"/>
    <w:rsid w:val="00B51A72"/>
    <w:rsid w:val="00B51A92"/>
    <w:rsid w:val="00B51C8F"/>
    <w:rsid w:val="00B51CE7"/>
    <w:rsid w:val="00B51D8F"/>
    <w:rsid w:val="00B51E5D"/>
    <w:rsid w:val="00B51E76"/>
    <w:rsid w:val="00B51E97"/>
    <w:rsid w:val="00B51EFF"/>
    <w:rsid w:val="00B51FE8"/>
    <w:rsid w:val="00B52015"/>
    <w:rsid w:val="00B520E1"/>
    <w:rsid w:val="00B52135"/>
    <w:rsid w:val="00B52160"/>
    <w:rsid w:val="00B5216F"/>
    <w:rsid w:val="00B5218E"/>
    <w:rsid w:val="00B521E9"/>
    <w:rsid w:val="00B52237"/>
    <w:rsid w:val="00B5226C"/>
    <w:rsid w:val="00B522B3"/>
    <w:rsid w:val="00B5233A"/>
    <w:rsid w:val="00B52374"/>
    <w:rsid w:val="00B5239C"/>
    <w:rsid w:val="00B523EF"/>
    <w:rsid w:val="00B5240C"/>
    <w:rsid w:val="00B52498"/>
    <w:rsid w:val="00B524AB"/>
    <w:rsid w:val="00B5256A"/>
    <w:rsid w:val="00B5257A"/>
    <w:rsid w:val="00B525B8"/>
    <w:rsid w:val="00B525EB"/>
    <w:rsid w:val="00B525EE"/>
    <w:rsid w:val="00B5265B"/>
    <w:rsid w:val="00B5266D"/>
    <w:rsid w:val="00B526A2"/>
    <w:rsid w:val="00B527EF"/>
    <w:rsid w:val="00B52918"/>
    <w:rsid w:val="00B52934"/>
    <w:rsid w:val="00B52992"/>
    <w:rsid w:val="00B52A28"/>
    <w:rsid w:val="00B52A2C"/>
    <w:rsid w:val="00B52BA9"/>
    <w:rsid w:val="00B52BD2"/>
    <w:rsid w:val="00B52BEA"/>
    <w:rsid w:val="00B52BFB"/>
    <w:rsid w:val="00B52CD2"/>
    <w:rsid w:val="00B52D37"/>
    <w:rsid w:val="00B52D6B"/>
    <w:rsid w:val="00B52D99"/>
    <w:rsid w:val="00B52F3F"/>
    <w:rsid w:val="00B52FAD"/>
    <w:rsid w:val="00B53091"/>
    <w:rsid w:val="00B53095"/>
    <w:rsid w:val="00B530F0"/>
    <w:rsid w:val="00B531F0"/>
    <w:rsid w:val="00B5321C"/>
    <w:rsid w:val="00B53297"/>
    <w:rsid w:val="00B53336"/>
    <w:rsid w:val="00B533E7"/>
    <w:rsid w:val="00B53401"/>
    <w:rsid w:val="00B53416"/>
    <w:rsid w:val="00B53447"/>
    <w:rsid w:val="00B53465"/>
    <w:rsid w:val="00B53478"/>
    <w:rsid w:val="00B53511"/>
    <w:rsid w:val="00B5353F"/>
    <w:rsid w:val="00B535F9"/>
    <w:rsid w:val="00B535FD"/>
    <w:rsid w:val="00B536CA"/>
    <w:rsid w:val="00B53789"/>
    <w:rsid w:val="00B53795"/>
    <w:rsid w:val="00B537D3"/>
    <w:rsid w:val="00B537E0"/>
    <w:rsid w:val="00B53892"/>
    <w:rsid w:val="00B538C5"/>
    <w:rsid w:val="00B538E6"/>
    <w:rsid w:val="00B53958"/>
    <w:rsid w:val="00B539B1"/>
    <w:rsid w:val="00B53ABA"/>
    <w:rsid w:val="00B53B0E"/>
    <w:rsid w:val="00B53BF1"/>
    <w:rsid w:val="00B53D26"/>
    <w:rsid w:val="00B53D8A"/>
    <w:rsid w:val="00B53D91"/>
    <w:rsid w:val="00B53DA2"/>
    <w:rsid w:val="00B53EBE"/>
    <w:rsid w:val="00B53ED9"/>
    <w:rsid w:val="00B53EF5"/>
    <w:rsid w:val="00B53F3B"/>
    <w:rsid w:val="00B53F52"/>
    <w:rsid w:val="00B53F88"/>
    <w:rsid w:val="00B53F9F"/>
    <w:rsid w:val="00B540D4"/>
    <w:rsid w:val="00B540E5"/>
    <w:rsid w:val="00B54142"/>
    <w:rsid w:val="00B54144"/>
    <w:rsid w:val="00B5419B"/>
    <w:rsid w:val="00B541DD"/>
    <w:rsid w:val="00B541E2"/>
    <w:rsid w:val="00B5420F"/>
    <w:rsid w:val="00B54287"/>
    <w:rsid w:val="00B543CF"/>
    <w:rsid w:val="00B544C8"/>
    <w:rsid w:val="00B54596"/>
    <w:rsid w:val="00B54686"/>
    <w:rsid w:val="00B54687"/>
    <w:rsid w:val="00B5469D"/>
    <w:rsid w:val="00B54794"/>
    <w:rsid w:val="00B5487D"/>
    <w:rsid w:val="00B548B2"/>
    <w:rsid w:val="00B5493E"/>
    <w:rsid w:val="00B54AA4"/>
    <w:rsid w:val="00B54AD5"/>
    <w:rsid w:val="00B54AE4"/>
    <w:rsid w:val="00B54AFA"/>
    <w:rsid w:val="00B54B8D"/>
    <w:rsid w:val="00B54C31"/>
    <w:rsid w:val="00B54C72"/>
    <w:rsid w:val="00B54D37"/>
    <w:rsid w:val="00B54D4D"/>
    <w:rsid w:val="00B54D77"/>
    <w:rsid w:val="00B54DB0"/>
    <w:rsid w:val="00B54DD5"/>
    <w:rsid w:val="00B54E22"/>
    <w:rsid w:val="00B54EB7"/>
    <w:rsid w:val="00B54EE2"/>
    <w:rsid w:val="00B54F22"/>
    <w:rsid w:val="00B54F91"/>
    <w:rsid w:val="00B54FBC"/>
    <w:rsid w:val="00B55017"/>
    <w:rsid w:val="00B550AA"/>
    <w:rsid w:val="00B550AF"/>
    <w:rsid w:val="00B55169"/>
    <w:rsid w:val="00B551E5"/>
    <w:rsid w:val="00B551F2"/>
    <w:rsid w:val="00B55265"/>
    <w:rsid w:val="00B55276"/>
    <w:rsid w:val="00B55287"/>
    <w:rsid w:val="00B5529D"/>
    <w:rsid w:val="00B552AD"/>
    <w:rsid w:val="00B552D0"/>
    <w:rsid w:val="00B553A4"/>
    <w:rsid w:val="00B553AE"/>
    <w:rsid w:val="00B553D9"/>
    <w:rsid w:val="00B55431"/>
    <w:rsid w:val="00B555BF"/>
    <w:rsid w:val="00B555CA"/>
    <w:rsid w:val="00B5563F"/>
    <w:rsid w:val="00B55640"/>
    <w:rsid w:val="00B5568F"/>
    <w:rsid w:val="00B556B9"/>
    <w:rsid w:val="00B557F2"/>
    <w:rsid w:val="00B55853"/>
    <w:rsid w:val="00B5588B"/>
    <w:rsid w:val="00B55910"/>
    <w:rsid w:val="00B559CA"/>
    <w:rsid w:val="00B55A15"/>
    <w:rsid w:val="00B55AB9"/>
    <w:rsid w:val="00B55AEF"/>
    <w:rsid w:val="00B55B24"/>
    <w:rsid w:val="00B55B25"/>
    <w:rsid w:val="00B55C16"/>
    <w:rsid w:val="00B55C2E"/>
    <w:rsid w:val="00B55CBB"/>
    <w:rsid w:val="00B55CF2"/>
    <w:rsid w:val="00B55D35"/>
    <w:rsid w:val="00B55E1C"/>
    <w:rsid w:val="00B55E2F"/>
    <w:rsid w:val="00B55E8B"/>
    <w:rsid w:val="00B55EC3"/>
    <w:rsid w:val="00B55EF3"/>
    <w:rsid w:val="00B55F89"/>
    <w:rsid w:val="00B55F91"/>
    <w:rsid w:val="00B55FAD"/>
    <w:rsid w:val="00B56004"/>
    <w:rsid w:val="00B56031"/>
    <w:rsid w:val="00B56038"/>
    <w:rsid w:val="00B56067"/>
    <w:rsid w:val="00B56140"/>
    <w:rsid w:val="00B56192"/>
    <w:rsid w:val="00B5622C"/>
    <w:rsid w:val="00B56292"/>
    <w:rsid w:val="00B562F5"/>
    <w:rsid w:val="00B563A3"/>
    <w:rsid w:val="00B5645C"/>
    <w:rsid w:val="00B56487"/>
    <w:rsid w:val="00B56507"/>
    <w:rsid w:val="00B56553"/>
    <w:rsid w:val="00B5658C"/>
    <w:rsid w:val="00B5664A"/>
    <w:rsid w:val="00B56695"/>
    <w:rsid w:val="00B566BD"/>
    <w:rsid w:val="00B56700"/>
    <w:rsid w:val="00B56707"/>
    <w:rsid w:val="00B56755"/>
    <w:rsid w:val="00B5689B"/>
    <w:rsid w:val="00B568C2"/>
    <w:rsid w:val="00B56916"/>
    <w:rsid w:val="00B5692F"/>
    <w:rsid w:val="00B5698D"/>
    <w:rsid w:val="00B569F1"/>
    <w:rsid w:val="00B569F7"/>
    <w:rsid w:val="00B569FA"/>
    <w:rsid w:val="00B569FF"/>
    <w:rsid w:val="00B56A11"/>
    <w:rsid w:val="00B56A5E"/>
    <w:rsid w:val="00B56A7F"/>
    <w:rsid w:val="00B56AAC"/>
    <w:rsid w:val="00B56B0E"/>
    <w:rsid w:val="00B56B5E"/>
    <w:rsid w:val="00B56B81"/>
    <w:rsid w:val="00B56C1F"/>
    <w:rsid w:val="00B56CB2"/>
    <w:rsid w:val="00B56CFD"/>
    <w:rsid w:val="00B56DB4"/>
    <w:rsid w:val="00B56DCF"/>
    <w:rsid w:val="00B56E0B"/>
    <w:rsid w:val="00B56E81"/>
    <w:rsid w:val="00B5702C"/>
    <w:rsid w:val="00B570AD"/>
    <w:rsid w:val="00B570E5"/>
    <w:rsid w:val="00B571AD"/>
    <w:rsid w:val="00B571E8"/>
    <w:rsid w:val="00B57240"/>
    <w:rsid w:val="00B5724C"/>
    <w:rsid w:val="00B5727B"/>
    <w:rsid w:val="00B57355"/>
    <w:rsid w:val="00B57364"/>
    <w:rsid w:val="00B57385"/>
    <w:rsid w:val="00B5738A"/>
    <w:rsid w:val="00B57475"/>
    <w:rsid w:val="00B57476"/>
    <w:rsid w:val="00B574C5"/>
    <w:rsid w:val="00B574F7"/>
    <w:rsid w:val="00B574F8"/>
    <w:rsid w:val="00B575CF"/>
    <w:rsid w:val="00B57695"/>
    <w:rsid w:val="00B576CD"/>
    <w:rsid w:val="00B57766"/>
    <w:rsid w:val="00B578CF"/>
    <w:rsid w:val="00B578DC"/>
    <w:rsid w:val="00B578E7"/>
    <w:rsid w:val="00B578FD"/>
    <w:rsid w:val="00B57949"/>
    <w:rsid w:val="00B57975"/>
    <w:rsid w:val="00B57AB8"/>
    <w:rsid w:val="00B57BAD"/>
    <w:rsid w:val="00B57C36"/>
    <w:rsid w:val="00B57C66"/>
    <w:rsid w:val="00B57C8C"/>
    <w:rsid w:val="00B57CA6"/>
    <w:rsid w:val="00B57D9A"/>
    <w:rsid w:val="00B57DB6"/>
    <w:rsid w:val="00B57DE0"/>
    <w:rsid w:val="00B57DE5"/>
    <w:rsid w:val="00B57E02"/>
    <w:rsid w:val="00B57E31"/>
    <w:rsid w:val="00B57F90"/>
    <w:rsid w:val="00B57FA5"/>
    <w:rsid w:val="00B6000B"/>
    <w:rsid w:val="00B60053"/>
    <w:rsid w:val="00B600D4"/>
    <w:rsid w:val="00B60135"/>
    <w:rsid w:val="00B6013E"/>
    <w:rsid w:val="00B60154"/>
    <w:rsid w:val="00B6015A"/>
    <w:rsid w:val="00B6020C"/>
    <w:rsid w:val="00B6029C"/>
    <w:rsid w:val="00B602AA"/>
    <w:rsid w:val="00B602F8"/>
    <w:rsid w:val="00B60309"/>
    <w:rsid w:val="00B6031E"/>
    <w:rsid w:val="00B60321"/>
    <w:rsid w:val="00B6038A"/>
    <w:rsid w:val="00B6047F"/>
    <w:rsid w:val="00B605F9"/>
    <w:rsid w:val="00B60640"/>
    <w:rsid w:val="00B60649"/>
    <w:rsid w:val="00B6065D"/>
    <w:rsid w:val="00B60732"/>
    <w:rsid w:val="00B6073C"/>
    <w:rsid w:val="00B607E9"/>
    <w:rsid w:val="00B6086D"/>
    <w:rsid w:val="00B6086F"/>
    <w:rsid w:val="00B6088A"/>
    <w:rsid w:val="00B608E5"/>
    <w:rsid w:val="00B6092F"/>
    <w:rsid w:val="00B60964"/>
    <w:rsid w:val="00B609E6"/>
    <w:rsid w:val="00B60B39"/>
    <w:rsid w:val="00B60BCA"/>
    <w:rsid w:val="00B60BF5"/>
    <w:rsid w:val="00B60C20"/>
    <w:rsid w:val="00B60CB0"/>
    <w:rsid w:val="00B60CEC"/>
    <w:rsid w:val="00B60D40"/>
    <w:rsid w:val="00B60D9A"/>
    <w:rsid w:val="00B60E70"/>
    <w:rsid w:val="00B60F29"/>
    <w:rsid w:val="00B60F3A"/>
    <w:rsid w:val="00B60F8C"/>
    <w:rsid w:val="00B60FCE"/>
    <w:rsid w:val="00B61109"/>
    <w:rsid w:val="00B6124C"/>
    <w:rsid w:val="00B6125B"/>
    <w:rsid w:val="00B612B6"/>
    <w:rsid w:val="00B6133A"/>
    <w:rsid w:val="00B61356"/>
    <w:rsid w:val="00B613BE"/>
    <w:rsid w:val="00B613DB"/>
    <w:rsid w:val="00B61465"/>
    <w:rsid w:val="00B614BF"/>
    <w:rsid w:val="00B614CA"/>
    <w:rsid w:val="00B6155A"/>
    <w:rsid w:val="00B615F9"/>
    <w:rsid w:val="00B616A4"/>
    <w:rsid w:val="00B616B8"/>
    <w:rsid w:val="00B616E6"/>
    <w:rsid w:val="00B61727"/>
    <w:rsid w:val="00B6178E"/>
    <w:rsid w:val="00B618B8"/>
    <w:rsid w:val="00B61935"/>
    <w:rsid w:val="00B6194C"/>
    <w:rsid w:val="00B619A1"/>
    <w:rsid w:val="00B61A6A"/>
    <w:rsid w:val="00B61A7D"/>
    <w:rsid w:val="00B61A83"/>
    <w:rsid w:val="00B61A88"/>
    <w:rsid w:val="00B61A8A"/>
    <w:rsid w:val="00B61B20"/>
    <w:rsid w:val="00B61B66"/>
    <w:rsid w:val="00B61B85"/>
    <w:rsid w:val="00B61B91"/>
    <w:rsid w:val="00B61C68"/>
    <w:rsid w:val="00B61D02"/>
    <w:rsid w:val="00B61D08"/>
    <w:rsid w:val="00B61D3B"/>
    <w:rsid w:val="00B61D4E"/>
    <w:rsid w:val="00B61D99"/>
    <w:rsid w:val="00B61E33"/>
    <w:rsid w:val="00B61F30"/>
    <w:rsid w:val="00B61F42"/>
    <w:rsid w:val="00B6200E"/>
    <w:rsid w:val="00B62015"/>
    <w:rsid w:val="00B62096"/>
    <w:rsid w:val="00B620C8"/>
    <w:rsid w:val="00B620E7"/>
    <w:rsid w:val="00B62265"/>
    <w:rsid w:val="00B62367"/>
    <w:rsid w:val="00B62369"/>
    <w:rsid w:val="00B62407"/>
    <w:rsid w:val="00B624E1"/>
    <w:rsid w:val="00B624F6"/>
    <w:rsid w:val="00B6262C"/>
    <w:rsid w:val="00B6265F"/>
    <w:rsid w:val="00B626A6"/>
    <w:rsid w:val="00B626FD"/>
    <w:rsid w:val="00B62763"/>
    <w:rsid w:val="00B62798"/>
    <w:rsid w:val="00B627D1"/>
    <w:rsid w:val="00B627E1"/>
    <w:rsid w:val="00B6294A"/>
    <w:rsid w:val="00B629D2"/>
    <w:rsid w:val="00B629F9"/>
    <w:rsid w:val="00B62A19"/>
    <w:rsid w:val="00B62A1C"/>
    <w:rsid w:val="00B62A59"/>
    <w:rsid w:val="00B62A7B"/>
    <w:rsid w:val="00B62B0E"/>
    <w:rsid w:val="00B62B47"/>
    <w:rsid w:val="00B62C54"/>
    <w:rsid w:val="00B62C8C"/>
    <w:rsid w:val="00B62DA3"/>
    <w:rsid w:val="00B62DC0"/>
    <w:rsid w:val="00B62DCA"/>
    <w:rsid w:val="00B62E68"/>
    <w:rsid w:val="00B62E77"/>
    <w:rsid w:val="00B62F65"/>
    <w:rsid w:val="00B62F77"/>
    <w:rsid w:val="00B62FEC"/>
    <w:rsid w:val="00B63079"/>
    <w:rsid w:val="00B6307D"/>
    <w:rsid w:val="00B63093"/>
    <w:rsid w:val="00B63168"/>
    <w:rsid w:val="00B63206"/>
    <w:rsid w:val="00B632BA"/>
    <w:rsid w:val="00B63360"/>
    <w:rsid w:val="00B6339F"/>
    <w:rsid w:val="00B6340E"/>
    <w:rsid w:val="00B63428"/>
    <w:rsid w:val="00B634AB"/>
    <w:rsid w:val="00B634AC"/>
    <w:rsid w:val="00B634E2"/>
    <w:rsid w:val="00B63513"/>
    <w:rsid w:val="00B6351D"/>
    <w:rsid w:val="00B635DD"/>
    <w:rsid w:val="00B63605"/>
    <w:rsid w:val="00B6361E"/>
    <w:rsid w:val="00B636FA"/>
    <w:rsid w:val="00B63731"/>
    <w:rsid w:val="00B637B2"/>
    <w:rsid w:val="00B637B9"/>
    <w:rsid w:val="00B63818"/>
    <w:rsid w:val="00B63899"/>
    <w:rsid w:val="00B638D8"/>
    <w:rsid w:val="00B638DD"/>
    <w:rsid w:val="00B63958"/>
    <w:rsid w:val="00B639BA"/>
    <w:rsid w:val="00B639DD"/>
    <w:rsid w:val="00B63AF7"/>
    <w:rsid w:val="00B63AF8"/>
    <w:rsid w:val="00B63BEA"/>
    <w:rsid w:val="00B63C14"/>
    <w:rsid w:val="00B63C16"/>
    <w:rsid w:val="00B63CB2"/>
    <w:rsid w:val="00B63CBA"/>
    <w:rsid w:val="00B63DC0"/>
    <w:rsid w:val="00B63DD7"/>
    <w:rsid w:val="00B63DDA"/>
    <w:rsid w:val="00B63E32"/>
    <w:rsid w:val="00B63E62"/>
    <w:rsid w:val="00B63E8F"/>
    <w:rsid w:val="00B63EC7"/>
    <w:rsid w:val="00B63ECB"/>
    <w:rsid w:val="00B63EF5"/>
    <w:rsid w:val="00B63F1A"/>
    <w:rsid w:val="00B63F7A"/>
    <w:rsid w:val="00B63FA6"/>
    <w:rsid w:val="00B63FDD"/>
    <w:rsid w:val="00B64009"/>
    <w:rsid w:val="00B64061"/>
    <w:rsid w:val="00B64163"/>
    <w:rsid w:val="00B64167"/>
    <w:rsid w:val="00B64194"/>
    <w:rsid w:val="00B642D2"/>
    <w:rsid w:val="00B643A3"/>
    <w:rsid w:val="00B643B2"/>
    <w:rsid w:val="00B64494"/>
    <w:rsid w:val="00B6452C"/>
    <w:rsid w:val="00B64534"/>
    <w:rsid w:val="00B6455E"/>
    <w:rsid w:val="00B64601"/>
    <w:rsid w:val="00B64630"/>
    <w:rsid w:val="00B64656"/>
    <w:rsid w:val="00B646CB"/>
    <w:rsid w:val="00B646E4"/>
    <w:rsid w:val="00B64865"/>
    <w:rsid w:val="00B6487D"/>
    <w:rsid w:val="00B648D8"/>
    <w:rsid w:val="00B649D6"/>
    <w:rsid w:val="00B649DA"/>
    <w:rsid w:val="00B64A55"/>
    <w:rsid w:val="00B64A9B"/>
    <w:rsid w:val="00B64B6E"/>
    <w:rsid w:val="00B64C4B"/>
    <w:rsid w:val="00B64C62"/>
    <w:rsid w:val="00B64C93"/>
    <w:rsid w:val="00B64CE3"/>
    <w:rsid w:val="00B64D8F"/>
    <w:rsid w:val="00B64D9E"/>
    <w:rsid w:val="00B64DB1"/>
    <w:rsid w:val="00B64DCB"/>
    <w:rsid w:val="00B64EC4"/>
    <w:rsid w:val="00B64F24"/>
    <w:rsid w:val="00B64F3E"/>
    <w:rsid w:val="00B64F6C"/>
    <w:rsid w:val="00B64FCE"/>
    <w:rsid w:val="00B650D2"/>
    <w:rsid w:val="00B650D3"/>
    <w:rsid w:val="00B65121"/>
    <w:rsid w:val="00B651C6"/>
    <w:rsid w:val="00B65242"/>
    <w:rsid w:val="00B65262"/>
    <w:rsid w:val="00B652E9"/>
    <w:rsid w:val="00B6530E"/>
    <w:rsid w:val="00B65346"/>
    <w:rsid w:val="00B653FF"/>
    <w:rsid w:val="00B6540F"/>
    <w:rsid w:val="00B65429"/>
    <w:rsid w:val="00B6545F"/>
    <w:rsid w:val="00B65533"/>
    <w:rsid w:val="00B65535"/>
    <w:rsid w:val="00B6556B"/>
    <w:rsid w:val="00B6557E"/>
    <w:rsid w:val="00B6559C"/>
    <w:rsid w:val="00B655D9"/>
    <w:rsid w:val="00B65668"/>
    <w:rsid w:val="00B656AF"/>
    <w:rsid w:val="00B6575E"/>
    <w:rsid w:val="00B65769"/>
    <w:rsid w:val="00B65911"/>
    <w:rsid w:val="00B6592F"/>
    <w:rsid w:val="00B6594F"/>
    <w:rsid w:val="00B6597F"/>
    <w:rsid w:val="00B659B3"/>
    <w:rsid w:val="00B659D6"/>
    <w:rsid w:val="00B65A4C"/>
    <w:rsid w:val="00B65A57"/>
    <w:rsid w:val="00B65A5B"/>
    <w:rsid w:val="00B65B12"/>
    <w:rsid w:val="00B65B29"/>
    <w:rsid w:val="00B65B5B"/>
    <w:rsid w:val="00B65C36"/>
    <w:rsid w:val="00B65D7A"/>
    <w:rsid w:val="00B65D90"/>
    <w:rsid w:val="00B65D9B"/>
    <w:rsid w:val="00B65DBA"/>
    <w:rsid w:val="00B65DDA"/>
    <w:rsid w:val="00B65E2F"/>
    <w:rsid w:val="00B65E30"/>
    <w:rsid w:val="00B65EA6"/>
    <w:rsid w:val="00B65EEA"/>
    <w:rsid w:val="00B65F0C"/>
    <w:rsid w:val="00B65F14"/>
    <w:rsid w:val="00B65F8B"/>
    <w:rsid w:val="00B65F95"/>
    <w:rsid w:val="00B660B4"/>
    <w:rsid w:val="00B660E0"/>
    <w:rsid w:val="00B6612D"/>
    <w:rsid w:val="00B66137"/>
    <w:rsid w:val="00B661E9"/>
    <w:rsid w:val="00B6624B"/>
    <w:rsid w:val="00B662B9"/>
    <w:rsid w:val="00B6631B"/>
    <w:rsid w:val="00B66504"/>
    <w:rsid w:val="00B66529"/>
    <w:rsid w:val="00B66543"/>
    <w:rsid w:val="00B66558"/>
    <w:rsid w:val="00B66623"/>
    <w:rsid w:val="00B66753"/>
    <w:rsid w:val="00B6678C"/>
    <w:rsid w:val="00B6680E"/>
    <w:rsid w:val="00B66900"/>
    <w:rsid w:val="00B66908"/>
    <w:rsid w:val="00B6695A"/>
    <w:rsid w:val="00B66A4B"/>
    <w:rsid w:val="00B66A76"/>
    <w:rsid w:val="00B66AE9"/>
    <w:rsid w:val="00B66C1D"/>
    <w:rsid w:val="00B66C26"/>
    <w:rsid w:val="00B66C28"/>
    <w:rsid w:val="00B66C52"/>
    <w:rsid w:val="00B66C55"/>
    <w:rsid w:val="00B66CCA"/>
    <w:rsid w:val="00B66D19"/>
    <w:rsid w:val="00B66D8C"/>
    <w:rsid w:val="00B66DBD"/>
    <w:rsid w:val="00B66EFE"/>
    <w:rsid w:val="00B66F00"/>
    <w:rsid w:val="00B66FEB"/>
    <w:rsid w:val="00B6705A"/>
    <w:rsid w:val="00B6705B"/>
    <w:rsid w:val="00B6709E"/>
    <w:rsid w:val="00B670CF"/>
    <w:rsid w:val="00B6710F"/>
    <w:rsid w:val="00B671CB"/>
    <w:rsid w:val="00B6721E"/>
    <w:rsid w:val="00B67289"/>
    <w:rsid w:val="00B67359"/>
    <w:rsid w:val="00B6735F"/>
    <w:rsid w:val="00B67364"/>
    <w:rsid w:val="00B67444"/>
    <w:rsid w:val="00B674D3"/>
    <w:rsid w:val="00B675C6"/>
    <w:rsid w:val="00B67698"/>
    <w:rsid w:val="00B6769E"/>
    <w:rsid w:val="00B676A8"/>
    <w:rsid w:val="00B6782A"/>
    <w:rsid w:val="00B6790C"/>
    <w:rsid w:val="00B67977"/>
    <w:rsid w:val="00B679D8"/>
    <w:rsid w:val="00B679E0"/>
    <w:rsid w:val="00B67AAE"/>
    <w:rsid w:val="00B67B2E"/>
    <w:rsid w:val="00B67BC4"/>
    <w:rsid w:val="00B67C0A"/>
    <w:rsid w:val="00B67C78"/>
    <w:rsid w:val="00B67CA5"/>
    <w:rsid w:val="00B67CB8"/>
    <w:rsid w:val="00B67D9C"/>
    <w:rsid w:val="00B67E90"/>
    <w:rsid w:val="00B67EAB"/>
    <w:rsid w:val="00B67EBC"/>
    <w:rsid w:val="00B67F49"/>
    <w:rsid w:val="00B70033"/>
    <w:rsid w:val="00B70068"/>
    <w:rsid w:val="00B700D4"/>
    <w:rsid w:val="00B700F7"/>
    <w:rsid w:val="00B7011F"/>
    <w:rsid w:val="00B70136"/>
    <w:rsid w:val="00B701CA"/>
    <w:rsid w:val="00B7022C"/>
    <w:rsid w:val="00B70240"/>
    <w:rsid w:val="00B70278"/>
    <w:rsid w:val="00B7027C"/>
    <w:rsid w:val="00B703F4"/>
    <w:rsid w:val="00B7046C"/>
    <w:rsid w:val="00B704BA"/>
    <w:rsid w:val="00B70533"/>
    <w:rsid w:val="00B705B1"/>
    <w:rsid w:val="00B705D7"/>
    <w:rsid w:val="00B70621"/>
    <w:rsid w:val="00B706F2"/>
    <w:rsid w:val="00B70701"/>
    <w:rsid w:val="00B7075D"/>
    <w:rsid w:val="00B707B9"/>
    <w:rsid w:val="00B707D4"/>
    <w:rsid w:val="00B707DE"/>
    <w:rsid w:val="00B70936"/>
    <w:rsid w:val="00B7098A"/>
    <w:rsid w:val="00B709F6"/>
    <w:rsid w:val="00B70A2B"/>
    <w:rsid w:val="00B70ADD"/>
    <w:rsid w:val="00B70B23"/>
    <w:rsid w:val="00B70B2B"/>
    <w:rsid w:val="00B70B4A"/>
    <w:rsid w:val="00B70B5E"/>
    <w:rsid w:val="00B70B8A"/>
    <w:rsid w:val="00B70BBB"/>
    <w:rsid w:val="00B70BC6"/>
    <w:rsid w:val="00B70CFE"/>
    <w:rsid w:val="00B70D5D"/>
    <w:rsid w:val="00B70D6F"/>
    <w:rsid w:val="00B70DCA"/>
    <w:rsid w:val="00B70E19"/>
    <w:rsid w:val="00B70E35"/>
    <w:rsid w:val="00B70EC0"/>
    <w:rsid w:val="00B70EE2"/>
    <w:rsid w:val="00B70EE8"/>
    <w:rsid w:val="00B70F09"/>
    <w:rsid w:val="00B70F36"/>
    <w:rsid w:val="00B70F8D"/>
    <w:rsid w:val="00B70FF2"/>
    <w:rsid w:val="00B71035"/>
    <w:rsid w:val="00B71070"/>
    <w:rsid w:val="00B7109C"/>
    <w:rsid w:val="00B71132"/>
    <w:rsid w:val="00B712F6"/>
    <w:rsid w:val="00B71310"/>
    <w:rsid w:val="00B7133D"/>
    <w:rsid w:val="00B713C5"/>
    <w:rsid w:val="00B713D7"/>
    <w:rsid w:val="00B713F0"/>
    <w:rsid w:val="00B71434"/>
    <w:rsid w:val="00B71535"/>
    <w:rsid w:val="00B71579"/>
    <w:rsid w:val="00B715EA"/>
    <w:rsid w:val="00B7160F"/>
    <w:rsid w:val="00B71623"/>
    <w:rsid w:val="00B71751"/>
    <w:rsid w:val="00B717BF"/>
    <w:rsid w:val="00B717E4"/>
    <w:rsid w:val="00B718CF"/>
    <w:rsid w:val="00B71939"/>
    <w:rsid w:val="00B7194F"/>
    <w:rsid w:val="00B71992"/>
    <w:rsid w:val="00B71A4B"/>
    <w:rsid w:val="00B71A67"/>
    <w:rsid w:val="00B71AA3"/>
    <w:rsid w:val="00B71B4F"/>
    <w:rsid w:val="00B71BA1"/>
    <w:rsid w:val="00B71BDF"/>
    <w:rsid w:val="00B71C42"/>
    <w:rsid w:val="00B71C44"/>
    <w:rsid w:val="00B71C74"/>
    <w:rsid w:val="00B71C80"/>
    <w:rsid w:val="00B71C93"/>
    <w:rsid w:val="00B71CC8"/>
    <w:rsid w:val="00B71CF5"/>
    <w:rsid w:val="00B71D54"/>
    <w:rsid w:val="00B71D6C"/>
    <w:rsid w:val="00B71DBE"/>
    <w:rsid w:val="00B71E1C"/>
    <w:rsid w:val="00B71F17"/>
    <w:rsid w:val="00B71F80"/>
    <w:rsid w:val="00B71FC4"/>
    <w:rsid w:val="00B7209C"/>
    <w:rsid w:val="00B720EB"/>
    <w:rsid w:val="00B72122"/>
    <w:rsid w:val="00B72132"/>
    <w:rsid w:val="00B722B7"/>
    <w:rsid w:val="00B722D3"/>
    <w:rsid w:val="00B72327"/>
    <w:rsid w:val="00B7235B"/>
    <w:rsid w:val="00B7237D"/>
    <w:rsid w:val="00B723AD"/>
    <w:rsid w:val="00B72403"/>
    <w:rsid w:val="00B724C7"/>
    <w:rsid w:val="00B72504"/>
    <w:rsid w:val="00B7257C"/>
    <w:rsid w:val="00B7258A"/>
    <w:rsid w:val="00B725C7"/>
    <w:rsid w:val="00B725CC"/>
    <w:rsid w:val="00B725D6"/>
    <w:rsid w:val="00B726AA"/>
    <w:rsid w:val="00B72702"/>
    <w:rsid w:val="00B72751"/>
    <w:rsid w:val="00B727B0"/>
    <w:rsid w:val="00B72816"/>
    <w:rsid w:val="00B7284A"/>
    <w:rsid w:val="00B72862"/>
    <w:rsid w:val="00B7292F"/>
    <w:rsid w:val="00B729C3"/>
    <w:rsid w:val="00B72A12"/>
    <w:rsid w:val="00B72AC2"/>
    <w:rsid w:val="00B72B0D"/>
    <w:rsid w:val="00B72B79"/>
    <w:rsid w:val="00B72B8F"/>
    <w:rsid w:val="00B72B99"/>
    <w:rsid w:val="00B72C69"/>
    <w:rsid w:val="00B72C6C"/>
    <w:rsid w:val="00B72C86"/>
    <w:rsid w:val="00B72F3D"/>
    <w:rsid w:val="00B72FAE"/>
    <w:rsid w:val="00B73141"/>
    <w:rsid w:val="00B7317E"/>
    <w:rsid w:val="00B7320D"/>
    <w:rsid w:val="00B73268"/>
    <w:rsid w:val="00B732A4"/>
    <w:rsid w:val="00B732DD"/>
    <w:rsid w:val="00B73390"/>
    <w:rsid w:val="00B733AA"/>
    <w:rsid w:val="00B73407"/>
    <w:rsid w:val="00B73455"/>
    <w:rsid w:val="00B73461"/>
    <w:rsid w:val="00B734EE"/>
    <w:rsid w:val="00B73514"/>
    <w:rsid w:val="00B7352F"/>
    <w:rsid w:val="00B7355D"/>
    <w:rsid w:val="00B73589"/>
    <w:rsid w:val="00B73597"/>
    <w:rsid w:val="00B7362D"/>
    <w:rsid w:val="00B73697"/>
    <w:rsid w:val="00B73772"/>
    <w:rsid w:val="00B737CC"/>
    <w:rsid w:val="00B7381A"/>
    <w:rsid w:val="00B73863"/>
    <w:rsid w:val="00B73871"/>
    <w:rsid w:val="00B738D5"/>
    <w:rsid w:val="00B73901"/>
    <w:rsid w:val="00B73903"/>
    <w:rsid w:val="00B73964"/>
    <w:rsid w:val="00B7397E"/>
    <w:rsid w:val="00B739AC"/>
    <w:rsid w:val="00B739FD"/>
    <w:rsid w:val="00B73A79"/>
    <w:rsid w:val="00B73B6F"/>
    <w:rsid w:val="00B73BF2"/>
    <w:rsid w:val="00B73C02"/>
    <w:rsid w:val="00B73CA3"/>
    <w:rsid w:val="00B73CBE"/>
    <w:rsid w:val="00B73CC4"/>
    <w:rsid w:val="00B73CFB"/>
    <w:rsid w:val="00B73E71"/>
    <w:rsid w:val="00B73EE7"/>
    <w:rsid w:val="00B73F2A"/>
    <w:rsid w:val="00B73FA9"/>
    <w:rsid w:val="00B74049"/>
    <w:rsid w:val="00B74076"/>
    <w:rsid w:val="00B7407F"/>
    <w:rsid w:val="00B740B5"/>
    <w:rsid w:val="00B740B8"/>
    <w:rsid w:val="00B74116"/>
    <w:rsid w:val="00B74121"/>
    <w:rsid w:val="00B7416E"/>
    <w:rsid w:val="00B74198"/>
    <w:rsid w:val="00B741C4"/>
    <w:rsid w:val="00B741E1"/>
    <w:rsid w:val="00B741EE"/>
    <w:rsid w:val="00B7420F"/>
    <w:rsid w:val="00B74262"/>
    <w:rsid w:val="00B742C9"/>
    <w:rsid w:val="00B742F8"/>
    <w:rsid w:val="00B743BE"/>
    <w:rsid w:val="00B7445B"/>
    <w:rsid w:val="00B744E0"/>
    <w:rsid w:val="00B745DC"/>
    <w:rsid w:val="00B746BC"/>
    <w:rsid w:val="00B7470D"/>
    <w:rsid w:val="00B74713"/>
    <w:rsid w:val="00B7478F"/>
    <w:rsid w:val="00B747C2"/>
    <w:rsid w:val="00B7485E"/>
    <w:rsid w:val="00B74913"/>
    <w:rsid w:val="00B74925"/>
    <w:rsid w:val="00B74926"/>
    <w:rsid w:val="00B749DE"/>
    <w:rsid w:val="00B74A4C"/>
    <w:rsid w:val="00B74A57"/>
    <w:rsid w:val="00B74A85"/>
    <w:rsid w:val="00B74AC3"/>
    <w:rsid w:val="00B74AF1"/>
    <w:rsid w:val="00B74B20"/>
    <w:rsid w:val="00B74BBB"/>
    <w:rsid w:val="00B74CF2"/>
    <w:rsid w:val="00B74E1D"/>
    <w:rsid w:val="00B74E6A"/>
    <w:rsid w:val="00B74E6E"/>
    <w:rsid w:val="00B74F3C"/>
    <w:rsid w:val="00B74F9E"/>
    <w:rsid w:val="00B74FF2"/>
    <w:rsid w:val="00B7506B"/>
    <w:rsid w:val="00B750BD"/>
    <w:rsid w:val="00B750D6"/>
    <w:rsid w:val="00B75103"/>
    <w:rsid w:val="00B75148"/>
    <w:rsid w:val="00B75196"/>
    <w:rsid w:val="00B751C9"/>
    <w:rsid w:val="00B7521E"/>
    <w:rsid w:val="00B75575"/>
    <w:rsid w:val="00B755C4"/>
    <w:rsid w:val="00B755E1"/>
    <w:rsid w:val="00B756BC"/>
    <w:rsid w:val="00B75786"/>
    <w:rsid w:val="00B757C9"/>
    <w:rsid w:val="00B7589B"/>
    <w:rsid w:val="00B75979"/>
    <w:rsid w:val="00B75998"/>
    <w:rsid w:val="00B759C8"/>
    <w:rsid w:val="00B75A72"/>
    <w:rsid w:val="00B75B0B"/>
    <w:rsid w:val="00B75C3C"/>
    <w:rsid w:val="00B75C83"/>
    <w:rsid w:val="00B75C8A"/>
    <w:rsid w:val="00B75D0C"/>
    <w:rsid w:val="00B75D78"/>
    <w:rsid w:val="00B75DD0"/>
    <w:rsid w:val="00B75E22"/>
    <w:rsid w:val="00B75E3E"/>
    <w:rsid w:val="00B75F07"/>
    <w:rsid w:val="00B75F79"/>
    <w:rsid w:val="00B76004"/>
    <w:rsid w:val="00B76025"/>
    <w:rsid w:val="00B76138"/>
    <w:rsid w:val="00B76144"/>
    <w:rsid w:val="00B76178"/>
    <w:rsid w:val="00B76186"/>
    <w:rsid w:val="00B761A2"/>
    <w:rsid w:val="00B761C4"/>
    <w:rsid w:val="00B761F8"/>
    <w:rsid w:val="00B762CC"/>
    <w:rsid w:val="00B763FB"/>
    <w:rsid w:val="00B76423"/>
    <w:rsid w:val="00B76454"/>
    <w:rsid w:val="00B76544"/>
    <w:rsid w:val="00B76548"/>
    <w:rsid w:val="00B765BF"/>
    <w:rsid w:val="00B76653"/>
    <w:rsid w:val="00B7667B"/>
    <w:rsid w:val="00B76691"/>
    <w:rsid w:val="00B7669C"/>
    <w:rsid w:val="00B76704"/>
    <w:rsid w:val="00B76765"/>
    <w:rsid w:val="00B76778"/>
    <w:rsid w:val="00B767E2"/>
    <w:rsid w:val="00B768A8"/>
    <w:rsid w:val="00B769FC"/>
    <w:rsid w:val="00B76A06"/>
    <w:rsid w:val="00B76B56"/>
    <w:rsid w:val="00B76BBA"/>
    <w:rsid w:val="00B76C1F"/>
    <w:rsid w:val="00B76C4F"/>
    <w:rsid w:val="00B76C6E"/>
    <w:rsid w:val="00B76C88"/>
    <w:rsid w:val="00B76CAB"/>
    <w:rsid w:val="00B76CB6"/>
    <w:rsid w:val="00B76CC3"/>
    <w:rsid w:val="00B76CFB"/>
    <w:rsid w:val="00B76D72"/>
    <w:rsid w:val="00B76E1E"/>
    <w:rsid w:val="00B76E58"/>
    <w:rsid w:val="00B76EDB"/>
    <w:rsid w:val="00B76F2D"/>
    <w:rsid w:val="00B7704B"/>
    <w:rsid w:val="00B77056"/>
    <w:rsid w:val="00B77094"/>
    <w:rsid w:val="00B7712A"/>
    <w:rsid w:val="00B77169"/>
    <w:rsid w:val="00B771C1"/>
    <w:rsid w:val="00B771CB"/>
    <w:rsid w:val="00B771F6"/>
    <w:rsid w:val="00B7729A"/>
    <w:rsid w:val="00B772B8"/>
    <w:rsid w:val="00B772DD"/>
    <w:rsid w:val="00B77308"/>
    <w:rsid w:val="00B7740A"/>
    <w:rsid w:val="00B77420"/>
    <w:rsid w:val="00B7744E"/>
    <w:rsid w:val="00B775A2"/>
    <w:rsid w:val="00B775C4"/>
    <w:rsid w:val="00B775ED"/>
    <w:rsid w:val="00B77694"/>
    <w:rsid w:val="00B776EA"/>
    <w:rsid w:val="00B77723"/>
    <w:rsid w:val="00B77771"/>
    <w:rsid w:val="00B7779A"/>
    <w:rsid w:val="00B7786D"/>
    <w:rsid w:val="00B7792A"/>
    <w:rsid w:val="00B779EC"/>
    <w:rsid w:val="00B77A26"/>
    <w:rsid w:val="00B77A3F"/>
    <w:rsid w:val="00B77A69"/>
    <w:rsid w:val="00B77AD2"/>
    <w:rsid w:val="00B77C26"/>
    <w:rsid w:val="00B77C48"/>
    <w:rsid w:val="00B77C4B"/>
    <w:rsid w:val="00B77C9E"/>
    <w:rsid w:val="00B77D14"/>
    <w:rsid w:val="00B77D20"/>
    <w:rsid w:val="00B77D5A"/>
    <w:rsid w:val="00B77D66"/>
    <w:rsid w:val="00B77DA0"/>
    <w:rsid w:val="00B77E0F"/>
    <w:rsid w:val="00B77E5F"/>
    <w:rsid w:val="00B77F43"/>
    <w:rsid w:val="00B77F6E"/>
    <w:rsid w:val="00B80028"/>
    <w:rsid w:val="00B80037"/>
    <w:rsid w:val="00B80066"/>
    <w:rsid w:val="00B8006C"/>
    <w:rsid w:val="00B800C5"/>
    <w:rsid w:val="00B800EF"/>
    <w:rsid w:val="00B8019D"/>
    <w:rsid w:val="00B801AC"/>
    <w:rsid w:val="00B801CC"/>
    <w:rsid w:val="00B802E7"/>
    <w:rsid w:val="00B80358"/>
    <w:rsid w:val="00B8036C"/>
    <w:rsid w:val="00B803BF"/>
    <w:rsid w:val="00B8040A"/>
    <w:rsid w:val="00B80444"/>
    <w:rsid w:val="00B80446"/>
    <w:rsid w:val="00B804A8"/>
    <w:rsid w:val="00B80527"/>
    <w:rsid w:val="00B80546"/>
    <w:rsid w:val="00B80584"/>
    <w:rsid w:val="00B805DB"/>
    <w:rsid w:val="00B80742"/>
    <w:rsid w:val="00B8081E"/>
    <w:rsid w:val="00B80860"/>
    <w:rsid w:val="00B80892"/>
    <w:rsid w:val="00B808B2"/>
    <w:rsid w:val="00B80924"/>
    <w:rsid w:val="00B8094D"/>
    <w:rsid w:val="00B809A1"/>
    <w:rsid w:val="00B809C9"/>
    <w:rsid w:val="00B80C05"/>
    <w:rsid w:val="00B80C25"/>
    <w:rsid w:val="00B80C6D"/>
    <w:rsid w:val="00B80E66"/>
    <w:rsid w:val="00B80EA6"/>
    <w:rsid w:val="00B80ED0"/>
    <w:rsid w:val="00B80EFE"/>
    <w:rsid w:val="00B80F01"/>
    <w:rsid w:val="00B80FD5"/>
    <w:rsid w:val="00B8102D"/>
    <w:rsid w:val="00B81057"/>
    <w:rsid w:val="00B810A3"/>
    <w:rsid w:val="00B810B9"/>
    <w:rsid w:val="00B810D8"/>
    <w:rsid w:val="00B810DD"/>
    <w:rsid w:val="00B8115C"/>
    <w:rsid w:val="00B8115D"/>
    <w:rsid w:val="00B811A3"/>
    <w:rsid w:val="00B8125F"/>
    <w:rsid w:val="00B8129F"/>
    <w:rsid w:val="00B8132B"/>
    <w:rsid w:val="00B8135C"/>
    <w:rsid w:val="00B813BB"/>
    <w:rsid w:val="00B81473"/>
    <w:rsid w:val="00B81478"/>
    <w:rsid w:val="00B81493"/>
    <w:rsid w:val="00B814CA"/>
    <w:rsid w:val="00B815EF"/>
    <w:rsid w:val="00B81760"/>
    <w:rsid w:val="00B81811"/>
    <w:rsid w:val="00B8183A"/>
    <w:rsid w:val="00B8183F"/>
    <w:rsid w:val="00B8184F"/>
    <w:rsid w:val="00B81886"/>
    <w:rsid w:val="00B8191D"/>
    <w:rsid w:val="00B81A0E"/>
    <w:rsid w:val="00B81A11"/>
    <w:rsid w:val="00B81AE4"/>
    <w:rsid w:val="00B81B73"/>
    <w:rsid w:val="00B81B81"/>
    <w:rsid w:val="00B81BC9"/>
    <w:rsid w:val="00B81BF0"/>
    <w:rsid w:val="00B81C4F"/>
    <w:rsid w:val="00B81C83"/>
    <w:rsid w:val="00B81CE2"/>
    <w:rsid w:val="00B81D3C"/>
    <w:rsid w:val="00B81D40"/>
    <w:rsid w:val="00B81D5B"/>
    <w:rsid w:val="00B81DCB"/>
    <w:rsid w:val="00B81DF2"/>
    <w:rsid w:val="00B81E12"/>
    <w:rsid w:val="00B81E17"/>
    <w:rsid w:val="00B81E38"/>
    <w:rsid w:val="00B81E4F"/>
    <w:rsid w:val="00B81F83"/>
    <w:rsid w:val="00B81F8A"/>
    <w:rsid w:val="00B81FFE"/>
    <w:rsid w:val="00B8204B"/>
    <w:rsid w:val="00B820BF"/>
    <w:rsid w:val="00B82159"/>
    <w:rsid w:val="00B8218A"/>
    <w:rsid w:val="00B8218B"/>
    <w:rsid w:val="00B82196"/>
    <w:rsid w:val="00B82205"/>
    <w:rsid w:val="00B822E7"/>
    <w:rsid w:val="00B82355"/>
    <w:rsid w:val="00B824CA"/>
    <w:rsid w:val="00B824FD"/>
    <w:rsid w:val="00B825FC"/>
    <w:rsid w:val="00B826E6"/>
    <w:rsid w:val="00B8271B"/>
    <w:rsid w:val="00B82783"/>
    <w:rsid w:val="00B82850"/>
    <w:rsid w:val="00B8288E"/>
    <w:rsid w:val="00B828FC"/>
    <w:rsid w:val="00B82901"/>
    <w:rsid w:val="00B82948"/>
    <w:rsid w:val="00B829AA"/>
    <w:rsid w:val="00B82AC2"/>
    <w:rsid w:val="00B82ACA"/>
    <w:rsid w:val="00B82AF4"/>
    <w:rsid w:val="00B82B27"/>
    <w:rsid w:val="00B82B2D"/>
    <w:rsid w:val="00B82B62"/>
    <w:rsid w:val="00B82BAA"/>
    <w:rsid w:val="00B82C01"/>
    <w:rsid w:val="00B82CE2"/>
    <w:rsid w:val="00B82D43"/>
    <w:rsid w:val="00B82D54"/>
    <w:rsid w:val="00B82D99"/>
    <w:rsid w:val="00B82DC6"/>
    <w:rsid w:val="00B82E54"/>
    <w:rsid w:val="00B82EFA"/>
    <w:rsid w:val="00B82F3B"/>
    <w:rsid w:val="00B82F69"/>
    <w:rsid w:val="00B82F80"/>
    <w:rsid w:val="00B8309A"/>
    <w:rsid w:val="00B830AF"/>
    <w:rsid w:val="00B8315F"/>
    <w:rsid w:val="00B8319F"/>
    <w:rsid w:val="00B831D0"/>
    <w:rsid w:val="00B831F6"/>
    <w:rsid w:val="00B832D0"/>
    <w:rsid w:val="00B83367"/>
    <w:rsid w:val="00B83396"/>
    <w:rsid w:val="00B833F3"/>
    <w:rsid w:val="00B83431"/>
    <w:rsid w:val="00B83444"/>
    <w:rsid w:val="00B8344F"/>
    <w:rsid w:val="00B836EC"/>
    <w:rsid w:val="00B836F7"/>
    <w:rsid w:val="00B8372E"/>
    <w:rsid w:val="00B8378B"/>
    <w:rsid w:val="00B837E1"/>
    <w:rsid w:val="00B838AB"/>
    <w:rsid w:val="00B8390C"/>
    <w:rsid w:val="00B8393B"/>
    <w:rsid w:val="00B83956"/>
    <w:rsid w:val="00B83984"/>
    <w:rsid w:val="00B839D3"/>
    <w:rsid w:val="00B839DF"/>
    <w:rsid w:val="00B839ED"/>
    <w:rsid w:val="00B839EF"/>
    <w:rsid w:val="00B83A71"/>
    <w:rsid w:val="00B83A94"/>
    <w:rsid w:val="00B83ABE"/>
    <w:rsid w:val="00B83AF6"/>
    <w:rsid w:val="00B83B5D"/>
    <w:rsid w:val="00B83CE1"/>
    <w:rsid w:val="00B83CEE"/>
    <w:rsid w:val="00B83D11"/>
    <w:rsid w:val="00B83D63"/>
    <w:rsid w:val="00B83DD6"/>
    <w:rsid w:val="00B83E5E"/>
    <w:rsid w:val="00B83E79"/>
    <w:rsid w:val="00B83F38"/>
    <w:rsid w:val="00B84042"/>
    <w:rsid w:val="00B84070"/>
    <w:rsid w:val="00B840D0"/>
    <w:rsid w:val="00B840E8"/>
    <w:rsid w:val="00B84114"/>
    <w:rsid w:val="00B8418B"/>
    <w:rsid w:val="00B841EA"/>
    <w:rsid w:val="00B84266"/>
    <w:rsid w:val="00B84290"/>
    <w:rsid w:val="00B8429C"/>
    <w:rsid w:val="00B842C6"/>
    <w:rsid w:val="00B84303"/>
    <w:rsid w:val="00B84396"/>
    <w:rsid w:val="00B843F2"/>
    <w:rsid w:val="00B8448F"/>
    <w:rsid w:val="00B84499"/>
    <w:rsid w:val="00B844DE"/>
    <w:rsid w:val="00B84506"/>
    <w:rsid w:val="00B8452F"/>
    <w:rsid w:val="00B84550"/>
    <w:rsid w:val="00B84679"/>
    <w:rsid w:val="00B8478F"/>
    <w:rsid w:val="00B847D5"/>
    <w:rsid w:val="00B848BD"/>
    <w:rsid w:val="00B8490C"/>
    <w:rsid w:val="00B84930"/>
    <w:rsid w:val="00B84954"/>
    <w:rsid w:val="00B849BA"/>
    <w:rsid w:val="00B84AA1"/>
    <w:rsid w:val="00B84AA7"/>
    <w:rsid w:val="00B84B7E"/>
    <w:rsid w:val="00B84C1C"/>
    <w:rsid w:val="00B84C22"/>
    <w:rsid w:val="00B84C96"/>
    <w:rsid w:val="00B84C98"/>
    <w:rsid w:val="00B84CA7"/>
    <w:rsid w:val="00B84CC8"/>
    <w:rsid w:val="00B84CF2"/>
    <w:rsid w:val="00B84D22"/>
    <w:rsid w:val="00B84D29"/>
    <w:rsid w:val="00B84D69"/>
    <w:rsid w:val="00B84DAA"/>
    <w:rsid w:val="00B84E70"/>
    <w:rsid w:val="00B84E99"/>
    <w:rsid w:val="00B84EC8"/>
    <w:rsid w:val="00B84F43"/>
    <w:rsid w:val="00B84FAE"/>
    <w:rsid w:val="00B84FF3"/>
    <w:rsid w:val="00B85009"/>
    <w:rsid w:val="00B8504F"/>
    <w:rsid w:val="00B8508B"/>
    <w:rsid w:val="00B850AA"/>
    <w:rsid w:val="00B8516E"/>
    <w:rsid w:val="00B8527D"/>
    <w:rsid w:val="00B85327"/>
    <w:rsid w:val="00B8536D"/>
    <w:rsid w:val="00B85388"/>
    <w:rsid w:val="00B853B4"/>
    <w:rsid w:val="00B85409"/>
    <w:rsid w:val="00B85455"/>
    <w:rsid w:val="00B85490"/>
    <w:rsid w:val="00B85563"/>
    <w:rsid w:val="00B855CF"/>
    <w:rsid w:val="00B8561E"/>
    <w:rsid w:val="00B857C6"/>
    <w:rsid w:val="00B85877"/>
    <w:rsid w:val="00B85884"/>
    <w:rsid w:val="00B85889"/>
    <w:rsid w:val="00B8589E"/>
    <w:rsid w:val="00B859DE"/>
    <w:rsid w:val="00B85A69"/>
    <w:rsid w:val="00B85AE8"/>
    <w:rsid w:val="00B85B16"/>
    <w:rsid w:val="00B85B24"/>
    <w:rsid w:val="00B85BD8"/>
    <w:rsid w:val="00B85BF3"/>
    <w:rsid w:val="00B85C04"/>
    <w:rsid w:val="00B85C2D"/>
    <w:rsid w:val="00B85CD4"/>
    <w:rsid w:val="00B85D23"/>
    <w:rsid w:val="00B85D45"/>
    <w:rsid w:val="00B85D6D"/>
    <w:rsid w:val="00B85D9E"/>
    <w:rsid w:val="00B85E5A"/>
    <w:rsid w:val="00B85F52"/>
    <w:rsid w:val="00B85F87"/>
    <w:rsid w:val="00B85F92"/>
    <w:rsid w:val="00B85FBC"/>
    <w:rsid w:val="00B85FF2"/>
    <w:rsid w:val="00B8601B"/>
    <w:rsid w:val="00B8604E"/>
    <w:rsid w:val="00B8605A"/>
    <w:rsid w:val="00B860C4"/>
    <w:rsid w:val="00B86122"/>
    <w:rsid w:val="00B861D4"/>
    <w:rsid w:val="00B861F0"/>
    <w:rsid w:val="00B86207"/>
    <w:rsid w:val="00B86250"/>
    <w:rsid w:val="00B8629B"/>
    <w:rsid w:val="00B862C2"/>
    <w:rsid w:val="00B862D9"/>
    <w:rsid w:val="00B862FB"/>
    <w:rsid w:val="00B86341"/>
    <w:rsid w:val="00B863B0"/>
    <w:rsid w:val="00B863E3"/>
    <w:rsid w:val="00B863E9"/>
    <w:rsid w:val="00B864AF"/>
    <w:rsid w:val="00B8651C"/>
    <w:rsid w:val="00B8659C"/>
    <w:rsid w:val="00B865AF"/>
    <w:rsid w:val="00B865FA"/>
    <w:rsid w:val="00B865FB"/>
    <w:rsid w:val="00B866B1"/>
    <w:rsid w:val="00B866BE"/>
    <w:rsid w:val="00B8671B"/>
    <w:rsid w:val="00B86772"/>
    <w:rsid w:val="00B867C5"/>
    <w:rsid w:val="00B8680E"/>
    <w:rsid w:val="00B86818"/>
    <w:rsid w:val="00B8689F"/>
    <w:rsid w:val="00B868A3"/>
    <w:rsid w:val="00B86918"/>
    <w:rsid w:val="00B86941"/>
    <w:rsid w:val="00B86A27"/>
    <w:rsid w:val="00B86B94"/>
    <w:rsid w:val="00B86BF2"/>
    <w:rsid w:val="00B86C02"/>
    <w:rsid w:val="00B86C17"/>
    <w:rsid w:val="00B86C20"/>
    <w:rsid w:val="00B86C66"/>
    <w:rsid w:val="00B86CA8"/>
    <w:rsid w:val="00B86D16"/>
    <w:rsid w:val="00B86D61"/>
    <w:rsid w:val="00B86DA3"/>
    <w:rsid w:val="00B86DF6"/>
    <w:rsid w:val="00B86E14"/>
    <w:rsid w:val="00B86E6D"/>
    <w:rsid w:val="00B86E7D"/>
    <w:rsid w:val="00B86EA0"/>
    <w:rsid w:val="00B86F6B"/>
    <w:rsid w:val="00B86FB7"/>
    <w:rsid w:val="00B86FE7"/>
    <w:rsid w:val="00B87041"/>
    <w:rsid w:val="00B8704E"/>
    <w:rsid w:val="00B87063"/>
    <w:rsid w:val="00B870D2"/>
    <w:rsid w:val="00B8714E"/>
    <w:rsid w:val="00B87159"/>
    <w:rsid w:val="00B87173"/>
    <w:rsid w:val="00B8717A"/>
    <w:rsid w:val="00B87204"/>
    <w:rsid w:val="00B872B6"/>
    <w:rsid w:val="00B872E6"/>
    <w:rsid w:val="00B87447"/>
    <w:rsid w:val="00B874A2"/>
    <w:rsid w:val="00B8751B"/>
    <w:rsid w:val="00B87590"/>
    <w:rsid w:val="00B875E2"/>
    <w:rsid w:val="00B87651"/>
    <w:rsid w:val="00B87669"/>
    <w:rsid w:val="00B8768C"/>
    <w:rsid w:val="00B876B6"/>
    <w:rsid w:val="00B876BA"/>
    <w:rsid w:val="00B876E4"/>
    <w:rsid w:val="00B87755"/>
    <w:rsid w:val="00B87760"/>
    <w:rsid w:val="00B877C2"/>
    <w:rsid w:val="00B87839"/>
    <w:rsid w:val="00B87912"/>
    <w:rsid w:val="00B8792A"/>
    <w:rsid w:val="00B87A0F"/>
    <w:rsid w:val="00B87AC7"/>
    <w:rsid w:val="00B87B0B"/>
    <w:rsid w:val="00B87B78"/>
    <w:rsid w:val="00B87C2E"/>
    <w:rsid w:val="00B87D0A"/>
    <w:rsid w:val="00B87D5A"/>
    <w:rsid w:val="00B87DF9"/>
    <w:rsid w:val="00B87EFD"/>
    <w:rsid w:val="00B87F3D"/>
    <w:rsid w:val="00B87F89"/>
    <w:rsid w:val="00B900F1"/>
    <w:rsid w:val="00B900F3"/>
    <w:rsid w:val="00B90221"/>
    <w:rsid w:val="00B90241"/>
    <w:rsid w:val="00B90374"/>
    <w:rsid w:val="00B903FC"/>
    <w:rsid w:val="00B90408"/>
    <w:rsid w:val="00B90452"/>
    <w:rsid w:val="00B90493"/>
    <w:rsid w:val="00B90494"/>
    <w:rsid w:val="00B904D9"/>
    <w:rsid w:val="00B904FB"/>
    <w:rsid w:val="00B90516"/>
    <w:rsid w:val="00B9053F"/>
    <w:rsid w:val="00B905CF"/>
    <w:rsid w:val="00B905F4"/>
    <w:rsid w:val="00B9066E"/>
    <w:rsid w:val="00B9068C"/>
    <w:rsid w:val="00B90710"/>
    <w:rsid w:val="00B90767"/>
    <w:rsid w:val="00B907A3"/>
    <w:rsid w:val="00B90897"/>
    <w:rsid w:val="00B908AC"/>
    <w:rsid w:val="00B90941"/>
    <w:rsid w:val="00B909F7"/>
    <w:rsid w:val="00B90A9D"/>
    <w:rsid w:val="00B90B29"/>
    <w:rsid w:val="00B90BEE"/>
    <w:rsid w:val="00B90C62"/>
    <w:rsid w:val="00B90C8E"/>
    <w:rsid w:val="00B90CCB"/>
    <w:rsid w:val="00B90D86"/>
    <w:rsid w:val="00B90E2E"/>
    <w:rsid w:val="00B90ED3"/>
    <w:rsid w:val="00B9109B"/>
    <w:rsid w:val="00B910A8"/>
    <w:rsid w:val="00B910AC"/>
    <w:rsid w:val="00B910D5"/>
    <w:rsid w:val="00B91107"/>
    <w:rsid w:val="00B9111B"/>
    <w:rsid w:val="00B9118E"/>
    <w:rsid w:val="00B91231"/>
    <w:rsid w:val="00B9128A"/>
    <w:rsid w:val="00B912C4"/>
    <w:rsid w:val="00B914BB"/>
    <w:rsid w:val="00B914FE"/>
    <w:rsid w:val="00B91510"/>
    <w:rsid w:val="00B91561"/>
    <w:rsid w:val="00B9157D"/>
    <w:rsid w:val="00B91645"/>
    <w:rsid w:val="00B9164F"/>
    <w:rsid w:val="00B9167F"/>
    <w:rsid w:val="00B916D1"/>
    <w:rsid w:val="00B916F6"/>
    <w:rsid w:val="00B91708"/>
    <w:rsid w:val="00B917D9"/>
    <w:rsid w:val="00B91808"/>
    <w:rsid w:val="00B91824"/>
    <w:rsid w:val="00B918A8"/>
    <w:rsid w:val="00B91933"/>
    <w:rsid w:val="00B91992"/>
    <w:rsid w:val="00B91A27"/>
    <w:rsid w:val="00B91A7A"/>
    <w:rsid w:val="00B91AA7"/>
    <w:rsid w:val="00B91ABE"/>
    <w:rsid w:val="00B91B39"/>
    <w:rsid w:val="00B91BB1"/>
    <w:rsid w:val="00B91C37"/>
    <w:rsid w:val="00B91D85"/>
    <w:rsid w:val="00B91D87"/>
    <w:rsid w:val="00B91D88"/>
    <w:rsid w:val="00B91E7A"/>
    <w:rsid w:val="00B91EED"/>
    <w:rsid w:val="00B91EF5"/>
    <w:rsid w:val="00B91F95"/>
    <w:rsid w:val="00B91FAC"/>
    <w:rsid w:val="00B91FAD"/>
    <w:rsid w:val="00B91FE0"/>
    <w:rsid w:val="00B92005"/>
    <w:rsid w:val="00B920B8"/>
    <w:rsid w:val="00B92114"/>
    <w:rsid w:val="00B9216F"/>
    <w:rsid w:val="00B92174"/>
    <w:rsid w:val="00B921C6"/>
    <w:rsid w:val="00B92201"/>
    <w:rsid w:val="00B922AE"/>
    <w:rsid w:val="00B922C2"/>
    <w:rsid w:val="00B92310"/>
    <w:rsid w:val="00B92401"/>
    <w:rsid w:val="00B92466"/>
    <w:rsid w:val="00B924BE"/>
    <w:rsid w:val="00B924E2"/>
    <w:rsid w:val="00B925F1"/>
    <w:rsid w:val="00B9261E"/>
    <w:rsid w:val="00B926DA"/>
    <w:rsid w:val="00B92727"/>
    <w:rsid w:val="00B9276D"/>
    <w:rsid w:val="00B927CB"/>
    <w:rsid w:val="00B927FD"/>
    <w:rsid w:val="00B92825"/>
    <w:rsid w:val="00B92898"/>
    <w:rsid w:val="00B928E7"/>
    <w:rsid w:val="00B92917"/>
    <w:rsid w:val="00B9291B"/>
    <w:rsid w:val="00B9292C"/>
    <w:rsid w:val="00B92972"/>
    <w:rsid w:val="00B929DC"/>
    <w:rsid w:val="00B92A01"/>
    <w:rsid w:val="00B92AA0"/>
    <w:rsid w:val="00B92AD3"/>
    <w:rsid w:val="00B92B50"/>
    <w:rsid w:val="00B92B58"/>
    <w:rsid w:val="00B92B8C"/>
    <w:rsid w:val="00B92BB6"/>
    <w:rsid w:val="00B92BCB"/>
    <w:rsid w:val="00B92C26"/>
    <w:rsid w:val="00B92C3F"/>
    <w:rsid w:val="00B92C5F"/>
    <w:rsid w:val="00B92C70"/>
    <w:rsid w:val="00B92DBC"/>
    <w:rsid w:val="00B92DC8"/>
    <w:rsid w:val="00B92F01"/>
    <w:rsid w:val="00B92F30"/>
    <w:rsid w:val="00B92F39"/>
    <w:rsid w:val="00B92F43"/>
    <w:rsid w:val="00B92F88"/>
    <w:rsid w:val="00B9301A"/>
    <w:rsid w:val="00B93075"/>
    <w:rsid w:val="00B930E3"/>
    <w:rsid w:val="00B9312E"/>
    <w:rsid w:val="00B931D2"/>
    <w:rsid w:val="00B931FB"/>
    <w:rsid w:val="00B9321F"/>
    <w:rsid w:val="00B932A3"/>
    <w:rsid w:val="00B932B2"/>
    <w:rsid w:val="00B932BF"/>
    <w:rsid w:val="00B9333A"/>
    <w:rsid w:val="00B93382"/>
    <w:rsid w:val="00B933A0"/>
    <w:rsid w:val="00B9343E"/>
    <w:rsid w:val="00B93487"/>
    <w:rsid w:val="00B934B2"/>
    <w:rsid w:val="00B934CE"/>
    <w:rsid w:val="00B93545"/>
    <w:rsid w:val="00B93654"/>
    <w:rsid w:val="00B9365C"/>
    <w:rsid w:val="00B93663"/>
    <w:rsid w:val="00B9374D"/>
    <w:rsid w:val="00B9375F"/>
    <w:rsid w:val="00B93789"/>
    <w:rsid w:val="00B9381D"/>
    <w:rsid w:val="00B9385F"/>
    <w:rsid w:val="00B93A69"/>
    <w:rsid w:val="00B93AA8"/>
    <w:rsid w:val="00B93B44"/>
    <w:rsid w:val="00B93B6A"/>
    <w:rsid w:val="00B93BB4"/>
    <w:rsid w:val="00B93BDF"/>
    <w:rsid w:val="00B93BF2"/>
    <w:rsid w:val="00B93C45"/>
    <w:rsid w:val="00B93C61"/>
    <w:rsid w:val="00B93C97"/>
    <w:rsid w:val="00B93D5C"/>
    <w:rsid w:val="00B93DA5"/>
    <w:rsid w:val="00B93EC3"/>
    <w:rsid w:val="00B93F81"/>
    <w:rsid w:val="00B93F98"/>
    <w:rsid w:val="00B93FE8"/>
    <w:rsid w:val="00B93FF8"/>
    <w:rsid w:val="00B94021"/>
    <w:rsid w:val="00B941CD"/>
    <w:rsid w:val="00B94212"/>
    <w:rsid w:val="00B9432C"/>
    <w:rsid w:val="00B9439E"/>
    <w:rsid w:val="00B9440C"/>
    <w:rsid w:val="00B94438"/>
    <w:rsid w:val="00B9445F"/>
    <w:rsid w:val="00B944F6"/>
    <w:rsid w:val="00B9451C"/>
    <w:rsid w:val="00B94553"/>
    <w:rsid w:val="00B9456A"/>
    <w:rsid w:val="00B945B6"/>
    <w:rsid w:val="00B945D2"/>
    <w:rsid w:val="00B945E7"/>
    <w:rsid w:val="00B94618"/>
    <w:rsid w:val="00B94632"/>
    <w:rsid w:val="00B94764"/>
    <w:rsid w:val="00B947B9"/>
    <w:rsid w:val="00B9485B"/>
    <w:rsid w:val="00B94893"/>
    <w:rsid w:val="00B94910"/>
    <w:rsid w:val="00B94937"/>
    <w:rsid w:val="00B94968"/>
    <w:rsid w:val="00B949B9"/>
    <w:rsid w:val="00B949FF"/>
    <w:rsid w:val="00B94AD5"/>
    <w:rsid w:val="00B94B74"/>
    <w:rsid w:val="00B94BC9"/>
    <w:rsid w:val="00B94BE0"/>
    <w:rsid w:val="00B94C0A"/>
    <w:rsid w:val="00B94CC5"/>
    <w:rsid w:val="00B94CC7"/>
    <w:rsid w:val="00B94CE2"/>
    <w:rsid w:val="00B94D0A"/>
    <w:rsid w:val="00B94D14"/>
    <w:rsid w:val="00B94DB9"/>
    <w:rsid w:val="00B94DDF"/>
    <w:rsid w:val="00B94DE1"/>
    <w:rsid w:val="00B94E9A"/>
    <w:rsid w:val="00B94F89"/>
    <w:rsid w:val="00B94FB5"/>
    <w:rsid w:val="00B94FF0"/>
    <w:rsid w:val="00B95136"/>
    <w:rsid w:val="00B95244"/>
    <w:rsid w:val="00B9524A"/>
    <w:rsid w:val="00B95303"/>
    <w:rsid w:val="00B95350"/>
    <w:rsid w:val="00B9536A"/>
    <w:rsid w:val="00B9537A"/>
    <w:rsid w:val="00B953A0"/>
    <w:rsid w:val="00B953BB"/>
    <w:rsid w:val="00B953D5"/>
    <w:rsid w:val="00B95412"/>
    <w:rsid w:val="00B95447"/>
    <w:rsid w:val="00B95530"/>
    <w:rsid w:val="00B9564C"/>
    <w:rsid w:val="00B956A9"/>
    <w:rsid w:val="00B95702"/>
    <w:rsid w:val="00B957DB"/>
    <w:rsid w:val="00B95896"/>
    <w:rsid w:val="00B958F2"/>
    <w:rsid w:val="00B95906"/>
    <w:rsid w:val="00B95941"/>
    <w:rsid w:val="00B95955"/>
    <w:rsid w:val="00B9599C"/>
    <w:rsid w:val="00B959AB"/>
    <w:rsid w:val="00B95A17"/>
    <w:rsid w:val="00B95A92"/>
    <w:rsid w:val="00B95B6D"/>
    <w:rsid w:val="00B95BE7"/>
    <w:rsid w:val="00B95BEE"/>
    <w:rsid w:val="00B95C03"/>
    <w:rsid w:val="00B95C1E"/>
    <w:rsid w:val="00B95C4D"/>
    <w:rsid w:val="00B95D72"/>
    <w:rsid w:val="00B95DA0"/>
    <w:rsid w:val="00B95E00"/>
    <w:rsid w:val="00B95E24"/>
    <w:rsid w:val="00B95ECF"/>
    <w:rsid w:val="00B95EEA"/>
    <w:rsid w:val="00B95EF3"/>
    <w:rsid w:val="00B95F01"/>
    <w:rsid w:val="00B95F7A"/>
    <w:rsid w:val="00B95F85"/>
    <w:rsid w:val="00B95FFF"/>
    <w:rsid w:val="00B9600C"/>
    <w:rsid w:val="00B9606D"/>
    <w:rsid w:val="00B96092"/>
    <w:rsid w:val="00B960B6"/>
    <w:rsid w:val="00B96227"/>
    <w:rsid w:val="00B96228"/>
    <w:rsid w:val="00B9628F"/>
    <w:rsid w:val="00B962C0"/>
    <w:rsid w:val="00B9631F"/>
    <w:rsid w:val="00B96344"/>
    <w:rsid w:val="00B9635E"/>
    <w:rsid w:val="00B9638F"/>
    <w:rsid w:val="00B96399"/>
    <w:rsid w:val="00B963A0"/>
    <w:rsid w:val="00B963CD"/>
    <w:rsid w:val="00B964DB"/>
    <w:rsid w:val="00B96590"/>
    <w:rsid w:val="00B9666C"/>
    <w:rsid w:val="00B966A8"/>
    <w:rsid w:val="00B966DA"/>
    <w:rsid w:val="00B966E8"/>
    <w:rsid w:val="00B9673F"/>
    <w:rsid w:val="00B9677D"/>
    <w:rsid w:val="00B967E5"/>
    <w:rsid w:val="00B9684A"/>
    <w:rsid w:val="00B968DB"/>
    <w:rsid w:val="00B96933"/>
    <w:rsid w:val="00B96953"/>
    <w:rsid w:val="00B96A02"/>
    <w:rsid w:val="00B96A27"/>
    <w:rsid w:val="00B96A31"/>
    <w:rsid w:val="00B96A94"/>
    <w:rsid w:val="00B96B13"/>
    <w:rsid w:val="00B96B3F"/>
    <w:rsid w:val="00B96B59"/>
    <w:rsid w:val="00B96BF0"/>
    <w:rsid w:val="00B96D8C"/>
    <w:rsid w:val="00B96DA2"/>
    <w:rsid w:val="00B96E5D"/>
    <w:rsid w:val="00B96EAD"/>
    <w:rsid w:val="00B96EFF"/>
    <w:rsid w:val="00B96F1A"/>
    <w:rsid w:val="00B96F34"/>
    <w:rsid w:val="00B96FB0"/>
    <w:rsid w:val="00B970C0"/>
    <w:rsid w:val="00B97108"/>
    <w:rsid w:val="00B9713C"/>
    <w:rsid w:val="00B97171"/>
    <w:rsid w:val="00B972ED"/>
    <w:rsid w:val="00B9733A"/>
    <w:rsid w:val="00B97349"/>
    <w:rsid w:val="00B97509"/>
    <w:rsid w:val="00B97524"/>
    <w:rsid w:val="00B9759B"/>
    <w:rsid w:val="00B975F3"/>
    <w:rsid w:val="00B97620"/>
    <w:rsid w:val="00B9768A"/>
    <w:rsid w:val="00B97698"/>
    <w:rsid w:val="00B9772F"/>
    <w:rsid w:val="00B97732"/>
    <w:rsid w:val="00B97748"/>
    <w:rsid w:val="00B9777A"/>
    <w:rsid w:val="00B97842"/>
    <w:rsid w:val="00B978B0"/>
    <w:rsid w:val="00B978CF"/>
    <w:rsid w:val="00B9798B"/>
    <w:rsid w:val="00B97999"/>
    <w:rsid w:val="00B979C9"/>
    <w:rsid w:val="00B97A14"/>
    <w:rsid w:val="00B97A55"/>
    <w:rsid w:val="00B97B5B"/>
    <w:rsid w:val="00B97BD4"/>
    <w:rsid w:val="00B97C1A"/>
    <w:rsid w:val="00B97C21"/>
    <w:rsid w:val="00B97CF8"/>
    <w:rsid w:val="00B97D6E"/>
    <w:rsid w:val="00B97D96"/>
    <w:rsid w:val="00B97F00"/>
    <w:rsid w:val="00B97F33"/>
    <w:rsid w:val="00B97F58"/>
    <w:rsid w:val="00B97F8C"/>
    <w:rsid w:val="00B97FF5"/>
    <w:rsid w:val="00BA0074"/>
    <w:rsid w:val="00BA014E"/>
    <w:rsid w:val="00BA0150"/>
    <w:rsid w:val="00BA0155"/>
    <w:rsid w:val="00BA01DC"/>
    <w:rsid w:val="00BA0286"/>
    <w:rsid w:val="00BA02BD"/>
    <w:rsid w:val="00BA02CF"/>
    <w:rsid w:val="00BA02E2"/>
    <w:rsid w:val="00BA0302"/>
    <w:rsid w:val="00BA0360"/>
    <w:rsid w:val="00BA0462"/>
    <w:rsid w:val="00BA04AA"/>
    <w:rsid w:val="00BA054C"/>
    <w:rsid w:val="00BA05B8"/>
    <w:rsid w:val="00BA0654"/>
    <w:rsid w:val="00BA0800"/>
    <w:rsid w:val="00BA0897"/>
    <w:rsid w:val="00BA08C3"/>
    <w:rsid w:val="00BA08CB"/>
    <w:rsid w:val="00BA0951"/>
    <w:rsid w:val="00BA095C"/>
    <w:rsid w:val="00BA09DF"/>
    <w:rsid w:val="00BA0A86"/>
    <w:rsid w:val="00BA0AF5"/>
    <w:rsid w:val="00BA0C29"/>
    <w:rsid w:val="00BA0C38"/>
    <w:rsid w:val="00BA0CC3"/>
    <w:rsid w:val="00BA0D63"/>
    <w:rsid w:val="00BA0DAF"/>
    <w:rsid w:val="00BA0DBC"/>
    <w:rsid w:val="00BA0DF4"/>
    <w:rsid w:val="00BA0DF9"/>
    <w:rsid w:val="00BA0E9A"/>
    <w:rsid w:val="00BA0EE6"/>
    <w:rsid w:val="00BA0F82"/>
    <w:rsid w:val="00BA0F9A"/>
    <w:rsid w:val="00BA0F9D"/>
    <w:rsid w:val="00BA0FE7"/>
    <w:rsid w:val="00BA0FF5"/>
    <w:rsid w:val="00BA101A"/>
    <w:rsid w:val="00BA10AD"/>
    <w:rsid w:val="00BA110C"/>
    <w:rsid w:val="00BA11FA"/>
    <w:rsid w:val="00BA1202"/>
    <w:rsid w:val="00BA1221"/>
    <w:rsid w:val="00BA1248"/>
    <w:rsid w:val="00BA125D"/>
    <w:rsid w:val="00BA12B2"/>
    <w:rsid w:val="00BA1307"/>
    <w:rsid w:val="00BA131C"/>
    <w:rsid w:val="00BA1379"/>
    <w:rsid w:val="00BA13A0"/>
    <w:rsid w:val="00BA13A2"/>
    <w:rsid w:val="00BA14A0"/>
    <w:rsid w:val="00BA14C7"/>
    <w:rsid w:val="00BA1505"/>
    <w:rsid w:val="00BA1554"/>
    <w:rsid w:val="00BA16EE"/>
    <w:rsid w:val="00BA16F4"/>
    <w:rsid w:val="00BA1722"/>
    <w:rsid w:val="00BA1774"/>
    <w:rsid w:val="00BA1816"/>
    <w:rsid w:val="00BA1869"/>
    <w:rsid w:val="00BA18B0"/>
    <w:rsid w:val="00BA1901"/>
    <w:rsid w:val="00BA196F"/>
    <w:rsid w:val="00BA19FD"/>
    <w:rsid w:val="00BA1A2B"/>
    <w:rsid w:val="00BA1B09"/>
    <w:rsid w:val="00BA1B34"/>
    <w:rsid w:val="00BA1B73"/>
    <w:rsid w:val="00BA1B91"/>
    <w:rsid w:val="00BA1BA9"/>
    <w:rsid w:val="00BA1C0F"/>
    <w:rsid w:val="00BA1C31"/>
    <w:rsid w:val="00BA1C43"/>
    <w:rsid w:val="00BA1CC1"/>
    <w:rsid w:val="00BA1CF2"/>
    <w:rsid w:val="00BA1D42"/>
    <w:rsid w:val="00BA1DAC"/>
    <w:rsid w:val="00BA1EA9"/>
    <w:rsid w:val="00BA1ECC"/>
    <w:rsid w:val="00BA1FDB"/>
    <w:rsid w:val="00BA2045"/>
    <w:rsid w:val="00BA205C"/>
    <w:rsid w:val="00BA206B"/>
    <w:rsid w:val="00BA2080"/>
    <w:rsid w:val="00BA20D6"/>
    <w:rsid w:val="00BA20DB"/>
    <w:rsid w:val="00BA210F"/>
    <w:rsid w:val="00BA2168"/>
    <w:rsid w:val="00BA21D2"/>
    <w:rsid w:val="00BA21E1"/>
    <w:rsid w:val="00BA22D3"/>
    <w:rsid w:val="00BA233B"/>
    <w:rsid w:val="00BA234F"/>
    <w:rsid w:val="00BA2480"/>
    <w:rsid w:val="00BA2517"/>
    <w:rsid w:val="00BA2576"/>
    <w:rsid w:val="00BA25A2"/>
    <w:rsid w:val="00BA25A6"/>
    <w:rsid w:val="00BA263F"/>
    <w:rsid w:val="00BA2648"/>
    <w:rsid w:val="00BA2764"/>
    <w:rsid w:val="00BA27AF"/>
    <w:rsid w:val="00BA2814"/>
    <w:rsid w:val="00BA2891"/>
    <w:rsid w:val="00BA28EA"/>
    <w:rsid w:val="00BA28FB"/>
    <w:rsid w:val="00BA2915"/>
    <w:rsid w:val="00BA29F8"/>
    <w:rsid w:val="00BA2A17"/>
    <w:rsid w:val="00BA2A96"/>
    <w:rsid w:val="00BA2AC8"/>
    <w:rsid w:val="00BA2B67"/>
    <w:rsid w:val="00BA2BAE"/>
    <w:rsid w:val="00BA2CAA"/>
    <w:rsid w:val="00BA2CD4"/>
    <w:rsid w:val="00BA2DE6"/>
    <w:rsid w:val="00BA2E0D"/>
    <w:rsid w:val="00BA2E15"/>
    <w:rsid w:val="00BA2FDF"/>
    <w:rsid w:val="00BA3048"/>
    <w:rsid w:val="00BA3121"/>
    <w:rsid w:val="00BA318B"/>
    <w:rsid w:val="00BA31C2"/>
    <w:rsid w:val="00BA31F6"/>
    <w:rsid w:val="00BA3250"/>
    <w:rsid w:val="00BA326C"/>
    <w:rsid w:val="00BA3271"/>
    <w:rsid w:val="00BA32C1"/>
    <w:rsid w:val="00BA32C5"/>
    <w:rsid w:val="00BA32FB"/>
    <w:rsid w:val="00BA3304"/>
    <w:rsid w:val="00BA331A"/>
    <w:rsid w:val="00BA3366"/>
    <w:rsid w:val="00BA33AB"/>
    <w:rsid w:val="00BA33E1"/>
    <w:rsid w:val="00BA33F9"/>
    <w:rsid w:val="00BA3489"/>
    <w:rsid w:val="00BA3499"/>
    <w:rsid w:val="00BA356F"/>
    <w:rsid w:val="00BA35AF"/>
    <w:rsid w:val="00BA36A8"/>
    <w:rsid w:val="00BA36BF"/>
    <w:rsid w:val="00BA3768"/>
    <w:rsid w:val="00BA3803"/>
    <w:rsid w:val="00BA3825"/>
    <w:rsid w:val="00BA3867"/>
    <w:rsid w:val="00BA38B7"/>
    <w:rsid w:val="00BA393C"/>
    <w:rsid w:val="00BA3978"/>
    <w:rsid w:val="00BA3A95"/>
    <w:rsid w:val="00BA3BED"/>
    <w:rsid w:val="00BA3C5F"/>
    <w:rsid w:val="00BA3D78"/>
    <w:rsid w:val="00BA3D90"/>
    <w:rsid w:val="00BA3DAA"/>
    <w:rsid w:val="00BA3DDD"/>
    <w:rsid w:val="00BA3DEA"/>
    <w:rsid w:val="00BA3E17"/>
    <w:rsid w:val="00BA3E94"/>
    <w:rsid w:val="00BA3EBE"/>
    <w:rsid w:val="00BA3F14"/>
    <w:rsid w:val="00BA3F63"/>
    <w:rsid w:val="00BA3FC0"/>
    <w:rsid w:val="00BA40BB"/>
    <w:rsid w:val="00BA418A"/>
    <w:rsid w:val="00BA4235"/>
    <w:rsid w:val="00BA4248"/>
    <w:rsid w:val="00BA42D2"/>
    <w:rsid w:val="00BA4352"/>
    <w:rsid w:val="00BA4468"/>
    <w:rsid w:val="00BA44DE"/>
    <w:rsid w:val="00BA44FD"/>
    <w:rsid w:val="00BA45A2"/>
    <w:rsid w:val="00BA45A7"/>
    <w:rsid w:val="00BA45A9"/>
    <w:rsid w:val="00BA45E1"/>
    <w:rsid w:val="00BA4703"/>
    <w:rsid w:val="00BA472C"/>
    <w:rsid w:val="00BA474A"/>
    <w:rsid w:val="00BA476A"/>
    <w:rsid w:val="00BA4A30"/>
    <w:rsid w:val="00BA4A36"/>
    <w:rsid w:val="00BA4AA6"/>
    <w:rsid w:val="00BA4AB8"/>
    <w:rsid w:val="00BA4AB9"/>
    <w:rsid w:val="00BA4AFE"/>
    <w:rsid w:val="00BA4B00"/>
    <w:rsid w:val="00BA4B75"/>
    <w:rsid w:val="00BA4BA7"/>
    <w:rsid w:val="00BA4BBC"/>
    <w:rsid w:val="00BA4BF1"/>
    <w:rsid w:val="00BA4D05"/>
    <w:rsid w:val="00BA4D9F"/>
    <w:rsid w:val="00BA4E49"/>
    <w:rsid w:val="00BA4ED1"/>
    <w:rsid w:val="00BA4EE0"/>
    <w:rsid w:val="00BA4F49"/>
    <w:rsid w:val="00BA4F54"/>
    <w:rsid w:val="00BA5045"/>
    <w:rsid w:val="00BA50E6"/>
    <w:rsid w:val="00BA510B"/>
    <w:rsid w:val="00BA512B"/>
    <w:rsid w:val="00BA5177"/>
    <w:rsid w:val="00BA51B1"/>
    <w:rsid w:val="00BA523C"/>
    <w:rsid w:val="00BA5271"/>
    <w:rsid w:val="00BA5297"/>
    <w:rsid w:val="00BA52B7"/>
    <w:rsid w:val="00BA52D1"/>
    <w:rsid w:val="00BA52F7"/>
    <w:rsid w:val="00BA5371"/>
    <w:rsid w:val="00BA53A1"/>
    <w:rsid w:val="00BA53F3"/>
    <w:rsid w:val="00BA5442"/>
    <w:rsid w:val="00BA549F"/>
    <w:rsid w:val="00BA551C"/>
    <w:rsid w:val="00BA55AC"/>
    <w:rsid w:val="00BA55CF"/>
    <w:rsid w:val="00BA5608"/>
    <w:rsid w:val="00BA5645"/>
    <w:rsid w:val="00BA5659"/>
    <w:rsid w:val="00BA5673"/>
    <w:rsid w:val="00BA5728"/>
    <w:rsid w:val="00BA5901"/>
    <w:rsid w:val="00BA5921"/>
    <w:rsid w:val="00BA5975"/>
    <w:rsid w:val="00BA59A1"/>
    <w:rsid w:val="00BA59A5"/>
    <w:rsid w:val="00BA59B0"/>
    <w:rsid w:val="00BA59CF"/>
    <w:rsid w:val="00BA59D6"/>
    <w:rsid w:val="00BA5A56"/>
    <w:rsid w:val="00BA5A88"/>
    <w:rsid w:val="00BA5ABC"/>
    <w:rsid w:val="00BA5B01"/>
    <w:rsid w:val="00BA5B88"/>
    <w:rsid w:val="00BA5BE5"/>
    <w:rsid w:val="00BA5BF1"/>
    <w:rsid w:val="00BA5C33"/>
    <w:rsid w:val="00BA5C55"/>
    <w:rsid w:val="00BA5DB0"/>
    <w:rsid w:val="00BA5F4D"/>
    <w:rsid w:val="00BA5F9E"/>
    <w:rsid w:val="00BA5FBE"/>
    <w:rsid w:val="00BA5FC9"/>
    <w:rsid w:val="00BA60DB"/>
    <w:rsid w:val="00BA60DE"/>
    <w:rsid w:val="00BA60ED"/>
    <w:rsid w:val="00BA6104"/>
    <w:rsid w:val="00BA610C"/>
    <w:rsid w:val="00BA61E1"/>
    <w:rsid w:val="00BA621B"/>
    <w:rsid w:val="00BA627E"/>
    <w:rsid w:val="00BA6282"/>
    <w:rsid w:val="00BA62DD"/>
    <w:rsid w:val="00BA630C"/>
    <w:rsid w:val="00BA6352"/>
    <w:rsid w:val="00BA6366"/>
    <w:rsid w:val="00BA63C6"/>
    <w:rsid w:val="00BA6438"/>
    <w:rsid w:val="00BA65BC"/>
    <w:rsid w:val="00BA665C"/>
    <w:rsid w:val="00BA6708"/>
    <w:rsid w:val="00BA6722"/>
    <w:rsid w:val="00BA683E"/>
    <w:rsid w:val="00BA688F"/>
    <w:rsid w:val="00BA68BB"/>
    <w:rsid w:val="00BA6987"/>
    <w:rsid w:val="00BA6A04"/>
    <w:rsid w:val="00BA6A4C"/>
    <w:rsid w:val="00BA6AA7"/>
    <w:rsid w:val="00BA6ABC"/>
    <w:rsid w:val="00BA6ABE"/>
    <w:rsid w:val="00BA6AD0"/>
    <w:rsid w:val="00BA6B47"/>
    <w:rsid w:val="00BA6B50"/>
    <w:rsid w:val="00BA6B67"/>
    <w:rsid w:val="00BA6B8A"/>
    <w:rsid w:val="00BA6BD6"/>
    <w:rsid w:val="00BA6C63"/>
    <w:rsid w:val="00BA6D8C"/>
    <w:rsid w:val="00BA6E17"/>
    <w:rsid w:val="00BA6E69"/>
    <w:rsid w:val="00BA6E72"/>
    <w:rsid w:val="00BA6E8D"/>
    <w:rsid w:val="00BA6F29"/>
    <w:rsid w:val="00BA6F2B"/>
    <w:rsid w:val="00BA6F78"/>
    <w:rsid w:val="00BA6FE1"/>
    <w:rsid w:val="00BA700E"/>
    <w:rsid w:val="00BA704F"/>
    <w:rsid w:val="00BA70A1"/>
    <w:rsid w:val="00BA71AB"/>
    <w:rsid w:val="00BA7239"/>
    <w:rsid w:val="00BA724A"/>
    <w:rsid w:val="00BA729A"/>
    <w:rsid w:val="00BA72E0"/>
    <w:rsid w:val="00BA72E4"/>
    <w:rsid w:val="00BA734F"/>
    <w:rsid w:val="00BA7353"/>
    <w:rsid w:val="00BA73A4"/>
    <w:rsid w:val="00BA74A9"/>
    <w:rsid w:val="00BA7583"/>
    <w:rsid w:val="00BA75CE"/>
    <w:rsid w:val="00BA7623"/>
    <w:rsid w:val="00BA76AE"/>
    <w:rsid w:val="00BA76D1"/>
    <w:rsid w:val="00BA7750"/>
    <w:rsid w:val="00BA7792"/>
    <w:rsid w:val="00BA77AE"/>
    <w:rsid w:val="00BA77CF"/>
    <w:rsid w:val="00BA787F"/>
    <w:rsid w:val="00BA78C3"/>
    <w:rsid w:val="00BA7975"/>
    <w:rsid w:val="00BA7A71"/>
    <w:rsid w:val="00BA7BEC"/>
    <w:rsid w:val="00BA7C26"/>
    <w:rsid w:val="00BA7C29"/>
    <w:rsid w:val="00BA7C50"/>
    <w:rsid w:val="00BA7C62"/>
    <w:rsid w:val="00BA7DB1"/>
    <w:rsid w:val="00BA7DD8"/>
    <w:rsid w:val="00BA7E21"/>
    <w:rsid w:val="00BA7E68"/>
    <w:rsid w:val="00BA7E79"/>
    <w:rsid w:val="00BA7ED5"/>
    <w:rsid w:val="00BA7F0E"/>
    <w:rsid w:val="00BA7F86"/>
    <w:rsid w:val="00BB003D"/>
    <w:rsid w:val="00BB0224"/>
    <w:rsid w:val="00BB0310"/>
    <w:rsid w:val="00BB037E"/>
    <w:rsid w:val="00BB0443"/>
    <w:rsid w:val="00BB0499"/>
    <w:rsid w:val="00BB0598"/>
    <w:rsid w:val="00BB05AB"/>
    <w:rsid w:val="00BB0607"/>
    <w:rsid w:val="00BB0633"/>
    <w:rsid w:val="00BB0660"/>
    <w:rsid w:val="00BB067C"/>
    <w:rsid w:val="00BB07F2"/>
    <w:rsid w:val="00BB0912"/>
    <w:rsid w:val="00BB0937"/>
    <w:rsid w:val="00BB0964"/>
    <w:rsid w:val="00BB098A"/>
    <w:rsid w:val="00BB09A2"/>
    <w:rsid w:val="00BB09E4"/>
    <w:rsid w:val="00BB0AB3"/>
    <w:rsid w:val="00BB0B3B"/>
    <w:rsid w:val="00BB0BD9"/>
    <w:rsid w:val="00BB0BDC"/>
    <w:rsid w:val="00BB0C2C"/>
    <w:rsid w:val="00BB0C3C"/>
    <w:rsid w:val="00BB0C63"/>
    <w:rsid w:val="00BB0C6D"/>
    <w:rsid w:val="00BB0D0A"/>
    <w:rsid w:val="00BB0D88"/>
    <w:rsid w:val="00BB0DC7"/>
    <w:rsid w:val="00BB0E2B"/>
    <w:rsid w:val="00BB0E3F"/>
    <w:rsid w:val="00BB0E80"/>
    <w:rsid w:val="00BB0F3F"/>
    <w:rsid w:val="00BB0F86"/>
    <w:rsid w:val="00BB1023"/>
    <w:rsid w:val="00BB111C"/>
    <w:rsid w:val="00BB1203"/>
    <w:rsid w:val="00BB124E"/>
    <w:rsid w:val="00BB1319"/>
    <w:rsid w:val="00BB1345"/>
    <w:rsid w:val="00BB13E1"/>
    <w:rsid w:val="00BB13EE"/>
    <w:rsid w:val="00BB145A"/>
    <w:rsid w:val="00BB14AE"/>
    <w:rsid w:val="00BB14C1"/>
    <w:rsid w:val="00BB14D1"/>
    <w:rsid w:val="00BB155B"/>
    <w:rsid w:val="00BB156F"/>
    <w:rsid w:val="00BB1596"/>
    <w:rsid w:val="00BB15C3"/>
    <w:rsid w:val="00BB15C7"/>
    <w:rsid w:val="00BB1656"/>
    <w:rsid w:val="00BB17FD"/>
    <w:rsid w:val="00BB1805"/>
    <w:rsid w:val="00BB18BA"/>
    <w:rsid w:val="00BB1959"/>
    <w:rsid w:val="00BB1967"/>
    <w:rsid w:val="00BB19B1"/>
    <w:rsid w:val="00BB1BCB"/>
    <w:rsid w:val="00BB1BD5"/>
    <w:rsid w:val="00BB1BEC"/>
    <w:rsid w:val="00BB1BF1"/>
    <w:rsid w:val="00BB1C15"/>
    <w:rsid w:val="00BB1D13"/>
    <w:rsid w:val="00BB1DA7"/>
    <w:rsid w:val="00BB1DE4"/>
    <w:rsid w:val="00BB1E2B"/>
    <w:rsid w:val="00BB1EF3"/>
    <w:rsid w:val="00BB1F01"/>
    <w:rsid w:val="00BB1F50"/>
    <w:rsid w:val="00BB1F69"/>
    <w:rsid w:val="00BB2038"/>
    <w:rsid w:val="00BB2089"/>
    <w:rsid w:val="00BB20BD"/>
    <w:rsid w:val="00BB20DD"/>
    <w:rsid w:val="00BB20E0"/>
    <w:rsid w:val="00BB2149"/>
    <w:rsid w:val="00BB2156"/>
    <w:rsid w:val="00BB2180"/>
    <w:rsid w:val="00BB21BD"/>
    <w:rsid w:val="00BB21D5"/>
    <w:rsid w:val="00BB2287"/>
    <w:rsid w:val="00BB22A5"/>
    <w:rsid w:val="00BB22C7"/>
    <w:rsid w:val="00BB22CE"/>
    <w:rsid w:val="00BB23FA"/>
    <w:rsid w:val="00BB248B"/>
    <w:rsid w:val="00BB2539"/>
    <w:rsid w:val="00BB253B"/>
    <w:rsid w:val="00BB25EB"/>
    <w:rsid w:val="00BB271E"/>
    <w:rsid w:val="00BB27D2"/>
    <w:rsid w:val="00BB27FB"/>
    <w:rsid w:val="00BB294A"/>
    <w:rsid w:val="00BB2954"/>
    <w:rsid w:val="00BB2986"/>
    <w:rsid w:val="00BB2A56"/>
    <w:rsid w:val="00BB2A91"/>
    <w:rsid w:val="00BB2B20"/>
    <w:rsid w:val="00BB2B96"/>
    <w:rsid w:val="00BB2BF4"/>
    <w:rsid w:val="00BB2CAE"/>
    <w:rsid w:val="00BB2D27"/>
    <w:rsid w:val="00BB2D2B"/>
    <w:rsid w:val="00BB2D92"/>
    <w:rsid w:val="00BB2E0E"/>
    <w:rsid w:val="00BB2ED0"/>
    <w:rsid w:val="00BB2F7D"/>
    <w:rsid w:val="00BB2F8A"/>
    <w:rsid w:val="00BB2FE1"/>
    <w:rsid w:val="00BB3079"/>
    <w:rsid w:val="00BB30AD"/>
    <w:rsid w:val="00BB3177"/>
    <w:rsid w:val="00BB319D"/>
    <w:rsid w:val="00BB3263"/>
    <w:rsid w:val="00BB336A"/>
    <w:rsid w:val="00BB3374"/>
    <w:rsid w:val="00BB33E3"/>
    <w:rsid w:val="00BB33FC"/>
    <w:rsid w:val="00BB3402"/>
    <w:rsid w:val="00BB3407"/>
    <w:rsid w:val="00BB345E"/>
    <w:rsid w:val="00BB352A"/>
    <w:rsid w:val="00BB353B"/>
    <w:rsid w:val="00BB35BE"/>
    <w:rsid w:val="00BB35D2"/>
    <w:rsid w:val="00BB36D2"/>
    <w:rsid w:val="00BB3709"/>
    <w:rsid w:val="00BB372F"/>
    <w:rsid w:val="00BB3791"/>
    <w:rsid w:val="00BB3799"/>
    <w:rsid w:val="00BB37E0"/>
    <w:rsid w:val="00BB37F6"/>
    <w:rsid w:val="00BB3822"/>
    <w:rsid w:val="00BB386A"/>
    <w:rsid w:val="00BB3883"/>
    <w:rsid w:val="00BB389C"/>
    <w:rsid w:val="00BB3937"/>
    <w:rsid w:val="00BB3A27"/>
    <w:rsid w:val="00BB3A3F"/>
    <w:rsid w:val="00BB3A5C"/>
    <w:rsid w:val="00BB3A6A"/>
    <w:rsid w:val="00BB3A8B"/>
    <w:rsid w:val="00BB3A9E"/>
    <w:rsid w:val="00BB3AEA"/>
    <w:rsid w:val="00BB3BB0"/>
    <w:rsid w:val="00BB3C66"/>
    <w:rsid w:val="00BB3CA2"/>
    <w:rsid w:val="00BB3D51"/>
    <w:rsid w:val="00BB3DDD"/>
    <w:rsid w:val="00BB3DEF"/>
    <w:rsid w:val="00BB3E30"/>
    <w:rsid w:val="00BB3F30"/>
    <w:rsid w:val="00BB3FEC"/>
    <w:rsid w:val="00BB3FFB"/>
    <w:rsid w:val="00BB406F"/>
    <w:rsid w:val="00BB4097"/>
    <w:rsid w:val="00BB40E1"/>
    <w:rsid w:val="00BB40EE"/>
    <w:rsid w:val="00BB4161"/>
    <w:rsid w:val="00BB417C"/>
    <w:rsid w:val="00BB4204"/>
    <w:rsid w:val="00BB4217"/>
    <w:rsid w:val="00BB431F"/>
    <w:rsid w:val="00BB4356"/>
    <w:rsid w:val="00BB43C9"/>
    <w:rsid w:val="00BB445C"/>
    <w:rsid w:val="00BB4479"/>
    <w:rsid w:val="00BB450B"/>
    <w:rsid w:val="00BB45A6"/>
    <w:rsid w:val="00BB45BA"/>
    <w:rsid w:val="00BB45CA"/>
    <w:rsid w:val="00BB4661"/>
    <w:rsid w:val="00BB4707"/>
    <w:rsid w:val="00BB4710"/>
    <w:rsid w:val="00BB4720"/>
    <w:rsid w:val="00BB48FC"/>
    <w:rsid w:val="00BB4926"/>
    <w:rsid w:val="00BB49BB"/>
    <w:rsid w:val="00BB49E1"/>
    <w:rsid w:val="00BB4ACA"/>
    <w:rsid w:val="00BB4BA4"/>
    <w:rsid w:val="00BB4BA8"/>
    <w:rsid w:val="00BB4BF8"/>
    <w:rsid w:val="00BB4C13"/>
    <w:rsid w:val="00BB4C72"/>
    <w:rsid w:val="00BB4D98"/>
    <w:rsid w:val="00BB4DE9"/>
    <w:rsid w:val="00BB4EAC"/>
    <w:rsid w:val="00BB4F2D"/>
    <w:rsid w:val="00BB4F5D"/>
    <w:rsid w:val="00BB4FFB"/>
    <w:rsid w:val="00BB5031"/>
    <w:rsid w:val="00BB5164"/>
    <w:rsid w:val="00BB516A"/>
    <w:rsid w:val="00BB51DB"/>
    <w:rsid w:val="00BB528E"/>
    <w:rsid w:val="00BB5322"/>
    <w:rsid w:val="00BB53B2"/>
    <w:rsid w:val="00BB5461"/>
    <w:rsid w:val="00BB546F"/>
    <w:rsid w:val="00BB54B1"/>
    <w:rsid w:val="00BB54DD"/>
    <w:rsid w:val="00BB5528"/>
    <w:rsid w:val="00BB5550"/>
    <w:rsid w:val="00BB555A"/>
    <w:rsid w:val="00BB55CB"/>
    <w:rsid w:val="00BB560F"/>
    <w:rsid w:val="00BB5663"/>
    <w:rsid w:val="00BB56C8"/>
    <w:rsid w:val="00BB57A4"/>
    <w:rsid w:val="00BB57DB"/>
    <w:rsid w:val="00BB5829"/>
    <w:rsid w:val="00BB5831"/>
    <w:rsid w:val="00BB5833"/>
    <w:rsid w:val="00BB5983"/>
    <w:rsid w:val="00BB5A64"/>
    <w:rsid w:val="00BB5B8C"/>
    <w:rsid w:val="00BB5BBF"/>
    <w:rsid w:val="00BB5BED"/>
    <w:rsid w:val="00BB5C24"/>
    <w:rsid w:val="00BB5C74"/>
    <w:rsid w:val="00BB5C7B"/>
    <w:rsid w:val="00BB5D26"/>
    <w:rsid w:val="00BB5D63"/>
    <w:rsid w:val="00BB5DFB"/>
    <w:rsid w:val="00BB5E3A"/>
    <w:rsid w:val="00BB5E5F"/>
    <w:rsid w:val="00BB5E6B"/>
    <w:rsid w:val="00BB5E83"/>
    <w:rsid w:val="00BB5EAB"/>
    <w:rsid w:val="00BB5EE3"/>
    <w:rsid w:val="00BB5EF7"/>
    <w:rsid w:val="00BB5FCC"/>
    <w:rsid w:val="00BB5FF3"/>
    <w:rsid w:val="00BB6043"/>
    <w:rsid w:val="00BB6107"/>
    <w:rsid w:val="00BB62B7"/>
    <w:rsid w:val="00BB62B8"/>
    <w:rsid w:val="00BB62C3"/>
    <w:rsid w:val="00BB6340"/>
    <w:rsid w:val="00BB63DB"/>
    <w:rsid w:val="00BB63EC"/>
    <w:rsid w:val="00BB6420"/>
    <w:rsid w:val="00BB6471"/>
    <w:rsid w:val="00BB6543"/>
    <w:rsid w:val="00BB6554"/>
    <w:rsid w:val="00BB65D2"/>
    <w:rsid w:val="00BB66CE"/>
    <w:rsid w:val="00BB67A2"/>
    <w:rsid w:val="00BB686A"/>
    <w:rsid w:val="00BB68F7"/>
    <w:rsid w:val="00BB68FD"/>
    <w:rsid w:val="00BB6923"/>
    <w:rsid w:val="00BB695F"/>
    <w:rsid w:val="00BB6971"/>
    <w:rsid w:val="00BB6A1E"/>
    <w:rsid w:val="00BB6B4A"/>
    <w:rsid w:val="00BB6B68"/>
    <w:rsid w:val="00BB6BC5"/>
    <w:rsid w:val="00BB6C62"/>
    <w:rsid w:val="00BB6CA5"/>
    <w:rsid w:val="00BB6CA9"/>
    <w:rsid w:val="00BB6D25"/>
    <w:rsid w:val="00BB6D54"/>
    <w:rsid w:val="00BB6E1F"/>
    <w:rsid w:val="00BB6EB4"/>
    <w:rsid w:val="00BB6F12"/>
    <w:rsid w:val="00BB6F2E"/>
    <w:rsid w:val="00BB6F37"/>
    <w:rsid w:val="00BB6F72"/>
    <w:rsid w:val="00BB707B"/>
    <w:rsid w:val="00BB709A"/>
    <w:rsid w:val="00BB70AA"/>
    <w:rsid w:val="00BB70FC"/>
    <w:rsid w:val="00BB712B"/>
    <w:rsid w:val="00BB7132"/>
    <w:rsid w:val="00BB7194"/>
    <w:rsid w:val="00BB7231"/>
    <w:rsid w:val="00BB7275"/>
    <w:rsid w:val="00BB72C0"/>
    <w:rsid w:val="00BB731B"/>
    <w:rsid w:val="00BB7320"/>
    <w:rsid w:val="00BB735D"/>
    <w:rsid w:val="00BB7367"/>
    <w:rsid w:val="00BB7373"/>
    <w:rsid w:val="00BB741E"/>
    <w:rsid w:val="00BB7442"/>
    <w:rsid w:val="00BB749B"/>
    <w:rsid w:val="00BB74CC"/>
    <w:rsid w:val="00BB74D5"/>
    <w:rsid w:val="00BB75BE"/>
    <w:rsid w:val="00BB75CD"/>
    <w:rsid w:val="00BB7613"/>
    <w:rsid w:val="00BB768B"/>
    <w:rsid w:val="00BB76EF"/>
    <w:rsid w:val="00BB774D"/>
    <w:rsid w:val="00BB7763"/>
    <w:rsid w:val="00BB77C8"/>
    <w:rsid w:val="00BB77F1"/>
    <w:rsid w:val="00BB783A"/>
    <w:rsid w:val="00BB7862"/>
    <w:rsid w:val="00BB7867"/>
    <w:rsid w:val="00BB789C"/>
    <w:rsid w:val="00BB7935"/>
    <w:rsid w:val="00BB7942"/>
    <w:rsid w:val="00BB79D6"/>
    <w:rsid w:val="00BB7A43"/>
    <w:rsid w:val="00BB7A66"/>
    <w:rsid w:val="00BB7A97"/>
    <w:rsid w:val="00BB7B34"/>
    <w:rsid w:val="00BB7B83"/>
    <w:rsid w:val="00BB7C3A"/>
    <w:rsid w:val="00BB7C4C"/>
    <w:rsid w:val="00BB7C67"/>
    <w:rsid w:val="00BB7D2A"/>
    <w:rsid w:val="00BB7D9D"/>
    <w:rsid w:val="00BB7E1B"/>
    <w:rsid w:val="00BB7E3C"/>
    <w:rsid w:val="00BB7F18"/>
    <w:rsid w:val="00BB7FB5"/>
    <w:rsid w:val="00BB7FEA"/>
    <w:rsid w:val="00BC002A"/>
    <w:rsid w:val="00BC003D"/>
    <w:rsid w:val="00BC0055"/>
    <w:rsid w:val="00BC00BE"/>
    <w:rsid w:val="00BC0121"/>
    <w:rsid w:val="00BC0137"/>
    <w:rsid w:val="00BC01A2"/>
    <w:rsid w:val="00BC021E"/>
    <w:rsid w:val="00BC024E"/>
    <w:rsid w:val="00BC02AC"/>
    <w:rsid w:val="00BC02B8"/>
    <w:rsid w:val="00BC02F2"/>
    <w:rsid w:val="00BC02FF"/>
    <w:rsid w:val="00BC03D7"/>
    <w:rsid w:val="00BC043D"/>
    <w:rsid w:val="00BC045C"/>
    <w:rsid w:val="00BC0485"/>
    <w:rsid w:val="00BC051F"/>
    <w:rsid w:val="00BC055B"/>
    <w:rsid w:val="00BC05AD"/>
    <w:rsid w:val="00BC062A"/>
    <w:rsid w:val="00BC07ED"/>
    <w:rsid w:val="00BC0893"/>
    <w:rsid w:val="00BC08DE"/>
    <w:rsid w:val="00BC0930"/>
    <w:rsid w:val="00BC094D"/>
    <w:rsid w:val="00BC0A4F"/>
    <w:rsid w:val="00BC0ABC"/>
    <w:rsid w:val="00BC0AD2"/>
    <w:rsid w:val="00BC0B36"/>
    <w:rsid w:val="00BC0BF9"/>
    <w:rsid w:val="00BC0C72"/>
    <w:rsid w:val="00BC0CAF"/>
    <w:rsid w:val="00BC0CDC"/>
    <w:rsid w:val="00BC0D21"/>
    <w:rsid w:val="00BC0D35"/>
    <w:rsid w:val="00BC0E2F"/>
    <w:rsid w:val="00BC0EA5"/>
    <w:rsid w:val="00BC0FC4"/>
    <w:rsid w:val="00BC1050"/>
    <w:rsid w:val="00BC10E3"/>
    <w:rsid w:val="00BC10F4"/>
    <w:rsid w:val="00BC10F5"/>
    <w:rsid w:val="00BC1127"/>
    <w:rsid w:val="00BC1177"/>
    <w:rsid w:val="00BC11E8"/>
    <w:rsid w:val="00BC1276"/>
    <w:rsid w:val="00BC12A2"/>
    <w:rsid w:val="00BC12DB"/>
    <w:rsid w:val="00BC13B1"/>
    <w:rsid w:val="00BC13D4"/>
    <w:rsid w:val="00BC13E3"/>
    <w:rsid w:val="00BC13F1"/>
    <w:rsid w:val="00BC1458"/>
    <w:rsid w:val="00BC145B"/>
    <w:rsid w:val="00BC147A"/>
    <w:rsid w:val="00BC1563"/>
    <w:rsid w:val="00BC158B"/>
    <w:rsid w:val="00BC1643"/>
    <w:rsid w:val="00BC169D"/>
    <w:rsid w:val="00BC16FD"/>
    <w:rsid w:val="00BC172D"/>
    <w:rsid w:val="00BC17DD"/>
    <w:rsid w:val="00BC181B"/>
    <w:rsid w:val="00BC18D0"/>
    <w:rsid w:val="00BC19DB"/>
    <w:rsid w:val="00BC1B07"/>
    <w:rsid w:val="00BC1BF4"/>
    <w:rsid w:val="00BC1C89"/>
    <w:rsid w:val="00BC1D0B"/>
    <w:rsid w:val="00BC1D8D"/>
    <w:rsid w:val="00BC1DC9"/>
    <w:rsid w:val="00BC1DD3"/>
    <w:rsid w:val="00BC1DD5"/>
    <w:rsid w:val="00BC1E2C"/>
    <w:rsid w:val="00BC1E51"/>
    <w:rsid w:val="00BC1E8E"/>
    <w:rsid w:val="00BC1F1A"/>
    <w:rsid w:val="00BC1F65"/>
    <w:rsid w:val="00BC1F8F"/>
    <w:rsid w:val="00BC1FDF"/>
    <w:rsid w:val="00BC206B"/>
    <w:rsid w:val="00BC209C"/>
    <w:rsid w:val="00BC214E"/>
    <w:rsid w:val="00BC218E"/>
    <w:rsid w:val="00BC2195"/>
    <w:rsid w:val="00BC2203"/>
    <w:rsid w:val="00BC2362"/>
    <w:rsid w:val="00BC23CB"/>
    <w:rsid w:val="00BC2414"/>
    <w:rsid w:val="00BC251E"/>
    <w:rsid w:val="00BC2550"/>
    <w:rsid w:val="00BC2577"/>
    <w:rsid w:val="00BC25B2"/>
    <w:rsid w:val="00BC261A"/>
    <w:rsid w:val="00BC2635"/>
    <w:rsid w:val="00BC273B"/>
    <w:rsid w:val="00BC275D"/>
    <w:rsid w:val="00BC2952"/>
    <w:rsid w:val="00BC29A3"/>
    <w:rsid w:val="00BC29C6"/>
    <w:rsid w:val="00BC29E4"/>
    <w:rsid w:val="00BC2A1E"/>
    <w:rsid w:val="00BC2A22"/>
    <w:rsid w:val="00BC2AF3"/>
    <w:rsid w:val="00BC2C13"/>
    <w:rsid w:val="00BC2C32"/>
    <w:rsid w:val="00BC2C80"/>
    <w:rsid w:val="00BC2CD4"/>
    <w:rsid w:val="00BC2D12"/>
    <w:rsid w:val="00BC2DC6"/>
    <w:rsid w:val="00BC2E5E"/>
    <w:rsid w:val="00BC2E93"/>
    <w:rsid w:val="00BC2F41"/>
    <w:rsid w:val="00BC2FB6"/>
    <w:rsid w:val="00BC3006"/>
    <w:rsid w:val="00BC3019"/>
    <w:rsid w:val="00BC3073"/>
    <w:rsid w:val="00BC30E1"/>
    <w:rsid w:val="00BC312C"/>
    <w:rsid w:val="00BC3136"/>
    <w:rsid w:val="00BC314B"/>
    <w:rsid w:val="00BC318C"/>
    <w:rsid w:val="00BC31DA"/>
    <w:rsid w:val="00BC31E9"/>
    <w:rsid w:val="00BC31EC"/>
    <w:rsid w:val="00BC329A"/>
    <w:rsid w:val="00BC333A"/>
    <w:rsid w:val="00BC3378"/>
    <w:rsid w:val="00BC33B0"/>
    <w:rsid w:val="00BC33B5"/>
    <w:rsid w:val="00BC33BF"/>
    <w:rsid w:val="00BC3402"/>
    <w:rsid w:val="00BC342C"/>
    <w:rsid w:val="00BC347C"/>
    <w:rsid w:val="00BC34EF"/>
    <w:rsid w:val="00BC3540"/>
    <w:rsid w:val="00BC3584"/>
    <w:rsid w:val="00BC3630"/>
    <w:rsid w:val="00BC36B5"/>
    <w:rsid w:val="00BC36BE"/>
    <w:rsid w:val="00BC36C5"/>
    <w:rsid w:val="00BC37C4"/>
    <w:rsid w:val="00BC37FD"/>
    <w:rsid w:val="00BC3834"/>
    <w:rsid w:val="00BC3842"/>
    <w:rsid w:val="00BC3849"/>
    <w:rsid w:val="00BC3911"/>
    <w:rsid w:val="00BC3919"/>
    <w:rsid w:val="00BC3920"/>
    <w:rsid w:val="00BC395B"/>
    <w:rsid w:val="00BC3A09"/>
    <w:rsid w:val="00BC3A82"/>
    <w:rsid w:val="00BC3A85"/>
    <w:rsid w:val="00BC3B05"/>
    <w:rsid w:val="00BC3B6C"/>
    <w:rsid w:val="00BC3B79"/>
    <w:rsid w:val="00BC3C72"/>
    <w:rsid w:val="00BC3CD3"/>
    <w:rsid w:val="00BC3D27"/>
    <w:rsid w:val="00BC3D66"/>
    <w:rsid w:val="00BC3D8E"/>
    <w:rsid w:val="00BC3DF4"/>
    <w:rsid w:val="00BC3DF5"/>
    <w:rsid w:val="00BC3E49"/>
    <w:rsid w:val="00BC3ECE"/>
    <w:rsid w:val="00BC3EE9"/>
    <w:rsid w:val="00BC3F30"/>
    <w:rsid w:val="00BC3F6E"/>
    <w:rsid w:val="00BC3F9A"/>
    <w:rsid w:val="00BC4088"/>
    <w:rsid w:val="00BC40A9"/>
    <w:rsid w:val="00BC410C"/>
    <w:rsid w:val="00BC4116"/>
    <w:rsid w:val="00BC41BF"/>
    <w:rsid w:val="00BC4218"/>
    <w:rsid w:val="00BC425F"/>
    <w:rsid w:val="00BC4267"/>
    <w:rsid w:val="00BC42B6"/>
    <w:rsid w:val="00BC43C8"/>
    <w:rsid w:val="00BC4520"/>
    <w:rsid w:val="00BC452E"/>
    <w:rsid w:val="00BC4552"/>
    <w:rsid w:val="00BC45C5"/>
    <w:rsid w:val="00BC4609"/>
    <w:rsid w:val="00BC4615"/>
    <w:rsid w:val="00BC473B"/>
    <w:rsid w:val="00BC4760"/>
    <w:rsid w:val="00BC47CE"/>
    <w:rsid w:val="00BC47D1"/>
    <w:rsid w:val="00BC4857"/>
    <w:rsid w:val="00BC4860"/>
    <w:rsid w:val="00BC4878"/>
    <w:rsid w:val="00BC48AF"/>
    <w:rsid w:val="00BC48F9"/>
    <w:rsid w:val="00BC49B6"/>
    <w:rsid w:val="00BC4A55"/>
    <w:rsid w:val="00BC4A79"/>
    <w:rsid w:val="00BC4A7F"/>
    <w:rsid w:val="00BC4B3F"/>
    <w:rsid w:val="00BC4BCD"/>
    <w:rsid w:val="00BC4C9C"/>
    <w:rsid w:val="00BC4CB0"/>
    <w:rsid w:val="00BC4DC3"/>
    <w:rsid w:val="00BC4DD1"/>
    <w:rsid w:val="00BC4E22"/>
    <w:rsid w:val="00BC4E82"/>
    <w:rsid w:val="00BC4F15"/>
    <w:rsid w:val="00BC4FAA"/>
    <w:rsid w:val="00BC4FF5"/>
    <w:rsid w:val="00BC5070"/>
    <w:rsid w:val="00BC5078"/>
    <w:rsid w:val="00BC50B0"/>
    <w:rsid w:val="00BC5156"/>
    <w:rsid w:val="00BC51D9"/>
    <w:rsid w:val="00BC5279"/>
    <w:rsid w:val="00BC52A4"/>
    <w:rsid w:val="00BC52CA"/>
    <w:rsid w:val="00BC5301"/>
    <w:rsid w:val="00BC5379"/>
    <w:rsid w:val="00BC537C"/>
    <w:rsid w:val="00BC5387"/>
    <w:rsid w:val="00BC538C"/>
    <w:rsid w:val="00BC5453"/>
    <w:rsid w:val="00BC547D"/>
    <w:rsid w:val="00BC54D7"/>
    <w:rsid w:val="00BC54DB"/>
    <w:rsid w:val="00BC54FF"/>
    <w:rsid w:val="00BC5559"/>
    <w:rsid w:val="00BC55A9"/>
    <w:rsid w:val="00BC55F7"/>
    <w:rsid w:val="00BC5633"/>
    <w:rsid w:val="00BC5675"/>
    <w:rsid w:val="00BC568D"/>
    <w:rsid w:val="00BC56CE"/>
    <w:rsid w:val="00BC5704"/>
    <w:rsid w:val="00BC5719"/>
    <w:rsid w:val="00BC5720"/>
    <w:rsid w:val="00BC5723"/>
    <w:rsid w:val="00BC5737"/>
    <w:rsid w:val="00BC579F"/>
    <w:rsid w:val="00BC57DA"/>
    <w:rsid w:val="00BC57EF"/>
    <w:rsid w:val="00BC58A7"/>
    <w:rsid w:val="00BC58A8"/>
    <w:rsid w:val="00BC58B0"/>
    <w:rsid w:val="00BC58D0"/>
    <w:rsid w:val="00BC5978"/>
    <w:rsid w:val="00BC59E6"/>
    <w:rsid w:val="00BC5A3F"/>
    <w:rsid w:val="00BC5B13"/>
    <w:rsid w:val="00BC5B34"/>
    <w:rsid w:val="00BC5BC3"/>
    <w:rsid w:val="00BC5BFD"/>
    <w:rsid w:val="00BC5C31"/>
    <w:rsid w:val="00BC5C46"/>
    <w:rsid w:val="00BC5C76"/>
    <w:rsid w:val="00BC5CCD"/>
    <w:rsid w:val="00BC5D01"/>
    <w:rsid w:val="00BC5D2F"/>
    <w:rsid w:val="00BC5E35"/>
    <w:rsid w:val="00BC5EAC"/>
    <w:rsid w:val="00BC5F0B"/>
    <w:rsid w:val="00BC5F28"/>
    <w:rsid w:val="00BC5F33"/>
    <w:rsid w:val="00BC5FF3"/>
    <w:rsid w:val="00BC5FFE"/>
    <w:rsid w:val="00BC6028"/>
    <w:rsid w:val="00BC605A"/>
    <w:rsid w:val="00BC6087"/>
    <w:rsid w:val="00BC60C2"/>
    <w:rsid w:val="00BC6136"/>
    <w:rsid w:val="00BC6149"/>
    <w:rsid w:val="00BC618C"/>
    <w:rsid w:val="00BC6255"/>
    <w:rsid w:val="00BC6378"/>
    <w:rsid w:val="00BC638E"/>
    <w:rsid w:val="00BC63B5"/>
    <w:rsid w:val="00BC63C0"/>
    <w:rsid w:val="00BC6405"/>
    <w:rsid w:val="00BC647A"/>
    <w:rsid w:val="00BC64D7"/>
    <w:rsid w:val="00BC6569"/>
    <w:rsid w:val="00BC656E"/>
    <w:rsid w:val="00BC6682"/>
    <w:rsid w:val="00BC6795"/>
    <w:rsid w:val="00BC67B3"/>
    <w:rsid w:val="00BC67CE"/>
    <w:rsid w:val="00BC67DE"/>
    <w:rsid w:val="00BC67FA"/>
    <w:rsid w:val="00BC6827"/>
    <w:rsid w:val="00BC687D"/>
    <w:rsid w:val="00BC6880"/>
    <w:rsid w:val="00BC6882"/>
    <w:rsid w:val="00BC6889"/>
    <w:rsid w:val="00BC68A8"/>
    <w:rsid w:val="00BC68C1"/>
    <w:rsid w:val="00BC68DD"/>
    <w:rsid w:val="00BC69CD"/>
    <w:rsid w:val="00BC6A02"/>
    <w:rsid w:val="00BC6A06"/>
    <w:rsid w:val="00BC6A07"/>
    <w:rsid w:val="00BC6A2E"/>
    <w:rsid w:val="00BC6A3B"/>
    <w:rsid w:val="00BC6A65"/>
    <w:rsid w:val="00BC6A6A"/>
    <w:rsid w:val="00BC6AB6"/>
    <w:rsid w:val="00BC6B03"/>
    <w:rsid w:val="00BC6BDE"/>
    <w:rsid w:val="00BC6C8B"/>
    <w:rsid w:val="00BC6CD8"/>
    <w:rsid w:val="00BC6CD9"/>
    <w:rsid w:val="00BC6D14"/>
    <w:rsid w:val="00BC6D43"/>
    <w:rsid w:val="00BC6DC2"/>
    <w:rsid w:val="00BC6DC4"/>
    <w:rsid w:val="00BC6E9E"/>
    <w:rsid w:val="00BC6F37"/>
    <w:rsid w:val="00BC6F69"/>
    <w:rsid w:val="00BC6FC2"/>
    <w:rsid w:val="00BC707E"/>
    <w:rsid w:val="00BC70B3"/>
    <w:rsid w:val="00BC7108"/>
    <w:rsid w:val="00BC716D"/>
    <w:rsid w:val="00BC7172"/>
    <w:rsid w:val="00BC71B2"/>
    <w:rsid w:val="00BC71C7"/>
    <w:rsid w:val="00BC7220"/>
    <w:rsid w:val="00BC72CD"/>
    <w:rsid w:val="00BC72FD"/>
    <w:rsid w:val="00BC730E"/>
    <w:rsid w:val="00BC7334"/>
    <w:rsid w:val="00BC7369"/>
    <w:rsid w:val="00BC73C9"/>
    <w:rsid w:val="00BC750F"/>
    <w:rsid w:val="00BC755F"/>
    <w:rsid w:val="00BC75BA"/>
    <w:rsid w:val="00BC75BF"/>
    <w:rsid w:val="00BC75E2"/>
    <w:rsid w:val="00BC7637"/>
    <w:rsid w:val="00BC765A"/>
    <w:rsid w:val="00BC7661"/>
    <w:rsid w:val="00BC767B"/>
    <w:rsid w:val="00BC7749"/>
    <w:rsid w:val="00BC7762"/>
    <w:rsid w:val="00BC7766"/>
    <w:rsid w:val="00BC77A9"/>
    <w:rsid w:val="00BC77EB"/>
    <w:rsid w:val="00BC7827"/>
    <w:rsid w:val="00BC7889"/>
    <w:rsid w:val="00BC793B"/>
    <w:rsid w:val="00BC79F9"/>
    <w:rsid w:val="00BC7A00"/>
    <w:rsid w:val="00BC7A25"/>
    <w:rsid w:val="00BC7A34"/>
    <w:rsid w:val="00BC7AAC"/>
    <w:rsid w:val="00BC7B22"/>
    <w:rsid w:val="00BC7BA1"/>
    <w:rsid w:val="00BC7C24"/>
    <w:rsid w:val="00BC7C8D"/>
    <w:rsid w:val="00BC7D4F"/>
    <w:rsid w:val="00BC7E2C"/>
    <w:rsid w:val="00BC7E44"/>
    <w:rsid w:val="00BC7F17"/>
    <w:rsid w:val="00BC7F22"/>
    <w:rsid w:val="00BC7F80"/>
    <w:rsid w:val="00BD00F2"/>
    <w:rsid w:val="00BD0180"/>
    <w:rsid w:val="00BD02DF"/>
    <w:rsid w:val="00BD0370"/>
    <w:rsid w:val="00BD03A1"/>
    <w:rsid w:val="00BD0449"/>
    <w:rsid w:val="00BD0453"/>
    <w:rsid w:val="00BD0546"/>
    <w:rsid w:val="00BD057B"/>
    <w:rsid w:val="00BD05EE"/>
    <w:rsid w:val="00BD0621"/>
    <w:rsid w:val="00BD0628"/>
    <w:rsid w:val="00BD0699"/>
    <w:rsid w:val="00BD06D4"/>
    <w:rsid w:val="00BD07A2"/>
    <w:rsid w:val="00BD07D9"/>
    <w:rsid w:val="00BD088B"/>
    <w:rsid w:val="00BD08CE"/>
    <w:rsid w:val="00BD08E9"/>
    <w:rsid w:val="00BD0943"/>
    <w:rsid w:val="00BD0988"/>
    <w:rsid w:val="00BD09D3"/>
    <w:rsid w:val="00BD0A08"/>
    <w:rsid w:val="00BD0A38"/>
    <w:rsid w:val="00BD0B1F"/>
    <w:rsid w:val="00BD0B7C"/>
    <w:rsid w:val="00BD0BEC"/>
    <w:rsid w:val="00BD0C1C"/>
    <w:rsid w:val="00BD0C42"/>
    <w:rsid w:val="00BD0C79"/>
    <w:rsid w:val="00BD0C85"/>
    <w:rsid w:val="00BD0C8D"/>
    <w:rsid w:val="00BD0C9B"/>
    <w:rsid w:val="00BD0C9D"/>
    <w:rsid w:val="00BD0D29"/>
    <w:rsid w:val="00BD0E1C"/>
    <w:rsid w:val="00BD0E1E"/>
    <w:rsid w:val="00BD0E61"/>
    <w:rsid w:val="00BD0FB7"/>
    <w:rsid w:val="00BD0FE2"/>
    <w:rsid w:val="00BD0FEE"/>
    <w:rsid w:val="00BD103A"/>
    <w:rsid w:val="00BD1045"/>
    <w:rsid w:val="00BD104A"/>
    <w:rsid w:val="00BD1055"/>
    <w:rsid w:val="00BD1102"/>
    <w:rsid w:val="00BD11C3"/>
    <w:rsid w:val="00BD11C5"/>
    <w:rsid w:val="00BD11CD"/>
    <w:rsid w:val="00BD1200"/>
    <w:rsid w:val="00BD127D"/>
    <w:rsid w:val="00BD1324"/>
    <w:rsid w:val="00BD1333"/>
    <w:rsid w:val="00BD13BF"/>
    <w:rsid w:val="00BD13D5"/>
    <w:rsid w:val="00BD13D6"/>
    <w:rsid w:val="00BD147F"/>
    <w:rsid w:val="00BD159D"/>
    <w:rsid w:val="00BD164B"/>
    <w:rsid w:val="00BD164D"/>
    <w:rsid w:val="00BD1718"/>
    <w:rsid w:val="00BD198C"/>
    <w:rsid w:val="00BD1992"/>
    <w:rsid w:val="00BD19D9"/>
    <w:rsid w:val="00BD1A04"/>
    <w:rsid w:val="00BD1AC9"/>
    <w:rsid w:val="00BD1B90"/>
    <w:rsid w:val="00BD1BAD"/>
    <w:rsid w:val="00BD1BE5"/>
    <w:rsid w:val="00BD1BE7"/>
    <w:rsid w:val="00BD1C0E"/>
    <w:rsid w:val="00BD1C46"/>
    <w:rsid w:val="00BD1CAB"/>
    <w:rsid w:val="00BD1CD2"/>
    <w:rsid w:val="00BD1CE4"/>
    <w:rsid w:val="00BD1CE6"/>
    <w:rsid w:val="00BD1D95"/>
    <w:rsid w:val="00BD1DFB"/>
    <w:rsid w:val="00BD1E0B"/>
    <w:rsid w:val="00BD1F2A"/>
    <w:rsid w:val="00BD1F77"/>
    <w:rsid w:val="00BD200D"/>
    <w:rsid w:val="00BD2052"/>
    <w:rsid w:val="00BD2131"/>
    <w:rsid w:val="00BD221F"/>
    <w:rsid w:val="00BD22EF"/>
    <w:rsid w:val="00BD2378"/>
    <w:rsid w:val="00BD238F"/>
    <w:rsid w:val="00BD240E"/>
    <w:rsid w:val="00BD241E"/>
    <w:rsid w:val="00BD257F"/>
    <w:rsid w:val="00BD25CE"/>
    <w:rsid w:val="00BD2672"/>
    <w:rsid w:val="00BD26CC"/>
    <w:rsid w:val="00BD26DB"/>
    <w:rsid w:val="00BD26E2"/>
    <w:rsid w:val="00BD271F"/>
    <w:rsid w:val="00BD2722"/>
    <w:rsid w:val="00BD2841"/>
    <w:rsid w:val="00BD2890"/>
    <w:rsid w:val="00BD291A"/>
    <w:rsid w:val="00BD29D6"/>
    <w:rsid w:val="00BD2A01"/>
    <w:rsid w:val="00BD2A07"/>
    <w:rsid w:val="00BD2A24"/>
    <w:rsid w:val="00BD2A56"/>
    <w:rsid w:val="00BD2A67"/>
    <w:rsid w:val="00BD2A9F"/>
    <w:rsid w:val="00BD2AA1"/>
    <w:rsid w:val="00BD2BE5"/>
    <w:rsid w:val="00BD2BE8"/>
    <w:rsid w:val="00BD2CA9"/>
    <w:rsid w:val="00BD2CAD"/>
    <w:rsid w:val="00BD2CB8"/>
    <w:rsid w:val="00BD2D5F"/>
    <w:rsid w:val="00BD2DC4"/>
    <w:rsid w:val="00BD2F72"/>
    <w:rsid w:val="00BD2FE8"/>
    <w:rsid w:val="00BD30D7"/>
    <w:rsid w:val="00BD31AA"/>
    <w:rsid w:val="00BD321B"/>
    <w:rsid w:val="00BD3243"/>
    <w:rsid w:val="00BD32BB"/>
    <w:rsid w:val="00BD331D"/>
    <w:rsid w:val="00BD3358"/>
    <w:rsid w:val="00BD33B7"/>
    <w:rsid w:val="00BD3436"/>
    <w:rsid w:val="00BD347E"/>
    <w:rsid w:val="00BD359E"/>
    <w:rsid w:val="00BD35F3"/>
    <w:rsid w:val="00BD3782"/>
    <w:rsid w:val="00BD38AF"/>
    <w:rsid w:val="00BD394A"/>
    <w:rsid w:val="00BD39F1"/>
    <w:rsid w:val="00BD3AFE"/>
    <w:rsid w:val="00BD3B5E"/>
    <w:rsid w:val="00BD3BBA"/>
    <w:rsid w:val="00BD3BBE"/>
    <w:rsid w:val="00BD3BDD"/>
    <w:rsid w:val="00BD3C1D"/>
    <w:rsid w:val="00BD3C3C"/>
    <w:rsid w:val="00BD3CC3"/>
    <w:rsid w:val="00BD3CDD"/>
    <w:rsid w:val="00BD3D21"/>
    <w:rsid w:val="00BD3D2B"/>
    <w:rsid w:val="00BD3E0C"/>
    <w:rsid w:val="00BD3F1B"/>
    <w:rsid w:val="00BD3FF3"/>
    <w:rsid w:val="00BD400A"/>
    <w:rsid w:val="00BD4055"/>
    <w:rsid w:val="00BD4077"/>
    <w:rsid w:val="00BD4093"/>
    <w:rsid w:val="00BD40A2"/>
    <w:rsid w:val="00BD40D9"/>
    <w:rsid w:val="00BD40FE"/>
    <w:rsid w:val="00BD4131"/>
    <w:rsid w:val="00BD415D"/>
    <w:rsid w:val="00BD41E3"/>
    <w:rsid w:val="00BD426A"/>
    <w:rsid w:val="00BD42CC"/>
    <w:rsid w:val="00BD4370"/>
    <w:rsid w:val="00BD444C"/>
    <w:rsid w:val="00BD44EC"/>
    <w:rsid w:val="00BD4585"/>
    <w:rsid w:val="00BD4600"/>
    <w:rsid w:val="00BD4630"/>
    <w:rsid w:val="00BD464C"/>
    <w:rsid w:val="00BD46BD"/>
    <w:rsid w:val="00BD4795"/>
    <w:rsid w:val="00BD47BC"/>
    <w:rsid w:val="00BD4AA8"/>
    <w:rsid w:val="00BD4AF9"/>
    <w:rsid w:val="00BD4B2F"/>
    <w:rsid w:val="00BD4C48"/>
    <w:rsid w:val="00BD4C85"/>
    <w:rsid w:val="00BD4D4C"/>
    <w:rsid w:val="00BD4EAB"/>
    <w:rsid w:val="00BD4FA5"/>
    <w:rsid w:val="00BD4FB2"/>
    <w:rsid w:val="00BD4FB8"/>
    <w:rsid w:val="00BD4FF1"/>
    <w:rsid w:val="00BD507C"/>
    <w:rsid w:val="00BD51D8"/>
    <w:rsid w:val="00BD522F"/>
    <w:rsid w:val="00BD523E"/>
    <w:rsid w:val="00BD5275"/>
    <w:rsid w:val="00BD52A0"/>
    <w:rsid w:val="00BD52C0"/>
    <w:rsid w:val="00BD5303"/>
    <w:rsid w:val="00BD535D"/>
    <w:rsid w:val="00BD536D"/>
    <w:rsid w:val="00BD53AE"/>
    <w:rsid w:val="00BD53F1"/>
    <w:rsid w:val="00BD541C"/>
    <w:rsid w:val="00BD5458"/>
    <w:rsid w:val="00BD5471"/>
    <w:rsid w:val="00BD5474"/>
    <w:rsid w:val="00BD5565"/>
    <w:rsid w:val="00BD561B"/>
    <w:rsid w:val="00BD5635"/>
    <w:rsid w:val="00BD566A"/>
    <w:rsid w:val="00BD5672"/>
    <w:rsid w:val="00BD567D"/>
    <w:rsid w:val="00BD56BA"/>
    <w:rsid w:val="00BD56EA"/>
    <w:rsid w:val="00BD5754"/>
    <w:rsid w:val="00BD5756"/>
    <w:rsid w:val="00BD5769"/>
    <w:rsid w:val="00BD57C1"/>
    <w:rsid w:val="00BD58C8"/>
    <w:rsid w:val="00BD58CA"/>
    <w:rsid w:val="00BD5900"/>
    <w:rsid w:val="00BD5933"/>
    <w:rsid w:val="00BD59B5"/>
    <w:rsid w:val="00BD5A2E"/>
    <w:rsid w:val="00BD5B4A"/>
    <w:rsid w:val="00BD5B7E"/>
    <w:rsid w:val="00BD5CCA"/>
    <w:rsid w:val="00BD5CF0"/>
    <w:rsid w:val="00BD5CFA"/>
    <w:rsid w:val="00BD5E56"/>
    <w:rsid w:val="00BD5EF7"/>
    <w:rsid w:val="00BD5F10"/>
    <w:rsid w:val="00BD60A3"/>
    <w:rsid w:val="00BD60D6"/>
    <w:rsid w:val="00BD61BC"/>
    <w:rsid w:val="00BD61EE"/>
    <w:rsid w:val="00BD620F"/>
    <w:rsid w:val="00BD624A"/>
    <w:rsid w:val="00BD6261"/>
    <w:rsid w:val="00BD62F1"/>
    <w:rsid w:val="00BD6340"/>
    <w:rsid w:val="00BD64DB"/>
    <w:rsid w:val="00BD6555"/>
    <w:rsid w:val="00BD6605"/>
    <w:rsid w:val="00BD664C"/>
    <w:rsid w:val="00BD6739"/>
    <w:rsid w:val="00BD6754"/>
    <w:rsid w:val="00BD6778"/>
    <w:rsid w:val="00BD67F2"/>
    <w:rsid w:val="00BD68B9"/>
    <w:rsid w:val="00BD68C0"/>
    <w:rsid w:val="00BD6972"/>
    <w:rsid w:val="00BD699A"/>
    <w:rsid w:val="00BD69B1"/>
    <w:rsid w:val="00BD6A9C"/>
    <w:rsid w:val="00BD6AC1"/>
    <w:rsid w:val="00BD6AD2"/>
    <w:rsid w:val="00BD6B97"/>
    <w:rsid w:val="00BD6BE5"/>
    <w:rsid w:val="00BD6C64"/>
    <w:rsid w:val="00BD6CA5"/>
    <w:rsid w:val="00BD6CC3"/>
    <w:rsid w:val="00BD6D21"/>
    <w:rsid w:val="00BD6DCA"/>
    <w:rsid w:val="00BD6DD3"/>
    <w:rsid w:val="00BD6E05"/>
    <w:rsid w:val="00BD6E7A"/>
    <w:rsid w:val="00BD6EAC"/>
    <w:rsid w:val="00BD709C"/>
    <w:rsid w:val="00BD70DF"/>
    <w:rsid w:val="00BD70F7"/>
    <w:rsid w:val="00BD714F"/>
    <w:rsid w:val="00BD715E"/>
    <w:rsid w:val="00BD71B6"/>
    <w:rsid w:val="00BD7304"/>
    <w:rsid w:val="00BD7325"/>
    <w:rsid w:val="00BD738C"/>
    <w:rsid w:val="00BD73E7"/>
    <w:rsid w:val="00BD74B6"/>
    <w:rsid w:val="00BD758B"/>
    <w:rsid w:val="00BD7745"/>
    <w:rsid w:val="00BD775A"/>
    <w:rsid w:val="00BD778A"/>
    <w:rsid w:val="00BD77A9"/>
    <w:rsid w:val="00BD784D"/>
    <w:rsid w:val="00BD7879"/>
    <w:rsid w:val="00BD79E8"/>
    <w:rsid w:val="00BD7A25"/>
    <w:rsid w:val="00BD7A42"/>
    <w:rsid w:val="00BD7A44"/>
    <w:rsid w:val="00BD7A90"/>
    <w:rsid w:val="00BD7B10"/>
    <w:rsid w:val="00BD7B38"/>
    <w:rsid w:val="00BD7B48"/>
    <w:rsid w:val="00BD7C7B"/>
    <w:rsid w:val="00BD7C8F"/>
    <w:rsid w:val="00BD7CBD"/>
    <w:rsid w:val="00BD7CF0"/>
    <w:rsid w:val="00BD7D2A"/>
    <w:rsid w:val="00BD7DA5"/>
    <w:rsid w:val="00BD7DA8"/>
    <w:rsid w:val="00BD7E0D"/>
    <w:rsid w:val="00BD7E27"/>
    <w:rsid w:val="00BD7ED4"/>
    <w:rsid w:val="00BD7EF6"/>
    <w:rsid w:val="00BD7F82"/>
    <w:rsid w:val="00BD7FFE"/>
    <w:rsid w:val="00BE0014"/>
    <w:rsid w:val="00BE0035"/>
    <w:rsid w:val="00BE003D"/>
    <w:rsid w:val="00BE0054"/>
    <w:rsid w:val="00BE011D"/>
    <w:rsid w:val="00BE0176"/>
    <w:rsid w:val="00BE017B"/>
    <w:rsid w:val="00BE01E2"/>
    <w:rsid w:val="00BE0268"/>
    <w:rsid w:val="00BE0278"/>
    <w:rsid w:val="00BE02A8"/>
    <w:rsid w:val="00BE035B"/>
    <w:rsid w:val="00BE038A"/>
    <w:rsid w:val="00BE03F1"/>
    <w:rsid w:val="00BE04D4"/>
    <w:rsid w:val="00BE0519"/>
    <w:rsid w:val="00BE05D1"/>
    <w:rsid w:val="00BE05E7"/>
    <w:rsid w:val="00BE0616"/>
    <w:rsid w:val="00BE0625"/>
    <w:rsid w:val="00BE0640"/>
    <w:rsid w:val="00BE06AC"/>
    <w:rsid w:val="00BE06F0"/>
    <w:rsid w:val="00BE0756"/>
    <w:rsid w:val="00BE0768"/>
    <w:rsid w:val="00BE07EA"/>
    <w:rsid w:val="00BE0803"/>
    <w:rsid w:val="00BE0887"/>
    <w:rsid w:val="00BE088A"/>
    <w:rsid w:val="00BE09AC"/>
    <w:rsid w:val="00BE0AB4"/>
    <w:rsid w:val="00BE0BCB"/>
    <w:rsid w:val="00BE0BF1"/>
    <w:rsid w:val="00BE0C1E"/>
    <w:rsid w:val="00BE0C21"/>
    <w:rsid w:val="00BE0C55"/>
    <w:rsid w:val="00BE0D59"/>
    <w:rsid w:val="00BE0DE8"/>
    <w:rsid w:val="00BE0E06"/>
    <w:rsid w:val="00BE0E2B"/>
    <w:rsid w:val="00BE0E32"/>
    <w:rsid w:val="00BE0E7C"/>
    <w:rsid w:val="00BE0F8E"/>
    <w:rsid w:val="00BE0FCC"/>
    <w:rsid w:val="00BE0FDA"/>
    <w:rsid w:val="00BE0FE1"/>
    <w:rsid w:val="00BE100D"/>
    <w:rsid w:val="00BE104D"/>
    <w:rsid w:val="00BE10C8"/>
    <w:rsid w:val="00BE1183"/>
    <w:rsid w:val="00BE1211"/>
    <w:rsid w:val="00BE1246"/>
    <w:rsid w:val="00BE1321"/>
    <w:rsid w:val="00BE134B"/>
    <w:rsid w:val="00BE1385"/>
    <w:rsid w:val="00BE138B"/>
    <w:rsid w:val="00BE13E4"/>
    <w:rsid w:val="00BE13F9"/>
    <w:rsid w:val="00BE1417"/>
    <w:rsid w:val="00BE141E"/>
    <w:rsid w:val="00BE1432"/>
    <w:rsid w:val="00BE1447"/>
    <w:rsid w:val="00BE14E3"/>
    <w:rsid w:val="00BE15AC"/>
    <w:rsid w:val="00BE16AA"/>
    <w:rsid w:val="00BE1701"/>
    <w:rsid w:val="00BE17B6"/>
    <w:rsid w:val="00BE17F4"/>
    <w:rsid w:val="00BE188E"/>
    <w:rsid w:val="00BE1898"/>
    <w:rsid w:val="00BE1929"/>
    <w:rsid w:val="00BE1A5C"/>
    <w:rsid w:val="00BE1B26"/>
    <w:rsid w:val="00BE1B29"/>
    <w:rsid w:val="00BE1B49"/>
    <w:rsid w:val="00BE1BE0"/>
    <w:rsid w:val="00BE1BEF"/>
    <w:rsid w:val="00BE1C16"/>
    <w:rsid w:val="00BE1C17"/>
    <w:rsid w:val="00BE1C59"/>
    <w:rsid w:val="00BE1C9D"/>
    <w:rsid w:val="00BE1D83"/>
    <w:rsid w:val="00BE1DC4"/>
    <w:rsid w:val="00BE1DCB"/>
    <w:rsid w:val="00BE1E63"/>
    <w:rsid w:val="00BE1E68"/>
    <w:rsid w:val="00BE1ED2"/>
    <w:rsid w:val="00BE1EF8"/>
    <w:rsid w:val="00BE1FBF"/>
    <w:rsid w:val="00BE2051"/>
    <w:rsid w:val="00BE2061"/>
    <w:rsid w:val="00BE21D8"/>
    <w:rsid w:val="00BE2243"/>
    <w:rsid w:val="00BE232E"/>
    <w:rsid w:val="00BE2392"/>
    <w:rsid w:val="00BE23C4"/>
    <w:rsid w:val="00BE2521"/>
    <w:rsid w:val="00BE2533"/>
    <w:rsid w:val="00BE2559"/>
    <w:rsid w:val="00BE25B4"/>
    <w:rsid w:val="00BE25B8"/>
    <w:rsid w:val="00BE25C4"/>
    <w:rsid w:val="00BE2618"/>
    <w:rsid w:val="00BE261A"/>
    <w:rsid w:val="00BE261F"/>
    <w:rsid w:val="00BE26B4"/>
    <w:rsid w:val="00BE26F9"/>
    <w:rsid w:val="00BE270F"/>
    <w:rsid w:val="00BE277B"/>
    <w:rsid w:val="00BE289A"/>
    <w:rsid w:val="00BE28A4"/>
    <w:rsid w:val="00BE2903"/>
    <w:rsid w:val="00BE298C"/>
    <w:rsid w:val="00BE29C1"/>
    <w:rsid w:val="00BE29E8"/>
    <w:rsid w:val="00BE2A27"/>
    <w:rsid w:val="00BE2A37"/>
    <w:rsid w:val="00BE2AF5"/>
    <w:rsid w:val="00BE2C29"/>
    <w:rsid w:val="00BE2C54"/>
    <w:rsid w:val="00BE2CDB"/>
    <w:rsid w:val="00BE2D43"/>
    <w:rsid w:val="00BE2D62"/>
    <w:rsid w:val="00BE2D88"/>
    <w:rsid w:val="00BE2DF8"/>
    <w:rsid w:val="00BE2DFE"/>
    <w:rsid w:val="00BE2F82"/>
    <w:rsid w:val="00BE3015"/>
    <w:rsid w:val="00BE30A1"/>
    <w:rsid w:val="00BE30C6"/>
    <w:rsid w:val="00BE3111"/>
    <w:rsid w:val="00BE3161"/>
    <w:rsid w:val="00BE31B9"/>
    <w:rsid w:val="00BE31C3"/>
    <w:rsid w:val="00BE3277"/>
    <w:rsid w:val="00BE335F"/>
    <w:rsid w:val="00BE33B5"/>
    <w:rsid w:val="00BE3484"/>
    <w:rsid w:val="00BE3507"/>
    <w:rsid w:val="00BE35B7"/>
    <w:rsid w:val="00BE35E3"/>
    <w:rsid w:val="00BE361B"/>
    <w:rsid w:val="00BE3653"/>
    <w:rsid w:val="00BE367B"/>
    <w:rsid w:val="00BE372A"/>
    <w:rsid w:val="00BE3772"/>
    <w:rsid w:val="00BE3854"/>
    <w:rsid w:val="00BE38BF"/>
    <w:rsid w:val="00BE38E9"/>
    <w:rsid w:val="00BE391B"/>
    <w:rsid w:val="00BE3AD6"/>
    <w:rsid w:val="00BE3B63"/>
    <w:rsid w:val="00BE3BB3"/>
    <w:rsid w:val="00BE3BEB"/>
    <w:rsid w:val="00BE3C8B"/>
    <w:rsid w:val="00BE3C96"/>
    <w:rsid w:val="00BE3CA5"/>
    <w:rsid w:val="00BE3CD9"/>
    <w:rsid w:val="00BE3D2C"/>
    <w:rsid w:val="00BE3DBA"/>
    <w:rsid w:val="00BE3DEA"/>
    <w:rsid w:val="00BE3F1B"/>
    <w:rsid w:val="00BE3FB8"/>
    <w:rsid w:val="00BE4018"/>
    <w:rsid w:val="00BE404A"/>
    <w:rsid w:val="00BE4053"/>
    <w:rsid w:val="00BE4088"/>
    <w:rsid w:val="00BE408C"/>
    <w:rsid w:val="00BE408D"/>
    <w:rsid w:val="00BE40E0"/>
    <w:rsid w:val="00BE40E5"/>
    <w:rsid w:val="00BE4104"/>
    <w:rsid w:val="00BE4130"/>
    <w:rsid w:val="00BE4184"/>
    <w:rsid w:val="00BE41AF"/>
    <w:rsid w:val="00BE41E6"/>
    <w:rsid w:val="00BE4240"/>
    <w:rsid w:val="00BE4280"/>
    <w:rsid w:val="00BE435B"/>
    <w:rsid w:val="00BE43DD"/>
    <w:rsid w:val="00BE4410"/>
    <w:rsid w:val="00BE4419"/>
    <w:rsid w:val="00BE4461"/>
    <w:rsid w:val="00BE4484"/>
    <w:rsid w:val="00BE450C"/>
    <w:rsid w:val="00BE453F"/>
    <w:rsid w:val="00BE4565"/>
    <w:rsid w:val="00BE45F8"/>
    <w:rsid w:val="00BE463C"/>
    <w:rsid w:val="00BE46B8"/>
    <w:rsid w:val="00BE472A"/>
    <w:rsid w:val="00BE4750"/>
    <w:rsid w:val="00BE47A8"/>
    <w:rsid w:val="00BE480B"/>
    <w:rsid w:val="00BE4867"/>
    <w:rsid w:val="00BE4901"/>
    <w:rsid w:val="00BE4989"/>
    <w:rsid w:val="00BE49DE"/>
    <w:rsid w:val="00BE4A2F"/>
    <w:rsid w:val="00BE4A5B"/>
    <w:rsid w:val="00BE4AD0"/>
    <w:rsid w:val="00BE4B5A"/>
    <w:rsid w:val="00BE4B82"/>
    <w:rsid w:val="00BE4B89"/>
    <w:rsid w:val="00BE4BE0"/>
    <w:rsid w:val="00BE4BE9"/>
    <w:rsid w:val="00BE4C0D"/>
    <w:rsid w:val="00BE4C55"/>
    <w:rsid w:val="00BE4D61"/>
    <w:rsid w:val="00BE4E22"/>
    <w:rsid w:val="00BE4E35"/>
    <w:rsid w:val="00BE4E43"/>
    <w:rsid w:val="00BE4E47"/>
    <w:rsid w:val="00BE4F9B"/>
    <w:rsid w:val="00BE5035"/>
    <w:rsid w:val="00BE50B8"/>
    <w:rsid w:val="00BE5103"/>
    <w:rsid w:val="00BE5111"/>
    <w:rsid w:val="00BE5196"/>
    <w:rsid w:val="00BE5228"/>
    <w:rsid w:val="00BE522E"/>
    <w:rsid w:val="00BE5233"/>
    <w:rsid w:val="00BE5238"/>
    <w:rsid w:val="00BE5376"/>
    <w:rsid w:val="00BE5399"/>
    <w:rsid w:val="00BE53C2"/>
    <w:rsid w:val="00BE53D1"/>
    <w:rsid w:val="00BE543A"/>
    <w:rsid w:val="00BE5545"/>
    <w:rsid w:val="00BE556F"/>
    <w:rsid w:val="00BE561D"/>
    <w:rsid w:val="00BE569E"/>
    <w:rsid w:val="00BE56FE"/>
    <w:rsid w:val="00BE570B"/>
    <w:rsid w:val="00BE575B"/>
    <w:rsid w:val="00BE5796"/>
    <w:rsid w:val="00BE57CE"/>
    <w:rsid w:val="00BE57E1"/>
    <w:rsid w:val="00BE57E4"/>
    <w:rsid w:val="00BE5839"/>
    <w:rsid w:val="00BE5868"/>
    <w:rsid w:val="00BE58A1"/>
    <w:rsid w:val="00BE58B1"/>
    <w:rsid w:val="00BE58C5"/>
    <w:rsid w:val="00BE5912"/>
    <w:rsid w:val="00BE5951"/>
    <w:rsid w:val="00BE5995"/>
    <w:rsid w:val="00BE5AF6"/>
    <w:rsid w:val="00BE5B67"/>
    <w:rsid w:val="00BE5C89"/>
    <w:rsid w:val="00BE5CC4"/>
    <w:rsid w:val="00BE5D2E"/>
    <w:rsid w:val="00BE5D5A"/>
    <w:rsid w:val="00BE5E6B"/>
    <w:rsid w:val="00BE5E8C"/>
    <w:rsid w:val="00BE5EA1"/>
    <w:rsid w:val="00BE5EDF"/>
    <w:rsid w:val="00BE5F1C"/>
    <w:rsid w:val="00BE5FC2"/>
    <w:rsid w:val="00BE5FDD"/>
    <w:rsid w:val="00BE5FF4"/>
    <w:rsid w:val="00BE5FF6"/>
    <w:rsid w:val="00BE5FFE"/>
    <w:rsid w:val="00BE6015"/>
    <w:rsid w:val="00BE61C1"/>
    <w:rsid w:val="00BE6269"/>
    <w:rsid w:val="00BE6443"/>
    <w:rsid w:val="00BE644B"/>
    <w:rsid w:val="00BE64AD"/>
    <w:rsid w:val="00BE64D8"/>
    <w:rsid w:val="00BE6583"/>
    <w:rsid w:val="00BE658C"/>
    <w:rsid w:val="00BE6603"/>
    <w:rsid w:val="00BE6607"/>
    <w:rsid w:val="00BE6643"/>
    <w:rsid w:val="00BE664F"/>
    <w:rsid w:val="00BE6653"/>
    <w:rsid w:val="00BE6688"/>
    <w:rsid w:val="00BE66B5"/>
    <w:rsid w:val="00BE66DD"/>
    <w:rsid w:val="00BE66E9"/>
    <w:rsid w:val="00BE6796"/>
    <w:rsid w:val="00BE67B5"/>
    <w:rsid w:val="00BE67EC"/>
    <w:rsid w:val="00BE6998"/>
    <w:rsid w:val="00BE6A11"/>
    <w:rsid w:val="00BE6A25"/>
    <w:rsid w:val="00BE6AC6"/>
    <w:rsid w:val="00BE6AC9"/>
    <w:rsid w:val="00BE6B36"/>
    <w:rsid w:val="00BE6B4D"/>
    <w:rsid w:val="00BE6C54"/>
    <w:rsid w:val="00BE6DC9"/>
    <w:rsid w:val="00BE6E91"/>
    <w:rsid w:val="00BE6EDC"/>
    <w:rsid w:val="00BE6F10"/>
    <w:rsid w:val="00BE6FA2"/>
    <w:rsid w:val="00BE6FBC"/>
    <w:rsid w:val="00BE70AE"/>
    <w:rsid w:val="00BE7172"/>
    <w:rsid w:val="00BE728A"/>
    <w:rsid w:val="00BE72A5"/>
    <w:rsid w:val="00BE72C2"/>
    <w:rsid w:val="00BE731A"/>
    <w:rsid w:val="00BE731B"/>
    <w:rsid w:val="00BE739A"/>
    <w:rsid w:val="00BE73BD"/>
    <w:rsid w:val="00BE74AC"/>
    <w:rsid w:val="00BE7516"/>
    <w:rsid w:val="00BE75A8"/>
    <w:rsid w:val="00BE765C"/>
    <w:rsid w:val="00BE765F"/>
    <w:rsid w:val="00BE766E"/>
    <w:rsid w:val="00BE76B4"/>
    <w:rsid w:val="00BE77A2"/>
    <w:rsid w:val="00BE7822"/>
    <w:rsid w:val="00BE782D"/>
    <w:rsid w:val="00BE787D"/>
    <w:rsid w:val="00BE78AE"/>
    <w:rsid w:val="00BE78F3"/>
    <w:rsid w:val="00BE7919"/>
    <w:rsid w:val="00BE79D6"/>
    <w:rsid w:val="00BE79E8"/>
    <w:rsid w:val="00BE7A92"/>
    <w:rsid w:val="00BE7A9D"/>
    <w:rsid w:val="00BE7ADB"/>
    <w:rsid w:val="00BE7B22"/>
    <w:rsid w:val="00BE7B88"/>
    <w:rsid w:val="00BE7BDC"/>
    <w:rsid w:val="00BE7C0C"/>
    <w:rsid w:val="00BE7D68"/>
    <w:rsid w:val="00BE7D70"/>
    <w:rsid w:val="00BE7D8B"/>
    <w:rsid w:val="00BE7EAF"/>
    <w:rsid w:val="00BE7F22"/>
    <w:rsid w:val="00BE7FC7"/>
    <w:rsid w:val="00BE7FDA"/>
    <w:rsid w:val="00BE7FE8"/>
    <w:rsid w:val="00BF00D3"/>
    <w:rsid w:val="00BF0118"/>
    <w:rsid w:val="00BF0150"/>
    <w:rsid w:val="00BF0262"/>
    <w:rsid w:val="00BF0297"/>
    <w:rsid w:val="00BF0365"/>
    <w:rsid w:val="00BF037A"/>
    <w:rsid w:val="00BF03FF"/>
    <w:rsid w:val="00BF045D"/>
    <w:rsid w:val="00BF04C4"/>
    <w:rsid w:val="00BF0501"/>
    <w:rsid w:val="00BF055C"/>
    <w:rsid w:val="00BF056C"/>
    <w:rsid w:val="00BF05AF"/>
    <w:rsid w:val="00BF05BF"/>
    <w:rsid w:val="00BF062C"/>
    <w:rsid w:val="00BF06A3"/>
    <w:rsid w:val="00BF06A5"/>
    <w:rsid w:val="00BF06BC"/>
    <w:rsid w:val="00BF0703"/>
    <w:rsid w:val="00BF0979"/>
    <w:rsid w:val="00BF0A59"/>
    <w:rsid w:val="00BF0B03"/>
    <w:rsid w:val="00BF0B3F"/>
    <w:rsid w:val="00BF0BB3"/>
    <w:rsid w:val="00BF0C3C"/>
    <w:rsid w:val="00BF0C53"/>
    <w:rsid w:val="00BF0D99"/>
    <w:rsid w:val="00BF0DB1"/>
    <w:rsid w:val="00BF0FAE"/>
    <w:rsid w:val="00BF0FE7"/>
    <w:rsid w:val="00BF10F1"/>
    <w:rsid w:val="00BF10F2"/>
    <w:rsid w:val="00BF1104"/>
    <w:rsid w:val="00BF1158"/>
    <w:rsid w:val="00BF11B8"/>
    <w:rsid w:val="00BF1214"/>
    <w:rsid w:val="00BF121B"/>
    <w:rsid w:val="00BF12A8"/>
    <w:rsid w:val="00BF12D5"/>
    <w:rsid w:val="00BF1302"/>
    <w:rsid w:val="00BF131E"/>
    <w:rsid w:val="00BF1337"/>
    <w:rsid w:val="00BF1470"/>
    <w:rsid w:val="00BF148A"/>
    <w:rsid w:val="00BF1525"/>
    <w:rsid w:val="00BF1544"/>
    <w:rsid w:val="00BF159B"/>
    <w:rsid w:val="00BF15B2"/>
    <w:rsid w:val="00BF16FC"/>
    <w:rsid w:val="00BF16FE"/>
    <w:rsid w:val="00BF1726"/>
    <w:rsid w:val="00BF175E"/>
    <w:rsid w:val="00BF17B8"/>
    <w:rsid w:val="00BF17C8"/>
    <w:rsid w:val="00BF1821"/>
    <w:rsid w:val="00BF186B"/>
    <w:rsid w:val="00BF186E"/>
    <w:rsid w:val="00BF1905"/>
    <w:rsid w:val="00BF1945"/>
    <w:rsid w:val="00BF1A0E"/>
    <w:rsid w:val="00BF1B07"/>
    <w:rsid w:val="00BF1B34"/>
    <w:rsid w:val="00BF1BE4"/>
    <w:rsid w:val="00BF1D13"/>
    <w:rsid w:val="00BF1D46"/>
    <w:rsid w:val="00BF1D6C"/>
    <w:rsid w:val="00BF1DB0"/>
    <w:rsid w:val="00BF1DEF"/>
    <w:rsid w:val="00BF1E40"/>
    <w:rsid w:val="00BF1F11"/>
    <w:rsid w:val="00BF1F52"/>
    <w:rsid w:val="00BF1F56"/>
    <w:rsid w:val="00BF1F64"/>
    <w:rsid w:val="00BF2033"/>
    <w:rsid w:val="00BF208F"/>
    <w:rsid w:val="00BF20E0"/>
    <w:rsid w:val="00BF210E"/>
    <w:rsid w:val="00BF2142"/>
    <w:rsid w:val="00BF2179"/>
    <w:rsid w:val="00BF21B0"/>
    <w:rsid w:val="00BF21CD"/>
    <w:rsid w:val="00BF21CF"/>
    <w:rsid w:val="00BF235B"/>
    <w:rsid w:val="00BF2410"/>
    <w:rsid w:val="00BF245B"/>
    <w:rsid w:val="00BF246A"/>
    <w:rsid w:val="00BF24C3"/>
    <w:rsid w:val="00BF252D"/>
    <w:rsid w:val="00BF2533"/>
    <w:rsid w:val="00BF25FF"/>
    <w:rsid w:val="00BF2603"/>
    <w:rsid w:val="00BF26A8"/>
    <w:rsid w:val="00BF26B5"/>
    <w:rsid w:val="00BF26C1"/>
    <w:rsid w:val="00BF27DC"/>
    <w:rsid w:val="00BF27E4"/>
    <w:rsid w:val="00BF2897"/>
    <w:rsid w:val="00BF290B"/>
    <w:rsid w:val="00BF2934"/>
    <w:rsid w:val="00BF2A44"/>
    <w:rsid w:val="00BF2A85"/>
    <w:rsid w:val="00BF2AEF"/>
    <w:rsid w:val="00BF2B45"/>
    <w:rsid w:val="00BF2C26"/>
    <w:rsid w:val="00BF2C4C"/>
    <w:rsid w:val="00BF2C6E"/>
    <w:rsid w:val="00BF2CF6"/>
    <w:rsid w:val="00BF2DB0"/>
    <w:rsid w:val="00BF2DF8"/>
    <w:rsid w:val="00BF2F22"/>
    <w:rsid w:val="00BF2F8A"/>
    <w:rsid w:val="00BF2FFE"/>
    <w:rsid w:val="00BF3016"/>
    <w:rsid w:val="00BF3041"/>
    <w:rsid w:val="00BF3056"/>
    <w:rsid w:val="00BF3073"/>
    <w:rsid w:val="00BF307A"/>
    <w:rsid w:val="00BF30AE"/>
    <w:rsid w:val="00BF30BD"/>
    <w:rsid w:val="00BF30CE"/>
    <w:rsid w:val="00BF30E3"/>
    <w:rsid w:val="00BF3102"/>
    <w:rsid w:val="00BF3144"/>
    <w:rsid w:val="00BF326A"/>
    <w:rsid w:val="00BF32B7"/>
    <w:rsid w:val="00BF32C4"/>
    <w:rsid w:val="00BF3387"/>
    <w:rsid w:val="00BF33E2"/>
    <w:rsid w:val="00BF346A"/>
    <w:rsid w:val="00BF351A"/>
    <w:rsid w:val="00BF35D6"/>
    <w:rsid w:val="00BF3620"/>
    <w:rsid w:val="00BF36AD"/>
    <w:rsid w:val="00BF372E"/>
    <w:rsid w:val="00BF3757"/>
    <w:rsid w:val="00BF375B"/>
    <w:rsid w:val="00BF3792"/>
    <w:rsid w:val="00BF37DA"/>
    <w:rsid w:val="00BF3857"/>
    <w:rsid w:val="00BF3879"/>
    <w:rsid w:val="00BF3895"/>
    <w:rsid w:val="00BF39AB"/>
    <w:rsid w:val="00BF39ED"/>
    <w:rsid w:val="00BF3A12"/>
    <w:rsid w:val="00BF3A31"/>
    <w:rsid w:val="00BF3A52"/>
    <w:rsid w:val="00BF3B46"/>
    <w:rsid w:val="00BF3D16"/>
    <w:rsid w:val="00BF3D6E"/>
    <w:rsid w:val="00BF3D89"/>
    <w:rsid w:val="00BF3D94"/>
    <w:rsid w:val="00BF3E45"/>
    <w:rsid w:val="00BF3E52"/>
    <w:rsid w:val="00BF3F47"/>
    <w:rsid w:val="00BF3F92"/>
    <w:rsid w:val="00BF3F9A"/>
    <w:rsid w:val="00BF412A"/>
    <w:rsid w:val="00BF4190"/>
    <w:rsid w:val="00BF42B6"/>
    <w:rsid w:val="00BF42BE"/>
    <w:rsid w:val="00BF4421"/>
    <w:rsid w:val="00BF4482"/>
    <w:rsid w:val="00BF4505"/>
    <w:rsid w:val="00BF4518"/>
    <w:rsid w:val="00BF4541"/>
    <w:rsid w:val="00BF455C"/>
    <w:rsid w:val="00BF458C"/>
    <w:rsid w:val="00BF4602"/>
    <w:rsid w:val="00BF4767"/>
    <w:rsid w:val="00BF479B"/>
    <w:rsid w:val="00BF47AE"/>
    <w:rsid w:val="00BF485B"/>
    <w:rsid w:val="00BF4879"/>
    <w:rsid w:val="00BF48B5"/>
    <w:rsid w:val="00BF48DF"/>
    <w:rsid w:val="00BF493B"/>
    <w:rsid w:val="00BF497B"/>
    <w:rsid w:val="00BF497C"/>
    <w:rsid w:val="00BF49F1"/>
    <w:rsid w:val="00BF4A86"/>
    <w:rsid w:val="00BF4B29"/>
    <w:rsid w:val="00BF4B5E"/>
    <w:rsid w:val="00BF4B93"/>
    <w:rsid w:val="00BF4C00"/>
    <w:rsid w:val="00BF4C61"/>
    <w:rsid w:val="00BF4C6A"/>
    <w:rsid w:val="00BF4CA5"/>
    <w:rsid w:val="00BF4CCD"/>
    <w:rsid w:val="00BF4D06"/>
    <w:rsid w:val="00BF4D7E"/>
    <w:rsid w:val="00BF4E51"/>
    <w:rsid w:val="00BF4F24"/>
    <w:rsid w:val="00BF4FC6"/>
    <w:rsid w:val="00BF503A"/>
    <w:rsid w:val="00BF5060"/>
    <w:rsid w:val="00BF5079"/>
    <w:rsid w:val="00BF50BA"/>
    <w:rsid w:val="00BF5143"/>
    <w:rsid w:val="00BF5146"/>
    <w:rsid w:val="00BF539E"/>
    <w:rsid w:val="00BF53A8"/>
    <w:rsid w:val="00BF5457"/>
    <w:rsid w:val="00BF548C"/>
    <w:rsid w:val="00BF554C"/>
    <w:rsid w:val="00BF5577"/>
    <w:rsid w:val="00BF561A"/>
    <w:rsid w:val="00BF5635"/>
    <w:rsid w:val="00BF563E"/>
    <w:rsid w:val="00BF565E"/>
    <w:rsid w:val="00BF5671"/>
    <w:rsid w:val="00BF5676"/>
    <w:rsid w:val="00BF5712"/>
    <w:rsid w:val="00BF5745"/>
    <w:rsid w:val="00BF5789"/>
    <w:rsid w:val="00BF5810"/>
    <w:rsid w:val="00BF5899"/>
    <w:rsid w:val="00BF5918"/>
    <w:rsid w:val="00BF59A5"/>
    <w:rsid w:val="00BF5A55"/>
    <w:rsid w:val="00BF5A59"/>
    <w:rsid w:val="00BF5AA7"/>
    <w:rsid w:val="00BF5ABE"/>
    <w:rsid w:val="00BF5B04"/>
    <w:rsid w:val="00BF5B38"/>
    <w:rsid w:val="00BF5B3C"/>
    <w:rsid w:val="00BF5BD9"/>
    <w:rsid w:val="00BF5C09"/>
    <w:rsid w:val="00BF5C3C"/>
    <w:rsid w:val="00BF5C4C"/>
    <w:rsid w:val="00BF5E8D"/>
    <w:rsid w:val="00BF5EF7"/>
    <w:rsid w:val="00BF5F62"/>
    <w:rsid w:val="00BF5FC4"/>
    <w:rsid w:val="00BF6086"/>
    <w:rsid w:val="00BF60B3"/>
    <w:rsid w:val="00BF60BB"/>
    <w:rsid w:val="00BF6143"/>
    <w:rsid w:val="00BF61DB"/>
    <w:rsid w:val="00BF622A"/>
    <w:rsid w:val="00BF6260"/>
    <w:rsid w:val="00BF6277"/>
    <w:rsid w:val="00BF627C"/>
    <w:rsid w:val="00BF62B7"/>
    <w:rsid w:val="00BF63F7"/>
    <w:rsid w:val="00BF6423"/>
    <w:rsid w:val="00BF643A"/>
    <w:rsid w:val="00BF6477"/>
    <w:rsid w:val="00BF647A"/>
    <w:rsid w:val="00BF65EC"/>
    <w:rsid w:val="00BF660A"/>
    <w:rsid w:val="00BF6610"/>
    <w:rsid w:val="00BF6652"/>
    <w:rsid w:val="00BF665E"/>
    <w:rsid w:val="00BF66BB"/>
    <w:rsid w:val="00BF6713"/>
    <w:rsid w:val="00BF67DD"/>
    <w:rsid w:val="00BF67FC"/>
    <w:rsid w:val="00BF6808"/>
    <w:rsid w:val="00BF6810"/>
    <w:rsid w:val="00BF6820"/>
    <w:rsid w:val="00BF684E"/>
    <w:rsid w:val="00BF685A"/>
    <w:rsid w:val="00BF6895"/>
    <w:rsid w:val="00BF6900"/>
    <w:rsid w:val="00BF6998"/>
    <w:rsid w:val="00BF69A7"/>
    <w:rsid w:val="00BF69E7"/>
    <w:rsid w:val="00BF69FD"/>
    <w:rsid w:val="00BF6A4B"/>
    <w:rsid w:val="00BF6A70"/>
    <w:rsid w:val="00BF6ACE"/>
    <w:rsid w:val="00BF6B0A"/>
    <w:rsid w:val="00BF6C32"/>
    <w:rsid w:val="00BF6C3E"/>
    <w:rsid w:val="00BF6C55"/>
    <w:rsid w:val="00BF6C6C"/>
    <w:rsid w:val="00BF6CFE"/>
    <w:rsid w:val="00BF6D23"/>
    <w:rsid w:val="00BF6D4C"/>
    <w:rsid w:val="00BF6D50"/>
    <w:rsid w:val="00BF6DE9"/>
    <w:rsid w:val="00BF6DFE"/>
    <w:rsid w:val="00BF6E06"/>
    <w:rsid w:val="00BF6E48"/>
    <w:rsid w:val="00BF6E56"/>
    <w:rsid w:val="00BF6E84"/>
    <w:rsid w:val="00BF6ED4"/>
    <w:rsid w:val="00BF6EF3"/>
    <w:rsid w:val="00BF6F51"/>
    <w:rsid w:val="00BF6F9B"/>
    <w:rsid w:val="00BF6FDB"/>
    <w:rsid w:val="00BF700B"/>
    <w:rsid w:val="00BF7046"/>
    <w:rsid w:val="00BF70AD"/>
    <w:rsid w:val="00BF7122"/>
    <w:rsid w:val="00BF717B"/>
    <w:rsid w:val="00BF727C"/>
    <w:rsid w:val="00BF7314"/>
    <w:rsid w:val="00BF734C"/>
    <w:rsid w:val="00BF73E8"/>
    <w:rsid w:val="00BF73F3"/>
    <w:rsid w:val="00BF7402"/>
    <w:rsid w:val="00BF7404"/>
    <w:rsid w:val="00BF742C"/>
    <w:rsid w:val="00BF7528"/>
    <w:rsid w:val="00BF7536"/>
    <w:rsid w:val="00BF7569"/>
    <w:rsid w:val="00BF75CE"/>
    <w:rsid w:val="00BF760C"/>
    <w:rsid w:val="00BF763C"/>
    <w:rsid w:val="00BF763F"/>
    <w:rsid w:val="00BF76E7"/>
    <w:rsid w:val="00BF7740"/>
    <w:rsid w:val="00BF77A1"/>
    <w:rsid w:val="00BF78EF"/>
    <w:rsid w:val="00BF792A"/>
    <w:rsid w:val="00BF7931"/>
    <w:rsid w:val="00BF7932"/>
    <w:rsid w:val="00BF7A0C"/>
    <w:rsid w:val="00BF7A86"/>
    <w:rsid w:val="00BF7AE5"/>
    <w:rsid w:val="00BF7B7F"/>
    <w:rsid w:val="00BF7B8D"/>
    <w:rsid w:val="00BF7C5D"/>
    <w:rsid w:val="00BF7CD9"/>
    <w:rsid w:val="00BF7D20"/>
    <w:rsid w:val="00BF7D8A"/>
    <w:rsid w:val="00BF7D9C"/>
    <w:rsid w:val="00BF7DA7"/>
    <w:rsid w:val="00BF7DC4"/>
    <w:rsid w:val="00BF7DDD"/>
    <w:rsid w:val="00BF7DE4"/>
    <w:rsid w:val="00BF7E3E"/>
    <w:rsid w:val="00BF7E47"/>
    <w:rsid w:val="00BF7EC7"/>
    <w:rsid w:val="00BF7EE7"/>
    <w:rsid w:val="00C00009"/>
    <w:rsid w:val="00C0006F"/>
    <w:rsid w:val="00C00076"/>
    <w:rsid w:val="00C000C2"/>
    <w:rsid w:val="00C000D7"/>
    <w:rsid w:val="00C00150"/>
    <w:rsid w:val="00C00182"/>
    <w:rsid w:val="00C00192"/>
    <w:rsid w:val="00C0019A"/>
    <w:rsid w:val="00C0023B"/>
    <w:rsid w:val="00C00260"/>
    <w:rsid w:val="00C0031E"/>
    <w:rsid w:val="00C00320"/>
    <w:rsid w:val="00C00347"/>
    <w:rsid w:val="00C003B1"/>
    <w:rsid w:val="00C003D4"/>
    <w:rsid w:val="00C0047D"/>
    <w:rsid w:val="00C00481"/>
    <w:rsid w:val="00C00490"/>
    <w:rsid w:val="00C004A3"/>
    <w:rsid w:val="00C00554"/>
    <w:rsid w:val="00C005B2"/>
    <w:rsid w:val="00C005BA"/>
    <w:rsid w:val="00C00632"/>
    <w:rsid w:val="00C0063E"/>
    <w:rsid w:val="00C0063F"/>
    <w:rsid w:val="00C00687"/>
    <w:rsid w:val="00C006A4"/>
    <w:rsid w:val="00C006E0"/>
    <w:rsid w:val="00C006EC"/>
    <w:rsid w:val="00C006F4"/>
    <w:rsid w:val="00C006FE"/>
    <w:rsid w:val="00C007AD"/>
    <w:rsid w:val="00C0085C"/>
    <w:rsid w:val="00C008A1"/>
    <w:rsid w:val="00C00906"/>
    <w:rsid w:val="00C00978"/>
    <w:rsid w:val="00C00B22"/>
    <w:rsid w:val="00C00B2F"/>
    <w:rsid w:val="00C00B3A"/>
    <w:rsid w:val="00C00C1E"/>
    <w:rsid w:val="00C00C27"/>
    <w:rsid w:val="00C00CA8"/>
    <w:rsid w:val="00C00D3D"/>
    <w:rsid w:val="00C00DC9"/>
    <w:rsid w:val="00C00F4C"/>
    <w:rsid w:val="00C00F77"/>
    <w:rsid w:val="00C00FCD"/>
    <w:rsid w:val="00C00FEF"/>
    <w:rsid w:val="00C0107D"/>
    <w:rsid w:val="00C0111B"/>
    <w:rsid w:val="00C011B8"/>
    <w:rsid w:val="00C01296"/>
    <w:rsid w:val="00C0137C"/>
    <w:rsid w:val="00C013C1"/>
    <w:rsid w:val="00C013DB"/>
    <w:rsid w:val="00C0141E"/>
    <w:rsid w:val="00C01500"/>
    <w:rsid w:val="00C01504"/>
    <w:rsid w:val="00C01551"/>
    <w:rsid w:val="00C01563"/>
    <w:rsid w:val="00C01607"/>
    <w:rsid w:val="00C01657"/>
    <w:rsid w:val="00C016D1"/>
    <w:rsid w:val="00C01714"/>
    <w:rsid w:val="00C017D1"/>
    <w:rsid w:val="00C01804"/>
    <w:rsid w:val="00C0185C"/>
    <w:rsid w:val="00C0187D"/>
    <w:rsid w:val="00C0187E"/>
    <w:rsid w:val="00C018D2"/>
    <w:rsid w:val="00C01A01"/>
    <w:rsid w:val="00C01A2B"/>
    <w:rsid w:val="00C01A5B"/>
    <w:rsid w:val="00C01A8A"/>
    <w:rsid w:val="00C01B33"/>
    <w:rsid w:val="00C01B90"/>
    <w:rsid w:val="00C01B9E"/>
    <w:rsid w:val="00C01BA3"/>
    <w:rsid w:val="00C01BE3"/>
    <w:rsid w:val="00C01C4D"/>
    <w:rsid w:val="00C01C54"/>
    <w:rsid w:val="00C01D07"/>
    <w:rsid w:val="00C01E35"/>
    <w:rsid w:val="00C01EC2"/>
    <w:rsid w:val="00C0203D"/>
    <w:rsid w:val="00C02092"/>
    <w:rsid w:val="00C0209B"/>
    <w:rsid w:val="00C021E0"/>
    <w:rsid w:val="00C021E8"/>
    <w:rsid w:val="00C02204"/>
    <w:rsid w:val="00C0221C"/>
    <w:rsid w:val="00C02220"/>
    <w:rsid w:val="00C02239"/>
    <w:rsid w:val="00C02329"/>
    <w:rsid w:val="00C023F2"/>
    <w:rsid w:val="00C02432"/>
    <w:rsid w:val="00C0246A"/>
    <w:rsid w:val="00C024DB"/>
    <w:rsid w:val="00C024F0"/>
    <w:rsid w:val="00C02590"/>
    <w:rsid w:val="00C025B4"/>
    <w:rsid w:val="00C025E3"/>
    <w:rsid w:val="00C0261F"/>
    <w:rsid w:val="00C0269D"/>
    <w:rsid w:val="00C0271D"/>
    <w:rsid w:val="00C0274A"/>
    <w:rsid w:val="00C027EB"/>
    <w:rsid w:val="00C027EF"/>
    <w:rsid w:val="00C02849"/>
    <w:rsid w:val="00C028A9"/>
    <w:rsid w:val="00C02915"/>
    <w:rsid w:val="00C0294C"/>
    <w:rsid w:val="00C029B4"/>
    <w:rsid w:val="00C02A2E"/>
    <w:rsid w:val="00C02A3E"/>
    <w:rsid w:val="00C02B19"/>
    <w:rsid w:val="00C02B69"/>
    <w:rsid w:val="00C02BE5"/>
    <w:rsid w:val="00C02C5A"/>
    <w:rsid w:val="00C02C6E"/>
    <w:rsid w:val="00C02C7B"/>
    <w:rsid w:val="00C02CC3"/>
    <w:rsid w:val="00C02D16"/>
    <w:rsid w:val="00C02D1B"/>
    <w:rsid w:val="00C02DCF"/>
    <w:rsid w:val="00C02DF8"/>
    <w:rsid w:val="00C02E48"/>
    <w:rsid w:val="00C02E65"/>
    <w:rsid w:val="00C02F3C"/>
    <w:rsid w:val="00C02F4C"/>
    <w:rsid w:val="00C02F99"/>
    <w:rsid w:val="00C02FA1"/>
    <w:rsid w:val="00C02FD9"/>
    <w:rsid w:val="00C02FFA"/>
    <w:rsid w:val="00C03105"/>
    <w:rsid w:val="00C0316F"/>
    <w:rsid w:val="00C0317F"/>
    <w:rsid w:val="00C03181"/>
    <w:rsid w:val="00C03195"/>
    <w:rsid w:val="00C0319E"/>
    <w:rsid w:val="00C0323C"/>
    <w:rsid w:val="00C0324B"/>
    <w:rsid w:val="00C03265"/>
    <w:rsid w:val="00C033E5"/>
    <w:rsid w:val="00C03411"/>
    <w:rsid w:val="00C03459"/>
    <w:rsid w:val="00C03476"/>
    <w:rsid w:val="00C03518"/>
    <w:rsid w:val="00C0362E"/>
    <w:rsid w:val="00C0363D"/>
    <w:rsid w:val="00C03664"/>
    <w:rsid w:val="00C03698"/>
    <w:rsid w:val="00C036CD"/>
    <w:rsid w:val="00C036DF"/>
    <w:rsid w:val="00C036F3"/>
    <w:rsid w:val="00C03727"/>
    <w:rsid w:val="00C03775"/>
    <w:rsid w:val="00C037C0"/>
    <w:rsid w:val="00C037C5"/>
    <w:rsid w:val="00C03842"/>
    <w:rsid w:val="00C03884"/>
    <w:rsid w:val="00C038D2"/>
    <w:rsid w:val="00C03944"/>
    <w:rsid w:val="00C03B49"/>
    <w:rsid w:val="00C03B6F"/>
    <w:rsid w:val="00C03B80"/>
    <w:rsid w:val="00C03C0A"/>
    <w:rsid w:val="00C03C2F"/>
    <w:rsid w:val="00C03C65"/>
    <w:rsid w:val="00C03D2A"/>
    <w:rsid w:val="00C03D5E"/>
    <w:rsid w:val="00C03D78"/>
    <w:rsid w:val="00C03DA1"/>
    <w:rsid w:val="00C03E7C"/>
    <w:rsid w:val="00C03EB4"/>
    <w:rsid w:val="00C03EEC"/>
    <w:rsid w:val="00C03F6C"/>
    <w:rsid w:val="00C0407E"/>
    <w:rsid w:val="00C04085"/>
    <w:rsid w:val="00C040C9"/>
    <w:rsid w:val="00C040CE"/>
    <w:rsid w:val="00C04104"/>
    <w:rsid w:val="00C04176"/>
    <w:rsid w:val="00C041F3"/>
    <w:rsid w:val="00C041FB"/>
    <w:rsid w:val="00C0421B"/>
    <w:rsid w:val="00C042FD"/>
    <w:rsid w:val="00C04344"/>
    <w:rsid w:val="00C0437E"/>
    <w:rsid w:val="00C043AF"/>
    <w:rsid w:val="00C043F7"/>
    <w:rsid w:val="00C0445F"/>
    <w:rsid w:val="00C04468"/>
    <w:rsid w:val="00C04499"/>
    <w:rsid w:val="00C044C1"/>
    <w:rsid w:val="00C044ED"/>
    <w:rsid w:val="00C044F7"/>
    <w:rsid w:val="00C04530"/>
    <w:rsid w:val="00C0461C"/>
    <w:rsid w:val="00C0469C"/>
    <w:rsid w:val="00C046B5"/>
    <w:rsid w:val="00C046D8"/>
    <w:rsid w:val="00C04706"/>
    <w:rsid w:val="00C0471E"/>
    <w:rsid w:val="00C047B3"/>
    <w:rsid w:val="00C047D6"/>
    <w:rsid w:val="00C047EC"/>
    <w:rsid w:val="00C0489A"/>
    <w:rsid w:val="00C048B0"/>
    <w:rsid w:val="00C048F3"/>
    <w:rsid w:val="00C0493D"/>
    <w:rsid w:val="00C049CA"/>
    <w:rsid w:val="00C04A06"/>
    <w:rsid w:val="00C04AB1"/>
    <w:rsid w:val="00C04B23"/>
    <w:rsid w:val="00C04B8A"/>
    <w:rsid w:val="00C04CAA"/>
    <w:rsid w:val="00C04CF0"/>
    <w:rsid w:val="00C04D33"/>
    <w:rsid w:val="00C04D39"/>
    <w:rsid w:val="00C04D51"/>
    <w:rsid w:val="00C04E22"/>
    <w:rsid w:val="00C04E9E"/>
    <w:rsid w:val="00C04F69"/>
    <w:rsid w:val="00C04FAC"/>
    <w:rsid w:val="00C04FCA"/>
    <w:rsid w:val="00C04FED"/>
    <w:rsid w:val="00C04FFD"/>
    <w:rsid w:val="00C050A0"/>
    <w:rsid w:val="00C050B9"/>
    <w:rsid w:val="00C050FA"/>
    <w:rsid w:val="00C05151"/>
    <w:rsid w:val="00C0516B"/>
    <w:rsid w:val="00C051AC"/>
    <w:rsid w:val="00C0521B"/>
    <w:rsid w:val="00C05225"/>
    <w:rsid w:val="00C052D0"/>
    <w:rsid w:val="00C053B7"/>
    <w:rsid w:val="00C055D3"/>
    <w:rsid w:val="00C055FD"/>
    <w:rsid w:val="00C056BF"/>
    <w:rsid w:val="00C056D6"/>
    <w:rsid w:val="00C056E5"/>
    <w:rsid w:val="00C057CF"/>
    <w:rsid w:val="00C05929"/>
    <w:rsid w:val="00C05932"/>
    <w:rsid w:val="00C05A01"/>
    <w:rsid w:val="00C05A9C"/>
    <w:rsid w:val="00C05AA3"/>
    <w:rsid w:val="00C05AC2"/>
    <w:rsid w:val="00C05C28"/>
    <w:rsid w:val="00C05CDA"/>
    <w:rsid w:val="00C05D05"/>
    <w:rsid w:val="00C05D5B"/>
    <w:rsid w:val="00C05D91"/>
    <w:rsid w:val="00C05DD8"/>
    <w:rsid w:val="00C05E49"/>
    <w:rsid w:val="00C05E62"/>
    <w:rsid w:val="00C05E69"/>
    <w:rsid w:val="00C05E72"/>
    <w:rsid w:val="00C05EA4"/>
    <w:rsid w:val="00C05EB9"/>
    <w:rsid w:val="00C05F17"/>
    <w:rsid w:val="00C05F5A"/>
    <w:rsid w:val="00C05F5C"/>
    <w:rsid w:val="00C05F62"/>
    <w:rsid w:val="00C05FF7"/>
    <w:rsid w:val="00C0605F"/>
    <w:rsid w:val="00C0640B"/>
    <w:rsid w:val="00C06469"/>
    <w:rsid w:val="00C064A4"/>
    <w:rsid w:val="00C0651E"/>
    <w:rsid w:val="00C0655B"/>
    <w:rsid w:val="00C06647"/>
    <w:rsid w:val="00C0665B"/>
    <w:rsid w:val="00C066DF"/>
    <w:rsid w:val="00C066E2"/>
    <w:rsid w:val="00C067AB"/>
    <w:rsid w:val="00C067EB"/>
    <w:rsid w:val="00C068E3"/>
    <w:rsid w:val="00C068F0"/>
    <w:rsid w:val="00C0690A"/>
    <w:rsid w:val="00C06951"/>
    <w:rsid w:val="00C069AB"/>
    <w:rsid w:val="00C069E9"/>
    <w:rsid w:val="00C069F8"/>
    <w:rsid w:val="00C06A29"/>
    <w:rsid w:val="00C06A7C"/>
    <w:rsid w:val="00C06A8F"/>
    <w:rsid w:val="00C06AC9"/>
    <w:rsid w:val="00C06B77"/>
    <w:rsid w:val="00C06D7F"/>
    <w:rsid w:val="00C06D9D"/>
    <w:rsid w:val="00C06F22"/>
    <w:rsid w:val="00C06F94"/>
    <w:rsid w:val="00C06FB3"/>
    <w:rsid w:val="00C06FE0"/>
    <w:rsid w:val="00C07008"/>
    <w:rsid w:val="00C07019"/>
    <w:rsid w:val="00C07042"/>
    <w:rsid w:val="00C0707B"/>
    <w:rsid w:val="00C070C3"/>
    <w:rsid w:val="00C07125"/>
    <w:rsid w:val="00C0713B"/>
    <w:rsid w:val="00C0714B"/>
    <w:rsid w:val="00C07180"/>
    <w:rsid w:val="00C071D1"/>
    <w:rsid w:val="00C071F1"/>
    <w:rsid w:val="00C07228"/>
    <w:rsid w:val="00C0724D"/>
    <w:rsid w:val="00C0729F"/>
    <w:rsid w:val="00C073DE"/>
    <w:rsid w:val="00C0740B"/>
    <w:rsid w:val="00C07410"/>
    <w:rsid w:val="00C07492"/>
    <w:rsid w:val="00C07526"/>
    <w:rsid w:val="00C07534"/>
    <w:rsid w:val="00C07546"/>
    <w:rsid w:val="00C07641"/>
    <w:rsid w:val="00C07683"/>
    <w:rsid w:val="00C0776A"/>
    <w:rsid w:val="00C07786"/>
    <w:rsid w:val="00C077AD"/>
    <w:rsid w:val="00C077D1"/>
    <w:rsid w:val="00C0783C"/>
    <w:rsid w:val="00C07867"/>
    <w:rsid w:val="00C078E7"/>
    <w:rsid w:val="00C079A7"/>
    <w:rsid w:val="00C07A10"/>
    <w:rsid w:val="00C07B1A"/>
    <w:rsid w:val="00C07B60"/>
    <w:rsid w:val="00C07B73"/>
    <w:rsid w:val="00C07BAB"/>
    <w:rsid w:val="00C07BC0"/>
    <w:rsid w:val="00C07E58"/>
    <w:rsid w:val="00C07E9A"/>
    <w:rsid w:val="00C07EAF"/>
    <w:rsid w:val="00C07F2A"/>
    <w:rsid w:val="00C07F5C"/>
    <w:rsid w:val="00C07F69"/>
    <w:rsid w:val="00C07F76"/>
    <w:rsid w:val="00C07FA0"/>
    <w:rsid w:val="00C10043"/>
    <w:rsid w:val="00C1004C"/>
    <w:rsid w:val="00C1009C"/>
    <w:rsid w:val="00C100FA"/>
    <w:rsid w:val="00C10158"/>
    <w:rsid w:val="00C102A2"/>
    <w:rsid w:val="00C102E3"/>
    <w:rsid w:val="00C102EA"/>
    <w:rsid w:val="00C10303"/>
    <w:rsid w:val="00C103AE"/>
    <w:rsid w:val="00C103E9"/>
    <w:rsid w:val="00C103FC"/>
    <w:rsid w:val="00C10448"/>
    <w:rsid w:val="00C1047E"/>
    <w:rsid w:val="00C104A5"/>
    <w:rsid w:val="00C104A6"/>
    <w:rsid w:val="00C10515"/>
    <w:rsid w:val="00C10538"/>
    <w:rsid w:val="00C10546"/>
    <w:rsid w:val="00C1057C"/>
    <w:rsid w:val="00C105A6"/>
    <w:rsid w:val="00C105C0"/>
    <w:rsid w:val="00C10690"/>
    <w:rsid w:val="00C10715"/>
    <w:rsid w:val="00C10732"/>
    <w:rsid w:val="00C107D2"/>
    <w:rsid w:val="00C10806"/>
    <w:rsid w:val="00C1080D"/>
    <w:rsid w:val="00C10825"/>
    <w:rsid w:val="00C10837"/>
    <w:rsid w:val="00C10893"/>
    <w:rsid w:val="00C108CA"/>
    <w:rsid w:val="00C10929"/>
    <w:rsid w:val="00C10960"/>
    <w:rsid w:val="00C109C0"/>
    <w:rsid w:val="00C109EF"/>
    <w:rsid w:val="00C10A03"/>
    <w:rsid w:val="00C10A4A"/>
    <w:rsid w:val="00C10A4E"/>
    <w:rsid w:val="00C10A9F"/>
    <w:rsid w:val="00C10B84"/>
    <w:rsid w:val="00C10C0E"/>
    <w:rsid w:val="00C10C5A"/>
    <w:rsid w:val="00C10CB7"/>
    <w:rsid w:val="00C10D43"/>
    <w:rsid w:val="00C10DE8"/>
    <w:rsid w:val="00C10E1A"/>
    <w:rsid w:val="00C10EE3"/>
    <w:rsid w:val="00C10F78"/>
    <w:rsid w:val="00C10F93"/>
    <w:rsid w:val="00C10FC3"/>
    <w:rsid w:val="00C10FE5"/>
    <w:rsid w:val="00C110CA"/>
    <w:rsid w:val="00C1117B"/>
    <w:rsid w:val="00C111BC"/>
    <w:rsid w:val="00C111EF"/>
    <w:rsid w:val="00C11203"/>
    <w:rsid w:val="00C11261"/>
    <w:rsid w:val="00C1130C"/>
    <w:rsid w:val="00C1137C"/>
    <w:rsid w:val="00C1139C"/>
    <w:rsid w:val="00C113D3"/>
    <w:rsid w:val="00C11461"/>
    <w:rsid w:val="00C11562"/>
    <w:rsid w:val="00C11613"/>
    <w:rsid w:val="00C11680"/>
    <w:rsid w:val="00C116AE"/>
    <w:rsid w:val="00C116FB"/>
    <w:rsid w:val="00C11714"/>
    <w:rsid w:val="00C11754"/>
    <w:rsid w:val="00C117AE"/>
    <w:rsid w:val="00C117C9"/>
    <w:rsid w:val="00C117DC"/>
    <w:rsid w:val="00C117F4"/>
    <w:rsid w:val="00C11859"/>
    <w:rsid w:val="00C11879"/>
    <w:rsid w:val="00C11900"/>
    <w:rsid w:val="00C11957"/>
    <w:rsid w:val="00C11A57"/>
    <w:rsid w:val="00C11A67"/>
    <w:rsid w:val="00C11A71"/>
    <w:rsid w:val="00C11A85"/>
    <w:rsid w:val="00C11A96"/>
    <w:rsid w:val="00C11ABC"/>
    <w:rsid w:val="00C11B66"/>
    <w:rsid w:val="00C11C01"/>
    <w:rsid w:val="00C11C63"/>
    <w:rsid w:val="00C11DAF"/>
    <w:rsid w:val="00C11DF2"/>
    <w:rsid w:val="00C11E8F"/>
    <w:rsid w:val="00C11EBE"/>
    <w:rsid w:val="00C11EF3"/>
    <w:rsid w:val="00C11F0E"/>
    <w:rsid w:val="00C11F15"/>
    <w:rsid w:val="00C11F7B"/>
    <w:rsid w:val="00C11FEB"/>
    <w:rsid w:val="00C120EA"/>
    <w:rsid w:val="00C12113"/>
    <w:rsid w:val="00C1211B"/>
    <w:rsid w:val="00C12143"/>
    <w:rsid w:val="00C12192"/>
    <w:rsid w:val="00C121BC"/>
    <w:rsid w:val="00C1240A"/>
    <w:rsid w:val="00C12486"/>
    <w:rsid w:val="00C124DD"/>
    <w:rsid w:val="00C124F4"/>
    <w:rsid w:val="00C12661"/>
    <w:rsid w:val="00C12795"/>
    <w:rsid w:val="00C127AB"/>
    <w:rsid w:val="00C1285B"/>
    <w:rsid w:val="00C129FD"/>
    <w:rsid w:val="00C12A35"/>
    <w:rsid w:val="00C12AA4"/>
    <w:rsid w:val="00C12AB8"/>
    <w:rsid w:val="00C12ADA"/>
    <w:rsid w:val="00C12B01"/>
    <w:rsid w:val="00C12B8E"/>
    <w:rsid w:val="00C12C6B"/>
    <w:rsid w:val="00C12C7D"/>
    <w:rsid w:val="00C12CF1"/>
    <w:rsid w:val="00C12CFF"/>
    <w:rsid w:val="00C12D0A"/>
    <w:rsid w:val="00C12D1D"/>
    <w:rsid w:val="00C12DA8"/>
    <w:rsid w:val="00C12EC8"/>
    <w:rsid w:val="00C12EDA"/>
    <w:rsid w:val="00C12F2A"/>
    <w:rsid w:val="00C12F94"/>
    <w:rsid w:val="00C12F96"/>
    <w:rsid w:val="00C12FBF"/>
    <w:rsid w:val="00C13090"/>
    <w:rsid w:val="00C1311A"/>
    <w:rsid w:val="00C13128"/>
    <w:rsid w:val="00C13161"/>
    <w:rsid w:val="00C13165"/>
    <w:rsid w:val="00C1316B"/>
    <w:rsid w:val="00C131CE"/>
    <w:rsid w:val="00C1327B"/>
    <w:rsid w:val="00C132CF"/>
    <w:rsid w:val="00C132EA"/>
    <w:rsid w:val="00C13347"/>
    <w:rsid w:val="00C13357"/>
    <w:rsid w:val="00C133F6"/>
    <w:rsid w:val="00C1345F"/>
    <w:rsid w:val="00C134FE"/>
    <w:rsid w:val="00C1351E"/>
    <w:rsid w:val="00C1355D"/>
    <w:rsid w:val="00C13594"/>
    <w:rsid w:val="00C135F3"/>
    <w:rsid w:val="00C135F5"/>
    <w:rsid w:val="00C13615"/>
    <w:rsid w:val="00C136A6"/>
    <w:rsid w:val="00C136D2"/>
    <w:rsid w:val="00C13751"/>
    <w:rsid w:val="00C1376A"/>
    <w:rsid w:val="00C1382A"/>
    <w:rsid w:val="00C1389D"/>
    <w:rsid w:val="00C138E2"/>
    <w:rsid w:val="00C13A47"/>
    <w:rsid w:val="00C13ACA"/>
    <w:rsid w:val="00C13AF3"/>
    <w:rsid w:val="00C13BBB"/>
    <w:rsid w:val="00C13BCF"/>
    <w:rsid w:val="00C13D28"/>
    <w:rsid w:val="00C13E37"/>
    <w:rsid w:val="00C13FBE"/>
    <w:rsid w:val="00C13FF6"/>
    <w:rsid w:val="00C13FF7"/>
    <w:rsid w:val="00C14023"/>
    <w:rsid w:val="00C14057"/>
    <w:rsid w:val="00C1405B"/>
    <w:rsid w:val="00C1408F"/>
    <w:rsid w:val="00C14165"/>
    <w:rsid w:val="00C14212"/>
    <w:rsid w:val="00C14286"/>
    <w:rsid w:val="00C142AD"/>
    <w:rsid w:val="00C142C8"/>
    <w:rsid w:val="00C1431E"/>
    <w:rsid w:val="00C143DA"/>
    <w:rsid w:val="00C14415"/>
    <w:rsid w:val="00C14471"/>
    <w:rsid w:val="00C14553"/>
    <w:rsid w:val="00C1456E"/>
    <w:rsid w:val="00C145CA"/>
    <w:rsid w:val="00C14605"/>
    <w:rsid w:val="00C14694"/>
    <w:rsid w:val="00C14896"/>
    <w:rsid w:val="00C148A8"/>
    <w:rsid w:val="00C14917"/>
    <w:rsid w:val="00C14976"/>
    <w:rsid w:val="00C149C2"/>
    <w:rsid w:val="00C14ACF"/>
    <w:rsid w:val="00C14AD0"/>
    <w:rsid w:val="00C14C01"/>
    <w:rsid w:val="00C14C6A"/>
    <w:rsid w:val="00C14E13"/>
    <w:rsid w:val="00C14E2A"/>
    <w:rsid w:val="00C14E2B"/>
    <w:rsid w:val="00C14E3E"/>
    <w:rsid w:val="00C14EF3"/>
    <w:rsid w:val="00C14F51"/>
    <w:rsid w:val="00C14FB2"/>
    <w:rsid w:val="00C1506A"/>
    <w:rsid w:val="00C150D8"/>
    <w:rsid w:val="00C15159"/>
    <w:rsid w:val="00C15190"/>
    <w:rsid w:val="00C151B1"/>
    <w:rsid w:val="00C15206"/>
    <w:rsid w:val="00C15217"/>
    <w:rsid w:val="00C1521C"/>
    <w:rsid w:val="00C15231"/>
    <w:rsid w:val="00C152AF"/>
    <w:rsid w:val="00C152B5"/>
    <w:rsid w:val="00C152CD"/>
    <w:rsid w:val="00C153B3"/>
    <w:rsid w:val="00C153BA"/>
    <w:rsid w:val="00C1541C"/>
    <w:rsid w:val="00C154D0"/>
    <w:rsid w:val="00C15511"/>
    <w:rsid w:val="00C1555E"/>
    <w:rsid w:val="00C155A1"/>
    <w:rsid w:val="00C1565B"/>
    <w:rsid w:val="00C157E0"/>
    <w:rsid w:val="00C15898"/>
    <w:rsid w:val="00C158A1"/>
    <w:rsid w:val="00C15922"/>
    <w:rsid w:val="00C15924"/>
    <w:rsid w:val="00C15940"/>
    <w:rsid w:val="00C15BC0"/>
    <w:rsid w:val="00C15BEE"/>
    <w:rsid w:val="00C15BF1"/>
    <w:rsid w:val="00C15CCB"/>
    <w:rsid w:val="00C15D0C"/>
    <w:rsid w:val="00C15E2E"/>
    <w:rsid w:val="00C15E7B"/>
    <w:rsid w:val="00C15EB3"/>
    <w:rsid w:val="00C15EEB"/>
    <w:rsid w:val="00C15F26"/>
    <w:rsid w:val="00C15F33"/>
    <w:rsid w:val="00C15FAA"/>
    <w:rsid w:val="00C16064"/>
    <w:rsid w:val="00C160CB"/>
    <w:rsid w:val="00C16143"/>
    <w:rsid w:val="00C16181"/>
    <w:rsid w:val="00C16195"/>
    <w:rsid w:val="00C161A7"/>
    <w:rsid w:val="00C161B3"/>
    <w:rsid w:val="00C161D5"/>
    <w:rsid w:val="00C16210"/>
    <w:rsid w:val="00C16346"/>
    <w:rsid w:val="00C1637B"/>
    <w:rsid w:val="00C1637C"/>
    <w:rsid w:val="00C1638D"/>
    <w:rsid w:val="00C163B0"/>
    <w:rsid w:val="00C16412"/>
    <w:rsid w:val="00C16484"/>
    <w:rsid w:val="00C1650D"/>
    <w:rsid w:val="00C1651B"/>
    <w:rsid w:val="00C16530"/>
    <w:rsid w:val="00C16588"/>
    <w:rsid w:val="00C165CA"/>
    <w:rsid w:val="00C165D1"/>
    <w:rsid w:val="00C165DE"/>
    <w:rsid w:val="00C165E3"/>
    <w:rsid w:val="00C165E7"/>
    <w:rsid w:val="00C165EE"/>
    <w:rsid w:val="00C165FF"/>
    <w:rsid w:val="00C1663D"/>
    <w:rsid w:val="00C16670"/>
    <w:rsid w:val="00C166B9"/>
    <w:rsid w:val="00C166CA"/>
    <w:rsid w:val="00C166D2"/>
    <w:rsid w:val="00C1674F"/>
    <w:rsid w:val="00C167FB"/>
    <w:rsid w:val="00C1681B"/>
    <w:rsid w:val="00C1681D"/>
    <w:rsid w:val="00C16837"/>
    <w:rsid w:val="00C16974"/>
    <w:rsid w:val="00C169F1"/>
    <w:rsid w:val="00C16A9C"/>
    <w:rsid w:val="00C16AE5"/>
    <w:rsid w:val="00C16BDD"/>
    <w:rsid w:val="00C16C5B"/>
    <w:rsid w:val="00C16CC9"/>
    <w:rsid w:val="00C16D47"/>
    <w:rsid w:val="00C16D65"/>
    <w:rsid w:val="00C16E13"/>
    <w:rsid w:val="00C16EA6"/>
    <w:rsid w:val="00C16EFD"/>
    <w:rsid w:val="00C17052"/>
    <w:rsid w:val="00C17099"/>
    <w:rsid w:val="00C17249"/>
    <w:rsid w:val="00C17268"/>
    <w:rsid w:val="00C1733F"/>
    <w:rsid w:val="00C17402"/>
    <w:rsid w:val="00C17406"/>
    <w:rsid w:val="00C17436"/>
    <w:rsid w:val="00C174E5"/>
    <w:rsid w:val="00C1753E"/>
    <w:rsid w:val="00C175D8"/>
    <w:rsid w:val="00C17605"/>
    <w:rsid w:val="00C17662"/>
    <w:rsid w:val="00C176E6"/>
    <w:rsid w:val="00C17752"/>
    <w:rsid w:val="00C1779B"/>
    <w:rsid w:val="00C177C2"/>
    <w:rsid w:val="00C17827"/>
    <w:rsid w:val="00C178B3"/>
    <w:rsid w:val="00C178BA"/>
    <w:rsid w:val="00C178D9"/>
    <w:rsid w:val="00C1792E"/>
    <w:rsid w:val="00C179B8"/>
    <w:rsid w:val="00C17A4B"/>
    <w:rsid w:val="00C17A9E"/>
    <w:rsid w:val="00C17AEC"/>
    <w:rsid w:val="00C17B39"/>
    <w:rsid w:val="00C17B47"/>
    <w:rsid w:val="00C17BED"/>
    <w:rsid w:val="00C17C57"/>
    <w:rsid w:val="00C17C8F"/>
    <w:rsid w:val="00C17CFF"/>
    <w:rsid w:val="00C17D91"/>
    <w:rsid w:val="00C17DD6"/>
    <w:rsid w:val="00C17EE4"/>
    <w:rsid w:val="00C17EF4"/>
    <w:rsid w:val="00C17F7D"/>
    <w:rsid w:val="00C17FAB"/>
    <w:rsid w:val="00C17FB8"/>
    <w:rsid w:val="00C17FC9"/>
    <w:rsid w:val="00C20074"/>
    <w:rsid w:val="00C20079"/>
    <w:rsid w:val="00C200A7"/>
    <w:rsid w:val="00C20128"/>
    <w:rsid w:val="00C20160"/>
    <w:rsid w:val="00C20234"/>
    <w:rsid w:val="00C202E1"/>
    <w:rsid w:val="00C203F8"/>
    <w:rsid w:val="00C20470"/>
    <w:rsid w:val="00C204FB"/>
    <w:rsid w:val="00C205E2"/>
    <w:rsid w:val="00C2065C"/>
    <w:rsid w:val="00C20668"/>
    <w:rsid w:val="00C2068A"/>
    <w:rsid w:val="00C206A2"/>
    <w:rsid w:val="00C20702"/>
    <w:rsid w:val="00C20768"/>
    <w:rsid w:val="00C20788"/>
    <w:rsid w:val="00C2079F"/>
    <w:rsid w:val="00C207FE"/>
    <w:rsid w:val="00C20823"/>
    <w:rsid w:val="00C20889"/>
    <w:rsid w:val="00C208C5"/>
    <w:rsid w:val="00C2094D"/>
    <w:rsid w:val="00C209CF"/>
    <w:rsid w:val="00C20AE1"/>
    <w:rsid w:val="00C20AF3"/>
    <w:rsid w:val="00C20B0C"/>
    <w:rsid w:val="00C20C3F"/>
    <w:rsid w:val="00C20C76"/>
    <w:rsid w:val="00C20D44"/>
    <w:rsid w:val="00C20E83"/>
    <w:rsid w:val="00C20F0F"/>
    <w:rsid w:val="00C20F10"/>
    <w:rsid w:val="00C20F45"/>
    <w:rsid w:val="00C20F83"/>
    <w:rsid w:val="00C210A7"/>
    <w:rsid w:val="00C21119"/>
    <w:rsid w:val="00C21163"/>
    <w:rsid w:val="00C21336"/>
    <w:rsid w:val="00C21396"/>
    <w:rsid w:val="00C213BF"/>
    <w:rsid w:val="00C213F0"/>
    <w:rsid w:val="00C2141A"/>
    <w:rsid w:val="00C21586"/>
    <w:rsid w:val="00C216D6"/>
    <w:rsid w:val="00C217D8"/>
    <w:rsid w:val="00C21845"/>
    <w:rsid w:val="00C21849"/>
    <w:rsid w:val="00C219E7"/>
    <w:rsid w:val="00C21A1C"/>
    <w:rsid w:val="00C21AE1"/>
    <w:rsid w:val="00C21BB5"/>
    <w:rsid w:val="00C21BC7"/>
    <w:rsid w:val="00C21BE9"/>
    <w:rsid w:val="00C21BF5"/>
    <w:rsid w:val="00C21C34"/>
    <w:rsid w:val="00C21D07"/>
    <w:rsid w:val="00C21D92"/>
    <w:rsid w:val="00C21DC3"/>
    <w:rsid w:val="00C21DC4"/>
    <w:rsid w:val="00C21DC9"/>
    <w:rsid w:val="00C21E08"/>
    <w:rsid w:val="00C21E73"/>
    <w:rsid w:val="00C21E75"/>
    <w:rsid w:val="00C21F12"/>
    <w:rsid w:val="00C21FA6"/>
    <w:rsid w:val="00C21FA8"/>
    <w:rsid w:val="00C21FE5"/>
    <w:rsid w:val="00C22014"/>
    <w:rsid w:val="00C2209C"/>
    <w:rsid w:val="00C22149"/>
    <w:rsid w:val="00C22183"/>
    <w:rsid w:val="00C22269"/>
    <w:rsid w:val="00C2226D"/>
    <w:rsid w:val="00C22296"/>
    <w:rsid w:val="00C222A3"/>
    <w:rsid w:val="00C222DD"/>
    <w:rsid w:val="00C222E3"/>
    <w:rsid w:val="00C2232C"/>
    <w:rsid w:val="00C2236C"/>
    <w:rsid w:val="00C223F2"/>
    <w:rsid w:val="00C22451"/>
    <w:rsid w:val="00C224A2"/>
    <w:rsid w:val="00C224AB"/>
    <w:rsid w:val="00C22561"/>
    <w:rsid w:val="00C225A1"/>
    <w:rsid w:val="00C225A7"/>
    <w:rsid w:val="00C225D8"/>
    <w:rsid w:val="00C22697"/>
    <w:rsid w:val="00C227FD"/>
    <w:rsid w:val="00C227FE"/>
    <w:rsid w:val="00C2285E"/>
    <w:rsid w:val="00C228A0"/>
    <w:rsid w:val="00C228A5"/>
    <w:rsid w:val="00C228BC"/>
    <w:rsid w:val="00C228D9"/>
    <w:rsid w:val="00C228FD"/>
    <w:rsid w:val="00C22907"/>
    <w:rsid w:val="00C2290F"/>
    <w:rsid w:val="00C229B1"/>
    <w:rsid w:val="00C22A29"/>
    <w:rsid w:val="00C22A2A"/>
    <w:rsid w:val="00C22A48"/>
    <w:rsid w:val="00C22C9B"/>
    <w:rsid w:val="00C22CF8"/>
    <w:rsid w:val="00C22D37"/>
    <w:rsid w:val="00C22D50"/>
    <w:rsid w:val="00C22D7E"/>
    <w:rsid w:val="00C22DED"/>
    <w:rsid w:val="00C22E99"/>
    <w:rsid w:val="00C22ECB"/>
    <w:rsid w:val="00C22EDC"/>
    <w:rsid w:val="00C23027"/>
    <w:rsid w:val="00C231C1"/>
    <w:rsid w:val="00C23315"/>
    <w:rsid w:val="00C23376"/>
    <w:rsid w:val="00C233B2"/>
    <w:rsid w:val="00C23410"/>
    <w:rsid w:val="00C23418"/>
    <w:rsid w:val="00C2344F"/>
    <w:rsid w:val="00C23491"/>
    <w:rsid w:val="00C234BD"/>
    <w:rsid w:val="00C234D6"/>
    <w:rsid w:val="00C23672"/>
    <w:rsid w:val="00C2372F"/>
    <w:rsid w:val="00C23746"/>
    <w:rsid w:val="00C23870"/>
    <w:rsid w:val="00C23883"/>
    <w:rsid w:val="00C238DA"/>
    <w:rsid w:val="00C23998"/>
    <w:rsid w:val="00C239D0"/>
    <w:rsid w:val="00C23A3E"/>
    <w:rsid w:val="00C23A9C"/>
    <w:rsid w:val="00C23B0B"/>
    <w:rsid w:val="00C23BDF"/>
    <w:rsid w:val="00C23C1E"/>
    <w:rsid w:val="00C23C41"/>
    <w:rsid w:val="00C23CA1"/>
    <w:rsid w:val="00C23CDA"/>
    <w:rsid w:val="00C23D14"/>
    <w:rsid w:val="00C23D64"/>
    <w:rsid w:val="00C23DC1"/>
    <w:rsid w:val="00C23DC9"/>
    <w:rsid w:val="00C23E20"/>
    <w:rsid w:val="00C23E21"/>
    <w:rsid w:val="00C23EEC"/>
    <w:rsid w:val="00C23F59"/>
    <w:rsid w:val="00C24084"/>
    <w:rsid w:val="00C240F1"/>
    <w:rsid w:val="00C241B7"/>
    <w:rsid w:val="00C241EB"/>
    <w:rsid w:val="00C2428F"/>
    <w:rsid w:val="00C242C9"/>
    <w:rsid w:val="00C242E5"/>
    <w:rsid w:val="00C24397"/>
    <w:rsid w:val="00C243A4"/>
    <w:rsid w:val="00C243AD"/>
    <w:rsid w:val="00C24418"/>
    <w:rsid w:val="00C2449E"/>
    <w:rsid w:val="00C244D2"/>
    <w:rsid w:val="00C244F9"/>
    <w:rsid w:val="00C2458A"/>
    <w:rsid w:val="00C245DB"/>
    <w:rsid w:val="00C2465A"/>
    <w:rsid w:val="00C246EE"/>
    <w:rsid w:val="00C24846"/>
    <w:rsid w:val="00C24906"/>
    <w:rsid w:val="00C24927"/>
    <w:rsid w:val="00C24945"/>
    <w:rsid w:val="00C2498F"/>
    <w:rsid w:val="00C249A4"/>
    <w:rsid w:val="00C249A7"/>
    <w:rsid w:val="00C249C1"/>
    <w:rsid w:val="00C24A1B"/>
    <w:rsid w:val="00C24A4E"/>
    <w:rsid w:val="00C24A6F"/>
    <w:rsid w:val="00C24A85"/>
    <w:rsid w:val="00C24AC4"/>
    <w:rsid w:val="00C24AFB"/>
    <w:rsid w:val="00C24C3F"/>
    <w:rsid w:val="00C24D3C"/>
    <w:rsid w:val="00C24D3E"/>
    <w:rsid w:val="00C24DEA"/>
    <w:rsid w:val="00C24DFE"/>
    <w:rsid w:val="00C24E78"/>
    <w:rsid w:val="00C24EE2"/>
    <w:rsid w:val="00C2504F"/>
    <w:rsid w:val="00C2509D"/>
    <w:rsid w:val="00C250F8"/>
    <w:rsid w:val="00C25217"/>
    <w:rsid w:val="00C2526E"/>
    <w:rsid w:val="00C2537D"/>
    <w:rsid w:val="00C253CB"/>
    <w:rsid w:val="00C2540D"/>
    <w:rsid w:val="00C25453"/>
    <w:rsid w:val="00C2547A"/>
    <w:rsid w:val="00C254A4"/>
    <w:rsid w:val="00C254FE"/>
    <w:rsid w:val="00C25540"/>
    <w:rsid w:val="00C255C3"/>
    <w:rsid w:val="00C25602"/>
    <w:rsid w:val="00C25603"/>
    <w:rsid w:val="00C25604"/>
    <w:rsid w:val="00C256C1"/>
    <w:rsid w:val="00C256D0"/>
    <w:rsid w:val="00C256F5"/>
    <w:rsid w:val="00C257EB"/>
    <w:rsid w:val="00C257F1"/>
    <w:rsid w:val="00C25928"/>
    <w:rsid w:val="00C25958"/>
    <w:rsid w:val="00C25A42"/>
    <w:rsid w:val="00C25A69"/>
    <w:rsid w:val="00C25B05"/>
    <w:rsid w:val="00C25B83"/>
    <w:rsid w:val="00C25D67"/>
    <w:rsid w:val="00C25DC3"/>
    <w:rsid w:val="00C25E3C"/>
    <w:rsid w:val="00C25E4A"/>
    <w:rsid w:val="00C25F32"/>
    <w:rsid w:val="00C25F34"/>
    <w:rsid w:val="00C260A2"/>
    <w:rsid w:val="00C260CA"/>
    <w:rsid w:val="00C2611F"/>
    <w:rsid w:val="00C26146"/>
    <w:rsid w:val="00C2618A"/>
    <w:rsid w:val="00C26190"/>
    <w:rsid w:val="00C261A0"/>
    <w:rsid w:val="00C261A8"/>
    <w:rsid w:val="00C261B8"/>
    <w:rsid w:val="00C26251"/>
    <w:rsid w:val="00C26289"/>
    <w:rsid w:val="00C2628B"/>
    <w:rsid w:val="00C26298"/>
    <w:rsid w:val="00C26392"/>
    <w:rsid w:val="00C26521"/>
    <w:rsid w:val="00C26547"/>
    <w:rsid w:val="00C2657A"/>
    <w:rsid w:val="00C265FD"/>
    <w:rsid w:val="00C266A9"/>
    <w:rsid w:val="00C266F1"/>
    <w:rsid w:val="00C2670B"/>
    <w:rsid w:val="00C26732"/>
    <w:rsid w:val="00C26766"/>
    <w:rsid w:val="00C26768"/>
    <w:rsid w:val="00C267DD"/>
    <w:rsid w:val="00C2683B"/>
    <w:rsid w:val="00C26926"/>
    <w:rsid w:val="00C26929"/>
    <w:rsid w:val="00C2693A"/>
    <w:rsid w:val="00C26977"/>
    <w:rsid w:val="00C269D4"/>
    <w:rsid w:val="00C26A4B"/>
    <w:rsid w:val="00C26A7E"/>
    <w:rsid w:val="00C26AFC"/>
    <w:rsid w:val="00C26B17"/>
    <w:rsid w:val="00C26BD2"/>
    <w:rsid w:val="00C26C1A"/>
    <w:rsid w:val="00C26C83"/>
    <w:rsid w:val="00C26CA5"/>
    <w:rsid w:val="00C26DAE"/>
    <w:rsid w:val="00C26DB9"/>
    <w:rsid w:val="00C26DEC"/>
    <w:rsid w:val="00C26E25"/>
    <w:rsid w:val="00C26E3B"/>
    <w:rsid w:val="00C26EC1"/>
    <w:rsid w:val="00C26F38"/>
    <w:rsid w:val="00C26F6C"/>
    <w:rsid w:val="00C26FD8"/>
    <w:rsid w:val="00C2703A"/>
    <w:rsid w:val="00C271E3"/>
    <w:rsid w:val="00C272AA"/>
    <w:rsid w:val="00C272AB"/>
    <w:rsid w:val="00C2731D"/>
    <w:rsid w:val="00C27328"/>
    <w:rsid w:val="00C27347"/>
    <w:rsid w:val="00C27356"/>
    <w:rsid w:val="00C27371"/>
    <w:rsid w:val="00C27525"/>
    <w:rsid w:val="00C27527"/>
    <w:rsid w:val="00C2755D"/>
    <w:rsid w:val="00C27661"/>
    <w:rsid w:val="00C27668"/>
    <w:rsid w:val="00C27689"/>
    <w:rsid w:val="00C276A1"/>
    <w:rsid w:val="00C276CD"/>
    <w:rsid w:val="00C27731"/>
    <w:rsid w:val="00C27776"/>
    <w:rsid w:val="00C2785C"/>
    <w:rsid w:val="00C278A8"/>
    <w:rsid w:val="00C278FF"/>
    <w:rsid w:val="00C2793B"/>
    <w:rsid w:val="00C2798A"/>
    <w:rsid w:val="00C279FC"/>
    <w:rsid w:val="00C27A03"/>
    <w:rsid w:val="00C27A0F"/>
    <w:rsid w:val="00C27A5B"/>
    <w:rsid w:val="00C27A6F"/>
    <w:rsid w:val="00C27AE6"/>
    <w:rsid w:val="00C27AFB"/>
    <w:rsid w:val="00C27B14"/>
    <w:rsid w:val="00C27B3A"/>
    <w:rsid w:val="00C27BAD"/>
    <w:rsid w:val="00C27BDF"/>
    <w:rsid w:val="00C27C85"/>
    <w:rsid w:val="00C27C8B"/>
    <w:rsid w:val="00C27C9C"/>
    <w:rsid w:val="00C27D34"/>
    <w:rsid w:val="00C27D7A"/>
    <w:rsid w:val="00C27DB1"/>
    <w:rsid w:val="00C27E72"/>
    <w:rsid w:val="00C27E8D"/>
    <w:rsid w:val="00C27EAD"/>
    <w:rsid w:val="00C27F3F"/>
    <w:rsid w:val="00C27F95"/>
    <w:rsid w:val="00C30070"/>
    <w:rsid w:val="00C30167"/>
    <w:rsid w:val="00C30179"/>
    <w:rsid w:val="00C3032B"/>
    <w:rsid w:val="00C30380"/>
    <w:rsid w:val="00C303F2"/>
    <w:rsid w:val="00C30478"/>
    <w:rsid w:val="00C304CD"/>
    <w:rsid w:val="00C30594"/>
    <w:rsid w:val="00C305C9"/>
    <w:rsid w:val="00C30600"/>
    <w:rsid w:val="00C30658"/>
    <w:rsid w:val="00C30660"/>
    <w:rsid w:val="00C3070C"/>
    <w:rsid w:val="00C3090E"/>
    <w:rsid w:val="00C309BE"/>
    <w:rsid w:val="00C309C5"/>
    <w:rsid w:val="00C30A27"/>
    <w:rsid w:val="00C30A66"/>
    <w:rsid w:val="00C30A86"/>
    <w:rsid w:val="00C30AF4"/>
    <w:rsid w:val="00C30AFF"/>
    <w:rsid w:val="00C30B46"/>
    <w:rsid w:val="00C30BC9"/>
    <w:rsid w:val="00C30BFF"/>
    <w:rsid w:val="00C30C06"/>
    <w:rsid w:val="00C30C4F"/>
    <w:rsid w:val="00C30C9F"/>
    <w:rsid w:val="00C30D20"/>
    <w:rsid w:val="00C30D41"/>
    <w:rsid w:val="00C30D88"/>
    <w:rsid w:val="00C30E0E"/>
    <w:rsid w:val="00C30E23"/>
    <w:rsid w:val="00C30E2A"/>
    <w:rsid w:val="00C30E8F"/>
    <w:rsid w:val="00C30ED9"/>
    <w:rsid w:val="00C3102D"/>
    <w:rsid w:val="00C31113"/>
    <w:rsid w:val="00C3112B"/>
    <w:rsid w:val="00C311BA"/>
    <w:rsid w:val="00C311D3"/>
    <w:rsid w:val="00C3123F"/>
    <w:rsid w:val="00C31250"/>
    <w:rsid w:val="00C31325"/>
    <w:rsid w:val="00C3132D"/>
    <w:rsid w:val="00C313D5"/>
    <w:rsid w:val="00C313FA"/>
    <w:rsid w:val="00C31484"/>
    <w:rsid w:val="00C314D1"/>
    <w:rsid w:val="00C314D7"/>
    <w:rsid w:val="00C315F0"/>
    <w:rsid w:val="00C31644"/>
    <w:rsid w:val="00C31654"/>
    <w:rsid w:val="00C316C6"/>
    <w:rsid w:val="00C317CC"/>
    <w:rsid w:val="00C318AD"/>
    <w:rsid w:val="00C31914"/>
    <w:rsid w:val="00C319BE"/>
    <w:rsid w:val="00C31B0F"/>
    <w:rsid w:val="00C31B40"/>
    <w:rsid w:val="00C31BA4"/>
    <w:rsid w:val="00C31C4B"/>
    <w:rsid w:val="00C31C9C"/>
    <w:rsid w:val="00C31CAC"/>
    <w:rsid w:val="00C31D2E"/>
    <w:rsid w:val="00C31D37"/>
    <w:rsid w:val="00C31D39"/>
    <w:rsid w:val="00C31D84"/>
    <w:rsid w:val="00C31E7A"/>
    <w:rsid w:val="00C31ED5"/>
    <w:rsid w:val="00C31EF5"/>
    <w:rsid w:val="00C31F7A"/>
    <w:rsid w:val="00C3204F"/>
    <w:rsid w:val="00C32051"/>
    <w:rsid w:val="00C32126"/>
    <w:rsid w:val="00C32170"/>
    <w:rsid w:val="00C32196"/>
    <w:rsid w:val="00C32231"/>
    <w:rsid w:val="00C322AB"/>
    <w:rsid w:val="00C322CC"/>
    <w:rsid w:val="00C322CE"/>
    <w:rsid w:val="00C32364"/>
    <w:rsid w:val="00C323BE"/>
    <w:rsid w:val="00C32415"/>
    <w:rsid w:val="00C32470"/>
    <w:rsid w:val="00C324B0"/>
    <w:rsid w:val="00C32523"/>
    <w:rsid w:val="00C32538"/>
    <w:rsid w:val="00C32540"/>
    <w:rsid w:val="00C3256E"/>
    <w:rsid w:val="00C32577"/>
    <w:rsid w:val="00C325D1"/>
    <w:rsid w:val="00C325F1"/>
    <w:rsid w:val="00C3261B"/>
    <w:rsid w:val="00C32699"/>
    <w:rsid w:val="00C326C1"/>
    <w:rsid w:val="00C326D0"/>
    <w:rsid w:val="00C32701"/>
    <w:rsid w:val="00C3273F"/>
    <w:rsid w:val="00C32772"/>
    <w:rsid w:val="00C3279C"/>
    <w:rsid w:val="00C327B0"/>
    <w:rsid w:val="00C327B8"/>
    <w:rsid w:val="00C327EF"/>
    <w:rsid w:val="00C3282A"/>
    <w:rsid w:val="00C32837"/>
    <w:rsid w:val="00C32839"/>
    <w:rsid w:val="00C3284A"/>
    <w:rsid w:val="00C3297C"/>
    <w:rsid w:val="00C32988"/>
    <w:rsid w:val="00C329EA"/>
    <w:rsid w:val="00C32A0C"/>
    <w:rsid w:val="00C32A0D"/>
    <w:rsid w:val="00C32A24"/>
    <w:rsid w:val="00C32A73"/>
    <w:rsid w:val="00C32CDD"/>
    <w:rsid w:val="00C32CED"/>
    <w:rsid w:val="00C32D3E"/>
    <w:rsid w:val="00C32D57"/>
    <w:rsid w:val="00C32D65"/>
    <w:rsid w:val="00C32DA3"/>
    <w:rsid w:val="00C32F8D"/>
    <w:rsid w:val="00C33008"/>
    <w:rsid w:val="00C33026"/>
    <w:rsid w:val="00C33066"/>
    <w:rsid w:val="00C331ED"/>
    <w:rsid w:val="00C3324A"/>
    <w:rsid w:val="00C33268"/>
    <w:rsid w:val="00C33339"/>
    <w:rsid w:val="00C33370"/>
    <w:rsid w:val="00C33374"/>
    <w:rsid w:val="00C3337A"/>
    <w:rsid w:val="00C333C9"/>
    <w:rsid w:val="00C3343A"/>
    <w:rsid w:val="00C33475"/>
    <w:rsid w:val="00C33486"/>
    <w:rsid w:val="00C3349B"/>
    <w:rsid w:val="00C334D2"/>
    <w:rsid w:val="00C334DF"/>
    <w:rsid w:val="00C3354E"/>
    <w:rsid w:val="00C335B6"/>
    <w:rsid w:val="00C335CD"/>
    <w:rsid w:val="00C335E8"/>
    <w:rsid w:val="00C3363A"/>
    <w:rsid w:val="00C33659"/>
    <w:rsid w:val="00C336C5"/>
    <w:rsid w:val="00C33708"/>
    <w:rsid w:val="00C33739"/>
    <w:rsid w:val="00C33754"/>
    <w:rsid w:val="00C33783"/>
    <w:rsid w:val="00C3382B"/>
    <w:rsid w:val="00C3387C"/>
    <w:rsid w:val="00C33895"/>
    <w:rsid w:val="00C338E3"/>
    <w:rsid w:val="00C338E4"/>
    <w:rsid w:val="00C338E9"/>
    <w:rsid w:val="00C3391B"/>
    <w:rsid w:val="00C339A6"/>
    <w:rsid w:val="00C339D7"/>
    <w:rsid w:val="00C33A1B"/>
    <w:rsid w:val="00C33A8A"/>
    <w:rsid w:val="00C33B26"/>
    <w:rsid w:val="00C33B37"/>
    <w:rsid w:val="00C33BD5"/>
    <w:rsid w:val="00C33CC5"/>
    <w:rsid w:val="00C33DE5"/>
    <w:rsid w:val="00C33E56"/>
    <w:rsid w:val="00C33E78"/>
    <w:rsid w:val="00C33ED7"/>
    <w:rsid w:val="00C33F3D"/>
    <w:rsid w:val="00C33F6B"/>
    <w:rsid w:val="00C33FC5"/>
    <w:rsid w:val="00C33FC7"/>
    <w:rsid w:val="00C33FFF"/>
    <w:rsid w:val="00C34050"/>
    <w:rsid w:val="00C34094"/>
    <w:rsid w:val="00C3418A"/>
    <w:rsid w:val="00C341B6"/>
    <w:rsid w:val="00C341D3"/>
    <w:rsid w:val="00C34226"/>
    <w:rsid w:val="00C3422B"/>
    <w:rsid w:val="00C342C1"/>
    <w:rsid w:val="00C34318"/>
    <w:rsid w:val="00C34379"/>
    <w:rsid w:val="00C34451"/>
    <w:rsid w:val="00C34472"/>
    <w:rsid w:val="00C34549"/>
    <w:rsid w:val="00C34589"/>
    <w:rsid w:val="00C345BD"/>
    <w:rsid w:val="00C34653"/>
    <w:rsid w:val="00C34664"/>
    <w:rsid w:val="00C34752"/>
    <w:rsid w:val="00C3475F"/>
    <w:rsid w:val="00C3476A"/>
    <w:rsid w:val="00C3478D"/>
    <w:rsid w:val="00C34860"/>
    <w:rsid w:val="00C3488C"/>
    <w:rsid w:val="00C348BF"/>
    <w:rsid w:val="00C348D8"/>
    <w:rsid w:val="00C348FA"/>
    <w:rsid w:val="00C348FC"/>
    <w:rsid w:val="00C3491A"/>
    <w:rsid w:val="00C349B0"/>
    <w:rsid w:val="00C349C3"/>
    <w:rsid w:val="00C349F4"/>
    <w:rsid w:val="00C34A59"/>
    <w:rsid w:val="00C34A81"/>
    <w:rsid w:val="00C34AD4"/>
    <w:rsid w:val="00C34B5F"/>
    <w:rsid w:val="00C34BA7"/>
    <w:rsid w:val="00C34DDF"/>
    <w:rsid w:val="00C34E0B"/>
    <w:rsid w:val="00C34E33"/>
    <w:rsid w:val="00C34E8F"/>
    <w:rsid w:val="00C34E90"/>
    <w:rsid w:val="00C34EA2"/>
    <w:rsid w:val="00C35076"/>
    <w:rsid w:val="00C3507C"/>
    <w:rsid w:val="00C350A0"/>
    <w:rsid w:val="00C35104"/>
    <w:rsid w:val="00C35108"/>
    <w:rsid w:val="00C3520F"/>
    <w:rsid w:val="00C35295"/>
    <w:rsid w:val="00C352B4"/>
    <w:rsid w:val="00C3534D"/>
    <w:rsid w:val="00C3538D"/>
    <w:rsid w:val="00C3538E"/>
    <w:rsid w:val="00C354B6"/>
    <w:rsid w:val="00C355A3"/>
    <w:rsid w:val="00C355ED"/>
    <w:rsid w:val="00C35607"/>
    <w:rsid w:val="00C3563A"/>
    <w:rsid w:val="00C3568B"/>
    <w:rsid w:val="00C356E3"/>
    <w:rsid w:val="00C3574A"/>
    <w:rsid w:val="00C35761"/>
    <w:rsid w:val="00C35784"/>
    <w:rsid w:val="00C357A6"/>
    <w:rsid w:val="00C357D3"/>
    <w:rsid w:val="00C35810"/>
    <w:rsid w:val="00C35877"/>
    <w:rsid w:val="00C35888"/>
    <w:rsid w:val="00C35899"/>
    <w:rsid w:val="00C358C3"/>
    <w:rsid w:val="00C35A4A"/>
    <w:rsid w:val="00C35A60"/>
    <w:rsid w:val="00C35A9C"/>
    <w:rsid w:val="00C35C25"/>
    <w:rsid w:val="00C35C37"/>
    <w:rsid w:val="00C35C4B"/>
    <w:rsid w:val="00C35C6B"/>
    <w:rsid w:val="00C35CB6"/>
    <w:rsid w:val="00C35CCE"/>
    <w:rsid w:val="00C35CFF"/>
    <w:rsid w:val="00C35D0B"/>
    <w:rsid w:val="00C35DA0"/>
    <w:rsid w:val="00C35E4D"/>
    <w:rsid w:val="00C35E8A"/>
    <w:rsid w:val="00C35E8C"/>
    <w:rsid w:val="00C35EC7"/>
    <w:rsid w:val="00C35F1A"/>
    <w:rsid w:val="00C35FB4"/>
    <w:rsid w:val="00C35FDE"/>
    <w:rsid w:val="00C36065"/>
    <w:rsid w:val="00C36079"/>
    <w:rsid w:val="00C3607A"/>
    <w:rsid w:val="00C361DB"/>
    <w:rsid w:val="00C361F3"/>
    <w:rsid w:val="00C36225"/>
    <w:rsid w:val="00C36252"/>
    <w:rsid w:val="00C362A1"/>
    <w:rsid w:val="00C362A4"/>
    <w:rsid w:val="00C362BA"/>
    <w:rsid w:val="00C36360"/>
    <w:rsid w:val="00C36369"/>
    <w:rsid w:val="00C363B3"/>
    <w:rsid w:val="00C363BB"/>
    <w:rsid w:val="00C363C9"/>
    <w:rsid w:val="00C363F5"/>
    <w:rsid w:val="00C36461"/>
    <w:rsid w:val="00C36484"/>
    <w:rsid w:val="00C36512"/>
    <w:rsid w:val="00C3653F"/>
    <w:rsid w:val="00C366DB"/>
    <w:rsid w:val="00C3671F"/>
    <w:rsid w:val="00C36739"/>
    <w:rsid w:val="00C3678E"/>
    <w:rsid w:val="00C367C4"/>
    <w:rsid w:val="00C367C7"/>
    <w:rsid w:val="00C3684B"/>
    <w:rsid w:val="00C36854"/>
    <w:rsid w:val="00C36882"/>
    <w:rsid w:val="00C368AB"/>
    <w:rsid w:val="00C36A29"/>
    <w:rsid w:val="00C36A4B"/>
    <w:rsid w:val="00C36A74"/>
    <w:rsid w:val="00C36A87"/>
    <w:rsid w:val="00C36A8E"/>
    <w:rsid w:val="00C36AE4"/>
    <w:rsid w:val="00C36B5F"/>
    <w:rsid w:val="00C36C3C"/>
    <w:rsid w:val="00C36C43"/>
    <w:rsid w:val="00C36C9F"/>
    <w:rsid w:val="00C36CA2"/>
    <w:rsid w:val="00C36CBD"/>
    <w:rsid w:val="00C36D1A"/>
    <w:rsid w:val="00C36DAB"/>
    <w:rsid w:val="00C36E23"/>
    <w:rsid w:val="00C36E61"/>
    <w:rsid w:val="00C36FF3"/>
    <w:rsid w:val="00C37135"/>
    <w:rsid w:val="00C37138"/>
    <w:rsid w:val="00C371AF"/>
    <w:rsid w:val="00C37242"/>
    <w:rsid w:val="00C37257"/>
    <w:rsid w:val="00C372C6"/>
    <w:rsid w:val="00C3731F"/>
    <w:rsid w:val="00C3734C"/>
    <w:rsid w:val="00C3737D"/>
    <w:rsid w:val="00C373DA"/>
    <w:rsid w:val="00C37441"/>
    <w:rsid w:val="00C37488"/>
    <w:rsid w:val="00C374D8"/>
    <w:rsid w:val="00C374FD"/>
    <w:rsid w:val="00C37512"/>
    <w:rsid w:val="00C37516"/>
    <w:rsid w:val="00C37568"/>
    <w:rsid w:val="00C3757F"/>
    <w:rsid w:val="00C376A4"/>
    <w:rsid w:val="00C37866"/>
    <w:rsid w:val="00C378E5"/>
    <w:rsid w:val="00C378EC"/>
    <w:rsid w:val="00C37963"/>
    <w:rsid w:val="00C379F8"/>
    <w:rsid w:val="00C37A02"/>
    <w:rsid w:val="00C37A35"/>
    <w:rsid w:val="00C37B36"/>
    <w:rsid w:val="00C37B84"/>
    <w:rsid w:val="00C37B88"/>
    <w:rsid w:val="00C37BCE"/>
    <w:rsid w:val="00C37C74"/>
    <w:rsid w:val="00C37CD5"/>
    <w:rsid w:val="00C37CE3"/>
    <w:rsid w:val="00C37CFA"/>
    <w:rsid w:val="00C37D4E"/>
    <w:rsid w:val="00C37D6E"/>
    <w:rsid w:val="00C37E22"/>
    <w:rsid w:val="00C37E83"/>
    <w:rsid w:val="00C37EA6"/>
    <w:rsid w:val="00C37EAC"/>
    <w:rsid w:val="00C37ED4"/>
    <w:rsid w:val="00C37F6B"/>
    <w:rsid w:val="00C37FDB"/>
    <w:rsid w:val="00C37FED"/>
    <w:rsid w:val="00C37FFE"/>
    <w:rsid w:val="00C40265"/>
    <w:rsid w:val="00C402A8"/>
    <w:rsid w:val="00C402EE"/>
    <w:rsid w:val="00C403C6"/>
    <w:rsid w:val="00C403F7"/>
    <w:rsid w:val="00C40461"/>
    <w:rsid w:val="00C40487"/>
    <w:rsid w:val="00C4058E"/>
    <w:rsid w:val="00C405C4"/>
    <w:rsid w:val="00C4060C"/>
    <w:rsid w:val="00C40648"/>
    <w:rsid w:val="00C4073B"/>
    <w:rsid w:val="00C4074F"/>
    <w:rsid w:val="00C40843"/>
    <w:rsid w:val="00C408A9"/>
    <w:rsid w:val="00C4090C"/>
    <w:rsid w:val="00C40925"/>
    <w:rsid w:val="00C40985"/>
    <w:rsid w:val="00C40990"/>
    <w:rsid w:val="00C409BC"/>
    <w:rsid w:val="00C409C0"/>
    <w:rsid w:val="00C40A24"/>
    <w:rsid w:val="00C40A40"/>
    <w:rsid w:val="00C40AC2"/>
    <w:rsid w:val="00C40AF3"/>
    <w:rsid w:val="00C40B2D"/>
    <w:rsid w:val="00C40BF8"/>
    <w:rsid w:val="00C40D60"/>
    <w:rsid w:val="00C40D84"/>
    <w:rsid w:val="00C40E94"/>
    <w:rsid w:val="00C40F4F"/>
    <w:rsid w:val="00C41000"/>
    <w:rsid w:val="00C41083"/>
    <w:rsid w:val="00C4110B"/>
    <w:rsid w:val="00C41180"/>
    <w:rsid w:val="00C41269"/>
    <w:rsid w:val="00C41278"/>
    <w:rsid w:val="00C41282"/>
    <w:rsid w:val="00C412A6"/>
    <w:rsid w:val="00C41343"/>
    <w:rsid w:val="00C4135D"/>
    <w:rsid w:val="00C4136D"/>
    <w:rsid w:val="00C4145D"/>
    <w:rsid w:val="00C41490"/>
    <w:rsid w:val="00C414D6"/>
    <w:rsid w:val="00C4159D"/>
    <w:rsid w:val="00C415CD"/>
    <w:rsid w:val="00C41662"/>
    <w:rsid w:val="00C41686"/>
    <w:rsid w:val="00C41759"/>
    <w:rsid w:val="00C41774"/>
    <w:rsid w:val="00C4179D"/>
    <w:rsid w:val="00C417B5"/>
    <w:rsid w:val="00C417D1"/>
    <w:rsid w:val="00C417F7"/>
    <w:rsid w:val="00C418EC"/>
    <w:rsid w:val="00C418ED"/>
    <w:rsid w:val="00C4191F"/>
    <w:rsid w:val="00C4193A"/>
    <w:rsid w:val="00C4193E"/>
    <w:rsid w:val="00C41949"/>
    <w:rsid w:val="00C419E0"/>
    <w:rsid w:val="00C419E2"/>
    <w:rsid w:val="00C41A06"/>
    <w:rsid w:val="00C41A12"/>
    <w:rsid w:val="00C41A19"/>
    <w:rsid w:val="00C41A3B"/>
    <w:rsid w:val="00C41AAE"/>
    <w:rsid w:val="00C41AC4"/>
    <w:rsid w:val="00C41AD5"/>
    <w:rsid w:val="00C41AF9"/>
    <w:rsid w:val="00C41C3E"/>
    <w:rsid w:val="00C41C67"/>
    <w:rsid w:val="00C41C78"/>
    <w:rsid w:val="00C41C97"/>
    <w:rsid w:val="00C41DAD"/>
    <w:rsid w:val="00C41DB7"/>
    <w:rsid w:val="00C41E22"/>
    <w:rsid w:val="00C41F11"/>
    <w:rsid w:val="00C41F1B"/>
    <w:rsid w:val="00C41F2C"/>
    <w:rsid w:val="00C41F53"/>
    <w:rsid w:val="00C41FE7"/>
    <w:rsid w:val="00C41FF0"/>
    <w:rsid w:val="00C4204B"/>
    <w:rsid w:val="00C42076"/>
    <w:rsid w:val="00C421BE"/>
    <w:rsid w:val="00C421CB"/>
    <w:rsid w:val="00C421CC"/>
    <w:rsid w:val="00C4221A"/>
    <w:rsid w:val="00C4222A"/>
    <w:rsid w:val="00C42231"/>
    <w:rsid w:val="00C4226A"/>
    <w:rsid w:val="00C422E3"/>
    <w:rsid w:val="00C42310"/>
    <w:rsid w:val="00C42379"/>
    <w:rsid w:val="00C42383"/>
    <w:rsid w:val="00C42393"/>
    <w:rsid w:val="00C4240D"/>
    <w:rsid w:val="00C4241B"/>
    <w:rsid w:val="00C42470"/>
    <w:rsid w:val="00C42491"/>
    <w:rsid w:val="00C424B2"/>
    <w:rsid w:val="00C424C7"/>
    <w:rsid w:val="00C424F7"/>
    <w:rsid w:val="00C42513"/>
    <w:rsid w:val="00C42584"/>
    <w:rsid w:val="00C42613"/>
    <w:rsid w:val="00C4262D"/>
    <w:rsid w:val="00C426F3"/>
    <w:rsid w:val="00C42754"/>
    <w:rsid w:val="00C42781"/>
    <w:rsid w:val="00C427D8"/>
    <w:rsid w:val="00C42807"/>
    <w:rsid w:val="00C42934"/>
    <w:rsid w:val="00C429DE"/>
    <w:rsid w:val="00C42A44"/>
    <w:rsid w:val="00C42AA8"/>
    <w:rsid w:val="00C42B9B"/>
    <w:rsid w:val="00C42BBD"/>
    <w:rsid w:val="00C42C34"/>
    <w:rsid w:val="00C42C4A"/>
    <w:rsid w:val="00C42C79"/>
    <w:rsid w:val="00C42C8D"/>
    <w:rsid w:val="00C42C93"/>
    <w:rsid w:val="00C42CDB"/>
    <w:rsid w:val="00C42CDC"/>
    <w:rsid w:val="00C42CEE"/>
    <w:rsid w:val="00C42D0F"/>
    <w:rsid w:val="00C42D72"/>
    <w:rsid w:val="00C42E9B"/>
    <w:rsid w:val="00C42F9D"/>
    <w:rsid w:val="00C42FA0"/>
    <w:rsid w:val="00C42FF6"/>
    <w:rsid w:val="00C42FFB"/>
    <w:rsid w:val="00C43018"/>
    <w:rsid w:val="00C43085"/>
    <w:rsid w:val="00C43089"/>
    <w:rsid w:val="00C43137"/>
    <w:rsid w:val="00C43156"/>
    <w:rsid w:val="00C43185"/>
    <w:rsid w:val="00C43237"/>
    <w:rsid w:val="00C4326D"/>
    <w:rsid w:val="00C432B1"/>
    <w:rsid w:val="00C43311"/>
    <w:rsid w:val="00C43314"/>
    <w:rsid w:val="00C433E0"/>
    <w:rsid w:val="00C433FB"/>
    <w:rsid w:val="00C43487"/>
    <w:rsid w:val="00C43497"/>
    <w:rsid w:val="00C4349E"/>
    <w:rsid w:val="00C43501"/>
    <w:rsid w:val="00C43510"/>
    <w:rsid w:val="00C43576"/>
    <w:rsid w:val="00C435BB"/>
    <w:rsid w:val="00C43638"/>
    <w:rsid w:val="00C4365F"/>
    <w:rsid w:val="00C43694"/>
    <w:rsid w:val="00C4370D"/>
    <w:rsid w:val="00C4374B"/>
    <w:rsid w:val="00C437B8"/>
    <w:rsid w:val="00C43821"/>
    <w:rsid w:val="00C4387B"/>
    <w:rsid w:val="00C4388D"/>
    <w:rsid w:val="00C43894"/>
    <w:rsid w:val="00C438E3"/>
    <w:rsid w:val="00C4391B"/>
    <w:rsid w:val="00C439D1"/>
    <w:rsid w:val="00C43A60"/>
    <w:rsid w:val="00C43AC6"/>
    <w:rsid w:val="00C43AF2"/>
    <w:rsid w:val="00C43B10"/>
    <w:rsid w:val="00C43B21"/>
    <w:rsid w:val="00C43B39"/>
    <w:rsid w:val="00C43B82"/>
    <w:rsid w:val="00C43BD4"/>
    <w:rsid w:val="00C43BFE"/>
    <w:rsid w:val="00C43C1D"/>
    <w:rsid w:val="00C43C7B"/>
    <w:rsid w:val="00C43D02"/>
    <w:rsid w:val="00C43D39"/>
    <w:rsid w:val="00C43DED"/>
    <w:rsid w:val="00C43E3B"/>
    <w:rsid w:val="00C43E79"/>
    <w:rsid w:val="00C43EA8"/>
    <w:rsid w:val="00C43EC7"/>
    <w:rsid w:val="00C43F0F"/>
    <w:rsid w:val="00C43F14"/>
    <w:rsid w:val="00C43F6C"/>
    <w:rsid w:val="00C43FC2"/>
    <w:rsid w:val="00C440C8"/>
    <w:rsid w:val="00C440D7"/>
    <w:rsid w:val="00C44107"/>
    <w:rsid w:val="00C44108"/>
    <w:rsid w:val="00C441EE"/>
    <w:rsid w:val="00C44239"/>
    <w:rsid w:val="00C44246"/>
    <w:rsid w:val="00C4449F"/>
    <w:rsid w:val="00C4462B"/>
    <w:rsid w:val="00C44633"/>
    <w:rsid w:val="00C44642"/>
    <w:rsid w:val="00C4464E"/>
    <w:rsid w:val="00C4471D"/>
    <w:rsid w:val="00C447CC"/>
    <w:rsid w:val="00C447F6"/>
    <w:rsid w:val="00C4480F"/>
    <w:rsid w:val="00C44845"/>
    <w:rsid w:val="00C448A4"/>
    <w:rsid w:val="00C448B9"/>
    <w:rsid w:val="00C44905"/>
    <w:rsid w:val="00C449C1"/>
    <w:rsid w:val="00C44A1F"/>
    <w:rsid w:val="00C44A7A"/>
    <w:rsid w:val="00C44AB1"/>
    <w:rsid w:val="00C44AF4"/>
    <w:rsid w:val="00C44B1E"/>
    <w:rsid w:val="00C44B4B"/>
    <w:rsid w:val="00C44B4D"/>
    <w:rsid w:val="00C44B94"/>
    <w:rsid w:val="00C44C99"/>
    <w:rsid w:val="00C44CDB"/>
    <w:rsid w:val="00C44D61"/>
    <w:rsid w:val="00C44D70"/>
    <w:rsid w:val="00C44DBE"/>
    <w:rsid w:val="00C44DCD"/>
    <w:rsid w:val="00C44E56"/>
    <w:rsid w:val="00C44E61"/>
    <w:rsid w:val="00C44E6C"/>
    <w:rsid w:val="00C44F8E"/>
    <w:rsid w:val="00C45002"/>
    <w:rsid w:val="00C4507A"/>
    <w:rsid w:val="00C450CD"/>
    <w:rsid w:val="00C4511E"/>
    <w:rsid w:val="00C4515D"/>
    <w:rsid w:val="00C451D1"/>
    <w:rsid w:val="00C4527A"/>
    <w:rsid w:val="00C45296"/>
    <w:rsid w:val="00C4529B"/>
    <w:rsid w:val="00C453C8"/>
    <w:rsid w:val="00C45494"/>
    <w:rsid w:val="00C4558B"/>
    <w:rsid w:val="00C455EB"/>
    <w:rsid w:val="00C45676"/>
    <w:rsid w:val="00C45698"/>
    <w:rsid w:val="00C45709"/>
    <w:rsid w:val="00C4577F"/>
    <w:rsid w:val="00C45833"/>
    <w:rsid w:val="00C45875"/>
    <w:rsid w:val="00C458DF"/>
    <w:rsid w:val="00C4594A"/>
    <w:rsid w:val="00C45994"/>
    <w:rsid w:val="00C459AF"/>
    <w:rsid w:val="00C459BF"/>
    <w:rsid w:val="00C45A01"/>
    <w:rsid w:val="00C45A88"/>
    <w:rsid w:val="00C45ABB"/>
    <w:rsid w:val="00C45AE9"/>
    <w:rsid w:val="00C45B7C"/>
    <w:rsid w:val="00C45BD8"/>
    <w:rsid w:val="00C45C59"/>
    <w:rsid w:val="00C45D13"/>
    <w:rsid w:val="00C45D71"/>
    <w:rsid w:val="00C45D8C"/>
    <w:rsid w:val="00C45EC8"/>
    <w:rsid w:val="00C45F07"/>
    <w:rsid w:val="00C45F74"/>
    <w:rsid w:val="00C45FF7"/>
    <w:rsid w:val="00C46027"/>
    <w:rsid w:val="00C46031"/>
    <w:rsid w:val="00C46046"/>
    <w:rsid w:val="00C46052"/>
    <w:rsid w:val="00C46139"/>
    <w:rsid w:val="00C4623A"/>
    <w:rsid w:val="00C462E5"/>
    <w:rsid w:val="00C463A0"/>
    <w:rsid w:val="00C46422"/>
    <w:rsid w:val="00C464CA"/>
    <w:rsid w:val="00C4653B"/>
    <w:rsid w:val="00C46548"/>
    <w:rsid w:val="00C46581"/>
    <w:rsid w:val="00C465E8"/>
    <w:rsid w:val="00C4669F"/>
    <w:rsid w:val="00C4678C"/>
    <w:rsid w:val="00C468C7"/>
    <w:rsid w:val="00C468FD"/>
    <w:rsid w:val="00C46917"/>
    <w:rsid w:val="00C46960"/>
    <w:rsid w:val="00C469CD"/>
    <w:rsid w:val="00C46AA1"/>
    <w:rsid w:val="00C46B32"/>
    <w:rsid w:val="00C46B3C"/>
    <w:rsid w:val="00C46B6C"/>
    <w:rsid w:val="00C46B6D"/>
    <w:rsid w:val="00C46B75"/>
    <w:rsid w:val="00C46BD6"/>
    <w:rsid w:val="00C46BE1"/>
    <w:rsid w:val="00C46C37"/>
    <w:rsid w:val="00C46C3D"/>
    <w:rsid w:val="00C46C44"/>
    <w:rsid w:val="00C46C4E"/>
    <w:rsid w:val="00C46CEB"/>
    <w:rsid w:val="00C46D81"/>
    <w:rsid w:val="00C46E09"/>
    <w:rsid w:val="00C46E59"/>
    <w:rsid w:val="00C46E9F"/>
    <w:rsid w:val="00C46EBB"/>
    <w:rsid w:val="00C46F74"/>
    <w:rsid w:val="00C46FEE"/>
    <w:rsid w:val="00C47055"/>
    <w:rsid w:val="00C47063"/>
    <w:rsid w:val="00C471C9"/>
    <w:rsid w:val="00C4727A"/>
    <w:rsid w:val="00C472A6"/>
    <w:rsid w:val="00C47337"/>
    <w:rsid w:val="00C4739C"/>
    <w:rsid w:val="00C4746C"/>
    <w:rsid w:val="00C47541"/>
    <w:rsid w:val="00C475C8"/>
    <w:rsid w:val="00C475D2"/>
    <w:rsid w:val="00C475DB"/>
    <w:rsid w:val="00C47744"/>
    <w:rsid w:val="00C47834"/>
    <w:rsid w:val="00C47860"/>
    <w:rsid w:val="00C47875"/>
    <w:rsid w:val="00C47877"/>
    <w:rsid w:val="00C478B3"/>
    <w:rsid w:val="00C478EB"/>
    <w:rsid w:val="00C4791B"/>
    <w:rsid w:val="00C47A0C"/>
    <w:rsid w:val="00C47A51"/>
    <w:rsid w:val="00C47B22"/>
    <w:rsid w:val="00C47B51"/>
    <w:rsid w:val="00C47B60"/>
    <w:rsid w:val="00C47B74"/>
    <w:rsid w:val="00C47C52"/>
    <w:rsid w:val="00C47C65"/>
    <w:rsid w:val="00C47C68"/>
    <w:rsid w:val="00C47CE2"/>
    <w:rsid w:val="00C47D3D"/>
    <w:rsid w:val="00C47D40"/>
    <w:rsid w:val="00C47DE3"/>
    <w:rsid w:val="00C47E17"/>
    <w:rsid w:val="00C47E3B"/>
    <w:rsid w:val="00C47E46"/>
    <w:rsid w:val="00C47ED5"/>
    <w:rsid w:val="00C47F31"/>
    <w:rsid w:val="00C47F69"/>
    <w:rsid w:val="00C47FA4"/>
    <w:rsid w:val="00C47FD5"/>
    <w:rsid w:val="00C5001E"/>
    <w:rsid w:val="00C50047"/>
    <w:rsid w:val="00C50079"/>
    <w:rsid w:val="00C50115"/>
    <w:rsid w:val="00C5016E"/>
    <w:rsid w:val="00C5020E"/>
    <w:rsid w:val="00C50224"/>
    <w:rsid w:val="00C50250"/>
    <w:rsid w:val="00C50293"/>
    <w:rsid w:val="00C503AF"/>
    <w:rsid w:val="00C50404"/>
    <w:rsid w:val="00C5042B"/>
    <w:rsid w:val="00C50484"/>
    <w:rsid w:val="00C504A5"/>
    <w:rsid w:val="00C504D2"/>
    <w:rsid w:val="00C50596"/>
    <w:rsid w:val="00C50614"/>
    <w:rsid w:val="00C506DF"/>
    <w:rsid w:val="00C5097C"/>
    <w:rsid w:val="00C50990"/>
    <w:rsid w:val="00C50991"/>
    <w:rsid w:val="00C509A2"/>
    <w:rsid w:val="00C509AA"/>
    <w:rsid w:val="00C50A82"/>
    <w:rsid w:val="00C50ACF"/>
    <w:rsid w:val="00C50B7C"/>
    <w:rsid w:val="00C50BB9"/>
    <w:rsid w:val="00C50C34"/>
    <w:rsid w:val="00C50D4F"/>
    <w:rsid w:val="00C50D5F"/>
    <w:rsid w:val="00C50D84"/>
    <w:rsid w:val="00C50E2A"/>
    <w:rsid w:val="00C50E56"/>
    <w:rsid w:val="00C50E75"/>
    <w:rsid w:val="00C50E77"/>
    <w:rsid w:val="00C50E81"/>
    <w:rsid w:val="00C50EBF"/>
    <w:rsid w:val="00C50EC1"/>
    <w:rsid w:val="00C50F70"/>
    <w:rsid w:val="00C50F7A"/>
    <w:rsid w:val="00C510A8"/>
    <w:rsid w:val="00C511BB"/>
    <w:rsid w:val="00C51215"/>
    <w:rsid w:val="00C5122B"/>
    <w:rsid w:val="00C51252"/>
    <w:rsid w:val="00C512B8"/>
    <w:rsid w:val="00C512C4"/>
    <w:rsid w:val="00C51378"/>
    <w:rsid w:val="00C513D9"/>
    <w:rsid w:val="00C513EA"/>
    <w:rsid w:val="00C5143E"/>
    <w:rsid w:val="00C5154E"/>
    <w:rsid w:val="00C5155F"/>
    <w:rsid w:val="00C51574"/>
    <w:rsid w:val="00C5157E"/>
    <w:rsid w:val="00C51590"/>
    <w:rsid w:val="00C515DD"/>
    <w:rsid w:val="00C51654"/>
    <w:rsid w:val="00C51679"/>
    <w:rsid w:val="00C516AD"/>
    <w:rsid w:val="00C516B0"/>
    <w:rsid w:val="00C51786"/>
    <w:rsid w:val="00C517C6"/>
    <w:rsid w:val="00C517D6"/>
    <w:rsid w:val="00C5180D"/>
    <w:rsid w:val="00C51857"/>
    <w:rsid w:val="00C5186E"/>
    <w:rsid w:val="00C518A2"/>
    <w:rsid w:val="00C518F8"/>
    <w:rsid w:val="00C519A3"/>
    <w:rsid w:val="00C519AC"/>
    <w:rsid w:val="00C51AA3"/>
    <w:rsid w:val="00C51B06"/>
    <w:rsid w:val="00C51B53"/>
    <w:rsid w:val="00C51BA7"/>
    <w:rsid w:val="00C51C19"/>
    <w:rsid w:val="00C51C28"/>
    <w:rsid w:val="00C51C43"/>
    <w:rsid w:val="00C51CE4"/>
    <w:rsid w:val="00C51CF8"/>
    <w:rsid w:val="00C51D9F"/>
    <w:rsid w:val="00C51DE7"/>
    <w:rsid w:val="00C51E2D"/>
    <w:rsid w:val="00C51E97"/>
    <w:rsid w:val="00C51F0B"/>
    <w:rsid w:val="00C51F25"/>
    <w:rsid w:val="00C51FBF"/>
    <w:rsid w:val="00C51FF2"/>
    <w:rsid w:val="00C520A3"/>
    <w:rsid w:val="00C5210E"/>
    <w:rsid w:val="00C5214C"/>
    <w:rsid w:val="00C521BD"/>
    <w:rsid w:val="00C521CE"/>
    <w:rsid w:val="00C5227A"/>
    <w:rsid w:val="00C522B1"/>
    <w:rsid w:val="00C524F9"/>
    <w:rsid w:val="00C524FB"/>
    <w:rsid w:val="00C52589"/>
    <w:rsid w:val="00C525E2"/>
    <w:rsid w:val="00C526A6"/>
    <w:rsid w:val="00C526E7"/>
    <w:rsid w:val="00C5276F"/>
    <w:rsid w:val="00C527CA"/>
    <w:rsid w:val="00C52811"/>
    <w:rsid w:val="00C52888"/>
    <w:rsid w:val="00C528C4"/>
    <w:rsid w:val="00C528E6"/>
    <w:rsid w:val="00C529E7"/>
    <w:rsid w:val="00C52A6E"/>
    <w:rsid w:val="00C52A97"/>
    <w:rsid w:val="00C52B4C"/>
    <w:rsid w:val="00C52B71"/>
    <w:rsid w:val="00C52B8B"/>
    <w:rsid w:val="00C52C42"/>
    <w:rsid w:val="00C52C7F"/>
    <w:rsid w:val="00C52C83"/>
    <w:rsid w:val="00C52C9B"/>
    <w:rsid w:val="00C52D49"/>
    <w:rsid w:val="00C52DA6"/>
    <w:rsid w:val="00C52E13"/>
    <w:rsid w:val="00C52E1E"/>
    <w:rsid w:val="00C52F34"/>
    <w:rsid w:val="00C52FC7"/>
    <w:rsid w:val="00C530B4"/>
    <w:rsid w:val="00C530CF"/>
    <w:rsid w:val="00C53179"/>
    <w:rsid w:val="00C53185"/>
    <w:rsid w:val="00C531B9"/>
    <w:rsid w:val="00C5320A"/>
    <w:rsid w:val="00C53280"/>
    <w:rsid w:val="00C5336B"/>
    <w:rsid w:val="00C533BA"/>
    <w:rsid w:val="00C533EA"/>
    <w:rsid w:val="00C533FE"/>
    <w:rsid w:val="00C5345D"/>
    <w:rsid w:val="00C5347C"/>
    <w:rsid w:val="00C534D9"/>
    <w:rsid w:val="00C53576"/>
    <w:rsid w:val="00C53614"/>
    <w:rsid w:val="00C53661"/>
    <w:rsid w:val="00C5369C"/>
    <w:rsid w:val="00C536EC"/>
    <w:rsid w:val="00C53830"/>
    <w:rsid w:val="00C53839"/>
    <w:rsid w:val="00C5384C"/>
    <w:rsid w:val="00C5384E"/>
    <w:rsid w:val="00C5391F"/>
    <w:rsid w:val="00C539A3"/>
    <w:rsid w:val="00C53AA7"/>
    <w:rsid w:val="00C53B38"/>
    <w:rsid w:val="00C53B98"/>
    <w:rsid w:val="00C53BB2"/>
    <w:rsid w:val="00C53C00"/>
    <w:rsid w:val="00C53CE5"/>
    <w:rsid w:val="00C53D19"/>
    <w:rsid w:val="00C53D77"/>
    <w:rsid w:val="00C53DBE"/>
    <w:rsid w:val="00C53E86"/>
    <w:rsid w:val="00C53F68"/>
    <w:rsid w:val="00C54028"/>
    <w:rsid w:val="00C54115"/>
    <w:rsid w:val="00C541C0"/>
    <w:rsid w:val="00C541CC"/>
    <w:rsid w:val="00C541D9"/>
    <w:rsid w:val="00C541E8"/>
    <w:rsid w:val="00C5422C"/>
    <w:rsid w:val="00C542C2"/>
    <w:rsid w:val="00C542F7"/>
    <w:rsid w:val="00C54334"/>
    <w:rsid w:val="00C5433E"/>
    <w:rsid w:val="00C54398"/>
    <w:rsid w:val="00C5441F"/>
    <w:rsid w:val="00C544AF"/>
    <w:rsid w:val="00C544D7"/>
    <w:rsid w:val="00C544E5"/>
    <w:rsid w:val="00C5455C"/>
    <w:rsid w:val="00C5458B"/>
    <w:rsid w:val="00C54685"/>
    <w:rsid w:val="00C546A5"/>
    <w:rsid w:val="00C54755"/>
    <w:rsid w:val="00C547B9"/>
    <w:rsid w:val="00C548EF"/>
    <w:rsid w:val="00C5495B"/>
    <w:rsid w:val="00C5498C"/>
    <w:rsid w:val="00C549D6"/>
    <w:rsid w:val="00C54A34"/>
    <w:rsid w:val="00C54B59"/>
    <w:rsid w:val="00C54B88"/>
    <w:rsid w:val="00C54C6F"/>
    <w:rsid w:val="00C54D34"/>
    <w:rsid w:val="00C54D5C"/>
    <w:rsid w:val="00C54D60"/>
    <w:rsid w:val="00C54D67"/>
    <w:rsid w:val="00C54DEF"/>
    <w:rsid w:val="00C54E66"/>
    <w:rsid w:val="00C54EA9"/>
    <w:rsid w:val="00C54EC5"/>
    <w:rsid w:val="00C55063"/>
    <w:rsid w:val="00C55075"/>
    <w:rsid w:val="00C55092"/>
    <w:rsid w:val="00C5512D"/>
    <w:rsid w:val="00C55155"/>
    <w:rsid w:val="00C551DC"/>
    <w:rsid w:val="00C5522E"/>
    <w:rsid w:val="00C5533E"/>
    <w:rsid w:val="00C55342"/>
    <w:rsid w:val="00C5535B"/>
    <w:rsid w:val="00C553A9"/>
    <w:rsid w:val="00C553C8"/>
    <w:rsid w:val="00C553E1"/>
    <w:rsid w:val="00C553E4"/>
    <w:rsid w:val="00C55402"/>
    <w:rsid w:val="00C55425"/>
    <w:rsid w:val="00C554B9"/>
    <w:rsid w:val="00C554EB"/>
    <w:rsid w:val="00C554FF"/>
    <w:rsid w:val="00C55538"/>
    <w:rsid w:val="00C555D8"/>
    <w:rsid w:val="00C557D4"/>
    <w:rsid w:val="00C55898"/>
    <w:rsid w:val="00C5589E"/>
    <w:rsid w:val="00C558C2"/>
    <w:rsid w:val="00C558D3"/>
    <w:rsid w:val="00C5599E"/>
    <w:rsid w:val="00C55AB0"/>
    <w:rsid w:val="00C55AB7"/>
    <w:rsid w:val="00C55BD6"/>
    <w:rsid w:val="00C55CAE"/>
    <w:rsid w:val="00C55D0D"/>
    <w:rsid w:val="00C55D16"/>
    <w:rsid w:val="00C55D44"/>
    <w:rsid w:val="00C55E3A"/>
    <w:rsid w:val="00C55E6E"/>
    <w:rsid w:val="00C55EB9"/>
    <w:rsid w:val="00C55ED5"/>
    <w:rsid w:val="00C55F5D"/>
    <w:rsid w:val="00C55F68"/>
    <w:rsid w:val="00C55F90"/>
    <w:rsid w:val="00C55FCA"/>
    <w:rsid w:val="00C560ED"/>
    <w:rsid w:val="00C5611F"/>
    <w:rsid w:val="00C56150"/>
    <w:rsid w:val="00C5615F"/>
    <w:rsid w:val="00C5639E"/>
    <w:rsid w:val="00C56423"/>
    <w:rsid w:val="00C56478"/>
    <w:rsid w:val="00C564EF"/>
    <w:rsid w:val="00C56513"/>
    <w:rsid w:val="00C5656B"/>
    <w:rsid w:val="00C56584"/>
    <w:rsid w:val="00C56588"/>
    <w:rsid w:val="00C566B2"/>
    <w:rsid w:val="00C566FE"/>
    <w:rsid w:val="00C5674D"/>
    <w:rsid w:val="00C567AF"/>
    <w:rsid w:val="00C567B0"/>
    <w:rsid w:val="00C56893"/>
    <w:rsid w:val="00C568FD"/>
    <w:rsid w:val="00C569B4"/>
    <w:rsid w:val="00C56A32"/>
    <w:rsid w:val="00C56A54"/>
    <w:rsid w:val="00C56ABA"/>
    <w:rsid w:val="00C56ADC"/>
    <w:rsid w:val="00C56B19"/>
    <w:rsid w:val="00C56B3D"/>
    <w:rsid w:val="00C56B87"/>
    <w:rsid w:val="00C56C24"/>
    <w:rsid w:val="00C56C64"/>
    <w:rsid w:val="00C56DB9"/>
    <w:rsid w:val="00C56DE4"/>
    <w:rsid w:val="00C56E7D"/>
    <w:rsid w:val="00C56FDD"/>
    <w:rsid w:val="00C570D2"/>
    <w:rsid w:val="00C57159"/>
    <w:rsid w:val="00C5724C"/>
    <w:rsid w:val="00C57268"/>
    <w:rsid w:val="00C57328"/>
    <w:rsid w:val="00C5737A"/>
    <w:rsid w:val="00C5749A"/>
    <w:rsid w:val="00C574E9"/>
    <w:rsid w:val="00C57596"/>
    <w:rsid w:val="00C575C5"/>
    <w:rsid w:val="00C57693"/>
    <w:rsid w:val="00C576B2"/>
    <w:rsid w:val="00C577E6"/>
    <w:rsid w:val="00C5785D"/>
    <w:rsid w:val="00C5787E"/>
    <w:rsid w:val="00C578DB"/>
    <w:rsid w:val="00C578DC"/>
    <w:rsid w:val="00C578E9"/>
    <w:rsid w:val="00C579AB"/>
    <w:rsid w:val="00C579AD"/>
    <w:rsid w:val="00C57AAD"/>
    <w:rsid w:val="00C57BF6"/>
    <w:rsid w:val="00C57C47"/>
    <w:rsid w:val="00C57C5C"/>
    <w:rsid w:val="00C57C62"/>
    <w:rsid w:val="00C57C90"/>
    <w:rsid w:val="00C57CBD"/>
    <w:rsid w:val="00C57CBF"/>
    <w:rsid w:val="00C57CD1"/>
    <w:rsid w:val="00C57CEE"/>
    <w:rsid w:val="00C57D80"/>
    <w:rsid w:val="00C57E4F"/>
    <w:rsid w:val="00C57E58"/>
    <w:rsid w:val="00C57E69"/>
    <w:rsid w:val="00C57E75"/>
    <w:rsid w:val="00C57EA6"/>
    <w:rsid w:val="00C57EB7"/>
    <w:rsid w:val="00C57EE4"/>
    <w:rsid w:val="00C57EF4"/>
    <w:rsid w:val="00C57F48"/>
    <w:rsid w:val="00C57F82"/>
    <w:rsid w:val="00C60012"/>
    <w:rsid w:val="00C600CD"/>
    <w:rsid w:val="00C601C9"/>
    <w:rsid w:val="00C6021F"/>
    <w:rsid w:val="00C6027F"/>
    <w:rsid w:val="00C60354"/>
    <w:rsid w:val="00C6036B"/>
    <w:rsid w:val="00C60373"/>
    <w:rsid w:val="00C6037F"/>
    <w:rsid w:val="00C603EB"/>
    <w:rsid w:val="00C6046C"/>
    <w:rsid w:val="00C60478"/>
    <w:rsid w:val="00C60493"/>
    <w:rsid w:val="00C604B1"/>
    <w:rsid w:val="00C604C5"/>
    <w:rsid w:val="00C6054D"/>
    <w:rsid w:val="00C605B4"/>
    <w:rsid w:val="00C605EF"/>
    <w:rsid w:val="00C60683"/>
    <w:rsid w:val="00C608CC"/>
    <w:rsid w:val="00C60A01"/>
    <w:rsid w:val="00C60B60"/>
    <w:rsid w:val="00C60B9B"/>
    <w:rsid w:val="00C60BC2"/>
    <w:rsid w:val="00C60C96"/>
    <w:rsid w:val="00C60D33"/>
    <w:rsid w:val="00C60E1A"/>
    <w:rsid w:val="00C60E29"/>
    <w:rsid w:val="00C60E7E"/>
    <w:rsid w:val="00C60E82"/>
    <w:rsid w:val="00C60F5A"/>
    <w:rsid w:val="00C60F94"/>
    <w:rsid w:val="00C61098"/>
    <w:rsid w:val="00C610B8"/>
    <w:rsid w:val="00C610C7"/>
    <w:rsid w:val="00C61159"/>
    <w:rsid w:val="00C611A3"/>
    <w:rsid w:val="00C611D0"/>
    <w:rsid w:val="00C61209"/>
    <w:rsid w:val="00C61228"/>
    <w:rsid w:val="00C61239"/>
    <w:rsid w:val="00C6127A"/>
    <w:rsid w:val="00C61290"/>
    <w:rsid w:val="00C612E1"/>
    <w:rsid w:val="00C61304"/>
    <w:rsid w:val="00C6136B"/>
    <w:rsid w:val="00C61389"/>
    <w:rsid w:val="00C613B2"/>
    <w:rsid w:val="00C6149C"/>
    <w:rsid w:val="00C614E1"/>
    <w:rsid w:val="00C615E7"/>
    <w:rsid w:val="00C6164E"/>
    <w:rsid w:val="00C616C3"/>
    <w:rsid w:val="00C616CC"/>
    <w:rsid w:val="00C616D2"/>
    <w:rsid w:val="00C616DB"/>
    <w:rsid w:val="00C61746"/>
    <w:rsid w:val="00C6175E"/>
    <w:rsid w:val="00C61791"/>
    <w:rsid w:val="00C61808"/>
    <w:rsid w:val="00C6180F"/>
    <w:rsid w:val="00C6184D"/>
    <w:rsid w:val="00C61881"/>
    <w:rsid w:val="00C618A7"/>
    <w:rsid w:val="00C618EC"/>
    <w:rsid w:val="00C619A1"/>
    <w:rsid w:val="00C61AB7"/>
    <w:rsid w:val="00C61ADA"/>
    <w:rsid w:val="00C61B22"/>
    <w:rsid w:val="00C61C91"/>
    <w:rsid w:val="00C61CA8"/>
    <w:rsid w:val="00C61D75"/>
    <w:rsid w:val="00C61D81"/>
    <w:rsid w:val="00C61DFB"/>
    <w:rsid w:val="00C61E0F"/>
    <w:rsid w:val="00C61E16"/>
    <w:rsid w:val="00C61E18"/>
    <w:rsid w:val="00C61E3C"/>
    <w:rsid w:val="00C61E44"/>
    <w:rsid w:val="00C61E6D"/>
    <w:rsid w:val="00C61E76"/>
    <w:rsid w:val="00C61EC4"/>
    <w:rsid w:val="00C61EFD"/>
    <w:rsid w:val="00C62098"/>
    <w:rsid w:val="00C620CC"/>
    <w:rsid w:val="00C620F1"/>
    <w:rsid w:val="00C6216B"/>
    <w:rsid w:val="00C6221A"/>
    <w:rsid w:val="00C622E0"/>
    <w:rsid w:val="00C62331"/>
    <w:rsid w:val="00C623AE"/>
    <w:rsid w:val="00C6254F"/>
    <w:rsid w:val="00C625AB"/>
    <w:rsid w:val="00C6263E"/>
    <w:rsid w:val="00C626B7"/>
    <w:rsid w:val="00C62757"/>
    <w:rsid w:val="00C6279D"/>
    <w:rsid w:val="00C62956"/>
    <w:rsid w:val="00C62A5C"/>
    <w:rsid w:val="00C62A69"/>
    <w:rsid w:val="00C62A87"/>
    <w:rsid w:val="00C62B38"/>
    <w:rsid w:val="00C62C0D"/>
    <w:rsid w:val="00C62C34"/>
    <w:rsid w:val="00C62C67"/>
    <w:rsid w:val="00C62CE2"/>
    <w:rsid w:val="00C62D57"/>
    <w:rsid w:val="00C62D88"/>
    <w:rsid w:val="00C62E10"/>
    <w:rsid w:val="00C62E4A"/>
    <w:rsid w:val="00C62EAB"/>
    <w:rsid w:val="00C62F0D"/>
    <w:rsid w:val="00C62F1B"/>
    <w:rsid w:val="00C62F48"/>
    <w:rsid w:val="00C62F9F"/>
    <w:rsid w:val="00C62FE3"/>
    <w:rsid w:val="00C62FF9"/>
    <w:rsid w:val="00C63046"/>
    <w:rsid w:val="00C63067"/>
    <w:rsid w:val="00C63081"/>
    <w:rsid w:val="00C631DF"/>
    <w:rsid w:val="00C632CC"/>
    <w:rsid w:val="00C63307"/>
    <w:rsid w:val="00C6343C"/>
    <w:rsid w:val="00C63446"/>
    <w:rsid w:val="00C63487"/>
    <w:rsid w:val="00C634F4"/>
    <w:rsid w:val="00C6351F"/>
    <w:rsid w:val="00C6354A"/>
    <w:rsid w:val="00C63604"/>
    <w:rsid w:val="00C63645"/>
    <w:rsid w:val="00C63679"/>
    <w:rsid w:val="00C6368B"/>
    <w:rsid w:val="00C63735"/>
    <w:rsid w:val="00C637FD"/>
    <w:rsid w:val="00C63891"/>
    <w:rsid w:val="00C63989"/>
    <w:rsid w:val="00C63A16"/>
    <w:rsid w:val="00C63A3C"/>
    <w:rsid w:val="00C63AE6"/>
    <w:rsid w:val="00C63AE8"/>
    <w:rsid w:val="00C63AF8"/>
    <w:rsid w:val="00C63B42"/>
    <w:rsid w:val="00C63BA8"/>
    <w:rsid w:val="00C63BEA"/>
    <w:rsid w:val="00C63D50"/>
    <w:rsid w:val="00C63DAB"/>
    <w:rsid w:val="00C63DF5"/>
    <w:rsid w:val="00C63E0A"/>
    <w:rsid w:val="00C63E6A"/>
    <w:rsid w:val="00C63F5F"/>
    <w:rsid w:val="00C63FFA"/>
    <w:rsid w:val="00C64065"/>
    <w:rsid w:val="00C640E4"/>
    <w:rsid w:val="00C641CC"/>
    <w:rsid w:val="00C64200"/>
    <w:rsid w:val="00C64245"/>
    <w:rsid w:val="00C64264"/>
    <w:rsid w:val="00C6426E"/>
    <w:rsid w:val="00C64364"/>
    <w:rsid w:val="00C6441B"/>
    <w:rsid w:val="00C64482"/>
    <w:rsid w:val="00C644DA"/>
    <w:rsid w:val="00C6453C"/>
    <w:rsid w:val="00C645A5"/>
    <w:rsid w:val="00C645D4"/>
    <w:rsid w:val="00C64633"/>
    <w:rsid w:val="00C64638"/>
    <w:rsid w:val="00C6465A"/>
    <w:rsid w:val="00C646B4"/>
    <w:rsid w:val="00C64780"/>
    <w:rsid w:val="00C647D8"/>
    <w:rsid w:val="00C64904"/>
    <w:rsid w:val="00C64A98"/>
    <w:rsid w:val="00C64B09"/>
    <w:rsid w:val="00C64B73"/>
    <w:rsid w:val="00C64C53"/>
    <w:rsid w:val="00C64CAF"/>
    <w:rsid w:val="00C64CF9"/>
    <w:rsid w:val="00C64D82"/>
    <w:rsid w:val="00C64DFF"/>
    <w:rsid w:val="00C64E96"/>
    <w:rsid w:val="00C64EC2"/>
    <w:rsid w:val="00C64F01"/>
    <w:rsid w:val="00C64F1D"/>
    <w:rsid w:val="00C64F2A"/>
    <w:rsid w:val="00C64F77"/>
    <w:rsid w:val="00C64FF9"/>
    <w:rsid w:val="00C650A4"/>
    <w:rsid w:val="00C650F9"/>
    <w:rsid w:val="00C65161"/>
    <w:rsid w:val="00C651FB"/>
    <w:rsid w:val="00C651FF"/>
    <w:rsid w:val="00C6523C"/>
    <w:rsid w:val="00C65264"/>
    <w:rsid w:val="00C652DB"/>
    <w:rsid w:val="00C652E5"/>
    <w:rsid w:val="00C65304"/>
    <w:rsid w:val="00C65342"/>
    <w:rsid w:val="00C65477"/>
    <w:rsid w:val="00C654D9"/>
    <w:rsid w:val="00C654FF"/>
    <w:rsid w:val="00C65511"/>
    <w:rsid w:val="00C65760"/>
    <w:rsid w:val="00C6578C"/>
    <w:rsid w:val="00C6579D"/>
    <w:rsid w:val="00C657CC"/>
    <w:rsid w:val="00C6585E"/>
    <w:rsid w:val="00C65889"/>
    <w:rsid w:val="00C658EB"/>
    <w:rsid w:val="00C659F2"/>
    <w:rsid w:val="00C65A35"/>
    <w:rsid w:val="00C65A96"/>
    <w:rsid w:val="00C65B1A"/>
    <w:rsid w:val="00C65B21"/>
    <w:rsid w:val="00C65B6F"/>
    <w:rsid w:val="00C65B97"/>
    <w:rsid w:val="00C65BA2"/>
    <w:rsid w:val="00C65BC9"/>
    <w:rsid w:val="00C65BCF"/>
    <w:rsid w:val="00C65BD1"/>
    <w:rsid w:val="00C65BF0"/>
    <w:rsid w:val="00C65CC1"/>
    <w:rsid w:val="00C65D73"/>
    <w:rsid w:val="00C65EC0"/>
    <w:rsid w:val="00C65F5D"/>
    <w:rsid w:val="00C660EE"/>
    <w:rsid w:val="00C66119"/>
    <w:rsid w:val="00C66155"/>
    <w:rsid w:val="00C661CD"/>
    <w:rsid w:val="00C66210"/>
    <w:rsid w:val="00C6622E"/>
    <w:rsid w:val="00C66248"/>
    <w:rsid w:val="00C66294"/>
    <w:rsid w:val="00C662B7"/>
    <w:rsid w:val="00C662C3"/>
    <w:rsid w:val="00C6636A"/>
    <w:rsid w:val="00C663D5"/>
    <w:rsid w:val="00C6655B"/>
    <w:rsid w:val="00C665EA"/>
    <w:rsid w:val="00C6664B"/>
    <w:rsid w:val="00C666FE"/>
    <w:rsid w:val="00C667E0"/>
    <w:rsid w:val="00C66827"/>
    <w:rsid w:val="00C668F3"/>
    <w:rsid w:val="00C6693F"/>
    <w:rsid w:val="00C669F2"/>
    <w:rsid w:val="00C66A53"/>
    <w:rsid w:val="00C66A6F"/>
    <w:rsid w:val="00C66A97"/>
    <w:rsid w:val="00C66B37"/>
    <w:rsid w:val="00C66C01"/>
    <w:rsid w:val="00C66C7F"/>
    <w:rsid w:val="00C66CEB"/>
    <w:rsid w:val="00C66D7D"/>
    <w:rsid w:val="00C66DDF"/>
    <w:rsid w:val="00C66ECA"/>
    <w:rsid w:val="00C66ED6"/>
    <w:rsid w:val="00C66F06"/>
    <w:rsid w:val="00C66F6D"/>
    <w:rsid w:val="00C67021"/>
    <w:rsid w:val="00C67048"/>
    <w:rsid w:val="00C6705A"/>
    <w:rsid w:val="00C67080"/>
    <w:rsid w:val="00C670AA"/>
    <w:rsid w:val="00C670EE"/>
    <w:rsid w:val="00C6712C"/>
    <w:rsid w:val="00C67269"/>
    <w:rsid w:val="00C67293"/>
    <w:rsid w:val="00C67345"/>
    <w:rsid w:val="00C6737B"/>
    <w:rsid w:val="00C67391"/>
    <w:rsid w:val="00C67472"/>
    <w:rsid w:val="00C67500"/>
    <w:rsid w:val="00C67636"/>
    <w:rsid w:val="00C676C5"/>
    <w:rsid w:val="00C67756"/>
    <w:rsid w:val="00C67778"/>
    <w:rsid w:val="00C6790C"/>
    <w:rsid w:val="00C67955"/>
    <w:rsid w:val="00C679BE"/>
    <w:rsid w:val="00C679EB"/>
    <w:rsid w:val="00C67A8E"/>
    <w:rsid w:val="00C67B9A"/>
    <w:rsid w:val="00C67BA3"/>
    <w:rsid w:val="00C67BB2"/>
    <w:rsid w:val="00C67C69"/>
    <w:rsid w:val="00C67CE6"/>
    <w:rsid w:val="00C67F08"/>
    <w:rsid w:val="00C67F2B"/>
    <w:rsid w:val="00C7000F"/>
    <w:rsid w:val="00C7006F"/>
    <w:rsid w:val="00C7008D"/>
    <w:rsid w:val="00C70100"/>
    <w:rsid w:val="00C70115"/>
    <w:rsid w:val="00C702DF"/>
    <w:rsid w:val="00C703EC"/>
    <w:rsid w:val="00C7044E"/>
    <w:rsid w:val="00C7047F"/>
    <w:rsid w:val="00C70494"/>
    <w:rsid w:val="00C7050D"/>
    <w:rsid w:val="00C70565"/>
    <w:rsid w:val="00C70576"/>
    <w:rsid w:val="00C70584"/>
    <w:rsid w:val="00C70592"/>
    <w:rsid w:val="00C705F6"/>
    <w:rsid w:val="00C7069E"/>
    <w:rsid w:val="00C706AC"/>
    <w:rsid w:val="00C706C0"/>
    <w:rsid w:val="00C706E7"/>
    <w:rsid w:val="00C70782"/>
    <w:rsid w:val="00C7084F"/>
    <w:rsid w:val="00C7095C"/>
    <w:rsid w:val="00C70A09"/>
    <w:rsid w:val="00C70A54"/>
    <w:rsid w:val="00C70A5B"/>
    <w:rsid w:val="00C70A83"/>
    <w:rsid w:val="00C70ADB"/>
    <w:rsid w:val="00C70B33"/>
    <w:rsid w:val="00C70C3A"/>
    <w:rsid w:val="00C70DCE"/>
    <w:rsid w:val="00C70E19"/>
    <w:rsid w:val="00C70E27"/>
    <w:rsid w:val="00C70E54"/>
    <w:rsid w:val="00C70E60"/>
    <w:rsid w:val="00C70ED2"/>
    <w:rsid w:val="00C70ED7"/>
    <w:rsid w:val="00C70EE5"/>
    <w:rsid w:val="00C70F29"/>
    <w:rsid w:val="00C70F48"/>
    <w:rsid w:val="00C70FF6"/>
    <w:rsid w:val="00C710F8"/>
    <w:rsid w:val="00C71120"/>
    <w:rsid w:val="00C71158"/>
    <w:rsid w:val="00C7129C"/>
    <w:rsid w:val="00C713A0"/>
    <w:rsid w:val="00C71401"/>
    <w:rsid w:val="00C71472"/>
    <w:rsid w:val="00C71559"/>
    <w:rsid w:val="00C715EB"/>
    <w:rsid w:val="00C71622"/>
    <w:rsid w:val="00C7162D"/>
    <w:rsid w:val="00C7164C"/>
    <w:rsid w:val="00C71663"/>
    <w:rsid w:val="00C71706"/>
    <w:rsid w:val="00C7170A"/>
    <w:rsid w:val="00C71728"/>
    <w:rsid w:val="00C7172F"/>
    <w:rsid w:val="00C71733"/>
    <w:rsid w:val="00C7173E"/>
    <w:rsid w:val="00C717AE"/>
    <w:rsid w:val="00C717C5"/>
    <w:rsid w:val="00C7190A"/>
    <w:rsid w:val="00C7199C"/>
    <w:rsid w:val="00C71A00"/>
    <w:rsid w:val="00C71A4A"/>
    <w:rsid w:val="00C71AA2"/>
    <w:rsid w:val="00C71AD4"/>
    <w:rsid w:val="00C71B14"/>
    <w:rsid w:val="00C71B61"/>
    <w:rsid w:val="00C71C60"/>
    <w:rsid w:val="00C71C80"/>
    <w:rsid w:val="00C71CFB"/>
    <w:rsid w:val="00C71D1F"/>
    <w:rsid w:val="00C71D31"/>
    <w:rsid w:val="00C71DDF"/>
    <w:rsid w:val="00C71E0D"/>
    <w:rsid w:val="00C71E53"/>
    <w:rsid w:val="00C71E7B"/>
    <w:rsid w:val="00C71EE8"/>
    <w:rsid w:val="00C71F69"/>
    <w:rsid w:val="00C71FF5"/>
    <w:rsid w:val="00C72068"/>
    <w:rsid w:val="00C7209C"/>
    <w:rsid w:val="00C720A3"/>
    <w:rsid w:val="00C7211C"/>
    <w:rsid w:val="00C722C1"/>
    <w:rsid w:val="00C722F1"/>
    <w:rsid w:val="00C7234E"/>
    <w:rsid w:val="00C72392"/>
    <w:rsid w:val="00C724B9"/>
    <w:rsid w:val="00C724C6"/>
    <w:rsid w:val="00C724C8"/>
    <w:rsid w:val="00C72508"/>
    <w:rsid w:val="00C7252B"/>
    <w:rsid w:val="00C7255F"/>
    <w:rsid w:val="00C72628"/>
    <w:rsid w:val="00C7266B"/>
    <w:rsid w:val="00C726DC"/>
    <w:rsid w:val="00C726E0"/>
    <w:rsid w:val="00C72761"/>
    <w:rsid w:val="00C72804"/>
    <w:rsid w:val="00C7283C"/>
    <w:rsid w:val="00C7288B"/>
    <w:rsid w:val="00C728CA"/>
    <w:rsid w:val="00C728E7"/>
    <w:rsid w:val="00C7292B"/>
    <w:rsid w:val="00C72960"/>
    <w:rsid w:val="00C7296D"/>
    <w:rsid w:val="00C729DC"/>
    <w:rsid w:val="00C72AD2"/>
    <w:rsid w:val="00C72B3A"/>
    <w:rsid w:val="00C72BC5"/>
    <w:rsid w:val="00C72BD4"/>
    <w:rsid w:val="00C72BE8"/>
    <w:rsid w:val="00C72E60"/>
    <w:rsid w:val="00C72F48"/>
    <w:rsid w:val="00C72F84"/>
    <w:rsid w:val="00C7300F"/>
    <w:rsid w:val="00C73043"/>
    <w:rsid w:val="00C7304C"/>
    <w:rsid w:val="00C73074"/>
    <w:rsid w:val="00C7307B"/>
    <w:rsid w:val="00C731A2"/>
    <w:rsid w:val="00C731B1"/>
    <w:rsid w:val="00C7327C"/>
    <w:rsid w:val="00C73327"/>
    <w:rsid w:val="00C73492"/>
    <w:rsid w:val="00C734A8"/>
    <w:rsid w:val="00C734F3"/>
    <w:rsid w:val="00C73515"/>
    <w:rsid w:val="00C73536"/>
    <w:rsid w:val="00C735D2"/>
    <w:rsid w:val="00C73600"/>
    <w:rsid w:val="00C7363C"/>
    <w:rsid w:val="00C73641"/>
    <w:rsid w:val="00C736A8"/>
    <w:rsid w:val="00C73769"/>
    <w:rsid w:val="00C73826"/>
    <w:rsid w:val="00C73871"/>
    <w:rsid w:val="00C738C1"/>
    <w:rsid w:val="00C7391F"/>
    <w:rsid w:val="00C73925"/>
    <w:rsid w:val="00C73930"/>
    <w:rsid w:val="00C73965"/>
    <w:rsid w:val="00C73973"/>
    <w:rsid w:val="00C73A00"/>
    <w:rsid w:val="00C73A2A"/>
    <w:rsid w:val="00C73AC2"/>
    <w:rsid w:val="00C73ACF"/>
    <w:rsid w:val="00C73B5A"/>
    <w:rsid w:val="00C73B9C"/>
    <w:rsid w:val="00C73BBE"/>
    <w:rsid w:val="00C73BBF"/>
    <w:rsid w:val="00C73BCE"/>
    <w:rsid w:val="00C73BE3"/>
    <w:rsid w:val="00C73C25"/>
    <w:rsid w:val="00C73C7A"/>
    <w:rsid w:val="00C73CF0"/>
    <w:rsid w:val="00C73D56"/>
    <w:rsid w:val="00C73DB9"/>
    <w:rsid w:val="00C73E1E"/>
    <w:rsid w:val="00C73E1F"/>
    <w:rsid w:val="00C73E92"/>
    <w:rsid w:val="00C73EC1"/>
    <w:rsid w:val="00C73ED7"/>
    <w:rsid w:val="00C73F52"/>
    <w:rsid w:val="00C73F98"/>
    <w:rsid w:val="00C73FE7"/>
    <w:rsid w:val="00C74032"/>
    <w:rsid w:val="00C740F5"/>
    <w:rsid w:val="00C74119"/>
    <w:rsid w:val="00C74181"/>
    <w:rsid w:val="00C74244"/>
    <w:rsid w:val="00C742AE"/>
    <w:rsid w:val="00C742DA"/>
    <w:rsid w:val="00C742EB"/>
    <w:rsid w:val="00C74368"/>
    <w:rsid w:val="00C743D7"/>
    <w:rsid w:val="00C74408"/>
    <w:rsid w:val="00C74475"/>
    <w:rsid w:val="00C7450F"/>
    <w:rsid w:val="00C74628"/>
    <w:rsid w:val="00C7462A"/>
    <w:rsid w:val="00C74633"/>
    <w:rsid w:val="00C7464C"/>
    <w:rsid w:val="00C7467F"/>
    <w:rsid w:val="00C74761"/>
    <w:rsid w:val="00C74787"/>
    <w:rsid w:val="00C747BF"/>
    <w:rsid w:val="00C747DC"/>
    <w:rsid w:val="00C74829"/>
    <w:rsid w:val="00C7485E"/>
    <w:rsid w:val="00C7489F"/>
    <w:rsid w:val="00C74947"/>
    <w:rsid w:val="00C7499F"/>
    <w:rsid w:val="00C749AB"/>
    <w:rsid w:val="00C749B8"/>
    <w:rsid w:val="00C74A1E"/>
    <w:rsid w:val="00C74A82"/>
    <w:rsid w:val="00C74B1F"/>
    <w:rsid w:val="00C74B25"/>
    <w:rsid w:val="00C74B44"/>
    <w:rsid w:val="00C74B70"/>
    <w:rsid w:val="00C74BE8"/>
    <w:rsid w:val="00C74C13"/>
    <w:rsid w:val="00C74C3A"/>
    <w:rsid w:val="00C74C72"/>
    <w:rsid w:val="00C74DB3"/>
    <w:rsid w:val="00C74DCA"/>
    <w:rsid w:val="00C74E2D"/>
    <w:rsid w:val="00C74E58"/>
    <w:rsid w:val="00C74E7D"/>
    <w:rsid w:val="00C74E95"/>
    <w:rsid w:val="00C74EC7"/>
    <w:rsid w:val="00C74F15"/>
    <w:rsid w:val="00C74F43"/>
    <w:rsid w:val="00C74FCB"/>
    <w:rsid w:val="00C750BD"/>
    <w:rsid w:val="00C750E0"/>
    <w:rsid w:val="00C75136"/>
    <w:rsid w:val="00C75144"/>
    <w:rsid w:val="00C751A4"/>
    <w:rsid w:val="00C75236"/>
    <w:rsid w:val="00C7541F"/>
    <w:rsid w:val="00C755CF"/>
    <w:rsid w:val="00C75672"/>
    <w:rsid w:val="00C756E7"/>
    <w:rsid w:val="00C756E8"/>
    <w:rsid w:val="00C756F2"/>
    <w:rsid w:val="00C757AB"/>
    <w:rsid w:val="00C757B9"/>
    <w:rsid w:val="00C7583C"/>
    <w:rsid w:val="00C75857"/>
    <w:rsid w:val="00C75864"/>
    <w:rsid w:val="00C7588D"/>
    <w:rsid w:val="00C75901"/>
    <w:rsid w:val="00C7591E"/>
    <w:rsid w:val="00C75948"/>
    <w:rsid w:val="00C75997"/>
    <w:rsid w:val="00C75999"/>
    <w:rsid w:val="00C759C2"/>
    <w:rsid w:val="00C759E9"/>
    <w:rsid w:val="00C759F0"/>
    <w:rsid w:val="00C75A1D"/>
    <w:rsid w:val="00C75ABE"/>
    <w:rsid w:val="00C75AC8"/>
    <w:rsid w:val="00C75ADC"/>
    <w:rsid w:val="00C75AE5"/>
    <w:rsid w:val="00C75C24"/>
    <w:rsid w:val="00C75C34"/>
    <w:rsid w:val="00C75D2E"/>
    <w:rsid w:val="00C75D9A"/>
    <w:rsid w:val="00C75DE2"/>
    <w:rsid w:val="00C75E13"/>
    <w:rsid w:val="00C75E5B"/>
    <w:rsid w:val="00C75E8F"/>
    <w:rsid w:val="00C75F12"/>
    <w:rsid w:val="00C75F78"/>
    <w:rsid w:val="00C75FA5"/>
    <w:rsid w:val="00C760D8"/>
    <w:rsid w:val="00C76134"/>
    <w:rsid w:val="00C761F1"/>
    <w:rsid w:val="00C7620E"/>
    <w:rsid w:val="00C7623E"/>
    <w:rsid w:val="00C76251"/>
    <w:rsid w:val="00C76273"/>
    <w:rsid w:val="00C76280"/>
    <w:rsid w:val="00C762E8"/>
    <w:rsid w:val="00C7638D"/>
    <w:rsid w:val="00C764C8"/>
    <w:rsid w:val="00C765B4"/>
    <w:rsid w:val="00C7662B"/>
    <w:rsid w:val="00C7664E"/>
    <w:rsid w:val="00C76652"/>
    <w:rsid w:val="00C76694"/>
    <w:rsid w:val="00C766E6"/>
    <w:rsid w:val="00C766FD"/>
    <w:rsid w:val="00C76707"/>
    <w:rsid w:val="00C767B7"/>
    <w:rsid w:val="00C767FC"/>
    <w:rsid w:val="00C76868"/>
    <w:rsid w:val="00C7688B"/>
    <w:rsid w:val="00C768E9"/>
    <w:rsid w:val="00C769A0"/>
    <w:rsid w:val="00C76A25"/>
    <w:rsid w:val="00C76A7D"/>
    <w:rsid w:val="00C76A8E"/>
    <w:rsid w:val="00C76ABD"/>
    <w:rsid w:val="00C76AC6"/>
    <w:rsid w:val="00C76B1B"/>
    <w:rsid w:val="00C76B2F"/>
    <w:rsid w:val="00C76B81"/>
    <w:rsid w:val="00C76C55"/>
    <w:rsid w:val="00C76C72"/>
    <w:rsid w:val="00C76CA7"/>
    <w:rsid w:val="00C76CAB"/>
    <w:rsid w:val="00C76D00"/>
    <w:rsid w:val="00C76D2B"/>
    <w:rsid w:val="00C76DFA"/>
    <w:rsid w:val="00C76E11"/>
    <w:rsid w:val="00C76E48"/>
    <w:rsid w:val="00C76E54"/>
    <w:rsid w:val="00C76EA4"/>
    <w:rsid w:val="00C76ED2"/>
    <w:rsid w:val="00C76FB0"/>
    <w:rsid w:val="00C76FDD"/>
    <w:rsid w:val="00C77126"/>
    <w:rsid w:val="00C7717C"/>
    <w:rsid w:val="00C771F9"/>
    <w:rsid w:val="00C77200"/>
    <w:rsid w:val="00C772EE"/>
    <w:rsid w:val="00C7730E"/>
    <w:rsid w:val="00C773FA"/>
    <w:rsid w:val="00C77489"/>
    <w:rsid w:val="00C7749D"/>
    <w:rsid w:val="00C774A0"/>
    <w:rsid w:val="00C774BE"/>
    <w:rsid w:val="00C77501"/>
    <w:rsid w:val="00C7753E"/>
    <w:rsid w:val="00C77578"/>
    <w:rsid w:val="00C77641"/>
    <w:rsid w:val="00C77652"/>
    <w:rsid w:val="00C7768B"/>
    <w:rsid w:val="00C7774B"/>
    <w:rsid w:val="00C777DA"/>
    <w:rsid w:val="00C77812"/>
    <w:rsid w:val="00C77817"/>
    <w:rsid w:val="00C77912"/>
    <w:rsid w:val="00C77925"/>
    <w:rsid w:val="00C7793A"/>
    <w:rsid w:val="00C7794C"/>
    <w:rsid w:val="00C77966"/>
    <w:rsid w:val="00C779AB"/>
    <w:rsid w:val="00C779B6"/>
    <w:rsid w:val="00C779C0"/>
    <w:rsid w:val="00C77AC6"/>
    <w:rsid w:val="00C77B36"/>
    <w:rsid w:val="00C77B4A"/>
    <w:rsid w:val="00C77BA1"/>
    <w:rsid w:val="00C77C38"/>
    <w:rsid w:val="00C77C3B"/>
    <w:rsid w:val="00C77CE2"/>
    <w:rsid w:val="00C77D44"/>
    <w:rsid w:val="00C77DCD"/>
    <w:rsid w:val="00C77E35"/>
    <w:rsid w:val="00C77E97"/>
    <w:rsid w:val="00C77E9B"/>
    <w:rsid w:val="00C77EC5"/>
    <w:rsid w:val="00C77ED9"/>
    <w:rsid w:val="00C77F6C"/>
    <w:rsid w:val="00C77FB3"/>
    <w:rsid w:val="00C788BF"/>
    <w:rsid w:val="00C80093"/>
    <w:rsid w:val="00C800F2"/>
    <w:rsid w:val="00C80108"/>
    <w:rsid w:val="00C80129"/>
    <w:rsid w:val="00C8015C"/>
    <w:rsid w:val="00C801D9"/>
    <w:rsid w:val="00C801F7"/>
    <w:rsid w:val="00C80226"/>
    <w:rsid w:val="00C8025F"/>
    <w:rsid w:val="00C80274"/>
    <w:rsid w:val="00C802C6"/>
    <w:rsid w:val="00C802D7"/>
    <w:rsid w:val="00C804E2"/>
    <w:rsid w:val="00C804EA"/>
    <w:rsid w:val="00C8050D"/>
    <w:rsid w:val="00C80523"/>
    <w:rsid w:val="00C8057E"/>
    <w:rsid w:val="00C8058E"/>
    <w:rsid w:val="00C805A5"/>
    <w:rsid w:val="00C80684"/>
    <w:rsid w:val="00C806EF"/>
    <w:rsid w:val="00C8073C"/>
    <w:rsid w:val="00C8075D"/>
    <w:rsid w:val="00C807C6"/>
    <w:rsid w:val="00C807F7"/>
    <w:rsid w:val="00C80849"/>
    <w:rsid w:val="00C80869"/>
    <w:rsid w:val="00C80949"/>
    <w:rsid w:val="00C8097C"/>
    <w:rsid w:val="00C80AB0"/>
    <w:rsid w:val="00C80B01"/>
    <w:rsid w:val="00C80BC5"/>
    <w:rsid w:val="00C80C56"/>
    <w:rsid w:val="00C80D34"/>
    <w:rsid w:val="00C80D5D"/>
    <w:rsid w:val="00C80DB5"/>
    <w:rsid w:val="00C80E2C"/>
    <w:rsid w:val="00C80E2D"/>
    <w:rsid w:val="00C80E7C"/>
    <w:rsid w:val="00C80E7F"/>
    <w:rsid w:val="00C80E90"/>
    <w:rsid w:val="00C80EC0"/>
    <w:rsid w:val="00C80ECB"/>
    <w:rsid w:val="00C80ED5"/>
    <w:rsid w:val="00C80F7E"/>
    <w:rsid w:val="00C80FEF"/>
    <w:rsid w:val="00C81006"/>
    <w:rsid w:val="00C8106E"/>
    <w:rsid w:val="00C81097"/>
    <w:rsid w:val="00C8109A"/>
    <w:rsid w:val="00C810C1"/>
    <w:rsid w:val="00C81166"/>
    <w:rsid w:val="00C81172"/>
    <w:rsid w:val="00C811A8"/>
    <w:rsid w:val="00C811A9"/>
    <w:rsid w:val="00C81217"/>
    <w:rsid w:val="00C8129F"/>
    <w:rsid w:val="00C812CE"/>
    <w:rsid w:val="00C812F4"/>
    <w:rsid w:val="00C812FB"/>
    <w:rsid w:val="00C81304"/>
    <w:rsid w:val="00C81355"/>
    <w:rsid w:val="00C81377"/>
    <w:rsid w:val="00C813D0"/>
    <w:rsid w:val="00C8143F"/>
    <w:rsid w:val="00C81449"/>
    <w:rsid w:val="00C81626"/>
    <w:rsid w:val="00C81675"/>
    <w:rsid w:val="00C817A7"/>
    <w:rsid w:val="00C817BF"/>
    <w:rsid w:val="00C817F4"/>
    <w:rsid w:val="00C81832"/>
    <w:rsid w:val="00C81838"/>
    <w:rsid w:val="00C81881"/>
    <w:rsid w:val="00C818DF"/>
    <w:rsid w:val="00C818F8"/>
    <w:rsid w:val="00C81955"/>
    <w:rsid w:val="00C81A40"/>
    <w:rsid w:val="00C81AAF"/>
    <w:rsid w:val="00C81B0D"/>
    <w:rsid w:val="00C81B4E"/>
    <w:rsid w:val="00C81C09"/>
    <w:rsid w:val="00C81C3E"/>
    <w:rsid w:val="00C81CC4"/>
    <w:rsid w:val="00C81CCF"/>
    <w:rsid w:val="00C81CE2"/>
    <w:rsid w:val="00C81D03"/>
    <w:rsid w:val="00C81E1B"/>
    <w:rsid w:val="00C81EDE"/>
    <w:rsid w:val="00C81EF1"/>
    <w:rsid w:val="00C81F5B"/>
    <w:rsid w:val="00C81F77"/>
    <w:rsid w:val="00C81FC7"/>
    <w:rsid w:val="00C82020"/>
    <w:rsid w:val="00C82028"/>
    <w:rsid w:val="00C8209E"/>
    <w:rsid w:val="00C8211B"/>
    <w:rsid w:val="00C8218B"/>
    <w:rsid w:val="00C821E8"/>
    <w:rsid w:val="00C82210"/>
    <w:rsid w:val="00C82243"/>
    <w:rsid w:val="00C8228F"/>
    <w:rsid w:val="00C8233A"/>
    <w:rsid w:val="00C8237F"/>
    <w:rsid w:val="00C823AE"/>
    <w:rsid w:val="00C823DB"/>
    <w:rsid w:val="00C824B0"/>
    <w:rsid w:val="00C824B2"/>
    <w:rsid w:val="00C82519"/>
    <w:rsid w:val="00C825F5"/>
    <w:rsid w:val="00C8262B"/>
    <w:rsid w:val="00C82650"/>
    <w:rsid w:val="00C826A7"/>
    <w:rsid w:val="00C826D7"/>
    <w:rsid w:val="00C826FA"/>
    <w:rsid w:val="00C8272F"/>
    <w:rsid w:val="00C82A17"/>
    <w:rsid w:val="00C82A82"/>
    <w:rsid w:val="00C82A90"/>
    <w:rsid w:val="00C82B2F"/>
    <w:rsid w:val="00C82B5A"/>
    <w:rsid w:val="00C82BAA"/>
    <w:rsid w:val="00C82BC1"/>
    <w:rsid w:val="00C82C1D"/>
    <w:rsid w:val="00C82C9A"/>
    <w:rsid w:val="00C82CDE"/>
    <w:rsid w:val="00C82D0C"/>
    <w:rsid w:val="00C82D47"/>
    <w:rsid w:val="00C82D77"/>
    <w:rsid w:val="00C82D8C"/>
    <w:rsid w:val="00C82DAD"/>
    <w:rsid w:val="00C82E24"/>
    <w:rsid w:val="00C82E87"/>
    <w:rsid w:val="00C82EBB"/>
    <w:rsid w:val="00C82EDC"/>
    <w:rsid w:val="00C82F81"/>
    <w:rsid w:val="00C82F8F"/>
    <w:rsid w:val="00C83039"/>
    <w:rsid w:val="00C83112"/>
    <w:rsid w:val="00C83136"/>
    <w:rsid w:val="00C83141"/>
    <w:rsid w:val="00C8319A"/>
    <w:rsid w:val="00C831C7"/>
    <w:rsid w:val="00C831E5"/>
    <w:rsid w:val="00C83277"/>
    <w:rsid w:val="00C8329C"/>
    <w:rsid w:val="00C832A0"/>
    <w:rsid w:val="00C832C5"/>
    <w:rsid w:val="00C83342"/>
    <w:rsid w:val="00C83468"/>
    <w:rsid w:val="00C8349D"/>
    <w:rsid w:val="00C834B0"/>
    <w:rsid w:val="00C834B8"/>
    <w:rsid w:val="00C834B9"/>
    <w:rsid w:val="00C8351A"/>
    <w:rsid w:val="00C83670"/>
    <w:rsid w:val="00C83682"/>
    <w:rsid w:val="00C837CD"/>
    <w:rsid w:val="00C83873"/>
    <w:rsid w:val="00C83ADB"/>
    <w:rsid w:val="00C83BD0"/>
    <w:rsid w:val="00C83C5B"/>
    <w:rsid w:val="00C83CD5"/>
    <w:rsid w:val="00C83D27"/>
    <w:rsid w:val="00C83D7B"/>
    <w:rsid w:val="00C83D92"/>
    <w:rsid w:val="00C83DD2"/>
    <w:rsid w:val="00C83E04"/>
    <w:rsid w:val="00C83E15"/>
    <w:rsid w:val="00C83E8F"/>
    <w:rsid w:val="00C83EC6"/>
    <w:rsid w:val="00C83F58"/>
    <w:rsid w:val="00C83F8B"/>
    <w:rsid w:val="00C83FB0"/>
    <w:rsid w:val="00C8402C"/>
    <w:rsid w:val="00C8403A"/>
    <w:rsid w:val="00C84047"/>
    <w:rsid w:val="00C84059"/>
    <w:rsid w:val="00C840DD"/>
    <w:rsid w:val="00C840ED"/>
    <w:rsid w:val="00C84255"/>
    <w:rsid w:val="00C8427F"/>
    <w:rsid w:val="00C842C4"/>
    <w:rsid w:val="00C842FB"/>
    <w:rsid w:val="00C84399"/>
    <w:rsid w:val="00C843BD"/>
    <w:rsid w:val="00C843E8"/>
    <w:rsid w:val="00C8444D"/>
    <w:rsid w:val="00C8446D"/>
    <w:rsid w:val="00C8447A"/>
    <w:rsid w:val="00C844E2"/>
    <w:rsid w:val="00C84551"/>
    <w:rsid w:val="00C84676"/>
    <w:rsid w:val="00C84696"/>
    <w:rsid w:val="00C84774"/>
    <w:rsid w:val="00C848B1"/>
    <w:rsid w:val="00C849D3"/>
    <w:rsid w:val="00C84A7A"/>
    <w:rsid w:val="00C84AED"/>
    <w:rsid w:val="00C84AF8"/>
    <w:rsid w:val="00C84B0E"/>
    <w:rsid w:val="00C84B77"/>
    <w:rsid w:val="00C84BD6"/>
    <w:rsid w:val="00C84C3F"/>
    <w:rsid w:val="00C84C7C"/>
    <w:rsid w:val="00C84CFF"/>
    <w:rsid w:val="00C84D52"/>
    <w:rsid w:val="00C84D9C"/>
    <w:rsid w:val="00C84DE9"/>
    <w:rsid w:val="00C84E46"/>
    <w:rsid w:val="00C84F46"/>
    <w:rsid w:val="00C84FAC"/>
    <w:rsid w:val="00C85010"/>
    <w:rsid w:val="00C850C9"/>
    <w:rsid w:val="00C851E9"/>
    <w:rsid w:val="00C8522B"/>
    <w:rsid w:val="00C8524C"/>
    <w:rsid w:val="00C852FF"/>
    <w:rsid w:val="00C85382"/>
    <w:rsid w:val="00C853D0"/>
    <w:rsid w:val="00C85401"/>
    <w:rsid w:val="00C854DD"/>
    <w:rsid w:val="00C85510"/>
    <w:rsid w:val="00C85514"/>
    <w:rsid w:val="00C85560"/>
    <w:rsid w:val="00C85645"/>
    <w:rsid w:val="00C85871"/>
    <w:rsid w:val="00C85888"/>
    <w:rsid w:val="00C858EE"/>
    <w:rsid w:val="00C85948"/>
    <w:rsid w:val="00C85A55"/>
    <w:rsid w:val="00C85B29"/>
    <w:rsid w:val="00C85B38"/>
    <w:rsid w:val="00C85C5D"/>
    <w:rsid w:val="00C85D4B"/>
    <w:rsid w:val="00C85D5B"/>
    <w:rsid w:val="00C85E25"/>
    <w:rsid w:val="00C85E9A"/>
    <w:rsid w:val="00C85F0F"/>
    <w:rsid w:val="00C85F29"/>
    <w:rsid w:val="00C85FE3"/>
    <w:rsid w:val="00C8607F"/>
    <w:rsid w:val="00C86088"/>
    <w:rsid w:val="00C86118"/>
    <w:rsid w:val="00C86169"/>
    <w:rsid w:val="00C861F1"/>
    <w:rsid w:val="00C86215"/>
    <w:rsid w:val="00C86257"/>
    <w:rsid w:val="00C86268"/>
    <w:rsid w:val="00C862AD"/>
    <w:rsid w:val="00C862C8"/>
    <w:rsid w:val="00C86302"/>
    <w:rsid w:val="00C86323"/>
    <w:rsid w:val="00C86369"/>
    <w:rsid w:val="00C863CA"/>
    <w:rsid w:val="00C863F3"/>
    <w:rsid w:val="00C8658B"/>
    <w:rsid w:val="00C865CE"/>
    <w:rsid w:val="00C8673F"/>
    <w:rsid w:val="00C86787"/>
    <w:rsid w:val="00C867EA"/>
    <w:rsid w:val="00C86811"/>
    <w:rsid w:val="00C868A1"/>
    <w:rsid w:val="00C868D5"/>
    <w:rsid w:val="00C8690C"/>
    <w:rsid w:val="00C86961"/>
    <w:rsid w:val="00C86A99"/>
    <w:rsid w:val="00C86B54"/>
    <w:rsid w:val="00C86BA3"/>
    <w:rsid w:val="00C86BC9"/>
    <w:rsid w:val="00C86CC2"/>
    <w:rsid w:val="00C86D11"/>
    <w:rsid w:val="00C86D3C"/>
    <w:rsid w:val="00C86E69"/>
    <w:rsid w:val="00C86E6B"/>
    <w:rsid w:val="00C86F19"/>
    <w:rsid w:val="00C86FB4"/>
    <w:rsid w:val="00C8708A"/>
    <w:rsid w:val="00C8710E"/>
    <w:rsid w:val="00C8718F"/>
    <w:rsid w:val="00C87192"/>
    <w:rsid w:val="00C87232"/>
    <w:rsid w:val="00C872E1"/>
    <w:rsid w:val="00C87310"/>
    <w:rsid w:val="00C8735C"/>
    <w:rsid w:val="00C873C5"/>
    <w:rsid w:val="00C87412"/>
    <w:rsid w:val="00C8742A"/>
    <w:rsid w:val="00C8745D"/>
    <w:rsid w:val="00C87467"/>
    <w:rsid w:val="00C8750C"/>
    <w:rsid w:val="00C87582"/>
    <w:rsid w:val="00C875B3"/>
    <w:rsid w:val="00C87630"/>
    <w:rsid w:val="00C87744"/>
    <w:rsid w:val="00C8782C"/>
    <w:rsid w:val="00C8784D"/>
    <w:rsid w:val="00C87987"/>
    <w:rsid w:val="00C879B4"/>
    <w:rsid w:val="00C87B00"/>
    <w:rsid w:val="00C87B7C"/>
    <w:rsid w:val="00C87C85"/>
    <w:rsid w:val="00C87C99"/>
    <w:rsid w:val="00C87C9E"/>
    <w:rsid w:val="00C87CBB"/>
    <w:rsid w:val="00C87D15"/>
    <w:rsid w:val="00C87D51"/>
    <w:rsid w:val="00C87D6F"/>
    <w:rsid w:val="00C87E8A"/>
    <w:rsid w:val="00C87EF4"/>
    <w:rsid w:val="00C87EF8"/>
    <w:rsid w:val="00C87FF3"/>
    <w:rsid w:val="00C9001B"/>
    <w:rsid w:val="00C9005F"/>
    <w:rsid w:val="00C900D7"/>
    <w:rsid w:val="00C900E0"/>
    <w:rsid w:val="00C9017F"/>
    <w:rsid w:val="00C90185"/>
    <w:rsid w:val="00C901AD"/>
    <w:rsid w:val="00C901DC"/>
    <w:rsid w:val="00C901EE"/>
    <w:rsid w:val="00C9021F"/>
    <w:rsid w:val="00C9022A"/>
    <w:rsid w:val="00C90260"/>
    <w:rsid w:val="00C90296"/>
    <w:rsid w:val="00C902CD"/>
    <w:rsid w:val="00C90326"/>
    <w:rsid w:val="00C90343"/>
    <w:rsid w:val="00C9034C"/>
    <w:rsid w:val="00C9049B"/>
    <w:rsid w:val="00C904C1"/>
    <w:rsid w:val="00C90543"/>
    <w:rsid w:val="00C90558"/>
    <w:rsid w:val="00C9057E"/>
    <w:rsid w:val="00C90649"/>
    <w:rsid w:val="00C9064C"/>
    <w:rsid w:val="00C90700"/>
    <w:rsid w:val="00C9074F"/>
    <w:rsid w:val="00C908A7"/>
    <w:rsid w:val="00C90949"/>
    <w:rsid w:val="00C90994"/>
    <w:rsid w:val="00C90A08"/>
    <w:rsid w:val="00C90A5E"/>
    <w:rsid w:val="00C90AA1"/>
    <w:rsid w:val="00C90AB5"/>
    <w:rsid w:val="00C90B35"/>
    <w:rsid w:val="00C90C24"/>
    <w:rsid w:val="00C90C29"/>
    <w:rsid w:val="00C90C39"/>
    <w:rsid w:val="00C90DA8"/>
    <w:rsid w:val="00C90E40"/>
    <w:rsid w:val="00C90FDF"/>
    <w:rsid w:val="00C9109B"/>
    <w:rsid w:val="00C910D8"/>
    <w:rsid w:val="00C91127"/>
    <w:rsid w:val="00C91185"/>
    <w:rsid w:val="00C911CF"/>
    <w:rsid w:val="00C911F8"/>
    <w:rsid w:val="00C912AB"/>
    <w:rsid w:val="00C9131F"/>
    <w:rsid w:val="00C91321"/>
    <w:rsid w:val="00C91340"/>
    <w:rsid w:val="00C913BC"/>
    <w:rsid w:val="00C913ED"/>
    <w:rsid w:val="00C9140C"/>
    <w:rsid w:val="00C91479"/>
    <w:rsid w:val="00C91495"/>
    <w:rsid w:val="00C9157A"/>
    <w:rsid w:val="00C9163D"/>
    <w:rsid w:val="00C91746"/>
    <w:rsid w:val="00C9177F"/>
    <w:rsid w:val="00C918C0"/>
    <w:rsid w:val="00C919BF"/>
    <w:rsid w:val="00C91A1D"/>
    <w:rsid w:val="00C91A22"/>
    <w:rsid w:val="00C91A24"/>
    <w:rsid w:val="00C91A3D"/>
    <w:rsid w:val="00C91B67"/>
    <w:rsid w:val="00C91B7E"/>
    <w:rsid w:val="00C91C03"/>
    <w:rsid w:val="00C91C77"/>
    <w:rsid w:val="00C91CAC"/>
    <w:rsid w:val="00C91D57"/>
    <w:rsid w:val="00C91D89"/>
    <w:rsid w:val="00C91DB2"/>
    <w:rsid w:val="00C91DBE"/>
    <w:rsid w:val="00C91DDD"/>
    <w:rsid w:val="00C91E99"/>
    <w:rsid w:val="00C91EAA"/>
    <w:rsid w:val="00C91F69"/>
    <w:rsid w:val="00C91FC8"/>
    <w:rsid w:val="00C91FCC"/>
    <w:rsid w:val="00C9212C"/>
    <w:rsid w:val="00C9218F"/>
    <w:rsid w:val="00C921D5"/>
    <w:rsid w:val="00C921E1"/>
    <w:rsid w:val="00C92429"/>
    <w:rsid w:val="00C92438"/>
    <w:rsid w:val="00C9248A"/>
    <w:rsid w:val="00C924DC"/>
    <w:rsid w:val="00C925C1"/>
    <w:rsid w:val="00C925FA"/>
    <w:rsid w:val="00C92600"/>
    <w:rsid w:val="00C92663"/>
    <w:rsid w:val="00C9268D"/>
    <w:rsid w:val="00C92747"/>
    <w:rsid w:val="00C92786"/>
    <w:rsid w:val="00C9281B"/>
    <w:rsid w:val="00C92831"/>
    <w:rsid w:val="00C9285D"/>
    <w:rsid w:val="00C92889"/>
    <w:rsid w:val="00C928B0"/>
    <w:rsid w:val="00C928BD"/>
    <w:rsid w:val="00C928C7"/>
    <w:rsid w:val="00C928CD"/>
    <w:rsid w:val="00C928E7"/>
    <w:rsid w:val="00C928F2"/>
    <w:rsid w:val="00C92945"/>
    <w:rsid w:val="00C929E0"/>
    <w:rsid w:val="00C92A33"/>
    <w:rsid w:val="00C92A76"/>
    <w:rsid w:val="00C92B9D"/>
    <w:rsid w:val="00C92BFC"/>
    <w:rsid w:val="00C92C1A"/>
    <w:rsid w:val="00C92C43"/>
    <w:rsid w:val="00C92C97"/>
    <w:rsid w:val="00C92CD5"/>
    <w:rsid w:val="00C92D30"/>
    <w:rsid w:val="00C92DBD"/>
    <w:rsid w:val="00C92F1B"/>
    <w:rsid w:val="00C92F23"/>
    <w:rsid w:val="00C92F4D"/>
    <w:rsid w:val="00C92F97"/>
    <w:rsid w:val="00C93020"/>
    <w:rsid w:val="00C93092"/>
    <w:rsid w:val="00C93130"/>
    <w:rsid w:val="00C93189"/>
    <w:rsid w:val="00C931F8"/>
    <w:rsid w:val="00C9323A"/>
    <w:rsid w:val="00C9325B"/>
    <w:rsid w:val="00C93264"/>
    <w:rsid w:val="00C93265"/>
    <w:rsid w:val="00C9328A"/>
    <w:rsid w:val="00C932C9"/>
    <w:rsid w:val="00C932CA"/>
    <w:rsid w:val="00C932CC"/>
    <w:rsid w:val="00C93333"/>
    <w:rsid w:val="00C93455"/>
    <w:rsid w:val="00C9353B"/>
    <w:rsid w:val="00C935D4"/>
    <w:rsid w:val="00C935EC"/>
    <w:rsid w:val="00C9365F"/>
    <w:rsid w:val="00C93664"/>
    <w:rsid w:val="00C9368A"/>
    <w:rsid w:val="00C9369B"/>
    <w:rsid w:val="00C936A0"/>
    <w:rsid w:val="00C936F0"/>
    <w:rsid w:val="00C93727"/>
    <w:rsid w:val="00C93738"/>
    <w:rsid w:val="00C9379A"/>
    <w:rsid w:val="00C9380C"/>
    <w:rsid w:val="00C9382E"/>
    <w:rsid w:val="00C939A2"/>
    <w:rsid w:val="00C93A16"/>
    <w:rsid w:val="00C93B22"/>
    <w:rsid w:val="00C93B41"/>
    <w:rsid w:val="00C93BC7"/>
    <w:rsid w:val="00C93C48"/>
    <w:rsid w:val="00C93D79"/>
    <w:rsid w:val="00C93DAD"/>
    <w:rsid w:val="00C93DDA"/>
    <w:rsid w:val="00C93EEB"/>
    <w:rsid w:val="00C93F13"/>
    <w:rsid w:val="00C93FFE"/>
    <w:rsid w:val="00C9400E"/>
    <w:rsid w:val="00C94071"/>
    <w:rsid w:val="00C94086"/>
    <w:rsid w:val="00C942E2"/>
    <w:rsid w:val="00C942EB"/>
    <w:rsid w:val="00C944CC"/>
    <w:rsid w:val="00C945A6"/>
    <w:rsid w:val="00C94621"/>
    <w:rsid w:val="00C9467B"/>
    <w:rsid w:val="00C946D1"/>
    <w:rsid w:val="00C946F2"/>
    <w:rsid w:val="00C94779"/>
    <w:rsid w:val="00C947CC"/>
    <w:rsid w:val="00C947D7"/>
    <w:rsid w:val="00C9486D"/>
    <w:rsid w:val="00C9488C"/>
    <w:rsid w:val="00C94951"/>
    <w:rsid w:val="00C94980"/>
    <w:rsid w:val="00C949AD"/>
    <w:rsid w:val="00C949B2"/>
    <w:rsid w:val="00C94A29"/>
    <w:rsid w:val="00C94ABB"/>
    <w:rsid w:val="00C94AE8"/>
    <w:rsid w:val="00C94B75"/>
    <w:rsid w:val="00C94BCC"/>
    <w:rsid w:val="00C94C55"/>
    <w:rsid w:val="00C94E2E"/>
    <w:rsid w:val="00C94EAB"/>
    <w:rsid w:val="00C94EB4"/>
    <w:rsid w:val="00C9502A"/>
    <w:rsid w:val="00C95050"/>
    <w:rsid w:val="00C950BE"/>
    <w:rsid w:val="00C95118"/>
    <w:rsid w:val="00C95162"/>
    <w:rsid w:val="00C95255"/>
    <w:rsid w:val="00C95295"/>
    <w:rsid w:val="00C952F1"/>
    <w:rsid w:val="00C95321"/>
    <w:rsid w:val="00C95329"/>
    <w:rsid w:val="00C953AA"/>
    <w:rsid w:val="00C953AC"/>
    <w:rsid w:val="00C9542F"/>
    <w:rsid w:val="00C95442"/>
    <w:rsid w:val="00C954A1"/>
    <w:rsid w:val="00C954DA"/>
    <w:rsid w:val="00C95523"/>
    <w:rsid w:val="00C9555A"/>
    <w:rsid w:val="00C955FB"/>
    <w:rsid w:val="00C955FC"/>
    <w:rsid w:val="00C9567B"/>
    <w:rsid w:val="00C956E2"/>
    <w:rsid w:val="00C95701"/>
    <w:rsid w:val="00C9577D"/>
    <w:rsid w:val="00C957B8"/>
    <w:rsid w:val="00C957D0"/>
    <w:rsid w:val="00C957F7"/>
    <w:rsid w:val="00C95831"/>
    <w:rsid w:val="00C95859"/>
    <w:rsid w:val="00C958F7"/>
    <w:rsid w:val="00C95905"/>
    <w:rsid w:val="00C9590A"/>
    <w:rsid w:val="00C959DC"/>
    <w:rsid w:val="00C959F8"/>
    <w:rsid w:val="00C95A00"/>
    <w:rsid w:val="00C95A41"/>
    <w:rsid w:val="00C95AE0"/>
    <w:rsid w:val="00C95BDB"/>
    <w:rsid w:val="00C95BEB"/>
    <w:rsid w:val="00C95BF6"/>
    <w:rsid w:val="00C95BFC"/>
    <w:rsid w:val="00C95C49"/>
    <w:rsid w:val="00C95CD1"/>
    <w:rsid w:val="00C95E1F"/>
    <w:rsid w:val="00C95E3D"/>
    <w:rsid w:val="00C95E5A"/>
    <w:rsid w:val="00C95FB9"/>
    <w:rsid w:val="00C96086"/>
    <w:rsid w:val="00C961E5"/>
    <w:rsid w:val="00C96300"/>
    <w:rsid w:val="00C96340"/>
    <w:rsid w:val="00C963A0"/>
    <w:rsid w:val="00C963E1"/>
    <w:rsid w:val="00C96476"/>
    <w:rsid w:val="00C964CB"/>
    <w:rsid w:val="00C964F8"/>
    <w:rsid w:val="00C96525"/>
    <w:rsid w:val="00C9653C"/>
    <w:rsid w:val="00C9657E"/>
    <w:rsid w:val="00C96584"/>
    <w:rsid w:val="00C9664A"/>
    <w:rsid w:val="00C9668C"/>
    <w:rsid w:val="00C96694"/>
    <w:rsid w:val="00C967C0"/>
    <w:rsid w:val="00C96806"/>
    <w:rsid w:val="00C96861"/>
    <w:rsid w:val="00C969BC"/>
    <w:rsid w:val="00C969C1"/>
    <w:rsid w:val="00C96B09"/>
    <w:rsid w:val="00C96BBB"/>
    <w:rsid w:val="00C96C12"/>
    <w:rsid w:val="00C96C1A"/>
    <w:rsid w:val="00C96C5C"/>
    <w:rsid w:val="00C96CFB"/>
    <w:rsid w:val="00C96D1A"/>
    <w:rsid w:val="00C96D58"/>
    <w:rsid w:val="00C96DDD"/>
    <w:rsid w:val="00C96E07"/>
    <w:rsid w:val="00C96E5A"/>
    <w:rsid w:val="00C96EE7"/>
    <w:rsid w:val="00C96FEF"/>
    <w:rsid w:val="00C9700E"/>
    <w:rsid w:val="00C97130"/>
    <w:rsid w:val="00C9715B"/>
    <w:rsid w:val="00C971C0"/>
    <w:rsid w:val="00C971FD"/>
    <w:rsid w:val="00C9721D"/>
    <w:rsid w:val="00C97220"/>
    <w:rsid w:val="00C9724C"/>
    <w:rsid w:val="00C97254"/>
    <w:rsid w:val="00C97270"/>
    <w:rsid w:val="00C9727E"/>
    <w:rsid w:val="00C97357"/>
    <w:rsid w:val="00C9735C"/>
    <w:rsid w:val="00C97382"/>
    <w:rsid w:val="00C97385"/>
    <w:rsid w:val="00C973B8"/>
    <w:rsid w:val="00C97454"/>
    <w:rsid w:val="00C97509"/>
    <w:rsid w:val="00C97552"/>
    <w:rsid w:val="00C975FF"/>
    <w:rsid w:val="00C97624"/>
    <w:rsid w:val="00C9777D"/>
    <w:rsid w:val="00C977A0"/>
    <w:rsid w:val="00C977B6"/>
    <w:rsid w:val="00C977D6"/>
    <w:rsid w:val="00C97822"/>
    <w:rsid w:val="00C97850"/>
    <w:rsid w:val="00C97882"/>
    <w:rsid w:val="00C9793C"/>
    <w:rsid w:val="00C97943"/>
    <w:rsid w:val="00C979F5"/>
    <w:rsid w:val="00C979F6"/>
    <w:rsid w:val="00C97A1D"/>
    <w:rsid w:val="00C97A51"/>
    <w:rsid w:val="00C97A9C"/>
    <w:rsid w:val="00C97ACE"/>
    <w:rsid w:val="00C97B35"/>
    <w:rsid w:val="00C97B36"/>
    <w:rsid w:val="00C97B38"/>
    <w:rsid w:val="00C97C2B"/>
    <w:rsid w:val="00C97D1E"/>
    <w:rsid w:val="00C97DEE"/>
    <w:rsid w:val="00C97E12"/>
    <w:rsid w:val="00C97E13"/>
    <w:rsid w:val="00C97E15"/>
    <w:rsid w:val="00C97E3F"/>
    <w:rsid w:val="00C97EAB"/>
    <w:rsid w:val="00C97EDD"/>
    <w:rsid w:val="00C97EE1"/>
    <w:rsid w:val="00C97EF5"/>
    <w:rsid w:val="00C97F4F"/>
    <w:rsid w:val="00C97F59"/>
    <w:rsid w:val="00C97F68"/>
    <w:rsid w:val="00C97FB9"/>
    <w:rsid w:val="00C97FE8"/>
    <w:rsid w:val="00CA0035"/>
    <w:rsid w:val="00CA0049"/>
    <w:rsid w:val="00CA005B"/>
    <w:rsid w:val="00CA0082"/>
    <w:rsid w:val="00CA00A9"/>
    <w:rsid w:val="00CA0124"/>
    <w:rsid w:val="00CA012B"/>
    <w:rsid w:val="00CA0159"/>
    <w:rsid w:val="00CA02DC"/>
    <w:rsid w:val="00CA02DF"/>
    <w:rsid w:val="00CA0303"/>
    <w:rsid w:val="00CA035E"/>
    <w:rsid w:val="00CA03E9"/>
    <w:rsid w:val="00CA042F"/>
    <w:rsid w:val="00CA04BE"/>
    <w:rsid w:val="00CA04DA"/>
    <w:rsid w:val="00CA04E0"/>
    <w:rsid w:val="00CA051D"/>
    <w:rsid w:val="00CA059D"/>
    <w:rsid w:val="00CA05B2"/>
    <w:rsid w:val="00CA0650"/>
    <w:rsid w:val="00CA0666"/>
    <w:rsid w:val="00CA0687"/>
    <w:rsid w:val="00CA068B"/>
    <w:rsid w:val="00CA073D"/>
    <w:rsid w:val="00CA0774"/>
    <w:rsid w:val="00CA083F"/>
    <w:rsid w:val="00CA088D"/>
    <w:rsid w:val="00CA090C"/>
    <w:rsid w:val="00CA0951"/>
    <w:rsid w:val="00CA09FA"/>
    <w:rsid w:val="00CA0A5F"/>
    <w:rsid w:val="00CA0A67"/>
    <w:rsid w:val="00CA0AD0"/>
    <w:rsid w:val="00CA0B25"/>
    <w:rsid w:val="00CA0B45"/>
    <w:rsid w:val="00CA0BBE"/>
    <w:rsid w:val="00CA0C8D"/>
    <w:rsid w:val="00CA0D26"/>
    <w:rsid w:val="00CA0DC6"/>
    <w:rsid w:val="00CA0E08"/>
    <w:rsid w:val="00CA0E4C"/>
    <w:rsid w:val="00CA0E5D"/>
    <w:rsid w:val="00CA0EAD"/>
    <w:rsid w:val="00CA0F37"/>
    <w:rsid w:val="00CA0FAB"/>
    <w:rsid w:val="00CA101A"/>
    <w:rsid w:val="00CA1034"/>
    <w:rsid w:val="00CA105F"/>
    <w:rsid w:val="00CA10C3"/>
    <w:rsid w:val="00CA10CB"/>
    <w:rsid w:val="00CA1172"/>
    <w:rsid w:val="00CA11AE"/>
    <w:rsid w:val="00CA121E"/>
    <w:rsid w:val="00CA12EC"/>
    <w:rsid w:val="00CA14F5"/>
    <w:rsid w:val="00CA151B"/>
    <w:rsid w:val="00CA1590"/>
    <w:rsid w:val="00CA15DE"/>
    <w:rsid w:val="00CA15E5"/>
    <w:rsid w:val="00CA160B"/>
    <w:rsid w:val="00CA16F5"/>
    <w:rsid w:val="00CA1728"/>
    <w:rsid w:val="00CA17E6"/>
    <w:rsid w:val="00CA18D9"/>
    <w:rsid w:val="00CA1927"/>
    <w:rsid w:val="00CA19D4"/>
    <w:rsid w:val="00CA1A3D"/>
    <w:rsid w:val="00CA1A7A"/>
    <w:rsid w:val="00CA1AA5"/>
    <w:rsid w:val="00CA1B2E"/>
    <w:rsid w:val="00CA1BF0"/>
    <w:rsid w:val="00CA1C98"/>
    <w:rsid w:val="00CA1CF2"/>
    <w:rsid w:val="00CA1D8C"/>
    <w:rsid w:val="00CA1DA9"/>
    <w:rsid w:val="00CA1DB9"/>
    <w:rsid w:val="00CA1E21"/>
    <w:rsid w:val="00CA1E86"/>
    <w:rsid w:val="00CA1EA1"/>
    <w:rsid w:val="00CA1F1E"/>
    <w:rsid w:val="00CA1F44"/>
    <w:rsid w:val="00CA2006"/>
    <w:rsid w:val="00CA200E"/>
    <w:rsid w:val="00CA2329"/>
    <w:rsid w:val="00CA23BD"/>
    <w:rsid w:val="00CA2405"/>
    <w:rsid w:val="00CA2477"/>
    <w:rsid w:val="00CA2595"/>
    <w:rsid w:val="00CA25D3"/>
    <w:rsid w:val="00CA2620"/>
    <w:rsid w:val="00CA26C4"/>
    <w:rsid w:val="00CA27A6"/>
    <w:rsid w:val="00CA27E5"/>
    <w:rsid w:val="00CA27E6"/>
    <w:rsid w:val="00CA285C"/>
    <w:rsid w:val="00CA2905"/>
    <w:rsid w:val="00CA29A4"/>
    <w:rsid w:val="00CA2A8E"/>
    <w:rsid w:val="00CA2A98"/>
    <w:rsid w:val="00CA2B5A"/>
    <w:rsid w:val="00CA2BA0"/>
    <w:rsid w:val="00CA2C08"/>
    <w:rsid w:val="00CA2C58"/>
    <w:rsid w:val="00CA2CB0"/>
    <w:rsid w:val="00CA2CD1"/>
    <w:rsid w:val="00CA2D9E"/>
    <w:rsid w:val="00CA2DCF"/>
    <w:rsid w:val="00CA2E01"/>
    <w:rsid w:val="00CA2E84"/>
    <w:rsid w:val="00CA2E89"/>
    <w:rsid w:val="00CA2EBF"/>
    <w:rsid w:val="00CA2EEE"/>
    <w:rsid w:val="00CA2F60"/>
    <w:rsid w:val="00CA2FC9"/>
    <w:rsid w:val="00CA30EC"/>
    <w:rsid w:val="00CA312B"/>
    <w:rsid w:val="00CA3141"/>
    <w:rsid w:val="00CA315A"/>
    <w:rsid w:val="00CA3162"/>
    <w:rsid w:val="00CA31E4"/>
    <w:rsid w:val="00CA3272"/>
    <w:rsid w:val="00CA32ED"/>
    <w:rsid w:val="00CA338E"/>
    <w:rsid w:val="00CA33C8"/>
    <w:rsid w:val="00CA33F4"/>
    <w:rsid w:val="00CA34AA"/>
    <w:rsid w:val="00CA34F6"/>
    <w:rsid w:val="00CA3501"/>
    <w:rsid w:val="00CA35A5"/>
    <w:rsid w:val="00CA35B0"/>
    <w:rsid w:val="00CA35EB"/>
    <w:rsid w:val="00CA3690"/>
    <w:rsid w:val="00CA376D"/>
    <w:rsid w:val="00CA3792"/>
    <w:rsid w:val="00CA3794"/>
    <w:rsid w:val="00CA3824"/>
    <w:rsid w:val="00CA3834"/>
    <w:rsid w:val="00CA3872"/>
    <w:rsid w:val="00CA38C1"/>
    <w:rsid w:val="00CA3907"/>
    <w:rsid w:val="00CA3937"/>
    <w:rsid w:val="00CA39B8"/>
    <w:rsid w:val="00CA39C3"/>
    <w:rsid w:val="00CA39D2"/>
    <w:rsid w:val="00CA3AB9"/>
    <w:rsid w:val="00CA3B10"/>
    <w:rsid w:val="00CA3B3B"/>
    <w:rsid w:val="00CA3B79"/>
    <w:rsid w:val="00CA3C58"/>
    <w:rsid w:val="00CA3CE0"/>
    <w:rsid w:val="00CA3EAE"/>
    <w:rsid w:val="00CA3EE2"/>
    <w:rsid w:val="00CA3F0E"/>
    <w:rsid w:val="00CA3F5B"/>
    <w:rsid w:val="00CA3FBE"/>
    <w:rsid w:val="00CA3FDD"/>
    <w:rsid w:val="00CA402B"/>
    <w:rsid w:val="00CA4093"/>
    <w:rsid w:val="00CA40C5"/>
    <w:rsid w:val="00CA40FC"/>
    <w:rsid w:val="00CA417D"/>
    <w:rsid w:val="00CA41BC"/>
    <w:rsid w:val="00CA41C5"/>
    <w:rsid w:val="00CA4246"/>
    <w:rsid w:val="00CA429B"/>
    <w:rsid w:val="00CA4375"/>
    <w:rsid w:val="00CA44AC"/>
    <w:rsid w:val="00CA44CC"/>
    <w:rsid w:val="00CA44F6"/>
    <w:rsid w:val="00CA4523"/>
    <w:rsid w:val="00CA45CF"/>
    <w:rsid w:val="00CA45E9"/>
    <w:rsid w:val="00CA45ED"/>
    <w:rsid w:val="00CA4608"/>
    <w:rsid w:val="00CA462F"/>
    <w:rsid w:val="00CA4662"/>
    <w:rsid w:val="00CA4714"/>
    <w:rsid w:val="00CA474A"/>
    <w:rsid w:val="00CA4765"/>
    <w:rsid w:val="00CA4774"/>
    <w:rsid w:val="00CA49E3"/>
    <w:rsid w:val="00CA4A16"/>
    <w:rsid w:val="00CA4A25"/>
    <w:rsid w:val="00CA4A2E"/>
    <w:rsid w:val="00CA4A75"/>
    <w:rsid w:val="00CA4AF7"/>
    <w:rsid w:val="00CA4B4F"/>
    <w:rsid w:val="00CA4B7C"/>
    <w:rsid w:val="00CA4B93"/>
    <w:rsid w:val="00CA4BAF"/>
    <w:rsid w:val="00CA4BC7"/>
    <w:rsid w:val="00CA4C03"/>
    <w:rsid w:val="00CA4D30"/>
    <w:rsid w:val="00CA4D69"/>
    <w:rsid w:val="00CA4D72"/>
    <w:rsid w:val="00CA4D9B"/>
    <w:rsid w:val="00CA4E05"/>
    <w:rsid w:val="00CA4E0C"/>
    <w:rsid w:val="00CA4E76"/>
    <w:rsid w:val="00CA4E98"/>
    <w:rsid w:val="00CA4FC4"/>
    <w:rsid w:val="00CA4FE2"/>
    <w:rsid w:val="00CA5075"/>
    <w:rsid w:val="00CA5096"/>
    <w:rsid w:val="00CA519A"/>
    <w:rsid w:val="00CA519B"/>
    <w:rsid w:val="00CA51C1"/>
    <w:rsid w:val="00CA5281"/>
    <w:rsid w:val="00CA52E8"/>
    <w:rsid w:val="00CA52FD"/>
    <w:rsid w:val="00CA5318"/>
    <w:rsid w:val="00CA537E"/>
    <w:rsid w:val="00CA538F"/>
    <w:rsid w:val="00CA5392"/>
    <w:rsid w:val="00CA53B3"/>
    <w:rsid w:val="00CA542A"/>
    <w:rsid w:val="00CA544C"/>
    <w:rsid w:val="00CA546F"/>
    <w:rsid w:val="00CA54CD"/>
    <w:rsid w:val="00CA54E1"/>
    <w:rsid w:val="00CA551F"/>
    <w:rsid w:val="00CA55D6"/>
    <w:rsid w:val="00CA561B"/>
    <w:rsid w:val="00CA5629"/>
    <w:rsid w:val="00CA571A"/>
    <w:rsid w:val="00CA5772"/>
    <w:rsid w:val="00CA57DA"/>
    <w:rsid w:val="00CA5809"/>
    <w:rsid w:val="00CA5812"/>
    <w:rsid w:val="00CA5869"/>
    <w:rsid w:val="00CA5883"/>
    <w:rsid w:val="00CA591C"/>
    <w:rsid w:val="00CA5920"/>
    <w:rsid w:val="00CA5968"/>
    <w:rsid w:val="00CA5A37"/>
    <w:rsid w:val="00CA5A44"/>
    <w:rsid w:val="00CA5A4E"/>
    <w:rsid w:val="00CA5BB9"/>
    <w:rsid w:val="00CA5C2B"/>
    <w:rsid w:val="00CA5C77"/>
    <w:rsid w:val="00CA5D06"/>
    <w:rsid w:val="00CA5D15"/>
    <w:rsid w:val="00CA5D51"/>
    <w:rsid w:val="00CA5D54"/>
    <w:rsid w:val="00CA5DF1"/>
    <w:rsid w:val="00CA5E25"/>
    <w:rsid w:val="00CA5E2F"/>
    <w:rsid w:val="00CA5E62"/>
    <w:rsid w:val="00CA5E7C"/>
    <w:rsid w:val="00CA6145"/>
    <w:rsid w:val="00CA6147"/>
    <w:rsid w:val="00CA620A"/>
    <w:rsid w:val="00CA6303"/>
    <w:rsid w:val="00CA630A"/>
    <w:rsid w:val="00CA6312"/>
    <w:rsid w:val="00CA63DD"/>
    <w:rsid w:val="00CA6506"/>
    <w:rsid w:val="00CA653C"/>
    <w:rsid w:val="00CA653D"/>
    <w:rsid w:val="00CA6545"/>
    <w:rsid w:val="00CA65A4"/>
    <w:rsid w:val="00CA6665"/>
    <w:rsid w:val="00CA66BC"/>
    <w:rsid w:val="00CA6710"/>
    <w:rsid w:val="00CA6775"/>
    <w:rsid w:val="00CA67AA"/>
    <w:rsid w:val="00CA6873"/>
    <w:rsid w:val="00CA688F"/>
    <w:rsid w:val="00CA693E"/>
    <w:rsid w:val="00CA6969"/>
    <w:rsid w:val="00CA6A69"/>
    <w:rsid w:val="00CA6AF0"/>
    <w:rsid w:val="00CA6B4E"/>
    <w:rsid w:val="00CA6BA8"/>
    <w:rsid w:val="00CA6BDE"/>
    <w:rsid w:val="00CA6C05"/>
    <w:rsid w:val="00CA6C29"/>
    <w:rsid w:val="00CA6D1D"/>
    <w:rsid w:val="00CA6D57"/>
    <w:rsid w:val="00CA6E2F"/>
    <w:rsid w:val="00CA6E5C"/>
    <w:rsid w:val="00CA6F0F"/>
    <w:rsid w:val="00CA6F96"/>
    <w:rsid w:val="00CA6FB5"/>
    <w:rsid w:val="00CA6FC4"/>
    <w:rsid w:val="00CA714F"/>
    <w:rsid w:val="00CA7180"/>
    <w:rsid w:val="00CA71C7"/>
    <w:rsid w:val="00CA71DD"/>
    <w:rsid w:val="00CA71E2"/>
    <w:rsid w:val="00CA7298"/>
    <w:rsid w:val="00CA72BC"/>
    <w:rsid w:val="00CA72E6"/>
    <w:rsid w:val="00CA73AB"/>
    <w:rsid w:val="00CA7447"/>
    <w:rsid w:val="00CA74A9"/>
    <w:rsid w:val="00CA756D"/>
    <w:rsid w:val="00CA75FE"/>
    <w:rsid w:val="00CA7611"/>
    <w:rsid w:val="00CA76F4"/>
    <w:rsid w:val="00CA78A1"/>
    <w:rsid w:val="00CA78D8"/>
    <w:rsid w:val="00CA793A"/>
    <w:rsid w:val="00CA79C6"/>
    <w:rsid w:val="00CA7B0C"/>
    <w:rsid w:val="00CA7B71"/>
    <w:rsid w:val="00CA7B8C"/>
    <w:rsid w:val="00CA7C01"/>
    <w:rsid w:val="00CA7C08"/>
    <w:rsid w:val="00CA7C30"/>
    <w:rsid w:val="00CA7C6F"/>
    <w:rsid w:val="00CA7D01"/>
    <w:rsid w:val="00CA7D25"/>
    <w:rsid w:val="00CA7E07"/>
    <w:rsid w:val="00CA7E68"/>
    <w:rsid w:val="00CA7F33"/>
    <w:rsid w:val="00CA7F42"/>
    <w:rsid w:val="00CA7F43"/>
    <w:rsid w:val="00CB0035"/>
    <w:rsid w:val="00CB00D4"/>
    <w:rsid w:val="00CB00EE"/>
    <w:rsid w:val="00CB01BB"/>
    <w:rsid w:val="00CB01E5"/>
    <w:rsid w:val="00CB0276"/>
    <w:rsid w:val="00CB02A6"/>
    <w:rsid w:val="00CB02E2"/>
    <w:rsid w:val="00CB035A"/>
    <w:rsid w:val="00CB03EA"/>
    <w:rsid w:val="00CB041B"/>
    <w:rsid w:val="00CB0488"/>
    <w:rsid w:val="00CB04F4"/>
    <w:rsid w:val="00CB055B"/>
    <w:rsid w:val="00CB0578"/>
    <w:rsid w:val="00CB05E0"/>
    <w:rsid w:val="00CB0637"/>
    <w:rsid w:val="00CB0669"/>
    <w:rsid w:val="00CB0674"/>
    <w:rsid w:val="00CB06CD"/>
    <w:rsid w:val="00CB07E7"/>
    <w:rsid w:val="00CB0887"/>
    <w:rsid w:val="00CB0890"/>
    <w:rsid w:val="00CB08CF"/>
    <w:rsid w:val="00CB0958"/>
    <w:rsid w:val="00CB0A13"/>
    <w:rsid w:val="00CB0AAD"/>
    <w:rsid w:val="00CB0AB6"/>
    <w:rsid w:val="00CB0AC9"/>
    <w:rsid w:val="00CB0AEC"/>
    <w:rsid w:val="00CB0AFF"/>
    <w:rsid w:val="00CB0B62"/>
    <w:rsid w:val="00CB0B85"/>
    <w:rsid w:val="00CB0CED"/>
    <w:rsid w:val="00CB0DA2"/>
    <w:rsid w:val="00CB0E63"/>
    <w:rsid w:val="00CB0ECA"/>
    <w:rsid w:val="00CB0EEE"/>
    <w:rsid w:val="00CB0F27"/>
    <w:rsid w:val="00CB0FA3"/>
    <w:rsid w:val="00CB0FA8"/>
    <w:rsid w:val="00CB0FB3"/>
    <w:rsid w:val="00CB11C5"/>
    <w:rsid w:val="00CB12AB"/>
    <w:rsid w:val="00CB1338"/>
    <w:rsid w:val="00CB13B7"/>
    <w:rsid w:val="00CB13FC"/>
    <w:rsid w:val="00CB140F"/>
    <w:rsid w:val="00CB1501"/>
    <w:rsid w:val="00CB1570"/>
    <w:rsid w:val="00CB15B3"/>
    <w:rsid w:val="00CB160B"/>
    <w:rsid w:val="00CB166B"/>
    <w:rsid w:val="00CB16F3"/>
    <w:rsid w:val="00CB1728"/>
    <w:rsid w:val="00CB173A"/>
    <w:rsid w:val="00CB177B"/>
    <w:rsid w:val="00CB17C3"/>
    <w:rsid w:val="00CB1917"/>
    <w:rsid w:val="00CB194A"/>
    <w:rsid w:val="00CB19B5"/>
    <w:rsid w:val="00CB19DE"/>
    <w:rsid w:val="00CB1B87"/>
    <w:rsid w:val="00CB1C2F"/>
    <w:rsid w:val="00CB1C5B"/>
    <w:rsid w:val="00CB1E68"/>
    <w:rsid w:val="00CB1E99"/>
    <w:rsid w:val="00CB1F0E"/>
    <w:rsid w:val="00CB1F79"/>
    <w:rsid w:val="00CB1FCF"/>
    <w:rsid w:val="00CB2048"/>
    <w:rsid w:val="00CB204B"/>
    <w:rsid w:val="00CB204F"/>
    <w:rsid w:val="00CB210D"/>
    <w:rsid w:val="00CB219A"/>
    <w:rsid w:val="00CB2266"/>
    <w:rsid w:val="00CB226B"/>
    <w:rsid w:val="00CB2356"/>
    <w:rsid w:val="00CB2379"/>
    <w:rsid w:val="00CB238C"/>
    <w:rsid w:val="00CB23B7"/>
    <w:rsid w:val="00CB23BA"/>
    <w:rsid w:val="00CB23CA"/>
    <w:rsid w:val="00CB2480"/>
    <w:rsid w:val="00CB25EA"/>
    <w:rsid w:val="00CB2656"/>
    <w:rsid w:val="00CB2689"/>
    <w:rsid w:val="00CB26B8"/>
    <w:rsid w:val="00CB26F8"/>
    <w:rsid w:val="00CB27BF"/>
    <w:rsid w:val="00CB27CB"/>
    <w:rsid w:val="00CB283A"/>
    <w:rsid w:val="00CB2875"/>
    <w:rsid w:val="00CB2892"/>
    <w:rsid w:val="00CB2905"/>
    <w:rsid w:val="00CB29EC"/>
    <w:rsid w:val="00CB2B10"/>
    <w:rsid w:val="00CB2BDC"/>
    <w:rsid w:val="00CB2CF5"/>
    <w:rsid w:val="00CB2D80"/>
    <w:rsid w:val="00CB2E87"/>
    <w:rsid w:val="00CB2EAC"/>
    <w:rsid w:val="00CB2F4B"/>
    <w:rsid w:val="00CB2F80"/>
    <w:rsid w:val="00CB3005"/>
    <w:rsid w:val="00CB3006"/>
    <w:rsid w:val="00CB300F"/>
    <w:rsid w:val="00CB312A"/>
    <w:rsid w:val="00CB3139"/>
    <w:rsid w:val="00CB313A"/>
    <w:rsid w:val="00CB3156"/>
    <w:rsid w:val="00CB3165"/>
    <w:rsid w:val="00CB325A"/>
    <w:rsid w:val="00CB33D0"/>
    <w:rsid w:val="00CB33D5"/>
    <w:rsid w:val="00CB340B"/>
    <w:rsid w:val="00CB3447"/>
    <w:rsid w:val="00CB3464"/>
    <w:rsid w:val="00CB353C"/>
    <w:rsid w:val="00CB3556"/>
    <w:rsid w:val="00CB3568"/>
    <w:rsid w:val="00CB35EE"/>
    <w:rsid w:val="00CB3606"/>
    <w:rsid w:val="00CB368C"/>
    <w:rsid w:val="00CB36BF"/>
    <w:rsid w:val="00CB3751"/>
    <w:rsid w:val="00CB378C"/>
    <w:rsid w:val="00CB3792"/>
    <w:rsid w:val="00CB38E9"/>
    <w:rsid w:val="00CB39D4"/>
    <w:rsid w:val="00CB39E2"/>
    <w:rsid w:val="00CB3A8F"/>
    <w:rsid w:val="00CB3A90"/>
    <w:rsid w:val="00CB3AD7"/>
    <w:rsid w:val="00CB3B0B"/>
    <w:rsid w:val="00CB3B9E"/>
    <w:rsid w:val="00CB3C3F"/>
    <w:rsid w:val="00CB3CDC"/>
    <w:rsid w:val="00CB3CE8"/>
    <w:rsid w:val="00CB3D01"/>
    <w:rsid w:val="00CB3D62"/>
    <w:rsid w:val="00CB3DBB"/>
    <w:rsid w:val="00CB3DE2"/>
    <w:rsid w:val="00CB3F0B"/>
    <w:rsid w:val="00CB3F7D"/>
    <w:rsid w:val="00CB4132"/>
    <w:rsid w:val="00CB4203"/>
    <w:rsid w:val="00CB429F"/>
    <w:rsid w:val="00CB42AF"/>
    <w:rsid w:val="00CB431A"/>
    <w:rsid w:val="00CB433E"/>
    <w:rsid w:val="00CB4342"/>
    <w:rsid w:val="00CB4369"/>
    <w:rsid w:val="00CB438B"/>
    <w:rsid w:val="00CB43CC"/>
    <w:rsid w:val="00CB4411"/>
    <w:rsid w:val="00CB4473"/>
    <w:rsid w:val="00CB44C6"/>
    <w:rsid w:val="00CB4565"/>
    <w:rsid w:val="00CB457E"/>
    <w:rsid w:val="00CB45C6"/>
    <w:rsid w:val="00CB46CB"/>
    <w:rsid w:val="00CB46E8"/>
    <w:rsid w:val="00CB46FA"/>
    <w:rsid w:val="00CB4779"/>
    <w:rsid w:val="00CB47A0"/>
    <w:rsid w:val="00CB480A"/>
    <w:rsid w:val="00CB4855"/>
    <w:rsid w:val="00CB48BF"/>
    <w:rsid w:val="00CB4942"/>
    <w:rsid w:val="00CB49D4"/>
    <w:rsid w:val="00CB4A00"/>
    <w:rsid w:val="00CB4B22"/>
    <w:rsid w:val="00CB4B37"/>
    <w:rsid w:val="00CB4B92"/>
    <w:rsid w:val="00CB4C2C"/>
    <w:rsid w:val="00CB4C93"/>
    <w:rsid w:val="00CB4D15"/>
    <w:rsid w:val="00CB4D27"/>
    <w:rsid w:val="00CB4D2E"/>
    <w:rsid w:val="00CB4DF5"/>
    <w:rsid w:val="00CB4DF7"/>
    <w:rsid w:val="00CB4F81"/>
    <w:rsid w:val="00CB4FC8"/>
    <w:rsid w:val="00CB4FF5"/>
    <w:rsid w:val="00CB5019"/>
    <w:rsid w:val="00CB5060"/>
    <w:rsid w:val="00CB50CD"/>
    <w:rsid w:val="00CB50D0"/>
    <w:rsid w:val="00CB5147"/>
    <w:rsid w:val="00CB51A8"/>
    <w:rsid w:val="00CB51AC"/>
    <w:rsid w:val="00CB51ED"/>
    <w:rsid w:val="00CB5286"/>
    <w:rsid w:val="00CB5299"/>
    <w:rsid w:val="00CB529C"/>
    <w:rsid w:val="00CB52BB"/>
    <w:rsid w:val="00CB52FC"/>
    <w:rsid w:val="00CB530A"/>
    <w:rsid w:val="00CB534C"/>
    <w:rsid w:val="00CB5424"/>
    <w:rsid w:val="00CB549A"/>
    <w:rsid w:val="00CB54C7"/>
    <w:rsid w:val="00CB54DA"/>
    <w:rsid w:val="00CB551E"/>
    <w:rsid w:val="00CB559B"/>
    <w:rsid w:val="00CB5705"/>
    <w:rsid w:val="00CB570B"/>
    <w:rsid w:val="00CB57CE"/>
    <w:rsid w:val="00CB58A9"/>
    <w:rsid w:val="00CB58D3"/>
    <w:rsid w:val="00CB59BB"/>
    <w:rsid w:val="00CB59CA"/>
    <w:rsid w:val="00CB59F9"/>
    <w:rsid w:val="00CB5B23"/>
    <w:rsid w:val="00CB5B4D"/>
    <w:rsid w:val="00CB5B8C"/>
    <w:rsid w:val="00CB5BBD"/>
    <w:rsid w:val="00CB5C1D"/>
    <w:rsid w:val="00CB5C25"/>
    <w:rsid w:val="00CB5C28"/>
    <w:rsid w:val="00CB5C4A"/>
    <w:rsid w:val="00CB5C61"/>
    <w:rsid w:val="00CB5C6D"/>
    <w:rsid w:val="00CB5CD7"/>
    <w:rsid w:val="00CB5CDA"/>
    <w:rsid w:val="00CB5D4B"/>
    <w:rsid w:val="00CB5D84"/>
    <w:rsid w:val="00CB5D8A"/>
    <w:rsid w:val="00CB5E55"/>
    <w:rsid w:val="00CB5E5B"/>
    <w:rsid w:val="00CB5E5D"/>
    <w:rsid w:val="00CB5E61"/>
    <w:rsid w:val="00CB5F0A"/>
    <w:rsid w:val="00CB5F1B"/>
    <w:rsid w:val="00CB5FB8"/>
    <w:rsid w:val="00CB5FD4"/>
    <w:rsid w:val="00CB5FF0"/>
    <w:rsid w:val="00CB60C7"/>
    <w:rsid w:val="00CB610E"/>
    <w:rsid w:val="00CB616B"/>
    <w:rsid w:val="00CB6176"/>
    <w:rsid w:val="00CB61BB"/>
    <w:rsid w:val="00CB61CC"/>
    <w:rsid w:val="00CB629A"/>
    <w:rsid w:val="00CB62DD"/>
    <w:rsid w:val="00CB6306"/>
    <w:rsid w:val="00CB6318"/>
    <w:rsid w:val="00CB6402"/>
    <w:rsid w:val="00CB64B5"/>
    <w:rsid w:val="00CB657A"/>
    <w:rsid w:val="00CB65C8"/>
    <w:rsid w:val="00CB65D8"/>
    <w:rsid w:val="00CB65D9"/>
    <w:rsid w:val="00CB65F9"/>
    <w:rsid w:val="00CB6644"/>
    <w:rsid w:val="00CB6658"/>
    <w:rsid w:val="00CB6669"/>
    <w:rsid w:val="00CB66DD"/>
    <w:rsid w:val="00CB66E5"/>
    <w:rsid w:val="00CB670D"/>
    <w:rsid w:val="00CB676F"/>
    <w:rsid w:val="00CB67A2"/>
    <w:rsid w:val="00CB67C1"/>
    <w:rsid w:val="00CB6963"/>
    <w:rsid w:val="00CB69A7"/>
    <w:rsid w:val="00CB69EF"/>
    <w:rsid w:val="00CB6A09"/>
    <w:rsid w:val="00CB6A32"/>
    <w:rsid w:val="00CB6AAA"/>
    <w:rsid w:val="00CB6AAF"/>
    <w:rsid w:val="00CB6B0D"/>
    <w:rsid w:val="00CB6B49"/>
    <w:rsid w:val="00CB6BDC"/>
    <w:rsid w:val="00CB6C21"/>
    <w:rsid w:val="00CB6D02"/>
    <w:rsid w:val="00CB6D56"/>
    <w:rsid w:val="00CB6D96"/>
    <w:rsid w:val="00CB6E85"/>
    <w:rsid w:val="00CB6E9E"/>
    <w:rsid w:val="00CB6EEE"/>
    <w:rsid w:val="00CB6F6A"/>
    <w:rsid w:val="00CB7049"/>
    <w:rsid w:val="00CB7104"/>
    <w:rsid w:val="00CB71DD"/>
    <w:rsid w:val="00CB722F"/>
    <w:rsid w:val="00CB72D9"/>
    <w:rsid w:val="00CB72E3"/>
    <w:rsid w:val="00CB73C3"/>
    <w:rsid w:val="00CB7425"/>
    <w:rsid w:val="00CB7517"/>
    <w:rsid w:val="00CB768C"/>
    <w:rsid w:val="00CB7696"/>
    <w:rsid w:val="00CB76C2"/>
    <w:rsid w:val="00CB7720"/>
    <w:rsid w:val="00CB7824"/>
    <w:rsid w:val="00CB783D"/>
    <w:rsid w:val="00CB7943"/>
    <w:rsid w:val="00CB794D"/>
    <w:rsid w:val="00CB7A08"/>
    <w:rsid w:val="00CB7A1D"/>
    <w:rsid w:val="00CB7A7B"/>
    <w:rsid w:val="00CB7B82"/>
    <w:rsid w:val="00CB7BAE"/>
    <w:rsid w:val="00CB7BE7"/>
    <w:rsid w:val="00CB7C5B"/>
    <w:rsid w:val="00CB7C88"/>
    <w:rsid w:val="00CB7E1C"/>
    <w:rsid w:val="00CB7E59"/>
    <w:rsid w:val="00CB7E8B"/>
    <w:rsid w:val="00CB7ED1"/>
    <w:rsid w:val="00CB7F95"/>
    <w:rsid w:val="00CB7FD3"/>
    <w:rsid w:val="00CC0029"/>
    <w:rsid w:val="00CC0080"/>
    <w:rsid w:val="00CC00D9"/>
    <w:rsid w:val="00CC0114"/>
    <w:rsid w:val="00CC0183"/>
    <w:rsid w:val="00CC01B8"/>
    <w:rsid w:val="00CC01C1"/>
    <w:rsid w:val="00CC01CE"/>
    <w:rsid w:val="00CC01D2"/>
    <w:rsid w:val="00CC0210"/>
    <w:rsid w:val="00CC0238"/>
    <w:rsid w:val="00CC0254"/>
    <w:rsid w:val="00CC0274"/>
    <w:rsid w:val="00CC028C"/>
    <w:rsid w:val="00CC02A3"/>
    <w:rsid w:val="00CC0308"/>
    <w:rsid w:val="00CC039A"/>
    <w:rsid w:val="00CC045B"/>
    <w:rsid w:val="00CC046B"/>
    <w:rsid w:val="00CC047C"/>
    <w:rsid w:val="00CC04B2"/>
    <w:rsid w:val="00CC04D0"/>
    <w:rsid w:val="00CC04FB"/>
    <w:rsid w:val="00CC0527"/>
    <w:rsid w:val="00CC054A"/>
    <w:rsid w:val="00CC0586"/>
    <w:rsid w:val="00CC061C"/>
    <w:rsid w:val="00CC0633"/>
    <w:rsid w:val="00CC065B"/>
    <w:rsid w:val="00CC06A0"/>
    <w:rsid w:val="00CC0720"/>
    <w:rsid w:val="00CC0755"/>
    <w:rsid w:val="00CC07A1"/>
    <w:rsid w:val="00CC080C"/>
    <w:rsid w:val="00CC0814"/>
    <w:rsid w:val="00CC0828"/>
    <w:rsid w:val="00CC092B"/>
    <w:rsid w:val="00CC09C8"/>
    <w:rsid w:val="00CC0A10"/>
    <w:rsid w:val="00CC0B0D"/>
    <w:rsid w:val="00CC0B90"/>
    <w:rsid w:val="00CC0C1B"/>
    <w:rsid w:val="00CC0C1D"/>
    <w:rsid w:val="00CC0C8C"/>
    <w:rsid w:val="00CC0CBE"/>
    <w:rsid w:val="00CC0CEF"/>
    <w:rsid w:val="00CC0D0C"/>
    <w:rsid w:val="00CC0D10"/>
    <w:rsid w:val="00CC0D34"/>
    <w:rsid w:val="00CC0D81"/>
    <w:rsid w:val="00CC0D93"/>
    <w:rsid w:val="00CC0E68"/>
    <w:rsid w:val="00CC0E99"/>
    <w:rsid w:val="00CC1086"/>
    <w:rsid w:val="00CC1091"/>
    <w:rsid w:val="00CC1105"/>
    <w:rsid w:val="00CC1131"/>
    <w:rsid w:val="00CC11E9"/>
    <w:rsid w:val="00CC1211"/>
    <w:rsid w:val="00CC12CF"/>
    <w:rsid w:val="00CC12E5"/>
    <w:rsid w:val="00CC12EC"/>
    <w:rsid w:val="00CC1482"/>
    <w:rsid w:val="00CC1517"/>
    <w:rsid w:val="00CC154F"/>
    <w:rsid w:val="00CC1572"/>
    <w:rsid w:val="00CC15AE"/>
    <w:rsid w:val="00CC15B2"/>
    <w:rsid w:val="00CC163D"/>
    <w:rsid w:val="00CC1688"/>
    <w:rsid w:val="00CC1691"/>
    <w:rsid w:val="00CC16AB"/>
    <w:rsid w:val="00CC1793"/>
    <w:rsid w:val="00CC182C"/>
    <w:rsid w:val="00CC1880"/>
    <w:rsid w:val="00CC18D5"/>
    <w:rsid w:val="00CC193F"/>
    <w:rsid w:val="00CC1948"/>
    <w:rsid w:val="00CC19B4"/>
    <w:rsid w:val="00CC19C0"/>
    <w:rsid w:val="00CC19DA"/>
    <w:rsid w:val="00CC1A37"/>
    <w:rsid w:val="00CC1A4C"/>
    <w:rsid w:val="00CC1AC1"/>
    <w:rsid w:val="00CC1AD2"/>
    <w:rsid w:val="00CC1B27"/>
    <w:rsid w:val="00CC1B53"/>
    <w:rsid w:val="00CC1B88"/>
    <w:rsid w:val="00CC1BEC"/>
    <w:rsid w:val="00CC1C0D"/>
    <w:rsid w:val="00CC1C83"/>
    <w:rsid w:val="00CC1CB4"/>
    <w:rsid w:val="00CC1D00"/>
    <w:rsid w:val="00CC1D8D"/>
    <w:rsid w:val="00CC1D9C"/>
    <w:rsid w:val="00CC1DB3"/>
    <w:rsid w:val="00CC1E73"/>
    <w:rsid w:val="00CC1F65"/>
    <w:rsid w:val="00CC1F81"/>
    <w:rsid w:val="00CC1FC9"/>
    <w:rsid w:val="00CC203E"/>
    <w:rsid w:val="00CC2066"/>
    <w:rsid w:val="00CC2144"/>
    <w:rsid w:val="00CC215E"/>
    <w:rsid w:val="00CC217D"/>
    <w:rsid w:val="00CC2190"/>
    <w:rsid w:val="00CC21E0"/>
    <w:rsid w:val="00CC221F"/>
    <w:rsid w:val="00CC22F0"/>
    <w:rsid w:val="00CC232C"/>
    <w:rsid w:val="00CC2334"/>
    <w:rsid w:val="00CC2396"/>
    <w:rsid w:val="00CC23B2"/>
    <w:rsid w:val="00CC23E7"/>
    <w:rsid w:val="00CC249C"/>
    <w:rsid w:val="00CC24B2"/>
    <w:rsid w:val="00CC2587"/>
    <w:rsid w:val="00CC25A6"/>
    <w:rsid w:val="00CC266A"/>
    <w:rsid w:val="00CC272F"/>
    <w:rsid w:val="00CC276A"/>
    <w:rsid w:val="00CC278E"/>
    <w:rsid w:val="00CC27FE"/>
    <w:rsid w:val="00CC2818"/>
    <w:rsid w:val="00CC2966"/>
    <w:rsid w:val="00CC29A8"/>
    <w:rsid w:val="00CC2A17"/>
    <w:rsid w:val="00CC2A26"/>
    <w:rsid w:val="00CC2AB8"/>
    <w:rsid w:val="00CC2ABB"/>
    <w:rsid w:val="00CC2AFD"/>
    <w:rsid w:val="00CC2B91"/>
    <w:rsid w:val="00CC2BA9"/>
    <w:rsid w:val="00CC2BE2"/>
    <w:rsid w:val="00CC2BF1"/>
    <w:rsid w:val="00CC2CE9"/>
    <w:rsid w:val="00CC2D93"/>
    <w:rsid w:val="00CC2DA5"/>
    <w:rsid w:val="00CC2DF1"/>
    <w:rsid w:val="00CC2E3A"/>
    <w:rsid w:val="00CC2E5A"/>
    <w:rsid w:val="00CC2E62"/>
    <w:rsid w:val="00CC2EDD"/>
    <w:rsid w:val="00CC2F6D"/>
    <w:rsid w:val="00CC2F9F"/>
    <w:rsid w:val="00CC304E"/>
    <w:rsid w:val="00CC3064"/>
    <w:rsid w:val="00CC3166"/>
    <w:rsid w:val="00CC3242"/>
    <w:rsid w:val="00CC3264"/>
    <w:rsid w:val="00CC3348"/>
    <w:rsid w:val="00CC3365"/>
    <w:rsid w:val="00CC336B"/>
    <w:rsid w:val="00CC350C"/>
    <w:rsid w:val="00CC351C"/>
    <w:rsid w:val="00CC3593"/>
    <w:rsid w:val="00CC35AF"/>
    <w:rsid w:val="00CC35B6"/>
    <w:rsid w:val="00CC35E9"/>
    <w:rsid w:val="00CC36D4"/>
    <w:rsid w:val="00CC373C"/>
    <w:rsid w:val="00CC3759"/>
    <w:rsid w:val="00CC3764"/>
    <w:rsid w:val="00CC3768"/>
    <w:rsid w:val="00CC379C"/>
    <w:rsid w:val="00CC37FF"/>
    <w:rsid w:val="00CC3808"/>
    <w:rsid w:val="00CC3822"/>
    <w:rsid w:val="00CC3840"/>
    <w:rsid w:val="00CC3853"/>
    <w:rsid w:val="00CC38E6"/>
    <w:rsid w:val="00CC391A"/>
    <w:rsid w:val="00CC3A60"/>
    <w:rsid w:val="00CC3B1A"/>
    <w:rsid w:val="00CC3B68"/>
    <w:rsid w:val="00CC3BB4"/>
    <w:rsid w:val="00CC3C18"/>
    <w:rsid w:val="00CC3CA8"/>
    <w:rsid w:val="00CC3D0B"/>
    <w:rsid w:val="00CC3D0F"/>
    <w:rsid w:val="00CC3D48"/>
    <w:rsid w:val="00CC3D72"/>
    <w:rsid w:val="00CC3D87"/>
    <w:rsid w:val="00CC3E3E"/>
    <w:rsid w:val="00CC3E43"/>
    <w:rsid w:val="00CC3E77"/>
    <w:rsid w:val="00CC3E8E"/>
    <w:rsid w:val="00CC3FC3"/>
    <w:rsid w:val="00CC3FDB"/>
    <w:rsid w:val="00CC4014"/>
    <w:rsid w:val="00CC4034"/>
    <w:rsid w:val="00CC4066"/>
    <w:rsid w:val="00CC4099"/>
    <w:rsid w:val="00CC41A7"/>
    <w:rsid w:val="00CC42BC"/>
    <w:rsid w:val="00CC4331"/>
    <w:rsid w:val="00CC435C"/>
    <w:rsid w:val="00CC43A6"/>
    <w:rsid w:val="00CC43C3"/>
    <w:rsid w:val="00CC440E"/>
    <w:rsid w:val="00CC44BC"/>
    <w:rsid w:val="00CC4591"/>
    <w:rsid w:val="00CC4592"/>
    <w:rsid w:val="00CC45DD"/>
    <w:rsid w:val="00CC45DE"/>
    <w:rsid w:val="00CC46C5"/>
    <w:rsid w:val="00CC47C0"/>
    <w:rsid w:val="00CC47FE"/>
    <w:rsid w:val="00CC4880"/>
    <w:rsid w:val="00CC4885"/>
    <w:rsid w:val="00CC4892"/>
    <w:rsid w:val="00CC48D1"/>
    <w:rsid w:val="00CC48F8"/>
    <w:rsid w:val="00CC49EC"/>
    <w:rsid w:val="00CC4A32"/>
    <w:rsid w:val="00CC4A81"/>
    <w:rsid w:val="00CC4B5B"/>
    <w:rsid w:val="00CC4B76"/>
    <w:rsid w:val="00CC4C40"/>
    <w:rsid w:val="00CC4CC7"/>
    <w:rsid w:val="00CC4CEF"/>
    <w:rsid w:val="00CC4E2D"/>
    <w:rsid w:val="00CC4E8A"/>
    <w:rsid w:val="00CC4F17"/>
    <w:rsid w:val="00CC4F40"/>
    <w:rsid w:val="00CC4F8F"/>
    <w:rsid w:val="00CC4F95"/>
    <w:rsid w:val="00CC4FB4"/>
    <w:rsid w:val="00CC4FC0"/>
    <w:rsid w:val="00CC509F"/>
    <w:rsid w:val="00CC51A9"/>
    <w:rsid w:val="00CC51B6"/>
    <w:rsid w:val="00CC51CB"/>
    <w:rsid w:val="00CC5276"/>
    <w:rsid w:val="00CC5299"/>
    <w:rsid w:val="00CC52BC"/>
    <w:rsid w:val="00CC548C"/>
    <w:rsid w:val="00CC54B9"/>
    <w:rsid w:val="00CC5595"/>
    <w:rsid w:val="00CC560A"/>
    <w:rsid w:val="00CC5619"/>
    <w:rsid w:val="00CC56B0"/>
    <w:rsid w:val="00CC56E5"/>
    <w:rsid w:val="00CC57B3"/>
    <w:rsid w:val="00CC5864"/>
    <w:rsid w:val="00CC592A"/>
    <w:rsid w:val="00CC5933"/>
    <w:rsid w:val="00CC59A8"/>
    <w:rsid w:val="00CC5B50"/>
    <w:rsid w:val="00CC5BC2"/>
    <w:rsid w:val="00CC5BD6"/>
    <w:rsid w:val="00CC5C58"/>
    <w:rsid w:val="00CC5C5B"/>
    <w:rsid w:val="00CC5C6A"/>
    <w:rsid w:val="00CC5CE3"/>
    <w:rsid w:val="00CC5D5C"/>
    <w:rsid w:val="00CC5DEA"/>
    <w:rsid w:val="00CC5F89"/>
    <w:rsid w:val="00CC601C"/>
    <w:rsid w:val="00CC6042"/>
    <w:rsid w:val="00CC60CE"/>
    <w:rsid w:val="00CC60D4"/>
    <w:rsid w:val="00CC61DB"/>
    <w:rsid w:val="00CC6213"/>
    <w:rsid w:val="00CC6252"/>
    <w:rsid w:val="00CC625E"/>
    <w:rsid w:val="00CC629F"/>
    <w:rsid w:val="00CC631A"/>
    <w:rsid w:val="00CC63AA"/>
    <w:rsid w:val="00CC63D5"/>
    <w:rsid w:val="00CC6464"/>
    <w:rsid w:val="00CC6480"/>
    <w:rsid w:val="00CC64F7"/>
    <w:rsid w:val="00CC6569"/>
    <w:rsid w:val="00CC6602"/>
    <w:rsid w:val="00CC66E4"/>
    <w:rsid w:val="00CC6735"/>
    <w:rsid w:val="00CC67C3"/>
    <w:rsid w:val="00CC67E4"/>
    <w:rsid w:val="00CC6829"/>
    <w:rsid w:val="00CC6849"/>
    <w:rsid w:val="00CC685A"/>
    <w:rsid w:val="00CC6965"/>
    <w:rsid w:val="00CC6985"/>
    <w:rsid w:val="00CC69ED"/>
    <w:rsid w:val="00CC6A05"/>
    <w:rsid w:val="00CC6A4D"/>
    <w:rsid w:val="00CC6A76"/>
    <w:rsid w:val="00CC6AB4"/>
    <w:rsid w:val="00CC6AD1"/>
    <w:rsid w:val="00CC6B31"/>
    <w:rsid w:val="00CC6C25"/>
    <w:rsid w:val="00CC6CF6"/>
    <w:rsid w:val="00CC6D52"/>
    <w:rsid w:val="00CC6D79"/>
    <w:rsid w:val="00CC6E75"/>
    <w:rsid w:val="00CC6E94"/>
    <w:rsid w:val="00CC6F03"/>
    <w:rsid w:val="00CC6FE0"/>
    <w:rsid w:val="00CC70C7"/>
    <w:rsid w:val="00CC7212"/>
    <w:rsid w:val="00CC726A"/>
    <w:rsid w:val="00CC7309"/>
    <w:rsid w:val="00CC7344"/>
    <w:rsid w:val="00CC7369"/>
    <w:rsid w:val="00CC737C"/>
    <w:rsid w:val="00CC73C6"/>
    <w:rsid w:val="00CC73F3"/>
    <w:rsid w:val="00CC7406"/>
    <w:rsid w:val="00CC7449"/>
    <w:rsid w:val="00CC7493"/>
    <w:rsid w:val="00CC74A8"/>
    <w:rsid w:val="00CC75B5"/>
    <w:rsid w:val="00CC7618"/>
    <w:rsid w:val="00CC767B"/>
    <w:rsid w:val="00CC76D5"/>
    <w:rsid w:val="00CC770C"/>
    <w:rsid w:val="00CC7715"/>
    <w:rsid w:val="00CC7734"/>
    <w:rsid w:val="00CC7749"/>
    <w:rsid w:val="00CC7912"/>
    <w:rsid w:val="00CC7918"/>
    <w:rsid w:val="00CC7962"/>
    <w:rsid w:val="00CC79B1"/>
    <w:rsid w:val="00CC79CC"/>
    <w:rsid w:val="00CC79F9"/>
    <w:rsid w:val="00CC7A42"/>
    <w:rsid w:val="00CC7AE7"/>
    <w:rsid w:val="00CC7AF8"/>
    <w:rsid w:val="00CC7B33"/>
    <w:rsid w:val="00CC7B54"/>
    <w:rsid w:val="00CC7CAE"/>
    <w:rsid w:val="00CC7D51"/>
    <w:rsid w:val="00CC7D7F"/>
    <w:rsid w:val="00CC7DA4"/>
    <w:rsid w:val="00CC7DC5"/>
    <w:rsid w:val="00CC7E68"/>
    <w:rsid w:val="00CC7E74"/>
    <w:rsid w:val="00CC7EAF"/>
    <w:rsid w:val="00CC7EC9"/>
    <w:rsid w:val="00CC7EF2"/>
    <w:rsid w:val="00CC7F04"/>
    <w:rsid w:val="00CC7F3D"/>
    <w:rsid w:val="00CC7F4B"/>
    <w:rsid w:val="00CC7FCC"/>
    <w:rsid w:val="00CD006E"/>
    <w:rsid w:val="00CD0079"/>
    <w:rsid w:val="00CD016C"/>
    <w:rsid w:val="00CD0182"/>
    <w:rsid w:val="00CD02BF"/>
    <w:rsid w:val="00CD02CC"/>
    <w:rsid w:val="00CD036B"/>
    <w:rsid w:val="00CD0408"/>
    <w:rsid w:val="00CD049B"/>
    <w:rsid w:val="00CD04A6"/>
    <w:rsid w:val="00CD051C"/>
    <w:rsid w:val="00CD0531"/>
    <w:rsid w:val="00CD0587"/>
    <w:rsid w:val="00CD05CA"/>
    <w:rsid w:val="00CD062B"/>
    <w:rsid w:val="00CD06B6"/>
    <w:rsid w:val="00CD06FD"/>
    <w:rsid w:val="00CD07DA"/>
    <w:rsid w:val="00CD086E"/>
    <w:rsid w:val="00CD09C9"/>
    <w:rsid w:val="00CD09D9"/>
    <w:rsid w:val="00CD0A75"/>
    <w:rsid w:val="00CD0AD6"/>
    <w:rsid w:val="00CD0C30"/>
    <w:rsid w:val="00CD0C4B"/>
    <w:rsid w:val="00CD0C6A"/>
    <w:rsid w:val="00CD0C84"/>
    <w:rsid w:val="00CD0C8C"/>
    <w:rsid w:val="00CD0CB2"/>
    <w:rsid w:val="00CD0E28"/>
    <w:rsid w:val="00CD0E4F"/>
    <w:rsid w:val="00CD0E94"/>
    <w:rsid w:val="00CD0E98"/>
    <w:rsid w:val="00CD0EA0"/>
    <w:rsid w:val="00CD0EDC"/>
    <w:rsid w:val="00CD0F50"/>
    <w:rsid w:val="00CD0F89"/>
    <w:rsid w:val="00CD0FB8"/>
    <w:rsid w:val="00CD0FE7"/>
    <w:rsid w:val="00CD1072"/>
    <w:rsid w:val="00CD10F9"/>
    <w:rsid w:val="00CD1165"/>
    <w:rsid w:val="00CD116A"/>
    <w:rsid w:val="00CD119C"/>
    <w:rsid w:val="00CD11BD"/>
    <w:rsid w:val="00CD1292"/>
    <w:rsid w:val="00CD1295"/>
    <w:rsid w:val="00CD12C2"/>
    <w:rsid w:val="00CD12DE"/>
    <w:rsid w:val="00CD12E2"/>
    <w:rsid w:val="00CD1475"/>
    <w:rsid w:val="00CD1571"/>
    <w:rsid w:val="00CD15AD"/>
    <w:rsid w:val="00CD15DF"/>
    <w:rsid w:val="00CD1625"/>
    <w:rsid w:val="00CD163D"/>
    <w:rsid w:val="00CD165F"/>
    <w:rsid w:val="00CD167A"/>
    <w:rsid w:val="00CD169C"/>
    <w:rsid w:val="00CD1745"/>
    <w:rsid w:val="00CD177E"/>
    <w:rsid w:val="00CD17D0"/>
    <w:rsid w:val="00CD1805"/>
    <w:rsid w:val="00CD18B5"/>
    <w:rsid w:val="00CD18F7"/>
    <w:rsid w:val="00CD197B"/>
    <w:rsid w:val="00CD19A9"/>
    <w:rsid w:val="00CD19B0"/>
    <w:rsid w:val="00CD1A4F"/>
    <w:rsid w:val="00CD1A68"/>
    <w:rsid w:val="00CD1AD0"/>
    <w:rsid w:val="00CD1AE3"/>
    <w:rsid w:val="00CD1AF9"/>
    <w:rsid w:val="00CD1BD8"/>
    <w:rsid w:val="00CD1BE6"/>
    <w:rsid w:val="00CD1C06"/>
    <w:rsid w:val="00CD1C60"/>
    <w:rsid w:val="00CD1C8C"/>
    <w:rsid w:val="00CD1D0E"/>
    <w:rsid w:val="00CD1D1B"/>
    <w:rsid w:val="00CD1E16"/>
    <w:rsid w:val="00CD1E49"/>
    <w:rsid w:val="00CD1E5A"/>
    <w:rsid w:val="00CD1E6A"/>
    <w:rsid w:val="00CD1FA6"/>
    <w:rsid w:val="00CD1FBB"/>
    <w:rsid w:val="00CD1FC8"/>
    <w:rsid w:val="00CD1FD9"/>
    <w:rsid w:val="00CD2007"/>
    <w:rsid w:val="00CD20AD"/>
    <w:rsid w:val="00CD20B1"/>
    <w:rsid w:val="00CD20CA"/>
    <w:rsid w:val="00CD2175"/>
    <w:rsid w:val="00CD2247"/>
    <w:rsid w:val="00CD225C"/>
    <w:rsid w:val="00CD2386"/>
    <w:rsid w:val="00CD23AD"/>
    <w:rsid w:val="00CD23E2"/>
    <w:rsid w:val="00CD2459"/>
    <w:rsid w:val="00CD24D9"/>
    <w:rsid w:val="00CD24E0"/>
    <w:rsid w:val="00CD24F5"/>
    <w:rsid w:val="00CD2609"/>
    <w:rsid w:val="00CD2683"/>
    <w:rsid w:val="00CD26FA"/>
    <w:rsid w:val="00CD274F"/>
    <w:rsid w:val="00CD2779"/>
    <w:rsid w:val="00CD2793"/>
    <w:rsid w:val="00CD27F5"/>
    <w:rsid w:val="00CD284B"/>
    <w:rsid w:val="00CD2882"/>
    <w:rsid w:val="00CD288C"/>
    <w:rsid w:val="00CD28DB"/>
    <w:rsid w:val="00CD292B"/>
    <w:rsid w:val="00CD2A1D"/>
    <w:rsid w:val="00CD2A69"/>
    <w:rsid w:val="00CD2AC5"/>
    <w:rsid w:val="00CD2B8D"/>
    <w:rsid w:val="00CD2BFB"/>
    <w:rsid w:val="00CD2C52"/>
    <w:rsid w:val="00CD2C9C"/>
    <w:rsid w:val="00CD2CDA"/>
    <w:rsid w:val="00CD2CE6"/>
    <w:rsid w:val="00CD2E0B"/>
    <w:rsid w:val="00CD2F47"/>
    <w:rsid w:val="00CD2F86"/>
    <w:rsid w:val="00CD300D"/>
    <w:rsid w:val="00CD30A1"/>
    <w:rsid w:val="00CD30B0"/>
    <w:rsid w:val="00CD3190"/>
    <w:rsid w:val="00CD31F5"/>
    <w:rsid w:val="00CD331B"/>
    <w:rsid w:val="00CD342B"/>
    <w:rsid w:val="00CD3436"/>
    <w:rsid w:val="00CD343A"/>
    <w:rsid w:val="00CD34DE"/>
    <w:rsid w:val="00CD352B"/>
    <w:rsid w:val="00CD3545"/>
    <w:rsid w:val="00CD3547"/>
    <w:rsid w:val="00CD357F"/>
    <w:rsid w:val="00CD359C"/>
    <w:rsid w:val="00CD35A8"/>
    <w:rsid w:val="00CD3612"/>
    <w:rsid w:val="00CD3642"/>
    <w:rsid w:val="00CD3698"/>
    <w:rsid w:val="00CD36C0"/>
    <w:rsid w:val="00CD36CA"/>
    <w:rsid w:val="00CD3705"/>
    <w:rsid w:val="00CD3708"/>
    <w:rsid w:val="00CD3748"/>
    <w:rsid w:val="00CD3792"/>
    <w:rsid w:val="00CD37A7"/>
    <w:rsid w:val="00CD37DC"/>
    <w:rsid w:val="00CD3812"/>
    <w:rsid w:val="00CD3813"/>
    <w:rsid w:val="00CD382B"/>
    <w:rsid w:val="00CD389B"/>
    <w:rsid w:val="00CD38FA"/>
    <w:rsid w:val="00CD38FF"/>
    <w:rsid w:val="00CD3925"/>
    <w:rsid w:val="00CD39B2"/>
    <w:rsid w:val="00CD39D2"/>
    <w:rsid w:val="00CD3A55"/>
    <w:rsid w:val="00CD3B0A"/>
    <w:rsid w:val="00CD3B0B"/>
    <w:rsid w:val="00CD3B2C"/>
    <w:rsid w:val="00CD3B5F"/>
    <w:rsid w:val="00CD3BB9"/>
    <w:rsid w:val="00CD3BD8"/>
    <w:rsid w:val="00CD3C0E"/>
    <w:rsid w:val="00CD3C5A"/>
    <w:rsid w:val="00CD3CB1"/>
    <w:rsid w:val="00CD3CFB"/>
    <w:rsid w:val="00CD3D77"/>
    <w:rsid w:val="00CD3D85"/>
    <w:rsid w:val="00CD3DC8"/>
    <w:rsid w:val="00CD3E31"/>
    <w:rsid w:val="00CD3E6E"/>
    <w:rsid w:val="00CD3E79"/>
    <w:rsid w:val="00CD3EAC"/>
    <w:rsid w:val="00CD3EB3"/>
    <w:rsid w:val="00CD3EE8"/>
    <w:rsid w:val="00CD3F70"/>
    <w:rsid w:val="00CD3FA4"/>
    <w:rsid w:val="00CD40C3"/>
    <w:rsid w:val="00CD40E2"/>
    <w:rsid w:val="00CD40F8"/>
    <w:rsid w:val="00CD4262"/>
    <w:rsid w:val="00CD43BC"/>
    <w:rsid w:val="00CD43BF"/>
    <w:rsid w:val="00CD4436"/>
    <w:rsid w:val="00CD4499"/>
    <w:rsid w:val="00CD44D3"/>
    <w:rsid w:val="00CD4596"/>
    <w:rsid w:val="00CD45F0"/>
    <w:rsid w:val="00CD470A"/>
    <w:rsid w:val="00CD484A"/>
    <w:rsid w:val="00CD48DD"/>
    <w:rsid w:val="00CD4919"/>
    <w:rsid w:val="00CD4925"/>
    <w:rsid w:val="00CD49A5"/>
    <w:rsid w:val="00CD4A16"/>
    <w:rsid w:val="00CD4AD1"/>
    <w:rsid w:val="00CD4ADE"/>
    <w:rsid w:val="00CD4B32"/>
    <w:rsid w:val="00CD4B67"/>
    <w:rsid w:val="00CD4C14"/>
    <w:rsid w:val="00CD4CEC"/>
    <w:rsid w:val="00CD4D0B"/>
    <w:rsid w:val="00CD4D2B"/>
    <w:rsid w:val="00CD4D99"/>
    <w:rsid w:val="00CD4DBC"/>
    <w:rsid w:val="00CD4E92"/>
    <w:rsid w:val="00CD4E97"/>
    <w:rsid w:val="00CD4EE6"/>
    <w:rsid w:val="00CD4EED"/>
    <w:rsid w:val="00CD4F1A"/>
    <w:rsid w:val="00CD506F"/>
    <w:rsid w:val="00CD5081"/>
    <w:rsid w:val="00CD515A"/>
    <w:rsid w:val="00CD5273"/>
    <w:rsid w:val="00CD527B"/>
    <w:rsid w:val="00CD5282"/>
    <w:rsid w:val="00CD53DE"/>
    <w:rsid w:val="00CD53DF"/>
    <w:rsid w:val="00CD53FF"/>
    <w:rsid w:val="00CD5549"/>
    <w:rsid w:val="00CD558F"/>
    <w:rsid w:val="00CD5591"/>
    <w:rsid w:val="00CD569C"/>
    <w:rsid w:val="00CD56E9"/>
    <w:rsid w:val="00CD574A"/>
    <w:rsid w:val="00CD5766"/>
    <w:rsid w:val="00CD58C4"/>
    <w:rsid w:val="00CD5901"/>
    <w:rsid w:val="00CD5989"/>
    <w:rsid w:val="00CD59E4"/>
    <w:rsid w:val="00CD5A2D"/>
    <w:rsid w:val="00CD5A5D"/>
    <w:rsid w:val="00CD5BFC"/>
    <w:rsid w:val="00CD5C11"/>
    <w:rsid w:val="00CD5EC2"/>
    <w:rsid w:val="00CD5F06"/>
    <w:rsid w:val="00CD5F09"/>
    <w:rsid w:val="00CD5F0E"/>
    <w:rsid w:val="00CD5F37"/>
    <w:rsid w:val="00CD5F90"/>
    <w:rsid w:val="00CD5FBA"/>
    <w:rsid w:val="00CD6004"/>
    <w:rsid w:val="00CD600B"/>
    <w:rsid w:val="00CD60BD"/>
    <w:rsid w:val="00CD60C4"/>
    <w:rsid w:val="00CD60E1"/>
    <w:rsid w:val="00CD6113"/>
    <w:rsid w:val="00CD61A0"/>
    <w:rsid w:val="00CD61A7"/>
    <w:rsid w:val="00CD61B0"/>
    <w:rsid w:val="00CD621F"/>
    <w:rsid w:val="00CD626E"/>
    <w:rsid w:val="00CD6287"/>
    <w:rsid w:val="00CD62A9"/>
    <w:rsid w:val="00CD62D3"/>
    <w:rsid w:val="00CD6372"/>
    <w:rsid w:val="00CD63A9"/>
    <w:rsid w:val="00CD6413"/>
    <w:rsid w:val="00CD643E"/>
    <w:rsid w:val="00CD648D"/>
    <w:rsid w:val="00CD6578"/>
    <w:rsid w:val="00CD6681"/>
    <w:rsid w:val="00CD66C5"/>
    <w:rsid w:val="00CD677C"/>
    <w:rsid w:val="00CD67C6"/>
    <w:rsid w:val="00CD67C9"/>
    <w:rsid w:val="00CD67CE"/>
    <w:rsid w:val="00CD6801"/>
    <w:rsid w:val="00CD6855"/>
    <w:rsid w:val="00CD68C6"/>
    <w:rsid w:val="00CD6917"/>
    <w:rsid w:val="00CD6A34"/>
    <w:rsid w:val="00CD6A5E"/>
    <w:rsid w:val="00CD6A6C"/>
    <w:rsid w:val="00CD6AD8"/>
    <w:rsid w:val="00CD6B3B"/>
    <w:rsid w:val="00CD6BCA"/>
    <w:rsid w:val="00CD6D1F"/>
    <w:rsid w:val="00CD6D3C"/>
    <w:rsid w:val="00CD6DCB"/>
    <w:rsid w:val="00CD6DDB"/>
    <w:rsid w:val="00CD6DEE"/>
    <w:rsid w:val="00CD6DFD"/>
    <w:rsid w:val="00CD6F1E"/>
    <w:rsid w:val="00CD6F67"/>
    <w:rsid w:val="00CD6F92"/>
    <w:rsid w:val="00CD7031"/>
    <w:rsid w:val="00CD7072"/>
    <w:rsid w:val="00CD7093"/>
    <w:rsid w:val="00CD7098"/>
    <w:rsid w:val="00CD70BB"/>
    <w:rsid w:val="00CD715D"/>
    <w:rsid w:val="00CD715E"/>
    <w:rsid w:val="00CD71DD"/>
    <w:rsid w:val="00CD721E"/>
    <w:rsid w:val="00CD7271"/>
    <w:rsid w:val="00CD72C4"/>
    <w:rsid w:val="00CD731D"/>
    <w:rsid w:val="00CD7416"/>
    <w:rsid w:val="00CD7496"/>
    <w:rsid w:val="00CD74DF"/>
    <w:rsid w:val="00CD74E2"/>
    <w:rsid w:val="00CD7626"/>
    <w:rsid w:val="00CD768E"/>
    <w:rsid w:val="00CD769B"/>
    <w:rsid w:val="00CD76BC"/>
    <w:rsid w:val="00CD76E6"/>
    <w:rsid w:val="00CD7725"/>
    <w:rsid w:val="00CD776F"/>
    <w:rsid w:val="00CD777A"/>
    <w:rsid w:val="00CD7797"/>
    <w:rsid w:val="00CD78DD"/>
    <w:rsid w:val="00CD78F0"/>
    <w:rsid w:val="00CD7922"/>
    <w:rsid w:val="00CD79C3"/>
    <w:rsid w:val="00CD79DB"/>
    <w:rsid w:val="00CD7A29"/>
    <w:rsid w:val="00CD7A50"/>
    <w:rsid w:val="00CD7B91"/>
    <w:rsid w:val="00CD7C2A"/>
    <w:rsid w:val="00CD7C3D"/>
    <w:rsid w:val="00CD7D2F"/>
    <w:rsid w:val="00CD7D48"/>
    <w:rsid w:val="00CD7DDE"/>
    <w:rsid w:val="00CD7E22"/>
    <w:rsid w:val="00CD7E3A"/>
    <w:rsid w:val="00CD7E64"/>
    <w:rsid w:val="00CD7E65"/>
    <w:rsid w:val="00CD7EF0"/>
    <w:rsid w:val="00CD7F07"/>
    <w:rsid w:val="00CD7F61"/>
    <w:rsid w:val="00CD7F6A"/>
    <w:rsid w:val="00CD7F6C"/>
    <w:rsid w:val="00CD7F79"/>
    <w:rsid w:val="00CD7FA6"/>
    <w:rsid w:val="00CD7FDB"/>
    <w:rsid w:val="00CE0002"/>
    <w:rsid w:val="00CE0014"/>
    <w:rsid w:val="00CE006E"/>
    <w:rsid w:val="00CE007B"/>
    <w:rsid w:val="00CE0119"/>
    <w:rsid w:val="00CE0131"/>
    <w:rsid w:val="00CE0227"/>
    <w:rsid w:val="00CE03B7"/>
    <w:rsid w:val="00CE040F"/>
    <w:rsid w:val="00CE04A4"/>
    <w:rsid w:val="00CE04BD"/>
    <w:rsid w:val="00CE04E3"/>
    <w:rsid w:val="00CE0549"/>
    <w:rsid w:val="00CE0571"/>
    <w:rsid w:val="00CE0577"/>
    <w:rsid w:val="00CE05AC"/>
    <w:rsid w:val="00CE0625"/>
    <w:rsid w:val="00CE067C"/>
    <w:rsid w:val="00CE068C"/>
    <w:rsid w:val="00CE06AE"/>
    <w:rsid w:val="00CE06D1"/>
    <w:rsid w:val="00CE06ED"/>
    <w:rsid w:val="00CE0704"/>
    <w:rsid w:val="00CE0716"/>
    <w:rsid w:val="00CE0752"/>
    <w:rsid w:val="00CE07D9"/>
    <w:rsid w:val="00CE0823"/>
    <w:rsid w:val="00CE0865"/>
    <w:rsid w:val="00CE08CC"/>
    <w:rsid w:val="00CE0931"/>
    <w:rsid w:val="00CE09A7"/>
    <w:rsid w:val="00CE0B77"/>
    <w:rsid w:val="00CE0C0A"/>
    <w:rsid w:val="00CE0C38"/>
    <w:rsid w:val="00CE0C79"/>
    <w:rsid w:val="00CE0CA1"/>
    <w:rsid w:val="00CE0CCB"/>
    <w:rsid w:val="00CE0D03"/>
    <w:rsid w:val="00CE0D56"/>
    <w:rsid w:val="00CE0D91"/>
    <w:rsid w:val="00CE0E2B"/>
    <w:rsid w:val="00CE0E6F"/>
    <w:rsid w:val="00CE0E80"/>
    <w:rsid w:val="00CE0E86"/>
    <w:rsid w:val="00CE0E8F"/>
    <w:rsid w:val="00CE0EDA"/>
    <w:rsid w:val="00CE0EEB"/>
    <w:rsid w:val="00CE0FAC"/>
    <w:rsid w:val="00CE0FB1"/>
    <w:rsid w:val="00CE0FD8"/>
    <w:rsid w:val="00CE1004"/>
    <w:rsid w:val="00CE10CE"/>
    <w:rsid w:val="00CE1123"/>
    <w:rsid w:val="00CE1126"/>
    <w:rsid w:val="00CE1134"/>
    <w:rsid w:val="00CE115B"/>
    <w:rsid w:val="00CE1196"/>
    <w:rsid w:val="00CE12E8"/>
    <w:rsid w:val="00CE12F4"/>
    <w:rsid w:val="00CE13B0"/>
    <w:rsid w:val="00CE13E1"/>
    <w:rsid w:val="00CE1447"/>
    <w:rsid w:val="00CE1460"/>
    <w:rsid w:val="00CE14F0"/>
    <w:rsid w:val="00CE1507"/>
    <w:rsid w:val="00CE1513"/>
    <w:rsid w:val="00CE1568"/>
    <w:rsid w:val="00CE1667"/>
    <w:rsid w:val="00CE1679"/>
    <w:rsid w:val="00CE170A"/>
    <w:rsid w:val="00CE17B4"/>
    <w:rsid w:val="00CE1851"/>
    <w:rsid w:val="00CE190B"/>
    <w:rsid w:val="00CE1966"/>
    <w:rsid w:val="00CE1983"/>
    <w:rsid w:val="00CE1A07"/>
    <w:rsid w:val="00CE1AE1"/>
    <w:rsid w:val="00CE1B6B"/>
    <w:rsid w:val="00CE1BE7"/>
    <w:rsid w:val="00CE1CA5"/>
    <w:rsid w:val="00CE1DC8"/>
    <w:rsid w:val="00CE1E57"/>
    <w:rsid w:val="00CE1EEA"/>
    <w:rsid w:val="00CE1F10"/>
    <w:rsid w:val="00CE1F8F"/>
    <w:rsid w:val="00CE1FB6"/>
    <w:rsid w:val="00CE2067"/>
    <w:rsid w:val="00CE20DC"/>
    <w:rsid w:val="00CE21A2"/>
    <w:rsid w:val="00CE2230"/>
    <w:rsid w:val="00CE2267"/>
    <w:rsid w:val="00CE2398"/>
    <w:rsid w:val="00CE246D"/>
    <w:rsid w:val="00CE2487"/>
    <w:rsid w:val="00CE24CB"/>
    <w:rsid w:val="00CE24D7"/>
    <w:rsid w:val="00CE251A"/>
    <w:rsid w:val="00CE2573"/>
    <w:rsid w:val="00CE260A"/>
    <w:rsid w:val="00CE26D8"/>
    <w:rsid w:val="00CE2760"/>
    <w:rsid w:val="00CE276E"/>
    <w:rsid w:val="00CE284B"/>
    <w:rsid w:val="00CE290E"/>
    <w:rsid w:val="00CE299B"/>
    <w:rsid w:val="00CE29A3"/>
    <w:rsid w:val="00CE29CC"/>
    <w:rsid w:val="00CE29DE"/>
    <w:rsid w:val="00CE29E9"/>
    <w:rsid w:val="00CE2A75"/>
    <w:rsid w:val="00CE2B23"/>
    <w:rsid w:val="00CE2B9D"/>
    <w:rsid w:val="00CE2C1A"/>
    <w:rsid w:val="00CE2C66"/>
    <w:rsid w:val="00CE2EF0"/>
    <w:rsid w:val="00CE2F03"/>
    <w:rsid w:val="00CE2FE8"/>
    <w:rsid w:val="00CE3022"/>
    <w:rsid w:val="00CE316F"/>
    <w:rsid w:val="00CE3179"/>
    <w:rsid w:val="00CE3228"/>
    <w:rsid w:val="00CE32CA"/>
    <w:rsid w:val="00CE33A6"/>
    <w:rsid w:val="00CE3408"/>
    <w:rsid w:val="00CE3410"/>
    <w:rsid w:val="00CE341B"/>
    <w:rsid w:val="00CE34DC"/>
    <w:rsid w:val="00CE34E9"/>
    <w:rsid w:val="00CE34F1"/>
    <w:rsid w:val="00CE34F8"/>
    <w:rsid w:val="00CE3515"/>
    <w:rsid w:val="00CE3525"/>
    <w:rsid w:val="00CE3696"/>
    <w:rsid w:val="00CE36D9"/>
    <w:rsid w:val="00CE36F7"/>
    <w:rsid w:val="00CE3778"/>
    <w:rsid w:val="00CE379D"/>
    <w:rsid w:val="00CE37DD"/>
    <w:rsid w:val="00CE38D4"/>
    <w:rsid w:val="00CE39BD"/>
    <w:rsid w:val="00CE39CC"/>
    <w:rsid w:val="00CE39E5"/>
    <w:rsid w:val="00CE3AF7"/>
    <w:rsid w:val="00CE3C1A"/>
    <w:rsid w:val="00CE3C4A"/>
    <w:rsid w:val="00CE3D6C"/>
    <w:rsid w:val="00CE3DF8"/>
    <w:rsid w:val="00CE3E12"/>
    <w:rsid w:val="00CE3EA4"/>
    <w:rsid w:val="00CE3EDC"/>
    <w:rsid w:val="00CE3F38"/>
    <w:rsid w:val="00CE3F6C"/>
    <w:rsid w:val="00CE3F6D"/>
    <w:rsid w:val="00CE3F7A"/>
    <w:rsid w:val="00CE3FE8"/>
    <w:rsid w:val="00CE400D"/>
    <w:rsid w:val="00CE40C7"/>
    <w:rsid w:val="00CE433F"/>
    <w:rsid w:val="00CE43FF"/>
    <w:rsid w:val="00CE44BD"/>
    <w:rsid w:val="00CE456C"/>
    <w:rsid w:val="00CE459B"/>
    <w:rsid w:val="00CE4636"/>
    <w:rsid w:val="00CE4648"/>
    <w:rsid w:val="00CE466D"/>
    <w:rsid w:val="00CE4779"/>
    <w:rsid w:val="00CE4906"/>
    <w:rsid w:val="00CE491A"/>
    <w:rsid w:val="00CE491B"/>
    <w:rsid w:val="00CE491F"/>
    <w:rsid w:val="00CE493A"/>
    <w:rsid w:val="00CE4A26"/>
    <w:rsid w:val="00CE4AB4"/>
    <w:rsid w:val="00CE4B99"/>
    <w:rsid w:val="00CE4BD7"/>
    <w:rsid w:val="00CE4C4C"/>
    <w:rsid w:val="00CE4CA5"/>
    <w:rsid w:val="00CE4CA7"/>
    <w:rsid w:val="00CE4CE4"/>
    <w:rsid w:val="00CE4CE5"/>
    <w:rsid w:val="00CE4D4C"/>
    <w:rsid w:val="00CE4D53"/>
    <w:rsid w:val="00CE4D72"/>
    <w:rsid w:val="00CE4D90"/>
    <w:rsid w:val="00CE4DAF"/>
    <w:rsid w:val="00CE4DF9"/>
    <w:rsid w:val="00CE4E1A"/>
    <w:rsid w:val="00CE4E35"/>
    <w:rsid w:val="00CE4E5A"/>
    <w:rsid w:val="00CE4EBC"/>
    <w:rsid w:val="00CE4F4D"/>
    <w:rsid w:val="00CE4F5A"/>
    <w:rsid w:val="00CE4F73"/>
    <w:rsid w:val="00CE504A"/>
    <w:rsid w:val="00CE51C6"/>
    <w:rsid w:val="00CE520E"/>
    <w:rsid w:val="00CE526D"/>
    <w:rsid w:val="00CE5270"/>
    <w:rsid w:val="00CE5347"/>
    <w:rsid w:val="00CE539F"/>
    <w:rsid w:val="00CE53AA"/>
    <w:rsid w:val="00CE53DE"/>
    <w:rsid w:val="00CE54A6"/>
    <w:rsid w:val="00CE54F2"/>
    <w:rsid w:val="00CE55AD"/>
    <w:rsid w:val="00CE5698"/>
    <w:rsid w:val="00CE56EF"/>
    <w:rsid w:val="00CE57BA"/>
    <w:rsid w:val="00CE57C1"/>
    <w:rsid w:val="00CE58C7"/>
    <w:rsid w:val="00CE593E"/>
    <w:rsid w:val="00CE5961"/>
    <w:rsid w:val="00CE59C7"/>
    <w:rsid w:val="00CE59F8"/>
    <w:rsid w:val="00CE5A43"/>
    <w:rsid w:val="00CE5AD1"/>
    <w:rsid w:val="00CE5B18"/>
    <w:rsid w:val="00CE5C2E"/>
    <w:rsid w:val="00CE5C69"/>
    <w:rsid w:val="00CE5D09"/>
    <w:rsid w:val="00CE5D61"/>
    <w:rsid w:val="00CE5D71"/>
    <w:rsid w:val="00CE5D73"/>
    <w:rsid w:val="00CE5DEA"/>
    <w:rsid w:val="00CE5DEF"/>
    <w:rsid w:val="00CE5E49"/>
    <w:rsid w:val="00CE5E54"/>
    <w:rsid w:val="00CE5ECF"/>
    <w:rsid w:val="00CE5EF6"/>
    <w:rsid w:val="00CE5F2B"/>
    <w:rsid w:val="00CE5F43"/>
    <w:rsid w:val="00CE6076"/>
    <w:rsid w:val="00CE610F"/>
    <w:rsid w:val="00CE61FE"/>
    <w:rsid w:val="00CE621B"/>
    <w:rsid w:val="00CE6320"/>
    <w:rsid w:val="00CE634A"/>
    <w:rsid w:val="00CE636C"/>
    <w:rsid w:val="00CE6372"/>
    <w:rsid w:val="00CE63F6"/>
    <w:rsid w:val="00CE6451"/>
    <w:rsid w:val="00CE6474"/>
    <w:rsid w:val="00CE64D0"/>
    <w:rsid w:val="00CE6544"/>
    <w:rsid w:val="00CE655E"/>
    <w:rsid w:val="00CE658D"/>
    <w:rsid w:val="00CE6594"/>
    <w:rsid w:val="00CE65B9"/>
    <w:rsid w:val="00CE65D4"/>
    <w:rsid w:val="00CE65EC"/>
    <w:rsid w:val="00CE6634"/>
    <w:rsid w:val="00CE66AD"/>
    <w:rsid w:val="00CE66E1"/>
    <w:rsid w:val="00CE66F8"/>
    <w:rsid w:val="00CE671E"/>
    <w:rsid w:val="00CE673D"/>
    <w:rsid w:val="00CE67CC"/>
    <w:rsid w:val="00CE6840"/>
    <w:rsid w:val="00CE6982"/>
    <w:rsid w:val="00CE69A2"/>
    <w:rsid w:val="00CE6A20"/>
    <w:rsid w:val="00CE6A6B"/>
    <w:rsid w:val="00CE6A90"/>
    <w:rsid w:val="00CE6B54"/>
    <w:rsid w:val="00CE6B97"/>
    <w:rsid w:val="00CE6BE3"/>
    <w:rsid w:val="00CE6CA6"/>
    <w:rsid w:val="00CE6D2E"/>
    <w:rsid w:val="00CE6E0D"/>
    <w:rsid w:val="00CE6E80"/>
    <w:rsid w:val="00CE6EE2"/>
    <w:rsid w:val="00CE6F28"/>
    <w:rsid w:val="00CE6FA6"/>
    <w:rsid w:val="00CE7085"/>
    <w:rsid w:val="00CE708F"/>
    <w:rsid w:val="00CE70B7"/>
    <w:rsid w:val="00CE70C8"/>
    <w:rsid w:val="00CE70F8"/>
    <w:rsid w:val="00CE70FD"/>
    <w:rsid w:val="00CE7120"/>
    <w:rsid w:val="00CE7259"/>
    <w:rsid w:val="00CE7266"/>
    <w:rsid w:val="00CE7324"/>
    <w:rsid w:val="00CE7432"/>
    <w:rsid w:val="00CE74A5"/>
    <w:rsid w:val="00CE74B8"/>
    <w:rsid w:val="00CE7548"/>
    <w:rsid w:val="00CE75A0"/>
    <w:rsid w:val="00CE75D2"/>
    <w:rsid w:val="00CE76BC"/>
    <w:rsid w:val="00CE76FC"/>
    <w:rsid w:val="00CE7706"/>
    <w:rsid w:val="00CE7761"/>
    <w:rsid w:val="00CE7779"/>
    <w:rsid w:val="00CE77A0"/>
    <w:rsid w:val="00CE77BF"/>
    <w:rsid w:val="00CE77C3"/>
    <w:rsid w:val="00CE77D4"/>
    <w:rsid w:val="00CE7898"/>
    <w:rsid w:val="00CE7948"/>
    <w:rsid w:val="00CE7966"/>
    <w:rsid w:val="00CE79C3"/>
    <w:rsid w:val="00CE79EE"/>
    <w:rsid w:val="00CE7A64"/>
    <w:rsid w:val="00CE7A71"/>
    <w:rsid w:val="00CE7AA4"/>
    <w:rsid w:val="00CE7AEA"/>
    <w:rsid w:val="00CE7B0F"/>
    <w:rsid w:val="00CE7B61"/>
    <w:rsid w:val="00CE7C14"/>
    <w:rsid w:val="00CE7D27"/>
    <w:rsid w:val="00CE7E06"/>
    <w:rsid w:val="00CE7E83"/>
    <w:rsid w:val="00CE7EA2"/>
    <w:rsid w:val="00CE7EEB"/>
    <w:rsid w:val="00CE7F1E"/>
    <w:rsid w:val="00CE7F37"/>
    <w:rsid w:val="00CF00CF"/>
    <w:rsid w:val="00CF011E"/>
    <w:rsid w:val="00CF0121"/>
    <w:rsid w:val="00CF0124"/>
    <w:rsid w:val="00CF018D"/>
    <w:rsid w:val="00CF01B0"/>
    <w:rsid w:val="00CF0249"/>
    <w:rsid w:val="00CF02C2"/>
    <w:rsid w:val="00CF02D6"/>
    <w:rsid w:val="00CF02E4"/>
    <w:rsid w:val="00CF0307"/>
    <w:rsid w:val="00CF031E"/>
    <w:rsid w:val="00CF03AF"/>
    <w:rsid w:val="00CF03DA"/>
    <w:rsid w:val="00CF0458"/>
    <w:rsid w:val="00CF04A1"/>
    <w:rsid w:val="00CF05BE"/>
    <w:rsid w:val="00CF0602"/>
    <w:rsid w:val="00CF0613"/>
    <w:rsid w:val="00CF0640"/>
    <w:rsid w:val="00CF0754"/>
    <w:rsid w:val="00CF077B"/>
    <w:rsid w:val="00CF0815"/>
    <w:rsid w:val="00CF084A"/>
    <w:rsid w:val="00CF090E"/>
    <w:rsid w:val="00CF096F"/>
    <w:rsid w:val="00CF097D"/>
    <w:rsid w:val="00CF0A05"/>
    <w:rsid w:val="00CF0A23"/>
    <w:rsid w:val="00CF0A71"/>
    <w:rsid w:val="00CF0A8B"/>
    <w:rsid w:val="00CF0B33"/>
    <w:rsid w:val="00CF0B61"/>
    <w:rsid w:val="00CF0C7D"/>
    <w:rsid w:val="00CF0CC9"/>
    <w:rsid w:val="00CF0D26"/>
    <w:rsid w:val="00CF0D84"/>
    <w:rsid w:val="00CF0D97"/>
    <w:rsid w:val="00CF0E3A"/>
    <w:rsid w:val="00CF0E3B"/>
    <w:rsid w:val="00CF0F2D"/>
    <w:rsid w:val="00CF0F64"/>
    <w:rsid w:val="00CF113C"/>
    <w:rsid w:val="00CF11E9"/>
    <w:rsid w:val="00CF1230"/>
    <w:rsid w:val="00CF1254"/>
    <w:rsid w:val="00CF12A5"/>
    <w:rsid w:val="00CF1328"/>
    <w:rsid w:val="00CF1352"/>
    <w:rsid w:val="00CF13B1"/>
    <w:rsid w:val="00CF13C6"/>
    <w:rsid w:val="00CF13C9"/>
    <w:rsid w:val="00CF13FA"/>
    <w:rsid w:val="00CF14DE"/>
    <w:rsid w:val="00CF157E"/>
    <w:rsid w:val="00CF160C"/>
    <w:rsid w:val="00CF1647"/>
    <w:rsid w:val="00CF1668"/>
    <w:rsid w:val="00CF1761"/>
    <w:rsid w:val="00CF17A4"/>
    <w:rsid w:val="00CF1851"/>
    <w:rsid w:val="00CF186D"/>
    <w:rsid w:val="00CF18B6"/>
    <w:rsid w:val="00CF18F1"/>
    <w:rsid w:val="00CF191F"/>
    <w:rsid w:val="00CF1982"/>
    <w:rsid w:val="00CF19AF"/>
    <w:rsid w:val="00CF19B0"/>
    <w:rsid w:val="00CF19B2"/>
    <w:rsid w:val="00CF19D1"/>
    <w:rsid w:val="00CF19F3"/>
    <w:rsid w:val="00CF1AAD"/>
    <w:rsid w:val="00CF1BB2"/>
    <w:rsid w:val="00CF1C07"/>
    <w:rsid w:val="00CF1C17"/>
    <w:rsid w:val="00CF1C68"/>
    <w:rsid w:val="00CF1C6F"/>
    <w:rsid w:val="00CF1CA4"/>
    <w:rsid w:val="00CF1CB6"/>
    <w:rsid w:val="00CF1CB7"/>
    <w:rsid w:val="00CF1CE8"/>
    <w:rsid w:val="00CF1D04"/>
    <w:rsid w:val="00CF1D55"/>
    <w:rsid w:val="00CF1D70"/>
    <w:rsid w:val="00CF1DBB"/>
    <w:rsid w:val="00CF1DD8"/>
    <w:rsid w:val="00CF1FDF"/>
    <w:rsid w:val="00CF201D"/>
    <w:rsid w:val="00CF203F"/>
    <w:rsid w:val="00CF20C3"/>
    <w:rsid w:val="00CF20F4"/>
    <w:rsid w:val="00CF2127"/>
    <w:rsid w:val="00CF21AC"/>
    <w:rsid w:val="00CF21F3"/>
    <w:rsid w:val="00CF2231"/>
    <w:rsid w:val="00CF22F3"/>
    <w:rsid w:val="00CF230E"/>
    <w:rsid w:val="00CF23A3"/>
    <w:rsid w:val="00CF2598"/>
    <w:rsid w:val="00CF25B2"/>
    <w:rsid w:val="00CF2613"/>
    <w:rsid w:val="00CF2648"/>
    <w:rsid w:val="00CF2656"/>
    <w:rsid w:val="00CF26AA"/>
    <w:rsid w:val="00CF2749"/>
    <w:rsid w:val="00CF2824"/>
    <w:rsid w:val="00CF2849"/>
    <w:rsid w:val="00CF28A9"/>
    <w:rsid w:val="00CF28F6"/>
    <w:rsid w:val="00CF2912"/>
    <w:rsid w:val="00CF297F"/>
    <w:rsid w:val="00CF299D"/>
    <w:rsid w:val="00CF2A0B"/>
    <w:rsid w:val="00CF2A0F"/>
    <w:rsid w:val="00CF2A41"/>
    <w:rsid w:val="00CF2B1A"/>
    <w:rsid w:val="00CF2B28"/>
    <w:rsid w:val="00CF2BEC"/>
    <w:rsid w:val="00CF2BFF"/>
    <w:rsid w:val="00CF2C63"/>
    <w:rsid w:val="00CF2C6D"/>
    <w:rsid w:val="00CF2C7E"/>
    <w:rsid w:val="00CF2CC9"/>
    <w:rsid w:val="00CF2CF0"/>
    <w:rsid w:val="00CF2D0E"/>
    <w:rsid w:val="00CF2D43"/>
    <w:rsid w:val="00CF2D45"/>
    <w:rsid w:val="00CF2E9E"/>
    <w:rsid w:val="00CF2F22"/>
    <w:rsid w:val="00CF2F30"/>
    <w:rsid w:val="00CF3109"/>
    <w:rsid w:val="00CF31A1"/>
    <w:rsid w:val="00CF31DC"/>
    <w:rsid w:val="00CF3344"/>
    <w:rsid w:val="00CF3346"/>
    <w:rsid w:val="00CF335D"/>
    <w:rsid w:val="00CF3545"/>
    <w:rsid w:val="00CF35BF"/>
    <w:rsid w:val="00CF3644"/>
    <w:rsid w:val="00CF372D"/>
    <w:rsid w:val="00CF37FD"/>
    <w:rsid w:val="00CF38A3"/>
    <w:rsid w:val="00CF3931"/>
    <w:rsid w:val="00CF399F"/>
    <w:rsid w:val="00CF39E3"/>
    <w:rsid w:val="00CF3A0E"/>
    <w:rsid w:val="00CF3ABC"/>
    <w:rsid w:val="00CF3AE2"/>
    <w:rsid w:val="00CF3B09"/>
    <w:rsid w:val="00CF3B1D"/>
    <w:rsid w:val="00CF3B29"/>
    <w:rsid w:val="00CF3B7A"/>
    <w:rsid w:val="00CF3BCF"/>
    <w:rsid w:val="00CF3BDA"/>
    <w:rsid w:val="00CF3C09"/>
    <w:rsid w:val="00CF3C38"/>
    <w:rsid w:val="00CF3C73"/>
    <w:rsid w:val="00CF3C78"/>
    <w:rsid w:val="00CF3C90"/>
    <w:rsid w:val="00CF3D00"/>
    <w:rsid w:val="00CF3D9B"/>
    <w:rsid w:val="00CF3DF4"/>
    <w:rsid w:val="00CF3E53"/>
    <w:rsid w:val="00CF3E60"/>
    <w:rsid w:val="00CF3EC2"/>
    <w:rsid w:val="00CF3F1C"/>
    <w:rsid w:val="00CF3F33"/>
    <w:rsid w:val="00CF3F73"/>
    <w:rsid w:val="00CF4146"/>
    <w:rsid w:val="00CF41EC"/>
    <w:rsid w:val="00CF42C3"/>
    <w:rsid w:val="00CF42E2"/>
    <w:rsid w:val="00CF4355"/>
    <w:rsid w:val="00CF436C"/>
    <w:rsid w:val="00CF43C5"/>
    <w:rsid w:val="00CF4579"/>
    <w:rsid w:val="00CF45AB"/>
    <w:rsid w:val="00CF45D3"/>
    <w:rsid w:val="00CF45D4"/>
    <w:rsid w:val="00CF4651"/>
    <w:rsid w:val="00CF46E0"/>
    <w:rsid w:val="00CF47DC"/>
    <w:rsid w:val="00CF480B"/>
    <w:rsid w:val="00CF48D7"/>
    <w:rsid w:val="00CF48DD"/>
    <w:rsid w:val="00CF490B"/>
    <w:rsid w:val="00CF4910"/>
    <w:rsid w:val="00CF493D"/>
    <w:rsid w:val="00CF497D"/>
    <w:rsid w:val="00CF49A6"/>
    <w:rsid w:val="00CF49AB"/>
    <w:rsid w:val="00CF4A08"/>
    <w:rsid w:val="00CF4A2C"/>
    <w:rsid w:val="00CF4AC3"/>
    <w:rsid w:val="00CF4BDB"/>
    <w:rsid w:val="00CF4C28"/>
    <w:rsid w:val="00CF4C65"/>
    <w:rsid w:val="00CF4C9C"/>
    <w:rsid w:val="00CF4D3E"/>
    <w:rsid w:val="00CF4D46"/>
    <w:rsid w:val="00CF4DA9"/>
    <w:rsid w:val="00CF4E27"/>
    <w:rsid w:val="00CF4E9C"/>
    <w:rsid w:val="00CF4EB5"/>
    <w:rsid w:val="00CF4FD2"/>
    <w:rsid w:val="00CF50FE"/>
    <w:rsid w:val="00CF517F"/>
    <w:rsid w:val="00CF5198"/>
    <w:rsid w:val="00CF53B3"/>
    <w:rsid w:val="00CF53F7"/>
    <w:rsid w:val="00CF53FE"/>
    <w:rsid w:val="00CF54C0"/>
    <w:rsid w:val="00CF552A"/>
    <w:rsid w:val="00CF553D"/>
    <w:rsid w:val="00CF55BB"/>
    <w:rsid w:val="00CF5608"/>
    <w:rsid w:val="00CF567C"/>
    <w:rsid w:val="00CF56C0"/>
    <w:rsid w:val="00CF571D"/>
    <w:rsid w:val="00CF5776"/>
    <w:rsid w:val="00CF57D2"/>
    <w:rsid w:val="00CF5818"/>
    <w:rsid w:val="00CF583A"/>
    <w:rsid w:val="00CF5851"/>
    <w:rsid w:val="00CF5859"/>
    <w:rsid w:val="00CF5879"/>
    <w:rsid w:val="00CF5887"/>
    <w:rsid w:val="00CF5986"/>
    <w:rsid w:val="00CF59F9"/>
    <w:rsid w:val="00CF5A32"/>
    <w:rsid w:val="00CF5B25"/>
    <w:rsid w:val="00CF5BA9"/>
    <w:rsid w:val="00CF5BAC"/>
    <w:rsid w:val="00CF5BC0"/>
    <w:rsid w:val="00CF5C65"/>
    <w:rsid w:val="00CF5C69"/>
    <w:rsid w:val="00CF5C90"/>
    <w:rsid w:val="00CF5D24"/>
    <w:rsid w:val="00CF5D76"/>
    <w:rsid w:val="00CF5DAB"/>
    <w:rsid w:val="00CF5ECC"/>
    <w:rsid w:val="00CF5FF4"/>
    <w:rsid w:val="00CF5FFE"/>
    <w:rsid w:val="00CF600C"/>
    <w:rsid w:val="00CF6341"/>
    <w:rsid w:val="00CF635E"/>
    <w:rsid w:val="00CF6384"/>
    <w:rsid w:val="00CF63BD"/>
    <w:rsid w:val="00CF646D"/>
    <w:rsid w:val="00CF64C8"/>
    <w:rsid w:val="00CF66E6"/>
    <w:rsid w:val="00CF66FB"/>
    <w:rsid w:val="00CF674A"/>
    <w:rsid w:val="00CF67C4"/>
    <w:rsid w:val="00CF680F"/>
    <w:rsid w:val="00CF685E"/>
    <w:rsid w:val="00CF6886"/>
    <w:rsid w:val="00CF6947"/>
    <w:rsid w:val="00CF6951"/>
    <w:rsid w:val="00CF69D7"/>
    <w:rsid w:val="00CF6A34"/>
    <w:rsid w:val="00CF6B03"/>
    <w:rsid w:val="00CF6B3E"/>
    <w:rsid w:val="00CF6B86"/>
    <w:rsid w:val="00CF6BAC"/>
    <w:rsid w:val="00CF6BD4"/>
    <w:rsid w:val="00CF6C10"/>
    <w:rsid w:val="00CF6C9B"/>
    <w:rsid w:val="00CF6CA4"/>
    <w:rsid w:val="00CF6CD5"/>
    <w:rsid w:val="00CF6DBC"/>
    <w:rsid w:val="00CF6DED"/>
    <w:rsid w:val="00CF6E08"/>
    <w:rsid w:val="00CF6E67"/>
    <w:rsid w:val="00CF6EF2"/>
    <w:rsid w:val="00CF6EFE"/>
    <w:rsid w:val="00CF6F83"/>
    <w:rsid w:val="00CF6F86"/>
    <w:rsid w:val="00CF6FAF"/>
    <w:rsid w:val="00CF70F4"/>
    <w:rsid w:val="00CF7104"/>
    <w:rsid w:val="00CF7108"/>
    <w:rsid w:val="00CF7112"/>
    <w:rsid w:val="00CF7122"/>
    <w:rsid w:val="00CF7172"/>
    <w:rsid w:val="00CF71CC"/>
    <w:rsid w:val="00CF720B"/>
    <w:rsid w:val="00CF7254"/>
    <w:rsid w:val="00CF7259"/>
    <w:rsid w:val="00CF72BC"/>
    <w:rsid w:val="00CF72D3"/>
    <w:rsid w:val="00CF72FE"/>
    <w:rsid w:val="00CF73C7"/>
    <w:rsid w:val="00CF73EB"/>
    <w:rsid w:val="00CF7472"/>
    <w:rsid w:val="00CF74F4"/>
    <w:rsid w:val="00CF7551"/>
    <w:rsid w:val="00CF7561"/>
    <w:rsid w:val="00CF7568"/>
    <w:rsid w:val="00CF757E"/>
    <w:rsid w:val="00CF75BB"/>
    <w:rsid w:val="00CF75D1"/>
    <w:rsid w:val="00CF7632"/>
    <w:rsid w:val="00CF7762"/>
    <w:rsid w:val="00CF77D1"/>
    <w:rsid w:val="00CF7864"/>
    <w:rsid w:val="00CF7917"/>
    <w:rsid w:val="00CF792E"/>
    <w:rsid w:val="00CF7A68"/>
    <w:rsid w:val="00CF7AFA"/>
    <w:rsid w:val="00CF7B01"/>
    <w:rsid w:val="00CF7B1D"/>
    <w:rsid w:val="00CF7B5A"/>
    <w:rsid w:val="00CF7B64"/>
    <w:rsid w:val="00CF7C95"/>
    <w:rsid w:val="00CF7CE1"/>
    <w:rsid w:val="00CF7CE7"/>
    <w:rsid w:val="00CF7CFA"/>
    <w:rsid w:val="00CF7CFB"/>
    <w:rsid w:val="00CF7D25"/>
    <w:rsid w:val="00CF7D56"/>
    <w:rsid w:val="00CF7D7D"/>
    <w:rsid w:val="00CF7E5D"/>
    <w:rsid w:val="00CF7E88"/>
    <w:rsid w:val="00CF7F32"/>
    <w:rsid w:val="00CF7FCD"/>
    <w:rsid w:val="00D0007B"/>
    <w:rsid w:val="00D0012B"/>
    <w:rsid w:val="00D0024E"/>
    <w:rsid w:val="00D003CA"/>
    <w:rsid w:val="00D00433"/>
    <w:rsid w:val="00D005C2"/>
    <w:rsid w:val="00D005FE"/>
    <w:rsid w:val="00D00603"/>
    <w:rsid w:val="00D00615"/>
    <w:rsid w:val="00D0062A"/>
    <w:rsid w:val="00D0063F"/>
    <w:rsid w:val="00D006BC"/>
    <w:rsid w:val="00D0071D"/>
    <w:rsid w:val="00D00728"/>
    <w:rsid w:val="00D0075F"/>
    <w:rsid w:val="00D007B8"/>
    <w:rsid w:val="00D007DA"/>
    <w:rsid w:val="00D007DE"/>
    <w:rsid w:val="00D00891"/>
    <w:rsid w:val="00D008CB"/>
    <w:rsid w:val="00D0091B"/>
    <w:rsid w:val="00D00947"/>
    <w:rsid w:val="00D0099C"/>
    <w:rsid w:val="00D009BA"/>
    <w:rsid w:val="00D009C2"/>
    <w:rsid w:val="00D009CD"/>
    <w:rsid w:val="00D00A23"/>
    <w:rsid w:val="00D00A31"/>
    <w:rsid w:val="00D00A8A"/>
    <w:rsid w:val="00D00AD8"/>
    <w:rsid w:val="00D00B1B"/>
    <w:rsid w:val="00D00B1E"/>
    <w:rsid w:val="00D00CD1"/>
    <w:rsid w:val="00D00D39"/>
    <w:rsid w:val="00D00DAE"/>
    <w:rsid w:val="00D00DD9"/>
    <w:rsid w:val="00D00E13"/>
    <w:rsid w:val="00D00E43"/>
    <w:rsid w:val="00D00E4A"/>
    <w:rsid w:val="00D00E51"/>
    <w:rsid w:val="00D00E92"/>
    <w:rsid w:val="00D00EA4"/>
    <w:rsid w:val="00D00EB1"/>
    <w:rsid w:val="00D00EBE"/>
    <w:rsid w:val="00D00F39"/>
    <w:rsid w:val="00D00F3B"/>
    <w:rsid w:val="00D01050"/>
    <w:rsid w:val="00D01076"/>
    <w:rsid w:val="00D010BF"/>
    <w:rsid w:val="00D010C9"/>
    <w:rsid w:val="00D0110F"/>
    <w:rsid w:val="00D01127"/>
    <w:rsid w:val="00D0112C"/>
    <w:rsid w:val="00D01184"/>
    <w:rsid w:val="00D01286"/>
    <w:rsid w:val="00D01300"/>
    <w:rsid w:val="00D01306"/>
    <w:rsid w:val="00D014A7"/>
    <w:rsid w:val="00D014F5"/>
    <w:rsid w:val="00D01507"/>
    <w:rsid w:val="00D0158D"/>
    <w:rsid w:val="00D01678"/>
    <w:rsid w:val="00D016CB"/>
    <w:rsid w:val="00D017AA"/>
    <w:rsid w:val="00D018A5"/>
    <w:rsid w:val="00D018F0"/>
    <w:rsid w:val="00D0191E"/>
    <w:rsid w:val="00D01A5C"/>
    <w:rsid w:val="00D01A60"/>
    <w:rsid w:val="00D01A9F"/>
    <w:rsid w:val="00D01B04"/>
    <w:rsid w:val="00D01B16"/>
    <w:rsid w:val="00D01B8F"/>
    <w:rsid w:val="00D01BA7"/>
    <w:rsid w:val="00D01BB2"/>
    <w:rsid w:val="00D01C0A"/>
    <w:rsid w:val="00D01C35"/>
    <w:rsid w:val="00D01C66"/>
    <w:rsid w:val="00D01CC5"/>
    <w:rsid w:val="00D01D1A"/>
    <w:rsid w:val="00D01E68"/>
    <w:rsid w:val="00D01F39"/>
    <w:rsid w:val="00D01F67"/>
    <w:rsid w:val="00D01FDA"/>
    <w:rsid w:val="00D02075"/>
    <w:rsid w:val="00D020DE"/>
    <w:rsid w:val="00D020FD"/>
    <w:rsid w:val="00D02120"/>
    <w:rsid w:val="00D0213D"/>
    <w:rsid w:val="00D02153"/>
    <w:rsid w:val="00D021D8"/>
    <w:rsid w:val="00D021E2"/>
    <w:rsid w:val="00D02234"/>
    <w:rsid w:val="00D0224F"/>
    <w:rsid w:val="00D0227C"/>
    <w:rsid w:val="00D022BE"/>
    <w:rsid w:val="00D022C4"/>
    <w:rsid w:val="00D02384"/>
    <w:rsid w:val="00D023DE"/>
    <w:rsid w:val="00D0245F"/>
    <w:rsid w:val="00D024AA"/>
    <w:rsid w:val="00D024C0"/>
    <w:rsid w:val="00D024D8"/>
    <w:rsid w:val="00D02500"/>
    <w:rsid w:val="00D02541"/>
    <w:rsid w:val="00D02638"/>
    <w:rsid w:val="00D0263E"/>
    <w:rsid w:val="00D02644"/>
    <w:rsid w:val="00D0264B"/>
    <w:rsid w:val="00D026EB"/>
    <w:rsid w:val="00D02747"/>
    <w:rsid w:val="00D02790"/>
    <w:rsid w:val="00D027D6"/>
    <w:rsid w:val="00D027E1"/>
    <w:rsid w:val="00D0284C"/>
    <w:rsid w:val="00D028F1"/>
    <w:rsid w:val="00D02909"/>
    <w:rsid w:val="00D0298E"/>
    <w:rsid w:val="00D029B5"/>
    <w:rsid w:val="00D029BE"/>
    <w:rsid w:val="00D029EB"/>
    <w:rsid w:val="00D02A29"/>
    <w:rsid w:val="00D02AC0"/>
    <w:rsid w:val="00D02C11"/>
    <w:rsid w:val="00D02C24"/>
    <w:rsid w:val="00D02C8E"/>
    <w:rsid w:val="00D02DE6"/>
    <w:rsid w:val="00D02E68"/>
    <w:rsid w:val="00D02E77"/>
    <w:rsid w:val="00D02E91"/>
    <w:rsid w:val="00D02ECA"/>
    <w:rsid w:val="00D02F38"/>
    <w:rsid w:val="00D02F94"/>
    <w:rsid w:val="00D02FE8"/>
    <w:rsid w:val="00D03033"/>
    <w:rsid w:val="00D030A4"/>
    <w:rsid w:val="00D032E1"/>
    <w:rsid w:val="00D03428"/>
    <w:rsid w:val="00D0344E"/>
    <w:rsid w:val="00D0346C"/>
    <w:rsid w:val="00D034BB"/>
    <w:rsid w:val="00D0352E"/>
    <w:rsid w:val="00D03607"/>
    <w:rsid w:val="00D03685"/>
    <w:rsid w:val="00D036C5"/>
    <w:rsid w:val="00D03736"/>
    <w:rsid w:val="00D0375A"/>
    <w:rsid w:val="00D03808"/>
    <w:rsid w:val="00D0388B"/>
    <w:rsid w:val="00D03905"/>
    <w:rsid w:val="00D03996"/>
    <w:rsid w:val="00D039E8"/>
    <w:rsid w:val="00D03AF0"/>
    <w:rsid w:val="00D03B6A"/>
    <w:rsid w:val="00D03BDA"/>
    <w:rsid w:val="00D03C04"/>
    <w:rsid w:val="00D03C9A"/>
    <w:rsid w:val="00D03CBD"/>
    <w:rsid w:val="00D03D10"/>
    <w:rsid w:val="00D03E57"/>
    <w:rsid w:val="00D03E83"/>
    <w:rsid w:val="00D03F21"/>
    <w:rsid w:val="00D03F2D"/>
    <w:rsid w:val="00D03F45"/>
    <w:rsid w:val="00D03FB3"/>
    <w:rsid w:val="00D04064"/>
    <w:rsid w:val="00D04069"/>
    <w:rsid w:val="00D040E6"/>
    <w:rsid w:val="00D040FA"/>
    <w:rsid w:val="00D04120"/>
    <w:rsid w:val="00D041A4"/>
    <w:rsid w:val="00D041E2"/>
    <w:rsid w:val="00D04277"/>
    <w:rsid w:val="00D042B1"/>
    <w:rsid w:val="00D042C6"/>
    <w:rsid w:val="00D042D1"/>
    <w:rsid w:val="00D04302"/>
    <w:rsid w:val="00D04377"/>
    <w:rsid w:val="00D044B5"/>
    <w:rsid w:val="00D044D0"/>
    <w:rsid w:val="00D04596"/>
    <w:rsid w:val="00D045A5"/>
    <w:rsid w:val="00D04658"/>
    <w:rsid w:val="00D0468A"/>
    <w:rsid w:val="00D046F0"/>
    <w:rsid w:val="00D0470B"/>
    <w:rsid w:val="00D047CA"/>
    <w:rsid w:val="00D04932"/>
    <w:rsid w:val="00D0495C"/>
    <w:rsid w:val="00D049EF"/>
    <w:rsid w:val="00D04A02"/>
    <w:rsid w:val="00D04A11"/>
    <w:rsid w:val="00D04AA5"/>
    <w:rsid w:val="00D04AF7"/>
    <w:rsid w:val="00D04B0B"/>
    <w:rsid w:val="00D04C02"/>
    <w:rsid w:val="00D04C06"/>
    <w:rsid w:val="00D04C92"/>
    <w:rsid w:val="00D04C9F"/>
    <w:rsid w:val="00D04D30"/>
    <w:rsid w:val="00D04DE9"/>
    <w:rsid w:val="00D04E07"/>
    <w:rsid w:val="00D04E3E"/>
    <w:rsid w:val="00D04EA6"/>
    <w:rsid w:val="00D04EDB"/>
    <w:rsid w:val="00D04FB6"/>
    <w:rsid w:val="00D0501C"/>
    <w:rsid w:val="00D0505A"/>
    <w:rsid w:val="00D0508C"/>
    <w:rsid w:val="00D050B1"/>
    <w:rsid w:val="00D050E4"/>
    <w:rsid w:val="00D050F3"/>
    <w:rsid w:val="00D05106"/>
    <w:rsid w:val="00D05221"/>
    <w:rsid w:val="00D052A3"/>
    <w:rsid w:val="00D052DE"/>
    <w:rsid w:val="00D0531A"/>
    <w:rsid w:val="00D053F3"/>
    <w:rsid w:val="00D0541E"/>
    <w:rsid w:val="00D054A5"/>
    <w:rsid w:val="00D05520"/>
    <w:rsid w:val="00D0557C"/>
    <w:rsid w:val="00D0557E"/>
    <w:rsid w:val="00D05615"/>
    <w:rsid w:val="00D0564B"/>
    <w:rsid w:val="00D056E7"/>
    <w:rsid w:val="00D056FC"/>
    <w:rsid w:val="00D05751"/>
    <w:rsid w:val="00D05773"/>
    <w:rsid w:val="00D058A1"/>
    <w:rsid w:val="00D05918"/>
    <w:rsid w:val="00D05936"/>
    <w:rsid w:val="00D059EE"/>
    <w:rsid w:val="00D05A95"/>
    <w:rsid w:val="00D05AB4"/>
    <w:rsid w:val="00D05ACA"/>
    <w:rsid w:val="00D05AF2"/>
    <w:rsid w:val="00D05AF8"/>
    <w:rsid w:val="00D05B16"/>
    <w:rsid w:val="00D05B6E"/>
    <w:rsid w:val="00D05BEA"/>
    <w:rsid w:val="00D05C84"/>
    <w:rsid w:val="00D05D7D"/>
    <w:rsid w:val="00D05D84"/>
    <w:rsid w:val="00D05DE6"/>
    <w:rsid w:val="00D05E48"/>
    <w:rsid w:val="00D05E83"/>
    <w:rsid w:val="00D05ED2"/>
    <w:rsid w:val="00D05EEB"/>
    <w:rsid w:val="00D05F62"/>
    <w:rsid w:val="00D06020"/>
    <w:rsid w:val="00D0602C"/>
    <w:rsid w:val="00D0604C"/>
    <w:rsid w:val="00D0605A"/>
    <w:rsid w:val="00D060D2"/>
    <w:rsid w:val="00D060DC"/>
    <w:rsid w:val="00D0611F"/>
    <w:rsid w:val="00D0614D"/>
    <w:rsid w:val="00D06199"/>
    <w:rsid w:val="00D061D2"/>
    <w:rsid w:val="00D06213"/>
    <w:rsid w:val="00D06229"/>
    <w:rsid w:val="00D063B1"/>
    <w:rsid w:val="00D063E9"/>
    <w:rsid w:val="00D06403"/>
    <w:rsid w:val="00D0641A"/>
    <w:rsid w:val="00D064F5"/>
    <w:rsid w:val="00D065BE"/>
    <w:rsid w:val="00D065D2"/>
    <w:rsid w:val="00D06631"/>
    <w:rsid w:val="00D06632"/>
    <w:rsid w:val="00D0663B"/>
    <w:rsid w:val="00D066F6"/>
    <w:rsid w:val="00D06724"/>
    <w:rsid w:val="00D06762"/>
    <w:rsid w:val="00D06784"/>
    <w:rsid w:val="00D067AB"/>
    <w:rsid w:val="00D06893"/>
    <w:rsid w:val="00D06975"/>
    <w:rsid w:val="00D0699C"/>
    <w:rsid w:val="00D069B2"/>
    <w:rsid w:val="00D06A18"/>
    <w:rsid w:val="00D06A3B"/>
    <w:rsid w:val="00D06A77"/>
    <w:rsid w:val="00D06A9B"/>
    <w:rsid w:val="00D06B0D"/>
    <w:rsid w:val="00D06BC3"/>
    <w:rsid w:val="00D06BF1"/>
    <w:rsid w:val="00D06C1A"/>
    <w:rsid w:val="00D06C87"/>
    <w:rsid w:val="00D06D50"/>
    <w:rsid w:val="00D06E4E"/>
    <w:rsid w:val="00D06E7F"/>
    <w:rsid w:val="00D06FCF"/>
    <w:rsid w:val="00D06FDF"/>
    <w:rsid w:val="00D0711D"/>
    <w:rsid w:val="00D07137"/>
    <w:rsid w:val="00D0713A"/>
    <w:rsid w:val="00D071B0"/>
    <w:rsid w:val="00D0721D"/>
    <w:rsid w:val="00D07283"/>
    <w:rsid w:val="00D0728E"/>
    <w:rsid w:val="00D072D7"/>
    <w:rsid w:val="00D07329"/>
    <w:rsid w:val="00D0733C"/>
    <w:rsid w:val="00D07446"/>
    <w:rsid w:val="00D07498"/>
    <w:rsid w:val="00D074D1"/>
    <w:rsid w:val="00D07504"/>
    <w:rsid w:val="00D0754A"/>
    <w:rsid w:val="00D07651"/>
    <w:rsid w:val="00D07677"/>
    <w:rsid w:val="00D07687"/>
    <w:rsid w:val="00D07706"/>
    <w:rsid w:val="00D07725"/>
    <w:rsid w:val="00D07879"/>
    <w:rsid w:val="00D0788F"/>
    <w:rsid w:val="00D07892"/>
    <w:rsid w:val="00D07974"/>
    <w:rsid w:val="00D07B3A"/>
    <w:rsid w:val="00D07B4A"/>
    <w:rsid w:val="00D07CA9"/>
    <w:rsid w:val="00D07CE1"/>
    <w:rsid w:val="00D07D08"/>
    <w:rsid w:val="00D07DE4"/>
    <w:rsid w:val="00D07E2A"/>
    <w:rsid w:val="00D07E3F"/>
    <w:rsid w:val="00D07E4D"/>
    <w:rsid w:val="00D07E50"/>
    <w:rsid w:val="00D07EC9"/>
    <w:rsid w:val="00D07FB0"/>
    <w:rsid w:val="00D07FD0"/>
    <w:rsid w:val="00D07FF5"/>
    <w:rsid w:val="00D1007E"/>
    <w:rsid w:val="00D10082"/>
    <w:rsid w:val="00D10108"/>
    <w:rsid w:val="00D1012A"/>
    <w:rsid w:val="00D10169"/>
    <w:rsid w:val="00D10184"/>
    <w:rsid w:val="00D101D0"/>
    <w:rsid w:val="00D10233"/>
    <w:rsid w:val="00D1028C"/>
    <w:rsid w:val="00D102EC"/>
    <w:rsid w:val="00D10347"/>
    <w:rsid w:val="00D1047D"/>
    <w:rsid w:val="00D10493"/>
    <w:rsid w:val="00D10534"/>
    <w:rsid w:val="00D105B4"/>
    <w:rsid w:val="00D105EB"/>
    <w:rsid w:val="00D1061F"/>
    <w:rsid w:val="00D10675"/>
    <w:rsid w:val="00D106AC"/>
    <w:rsid w:val="00D106D6"/>
    <w:rsid w:val="00D1075F"/>
    <w:rsid w:val="00D107C4"/>
    <w:rsid w:val="00D107CC"/>
    <w:rsid w:val="00D10A3C"/>
    <w:rsid w:val="00D10A65"/>
    <w:rsid w:val="00D10B8C"/>
    <w:rsid w:val="00D10B96"/>
    <w:rsid w:val="00D10BCE"/>
    <w:rsid w:val="00D10CB7"/>
    <w:rsid w:val="00D10CC7"/>
    <w:rsid w:val="00D10D33"/>
    <w:rsid w:val="00D10DFC"/>
    <w:rsid w:val="00D10E01"/>
    <w:rsid w:val="00D10E14"/>
    <w:rsid w:val="00D10E20"/>
    <w:rsid w:val="00D10E41"/>
    <w:rsid w:val="00D10E65"/>
    <w:rsid w:val="00D10FEC"/>
    <w:rsid w:val="00D11026"/>
    <w:rsid w:val="00D11126"/>
    <w:rsid w:val="00D11162"/>
    <w:rsid w:val="00D1117C"/>
    <w:rsid w:val="00D1118D"/>
    <w:rsid w:val="00D111EE"/>
    <w:rsid w:val="00D1127A"/>
    <w:rsid w:val="00D1128D"/>
    <w:rsid w:val="00D11318"/>
    <w:rsid w:val="00D11364"/>
    <w:rsid w:val="00D113D4"/>
    <w:rsid w:val="00D11477"/>
    <w:rsid w:val="00D114AE"/>
    <w:rsid w:val="00D11691"/>
    <w:rsid w:val="00D116DD"/>
    <w:rsid w:val="00D11839"/>
    <w:rsid w:val="00D11842"/>
    <w:rsid w:val="00D11910"/>
    <w:rsid w:val="00D119B3"/>
    <w:rsid w:val="00D11A20"/>
    <w:rsid w:val="00D11A47"/>
    <w:rsid w:val="00D11A65"/>
    <w:rsid w:val="00D11AA8"/>
    <w:rsid w:val="00D11AFB"/>
    <w:rsid w:val="00D11B6F"/>
    <w:rsid w:val="00D11B7D"/>
    <w:rsid w:val="00D11BE4"/>
    <w:rsid w:val="00D11BFB"/>
    <w:rsid w:val="00D11C02"/>
    <w:rsid w:val="00D11C4F"/>
    <w:rsid w:val="00D11C87"/>
    <w:rsid w:val="00D11CB4"/>
    <w:rsid w:val="00D11CCE"/>
    <w:rsid w:val="00D11CDB"/>
    <w:rsid w:val="00D11D9F"/>
    <w:rsid w:val="00D11DE7"/>
    <w:rsid w:val="00D11DF6"/>
    <w:rsid w:val="00D11E03"/>
    <w:rsid w:val="00D11E0C"/>
    <w:rsid w:val="00D11E36"/>
    <w:rsid w:val="00D11E73"/>
    <w:rsid w:val="00D11E78"/>
    <w:rsid w:val="00D11F04"/>
    <w:rsid w:val="00D11FC5"/>
    <w:rsid w:val="00D12005"/>
    <w:rsid w:val="00D12095"/>
    <w:rsid w:val="00D120A6"/>
    <w:rsid w:val="00D12118"/>
    <w:rsid w:val="00D12124"/>
    <w:rsid w:val="00D1215D"/>
    <w:rsid w:val="00D12166"/>
    <w:rsid w:val="00D12171"/>
    <w:rsid w:val="00D122CB"/>
    <w:rsid w:val="00D12350"/>
    <w:rsid w:val="00D1235B"/>
    <w:rsid w:val="00D12373"/>
    <w:rsid w:val="00D12375"/>
    <w:rsid w:val="00D1237F"/>
    <w:rsid w:val="00D123DD"/>
    <w:rsid w:val="00D1244D"/>
    <w:rsid w:val="00D1251A"/>
    <w:rsid w:val="00D12576"/>
    <w:rsid w:val="00D12583"/>
    <w:rsid w:val="00D125A1"/>
    <w:rsid w:val="00D12614"/>
    <w:rsid w:val="00D12654"/>
    <w:rsid w:val="00D12657"/>
    <w:rsid w:val="00D12859"/>
    <w:rsid w:val="00D12875"/>
    <w:rsid w:val="00D12967"/>
    <w:rsid w:val="00D129BE"/>
    <w:rsid w:val="00D129E2"/>
    <w:rsid w:val="00D12A0D"/>
    <w:rsid w:val="00D12A0E"/>
    <w:rsid w:val="00D12AD3"/>
    <w:rsid w:val="00D12C6E"/>
    <w:rsid w:val="00D12C87"/>
    <w:rsid w:val="00D12D20"/>
    <w:rsid w:val="00D12D55"/>
    <w:rsid w:val="00D12DB4"/>
    <w:rsid w:val="00D12DDC"/>
    <w:rsid w:val="00D12E91"/>
    <w:rsid w:val="00D12F7B"/>
    <w:rsid w:val="00D12FDB"/>
    <w:rsid w:val="00D13163"/>
    <w:rsid w:val="00D131E3"/>
    <w:rsid w:val="00D1323D"/>
    <w:rsid w:val="00D132B0"/>
    <w:rsid w:val="00D13384"/>
    <w:rsid w:val="00D13416"/>
    <w:rsid w:val="00D1349E"/>
    <w:rsid w:val="00D134F5"/>
    <w:rsid w:val="00D1352F"/>
    <w:rsid w:val="00D13675"/>
    <w:rsid w:val="00D136A8"/>
    <w:rsid w:val="00D1389E"/>
    <w:rsid w:val="00D1395F"/>
    <w:rsid w:val="00D13970"/>
    <w:rsid w:val="00D13A02"/>
    <w:rsid w:val="00D13A77"/>
    <w:rsid w:val="00D13AFA"/>
    <w:rsid w:val="00D13B4C"/>
    <w:rsid w:val="00D13BBF"/>
    <w:rsid w:val="00D13D0D"/>
    <w:rsid w:val="00D13D24"/>
    <w:rsid w:val="00D13D32"/>
    <w:rsid w:val="00D13D7C"/>
    <w:rsid w:val="00D13E59"/>
    <w:rsid w:val="00D13E8A"/>
    <w:rsid w:val="00D13EF2"/>
    <w:rsid w:val="00D13F7F"/>
    <w:rsid w:val="00D13FC4"/>
    <w:rsid w:val="00D13FCB"/>
    <w:rsid w:val="00D14053"/>
    <w:rsid w:val="00D140CB"/>
    <w:rsid w:val="00D140F5"/>
    <w:rsid w:val="00D14131"/>
    <w:rsid w:val="00D14156"/>
    <w:rsid w:val="00D141A0"/>
    <w:rsid w:val="00D141A9"/>
    <w:rsid w:val="00D1420B"/>
    <w:rsid w:val="00D142A7"/>
    <w:rsid w:val="00D1430B"/>
    <w:rsid w:val="00D14344"/>
    <w:rsid w:val="00D14413"/>
    <w:rsid w:val="00D14469"/>
    <w:rsid w:val="00D144AF"/>
    <w:rsid w:val="00D1453B"/>
    <w:rsid w:val="00D14567"/>
    <w:rsid w:val="00D146AF"/>
    <w:rsid w:val="00D146C4"/>
    <w:rsid w:val="00D146C6"/>
    <w:rsid w:val="00D146F5"/>
    <w:rsid w:val="00D146F9"/>
    <w:rsid w:val="00D1472B"/>
    <w:rsid w:val="00D14737"/>
    <w:rsid w:val="00D1473C"/>
    <w:rsid w:val="00D147CE"/>
    <w:rsid w:val="00D14872"/>
    <w:rsid w:val="00D148FF"/>
    <w:rsid w:val="00D1491D"/>
    <w:rsid w:val="00D1494A"/>
    <w:rsid w:val="00D1495C"/>
    <w:rsid w:val="00D14966"/>
    <w:rsid w:val="00D14A3D"/>
    <w:rsid w:val="00D14A62"/>
    <w:rsid w:val="00D14ADE"/>
    <w:rsid w:val="00D14AE0"/>
    <w:rsid w:val="00D14B1D"/>
    <w:rsid w:val="00D14BBA"/>
    <w:rsid w:val="00D14BD6"/>
    <w:rsid w:val="00D14C33"/>
    <w:rsid w:val="00D14D14"/>
    <w:rsid w:val="00D14D1F"/>
    <w:rsid w:val="00D14DAD"/>
    <w:rsid w:val="00D14E62"/>
    <w:rsid w:val="00D14EBB"/>
    <w:rsid w:val="00D14EF7"/>
    <w:rsid w:val="00D14F19"/>
    <w:rsid w:val="00D14F4C"/>
    <w:rsid w:val="00D14F5A"/>
    <w:rsid w:val="00D15010"/>
    <w:rsid w:val="00D15048"/>
    <w:rsid w:val="00D150CC"/>
    <w:rsid w:val="00D150DE"/>
    <w:rsid w:val="00D150E1"/>
    <w:rsid w:val="00D150E9"/>
    <w:rsid w:val="00D15131"/>
    <w:rsid w:val="00D15134"/>
    <w:rsid w:val="00D15148"/>
    <w:rsid w:val="00D15154"/>
    <w:rsid w:val="00D15214"/>
    <w:rsid w:val="00D15246"/>
    <w:rsid w:val="00D152B9"/>
    <w:rsid w:val="00D152D9"/>
    <w:rsid w:val="00D152EB"/>
    <w:rsid w:val="00D15340"/>
    <w:rsid w:val="00D1538B"/>
    <w:rsid w:val="00D153B4"/>
    <w:rsid w:val="00D15489"/>
    <w:rsid w:val="00D154DE"/>
    <w:rsid w:val="00D15587"/>
    <w:rsid w:val="00D15600"/>
    <w:rsid w:val="00D1564B"/>
    <w:rsid w:val="00D15656"/>
    <w:rsid w:val="00D156AF"/>
    <w:rsid w:val="00D156B0"/>
    <w:rsid w:val="00D157CC"/>
    <w:rsid w:val="00D1580E"/>
    <w:rsid w:val="00D15837"/>
    <w:rsid w:val="00D1586D"/>
    <w:rsid w:val="00D15880"/>
    <w:rsid w:val="00D15895"/>
    <w:rsid w:val="00D158A1"/>
    <w:rsid w:val="00D158A7"/>
    <w:rsid w:val="00D158BD"/>
    <w:rsid w:val="00D15961"/>
    <w:rsid w:val="00D1598A"/>
    <w:rsid w:val="00D15AAE"/>
    <w:rsid w:val="00D15B45"/>
    <w:rsid w:val="00D15B8E"/>
    <w:rsid w:val="00D15C39"/>
    <w:rsid w:val="00D15C61"/>
    <w:rsid w:val="00D15C84"/>
    <w:rsid w:val="00D15D39"/>
    <w:rsid w:val="00D15D9B"/>
    <w:rsid w:val="00D15DD8"/>
    <w:rsid w:val="00D15E0B"/>
    <w:rsid w:val="00D15E48"/>
    <w:rsid w:val="00D15ED4"/>
    <w:rsid w:val="00D15F4A"/>
    <w:rsid w:val="00D15F55"/>
    <w:rsid w:val="00D15F64"/>
    <w:rsid w:val="00D15F83"/>
    <w:rsid w:val="00D15FFC"/>
    <w:rsid w:val="00D1601A"/>
    <w:rsid w:val="00D1602F"/>
    <w:rsid w:val="00D160CD"/>
    <w:rsid w:val="00D16148"/>
    <w:rsid w:val="00D16186"/>
    <w:rsid w:val="00D161F8"/>
    <w:rsid w:val="00D1620F"/>
    <w:rsid w:val="00D162D7"/>
    <w:rsid w:val="00D16311"/>
    <w:rsid w:val="00D163A1"/>
    <w:rsid w:val="00D163FD"/>
    <w:rsid w:val="00D16563"/>
    <w:rsid w:val="00D165BF"/>
    <w:rsid w:val="00D16622"/>
    <w:rsid w:val="00D16652"/>
    <w:rsid w:val="00D16680"/>
    <w:rsid w:val="00D166CF"/>
    <w:rsid w:val="00D166E9"/>
    <w:rsid w:val="00D167DC"/>
    <w:rsid w:val="00D167EB"/>
    <w:rsid w:val="00D1680C"/>
    <w:rsid w:val="00D1686C"/>
    <w:rsid w:val="00D16889"/>
    <w:rsid w:val="00D16893"/>
    <w:rsid w:val="00D16919"/>
    <w:rsid w:val="00D16A7A"/>
    <w:rsid w:val="00D16AE8"/>
    <w:rsid w:val="00D16B6E"/>
    <w:rsid w:val="00D16B88"/>
    <w:rsid w:val="00D16B91"/>
    <w:rsid w:val="00D16C44"/>
    <w:rsid w:val="00D16D00"/>
    <w:rsid w:val="00D16E89"/>
    <w:rsid w:val="00D16EB3"/>
    <w:rsid w:val="00D16ECA"/>
    <w:rsid w:val="00D16F6A"/>
    <w:rsid w:val="00D16F7E"/>
    <w:rsid w:val="00D16FBC"/>
    <w:rsid w:val="00D17011"/>
    <w:rsid w:val="00D17028"/>
    <w:rsid w:val="00D17079"/>
    <w:rsid w:val="00D1708F"/>
    <w:rsid w:val="00D170C0"/>
    <w:rsid w:val="00D170C6"/>
    <w:rsid w:val="00D170FB"/>
    <w:rsid w:val="00D171B2"/>
    <w:rsid w:val="00D17293"/>
    <w:rsid w:val="00D172C7"/>
    <w:rsid w:val="00D17317"/>
    <w:rsid w:val="00D1732C"/>
    <w:rsid w:val="00D17415"/>
    <w:rsid w:val="00D17421"/>
    <w:rsid w:val="00D174AA"/>
    <w:rsid w:val="00D174BD"/>
    <w:rsid w:val="00D17529"/>
    <w:rsid w:val="00D17546"/>
    <w:rsid w:val="00D175AA"/>
    <w:rsid w:val="00D1762B"/>
    <w:rsid w:val="00D17645"/>
    <w:rsid w:val="00D17665"/>
    <w:rsid w:val="00D176D0"/>
    <w:rsid w:val="00D17762"/>
    <w:rsid w:val="00D177C7"/>
    <w:rsid w:val="00D177EA"/>
    <w:rsid w:val="00D17824"/>
    <w:rsid w:val="00D178FA"/>
    <w:rsid w:val="00D17910"/>
    <w:rsid w:val="00D179A2"/>
    <w:rsid w:val="00D179D9"/>
    <w:rsid w:val="00D17A73"/>
    <w:rsid w:val="00D17A99"/>
    <w:rsid w:val="00D17AC3"/>
    <w:rsid w:val="00D17AEE"/>
    <w:rsid w:val="00D17B68"/>
    <w:rsid w:val="00D17B90"/>
    <w:rsid w:val="00D17BA2"/>
    <w:rsid w:val="00D17BA4"/>
    <w:rsid w:val="00D17C05"/>
    <w:rsid w:val="00D17C7F"/>
    <w:rsid w:val="00D17D3D"/>
    <w:rsid w:val="00D17D47"/>
    <w:rsid w:val="00D17E11"/>
    <w:rsid w:val="00D17E7F"/>
    <w:rsid w:val="00D17EA3"/>
    <w:rsid w:val="00D17EC4"/>
    <w:rsid w:val="00D17F84"/>
    <w:rsid w:val="00D17FA2"/>
    <w:rsid w:val="00D17FDB"/>
    <w:rsid w:val="00D20055"/>
    <w:rsid w:val="00D200F8"/>
    <w:rsid w:val="00D20108"/>
    <w:rsid w:val="00D20247"/>
    <w:rsid w:val="00D202BC"/>
    <w:rsid w:val="00D202CF"/>
    <w:rsid w:val="00D202FE"/>
    <w:rsid w:val="00D20318"/>
    <w:rsid w:val="00D2035C"/>
    <w:rsid w:val="00D20386"/>
    <w:rsid w:val="00D203C1"/>
    <w:rsid w:val="00D20435"/>
    <w:rsid w:val="00D204D1"/>
    <w:rsid w:val="00D204EE"/>
    <w:rsid w:val="00D204F0"/>
    <w:rsid w:val="00D204F5"/>
    <w:rsid w:val="00D205D8"/>
    <w:rsid w:val="00D205EF"/>
    <w:rsid w:val="00D2062E"/>
    <w:rsid w:val="00D20638"/>
    <w:rsid w:val="00D206AC"/>
    <w:rsid w:val="00D206B1"/>
    <w:rsid w:val="00D20767"/>
    <w:rsid w:val="00D20777"/>
    <w:rsid w:val="00D20806"/>
    <w:rsid w:val="00D20846"/>
    <w:rsid w:val="00D2089B"/>
    <w:rsid w:val="00D209DC"/>
    <w:rsid w:val="00D20A01"/>
    <w:rsid w:val="00D20A39"/>
    <w:rsid w:val="00D20B3B"/>
    <w:rsid w:val="00D20B7E"/>
    <w:rsid w:val="00D20CD9"/>
    <w:rsid w:val="00D20D18"/>
    <w:rsid w:val="00D20D55"/>
    <w:rsid w:val="00D20D76"/>
    <w:rsid w:val="00D20F98"/>
    <w:rsid w:val="00D20FBA"/>
    <w:rsid w:val="00D20FF2"/>
    <w:rsid w:val="00D21000"/>
    <w:rsid w:val="00D21021"/>
    <w:rsid w:val="00D210D9"/>
    <w:rsid w:val="00D21120"/>
    <w:rsid w:val="00D21165"/>
    <w:rsid w:val="00D21174"/>
    <w:rsid w:val="00D2118F"/>
    <w:rsid w:val="00D211AC"/>
    <w:rsid w:val="00D211F0"/>
    <w:rsid w:val="00D21219"/>
    <w:rsid w:val="00D2126A"/>
    <w:rsid w:val="00D212B0"/>
    <w:rsid w:val="00D212CB"/>
    <w:rsid w:val="00D2157C"/>
    <w:rsid w:val="00D21584"/>
    <w:rsid w:val="00D215B3"/>
    <w:rsid w:val="00D215D1"/>
    <w:rsid w:val="00D2161B"/>
    <w:rsid w:val="00D21658"/>
    <w:rsid w:val="00D216DD"/>
    <w:rsid w:val="00D21705"/>
    <w:rsid w:val="00D21812"/>
    <w:rsid w:val="00D2184B"/>
    <w:rsid w:val="00D21854"/>
    <w:rsid w:val="00D21856"/>
    <w:rsid w:val="00D2187E"/>
    <w:rsid w:val="00D218BC"/>
    <w:rsid w:val="00D21934"/>
    <w:rsid w:val="00D21949"/>
    <w:rsid w:val="00D21989"/>
    <w:rsid w:val="00D21A54"/>
    <w:rsid w:val="00D21A79"/>
    <w:rsid w:val="00D21B50"/>
    <w:rsid w:val="00D21B6C"/>
    <w:rsid w:val="00D21BE1"/>
    <w:rsid w:val="00D21C11"/>
    <w:rsid w:val="00D21C55"/>
    <w:rsid w:val="00D21C5A"/>
    <w:rsid w:val="00D21C8B"/>
    <w:rsid w:val="00D21CA4"/>
    <w:rsid w:val="00D21D38"/>
    <w:rsid w:val="00D21E76"/>
    <w:rsid w:val="00D21EB0"/>
    <w:rsid w:val="00D21EE5"/>
    <w:rsid w:val="00D21F8A"/>
    <w:rsid w:val="00D22006"/>
    <w:rsid w:val="00D22031"/>
    <w:rsid w:val="00D22050"/>
    <w:rsid w:val="00D220C5"/>
    <w:rsid w:val="00D220F7"/>
    <w:rsid w:val="00D22114"/>
    <w:rsid w:val="00D22119"/>
    <w:rsid w:val="00D2213D"/>
    <w:rsid w:val="00D22173"/>
    <w:rsid w:val="00D22190"/>
    <w:rsid w:val="00D221CE"/>
    <w:rsid w:val="00D221D2"/>
    <w:rsid w:val="00D221D8"/>
    <w:rsid w:val="00D2224C"/>
    <w:rsid w:val="00D222A1"/>
    <w:rsid w:val="00D222A9"/>
    <w:rsid w:val="00D22368"/>
    <w:rsid w:val="00D22382"/>
    <w:rsid w:val="00D22388"/>
    <w:rsid w:val="00D223A8"/>
    <w:rsid w:val="00D2244A"/>
    <w:rsid w:val="00D22467"/>
    <w:rsid w:val="00D22543"/>
    <w:rsid w:val="00D2255A"/>
    <w:rsid w:val="00D2255E"/>
    <w:rsid w:val="00D2257A"/>
    <w:rsid w:val="00D225A4"/>
    <w:rsid w:val="00D22734"/>
    <w:rsid w:val="00D22796"/>
    <w:rsid w:val="00D2280C"/>
    <w:rsid w:val="00D22811"/>
    <w:rsid w:val="00D2284D"/>
    <w:rsid w:val="00D228E6"/>
    <w:rsid w:val="00D228FA"/>
    <w:rsid w:val="00D22951"/>
    <w:rsid w:val="00D2296B"/>
    <w:rsid w:val="00D2298E"/>
    <w:rsid w:val="00D22A81"/>
    <w:rsid w:val="00D22A84"/>
    <w:rsid w:val="00D22AAE"/>
    <w:rsid w:val="00D22ADC"/>
    <w:rsid w:val="00D22AF7"/>
    <w:rsid w:val="00D22B3D"/>
    <w:rsid w:val="00D22B51"/>
    <w:rsid w:val="00D22BA4"/>
    <w:rsid w:val="00D22C60"/>
    <w:rsid w:val="00D22C8E"/>
    <w:rsid w:val="00D22CFD"/>
    <w:rsid w:val="00D22D50"/>
    <w:rsid w:val="00D22D6F"/>
    <w:rsid w:val="00D22D9C"/>
    <w:rsid w:val="00D22D9D"/>
    <w:rsid w:val="00D22DDA"/>
    <w:rsid w:val="00D22DFD"/>
    <w:rsid w:val="00D22E71"/>
    <w:rsid w:val="00D22FB8"/>
    <w:rsid w:val="00D22FFB"/>
    <w:rsid w:val="00D23028"/>
    <w:rsid w:val="00D23064"/>
    <w:rsid w:val="00D23095"/>
    <w:rsid w:val="00D230A1"/>
    <w:rsid w:val="00D230D0"/>
    <w:rsid w:val="00D23110"/>
    <w:rsid w:val="00D231B6"/>
    <w:rsid w:val="00D2325D"/>
    <w:rsid w:val="00D23349"/>
    <w:rsid w:val="00D23367"/>
    <w:rsid w:val="00D2337D"/>
    <w:rsid w:val="00D233F3"/>
    <w:rsid w:val="00D2341F"/>
    <w:rsid w:val="00D23425"/>
    <w:rsid w:val="00D23439"/>
    <w:rsid w:val="00D23489"/>
    <w:rsid w:val="00D2350B"/>
    <w:rsid w:val="00D23528"/>
    <w:rsid w:val="00D235B3"/>
    <w:rsid w:val="00D235B6"/>
    <w:rsid w:val="00D23640"/>
    <w:rsid w:val="00D236FE"/>
    <w:rsid w:val="00D23847"/>
    <w:rsid w:val="00D23889"/>
    <w:rsid w:val="00D23895"/>
    <w:rsid w:val="00D238F3"/>
    <w:rsid w:val="00D23919"/>
    <w:rsid w:val="00D23949"/>
    <w:rsid w:val="00D2395C"/>
    <w:rsid w:val="00D23A4F"/>
    <w:rsid w:val="00D23A5B"/>
    <w:rsid w:val="00D23A71"/>
    <w:rsid w:val="00D23AA6"/>
    <w:rsid w:val="00D23ABC"/>
    <w:rsid w:val="00D23B69"/>
    <w:rsid w:val="00D23BA9"/>
    <w:rsid w:val="00D23C19"/>
    <w:rsid w:val="00D23C8B"/>
    <w:rsid w:val="00D23CD4"/>
    <w:rsid w:val="00D23D60"/>
    <w:rsid w:val="00D23E33"/>
    <w:rsid w:val="00D23E5F"/>
    <w:rsid w:val="00D23EB3"/>
    <w:rsid w:val="00D23F5F"/>
    <w:rsid w:val="00D23F75"/>
    <w:rsid w:val="00D23FAA"/>
    <w:rsid w:val="00D24063"/>
    <w:rsid w:val="00D24081"/>
    <w:rsid w:val="00D24098"/>
    <w:rsid w:val="00D2409B"/>
    <w:rsid w:val="00D240FA"/>
    <w:rsid w:val="00D241B7"/>
    <w:rsid w:val="00D241DA"/>
    <w:rsid w:val="00D24209"/>
    <w:rsid w:val="00D242B3"/>
    <w:rsid w:val="00D242C1"/>
    <w:rsid w:val="00D242EC"/>
    <w:rsid w:val="00D24380"/>
    <w:rsid w:val="00D2445C"/>
    <w:rsid w:val="00D2448B"/>
    <w:rsid w:val="00D24537"/>
    <w:rsid w:val="00D24555"/>
    <w:rsid w:val="00D24606"/>
    <w:rsid w:val="00D2460F"/>
    <w:rsid w:val="00D2461F"/>
    <w:rsid w:val="00D246AC"/>
    <w:rsid w:val="00D246C8"/>
    <w:rsid w:val="00D24702"/>
    <w:rsid w:val="00D24792"/>
    <w:rsid w:val="00D247B2"/>
    <w:rsid w:val="00D24880"/>
    <w:rsid w:val="00D248E4"/>
    <w:rsid w:val="00D24914"/>
    <w:rsid w:val="00D249B7"/>
    <w:rsid w:val="00D24A38"/>
    <w:rsid w:val="00D24AF8"/>
    <w:rsid w:val="00D24BC9"/>
    <w:rsid w:val="00D24C0A"/>
    <w:rsid w:val="00D24C18"/>
    <w:rsid w:val="00D24C59"/>
    <w:rsid w:val="00D24C7D"/>
    <w:rsid w:val="00D24CA0"/>
    <w:rsid w:val="00D24CCA"/>
    <w:rsid w:val="00D24CDD"/>
    <w:rsid w:val="00D24D05"/>
    <w:rsid w:val="00D24E6E"/>
    <w:rsid w:val="00D24F36"/>
    <w:rsid w:val="00D24F5A"/>
    <w:rsid w:val="00D24FA4"/>
    <w:rsid w:val="00D25024"/>
    <w:rsid w:val="00D2503A"/>
    <w:rsid w:val="00D250A6"/>
    <w:rsid w:val="00D25288"/>
    <w:rsid w:val="00D2528D"/>
    <w:rsid w:val="00D2529B"/>
    <w:rsid w:val="00D252F6"/>
    <w:rsid w:val="00D253D0"/>
    <w:rsid w:val="00D25439"/>
    <w:rsid w:val="00D2547D"/>
    <w:rsid w:val="00D25498"/>
    <w:rsid w:val="00D254B5"/>
    <w:rsid w:val="00D254DA"/>
    <w:rsid w:val="00D25540"/>
    <w:rsid w:val="00D2558A"/>
    <w:rsid w:val="00D255C1"/>
    <w:rsid w:val="00D25622"/>
    <w:rsid w:val="00D2566A"/>
    <w:rsid w:val="00D2569C"/>
    <w:rsid w:val="00D256E3"/>
    <w:rsid w:val="00D256EB"/>
    <w:rsid w:val="00D25772"/>
    <w:rsid w:val="00D2584C"/>
    <w:rsid w:val="00D2584F"/>
    <w:rsid w:val="00D25875"/>
    <w:rsid w:val="00D258A7"/>
    <w:rsid w:val="00D258FB"/>
    <w:rsid w:val="00D259D5"/>
    <w:rsid w:val="00D259E5"/>
    <w:rsid w:val="00D25A04"/>
    <w:rsid w:val="00D25A11"/>
    <w:rsid w:val="00D25A1C"/>
    <w:rsid w:val="00D25A56"/>
    <w:rsid w:val="00D25A67"/>
    <w:rsid w:val="00D25A6B"/>
    <w:rsid w:val="00D25A88"/>
    <w:rsid w:val="00D25AB3"/>
    <w:rsid w:val="00D25B09"/>
    <w:rsid w:val="00D25B65"/>
    <w:rsid w:val="00D25B71"/>
    <w:rsid w:val="00D25BC4"/>
    <w:rsid w:val="00D25BDF"/>
    <w:rsid w:val="00D25C75"/>
    <w:rsid w:val="00D25C7B"/>
    <w:rsid w:val="00D25CE1"/>
    <w:rsid w:val="00D25DE7"/>
    <w:rsid w:val="00D25DF7"/>
    <w:rsid w:val="00D25E86"/>
    <w:rsid w:val="00D25E91"/>
    <w:rsid w:val="00D25ED4"/>
    <w:rsid w:val="00D25F34"/>
    <w:rsid w:val="00D25FD9"/>
    <w:rsid w:val="00D260BA"/>
    <w:rsid w:val="00D26228"/>
    <w:rsid w:val="00D26236"/>
    <w:rsid w:val="00D26255"/>
    <w:rsid w:val="00D26277"/>
    <w:rsid w:val="00D262CF"/>
    <w:rsid w:val="00D26375"/>
    <w:rsid w:val="00D263E8"/>
    <w:rsid w:val="00D2640B"/>
    <w:rsid w:val="00D26462"/>
    <w:rsid w:val="00D26495"/>
    <w:rsid w:val="00D26524"/>
    <w:rsid w:val="00D26562"/>
    <w:rsid w:val="00D26648"/>
    <w:rsid w:val="00D2668F"/>
    <w:rsid w:val="00D26723"/>
    <w:rsid w:val="00D267C1"/>
    <w:rsid w:val="00D268FA"/>
    <w:rsid w:val="00D2697E"/>
    <w:rsid w:val="00D269A1"/>
    <w:rsid w:val="00D26A3F"/>
    <w:rsid w:val="00D26A8D"/>
    <w:rsid w:val="00D26B2D"/>
    <w:rsid w:val="00D26B4E"/>
    <w:rsid w:val="00D26BAF"/>
    <w:rsid w:val="00D26C88"/>
    <w:rsid w:val="00D26CF1"/>
    <w:rsid w:val="00D26D58"/>
    <w:rsid w:val="00D26DAC"/>
    <w:rsid w:val="00D26DE1"/>
    <w:rsid w:val="00D26E3E"/>
    <w:rsid w:val="00D26E73"/>
    <w:rsid w:val="00D26EDB"/>
    <w:rsid w:val="00D2706C"/>
    <w:rsid w:val="00D27082"/>
    <w:rsid w:val="00D27083"/>
    <w:rsid w:val="00D270A9"/>
    <w:rsid w:val="00D270B7"/>
    <w:rsid w:val="00D270C3"/>
    <w:rsid w:val="00D2712F"/>
    <w:rsid w:val="00D271F1"/>
    <w:rsid w:val="00D27242"/>
    <w:rsid w:val="00D27277"/>
    <w:rsid w:val="00D272A3"/>
    <w:rsid w:val="00D272E7"/>
    <w:rsid w:val="00D2735E"/>
    <w:rsid w:val="00D27414"/>
    <w:rsid w:val="00D2743A"/>
    <w:rsid w:val="00D27459"/>
    <w:rsid w:val="00D27470"/>
    <w:rsid w:val="00D2748F"/>
    <w:rsid w:val="00D27492"/>
    <w:rsid w:val="00D274B1"/>
    <w:rsid w:val="00D274D5"/>
    <w:rsid w:val="00D275C4"/>
    <w:rsid w:val="00D275D3"/>
    <w:rsid w:val="00D27674"/>
    <w:rsid w:val="00D27693"/>
    <w:rsid w:val="00D2769B"/>
    <w:rsid w:val="00D276B4"/>
    <w:rsid w:val="00D276B6"/>
    <w:rsid w:val="00D277DF"/>
    <w:rsid w:val="00D277EE"/>
    <w:rsid w:val="00D2785C"/>
    <w:rsid w:val="00D279A4"/>
    <w:rsid w:val="00D279E0"/>
    <w:rsid w:val="00D27A18"/>
    <w:rsid w:val="00D27A6C"/>
    <w:rsid w:val="00D27B1E"/>
    <w:rsid w:val="00D27C1C"/>
    <w:rsid w:val="00D27C28"/>
    <w:rsid w:val="00D27C2A"/>
    <w:rsid w:val="00D27CBB"/>
    <w:rsid w:val="00D27D19"/>
    <w:rsid w:val="00D27D65"/>
    <w:rsid w:val="00D27DBF"/>
    <w:rsid w:val="00D27DC5"/>
    <w:rsid w:val="00D27DE0"/>
    <w:rsid w:val="00D27E16"/>
    <w:rsid w:val="00D27EFD"/>
    <w:rsid w:val="00D27F75"/>
    <w:rsid w:val="00D27F9C"/>
    <w:rsid w:val="00D27FB2"/>
    <w:rsid w:val="00D27FCD"/>
    <w:rsid w:val="00D27FD3"/>
    <w:rsid w:val="00D30001"/>
    <w:rsid w:val="00D30018"/>
    <w:rsid w:val="00D3003C"/>
    <w:rsid w:val="00D300A7"/>
    <w:rsid w:val="00D30152"/>
    <w:rsid w:val="00D301F0"/>
    <w:rsid w:val="00D3022B"/>
    <w:rsid w:val="00D30288"/>
    <w:rsid w:val="00D302F6"/>
    <w:rsid w:val="00D3030A"/>
    <w:rsid w:val="00D30355"/>
    <w:rsid w:val="00D303BB"/>
    <w:rsid w:val="00D3042E"/>
    <w:rsid w:val="00D30452"/>
    <w:rsid w:val="00D304E8"/>
    <w:rsid w:val="00D3051B"/>
    <w:rsid w:val="00D305E7"/>
    <w:rsid w:val="00D305EB"/>
    <w:rsid w:val="00D3065F"/>
    <w:rsid w:val="00D306D4"/>
    <w:rsid w:val="00D30721"/>
    <w:rsid w:val="00D3081B"/>
    <w:rsid w:val="00D3088E"/>
    <w:rsid w:val="00D308C5"/>
    <w:rsid w:val="00D3093E"/>
    <w:rsid w:val="00D309C6"/>
    <w:rsid w:val="00D309DA"/>
    <w:rsid w:val="00D30A18"/>
    <w:rsid w:val="00D30AA8"/>
    <w:rsid w:val="00D30ACB"/>
    <w:rsid w:val="00D30AF2"/>
    <w:rsid w:val="00D30C45"/>
    <w:rsid w:val="00D30D31"/>
    <w:rsid w:val="00D30D56"/>
    <w:rsid w:val="00D30D61"/>
    <w:rsid w:val="00D30DA3"/>
    <w:rsid w:val="00D30E75"/>
    <w:rsid w:val="00D30EB4"/>
    <w:rsid w:val="00D30EEB"/>
    <w:rsid w:val="00D30FE7"/>
    <w:rsid w:val="00D3102E"/>
    <w:rsid w:val="00D3105D"/>
    <w:rsid w:val="00D3116C"/>
    <w:rsid w:val="00D31194"/>
    <w:rsid w:val="00D3123E"/>
    <w:rsid w:val="00D31277"/>
    <w:rsid w:val="00D312E6"/>
    <w:rsid w:val="00D31320"/>
    <w:rsid w:val="00D313BC"/>
    <w:rsid w:val="00D313F4"/>
    <w:rsid w:val="00D31446"/>
    <w:rsid w:val="00D31451"/>
    <w:rsid w:val="00D31505"/>
    <w:rsid w:val="00D31581"/>
    <w:rsid w:val="00D3159B"/>
    <w:rsid w:val="00D315B0"/>
    <w:rsid w:val="00D316F8"/>
    <w:rsid w:val="00D316F9"/>
    <w:rsid w:val="00D31717"/>
    <w:rsid w:val="00D3175B"/>
    <w:rsid w:val="00D31766"/>
    <w:rsid w:val="00D31778"/>
    <w:rsid w:val="00D3177F"/>
    <w:rsid w:val="00D317AF"/>
    <w:rsid w:val="00D31813"/>
    <w:rsid w:val="00D31826"/>
    <w:rsid w:val="00D319D0"/>
    <w:rsid w:val="00D31A11"/>
    <w:rsid w:val="00D31A27"/>
    <w:rsid w:val="00D31AD7"/>
    <w:rsid w:val="00D31ADF"/>
    <w:rsid w:val="00D31B0A"/>
    <w:rsid w:val="00D31B0C"/>
    <w:rsid w:val="00D31B1F"/>
    <w:rsid w:val="00D31B2C"/>
    <w:rsid w:val="00D31B67"/>
    <w:rsid w:val="00D31BC5"/>
    <w:rsid w:val="00D31BCB"/>
    <w:rsid w:val="00D31C4A"/>
    <w:rsid w:val="00D31C88"/>
    <w:rsid w:val="00D31CA7"/>
    <w:rsid w:val="00D31D22"/>
    <w:rsid w:val="00D31D83"/>
    <w:rsid w:val="00D31DEF"/>
    <w:rsid w:val="00D31DF3"/>
    <w:rsid w:val="00D31F32"/>
    <w:rsid w:val="00D31FEB"/>
    <w:rsid w:val="00D32030"/>
    <w:rsid w:val="00D32048"/>
    <w:rsid w:val="00D32059"/>
    <w:rsid w:val="00D32071"/>
    <w:rsid w:val="00D3213E"/>
    <w:rsid w:val="00D3216F"/>
    <w:rsid w:val="00D321C8"/>
    <w:rsid w:val="00D32236"/>
    <w:rsid w:val="00D3224E"/>
    <w:rsid w:val="00D32286"/>
    <w:rsid w:val="00D32352"/>
    <w:rsid w:val="00D32360"/>
    <w:rsid w:val="00D3241D"/>
    <w:rsid w:val="00D3243A"/>
    <w:rsid w:val="00D32456"/>
    <w:rsid w:val="00D3250D"/>
    <w:rsid w:val="00D325A0"/>
    <w:rsid w:val="00D325AF"/>
    <w:rsid w:val="00D326D3"/>
    <w:rsid w:val="00D32741"/>
    <w:rsid w:val="00D327BE"/>
    <w:rsid w:val="00D328D4"/>
    <w:rsid w:val="00D32903"/>
    <w:rsid w:val="00D3290C"/>
    <w:rsid w:val="00D32946"/>
    <w:rsid w:val="00D32950"/>
    <w:rsid w:val="00D32AB5"/>
    <w:rsid w:val="00D32AD8"/>
    <w:rsid w:val="00D32B37"/>
    <w:rsid w:val="00D32BB7"/>
    <w:rsid w:val="00D32C0F"/>
    <w:rsid w:val="00D32C6B"/>
    <w:rsid w:val="00D32C98"/>
    <w:rsid w:val="00D32CE9"/>
    <w:rsid w:val="00D32DAF"/>
    <w:rsid w:val="00D32DE4"/>
    <w:rsid w:val="00D32DF5"/>
    <w:rsid w:val="00D32DF9"/>
    <w:rsid w:val="00D32E35"/>
    <w:rsid w:val="00D32FA2"/>
    <w:rsid w:val="00D33054"/>
    <w:rsid w:val="00D330B4"/>
    <w:rsid w:val="00D332D3"/>
    <w:rsid w:val="00D332F9"/>
    <w:rsid w:val="00D333BF"/>
    <w:rsid w:val="00D333E0"/>
    <w:rsid w:val="00D33432"/>
    <w:rsid w:val="00D33457"/>
    <w:rsid w:val="00D3345D"/>
    <w:rsid w:val="00D33471"/>
    <w:rsid w:val="00D334F4"/>
    <w:rsid w:val="00D33516"/>
    <w:rsid w:val="00D33531"/>
    <w:rsid w:val="00D335A4"/>
    <w:rsid w:val="00D335AD"/>
    <w:rsid w:val="00D335BE"/>
    <w:rsid w:val="00D335EC"/>
    <w:rsid w:val="00D33649"/>
    <w:rsid w:val="00D336A8"/>
    <w:rsid w:val="00D337B8"/>
    <w:rsid w:val="00D3381D"/>
    <w:rsid w:val="00D33859"/>
    <w:rsid w:val="00D33893"/>
    <w:rsid w:val="00D338D8"/>
    <w:rsid w:val="00D339A5"/>
    <w:rsid w:val="00D339D0"/>
    <w:rsid w:val="00D33A04"/>
    <w:rsid w:val="00D33A0D"/>
    <w:rsid w:val="00D33A67"/>
    <w:rsid w:val="00D33A97"/>
    <w:rsid w:val="00D33AAB"/>
    <w:rsid w:val="00D33B10"/>
    <w:rsid w:val="00D33B2F"/>
    <w:rsid w:val="00D33B54"/>
    <w:rsid w:val="00D33BA9"/>
    <w:rsid w:val="00D33BFD"/>
    <w:rsid w:val="00D33C4A"/>
    <w:rsid w:val="00D33CB0"/>
    <w:rsid w:val="00D33D3F"/>
    <w:rsid w:val="00D33D6A"/>
    <w:rsid w:val="00D33D89"/>
    <w:rsid w:val="00D33DB4"/>
    <w:rsid w:val="00D33DC6"/>
    <w:rsid w:val="00D33E52"/>
    <w:rsid w:val="00D33ED9"/>
    <w:rsid w:val="00D33F23"/>
    <w:rsid w:val="00D33F5B"/>
    <w:rsid w:val="00D34020"/>
    <w:rsid w:val="00D34099"/>
    <w:rsid w:val="00D340E4"/>
    <w:rsid w:val="00D340E9"/>
    <w:rsid w:val="00D34136"/>
    <w:rsid w:val="00D3429B"/>
    <w:rsid w:val="00D34313"/>
    <w:rsid w:val="00D343A0"/>
    <w:rsid w:val="00D343E7"/>
    <w:rsid w:val="00D3446E"/>
    <w:rsid w:val="00D344CA"/>
    <w:rsid w:val="00D3455D"/>
    <w:rsid w:val="00D345AA"/>
    <w:rsid w:val="00D34616"/>
    <w:rsid w:val="00D34683"/>
    <w:rsid w:val="00D346F0"/>
    <w:rsid w:val="00D34765"/>
    <w:rsid w:val="00D34794"/>
    <w:rsid w:val="00D347CC"/>
    <w:rsid w:val="00D348B8"/>
    <w:rsid w:val="00D349FB"/>
    <w:rsid w:val="00D34B00"/>
    <w:rsid w:val="00D34B2B"/>
    <w:rsid w:val="00D34B91"/>
    <w:rsid w:val="00D34C50"/>
    <w:rsid w:val="00D34CA8"/>
    <w:rsid w:val="00D34CCD"/>
    <w:rsid w:val="00D34DAC"/>
    <w:rsid w:val="00D34DCA"/>
    <w:rsid w:val="00D34E49"/>
    <w:rsid w:val="00D34E62"/>
    <w:rsid w:val="00D34F0F"/>
    <w:rsid w:val="00D34FF3"/>
    <w:rsid w:val="00D35086"/>
    <w:rsid w:val="00D350B1"/>
    <w:rsid w:val="00D350C1"/>
    <w:rsid w:val="00D350D6"/>
    <w:rsid w:val="00D35128"/>
    <w:rsid w:val="00D351EC"/>
    <w:rsid w:val="00D3528F"/>
    <w:rsid w:val="00D352E7"/>
    <w:rsid w:val="00D35336"/>
    <w:rsid w:val="00D35460"/>
    <w:rsid w:val="00D35556"/>
    <w:rsid w:val="00D3566B"/>
    <w:rsid w:val="00D356E5"/>
    <w:rsid w:val="00D35717"/>
    <w:rsid w:val="00D357A8"/>
    <w:rsid w:val="00D35833"/>
    <w:rsid w:val="00D35837"/>
    <w:rsid w:val="00D35873"/>
    <w:rsid w:val="00D358AE"/>
    <w:rsid w:val="00D358DA"/>
    <w:rsid w:val="00D3590E"/>
    <w:rsid w:val="00D35958"/>
    <w:rsid w:val="00D359B0"/>
    <w:rsid w:val="00D359C5"/>
    <w:rsid w:val="00D35A40"/>
    <w:rsid w:val="00D35A68"/>
    <w:rsid w:val="00D35AA8"/>
    <w:rsid w:val="00D35B25"/>
    <w:rsid w:val="00D35B55"/>
    <w:rsid w:val="00D35BA4"/>
    <w:rsid w:val="00D35C0C"/>
    <w:rsid w:val="00D35CA7"/>
    <w:rsid w:val="00D35D32"/>
    <w:rsid w:val="00D35D3C"/>
    <w:rsid w:val="00D35DAA"/>
    <w:rsid w:val="00D35DCD"/>
    <w:rsid w:val="00D35E55"/>
    <w:rsid w:val="00D35E83"/>
    <w:rsid w:val="00D35E95"/>
    <w:rsid w:val="00D35EDA"/>
    <w:rsid w:val="00D35F02"/>
    <w:rsid w:val="00D35FB8"/>
    <w:rsid w:val="00D36054"/>
    <w:rsid w:val="00D36073"/>
    <w:rsid w:val="00D3609A"/>
    <w:rsid w:val="00D360A9"/>
    <w:rsid w:val="00D360E0"/>
    <w:rsid w:val="00D360F8"/>
    <w:rsid w:val="00D361F1"/>
    <w:rsid w:val="00D36390"/>
    <w:rsid w:val="00D36421"/>
    <w:rsid w:val="00D3656B"/>
    <w:rsid w:val="00D36587"/>
    <w:rsid w:val="00D365B0"/>
    <w:rsid w:val="00D365D9"/>
    <w:rsid w:val="00D365EF"/>
    <w:rsid w:val="00D365F5"/>
    <w:rsid w:val="00D36631"/>
    <w:rsid w:val="00D36688"/>
    <w:rsid w:val="00D366FB"/>
    <w:rsid w:val="00D3670C"/>
    <w:rsid w:val="00D36725"/>
    <w:rsid w:val="00D36774"/>
    <w:rsid w:val="00D367A5"/>
    <w:rsid w:val="00D367AD"/>
    <w:rsid w:val="00D36812"/>
    <w:rsid w:val="00D36837"/>
    <w:rsid w:val="00D36857"/>
    <w:rsid w:val="00D3687F"/>
    <w:rsid w:val="00D369DE"/>
    <w:rsid w:val="00D36AC7"/>
    <w:rsid w:val="00D36B15"/>
    <w:rsid w:val="00D36CC8"/>
    <w:rsid w:val="00D36D91"/>
    <w:rsid w:val="00D36EDA"/>
    <w:rsid w:val="00D36EEF"/>
    <w:rsid w:val="00D36F4A"/>
    <w:rsid w:val="00D36F59"/>
    <w:rsid w:val="00D37053"/>
    <w:rsid w:val="00D3708A"/>
    <w:rsid w:val="00D370E6"/>
    <w:rsid w:val="00D3713F"/>
    <w:rsid w:val="00D37159"/>
    <w:rsid w:val="00D371ED"/>
    <w:rsid w:val="00D37219"/>
    <w:rsid w:val="00D372FD"/>
    <w:rsid w:val="00D37330"/>
    <w:rsid w:val="00D3735E"/>
    <w:rsid w:val="00D37417"/>
    <w:rsid w:val="00D37491"/>
    <w:rsid w:val="00D375A6"/>
    <w:rsid w:val="00D375C0"/>
    <w:rsid w:val="00D3761B"/>
    <w:rsid w:val="00D37642"/>
    <w:rsid w:val="00D3764F"/>
    <w:rsid w:val="00D37689"/>
    <w:rsid w:val="00D376A2"/>
    <w:rsid w:val="00D37708"/>
    <w:rsid w:val="00D3772C"/>
    <w:rsid w:val="00D37730"/>
    <w:rsid w:val="00D37862"/>
    <w:rsid w:val="00D378F8"/>
    <w:rsid w:val="00D37967"/>
    <w:rsid w:val="00D37A0F"/>
    <w:rsid w:val="00D37A18"/>
    <w:rsid w:val="00D37A82"/>
    <w:rsid w:val="00D37A9E"/>
    <w:rsid w:val="00D37AB7"/>
    <w:rsid w:val="00D37AF1"/>
    <w:rsid w:val="00D37B20"/>
    <w:rsid w:val="00D37B2D"/>
    <w:rsid w:val="00D37BA5"/>
    <w:rsid w:val="00D37BD3"/>
    <w:rsid w:val="00D37CC7"/>
    <w:rsid w:val="00D37D03"/>
    <w:rsid w:val="00D37D54"/>
    <w:rsid w:val="00D37DF1"/>
    <w:rsid w:val="00D37E42"/>
    <w:rsid w:val="00D37F12"/>
    <w:rsid w:val="00D37F99"/>
    <w:rsid w:val="00D4002F"/>
    <w:rsid w:val="00D4005E"/>
    <w:rsid w:val="00D40144"/>
    <w:rsid w:val="00D40145"/>
    <w:rsid w:val="00D40159"/>
    <w:rsid w:val="00D40187"/>
    <w:rsid w:val="00D401DD"/>
    <w:rsid w:val="00D401E1"/>
    <w:rsid w:val="00D40206"/>
    <w:rsid w:val="00D40242"/>
    <w:rsid w:val="00D4024C"/>
    <w:rsid w:val="00D4026B"/>
    <w:rsid w:val="00D4030E"/>
    <w:rsid w:val="00D40368"/>
    <w:rsid w:val="00D40444"/>
    <w:rsid w:val="00D4048E"/>
    <w:rsid w:val="00D4049B"/>
    <w:rsid w:val="00D4052A"/>
    <w:rsid w:val="00D405AD"/>
    <w:rsid w:val="00D405B5"/>
    <w:rsid w:val="00D40635"/>
    <w:rsid w:val="00D4064F"/>
    <w:rsid w:val="00D40671"/>
    <w:rsid w:val="00D406D7"/>
    <w:rsid w:val="00D406F7"/>
    <w:rsid w:val="00D4071D"/>
    <w:rsid w:val="00D40720"/>
    <w:rsid w:val="00D40755"/>
    <w:rsid w:val="00D40785"/>
    <w:rsid w:val="00D40797"/>
    <w:rsid w:val="00D407DD"/>
    <w:rsid w:val="00D407EF"/>
    <w:rsid w:val="00D408EF"/>
    <w:rsid w:val="00D40905"/>
    <w:rsid w:val="00D4097D"/>
    <w:rsid w:val="00D409B7"/>
    <w:rsid w:val="00D409E6"/>
    <w:rsid w:val="00D40A32"/>
    <w:rsid w:val="00D40AB2"/>
    <w:rsid w:val="00D40B8A"/>
    <w:rsid w:val="00D40BA7"/>
    <w:rsid w:val="00D40CDC"/>
    <w:rsid w:val="00D40D1D"/>
    <w:rsid w:val="00D40DC1"/>
    <w:rsid w:val="00D40F6B"/>
    <w:rsid w:val="00D41006"/>
    <w:rsid w:val="00D4101C"/>
    <w:rsid w:val="00D41066"/>
    <w:rsid w:val="00D4108B"/>
    <w:rsid w:val="00D411B1"/>
    <w:rsid w:val="00D411C0"/>
    <w:rsid w:val="00D411D5"/>
    <w:rsid w:val="00D411EF"/>
    <w:rsid w:val="00D4123E"/>
    <w:rsid w:val="00D4124F"/>
    <w:rsid w:val="00D41254"/>
    <w:rsid w:val="00D41436"/>
    <w:rsid w:val="00D41520"/>
    <w:rsid w:val="00D41552"/>
    <w:rsid w:val="00D41554"/>
    <w:rsid w:val="00D41569"/>
    <w:rsid w:val="00D4156C"/>
    <w:rsid w:val="00D41590"/>
    <w:rsid w:val="00D4159E"/>
    <w:rsid w:val="00D415C4"/>
    <w:rsid w:val="00D417B5"/>
    <w:rsid w:val="00D41864"/>
    <w:rsid w:val="00D4191A"/>
    <w:rsid w:val="00D41977"/>
    <w:rsid w:val="00D419E1"/>
    <w:rsid w:val="00D419E9"/>
    <w:rsid w:val="00D41A64"/>
    <w:rsid w:val="00D41A7E"/>
    <w:rsid w:val="00D41AC0"/>
    <w:rsid w:val="00D41B5F"/>
    <w:rsid w:val="00D41BC7"/>
    <w:rsid w:val="00D41C00"/>
    <w:rsid w:val="00D41C05"/>
    <w:rsid w:val="00D41C7D"/>
    <w:rsid w:val="00D41D56"/>
    <w:rsid w:val="00D41D9A"/>
    <w:rsid w:val="00D41DDA"/>
    <w:rsid w:val="00D41E60"/>
    <w:rsid w:val="00D41EB5"/>
    <w:rsid w:val="00D41EF1"/>
    <w:rsid w:val="00D4201A"/>
    <w:rsid w:val="00D420B0"/>
    <w:rsid w:val="00D420C5"/>
    <w:rsid w:val="00D420F3"/>
    <w:rsid w:val="00D42259"/>
    <w:rsid w:val="00D422D8"/>
    <w:rsid w:val="00D42321"/>
    <w:rsid w:val="00D4236D"/>
    <w:rsid w:val="00D42407"/>
    <w:rsid w:val="00D425AB"/>
    <w:rsid w:val="00D427A4"/>
    <w:rsid w:val="00D4280B"/>
    <w:rsid w:val="00D42829"/>
    <w:rsid w:val="00D428DB"/>
    <w:rsid w:val="00D42932"/>
    <w:rsid w:val="00D42942"/>
    <w:rsid w:val="00D42A01"/>
    <w:rsid w:val="00D42A84"/>
    <w:rsid w:val="00D42B12"/>
    <w:rsid w:val="00D42B42"/>
    <w:rsid w:val="00D42B71"/>
    <w:rsid w:val="00D42C58"/>
    <w:rsid w:val="00D42C67"/>
    <w:rsid w:val="00D42C97"/>
    <w:rsid w:val="00D42C99"/>
    <w:rsid w:val="00D42D3F"/>
    <w:rsid w:val="00D42D42"/>
    <w:rsid w:val="00D42D6D"/>
    <w:rsid w:val="00D42D92"/>
    <w:rsid w:val="00D42DD6"/>
    <w:rsid w:val="00D42DD7"/>
    <w:rsid w:val="00D42E70"/>
    <w:rsid w:val="00D42EB4"/>
    <w:rsid w:val="00D430AA"/>
    <w:rsid w:val="00D430E2"/>
    <w:rsid w:val="00D4312B"/>
    <w:rsid w:val="00D431F0"/>
    <w:rsid w:val="00D43205"/>
    <w:rsid w:val="00D4326E"/>
    <w:rsid w:val="00D43297"/>
    <w:rsid w:val="00D4329B"/>
    <w:rsid w:val="00D43312"/>
    <w:rsid w:val="00D4339C"/>
    <w:rsid w:val="00D433CD"/>
    <w:rsid w:val="00D433E4"/>
    <w:rsid w:val="00D43446"/>
    <w:rsid w:val="00D43480"/>
    <w:rsid w:val="00D4349D"/>
    <w:rsid w:val="00D43574"/>
    <w:rsid w:val="00D43690"/>
    <w:rsid w:val="00D436FB"/>
    <w:rsid w:val="00D437E2"/>
    <w:rsid w:val="00D437FA"/>
    <w:rsid w:val="00D438C7"/>
    <w:rsid w:val="00D439E6"/>
    <w:rsid w:val="00D43B17"/>
    <w:rsid w:val="00D43B67"/>
    <w:rsid w:val="00D43BEB"/>
    <w:rsid w:val="00D43C5B"/>
    <w:rsid w:val="00D43CDD"/>
    <w:rsid w:val="00D43D02"/>
    <w:rsid w:val="00D43D05"/>
    <w:rsid w:val="00D43D7A"/>
    <w:rsid w:val="00D43E83"/>
    <w:rsid w:val="00D43E9B"/>
    <w:rsid w:val="00D43ED9"/>
    <w:rsid w:val="00D43F56"/>
    <w:rsid w:val="00D43FCA"/>
    <w:rsid w:val="00D44028"/>
    <w:rsid w:val="00D4402D"/>
    <w:rsid w:val="00D4403C"/>
    <w:rsid w:val="00D440A4"/>
    <w:rsid w:val="00D4411B"/>
    <w:rsid w:val="00D4411D"/>
    <w:rsid w:val="00D4413A"/>
    <w:rsid w:val="00D441B7"/>
    <w:rsid w:val="00D441CA"/>
    <w:rsid w:val="00D44259"/>
    <w:rsid w:val="00D4426F"/>
    <w:rsid w:val="00D442A8"/>
    <w:rsid w:val="00D442BF"/>
    <w:rsid w:val="00D442F0"/>
    <w:rsid w:val="00D4448B"/>
    <w:rsid w:val="00D444B3"/>
    <w:rsid w:val="00D445CB"/>
    <w:rsid w:val="00D445D7"/>
    <w:rsid w:val="00D445E1"/>
    <w:rsid w:val="00D44642"/>
    <w:rsid w:val="00D446CE"/>
    <w:rsid w:val="00D449B0"/>
    <w:rsid w:val="00D449B5"/>
    <w:rsid w:val="00D44A2C"/>
    <w:rsid w:val="00D44A46"/>
    <w:rsid w:val="00D44A8F"/>
    <w:rsid w:val="00D44ACA"/>
    <w:rsid w:val="00D44ACC"/>
    <w:rsid w:val="00D44AF4"/>
    <w:rsid w:val="00D44BFD"/>
    <w:rsid w:val="00D44C2E"/>
    <w:rsid w:val="00D44C5F"/>
    <w:rsid w:val="00D44C6A"/>
    <w:rsid w:val="00D44C8C"/>
    <w:rsid w:val="00D44D84"/>
    <w:rsid w:val="00D44D93"/>
    <w:rsid w:val="00D44D95"/>
    <w:rsid w:val="00D44DB6"/>
    <w:rsid w:val="00D44E3C"/>
    <w:rsid w:val="00D44E66"/>
    <w:rsid w:val="00D44E95"/>
    <w:rsid w:val="00D44ED1"/>
    <w:rsid w:val="00D44F30"/>
    <w:rsid w:val="00D44FA7"/>
    <w:rsid w:val="00D44FC9"/>
    <w:rsid w:val="00D44FF6"/>
    <w:rsid w:val="00D45004"/>
    <w:rsid w:val="00D4503E"/>
    <w:rsid w:val="00D451C3"/>
    <w:rsid w:val="00D451FF"/>
    <w:rsid w:val="00D45241"/>
    <w:rsid w:val="00D4525E"/>
    <w:rsid w:val="00D4526A"/>
    <w:rsid w:val="00D452F4"/>
    <w:rsid w:val="00D4537B"/>
    <w:rsid w:val="00D453AC"/>
    <w:rsid w:val="00D453F7"/>
    <w:rsid w:val="00D4541D"/>
    <w:rsid w:val="00D45462"/>
    <w:rsid w:val="00D4547B"/>
    <w:rsid w:val="00D454D1"/>
    <w:rsid w:val="00D4551A"/>
    <w:rsid w:val="00D45603"/>
    <w:rsid w:val="00D4564A"/>
    <w:rsid w:val="00D45710"/>
    <w:rsid w:val="00D4572B"/>
    <w:rsid w:val="00D4576A"/>
    <w:rsid w:val="00D4577E"/>
    <w:rsid w:val="00D45785"/>
    <w:rsid w:val="00D457E9"/>
    <w:rsid w:val="00D457F1"/>
    <w:rsid w:val="00D45893"/>
    <w:rsid w:val="00D4593C"/>
    <w:rsid w:val="00D459B4"/>
    <w:rsid w:val="00D45A4A"/>
    <w:rsid w:val="00D45A4D"/>
    <w:rsid w:val="00D45AA4"/>
    <w:rsid w:val="00D45AAD"/>
    <w:rsid w:val="00D45ABE"/>
    <w:rsid w:val="00D45ACC"/>
    <w:rsid w:val="00D45AE4"/>
    <w:rsid w:val="00D45B19"/>
    <w:rsid w:val="00D45B73"/>
    <w:rsid w:val="00D45BA8"/>
    <w:rsid w:val="00D45BCD"/>
    <w:rsid w:val="00D45BF7"/>
    <w:rsid w:val="00D45C16"/>
    <w:rsid w:val="00D45D17"/>
    <w:rsid w:val="00D45D4D"/>
    <w:rsid w:val="00D45DA5"/>
    <w:rsid w:val="00D45F25"/>
    <w:rsid w:val="00D45F87"/>
    <w:rsid w:val="00D4602A"/>
    <w:rsid w:val="00D46168"/>
    <w:rsid w:val="00D4616F"/>
    <w:rsid w:val="00D46180"/>
    <w:rsid w:val="00D461BE"/>
    <w:rsid w:val="00D461D6"/>
    <w:rsid w:val="00D462DF"/>
    <w:rsid w:val="00D462F8"/>
    <w:rsid w:val="00D4630D"/>
    <w:rsid w:val="00D46342"/>
    <w:rsid w:val="00D463B0"/>
    <w:rsid w:val="00D46408"/>
    <w:rsid w:val="00D46470"/>
    <w:rsid w:val="00D465A7"/>
    <w:rsid w:val="00D465FE"/>
    <w:rsid w:val="00D467CB"/>
    <w:rsid w:val="00D46884"/>
    <w:rsid w:val="00D468C0"/>
    <w:rsid w:val="00D46977"/>
    <w:rsid w:val="00D46979"/>
    <w:rsid w:val="00D46981"/>
    <w:rsid w:val="00D46AD3"/>
    <w:rsid w:val="00D46B38"/>
    <w:rsid w:val="00D46B5B"/>
    <w:rsid w:val="00D46B8A"/>
    <w:rsid w:val="00D46C51"/>
    <w:rsid w:val="00D46C95"/>
    <w:rsid w:val="00D46D7A"/>
    <w:rsid w:val="00D46E03"/>
    <w:rsid w:val="00D46E71"/>
    <w:rsid w:val="00D46E8D"/>
    <w:rsid w:val="00D46E9E"/>
    <w:rsid w:val="00D46ED5"/>
    <w:rsid w:val="00D46EF0"/>
    <w:rsid w:val="00D46F58"/>
    <w:rsid w:val="00D46F7B"/>
    <w:rsid w:val="00D46F8F"/>
    <w:rsid w:val="00D46FC9"/>
    <w:rsid w:val="00D46FD6"/>
    <w:rsid w:val="00D47049"/>
    <w:rsid w:val="00D4709E"/>
    <w:rsid w:val="00D47141"/>
    <w:rsid w:val="00D47164"/>
    <w:rsid w:val="00D471D2"/>
    <w:rsid w:val="00D471E3"/>
    <w:rsid w:val="00D47226"/>
    <w:rsid w:val="00D47235"/>
    <w:rsid w:val="00D4728C"/>
    <w:rsid w:val="00D472AE"/>
    <w:rsid w:val="00D472E5"/>
    <w:rsid w:val="00D47410"/>
    <w:rsid w:val="00D47432"/>
    <w:rsid w:val="00D4744D"/>
    <w:rsid w:val="00D4762B"/>
    <w:rsid w:val="00D476F9"/>
    <w:rsid w:val="00D47706"/>
    <w:rsid w:val="00D4777A"/>
    <w:rsid w:val="00D477AE"/>
    <w:rsid w:val="00D47838"/>
    <w:rsid w:val="00D479FF"/>
    <w:rsid w:val="00D47BE3"/>
    <w:rsid w:val="00D47C0E"/>
    <w:rsid w:val="00D47D14"/>
    <w:rsid w:val="00D47D70"/>
    <w:rsid w:val="00D47DC7"/>
    <w:rsid w:val="00D47DF0"/>
    <w:rsid w:val="00D47E06"/>
    <w:rsid w:val="00D47E25"/>
    <w:rsid w:val="00D47E4C"/>
    <w:rsid w:val="00D50032"/>
    <w:rsid w:val="00D500B0"/>
    <w:rsid w:val="00D50172"/>
    <w:rsid w:val="00D501CF"/>
    <w:rsid w:val="00D501ED"/>
    <w:rsid w:val="00D50304"/>
    <w:rsid w:val="00D50339"/>
    <w:rsid w:val="00D50367"/>
    <w:rsid w:val="00D50391"/>
    <w:rsid w:val="00D5051E"/>
    <w:rsid w:val="00D50598"/>
    <w:rsid w:val="00D50620"/>
    <w:rsid w:val="00D50691"/>
    <w:rsid w:val="00D506A2"/>
    <w:rsid w:val="00D506F2"/>
    <w:rsid w:val="00D50733"/>
    <w:rsid w:val="00D5073C"/>
    <w:rsid w:val="00D507B7"/>
    <w:rsid w:val="00D508D1"/>
    <w:rsid w:val="00D50ADC"/>
    <w:rsid w:val="00D50BBF"/>
    <w:rsid w:val="00D50BE5"/>
    <w:rsid w:val="00D50BFE"/>
    <w:rsid w:val="00D50C86"/>
    <w:rsid w:val="00D50E6B"/>
    <w:rsid w:val="00D50E7C"/>
    <w:rsid w:val="00D50EAC"/>
    <w:rsid w:val="00D50EAE"/>
    <w:rsid w:val="00D50ED0"/>
    <w:rsid w:val="00D50ED3"/>
    <w:rsid w:val="00D50EFE"/>
    <w:rsid w:val="00D50FB0"/>
    <w:rsid w:val="00D50FDC"/>
    <w:rsid w:val="00D5106E"/>
    <w:rsid w:val="00D5109A"/>
    <w:rsid w:val="00D510C4"/>
    <w:rsid w:val="00D51135"/>
    <w:rsid w:val="00D51155"/>
    <w:rsid w:val="00D511B5"/>
    <w:rsid w:val="00D511D6"/>
    <w:rsid w:val="00D512A4"/>
    <w:rsid w:val="00D512EA"/>
    <w:rsid w:val="00D51326"/>
    <w:rsid w:val="00D51392"/>
    <w:rsid w:val="00D51447"/>
    <w:rsid w:val="00D5147B"/>
    <w:rsid w:val="00D514B3"/>
    <w:rsid w:val="00D514C1"/>
    <w:rsid w:val="00D51507"/>
    <w:rsid w:val="00D515EF"/>
    <w:rsid w:val="00D51644"/>
    <w:rsid w:val="00D51666"/>
    <w:rsid w:val="00D5167F"/>
    <w:rsid w:val="00D516AD"/>
    <w:rsid w:val="00D516B5"/>
    <w:rsid w:val="00D516CC"/>
    <w:rsid w:val="00D51763"/>
    <w:rsid w:val="00D517DF"/>
    <w:rsid w:val="00D517FA"/>
    <w:rsid w:val="00D51828"/>
    <w:rsid w:val="00D5187A"/>
    <w:rsid w:val="00D518D6"/>
    <w:rsid w:val="00D519B2"/>
    <w:rsid w:val="00D51A86"/>
    <w:rsid w:val="00D51AD4"/>
    <w:rsid w:val="00D51ADC"/>
    <w:rsid w:val="00D51B74"/>
    <w:rsid w:val="00D51BD2"/>
    <w:rsid w:val="00D51CC6"/>
    <w:rsid w:val="00D51CDF"/>
    <w:rsid w:val="00D51D0C"/>
    <w:rsid w:val="00D51D6B"/>
    <w:rsid w:val="00D51D9A"/>
    <w:rsid w:val="00D51EB6"/>
    <w:rsid w:val="00D5204E"/>
    <w:rsid w:val="00D520BF"/>
    <w:rsid w:val="00D52110"/>
    <w:rsid w:val="00D52171"/>
    <w:rsid w:val="00D52249"/>
    <w:rsid w:val="00D52273"/>
    <w:rsid w:val="00D52344"/>
    <w:rsid w:val="00D52391"/>
    <w:rsid w:val="00D523B6"/>
    <w:rsid w:val="00D52427"/>
    <w:rsid w:val="00D52476"/>
    <w:rsid w:val="00D5249B"/>
    <w:rsid w:val="00D52539"/>
    <w:rsid w:val="00D5253B"/>
    <w:rsid w:val="00D52628"/>
    <w:rsid w:val="00D527E1"/>
    <w:rsid w:val="00D527F6"/>
    <w:rsid w:val="00D527F8"/>
    <w:rsid w:val="00D5281E"/>
    <w:rsid w:val="00D52905"/>
    <w:rsid w:val="00D5299E"/>
    <w:rsid w:val="00D52A5C"/>
    <w:rsid w:val="00D52A77"/>
    <w:rsid w:val="00D52A79"/>
    <w:rsid w:val="00D52C3F"/>
    <w:rsid w:val="00D52CC6"/>
    <w:rsid w:val="00D52CF5"/>
    <w:rsid w:val="00D52D17"/>
    <w:rsid w:val="00D52D61"/>
    <w:rsid w:val="00D52E1E"/>
    <w:rsid w:val="00D52E6E"/>
    <w:rsid w:val="00D52ED9"/>
    <w:rsid w:val="00D52EEC"/>
    <w:rsid w:val="00D52FD5"/>
    <w:rsid w:val="00D52FDE"/>
    <w:rsid w:val="00D52FE0"/>
    <w:rsid w:val="00D53072"/>
    <w:rsid w:val="00D5312B"/>
    <w:rsid w:val="00D53136"/>
    <w:rsid w:val="00D531A3"/>
    <w:rsid w:val="00D531D4"/>
    <w:rsid w:val="00D5327E"/>
    <w:rsid w:val="00D53344"/>
    <w:rsid w:val="00D533B2"/>
    <w:rsid w:val="00D53404"/>
    <w:rsid w:val="00D53457"/>
    <w:rsid w:val="00D5346E"/>
    <w:rsid w:val="00D5350E"/>
    <w:rsid w:val="00D5355B"/>
    <w:rsid w:val="00D535B7"/>
    <w:rsid w:val="00D535BC"/>
    <w:rsid w:val="00D535DD"/>
    <w:rsid w:val="00D53632"/>
    <w:rsid w:val="00D536C8"/>
    <w:rsid w:val="00D536FF"/>
    <w:rsid w:val="00D53702"/>
    <w:rsid w:val="00D53736"/>
    <w:rsid w:val="00D5379A"/>
    <w:rsid w:val="00D537AB"/>
    <w:rsid w:val="00D537AE"/>
    <w:rsid w:val="00D537AF"/>
    <w:rsid w:val="00D538F1"/>
    <w:rsid w:val="00D5398F"/>
    <w:rsid w:val="00D53A1E"/>
    <w:rsid w:val="00D53A5B"/>
    <w:rsid w:val="00D53B00"/>
    <w:rsid w:val="00D53B51"/>
    <w:rsid w:val="00D53B9B"/>
    <w:rsid w:val="00D53C78"/>
    <w:rsid w:val="00D53D99"/>
    <w:rsid w:val="00D53DE1"/>
    <w:rsid w:val="00D53EBE"/>
    <w:rsid w:val="00D53FA4"/>
    <w:rsid w:val="00D5409E"/>
    <w:rsid w:val="00D540C4"/>
    <w:rsid w:val="00D541C3"/>
    <w:rsid w:val="00D541E1"/>
    <w:rsid w:val="00D542F3"/>
    <w:rsid w:val="00D54312"/>
    <w:rsid w:val="00D543F8"/>
    <w:rsid w:val="00D5441E"/>
    <w:rsid w:val="00D544A0"/>
    <w:rsid w:val="00D544A8"/>
    <w:rsid w:val="00D545E1"/>
    <w:rsid w:val="00D54657"/>
    <w:rsid w:val="00D5468F"/>
    <w:rsid w:val="00D54714"/>
    <w:rsid w:val="00D5480D"/>
    <w:rsid w:val="00D5481D"/>
    <w:rsid w:val="00D5484A"/>
    <w:rsid w:val="00D54862"/>
    <w:rsid w:val="00D548AC"/>
    <w:rsid w:val="00D54909"/>
    <w:rsid w:val="00D54966"/>
    <w:rsid w:val="00D549D6"/>
    <w:rsid w:val="00D54A26"/>
    <w:rsid w:val="00D54A78"/>
    <w:rsid w:val="00D54A7B"/>
    <w:rsid w:val="00D54AC1"/>
    <w:rsid w:val="00D54B96"/>
    <w:rsid w:val="00D54C24"/>
    <w:rsid w:val="00D54DCA"/>
    <w:rsid w:val="00D54EAB"/>
    <w:rsid w:val="00D54FF7"/>
    <w:rsid w:val="00D55043"/>
    <w:rsid w:val="00D55060"/>
    <w:rsid w:val="00D55082"/>
    <w:rsid w:val="00D5515A"/>
    <w:rsid w:val="00D551C3"/>
    <w:rsid w:val="00D5520E"/>
    <w:rsid w:val="00D5526B"/>
    <w:rsid w:val="00D55278"/>
    <w:rsid w:val="00D552B8"/>
    <w:rsid w:val="00D5536C"/>
    <w:rsid w:val="00D553C5"/>
    <w:rsid w:val="00D553EF"/>
    <w:rsid w:val="00D5552E"/>
    <w:rsid w:val="00D555E0"/>
    <w:rsid w:val="00D55601"/>
    <w:rsid w:val="00D55770"/>
    <w:rsid w:val="00D55803"/>
    <w:rsid w:val="00D5584A"/>
    <w:rsid w:val="00D558D7"/>
    <w:rsid w:val="00D55990"/>
    <w:rsid w:val="00D559B7"/>
    <w:rsid w:val="00D559C8"/>
    <w:rsid w:val="00D55A66"/>
    <w:rsid w:val="00D55A84"/>
    <w:rsid w:val="00D55A9F"/>
    <w:rsid w:val="00D55B38"/>
    <w:rsid w:val="00D55B4D"/>
    <w:rsid w:val="00D55B54"/>
    <w:rsid w:val="00D55BFA"/>
    <w:rsid w:val="00D55C1B"/>
    <w:rsid w:val="00D55C60"/>
    <w:rsid w:val="00D55C7D"/>
    <w:rsid w:val="00D55C9A"/>
    <w:rsid w:val="00D55CBD"/>
    <w:rsid w:val="00D55DA7"/>
    <w:rsid w:val="00D55E39"/>
    <w:rsid w:val="00D55E43"/>
    <w:rsid w:val="00D55EE8"/>
    <w:rsid w:val="00D55F0A"/>
    <w:rsid w:val="00D55F25"/>
    <w:rsid w:val="00D55F6D"/>
    <w:rsid w:val="00D55F8A"/>
    <w:rsid w:val="00D55FA6"/>
    <w:rsid w:val="00D5601B"/>
    <w:rsid w:val="00D5608E"/>
    <w:rsid w:val="00D560A3"/>
    <w:rsid w:val="00D560E2"/>
    <w:rsid w:val="00D56123"/>
    <w:rsid w:val="00D56156"/>
    <w:rsid w:val="00D56172"/>
    <w:rsid w:val="00D561C6"/>
    <w:rsid w:val="00D561FC"/>
    <w:rsid w:val="00D56212"/>
    <w:rsid w:val="00D56264"/>
    <w:rsid w:val="00D56319"/>
    <w:rsid w:val="00D563C9"/>
    <w:rsid w:val="00D5642B"/>
    <w:rsid w:val="00D56445"/>
    <w:rsid w:val="00D56483"/>
    <w:rsid w:val="00D564E2"/>
    <w:rsid w:val="00D564ED"/>
    <w:rsid w:val="00D5667D"/>
    <w:rsid w:val="00D56700"/>
    <w:rsid w:val="00D56785"/>
    <w:rsid w:val="00D568BD"/>
    <w:rsid w:val="00D56936"/>
    <w:rsid w:val="00D5695B"/>
    <w:rsid w:val="00D569BE"/>
    <w:rsid w:val="00D569DE"/>
    <w:rsid w:val="00D56A39"/>
    <w:rsid w:val="00D56AA3"/>
    <w:rsid w:val="00D56ABE"/>
    <w:rsid w:val="00D56AE1"/>
    <w:rsid w:val="00D56B11"/>
    <w:rsid w:val="00D56B1C"/>
    <w:rsid w:val="00D56B7A"/>
    <w:rsid w:val="00D56BB1"/>
    <w:rsid w:val="00D56BD3"/>
    <w:rsid w:val="00D56C39"/>
    <w:rsid w:val="00D56D12"/>
    <w:rsid w:val="00D56D1F"/>
    <w:rsid w:val="00D56D34"/>
    <w:rsid w:val="00D56D7C"/>
    <w:rsid w:val="00D56DE9"/>
    <w:rsid w:val="00D56F96"/>
    <w:rsid w:val="00D56FBC"/>
    <w:rsid w:val="00D57040"/>
    <w:rsid w:val="00D57061"/>
    <w:rsid w:val="00D570A6"/>
    <w:rsid w:val="00D570CE"/>
    <w:rsid w:val="00D57123"/>
    <w:rsid w:val="00D5713D"/>
    <w:rsid w:val="00D57181"/>
    <w:rsid w:val="00D571C6"/>
    <w:rsid w:val="00D57200"/>
    <w:rsid w:val="00D5720C"/>
    <w:rsid w:val="00D5728E"/>
    <w:rsid w:val="00D57295"/>
    <w:rsid w:val="00D572D0"/>
    <w:rsid w:val="00D57332"/>
    <w:rsid w:val="00D5734C"/>
    <w:rsid w:val="00D5737E"/>
    <w:rsid w:val="00D573C9"/>
    <w:rsid w:val="00D5748D"/>
    <w:rsid w:val="00D57493"/>
    <w:rsid w:val="00D574AE"/>
    <w:rsid w:val="00D574B4"/>
    <w:rsid w:val="00D5760C"/>
    <w:rsid w:val="00D5769C"/>
    <w:rsid w:val="00D5773D"/>
    <w:rsid w:val="00D57786"/>
    <w:rsid w:val="00D577A3"/>
    <w:rsid w:val="00D577EB"/>
    <w:rsid w:val="00D57883"/>
    <w:rsid w:val="00D57987"/>
    <w:rsid w:val="00D57A33"/>
    <w:rsid w:val="00D57AA6"/>
    <w:rsid w:val="00D57AF4"/>
    <w:rsid w:val="00D57BF5"/>
    <w:rsid w:val="00D57C2C"/>
    <w:rsid w:val="00D57D99"/>
    <w:rsid w:val="00D57DAB"/>
    <w:rsid w:val="00D57DBE"/>
    <w:rsid w:val="00D57E27"/>
    <w:rsid w:val="00D57E3C"/>
    <w:rsid w:val="00D57E3D"/>
    <w:rsid w:val="00D57E9F"/>
    <w:rsid w:val="00D57EE4"/>
    <w:rsid w:val="00D57F17"/>
    <w:rsid w:val="00D57FD9"/>
    <w:rsid w:val="00D6000F"/>
    <w:rsid w:val="00D60029"/>
    <w:rsid w:val="00D6003F"/>
    <w:rsid w:val="00D60040"/>
    <w:rsid w:val="00D60050"/>
    <w:rsid w:val="00D600AD"/>
    <w:rsid w:val="00D60139"/>
    <w:rsid w:val="00D60144"/>
    <w:rsid w:val="00D60147"/>
    <w:rsid w:val="00D601FB"/>
    <w:rsid w:val="00D60236"/>
    <w:rsid w:val="00D602C6"/>
    <w:rsid w:val="00D60395"/>
    <w:rsid w:val="00D603C4"/>
    <w:rsid w:val="00D60415"/>
    <w:rsid w:val="00D6044B"/>
    <w:rsid w:val="00D604F1"/>
    <w:rsid w:val="00D6055C"/>
    <w:rsid w:val="00D6057C"/>
    <w:rsid w:val="00D605CC"/>
    <w:rsid w:val="00D60632"/>
    <w:rsid w:val="00D60647"/>
    <w:rsid w:val="00D60756"/>
    <w:rsid w:val="00D607AF"/>
    <w:rsid w:val="00D607ED"/>
    <w:rsid w:val="00D60857"/>
    <w:rsid w:val="00D608AF"/>
    <w:rsid w:val="00D60975"/>
    <w:rsid w:val="00D609D4"/>
    <w:rsid w:val="00D609F1"/>
    <w:rsid w:val="00D60AD5"/>
    <w:rsid w:val="00D60B9D"/>
    <w:rsid w:val="00D60BA7"/>
    <w:rsid w:val="00D60C94"/>
    <w:rsid w:val="00D60D0B"/>
    <w:rsid w:val="00D60D19"/>
    <w:rsid w:val="00D60D91"/>
    <w:rsid w:val="00D60E95"/>
    <w:rsid w:val="00D60ED4"/>
    <w:rsid w:val="00D60ED9"/>
    <w:rsid w:val="00D60FBD"/>
    <w:rsid w:val="00D6100C"/>
    <w:rsid w:val="00D61127"/>
    <w:rsid w:val="00D6118F"/>
    <w:rsid w:val="00D611AB"/>
    <w:rsid w:val="00D611BF"/>
    <w:rsid w:val="00D611E9"/>
    <w:rsid w:val="00D61206"/>
    <w:rsid w:val="00D613B9"/>
    <w:rsid w:val="00D6144F"/>
    <w:rsid w:val="00D61499"/>
    <w:rsid w:val="00D614D1"/>
    <w:rsid w:val="00D61559"/>
    <w:rsid w:val="00D615B4"/>
    <w:rsid w:val="00D615CE"/>
    <w:rsid w:val="00D6180C"/>
    <w:rsid w:val="00D61844"/>
    <w:rsid w:val="00D61879"/>
    <w:rsid w:val="00D61891"/>
    <w:rsid w:val="00D618BA"/>
    <w:rsid w:val="00D618C0"/>
    <w:rsid w:val="00D618E7"/>
    <w:rsid w:val="00D6196F"/>
    <w:rsid w:val="00D619B1"/>
    <w:rsid w:val="00D619F3"/>
    <w:rsid w:val="00D61A98"/>
    <w:rsid w:val="00D61B19"/>
    <w:rsid w:val="00D61BC4"/>
    <w:rsid w:val="00D61C9A"/>
    <w:rsid w:val="00D61D22"/>
    <w:rsid w:val="00D61E26"/>
    <w:rsid w:val="00D61E55"/>
    <w:rsid w:val="00D61EE2"/>
    <w:rsid w:val="00D61F11"/>
    <w:rsid w:val="00D61F47"/>
    <w:rsid w:val="00D61FB9"/>
    <w:rsid w:val="00D61FC1"/>
    <w:rsid w:val="00D62034"/>
    <w:rsid w:val="00D62083"/>
    <w:rsid w:val="00D6209C"/>
    <w:rsid w:val="00D621AB"/>
    <w:rsid w:val="00D62270"/>
    <w:rsid w:val="00D622B4"/>
    <w:rsid w:val="00D622DF"/>
    <w:rsid w:val="00D622E5"/>
    <w:rsid w:val="00D623C7"/>
    <w:rsid w:val="00D6243F"/>
    <w:rsid w:val="00D62486"/>
    <w:rsid w:val="00D6256E"/>
    <w:rsid w:val="00D62571"/>
    <w:rsid w:val="00D62582"/>
    <w:rsid w:val="00D62587"/>
    <w:rsid w:val="00D625D0"/>
    <w:rsid w:val="00D625E4"/>
    <w:rsid w:val="00D6260C"/>
    <w:rsid w:val="00D62638"/>
    <w:rsid w:val="00D6266E"/>
    <w:rsid w:val="00D6267B"/>
    <w:rsid w:val="00D62692"/>
    <w:rsid w:val="00D62721"/>
    <w:rsid w:val="00D62740"/>
    <w:rsid w:val="00D62775"/>
    <w:rsid w:val="00D627CB"/>
    <w:rsid w:val="00D62894"/>
    <w:rsid w:val="00D628D7"/>
    <w:rsid w:val="00D628F2"/>
    <w:rsid w:val="00D62A21"/>
    <w:rsid w:val="00D62A51"/>
    <w:rsid w:val="00D62ACE"/>
    <w:rsid w:val="00D62AFE"/>
    <w:rsid w:val="00D62BB2"/>
    <w:rsid w:val="00D62BC7"/>
    <w:rsid w:val="00D62C51"/>
    <w:rsid w:val="00D62CA3"/>
    <w:rsid w:val="00D62CFE"/>
    <w:rsid w:val="00D62D81"/>
    <w:rsid w:val="00D62E73"/>
    <w:rsid w:val="00D62EDF"/>
    <w:rsid w:val="00D62F54"/>
    <w:rsid w:val="00D62F5B"/>
    <w:rsid w:val="00D62F79"/>
    <w:rsid w:val="00D62FE0"/>
    <w:rsid w:val="00D630AC"/>
    <w:rsid w:val="00D630D4"/>
    <w:rsid w:val="00D630E2"/>
    <w:rsid w:val="00D6312D"/>
    <w:rsid w:val="00D6316D"/>
    <w:rsid w:val="00D6325C"/>
    <w:rsid w:val="00D6328A"/>
    <w:rsid w:val="00D6330F"/>
    <w:rsid w:val="00D63345"/>
    <w:rsid w:val="00D6337D"/>
    <w:rsid w:val="00D63392"/>
    <w:rsid w:val="00D633C7"/>
    <w:rsid w:val="00D633CF"/>
    <w:rsid w:val="00D6340C"/>
    <w:rsid w:val="00D63433"/>
    <w:rsid w:val="00D6345C"/>
    <w:rsid w:val="00D6351C"/>
    <w:rsid w:val="00D6355F"/>
    <w:rsid w:val="00D63563"/>
    <w:rsid w:val="00D6356C"/>
    <w:rsid w:val="00D63598"/>
    <w:rsid w:val="00D635D7"/>
    <w:rsid w:val="00D63656"/>
    <w:rsid w:val="00D63663"/>
    <w:rsid w:val="00D636A3"/>
    <w:rsid w:val="00D636BB"/>
    <w:rsid w:val="00D63773"/>
    <w:rsid w:val="00D637F5"/>
    <w:rsid w:val="00D63861"/>
    <w:rsid w:val="00D638B6"/>
    <w:rsid w:val="00D638DA"/>
    <w:rsid w:val="00D63921"/>
    <w:rsid w:val="00D63A0C"/>
    <w:rsid w:val="00D63AF3"/>
    <w:rsid w:val="00D63B3C"/>
    <w:rsid w:val="00D63B63"/>
    <w:rsid w:val="00D63BB5"/>
    <w:rsid w:val="00D63BCC"/>
    <w:rsid w:val="00D63C18"/>
    <w:rsid w:val="00D63CD4"/>
    <w:rsid w:val="00D63E05"/>
    <w:rsid w:val="00D63E31"/>
    <w:rsid w:val="00D63EFE"/>
    <w:rsid w:val="00D63F02"/>
    <w:rsid w:val="00D63F5F"/>
    <w:rsid w:val="00D63F76"/>
    <w:rsid w:val="00D63F95"/>
    <w:rsid w:val="00D63FBB"/>
    <w:rsid w:val="00D6400F"/>
    <w:rsid w:val="00D64017"/>
    <w:rsid w:val="00D6403E"/>
    <w:rsid w:val="00D6405F"/>
    <w:rsid w:val="00D64064"/>
    <w:rsid w:val="00D64077"/>
    <w:rsid w:val="00D640AE"/>
    <w:rsid w:val="00D640DF"/>
    <w:rsid w:val="00D640E8"/>
    <w:rsid w:val="00D64110"/>
    <w:rsid w:val="00D6416F"/>
    <w:rsid w:val="00D641A4"/>
    <w:rsid w:val="00D641AC"/>
    <w:rsid w:val="00D641DC"/>
    <w:rsid w:val="00D641DF"/>
    <w:rsid w:val="00D6421E"/>
    <w:rsid w:val="00D642A6"/>
    <w:rsid w:val="00D64327"/>
    <w:rsid w:val="00D6437D"/>
    <w:rsid w:val="00D6438A"/>
    <w:rsid w:val="00D643CC"/>
    <w:rsid w:val="00D64402"/>
    <w:rsid w:val="00D644F0"/>
    <w:rsid w:val="00D64503"/>
    <w:rsid w:val="00D6452B"/>
    <w:rsid w:val="00D645AB"/>
    <w:rsid w:val="00D646C0"/>
    <w:rsid w:val="00D64750"/>
    <w:rsid w:val="00D647CC"/>
    <w:rsid w:val="00D6487F"/>
    <w:rsid w:val="00D6489E"/>
    <w:rsid w:val="00D648AE"/>
    <w:rsid w:val="00D648B3"/>
    <w:rsid w:val="00D648C2"/>
    <w:rsid w:val="00D648DF"/>
    <w:rsid w:val="00D64926"/>
    <w:rsid w:val="00D6492C"/>
    <w:rsid w:val="00D6496E"/>
    <w:rsid w:val="00D6498D"/>
    <w:rsid w:val="00D649E4"/>
    <w:rsid w:val="00D64A07"/>
    <w:rsid w:val="00D64AFD"/>
    <w:rsid w:val="00D64B10"/>
    <w:rsid w:val="00D64B6A"/>
    <w:rsid w:val="00D64BCA"/>
    <w:rsid w:val="00D64C1F"/>
    <w:rsid w:val="00D64C90"/>
    <w:rsid w:val="00D64C91"/>
    <w:rsid w:val="00D64CA5"/>
    <w:rsid w:val="00D64CB0"/>
    <w:rsid w:val="00D64CFF"/>
    <w:rsid w:val="00D64D0D"/>
    <w:rsid w:val="00D64DB4"/>
    <w:rsid w:val="00D64E3E"/>
    <w:rsid w:val="00D64ED1"/>
    <w:rsid w:val="00D64F10"/>
    <w:rsid w:val="00D64F20"/>
    <w:rsid w:val="00D64F4A"/>
    <w:rsid w:val="00D64F82"/>
    <w:rsid w:val="00D64FC4"/>
    <w:rsid w:val="00D64FD0"/>
    <w:rsid w:val="00D65015"/>
    <w:rsid w:val="00D65045"/>
    <w:rsid w:val="00D65048"/>
    <w:rsid w:val="00D6505E"/>
    <w:rsid w:val="00D651CC"/>
    <w:rsid w:val="00D651D1"/>
    <w:rsid w:val="00D6521C"/>
    <w:rsid w:val="00D652D5"/>
    <w:rsid w:val="00D65424"/>
    <w:rsid w:val="00D654BE"/>
    <w:rsid w:val="00D6554E"/>
    <w:rsid w:val="00D655B7"/>
    <w:rsid w:val="00D65618"/>
    <w:rsid w:val="00D65681"/>
    <w:rsid w:val="00D65742"/>
    <w:rsid w:val="00D65779"/>
    <w:rsid w:val="00D657CB"/>
    <w:rsid w:val="00D657F5"/>
    <w:rsid w:val="00D65887"/>
    <w:rsid w:val="00D65926"/>
    <w:rsid w:val="00D65A1D"/>
    <w:rsid w:val="00D65A27"/>
    <w:rsid w:val="00D65A33"/>
    <w:rsid w:val="00D65A4F"/>
    <w:rsid w:val="00D65A6B"/>
    <w:rsid w:val="00D65A9C"/>
    <w:rsid w:val="00D65AE9"/>
    <w:rsid w:val="00D65AFD"/>
    <w:rsid w:val="00D65B20"/>
    <w:rsid w:val="00D65B64"/>
    <w:rsid w:val="00D65B92"/>
    <w:rsid w:val="00D65C08"/>
    <w:rsid w:val="00D65C33"/>
    <w:rsid w:val="00D65C56"/>
    <w:rsid w:val="00D65D07"/>
    <w:rsid w:val="00D65D8C"/>
    <w:rsid w:val="00D65DE2"/>
    <w:rsid w:val="00D65E76"/>
    <w:rsid w:val="00D65EBE"/>
    <w:rsid w:val="00D65F62"/>
    <w:rsid w:val="00D65F66"/>
    <w:rsid w:val="00D65FA7"/>
    <w:rsid w:val="00D6600E"/>
    <w:rsid w:val="00D6601F"/>
    <w:rsid w:val="00D66041"/>
    <w:rsid w:val="00D66074"/>
    <w:rsid w:val="00D660CB"/>
    <w:rsid w:val="00D660D2"/>
    <w:rsid w:val="00D66131"/>
    <w:rsid w:val="00D6614E"/>
    <w:rsid w:val="00D66161"/>
    <w:rsid w:val="00D6619A"/>
    <w:rsid w:val="00D662EC"/>
    <w:rsid w:val="00D663D5"/>
    <w:rsid w:val="00D663E8"/>
    <w:rsid w:val="00D66418"/>
    <w:rsid w:val="00D66450"/>
    <w:rsid w:val="00D66452"/>
    <w:rsid w:val="00D66469"/>
    <w:rsid w:val="00D66553"/>
    <w:rsid w:val="00D66669"/>
    <w:rsid w:val="00D6667A"/>
    <w:rsid w:val="00D666CC"/>
    <w:rsid w:val="00D666CE"/>
    <w:rsid w:val="00D666DA"/>
    <w:rsid w:val="00D66733"/>
    <w:rsid w:val="00D66776"/>
    <w:rsid w:val="00D66788"/>
    <w:rsid w:val="00D667EE"/>
    <w:rsid w:val="00D667F9"/>
    <w:rsid w:val="00D6681B"/>
    <w:rsid w:val="00D668E4"/>
    <w:rsid w:val="00D6696B"/>
    <w:rsid w:val="00D669BB"/>
    <w:rsid w:val="00D669DC"/>
    <w:rsid w:val="00D66A7C"/>
    <w:rsid w:val="00D66ADD"/>
    <w:rsid w:val="00D66B7F"/>
    <w:rsid w:val="00D66C0B"/>
    <w:rsid w:val="00D66D59"/>
    <w:rsid w:val="00D66D68"/>
    <w:rsid w:val="00D66E6E"/>
    <w:rsid w:val="00D66EAE"/>
    <w:rsid w:val="00D66EEE"/>
    <w:rsid w:val="00D66F19"/>
    <w:rsid w:val="00D670CF"/>
    <w:rsid w:val="00D671E4"/>
    <w:rsid w:val="00D67230"/>
    <w:rsid w:val="00D67234"/>
    <w:rsid w:val="00D67250"/>
    <w:rsid w:val="00D672A0"/>
    <w:rsid w:val="00D672B1"/>
    <w:rsid w:val="00D672D5"/>
    <w:rsid w:val="00D6731A"/>
    <w:rsid w:val="00D6738C"/>
    <w:rsid w:val="00D6738F"/>
    <w:rsid w:val="00D673FB"/>
    <w:rsid w:val="00D67402"/>
    <w:rsid w:val="00D6746C"/>
    <w:rsid w:val="00D67493"/>
    <w:rsid w:val="00D674A5"/>
    <w:rsid w:val="00D674E6"/>
    <w:rsid w:val="00D676A5"/>
    <w:rsid w:val="00D676D9"/>
    <w:rsid w:val="00D67750"/>
    <w:rsid w:val="00D67844"/>
    <w:rsid w:val="00D67865"/>
    <w:rsid w:val="00D67884"/>
    <w:rsid w:val="00D678E5"/>
    <w:rsid w:val="00D6793D"/>
    <w:rsid w:val="00D67986"/>
    <w:rsid w:val="00D679DE"/>
    <w:rsid w:val="00D67A1B"/>
    <w:rsid w:val="00D67A40"/>
    <w:rsid w:val="00D67AB8"/>
    <w:rsid w:val="00D67ADE"/>
    <w:rsid w:val="00D67AE1"/>
    <w:rsid w:val="00D67BEE"/>
    <w:rsid w:val="00D67BFB"/>
    <w:rsid w:val="00D67C52"/>
    <w:rsid w:val="00D67CA0"/>
    <w:rsid w:val="00D67CB3"/>
    <w:rsid w:val="00D67CB4"/>
    <w:rsid w:val="00D67CC5"/>
    <w:rsid w:val="00D67CCE"/>
    <w:rsid w:val="00D67CFC"/>
    <w:rsid w:val="00D67D09"/>
    <w:rsid w:val="00D67D62"/>
    <w:rsid w:val="00D67D81"/>
    <w:rsid w:val="00D67DE9"/>
    <w:rsid w:val="00D67E60"/>
    <w:rsid w:val="00D67F29"/>
    <w:rsid w:val="00D67F80"/>
    <w:rsid w:val="00D67FEC"/>
    <w:rsid w:val="00D70085"/>
    <w:rsid w:val="00D70086"/>
    <w:rsid w:val="00D700A1"/>
    <w:rsid w:val="00D70108"/>
    <w:rsid w:val="00D7012D"/>
    <w:rsid w:val="00D7012E"/>
    <w:rsid w:val="00D7033C"/>
    <w:rsid w:val="00D7040D"/>
    <w:rsid w:val="00D70463"/>
    <w:rsid w:val="00D70515"/>
    <w:rsid w:val="00D70533"/>
    <w:rsid w:val="00D705BC"/>
    <w:rsid w:val="00D7066E"/>
    <w:rsid w:val="00D706E0"/>
    <w:rsid w:val="00D70756"/>
    <w:rsid w:val="00D7084A"/>
    <w:rsid w:val="00D7086C"/>
    <w:rsid w:val="00D7089F"/>
    <w:rsid w:val="00D708EE"/>
    <w:rsid w:val="00D70934"/>
    <w:rsid w:val="00D70936"/>
    <w:rsid w:val="00D709B0"/>
    <w:rsid w:val="00D70A46"/>
    <w:rsid w:val="00D70AC5"/>
    <w:rsid w:val="00D70B11"/>
    <w:rsid w:val="00D70B7C"/>
    <w:rsid w:val="00D70BF1"/>
    <w:rsid w:val="00D70D2D"/>
    <w:rsid w:val="00D70DBA"/>
    <w:rsid w:val="00D70E15"/>
    <w:rsid w:val="00D70E43"/>
    <w:rsid w:val="00D711AB"/>
    <w:rsid w:val="00D712BD"/>
    <w:rsid w:val="00D7133F"/>
    <w:rsid w:val="00D71476"/>
    <w:rsid w:val="00D714C7"/>
    <w:rsid w:val="00D71514"/>
    <w:rsid w:val="00D7153B"/>
    <w:rsid w:val="00D71560"/>
    <w:rsid w:val="00D716DD"/>
    <w:rsid w:val="00D71782"/>
    <w:rsid w:val="00D7184C"/>
    <w:rsid w:val="00D718C4"/>
    <w:rsid w:val="00D7193D"/>
    <w:rsid w:val="00D719F0"/>
    <w:rsid w:val="00D71A0A"/>
    <w:rsid w:val="00D71A19"/>
    <w:rsid w:val="00D71AB1"/>
    <w:rsid w:val="00D71B56"/>
    <w:rsid w:val="00D71B97"/>
    <w:rsid w:val="00D71C3D"/>
    <w:rsid w:val="00D71CA2"/>
    <w:rsid w:val="00D71D06"/>
    <w:rsid w:val="00D71D9B"/>
    <w:rsid w:val="00D71DA8"/>
    <w:rsid w:val="00D71E02"/>
    <w:rsid w:val="00D71E14"/>
    <w:rsid w:val="00D71E2B"/>
    <w:rsid w:val="00D71ED2"/>
    <w:rsid w:val="00D71EDD"/>
    <w:rsid w:val="00D71F19"/>
    <w:rsid w:val="00D720A1"/>
    <w:rsid w:val="00D72133"/>
    <w:rsid w:val="00D721EB"/>
    <w:rsid w:val="00D7227C"/>
    <w:rsid w:val="00D722B0"/>
    <w:rsid w:val="00D72338"/>
    <w:rsid w:val="00D7236A"/>
    <w:rsid w:val="00D724A3"/>
    <w:rsid w:val="00D724BC"/>
    <w:rsid w:val="00D72531"/>
    <w:rsid w:val="00D72536"/>
    <w:rsid w:val="00D72600"/>
    <w:rsid w:val="00D72640"/>
    <w:rsid w:val="00D726B8"/>
    <w:rsid w:val="00D7273F"/>
    <w:rsid w:val="00D72773"/>
    <w:rsid w:val="00D727F3"/>
    <w:rsid w:val="00D7289F"/>
    <w:rsid w:val="00D728D4"/>
    <w:rsid w:val="00D728F8"/>
    <w:rsid w:val="00D728FB"/>
    <w:rsid w:val="00D72979"/>
    <w:rsid w:val="00D7299B"/>
    <w:rsid w:val="00D72A0E"/>
    <w:rsid w:val="00D72A7C"/>
    <w:rsid w:val="00D72AA2"/>
    <w:rsid w:val="00D72AE8"/>
    <w:rsid w:val="00D72B49"/>
    <w:rsid w:val="00D72B6C"/>
    <w:rsid w:val="00D72BFD"/>
    <w:rsid w:val="00D72C9A"/>
    <w:rsid w:val="00D72CFA"/>
    <w:rsid w:val="00D72D50"/>
    <w:rsid w:val="00D72E58"/>
    <w:rsid w:val="00D72E9C"/>
    <w:rsid w:val="00D72EBC"/>
    <w:rsid w:val="00D72EC1"/>
    <w:rsid w:val="00D72EFB"/>
    <w:rsid w:val="00D72F28"/>
    <w:rsid w:val="00D72F59"/>
    <w:rsid w:val="00D72FB3"/>
    <w:rsid w:val="00D73020"/>
    <w:rsid w:val="00D73055"/>
    <w:rsid w:val="00D73081"/>
    <w:rsid w:val="00D73095"/>
    <w:rsid w:val="00D730A8"/>
    <w:rsid w:val="00D730D4"/>
    <w:rsid w:val="00D73101"/>
    <w:rsid w:val="00D7317C"/>
    <w:rsid w:val="00D7318A"/>
    <w:rsid w:val="00D731EB"/>
    <w:rsid w:val="00D7321A"/>
    <w:rsid w:val="00D7323E"/>
    <w:rsid w:val="00D73259"/>
    <w:rsid w:val="00D73311"/>
    <w:rsid w:val="00D73391"/>
    <w:rsid w:val="00D73396"/>
    <w:rsid w:val="00D734A8"/>
    <w:rsid w:val="00D734DB"/>
    <w:rsid w:val="00D734F4"/>
    <w:rsid w:val="00D73518"/>
    <w:rsid w:val="00D73528"/>
    <w:rsid w:val="00D73540"/>
    <w:rsid w:val="00D73587"/>
    <w:rsid w:val="00D735A3"/>
    <w:rsid w:val="00D735B5"/>
    <w:rsid w:val="00D735BD"/>
    <w:rsid w:val="00D73604"/>
    <w:rsid w:val="00D73787"/>
    <w:rsid w:val="00D73790"/>
    <w:rsid w:val="00D737F8"/>
    <w:rsid w:val="00D73804"/>
    <w:rsid w:val="00D7383A"/>
    <w:rsid w:val="00D7384C"/>
    <w:rsid w:val="00D738E3"/>
    <w:rsid w:val="00D7394A"/>
    <w:rsid w:val="00D73997"/>
    <w:rsid w:val="00D739B4"/>
    <w:rsid w:val="00D739C4"/>
    <w:rsid w:val="00D73A35"/>
    <w:rsid w:val="00D73A8A"/>
    <w:rsid w:val="00D73AD8"/>
    <w:rsid w:val="00D73B31"/>
    <w:rsid w:val="00D73C44"/>
    <w:rsid w:val="00D73C73"/>
    <w:rsid w:val="00D73C87"/>
    <w:rsid w:val="00D73D82"/>
    <w:rsid w:val="00D73DBB"/>
    <w:rsid w:val="00D73EBB"/>
    <w:rsid w:val="00D73ED3"/>
    <w:rsid w:val="00D73F5F"/>
    <w:rsid w:val="00D74166"/>
    <w:rsid w:val="00D741BF"/>
    <w:rsid w:val="00D741DB"/>
    <w:rsid w:val="00D741E8"/>
    <w:rsid w:val="00D74215"/>
    <w:rsid w:val="00D7421C"/>
    <w:rsid w:val="00D742BB"/>
    <w:rsid w:val="00D742C5"/>
    <w:rsid w:val="00D742FB"/>
    <w:rsid w:val="00D74379"/>
    <w:rsid w:val="00D7438A"/>
    <w:rsid w:val="00D743C3"/>
    <w:rsid w:val="00D74457"/>
    <w:rsid w:val="00D744C0"/>
    <w:rsid w:val="00D7459E"/>
    <w:rsid w:val="00D745AE"/>
    <w:rsid w:val="00D745D7"/>
    <w:rsid w:val="00D746A7"/>
    <w:rsid w:val="00D746B0"/>
    <w:rsid w:val="00D746D7"/>
    <w:rsid w:val="00D74711"/>
    <w:rsid w:val="00D74764"/>
    <w:rsid w:val="00D7481E"/>
    <w:rsid w:val="00D74876"/>
    <w:rsid w:val="00D74883"/>
    <w:rsid w:val="00D74894"/>
    <w:rsid w:val="00D74896"/>
    <w:rsid w:val="00D748FC"/>
    <w:rsid w:val="00D74904"/>
    <w:rsid w:val="00D74935"/>
    <w:rsid w:val="00D74939"/>
    <w:rsid w:val="00D7493A"/>
    <w:rsid w:val="00D74961"/>
    <w:rsid w:val="00D74A84"/>
    <w:rsid w:val="00D74AB3"/>
    <w:rsid w:val="00D74BF9"/>
    <w:rsid w:val="00D74C2A"/>
    <w:rsid w:val="00D74C3E"/>
    <w:rsid w:val="00D74C5D"/>
    <w:rsid w:val="00D74D23"/>
    <w:rsid w:val="00D74E8D"/>
    <w:rsid w:val="00D74EAB"/>
    <w:rsid w:val="00D74F15"/>
    <w:rsid w:val="00D75030"/>
    <w:rsid w:val="00D7505A"/>
    <w:rsid w:val="00D7513B"/>
    <w:rsid w:val="00D75205"/>
    <w:rsid w:val="00D752FD"/>
    <w:rsid w:val="00D753D2"/>
    <w:rsid w:val="00D75404"/>
    <w:rsid w:val="00D75444"/>
    <w:rsid w:val="00D755A7"/>
    <w:rsid w:val="00D75610"/>
    <w:rsid w:val="00D75661"/>
    <w:rsid w:val="00D75694"/>
    <w:rsid w:val="00D756F1"/>
    <w:rsid w:val="00D75727"/>
    <w:rsid w:val="00D75754"/>
    <w:rsid w:val="00D75759"/>
    <w:rsid w:val="00D75783"/>
    <w:rsid w:val="00D757A1"/>
    <w:rsid w:val="00D757C2"/>
    <w:rsid w:val="00D75897"/>
    <w:rsid w:val="00D75946"/>
    <w:rsid w:val="00D7595A"/>
    <w:rsid w:val="00D759A0"/>
    <w:rsid w:val="00D75A3D"/>
    <w:rsid w:val="00D75A79"/>
    <w:rsid w:val="00D75B02"/>
    <w:rsid w:val="00D75B34"/>
    <w:rsid w:val="00D75B8C"/>
    <w:rsid w:val="00D75B9A"/>
    <w:rsid w:val="00D75C1A"/>
    <w:rsid w:val="00D75C83"/>
    <w:rsid w:val="00D75CD7"/>
    <w:rsid w:val="00D75CEF"/>
    <w:rsid w:val="00D75D59"/>
    <w:rsid w:val="00D75D9D"/>
    <w:rsid w:val="00D75E02"/>
    <w:rsid w:val="00D75EA0"/>
    <w:rsid w:val="00D75EE2"/>
    <w:rsid w:val="00D75F5C"/>
    <w:rsid w:val="00D75FDA"/>
    <w:rsid w:val="00D76095"/>
    <w:rsid w:val="00D76144"/>
    <w:rsid w:val="00D76235"/>
    <w:rsid w:val="00D7625C"/>
    <w:rsid w:val="00D76273"/>
    <w:rsid w:val="00D7627A"/>
    <w:rsid w:val="00D76490"/>
    <w:rsid w:val="00D764D5"/>
    <w:rsid w:val="00D7651C"/>
    <w:rsid w:val="00D7651F"/>
    <w:rsid w:val="00D76526"/>
    <w:rsid w:val="00D765B7"/>
    <w:rsid w:val="00D7661E"/>
    <w:rsid w:val="00D766AB"/>
    <w:rsid w:val="00D76749"/>
    <w:rsid w:val="00D767FB"/>
    <w:rsid w:val="00D76814"/>
    <w:rsid w:val="00D76999"/>
    <w:rsid w:val="00D769BD"/>
    <w:rsid w:val="00D76AC9"/>
    <w:rsid w:val="00D76B04"/>
    <w:rsid w:val="00D76B17"/>
    <w:rsid w:val="00D76B1E"/>
    <w:rsid w:val="00D76B20"/>
    <w:rsid w:val="00D76B90"/>
    <w:rsid w:val="00D76B93"/>
    <w:rsid w:val="00D76C08"/>
    <w:rsid w:val="00D76C44"/>
    <w:rsid w:val="00D76C9C"/>
    <w:rsid w:val="00D76CBD"/>
    <w:rsid w:val="00D76D24"/>
    <w:rsid w:val="00D76D5A"/>
    <w:rsid w:val="00D76DB8"/>
    <w:rsid w:val="00D76F67"/>
    <w:rsid w:val="00D76F7F"/>
    <w:rsid w:val="00D7711C"/>
    <w:rsid w:val="00D77135"/>
    <w:rsid w:val="00D77193"/>
    <w:rsid w:val="00D77256"/>
    <w:rsid w:val="00D7725C"/>
    <w:rsid w:val="00D77413"/>
    <w:rsid w:val="00D77438"/>
    <w:rsid w:val="00D7747D"/>
    <w:rsid w:val="00D774A2"/>
    <w:rsid w:val="00D77568"/>
    <w:rsid w:val="00D775D4"/>
    <w:rsid w:val="00D775E2"/>
    <w:rsid w:val="00D775F8"/>
    <w:rsid w:val="00D77607"/>
    <w:rsid w:val="00D776DA"/>
    <w:rsid w:val="00D7772E"/>
    <w:rsid w:val="00D77763"/>
    <w:rsid w:val="00D7786E"/>
    <w:rsid w:val="00D7787A"/>
    <w:rsid w:val="00D77A70"/>
    <w:rsid w:val="00D77AC9"/>
    <w:rsid w:val="00D77AF6"/>
    <w:rsid w:val="00D77B9C"/>
    <w:rsid w:val="00D77C02"/>
    <w:rsid w:val="00D77C20"/>
    <w:rsid w:val="00D77C25"/>
    <w:rsid w:val="00D77C41"/>
    <w:rsid w:val="00D77C73"/>
    <w:rsid w:val="00D77C7A"/>
    <w:rsid w:val="00D77CA2"/>
    <w:rsid w:val="00D77CAB"/>
    <w:rsid w:val="00D77CF9"/>
    <w:rsid w:val="00D77EBA"/>
    <w:rsid w:val="00D77EF6"/>
    <w:rsid w:val="00D77F00"/>
    <w:rsid w:val="00D77F28"/>
    <w:rsid w:val="00D800EE"/>
    <w:rsid w:val="00D80140"/>
    <w:rsid w:val="00D80187"/>
    <w:rsid w:val="00D80205"/>
    <w:rsid w:val="00D802BB"/>
    <w:rsid w:val="00D80302"/>
    <w:rsid w:val="00D8030D"/>
    <w:rsid w:val="00D80325"/>
    <w:rsid w:val="00D8034E"/>
    <w:rsid w:val="00D80421"/>
    <w:rsid w:val="00D804E3"/>
    <w:rsid w:val="00D80782"/>
    <w:rsid w:val="00D808BA"/>
    <w:rsid w:val="00D808C6"/>
    <w:rsid w:val="00D8091F"/>
    <w:rsid w:val="00D80945"/>
    <w:rsid w:val="00D8094A"/>
    <w:rsid w:val="00D809D9"/>
    <w:rsid w:val="00D80A15"/>
    <w:rsid w:val="00D80A2A"/>
    <w:rsid w:val="00D80B55"/>
    <w:rsid w:val="00D80C4D"/>
    <w:rsid w:val="00D80C60"/>
    <w:rsid w:val="00D80C6F"/>
    <w:rsid w:val="00D80CBA"/>
    <w:rsid w:val="00D80CDD"/>
    <w:rsid w:val="00D80CF0"/>
    <w:rsid w:val="00D80D70"/>
    <w:rsid w:val="00D80D88"/>
    <w:rsid w:val="00D80DFC"/>
    <w:rsid w:val="00D80E51"/>
    <w:rsid w:val="00D80E6A"/>
    <w:rsid w:val="00D80F05"/>
    <w:rsid w:val="00D80F33"/>
    <w:rsid w:val="00D80FC6"/>
    <w:rsid w:val="00D810D2"/>
    <w:rsid w:val="00D8114A"/>
    <w:rsid w:val="00D8116C"/>
    <w:rsid w:val="00D81179"/>
    <w:rsid w:val="00D8121C"/>
    <w:rsid w:val="00D81227"/>
    <w:rsid w:val="00D81322"/>
    <w:rsid w:val="00D8135A"/>
    <w:rsid w:val="00D81396"/>
    <w:rsid w:val="00D813D6"/>
    <w:rsid w:val="00D81441"/>
    <w:rsid w:val="00D8148D"/>
    <w:rsid w:val="00D814C1"/>
    <w:rsid w:val="00D81616"/>
    <w:rsid w:val="00D81655"/>
    <w:rsid w:val="00D8168C"/>
    <w:rsid w:val="00D816DB"/>
    <w:rsid w:val="00D8173E"/>
    <w:rsid w:val="00D8173F"/>
    <w:rsid w:val="00D81764"/>
    <w:rsid w:val="00D81777"/>
    <w:rsid w:val="00D8178C"/>
    <w:rsid w:val="00D818B6"/>
    <w:rsid w:val="00D818E2"/>
    <w:rsid w:val="00D81973"/>
    <w:rsid w:val="00D819AF"/>
    <w:rsid w:val="00D81AE4"/>
    <w:rsid w:val="00D81B2F"/>
    <w:rsid w:val="00D81D04"/>
    <w:rsid w:val="00D81D0B"/>
    <w:rsid w:val="00D81D8D"/>
    <w:rsid w:val="00D81DC0"/>
    <w:rsid w:val="00D81E0C"/>
    <w:rsid w:val="00D81E13"/>
    <w:rsid w:val="00D81E57"/>
    <w:rsid w:val="00D81E5B"/>
    <w:rsid w:val="00D81E9E"/>
    <w:rsid w:val="00D81FB9"/>
    <w:rsid w:val="00D81FC7"/>
    <w:rsid w:val="00D8200D"/>
    <w:rsid w:val="00D82034"/>
    <w:rsid w:val="00D820CF"/>
    <w:rsid w:val="00D820DC"/>
    <w:rsid w:val="00D82146"/>
    <w:rsid w:val="00D82189"/>
    <w:rsid w:val="00D82215"/>
    <w:rsid w:val="00D8222A"/>
    <w:rsid w:val="00D82269"/>
    <w:rsid w:val="00D822C8"/>
    <w:rsid w:val="00D82313"/>
    <w:rsid w:val="00D82477"/>
    <w:rsid w:val="00D82486"/>
    <w:rsid w:val="00D824BE"/>
    <w:rsid w:val="00D8251A"/>
    <w:rsid w:val="00D8261A"/>
    <w:rsid w:val="00D8265B"/>
    <w:rsid w:val="00D826C1"/>
    <w:rsid w:val="00D82755"/>
    <w:rsid w:val="00D82786"/>
    <w:rsid w:val="00D827C8"/>
    <w:rsid w:val="00D8283D"/>
    <w:rsid w:val="00D82864"/>
    <w:rsid w:val="00D82899"/>
    <w:rsid w:val="00D828E8"/>
    <w:rsid w:val="00D82901"/>
    <w:rsid w:val="00D8296F"/>
    <w:rsid w:val="00D8298F"/>
    <w:rsid w:val="00D829B9"/>
    <w:rsid w:val="00D82A4D"/>
    <w:rsid w:val="00D82A54"/>
    <w:rsid w:val="00D82B8B"/>
    <w:rsid w:val="00D82C13"/>
    <w:rsid w:val="00D82CB4"/>
    <w:rsid w:val="00D82CD2"/>
    <w:rsid w:val="00D82CE3"/>
    <w:rsid w:val="00D82D13"/>
    <w:rsid w:val="00D82D62"/>
    <w:rsid w:val="00D82F92"/>
    <w:rsid w:val="00D82FAE"/>
    <w:rsid w:val="00D82FC9"/>
    <w:rsid w:val="00D83007"/>
    <w:rsid w:val="00D83051"/>
    <w:rsid w:val="00D830F6"/>
    <w:rsid w:val="00D83127"/>
    <w:rsid w:val="00D8313F"/>
    <w:rsid w:val="00D8316F"/>
    <w:rsid w:val="00D831BF"/>
    <w:rsid w:val="00D831E9"/>
    <w:rsid w:val="00D8322F"/>
    <w:rsid w:val="00D83238"/>
    <w:rsid w:val="00D83250"/>
    <w:rsid w:val="00D83281"/>
    <w:rsid w:val="00D83292"/>
    <w:rsid w:val="00D8329F"/>
    <w:rsid w:val="00D832F3"/>
    <w:rsid w:val="00D83321"/>
    <w:rsid w:val="00D83329"/>
    <w:rsid w:val="00D8333B"/>
    <w:rsid w:val="00D83372"/>
    <w:rsid w:val="00D833CE"/>
    <w:rsid w:val="00D83443"/>
    <w:rsid w:val="00D835B9"/>
    <w:rsid w:val="00D835BB"/>
    <w:rsid w:val="00D83604"/>
    <w:rsid w:val="00D83616"/>
    <w:rsid w:val="00D836E0"/>
    <w:rsid w:val="00D83725"/>
    <w:rsid w:val="00D83758"/>
    <w:rsid w:val="00D8378E"/>
    <w:rsid w:val="00D837AE"/>
    <w:rsid w:val="00D837D7"/>
    <w:rsid w:val="00D837FA"/>
    <w:rsid w:val="00D83980"/>
    <w:rsid w:val="00D83A3E"/>
    <w:rsid w:val="00D83BE5"/>
    <w:rsid w:val="00D83BFD"/>
    <w:rsid w:val="00D83C63"/>
    <w:rsid w:val="00D83C7B"/>
    <w:rsid w:val="00D83C95"/>
    <w:rsid w:val="00D83D3A"/>
    <w:rsid w:val="00D83DB8"/>
    <w:rsid w:val="00D83DDD"/>
    <w:rsid w:val="00D83DE4"/>
    <w:rsid w:val="00D83E72"/>
    <w:rsid w:val="00D83F71"/>
    <w:rsid w:val="00D840FA"/>
    <w:rsid w:val="00D84138"/>
    <w:rsid w:val="00D84179"/>
    <w:rsid w:val="00D841A3"/>
    <w:rsid w:val="00D842A2"/>
    <w:rsid w:val="00D842DA"/>
    <w:rsid w:val="00D84363"/>
    <w:rsid w:val="00D8436A"/>
    <w:rsid w:val="00D84402"/>
    <w:rsid w:val="00D8440E"/>
    <w:rsid w:val="00D84505"/>
    <w:rsid w:val="00D845B2"/>
    <w:rsid w:val="00D84705"/>
    <w:rsid w:val="00D8479F"/>
    <w:rsid w:val="00D847BC"/>
    <w:rsid w:val="00D8481A"/>
    <w:rsid w:val="00D84899"/>
    <w:rsid w:val="00D848CF"/>
    <w:rsid w:val="00D848EB"/>
    <w:rsid w:val="00D84A91"/>
    <w:rsid w:val="00D84A99"/>
    <w:rsid w:val="00D84AFA"/>
    <w:rsid w:val="00D84B3E"/>
    <w:rsid w:val="00D84B9F"/>
    <w:rsid w:val="00D84C5A"/>
    <w:rsid w:val="00D84CF6"/>
    <w:rsid w:val="00D84D44"/>
    <w:rsid w:val="00D84DE6"/>
    <w:rsid w:val="00D84E18"/>
    <w:rsid w:val="00D84E55"/>
    <w:rsid w:val="00D84E5B"/>
    <w:rsid w:val="00D84E67"/>
    <w:rsid w:val="00D84EA8"/>
    <w:rsid w:val="00D84F7B"/>
    <w:rsid w:val="00D84FBC"/>
    <w:rsid w:val="00D85026"/>
    <w:rsid w:val="00D85044"/>
    <w:rsid w:val="00D85096"/>
    <w:rsid w:val="00D85143"/>
    <w:rsid w:val="00D85171"/>
    <w:rsid w:val="00D85186"/>
    <w:rsid w:val="00D851A5"/>
    <w:rsid w:val="00D8529E"/>
    <w:rsid w:val="00D852FB"/>
    <w:rsid w:val="00D85306"/>
    <w:rsid w:val="00D85319"/>
    <w:rsid w:val="00D85333"/>
    <w:rsid w:val="00D8535F"/>
    <w:rsid w:val="00D8540F"/>
    <w:rsid w:val="00D8544A"/>
    <w:rsid w:val="00D8548F"/>
    <w:rsid w:val="00D8553A"/>
    <w:rsid w:val="00D85541"/>
    <w:rsid w:val="00D855AD"/>
    <w:rsid w:val="00D855BB"/>
    <w:rsid w:val="00D855E6"/>
    <w:rsid w:val="00D85618"/>
    <w:rsid w:val="00D8562F"/>
    <w:rsid w:val="00D856AF"/>
    <w:rsid w:val="00D85747"/>
    <w:rsid w:val="00D8575A"/>
    <w:rsid w:val="00D857A6"/>
    <w:rsid w:val="00D85817"/>
    <w:rsid w:val="00D85826"/>
    <w:rsid w:val="00D8595A"/>
    <w:rsid w:val="00D85970"/>
    <w:rsid w:val="00D85979"/>
    <w:rsid w:val="00D859DA"/>
    <w:rsid w:val="00D85A00"/>
    <w:rsid w:val="00D85A27"/>
    <w:rsid w:val="00D85A70"/>
    <w:rsid w:val="00D85B2F"/>
    <w:rsid w:val="00D85D42"/>
    <w:rsid w:val="00D85D82"/>
    <w:rsid w:val="00D85E67"/>
    <w:rsid w:val="00D85E75"/>
    <w:rsid w:val="00D85E9A"/>
    <w:rsid w:val="00D85F3F"/>
    <w:rsid w:val="00D85F7B"/>
    <w:rsid w:val="00D8604A"/>
    <w:rsid w:val="00D86100"/>
    <w:rsid w:val="00D86109"/>
    <w:rsid w:val="00D8611F"/>
    <w:rsid w:val="00D86161"/>
    <w:rsid w:val="00D861A5"/>
    <w:rsid w:val="00D861D7"/>
    <w:rsid w:val="00D8620C"/>
    <w:rsid w:val="00D8622C"/>
    <w:rsid w:val="00D86268"/>
    <w:rsid w:val="00D8626D"/>
    <w:rsid w:val="00D862CD"/>
    <w:rsid w:val="00D86395"/>
    <w:rsid w:val="00D8641C"/>
    <w:rsid w:val="00D8645E"/>
    <w:rsid w:val="00D8647C"/>
    <w:rsid w:val="00D8647F"/>
    <w:rsid w:val="00D864BE"/>
    <w:rsid w:val="00D864F8"/>
    <w:rsid w:val="00D865E3"/>
    <w:rsid w:val="00D86647"/>
    <w:rsid w:val="00D86666"/>
    <w:rsid w:val="00D86786"/>
    <w:rsid w:val="00D8682A"/>
    <w:rsid w:val="00D86836"/>
    <w:rsid w:val="00D8693F"/>
    <w:rsid w:val="00D869DE"/>
    <w:rsid w:val="00D869EA"/>
    <w:rsid w:val="00D86A47"/>
    <w:rsid w:val="00D86B34"/>
    <w:rsid w:val="00D86B77"/>
    <w:rsid w:val="00D86B88"/>
    <w:rsid w:val="00D86B8C"/>
    <w:rsid w:val="00D86C57"/>
    <w:rsid w:val="00D86C83"/>
    <w:rsid w:val="00D86D1A"/>
    <w:rsid w:val="00D86F16"/>
    <w:rsid w:val="00D86F46"/>
    <w:rsid w:val="00D86FB7"/>
    <w:rsid w:val="00D86FDE"/>
    <w:rsid w:val="00D8709C"/>
    <w:rsid w:val="00D87112"/>
    <w:rsid w:val="00D87114"/>
    <w:rsid w:val="00D87119"/>
    <w:rsid w:val="00D87199"/>
    <w:rsid w:val="00D8722A"/>
    <w:rsid w:val="00D87270"/>
    <w:rsid w:val="00D873A6"/>
    <w:rsid w:val="00D873B3"/>
    <w:rsid w:val="00D873F5"/>
    <w:rsid w:val="00D87433"/>
    <w:rsid w:val="00D87438"/>
    <w:rsid w:val="00D87468"/>
    <w:rsid w:val="00D87476"/>
    <w:rsid w:val="00D874C1"/>
    <w:rsid w:val="00D8757E"/>
    <w:rsid w:val="00D875B2"/>
    <w:rsid w:val="00D876B6"/>
    <w:rsid w:val="00D87767"/>
    <w:rsid w:val="00D8779A"/>
    <w:rsid w:val="00D878F5"/>
    <w:rsid w:val="00D87953"/>
    <w:rsid w:val="00D8795A"/>
    <w:rsid w:val="00D879BD"/>
    <w:rsid w:val="00D879CE"/>
    <w:rsid w:val="00D87A7C"/>
    <w:rsid w:val="00D87AAE"/>
    <w:rsid w:val="00D87AC3"/>
    <w:rsid w:val="00D87ADD"/>
    <w:rsid w:val="00D87AF2"/>
    <w:rsid w:val="00D87BDC"/>
    <w:rsid w:val="00D87BFA"/>
    <w:rsid w:val="00D87C27"/>
    <w:rsid w:val="00D87CC3"/>
    <w:rsid w:val="00D87DCB"/>
    <w:rsid w:val="00D87DD1"/>
    <w:rsid w:val="00D87DF8"/>
    <w:rsid w:val="00D87EFB"/>
    <w:rsid w:val="00D87EFD"/>
    <w:rsid w:val="00D87F06"/>
    <w:rsid w:val="00D87F10"/>
    <w:rsid w:val="00D87F8C"/>
    <w:rsid w:val="00D87F8F"/>
    <w:rsid w:val="00D9001E"/>
    <w:rsid w:val="00D90038"/>
    <w:rsid w:val="00D900AE"/>
    <w:rsid w:val="00D9010C"/>
    <w:rsid w:val="00D90118"/>
    <w:rsid w:val="00D90211"/>
    <w:rsid w:val="00D90246"/>
    <w:rsid w:val="00D9025E"/>
    <w:rsid w:val="00D9028E"/>
    <w:rsid w:val="00D9032C"/>
    <w:rsid w:val="00D90331"/>
    <w:rsid w:val="00D903BD"/>
    <w:rsid w:val="00D903C4"/>
    <w:rsid w:val="00D90585"/>
    <w:rsid w:val="00D905B1"/>
    <w:rsid w:val="00D905B5"/>
    <w:rsid w:val="00D90651"/>
    <w:rsid w:val="00D90689"/>
    <w:rsid w:val="00D90711"/>
    <w:rsid w:val="00D9074A"/>
    <w:rsid w:val="00D90750"/>
    <w:rsid w:val="00D907B9"/>
    <w:rsid w:val="00D9083A"/>
    <w:rsid w:val="00D9083F"/>
    <w:rsid w:val="00D908DC"/>
    <w:rsid w:val="00D909C7"/>
    <w:rsid w:val="00D909D7"/>
    <w:rsid w:val="00D90A0D"/>
    <w:rsid w:val="00D90A6B"/>
    <w:rsid w:val="00D90AB9"/>
    <w:rsid w:val="00D90B3E"/>
    <w:rsid w:val="00D90B65"/>
    <w:rsid w:val="00D90BA6"/>
    <w:rsid w:val="00D90C49"/>
    <w:rsid w:val="00D90C5E"/>
    <w:rsid w:val="00D90E5A"/>
    <w:rsid w:val="00D90E72"/>
    <w:rsid w:val="00D90EBF"/>
    <w:rsid w:val="00D90F0E"/>
    <w:rsid w:val="00D90F12"/>
    <w:rsid w:val="00D90F31"/>
    <w:rsid w:val="00D91024"/>
    <w:rsid w:val="00D9105B"/>
    <w:rsid w:val="00D9106D"/>
    <w:rsid w:val="00D91076"/>
    <w:rsid w:val="00D91141"/>
    <w:rsid w:val="00D9118C"/>
    <w:rsid w:val="00D911F3"/>
    <w:rsid w:val="00D91215"/>
    <w:rsid w:val="00D91333"/>
    <w:rsid w:val="00D913DD"/>
    <w:rsid w:val="00D91447"/>
    <w:rsid w:val="00D9153D"/>
    <w:rsid w:val="00D9158A"/>
    <w:rsid w:val="00D91599"/>
    <w:rsid w:val="00D915B6"/>
    <w:rsid w:val="00D915C0"/>
    <w:rsid w:val="00D91604"/>
    <w:rsid w:val="00D91613"/>
    <w:rsid w:val="00D9179F"/>
    <w:rsid w:val="00D917A5"/>
    <w:rsid w:val="00D917B0"/>
    <w:rsid w:val="00D9186E"/>
    <w:rsid w:val="00D918C4"/>
    <w:rsid w:val="00D918CE"/>
    <w:rsid w:val="00D9199C"/>
    <w:rsid w:val="00D919ED"/>
    <w:rsid w:val="00D91A55"/>
    <w:rsid w:val="00D91B60"/>
    <w:rsid w:val="00D91B6E"/>
    <w:rsid w:val="00D91BD5"/>
    <w:rsid w:val="00D91BFE"/>
    <w:rsid w:val="00D91C1A"/>
    <w:rsid w:val="00D91C44"/>
    <w:rsid w:val="00D91D03"/>
    <w:rsid w:val="00D91D05"/>
    <w:rsid w:val="00D91D9A"/>
    <w:rsid w:val="00D91E80"/>
    <w:rsid w:val="00D91EDB"/>
    <w:rsid w:val="00D91F27"/>
    <w:rsid w:val="00D91F78"/>
    <w:rsid w:val="00D91FA8"/>
    <w:rsid w:val="00D92001"/>
    <w:rsid w:val="00D9206B"/>
    <w:rsid w:val="00D920AD"/>
    <w:rsid w:val="00D9220D"/>
    <w:rsid w:val="00D92224"/>
    <w:rsid w:val="00D92237"/>
    <w:rsid w:val="00D92252"/>
    <w:rsid w:val="00D9225F"/>
    <w:rsid w:val="00D92278"/>
    <w:rsid w:val="00D923B6"/>
    <w:rsid w:val="00D923E5"/>
    <w:rsid w:val="00D92493"/>
    <w:rsid w:val="00D924D5"/>
    <w:rsid w:val="00D924E5"/>
    <w:rsid w:val="00D92509"/>
    <w:rsid w:val="00D92558"/>
    <w:rsid w:val="00D9256E"/>
    <w:rsid w:val="00D925DE"/>
    <w:rsid w:val="00D925E5"/>
    <w:rsid w:val="00D92617"/>
    <w:rsid w:val="00D92674"/>
    <w:rsid w:val="00D926B2"/>
    <w:rsid w:val="00D9278D"/>
    <w:rsid w:val="00D927AD"/>
    <w:rsid w:val="00D92859"/>
    <w:rsid w:val="00D92873"/>
    <w:rsid w:val="00D92879"/>
    <w:rsid w:val="00D9288F"/>
    <w:rsid w:val="00D9294B"/>
    <w:rsid w:val="00D92966"/>
    <w:rsid w:val="00D92AEE"/>
    <w:rsid w:val="00D92B1B"/>
    <w:rsid w:val="00D92B29"/>
    <w:rsid w:val="00D92BDC"/>
    <w:rsid w:val="00D92C9A"/>
    <w:rsid w:val="00D92CA8"/>
    <w:rsid w:val="00D92CB0"/>
    <w:rsid w:val="00D92CCE"/>
    <w:rsid w:val="00D92D45"/>
    <w:rsid w:val="00D92E26"/>
    <w:rsid w:val="00D92E5F"/>
    <w:rsid w:val="00D92EF0"/>
    <w:rsid w:val="00D92EFE"/>
    <w:rsid w:val="00D92F75"/>
    <w:rsid w:val="00D92F95"/>
    <w:rsid w:val="00D930A8"/>
    <w:rsid w:val="00D93143"/>
    <w:rsid w:val="00D93164"/>
    <w:rsid w:val="00D93189"/>
    <w:rsid w:val="00D931DA"/>
    <w:rsid w:val="00D931F5"/>
    <w:rsid w:val="00D9336C"/>
    <w:rsid w:val="00D9336F"/>
    <w:rsid w:val="00D933A0"/>
    <w:rsid w:val="00D9356C"/>
    <w:rsid w:val="00D935BC"/>
    <w:rsid w:val="00D93659"/>
    <w:rsid w:val="00D936AF"/>
    <w:rsid w:val="00D936C8"/>
    <w:rsid w:val="00D936CA"/>
    <w:rsid w:val="00D93722"/>
    <w:rsid w:val="00D9375F"/>
    <w:rsid w:val="00D9378E"/>
    <w:rsid w:val="00D93799"/>
    <w:rsid w:val="00D93862"/>
    <w:rsid w:val="00D93930"/>
    <w:rsid w:val="00D93A34"/>
    <w:rsid w:val="00D93A6B"/>
    <w:rsid w:val="00D93A6C"/>
    <w:rsid w:val="00D93A75"/>
    <w:rsid w:val="00D93A79"/>
    <w:rsid w:val="00D93B2B"/>
    <w:rsid w:val="00D93BA4"/>
    <w:rsid w:val="00D93BE4"/>
    <w:rsid w:val="00D93C1D"/>
    <w:rsid w:val="00D93D5D"/>
    <w:rsid w:val="00D93DA2"/>
    <w:rsid w:val="00D93E1A"/>
    <w:rsid w:val="00D93E58"/>
    <w:rsid w:val="00D93E65"/>
    <w:rsid w:val="00D93EB5"/>
    <w:rsid w:val="00D93F5D"/>
    <w:rsid w:val="00D93F7A"/>
    <w:rsid w:val="00D93FC3"/>
    <w:rsid w:val="00D93FC5"/>
    <w:rsid w:val="00D93FC7"/>
    <w:rsid w:val="00D94110"/>
    <w:rsid w:val="00D9419A"/>
    <w:rsid w:val="00D941B2"/>
    <w:rsid w:val="00D941EA"/>
    <w:rsid w:val="00D941FA"/>
    <w:rsid w:val="00D94298"/>
    <w:rsid w:val="00D9430A"/>
    <w:rsid w:val="00D94370"/>
    <w:rsid w:val="00D94399"/>
    <w:rsid w:val="00D944E4"/>
    <w:rsid w:val="00D9454C"/>
    <w:rsid w:val="00D9454F"/>
    <w:rsid w:val="00D9456B"/>
    <w:rsid w:val="00D945C9"/>
    <w:rsid w:val="00D94684"/>
    <w:rsid w:val="00D94739"/>
    <w:rsid w:val="00D947A6"/>
    <w:rsid w:val="00D9481D"/>
    <w:rsid w:val="00D9489B"/>
    <w:rsid w:val="00D94979"/>
    <w:rsid w:val="00D949BF"/>
    <w:rsid w:val="00D94A32"/>
    <w:rsid w:val="00D94A45"/>
    <w:rsid w:val="00D94AB3"/>
    <w:rsid w:val="00D94B51"/>
    <w:rsid w:val="00D94B73"/>
    <w:rsid w:val="00D94BD0"/>
    <w:rsid w:val="00D94C35"/>
    <w:rsid w:val="00D94C4C"/>
    <w:rsid w:val="00D94C95"/>
    <w:rsid w:val="00D94D11"/>
    <w:rsid w:val="00D94D79"/>
    <w:rsid w:val="00D94DBC"/>
    <w:rsid w:val="00D94E80"/>
    <w:rsid w:val="00D94E81"/>
    <w:rsid w:val="00D94E87"/>
    <w:rsid w:val="00D94EBF"/>
    <w:rsid w:val="00D94ED6"/>
    <w:rsid w:val="00D94F5D"/>
    <w:rsid w:val="00D94F9A"/>
    <w:rsid w:val="00D94FE2"/>
    <w:rsid w:val="00D9506E"/>
    <w:rsid w:val="00D950BD"/>
    <w:rsid w:val="00D95126"/>
    <w:rsid w:val="00D951BA"/>
    <w:rsid w:val="00D951C5"/>
    <w:rsid w:val="00D95274"/>
    <w:rsid w:val="00D952B2"/>
    <w:rsid w:val="00D952EC"/>
    <w:rsid w:val="00D95399"/>
    <w:rsid w:val="00D95459"/>
    <w:rsid w:val="00D95522"/>
    <w:rsid w:val="00D95545"/>
    <w:rsid w:val="00D95565"/>
    <w:rsid w:val="00D95656"/>
    <w:rsid w:val="00D95680"/>
    <w:rsid w:val="00D956E4"/>
    <w:rsid w:val="00D9576A"/>
    <w:rsid w:val="00D95785"/>
    <w:rsid w:val="00D95813"/>
    <w:rsid w:val="00D959BD"/>
    <w:rsid w:val="00D959D8"/>
    <w:rsid w:val="00D95A49"/>
    <w:rsid w:val="00D95AAD"/>
    <w:rsid w:val="00D95B46"/>
    <w:rsid w:val="00D95CDC"/>
    <w:rsid w:val="00D95E4B"/>
    <w:rsid w:val="00D95F87"/>
    <w:rsid w:val="00D95FA1"/>
    <w:rsid w:val="00D95FBC"/>
    <w:rsid w:val="00D9600A"/>
    <w:rsid w:val="00D9602C"/>
    <w:rsid w:val="00D96030"/>
    <w:rsid w:val="00D960A2"/>
    <w:rsid w:val="00D961E5"/>
    <w:rsid w:val="00D96213"/>
    <w:rsid w:val="00D962AA"/>
    <w:rsid w:val="00D962AF"/>
    <w:rsid w:val="00D96306"/>
    <w:rsid w:val="00D96341"/>
    <w:rsid w:val="00D96395"/>
    <w:rsid w:val="00D9654A"/>
    <w:rsid w:val="00D965D1"/>
    <w:rsid w:val="00D96689"/>
    <w:rsid w:val="00D967A9"/>
    <w:rsid w:val="00D9683F"/>
    <w:rsid w:val="00D9685E"/>
    <w:rsid w:val="00D96880"/>
    <w:rsid w:val="00D968A3"/>
    <w:rsid w:val="00D968EE"/>
    <w:rsid w:val="00D9690A"/>
    <w:rsid w:val="00D9690D"/>
    <w:rsid w:val="00D96966"/>
    <w:rsid w:val="00D9699C"/>
    <w:rsid w:val="00D96AA9"/>
    <w:rsid w:val="00D96AAD"/>
    <w:rsid w:val="00D96AD9"/>
    <w:rsid w:val="00D96B14"/>
    <w:rsid w:val="00D96B21"/>
    <w:rsid w:val="00D96B3E"/>
    <w:rsid w:val="00D96CCE"/>
    <w:rsid w:val="00D96D83"/>
    <w:rsid w:val="00D96DBB"/>
    <w:rsid w:val="00D96DCB"/>
    <w:rsid w:val="00D96DE9"/>
    <w:rsid w:val="00D96F2D"/>
    <w:rsid w:val="00D96F50"/>
    <w:rsid w:val="00D96FD9"/>
    <w:rsid w:val="00D96FFF"/>
    <w:rsid w:val="00D970D6"/>
    <w:rsid w:val="00D970EC"/>
    <w:rsid w:val="00D9713F"/>
    <w:rsid w:val="00D97173"/>
    <w:rsid w:val="00D97197"/>
    <w:rsid w:val="00D971C6"/>
    <w:rsid w:val="00D9727D"/>
    <w:rsid w:val="00D97338"/>
    <w:rsid w:val="00D97352"/>
    <w:rsid w:val="00D97354"/>
    <w:rsid w:val="00D97437"/>
    <w:rsid w:val="00D9745A"/>
    <w:rsid w:val="00D97543"/>
    <w:rsid w:val="00D9755E"/>
    <w:rsid w:val="00D9760A"/>
    <w:rsid w:val="00D976CC"/>
    <w:rsid w:val="00D9775C"/>
    <w:rsid w:val="00D9783A"/>
    <w:rsid w:val="00D97864"/>
    <w:rsid w:val="00D97868"/>
    <w:rsid w:val="00D978F4"/>
    <w:rsid w:val="00D9790A"/>
    <w:rsid w:val="00D97931"/>
    <w:rsid w:val="00D97A59"/>
    <w:rsid w:val="00D97ADE"/>
    <w:rsid w:val="00D97AF6"/>
    <w:rsid w:val="00D97BA8"/>
    <w:rsid w:val="00D97D30"/>
    <w:rsid w:val="00D97D36"/>
    <w:rsid w:val="00D97DBF"/>
    <w:rsid w:val="00D97DFF"/>
    <w:rsid w:val="00D97EC0"/>
    <w:rsid w:val="00D97F74"/>
    <w:rsid w:val="00D97F75"/>
    <w:rsid w:val="00DA004F"/>
    <w:rsid w:val="00DA0080"/>
    <w:rsid w:val="00DA00E7"/>
    <w:rsid w:val="00DA01DF"/>
    <w:rsid w:val="00DA0235"/>
    <w:rsid w:val="00DA02E6"/>
    <w:rsid w:val="00DA03B8"/>
    <w:rsid w:val="00DA03DB"/>
    <w:rsid w:val="00DA045B"/>
    <w:rsid w:val="00DA04B2"/>
    <w:rsid w:val="00DA04BE"/>
    <w:rsid w:val="00DA0583"/>
    <w:rsid w:val="00DA05D7"/>
    <w:rsid w:val="00DA0637"/>
    <w:rsid w:val="00DA0656"/>
    <w:rsid w:val="00DA0663"/>
    <w:rsid w:val="00DA0744"/>
    <w:rsid w:val="00DA07B5"/>
    <w:rsid w:val="00DA07FD"/>
    <w:rsid w:val="00DA0815"/>
    <w:rsid w:val="00DA0858"/>
    <w:rsid w:val="00DA086A"/>
    <w:rsid w:val="00DA08FD"/>
    <w:rsid w:val="00DA0925"/>
    <w:rsid w:val="00DA0946"/>
    <w:rsid w:val="00DA09BC"/>
    <w:rsid w:val="00DA0A0D"/>
    <w:rsid w:val="00DA0AE6"/>
    <w:rsid w:val="00DA0AF0"/>
    <w:rsid w:val="00DA0B28"/>
    <w:rsid w:val="00DA0B47"/>
    <w:rsid w:val="00DA0D11"/>
    <w:rsid w:val="00DA0D1C"/>
    <w:rsid w:val="00DA0D2A"/>
    <w:rsid w:val="00DA0D65"/>
    <w:rsid w:val="00DA0D75"/>
    <w:rsid w:val="00DA0DE4"/>
    <w:rsid w:val="00DA0EF8"/>
    <w:rsid w:val="00DA0F0B"/>
    <w:rsid w:val="00DA0FD1"/>
    <w:rsid w:val="00DA107D"/>
    <w:rsid w:val="00DA1134"/>
    <w:rsid w:val="00DA11A6"/>
    <w:rsid w:val="00DA11E6"/>
    <w:rsid w:val="00DA11E7"/>
    <w:rsid w:val="00DA1233"/>
    <w:rsid w:val="00DA128C"/>
    <w:rsid w:val="00DA1291"/>
    <w:rsid w:val="00DA12F1"/>
    <w:rsid w:val="00DA131D"/>
    <w:rsid w:val="00DA1378"/>
    <w:rsid w:val="00DA13AC"/>
    <w:rsid w:val="00DA1444"/>
    <w:rsid w:val="00DA1467"/>
    <w:rsid w:val="00DA146E"/>
    <w:rsid w:val="00DA1593"/>
    <w:rsid w:val="00DA15DE"/>
    <w:rsid w:val="00DA16D9"/>
    <w:rsid w:val="00DA16E1"/>
    <w:rsid w:val="00DA173E"/>
    <w:rsid w:val="00DA188B"/>
    <w:rsid w:val="00DA195D"/>
    <w:rsid w:val="00DA19FA"/>
    <w:rsid w:val="00DA1AD9"/>
    <w:rsid w:val="00DA1AE3"/>
    <w:rsid w:val="00DA1BA4"/>
    <w:rsid w:val="00DA1BAF"/>
    <w:rsid w:val="00DA1BBD"/>
    <w:rsid w:val="00DA1BC5"/>
    <w:rsid w:val="00DA1C7D"/>
    <w:rsid w:val="00DA1D64"/>
    <w:rsid w:val="00DA1DB5"/>
    <w:rsid w:val="00DA1DE2"/>
    <w:rsid w:val="00DA1E2A"/>
    <w:rsid w:val="00DA1EFE"/>
    <w:rsid w:val="00DA1F3A"/>
    <w:rsid w:val="00DA1FDD"/>
    <w:rsid w:val="00DA2115"/>
    <w:rsid w:val="00DA214C"/>
    <w:rsid w:val="00DA21C6"/>
    <w:rsid w:val="00DA2208"/>
    <w:rsid w:val="00DA2232"/>
    <w:rsid w:val="00DA22C4"/>
    <w:rsid w:val="00DA22DA"/>
    <w:rsid w:val="00DA2308"/>
    <w:rsid w:val="00DA2353"/>
    <w:rsid w:val="00DA2361"/>
    <w:rsid w:val="00DA23EF"/>
    <w:rsid w:val="00DA2435"/>
    <w:rsid w:val="00DA2458"/>
    <w:rsid w:val="00DA24CA"/>
    <w:rsid w:val="00DA25FC"/>
    <w:rsid w:val="00DA274B"/>
    <w:rsid w:val="00DA278E"/>
    <w:rsid w:val="00DA27AE"/>
    <w:rsid w:val="00DA27D9"/>
    <w:rsid w:val="00DA284F"/>
    <w:rsid w:val="00DA2851"/>
    <w:rsid w:val="00DA2909"/>
    <w:rsid w:val="00DA2A25"/>
    <w:rsid w:val="00DA2A47"/>
    <w:rsid w:val="00DA2A7A"/>
    <w:rsid w:val="00DA2AA1"/>
    <w:rsid w:val="00DA2AB4"/>
    <w:rsid w:val="00DA2ACC"/>
    <w:rsid w:val="00DA2AE3"/>
    <w:rsid w:val="00DA2BCF"/>
    <w:rsid w:val="00DA2C12"/>
    <w:rsid w:val="00DA2CD0"/>
    <w:rsid w:val="00DA2D8D"/>
    <w:rsid w:val="00DA2D90"/>
    <w:rsid w:val="00DA2E2D"/>
    <w:rsid w:val="00DA2EAE"/>
    <w:rsid w:val="00DA2F1C"/>
    <w:rsid w:val="00DA2F34"/>
    <w:rsid w:val="00DA2F96"/>
    <w:rsid w:val="00DA2FF3"/>
    <w:rsid w:val="00DA302E"/>
    <w:rsid w:val="00DA30AF"/>
    <w:rsid w:val="00DA32EF"/>
    <w:rsid w:val="00DA3318"/>
    <w:rsid w:val="00DA33B7"/>
    <w:rsid w:val="00DA347C"/>
    <w:rsid w:val="00DA34DD"/>
    <w:rsid w:val="00DA3506"/>
    <w:rsid w:val="00DA3512"/>
    <w:rsid w:val="00DA3522"/>
    <w:rsid w:val="00DA355D"/>
    <w:rsid w:val="00DA35C3"/>
    <w:rsid w:val="00DA3646"/>
    <w:rsid w:val="00DA3734"/>
    <w:rsid w:val="00DA3749"/>
    <w:rsid w:val="00DA37A2"/>
    <w:rsid w:val="00DA381E"/>
    <w:rsid w:val="00DA38A7"/>
    <w:rsid w:val="00DA38B0"/>
    <w:rsid w:val="00DA38BF"/>
    <w:rsid w:val="00DA38F8"/>
    <w:rsid w:val="00DA39DB"/>
    <w:rsid w:val="00DA39E0"/>
    <w:rsid w:val="00DA3A37"/>
    <w:rsid w:val="00DA3AC8"/>
    <w:rsid w:val="00DA3B4D"/>
    <w:rsid w:val="00DA3B81"/>
    <w:rsid w:val="00DA3BBF"/>
    <w:rsid w:val="00DA3BC3"/>
    <w:rsid w:val="00DA3BE1"/>
    <w:rsid w:val="00DA3C0C"/>
    <w:rsid w:val="00DA3C2F"/>
    <w:rsid w:val="00DA3C4F"/>
    <w:rsid w:val="00DA3CAF"/>
    <w:rsid w:val="00DA3D32"/>
    <w:rsid w:val="00DA3D62"/>
    <w:rsid w:val="00DA3D92"/>
    <w:rsid w:val="00DA3D93"/>
    <w:rsid w:val="00DA3DC3"/>
    <w:rsid w:val="00DA3DE5"/>
    <w:rsid w:val="00DA3ED2"/>
    <w:rsid w:val="00DA3EDB"/>
    <w:rsid w:val="00DA3EF0"/>
    <w:rsid w:val="00DA3EF2"/>
    <w:rsid w:val="00DA3FB4"/>
    <w:rsid w:val="00DA404F"/>
    <w:rsid w:val="00DA40C9"/>
    <w:rsid w:val="00DA410A"/>
    <w:rsid w:val="00DA4144"/>
    <w:rsid w:val="00DA41E0"/>
    <w:rsid w:val="00DA41E6"/>
    <w:rsid w:val="00DA421C"/>
    <w:rsid w:val="00DA42CD"/>
    <w:rsid w:val="00DA4312"/>
    <w:rsid w:val="00DA4455"/>
    <w:rsid w:val="00DA449C"/>
    <w:rsid w:val="00DA44E2"/>
    <w:rsid w:val="00DA44E7"/>
    <w:rsid w:val="00DA453B"/>
    <w:rsid w:val="00DA45CF"/>
    <w:rsid w:val="00DA45F1"/>
    <w:rsid w:val="00DA463F"/>
    <w:rsid w:val="00DA4642"/>
    <w:rsid w:val="00DA4718"/>
    <w:rsid w:val="00DA4783"/>
    <w:rsid w:val="00DA47F4"/>
    <w:rsid w:val="00DA48CF"/>
    <w:rsid w:val="00DA48FC"/>
    <w:rsid w:val="00DA4919"/>
    <w:rsid w:val="00DA4940"/>
    <w:rsid w:val="00DA4949"/>
    <w:rsid w:val="00DA4A42"/>
    <w:rsid w:val="00DA4B11"/>
    <w:rsid w:val="00DA4B73"/>
    <w:rsid w:val="00DA4B96"/>
    <w:rsid w:val="00DA4BE7"/>
    <w:rsid w:val="00DA4C2B"/>
    <w:rsid w:val="00DA4C3E"/>
    <w:rsid w:val="00DA4CC3"/>
    <w:rsid w:val="00DA4E15"/>
    <w:rsid w:val="00DA4E3E"/>
    <w:rsid w:val="00DA4E63"/>
    <w:rsid w:val="00DA4ED6"/>
    <w:rsid w:val="00DA500D"/>
    <w:rsid w:val="00DA5020"/>
    <w:rsid w:val="00DA508F"/>
    <w:rsid w:val="00DA50C3"/>
    <w:rsid w:val="00DA5169"/>
    <w:rsid w:val="00DA525C"/>
    <w:rsid w:val="00DA5296"/>
    <w:rsid w:val="00DA52F0"/>
    <w:rsid w:val="00DA531D"/>
    <w:rsid w:val="00DA5333"/>
    <w:rsid w:val="00DA539B"/>
    <w:rsid w:val="00DA53AD"/>
    <w:rsid w:val="00DA5429"/>
    <w:rsid w:val="00DA546B"/>
    <w:rsid w:val="00DA55D7"/>
    <w:rsid w:val="00DA5671"/>
    <w:rsid w:val="00DA5698"/>
    <w:rsid w:val="00DA56A7"/>
    <w:rsid w:val="00DA56B4"/>
    <w:rsid w:val="00DA576F"/>
    <w:rsid w:val="00DA5777"/>
    <w:rsid w:val="00DA57DF"/>
    <w:rsid w:val="00DA57FD"/>
    <w:rsid w:val="00DA5839"/>
    <w:rsid w:val="00DA59F6"/>
    <w:rsid w:val="00DA59FB"/>
    <w:rsid w:val="00DA5A23"/>
    <w:rsid w:val="00DA5A76"/>
    <w:rsid w:val="00DA5A8C"/>
    <w:rsid w:val="00DA5BA7"/>
    <w:rsid w:val="00DA5BD3"/>
    <w:rsid w:val="00DA5C1D"/>
    <w:rsid w:val="00DA5D3F"/>
    <w:rsid w:val="00DA5E20"/>
    <w:rsid w:val="00DA5E49"/>
    <w:rsid w:val="00DA5E85"/>
    <w:rsid w:val="00DA5E9A"/>
    <w:rsid w:val="00DA5F13"/>
    <w:rsid w:val="00DA5F88"/>
    <w:rsid w:val="00DA600F"/>
    <w:rsid w:val="00DA6064"/>
    <w:rsid w:val="00DA60CD"/>
    <w:rsid w:val="00DA610B"/>
    <w:rsid w:val="00DA61FB"/>
    <w:rsid w:val="00DA6280"/>
    <w:rsid w:val="00DA6293"/>
    <w:rsid w:val="00DA629C"/>
    <w:rsid w:val="00DA62C1"/>
    <w:rsid w:val="00DA6519"/>
    <w:rsid w:val="00DA660D"/>
    <w:rsid w:val="00DA6654"/>
    <w:rsid w:val="00DA6679"/>
    <w:rsid w:val="00DA676C"/>
    <w:rsid w:val="00DA677F"/>
    <w:rsid w:val="00DA684C"/>
    <w:rsid w:val="00DA685C"/>
    <w:rsid w:val="00DA687A"/>
    <w:rsid w:val="00DA68E7"/>
    <w:rsid w:val="00DA6918"/>
    <w:rsid w:val="00DA6924"/>
    <w:rsid w:val="00DA69D4"/>
    <w:rsid w:val="00DA6AB6"/>
    <w:rsid w:val="00DA6ABE"/>
    <w:rsid w:val="00DA6B15"/>
    <w:rsid w:val="00DA6B36"/>
    <w:rsid w:val="00DA6BA2"/>
    <w:rsid w:val="00DA6CBC"/>
    <w:rsid w:val="00DA6D7F"/>
    <w:rsid w:val="00DA6D81"/>
    <w:rsid w:val="00DA6D94"/>
    <w:rsid w:val="00DA6E0B"/>
    <w:rsid w:val="00DA6E1D"/>
    <w:rsid w:val="00DA6E90"/>
    <w:rsid w:val="00DA6F4A"/>
    <w:rsid w:val="00DA7038"/>
    <w:rsid w:val="00DA70A2"/>
    <w:rsid w:val="00DA70FA"/>
    <w:rsid w:val="00DA7123"/>
    <w:rsid w:val="00DA7126"/>
    <w:rsid w:val="00DA712A"/>
    <w:rsid w:val="00DA712B"/>
    <w:rsid w:val="00DA7219"/>
    <w:rsid w:val="00DA72CD"/>
    <w:rsid w:val="00DA73A6"/>
    <w:rsid w:val="00DA7422"/>
    <w:rsid w:val="00DA7437"/>
    <w:rsid w:val="00DA745B"/>
    <w:rsid w:val="00DA75B7"/>
    <w:rsid w:val="00DA75C8"/>
    <w:rsid w:val="00DA75E1"/>
    <w:rsid w:val="00DA7641"/>
    <w:rsid w:val="00DA766A"/>
    <w:rsid w:val="00DA7764"/>
    <w:rsid w:val="00DA778C"/>
    <w:rsid w:val="00DA77B3"/>
    <w:rsid w:val="00DA77C5"/>
    <w:rsid w:val="00DA77EA"/>
    <w:rsid w:val="00DA784E"/>
    <w:rsid w:val="00DA78B2"/>
    <w:rsid w:val="00DA78B9"/>
    <w:rsid w:val="00DA78C8"/>
    <w:rsid w:val="00DA78CC"/>
    <w:rsid w:val="00DA7900"/>
    <w:rsid w:val="00DA7945"/>
    <w:rsid w:val="00DA79B5"/>
    <w:rsid w:val="00DA7A53"/>
    <w:rsid w:val="00DA7A83"/>
    <w:rsid w:val="00DA7AAE"/>
    <w:rsid w:val="00DA7B11"/>
    <w:rsid w:val="00DA7B4B"/>
    <w:rsid w:val="00DA7BD7"/>
    <w:rsid w:val="00DA7C36"/>
    <w:rsid w:val="00DA7C53"/>
    <w:rsid w:val="00DA7C7F"/>
    <w:rsid w:val="00DA7C8D"/>
    <w:rsid w:val="00DA7C99"/>
    <w:rsid w:val="00DA7D5F"/>
    <w:rsid w:val="00DA7DAF"/>
    <w:rsid w:val="00DA7E31"/>
    <w:rsid w:val="00DA7ED3"/>
    <w:rsid w:val="00DA7F06"/>
    <w:rsid w:val="00DA7F16"/>
    <w:rsid w:val="00DA7FF3"/>
    <w:rsid w:val="00DB009A"/>
    <w:rsid w:val="00DB00C9"/>
    <w:rsid w:val="00DB0175"/>
    <w:rsid w:val="00DB0176"/>
    <w:rsid w:val="00DB019C"/>
    <w:rsid w:val="00DB01F4"/>
    <w:rsid w:val="00DB024A"/>
    <w:rsid w:val="00DB033C"/>
    <w:rsid w:val="00DB04CC"/>
    <w:rsid w:val="00DB04D6"/>
    <w:rsid w:val="00DB0553"/>
    <w:rsid w:val="00DB055C"/>
    <w:rsid w:val="00DB06A3"/>
    <w:rsid w:val="00DB06AD"/>
    <w:rsid w:val="00DB06FD"/>
    <w:rsid w:val="00DB09C8"/>
    <w:rsid w:val="00DB0A74"/>
    <w:rsid w:val="00DB0A8F"/>
    <w:rsid w:val="00DB0AEF"/>
    <w:rsid w:val="00DB0B03"/>
    <w:rsid w:val="00DB0B47"/>
    <w:rsid w:val="00DB0B8E"/>
    <w:rsid w:val="00DB0C4A"/>
    <w:rsid w:val="00DB0C69"/>
    <w:rsid w:val="00DB0CB3"/>
    <w:rsid w:val="00DB0DEA"/>
    <w:rsid w:val="00DB0EAC"/>
    <w:rsid w:val="00DB0F1E"/>
    <w:rsid w:val="00DB0F27"/>
    <w:rsid w:val="00DB0F51"/>
    <w:rsid w:val="00DB0F97"/>
    <w:rsid w:val="00DB0FB4"/>
    <w:rsid w:val="00DB105F"/>
    <w:rsid w:val="00DB1101"/>
    <w:rsid w:val="00DB1106"/>
    <w:rsid w:val="00DB1189"/>
    <w:rsid w:val="00DB1261"/>
    <w:rsid w:val="00DB1289"/>
    <w:rsid w:val="00DB12BA"/>
    <w:rsid w:val="00DB1322"/>
    <w:rsid w:val="00DB1358"/>
    <w:rsid w:val="00DB135C"/>
    <w:rsid w:val="00DB13DA"/>
    <w:rsid w:val="00DB14D2"/>
    <w:rsid w:val="00DB14E0"/>
    <w:rsid w:val="00DB14EE"/>
    <w:rsid w:val="00DB156B"/>
    <w:rsid w:val="00DB1585"/>
    <w:rsid w:val="00DB167B"/>
    <w:rsid w:val="00DB1720"/>
    <w:rsid w:val="00DB173E"/>
    <w:rsid w:val="00DB1812"/>
    <w:rsid w:val="00DB1835"/>
    <w:rsid w:val="00DB1888"/>
    <w:rsid w:val="00DB18BB"/>
    <w:rsid w:val="00DB1921"/>
    <w:rsid w:val="00DB192C"/>
    <w:rsid w:val="00DB19A7"/>
    <w:rsid w:val="00DB1B21"/>
    <w:rsid w:val="00DB1C75"/>
    <w:rsid w:val="00DB1C94"/>
    <w:rsid w:val="00DB1CA7"/>
    <w:rsid w:val="00DB1CDB"/>
    <w:rsid w:val="00DB1EBE"/>
    <w:rsid w:val="00DB1EC9"/>
    <w:rsid w:val="00DB1EDB"/>
    <w:rsid w:val="00DB1EED"/>
    <w:rsid w:val="00DB1F00"/>
    <w:rsid w:val="00DB1F5B"/>
    <w:rsid w:val="00DB1F72"/>
    <w:rsid w:val="00DB1F85"/>
    <w:rsid w:val="00DB1FEE"/>
    <w:rsid w:val="00DB1FFC"/>
    <w:rsid w:val="00DB2005"/>
    <w:rsid w:val="00DB2040"/>
    <w:rsid w:val="00DB2094"/>
    <w:rsid w:val="00DB20FB"/>
    <w:rsid w:val="00DB2100"/>
    <w:rsid w:val="00DB2153"/>
    <w:rsid w:val="00DB21BD"/>
    <w:rsid w:val="00DB2286"/>
    <w:rsid w:val="00DB23A1"/>
    <w:rsid w:val="00DB23D9"/>
    <w:rsid w:val="00DB23DF"/>
    <w:rsid w:val="00DB2554"/>
    <w:rsid w:val="00DB2587"/>
    <w:rsid w:val="00DB25B3"/>
    <w:rsid w:val="00DB26E2"/>
    <w:rsid w:val="00DB2762"/>
    <w:rsid w:val="00DB27A1"/>
    <w:rsid w:val="00DB27CD"/>
    <w:rsid w:val="00DB28A7"/>
    <w:rsid w:val="00DB28AD"/>
    <w:rsid w:val="00DB28B8"/>
    <w:rsid w:val="00DB28DE"/>
    <w:rsid w:val="00DB290D"/>
    <w:rsid w:val="00DB29A2"/>
    <w:rsid w:val="00DB2AC8"/>
    <w:rsid w:val="00DB2CA1"/>
    <w:rsid w:val="00DB2D3E"/>
    <w:rsid w:val="00DB2D40"/>
    <w:rsid w:val="00DB2F6B"/>
    <w:rsid w:val="00DB3071"/>
    <w:rsid w:val="00DB31A4"/>
    <w:rsid w:val="00DB322A"/>
    <w:rsid w:val="00DB3331"/>
    <w:rsid w:val="00DB3357"/>
    <w:rsid w:val="00DB339A"/>
    <w:rsid w:val="00DB33B5"/>
    <w:rsid w:val="00DB33D3"/>
    <w:rsid w:val="00DB3422"/>
    <w:rsid w:val="00DB3468"/>
    <w:rsid w:val="00DB3474"/>
    <w:rsid w:val="00DB34BC"/>
    <w:rsid w:val="00DB3517"/>
    <w:rsid w:val="00DB355F"/>
    <w:rsid w:val="00DB3587"/>
    <w:rsid w:val="00DB35C2"/>
    <w:rsid w:val="00DB36C9"/>
    <w:rsid w:val="00DB3766"/>
    <w:rsid w:val="00DB37B9"/>
    <w:rsid w:val="00DB37FE"/>
    <w:rsid w:val="00DB3822"/>
    <w:rsid w:val="00DB38F9"/>
    <w:rsid w:val="00DB391F"/>
    <w:rsid w:val="00DB3996"/>
    <w:rsid w:val="00DB39A5"/>
    <w:rsid w:val="00DB39B9"/>
    <w:rsid w:val="00DB39E3"/>
    <w:rsid w:val="00DB39FE"/>
    <w:rsid w:val="00DB3A6A"/>
    <w:rsid w:val="00DB3AD4"/>
    <w:rsid w:val="00DB3ADC"/>
    <w:rsid w:val="00DB3AFF"/>
    <w:rsid w:val="00DB3B2F"/>
    <w:rsid w:val="00DB3B6B"/>
    <w:rsid w:val="00DB3BE4"/>
    <w:rsid w:val="00DB3C60"/>
    <w:rsid w:val="00DB3C6A"/>
    <w:rsid w:val="00DB3CBF"/>
    <w:rsid w:val="00DB3CF3"/>
    <w:rsid w:val="00DB3D3B"/>
    <w:rsid w:val="00DB3EFF"/>
    <w:rsid w:val="00DB401C"/>
    <w:rsid w:val="00DB404C"/>
    <w:rsid w:val="00DB409B"/>
    <w:rsid w:val="00DB40C3"/>
    <w:rsid w:val="00DB4111"/>
    <w:rsid w:val="00DB425A"/>
    <w:rsid w:val="00DB433D"/>
    <w:rsid w:val="00DB43DE"/>
    <w:rsid w:val="00DB4410"/>
    <w:rsid w:val="00DB44E3"/>
    <w:rsid w:val="00DB455D"/>
    <w:rsid w:val="00DB45CF"/>
    <w:rsid w:val="00DB464E"/>
    <w:rsid w:val="00DB4670"/>
    <w:rsid w:val="00DB469D"/>
    <w:rsid w:val="00DB46FA"/>
    <w:rsid w:val="00DB472F"/>
    <w:rsid w:val="00DB4758"/>
    <w:rsid w:val="00DB480C"/>
    <w:rsid w:val="00DB4838"/>
    <w:rsid w:val="00DB4841"/>
    <w:rsid w:val="00DB487D"/>
    <w:rsid w:val="00DB48CE"/>
    <w:rsid w:val="00DB48F2"/>
    <w:rsid w:val="00DB48F5"/>
    <w:rsid w:val="00DB48F6"/>
    <w:rsid w:val="00DB493F"/>
    <w:rsid w:val="00DB496D"/>
    <w:rsid w:val="00DB498C"/>
    <w:rsid w:val="00DB49C7"/>
    <w:rsid w:val="00DB4A1B"/>
    <w:rsid w:val="00DB4A66"/>
    <w:rsid w:val="00DB4B15"/>
    <w:rsid w:val="00DB4B20"/>
    <w:rsid w:val="00DB4B63"/>
    <w:rsid w:val="00DB4C9F"/>
    <w:rsid w:val="00DB4CCC"/>
    <w:rsid w:val="00DB4DAB"/>
    <w:rsid w:val="00DB4E74"/>
    <w:rsid w:val="00DB4EE8"/>
    <w:rsid w:val="00DB4F2F"/>
    <w:rsid w:val="00DB4F36"/>
    <w:rsid w:val="00DB4F88"/>
    <w:rsid w:val="00DB5089"/>
    <w:rsid w:val="00DB50DB"/>
    <w:rsid w:val="00DB51CB"/>
    <w:rsid w:val="00DB5283"/>
    <w:rsid w:val="00DB52A2"/>
    <w:rsid w:val="00DB532C"/>
    <w:rsid w:val="00DB53CB"/>
    <w:rsid w:val="00DB5466"/>
    <w:rsid w:val="00DB5606"/>
    <w:rsid w:val="00DB5681"/>
    <w:rsid w:val="00DB5695"/>
    <w:rsid w:val="00DB5753"/>
    <w:rsid w:val="00DB58F9"/>
    <w:rsid w:val="00DB59E3"/>
    <w:rsid w:val="00DB5A0A"/>
    <w:rsid w:val="00DB5A35"/>
    <w:rsid w:val="00DB5ADE"/>
    <w:rsid w:val="00DB5B31"/>
    <w:rsid w:val="00DB5B87"/>
    <w:rsid w:val="00DB5D66"/>
    <w:rsid w:val="00DB5D7A"/>
    <w:rsid w:val="00DB5D99"/>
    <w:rsid w:val="00DB5DCF"/>
    <w:rsid w:val="00DB5E5A"/>
    <w:rsid w:val="00DB5EF4"/>
    <w:rsid w:val="00DB5F3F"/>
    <w:rsid w:val="00DB5F6D"/>
    <w:rsid w:val="00DB5F79"/>
    <w:rsid w:val="00DB5F98"/>
    <w:rsid w:val="00DB605A"/>
    <w:rsid w:val="00DB6066"/>
    <w:rsid w:val="00DB6086"/>
    <w:rsid w:val="00DB60B9"/>
    <w:rsid w:val="00DB6164"/>
    <w:rsid w:val="00DB61B6"/>
    <w:rsid w:val="00DB62D8"/>
    <w:rsid w:val="00DB62FC"/>
    <w:rsid w:val="00DB6384"/>
    <w:rsid w:val="00DB6386"/>
    <w:rsid w:val="00DB6436"/>
    <w:rsid w:val="00DB64B6"/>
    <w:rsid w:val="00DB653B"/>
    <w:rsid w:val="00DB65C6"/>
    <w:rsid w:val="00DB65D4"/>
    <w:rsid w:val="00DB65F9"/>
    <w:rsid w:val="00DB6644"/>
    <w:rsid w:val="00DB6684"/>
    <w:rsid w:val="00DB6689"/>
    <w:rsid w:val="00DB6697"/>
    <w:rsid w:val="00DB6709"/>
    <w:rsid w:val="00DB6752"/>
    <w:rsid w:val="00DB6980"/>
    <w:rsid w:val="00DB69AF"/>
    <w:rsid w:val="00DB6AD0"/>
    <w:rsid w:val="00DB6B93"/>
    <w:rsid w:val="00DB6C37"/>
    <w:rsid w:val="00DB6DC9"/>
    <w:rsid w:val="00DB6ED8"/>
    <w:rsid w:val="00DB6F5F"/>
    <w:rsid w:val="00DB6F67"/>
    <w:rsid w:val="00DB6F7D"/>
    <w:rsid w:val="00DB6FE1"/>
    <w:rsid w:val="00DB7047"/>
    <w:rsid w:val="00DB7057"/>
    <w:rsid w:val="00DB7084"/>
    <w:rsid w:val="00DB711E"/>
    <w:rsid w:val="00DB7153"/>
    <w:rsid w:val="00DB715A"/>
    <w:rsid w:val="00DB716E"/>
    <w:rsid w:val="00DB718A"/>
    <w:rsid w:val="00DB719F"/>
    <w:rsid w:val="00DB7234"/>
    <w:rsid w:val="00DB730C"/>
    <w:rsid w:val="00DB7353"/>
    <w:rsid w:val="00DB735F"/>
    <w:rsid w:val="00DB7364"/>
    <w:rsid w:val="00DB7429"/>
    <w:rsid w:val="00DB74EF"/>
    <w:rsid w:val="00DB7547"/>
    <w:rsid w:val="00DB7554"/>
    <w:rsid w:val="00DB75D5"/>
    <w:rsid w:val="00DB75F3"/>
    <w:rsid w:val="00DB75FB"/>
    <w:rsid w:val="00DB765C"/>
    <w:rsid w:val="00DB766D"/>
    <w:rsid w:val="00DB7694"/>
    <w:rsid w:val="00DB76C5"/>
    <w:rsid w:val="00DB77AD"/>
    <w:rsid w:val="00DB77BF"/>
    <w:rsid w:val="00DB7836"/>
    <w:rsid w:val="00DB78F4"/>
    <w:rsid w:val="00DB7913"/>
    <w:rsid w:val="00DB7995"/>
    <w:rsid w:val="00DB79B8"/>
    <w:rsid w:val="00DB79F4"/>
    <w:rsid w:val="00DB7A88"/>
    <w:rsid w:val="00DB7B67"/>
    <w:rsid w:val="00DB7BBA"/>
    <w:rsid w:val="00DB7BD0"/>
    <w:rsid w:val="00DB7BD6"/>
    <w:rsid w:val="00DB7BE7"/>
    <w:rsid w:val="00DB7C8A"/>
    <w:rsid w:val="00DB7CDF"/>
    <w:rsid w:val="00DB7D6E"/>
    <w:rsid w:val="00DB7D8B"/>
    <w:rsid w:val="00DB7DEB"/>
    <w:rsid w:val="00DB7E28"/>
    <w:rsid w:val="00DB7E39"/>
    <w:rsid w:val="00DB7E8A"/>
    <w:rsid w:val="00DB7E8D"/>
    <w:rsid w:val="00DB7EAA"/>
    <w:rsid w:val="00DB7EAB"/>
    <w:rsid w:val="00DB7EBE"/>
    <w:rsid w:val="00DB7F39"/>
    <w:rsid w:val="00DB7F71"/>
    <w:rsid w:val="00DB7F99"/>
    <w:rsid w:val="00DC006D"/>
    <w:rsid w:val="00DC00BA"/>
    <w:rsid w:val="00DC01B1"/>
    <w:rsid w:val="00DC01D1"/>
    <w:rsid w:val="00DC01EF"/>
    <w:rsid w:val="00DC024D"/>
    <w:rsid w:val="00DC024E"/>
    <w:rsid w:val="00DC02F3"/>
    <w:rsid w:val="00DC02F4"/>
    <w:rsid w:val="00DC032B"/>
    <w:rsid w:val="00DC03C8"/>
    <w:rsid w:val="00DC03D4"/>
    <w:rsid w:val="00DC0418"/>
    <w:rsid w:val="00DC04FE"/>
    <w:rsid w:val="00DC0632"/>
    <w:rsid w:val="00DC06A4"/>
    <w:rsid w:val="00DC0740"/>
    <w:rsid w:val="00DC07DD"/>
    <w:rsid w:val="00DC0882"/>
    <w:rsid w:val="00DC08BC"/>
    <w:rsid w:val="00DC08D1"/>
    <w:rsid w:val="00DC0934"/>
    <w:rsid w:val="00DC0A6D"/>
    <w:rsid w:val="00DC0AA5"/>
    <w:rsid w:val="00DC0AF7"/>
    <w:rsid w:val="00DC0AFE"/>
    <w:rsid w:val="00DC0B2E"/>
    <w:rsid w:val="00DC0B39"/>
    <w:rsid w:val="00DC0B57"/>
    <w:rsid w:val="00DC0BCF"/>
    <w:rsid w:val="00DC0BDD"/>
    <w:rsid w:val="00DC0C15"/>
    <w:rsid w:val="00DC0D19"/>
    <w:rsid w:val="00DC0D28"/>
    <w:rsid w:val="00DC0D31"/>
    <w:rsid w:val="00DC0D3E"/>
    <w:rsid w:val="00DC0E05"/>
    <w:rsid w:val="00DC0EA7"/>
    <w:rsid w:val="00DC0EA9"/>
    <w:rsid w:val="00DC0F66"/>
    <w:rsid w:val="00DC0F7E"/>
    <w:rsid w:val="00DC10EC"/>
    <w:rsid w:val="00DC11B3"/>
    <w:rsid w:val="00DC11C5"/>
    <w:rsid w:val="00DC11CA"/>
    <w:rsid w:val="00DC11ED"/>
    <w:rsid w:val="00DC11FA"/>
    <w:rsid w:val="00DC11FF"/>
    <w:rsid w:val="00DC123E"/>
    <w:rsid w:val="00DC1251"/>
    <w:rsid w:val="00DC134A"/>
    <w:rsid w:val="00DC13A2"/>
    <w:rsid w:val="00DC13D6"/>
    <w:rsid w:val="00DC1553"/>
    <w:rsid w:val="00DC1738"/>
    <w:rsid w:val="00DC176D"/>
    <w:rsid w:val="00DC17A0"/>
    <w:rsid w:val="00DC17EB"/>
    <w:rsid w:val="00DC184D"/>
    <w:rsid w:val="00DC184F"/>
    <w:rsid w:val="00DC18FA"/>
    <w:rsid w:val="00DC18FD"/>
    <w:rsid w:val="00DC190C"/>
    <w:rsid w:val="00DC19FC"/>
    <w:rsid w:val="00DC1C4B"/>
    <w:rsid w:val="00DC1E5A"/>
    <w:rsid w:val="00DC1ED3"/>
    <w:rsid w:val="00DC1F29"/>
    <w:rsid w:val="00DC1F89"/>
    <w:rsid w:val="00DC1FA0"/>
    <w:rsid w:val="00DC1FA2"/>
    <w:rsid w:val="00DC2014"/>
    <w:rsid w:val="00DC2026"/>
    <w:rsid w:val="00DC2048"/>
    <w:rsid w:val="00DC209B"/>
    <w:rsid w:val="00DC20D5"/>
    <w:rsid w:val="00DC20EA"/>
    <w:rsid w:val="00DC2119"/>
    <w:rsid w:val="00DC2153"/>
    <w:rsid w:val="00DC219C"/>
    <w:rsid w:val="00DC23A1"/>
    <w:rsid w:val="00DC23A7"/>
    <w:rsid w:val="00DC23CB"/>
    <w:rsid w:val="00DC24C6"/>
    <w:rsid w:val="00DC251A"/>
    <w:rsid w:val="00DC2533"/>
    <w:rsid w:val="00DC2565"/>
    <w:rsid w:val="00DC25CE"/>
    <w:rsid w:val="00DC25CF"/>
    <w:rsid w:val="00DC25F5"/>
    <w:rsid w:val="00DC2612"/>
    <w:rsid w:val="00DC2661"/>
    <w:rsid w:val="00DC26D7"/>
    <w:rsid w:val="00DC292F"/>
    <w:rsid w:val="00DC2A52"/>
    <w:rsid w:val="00DC2AFD"/>
    <w:rsid w:val="00DC2BA0"/>
    <w:rsid w:val="00DC2BE9"/>
    <w:rsid w:val="00DC2D3A"/>
    <w:rsid w:val="00DC2E8E"/>
    <w:rsid w:val="00DC2FF5"/>
    <w:rsid w:val="00DC3075"/>
    <w:rsid w:val="00DC3108"/>
    <w:rsid w:val="00DC3114"/>
    <w:rsid w:val="00DC313E"/>
    <w:rsid w:val="00DC315D"/>
    <w:rsid w:val="00DC3237"/>
    <w:rsid w:val="00DC324D"/>
    <w:rsid w:val="00DC3254"/>
    <w:rsid w:val="00DC32AA"/>
    <w:rsid w:val="00DC3326"/>
    <w:rsid w:val="00DC335D"/>
    <w:rsid w:val="00DC342E"/>
    <w:rsid w:val="00DC3454"/>
    <w:rsid w:val="00DC34F0"/>
    <w:rsid w:val="00DC3519"/>
    <w:rsid w:val="00DC35FF"/>
    <w:rsid w:val="00DC364B"/>
    <w:rsid w:val="00DC36AD"/>
    <w:rsid w:val="00DC36C3"/>
    <w:rsid w:val="00DC3739"/>
    <w:rsid w:val="00DC3749"/>
    <w:rsid w:val="00DC3771"/>
    <w:rsid w:val="00DC37CE"/>
    <w:rsid w:val="00DC37CF"/>
    <w:rsid w:val="00DC3807"/>
    <w:rsid w:val="00DC3831"/>
    <w:rsid w:val="00DC3850"/>
    <w:rsid w:val="00DC38D1"/>
    <w:rsid w:val="00DC3932"/>
    <w:rsid w:val="00DC3966"/>
    <w:rsid w:val="00DC3990"/>
    <w:rsid w:val="00DC39B6"/>
    <w:rsid w:val="00DC3A02"/>
    <w:rsid w:val="00DC3A28"/>
    <w:rsid w:val="00DC3A73"/>
    <w:rsid w:val="00DC3A8A"/>
    <w:rsid w:val="00DC3B21"/>
    <w:rsid w:val="00DC3B48"/>
    <w:rsid w:val="00DC3BBE"/>
    <w:rsid w:val="00DC3BC8"/>
    <w:rsid w:val="00DC3C3A"/>
    <w:rsid w:val="00DC3C4D"/>
    <w:rsid w:val="00DC3C8E"/>
    <w:rsid w:val="00DC3D4F"/>
    <w:rsid w:val="00DC3D57"/>
    <w:rsid w:val="00DC3DD1"/>
    <w:rsid w:val="00DC3E7A"/>
    <w:rsid w:val="00DC3ED1"/>
    <w:rsid w:val="00DC3ED3"/>
    <w:rsid w:val="00DC3F5F"/>
    <w:rsid w:val="00DC40A5"/>
    <w:rsid w:val="00DC4126"/>
    <w:rsid w:val="00DC41E3"/>
    <w:rsid w:val="00DC4262"/>
    <w:rsid w:val="00DC42CB"/>
    <w:rsid w:val="00DC42DF"/>
    <w:rsid w:val="00DC4328"/>
    <w:rsid w:val="00DC4337"/>
    <w:rsid w:val="00DC4475"/>
    <w:rsid w:val="00DC44AC"/>
    <w:rsid w:val="00DC44DB"/>
    <w:rsid w:val="00DC4557"/>
    <w:rsid w:val="00DC455B"/>
    <w:rsid w:val="00DC45C9"/>
    <w:rsid w:val="00DC45DE"/>
    <w:rsid w:val="00DC45E8"/>
    <w:rsid w:val="00DC46CE"/>
    <w:rsid w:val="00DC46E7"/>
    <w:rsid w:val="00DC4828"/>
    <w:rsid w:val="00DC49A3"/>
    <w:rsid w:val="00DC49D5"/>
    <w:rsid w:val="00DC49EA"/>
    <w:rsid w:val="00DC49EE"/>
    <w:rsid w:val="00DC4A05"/>
    <w:rsid w:val="00DC4A61"/>
    <w:rsid w:val="00DC4AC5"/>
    <w:rsid w:val="00DC4AD9"/>
    <w:rsid w:val="00DC4B9C"/>
    <w:rsid w:val="00DC4BDB"/>
    <w:rsid w:val="00DC4C24"/>
    <w:rsid w:val="00DC4CD0"/>
    <w:rsid w:val="00DC4D85"/>
    <w:rsid w:val="00DC4DD3"/>
    <w:rsid w:val="00DC4DF9"/>
    <w:rsid w:val="00DC4E48"/>
    <w:rsid w:val="00DC4E65"/>
    <w:rsid w:val="00DC4ECE"/>
    <w:rsid w:val="00DC4F95"/>
    <w:rsid w:val="00DC4F9F"/>
    <w:rsid w:val="00DC4FBB"/>
    <w:rsid w:val="00DC4FEC"/>
    <w:rsid w:val="00DC4FEF"/>
    <w:rsid w:val="00DC500F"/>
    <w:rsid w:val="00DC514B"/>
    <w:rsid w:val="00DC515B"/>
    <w:rsid w:val="00DC5184"/>
    <w:rsid w:val="00DC51F0"/>
    <w:rsid w:val="00DC527B"/>
    <w:rsid w:val="00DC527D"/>
    <w:rsid w:val="00DC52F8"/>
    <w:rsid w:val="00DC5371"/>
    <w:rsid w:val="00DC5492"/>
    <w:rsid w:val="00DC54AB"/>
    <w:rsid w:val="00DC5555"/>
    <w:rsid w:val="00DC5563"/>
    <w:rsid w:val="00DC5575"/>
    <w:rsid w:val="00DC55EA"/>
    <w:rsid w:val="00DC5603"/>
    <w:rsid w:val="00DC5683"/>
    <w:rsid w:val="00DC57EC"/>
    <w:rsid w:val="00DC5902"/>
    <w:rsid w:val="00DC5948"/>
    <w:rsid w:val="00DC598C"/>
    <w:rsid w:val="00DC59C8"/>
    <w:rsid w:val="00DC5AC8"/>
    <w:rsid w:val="00DC5B6F"/>
    <w:rsid w:val="00DC5BAB"/>
    <w:rsid w:val="00DC5C0F"/>
    <w:rsid w:val="00DC5D7A"/>
    <w:rsid w:val="00DC5D83"/>
    <w:rsid w:val="00DC5DA0"/>
    <w:rsid w:val="00DC5ED4"/>
    <w:rsid w:val="00DC5FE1"/>
    <w:rsid w:val="00DC6078"/>
    <w:rsid w:val="00DC609C"/>
    <w:rsid w:val="00DC60B7"/>
    <w:rsid w:val="00DC60CB"/>
    <w:rsid w:val="00DC611C"/>
    <w:rsid w:val="00DC613F"/>
    <w:rsid w:val="00DC6177"/>
    <w:rsid w:val="00DC6178"/>
    <w:rsid w:val="00DC6186"/>
    <w:rsid w:val="00DC6201"/>
    <w:rsid w:val="00DC633C"/>
    <w:rsid w:val="00DC63A9"/>
    <w:rsid w:val="00DC6430"/>
    <w:rsid w:val="00DC648F"/>
    <w:rsid w:val="00DC650E"/>
    <w:rsid w:val="00DC653D"/>
    <w:rsid w:val="00DC6682"/>
    <w:rsid w:val="00DC6684"/>
    <w:rsid w:val="00DC6692"/>
    <w:rsid w:val="00DC6745"/>
    <w:rsid w:val="00DC674C"/>
    <w:rsid w:val="00DC683B"/>
    <w:rsid w:val="00DC6868"/>
    <w:rsid w:val="00DC68A8"/>
    <w:rsid w:val="00DC68D1"/>
    <w:rsid w:val="00DC68EE"/>
    <w:rsid w:val="00DC6923"/>
    <w:rsid w:val="00DC6959"/>
    <w:rsid w:val="00DC6A49"/>
    <w:rsid w:val="00DC6AB4"/>
    <w:rsid w:val="00DC6AB8"/>
    <w:rsid w:val="00DC6B08"/>
    <w:rsid w:val="00DC6BF9"/>
    <w:rsid w:val="00DC6C35"/>
    <w:rsid w:val="00DC6C63"/>
    <w:rsid w:val="00DC6CA4"/>
    <w:rsid w:val="00DC6CD0"/>
    <w:rsid w:val="00DC6CED"/>
    <w:rsid w:val="00DC6D11"/>
    <w:rsid w:val="00DC6DD7"/>
    <w:rsid w:val="00DC6E25"/>
    <w:rsid w:val="00DC6E2E"/>
    <w:rsid w:val="00DC6E4D"/>
    <w:rsid w:val="00DC6E6D"/>
    <w:rsid w:val="00DC6E88"/>
    <w:rsid w:val="00DC6EA1"/>
    <w:rsid w:val="00DC6EAD"/>
    <w:rsid w:val="00DC6ED1"/>
    <w:rsid w:val="00DC6F06"/>
    <w:rsid w:val="00DC6F29"/>
    <w:rsid w:val="00DC6F77"/>
    <w:rsid w:val="00DC6F8C"/>
    <w:rsid w:val="00DC6FDB"/>
    <w:rsid w:val="00DC7001"/>
    <w:rsid w:val="00DC7064"/>
    <w:rsid w:val="00DC7104"/>
    <w:rsid w:val="00DC7106"/>
    <w:rsid w:val="00DC717E"/>
    <w:rsid w:val="00DC719F"/>
    <w:rsid w:val="00DC72CE"/>
    <w:rsid w:val="00DC72F2"/>
    <w:rsid w:val="00DC738F"/>
    <w:rsid w:val="00DC73DB"/>
    <w:rsid w:val="00DC73E8"/>
    <w:rsid w:val="00DC7441"/>
    <w:rsid w:val="00DC7444"/>
    <w:rsid w:val="00DC74C4"/>
    <w:rsid w:val="00DC74C9"/>
    <w:rsid w:val="00DC753C"/>
    <w:rsid w:val="00DC75A2"/>
    <w:rsid w:val="00DC75E1"/>
    <w:rsid w:val="00DC76B8"/>
    <w:rsid w:val="00DC76FB"/>
    <w:rsid w:val="00DC7774"/>
    <w:rsid w:val="00DC77D5"/>
    <w:rsid w:val="00DC77DA"/>
    <w:rsid w:val="00DC7800"/>
    <w:rsid w:val="00DC7927"/>
    <w:rsid w:val="00DC7938"/>
    <w:rsid w:val="00DC795D"/>
    <w:rsid w:val="00DC7A17"/>
    <w:rsid w:val="00DC7A5C"/>
    <w:rsid w:val="00DC7A60"/>
    <w:rsid w:val="00DC7B1E"/>
    <w:rsid w:val="00DC7B57"/>
    <w:rsid w:val="00DC7C6B"/>
    <w:rsid w:val="00DC7C98"/>
    <w:rsid w:val="00DC7D37"/>
    <w:rsid w:val="00DC7D74"/>
    <w:rsid w:val="00DC7D9F"/>
    <w:rsid w:val="00DC7DAD"/>
    <w:rsid w:val="00DC7DB5"/>
    <w:rsid w:val="00DC7DD6"/>
    <w:rsid w:val="00DC7E1E"/>
    <w:rsid w:val="00DC7E3E"/>
    <w:rsid w:val="00DC7E7F"/>
    <w:rsid w:val="00DC7F1D"/>
    <w:rsid w:val="00DD006E"/>
    <w:rsid w:val="00DD0100"/>
    <w:rsid w:val="00DD0126"/>
    <w:rsid w:val="00DD018D"/>
    <w:rsid w:val="00DD029C"/>
    <w:rsid w:val="00DD0434"/>
    <w:rsid w:val="00DD0496"/>
    <w:rsid w:val="00DD0568"/>
    <w:rsid w:val="00DD0583"/>
    <w:rsid w:val="00DD05B6"/>
    <w:rsid w:val="00DD05CA"/>
    <w:rsid w:val="00DD05E7"/>
    <w:rsid w:val="00DD05E9"/>
    <w:rsid w:val="00DD0668"/>
    <w:rsid w:val="00DD06FD"/>
    <w:rsid w:val="00DD078C"/>
    <w:rsid w:val="00DD0791"/>
    <w:rsid w:val="00DD0795"/>
    <w:rsid w:val="00DD08F4"/>
    <w:rsid w:val="00DD09CD"/>
    <w:rsid w:val="00DD09DA"/>
    <w:rsid w:val="00DD0A1D"/>
    <w:rsid w:val="00DD0B16"/>
    <w:rsid w:val="00DD0B61"/>
    <w:rsid w:val="00DD0BF2"/>
    <w:rsid w:val="00DD0C89"/>
    <w:rsid w:val="00DD0D84"/>
    <w:rsid w:val="00DD0D99"/>
    <w:rsid w:val="00DD0D9D"/>
    <w:rsid w:val="00DD0DC5"/>
    <w:rsid w:val="00DD0E11"/>
    <w:rsid w:val="00DD0EAC"/>
    <w:rsid w:val="00DD0EAD"/>
    <w:rsid w:val="00DD0EDA"/>
    <w:rsid w:val="00DD0FAE"/>
    <w:rsid w:val="00DD0FF4"/>
    <w:rsid w:val="00DD1009"/>
    <w:rsid w:val="00DD10AC"/>
    <w:rsid w:val="00DD10DA"/>
    <w:rsid w:val="00DD111F"/>
    <w:rsid w:val="00DD119B"/>
    <w:rsid w:val="00DD1277"/>
    <w:rsid w:val="00DD1323"/>
    <w:rsid w:val="00DD13F8"/>
    <w:rsid w:val="00DD143A"/>
    <w:rsid w:val="00DD1464"/>
    <w:rsid w:val="00DD1511"/>
    <w:rsid w:val="00DD160A"/>
    <w:rsid w:val="00DD1798"/>
    <w:rsid w:val="00DD17E8"/>
    <w:rsid w:val="00DD17F0"/>
    <w:rsid w:val="00DD1863"/>
    <w:rsid w:val="00DD1864"/>
    <w:rsid w:val="00DD1897"/>
    <w:rsid w:val="00DD192A"/>
    <w:rsid w:val="00DD1B7D"/>
    <w:rsid w:val="00DD1BC9"/>
    <w:rsid w:val="00DD1C58"/>
    <w:rsid w:val="00DD1C91"/>
    <w:rsid w:val="00DD1CF4"/>
    <w:rsid w:val="00DD1D87"/>
    <w:rsid w:val="00DD1D8F"/>
    <w:rsid w:val="00DD1DDE"/>
    <w:rsid w:val="00DD1E09"/>
    <w:rsid w:val="00DD1F46"/>
    <w:rsid w:val="00DD1F89"/>
    <w:rsid w:val="00DD2028"/>
    <w:rsid w:val="00DD2029"/>
    <w:rsid w:val="00DD21B1"/>
    <w:rsid w:val="00DD21E2"/>
    <w:rsid w:val="00DD21ED"/>
    <w:rsid w:val="00DD21FD"/>
    <w:rsid w:val="00DD2205"/>
    <w:rsid w:val="00DD2220"/>
    <w:rsid w:val="00DD22FB"/>
    <w:rsid w:val="00DD234B"/>
    <w:rsid w:val="00DD234C"/>
    <w:rsid w:val="00DD23A4"/>
    <w:rsid w:val="00DD23C7"/>
    <w:rsid w:val="00DD247B"/>
    <w:rsid w:val="00DD2492"/>
    <w:rsid w:val="00DD24CD"/>
    <w:rsid w:val="00DD254C"/>
    <w:rsid w:val="00DD2574"/>
    <w:rsid w:val="00DD2578"/>
    <w:rsid w:val="00DD25A0"/>
    <w:rsid w:val="00DD25A2"/>
    <w:rsid w:val="00DD2667"/>
    <w:rsid w:val="00DD273C"/>
    <w:rsid w:val="00DD277B"/>
    <w:rsid w:val="00DD278E"/>
    <w:rsid w:val="00DD27AC"/>
    <w:rsid w:val="00DD2826"/>
    <w:rsid w:val="00DD2848"/>
    <w:rsid w:val="00DD2899"/>
    <w:rsid w:val="00DD2937"/>
    <w:rsid w:val="00DD2A80"/>
    <w:rsid w:val="00DD2A90"/>
    <w:rsid w:val="00DD2AFD"/>
    <w:rsid w:val="00DD2B46"/>
    <w:rsid w:val="00DD2BFE"/>
    <w:rsid w:val="00DD2C42"/>
    <w:rsid w:val="00DD2C45"/>
    <w:rsid w:val="00DD2CE1"/>
    <w:rsid w:val="00DD2D92"/>
    <w:rsid w:val="00DD2DCB"/>
    <w:rsid w:val="00DD2F66"/>
    <w:rsid w:val="00DD2FC7"/>
    <w:rsid w:val="00DD3024"/>
    <w:rsid w:val="00DD304C"/>
    <w:rsid w:val="00DD3076"/>
    <w:rsid w:val="00DD3094"/>
    <w:rsid w:val="00DD31B0"/>
    <w:rsid w:val="00DD31B4"/>
    <w:rsid w:val="00DD32FD"/>
    <w:rsid w:val="00DD3323"/>
    <w:rsid w:val="00DD33B0"/>
    <w:rsid w:val="00DD3429"/>
    <w:rsid w:val="00DD346F"/>
    <w:rsid w:val="00DD34DA"/>
    <w:rsid w:val="00DD35A7"/>
    <w:rsid w:val="00DD3623"/>
    <w:rsid w:val="00DD362A"/>
    <w:rsid w:val="00DD362D"/>
    <w:rsid w:val="00DD362E"/>
    <w:rsid w:val="00DD364F"/>
    <w:rsid w:val="00DD3672"/>
    <w:rsid w:val="00DD36FA"/>
    <w:rsid w:val="00DD370D"/>
    <w:rsid w:val="00DD373F"/>
    <w:rsid w:val="00DD37CF"/>
    <w:rsid w:val="00DD37D7"/>
    <w:rsid w:val="00DD38DF"/>
    <w:rsid w:val="00DD3920"/>
    <w:rsid w:val="00DD3947"/>
    <w:rsid w:val="00DD3958"/>
    <w:rsid w:val="00DD395C"/>
    <w:rsid w:val="00DD397E"/>
    <w:rsid w:val="00DD399D"/>
    <w:rsid w:val="00DD39FC"/>
    <w:rsid w:val="00DD3A5D"/>
    <w:rsid w:val="00DD3C52"/>
    <w:rsid w:val="00DD3C8F"/>
    <w:rsid w:val="00DD3D64"/>
    <w:rsid w:val="00DD3D6B"/>
    <w:rsid w:val="00DD3E2F"/>
    <w:rsid w:val="00DD3E5B"/>
    <w:rsid w:val="00DD3E70"/>
    <w:rsid w:val="00DD3F8A"/>
    <w:rsid w:val="00DD3FD3"/>
    <w:rsid w:val="00DD4050"/>
    <w:rsid w:val="00DD40AF"/>
    <w:rsid w:val="00DD4185"/>
    <w:rsid w:val="00DD4243"/>
    <w:rsid w:val="00DD424D"/>
    <w:rsid w:val="00DD425E"/>
    <w:rsid w:val="00DD42AB"/>
    <w:rsid w:val="00DD43B4"/>
    <w:rsid w:val="00DD444B"/>
    <w:rsid w:val="00DD446D"/>
    <w:rsid w:val="00DD4489"/>
    <w:rsid w:val="00DD4544"/>
    <w:rsid w:val="00DD4560"/>
    <w:rsid w:val="00DD4582"/>
    <w:rsid w:val="00DD4640"/>
    <w:rsid w:val="00DD470F"/>
    <w:rsid w:val="00DD4726"/>
    <w:rsid w:val="00DD47EC"/>
    <w:rsid w:val="00DD47F5"/>
    <w:rsid w:val="00DD4822"/>
    <w:rsid w:val="00DD4876"/>
    <w:rsid w:val="00DD49FA"/>
    <w:rsid w:val="00DD4A18"/>
    <w:rsid w:val="00DD4B16"/>
    <w:rsid w:val="00DD4B1E"/>
    <w:rsid w:val="00DD4B23"/>
    <w:rsid w:val="00DD4B39"/>
    <w:rsid w:val="00DD4B80"/>
    <w:rsid w:val="00DD4BA6"/>
    <w:rsid w:val="00DD4C42"/>
    <w:rsid w:val="00DD4C6B"/>
    <w:rsid w:val="00DD4C92"/>
    <w:rsid w:val="00DD4CF2"/>
    <w:rsid w:val="00DD4D2E"/>
    <w:rsid w:val="00DD4E68"/>
    <w:rsid w:val="00DD4FED"/>
    <w:rsid w:val="00DD5037"/>
    <w:rsid w:val="00DD50AB"/>
    <w:rsid w:val="00DD50BD"/>
    <w:rsid w:val="00DD50F3"/>
    <w:rsid w:val="00DD5199"/>
    <w:rsid w:val="00DD5238"/>
    <w:rsid w:val="00DD5343"/>
    <w:rsid w:val="00DD53D4"/>
    <w:rsid w:val="00DD53E4"/>
    <w:rsid w:val="00DD5449"/>
    <w:rsid w:val="00DD5461"/>
    <w:rsid w:val="00DD5499"/>
    <w:rsid w:val="00DD550D"/>
    <w:rsid w:val="00DD551B"/>
    <w:rsid w:val="00DD554E"/>
    <w:rsid w:val="00DD55B6"/>
    <w:rsid w:val="00DD55DD"/>
    <w:rsid w:val="00DD5604"/>
    <w:rsid w:val="00DD5650"/>
    <w:rsid w:val="00DD56DA"/>
    <w:rsid w:val="00DD56F9"/>
    <w:rsid w:val="00DD573E"/>
    <w:rsid w:val="00DD5844"/>
    <w:rsid w:val="00DD589E"/>
    <w:rsid w:val="00DD58A2"/>
    <w:rsid w:val="00DD58BB"/>
    <w:rsid w:val="00DD5904"/>
    <w:rsid w:val="00DD5930"/>
    <w:rsid w:val="00DD5A6C"/>
    <w:rsid w:val="00DD5ADA"/>
    <w:rsid w:val="00DD5BD3"/>
    <w:rsid w:val="00DD5BDC"/>
    <w:rsid w:val="00DD5C55"/>
    <w:rsid w:val="00DD5C6F"/>
    <w:rsid w:val="00DD5D6D"/>
    <w:rsid w:val="00DD5DD1"/>
    <w:rsid w:val="00DD5E62"/>
    <w:rsid w:val="00DD5EA9"/>
    <w:rsid w:val="00DD5F41"/>
    <w:rsid w:val="00DD5F7C"/>
    <w:rsid w:val="00DD603F"/>
    <w:rsid w:val="00DD60DE"/>
    <w:rsid w:val="00DD6115"/>
    <w:rsid w:val="00DD61B1"/>
    <w:rsid w:val="00DD623E"/>
    <w:rsid w:val="00DD6340"/>
    <w:rsid w:val="00DD63A4"/>
    <w:rsid w:val="00DD63A5"/>
    <w:rsid w:val="00DD63B6"/>
    <w:rsid w:val="00DD63F8"/>
    <w:rsid w:val="00DD6417"/>
    <w:rsid w:val="00DD6497"/>
    <w:rsid w:val="00DD64E3"/>
    <w:rsid w:val="00DD64F5"/>
    <w:rsid w:val="00DD657B"/>
    <w:rsid w:val="00DD65B3"/>
    <w:rsid w:val="00DD6637"/>
    <w:rsid w:val="00DD66C1"/>
    <w:rsid w:val="00DD66FE"/>
    <w:rsid w:val="00DD671B"/>
    <w:rsid w:val="00DD6759"/>
    <w:rsid w:val="00DD6964"/>
    <w:rsid w:val="00DD696A"/>
    <w:rsid w:val="00DD69A4"/>
    <w:rsid w:val="00DD69A7"/>
    <w:rsid w:val="00DD69F3"/>
    <w:rsid w:val="00DD6A15"/>
    <w:rsid w:val="00DD6BEC"/>
    <w:rsid w:val="00DD6C04"/>
    <w:rsid w:val="00DD6C6E"/>
    <w:rsid w:val="00DD6CD2"/>
    <w:rsid w:val="00DD6D76"/>
    <w:rsid w:val="00DD6D96"/>
    <w:rsid w:val="00DD6DBF"/>
    <w:rsid w:val="00DD6F02"/>
    <w:rsid w:val="00DD6F45"/>
    <w:rsid w:val="00DD6FBF"/>
    <w:rsid w:val="00DD7038"/>
    <w:rsid w:val="00DD713E"/>
    <w:rsid w:val="00DD715B"/>
    <w:rsid w:val="00DD7192"/>
    <w:rsid w:val="00DD72AD"/>
    <w:rsid w:val="00DD72C0"/>
    <w:rsid w:val="00DD738C"/>
    <w:rsid w:val="00DD74C4"/>
    <w:rsid w:val="00DD74CA"/>
    <w:rsid w:val="00DD7544"/>
    <w:rsid w:val="00DD7656"/>
    <w:rsid w:val="00DD76A2"/>
    <w:rsid w:val="00DD76DF"/>
    <w:rsid w:val="00DD76E7"/>
    <w:rsid w:val="00DD771A"/>
    <w:rsid w:val="00DD7816"/>
    <w:rsid w:val="00DD7825"/>
    <w:rsid w:val="00DD7912"/>
    <w:rsid w:val="00DD791F"/>
    <w:rsid w:val="00DD7928"/>
    <w:rsid w:val="00DD7998"/>
    <w:rsid w:val="00DD7A16"/>
    <w:rsid w:val="00DD7A35"/>
    <w:rsid w:val="00DD7A4F"/>
    <w:rsid w:val="00DD7A76"/>
    <w:rsid w:val="00DD7AB0"/>
    <w:rsid w:val="00DD7AB3"/>
    <w:rsid w:val="00DD7AF9"/>
    <w:rsid w:val="00DD7B97"/>
    <w:rsid w:val="00DD7BDE"/>
    <w:rsid w:val="00DD7BEF"/>
    <w:rsid w:val="00DD7BF5"/>
    <w:rsid w:val="00DD7BFE"/>
    <w:rsid w:val="00DD7C0F"/>
    <w:rsid w:val="00DD7C51"/>
    <w:rsid w:val="00DD7D0C"/>
    <w:rsid w:val="00DD7D13"/>
    <w:rsid w:val="00DD7D65"/>
    <w:rsid w:val="00DD7D72"/>
    <w:rsid w:val="00DD7D81"/>
    <w:rsid w:val="00DD7D90"/>
    <w:rsid w:val="00DD7E27"/>
    <w:rsid w:val="00DD7EB6"/>
    <w:rsid w:val="00DD7F1B"/>
    <w:rsid w:val="00DD7F47"/>
    <w:rsid w:val="00DE006A"/>
    <w:rsid w:val="00DE00DD"/>
    <w:rsid w:val="00DE0121"/>
    <w:rsid w:val="00DE028C"/>
    <w:rsid w:val="00DE04D1"/>
    <w:rsid w:val="00DE04E8"/>
    <w:rsid w:val="00DE04F4"/>
    <w:rsid w:val="00DE05AB"/>
    <w:rsid w:val="00DE06A9"/>
    <w:rsid w:val="00DE0815"/>
    <w:rsid w:val="00DE0841"/>
    <w:rsid w:val="00DE095C"/>
    <w:rsid w:val="00DE0A2F"/>
    <w:rsid w:val="00DE0A43"/>
    <w:rsid w:val="00DE0AC3"/>
    <w:rsid w:val="00DE0AC6"/>
    <w:rsid w:val="00DE0ACF"/>
    <w:rsid w:val="00DE0AE0"/>
    <w:rsid w:val="00DE0AF5"/>
    <w:rsid w:val="00DE0B70"/>
    <w:rsid w:val="00DE0C1C"/>
    <w:rsid w:val="00DE0C26"/>
    <w:rsid w:val="00DE0C31"/>
    <w:rsid w:val="00DE0CB3"/>
    <w:rsid w:val="00DE0CCB"/>
    <w:rsid w:val="00DE0CD2"/>
    <w:rsid w:val="00DE0D44"/>
    <w:rsid w:val="00DE0D71"/>
    <w:rsid w:val="00DE0D79"/>
    <w:rsid w:val="00DE0DC9"/>
    <w:rsid w:val="00DE0E4A"/>
    <w:rsid w:val="00DE0EFA"/>
    <w:rsid w:val="00DE0F10"/>
    <w:rsid w:val="00DE0F12"/>
    <w:rsid w:val="00DE0F6C"/>
    <w:rsid w:val="00DE0F76"/>
    <w:rsid w:val="00DE0FEB"/>
    <w:rsid w:val="00DE10A4"/>
    <w:rsid w:val="00DE10C8"/>
    <w:rsid w:val="00DE1230"/>
    <w:rsid w:val="00DE12F0"/>
    <w:rsid w:val="00DE12F4"/>
    <w:rsid w:val="00DE131A"/>
    <w:rsid w:val="00DE1380"/>
    <w:rsid w:val="00DE13E5"/>
    <w:rsid w:val="00DE150B"/>
    <w:rsid w:val="00DE153B"/>
    <w:rsid w:val="00DE1631"/>
    <w:rsid w:val="00DE1659"/>
    <w:rsid w:val="00DE16EF"/>
    <w:rsid w:val="00DE1763"/>
    <w:rsid w:val="00DE178A"/>
    <w:rsid w:val="00DE17A3"/>
    <w:rsid w:val="00DE1865"/>
    <w:rsid w:val="00DE18C8"/>
    <w:rsid w:val="00DE1904"/>
    <w:rsid w:val="00DE1A5A"/>
    <w:rsid w:val="00DE1A8F"/>
    <w:rsid w:val="00DE1B05"/>
    <w:rsid w:val="00DE1B0D"/>
    <w:rsid w:val="00DE1B7C"/>
    <w:rsid w:val="00DE1BC0"/>
    <w:rsid w:val="00DE1BEA"/>
    <w:rsid w:val="00DE1D38"/>
    <w:rsid w:val="00DE1D3B"/>
    <w:rsid w:val="00DE1DB3"/>
    <w:rsid w:val="00DE1E31"/>
    <w:rsid w:val="00DE1E94"/>
    <w:rsid w:val="00DE1F29"/>
    <w:rsid w:val="00DE1F4D"/>
    <w:rsid w:val="00DE1F9F"/>
    <w:rsid w:val="00DE1FC7"/>
    <w:rsid w:val="00DE1FC8"/>
    <w:rsid w:val="00DE1FCA"/>
    <w:rsid w:val="00DE2004"/>
    <w:rsid w:val="00DE2080"/>
    <w:rsid w:val="00DE209E"/>
    <w:rsid w:val="00DE20A1"/>
    <w:rsid w:val="00DE210F"/>
    <w:rsid w:val="00DE213F"/>
    <w:rsid w:val="00DE2246"/>
    <w:rsid w:val="00DE2270"/>
    <w:rsid w:val="00DE2304"/>
    <w:rsid w:val="00DE238C"/>
    <w:rsid w:val="00DE238E"/>
    <w:rsid w:val="00DE23BF"/>
    <w:rsid w:val="00DE240A"/>
    <w:rsid w:val="00DE2417"/>
    <w:rsid w:val="00DE2427"/>
    <w:rsid w:val="00DE24F6"/>
    <w:rsid w:val="00DE255B"/>
    <w:rsid w:val="00DE260A"/>
    <w:rsid w:val="00DE266B"/>
    <w:rsid w:val="00DE26B3"/>
    <w:rsid w:val="00DE26CE"/>
    <w:rsid w:val="00DE2742"/>
    <w:rsid w:val="00DE2785"/>
    <w:rsid w:val="00DE278E"/>
    <w:rsid w:val="00DE2924"/>
    <w:rsid w:val="00DE2986"/>
    <w:rsid w:val="00DE29AB"/>
    <w:rsid w:val="00DE2A13"/>
    <w:rsid w:val="00DE2A57"/>
    <w:rsid w:val="00DE2AA9"/>
    <w:rsid w:val="00DE2AFE"/>
    <w:rsid w:val="00DE2BB4"/>
    <w:rsid w:val="00DE2BCA"/>
    <w:rsid w:val="00DE2BE6"/>
    <w:rsid w:val="00DE2BEC"/>
    <w:rsid w:val="00DE2CA9"/>
    <w:rsid w:val="00DE2CCB"/>
    <w:rsid w:val="00DE2CFC"/>
    <w:rsid w:val="00DE2E20"/>
    <w:rsid w:val="00DE2E24"/>
    <w:rsid w:val="00DE2E2C"/>
    <w:rsid w:val="00DE2F2D"/>
    <w:rsid w:val="00DE2F80"/>
    <w:rsid w:val="00DE2FBE"/>
    <w:rsid w:val="00DE3089"/>
    <w:rsid w:val="00DE31B0"/>
    <w:rsid w:val="00DE31B9"/>
    <w:rsid w:val="00DE3375"/>
    <w:rsid w:val="00DE33EF"/>
    <w:rsid w:val="00DE341C"/>
    <w:rsid w:val="00DE351F"/>
    <w:rsid w:val="00DE3559"/>
    <w:rsid w:val="00DE3595"/>
    <w:rsid w:val="00DE3635"/>
    <w:rsid w:val="00DE363D"/>
    <w:rsid w:val="00DE3675"/>
    <w:rsid w:val="00DE36F7"/>
    <w:rsid w:val="00DE3763"/>
    <w:rsid w:val="00DE376A"/>
    <w:rsid w:val="00DE376D"/>
    <w:rsid w:val="00DE38A1"/>
    <w:rsid w:val="00DE38AE"/>
    <w:rsid w:val="00DE38FD"/>
    <w:rsid w:val="00DE3929"/>
    <w:rsid w:val="00DE3945"/>
    <w:rsid w:val="00DE394C"/>
    <w:rsid w:val="00DE39A5"/>
    <w:rsid w:val="00DE3A2B"/>
    <w:rsid w:val="00DE3A41"/>
    <w:rsid w:val="00DE3A68"/>
    <w:rsid w:val="00DE3ABD"/>
    <w:rsid w:val="00DE3B17"/>
    <w:rsid w:val="00DE3B18"/>
    <w:rsid w:val="00DE3B71"/>
    <w:rsid w:val="00DE3BAB"/>
    <w:rsid w:val="00DE3BC7"/>
    <w:rsid w:val="00DE3BF1"/>
    <w:rsid w:val="00DE3C0A"/>
    <w:rsid w:val="00DE3D95"/>
    <w:rsid w:val="00DE3EBA"/>
    <w:rsid w:val="00DE3ED0"/>
    <w:rsid w:val="00DE3F9C"/>
    <w:rsid w:val="00DE3FE3"/>
    <w:rsid w:val="00DE4055"/>
    <w:rsid w:val="00DE40B7"/>
    <w:rsid w:val="00DE40C3"/>
    <w:rsid w:val="00DE4117"/>
    <w:rsid w:val="00DE418B"/>
    <w:rsid w:val="00DE428D"/>
    <w:rsid w:val="00DE42CB"/>
    <w:rsid w:val="00DE42DC"/>
    <w:rsid w:val="00DE43BD"/>
    <w:rsid w:val="00DE4420"/>
    <w:rsid w:val="00DE4445"/>
    <w:rsid w:val="00DE4460"/>
    <w:rsid w:val="00DE44B7"/>
    <w:rsid w:val="00DE44C2"/>
    <w:rsid w:val="00DE44FA"/>
    <w:rsid w:val="00DE4546"/>
    <w:rsid w:val="00DE46C3"/>
    <w:rsid w:val="00DE46F8"/>
    <w:rsid w:val="00DE46FE"/>
    <w:rsid w:val="00DE475A"/>
    <w:rsid w:val="00DE4899"/>
    <w:rsid w:val="00DE4907"/>
    <w:rsid w:val="00DE4969"/>
    <w:rsid w:val="00DE4A04"/>
    <w:rsid w:val="00DE4B6A"/>
    <w:rsid w:val="00DE4BC5"/>
    <w:rsid w:val="00DE4C37"/>
    <w:rsid w:val="00DE4C52"/>
    <w:rsid w:val="00DE4C7B"/>
    <w:rsid w:val="00DE4D2D"/>
    <w:rsid w:val="00DE4D46"/>
    <w:rsid w:val="00DE4E51"/>
    <w:rsid w:val="00DE4E69"/>
    <w:rsid w:val="00DE4ECB"/>
    <w:rsid w:val="00DE50F2"/>
    <w:rsid w:val="00DE5131"/>
    <w:rsid w:val="00DE51A6"/>
    <w:rsid w:val="00DE51BD"/>
    <w:rsid w:val="00DE521E"/>
    <w:rsid w:val="00DE5255"/>
    <w:rsid w:val="00DE52C9"/>
    <w:rsid w:val="00DE5326"/>
    <w:rsid w:val="00DE5331"/>
    <w:rsid w:val="00DE53DA"/>
    <w:rsid w:val="00DE54EE"/>
    <w:rsid w:val="00DE5546"/>
    <w:rsid w:val="00DE5562"/>
    <w:rsid w:val="00DE55D0"/>
    <w:rsid w:val="00DE5651"/>
    <w:rsid w:val="00DE5682"/>
    <w:rsid w:val="00DE568D"/>
    <w:rsid w:val="00DE56B7"/>
    <w:rsid w:val="00DE56CA"/>
    <w:rsid w:val="00DE576D"/>
    <w:rsid w:val="00DE5786"/>
    <w:rsid w:val="00DE57AA"/>
    <w:rsid w:val="00DE57B0"/>
    <w:rsid w:val="00DE5831"/>
    <w:rsid w:val="00DE58A8"/>
    <w:rsid w:val="00DE58CA"/>
    <w:rsid w:val="00DE5997"/>
    <w:rsid w:val="00DE59A4"/>
    <w:rsid w:val="00DE5A48"/>
    <w:rsid w:val="00DE5AE3"/>
    <w:rsid w:val="00DE5C61"/>
    <w:rsid w:val="00DE5CB2"/>
    <w:rsid w:val="00DE5CFB"/>
    <w:rsid w:val="00DE5CFF"/>
    <w:rsid w:val="00DE5D77"/>
    <w:rsid w:val="00DE5D8A"/>
    <w:rsid w:val="00DE5E05"/>
    <w:rsid w:val="00DE5EF8"/>
    <w:rsid w:val="00DE5F17"/>
    <w:rsid w:val="00DE6047"/>
    <w:rsid w:val="00DE60CA"/>
    <w:rsid w:val="00DE60E7"/>
    <w:rsid w:val="00DE6102"/>
    <w:rsid w:val="00DE6178"/>
    <w:rsid w:val="00DE6179"/>
    <w:rsid w:val="00DE61E5"/>
    <w:rsid w:val="00DE6204"/>
    <w:rsid w:val="00DE6235"/>
    <w:rsid w:val="00DE6252"/>
    <w:rsid w:val="00DE6260"/>
    <w:rsid w:val="00DE627D"/>
    <w:rsid w:val="00DE627E"/>
    <w:rsid w:val="00DE633A"/>
    <w:rsid w:val="00DE634F"/>
    <w:rsid w:val="00DE6357"/>
    <w:rsid w:val="00DE639D"/>
    <w:rsid w:val="00DE642F"/>
    <w:rsid w:val="00DE6466"/>
    <w:rsid w:val="00DE6492"/>
    <w:rsid w:val="00DE64D3"/>
    <w:rsid w:val="00DE6500"/>
    <w:rsid w:val="00DE65BE"/>
    <w:rsid w:val="00DE6631"/>
    <w:rsid w:val="00DE66F5"/>
    <w:rsid w:val="00DE670C"/>
    <w:rsid w:val="00DE673C"/>
    <w:rsid w:val="00DE67D4"/>
    <w:rsid w:val="00DE67E5"/>
    <w:rsid w:val="00DE6860"/>
    <w:rsid w:val="00DE687F"/>
    <w:rsid w:val="00DE6968"/>
    <w:rsid w:val="00DE69E7"/>
    <w:rsid w:val="00DE6A23"/>
    <w:rsid w:val="00DE6A5F"/>
    <w:rsid w:val="00DE6AB1"/>
    <w:rsid w:val="00DE6C76"/>
    <w:rsid w:val="00DE6CE5"/>
    <w:rsid w:val="00DE6D17"/>
    <w:rsid w:val="00DE6D55"/>
    <w:rsid w:val="00DE6DBD"/>
    <w:rsid w:val="00DE6E0E"/>
    <w:rsid w:val="00DE6E66"/>
    <w:rsid w:val="00DE6E75"/>
    <w:rsid w:val="00DE6E95"/>
    <w:rsid w:val="00DE6F33"/>
    <w:rsid w:val="00DE6F85"/>
    <w:rsid w:val="00DE6FF3"/>
    <w:rsid w:val="00DE70B8"/>
    <w:rsid w:val="00DE70D1"/>
    <w:rsid w:val="00DE7108"/>
    <w:rsid w:val="00DE712E"/>
    <w:rsid w:val="00DE7154"/>
    <w:rsid w:val="00DE7158"/>
    <w:rsid w:val="00DE719A"/>
    <w:rsid w:val="00DE71B6"/>
    <w:rsid w:val="00DE722C"/>
    <w:rsid w:val="00DE7318"/>
    <w:rsid w:val="00DE731E"/>
    <w:rsid w:val="00DE73D2"/>
    <w:rsid w:val="00DE740A"/>
    <w:rsid w:val="00DE7465"/>
    <w:rsid w:val="00DE751B"/>
    <w:rsid w:val="00DE7548"/>
    <w:rsid w:val="00DE75D8"/>
    <w:rsid w:val="00DE75EF"/>
    <w:rsid w:val="00DE760D"/>
    <w:rsid w:val="00DE7624"/>
    <w:rsid w:val="00DE7632"/>
    <w:rsid w:val="00DE769C"/>
    <w:rsid w:val="00DE76B4"/>
    <w:rsid w:val="00DE784E"/>
    <w:rsid w:val="00DE78AC"/>
    <w:rsid w:val="00DE78DB"/>
    <w:rsid w:val="00DE78EA"/>
    <w:rsid w:val="00DE78F2"/>
    <w:rsid w:val="00DE7915"/>
    <w:rsid w:val="00DE7923"/>
    <w:rsid w:val="00DE7976"/>
    <w:rsid w:val="00DE79D1"/>
    <w:rsid w:val="00DE7A5A"/>
    <w:rsid w:val="00DE7A69"/>
    <w:rsid w:val="00DE7A8C"/>
    <w:rsid w:val="00DE7AFE"/>
    <w:rsid w:val="00DE7C21"/>
    <w:rsid w:val="00DE7C6E"/>
    <w:rsid w:val="00DE7C7C"/>
    <w:rsid w:val="00DE7CD0"/>
    <w:rsid w:val="00DE7CFA"/>
    <w:rsid w:val="00DE7D0B"/>
    <w:rsid w:val="00DE7D1E"/>
    <w:rsid w:val="00DE7D79"/>
    <w:rsid w:val="00DE7D97"/>
    <w:rsid w:val="00DE7DBD"/>
    <w:rsid w:val="00DE7DC8"/>
    <w:rsid w:val="00DE7E31"/>
    <w:rsid w:val="00DE7E47"/>
    <w:rsid w:val="00DE7E87"/>
    <w:rsid w:val="00DE7F33"/>
    <w:rsid w:val="00DE7F51"/>
    <w:rsid w:val="00DE7F53"/>
    <w:rsid w:val="00DF002B"/>
    <w:rsid w:val="00DF0052"/>
    <w:rsid w:val="00DF00B6"/>
    <w:rsid w:val="00DF00E7"/>
    <w:rsid w:val="00DF010B"/>
    <w:rsid w:val="00DF023E"/>
    <w:rsid w:val="00DF0248"/>
    <w:rsid w:val="00DF02BC"/>
    <w:rsid w:val="00DF0312"/>
    <w:rsid w:val="00DF0340"/>
    <w:rsid w:val="00DF050E"/>
    <w:rsid w:val="00DF0538"/>
    <w:rsid w:val="00DF058E"/>
    <w:rsid w:val="00DF05DC"/>
    <w:rsid w:val="00DF0617"/>
    <w:rsid w:val="00DF067E"/>
    <w:rsid w:val="00DF06B1"/>
    <w:rsid w:val="00DF06E3"/>
    <w:rsid w:val="00DF070D"/>
    <w:rsid w:val="00DF075C"/>
    <w:rsid w:val="00DF077B"/>
    <w:rsid w:val="00DF0813"/>
    <w:rsid w:val="00DF085C"/>
    <w:rsid w:val="00DF0888"/>
    <w:rsid w:val="00DF08D1"/>
    <w:rsid w:val="00DF0964"/>
    <w:rsid w:val="00DF0994"/>
    <w:rsid w:val="00DF0998"/>
    <w:rsid w:val="00DF09D1"/>
    <w:rsid w:val="00DF09E8"/>
    <w:rsid w:val="00DF0A20"/>
    <w:rsid w:val="00DF0A5E"/>
    <w:rsid w:val="00DF0AA2"/>
    <w:rsid w:val="00DF0AF3"/>
    <w:rsid w:val="00DF0BFD"/>
    <w:rsid w:val="00DF0C3D"/>
    <w:rsid w:val="00DF0CF6"/>
    <w:rsid w:val="00DF0DD9"/>
    <w:rsid w:val="00DF0E04"/>
    <w:rsid w:val="00DF0EA9"/>
    <w:rsid w:val="00DF0F31"/>
    <w:rsid w:val="00DF0F3D"/>
    <w:rsid w:val="00DF0F47"/>
    <w:rsid w:val="00DF0F89"/>
    <w:rsid w:val="00DF0FD5"/>
    <w:rsid w:val="00DF1067"/>
    <w:rsid w:val="00DF107C"/>
    <w:rsid w:val="00DF10D0"/>
    <w:rsid w:val="00DF10DC"/>
    <w:rsid w:val="00DF1123"/>
    <w:rsid w:val="00DF1316"/>
    <w:rsid w:val="00DF13EE"/>
    <w:rsid w:val="00DF144E"/>
    <w:rsid w:val="00DF14ED"/>
    <w:rsid w:val="00DF1548"/>
    <w:rsid w:val="00DF1623"/>
    <w:rsid w:val="00DF1645"/>
    <w:rsid w:val="00DF1655"/>
    <w:rsid w:val="00DF1673"/>
    <w:rsid w:val="00DF169E"/>
    <w:rsid w:val="00DF16A8"/>
    <w:rsid w:val="00DF16F2"/>
    <w:rsid w:val="00DF17C2"/>
    <w:rsid w:val="00DF17F7"/>
    <w:rsid w:val="00DF1919"/>
    <w:rsid w:val="00DF1924"/>
    <w:rsid w:val="00DF19C2"/>
    <w:rsid w:val="00DF19D0"/>
    <w:rsid w:val="00DF1A37"/>
    <w:rsid w:val="00DF1A6C"/>
    <w:rsid w:val="00DF1ADB"/>
    <w:rsid w:val="00DF1B05"/>
    <w:rsid w:val="00DF1B15"/>
    <w:rsid w:val="00DF1B34"/>
    <w:rsid w:val="00DF1C3D"/>
    <w:rsid w:val="00DF1C49"/>
    <w:rsid w:val="00DF1C81"/>
    <w:rsid w:val="00DF1D0B"/>
    <w:rsid w:val="00DF1D66"/>
    <w:rsid w:val="00DF1DA7"/>
    <w:rsid w:val="00DF1DDA"/>
    <w:rsid w:val="00DF1E13"/>
    <w:rsid w:val="00DF1E67"/>
    <w:rsid w:val="00DF1EB8"/>
    <w:rsid w:val="00DF1F05"/>
    <w:rsid w:val="00DF1F2C"/>
    <w:rsid w:val="00DF1FB1"/>
    <w:rsid w:val="00DF1FE4"/>
    <w:rsid w:val="00DF203C"/>
    <w:rsid w:val="00DF208F"/>
    <w:rsid w:val="00DF210E"/>
    <w:rsid w:val="00DF217D"/>
    <w:rsid w:val="00DF21A3"/>
    <w:rsid w:val="00DF22C1"/>
    <w:rsid w:val="00DF22C8"/>
    <w:rsid w:val="00DF22DE"/>
    <w:rsid w:val="00DF22E4"/>
    <w:rsid w:val="00DF2308"/>
    <w:rsid w:val="00DF230D"/>
    <w:rsid w:val="00DF23EA"/>
    <w:rsid w:val="00DF23ED"/>
    <w:rsid w:val="00DF2427"/>
    <w:rsid w:val="00DF2576"/>
    <w:rsid w:val="00DF268D"/>
    <w:rsid w:val="00DF276D"/>
    <w:rsid w:val="00DF2786"/>
    <w:rsid w:val="00DF279C"/>
    <w:rsid w:val="00DF27B0"/>
    <w:rsid w:val="00DF280F"/>
    <w:rsid w:val="00DF288A"/>
    <w:rsid w:val="00DF28B3"/>
    <w:rsid w:val="00DF2929"/>
    <w:rsid w:val="00DF2997"/>
    <w:rsid w:val="00DF2A26"/>
    <w:rsid w:val="00DF2A84"/>
    <w:rsid w:val="00DF2B7B"/>
    <w:rsid w:val="00DF2B7C"/>
    <w:rsid w:val="00DF2B97"/>
    <w:rsid w:val="00DF2C27"/>
    <w:rsid w:val="00DF2CDC"/>
    <w:rsid w:val="00DF2CF6"/>
    <w:rsid w:val="00DF2D19"/>
    <w:rsid w:val="00DF2D5C"/>
    <w:rsid w:val="00DF2DA7"/>
    <w:rsid w:val="00DF2F3E"/>
    <w:rsid w:val="00DF2F5C"/>
    <w:rsid w:val="00DF2F6E"/>
    <w:rsid w:val="00DF3075"/>
    <w:rsid w:val="00DF31BD"/>
    <w:rsid w:val="00DF31E0"/>
    <w:rsid w:val="00DF3203"/>
    <w:rsid w:val="00DF3242"/>
    <w:rsid w:val="00DF3392"/>
    <w:rsid w:val="00DF33AC"/>
    <w:rsid w:val="00DF33BA"/>
    <w:rsid w:val="00DF33FA"/>
    <w:rsid w:val="00DF34FE"/>
    <w:rsid w:val="00DF3598"/>
    <w:rsid w:val="00DF35CF"/>
    <w:rsid w:val="00DF36F6"/>
    <w:rsid w:val="00DF3734"/>
    <w:rsid w:val="00DF3750"/>
    <w:rsid w:val="00DF3755"/>
    <w:rsid w:val="00DF379D"/>
    <w:rsid w:val="00DF37A5"/>
    <w:rsid w:val="00DF37EA"/>
    <w:rsid w:val="00DF3823"/>
    <w:rsid w:val="00DF38CA"/>
    <w:rsid w:val="00DF394B"/>
    <w:rsid w:val="00DF397D"/>
    <w:rsid w:val="00DF3A63"/>
    <w:rsid w:val="00DF3A76"/>
    <w:rsid w:val="00DF3AE8"/>
    <w:rsid w:val="00DF3B16"/>
    <w:rsid w:val="00DF3B25"/>
    <w:rsid w:val="00DF3C16"/>
    <w:rsid w:val="00DF3C20"/>
    <w:rsid w:val="00DF3C88"/>
    <w:rsid w:val="00DF3D15"/>
    <w:rsid w:val="00DF3DDF"/>
    <w:rsid w:val="00DF3E28"/>
    <w:rsid w:val="00DF3F60"/>
    <w:rsid w:val="00DF3F91"/>
    <w:rsid w:val="00DF3FC6"/>
    <w:rsid w:val="00DF4067"/>
    <w:rsid w:val="00DF40C6"/>
    <w:rsid w:val="00DF420B"/>
    <w:rsid w:val="00DF4262"/>
    <w:rsid w:val="00DF42B2"/>
    <w:rsid w:val="00DF436F"/>
    <w:rsid w:val="00DF4391"/>
    <w:rsid w:val="00DF4443"/>
    <w:rsid w:val="00DF4467"/>
    <w:rsid w:val="00DF44D4"/>
    <w:rsid w:val="00DF44E9"/>
    <w:rsid w:val="00DF4582"/>
    <w:rsid w:val="00DF462D"/>
    <w:rsid w:val="00DF46CC"/>
    <w:rsid w:val="00DF470D"/>
    <w:rsid w:val="00DF4728"/>
    <w:rsid w:val="00DF47AA"/>
    <w:rsid w:val="00DF4817"/>
    <w:rsid w:val="00DF4864"/>
    <w:rsid w:val="00DF486C"/>
    <w:rsid w:val="00DF48A4"/>
    <w:rsid w:val="00DF48CA"/>
    <w:rsid w:val="00DF4971"/>
    <w:rsid w:val="00DF4A30"/>
    <w:rsid w:val="00DF4A4F"/>
    <w:rsid w:val="00DF4A67"/>
    <w:rsid w:val="00DF4AC0"/>
    <w:rsid w:val="00DF4B0C"/>
    <w:rsid w:val="00DF4B37"/>
    <w:rsid w:val="00DF4BE8"/>
    <w:rsid w:val="00DF4D63"/>
    <w:rsid w:val="00DF4DB8"/>
    <w:rsid w:val="00DF4DD7"/>
    <w:rsid w:val="00DF4DE8"/>
    <w:rsid w:val="00DF4E23"/>
    <w:rsid w:val="00DF4E5A"/>
    <w:rsid w:val="00DF4E7C"/>
    <w:rsid w:val="00DF4F1A"/>
    <w:rsid w:val="00DF4FA5"/>
    <w:rsid w:val="00DF507B"/>
    <w:rsid w:val="00DF50EC"/>
    <w:rsid w:val="00DF5172"/>
    <w:rsid w:val="00DF51AA"/>
    <w:rsid w:val="00DF529B"/>
    <w:rsid w:val="00DF529F"/>
    <w:rsid w:val="00DF52A7"/>
    <w:rsid w:val="00DF52C6"/>
    <w:rsid w:val="00DF52DF"/>
    <w:rsid w:val="00DF52E2"/>
    <w:rsid w:val="00DF53B9"/>
    <w:rsid w:val="00DF53EC"/>
    <w:rsid w:val="00DF542B"/>
    <w:rsid w:val="00DF54E0"/>
    <w:rsid w:val="00DF550D"/>
    <w:rsid w:val="00DF556F"/>
    <w:rsid w:val="00DF55E3"/>
    <w:rsid w:val="00DF573A"/>
    <w:rsid w:val="00DF5768"/>
    <w:rsid w:val="00DF577C"/>
    <w:rsid w:val="00DF580A"/>
    <w:rsid w:val="00DF58EA"/>
    <w:rsid w:val="00DF5910"/>
    <w:rsid w:val="00DF5995"/>
    <w:rsid w:val="00DF5997"/>
    <w:rsid w:val="00DF59A4"/>
    <w:rsid w:val="00DF59BB"/>
    <w:rsid w:val="00DF59E3"/>
    <w:rsid w:val="00DF5A06"/>
    <w:rsid w:val="00DF5A07"/>
    <w:rsid w:val="00DF5A2E"/>
    <w:rsid w:val="00DF5A7B"/>
    <w:rsid w:val="00DF5A90"/>
    <w:rsid w:val="00DF5B33"/>
    <w:rsid w:val="00DF5B5E"/>
    <w:rsid w:val="00DF5B66"/>
    <w:rsid w:val="00DF5BBB"/>
    <w:rsid w:val="00DF5BD6"/>
    <w:rsid w:val="00DF5C09"/>
    <w:rsid w:val="00DF5C32"/>
    <w:rsid w:val="00DF5CAF"/>
    <w:rsid w:val="00DF5D04"/>
    <w:rsid w:val="00DF5D15"/>
    <w:rsid w:val="00DF5D84"/>
    <w:rsid w:val="00DF5EC3"/>
    <w:rsid w:val="00DF5F93"/>
    <w:rsid w:val="00DF5FFC"/>
    <w:rsid w:val="00DF604F"/>
    <w:rsid w:val="00DF60E1"/>
    <w:rsid w:val="00DF611D"/>
    <w:rsid w:val="00DF619B"/>
    <w:rsid w:val="00DF61FE"/>
    <w:rsid w:val="00DF620B"/>
    <w:rsid w:val="00DF6237"/>
    <w:rsid w:val="00DF6251"/>
    <w:rsid w:val="00DF62AA"/>
    <w:rsid w:val="00DF62BD"/>
    <w:rsid w:val="00DF6350"/>
    <w:rsid w:val="00DF6457"/>
    <w:rsid w:val="00DF646F"/>
    <w:rsid w:val="00DF6494"/>
    <w:rsid w:val="00DF64CB"/>
    <w:rsid w:val="00DF651F"/>
    <w:rsid w:val="00DF6562"/>
    <w:rsid w:val="00DF663B"/>
    <w:rsid w:val="00DF6648"/>
    <w:rsid w:val="00DF66BF"/>
    <w:rsid w:val="00DF66ED"/>
    <w:rsid w:val="00DF66EF"/>
    <w:rsid w:val="00DF6708"/>
    <w:rsid w:val="00DF680B"/>
    <w:rsid w:val="00DF6838"/>
    <w:rsid w:val="00DF6853"/>
    <w:rsid w:val="00DF68A2"/>
    <w:rsid w:val="00DF68C4"/>
    <w:rsid w:val="00DF68D9"/>
    <w:rsid w:val="00DF6925"/>
    <w:rsid w:val="00DF695A"/>
    <w:rsid w:val="00DF6961"/>
    <w:rsid w:val="00DF697B"/>
    <w:rsid w:val="00DF6A83"/>
    <w:rsid w:val="00DF6B79"/>
    <w:rsid w:val="00DF6BE9"/>
    <w:rsid w:val="00DF6BF0"/>
    <w:rsid w:val="00DF6BF2"/>
    <w:rsid w:val="00DF6C99"/>
    <w:rsid w:val="00DF6CA0"/>
    <w:rsid w:val="00DF6CE4"/>
    <w:rsid w:val="00DF6DAB"/>
    <w:rsid w:val="00DF6DF0"/>
    <w:rsid w:val="00DF6E7E"/>
    <w:rsid w:val="00DF6EB1"/>
    <w:rsid w:val="00DF7090"/>
    <w:rsid w:val="00DF70B8"/>
    <w:rsid w:val="00DF716B"/>
    <w:rsid w:val="00DF717B"/>
    <w:rsid w:val="00DF729D"/>
    <w:rsid w:val="00DF72B3"/>
    <w:rsid w:val="00DF7349"/>
    <w:rsid w:val="00DF7417"/>
    <w:rsid w:val="00DF74D0"/>
    <w:rsid w:val="00DF7508"/>
    <w:rsid w:val="00DF7511"/>
    <w:rsid w:val="00DF7599"/>
    <w:rsid w:val="00DF75EE"/>
    <w:rsid w:val="00DF7612"/>
    <w:rsid w:val="00DF76D6"/>
    <w:rsid w:val="00DF7764"/>
    <w:rsid w:val="00DF777A"/>
    <w:rsid w:val="00DF7852"/>
    <w:rsid w:val="00DF78A5"/>
    <w:rsid w:val="00DF78B4"/>
    <w:rsid w:val="00DF79E9"/>
    <w:rsid w:val="00DF79F6"/>
    <w:rsid w:val="00DF7A1E"/>
    <w:rsid w:val="00DF7A60"/>
    <w:rsid w:val="00DF7A69"/>
    <w:rsid w:val="00DF7A7C"/>
    <w:rsid w:val="00DF7AC7"/>
    <w:rsid w:val="00DF7AE9"/>
    <w:rsid w:val="00DF7B83"/>
    <w:rsid w:val="00DF7B95"/>
    <w:rsid w:val="00DF7BB9"/>
    <w:rsid w:val="00DF7C6E"/>
    <w:rsid w:val="00DF7D03"/>
    <w:rsid w:val="00DF7D1B"/>
    <w:rsid w:val="00DF7D34"/>
    <w:rsid w:val="00DF7E10"/>
    <w:rsid w:val="00DF7E2E"/>
    <w:rsid w:val="00DF7E5B"/>
    <w:rsid w:val="00DF7EF5"/>
    <w:rsid w:val="00DF7F73"/>
    <w:rsid w:val="00DF7FEE"/>
    <w:rsid w:val="00DF8C07"/>
    <w:rsid w:val="00E0005E"/>
    <w:rsid w:val="00E0011D"/>
    <w:rsid w:val="00E00225"/>
    <w:rsid w:val="00E0023B"/>
    <w:rsid w:val="00E00279"/>
    <w:rsid w:val="00E002AB"/>
    <w:rsid w:val="00E002B4"/>
    <w:rsid w:val="00E002BF"/>
    <w:rsid w:val="00E002FB"/>
    <w:rsid w:val="00E00390"/>
    <w:rsid w:val="00E003C6"/>
    <w:rsid w:val="00E003ED"/>
    <w:rsid w:val="00E00421"/>
    <w:rsid w:val="00E00494"/>
    <w:rsid w:val="00E004B6"/>
    <w:rsid w:val="00E004BC"/>
    <w:rsid w:val="00E00659"/>
    <w:rsid w:val="00E0065B"/>
    <w:rsid w:val="00E00677"/>
    <w:rsid w:val="00E00681"/>
    <w:rsid w:val="00E0069C"/>
    <w:rsid w:val="00E006AB"/>
    <w:rsid w:val="00E006AE"/>
    <w:rsid w:val="00E006AF"/>
    <w:rsid w:val="00E00759"/>
    <w:rsid w:val="00E00779"/>
    <w:rsid w:val="00E0086E"/>
    <w:rsid w:val="00E008B4"/>
    <w:rsid w:val="00E008F1"/>
    <w:rsid w:val="00E00925"/>
    <w:rsid w:val="00E00936"/>
    <w:rsid w:val="00E00975"/>
    <w:rsid w:val="00E00991"/>
    <w:rsid w:val="00E00995"/>
    <w:rsid w:val="00E0099E"/>
    <w:rsid w:val="00E009CD"/>
    <w:rsid w:val="00E00A29"/>
    <w:rsid w:val="00E00ABA"/>
    <w:rsid w:val="00E00B5B"/>
    <w:rsid w:val="00E00BB0"/>
    <w:rsid w:val="00E00BFB"/>
    <w:rsid w:val="00E00DD7"/>
    <w:rsid w:val="00E00DF0"/>
    <w:rsid w:val="00E01055"/>
    <w:rsid w:val="00E0106F"/>
    <w:rsid w:val="00E0109E"/>
    <w:rsid w:val="00E010E1"/>
    <w:rsid w:val="00E010E3"/>
    <w:rsid w:val="00E010F2"/>
    <w:rsid w:val="00E01175"/>
    <w:rsid w:val="00E011B5"/>
    <w:rsid w:val="00E0126A"/>
    <w:rsid w:val="00E01282"/>
    <w:rsid w:val="00E013B9"/>
    <w:rsid w:val="00E013D5"/>
    <w:rsid w:val="00E013D7"/>
    <w:rsid w:val="00E0141B"/>
    <w:rsid w:val="00E0144A"/>
    <w:rsid w:val="00E0145F"/>
    <w:rsid w:val="00E014A6"/>
    <w:rsid w:val="00E01508"/>
    <w:rsid w:val="00E0150A"/>
    <w:rsid w:val="00E01546"/>
    <w:rsid w:val="00E01668"/>
    <w:rsid w:val="00E0169D"/>
    <w:rsid w:val="00E0177B"/>
    <w:rsid w:val="00E017E0"/>
    <w:rsid w:val="00E01858"/>
    <w:rsid w:val="00E01921"/>
    <w:rsid w:val="00E019AA"/>
    <w:rsid w:val="00E019B2"/>
    <w:rsid w:val="00E01A1C"/>
    <w:rsid w:val="00E01ACF"/>
    <w:rsid w:val="00E01ADF"/>
    <w:rsid w:val="00E01B64"/>
    <w:rsid w:val="00E01CB7"/>
    <w:rsid w:val="00E01D49"/>
    <w:rsid w:val="00E01DA4"/>
    <w:rsid w:val="00E01F73"/>
    <w:rsid w:val="00E01FDF"/>
    <w:rsid w:val="00E01FEB"/>
    <w:rsid w:val="00E02113"/>
    <w:rsid w:val="00E02130"/>
    <w:rsid w:val="00E021FE"/>
    <w:rsid w:val="00E0222A"/>
    <w:rsid w:val="00E02295"/>
    <w:rsid w:val="00E022B2"/>
    <w:rsid w:val="00E02367"/>
    <w:rsid w:val="00E023B4"/>
    <w:rsid w:val="00E023EA"/>
    <w:rsid w:val="00E023F7"/>
    <w:rsid w:val="00E02407"/>
    <w:rsid w:val="00E0240B"/>
    <w:rsid w:val="00E02459"/>
    <w:rsid w:val="00E02481"/>
    <w:rsid w:val="00E024C7"/>
    <w:rsid w:val="00E02503"/>
    <w:rsid w:val="00E02596"/>
    <w:rsid w:val="00E0259B"/>
    <w:rsid w:val="00E025D0"/>
    <w:rsid w:val="00E025E5"/>
    <w:rsid w:val="00E0268C"/>
    <w:rsid w:val="00E026D4"/>
    <w:rsid w:val="00E026F7"/>
    <w:rsid w:val="00E0271D"/>
    <w:rsid w:val="00E02740"/>
    <w:rsid w:val="00E02747"/>
    <w:rsid w:val="00E027FF"/>
    <w:rsid w:val="00E02886"/>
    <w:rsid w:val="00E028A7"/>
    <w:rsid w:val="00E0292E"/>
    <w:rsid w:val="00E02AAE"/>
    <w:rsid w:val="00E02B32"/>
    <w:rsid w:val="00E02BFD"/>
    <w:rsid w:val="00E02C20"/>
    <w:rsid w:val="00E02CE2"/>
    <w:rsid w:val="00E02D3D"/>
    <w:rsid w:val="00E02D53"/>
    <w:rsid w:val="00E02DB9"/>
    <w:rsid w:val="00E02DE2"/>
    <w:rsid w:val="00E02DE5"/>
    <w:rsid w:val="00E02E6C"/>
    <w:rsid w:val="00E02EBB"/>
    <w:rsid w:val="00E02F6C"/>
    <w:rsid w:val="00E02FD3"/>
    <w:rsid w:val="00E02FD5"/>
    <w:rsid w:val="00E02FE4"/>
    <w:rsid w:val="00E0304C"/>
    <w:rsid w:val="00E03188"/>
    <w:rsid w:val="00E031A5"/>
    <w:rsid w:val="00E031C7"/>
    <w:rsid w:val="00E031E9"/>
    <w:rsid w:val="00E031FC"/>
    <w:rsid w:val="00E03205"/>
    <w:rsid w:val="00E03220"/>
    <w:rsid w:val="00E03240"/>
    <w:rsid w:val="00E03294"/>
    <w:rsid w:val="00E032FC"/>
    <w:rsid w:val="00E03386"/>
    <w:rsid w:val="00E033CC"/>
    <w:rsid w:val="00E0342A"/>
    <w:rsid w:val="00E0346E"/>
    <w:rsid w:val="00E03478"/>
    <w:rsid w:val="00E03504"/>
    <w:rsid w:val="00E03508"/>
    <w:rsid w:val="00E03533"/>
    <w:rsid w:val="00E0355E"/>
    <w:rsid w:val="00E03581"/>
    <w:rsid w:val="00E035DB"/>
    <w:rsid w:val="00E03658"/>
    <w:rsid w:val="00E03665"/>
    <w:rsid w:val="00E03668"/>
    <w:rsid w:val="00E03692"/>
    <w:rsid w:val="00E0372A"/>
    <w:rsid w:val="00E0374E"/>
    <w:rsid w:val="00E0377A"/>
    <w:rsid w:val="00E037A3"/>
    <w:rsid w:val="00E038A9"/>
    <w:rsid w:val="00E038CD"/>
    <w:rsid w:val="00E03900"/>
    <w:rsid w:val="00E0391B"/>
    <w:rsid w:val="00E0396A"/>
    <w:rsid w:val="00E03970"/>
    <w:rsid w:val="00E039DA"/>
    <w:rsid w:val="00E039DF"/>
    <w:rsid w:val="00E03AE2"/>
    <w:rsid w:val="00E03B08"/>
    <w:rsid w:val="00E03B4D"/>
    <w:rsid w:val="00E03B74"/>
    <w:rsid w:val="00E03BFC"/>
    <w:rsid w:val="00E03CE2"/>
    <w:rsid w:val="00E03D03"/>
    <w:rsid w:val="00E03D27"/>
    <w:rsid w:val="00E03DDA"/>
    <w:rsid w:val="00E03E20"/>
    <w:rsid w:val="00E03EEC"/>
    <w:rsid w:val="00E03FAA"/>
    <w:rsid w:val="00E03FD9"/>
    <w:rsid w:val="00E0403C"/>
    <w:rsid w:val="00E04042"/>
    <w:rsid w:val="00E0405A"/>
    <w:rsid w:val="00E04203"/>
    <w:rsid w:val="00E04214"/>
    <w:rsid w:val="00E042CF"/>
    <w:rsid w:val="00E04357"/>
    <w:rsid w:val="00E043D8"/>
    <w:rsid w:val="00E043F5"/>
    <w:rsid w:val="00E04423"/>
    <w:rsid w:val="00E044AC"/>
    <w:rsid w:val="00E044DE"/>
    <w:rsid w:val="00E044F0"/>
    <w:rsid w:val="00E04591"/>
    <w:rsid w:val="00E045B4"/>
    <w:rsid w:val="00E0461C"/>
    <w:rsid w:val="00E04846"/>
    <w:rsid w:val="00E04879"/>
    <w:rsid w:val="00E0487F"/>
    <w:rsid w:val="00E048AD"/>
    <w:rsid w:val="00E04912"/>
    <w:rsid w:val="00E04961"/>
    <w:rsid w:val="00E049B1"/>
    <w:rsid w:val="00E04A36"/>
    <w:rsid w:val="00E04A72"/>
    <w:rsid w:val="00E04ABC"/>
    <w:rsid w:val="00E04AEB"/>
    <w:rsid w:val="00E04B07"/>
    <w:rsid w:val="00E04B28"/>
    <w:rsid w:val="00E04B8F"/>
    <w:rsid w:val="00E04B90"/>
    <w:rsid w:val="00E04B94"/>
    <w:rsid w:val="00E04BAC"/>
    <w:rsid w:val="00E04BC5"/>
    <w:rsid w:val="00E04C10"/>
    <w:rsid w:val="00E04F8B"/>
    <w:rsid w:val="00E05057"/>
    <w:rsid w:val="00E050A5"/>
    <w:rsid w:val="00E05108"/>
    <w:rsid w:val="00E0520A"/>
    <w:rsid w:val="00E05274"/>
    <w:rsid w:val="00E05293"/>
    <w:rsid w:val="00E052C9"/>
    <w:rsid w:val="00E0534F"/>
    <w:rsid w:val="00E053B4"/>
    <w:rsid w:val="00E0540C"/>
    <w:rsid w:val="00E05412"/>
    <w:rsid w:val="00E0549F"/>
    <w:rsid w:val="00E05552"/>
    <w:rsid w:val="00E05704"/>
    <w:rsid w:val="00E05754"/>
    <w:rsid w:val="00E05770"/>
    <w:rsid w:val="00E057D5"/>
    <w:rsid w:val="00E05854"/>
    <w:rsid w:val="00E059D2"/>
    <w:rsid w:val="00E05A3C"/>
    <w:rsid w:val="00E05A5D"/>
    <w:rsid w:val="00E05A94"/>
    <w:rsid w:val="00E05B54"/>
    <w:rsid w:val="00E05BAD"/>
    <w:rsid w:val="00E05BB5"/>
    <w:rsid w:val="00E05BD8"/>
    <w:rsid w:val="00E05BE5"/>
    <w:rsid w:val="00E05BFA"/>
    <w:rsid w:val="00E05C6E"/>
    <w:rsid w:val="00E05D37"/>
    <w:rsid w:val="00E05D63"/>
    <w:rsid w:val="00E05EE6"/>
    <w:rsid w:val="00E05EEB"/>
    <w:rsid w:val="00E05F2B"/>
    <w:rsid w:val="00E06108"/>
    <w:rsid w:val="00E06221"/>
    <w:rsid w:val="00E062F4"/>
    <w:rsid w:val="00E0630D"/>
    <w:rsid w:val="00E06337"/>
    <w:rsid w:val="00E063DE"/>
    <w:rsid w:val="00E063EF"/>
    <w:rsid w:val="00E0640A"/>
    <w:rsid w:val="00E06422"/>
    <w:rsid w:val="00E0649F"/>
    <w:rsid w:val="00E0661A"/>
    <w:rsid w:val="00E0672B"/>
    <w:rsid w:val="00E068B1"/>
    <w:rsid w:val="00E068E4"/>
    <w:rsid w:val="00E068EA"/>
    <w:rsid w:val="00E06962"/>
    <w:rsid w:val="00E069B0"/>
    <w:rsid w:val="00E069D4"/>
    <w:rsid w:val="00E06AAB"/>
    <w:rsid w:val="00E06B7A"/>
    <w:rsid w:val="00E06B8D"/>
    <w:rsid w:val="00E06BC3"/>
    <w:rsid w:val="00E06BD0"/>
    <w:rsid w:val="00E06CD1"/>
    <w:rsid w:val="00E06D40"/>
    <w:rsid w:val="00E06D70"/>
    <w:rsid w:val="00E06D86"/>
    <w:rsid w:val="00E06D9A"/>
    <w:rsid w:val="00E06DC4"/>
    <w:rsid w:val="00E06E35"/>
    <w:rsid w:val="00E06EBA"/>
    <w:rsid w:val="00E06F49"/>
    <w:rsid w:val="00E06F57"/>
    <w:rsid w:val="00E06F6E"/>
    <w:rsid w:val="00E06F8E"/>
    <w:rsid w:val="00E06FF0"/>
    <w:rsid w:val="00E07033"/>
    <w:rsid w:val="00E07181"/>
    <w:rsid w:val="00E071A7"/>
    <w:rsid w:val="00E071AA"/>
    <w:rsid w:val="00E07230"/>
    <w:rsid w:val="00E07235"/>
    <w:rsid w:val="00E0723D"/>
    <w:rsid w:val="00E072AB"/>
    <w:rsid w:val="00E07300"/>
    <w:rsid w:val="00E07335"/>
    <w:rsid w:val="00E073CD"/>
    <w:rsid w:val="00E07442"/>
    <w:rsid w:val="00E0749E"/>
    <w:rsid w:val="00E0755A"/>
    <w:rsid w:val="00E07685"/>
    <w:rsid w:val="00E07735"/>
    <w:rsid w:val="00E0773B"/>
    <w:rsid w:val="00E0773F"/>
    <w:rsid w:val="00E077C6"/>
    <w:rsid w:val="00E077F7"/>
    <w:rsid w:val="00E0780C"/>
    <w:rsid w:val="00E07845"/>
    <w:rsid w:val="00E07884"/>
    <w:rsid w:val="00E0789E"/>
    <w:rsid w:val="00E0789F"/>
    <w:rsid w:val="00E078C4"/>
    <w:rsid w:val="00E078F2"/>
    <w:rsid w:val="00E07934"/>
    <w:rsid w:val="00E07944"/>
    <w:rsid w:val="00E07945"/>
    <w:rsid w:val="00E0794A"/>
    <w:rsid w:val="00E079A3"/>
    <w:rsid w:val="00E079BC"/>
    <w:rsid w:val="00E079F8"/>
    <w:rsid w:val="00E07B34"/>
    <w:rsid w:val="00E07B3F"/>
    <w:rsid w:val="00E07B4F"/>
    <w:rsid w:val="00E07C5F"/>
    <w:rsid w:val="00E07CF7"/>
    <w:rsid w:val="00E07D55"/>
    <w:rsid w:val="00E07DEA"/>
    <w:rsid w:val="00E07E79"/>
    <w:rsid w:val="00E07E7B"/>
    <w:rsid w:val="00E07F96"/>
    <w:rsid w:val="00E100AE"/>
    <w:rsid w:val="00E100F7"/>
    <w:rsid w:val="00E101BB"/>
    <w:rsid w:val="00E1028F"/>
    <w:rsid w:val="00E102B7"/>
    <w:rsid w:val="00E10308"/>
    <w:rsid w:val="00E103BF"/>
    <w:rsid w:val="00E103DD"/>
    <w:rsid w:val="00E10402"/>
    <w:rsid w:val="00E10533"/>
    <w:rsid w:val="00E10561"/>
    <w:rsid w:val="00E105ED"/>
    <w:rsid w:val="00E1062B"/>
    <w:rsid w:val="00E10747"/>
    <w:rsid w:val="00E1077C"/>
    <w:rsid w:val="00E10799"/>
    <w:rsid w:val="00E107A7"/>
    <w:rsid w:val="00E107C6"/>
    <w:rsid w:val="00E107E9"/>
    <w:rsid w:val="00E107F6"/>
    <w:rsid w:val="00E10859"/>
    <w:rsid w:val="00E1087A"/>
    <w:rsid w:val="00E108AC"/>
    <w:rsid w:val="00E10901"/>
    <w:rsid w:val="00E10928"/>
    <w:rsid w:val="00E10938"/>
    <w:rsid w:val="00E10945"/>
    <w:rsid w:val="00E109D5"/>
    <w:rsid w:val="00E10AFB"/>
    <w:rsid w:val="00E10BA9"/>
    <w:rsid w:val="00E10BB0"/>
    <w:rsid w:val="00E10C7E"/>
    <w:rsid w:val="00E10CD3"/>
    <w:rsid w:val="00E10CD7"/>
    <w:rsid w:val="00E10D47"/>
    <w:rsid w:val="00E10D65"/>
    <w:rsid w:val="00E10D99"/>
    <w:rsid w:val="00E10DEF"/>
    <w:rsid w:val="00E10DFB"/>
    <w:rsid w:val="00E10F19"/>
    <w:rsid w:val="00E11030"/>
    <w:rsid w:val="00E110B0"/>
    <w:rsid w:val="00E110D7"/>
    <w:rsid w:val="00E110F2"/>
    <w:rsid w:val="00E11156"/>
    <w:rsid w:val="00E1116B"/>
    <w:rsid w:val="00E111AC"/>
    <w:rsid w:val="00E111EB"/>
    <w:rsid w:val="00E112D9"/>
    <w:rsid w:val="00E11316"/>
    <w:rsid w:val="00E1138F"/>
    <w:rsid w:val="00E113B3"/>
    <w:rsid w:val="00E113D6"/>
    <w:rsid w:val="00E11400"/>
    <w:rsid w:val="00E11480"/>
    <w:rsid w:val="00E1151D"/>
    <w:rsid w:val="00E11569"/>
    <w:rsid w:val="00E115C5"/>
    <w:rsid w:val="00E115D3"/>
    <w:rsid w:val="00E115E0"/>
    <w:rsid w:val="00E116D9"/>
    <w:rsid w:val="00E11737"/>
    <w:rsid w:val="00E1176B"/>
    <w:rsid w:val="00E1178A"/>
    <w:rsid w:val="00E11807"/>
    <w:rsid w:val="00E1182C"/>
    <w:rsid w:val="00E11876"/>
    <w:rsid w:val="00E118C8"/>
    <w:rsid w:val="00E1199A"/>
    <w:rsid w:val="00E119BC"/>
    <w:rsid w:val="00E11A05"/>
    <w:rsid w:val="00E11AC4"/>
    <w:rsid w:val="00E11B63"/>
    <w:rsid w:val="00E11B97"/>
    <w:rsid w:val="00E11CBB"/>
    <w:rsid w:val="00E11CCC"/>
    <w:rsid w:val="00E11D19"/>
    <w:rsid w:val="00E11E09"/>
    <w:rsid w:val="00E11E89"/>
    <w:rsid w:val="00E11F69"/>
    <w:rsid w:val="00E11F9C"/>
    <w:rsid w:val="00E11FA9"/>
    <w:rsid w:val="00E12007"/>
    <w:rsid w:val="00E1202D"/>
    <w:rsid w:val="00E120F2"/>
    <w:rsid w:val="00E12198"/>
    <w:rsid w:val="00E121DC"/>
    <w:rsid w:val="00E121F3"/>
    <w:rsid w:val="00E121FB"/>
    <w:rsid w:val="00E12262"/>
    <w:rsid w:val="00E1226C"/>
    <w:rsid w:val="00E12311"/>
    <w:rsid w:val="00E123DB"/>
    <w:rsid w:val="00E12420"/>
    <w:rsid w:val="00E124FA"/>
    <w:rsid w:val="00E12595"/>
    <w:rsid w:val="00E125A3"/>
    <w:rsid w:val="00E125A6"/>
    <w:rsid w:val="00E1260A"/>
    <w:rsid w:val="00E12629"/>
    <w:rsid w:val="00E12682"/>
    <w:rsid w:val="00E1269E"/>
    <w:rsid w:val="00E126A4"/>
    <w:rsid w:val="00E126CD"/>
    <w:rsid w:val="00E126E5"/>
    <w:rsid w:val="00E1271D"/>
    <w:rsid w:val="00E12896"/>
    <w:rsid w:val="00E128CC"/>
    <w:rsid w:val="00E12943"/>
    <w:rsid w:val="00E1299D"/>
    <w:rsid w:val="00E12A1B"/>
    <w:rsid w:val="00E12A41"/>
    <w:rsid w:val="00E12A52"/>
    <w:rsid w:val="00E12A56"/>
    <w:rsid w:val="00E12AA6"/>
    <w:rsid w:val="00E12AFC"/>
    <w:rsid w:val="00E12B97"/>
    <w:rsid w:val="00E12C31"/>
    <w:rsid w:val="00E12CD1"/>
    <w:rsid w:val="00E12D4E"/>
    <w:rsid w:val="00E12DA2"/>
    <w:rsid w:val="00E12DA8"/>
    <w:rsid w:val="00E12E3A"/>
    <w:rsid w:val="00E12E45"/>
    <w:rsid w:val="00E12F28"/>
    <w:rsid w:val="00E12F35"/>
    <w:rsid w:val="00E12FEE"/>
    <w:rsid w:val="00E130D6"/>
    <w:rsid w:val="00E130DE"/>
    <w:rsid w:val="00E13157"/>
    <w:rsid w:val="00E13178"/>
    <w:rsid w:val="00E1320A"/>
    <w:rsid w:val="00E132A4"/>
    <w:rsid w:val="00E1332D"/>
    <w:rsid w:val="00E133AE"/>
    <w:rsid w:val="00E13471"/>
    <w:rsid w:val="00E134B3"/>
    <w:rsid w:val="00E134BE"/>
    <w:rsid w:val="00E13508"/>
    <w:rsid w:val="00E13581"/>
    <w:rsid w:val="00E1358A"/>
    <w:rsid w:val="00E135EB"/>
    <w:rsid w:val="00E1360B"/>
    <w:rsid w:val="00E136B6"/>
    <w:rsid w:val="00E137B1"/>
    <w:rsid w:val="00E137D9"/>
    <w:rsid w:val="00E13851"/>
    <w:rsid w:val="00E1389A"/>
    <w:rsid w:val="00E138F1"/>
    <w:rsid w:val="00E138F2"/>
    <w:rsid w:val="00E1392B"/>
    <w:rsid w:val="00E1396A"/>
    <w:rsid w:val="00E13A62"/>
    <w:rsid w:val="00E13AD9"/>
    <w:rsid w:val="00E13AFF"/>
    <w:rsid w:val="00E13BF7"/>
    <w:rsid w:val="00E13D42"/>
    <w:rsid w:val="00E13D81"/>
    <w:rsid w:val="00E13DC4"/>
    <w:rsid w:val="00E13E2D"/>
    <w:rsid w:val="00E13E6C"/>
    <w:rsid w:val="00E13EFD"/>
    <w:rsid w:val="00E13F49"/>
    <w:rsid w:val="00E13FEC"/>
    <w:rsid w:val="00E1403E"/>
    <w:rsid w:val="00E1410B"/>
    <w:rsid w:val="00E1411A"/>
    <w:rsid w:val="00E141DB"/>
    <w:rsid w:val="00E14216"/>
    <w:rsid w:val="00E14223"/>
    <w:rsid w:val="00E14369"/>
    <w:rsid w:val="00E143B9"/>
    <w:rsid w:val="00E143F5"/>
    <w:rsid w:val="00E143FC"/>
    <w:rsid w:val="00E14425"/>
    <w:rsid w:val="00E1444E"/>
    <w:rsid w:val="00E144D0"/>
    <w:rsid w:val="00E144FC"/>
    <w:rsid w:val="00E14556"/>
    <w:rsid w:val="00E145A5"/>
    <w:rsid w:val="00E145A7"/>
    <w:rsid w:val="00E14636"/>
    <w:rsid w:val="00E14643"/>
    <w:rsid w:val="00E14652"/>
    <w:rsid w:val="00E14667"/>
    <w:rsid w:val="00E14675"/>
    <w:rsid w:val="00E146B0"/>
    <w:rsid w:val="00E1476C"/>
    <w:rsid w:val="00E14788"/>
    <w:rsid w:val="00E147F1"/>
    <w:rsid w:val="00E147FE"/>
    <w:rsid w:val="00E14829"/>
    <w:rsid w:val="00E14951"/>
    <w:rsid w:val="00E149B9"/>
    <w:rsid w:val="00E149FC"/>
    <w:rsid w:val="00E14A3B"/>
    <w:rsid w:val="00E14B33"/>
    <w:rsid w:val="00E14BAD"/>
    <w:rsid w:val="00E14BAF"/>
    <w:rsid w:val="00E14CC6"/>
    <w:rsid w:val="00E14D07"/>
    <w:rsid w:val="00E14D18"/>
    <w:rsid w:val="00E14D3C"/>
    <w:rsid w:val="00E14D3E"/>
    <w:rsid w:val="00E14D45"/>
    <w:rsid w:val="00E14EC8"/>
    <w:rsid w:val="00E14F31"/>
    <w:rsid w:val="00E14F51"/>
    <w:rsid w:val="00E14FF7"/>
    <w:rsid w:val="00E15000"/>
    <w:rsid w:val="00E15073"/>
    <w:rsid w:val="00E1509E"/>
    <w:rsid w:val="00E150C4"/>
    <w:rsid w:val="00E15115"/>
    <w:rsid w:val="00E15139"/>
    <w:rsid w:val="00E15187"/>
    <w:rsid w:val="00E15189"/>
    <w:rsid w:val="00E15196"/>
    <w:rsid w:val="00E15247"/>
    <w:rsid w:val="00E1524F"/>
    <w:rsid w:val="00E152B2"/>
    <w:rsid w:val="00E152FF"/>
    <w:rsid w:val="00E1531E"/>
    <w:rsid w:val="00E15383"/>
    <w:rsid w:val="00E153AB"/>
    <w:rsid w:val="00E15446"/>
    <w:rsid w:val="00E15448"/>
    <w:rsid w:val="00E15450"/>
    <w:rsid w:val="00E154F0"/>
    <w:rsid w:val="00E154F8"/>
    <w:rsid w:val="00E15597"/>
    <w:rsid w:val="00E155A7"/>
    <w:rsid w:val="00E155D2"/>
    <w:rsid w:val="00E155E0"/>
    <w:rsid w:val="00E15634"/>
    <w:rsid w:val="00E156A3"/>
    <w:rsid w:val="00E156CD"/>
    <w:rsid w:val="00E156E7"/>
    <w:rsid w:val="00E157FB"/>
    <w:rsid w:val="00E15899"/>
    <w:rsid w:val="00E1594B"/>
    <w:rsid w:val="00E15965"/>
    <w:rsid w:val="00E159DA"/>
    <w:rsid w:val="00E15A28"/>
    <w:rsid w:val="00E15AC8"/>
    <w:rsid w:val="00E15AE3"/>
    <w:rsid w:val="00E15D76"/>
    <w:rsid w:val="00E15D8C"/>
    <w:rsid w:val="00E15DB5"/>
    <w:rsid w:val="00E15DDC"/>
    <w:rsid w:val="00E15DEB"/>
    <w:rsid w:val="00E15EAE"/>
    <w:rsid w:val="00E15ED5"/>
    <w:rsid w:val="00E15EE6"/>
    <w:rsid w:val="00E15F12"/>
    <w:rsid w:val="00E15F1E"/>
    <w:rsid w:val="00E15F72"/>
    <w:rsid w:val="00E15FF5"/>
    <w:rsid w:val="00E16069"/>
    <w:rsid w:val="00E160BA"/>
    <w:rsid w:val="00E160DE"/>
    <w:rsid w:val="00E16102"/>
    <w:rsid w:val="00E1613A"/>
    <w:rsid w:val="00E1616B"/>
    <w:rsid w:val="00E161B0"/>
    <w:rsid w:val="00E161BA"/>
    <w:rsid w:val="00E161BB"/>
    <w:rsid w:val="00E16379"/>
    <w:rsid w:val="00E163B6"/>
    <w:rsid w:val="00E1640C"/>
    <w:rsid w:val="00E164AF"/>
    <w:rsid w:val="00E164C1"/>
    <w:rsid w:val="00E164E0"/>
    <w:rsid w:val="00E165BB"/>
    <w:rsid w:val="00E165BC"/>
    <w:rsid w:val="00E1661A"/>
    <w:rsid w:val="00E16640"/>
    <w:rsid w:val="00E16669"/>
    <w:rsid w:val="00E166A5"/>
    <w:rsid w:val="00E16761"/>
    <w:rsid w:val="00E1676C"/>
    <w:rsid w:val="00E1677B"/>
    <w:rsid w:val="00E167DB"/>
    <w:rsid w:val="00E1680A"/>
    <w:rsid w:val="00E168B5"/>
    <w:rsid w:val="00E168C9"/>
    <w:rsid w:val="00E168CC"/>
    <w:rsid w:val="00E16912"/>
    <w:rsid w:val="00E169A3"/>
    <w:rsid w:val="00E169DD"/>
    <w:rsid w:val="00E16A28"/>
    <w:rsid w:val="00E16AE7"/>
    <w:rsid w:val="00E16B83"/>
    <w:rsid w:val="00E16C4B"/>
    <w:rsid w:val="00E16CD4"/>
    <w:rsid w:val="00E16CF5"/>
    <w:rsid w:val="00E16D75"/>
    <w:rsid w:val="00E16D93"/>
    <w:rsid w:val="00E16E4B"/>
    <w:rsid w:val="00E16F4F"/>
    <w:rsid w:val="00E16F7F"/>
    <w:rsid w:val="00E1705F"/>
    <w:rsid w:val="00E17082"/>
    <w:rsid w:val="00E170C7"/>
    <w:rsid w:val="00E170DF"/>
    <w:rsid w:val="00E170E1"/>
    <w:rsid w:val="00E17176"/>
    <w:rsid w:val="00E17260"/>
    <w:rsid w:val="00E172C1"/>
    <w:rsid w:val="00E172EC"/>
    <w:rsid w:val="00E172FF"/>
    <w:rsid w:val="00E17303"/>
    <w:rsid w:val="00E1745B"/>
    <w:rsid w:val="00E17546"/>
    <w:rsid w:val="00E17583"/>
    <w:rsid w:val="00E1758E"/>
    <w:rsid w:val="00E176CE"/>
    <w:rsid w:val="00E176F0"/>
    <w:rsid w:val="00E17724"/>
    <w:rsid w:val="00E1776B"/>
    <w:rsid w:val="00E178C6"/>
    <w:rsid w:val="00E1792E"/>
    <w:rsid w:val="00E17939"/>
    <w:rsid w:val="00E179F9"/>
    <w:rsid w:val="00E17A01"/>
    <w:rsid w:val="00E17A3C"/>
    <w:rsid w:val="00E17A65"/>
    <w:rsid w:val="00E17B8D"/>
    <w:rsid w:val="00E17B98"/>
    <w:rsid w:val="00E17BBC"/>
    <w:rsid w:val="00E17BBD"/>
    <w:rsid w:val="00E17BED"/>
    <w:rsid w:val="00E17C03"/>
    <w:rsid w:val="00E17CCC"/>
    <w:rsid w:val="00E17D18"/>
    <w:rsid w:val="00E17D2A"/>
    <w:rsid w:val="00E17D64"/>
    <w:rsid w:val="00E17E4E"/>
    <w:rsid w:val="00E17E9F"/>
    <w:rsid w:val="00E17EC6"/>
    <w:rsid w:val="00E17EE8"/>
    <w:rsid w:val="00E2001C"/>
    <w:rsid w:val="00E20152"/>
    <w:rsid w:val="00E2023F"/>
    <w:rsid w:val="00E20285"/>
    <w:rsid w:val="00E20295"/>
    <w:rsid w:val="00E20297"/>
    <w:rsid w:val="00E202F7"/>
    <w:rsid w:val="00E20350"/>
    <w:rsid w:val="00E20428"/>
    <w:rsid w:val="00E2043E"/>
    <w:rsid w:val="00E204CF"/>
    <w:rsid w:val="00E20548"/>
    <w:rsid w:val="00E205F8"/>
    <w:rsid w:val="00E2065E"/>
    <w:rsid w:val="00E206F5"/>
    <w:rsid w:val="00E2077E"/>
    <w:rsid w:val="00E207A1"/>
    <w:rsid w:val="00E207CD"/>
    <w:rsid w:val="00E20860"/>
    <w:rsid w:val="00E208A3"/>
    <w:rsid w:val="00E209DC"/>
    <w:rsid w:val="00E20A08"/>
    <w:rsid w:val="00E20A9F"/>
    <w:rsid w:val="00E20AE2"/>
    <w:rsid w:val="00E20B12"/>
    <w:rsid w:val="00E20B24"/>
    <w:rsid w:val="00E20BC3"/>
    <w:rsid w:val="00E20BD9"/>
    <w:rsid w:val="00E20CAD"/>
    <w:rsid w:val="00E20CFE"/>
    <w:rsid w:val="00E20D59"/>
    <w:rsid w:val="00E20D88"/>
    <w:rsid w:val="00E20D8C"/>
    <w:rsid w:val="00E20DA0"/>
    <w:rsid w:val="00E20E07"/>
    <w:rsid w:val="00E20E2A"/>
    <w:rsid w:val="00E20E2E"/>
    <w:rsid w:val="00E20F21"/>
    <w:rsid w:val="00E20FF3"/>
    <w:rsid w:val="00E21027"/>
    <w:rsid w:val="00E2109C"/>
    <w:rsid w:val="00E210D3"/>
    <w:rsid w:val="00E210FC"/>
    <w:rsid w:val="00E211EC"/>
    <w:rsid w:val="00E2121C"/>
    <w:rsid w:val="00E2126E"/>
    <w:rsid w:val="00E212A4"/>
    <w:rsid w:val="00E212E1"/>
    <w:rsid w:val="00E213D2"/>
    <w:rsid w:val="00E2141C"/>
    <w:rsid w:val="00E21479"/>
    <w:rsid w:val="00E21498"/>
    <w:rsid w:val="00E2151E"/>
    <w:rsid w:val="00E21539"/>
    <w:rsid w:val="00E2156A"/>
    <w:rsid w:val="00E215AD"/>
    <w:rsid w:val="00E215F9"/>
    <w:rsid w:val="00E21623"/>
    <w:rsid w:val="00E21648"/>
    <w:rsid w:val="00E2167F"/>
    <w:rsid w:val="00E216C3"/>
    <w:rsid w:val="00E21726"/>
    <w:rsid w:val="00E21774"/>
    <w:rsid w:val="00E21797"/>
    <w:rsid w:val="00E217AD"/>
    <w:rsid w:val="00E218C2"/>
    <w:rsid w:val="00E21999"/>
    <w:rsid w:val="00E219B7"/>
    <w:rsid w:val="00E219C0"/>
    <w:rsid w:val="00E21A3A"/>
    <w:rsid w:val="00E21AC5"/>
    <w:rsid w:val="00E21AEB"/>
    <w:rsid w:val="00E21B20"/>
    <w:rsid w:val="00E21BB1"/>
    <w:rsid w:val="00E21BB9"/>
    <w:rsid w:val="00E21BF2"/>
    <w:rsid w:val="00E21C0B"/>
    <w:rsid w:val="00E21CA9"/>
    <w:rsid w:val="00E21D7E"/>
    <w:rsid w:val="00E21DBD"/>
    <w:rsid w:val="00E21E67"/>
    <w:rsid w:val="00E21F4E"/>
    <w:rsid w:val="00E21FF2"/>
    <w:rsid w:val="00E21FF5"/>
    <w:rsid w:val="00E220A9"/>
    <w:rsid w:val="00E22151"/>
    <w:rsid w:val="00E22162"/>
    <w:rsid w:val="00E2219C"/>
    <w:rsid w:val="00E221A4"/>
    <w:rsid w:val="00E22259"/>
    <w:rsid w:val="00E2229D"/>
    <w:rsid w:val="00E22495"/>
    <w:rsid w:val="00E224C1"/>
    <w:rsid w:val="00E22527"/>
    <w:rsid w:val="00E22570"/>
    <w:rsid w:val="00E22571"/>
    <w:rsid w:val="00E22572"/>
    <w:rsid w:val="00E2257B"/>
    <w:rsid w:val="00E2258B"/>
    <w:rsid w:val="00E22620"/>
    <w:rsid w:val="00E22734"/>
    <w:rsid w:val="00E22741"/>
    <w:rsid w:val="00E22758"/>
    <w:rsid w:val="00E22768"/>
    <w:rsid w:val="00E227FE"/>
    <w:rsid w:val="00E228AA"/>
    <w:rsid w:val="00E229C7"/>
    <w:rsid w:val="00E22A4C"/>
    <w:rsid w:val="00E22AA7"/>
    <w:rsid w:val="00E22C5B"/>
    <w:rsid w:val="00E22C69"/>
    <w:rsid w:val="00E22DF2"/>
    <w:rsid w:val="00E22DFC"/>
    <w:rsid w:val="00E22E6A"/>
    <w:rsid w:val="00E22F9C"/>
    <w:rsid w:val="00E230A1"/>
    <w:rsid w:val="00E23122"/>
    <w:rsid w:val="00E23172"/>
    <w:rsid w:val="00E231B6"/>
    <w:rsid w:val="00E23206"/>
    <w:rsid w:val="00E232A8"/>
    <w:rsid w:val="00E23316"/>
    <w:rsid w:val="00E2331A"/>
    <w:rsid w:val="00E2332F"/>
    <w:rsid w:val="00E23347"/>
    <w:rsid w:val="00E233F0"/>
    <w:rsid w:val="00E2349C"/>
    <w:rsid w:val="00E23522"/>
    <w:rsid w:val="00E235FD"/>
    <w:rsid w:val="00E23637"/>
    <w:rsid w:val="00E236B9"/>
    <w:rsid w:val="00E236D1"/>
    <w:rsid w:val="00E2375D"/>
    <w:rsid w:val="00E237C0"/>
    <w:rsid w:val="00E2380B"/>
    <w:rsid w:val="00E2383C"/>
    <w:rsid w:val="00E2385D"/>
    <w:rsid w:val="00E23860"/>
    <w:rsid w:val="00E23890"/>
    <w:rsid w:val="00E23896"/>
    <w:rsid w:val="00E238AE"/>
    <w:rsid w:val="00E238D2"/>
    <w:rsid w:val="00E23921"/>
    <w:rsid w:val="00E239C2"/>
    <w:rsid w:val="00E239C7"/>
    <w:rsid w:val="00E23A2E"/>
    <w:rsid w:val="00E23A34"/>
    <w:rsid w:val="00E23A88"/>
    <w:rsid w:val="00E23AD8"/>
    <w:rsid w:val="00E23B8A"/>
    <w:rsid w:val="00E23BB3"/>
    <w:rsid w:val="00E23BBE"/>
    <w:rsid w:val="00E23BC7"/>
    <w:rsid w:val="00E23C62"/>
    <w:rsid w:val="00E23CA3"/>
    <w:rsid w:val="00E23CE5"/>
    <w:rsid w:val="00E23D1F"/>
    <w:rsid w:val="00E23D25"/>
    <w:rsid w:val="00E23D57"/>
    <w:rsid w:val="00E23D83"/>
    <w:rsid w:val="00E23DEB"/>
    <w:rsid w:val="00E23E09"/>
    <w:rsid w:val="00E23E16"/>
    <w:rsid w:val="00E23E44"/>
    <w:rsid w:val="00E23F30"/>
    <w:rsid w:val="00E24087"/>
    <w:rsid w:val="00E241AC"/>
    <w:rsid w:val="00E242AC"/>
    <w:rsid w:val="00E24333"/>
    <w:rsid w:val="00E243B2"/>
    <w:rsid w:val="00E243B9"/>
    <w:rsid w:val="00E243BC"/>
    <w:rsid w:val="00E243FF"/>
    <w:rsid w:val="00E244A9"/>
    <w:rsid w:val="00E2451F"/>
    <w:rsid w:val="00E2453B"/>
    <w:rsid w:val="00E2456F"/>
    <w:rsid w:val="00E24640"/>
    <w:rsid w:val="00E246F1"/>
    <w:rsid w:val="00E24850"/>
    <w:rsid w:val="00E24885"/>
    <w:rsid w:val="00E24897"/>
    <w:rsid w:val="00E248AB"/>
    <w:rsid w:val="00E248C5"/>
    <w:rsid w:val="00E248EA"/>
    <w:rsid w:val="00E249A9"/>
    <w:rsid w:val="00E249BA"/>
    <w:rsid w:val="00E24A79"/>
    <w:rsid w:val="00E24AAF"/>
    <w:rsid w:val="00E24B5D"/>
    <w:rsid w:val="00E24C30"/>
    <w:rsid w:val="00E24D03"/>
    <w:rsid w:val="00E24DC1"/>
    <w:rsid w:val="00E24DC5"/>
    <w:rsid w:val="00E24E37"/>
    <w:rsid w:val="00E24E53"/>
    <w:rsid w:val="00E24ECB"/>
    <w:rsid w:val="00E24F23"/>
    <w:rsid w:val="00E24FDF"/>
    <w:rsid w:val="00E2508E"/>
    <w:rsid w:val="00E250FE"/>
    <w:rsid w:val="00E25101"/>
    <w:rsid w:val="00E2511A"/>
    <w:rsid w:val="00E2513C"/>
    <w:rsid w:val="00E251C8"/>
    <w:rsid w:val="00E251FC"/>
    <w:rsid w:val="00E25233"/>
    <w:rsid w:val="00E2525D"/>
    <w:rsid w:val="00E253C3"/>
    <w:rsid w:val="00E25411"/>
    <w:rsid w:val="00E254CC"/>
    <w:rsid w:val="00E25548"/>
    <w:rsid w:val="00E2557B"/>
    <w:rsid w:val="00E2559E"/>
    <w:rsid w:val="00E255B0"/>
    <w:rsid w:val="00E2562E"/>
    <w:rsid w:val="00E25678"/>
    <w:rsid w:val="00E256BF"/>
    <w:rsid w:val="00E25722"/>
    <w:rsid w:val="00E2574F"/>
    <w:rsid w:val="00E257AA"/>
    <w:rsid w:val="00E2587E"/>
    <w:rsid w:val="00E258D0"/>
    <w:rsid w:val="00E258FD"/>
    <w:rsid w:val="00E25A04"/>
    <w:rsid w:val="00E25B8F"/>
    <w:rsid w:val="00E25BDA"/>
    <w:rsid w:val="00E25C00"/>
    <w:rsid w:val="00E25D52"/>
    <w:rsid w:val="00E25D96"/>
    <w:rsid w:val="00E25DB9"/>
    <w:rsid w:val="00E25DBC"/>
    <w:rsid w:val="00E25E3B"/>
    <w:rsid w:val="00E25E3E"/>
    <w:rsid w:val="00E25E8A"/>
    <w:rsid w:val="00E25E9C"/>
    <w:rsid w:val="00E25EA7"/>
    <w:rsid w:val="00E25F13"/>
    <w:rsid w:val="00E25F14"/>
    <w:rsid w:val="00E25F81"/>
    <w:rsid w:val="00E25FDC"/>
    <w:rsid w:val="00E25FEF"/>
    <w:rsid w:val="00E26067"/>
    <w:rsid w:val="00E260FA"/>
    <w:rsid w:val="00E2610F"/>
    <w:rsid w:val="00E26120"/>
    <w:rsid w:val="00E26159"/>
    <w:rsid w:val="00E26170"/>
    <w:rsid w:val="00E262B4"/>
    <w:rsid w:val="00E262ED"/>
    <w:rsid w:val="00E2637D"/>
    <w:rsid w:val="00E263D8"/>
    <w:rsid w:val="00E263EF"/>
    <w:rsid w:val="00E264B2"/>
    <w:rsid w:val="00E26542"/>
    <w:rsid w:val="00E26545"/>
    <w:rsid w:val="00E265A9"/>
    <w:rsid w:val="00E26680"/>
    <w:rsid w:val="00E266C7"/>
    <w:rsid w:val="00E266CF"/>
    <w:rsid w:val="00E26773"/>
    <w:rsid w:val="00E26825"/>
    <w:rsid w:val="00E26973"/>
    <w:rsid w:val="00E269CA"/>
    <w:rsid w:val="00E26AEA"/>
    <w:rsid w:val="00E26B1C"/>
    <w:rsid w:val="00E26BB9"/>
    <w:rsid w:val="00E26BD0"/>
    <w:rsid w:val="00E26C78"/>
    <w:rsid w:val="00E26C92"/>
    <w:rsid w:val="00E26CBC"/>
    <w:rsid w:val="00E26DF7"/>
    <w:rsid w:val="00E26E67"/>
    <w:rsid w:val="00E26F32"/>
    <w:rsid w:val="00E26F48"/>
    <w:rsid w:val="00E26F8B"/>
    <w:rsid w:val="00E27020"/>
    <w:rsid w:val="00E270A7"/>
    <w:rsid w:val="00E27103"/>
    <w:rsid w:val="00E27127"/>
    <w:rsid w:val="00E2713E"/>
    <w:rsid w:val="00E272A1"/>
    <w:rsid w:val="00E2733A"/>
    <w:rsid w:val="00E27352"/>
    <w:rsid w:val="00E27396"/>
    <w:rsid w:val="00E273FE"/>
    <w:rsid w:val="00E27402"/>
    <w:rsid w:val="00E27448"/>
    <w:rsid w:val="00E2748F"/>
    <w:rsid w:val="00E27530"/>
    <w:rsid w:val="00E27575"/>
    <w:rsid w:val="00E2778A"/>
    <w:rsid w:val="00E2784C"/>
    <w:rsid w:val="00E2792F"/>
    <w:rsid w:val="00E279B5"/>
    <w:rsid w:val="00E279D1"/>
    <w:rsid w:val="00E279E6"/>
    <w:rsid w:val="00E27ABD"/>
    <w:rsid w:val="00E27AC8"/>
    <w:rsid w:val="00E27B93"/>
    <w:rsid w:val="00E27B99"/>
    <w:rsid w:val="00E27D49"/>
    <w:rsid w:val="00E27E64"/>
    <w:rsid w:val="00E27EBB"/>
    <w:rsid w:val="00E27F28"/>
    <w:rsid w:val="00E27F80"/>
    <w:rsid w:val="00E27FC1"/>
    <w:rsid w:val="00E30028"/>
    <w:rsid w:val="00E3003B"/>
    <w:rsid w:val="00E300D7"/>
    <w:rsid w:val="00E3012C"/>
    <w:rsid w:val="00E30181"/>
    <w:rsid w:val="00E301AC"/>
    <w:rsid w:val="00E30219"/>
    <w:rsid w:val="00E30234"/>
    <w:rsid w:val="00E3028D"/>
    <w:rsid w:val="00E302BB"/>
    <w:rsid w:val="00E30395"/>
    <w:rsid w:val="00E3046E"/>
    <w:rsid w:val="00E304D1"/>
    <w:rsid w:val="00E30506"/>
    <w:rsid w:val="00E3052B"/>
    <w:rsid w:val="00E305AA"/>
    <w:rsid w:val="00E305F8"/>
    <w:rsid w:val="00E3064C"/>
    <w:rsid w:val="00E30677"/>
    <w:rsid w:val="00E306CC"/>
    <w:rsid w:val="00E306E3"/>
    <w:rsid w:val="00E30729"/>
    <w:rsid w:val="00E307CB"/>
    <w:rsid w:val="00E30837"/>
    <w:rsid w:val="00E30840"/>
    <w:rsid w:val="00E30862"/>
    <w:rsid w:val="00E30885"/>
    <w:rsid w:val="00E30898"/>
    <w:rsid w:val="00E30AA1"/>
    <w:rsid w:val="00E30AB5"/>
    <w:rsid w:val="00E30ACA"/>
    <w:rsid w:val="00E30AD6"/>
    <w:rsid w:val="00E30AF2"/>
    <w:rsid w:val="00E30B25"/>
    <w:rsid w:val="00E30B6B"/>
    <w:rsid w:val="00E30B73"/>
    <w:rsid w:val="00E30B9A"/>
    <w:rsid w:val="00E30BAD"/>
    <w:rsid w:val="00E30C1E"/>
    <w:rsid w:val="00E30C71"/>
    <w:rsid w:val="00E30C72"/>
    <w:rsid w:val="00E30D6B"/>
    <w:rsid w:val="00E30E54"/>
    <w:rsid w:val="00E30EF8"/>
    <w:rsid w:val="00E30F17"/>
    <w:rsid w:val="00E30F80"/>
    <w:rsid w:val="00E31053"/>
    <w:rsid w:val="00E31082"/>
    <w:rsid w:val="00E310C2"/>
    <w:rsid w:val="00E310CC"/>
    <w:rsid w:val="00E31126"/>
    <w:rsid w:val="00E31161"/>
    <w:rsid w:val="00E3116E"/>
    <w:rsid w:val="00E311E4"/>
    <w:rsid w:val="00E31238"/>
    <w:rsid w:val="00E31250"/>
    <w:rsid w:val="00E3126B"/>
    <w:rsid w:val="00E3127A"/>
    <w:rsid w:val="00E31392"/>
    <w:rsid w:val="00E3155F"/>
    <w:rsid w:val="00E316EF"/>
    <w:rsid w:val="00E31719"/>
    <w:rsid w:val="00E31755"/>
    <w:rsid w:val="00E317B3"/>
    <w:rsid w:val="00E317DB"/>
    <w:rsid w:val="00E318A8"/>
    <w:rsid w:val="00E31912"/>
    <w:rsid w:val="00E31934"/>
    <w:rsid w:val="00E319A4"/>
    <w:rsid w:val="00E31A58"/>
    <w:rsid w:val="00E31A9C"/>
    <w:rsid w:val="00E31B29"/>
    <w:rsid w:val="00E31B64"/>
    <w:rsid w:val="00E31BDD"/>
    <w:rsid w:val="00E31BF5"/>
    <w:rsid w:val="00E31C8D"/>
    <w:rsid w:val="00E31C96"/>
    <w:rsid w:val="00E31C9A"/>
    <w:rsid w:val="00E31CB4"/>
    <w:rsid w:val="00E31CBF"/>
    <w:rsid w:val="00E31CDD"/>
    <w:rsid w:val="00E31D6C"/>
    <w:rsid w:val="00E31DB6"/>
    <w:rsid w:val="00E31F42"/>
    <w:rsid w:val="00E31F86"/>
    <w:rsid w:val="00E32087"/>
    <w:rsid w:val="00E320BE"/>
    <w:rsid w:val="00E320C1"/>
    <w:rsid w:val="00E32170"/>
    <w:rsid w:val="00E32172"/>
    <w:rsid w:val="00E3224C"/>
    <w:rsid w:val="00E322F5"/>
    <w:rsid w:val="00E32313"/>
    <w:rsid w:val="00E32314"/>
    <w:rsid w:val="00E32345"/>
    <w:rsid w:val="00E3238A"/>
    <w:rsid w:val="00E32397"/>
    <w:rsid w:val="00E323BA"/>
    <w:rsid w:val="00E32413"/>
    <w:rsid w:val="00E324E4"/>
    <w:rsid w:val="00E32549"/>
    <w:rsid w:val="00E3255C"/>
    <w:rsid w:val="00E32622"/>
    <w:rsid w:val="00E3265F"/>
    <w:rsid w:val="00E32735"/>
    <w:rsid w:val="00E3274E"/>
    <w:rsid w:val="00E327E0"/>
    <w:rsid w:val="00E3283A"/>
    <w:rsid w:val="00E32987"/>
    <w:rsid w:val="00E329C8"/>
    <w:rsid w:val="00E32ACF"/>
    <w:rsid w:val="00E32B66"/>
    <w:rsid w:val="00E32BD1"/>
    <w:rsid w:val="00E32BE2"/>
    <w:rsid w:val="00E32C0C"/>
    <w:rsid w:val="00E32C0D"/>
    <w:rsid w:val="00E32C34"/>
    <w:rsid w:val="00E32C60"/>
    <w:rsid w:val="00E32D3A"/>
    <w:rsid w:val="00E32D4A"/>
    <w:rsid w:val="00E32DAD"/>
    <w:rsid w:val="00E32DBF"/>
    <w:rsid w:val="00E32E0E"/>
    <w:rsid w:val="00E32E1D"/>
    <w:rsid w:val="00E32E29"/>
    <w:rsid w:val="00E32E3A"/>
    <w:rsid w:val="00E32E63"/>
    <w:rsid w:val="00E32FAE"/>
    <w:rsid w:val="00E32FDA"/>
    <w:rsid w:val="00E32FE2"/>
    <w:rsid w:val="00E330BE"/>
    <w:rsid w:val="00E330D2"/>
    <w:rsid w:val="00E330DF"/>
    <w:rsid w:val="00E330EE"/>
    <w:rsid w:val="00E3310A"/>
    <w:rsid w:val="00E33245"/>
    <w:rsid w:val="00E3327F"/>
    <w:rsid w:val="00E332FF"/>
    <w:rsid w:val="00E33337"/>
    <w:rsid w:val="00E333ED"/>
    <w:rsid w:val="00E333EE"/>
    <w:rsid w:val="00E33449"/>
    <w:rsid w:val="00E334CB"/>
    <w:rsid w:val="00E3354C"/>
    <w:rsid w:val="00E33575"/>
    <w:rsid w:val="00E33600"/>
    <w:rsid w:val="00E33612"/>
    <w:rsid w:val="00E3379B"/>
    <w:rsid w:val="00E337D7"/>
    <w:rsid w:val="00E3380D"/>
    <w:rsid w:val="00E33815"/>
    <w:rsid w:val="00E338BB"/>
    <w:rsid w:val="00E33930"/>
    <w:rsid w:val="00E33A3B"/>
    <w:rsid w:val="00E33A4E"/>
    <w:rsid w:val="00E33A75"/>
    <w:rsid w:val="00E33A8C"/>
    <w:rsid w:val="00E33B38"/>
    <w:rsid w:val="00E33B3C"/>
    <w:rsid w:val="00E33B81"/>
    <w:rsid w:val="00E33BB4"/>
    <w:rsid w:val="00E33BEB"/>
    <w:rsid w:val="00E33BF5"/>
    <w:rsid w:val="00E33C57"/>
    <w:rsid w:val="00E33C9F"/>
    <w:rsid w:val="00E33D5D"/>
    <w:rsid w:val="00E33DC4"/>
    <w:rsid w:val="00E33E0F"/>
    <w:rsid w:val="00E33E70"/>
    <w:rsid w:val="00E33F22"/>
    <w:rsid w:val="00E33F64"/>
    <w:rsid w:val="00E33F73"/>
    <w:rsid w:val="00E33F83"/>
    <w:rsid w:val="00E340D3"/>
    <w:rsid w:val="00E3424C"/>
    <w:rsid w:val="00E34306"/>
    <w:rsid w:val="00E3430D"/>
    <w:rsid w:val="00E34377"/>
    <w:rsid w:val="00E3448E"/>
    <w:rsid w:val="00E344E1"/>
    <w:rsid w:val="00E34530"/>
    <w:rsid w:val="00E34534"/>
    <w:rsid w:val="00E34541"/>
    <w:rsid w:val="00E34546"/>
    <w:rsid w:val="00E3455D"/>
    <w:rsid w:val="00E345B9"/>
    <w:rsid w:val="00E3465D"/>
    <w:rsid w:val="00E346DC"/>
    <w:rsid w:val="00E3473E"/>
    <w:rsid w:val="00E348C3"/>
    <w:rsid w:val="00E34919"/>
    <w:rsid w:val="00E34924"/>
    <w:rsid w:val="00E34958"/>
    <w:rsid w:val="00E34992"/>
    <w:rsid w:val="00E349E7"/>
    <w:rsid w:val="00E34A0E"/>
    <w:rsid w:val="00E34A28"/>
    <w:rsid w:val="00E34A4F"/>
    <w:rsid w:val="00E34A66"/>
    <w:rsid w:val="00E34A99"/>
    <w:rsid w:val="00E34B0F"/>
    <w:rsid w:val="00E34B5B"/>
    <w:rsid w:val="00E34B84"/>
    <w:rsid w:val="00E34BFA"/>
    <w:rsid w:val="00E34C33"/>
    <w:rsid w:val="00E34D5A"/>
    <w:rsid w:val="00E34D65"/>
    <w:rsid w:val="00E34E16"/>
    <w:rsid w:val="00E34EC6"/>
    <w:rsid w:val="00E34EC8"/>
    <w:rsid w:val="00E34F75"/>
    <w:rsid w:val="00E34FD0"/>
    <w:rsid w:val="00E35007"/>
    <w:rsid w:val="00E350A0"/>
    <w:rsid w:val="00E3514D"/>
    <w:rsid w:val="00E3515D"/>
    <w:rsid w:val="00E35278"/>
    <w:rsid w:val="00E35281"/>
    <w:rsid w:val="00E35328"/>
    <w:rsid w:val="00E35388"/>
    <w:rsid w:val="00E3543C"/>
    <w:rsid w:val="00E3547A"/>
    <w:rsid w:val="00E35498"/>
    <w:rsid w:val="00E3558D"/>
    <w:rsid w:val="00E355DD"/>
    <w:rsid w:val="00E356C0"/>
    <w:rsid w:val="00E3572D"/>
    <w:rsid w:val="00E3573C"/>
    <w:rsid w:val="00E3580A"/>
    <w:rsid w:val="00E35827"/>
    <w:rsid w:val="00E35A1F"/>
    <w:rsid w:val="00E35A94"/>
    <w:rsid w:val="00E35AFA"/>
    <w:rsid w:val="00E35B79"/>
    <w:rsid w:val="00E35BF1"/>
    <w:rsid w:val="00E35C30"/>
    <w:rsid w:val="00E35C4F"/>
    <w:rsid w:val="00E35CA3"/>
    <w:rsid w:val="00E35D31"/>
    <w:rsid w:val="00E35D89"/>
    <w:rsid w:val="00E35E40"/>
    <w:rsid w:val="00E35E42"/>
    <w:rsid w:val="00E35E4D"/>
    <w:rsid w:val="00E35E5B"/>
    <w:rsid w:val="00E35ECB"/>
    <w:rsid w:val="00E35ECC"/>
    <w:rsid w:val="00E36039"/>
    <w:rsid w:val="00E36097"/>
    <w:rsid w:val="00E36154"/>
    <w:rsid w:val="00E361C4"/>
    <w:rsid w:val="00E361FE"/>
    <w:rsid w:val="00E36218"/>
    <w:rsid w:val="00E3622F"/>
    <w:rsid w:val="00E36254"/>
    <w:rsid w:val="00E3630E"/>
    <w:rsid w:val="00E3644D"/>
    <w:rsid w:val="00E3645E"/>
    <w:rsid w:val="00E3645F"/>
    <w:rsid w:val="00E364EC"/>
    <w:rsid w:val="00E36578"/>
    <w:rsid w:val="00E36634"/>
    <w:rsid w:val="00E3663A"/>
    <w:rsid w:val="00E3665D"/>
    <w:rsid w:val="00E36664"/>
    <w:rsid w:val="00E3668F"/>
    <w:rsid w:val="00E366F8"/>
    <w:rsid w:val="00E36794"/>
    <w:rsid w:val="00E367C1"/>
    <w:rsid w:val="00E367F2"/>
    <w:rsid w:val="00E36815"/>
    <w:rsid w:val="00E36898"/>
    <w:rsid w:val="00E36925"/>
    <w:rsid w:val="00E369A6"/>
    <w:rsid w:val="00E369E6"/>
    <w:rsid w:val="00E36A02"/>
    <w:rsid w:val="00E36A17"/>
    <w:rsid w:val="00E36A5D"/>
    <w:rsid w:val="00E36A69"/>
    <w:rsid w:val="00E36AF3"/>
    <w:rsid w:val="00E36B7D"/>
    <w:rsid w:val="00E36C51"/>
    <w:rsid w:val="00E36C76"/>
    <w:rsid w:val="00E36CB2"/>
    <w:rsid w:val="00E36D5A"/>
    <w:rsid w:val="00E36D82"/>
    <w:rsid w:val="00E36EA5"/>
    <w:rsid w:val="00E36F45"/>
    <w:rsid w:val="00E36F59"/>
    <w:rsid w:val="00E36F5B"/>
    <w:rsid w:val="00E3704F"/>
    <w:rsid w:val="00E37076"/>
    <w:rsid w:val="00E37220"/>
    <w:rsid w:val="00E37238"/>
    <w:rsid w:val="00E37304"/>
    <w:rsid w:val="00E3732F"/>
    <w:rsid w:val="00E37352"/>
    <w:rsid w:val="00E3738C"/>
    <w:rsid w:val="00E37409"/>
    <w:rsid w:val="00E3741A"/>
    <w:rsid w:val="00E3741D"/>
    <w:rsid w:val="00E37465"/>
    <w:rsid w:val="00E37474"/>
    <w:rsid w:val="00E37479"/>
    <w:rsid w:val="00E374DB"/>
    <w:rsid w:val="00E374E4"/>
    <w:rsid w:val="00E3755D"/>
    <w:rsid w:val="00E375B9"/>
    <w:rsid w:val="00E377FD"/>
    <w:rsid w:val="00E378D7"/>
    <w:rsid w:val="00E37997"/>
    <w:rsid w:val="00E379A2"/>
    <w:rsid w:val="00E379B5"/>
    <w:rsid w:val="00E379C2"/>
    <w:rsid w:val="00E37B15"/>
    <w:rsid w:val="00E37BC8"/>
    <w:rsid w:val="00E37C35"/>
    <w:rsid w:val="00E37C36"/>
    <w:rsid w:val="00E37D0C"/>
    <w:rsid w:val="00E37D3C"/>
    <w:rsid w:val="00E37D55"/>
    <w:rsid w:val="00E37DA1"/>
    <w:rsid w:val="00E37DB5"/>
    <w:rsid w:val="00E37E08"/>
    <w:rsid w:val="00E37E5C"/>
    <w:rsid w:val="00E37FC6"/>
    <w:rsid w:val="00E37FFB"/>
    <w:rsid w:val="00E4003D"/>
    <w:rsid w:val="00E4007C"/>
    <w:rsid w:val="00E40151"/>
    <w:rsid w:val="00E40154"/>
    <w:rsid w:val="00E40173"/>
    <w:rsid w:val="00E401FC"/>
    <w:rsid w:val="00E402BD"/>
    <w:rsid w:val="00E40311"/>
    <w:rsid w:val="00E403AA"/>
    <w:rsid w:val="00E403BD"/>
    <w:rsid w:val="00E403E9"/>
    <w:rsid w:val="00E40490"/>
    <w:rsid w:val="00E404D9"/>
    <w:rsid w:val="00E4050A"/>
    <w:rsid w:val="00E40546"/>
    <w:rsid w:val="00E405EB"/>
    <w:rsid w:val="00E40657"/>
    <w:rsid w:val="00E406B9"/>
    <w:rsid w:val="00E40795"/>
    <w:rsid w:val="00E407B4"/>
    <w:rsid w:val="00E40913"/>
    <w:rsid w:val="00E40914"/>
    <w:rsid w:val="00E4097E"/>
    <w:rsid w:val="00E409FF"/>
    <w:rsid w:val="00E40A21"/>
    <w:rsid w:val="00E40ACA"/>
    <w:rsid w:val="00E40B2A"/>
    <w:rsid w:val="00E40B89"/>
    <w:rsid w:val="00E40CDC"/>
    <w:rsid w:val="00E40D0A"/>
    <w:rsid w:val="00E40DDB"/>
    <w:rsid w:val="00E40EA3"/>
    <w:rsid w:val="00E40EA6"/>
    <w:rsid w:val="00E40F4D"/>
    <w:rsid w:val="00E40FF0"/>
    <w:rsid w:val="00E41138"/>
    <w:rsid w:val="00E4119D"/>
    <w:rsid w:val="00E4121B"/>
    <w:rsid w:val="00E412A6"/>
    <w:rsid w:val="00E412BB"/>
    <w:rsid w:val="00E412C0"/>
    <w:rsid w:val="00E4130D"/>
    <w:rsid w:val="00E41379"/>
    <w:rsid w:val="00E413AD"/>
    <w:rsid w:val="00E4146F"/>
    <w:rsid w:val="00E414AE"/>
    <w:rsid w:val="00E41517"/>
    <w:rsid w:val="00E4152C"/>
    <w:rsid w:val="00E4159E"/>
    <w:rsid w:val="00E41603"/>
    <w:rsid w:val="00E41649"/>
    <w:rsid w:val="00E41748"/>
    <w:rsid w:val="00E41775"/>
    <w:rsid w:val="00E41816"/>
    <w:rsid w:val="00E41868"/>
    <w:rsid w:val="00E41879"/>
    <w:rsid w:val="00E419D3"/>
    <w:rsid w:val="00E41AF3"/>
    <w:rsid w:val="00E41AF8"/>
    <w:rsid w:val="00E41B25"/>
    <w:rsid w:val="00E41B6B"/>
    <w:rsid w:val="00E41B71"/>
    <w:rsid w:val="00E41BD8"/>
    <w:rsid w:val="00E41CF9"/>
    <w:rsid w:val="00E41D87"/>
    <w:rsid w:val="00E41F62"/>
    <w:rsid w:val="00E41F80"/>
    <w:rsid w:val="00E42040"/>
    <w:rsid w:val="00E420B1"/>
    <w:rsid w:val="00E421A9"/>
    <w:rsid w:val="00E4225F"/>
    <w:rsid w:val="00E4230C"/>
    <w:rsid w:val="00E42318"/>
    <w:rsid w:val="00E42374"/>
    <w:rsid w:val="00E423B0"/>
    <w:rsid w:val="00E42404"/>
    <w:rsid w:val="00E4246D"/>
    <w:rsid w:val="00E424B8"/>
    <w:rsid w:val="00E424D8"/>
    <w:rsid w:val="00E424DD"/>
    <w:rsid w:val="00E425E5"/>
    <w:rsid w:val="00E425E7"/>
    <w:rsid w:val="00E425EF"/>
    <w:rsid w:val="00E42677"/>
    <w:rsid w:val="00E42692"/>
    <w:rsid w:val="00E427DA"/>
    <w:rsid w:val="00E42827"/>
    <w:rsid w:val="00E42883"/>
    <w:rsid w:val="00E428FC"/>
    <w:rsid w:val="00E429E4"/>
    <w:rsid w:val="00E42A5B"/>
    <w:rsid w:val="00E42AAB"/>
    <w:rsid w:val="00E42AF9"/>
    <w:rsid w:val="00E42B22"/>
    <w:rsid w:val="00E42BF8"/>
    <w:rsid w:val="00E42C14"/>
    <w:rsid w:val="00E42C51"/>
    <w:rsid w:val="00E42D05"/>
    <w:rsid w:val="00E42D3C"/>
    <w:rsid w:val="00E42D5D"/>
    <w:rsid w:val="00E42DBA"/>
    <w:rsid w:val="00E42E0C"/>
    <w:rsid w:val="00E42E8B"/>
    <w:rsid w:val="00E42F24"/>
    <w:rsid w:val="00E42F61"/>
    <w:rsid w:val="00E42FCE"/>
    <w:rsid w:val="00E43024"/>
    <w:rsid w:val="00E43065"/>
    <w:rsid w:val="00E430C8"/>
    <w:rsid w:val="00E4313A"/>
    <w:rsid w:val="00E43183"/>
    <w:rsid w:val="00E4319E"/>
    <w:rsid w:val="00E431F4"/>
    <w:rsid w:val="00E43272"/>
    <w:rsid w:val="00E432B7"/>
    <w:rsid w:val="00E43335"/>
    <w:rsid w:val="00E43339"/>
    <w:rsid w:val="00E4348C"/>
    <w:rsid w:val="00E43506"/>
    <w:rsid w:val="00E43543"/>
    <w:rsid w:val="00E43570"/>
    <w:rsid w:val="00E43597"/>
    <w:rsid w:val="00E435B2"/>
    <w:rsid w:val="00E435B3"/>
    <w:rsid w:val="00E435D4"/>
    <w:rsid w:val="00E43611"/>
    <w:rsid w:val="00E43682"/>
    <w:rsid w:val="00E436F7"/>
    <w:rsid w:val="00E4373D"/>
    <w:rsid w:val="00E437AD"/>
    <w:rsid w:val="00E437B1"/>
    <w:rsid w:val="00E437C5"/>
    <w:rsid w:val="00E43824"/>
    <w:rsid w:val="00E4389C"/>
    <w:rsid w:val="00E4389D"/>
    <w:rsid w:val="00E438A7"/>
    <w:rsid w:val="00E438E3"/>
    <w:rsid w:val="00E438ED"/>
    <w:rsid w:val="00E43934"/>
    <w:rsid w:val="00E4398F"/>
    <w:rsid w:val="00E43A15"/>
    <w:rsid w:val="00E43A53"/>
    <w:rsid w:val="00E43AEC"/>
    <w:rsid w:val="00E43B12"/>
    <w:rsid w:val="00E43B22"/>
    <w:rsid w:val="00E43B2F"/>
    <w:rsid w:val="00E43B69"/>
    <w:rsid w:val="00E43B93"/>
    <w:rsid w:val="00E43C0A"/>
    <w:rsid w:val="00E43C1F"/>
    <w:rsid w:val="00E43C65"/>
    <w:rsid w:val="00E43C72"/>
    <w:rsid w:val="00E43C87"/>
    <w:rsid w:val="00E43CF3"/>
    <w:rsid w:val="00E43D83"/>
    <w:rsid w:val="00E43DA0"/>
    <w:rsid w:val="00E43DDF"/>
    <w:rsid w:val="00E43DE5"/>
    <w:rsid w:val="00E43E78"/>
    <w:rsid w:val="00E43E88"/>
    <w:rsid w:val="00E43E9F"/>
    <w:rsid w:val="00E43F3B"/>
    <w:rsid w:val="00E43F63"/>
    <w:rsid w:val="00E43FAF"/>
    <w:rsid w:val="00E43FE1"/>
    <w:rsid w:val="00E44004"/>
    <w:rsid w:val="00E440E0"/>
    <w:rsid w:val="00E4416A"/>
    <w:rsid w:val="00E44194"/>
    <w:rsid w:val="00E441FB"/>
    <w:rsid w:val="00E44249"/>
    <w:rsid w:val="00E44258"/>
    <w:rsid w:val="00E44277"/>
    <w:rsid w:val="00E442FA"/>
    <w:rsid w:val="00E443C4"/>
    <w:rsid w:val="00E44460"/>
    <w:rsid w:val="00E444BD"/>
    <w:rsid w:val="00E444DF"/>
    <w:rsid w:val="00E444FD"/>
    <w:rsid w:val="00E44543"/>
    <w:rsid w:val="00E44624"/>
    <w:rsid w:val="00E44629"/>
    <w:rsid w:val="00E4465D"/>
    <w:rsid w:val="00E44689"/>
    <w:rsid w:val="00E446B6"/>
    <w:rsid w:val="00E4474E"/>
    <w:rsid w:val="00E447AA"/>
    <w:rsid w:val="00E447DC"/>
    <w:rsid w:val="00E44847"/>
    <w:rsid w:val="00E44875"/>
    <w:rsid w:val="00E448D1"/>
    <w:rsid w:val="00E44970"/>
    <w:rsid w:val="00E4498D"/>
    <w:rsid w:val="00E449DE"/>
    <w:rsid w:val="00E44ACC"/>
    <w:rsid w:val="00E44ACD"/>
    <w:rsid w:val="00E44B24"/>
    <w:rsid w:val="00E44B41"/>
    <w:rsid w:val="00E44B76"/>
    <w:rsid w:val="00E44BBE"/>
    <w:rsid w:val="00E44C6F"/>
    <w:rsid w:val="00E44CC3"/>
    <w:rsid w:val="00E44D15"/>
    <w:rsid w:val="00E44D26"/>
    <w:rsid w:val="00E44DB0"/>
    <w:rsid w:val="00E44DF8"/>
    <w:rsid w:val="00E44E09"/>
    <w:rsid w:val="00E44E6A"/>
    <w:rsid w:val="00E44E74"/>
    <w:rsid w:val="00E44EBE"/>
    <w:rsid w:val="00E44F2B"/>
    <w:rsid w:val="00E44F75"/>
    <w:rsid w:val="00E44FC1"/>
    <w:rsid w:val="00E44FCA"/>
    <w:rsid w:val="00E45015"/>
    <w:rsid w:val="00E45030"/>
    <w:rsid w:val="00E45044"/>
    <w:rsid w:val="00E4505A"/>
    <w:rsid w:val="00E4506F"/>
    <w:rsid w:val="00E450DA"/>
    <w:rsid w:val="00E4513D"/>
    <w:rsid w:val="00E4514F"/>
    <w:rsid w:val="00E4516B"/>
    <w:rsid w:val="00E45272"/>
    <w:rsid w:val="00E452A3"/>
    <w:rsid w:val="00E452A7"/>
    <w:rsid w:val="00E45302"/>
    <w:rsid w:val="00E4530D"/>
    <w:rsid w:val="00E45355"/>
    <w:rsid w:val="00E45376"/>
    <w:rsid w:val="00E453FD"/>
    <w:rsid w:val="00E45418"/>
    <w:rsid w:val="00E45419"/>
    <w:rsid w:val="00E45505"/>
    <w:rsid w:val="00E45528"/>
    <w:rsid w:val="00E45560"/>
    <w:rsid w:val="00E45576"/>
    <w:rsid w:val="00E4558A"/>
    <w:rsid w:val="00E45599"/>
    <w:rsid w:val="00E45609"/>
    <w:rsid w:val="00E4567E"/>
    <w:rsid w:val="00E45685"/>
    <w:rsid w:val="00E456D2"/>
    <w:rsid w:val="00E45725"/>
    <w:rsid w:val="00E45764"/>
    <w:rsid w:val="00E45A8D"/>
    <w:rsid w:val="00E45B73"/>
    <w:rsid w:val="00E45BE4"/>
    <w:rsid w:val="00E45C0F"/>
    <w:rsid w:val="00E45C21"/>
    <w:rsid w:val="00E45DC3"/>
    <w:rsid w:val="00E45E57"/>
    <w:rsid w:val="00E45E6D"/>
    <w:rsid w:val="00E45E7E"/>
    <w:rsid w:val="00E45EA8"/>
    <w:rsid w:val="00E45EC7"/>
    <w:rsid w:val="00E45ED3"/>
    <w:rsid w:val="00E45EDC"/>
    <w:rsid w:val="00E45F0D"/>
    <w:rsid w:val="00E45F45"/>
    <w:rsid w:val="00E45FC9"/>
    <w:rsid w:val="00E45FD1"/>
    <w:rsid w:val="00E4603E"/>
    <w:rsid w:val="00E460BA"/>
    <w:rsid w:val="00E46119"/>
    <w:rsid w:val="00E462A5"/>
    <w:rsid w:val="00E4634D"/>
    <w:rsid w:val="00E463F7"/>
    <w:rsid w:val="00E463F8"/>
    <w:rsid w:val="00E46417"/>
    <w:rsid w:val="00E46457"/>
    <w:rsid w:val="00E46485"/>
    <w:rsid w:val="00E464C2"/>
    <w:rsid w:val="00E464D9"/>
    <w:rsid w:val="00E46516"/>
    <w:rsid w:val="00E46568"/>
    <w:rsid w:val="00E4659C"/>
    <w:rsid w:val="00E465DB"/>
    <w:rsid w:val="00E4663C"/>
    <w:rsid w:val="00E4663E"/>
    <w:rsid w:val="00E466E0"/>
    <w:rsid w:val="00E466F6"/>
    <w:rsid w:val="00E4678A"/>
    <w:rsid w:val="00E4687C"/>
    <w:rsid w:val="00E468F4"/>
    <w:rsid w:val="00E46965"/>
    <w:rsid w:val="00E4696F"/>
    <w:rsid w:val="00E46A22"/>
    <w:rsid w:val="00E46A33"/>
    <w:rsid w:val="00E46AC3"/>
    <w:rsid w:val="00E46B98"/>
    <w:rsid w:val="00E46C42"/>
    <w:rsid w:val="00E46C56"/>
    <w:rsid w:val="00E46D55"/>
    <w:rsid w:val="00E46DD2"/>
    <w:rsid w:val="00E46DE3"/>
    <w:rsid w:val="00E46E08"/>
    <w:rsid w:val="00E46F0C"/>
    <w:rsid w:val="00E46F23"/>
    <w:rsid w:val="00E46F86"/>
    <w:rsid w:val="00E46FD2"/>
    <w:rsid w:val="00E47001"/>
    <w:rsid w:val="00E47058"/>
    <w:rsid w:val="00E47288"/>
    <w:rsid w:val="00E47310"/>
    <w:rsid w:val="00E47342"/>
    <w:rsid w:val="00E47397"/>
    <w:rsid w:val="00E473D1"/>
    <w:rsid w:val="00E47498"/>
    <w:rsid w:val="00E474B7"/>
    <w:rsid w:val="00E47534"/>
    <w:rsid w:val="00E475A4"/>
    <w:rsid w:val="00E475DE"/>
    <w:rsid w:val="00E475F0"/>
    <w:rsid w:val="00E4765C"/>
    <w:rsid w:val="00E47685"/>
    <w:rsid w:val="00E47688"/>
    <w:rsid w:val="00E4768D"/>
    <w:rsid w:val="00E476A5"/>
    <w:rsid w:val="00E477A3"/>
    <w:rsid w:val="00E477AE"/>
    <w:rsid w:val="00E47876"/>
    <w:rsid w:val="00E478A6"/>
    <w:rsid w:val="00E478AE"/>
    <w:rsid w:val="00E478B3"/>
    <w:rsid w:val="00E47926"/>
    <w:rsid w:val="00E47A74"/>
    <w:rsid w:val="00E47B69"/>
    <w:rsid w:val="00E47BA8"/>
    <w:rsid w:val="00E47BC3"/>
    <w:rsid w:val="00E47BE2"/>
    <w:rsid w:val="00E47C82"/>
    <w:rsid w:val="00E47CF5"/>
    <w:rsid w:val="00E47D5D"/>
    <w:rsid w:val="00E47D75"/>
    <w:rsid w:val="00E47E3F"/>
    <w:rsid w:val="00E50012"/>
    <w:rsid w:val="00E500E8"/>
    <w:rsid w:val="00E50126"/>
    <w:rsid w:val="00E5013D"/>
    <w:rsid w:val="00E5015E"/>
    <w:rsid w:val="00E5016E"/>
    <w:rsid w:val="00E501DB"/>
    <w:rsid w:val="00E50293"/>
    <w:rsid w:val="00E50374"/>
    <w:rsid w:val="00E503B4"/>
    <w:rsid w:val="00E503D4"/>
    <w:rsid w:val="00E503F9"/>
    <w:rsid w:val="00E50540"/>
    <w:rsid w:val="00E5054D"/>
    <w:rsid w:val="00E5056F"/>
    <w:rsid w:val="00E505B7"/>
    <w:rsid w:val="00E505F6"/>
    <w:rsid w:val="00E50608"/>
    <w:rsid w:val="00E5064E"/>
    <w:rsid w:val="00E50682"/>
    <w:rsid w:val="00E5069F"/>
    <w:rsid w:val="00E506D6"/>
    <w:rsid w:val="00E5082E"/>
    <w:rsid w:val="00E508B5"/>
    <w:rsid w:val="00E508C4"/>
    <w:rsid w:val="00E508E6"/>
    <w:rsid w:val="00E50949"/>
    <w:rsid w:val="00E50967"/>
    <w:rsid w:val="00E5096E"/>
    <w:rsid w:val="00E5097D"/>
    <w:rsid w:val="00E50983"/>
    <w:rsid w:val="00E50D8E"/>
    <w:rsid w:val="00E50DC7"/>
    <w:rsid w:val="00E50E30"/>
    <w:rsid w:val="00E50E74"/>
    <w:rsid w:val="00E50EBA"/>
    <w:rsid w:val="00E50F06"/>
    <w:rsid w:val="00E50F68"/>
    <w:rsid w:val="00E50FA5"/>
    <w:rsid w:val="00E50FB1"/>
    <w:rsid w:val="00E50FC9"/>
    <w:rsid w:val="00E50FD1"/>
    <w:rsid w:val="00E5100B"/>
    <w:rsid w:val="00E5108A"/>
    <w:rsid w:val="00E510C2"/>
    <w:rsid w:val="00E5114A"/>
    <w:rsid w:val="00E51164"/>
    <w:rsid w:val="00E511A5"/>
    <w:rsid w:val="00E5122F"/>
    <w:rsid w:val="00E51301"/>
    <w:rsid w:val="00E51319"/>
    <w:rsid w:val="00E5136E"/>
    <w:rsid w:val="00E5147A"/>
    <w:rsid w:val="00E51553"/>
    <w:rsid w:val="00E5156D"/>
    <w:rsid w:val="00E515FF"/>
    <w:rsid w:val="00E51622"/>
    <w:rsid w:val="00E5163C"/>
    <w:rsid w:val="00E5169E"/>
    <w:rsid w:val="00E5173E"/>
    <w:rsid w:val="00E51759"/>
    <w:rsid w:val="00E518DE"/>
    <w:rsid w:val="00E51933"/>
    <w:rsid w:val="00E51976"/>
    <w:rsid w:val="00E5198F"/>
    <w:rsid w:val="00E51AE3"/>
    <w:rsid w:val="00E51BE1"/>
    <w:rsid w:val="00E51C2C"/>
    <w:rsid w:val="00E51C3F"/>
    <w:rsid w:val="00E51C47"/>
    <w:rsid w:val="00E51C4A"/>
    <w:rsid w:val="00E51C7F"/>
    <w:rsid w:val="00E51D69"/>
    <w:rsid w:val="00E51E3B"/>
    <w:rsid w:val="00E51EBD"/>
    <w:rsid w:val="00E51EE3"/>
    <w:rsid w:val="00E51F96"/>
    <w:rsid w:val="00E51FFB"/>
    <w:rsid w:val="00E52007"/>
    <w:rsid w:val="00E5209E"/>
    <w:rsid w:val="00E520B0"/>
    <w:rsid w:val="00E520E7"/>
    <w:rsid w:val="00E521BF"/>
    <w:rsid w:val="00E52214"/>
    <w:rsid w:val="00E522C8"/>
    <w:rsid w:val="00E52441"/>
    <w:rsid w:val="00E52444"/>
    <w:rsid w:val="00E524B2"/>
    <w:rsid w:val="00E524C8"/>
    <w:rsid w:val="00E5251F"/>
    <w:rsid w:val="00E525EC"/>
    <w:rsid w:val="00E52680"/>
    <w:rsid w:val="00E5269D"/>
    <w:rsid w:val="00E526A0"/>
    <w:rsid w:val="00E526A5"/>
    <w:rsid w:val="00E52723"/>
    <w:rsid w:val="00E52770"/>
    <w:rsid w:val="00E527FE"/>
    <w:rsid w:val="00E5297C"/>
    <w:rsid w:val="00E52985"/>
    <w:rsid w:val="00E52997"/>
    <w:rsid w:val="00E529BE"/>
    <w:rsid w:val="00E529D5"/>
    <w:rsid w:val="00E52A1C"/>
    <w:rsid w:val="00E52A65"/>
    <w:rsid w:val="00E52A92"/>
    <w:rsid w:val="00E52ABA"/>
    <w:rsid w:val="00E52B5C"/>
    <w:rsid w:val="00E52C2E"/>
    <w:rsid w:val="00E52C6A"/>
    <w:rsid w:val="00E52C6F"/>
    <w:rsid w:val="00E52CCD"/>
    <w:rsid w:val="00E52CDD"/>
    <w:rsid w:val="00E52E90"/>
    <w:rsid w:val="00E52E9D"/>
    <w:rsid w:val="00E52EA4"/>
    <w:rsid w:val="00E52EDD"/>
    <w:rsid w:val="00E52FA0"/>
    <w:rsid w:val="00E52FE8"/>
    <w:rsid w:val="00E5302E"/>
    <w:rsid w:val="00E53039"/>
    <w:rsid w:val="00E5305F"/>
    <w:rsid w:val="00E530C7"/>
    <w:rsid w:val="00E531C8"/>
    <w:rsid w:val="00E531CB"/>
    <w:rsid w:val="00E5328A"/>
    <w:rsid w:val="00E5332F"/>
    <w:rsid w:val="00E534E3"/>
    <w:rsid w:val="00E53510"/>
    <w:rsid w:val="00E53617"/>
    <w:rsid w:val="00E536B1"/>
    <w:rsid w:val="00E536E4"/>
    <w:rsid w:val="00E536E5"/>
    <w:rsid w:val="00E53754"/>
    <w:rsid w:val="00E5388A"/>
    <w:rsid w:val="00E53905"/>
    <w:rsid w:val="00E5396E"/>
    <w:rsid w:val="00E5397B"/>
    <w:rsid w:val="00E53A2A"/>
    <w:rsid w:val="00E53AA7"/>
    <w:rsid w:val="00E53ADF"/>
    <w:rsid w:val="00E53B65"/>
    <w:rsid w:val="00E53C2B"/>
    <w:rsid w:val="00E53CCB"/>
    <w:rsid w:val="00E53D07"/>
    <w:rsid w:val="00E53DD7"/>
    <w:rsid w:val="00E53E27"/>
    <w:rsid w:val="00E53E99"/>
    <w:rsid w:val="00E53EA5"/>
    <w:rsid w:val="00E53EFC"/>
    <w:rsid w:val="00E53F67"/>
    <w:rsid w:val="00E53F6B"/>
    <w:rsid w:val="00E53F87"/>
    <w:rsid w:val="00E53F90"/>
    <w:rsid w:val="00E54092"/>
    <w:rsid w:val="00E5414D"/>
    <w:rsid w:val="00E5417D"/>
    <w:rsid w:val="00E541EC"/>
    <w:rsid w:val="00E54264"/>
    <w:rsid w:val="00E54279"/>
    <w:rsid w:val="00E5429B"/>
    <w:rsid w:val="00E542D3"/>
    <w:rsid w:val="00E542E6"/>
    <w:rsid w:val="00E54312"/>
    <w:rsid w:val="00E54327"/>
    <w:rsid w:val="00E54329"/>
    <w:rsid w:val="00E5432F"/>
    <w:rsid w:val="00E54399"/>
    <w:rsid w:val="00E543AE"/>
    <w:rsid w:val="00E543F4"/>
    <w:rsid w:val="00E5440A"/>
    <w:rsid w:val="00E544D7"/>
    <w:rsid w:val="00E54504"/>
    <w:rsid w:val="00E545D4"/>
    <w:rsid w:val="00E54600"/>
    <w:rsid w:val="00E5473D"/>
    <w:rsid w:val="00E54805"/>
    <w:rsid w:val="00E5494C"/>
    <w:rsid w:val="00E54A04"/>
    <w:rsid w:val="00E54A38"/>
    <w:rsid w:val="00E54AA3"/>
    <w:rsid w:val="00E54B52"/>
    <w:rsid w:val="00E54BE3"/>
    <w:rsid w:val="00E54BFB"/>
    <w:rsid w:val="00E54C37"/>
    <w:rsid w:val="00E54C4F"/>
    <w:rsid w:val="00E54CDA"/>
    <w:rsid w:val="00E54D0D"/>
    <w:rsid w:val="00E54D40"/>
    <w:rsid w:val="00E54D85"/>
    <w:rsid w:val="00E54DD8"/>
    <w:rsid w:val="00E54E18"/>
    <w:rsid w:val="00E54EC3"/>
    <w:rsid w:val="00E54ECB"/>
    <w:rsid w:val="00E54F53"/>
    <w:rsid w:val="00E55054"/>
    <w:rsid w:val="00E5505A"/>
    <w:rsid w:val="00E55097"/>
    <w:rsid w:val="00E5510C"/>
    <w:rsid w:val="00E5540F"/>
    <w:rsid w:val="00E55445"/>
    <w:rsid w:val="00E554BC"/>
    <w:rsid w:val="00E554EB"/>
    <w:rsid w:val="00E55523"/>
    <w:rsid w:val="00E55537"/>
    <w:rsid w:val="00E55580"/>
    <w:rsid w:val="00E5560D"/>
    <w:rsid w:val="00E5562A"/>
    <w:rsid w:val="00E556B0"/>
    <w:rsid w:val="00E556E7"/>
    <w:rsid w:val="00E556E9"/>
    <w:rsid w:val="00E55781"/>
    <w:rsid w:val="00E5582A"/>
    <w:rsid w:val="00E55834"/>
    <w:rsid w:val="00E5585B"/>
    <w:rsid w:val="00E5586B"/>
    <w:rsid w:val="00E55885"/>
    <w:rsid w:val="00E558D1"/>
    <w:rsid w:val="00E558FE"/>
    <w:rsid w:val="00E55925"/>
    <w:rsid w:val="00E5593F"/>
    <w:rsid w:val="00E55A08"/>
    <w:rsid w:val="00E55A43"/>
    <w:rsid w:val="00E55A57"/>
    <w:rsid w:val="00E55A6B"/>
    <w:rsid w:val="00E55AA5"/>
    <w:rsid w:val="00E55B6B"/>
    <w:rsid w:val="00E55B9D"/>
    <w:rsid w:val="00E55B9F"/>
    <w:rsid w:val="00E55BAF"/>
    <w:rsid w:val="00E55BC9"/>
    <w:rsid w:val="00E55BCF"/>
    <w:rsid w:val="00E55BF2"/>
    <w:rsid w:val="00E55C6C"/>
    <w:rsid w:val="00E55C8C"/>
    <w:rsid w:val="00E55CFA"/>
    <w:rsid w:val="00E55D2D"/>
    <w:rsid w:val="00E55D48"/>
    <w:rsid w:val="00E55DB6"/>
    <w:rsid w:val="00E55DB7"/>
    <w:rsid w:val="00E55E31"/>
    <w:rsid w:val="00E55E3A"/>
    <w:rsid w:val="00E55E65"/>
    <w:rsid w:val="00E55EED"/>
    <w:rsid w:val="00E55F51"/>
    <w:rsid w:val="00E55F7E"/>
    <w:rsid w:val="00E5602D"/>
    <w:rsid w:val="00E56063"/>
    <w:rsid w:val="00E5610D"/>
    <w:rsid w:val="00E56159"/>
    <w:rsid w:val="00E5617F"/>
    <w:rsid w:val="00E561B0"/>
    <w:rsid w:val="00E561D3"/>
    <w:rsid w:val="00E56219"/>
    <w:rsid w:val="00E5626C"/>
    <w:rsid w:val="00E56332"/>
    <w:rsid w:val="00E5635B"/>
    <w:rsid w:val="00E5638E"/>
    <w:rsid w:val="00E56390"/>
    <w:rsid w:val="00E56462"/>
    <w:rsid w:val="00E56595"/>
    <w:rsid w:val="00E565BD"/>
    <w:rsid w:val="00E566E4"/>
    <w:rsid w:val="00E56726"/>
    <w:rsid w:val="00E5678A"/>
    <w:rsid w:val="00E567CD"/>
    <w:rsid w:val="00E56852"/>
    <w:rsid w:val="00E568E3"/>
    <w:rsid w:val="00E568F2"/>
    <w:rsid w:val="00E56A2F"/>
    <w:rsid w:val="00E56A4E"/>
    <w:rsid w:val="00E56B4C"/>
    <w:rsid w:val="00E56B56"/>
    <w:rsid w:val="00E56B81"/>
    <w:rsid w:val="00E56BED"/>
    <w:rsid w:val="00E56D27"/>
    <w:rsid w:val="00E56D7C"/>
    <w:rsid w:val="00E56D98"/>
    <w:rsid w:val="00E56DCF"/>
    <w:rsid w:val="00E56DE1"/>
    <w:rsid w:val="00E56EB1"/>
    <w:rsid w:val="00E56EB8"/>
    <w:rsid w:val="00E56ED5"/>
    <w:rsid w:val="00E56F1E"/>
    <w:rsid w:val="00E56F61"/>
    <w:rsid w:val="00E56F9D"/>
    <w:rsid w:val="00E56FD0"/>
    <w:rsid w:val="00E57032"/>
    <w:rsid w:val="00E57076"/>
    <w:rsid w:val="00E570E2"/>
    <w:rsid w:val="00E57146"/>
    <w:rsid w:val="00E571C7"/>
    <w:rsid w:val="00E5726A"/>
    <w:rsid w:val="00E57276"/>
    <w:rsid w:val="00E572D7"/>
    <w:rsid w:val="00E57300"/>
    <w:rsid w:val="00E57392"/>
    <w:rsid w:val="00E573AB"/>
    <w:rsid w:val="00E57400"/>
    <w:rsid w:val="00E574A7"/>
    <w:rsid w:val="00E57514"/>
    <w:rsid w:val="00E57542"/>
    <w:rsid w:val="00E57573"/>
    <w:rsid w:val="00E57588"/>
    <w:rsid w:val="00E5762D"/>
    <w:rsid w:val="00E57650"/>
    <w:rsid w:val="00E5769E"/>
    <w:rsid w:val="00E5771B"/>
    <w:rsid w:val="00E5775E"/>
    <w:rsid w:val="00E5787A"/>
    <w:rsid w:val="00E57932"/>
    <w:rsid w:val="00E5796A"/>
    <w:rsid w:val="00E579DF"/>
    <w:rsid w:val="00E57A22"/>
    <w:rsid w:val="00E57A41"/>
    <w:rsid w:val="00E57AFF"/>
    <w:rsid w:val="00E57B30"/>
    <w:rsid w:val="00E57C13"/>
    <w:rsid w:val="00E57C8C"/>
    <w:rsid w:val="00E57C9A"/>
    <w:rsid w:val="00E57CA3"/>
    <w:rsid w:val="00E57D1E"/>
    <w:rsid w:val="00E57D92"/>
    <w:rsid w:val="00E57E28"/>
    <w:rsid w:val="00E57E3A"/>
    <w:rsid w:val="00E57EAC"/>
    <w:rsid w:val="00E57F2C"/>
    <w:rsid w:val="00E57F56"/>
    <w:rsid w:val="00E57F66"/>
    <w:rsid w:val="00E57F6A"/>
    <w:rsid w:val="00E60131"/>
    <w:rsid w:val="00E6016F"/>
    <w:rsid w:val="00E60193"/>
    <w:rsid w:val="00E6026D"/>
    <w:rsid w:val="00E602F8"/>
    <w:rsid w:val="00E60311"/>
    <w:rsid w:val="00E60339"/>
    <w:rsid w:val="00E603AE"/>
    <w:rsid w:val="00E604DC"/>
    <w:rsid w:val="00E60511"/>
    <w:rsid w:val="00E6056F"/>
    <w:rsid w:val="00E605E7"/>
    <w:rsid w:val="00E605E9"/>
    <w:rsid w:val="00E60752"/>
    <w:rsid w:val="00E607A9"/>
    <w:rsid w:val="00E607BC"/>
    <w:rsid w:val="00E6081D"/>
    <w:rsid w:val="00E6087F"/>
    <w:rsid w:val="00E608A1"/>
    <w:rsid w:val="00E6091C"/>
    <w:rsid w:val="00E60927"/>
    <w:rsid w:val="00E6094E"/>
    <w:rsid w:val="00E609DD"/>
    <w:rsid w:val="00E60A5A"/>
    <w:rsid w:val="00E60A5B"/>
    <w:rsid w:val="00E60A5D"/>
    <w:rsid w:val="00E60A87"/>
    <w:rsid w:val="00E60A9B"/>
    <w:rsid w:val="00E60AD4"/>
    <w:rsid w:val="00E60B39"/>
    <w:rsid w:val="00E60B53"/>
    <w:rsid w:val="00E60B5B"/>
    <w:rsid w:val="00E60B97"/>
    <w:rsid w:val="00E60CDB"/>
    <w:rsid w:val="00E60CE5"/>
    <w:rsid w:val="00E60DE6"/>
    <w:rsid w:val="00E60E56"/>
    <w:rsid w:val="00E60E61"/>
    <w:rsid w:val="00E60E63"/>
    <w:rsid w:val="00E60E89"/>
    <w:rsid w:val="00E60EAE"/>
    <w:rsid w:val="00E60EE9"/>
    <w:rsid w:val="00E60F97"/>
    <w:rsid w:val="00E61068"/>
    <w:rsid w:val="00E61094"/>
    <w:rsid w:val="00E611D9"/>
    <w:rsid w:val="00E611DA"/>
    <w:rsid w:val="00E61298"/>
    <w:rsid w:val="00E612C6"/>
    <w:rsid w:val="00E61338"/>
    <w:rsid w:val="00E6133B"/>
    <w:rsid w:val="00E613C1"/>
    <w:rsid w:val="00E61405"/>
    <w:rsid w:val="00E6142E"/>
    <w:rsid w:val="00E61479"/>
    <w:rsid w:val="00E614F1"/>
    <w:rsid w:val="00E615B5"/>
    <w:rsid w:val="00E615DA"/>
    <w:rsid w:val="00E615F3"/>
    <w:rsid w:val="00E615F5"/>
    <w:rsid w:val="00E61674"/>
    <w:rsid w:val="00E6190D"/>
    <w:rsid w:val="00E61915"/>
    <w:rsid w:val="00E6198F"/>
    <w:rsid w:val="00E619C0"/>
    <w:rsid w:val="00E61A27"/>
    <w:rsid w:val="00E61B2C"/>
    <w:rsid w:val="00E61B77"/>
    <w:rsid w:val="00E61C0C"/>
    <w:rsid w:val="00E61DB3"/>
    <w:rsid w:val="00E61DD3"/>
    <w:rsid w:val="00E61DF7"/>
    <w:rsid w:val="00E61E2D"/>
    <w:rsid w:val="00E61E43"/>
    <w:rsid w:val="00E61EC1"/>
    <w:rsid w:val="00E61EC3"/>
    <w:rsid w:val="00E61EE3"/>
    <w:rsid w:val="00E61F2F"/>
    <w:rsid w:val="00E61F3D"/>
    <w:rsid w:val="00E61FCA"/>
    <w:rsid w:val="00E6209F"/>
    <w:rsid w:val="00E621A0"/>
    <w:rsid w:val="00E621F9"/>
    <w:rsid w:val="00E62239"/>
    <w:rsid w:val="00E6230C"/>
    <w:rsid w:val="00E6231C"/>
    <w:rsid w:val="00E62360"/>
    <w:rsid w:val="00E6236C"/>
    <w:rsid w:val="00E623B4"/>
    <w:rsid w:val="00E623D1"/>
    <w:rsid w:val="00E6245F"/>
    <w:rsid w:val="00E62463"/>
    <w:rsid w:val="00E624CD"/>
    <w:rsid w:val="00E6257B"/>
    <w:rsid w:val="00E62637"/>
    <w:rsid w:val="00E6266D"/>
    <w:rsid w:val="00E62724"/>
    <w:rsid w:val="00E62774"/>
    <w:rsid w:val="00E627B7"/>
    <w:rsid w:val="00E627E5"/>
    <w:rsid w:val="00E627F7"/>
    <w:rsid w:val="00E62828"/>
    <w:rsid w:val="00E62898"/>
    <w:rsid w:val="00E6291E"/>
    <w:rsid w:val="00E629AA"/>
    <w:rsid w:val="00E629D6"/>
    <w:rsid w:val="00E62A0A"/>
    <w:rsid w:val="00E62A32"/>
    <w:rsid w:val="00E62A7E"/>
    <w:rsid w:val="00E62AF1"/>
    <w:rsid w:val="00E62B4A"/>
    <w:rsid w:val="00E62B95"/>
    <w:rsid w:val="00E62BB3"/>
    <w:rsid w:val="00E62BBA"/>
    <w:rsid w:val="00E62BEC"/>
    <w:rsid w:val="00E62CC7"/>
    <w:rsid w:val="00E62D2B"/>
    <w:rsid w:val="00E62D46"/>
    <w:rsid w:val="00E62D53"/>
    <w:rsid w:val="00E62DC5"/>
    <w:rsid w:val="00E62DDE"/>
    <w:rsid w:val="00E62EEC"/>
    <w:rsid w:val="00E62F16"/>
    <w:rsid w:val="00E62F55"/>
    <w:rsid w:val="00E62FA5"/>
    <w:rsid w:val="00E63013"/>
    <w:rsid w:val="00E6301F"/>
    <w:rsid w:val="00E63041"/>
    <w:rsid w:val="00E63048"/>
    <w:rsid w:val="00E6305F"/>
    <w:rsid w:val="00E63122"/>
    <w:rsid w:val="00E63188"/>
    <w:rsid w:val="00E6319E"/>
    <w:rsid w:val="00E631A4"/>
    <w:rsid w:val="00E631B2"/>
    <w:rsid w:val="00E632CD"/>
    <w:rsid w:val="00E633BB"/>
    <w:rsid w:val="00E63422"/>
    <w:rsid w:val="00E63435"/>
    <w:rsid w:val="00E6347C"/>
    <w:rsid w:val="00E634E0"/>
    <w:rsid w:val="00E634E3"/>
    <w:rsid w:val="00E636BB"/>
    <w:rsid w:val="00E636EE"/>
    <w:rsid w:val="00E6373E"/>
    <w:rsid w:val="00E63851"/>
    <w:rsid w:val="00E6385C"/>
    <w:rsid w:val="00E6386C"/>
    <w:rsid w:val="00E63894"/>
    <w:rsid w:val="00E63982"/>
    <w:rsid w:val="00E63A06"/>
    <w:rsid w:val="00E63A31"/>
    <w:rsid w:val="00E63A62"/>
    <w:rsid w:val="00E63B19"/>
    <w:rsid w:val="00E63B43"/>
    <w:rsid w:val="00E63B4B"/>
    <w:rsid w:val="00E63B78"/>
    <w:rsid w:val="00E63B97"/>
    <w:rsid w:val="00E63BD0"/>
    <w:rsid w:val="00E63C37"/>
    <w:rsid w:val="00E63D16"/>
    <w:rsid w:val="00E63D3C"/>
    <w:rsid w:val="00E63D65"/>
    <w:rsid w:val="00E63D8E"/>
    <w:rsid w:val="00E63DB9"/>
    <w:rsid w:val="00E63DDA"/>
    <w:rsid w:val="00E63DE7"/>
    <w:rsid w:val="00E63E0B"/>
    <w:rsid w:val="00E63E81"/>
    <w:rsid w:val="00E63E97"/>
    <w:rsid w:val="00E63EAC"/>
    <w:rsid w:val="00E63EE9"/>
    <w:rsid w:val="00E63EEB"/>
    <w:rsid w:val="00E63F24"/>
    <w:rsid w:val="00E63F33"/>
    <w:rsid w:val="00E64134"/>
    <w:rsid w:val="00E64137"/>
    <w:rsid w:val="00E641DE"/>
    <w:rsid w:val="00E6423A"/>
    <w:rsid w:val="00E64270"/>
    <w:rsid w:val="00E642E0"/>
    <w:rsid w:val="00E6434E"/>
    <w:rsid w:val="00E64581"/>
    <w:rsid w:val="00E645EB"/>
    <w:rsid w:val="00E64641"/>
    <w:rsid w:val="00E6466D"/>
    <w:rsid w:val="00E646AC"/>
    <w:rsid w:val="00E646CD"/>
    <w:rsid w:val="00E6470B"/>
    <w:rsid w:val="00E647DB"/>
    <w:rsid w:val="00E64869"/>
    <w:rsid w:val="00E648B2"/>
    <w:rsid w:val="00E648BB"/>
    <w:rsid w:val="00E648D7"/>
    <w:rsid w:val="00E648F8"/>
    <w:rsid w:val="00E648FB"/>
    <w:rsid w:val="00E648FF"/>
    <w:rsid w:val="00E64936"/>
    <w:rsid w:val="00E64945"/>
    <w:rsid w:val="00E64A0D"/>
    <w:rsid w:val="00E64BBE"/>
    <w:rsid w:val="00E64C31"/>
    <w:rsid w:val="00E64C49"/>
    <w:rsid w:val="00E64D0E"/>
    <w:rsid w:val="00E64D1A"/>
    <w:rsid w:val="00E64D79"/>
    <w:rsid w:val="00E64D81"/>
    <w:rsid w:val="00E64D95"/>
    <w:rsid w:val="00E64E6C"/>
    <w:rsid w:val="00E64E75"/>
    <w:rsid w:val="00E65049"/>
    <w:rsid w:val="00E65078"/>
    <w:rsid w:val="00E6507B"/>
    <w:rsid w:val="00E650EF"/>
    <w:rsid w:val="00E650F1"/>
    <w:rsid w:val="00E65145"/>
    <w:rsid w:val="00E65150"/>
    <w:rsid w:val="00E651F4"/>
    <w:rsid w:val="00E65260"/>
    <w:rsid w:val="00E652C9"/>
    <w:rsid w:val="00E65370"/>
    <w:rsid w:val="00E6539F"/>
    <w:rsid w:val="00E653D9"/>
    <w:rsid w:val="00E653F7"/>
    <w:rsid w:val="00E65418"/>
    <w:rsid w:val="00E65439"/>
    <w:rsid w:val="00E65446"/>
    <w:rsid w:val="00E65598"/>
    <w:rsid w:val="00E6561E"/>
    <w:rsid w:val="00E65652"/>
    <w:rsid w:val="00E656A8"/>
    <w:rsid w:val="00E6577B"/>
    <w:rsid w:val="00E658D8"/>
    <w:rsid w:val="00E658F1"/>
    <w:rsid w:val="00E658FF"/>
    <w:rsid w:val="00E659BB"/>
    <w:rsid w:val="00E65A39"/>
    <w:rsid w:val="00E65AAA"/>
    <w:rsid w:val="00E65B48"/>
    <w:rsid w:val="00E65B79"/>
    <w:rsid w:val="00E65B7E"/>
    <w:rsid w:val="00E65BD6"/>
    <w:rsid w:val="00E65C05"/>
    <w:rsid w:val="00E65C58"/>
    <w:rsid w:val="00E65C6A"/>
    <w:rsid w:val="00E65DCB"/>
    <w:rsid w:val="00E65E6E"/>
    <w:rsid w:val="00E65F44"/>
    <w:rsid w:val="00E65F5F"/>
    <w:rsid w:val="00E65F83"/>
    <w:rsid w:val="00E6600B"/>
    <w:rsid w:val="00E6605F"/>
    <w:rsid w:val="00E66144"/>
    <w:rsid w:val="00E6615F"/>
    <w:rsid w:val="00E66181"/>
    <w:rsid w:val="00E6618D"/>
    <w:rsid w:val="00E66210"/>
    <w:rsid w:val="00E6623F"/>
    <w:rsid w:val="00E66279"/>
    <w:rsid w:val="00E6627D"/>
    <w:rsid w:val="00E662CE"/>
    <w:rsid w:val="00E662D0"/>
    <w:rsid w:val="00E662D7"/>
    <w:rsid w:val="00E66305"/>
    <w:rsid w:val="00E663CF"/>
    <w:rsid w:val="00E663F8"/>
    <w:rsid w:val="00E664E4"/>
    <w:rsid w:val="00E665A6"/>
    <w:rsid w:val="00E666D7"/>
    <w:rsid w:val="00E6672D"/>
    <w:rsid w:val="00E66753"/>
    <w:rsid w:val="00E6678E"/>
    <w:rsid w:val="00E6684D"/>
    <w:rsid w:val="00E6685F"/>
    <w:rsid w:val="00E66875"/>
    <w:rsid w:val="00E668C7"/>
    <w:rsid w:val="00E668E6"/>
    <w:rsid w:val="00E6694D"/>
    <w:rsid w:val="00E66960"/>
    <w:rsid w:val="00E66A3F"/>
    <w:rsid w:val="00E66A4B"/>
    <w:rsid w:val="00E66A52"/>
    <w:rsid w:val="00E66A86"/>
    <w:rsid w:val="00E66A88"/>
    <w:rsid w:val="00E66BCD"/>
    <w:rsid w:val="00E66C61"/>
    <w:rsid w:val="00E66D3A"/>
    <w:rsid w:val="00E66D3B"/>
    <w:rsid w:val="00E66D70"/>
    <w:rsid w:val="00E66DA2"/>
    <w:rsid w:val="00E66DF0"/>
    <w:rsid w:val="00E66E27"/>
    <w:rsid w:val="00E66E42"/>
    <w:rsid w:val="00E66FEF"/>
    <w:rsid w:val="00E67009"/>
    <w:rsid w:val="00E6709E"/>
    <w:rsid w:val="00E67205"/>
    <w:rsid w:val="00E67230"/>
    <w:rsid w:val="00E6730B"/>
    <w:rsid w:val="00E67337"/>
    <w:rsid w:val="00E6734D"/>
    <w:rsid w:val="00E673C8"/>
    <w:rsid w:val="00E673DD"/>
    <w:rsid w:val="00E674A9"/>
    <w:rsid w:val="00E67566"/>
    <w:rsid w:val="00E675A5"/>
    <w:rsid w:val="00E675DD"/>
    <w:rsid w:val="00E67679"/>
    <w:rsid w:val="00E6769A"/>
    <w:rsid w:val="00E676BA"/>
    <w:rsid w:val="00E67701"/>
    <w:rsid w:val="00E6775A"/>
    <w:rsid w:val="00E6777B"/>
    <w:rsid w:val="00E677BF"/>
    <w:rsid w:val="00E677FE"/>
    <w:rsid w:val="00E67847"/>
    <w:rsid w:val="00E67874"/>
    <w:rsid w:val="00E67884"/>
    <w:rsid w:val="00E6796D"/>
    <w:rsid w:val="00E679D4"/>
    <w:rsid w:val="00E67BC5"/>
    <w:rsid w:val="00E67CB8"/>
    <w:rsid w:val="00E67CCA"/>
    <w:rsid w:val="00E67D86"/>
    <w:rsid w:val="00E67DC4"/>
    <w:rsid w:val="00E67DE4"/>
    <w:rsid w:val="00E67F0F"/>
    <w:rsid w:val="00E67F48"/>
    <w:rsid w:val="00E70015"/>
    <w:rsid w:val="00E7011C"/>
    <w:rsid w:val="00E70159"/>
    <w:rsid w:val="00E70204"/>
    <w:rsid w:val="00E70267"/>
    <w:rsid w:val="00E7037D"/>
    <w:rsid w:val="00E703A4"/>
    <w:rsid w:val="00E703B7"/>
    <w:rsid w:val="00E703CA"/>
    <w:rsid w:val="00E70498"/>
    <w:rsid w:val="00E704CC"/>
    <w:rsid w:val="00E704E1"/>
    <w:rsid w:val="00E705D6"/>
    <w:rsid w:val="00E70610"/>
    <w:rsid w:val="00E706A5"/>
    <w:rsid w:val="00E70800"/>
    <w:rsid w:val="00E70827"/>
    <w:rsid w:val="00E708C3"/>
    <w:rsid w:val="00E70917"/>
    <w:rsid w:val="00E7092F"/>
    <w:rsid w:val="00E70ADD"/>
    <w:rsid w:val="00E70AF6"/>
    <w:rsid w:val="00E70B8B"/>
    <w:rsid w:val="00E70BCB"/>
    <w:rsid w:val="00E70C2A"/>
    <w:rsid w:val="00E70C52"/>
    <w:rsid w:val="00E70C65"/>
    <w:rsid w:val="00E70C9E"/>
    <w:rsid w:val="00E70CCB"/>
    <w:rsid w:val="00E70D0D"/>
    <w:rsid w:val="00E70D64"/>
    <w:rsid w:val="00E70EBC"/>
    <w:rsid w:val="00E70F55"/>
    <w:rsid w:val="00E70F68"/>
    <w:rsid w:val="00E70F97"/>
    <w:rsid w:val="00E71061"/>
    <w:rsid w:val="00E7106C"/>
    <w:rsid w:val="00E71085"/>
    <w:rsid w:val="00E71094"/>
    <w:rsid w:val="00E71097"/>
    <w:rsid w:val="00E710EE"/>
    <w:rsid w:val="00E7115B"/>
    <w:rsid w:val="00E71312"/>
    <w:rsid w:val="00E713CB"/>
    <w:rsid w:val="00E713D0"/>
    <w:rsid w:val="00E7147F"/>
    <w:rsid w:val="00E71675"/>
    <w:rsid w:val="00E71772"/>
    <w:rsid w:val="00E717C6"/>
    <w:rsid w:val="00E71886"/>
    <w:rsid w:val="00E71915"/>
    <w:rsid w:val="00E71994"/>
    <w:rsid w:val="00E71998"/>
    <w:rsid w:val="00E71A03"/>
    <w:rsid w:val="00E71A15"/>
    <w:rsid w:val="00E71A4D"/>
    <w:rsid w:val="00E71AB4"/>
    <w:rsid w:val="00E71B49"/>
    <w:rsid w:val="00E71C1E"/>
    <w:rsid w:val="00E71C26"/>
    <w:rsid w:val="00E71DC4"/>
    <w:rsid w:val="00E71F0D"/>
    <w:rsid w:val="00E71F2E"/>
    <w:rsid w:val="00E71F85"/>
    <w:rsid w:val="00E72048"/>
    <w:rsid w:val="00E7207A"/>
    <w:rsid w:val="00E720F9"/>
    <w:rsid w:val="00E7211C"/>
    <w:rsid w:val="00E72165"/>
    <w:rsid w:val="00E722C3"/>
    <w:rsid w:val="00E722F7"/>
    <w:rsid w:val="00E723C1"/>
    <w:rsid w:val="00E72408"/>
    <w:rsid w:val="00E72432"/>
    <w:rsid w:val="00E724C1"/>
    <w:rsid w:val="00E724C3"/>
    <w:rsid w:val="00E724FC"/>
    <w:rsid w:val="00E72536"/>
    <w:rsid w:val="00E7253F"/>
    <w:rsid w:val="00E7256C"/>
    <w:rsid w:val="00E72578"/>
    <w:rsid w:val="00E72641"/>
    <w:rsid w:val="00E7264E"/>
    <w:rsid w:val="00E72679"/>
    <w:rsid w:val="00E726C0"/>
    <w:rsid w:val="00E726D9"/>
    <w:rsid w:val="00E72725"/>
    <w:rsid w:val="00E72730"/>
    <w:rsid w:val="00E72734"/>
    <w:rsid w:val="00E72743"/>
    <w:rsid w:val="00E7276B"/>
    <w:rsid w:val="00E727DF"/>
    <w:rsid w:val="00E72836"/>
    <w:rsid w:val="00E7285D"/>
    <w:rsid w:val="00E728DF"/>
    <w:rsid w:val="00E728FF"/>
    <w:rsid w:val="00E72918"/>
    <w:rsid w:val="00E72954"/>
    <w:rsid w:val="00E729B9"/>
    <w:rsid w:val="00E729BB"/>
    <w:rsid w:val="00E729DD"/>
    <w:rsid w:val="00E72ACA"/>
    <w:rsid w:val="00E72B71"/>
    <w:rsid w:val="00E72B8E"/>
    <w:rsid w:val="00E72BE3"/>
    <w:rsid w:val="00E72C8A"/>
    <w:rsid w:val="00E72DA1"/>
    <w:rsid w:val="00E72DF6"/>
    <w:rsid w:val="00E72E26"/>
    <w:rsid w:val="00E72E6F"/>
    <w:rsid w:val="00E72F1A"/>
    <w:rsid w:val="00E72F2E"/>
    <w:rsid w:val="00E72FAB"/>
    <w:rsid w:val="00E730D7"/>
    <w:rsid w:val="00E731B3"/>
    <w:rsid w:val="00E73205"/>
    <w:rsid w:val="00E7322D"/>
    <w:rsid w:val="00E7326C"/>
    <w:rsid w:val="00E732BE"/>
    <w:rsid w:val="00E732F0"/>
    <w:rsid w:val="00E732F5"/>
    <w:rsid w:val="00E73356"/>
    <w:rsid w:val="00E7346F"/>
    <w:rsid w:val="00E7348E"/>
    <w:rsid w:val="00E734B1"/>
    <w:rsid w:val="00E7356A"/>
    <w:rsid w:val="00E7357C"/>
    <w:rsid w:val="00E735A3"/>
    <w:rsid w:val="00E73601"/>
    <w:rsid w:val="00E7367E"/>
    <w:rsid w:val="00E736BA"/>
    <w:rsid w:val="00E73724"/>
    <w:rsid w:val="00E73726"/>
    <w:rsid w:val="00E73729"/>
    <w:rsid w:val="00E73749"/>
    <w:rsid w:val="00E7379B"/>
    <w:rsid w:val="00E737CB"/>
    <w:rsid w:val="00E73816"/>
    <w:rsid w:val="00E73855"/>
    <w:rsid w:val="00E7385A"/>
    <w:rsid w:val="00E7387A"/>
    <w:rsid w:val="00E7388E"/>
    <w:rsid w:val="00E7390A"/>
    <w:rsid w:val="00E73964"/>
    <w:rsid w:val="00E73990"/>
    <w:rsid w:val="00E739B2"/>
    <w:rsid w:val="00E739B9"/>
    <w:rsid w:val="00E73A23"/>
    <w:rsid w:val="00E73A43"/>
    <w:rsid w:val="00E73A71"/>
    <w:rsid w:val="00E73A7E"/>
    <w:rsid w:val="00E73A8C"/>
    <w:rsid w:val="00E73B88"/>
    <w:rsid w:val="00E73BC0"/>
    <w:rsid w:val="00E73BCA"/>
    <w:rsid w:val="00E73BF2"/>
    <w:rsid w:val="00E73BFF"/>
    <w:rsid w:val="00E73C36"/>
    <w:rsid w:val="00E73CE9"/>
    <w:rsid w:val="00E73D1F"/>
    <w:rsid w:val="00E73D54"/>
    <w:rsid w:val="00E73D55"/>
    <w:rsid w:val="00E73E15"/>
    <w:rsid w:val="00E73E24"/>
    <w:rsid w:val="00E73E82"/>
    <w:rsid w:val="00E73E87"/>
    <w:rsid w:val="00E73ED1"/>
    <w:rsid w:val="00E7412F"/>
    <w:rsid w:val="00E7418C"/>
    <w:rsid w:val="00E741C5"/>
    <w:rsid w:val="00E741CD"/>
    <w:rsid w:val="00E742C1"/>
    <w:rsid w:val="00E743A6"/>
    <w:rsid w:val="00E74405"/>
    <w:rsid w:val="00E74498"/>
    <w:rsid w:val="00E74579"/>
    <w:rsid w:val="00E745DE"/>
    <w:rsid w:val="00E74654"/>
    <w:rsid w:val="00E746AB"/>
    <w:rsid w:val="00E7472F"/>
    <w:rsid w:val="00E74749"/>
    <w:rsid w:val="00E7475D"/>
    <w:rsid w:val="00E747C4"/>
    <w:rsid w:val="00E748E4"/>
    <w:rsid w:val="00E748FF"/>
    <w:rsid w:val="00E74908"/>
    <w:rsid w:val="00E74964"/>
    <w:rsid w:val="00E74A66"/>
    <w:rsid w:val="00E74AF7"/>
    <w:rsid w:val="00E74AF9"/>
    <w:rsid w:val="00E74B36"/>
    <w:rsid w:val="00E74B50"/>
    <w:rsid w:val="00E74B59"/>
    <w:rsid w:val="00E74C4D"/>
    <w:rsid w:val="00E74CC5"/>
    <w:rsid w:val="00E74D0E"/>
    <w:rsid w:val="00E74EA0"/>
    <w:rsid w:val="00E74FC6"/>
    <w:rsid w:val="00E75051"/>
    <w:rsid w:val="00E751A9"/>
    <w:rsid w:val="00E75212"/>
    <w:rsid w:val="00E752D2"/>
    <w:rsid w:val="00E75376"/>
    <w:rsid w:val="00E75408"/>
    <w:rsid w:val="00E75433"/>
    <w:rsid w:val="00E75477"/>
    <w:rsid w:val="00E754CB"/>
    <w:rsid w:val="00E754DE"/>
    <w:rsid w:val="00E754FA"/>
    <w:rsid w:val="00E755CA"/>
    <w:rsid w:val="00E755D2"/>
    <w:rsid w:val="00E756C1"/>
    <w:rsid w:val="00E75744"/>
    <w:rsid w:val="00E75746"/>
    <w:rsid w:val="00E75771"/>
    <w:rsid w:val="00E75809"/>
    <w:rsid w:val="00E7583C"/>
    <w:rsid w:val="00E758AD"/>
    <w:rsid w:val="00E75A23"/>
    <w:rsid w:val="00E75A71"/>
    <w:rsid w:val="00E75AF7"/>
    <w:rsid w:val="00E75BA8"/>
    <w:rsid w:val="00E75BD2"/>
    <w:rsid w:val="00E75BD5"/>
    <w:rsid w:val="00E75BD8"/>
    <w:rsid w:val="00E75C3A"/>
    <w:rsid w:val="00E75C4B"/>
    <w:rsid w:val="00E75C6F"/>
    <w:rsid w:val="00E75C89"/>
    <w:rsid w:val="00E75DAC"/>
    <w:rsid w:val="00E75DB4"/>
    <w:rsid w:val="00E75E2D"/>
    <w:rsid w:val="00E75E9B"/>
    <w:rsid w:val="00E75F20"/>
    <w:rsid w:val="00E75F32"/>
    <w:rsid w:val="00E75F42"/>
    <w:rsid w:val="00E75F7A"/>
    <w:rsid w:val="00E75FE8"/>
    <w:rsid w:val="00E7603B"/>
    <w:rsid w:val="00E76130"/>
    <w:rsid w:val="00E76160"/>
    <w:rsid w:val="00E76186"/>
    <w:rsid w:val="00E76207"/>
    <w:rsid w:val="00E7632B"/>
    <w:rsid w:val="00E76418"/>
    <w:rsid w:val="00E76423"/>
    <w:rsid w:val="00E76513"/>
    <w:rsid w:val="00E76529"/>
    <w:rsid w:val="00E76565"/>
    <w:rsid w:val="00E7657F"/>
    <w:rsid w:val="00E76631"/>
    <w:rsid w:val="00E7666D"/>
    <w:rsid w:val="00E767C5"/>
    <w:rsid w:val="00E76803"/>
    <w:rsid w:val="00E76818"/>
    <w:rsid w:val="00E7682B"/>
    <w:rsid w:val="00E768B0"/>
    <w:rsid w:val="00E768D4"/>
    <w:rsid w:val="00E769FF"/>
    <w:rsid w:val="00E76AE7"/>
    <w:rsid w:val="00E76AFA"/>
    <w:rsid w:val="00E76B09"/>
    <w:rsid w:val="00E76B22"/>
    <w:rsid w:val="00E76B2B"/>
    <w:rsid w:val="00E76B61"/>
    <w:rsid w:val="00E76B74"/>
    <w:rsid w:val="00E76CD7"/>
    <w:rsid w:val="00E76D2C"/>
    <w:rsid w:val="00E76D52"/>
    <w:rsid w:val="00E76D5C"/>
    <w:rsid w:val="00E76D80"/>
    <w:rsid w:val="00E76E2D"/>
    <w:rsid w:val="00E76E54"/>
    <w:rsid w:val="00E76E89"/>
    <w:rsid w:val="00E76EDF"/>
    <w:rsid w:val="00E76F7C"/>
    <w:rsid w:val="00E770E0"/>
    <w:rsid w:val="00E770F0"/>
    <w:rsid w:val="00E771F2"/>
    <w:rsid w:val="00E77200"/>
    <w:rsid w:val="00E7728E"/>
    <w:rsid w:val="00E772FF"/>
    <w:rsid w:val="00E77362"/>
    <w:rsid w:val="00E7737B"/>
    <w:rsid w:val="00E773B4"/>
    <w:rsid w:val="00E77423"/>
    <w:rsid w:val="00E7747A"/>
    <w:rsid w:val="00E77531"/>
    <w:rsid w:val="00E7756E"/>
    <w:rsid w:val="00E775B9"/>
    <w:rsid w:val="00E7769B"/>
    <w:rsid w:val="00E776A4"/>
    <w:rsid w:val="00E77746"/>
    <w:rsid w:val="00E777AE"/>
    <w:rsid w:val="00E778D9"/>
    <w:rsid w:val="00E778E0"/>
    <w:rsid w:val="00E7790A"/>
    <w:rsid w:val="00E7796A"/>
    <w:rsid w:val="00E779C8"/>
    <w:rsid w:val="00E77A5F"/>
    <w:rsid w:val="00E77A88"/>
    <w:rsid w:val="00E77B0A"/>
    <w:rsid w:val="00E77B23"/>
    <w:rsid w:val="00E77B7A"/>
    <w:rsid w:val="00E77C2C"/>
    <w:rsid w:val="00E77C9C"/>
    <w:rsid w:val="00E77CE6"/>
    <w:rsid w:val="00E77D63"/>
    <w:rsid w:val="00E77D78"/>
    <w:rsid w:val="00E77E99"/>
    <w:rsid w:val="00E77EA6"/>
    <w:rsid w:val="00E77F5E"/>
    <w:rsid w:val="00E800A9"/>
    <w:rsid w:val="00E800DF"/>
    <w:rsid w:val="00E801F1"/>
    <w:rsid w:val="00E80237"/>
    <w:rsid w:val="00E8027C"/>
    <w:rsid w:val="00E8027D"/>
    <w:rsid w:val="00E80285"/>
    <w:rsid w:val="00E80286"/>
    <w:rsid w:val="00E8032B"/>
    <w:rsid w:val="00E80440"/>
    <w:rsid w:val="00E80456"/>
    <w:rsid w:val="00E8046B"/>
    <w:rsid w:val="00E8047A"/>
    <w:rsid w:val="00E80573"/>
    <w:rsid w:val="00E805D5"/>
    <w:rsid w:val="00E805F2"/>
    <w:rsid w:val="00E806DC"/>
    <w:rsid w:val="00E8077C"/>
    <w:rsid w:val="00E808A4"/>
    <w:rsid w:val="00E8093D"/>
    <w:rsid w:val="00E80AC9"/>
    <w:rsid w:val="00E80B17"/>
    <w:rsid w:val="00E80BF8"/>
    <w:rsid w:val="00E80C68"/>
    <w:rsid w:val="00E80C8B"/>
    <w:rsid w:val="00E80CC6"/>
    <w:rsid w:val="00E80CD1"/>
    <w:rsid w:val="00E80D2D"/>
    <w:rsid w:val="00E80E0C"/>
    <w:rsid w:val="00E80EA5"/>
    <w:rsid w:val="00E80EC1"/>
    <w:rsid w:val="00E80F03"/>
    <w:rsid w:val="00E80F2E"/>
    <w:rsid w:val="00E80F92"/>
    <w:rsid w:val="00E80FB6"/>
    <w:rsid w:val="00E80FB7"/>
    <w:rsid w:val="00E81068"/>
    <w:rsid w:val="00E810A5"/>
    <w:rsid w:val="00E81119"/>
    <w:rsid w:val="00E811A1"/>
    <w:rsid w:val="00E81218"/>
    <w:rsid w:val="00E812A0"/>
    <w:rsid w:val="00E8132D"/>
    <w:rsid w:val="00E813AF"/>
    <w:rsid w:val="00E813E8"/>
    <w:rsid w:val="00E81513"/>
    <w:rsid w:val="00E8154F"/>
    <w:rsid w:val="00E8158E"/>
    <w:rsid w:val="00E8159B"/>
    <w:rsid w:val="00E815BD"/>
    <w:rsid w:val="00E815D8"/>
    <w:rsid w:val="00E8165E"/>
    <w:rsid w:val="00E81695"/>
    <w:rsid w:val="00E8169B"/>
    <w:rsid w:val="00E816A6"/>
    <w:rsid w:val="00E816B3"/>
    <w:rsid w:val="00E8170A"/>
    <w:rsid w:val="00E8170C"/>
    <w:rsid w:val="00E817E0"/>
    <w:rsid w:val="00E81817"/>
    <w:rsid w:val="00E8186E"/>
    <w:rsid w:val="00E81873"/>
    <w:rsid w:val="00E81878"/>
    <w:rsid w:val="00E818A0"/>
    <w:rsid w:val="00E81933"/>
    <w:rsid w:val="00E819BC"/>
    <w:rsid w:val="00E819E1"/>
    <w:rsid w:val="00E819EA"/>
    <w:rsid w:val="00E819F5"/>
    <w:rsid w:val="00E81A62"/>
    <w:rsid w:val="00E81AA9"/>
    <w:rsid w:val="00E81B28"/>
    <w:rsid w:val="00E81B2C"/>
    <w:rsid w:val="00E81B36"/>
    <w:rsid w:val="00E81C06"/>
    <w:rsid w:val="00E81C1E"/>
    <w:rsid w:val="00E81C2C"/>
    <w:rsid w:val="00E81D0E"/>
    <w:rsid w:val="00E81D60"/>
    <w:rsid w:val="00E81D6A"/>
    <w:rsid w:val="00E81D70"/>
    <w:rsid w:val="00E81D95"/>
    <w:rsid w:val="00E81DE8"/>
    <w:rsid w:val="00E81E1E"/>
    <w:rsid w:val="00E81E4A"/>
    <w:rsid w:val="00E81EB0"/>
    <w:rsid w:val="00E81ED1"/>
    <w:rsid w:val="00E821BB"/>
    <w:rsid w:val="00E821CD"/>
    <w:rsid w:val="00E8220F"/>
    <w:rsid w:val="00E82257"/>
    <w:rsid w:val="00E8226E"/>
    <w:rsid w:val="00E822AB"/>
    <w:rsid w:val="00E822BD"/>
    <w:rsid w:val="00E82324"/>
    <w:rsid w:val="00E8236D"/>
    <w:rsid w:val="00E823AE"/>
    <w:rsid w:val="00E823B5"/>
    <w:rsid w:val="00E82411"/>
    <w:rsid w:val="00E8243B"/>
    <w:rsid w:val="00E824A6"/>
    <w:rsid w:val="00E8256C"/>
    <w:rsid w:val="00E825FC"/>
    <w:rsid w:val="00E8265C"/>
    <w:rsid w:val="00E8268D"/>
    <w:rsid w:val="00E82747"/>
    <w:rsid w:val="00E827BC"/>
    <w:rsid w:val="00E827CC"/>
    <w:rsid w:val="00E827D4"/>
    <w:rsid w:val="00E827DD"/>
    <w:rsid w:val="00E82866"/>
    <w:rsid w:val="00E82892"/>
    <w:rsid w:val="00E828F7"/>
    <w:rsid w:val="00E82953"/>
    <w:rsid w:val="00E8298C"/>
    <w:rsid w:val="00E8299F"/>
    <w:rsid w:val="00E82A5C"/>
    <w:rsid w:val="00E82A7E"/>
    <w:rsid w:val="00E82A87"/>
    <w:rsid w:val="00E82AC1"/>
    <w:rsid w:val="00E82B83"/>
    <w:rsid w:val="00E82BA4"/>
    <w:rsid w:val="00E82BE2"/>
    <w:rsid w:val="00E82CCC"/>
    <w:rsid w:val="00E82CE8"/>
    <w:rsid w:val="00E82CF3"/>
    <w:rsid w:val="00E82D58"/>
    <w:rsid w:val="00E82D95"/>
    <w:rsid w:val="00E82DC3"/>
    <w:rsid w:val="00E82DCA"/>
    <w:rsid w:val="00E82E05"/>
    <w:rsid w:val="00E82E68"/>
    <w:rsid w:val="00E82F35"/>
    <w:rsid w:val="00E82FB9"/>
    <w:rsid w:val="00E83036"/>
    <w:rsid w:val="00E831BB"/>
    <w:rsid w:val="00E83227"/>
    <w:rsid w:val="00E832BF"/>
    <w:rsid w:val="00E832DD"/>
    <w:rsid w:val="00E8332B"/>
    <w:rsid w:val="00E8332C"/>
    <w:rsid w:val="00E833AD"/>
    <w:rsid w:val="00E833CC"/>
    <w:rsid w:val="00E833D2"/>
    <w:rsid w:val="00E833D5"/>
    <w:rsid w:val="00E833F5"/>
    <w:rsid w:val="00E83445"/>
    <w:rsid w:val="00E83459"/>
    <w:rsid w:val="00E834D8"/>
    <w:rsid w:val="00E834F3"/>
    <w:rsid w:val="00E8352B"/>
    <w:rsid w:val="00E83575"/>
    <w:rsid w:val="00E8358D"/>
    <w:rsid w:val="00E835C7"/>
    <w:rsid w:val="00E835EB"/>
    <w:rsid w:val="00E836F0"/>
    <w:rsid w:val="00E83724"/>
    <w:rsid w:val="00E8373E"/>
    <w:rsid w:val="00E83789"/>
    <w:rsid w:val="00E837DE"/>
    <w:rsid w:val="00E837E0"/>
    <w:rsid w:val="00E83814"/>
    <w:rsid w:val="00E838A3"/>
    <w:rsid w:val="00E838A6"/>
    <w:rsid w:val="00E83929"/>
    <w:rsid w:val="00E83946"/>
    <w:rsid w:val="00E839E9"/>
    <w:rsid w:val="00E83A4A"/>
    <w:rsid w:val="00E83AEF"/>
    <w:rsid w:val="00E83B03"/>
    <w:rsid w:val="00E83BB1"/>
    <w:rsid w:val="00E83BED"/>
    <w:rsid w:val="00E83BF5"/>
    <w:rsid w:val="00E83C36"/>
    <w:rsid w:val="00E83C6C"/>
    <w:rsid w:val="00E83CC4"/>
    <w:rsid w:val="00E83D01"/>
    <w:rsid w:val="00E83D2C"/>
    <w:rsid w:val="00E83D67"/>
    <w:rsid w:val="00E83DAD"/>
    <w:rsid w:val="00E83EB8"/>
    <w:rsid w:val="00E83F63"/>
    <w:rsid w:val="00E83F78"/>
    <w:rsid w:val="00E83FD4"/>
    <w:rsid w:val="00E84010"/>
    <w:rsid w:val="00E84045"/>
    <w:rsid w:val="00E840DC"/>
    <w:rsid w:val="00E8417A"/>
    <w:rsid w:val="00E842D4"/>
    <w:rsid w:val="00E84357"/>
    <w:rsid w:val="00E84370"/>
    <w:rsid w:val="00E8438C"/>
    <w:rsid w:val="00E843DD"/>
    <w:rsid w:val="00E843EB"/>
    <w:rsid w:val="00E84419"/>
    <w:rsid w:val="00E84598"/>
    <w:rsid w:val="00E8467A"/>
    <w:rsid w:val="00E846A6"/>
    <w:rsid w:val="00E84823"/>
    <w:rsid w:val="00E8495D"/>
    <w:rsid w:val="00E84968"/>
    <w:rsid w:val="00E84972"/>
    <w:rsid w:val="00E84AA9"/>
    <w:rsid w:val="00E84B3F"/>
    <w:rsid w:val="00E84B4F"/>
    <w:rsid w:val="00E84C02"/>
    <w:rsid w:val="00E84C60"/>
    <w:rsid w:val="00E84C72"/>
    <w:rsid w:val="00E84C74"/>
    <w:rsid w:val="00E84CB1"/>
    <w:rsid w:val="00E84CB2"/>
    <w:rsid w:val="00E84CE1"/>
    <w:rsid w:val="00E84CE5"/>
    <w:rsid w:val="00E84D62"/>
    <w:rsid w:val="00E84D6A"/>
    <w:rsid w:val="00E84E5B"/>
    <w:rsid w:val="00E84E6A"/>
    <w:rsid w:val="00E84F9A"/>
    <w:rsid w:val="00E850CA"/>
    <w:rsid w:val="00E8521A"/>
    <w:rsid w:val="00E8523E"/>
    <w:rsid w:val="00E85291"/>
    <w:rsid w:val="00E852BC"/>
    <w:rsid w:val="00E853C7"/>
    <w:rsid w:val="00E853D5"/>
    <w:rsid w:val="00E85406"/>
    <w:rsid w:val="00E8547B"/>
    <w:rsid w:val="00E854B3"/>
    <w:rsid w:val="00E854BC"/>
    <w:rsid w:val="00E854EC"/>
    <w:rsid w:val="00E8557C"/>
    <w:rsid w:val="00E8557F"/>
    <w:rsid w:val="00E8566F"/>
    <w:rsid w:val="00E856A6"/>
    <w:rsid w:val="00E856EE"/>
    <w:rsid w:val="00E856FA"/>
    <w:rsid w:val="00E856FD"/>
    <w:rsid w:val="00E85705"/>
    <w:rsid w:val="00E85726"/>
    <w:rsid w:val="00E85752"/>
    <w:rsid w:val="00E85814"/>
    <w:rsid w:val="00E8591D"/>
    <w:rsid w:val="00E85A03"/>
    <w:rsid w:val="00E85B7C"/>
    <w:rsid w:val="00E85BB9"/>
    <w:rsid w:val="00E85BEA"/>
    <w:rsid w:val="00E85BFF"/>
    <w:rsid w:val="00E85C9D"/>
    <w:rsid w:val="00E85CCD"/>
    <w:rsid w:val="00E85CE7"/>
    <w:rsid w:val="00E85DF3"/>
    <w:rsid w:val="00E85E92"/>
    <w:rsid w:val="00E85EC5"/>
    <w:rsid w:val="00E85ECE"/>
    <w:rsid w:val="00E85EE0"/>
    <w:rsid w:val="00E85F6A"/>
    <w:rsid w:val="00E85FE8"/>
    <w:rsid w:val="00E85FEF"/>
    <w:rsid w:val="00E86069"/>
    <w:rsid w:val="00E86112"/>
    <w:rsid w:val="00E861C4"/>
    <w:rsid w:val="00E861CE"/>
    <w:rsid w:val="00E861CF"/>
    <w:rsid w:val="00E861E9"/>
    <w:rsid w:val="00E8629F"/>
    <w:rsid w:val="00E8637A"/>
    <w:rsid w:val="00E863A9"/>
    <w:rsid w:val="00E863E3"/>
    <w:rsid w:val="00E863FD"/>
    <w:rsid w:val="00E86431"/>
    <w:rsid w:val="00E864B3"/>
    <w:rsid w:val="00E8650C"/>
    <w:rsid w:val="00E8656F"/>
    <w:rsid w:val="00E865B3"/>
    <w:rsid w:val="00E866B2"/>
    <w:rsid w:val="00E866C3"/>
    <w:rsid w:val="00E86701"/>
    <w:rsid w:val="00E86787"/>
    <w:rsid w:val="00E867B2"/>
    <w:rsid w:val="00E86847"/>
    <w:rsid w:val="00E86849"/>
    <w:rsid w:val="00E86851"/>
    <w:rsid w:val="00E8686F"/>
    <w:rsid w:val="00E86870"/>
    <w:rsid w:val="00E86889"/>
    <w:rsid w:val="00E868D2"/>
    <w:rsid w:val="00E8691F"/>
    <w:rsid w:val="00E8694B"/>
    <w:rsid w:val="00E86982"/>
    <w:rsid w:val="00E869B7"/>
    <w:rsid w:val="00E86A26"/>
    <w:rsid w:val="00E86A3E"/>
    <w:rsid w:val="00E86AB8"/>
    <w:rsid w:val="00E86AE6"/>
    <w:rsid w:val="00E86AEA"/>
    <w:rsid w:val="00E86B1E"/>
    <w:rsid w:val="00E86B7D"/>
    <w:rsid w:val="00E86BE9"/>
    <w:rsid w:val="00E86C1F"/>
    <w:rsid w:val="00E86C3E"/>
    <w:rsid w:val="00E86CFE"/>
    <w:rsid w:val="00E86DCE"/>
    <w:rsid w:val="00E86DD6"/>
    <w:rsid w:val="00E86E9E"/>
    <w:rsid w:val="00E86EB9"/>
    <w:rsid w:val="00E86ECD"/>
    <w:rsid w:val="00E86F8B"/>
    <w:rsid w:val="00E87019"/>
    <w:rsid w:val="00E8701B"/>
    <w:rsid w:val="00E87050"/>
    <w:rsid w:val="00E87078"/>
    <w:rsid w:val="00E8707D"/>
    <w:rsid w:val="00E87089"/>
    <w:rsid w:val="00E870D5"/>
    <w:rsid w:val="00E8710C"/>
    <w:rsid w:val="00E871CA"/>
    <w:rsid w:val="00E871CE"/>
    <w:rsid w:val="00E871E3"/>
    <w:rsid w:val="00E8722D"/>
    <w:rsid w:val="00E87287"/>
    <w:rsid w:val="00E87350"/>
    <w:rsid w:val="00E87357"/>
    <w:rsid w:val="00E87373"/>
    <w:rsid w:val="00E87403"/>
    <w:rsid w:val="00E87461"/>
    <w:rsid w:val="00E87471"/>
    <w:rsid w:val="00E8748B"/>
    <w:rsid w:val="00E874A3"/>
    <w:rsid w:val="00E8756A"/>
    <w:rsid w:val="00E87575"/>
    <w:rsid w:val="00E875BB"/>
    <w:rsid w:val="00E8765C"/>
    <w:rsid w:val="00E876E3"/>
    <w:rsid w:val="00E8774C"/>
    <w:rsid w:val="00E87778"/>
    <w:rsid w:val="00E8780B"/>
    <w:rsid w:val="00E8785E"/>
    <w:rsid w:val="00E87887"/>
    <w:rsid w:val="00E878DA"/>
    <w:rsid w:val="00E878F4"/>
    <w:rsid w:val="00E87937"/>
    <w:rsid w:val="00E879C1"/>
    <w:rsid w:val="00E87A6A"/>
    <w:rsid w:val="00E87B30"/>
    <w:rsid w:val="00E87C8C"/>
    <w:rsid w:val="00E87CB0"/>
    <w:rsid w:val="00E87D46"/>
    <w:rsid w:val="00E87D6B"/>
    <w:rsid w:val="00E87D87"/>
    <w:rsid w:val="00E87DA4"/>
    <w:rsid w:val="00E87ECF"/>
    <w:rsid w:val="00E87ED3"/>
    <w:rsid w:val="00E87EEC"/>
    <w:rsid w:val="00E87F5B"/>
    <w:rsid w:val="00E9000C"/>
    <w:rsid w:val="00E90021"/>
    <w:rsid w:val="00E90044"/>
    <w:rsid w:val="00E900A4"/>
    <w:rsid w:val="00E900CF"/>
    <w:rsid w:val="00E90122"/>
    <w:rsid w:val="00E90133"/>
    <w:rsid w:val="00E9019F"/>
    <w:rsid w:val="00E90239"/>
    <w:rsid w:val="00E9036D"/>
    <w:rsid w:val="00E903C6"/>
    <w:rsid w:val="00E903EA"/>
    <w:rsid w:val="00E903EB"/>
    <w:rsid w:val="00E90400"/>
    <w:rsid w:val="00E9042F"/>
    <w:rsid w:val="00E90467"/>
    <w:rsid w:val="00E904C7"/>
    <w:rsid w:val="00E9050D"/>
    <w:rsid w:val="00E905BC"/>
    <w:rsid w:val="00E905ED"/>
    <w:rsid w:val="00E90617"/>
    <w:rsid w:val="00E90664"/>
    <w:rsid w:val="00E9074D"/>
    <w:rsid w:val="00E90768"/>
    <w:rsid w:val="00E907B2"/>
    <w:rsid w:val="00E90824"/>
    <w:rsid w:val="00E90859"/>
    <w:rsid w:val="00E908B1"/>
    <w:rsid w:val="00E909B0"/>
    <w:rsid w:val="00E909B3"/>
    <w:rsid w:val="00E909C4"/>
    <w:rsid w:val="00E909DD"/>
    <w:rsid w:val="00E909F3"/>
    <w:rsid w:val="00E90A7C"/>
    <w:rsid w:val="00E90AC6"/>
    <w:rsid w:val="00E90AD3"/>
    <w:rsid w:val="00E90B7F"/>
    <w:rsid w:val="00E90BAA"/>
    <w:rsid w:val="00E90BD0"/>
    <w:rsid w:val="00E90C49"/>
    <w:rsid w:val="00E90C65"/>
    <w:rsid w:val="00E90C74"/>
    <w:rsid w:val="00E90CE4"/>
    <w:rsid w:val="00E90D45"/>
    <w:rsid w:val="00E90E25"/>
    <w:rsid w:val="00E90E8C"/>
    <w:rsid w:val="00E90E9E"/>
    <w:rsid w:val="00E90F38"/>
    <w:rsid w:val="00E90F97"/>
    <w:rsid w:val="00E90FE2"/>
    <w:rsid w:val="00E9102A"/>
    <w:rsid w:val="00E91039"/>
    <w:rsid w:val="00E91072"/>
    <w:rsid w:val="00E9108E"/>
    <w:rsid w:val="00E910D5"/>
    <w:rsid w:val="00E9112F"/>
    <w:rsid w:val="00E91241"/>
    <w:rsid w:val="00E91260"/>
    <w:rsid w:val="00E912B8"/>
    <w:rsid w:val="00E9131C"/>
    <w:rsid w:val="00E91322"/>
    <w:rsid w:val="00E9135A"/>
    <w:rsid w:val="00E91383"/>
    <w:rsid w:val="00E91396"/>
    <w:rsid w:val="00E91417"/>
    <w:rsid w:val="00E91500"/>
    <w:rsid w:val="00E91570"/>
    <w:rsid w:val="00E91598"/>
    <w:rsid w:val="00E91670"/>
    <w:rsid w:val="00E916FE"/>
    <w:rsid w:val="00E91727"/>
    <w:rsid w:val="00E918EE"/>
    <w:rsid w:val="00E9192F"/>
    <w:rsid w:val="00E91950"/>
    <w:rsid w:val="00E91982"/>
    <w:rsid w:val="00E919C2"/>
    <w:rsid w:val="00E919DD"/>
    <w:rsid w:val="00E91A68"/>
    <w:rsid w:val="00E91AB8"/>
    <w:rsid w:val="00E91AF2"/>
    <w:rsid w:val="00E91B0B"/>
    <w:rsid w:val="00E91BE1"/>
    <w:rsid w:val="00E91CBA"/>
    <w:rsid w:val="00E91D94"/>
    <w:rsid w:val="00E91E95"/>
    <w:rsid w:val="00E91EED"/>
    <w:rsid w:val="00E91F86"/>
    <w:rsid w:val="00E92011"/>
    <w:rsid w:val="00E92059"/>
    <w:rsid w:val="00E92067"/>
    <w:rsid w:val="00E92073"/>
    <w:rsid w:val="00E9212A"/>
    <w:rsid w:val="00E9216D"/>
    <w:rsid w:val="00E92230"/>
    <w:rsid w:val="00E9224F"/>
    <w:rsid w:val="00E9229A"/>
    <w:rsid w:val="00E92309"/>
    <w:rsid w:val="00E923BF"/>
    <w:rsid w:val="00E923EB"/>
    <w:rsid w:val="00E924A8"/>
    <w:rsid w:val="00E924FC"/>
    <w:rsid w:val="00E92500"/>
    <w:rsid w:val="00E9257F"/>
    <w:rsid w:val="00E92592"/>
    <w:rsid w:val="00E92615"/>
    <w:rsid w:val="00E9263B"/>
    <w:rsid w:val="00E92675"/>
    <w:rsid w:val="00E9267D"/>
    <w:rsid w:val="00E9272A"/>
    <w:rsid w:val="00E92753"/>
    <w:rsid w:val="00E927B4"/>
    <w:rsid w:val="00E927FE"/>
    <w:rsid w:val="00E928E8"/>
    <w:rsid w:val="00E928F6"/>
    <w:rsid w:val="00E9297A"/>
    <w:rsid w:val="00E929B8"/>
    <w:rsid w:val="00E92A00"/>
    <w:rsid w:val="00E92A08"/>
    <w:rsid w:val="00E92A0B"/>
    <w:rsid w:val="00E92A85"/>
    <w:rsid w:val="00E92A8B"/>
    <w:rsid w:val="00E92AD7"/>
    <w:rsid w:val="00E92BC3"/>
    <w:rsid w:val="00E92D3A"/>
    <w:rsid w:val="00E92D55"/>
    <w:rsid w:val="00E92DD5"/>
    <w:rsid w:val="00E92E09"/>
    <w:rsid w:val="00E92E7E"/>
    <w:rsid w:val="00E92ED1"/>
    <w:rsid w:val="00E92EFF"/>
    <w:rsid w:val="00E92F83"/>
    <w:rsid w:val="00E92F97"/>
    <w:rsid w:val="00E93006"/>
    <w:rsid w:val="00E930D7"/>
    <w:rsid w:val="00E93101"/>
    <w:rsid w:val="00E9311D"/>
    <w:rsid w:val="00E9318D"/>
    <w:rsid w:val="00E93192"/>
    <w:rsid w:val="00E9321B"/>
    <w:rsid w:val="00E93265"/>
    <w:rsid w:val="00E93283"/>
    <w:rsid w:val="00E932C9"/>
    <w:rsid w:val="00E932D1"/>
    <w:rsid w:val="00E932EF"/>
    <w:rsid w:val="00E933BF"/>
    <w:rsid w:val="00E934B7"/>
    <w:rsid w:val="00E934D9"/>
    <w:rsid w:val="00E93530"/>
    <w:rsid w:val="00E935B5"/>
    <w:rsid w:val="00E935C9"/>
    <w:rsid w:val="00E935D0"/>
    <w:rsid w:val="00E936A8"/>
    <w:rsid w:val="00E936DE"/>
    <w:rsid w:val="00E936E7"/>
    <w:rsid w:val="00E93759"/>
    <w:rsid w:val="00E93790"/>
    <w:rsid w:val="00E93811"/>
    <w:rsid w:val="00E93884"/>
    <w:rsid w:val="00E93925"/>
    <w:rsid w:val="00E939BA"/>
    <w:rsid w:val="00E93A48"/>
    <w:rsid w:val="00E93A9A"/>
    <w:rsid w:val="00E93AC3"/>
    <w:rsid w:val="00E93AE2"/>
    <w:rsid w:val="00E93BF1"/>
    <w:rsid w:val="00E93C2D"/>
    <w:rsid w:val="00E93C7A"/>
    <w:rsid w:val="00E93D02"/>
    <w:rsid w:val="00E93D5B"/>
    <w:rsid w:val="00E93D81"/>
    <w:rsid w:val="00E93DC3"/>
    <w:rsid w:val="00E93DD6"/>
    <w:rsid w:val="00E93DE8"/>
    <w:rsid w:val="00E93E01"/>
    <w:rsid w:val="00E93E1C"/>
    <w:rsid w:val="00E93E32"/>
    <w:rsid w:val="00E93E89"/>
    <w:rsid w:val="00E93E96"/>
    <w:rsid w:val="00E93EC5"/>
    <w:rsid w:val="00E93F3B"/>
    <w:rsid w:val="00E93F6B"/>
    <w:rsid w:val="00E93F6E"/>
    <w:rsid w:val="00E93FAA"/>
    <w:rsid w:val="00E940EB"/>
    <w:rsid w:val="00E9410E"/>
    <w:rsid w:val="00E9410F"/>
    <w:rsid w:val="00E94145"/>
    <w:rsid w:val="00E941CE"/>
    <w:rsid w:val="00E942D3"/>
    <w:rsid w:val="00E942E4"/>
    <w:rsid w:val="00E9436D"/>
    <w:rsid w:val="00E94403"/>
    <w:rsid w:val="00E94452"/>
    <w:rsid w:val="00E94483"/>
    <w:rsid w:val="00E945A6"/>
    <w:rsid w:val="00E945DD"/>
    <w:rsid w:val="00E945F1"/>
    <w:rsid w:val="00E9473C"/>
    <w:rsid w:val="00E947C0"/>
    <w:rsid w:val="00E9481F"/>
    <w:rsid w:val="00E94858"/>
    <w:rsid w:val="00E948F8"/>
    <w:rsid w:val="00E949FC"/>
    <w:rsid w:val="00E94AAB"/>
    <w:rsid w:val="00E94B13"/>
    <w:rsid w:val="00E94B15"/>
    <w:rsid w:val="00E94B6E"/>
    <w:rsid w:val="00E94C68"/>
    <w:rsid w:val="00E94CD2"/>
    <w:rsid w:val="00E94DFD"/>
    <w:rsid w:val="00E94E31"/>
    <w:rsid w:val="00E94E8C"/>
    <w:rsid w:val="00E94EC9"/>
    <w:rsid w:val="00E94ED1"/>
    <w:rsid w:val="00E94F14"/>
    <w:rsid w:val="00E95037"/>
    <w:rsid w:val="00E9508A"/>
    <w:rsid w:val="00E95113"/>
    <w:rsid w:val="00E95144"/>
    <w:rsid w:val="00E95181"/>
    <w:rsid w:val="00E9525E"/>
    <w:rsid w:val="00E952F8"/>
    <w:rsid w:val="00E95377"/>
    <w:rsid w:val="00E953B1"/>
    <w:rsid w:val="00E953E3"/>
    <w:rsid w:val="00E954D8"/>
    <w:rsid w:val="00E954DC"/>
    <w:rsid w:val="00E95543"/>
    <w:rsid w:val="00E956DA"/>
    <w:rsid w:val="00E956E2"/>
    <w:rsid w:val="00E956FA"/>
    <w:rsid w:val="00E957FC"/>
    <w:rsid w:val="00E9587C"/>
    <w:rsid w:val="00E958C2"/>
    <w:rsid w:val="00E9595F"/>
    <w:rsid w:val="00E95A74"/>
    <w:rsid w:val="00E95A96"/>
    <w:rsid w:val="00E95B0E"/>
    <w:rsid w:val="00E95B11"/>
    <w:rsid w:val="00E95B28"/>
    <w:rsid w:val="00E95B57"/>
    <w:rsid w:val="00E95B81"/>
    <w:rsid w:val="00E95BB4"/>
    <w:rsid w:val="00E95BEE"/>
    <w:rsid w:val="00E95C42"/>
    <w:rsid w:val="00E95C4C"/>
    <w:rsid w:val="00E95C6F"/>
    <w:rsid w:val="00E95C8E"/>
    <w:rsid w:val="00E95E2F"/>
    <w:rsid w:val="00E95E3B"/>
    <w:rsid w:val="00E95E48"/>
    <w:rsid w:val="00E95EAC"/>
    <w:rsid w:val="00E95F70"/>
    <w:rsid w:val="00E95F77"/>
    <w:rsid w:val="00E95FA3"/>
    <w:rsid w:val="00E95FB3"/>
    <w:rsid w:val="00E95FCB"/>
    <w:rsid w:val="00E95FCE"/>
    <w:rsid w:val="00E96103"/>
    <w:rsid w:val="00E96117"/>
    <w:rsid w:val="00E9618E"/>
    <w:rsid w:val="00E9619D"/>
    <w:rsid w:val="00E961E3"/>
    <w:rsid w:val="00E96246"/>
    <w:rsid w:val="00E9642B"/>
    <w:rsid w:val="00E96454"/>
    <w:rsid w:val="00E964AC"/>
    <w:rsid w:val="00E96504"/>
    <w:rsid w:val="00E96597"/>
    <w:rsid w:val="00E9666A"/>
    <w:rsid w:val="00E966BD"/>
    <w:rsid w:val="00E96717"/>
    <w:rsid w:val="00E9677B"/>
    <w:rsid w:val="00E96787"/>
    <w:rsid w:val="00E967B1"/>
    <w:rsid w:val="00E9681B"/>
    <w:rsid w:val="00E9688C"/>
    <w:rsid w:val="00E968A4"/>
    <w:rsid w:val="00E968B5"/>
    <w:rsid w:val="00E9697E"/>
    <w:rsid w:val="00E969EC"/>
    <w:rsid w:val="00E96A31"/>
    <w:rsid w:val="00E96A56"/>
    <w:rsid w:val="00E96A65"/>
    <w:rsid w:val="00E96A98"/>
    <w:rsid w:val="00E96B50"/>
    <w:rsid w:val="00E96BA9"/>
    <w:rsid w:val="00E96C58"/>
    <w:rsid w:val="00E96CFC"/>
    <w:rsid w:val="00E96DCA"/>
    <w:rsid w:val="00E96F39"/>
    <w:rsid w:val="00E97078"/>
    <w:rsid w:val="00E9709D"/>
    <w:rsid w:val="00E970D5"/>
    <w:rsid w:val="00E970FC"/>
    <w:rsid w:val="00E97156"/>
    <w:rsid w:val="00E9730B"/>
    <w:rsid w:val="00E973BA"/>
    <w:rsid w:val="00E973BD"/>
    <w:rsid w:val="00E973EB"/>
    <w:rsid w:val="00E973ED"/>
    <w:rsid w:val="00E97465"/>
    <w:rsid w:val="00E9758C"/>
    <w:rsid w:val="00E9762B"/>
    <w:rsid w:val="00E97635"/>
    <w:rsid w:val="00E9767B"/>
    <w:rsid w:val="00E976C3"/>
    <w:rsid w:val="00E97707"/>
    <w:rsid w:val="00E97770"/>
    <w:rsid w:val="00E9781C"/>
    <w:rsid w:val="00E9782D"/>
    <w:rsid w:val="00E97912"/>
    <w:rsid w:val="00E979A7"/>
    <w:rsid w:val="00E979AB"/>
    <w:rsid w:val="00E97AC0"/>
    <w:rsid w:val="00E97B0D"/>
    <w:rsid w:val="00E97C0C"/>
    <w:rsid w:val="00E97C35"/>
    <w:rsid w:val="00E97C3C"/>
    <w:rsid w:val="00E97C66"/>
    <w:rsid w:val="00E97C98"/>
    <w:rsid w:val="00E97D1C"/>
    <w:rsid w:val="00E97D88"/>
    <w:rsid w:val="00E97DBB"/>
    <w:rsid w:val="00E97E14"/>
    <w:rsid w:val="00E97E3B"/>
    <w:rsid w:val="00E97F51"/>
    <w:rsid w:val="00E97FAB"/>
    <w:rsid w:val="00E97FC7"/>
    <w:rsid w:val="00EA0012"/>
    <w:rsid w:val="00EA007D"/>
    <w:rsid w:val="00EA00AF"/>
    <w:rsid w:val="00EA0184"/>
    <w:rsid w:val="00EA01AD"/>
    <w:rsid w:val="00EA01CF"/>
    <w:rsid w:val="00EA01ED"/>
    <w:rsid w:val="00EA025F"/>
    <w:rsid w:val="00EA0275"/>
    <w:rsid w:val="00EA0294"/>
    <w:rsid w:val="00EA02D4"/>
    <w:rsid w:val="00EA02D8"/>
    <w:rsid w:val="00EA02EB"/>
    <w:rsid w:val="00EA0348"/>
    <w:rsid w:val="00EA0381"/>
    <w:rsid w:val="00EA03A5"/>
    <w:rsid w:val="00EA03AB"/>
    <w:rsid w:val="00EA03BB"/>
    <w:rsid w:val="00EA045A"/>
    <w:rsid w:val="00EA0581"/>
    <w:rsid w:val="00EA05E4"/>
    <w:rsid w:val="00EA0605"/>
    <w:rsid w:val="00EA0640"/>
    <w:rsid w:val="00EA0675"/>
    <w:rsid w:val="00EA0778"/>
    <w:rsid w:val="00EA07A0"/>
    <w:rsid w:val="00EA0834"/>
    <w:rsid w:val="00EA0897"/>
    <w:rsid w:val="00EA0908"/>
    <w:rsid w:val="00EA0913"/>
    <w:rsid w:val="00EA0930"/>
    <w:rsid w:val="00EA097B"/>
    <w:rsid w:val="00EA0ADB"/>
    <w:rsid w:val="00EA0BC0"/>
    <w:rsid w:val="00EA0CDB"/>
    <w:rsid w:val="00EA0D4B"/>
    <w:rsid w:val="00EA0DA2"/>
    <w:rsid w:val="00EA0E02"/>
    <w:rsid w:val="00EA0E70"/>
    <w:rsid w:val="00EA0F13"/>
    <w:rsid w:val="00EA0F36"/>
    <w:rsid w:val="00EA0F56"/>
    <w:rsid w:val="00EA0FA9"/>
    <w:rsid w:val="00EA0FD6"/>
    <w:rsid w:val="00EA0FDC"/>
    <w:rsid w:val="00EA1016"/>
    <w:rsid w:val="00EA10DB"/>
    <w:rsid w:val="00EA1131"/>
    <w:rsid w:val="00EA128C"/>
    <w:rsid w:val="00EA13D5"/>
    <w:rsid w:val="00EA1403"/>
    <w:rsid w:val="00EA1460"/>
    <w:rsid w:val="00EA1476"/>
    <w:rsid w:val="00EA1483"/>
    <w:rsid w:val="00EA14B1"/>
    <w:rsid w:val="00EA1557"/>
    <w:rsid w:val="00EA1565"/>
    <w:rsid w:val="00EA157E"/>
    <w:rsid w:val="00EA15A2"/>
    <w:rsid w:val="00EA16AC"/>
    <w:rsid w:val="00EA1738"/>
    <w:rsid w:val="00EA1814"/>
    <w:rsid w:val="00EA187F"/>
    <w:rsid w:val="00EA18F8"/>
    <w:rsid w:val="00EA1910"/>
    <w:rsid w:val="00EA191B"/>
    <w:rsid w:val="00EA1940"/>
    <w:rsid w:val="00EA195E"/>
    <w:rsid w:val="00EA1985"/>
    <w:rsid w:val="00EA1A61"/>
    <w:rsid w:val="00EA1A73"/>
    <w:rsid w:val="00EA1AA1"/>
    <w:rsid w:val="00EA1AC7"/>
    <w:rsid w:val="00EA1AE5"/>
    <w:rsid w:val="00EA1B13"/>
    <w:rsid w:val="00EA1BC9"/>
    <w:rsid w:val="00EA1C17"/>
    <w:rsid w:val="00EA1C50"/>
    <w:rsid w:val="00EA1C7F"/>
    <w:rsid w:val="00EA1C8C"/>
    <w:rsid w:val="00EA1CAA"/>
    <w:rsid w:val="00EA1D66"/>
    <w:rsid w:val="00EA1DCB"/>
    <w:rsid w:val="00EA1E3F"/>
    <w:rsid w:val="00EA1E40"/>
    <w:rsid w:val="00EA1E45"/>
    <w:rsid w:val="00EA1E4C"/>
    <w:rsid w:val="00EA1E53"/>
    <w:rsid w:val="00EA1ECF"/>
    <w:rsid w:val="00EA1F7E"/>
    <w:rsid w:val="00EA1FD2"/>
    <w:rsid w:val="00EA2008"/>
    <w:rsid w:val="00EA20A0"/>
    <w:rsid w:val="00EA218A"/>
    <w:rsid w:val="00EA21A7"/>
    <w:rsid w:val="00EA21A8"/>
    <w:rsid w:val="00EA221E"/>
    <w:rsid w:val="00EA22B0"/>
    <w:rsid w:val="00EA22CD"/>
    <w:rsid w:val="00EA22DC"/>
    <w:rsid w:val="00EA22F4"/>
    <w:rsid w:val="00EA2383"/>
    <w:rsid w:val="00EA238B"/>
    <w:rsid w:val="00EA2392"/>
    <w:rsid w:val="00EA2452"/>
    <w:rsid w:val="00EA245C"/>
    <w:rsid w:val="00EA24D0"/>
    <w:rsid w:val="00EA24EF"/>
    <w:rsid w:val="00EA2552"/>
    <w:rsid w:val="00EA25B1"/>
    <w:rsid w:val="00EA25B8"/>
    <w:rsid w:val="00EA264C"/>
    <w:rsid w:val="00EA28C8"/>
    <w:rsid w:val="00EA28D6"/>
    <w:rsid w:val="00EA2923"/>
    <w:rsid w:val="00EA29EB"/>
    <w:rsid w:val="00EA2A75"/>
    <w:rsid w:val="00EA2AAB"/>
    <w:rsid w:val="00EA2AB6"/>
    <w:rsid w:val="00EA2BCF"/>
    <w:rsid w:val="00EA2C83"/>
    <w:rsid w:val="00EA2D0C"/>
    <w:rsid w:val="00EA2D0E"/>
    <w:rsid w:val="00EA2DA4"/>
    <w:rsid w:val="00EA2DE3"/>
    <w:rsid w:val="00EA2FA6"/>
    <w:rsid w:val="00EA2FE4"/>
    <w:rsid w:val="00EA2FFA"/>
    <w:rsid w:val="00EA307A"/>
    <w:rsid w:val="00EA30CA"/>
    <w:rsid w:val="00EA3108"/>
    <w:rsid w:val="00EA3110"/>
    <w:rsid w:val="00EA318A"/>
    <w:rsid w:val="00EA31D8"/>
    <w:rsid w:val="00EA31FB"/>
    <w:rsid w:val="00EA3307"/>
    <w:rsid w:val="00EA3317"/>
    <w:rsid w:val="00EA3345"/>
    <w:rsid w:val="00EA3399"/>
    <w:rsid w:val="00EA33BD"/>
    <w:rsid w:val="00EA3404"/>
    <w:rsid w:val="00EA3458"/>
    <w:rsid w:val="00EA3478"/>
    <w:rsid w:val="00EA34D3"/>
    <w:rsid w:val="00EA353D"/>
    <w:rsid w:val="00EA355A"/>
    <w:rsid w:val="00EA35FD"/>
    <w:rsid w:val="00EA3608"/>
    <w:rsid w:val="00EA36BD"/>
    <w:rsid w:val="00EA37F5"/>
    <w:rsid w:val="00EA3832"/>
    <w:rsid w:val="00EA3879"/>
    <w:rsid w:val="00EA387A"/>
    <w:rsid w:val="00EA389B"/>
    <w:rsid w:val="00EA392E"/>
    <w:rsid w:val="00EA397A"/>
    <w:rsid w:val="00EA39B8"/>
    <w:rsid w:val="00EA39C3"/>
    <w:rsid w:val="00EA39D5"/>
    <w:rsid w:val="00EA39DE"/>
    <w:rsid w:val="00EA3A16"/>
    <w:rsid w:val="00EA3A34"/>
    <w:rsid w:val="00EA3A74"/>
    <w:rsid w:val="00EA3B27"/>
    <w:rsid w:val="00EA3BF9"/>
    <w:rsid w:val="00EA3BFD"/>
    <w:rsid w:val="00EA3C37"/>
    <w:rsid w:val="00EA3C51"/>
    <w:rsid w:val="00EA3CA1"/>
    <w:rsid w:val="00EA3DBF"/>
    <w:rsid w:val="00EA3DF8"/>
    <w:rsid w:val="00EA3E46"/>
    <w:rsid w:val="00EA3E49"/>
    <w:rsid w:val="00EA3F4A"/>
    <w:rsid w:val="00EA3F8C"/>
    <w:rsid w:val="00EA3FF5"/>
    <w:rsid w:val="00EA402F"/>
    <w:rsid w:val="00EA4082"/>
    <w:rsid w:val="00EA40A3"/>
    <w:rsid w:val="00EA40E2"/>
    <w:rsid w:val="00EA4117"/>
    <w:rsid w:val="00EA4145"/>
    <w:rsid w:val="00EA4169"/>
    <w:rsid w:val="00EA416A"/>
    <w:rsid w:val="00EA41E3"/>
    <w:rsid w:val="00EA420F"/>
    <w:rsid w:val="00EA4251"/>
    <w:rsid w:val="00EA4272"/>
    <w:rsid w:val="00EA42AE"/>
    <w:rsid w:val="00EA431D"/>
    <w:rsid w:val="00EA435F"/>
    <w:rsid w:val="00EA4392"/>
    <w:rsid w:val="00EA4394"/>
    <w:rsid w:val="00EA43C2"/>
    <w:rsid w:val="00EA43CD"/>
    <w:rsid w:val="00EA454C"/>
    <w:rsid w:val="00EA464B"/>
    <w:rsid w:val="00EA464C"/>
    <w:rsid w:val="00EA4663"/>
    <w:rsid w:val="00EA4698"/>
    <w:rsid w:val="00EA46F7"/>
    <w:rsid w:val="00EA4828"/>
    <w:rsid w:val="00EA4846"/>
    <w:rsid w:val="00EA4870"/>
    <w:rsid w:val="00EA48B6"/>
    <w:rsid w:val="00EA48CA"/>
    <w:rsid w:val="00EA48E9"/>
    <w:rsid w:val="00EA4928"/>
    <w:rsid w:val="00EA4967"/>
    <w:rsid w:val="00EA49B4"/>
    <w:rsid w:val="00EA49BB"/>
    <w:rsid w:val="00EA49ED"/>
    <w:rsid w:val="00EA4A2F"/>
    <w:rsid w:val="00EA4A7B"/>
    <w:rsid w:val="00EA4AD9"/>
    <w:rsid w:val="00EA4B32"/>
    <w:rsid w:val="00EA4C70"/>
    <w:rsid w:val="00EA4D8A"/>
    <w:rsid w:val="00EA4DE9"/>
    <w:rsid w:val="00EA4E63"/>
    <w:rsid w:val="00EA4E70"/>
    <w:rsid w:val="00EA4EB1"/>
    <w:rsid w:val="00EA4F3A"/>
    <w:rsid w:val="00EA4FBB"/>
    <w:rsid w:val="00EA4FD4"/>
    <w:rsid w:val="00EA5063"/>
    <w:rsid w:val="00EA507C"/>
    <w:rsid w:val="00EA50A0"/>
    <w:rsid w:val="00EA50C5"/>
    <w:rsid w:val="00EA5116"/>
    <w:rsid w:val="00EA5186"/>
    <w:rsid w:val="00EA5197"/>
    <w:rsid w:val="00EA5248"/>
    <w:rsid w:val="00EA5256"/>
    <w:rsid w:val="00EA525D"/>
    <w:rsid w:val="00EA52C9"/>
    <w:rsid w:val="00EA53E5"/>
    <w:rsid w:val="00EA53E7"/>
    <w:rsid w:val="00EA5405"/>
    <w:rsid w:val="00EA5422"/>
    <w:rsid w:val="00EA5497"/>
    <w:rsid w:val="00EA54C0"/>
    <w:rsid w:val="00EA55C7"/>
    <w:rsid w:val="00EA55C9"/>
    <w:rsid w:val="00EA564F"/>
    <w:rsid w:val="00EA5652"/>
    <w:rsid w:val="00EA5742"/>
    <w:rsid w:val="00EA5771"/>
    <w:rsid w:val="00EA5868"/>
    <w:rsid w:val="00EA58D9"/>
    <w:rsid w:val="00EA58E8"/>
    <w:rsid w:val="00EA58F6"/>
    <w:rsid w:val="00EA5921"/>
    <w:rsid w:val="00EA5B4A"/>
    <w:rsid w:val="00EA5B94"/>
    <w:rsid w:val="00EA5BFB"/>
    <w:rsid w:val="00EA5CA9"/>
    <w:rsid w:val="00EA5CE0"/>
    <w:rsid w:val="00EA5D39"/>
    <w:rsid w:val="00EA5D48"/>
    <w:rsid w:val="00EA5D73"/>
    <w:rsid w:val="00EA5DDA"/>
    <w:rsid w:val="00EA5E23"/>
    <w:rsid w:val="00EA5E80"/>
    <w:rsid w:val="00EA5EDF"/>
    <w:rsid w:val="00EA5FC9"/>
    <w:rsid w:val="00EA6017"/>
    <w:rsid w:val="00EA60EB"/>
    <w:rsid w:val="00EA6203"/>
    <w:rsid w:val="00EA62A4"/>
    <w:rsid w:val="00EA6348"/>
    <w:rsid w:val="00EA644E"/>
    <w:rsid w:val="00EA64C6"/>
    <w:rsid w:val="00EA65A3"/>
    <w:rsid w:val="00EA65BA"/>
    <w:rsid w:val="00EA6651"/>
    <w:rsid w:val="00EA6666"/>
    <w:rsid w:val="00EA66AD"/>
    <w:rsid w:val="00EA66C1"/>
    <w:rsid w:val="00EA670E"/>
    <w:rsid w:val="00EA672B"/>
    <w:rsid w:val="00EA6766"/>
    <w:rsid w:val="00EA6776"/>
    <w:rsid w:val="00EA67F8"/>
    <w:rsid w:val="00EA6830"/>
    <w:rsid w:val="00EA6845"/>
    <w:rsid w:val="00EA68A4"/>
    <w:rsid w:val="00EA6901"/>
    <w:rsid w:val="00EA6903"/>
    <w:rsid w:val="00EA6957"/>
    <w:rsid w:val="00EA697C"/>
    <w:rsid w:val="00EA6981"/>
    <w:rsid w:val="00EA698B"/>
    <w:rsid w:val="00EA69D6"/>
    <w:rsid w:val="00EA69D9"/>
    <w:rsid w:val="00EA69E2"/>
    <w:rsid w:val="00EA6A51"/>
    <w:rsid w:val="00EA6A64"/>
    <w:rsid w:val="00EA6AA6"/>
    <w:rsid w:val="00EA6B69"/>
    <w:rsid w:val="00EA6BD2"/>
    <w:rsid w:val="00EA6C1C"/>
    <w:rsid w:val="00EA6C76"/>
    <w:rsid w:val="00EA6CB3"/>
    <w:rsid w:val="00EA6CED"/>
    <w:rsid w:val="00EA6D17"/>
    <w:rsid w:val="00EA6DFE"/>
    <w:rsid w:val="00EA6E99"/>
    <w:rsid w:val="00EA6FBB"/>
    <w:rsid w:val="00EA7080"/>
    <w:rsid w:val="00EA70A2"/>
    <w:rsid w:val="00EA70BA"/>
    <w:rsid w:val="00EA71A3"/>
    <w:rsid w:val="00EA71D2"/>
    <w:rsid w:val="00EA71E1"/>
    <w:rsid w:val="00EA71F4"/>
    <w:rsid w:val="00EA7230"/>
    <w:rsid w:val="00EA723A"/>
    <w:rsid w:val="00EA7258"/>
    <w:rsid w:val="00EA725A"/>
    <w:rsid w:val="00EA7307"/>
    <w:rsid w:val="00EA730D"/>
    <w:rsid w:val="00EA744F"/>
    <w:rsid w:val="00EA7457"/>
    <w:rsid w:val="00EA748A"/>
    <w:rsid w:val="00EA74A4"/>
    <w:rsid w:val="00EA74BA"/>
    <w:rsid w:val="00EA74F8"/>
    <w:rsid w:val="00EA758A"/>
    <w:rsid w:val="00EA75DE"/>
    <w:rsid w:val="00EA7731"/>
    <w:rsid w:val="00EA77A4"/>
    <w:rsid w:val="00EA77D2"/>
    <w:rsid w:val="00EA7A96"/>
    <w:rsid w:val="00EA7ACB"/>
    <w:rsid w:val="00EA7AE6"/>
    <w:rsid w:val="00EA7C29"/>
    <w:rsid w:val="00EA7C9A"/>
    <w:rsid w:val="00EA7CB0"/>
    <w:rsid w:val="00EA7CEB"/>
    <w:rsid w:val="00EA7D1A"/>
    <w:rsid w:val="00EA7D2C"/>
    <w:rsid w:val="00EA7D3B"/>
    <w:rsid w:val="00EA7D48"/>
    <w:rsid w:val="00EA7DE2"/>
    <w:rsid w:val="00EA7E44"/>
    <w:rsid w:val="00EA7E8D"/>
    <w:rsid w:val="00EA7EE2"/>
    <w:rsid w:val="00EA7F28"/>
    <w:rsid w:val="00EA7FA5"/>
    <w:rsid w:val="00EB0060"/>
    <w:rsid w:val="00EB0148"/>
    <w:rsid w:val="00EB0204"/>
    <w:rsid w:val="00EB026A"/>
    <w:rsid w:val="00EB028E"/>
    <w:rsid w:val="00EB02A1"/>
    <w:rsid w:val="00EB0453"/>
    <w:rsid w:val="00EB045D"/>
    <w:rsid w:val="00EB0486"/>
    <w:rsid w:val="00EB04FC"/>
    <w:rsid w:val="00EB0594"/>
    <w:rsid w:val="00EB05CD"/>
    <w:rsid w:val="00EB071A"/>
    <w:rsid w:val="00EB0725"/>
    <w:rsid w:val="00EB0807"/>
    <w:rsid w:val="00EB083A"/>
    <w:rsid w:val="00EB085D"/>
    <w:rsid w:val="00EB08AD"/>
    <w:rsid w:val="00EB092A"/>
    <w:rsid w:val="00EB092C"/>
    <w:rsid w:val="00EB093E"/>
    <w:rsid w:val="00EB095C"/>
    <w:rsid w:val="00EB098D"/>
    <w:rsid w:val="00EB09BD"/>
    <w:rsid w:val="00EB0A1A"/>
    <w:rsid w:val="00EB0A2D"/>
    <w:rsid w:val="00EB0A37"/>
    <w:rsid w:val="00EB0A38"/>
    <w:rsid w:val="00EB0A95"/>
    <w:rsid w:val="00EB0A97"/>
    <w:rsid w:val="00EB0AC1"/>
    <w:rsid w:val="00EB0B10"/>
    <w:rsid w:val="00EB0C2A"/>
    <w:rsid w:val="00EB0C38"/>
    <w:rsid w:val="00EB0D1A"/>
    <w:rsid w:val="00EB0D89"/>
    <w:rsid w:val="00EB0E12"/>
    <w:rsid w:val="00EB0F35"/>
    <w:rsid w:val="00EB1008"/>
    <w:rsid w:val="00EB102E"/>
    <w:rsid w:val="00EB10FE"/>
    <w:rsid w:val="00EB1147"/>
    <w:rsid w:val="00EB114C"/>
    <w:rsid w:val="00EB1192"/>
    <w:rsid w:val="00EB1212"/>
    <w:rsid w:val="00EB1271"/>
    <w:rsid w:val="00EB1279"/>
    <w:rsid w:val="00EB135D"/>
    <w:rsid w:val="00EB13F3"/>
    <w:rsid w:val="00EB13FF"/>
    <w:rsid w:val="00EB14AF"/>
    <w:rsid w:val="00EB14D4"/>
    <w:rsid w:val="00EB14F2"/>
    <w:rsid w:val="00EB1527"/>
    <w:rsid w:val="00EB154A"/>
    <w:rsid w:val="00EB1580"/>
    <w:rsid w:val="00EB15D0"/>
    <w:rsid w:val="00EB15ED"/>
    <w:rsid w:val="00EB163F"/>
    <w:rsid w:val="00EB1653"/>
    <w:rsid w:val="00EB178F"/>
    <w:rsid w:val="00EB184B"/>
    <w:rsid w:val="00EB18A3"/>
    <w:rsid w:val="00EB18C2"/>
    <w:rsid w:val="00EB18FC"/>
    <w:rsid w:val="00EB190A"/>
    <w:rsid w:val="00EB1956"/>
    <w:rsid w:val="00EB19B6"/>
    <w:rsid w:val="00EB19BD"/>
    <w:rsid w:val="00EB1A2F"/>
    <w:rsid w:val="00EB1A65"/>
    <w:rsid w:val="00EB1A69"/>
    <w:rsid w:val="00EB1B3A"/>
    <w:rsid w:val="00EB1B47"/>
    <w:rsid w:val="00EB1B6E"/>
    <w:rsid w:val="00EB1B93"/>
    <w:rsid w:val="00EB1B97"/>
    <w:rsid w:val="00EB1BE7"/>
    <w:rsid w:val="00EB1C4A"/>
    <w:rsid w:val="00EB1CD2"/>
    <w:rsid w:val="00EB1D3B"/>
    <w:rsid w:val="00EB1D82"/>
    <w:rsid w:val="00EB1DCC"/>
    <w:rsid w:val="00EB1DF1"/>
    <w:rsid w:val="00EB1E32"/>
    <w:rsid w:val="00EB1E33"/>
    <w:rsid w:val="00EB1E4B"/>
    <w:rsid w:val="00EB1FC4"/>
    <w:rsid w:val="00EB20DB"/>
    <w:rsid w:val="00EB2147"/>
    <w:rsid w:val="00EB22A7"/>
    <w:rsid w:val="00EB22D2"/>
    <w:rsid w:val="00EB233E"/>
    <w:rsid w:val="00EB2357"/>
    <w:rsid w:val="00EB235C"/>
    <w:rsid w:val="00EB2362"/>
    <w:rsid w:val="00EB2519"/>
    <w:rsid w:val="00EB2523"/>
    <w:rsid w:val="00EB2544"/>
    <w:rsid w:val="00EB2552"/>
    <w:rsid w:val="00EB2589"/>
    <w:rsid w:val="00EB259C"/>
    <w:rsid w:val="00EB25DE"/>
    <w:rsid w:val="00EB25F2"/>
    <w:rsid w:val="00EB2639"/>
    <w:rsid w:val="00EB26FC"/>
    <w:rsid w:val="00EB271D"/>
    <w:rsid w:val="00EB2742"/>
    <w:rsid w:val="00EB2752"/>
    <w:rsid w:val="00EB278D"/>
    <w:rsid w:val="00EB27E9"/>
    <w:rsid w:val="00EB281A"/>
    <w:rsid w:val="00EB2878"/>
    <w:rsid w:val="00EB288E"/>
    <w:rsid w:val="00EB2963"/>
    <w:rsid w:val="00EB297C"/>
    <w:rsid w:val="00EB2985"/>
    <w:rsid w:val="00EB29AC"/>
    <w:rsid w:val="00EB29D2"/>
    <w:rsid w:val="00EB2A59"/>
    <w:rsid w:val="00EB2AA0"/>
    <w:rsid w:val="00EB2AC1"/>
    <w:rsid w:val="00EB2B8D"/>
    <w:rsid w:val="00EB2C4D"/>
    <w:rsid w:val="00EB2C5F"/>
    <w:rsid w:val="00EB2C6E"/>
    <w:rsid w:val="00EB2CAA"/>
    <w:rsid w:val="00EB2CBA"/>
    <w:rsid w:val="00EB2CEC"/>
    <w:rsid w:val="00EB2DCE"/>
    <w:rsid w:val="00EB2DD7"/>
    <w:rsid w:val="00EB2E54"/>
    <w:rsid w:val="00EB2F02"/>
    <w:rsid w:val="00EB2F28"/>
    <w:rsid w:val="00EB2FB7"/>
    <w:rsid w:val="00EB2FE6"/>
    <w:rsid w:val="00EB3003"/>
    <w:rsid w:val="00EB3051"/>
    <w:rsid w:val="00EB3096"/>
    <w:rsid w:val="00EB325D"/>
    <w:rsid w:val="00EB3268"/>
    <w:rsid w:val="00EB32EB"/>
    <w:rsid w:val="00EB3316"/>
    <w:rsid w:val="00EB3342"/>
    <w:rsid w:val="00EB3363"/>
    <w:rsid w:val="00EB3457"/>
    <w:rsid w:val="00EB352D"/>
    <w:rsid w:val="00EB353A"/>
    <w:rsid w:val="00EB3602"/>
    <w:rsid w:val="00EB3646"/>
    <w:rsid w:val="00EB368A"/>
    <w:rsid w:val="00EB36A2"/>
    <w:rsid w:val="00EB36DC"/>
    <w:rsid w:val="00EB36E8"/>
    <w:rsid w:val="00EB36FE"/>
    <w:rsid w:val="00EB37DF"/>
    <w:rsid w:val="00EB384C"/>
    <w:rsid w:val="00EB38E5"/>
    <w:rsid w:val="00EB3935"/>
    <w:rsid w:val="00EB3960"/>
    <w:rsid w:val="00EB399F"/>
    <w:rsid w:val="00EB39AC"/>
    <w:rsid w:val="00EB3A67"/>
    <w:rsid w:val="00EB3A90"/>
    <w:rsid w:val="00EB3C83"/>
    <w:rsid w:val="00EB3D1E"/>
    <w:rsid w:val="00EB3DCA"/>
    <w:rsid w:val="00EB3DD8"/>
    <w:rsid w:val="00EB3E85"/>
    <w:rsid w:val="00EB3E8D"/>
    <w:rsid w:val="00EB3EA1"/>
    <w:rsid w:val="00EB3F0F"/>
    <w:rsid w:val="00EB3F1B"/>
    <w:rsid w:val="00EB3F2E"/>
    <w:rsid w:val="00EB3F4A"/>
    <w:rsid w:val="00EB3FA5"/>
    <w:rsid w:val="00EB40B0"/>
    <w:rsid w:val="00EB4161"/>
    <w:rsid w:val="00EB4205"/>
    <w:rsid w:val="00EB4237"/>
    <w:rsid w:val="00EB4265"/>
    <w:rsid w:val="00EB42C7"/>
    <w:rsid w:val="00EB42CA"/>
    <w:rsid w:val="00EB43E3"/>
    <w:rsid w:val="00EB44A5"/>
    <w:rsid w:val="00EB44F1"/>
    <w:rsid w:val="00EB452A"/>
    <w:rsid w:val="00EB45FB"/>
    <w:rsid w:val="00EB4641"/>
    <w:rsid w:val="00EB465A"/>
    <w:rsid w:val="00EB469B"/>
    <w:rsid w:val="00EB46B5"/>
    <w:rsid w:val="00EB46B9"/>
    <w:rsid w:val="00EB4788"/>
    <w:rsid w:val="00EB47EF"/>
    <w:rsid w:val="00EB4824"/>
    <w:rsid w:val="00EB483C"/>
    <w:rsid w:val="00EB489D"/>
    <w:rsid w:val="00EB49BB"/>
    <w:rsid w:val="00EB49C6"/>
    <w:rsid w:val="00EB4A18"/>
    <w:rsid w:val="00EB4A19"/>
    <w:rsid w:val="00EB4AAD"/>
    <w:rsid w:val="00EB4AED"/>
    <w:rsid w:val="00EB4BAE"/>
    <w:rsid w:val="00EB4C10"/>
    <w:rsid w:val="00EB4C65"/>
    <w:rsid w:val="00EB4CB1"/>
    <w:rsid w:val="00EB4DCE"/>
    <w:rsid w:val="00EB4E8D"/>
    <w:rsid w:val="00EB4EBB"/>
    <w:rsid w:val="00EB4F32"/>
    <w:rsid w:val="00EB507F"/>
    <w:rsid w:val="00EB5081"/>
    <w:rsid w:val="00EB50B5"/>
    <w:rsid w:val="00EB5105"/>
    <w:rsid w:val="00EB5124"/>
    <w:rsid w:val="00EB51FA"/>
    <w:rsid w:val="00EB51FF"/>
    <w:rsid w:val="00EB52C6"/>
    <w:rsid w:val="00EB52F5"/>
    <w:rsid w:val="00EB53F1"/>
    <w:rsid w:val="00EB547E"/>
    <w:rsid w:val="00EB54B0"/>
    <w:rsid w:val="00EB55F3"/>
    <w:rsid w:val="00EB55F6"/>
    <w:rsid w:val="00EB55F8"/>
    <w:rsid w:val="00EB5609"/>
    <w:rsid w:val="00EB569E"/>
    <w:rsid w:val="00EB56F8"/>
    <w:rsid w:val="00EB57BD"/>
    <w:rsid w:val="00EB583F"/>
    <w:rsid w:val="00EB5847"/>
    <w:rsid w:val="00EB58A4"/>
    <w:rsid w:val="00EB58A6"/>
    <w:rsid w:val="00EB58F2"/>
    <w:rsid w:val="00EB590F"/>
    <w:rsid w:val="00EB5980"/>
    <w:rsid w:val="00EB5A5E"/>
    <w:rsid w:val="00EB5A84"/>
    <w:rsid w:val="00EB5B50"/>
    <w:rsid w:val="00EB5B8F"/>
    <w:rsid w:val="00EB5BB3"/>
    <w:rsid w:val="00EB5BF8"/>
    <w:rsid w:val="00EB5C1D"/>
    <w:rsid w:val="00EB5C89"/>
    <w:rsid w:val="00EB5CD4"/>
    <w:rsid w:val="00EB5D07"/>
    <w:rsid w:val="00EB5D6C"/>
    <w:rsid w:val="00EB5DF3"/>
    <w:rsid w:val="00EB5DF7"/>
    <w:rsid w:val="00EB5E15"/>
    <w:rsid w:val="00EB5E46"/>
    <w:rsid w:val="00EB5E98"/>
    <w:rsid w:val="00EB5F6F"/>
    <w:rsid w:val="00EB609C"/>
    <w:rsid w:val="00EB60C7"/>
    <w:rsid w:val="00EB60F1"/>
    <w:rsid w:val="00EB6180"/>
    <w:rsid w:val="00EB61C3"/>
    <w:rsid w:val="00EB61CE"/>
    <w:rsid w:val="00EB6212"/>
    <w:rsid w:val="00EB622B"/>
    <w:rsid w:val="00EB6252"/>
    <w:rsid w:val="00EB6333"/>
    <w:rsid w:val="00EB637F"/>
    <w:rsid w:val="00EB63A2"/>
    <w:rsid w:val="00EB63E1"/>
    <w:rsid w:val="00EB63FB"/>
    <w:rsid w:val="00EB6444"/>
    <w:rsid w:val="00EB64D7"/>
    <w:rsid w:val="00EB6505"/>
    <w:rsid w:val="00EB650F"/>
    <w:rsid w:val="00EB6511"/>
    <w:rsid w:val="00EB6532"/>
    <w:rsid w:val="00EB65CA"/>
    <w:rsid w:val="00EB6649"/>
    <w:rsid w:val="00EB66A7"/>
    <w:rsid w:val="00EB6711"/>
    <w:rsid w:val="00EB67A3"/>
    <w:rsid w:val="00EB67B7"/>
    <w:rsid w:val="00EB6820"/>
    <w:rsid w:val="00EB68B2"/>
    <w:rsid w:val="00EB68C3"/>
    <w:rsid w:val="00EB68CF"/>
    <w:rsid w:val="00EB68DF"/>
    <w:rsid w:val="00EB6901"/>
    <w:rsid w:val="00EB6928"/>
    <w:rsid w:val="00EB6998"/>
    <w:rsid w:val="00EB6A00"/>
    <w:rsid w:val="00EB6A17"/>
    <w:rsid w:val="00EB6A7A"/>
    <w:rsid w:val="00EB6A9B"/>
    <w:rsid w:val="00EB6B15"/>
    <w:rsid w:val="00EB6B38"/>
    <w:rsid w:val="00EB6C54"/>
    <w:rsid w:val="00EB6DC1"/>
    <w:rsid w:val="00EB6E60"/>
    <w:rsid w:val="00EB6EF8"/>
    <w:rsid w:val="00EB6F11"/>
    <w:rsid w:val="00EB6F9C"/>
    <w:rsid w:val="00EB705D"/>
    <w:rsid w:val="00EB7133"/>
    <w:rsid w:val="00EB71A7"/>
    <w:rsid w:val="00EB71F5"/>
    <w:rsid w:val="00EB7231"/>
    <w:rsid w:val="00EB7276"/>
    <w:rsid w:val="00EB72AB"/>
    <w:rsid w:val="00EB72E6"/>
    <w:rsid w:val="00EB72EF"/>
    <w:rsid w:val="00EB7331"/>
    <w:rsid w:val="00EB73BA"/>
    <w:rsid w:val="00EB73BD"/>
    <w:rsid w:val="00EB7409"/>
    <w:rsid w:val="00EB7424"/>
    <w:rsid w:val="00EB7439"/>
    <w:rsid w:val="00EB74C8"/>
    <w:rsid w:val="00EB7570"/>
    <w:rsid w:val="00EB7588"/>
    <w:rsid w:val="00EB75BC"/>
    <w:rsid w:val="00EB75BD"/>
    <w:rsid w:val="00EB76EA"/>
    <w:rsid w:val="00EB7723"/>
    <w:rsid w:val="00EB7875"/>
    <w:rsid w:val="00EB7990"/>
    <w:rsid w:val="00EB7A24"/>
    <w:rsid w:val="00EB7AE1"/>
    <w:rsid w:val="00EB7B1F"/>
    <w:rsid w:val="00EB7B41"/>
    <w:rsid w:val="00EB7B55"/>
    <w:rsid w:val="00EB7B7B"/>
    <w:rsid w:val="00EB7C32"/>
    <w:rsid w:val="00EB7CA8"/>
    <w:rsid w:val="00EB7CFA"/>
    <w:rsid w:val="00EB7D87"/>
    <w:rsid w:val="00EB7DBC"/>
    <w:rsid w:val="00EB7DC8"/>
    <w:rsid w:val="00EB7E2A"/>
    <w:rsid w:val="00EB7E52"/>
    <w:rsid w:val="00EB7E88"/>
    <w:rsid w:val="00EB7E98"/>
    <w:rsid w:val="00EB7EAE"/>
    <w:rsid w:val="00EB7EEE"/>
    <w:rsid w:val="00EB7F7D"/>
    <w:rsid w:val="00EC002C"/>
    <w:rsid w:val="00EC009C"/>
    <w:rsid w:val="00EC011B"/>
    <w:rsid w:val="00EC01AC"/>
    <w:rsid w:val="00EC0253"/>
    <w:rsid w:val="00EC034C"/>
    <w:rsid w:val="00EC03D3"/>
    <w:rsid w:val="00EC03E1"/>
    <w:rsid w:val="00EC0493"/>
    <w:rsid w:val="00EC04E6"/>
    <w:rsid w:val="00EC050B"/>
    <w:rsid w:val="00EC057D"/>
    <w:rsid w:val="00EC058E"/>
    <w:rsid w:val="00EC05E2"/>
    <w:rsid w:val="00EC068C"/>
    <w:rsid w:val="00EC0697"/>
    <w:rsid w:val="00EC069D"/>
    <w:rsid w:val="00EC06D5"/>
    <w:rsid w:val="00EC084A"/>
    <w:rsid w:val="00EC0889"/>
    <w:rsid w:val="00EC088C"/>
    <w:rsid w:val="00EC08AE"/>
    <w:rsid w:val="00EC0953"/>
    <w:rsid w:val="00EC09A7"/>
    <w:rsid w:val="00EC09DB"/>
    <w:rsid w:val="00EC09FD"/>
    <w:rsid w:val="00EC0A84"/>
    <w:rsid w:val="00EC0A8D"/>
    <w:rsid w:val="00EC0AE0"/>
    <w:rsid w:val="00EC0AE5"/>
    <w:rsid w:val="00EC0BB9"/>
    <w:rsid w:val="00EC0BD3"/>
    <w:rsid w:val="00EC0C4D"/>
    <w:rsid w:val="00EC0C5D"/>
    <w:rsid w:val="00EC0CF9"/>
    <w:rsid w:val="00EC0DF5"/>
    <w:rsid w:val="00EC0E00"/>
    <w:rsid w:val="00EC0E03"/>
    <w:rsid w:val="00EC0E96"/>
    <w:rsid w:val="00EC0ED5"/>
    <w:rsid w:val="00EC0F07"/>
    <w:rsid w:val="00EC0F4B"/>
    <w:rsid w:val="00EC0FA1"/>
    <w:rsid w:val="00EC0FC2"/>
    <w:rsid w:val="00EC1156"/>
    <w:rsid w:val="00EC1275"/>
    <w:rsid w:val="00EC129A"/>
    <w:rsid w:val="00EC1318"/>
    <w:rsid w:val="00EC1451"/>
    <w:rsid w:val="00EC147A"/>
    <w:rsid w:val="00EC14BC"/>
    <w:rsid w:val="00EC1547"/>
    <w:rsid w:val="00EC1649"/>
    <w:rsid w:val="00EC1671"/>
    <w:rsid w:val="00EC167E"/>
    <w:rsid w:val="00EC1799"/>
    <w:rsid w:val="00EC17A7"/>
    <w:rsid w:val="00EC17CF"/>
    <w:rsid w:val="00EC1873"/>
    <w:rsid w:val="00EC1893"/>
    <w:rsid w:val="00EC18AE"/>
    <w:rsid w:val="00EC18B5"/>
    <w:rsid w:val="00EC191A"/>
    <w:rsid w:val="00EC19DA"/>
    <w:rsid w:val="00EC1AA9"/>
    <w:rsid w:val="00EC1AFF"/>
    <w:rsid w:val="00EC1BAB"/>
    <w:rsid w:val="00EC1CF6"/>
    <w:rsid w:val="00EC1D12"/>
    <w:rsid w:val="00EC1D53"/>
    <w:rsid w:val="00EC1D58"/>
    <w:rsid w:val="00EC1D79"/>
    <w:rsid w:val="00EC1D9F"/>
    <w:rsid w:val="00EC1EFF"/>
    <w:rsid w:val="00EC1F37"/>
    <w:rsid w:val="00EC1F51"/>
    <w:rsid w:val="00EC1FA9"/>
    <w:rsid w:val="00EC1FE9"/>
    <w:rsid w:val="00EC2015"/>
    <w:rsid w:val="00EC2019"/>
    <w:rsid w:val="00EC202A"/>
    <w:rsid w:val="00EC20CF"/>
    <w:rsid w:val="00EC2134"/>
    <w:rsid w:val="00EC2136"/>
    <w:rsid w:val="00EC2244"/>
    <w:rsid w:val="00EC22AF"/>
    <w:rsid w:val="00EC231A"/>
    <w:rsid w:val="00EC2365"/>
    <w:rsid w:val="00EC23DB"/>
    <w:rsid w:val="00EC23F2"/>
    <w:rsid w:val="00EC24E7"/>
    <w:rsid w:val="00EC24F3"/>
    <w:rsid w:val="00EC2548"/>
    <w:rsid w:val="00EC25C5"/>
    <w:rsid w:val="00EC260C"/>
    <w:rsid w:val="00EC26F9"/>
    <w:rsid w:val="00EC276F"/>
    <w:rsid w:val="00EC27AB"/>
    <w:rsid w:val="00EC27EA"/>
    <w:rsid w:val="00EC27F8"/>
    <w:rsid w:val="00EC292A"/>
    <w:rsid w:val="00EC29E7"/>
    <w:rsid w:val="00EC29FE"/>
    <w:rsid w:val="00EC2A19"/>
    <w:rsid w:val="00EC2A23"/>
    <w:rsid w:val="00EC2A2E"/>
    <w:rsid w:val="00EC2A66"/>
    <w:rsid w:val="00EC2A97"/>
    <w:rsid w:val="00EC2AAA"/>
    <w:rsid w:val="00EC2AE4"/>
    <w:rsid w:val="00EC2B1D"/>
    <w:rsid w:val="00EC2B32"/>
    <w:rsid w:val="00EC2B5F"/>
    <w:rsid w:val="00EC2C12"/>
    <w:rsid w:val="00EC2C18"/>
    <w:rsid w:val="00EC2C44"/>
    <w:rsid w:val="00EC2C75"/>
    <w:rsid w:val="00EC2C86"/>
    <w:rsid w:val="00EC2CE5"/>
    <w:rsid w:val="00EC2D62"/>
    <w:rsid w:val="00EC2E32"/>
    <w:rsid w:val="00EC2E4E"/>
    <w:rsid w:val="00EC2EBA"/>
    <w:rsid w:val="00EC2FD0"/>
    <w:rsid w:val="00EC3008"/>
    <w:rsid w:val="00EC3143"/>
    <w:rsid w:val="00EC3166"/>
    <w:rsid w:val="00EC3299"/>
    <w:rsid w:val="00EC3330"/>
    <w:rsid w:val="00EC3341"/>
    <w:rsid w:val="00EC3361"/>
    <w:rsid w:val="00EC337A"/>
    <w:rsid w:val="00EC33D6"/>
    <w:rsid w:val="00EC3494"/>
    <w:rsid w:val="00EC34BD"/>
    <w:rsid w:val="00EC351D"/>
    <w:rsid w:val="00EC3566"/>
    <w:rsid w:val="00EC35C6"/>
    <w:rsid w:val="00EC3608"/>
    <w:rsid w:val="00EC3648"/>
    <w:rsid w:val="00EC3699"/>
    <w:rsid w:val="00EC3717"/>
    <w:rsid w:val="00EC374C"/>
    <w:rsid w:val="00EC3796"/>
    <w:rsid w:val="00EC379B"/>
    <w:rsid w:val="00EC37E9"/>
    <w:rsid w:val="00EC3881"/>
    <w:rsid w:val="00EC39A6"/>
    <w:rsid w:val="00EC39BC"/>
    <w:rsid w:val="00EC39DF"/>
    <w:rsid w:val="00EC3A01"/>
    <w:rsid w:val="00EC3ACD"/>
    <w:rsid w:val="00EC3AF4"/>
    <w:rsid w:val="00EC3B94"/>
    <w:rsid w:val="00EC3BBE"/>
    <w:rsid w:val="00EC3C34"/>
    <w:rsid w:val="00EC3C7E"/>
    <w:rsid w:val="00EC3D41"/>
    <w:rsid w:val="00EC3E6F"/>
    <w:rsid w:val="00EC3E87"/>
    <w:rsid w:val="00EC3EA7"/>
    <w:rsid w:val="00EC3EE5"/>
    <w:rsid w:val="00EC3F0C"/>
    <w:rsid w:val="00EC3F60"/>
    <w:rsid w:val="00EC3F7A"/>
    <w:rsid w:val="00EC3FE4"/>
    <w:rsid w:val="00EC40B6"/>
    <w:rsid w:val="00EC40FD"/>
    <w:rsid w:val="00EC4139"/>
    <w:rsid w:val="00EC4160"/>
    <w:rsid w:val="00EC41BE"/>
    <w:rsid w:val="00EC41DA"/>
    <w:rsid w:val="00EC4317"/>
    <w:rsid w:val="00EC4326"/>
    <w:rsid w:val="00EC43B4"/>
    <w:rsid w:val="00EC43C2"/>
    <w:rsid w:val="00EC4431"/>
    <w:rsid w:val="00EC44AF"/>
    <w:rsid w:val="00EC4523"/>
    <w:rsid w:val="00EC4555"/>
    <w:rsid w:val="00EC45FD"/>
    <w:rsid w:val="00EC4678"/>
    <w:rsid w:val="00EC4692"/>
    <w:rsid w:val="00EC46EA"/>
    <w:rsid w:val="00EC47EA"/>
    <w:rsid w:val="00EC47EE"/>
    <w:rsid w:val="00EC4831"/>
    <w:rsid w:val="00EC486F"/>
    <w:rsid w:val="00EC4890"/>
    <w:rsid w:val="00EC48AD"/>
    <w:rsid w:val="00EC48DE"/>
    <w:rsid w:val="00EC4998"/>
    <w:rsid w:val="00EC49BF"/>
    <w:rsid w:val="00EC4A64"/>
    <w:rsid w:val="00EC4A66"/>
    <w:rsid w:val="00EC4A76"/>
    <w:rsid w:val="00EC4ADA"/>
    <w:rsid w:val="00EC4BA6"/>
    <w:rsid w:val="00EC4BC7"/>
    <w:rsid w:val="00EC4BCF"/>
    <w:rsid w:val="00EC4C86"/>
    <w:rsid w:val="00EC4C9A"/>
    <w:rsid w:val="00EC4CF0"/>
    <w:rsid w:val="00EC4CFF"/>
    <w:rsid w:val="00EC4D48"/>
    <w:rsid w:val="00EC4D5E"/>
    <w:rsid w:val="00EC4DC5"/>
    <w:rsid w:val="00EC4DEE"/>
    <w:rsid w:val="00EC4EC4"/>
    <w:rsid w:val="00EC4EF2"/>
    <w:rsid w:val="00EC4FA1"/>
    <w:rsid w:val="00EC4FDE"/>
    <w:rsid w:val="00EC504A"/>
    <w:rsid w:val="00EC5091"/>
    <w:rsid w:val="00EC50CF"/>
    <w:rsid w:val="00EC50E5"/>
    <w:rsid w:val="00EC50F5"/>
    <w:rsid w:val="00EC511A"/>
    <w:rsid w:val="00EC512A"/>
    <w:rsid w:val="00EC5174"/>
    <w:rsid w:val="00EC51BA"/>
    <w:rsid w:val="00EC51CC"/>
    <w:rsid w:val="00EC521D"/>
    <w:rsid w:val="00EC5267"/>
    <w:rsid w:val="00EC5270"/>
    <w:rsid w:val="00EC5289"/>
    <w:rsid w:val="00EC5305"/>
    <w:rsid w:val="00EC534B"/>
    <w:rsid w:val="00EC536F"/>
    <w:rsid w:val="00EC53DC"/>
    <w:rsid w:val="00EC53FA"/>
    <w:rsid w:val="00EC5414"/>
    <w:rsid w:val="00EC54EC"/>
    <w:rsid w:val="00EC5547"/>
    <w:rsid w:val="00EC556C"/>
    <w:rsid w:val="00EC5591"/>
    <w:rsid w:val="00EC5596"/>
    <w:rsid w:val="00EC55B1"/>
    <w:rsid w:val="00EC565B"/>
    <w:rsid w:val="00EC572F"/>
    <w:rsid w:val="00EC582B"/>
    <w:rsid w:val="00EC588D"/>
    <w:rsid w:val="00EC5940"/>
    <w:rsid w:val="00EC5979"/>
    <w:rsid w:val="00EC598C"/>
    <w:rsid w:val="00EC59B4"/>
    <w:rsid w:val="00EC59DF"/>
    <w:rsid w:val="00EC5AD0"/>
    <w:rsid w:val="00EC5B6D"/>
    <w:rsid w:val="00EC5B84"/>
    <w:rsid w:val="00EC5B93"/>
    <w:rsid w:val="00EC5BF1"/>
    <w:rsid w:val="00EC5C61"/>
    <w:rsid w:val="00EC5C6A"/>
    <w:rsid w:val="00EC5C88"/>
    <w:rsid w:val="00EC5CDF"/>
    <w:rsid w:val="00EC5D12"/>
    <w:rsid w:val="00EC5E1A"/>
    <w:rsid w:val="00EC5E72"/>
    <w:rsid w:val="00EC5EBD"/>
    <w:rsid w:val="00EC5ED7"/>
    <w:rsid w:val="00EC5FFB"/>
    <w:rsid w:val="00EC6040"/>
    <w:rsid w:val="00EC60E2"/>
    <w:rsid w:val="00EC61EE"/>
    <w:rsid w:val="00EC6205"/>
    <w:rsid w:val="00EC622E"/>
    <w:rsid w:val="00EC6234"/>
    <w:rsid w:val="00EC62F0"/>
    <w:rsid w:val="00EC6370"/>
    <w:rsid w:val="00EC639F"/>
    <w:rsid w:val="00EC63A0"/>
    <w:rsid w:val="00EC647F"/>
    <w:rsid w:val="00EC6563"/>
    <w:rsid w:val="00EC6621"/>
    <w:rsid w:val="00EC6665"/>
    <w:rsid w:val="00EC6667"/>
    <w:rsid w:val="00EC66E3"/>
    <w:rsid w:val="00EC66FA"/>
    <w:rsid w:val="00EC67A0"/>
    <w:rsid w:val="00EC67BA"/>
    <w:rsid w:val="00EC67D4"/>
    <w:rsid w:val="00EC6984"/>
    <w:rsid w:val="00EC698D"/>
    <w:rsid w:val="00EC6997"/>
    <w:rsid w:val="00EC69D6"/>
    <w:rsid w:val="00EC6A7E"/>
    <w:rsid w:val="00EC6A8F"/>
    <w:rsid w:val="00EC6B01"/>
    <w:rsid w:val="00EC6B34"/>
    <w:rsid w:val="00EC6C0F"/>
    <w:rsid w:val="00EC6C89"/>
    <w:rsid w:val="00EC6C98"/>
    <w:rsid w:val="00EC6CE0"/>
    <w:rsid w:val="00EC6CF0"/>
    <w:rsid w:val="00EC6D02"/>
    <w:rsid w:val="00EC6D1A"/>
    <w:rsid w:val="00EC6D2C"/>
    <w:rsid w:val="00EC6E8A"/>
    <w:rsid w:val="00EC6EB3"/>
    <w:rsid w:val="00EC6EBC"/>
    <w:rsid w:val="00EC6ECD"/>
    <w:rsid w:val="00EC6F1E"/>
    <w:rsid w:val="00EC6F80"/>
    <w:rsid w:val="00EC6FDF"/>
    <w:rsid w:val="00EC700C"/>
    <w:rsid w:val="00EC70C0"/>
    <w:rsid w:val="00EC7206"/>
    <w:rsid w:val="00EC725E"/>
    <w:rsid w:val="00EC728A"/>
    <w:rsid w:val="00EC72AA"/>
    <w:rsid w:val="00EC72CC"/>
    <w:rsid w:val="00EC732C"/>
    <w:rsid w:val="00EC73DF"/>
    <w:rsid w:val="00EC7462"/>
    <w:rsid w:val="00EC7472"/>
    <w:rsid w:val="00EC74BB"/>
    <w:rsid w:val="00EC74C4"/>
    <w:rsid w:val="00EC7518"/>
    <w:rsid w:val="00EC75F1"/>
    <w:rsid w:val="00EC75F4"/>
    <w:rsid w:val="00EC767B"/>
    <w:rsid w:val="00EC7689"/>
    <w:rsid w:val="00EC7753"/>
    <w:rsid w:val="00EC777D"/>
    <w:rsid w:val="00EC7798"/>
    <w:rsid w:val="00EC77F4"/>
    <w:rsid w:val="00EC795A"/>
    <w:rsid w:val="00EC7A13"/>
    <w:rsid w:val="00EC7BA2"/>
    <w:rsid w:val="00EC7BC5"/>
    <w:rsid w:val="00EC7CC6"/>
    <w:rsid w:val="00EC7D50"/>
    <w:rsid w:val="00EC7D76"/>
    <w:rsid w:val="00EC7EDC"/>
    <w:rsid w:val="00EC7F01"/>
    <w:rsid w:val="00ED007A"/>
    <w:rsid w:val="00ED008B"/>
    <w:rsid w:val="00ED0109"/>
    <w:rsid w:val="00ED0130"/>
    <w:rsid w:val="00ED01D6"/>
    <w:rsid w:val="00ED028E"/>
    <w:rsid w:val="00ED02E0"/>
    <w:rsid w:val="00ED03E0"/>
    <w:rsid w:val="00ED048F"/>
    <w:rsid w:val="00ED04F5"/>
    <w:rsid w:val="00ED05A0"/>
    <w:rsid w:val="00ED06F7"/>
    <w:rsid w:val="00ED07E5"/>
    <w:rsid w:val="00ED085A"/>
    <w:rsid w:val="00ED08B6"/>
    <w:rsid w:val="00ED0923"/>
    <w:rsid w:val="00ED094E"/>
    <w:rsid w:val="00ED09AC"/>
    <w:rsid w:val="00ED0A18"/>
    <w:rsid w:val="00ED0A61"/>
    <w:rsid w:val="00ED0AAF"/>
    <w:rsid w:val="00ED0AD9"/>
    <w:rsid w:val="00ED0AE3"/>
    <w:rsid w:val="00ED0B61"/>
    <w:rsid w:val="00ED0BAB"/>
    <w:rsid w:val="00ED0BD9"/>
    <w:rsid w:val="00ED0C0D"/>
    <w:rsid w:val="00ED0CD6"/>
    <w:rsid w:val="00ED0D31"/>
    <w:rsid w:val="00ED0D8C"/>
    <w:rsid w:val="00ED0E03"/>
    <w:rsid w:val="00ED0F42"/>
    <w:rsid w:val="00ED0FC7"/>
    <w:rsid w:val="00ED10E6"/>
    <w:rsid w:val="00ED1231"/>
    <w:rsid w:val="00ED1239"/>
    <w:rsid w:val="00ED148E"/>
    <w:rsid w:val="00ED1559"/>
    <w:rsid w:val="00ED1592"/>
    <w:rsid w:val="00ED15C9"/>
    <w:rsid w:val="00ED16B5"/>
    <w:rsid w:val="00ED16C1"/>
    <w:rsid w:val="00ED1788"/>
    <w:rsid w:val="00ED17E2"/>
    <w:rsid w:val="00ED1826"/>
    <w:rsid w:val="00ED18F4"/>
    <w:rsid w:val="00ED1958"/>
    <w:rsid w:val="00ED19B4"/>
    <w:rsid w:val="00ED1AA2"/>
    <w:rsid w:val="00ED1AF3"/>
    <w:rsid w:val="00ED1B9C"/>
    <w:rsid w:val="00ED1BBE"/>
    <w:rsid w:val="00ED1BDE"/>
    <w:rsid w:val="00ED1C12"/>
    <w:rsid w:val="00ED1C65"/>
    <w:rsid w:val="00ED1D0F"/>
    <w:rsid w:val="00ED1D1A"/>
    <w:rsid w:val="00ED1D2F"/>
    <w:rsid w:val="00ED1D4D"/>
    <w:rsid w:val="00ED1D86"/>
    <w:rsid w:val="00ED1D90"/>
    <w:rsid w:val="00ED1DA0"/>
    <w:rsid w:val="00ED1DD8"/>
    <w:rsid w:val="00ED1F62"/>
    <w:rsid w:val="00ED1F93"/>
    <w:rsid w:val="00ED2053"/>
    <w:rsid w:val="00ED2065"/>
    <w:rsid w:val="00ED20C6"/>
    <w:rsid w:val="00ED20CF"/>
    <w:rsid w:val="00ED212E"/>
    <w:rsid w:val="00ED21A3"/>
    <w:rsid w:val="00ED21B5"/>
    <w:rsid w:val="00ED21BD"/>
    <w:rsid w:val="00ED21BF"/>
    <w:rsid w:val="00ED21C1"/>
    <w:rsid w:val="00ED21D8"/>
    <w:rsid w:val="00ED2202"/>
    <w:rsid w:val="00ED2232"/>
    <w:rsid w:val="00ED2261"/>
    <w:rsid w:val="00ED227B"/>
    <w:rsid w:val="00ED2356"/>
    <w:rsid w:val="00ED239D"/>
    <w:rsid w:val="00ED23AB"/>
    <w:rsid w:val="00ED23E1"/>
    <w:rsid w:val="00ED23FD"/>
    <w:rsid w:val="00ED2438"/>
    <w:rsid w:val="00ED247C"/>
    <w:rsid w:val="00ED249E"/>
    <w:rsid w:val="00ED249F"/>
    <w:rsid w:val="00ED2501"/>
    <w:rsid w:val="00ED2576"/>
    <w:rsid w:val="00ED25EB"/>
    <w:rsid w:val="00ED25F6"/>
    <w:rsid w:val="00ED2626"/>
    <w:rsid w:val="00ED2678"/>
    <w:rsid w:val="00ED26F2"/>
    <w:rsid w:val="00ED272C"/>
    <w:rsid w:val="00ED2777"/>
    <w:rsid w:val="00ED28D6"/>
    <w:rsid w:val="00ED2963"/>
    <w:rsid w:val="00ED296B"/>
    <w:rsid w:val="00ED2989"/>
    <w:rsid w:val="00ED298F"/>
    <w:rsid w:val="00ED29CF"/>
    <w:rsid w:val="00ED2A41"/>
    <w:rsid w:val="00ED2A81"/>
    <w:rsid w:val="00ED2ABE"/>
    <w:rsid w:val="00ED2B7B"/>
    <w:rsid w:val="00ED2BD1"/>
    <w:rsid w:val="00ED2C29"/>
    <w:rsid w:val="00ED2C5B"/>
    <w:rsid w:val="00ED2CAE"/>
    <w:rsid w:val="00ED2CB5"/>
    <w:rsid w:val="00ED2DA8"/>
    <w:rsid w:val="00ED2E14"/>
    <w:rsid w:val="00ED2E4C"/>
    <w:rsid w:val="00ED2E8B"/>
    <w:rsid w:val="00ED2E98"/>
    <w:rsid w:val="00ED2F3E"/>
    <w:rsid w:val="00ED2F69"/>
    <w:rsid w:val="00ED2FB5"/>
    <w:rsid w:val="00ED2FCE"/>
    <w:rsid w:val="00ED3050"/>
    <w:rsid w:val="00ED3077"/>
    <w:rsid w:val="00ED30EF"/>
    <w:rsid w:val="00ED3101"/>
    <w:rsid w:val="00ED3296"/>
    <w:rsid w:val="00ED32C0"/>
    <w:rsid w:val="00ED331B"/>
    <w:rsid w:val="00ED332E"/>
    <w:rsid w:val="00ED335F"/>
    <w:rsid w:val="00ED340A"/>
    <w:rsid w:val="00ED3458"/>
    <w:rsid w:val="00ED354B"/>
    <w:rsid w:val="00ED3563"/>
    <w:rsid w:val="00ED3585"/>
    <w:rsid w:val="00ED3593"/>
    <w:rsid w:val="00ED3637"/>
    <w:rsid w:val="00ED364A"/>
    <w:rsid w:val="00ED3650"/>
    <w:rsid w:val="00ED3736"/>
    <w:rsid w:val="00ED377D"/>
    <w:rsid w:val="00ED37D5"/>
    <w:rsid w:val="00ED384B"/>
    <w:rsid w:val="00ED38BD"/>
    <w:rsid w:val="00ED38C7"/>
    <w:rsid w:val="00ED38EF"/>
    <w:rsid w:val="00ED390D"/>
    <w:rsid w:val="00ED39A3"/>
    <w:rsid w:val="00ED39A7"/>
    <w:rsid w:val="00ED39C5"/>
    <w:rsid w:val="00ED39E3"/>
    <w:rsid w:val="00ED3A0B"/>
    <w:rsid w:val="00ED3A82"/>
    <w:rsid w:val="00ED3AAE"/>
    <w:rsid w:val="00ED3BA4"/>
    <w:rsid w:val="00ED3BDA"/>
    <w:rsid w:val="00ED3C19"/>
    <w:rsid w:val="00ED3C7E"/>
    <w:rsid w:val="00ED3CE3"/>
    <w:rsid w:val="00ED3D4F"/>
    <w:rsid w:val="00ED3DA7"/>
    <w:rsid w:val="00ED3E2F"/>
    <w:rsid w:val="00ED3E81"/>
    <w:rsid w:val="00ED3F2F"/>
    <w:rsid w:val="00ED407F"/>
    <w:rsid w:val="00ED4090"/>
    <w:rsid w:val="00ED411E"/>
    <w:rsid w:val="00ED412E"/>
    <w:rsid w:val="00ED41BB"/>
    <w:rsid w:val="00ED41C0"/>
    <w:rsid w:val="00ED4324"/>
    <w:rsid w:val="00ED4331"/>
    <w:rsid w:val="00ED433D"/>
    <w:rsid w:val="00ED4428"/>
    <w:rsid w:val="00ED442D"/>
    <w:rsid w:val="00ED449C"/>
    <w:rsid w:val="00ED44AB"/>
    <w:rsid w:val="00ED44D8"/>
    <w:rsid w:val="00ED44DA"/>
    <w:rsid w:val="00ED4586"/>
    <w:rsid w:val="00ED45B5"/>
    <w:rsid w:val="00ED45CD"/>
    <w:rsid w:val="00ED465C"/>
    <w:rsid w:val="00ED46AB"/>
    <w:rsid w:val="00ED46AE"/>
    <w:rsid w:val="00ED46B9"/>
    <w:rsid w:val="00ED46EE"/>
    <w:rsid w:val="00ED4731"/>
    <w:rsid w:val="00ED476D"/>
    <w:rsid w:val="00ED479C"/>
    <w:rsid w:val="00ED47B9"/>
    <w:rsid w:val="00ED47D9"/>
    <w:rsid w:val="00ED4892"/>
    <w:rsid w:val="00ED48CC"/>
    <w:rsid w:val="00ED48DB"/>
    <w:rsid w:val="00ED4920"/>
    <w:rsid w:val="00ED4934"/>
    <w:rsid w:val="00ED49D0"/>
    <w:rsid w:val="00ED4A28"/>
    <w:rsid w:val="00ED4A3C"/>
    <w:rsid w:val="00ED4A4E"/>
    <w:rsid w:val="00ED4A64"/>
    <w:rsid w:val="00ED4A95"/>
    <w:rsid w:val="00ED4A9B"/>
    <w:rsid w:val="00ED4B08"/>
    <w:rsid w:val="00ED4BEA"/>
    <w:rsid w:val="00ED4C1D"/>
    <w:rsid w:val="00ED4C3F"/>
    <w:rsid w:val="00ED4C80"/>
    <w:rsid w:val="00ED4CA8"/>
    <w:rsid w:val="00ED4D5B"/>
    <w:rsid w:val="00ED4D7F"/>
    <w:rsid w:val="00ED4DDB"/>
    <w:rsid w:val="00ED4E8A"/>
    <w:rsid w:val="00ED4E9E"/>
    <w:rsid w:val="00ED4EB7"/>
    <w:rsid w:val="00ED4FC6"/>
    <w:rsid w:val="00ED500A"/>
    <w:rsid w:val="00ED505F"/>
    <w:rsid w:val="00ED50A5"/>
    <w:rsid w:val="00ED50C1"/>
    <w:rsid w:val="00ED50DF"/>
    <w:rsid w:val="00ED50FF"/>
    <w:rsid w:val="00ED5101"/>
    <w:rsid w:val="00ED518F"/>
    <w:rsid w:val="00ED51D1"/>
    <w:rsid w:val="00ED51DB"/>
    <w:rsid w:val="00ED5228"/>
    <w:rsid w:val="00ED5273"/>
    <w:rsid w:val="00ED52C1"/>
    <w:rsid w:val="00ED5340"/>
    <w:rsid w:val="00ED5343"/>
    <w:rsid w:val="00ED53B2"/>
    <w:rsid w:val="00ED53CC"/>
    <w:rsid w:val="00ED5415"/>
    <w:rsid w:val="00ED543E"/>
    <w:rsid w:val="00ED5466"/>
    <w:rsid w:val="00ED5475"/>
    <w:rsid w:val="00ED547B"/>
    <w:rsid w:val="00ED5535"/>
    <w:rsid w:val="00ED55B7"/>
    <w:rsid w:val="00ED55E3"/>
    <w:rsid w:val="00ED5600"/>
    <w:rsid w:val="00ED5822"/>
    <w:rsid w:val="00ED5879"/>
    <w:rsid w:val="00ED59DE"/>
    <w:rsid w:val="00ED5A73"/>
    <w:rsid w:val="00ED5A88"/>
    <w:rsid w:val="00ED5ABD"/>
    <w:rsid w:val="00ED5B2A"/>
    <w:rsid w:val="00ED5B4B"/>
    <w:rsid w:val="00ED5B64"/>
    <w:rsid w:val="00ED5C58"/>
    <w:rsid w:val="00ED5CB6"/>
    <w:rsid w:val="00ED5DB2"/>
    <w:rsid w:val="00ED5DD4"/>
    <w:rsid w:val="00ED5DF7"/>
    <w:rsid w:val="00ED5EF3"/>
    <w:rsid w:val="00ED5F6B"/>
    <w:rsid w:val="00ED5F8E"/>
    <w:rsid w:val="00ED5FAE"/>
    <w:rsid w:val="00ED6011"/>
    <w:rsid w:val="00ED6078"/>
    <w:rsid w:val="00ED609E"/>
    <w:rsid w:val="00ED616D"/>
    <w:rsid w:val="00ED6382"/>
    <w:rsid w:val="00ED63F3"/>
    <w:rsid w:val="00ED63FD"/>
    <w:rsid w:val="00ED6511"/>
    <w:rsid w:val="00ED651F"/>
    <w:rsid w:val="00ED6536"/>
    <w:rsid w:val="00ED6539"/>
    <w:rsid w:val="00ED655C"/>
    <w:rsid w:val="00ED658D"/>
    <w:rsid w:val="00ED66E8"/>
    <w:rsid w:val="00ED6772"/>
    <w:rsid w:val="00ED67AA"/>
    <w:rsid w:val="00ED67C1"/>
    <w:rsid w:val="00ED6837"/>
    <w:rsid w:val="00ED686B"/>
    <w:rsid w:val="00ED68B1"/>
    <w:rsid w:val="00ED68D3"/>
    <w:rsid w:val="00ED68F3"/>
    <w:rsid w:val="00ED69BC"/>
    <w:rsid w:val="00ED6B24"/>
    <w:rsid w:val="00ED6B4A"/>
    <w:rsid w:val="00ED6BDC"/>
    <w:rsid w:val="00ED6C5B"/>
    <w:rsid w:val="00ED6C81"/>
    <w:rsid w:val="00ED6D08"/>
    <w:rsid w:val="00ED6D16"/>
    <w:rsid w:val="00ED6DC5"/>
    <w:rsid w:val="00ED6E07"/>
    <w:rsid w:val="00ED6E0F"/>
    <w:rsid w:val="00ED6E27"/>
    <w:rsid w:val="00ED6FAF"/>
    <w:rsid w:val="00ED704F"/>
    <w:rsid w:val="00ED711A"/>
    <w:rsid w:val="00ED71E1"/>
    <w:rsid w:val="00ED723F"/>
    <w:rsid w:val="00ED7269"/>
    <w:rsid w:val="00ED72A2"/>
    <w:rsid w:val="00ED72B1"/>
    <w:rsid w:val="00ED72F5"/>
    <w:rsid w:val="00ED7353"/>
    <w:rsid w:val="00ED737B"/>
    <w:rsid w:val="00ED737D"/>
    <w:rsid w:val="00ED7384"/>
    <w:rsid w:val="00ED73C5"/>
    <w:rsid w:val="00ED740C"/>
    <w:rsid w:val="00ED7418"/>
    <w:rsid w:val="00ED7441"/>
    <w:rsid w:val="00ED7449"/>
    <w:rsid w:val="00ED7470"/>
    <w:rsid w:val="00ED748C"/>
    <w:rsid w:val="00ED7541"/>
    <w:rsid w:val="00ED75AC"/>
    <w:rsid w:val="00ED760E"/>
    <w:rsid w:val="00ED7626"/>
    <w:rsid w:val="00ED76DD"/>
    <w:rsid w:val="00ED7718"/>
    <w:rsid w:val="00ED773B"/>
    <w:rsid w:val="00ED7758"/>
    <w:rsid w:val="00ED7864"/>
    <w:rsid w:val="00ED7988"/>
    <w:rsid w:val="00ED7AEE"/>
    <w:rsid w:val="00ED7AFE"/>
    <w:rsid w:val="00ED7B7B"/>
    <w:rsid w:val="00ED7B8A"/>
    <w:rsid w:val="00ED7B98"/>
    <w:rsid w:val="00ED7C29"/>
    <w:rsid w:val="00ED7C86"/>
    <w:rsid w:val="00ED7CC0"/>
    <w:rsid w:val="00ED7DF7"/>
    <w:rsid w:val="00ED7E44"/>
    <w:rsid w:val="00ED7E58"/>
    <w:rsid w:val="00ED7F0E"/>
    <w:rsid w:val="00ED7F5D"/>
    <w:rsid w:val="00ED7F92"/>
    <w:rsid w:val="00ED7FA6"/>
    <w:rsid w:val="00ED877A"/>
    <w:rsid w:val="00EE0010"/>
    <w:rsid w:val="00EE003A"/>
    <w:rsid w:val="00EE00F2"/>
    <w:rsid w:val="00EE02B2"/>
    <w:rsid w:val="00EE02D5"/>
    <w:rsid w:val="00EE036C"/>
    <w:rsid w:val="00EE04B6"/>
    <w:rsid w:val="00EE04FB"/>
    <w:rsid w:val="00EE0531"/>
    <w:rsid w:val="00EE0576"/>
    <w:rsid w:val="00EE05E9"/>
    <w:rsid w:val="00EE05FC"/>
    <w:rsid w:val="00EE0601"/>
    <w:rsid w:val="00EE0630"/>
    <w:rsid w:val="00EE071A"/>
    <w:rsid w:val="00EE0751"/>
    <w:rsid w:val="00EE077C"/>
    <w:rsid w:val="00EE07DE"/>
    <w:rsid w:val="00EE080D"/>
    <w:rsid w:val="00EE0816"/>
    <w:rsid w:val="00EE087D"/>
    <w:rsid w:val="00EE08AB"/>
    <w:rsid w:val="00EE0A38"/>
    <w:rsid w:val="00EE0AA1"/>
    <w:rsid w:val="00EE0ABF"/>
    <w:rsid w:val="00EE0AC4"/>
    <w:rsid w:val="00EE0B59"/>
    <w:rsid w:val="00EE0B7C"/>
    <w:rsid w:val="00EE0C56"/>
    <w:rsid w:val="00EE0D01"/>
    <w:rsid w:val="00EE0DA8"/>
    <w:rsid w:val="00EE0DAA"/>
    <w:rsid w:val="00EE0F56"/>
    <w:rsid w:val="00EE0F6D"/>
    <w:rsid w:val="00EE0FAC"/>
    <w:rsid w:val="00EE0FCB"/>
    <w:rsid w:val="00EE0FE1"/>
    <w:rsid w:val="00EE0FEC"/>
    <w:rsid w:val="00EE101B"/>
    <w:rsid w:val="00EE1046"/>
    <w:rsid w:val="00EE10CE"/>
    <w:rsid w:val="00EE1172"/>
    <w:rsid w:val="00EE1251"/>
    <w:rsid w:val="00EE130C"/>
    <w:rsid w:val="00EE1362"/>
    <w:rsid w:val="00EE13AD"/>
    <w:rsid w:val="00EE13B6"/>
    <w:rsid w:val="00EE13BC"/>
    <w:rsid w:val="00EE140B"/>
    <w:rsid w:val="00EE1465"/>
    <w:rsid w:val="00EE1476"/>
    <w:rsid w:val="00EE1479"/>
    <w:rsid w:val="00EE1484"/>
    <w:rsid w:val="00EE14E0"/>
    <w:rsid w:val="00EE14FF"/>
    <w:rsid w:val="00EE1578"/>
    <w:rsid w:val="00EE1583"/>
    <w:rsid w:val="00EE15C5"/>
    <w:rsid w:val="00EE15DC"/>
    <w:rsid w:val="00EE1635"/>
    <w:rsid w:val="00EE1692"/>
    <w:rsid w:val="00EE1694"/>
    <w:rsid w:val="00EE170C"/>
    <w:rsid w:val="00EE177A"/>
    <w:rsid w:val="00EE18A9"/>
    <w:rsid w:val="00EE18B3"/>
    <w:rsid w:val="00EE19C3"/>
    <w:rsid w:val="00EE1A30"/>
    <w:rsid w:val="00EE1AE2"/>
    <w:rsid w:val="00EE1B34"/>
    <w:rsid w:val="00EE1B45"/>
    <w:rsid w:val="00EE1B50"/>
    <w:rsid w:val="00EE1BD7"/>
    <w:rsid w:val="00EE1BD9"/>
    <w:rsid w:val="00EE1C92"/>
    <w:rsid w:val="00EE1CA7"/>
    <w:rsid w:val="00EE1D95"/>
    <w:rsid w:val="00EE1DF3"/>
    <w:rsid w:val="00EE1E1B"/>
    <w:rsid w:val="00EE1E36"/>
    <w:rsid w:val="00EE1E50"/>
    <w:rsid w:val="00EE1E53"/>
    <w:rsid w:val="00EE1E79"/>
    <w:rsid w:val="00EE1E7B"/>
    <w:rsid w:val="00EE1F50"/>
    <w:rsid w:val="00EE2054"/>
    <w:rsid w:val="00EE205D"/>
    <w:rsid w:val="00EE205E"/>
    <w:rsid w:val="00EE206D"/>
    <w:rsid w:val="00EE207C"/>
    <w:rsid w:val="00EE20C7"/>
    <w:rsid w:val="00EE2180"/>
    <w:rsid w:val="00EE2183"/>
    <w:rsid w:val="00EE21DC"/>
    <w:rsid w:val="00EE2227"/>
    <w:rsid w:val="00EE22BE"/>
    <w:rsid w:val="00EE242B"/>
    <w:rsid w:val="00EE244E"/>
    <w:rsid w:val="00EE245B"/>
    <w:rsid w:val="00EE253A"/>
    <w:rsid w:val="00EE2561"/>
    <w:rsid w:val="00EE2563"/>
    <w:rsid w:val="00EE25D0"/>
    <w:rsid w:val="00EE262B"/>
    <w:rsid w:val="00EE26A9"/>
    <w:rsid w:val="00EE26AD"/>
    <w:rsid w:val="00EE26D2"/>
    <w:rsid w:val="00EE26F4"/>
    <w:rsid w:val="00EE274F"/>
    <w:rsid w:val="00EE278D"/>
    <w:rsid w:val="00EE27A8"/>
    <w:rsid w:val="00EE27D3"/>
    <w:rsid w:val="00EE27ED"/>
    <w:rsid w:val="00EE27F2"/>
    <w:rsid w:val="00EE2915"/>
    <w:rsid w:val="00EE2939"/>
    <w:rsid w:val="00EE2986"/>
    <w:rsid w:val="00EE29BE"/>
    <w:rsid w:val="00EE29F5"/>
    <w:rsid w:val="00EE2AB8"/>
    <w:rsid w:val="00EE2B0D"/>
    <w:rsid w:val="00EE2B3B"/>
    <w:rsid w:val="00EE2B4B"/>
    <w:rsid w:val="00EE2B5B"/>
    <w:rsid w:val="00EE2C4A"/>
    <w:rsid w:val="00EE2CC2"/>
    <w:rsid w:val="00EE2CE8"/>
    <w:rsid w:val="00EE2D2F"/>
    <w:rsid w:val="00EE2D31"/>
    <w:rsid w:val="00EE2D6E"/>
    <w:rsid w:val="00EE2D7B"/>
    <w:rsid w:val="00EE2D92"/>
    <w:rsid w:val="00EE2E77"/>
    <w:rsid w:val="00EE2F2D"/>
    <w:rsid w:val="00EE2F88"/>
    <w:rsid w:val="00EE30B4"/>
    <w:rsid w:val="00EE310C"/>
    <w:rsid w:val="00EE316F"/>
    <w:rsid w:val="00EE3222"/>
    <w:rsid w:val="00EE3271"/>
    <w:rsid w:val="00EE32DA"/>
    <w:rsid w:val="00EE3316"/>
    <w:rsid w:val="00EE3486"/>
    <w:rsid w:val="00EE34AC"/>
    <w:rsid w:val="00EE3504"/>
    <w:rsid w:val="00EE351F"/>
    <w:rsid w:val="00EE35D7"/>
    <w:rsid w:val="00EE36A1"/>
    <w:rsid w:val="00EE36AC"/>
    <w:rsid w:val="00EE379D"/>
    <w:rsid w:val="00EE37C6"/>
    <w:rsid w:val="00EE37E5"/>
    <w:rsid w:val="00EE38AB"/>
    <w:rsid w:val="00EE3996"/>
    <w:rsid w:val="00EE3A20"/>
    <w:rsid w:val="00EE3AE5"/>
    <w:rsid w:val="00EE3B1A"/>
    <w:rsid w:val="00EE3BF6"/>
    <w:rsid w:val="00EE3CB0"/>
    <w:rsid w:val="00EE3D35"/>
    <w:rsid w:val="00EE3D43"/>
    <w:rsid w:val="00EE3DE8"/>
    <w:rsid w:val="00EE3E42"/>
    <w:rsid w:val="00EE3E43"/>
    <w:rsid w:val="00EE3EA9"/>
    <w:rsid w:val="00EE3EEA"/>
    <w:rsid w:val="00EE3EFB"/>
    <w:rsid w:val="00EE3F0C"/>
    <w:rsid w:val="00EE3F17"/>
    <w:rsid w:val="00EE3F3A"/>
    <w:rsid w:val="00EE3F5C"/>
    <w:rsid w:val="00EE3FCD"/>
    <w:rsid w:val="00EE3FF4"/>
    <w:rsid w:val="00EE4091"/>
    <w:rsid w:val="00EE4127"/>
    <w:rsid w:val="00EE41E5"/>
    <w:rsid w:val="00EE4218"/>
    <w:rsid w:val="00EE4269"/>
    <w:rsid w:val="00EE4299"/>
    <w:rsid w:val="00EE42C7"/>
    <w:rsid w:val="00EE42FE"/>
    <w:rsid w:val="00EE43BF"/>
    <w:rsid w:val="00EE43E7"/>
    <w:rsid w:val="00EE4473"/>
    <w:rsid w:val="00EE449C"/>
    <w:rsid w:val="00EE44D9"/>
    <w:rsid w:val="00EE4583"/>
    <w:rsid w:val="00EE4639"/>
    <w:rsid w:val="00EE4647"/>
    <w:rsid w:val="00EE464D"/>
    <w:rsid w:val="00EE4682"/>
    <w:rsid w:val="00EE46A8"/>
    <w:rsid w:val="00EE4842"/>
    <w:rsid w:val="00EE4A07"/>
    <w:rsid w:val="00EE4A23"/>
    <w:rsid w:val="00EE4A37"/>
    <w:rsid w:val="00EE4A93"/>
    <w:rsid w:val="00EE4AC8"/>
    <w:rsid w:val="00EE4AF2"/>
    <w:rsid w:val="00EE4B32"/>
    <w:rsid w:val="00EE4BF6"/>
    <w:rsid w:val="00EE4C51"/>
    <w:rsid w:val="00EE4C61"/>
    <w:rsid w:val="00EE4C9D"/>
    <w:rsid w:val="00EE4D33"/>
    <w:rsid w:val="00EE4DD8"/>
    <w:rsid w:val="00EE4EC9"/>
    <w:rsid w:val="00EE4F21"/>
    <w:rsid w:val="00EE4FAD"/>
    <w:rsid w:val="00EE4FBC"/>
    <w:rsid w:val="00EE5018"/>
    <w:rsid w:val="00EE5045"/>
    <w:rsid w:val="00EE5124"/>
    <w:rsid w:val="00EE5191"/>
    <w:rsid w:val="00EE519F"/>
    <w:rsid w:val="00EE51A7"/>
    <w:rsid w:val="00EE51C7"/>
    <w:rsid w:val="00EE51F8"/>
    <w:rsid w:val="00EE524A"/>
    <w:rsid w:val="00EE524F"/>
    <w:rsid w:val="00EE52AD"/>
    <w:rsid w:val="00EE52E7"/>
    <w:rsid w:val="00EE530C"/>
    <w:rsid w:val="00EE542A"/>
    <w:rsid w:val="00EE557D"/>
    <w:rsid w:val="00EE5584"/>
    <w:rsid w:val="00EE558C"/>
    <w:rsid w:val="00EE5650"/>
    <w:rsid w:val="00EE5716"/>
    <w:rsid w:val="00EE5718"/>
    <w:rsid w:val="00EE5797"/>
    <w:rsid w:val="00EE5834"/>
    <w:rsid w:val="00EE58C5"/>
    <w:rsid w:val="00EE594C"/>
    <w:rsid w:val="00EE5A63"/>
    <w:rsid w:val="00EE5A8F"/>
    <w:rsid w:val="00EE5AE5"/>
    <w:rsid w:val="00EE5B5D"/>
    <w:rsid w:val="00EE5BA4"/>
    <w:rsid w:val="00EE5BE5"/>
    <w:rsid w:val="00EE5C1E"/>
    <w:rsid w:val="00EE5C5D"/>
    <w:rsid w:val="00EE5CA7"/>
    <w:rsid w:val="00EE5CA8"/>
    <w:rsid w:val="00EE5CCD"/>
    <w:rsid w:val="00EE5D89"/>
    <w:rsid w:val="00EE5E08"/>
    <w:rsid w:val="00EE5E97"/>
    <w:rsid w:val="00EE5EF3"/>
    <w:rsid w:val="00EE5F16"/>
    <w:rsid w:val="00EE5F1D"/>
    <w:rsid w:val="00EE60A0"/>
    <w:rsid w:val="00EE60B6"/>
    <w:rsid w:val="00EE6100"/>
    <w:rsid w:val="00EE611B"/>
    <w:rsid w:val="00EE61EB"/>
    <w:rsid w:val="00EE61EF"/>
    <w:rsid w:val="00EE627D"/>
    <w:rsid w:val="00EE629C"/>
    <w:rsid w:val="00EE6370"/>
    <w:rsid w:val="00EE6407"/>
    <w:rsid w:val="00EE6548"/>
    <w:rsid w:val="00EE6570"/>
    <w:rsid w:val="00EE6576"/>
    <w:rsid w:val="00EE666D"/>
    <w:rsid w:val="00EE66BF"/>
    <w:rsid w:val="00EE6706"/>
    <w:rsid w:val="00EE6717"/>
    <w:rsid w:val="00EE671A"/>
    <w:rsid w:val="00EE68C3"/>
    <w:rsid w:val="00EE6A44"/>
    <w:rsid w:val="00EE6AF9"/>
    <w:rsid w:val="00EE6B0E"/>
    <w:rsid w:val="00EE6B45"/>
    <w:rsid w:val="00EE6BA9"/>
    <w:rsid w:val="00EE6C9D"/>
    <w:rsid w:val="00EE6CEE"/>
    <w:rsid w:val="00EE6D2E"/>
    <w:rsid w:val="00EE6E1A"/>
    <w:rsid w:val="00EE6E33"/>
    <w:rsid w:val="00EE6E67"/>
    <w:rsid w:val="00EE6F29"/>
    <w:rsid w:val="00EE6FA5"/>
    <w:rsid w:val="00EE6FC4"/>
    <w:rsid w:val="00EE700B"/>
    <w:rsid w:val="00EE7074"/>
    <w:rsid w:val="00EE70D2"/>
    <w:rsid w:val="00EE70F2"/>
    <w:rsid w:val="00EE7116"/>
    <w:rsid w:val="00EE7119"/>
    <w:rsid w:val="00EE716A"/>
    <w:rsid w:val="00EE71D2"/>
    <w:rsid w:val="00EE7225"/>
    <w:rsid w:val="00EE722A"/>
    <w:rsid w:val="00EE72F3"/>
    <w:rsid w:val="00EE7315"/>
    <w:rsid w:val="00EE732F"/>
    <w:rsid w:val="00EE735D"/>
    <w:rsid w:val="00EE739F"/>
    <w:rsid w:val="00EE74C3"/>
    <w:rsid w:val="00EE74EB"/>
    <w:rsid w:val="00EE753F"/>
    <w:rsid w:val="00EE756D"/>
    <w:rsid w:val="00EE7571"/>
    <w:rsid w:val="00EE7627"/>
    <w:rsid w:val="00EE765A"/>
    <w:rsid w:val="00EE769F"/>
    <w:rsid w:val="00EE7708"/>
    <w:rsid w:val="00EE7716"/>
    <w:rsid w:val="00EE7756"/>
    <w:rsid w:val="00EE7761"/>
    <w:rsid w:val="00EE77B3"/>
    <w:rsid w:val="00EE77ED"/>
    <w:rsid w:val="00EE7813"/>
    <w:rsid w:val="00EE78B0"/>
    <w:rsid w:val="00EE78BD"/>
    <w:rsid w:val="00EE794C"/>
    <w:rsid w:val="00EE799E"/>
    <w:rsid w:val="00EE79A8"/>
    <w:rsid w:val="00EE79B3"/>
    <w:rsid w:val="00EE7B65"/>
    <w:rsid w:val="00EE7BFC"/>
    <w:rsid w:val="00EE7C3D"/>
    <w:rsid w:val="00EE7C4F"/>
    <w:rsid w:val="00EE7C6E"/>
    <w:rsid w:val="00EE7C9D"/>
    <w:rsid w:val="00EE7CB7"/>
    <w:rsid w:val="00EE7CE5"/>
    <w:rsid w:val="00EE7D41"/>
    <w:rsid w:val="00EE7D58"/>
    <w:rsid w:val="00EE7EA2"/>
    <w:rsid w:val="00EE7EAD"/>
    <w:rsid w:val="00EF0032"/>
    <w:rsid w:val="00EF00B6"/>
    <w:rsid w:val="00EF0113"/>
    <w:rsid w:val="00EF015A"/>
    <w:rsid w:val="00EF0161"/>
    <w:rsid w:val="00EF01C6"/>
    <w:rsid w:val="00EF01F1"/>
    <w:rsid w:val="00EF0223"/>
    <w:rsid w:val="00EF0271"/>
    <w:rsid w:val="00EF0280"/>
    <w:rsid w:val="00EF03CC"/>
    <w:rsid w:val="00EF03D2"/>
    <w:rsid w:val="00EF0453"/>
    <w:rsid w:val="00EF04E7"/>
    <w:rsid w:val="00EF05C0"/>
    <w:rsid w:val="00EF0761"/>
    <w:rsid w:val="00EF079A"/>
    <w:rsid w:val="00EF07F7"/>
    <w:rsid w:val="00EF080A"/>
    <w:rsid w:val="00EF085A"/>
    <w:rsid w:val="00EF0870"/>
    <w:rsid w:val="00EF0883"/>
    <w:rsid w:val="00EF08F9"/>
    <w:rsid w:val="00EF092A"/>
    <w:rsid w:val="00EF093D"/>
    <w:rsid w:val="00EF0960"/>
    <w:rsid w:val="00EF0A26"/>
    <w:rsid w:val="00EF0B0E"/>
    <w:rsid w:val="00EF0B8D"/>
    <w:rsid w:val="00EF0BC4"/>
    <w:rsid w:val="00EF0BEC"/>
    <w:rsid w:val="00EF0C0C"/>
    <w:rsid w:val="00EF0CBB"/>
    <w:rsid w:val="00EF0CDA"/>
    <w:rsid w:val="00EF0D12"/>
    <w:rsid w:val="00EF0D4B"/>
    <w:rsid w:val="00EF0D64"/>
    <w:rsid w:val="00EF0D6F"/>
    <w:rsid w:val="00EF0D70"/>
    <w:rsid w:val="00EF0D77"/>
    <w:rsid w:val="00EF0D8B"/>
    <w:rsid w:val="00EF0DD9"/>
    <w:rsid w:val="00EF0E47"/>
    <w:rsid w:val="00EF0E61"/>
    <w:rsid w:val="00EF0E75"/>
    <w:rsid w:val="00EF0EEA"/>
    <w:rsid w:val="00EF0FA1"/>
    <w:rsid w:val="00EF0FA5"/>
    <w:rsid w:val="00EF0FB2"/>
    <w:rsid w:val="00EF0FDD"/>
    <w:rsid w:val="00EF1094"/>
    <w:rsid w:val="00EF1097"/>
    <w:rsid w:val="00EF1182"/>
    <w:rsid w:val="00EF125C"/>
    <w:rsid w:val="00EF12C6"/>
    <w:rsid w:val="00EF1412"/>
    <w:rsid w:val="00EF1475"/>
    <w:rsid w:val="00EF1482"/>
    <w:rsid w:val="00EF1579"/>
    <w:rsid w:val="00EF15A3"/>
    <w:rsid w:val="00EF15E5"/>
    <w:rsid w:val="00EF15FB"/>
    <w:rsid w:val="00EF1653"/>
    <w:rsid w:val="00EF1690"/>
    <w:rsid w:val="00EF16DB"/>
    <w:rsid w:val="00EF172B"/>
    <w:rsid w:val="00EF1780"/>
    <w:rsid w:val="00EF18AC"/>
    <w:rsid w:val="00EF18B5"/>
    <w:rsid w:val="00EF18F0"/>
    <w:rsid w:val="00EF1975"/>
    <w:rsid w:val="00EF19B6"/>
    <w:rsid w:val="00EF19BD"/>
    <w:rsid w:val="00EF19F7"/>
    <w:rsid w:val="00EF1A63"/>
    <w:rsid w:val="00EF1B11"/>
    <w:rsid w:val="00EF1B35"/>
    <w:rsid w:val="00EF1B4B"/>
    <w:rsid w:val="00EF1B8F"/>
    <w:rsid w:val="00EF1CD2"/>
    <w:rsid w:val="00EF1D20"/>
    <w:rsid w:val="00EF1D38"/>
    <w:rsid w:val="00EF1DAF"/>
    <w:rsid w:val="00EF1DB1"/>
    <w:rsid w:val="00EF1E15"/>
    <w:rsid w:val="00EF1E59"/>
    <w:rsid w:val="00EF1E9C"/>
    <w:rsid w:val="00EF1F0B"/>
    <w:rsid w:val="00EF1F9C"/>
    <w:rsid w:val="00EF1FB2"/>
    <w:rsid w:val="00EF2012"/>
    <w:rsid w:val="00EF2040"/>
    <w:rsid w:val="00EF20BD"/>
    <w:rsid w:val="00EF2157"/>
    <w:rsid w:val="00EF21BD"/>
    <w:rsid w:val="00EF21D1"/>
    <w:rsid w:val="00EF22B1"/>
    <w:rsid w:val="00EF2318"/>
    <w:rsid w:val="00EF236E"/>
    <w:rsid w:val="00EF2421"/>
    <w:rsid w:val="00EF2434"/>
    <w:rsid w:val="00EF2460"/>
    <w:rsid w:val="00EF247A"/>
    <w:rsid w:val="00EF24AB"/>
    <w:rsid w:val="00EF2507"/>
    <w:rsid w:val="00EF25D3"/>
    <w:rsid w:val="00EF25ED"/>
    <w:rsid w:val="00EF26A2"/>
    <w:rsid w:val="00EF2722"/>
    <w:rsid w:val="00EF2751"/>
    <w:rsid w:val="00EF276F"/>
    <w:rsid w:val="00EF27DE"/>
    <w:rsid w:val="00EF280A"/>
    <w:rsid w:val="00EF2843"/>
    <w:rsid w:val="00EF2928"/>
    <w:rsid w:val="00EF2929"/>
    <w:rsid w:val="00EF2934"/>
    <w:rsid w:val="00EF297B"/>
    <w:rsid w:val="00EF29A3"/>
    <w:rsid w:val="00EF2A04"/>
    <w:rsid w:val="00EF2B4C"/>
    <w:rsid w:val="00EF2BCA"/>
    <w:rsid w:val="00EF2C30"/>
    <w:rsid w:val="00EF2D3D"/>
    <w:rsid w:val="00EF2D4F"/>
    <w:rsid w:val="00EF2D63"/>
    <w:rsid w:val="00EF2DAB"/>
    <w:rsid w:val="00EF2E6E"/>
    <w:rsid w:val="00EF2E95"/>
    <w:rsid w:val="00EF2FD6"/>
    <w:rsid w:val="00EF30E0"/>
    <w:rsid w:val="00EF329E"/>
    <w:rsid w:val="00EF32C1"/>
    <w:rsid w:val="00EF32EE"/>
    <w:rsid w:val="00EF3336"/>
    <w:rsid w:val="00EF336E"/>
    <w:rsid w:val="00EF33FA"/>
    <w:rsid w:val="00EF343C"/>
    <w:rsid w:val="00EF3452"/>
    <w:rsid w:val="00EF34E1"/>
    <w:rsid w:val="00EF3510"/>
    <w:rsid w:val="00EF3544"/>
    <w:rsid w:val="00EF3559"/>
    <w:rsid w:val="00EF35C7"/>
    <w:rsid w:val="00EF35E0"/>
    <w:rsid w:val="00EF36AC"/>
    <w:rsid w:val="00EF37A7"/>
    <w:rsid w:val="00EF38D6"/>
    <w:rsid w:val="00EF3936"/>
    <w:rsid w:val="00EF3A55"/>
    <w:rsid w:val="00EF3AAD"/>
    <w:rsid w:val="00EF3AE0"/>
    <w:rsid w:val="00EF3B83"/>
    <w:rsid w:val="00EF3B9C"/>
    <w:rsid w:val="00EF3BD7"/>
    <w:rsid w:val="00EF3C99"/>
    <w:rsid w:val="00EF3D66"/>
    <w:rsid w:val="00EF3E49"/>
    <w:rsid w:val="00EF3EEF"/>
    <w:rsid w:val="00EF4117"/>
    <w:rsid w:val="00EF4237"/>
    <w:rsid w:val="00EF423E"/>
    <w:rsid w:val="00EF4352"/>
    <w:rsid w:val="00EF4354"/>
    <w:rsid w:val="00EF439A"/>
    <w:rsid w:val="00EF44DF"/>
    <w:rsid w:val="00EF44E4"/>
    <w:rsid w:val="00EF4559"/>
    <w:rsid w:val="00EF458D"/>
    <w:rsid w:val="00EF4672"/>
    <w:rsid w:val="00EF46D2"/>
    <w:rsid w:val="00EF46EC"/>
    <w:rsid w:val="00EF4704"/>
    <w:rsid w:val="00EF4726"/>
    <w:rsid w:val="00EF475E"/>
    <w:rsid w:val="00EF4764"/>
    <w:rsid w:val="00EF479D"/>
    <w:rsid w:val="00EF481A"/>
    <w:rsid w:val="00EF4973"/>
    <w:rsid w:val="00EF498B"/>
    <w:rsid w:val="00EF4995"/>
    <w:rsid w:val="00EF49E5"/>
    <w:rsid w:val="00EF4A26"/>
    <w:rsid w:val="00EF4A48"/>
    <w:rsid w:val="00EF4A8A"/>
    <w:rsid w:val="00EF4A8F"/>
    <w:rsid w:val="00EF4A90"/>
    <w:rsid w:val="00EF4AE3"/>
    <w:rsid w:val="00EF4AFB"/>
    <w:rsid w:val="00EF4B11"/>
    <w:rsid w:val="00EF4C11"/>
    <w:rsid w:val="00EF4CF8"/>
    <w:rsid w:val="00EF4D0B"/>
    <w:rsid w:val="00EF4D4E"/>
    <w:rsid w:val="00EF4DE3"/>
    <w:rsid w:val="00EF4E15"/>
    <w:rsid w:val="00EF4E74"/>
    <w:rsid w:val="00EF4ED1"/>
    <w:rsid w:val="00EF4F74"/>
    <w:rsid w:val="00EF5064"/>
    <w:rsid w:val="00EF50E0"/>
    <w:rsid w:val="00EF526E"/>
    <w:rsid w:val="00EF5308"/>
    <w:rsid w:val="00EF535B"/>
    <w:rsid w:val="00EF5367"/>
    <w:rsid w:val="00EF5369"/>
    <w:rsid w:val="00EF536A"/>
    <w:rsid w:val="00EF5478"/>
    <w:rsid w:val="00EF547E"/>
    <w:rsid w:val="00EF54E8"/>
    <w:rsid w:val="00EF54FF"/>
    <w:rsid w:val="00EF5660"/>
    <w:rsid w:val="00EF5750"/>
    <w:rsid w:val="00EF5801"/>
    <w:rsid w:val="00EF5873"/>
    <w:rsid w:val="00EF5896"/>
    <w:rsid w:val="00EF58BF"/>
    <w:rsid w:val="00EF590D"/>
    <w:rsid w:val="00EF5947"/>
    <w:rsid w:val="00EF59C1"/>
    <w:rsid w:val="00EF59D6"/>
    <w:rsid w:val="00EF5A2C"/>
    <w:rsid w:val="00EF5A91"/>
    <w:rsid w:val="00EF5ADD"/>
    <w:rsid w:val="00EF5B05"/>
    <w:rsid w:val="00EF5B1B"/>
    <w:rsid w:val="00EF5B6A"/>
    <w:rsid w:val="00EF5B73"/>
    <w:rsid w:val="00EF5B9B"/>
    <w:rsid w:val="00EF5BFB"/>
    <w:rsid w:val="00EF5C2E"/>
    <w:rsid w:val="00EF5CE9"/>
    <w:rsid w:val="00EF5CED"/>
    <w:rsid w:val="00EF5D97"/>
    <w:rsid w:val="00EF5E2D"/>
    <w:rsid w:val="00EF5E98"/>
    <w:rsid w:val="00EF5F70"/>
    <w:rsid w:val="00EF601A"/>
    <w:rsid w:val="00EF6089"/>
    <w:rsid w:val="00EF60A2"/>
    <w:rsid w:val="00EF614D"/>
    <w:rsid w:val="00EF6158"/>
    <w:rsid w:val="00EF618E"/>
    <w:rsid w:val="00EF6228"/>
    <w:rsid w:val="00EF6235"/>
    <w:rsid w:val="00EF623E"/>
    <w:rsid w:val="00EF629A"/>
    <w:rsid w:val="00EF62DA"/>
    <w:rsid w:val="00EF6383"/>
    <w:rsid w:val="00EF6388"/>
    <w:rsid w:val="00EF638B"/>
    <w:rsid w:val="00EF6397"/>
    <w:rsid w:val="00EF63CE"/>
    <w:rsid w:val="00EF63E2"/>
    <w:rsid w:val="00EF63FB"/>
    <w:rsid w:val="00EF6406"/>
    <w:rsid w:val="00EF64CE"/>
    <w:rsid w:val="00EF64D9"/>
    <w:rsid w:val="00EF64EE"/>
    <w:rsid w:val="00EF653C"/>
    <w:rsid w:val="00EF65D4"/>
    <w:rsid w:val="00EF65D7"/>
    <w:rsid w:val="00EF65DE"/>
    <w:rsid w:val="00EF6605"/>
    <w:rsid w:val="00EF6661"/>
    <w:rsid w:val="00EF668E"/>
    <w:rsid w:val="00EF672F"/>
    <w:rsid w:val="00EF67EB"/>
    <w:rsid w:val="00EF67FE"/>
    <w:rsid w:val="00EF6881"/>
    <w:rsid w:val="00EF68A8"/>
    <w:rsid w:val="00EF68B6"/>
    <w:rsid w:val="00EF68C1"/>
    <w:rsid w:val="00EF6908"/>
    <w:rsid w:val="00EF6971"/>
    <w:rsid w:val="00EF69B5"/>
    <w:rsid w:val="00EF69CB"/>
    <w:rsid w:val="00EF6A0E"/>
    <w:rsid w:val="00EF6B03"/>
    <w:rsid w:val="00EF6B90"/>
    <w:rsid w:val="00EF6C66"/>
    <w:rsid w:val="00EF6CBB"/>
    <w:rsid w:val="00EF6DCD"/>
    <w:rsid w:val="00EF6F31"/>
    <w:rsid w:val="00EF6F61"/>
    <w:rsid w:val="00EF6FC9"/>
    <w:rsid w:val="00EF6FE3"/>
    <w:rsid w:val="00EF6FF6"/>
    <w:rsid w:val="00EF7016"/>
    <w:rsid w:val="00EF7037"/>
    <w:rsid w:val="00EF7040"/>
    <w:rsid w:val="00EF71A1"/>
    <w:rsid w:val="00EF71DE"/>
    <w:rsid w:val="00EF71F2"/>
    <w:rsid w:val="00EF7224"/>
    <w:rsid w:val="00EF727D"/>
    <w:rsid w:val="00EF72AA"/>
    <w:rsid w:val="00EF72DB"/>
    <w:rsid w:val="00EF72DD"/>
    <w:rsid w:val="00EF72FC"/>
    <w:rsid w:val="00EF7353"/>
    <w:rsid w:val="00EF7414"/>
    <w:rsid w:val="00EF744F"/>
    <w:rsid w:val="00EF74B9"/>
    <w:rsid w:val="00EF74DB"/>
    <w:rsid w:val="00EF74DE"/>
    <w:rsid w:val="00EF787F"/>
    <w:rsid w:val="00EF78A6"/>
    <w:rsid w:val="00EF78B5"/>
    <w:rsid w:val="00EF78CC"/>
    <w:rsid w:val="00EF7937"/>
    <w:rsid w:val="00EF7969"/>
    <w:rsid w:val="00EF79A3"/>
    <w:rsid w:val="00EF7A0E"/>
    <w:rsid w:val="00EF7A1E"/>
    <w:rsid w:val="00EF7A23"/>
    <w:rsid w:val="00EF7A94"/>
    <w:rsid w:val="00EF7B2B"/>
    <w:rsid w:val="00EF7B66"/>
    <w:rsid w:val="00EF7BC1"/>
    <w:rsid w:val="00EF7CC0"/>
    <w:rsid w:val="00EF7D6B"/>
    <w:rsid w:val="00EF7DBD"/>
    <w:rsid w:val="00EF7DD4"/>
    <w:rsid w:val="00EF7DE8"/>
    <w:rsid w:val="00EF7E06"/>
    <w:rsid w:val="00EF7F7B"/>
    <w:rsid w:val="00EF7FF1"/>
    <w:rsid w:val="00F0005F"/>
    <w:rsid w:val="00F00063"/>
    <w:rsid w:val="00F000A6"/>
    <w:rsid w:val="00F000B0"/>
    <w:rsid w:val="00F00100"/>
    <w:rsid w:val="00F00105"/>
    <w:rsid w:val="00F001CF"/>
    <w:rsid w:val="00F002EF"/>
    <w:rsid w:val="00F00394"/>
    <w:rsid w:val="00F00395"/>
    <w:rsid w:val="00F003C0"/>
    <w:rsid w:val="00F00468"/>
    <w:rsid w:val="00F0046C"/>
    <w:rsid w:val="00F0047C"/>
    <w:rsid w:val="00F004B7"/>
    <w:rsid w:val="00F00501"/>
    <w:rsid w:val="00F005CC"/>
    <w:rsid w:val="00F006B5"/>
    <w:rsid w:val="00F00735"/>
    <w:rsid w:val="00F007E8"/>
    <w:rsid w:val="00F008B6"/>
    <w:rsid w:val="00F008F0"/>
    <w:rsid w:val="00F00960"/>
    <w:rsid w:val="00F009A6"/>
    <w:rsid w:val="00F00A46"/>
    <w:rsid w:val="00F00A88"/>
    <w:rsid w:val="00F00AAD"/>
    <w:rsid w:val="00F00B2E"/>
    <w:rsid w:val="00F00B65"/>
    <w:rsid w:val="00F00CBB"/>
    <w:rsid w:val="00F00D15"/>
    <w:rsid w:val="00F00D2A"/>
    <w:rsid w:val="00F00D46"/>
    <w:rsid w:val="00F00D78"/>
    <w:rsid w:val="00F00DBC"/>
    <w:rsid w:val="00F00E46"/>
    <w:rsid w:val="00F00F2E"/>
    <w:rsid w:val="00F00F38"/>
    <w:rsid w:val="00F010BD"/>
    <w:rsid w:val="00F010FB"/>
    <w:rsid w:val="00F0119F"/>
    <w:rsid w:val="00F011CB"/>
    <w:rsid w:val="00F0125B"/>
    <w:rsid w:val="00F0128E"/>
    <w:rsid w:val="00F012D9"/>
    <w:rsid w:val="00F012F3"/>
    <w:rsid w:val="00F01327"/>
    <w:rsid w:val="00F0132B"/>
    <w:rsid w:val="00F01408"/>
    <w:rsid w:val="00F0143C"/>
    <w:rsid w:val="00F01465"/>
    <w:rsid w:val="00F01472"/>
    <w:rsid w:val="00F01483"/>
    <w:rsid w:val="00F014A3"/>
    <w:rsid w:val="00F015C6"/>
    <w:rsid w:val="00F0161E"/>
    <w:rsid w:val="00F01657"/>
    <w:rsid w:val="00F017B6"/>
    <w:rsid w:val="00F017B9"/>
    <w:rsid w:val="00F0183C"/>
    <w:rsid w:val="00F0188D"/>
    <w:rsid w:val="00F018D1"/>
    <w:rsid w:val="00F018DF"/>
    <w:rsid w:val="00F019E7"/>
    <w:rsid w:val="00F01A0E"/>
    <w:rsid w:val="00F01A3C"/>
    <w:rsid w:val="00F01BC6"/>
    <w:rsid w:val="00F01C69"/>
    <w:rsid w:val="00F01DB3"/>
    <w:rsid w:val="00F01DC8"/>
    <w:rsid w:val="00F01E22"/>
    <w:rsid w:val="00F01E4A"/>
    <w:rsid w:val="00F01E80"/>
    <w:rsid w:val="00F01F04"/>
    <w:rsid w:val="00F01F0F"/>
    <w:rsid w:val="00F01F47"/>
    <w:rsid w:val="00F0204B"/>
    <w:rsid w:val="00F0207E"/>
    <w:rsid w:val="00F02091"/>
    <w:rsid w:val="00F020C8"/>
    <w:rsid w:val="00F02122"/>
    <w:rsid w:val="00F0213B"/>
    <w:rsid w:val="00F021AD"/>
    <w:rsid w:val="00F021C5"/>
    <w:rsid w:val="00F021ED"/>
    <w:rsid w:val="00F0221C"/>
    <w:rsid w:val="00F0226A"/>
    <w:rsid w:val="00F022EC"/>
    <w:rsid w:val="00F02360"/>
    <w:rsid w:val="00F02437"/>
    <w:rsid w:val="00F02477"/>
    <w:rsid w:val="00F0247F"/>
    <w:rsid w:val="00F024A1"/>
    <w:rsid w:val="00F025BD"/>
    <w:rsid w:val="00F025BF"/>
    <w:rsid w:val="00F02645"/>
    <w:rsid w:val="00F026BA"/>
    <w:rsid w:val="00F02705"/>
    <w:rsid w:val="00F0271B"/>
    <w:rsid w:val="00F0272A"/>
    <w:rsid w:val="00F0277F"/>
    <w:rsid w:val="00F02866"/>
    <w:rsid w:val="00F02870"/>
    <w:rsid w:val="00F028BA"/>
    <w:rsid w:val="00F02A7A"/>
    <w:rsid w:val="00F02B37"/>
    <w:rsid w:val="00F02B72"/>
    <w:rsid w:val="00F02BC2"/>
    <w:rsid w:val="00F02BE6"/>
    <w:rsid w:val="00F02CBA"/>
    <w:rsid w:val="00F02D70"/>
    <w:rsid w:val="00F02D72"/>
    <w:rsid w:val="00F02DA4"/>
    <w:rsid w:val="00F02E48"/>
    <w:rsid w:val="00F02ED5"/>
    <w:rsid w:val="00F02ED8"/>
    <w:rsid w:val="00F02F8B"/>
    <w:rsid w:val="00F02FFA"/>
    <w:rsid w:val="00F03025"/>
    <w:rsid w:val="00F03091"/>
    <w:rsid w:val="00F03097"/>
    <w:rsid w:val="00F03115"/>
    <w:rsid w:val="00F03157"/>
    <w:rsid w:val="00F0318A"/>
    <w:rsid w:val="00F03213"/>
    <w:rsid w:val="00F0324F"/>
    <w:rsid w:val="00F03250"/>
    <w:rsid w:val="00F03335"/>
    <w:rsid w:val="00F0349A"/>
    <w:rsid w:val="00F0362E"/>
    <w:rsid w:val="00F03789"/>
    <w:rsid w:val="00F0378E"/>
    <w:rsid w:val="00F03850"/>
    <w:rsid w:val="00F0391E"/>
    <w:rsid w:val="00F0391F"/>
    <w:rsid w:val="00F0394A"/>
    <w:rsid w:val="00F039AB"/>
    <w:rsid w:val="00F039D1"/>
    <w:rsid w:val="00F03A25"/>
    <w:rsid w:val="00F03A74"/>
    <w:rsid w:val="00F03A80"/>
    <w:rsid w:val="00F03BC9"/>
    <w:rsid w:val="00F03BE6"/>
    <w:rsid w:val="00F03C2B"/>
    <w:rsid w:val="00F03C78"/>
    <w:rsid w:val="00F03CBB"/>
    <w:rsid w:val="00F03D58"/>
    <w:rsid w:val="00F03E0A"/>
    <w:rsid w:val="00F03E39"/>
    <w:rsid w:val="00F03E56"/>
    <w:rsid w:val="00F03F30"/>
    <w:rsid w:val="00F03F65"/>
    <w:rsid w:val="00F03F69"/>
    <w:rsid w:val="00F03FB2"/>
    <w:rsid w:val="00F03FF9"/>
    <w:rsid w:val="00F04007"/>
    <w:rsid w:val="00F04037"/>
    <w:rsid w:val="00F04064"/>
    <w:rsid w:val="00F040A1"/>
    <w:rsid w:val="00F04122"/>
    <w:rsid w:val="00F04124"/>
    <w:rsid w:val="00F04156"/>
    <w:rsid w:val="00F041A8"/>
    <w:rsid w:val="00F04296"/>
    <w:rsid w:val="00F0433C"/>
    <w:rsid w:val="00F043AF"/>
    <w:rsid w:val="00F04419"/>
    <w:rsid w:val="00F0447C"/>
    <w:rsid w:val="00F044C2"/>
    <w:rsid w:val="00F044CE"/>
    <w:rsid w:val="00F044E0"/>
    <w:rsid w:val="00F04571"/>
    <w:rsid w:val="00F04572"/>
    <w:rsid w:val="00F04624"/>
    <w:rsid w:val="00F04679"/>
    <w:rsid w:val="00F0469A"/>
    <w:rsid w:val="00F046B9"/>
    <w:rsid w:val="00F047B8"/>
    <w:rsid w:val="00F047DE"/>
    <w:rsid w:val="00F047EF"/>
    <w:rsid w:val="00F04842"/>
    <w:rsid w:val="00F0485B"/>
    <w:rsid w:val="00F048F3"/>
    <w:rsid w:val="00F0497F"/>
    <w:rsid w:val="00F04A04"/>
    <w:rsid w:val="00F04A6A"/>
    <w:rsid w:val="00F04A70"/>
    <w:rsid w:val="00F04AF2"/>
    <w:rsid w:val="00F04BE1"/>
    <w:rsid w:val="00F04BE8"/>
    <w:rsid w:val="00F04C38"/>
    <w:rsid w:val="00F04D67"/>
    <w:rsid w:val="00F04DA8"/>
    <w:rsid w:val="00F04DFF"/>
    <w:rsid w:val="00F04E1C"/>
    <w:rsid w:val="00F04E2C"/>
    <w:rsid w:val="00F04EA0"/>
    <w:rsid w:val="00F04FEA"/>
    <w:rsid w:val="00F05007"/>
    <w:rsid w:val="00F0502F"/>
    <w:rsid w:val="00F0503B"/>
    <w:rsid w:val="00F05050"/>
    <w:rsid w:val="00F050B0"/>
    <w:rsid w:val="00F050C6"/>
    <w:rsid w:val="00F0510B"/>
    <w:rsid w:val="00F0527C"/>
    <w:rsid w:val="00F0537E"/>
    <w:rsid w:val="00F053A3"/>
    <w:rsid w:val="00F05429"/>
    <w:rsid w:val="00F0550B"/>
    <w:rsid w:val="00F0554A"/>
    <w:rsid w:val="00F0555C"/>
    <w:rsid w:val="00F055EE"/>
    <w:rsid w:val="00F05618"/>
    <w:rsid w:val="00F0563A"/>
    <w:rsid w:val="00F0567B"/>
    <w:rsid w:val="00F0567C"/>
    <w:rsid w:val="00F056A7"/>
    <w:rsid w:val="00F0571F"/>
    <w:rsid w:val="00F05748"/>
    <w:rsid w:val="00F05784"/>
    <w:rsid w:val="00F057EE"/>
    <w:rsid w:val="00F05832"/>
    <w:rsid w:val="00F05853"/>
    <w:rsid w:val="00F05891"/>
    <w:rsid w:val="00F0589A"/>
    <w:rsid w:val="00F0589B"/>
    <w:rsid w:val="00F058C2"/>
    <w:rsid w:val="00F058D6"/>
    <w:rsid w:val="00F058F7"/>
    <w:rsid w:val="00F05958"/>
    <w:rsid w:val="00F059D0"/>
    <w:rsid w:val="00F059EE"/>
    <w:rsid w:val="00F05A13"/>
    <w:rsid w:val="00F05B80"/>
    <w:rsid w:val="00F05BBC"/>
    <w:rsid w:val="00F05C72"/>
    <w:rsid w:val="00F05DA5"/>
    <w:rsid w:val="00F05DD4"/>
    <w:rsid w:val="00F05E29"/>
    <w:rsid w:val="00F05EE3"/>
    <w:rsid w:val="00F06029"/>
    <w:rsid w:val="00F06054"/>
    <w:rsid w:val="00F06057"/>
    <w:rsid w:val="00F060AB"/>
    <w:rsid w:val="00F0613E"/>
    <w:rsid w:val="00F06154"/>
    <w:rsid w:val="00F0616B"/>
    <w:rsid w:val="00F061DC"/>
    <w:rsid w:val="00F0622C"/>
    <w:rsid w:val="00F06369"/>
    <w:rsid w:val="00F06383"/>
    <w:rsid w:val="00F064ED"/>
    <w:rsid w:val="00F06578"/>
    <w:rsid w:val="00F065D9"/>
    <w:rsid w:val="00F0660F"/>
    <w:rsid w:val="00F066C4"/>
    <w:rsid w:val="00F066CD"/>
    <w:rsid w:val="00F066FF"/>
    <w:rsid w:val="00F06749"/>
    <w:rsid w:val="00F0674C"/>
    <w:rsid w:val="00F0678A"/>
    <w:rsid w:val="00F067AB"/>
    <w:rsid w:val="00F067ED"/>
    <w:rsid w:val="00F06884"/>
    <w:rsid w:val="00F06975"/>
    <w:rsid w:val="00F069A9"/>
    <w:rsid w:val="00F069C1"/>
    <w:rsid w:val="00F06A1F"/>
    <w:rsid w:val="00F06AF6"/>
    <w:rsid w:val="00F06B7C"/>
    <w:rsid w:val="00F06D0C"/>
    <w:rsid w:val="00F06D1A"/>
    <w:rsid w:val="00F06D58"/>
    <w:rsid w:val="00F06D62"/>
    <w:rsid w:val="00F06DDB"/>
    <w:rsid w:val="00F06E5E"/>
    <w:rsid w:val="00F06E8B"/>
    <w:rsid w:val="00F06EDE"/>
    <w:rsid w:val="00F06F19"/>
    <w:rsid w:val="00F06FAC"/>
    <w:rsid w:val="00F06FD2"/>
    <w:rsid w:val="00F07018"/>
    <w:rsid w:val="00F07079"/>
    <w:rsid w:val="00F0707E"/>
    <w:rsid w:val="00F070C0"/>
    <w:rsid w:val="00F0714E"/>
    <w:rsid w:val="00F07151"/>
    <w:rsid w:val="00F07192"/>
    <w:rsid w:val="00F0719D"/>
    <w:rsid w:val="00F07204"/>
    <w:rsid w:val="00F072A3"/>
    <w:rsid w:val="00F072F6"/>
    <w:rsid w:val="00F0734F"/>
    <w:rsid w:val="00F07359"/>
    <w:rsid w:val="00F073A9"/>
    <w:rsid w:val="00F073DB"/>
    <w:rsid w:val="00F07448"/>
    <w:rsid w:val="00F07464"/>
    <w:rsid w:val="00F07499"/>
    <w:rsid w:val="00F07579"/>
    <w:rsid w:val="00F075CC"/>
    <w:rsid w:val="00F0765B"/>
    <w:rsid w:val="00F076EE"/>
    <w:rsid w:val="00F076F2"/>
    <w:rsid w:val="00F07727"/>
    <w:rsid w:val="00F07787"/>
    <w:rsid w:val="00F077BD"/>
    <w:rsid w:val="00F0797F"/>
    <w:rsid w:val="00F0798E"/>
    <w:rsid w:val="00F079A4"/>
    <w:rsid w:val="00F07A0C"/>
    <w:rsid w:val="00F07B19"/>
    <w:rsid w:val="00F07B22"/>
    <w:rsid w:val="00F07C09"/>
    <w:rsid w:val="00F07C25"/>
    <w:rsid w:val="00F07C84"/>
    <w:rsid w:val="00F07CA4"/>
    <w:rsid w:val="00F07DA2"/>
    <w:rsid w:val="00F07E2C"/>
    <w:rsid w:val="00F07E58"/>
    <w:rsid w:val="00F07EA3"/>
    <w:rsid w:val="00F07EB9"/>
    <w:rsid w:val="00F07F8D"/>
    <w:rsid w:val="00F07FEB"/>
    <w:rsid w:val="00F10074"/>
    <w:rsid w:val="00F10102"/>
    <w:rsid w:val="00F1013A"/>
    <w:rsid w:val="00F10161"/>
    <w:rsid w:val="00F101B0"/>
    <w:rsid w:val="00F10255"/>
    <w:rsid w:val="00F102AB"/>
    <w:rsid w:val="00F102C1"/>
    <w:rsid w:val="00F102C2"/>
    <w:rsid w:val="00F10302"/>
    <w:rsid w:val="00F1031E"/>
    <w:rsid w:val="00F10392"/>
    <w:rsid w:val="00F103F2"/>
    <w:rsid w:val="00F103F8"/>
    <w:rsid w:val="00F1046E"/>
    <w:rsid w:val="00F10496"/>
    <w:rsid w:val="00F104BF"/>
    <w:rsid w:val="00F1062D"/>
    <w:rsid w:val="00F10638"/>
    <w:rsid w:val="00F10642"/>
    <w:rsid w:val="00F10651"/>
    <w:rsid w:val="00F10720"/>
    <w:rsid w:val="00F1072C"/>
    <w:rsid w:val="00F10738"/>
    <w:rsid w:val="00F1075F"/>
    <w:rsid w:val="00F107CC"/>
    <w:rsid w:val="00F107D4"/>
    <w:rsid w:val="00F10857"/>
    <w:rsid w:val="00F108EF"/>
    <w:rsid w:val="00F10945"/>
    <w:rsid w:val="00F1094C"/>
    <w:rsid w:val="00F109AD"/>
    <w:rsid w:val="00F109F1"/>
    <w:rsid w:val="00F10A04"/>
    <w:rsid w:val="00F10A12"/>
    <w:rsid w:val="00F10A2D"/>
    <w:rsid w:val="00F10A39"/>
    <w:rsid w:val="00F10A90"/>
    <w:rsid w:val="00F10AE4"/>
    <w:rsid w:val="00F10B73"/>
    <w:rsid w:val="00F10BFF"/>
    <w:rsid w:val="00F10CF1"/>
    <w:rsid w:val="00F10D01"/>
    <w:rsid w:val="00F10D80"/>
    <w:rsid w:val="00F10DAA"/>
    <w:rsid w:val="00F10E11"/>
    <w:rsid w:val="00F10E12"/>
    <w:rsid w:val="00F10E7A"/>
    <w:rsid w:val="00F10EBD"/>
    <w:rsid w:val="00F10F79"/>
    <w:rsid w:val="00F10FEC"/>
    <w:rsid w:val="00F11021"/>
    <w:rsid w:val="00F11069"/>
    <w:rsid w:val="00F11088"/>
    <w:rsid w:val="00F11155"/>
    <w:rsid w:val="00F111D0"/>
    <w:rsid w:val="00F111D3"/>
    <w:rsid w:val="00F11234"/>
    <w:rsid w:val="00F11242"/>
    <w:rsid w:val="00F11279"/>
    <w:rsid w:val="00F1129F"/>
    <w:rsid w:val="00F112A0"/>
    <w:rsid w:val="00F112F8"/>
    <w:rsid w:val="00F1138F"/>
    <w:rsid w:val="00F113B3"/>
    <w:rsid w:val="00F113CB"/>
    <w:rsid w:val="00F113DB"/>
    <w:rsid w:val="00F113DD"/>
    <w:rsid w:val="00F11494"/>
    <w:rsid w:val="00F114AE"/>
    <w:rsid w:val="00F114FD"/>
    <w:rsid w:val="00F11502"/>
    <w:rsid w:val="00F115A7"/>
    <w:rsid w:val="00F115E4"/>
    <w:rsid w:val="00F115E5"/>
    <w:rsid w:val="00F11682"/>
    <w:rsid w:val="00F1170D"/>
    <w:rsid w:val="00F117A6"/>
    <w:rsid w:val="00F118CC"/>
    <w:rsid w:val="00F1191D"/>
    <w:rsid w:val="00F1194B"/>
    <w:rsid w:val="00F11A1C"/>
    <w:rsid w:val="00F11A48"/>
    <w:rsid w:val="00F11A57"/>
    <w:rsid w:val="00F11AB3"/>
    <w:rsid w:val="00F11AF4"/>
    <w:rsid w:val="00F11B48"/>
    <w:rsid w:val="00F11CE4"/>
    <w:rsid w:val="00F11D5D"/>
    <w:rsid w:val="00F11D82"/>
    <w:rsid w:val="00F11DE6"/>
    <w:rsid w:val="00F11E5D"/>
    <w:rsid w:val="00F11E9C"/>
    <w:rsid w:val="00F11F08"/>
    <w:rsid w:val="00F11F34"/>
    <w:rsid w:val="00F11F73"/>
    <w:rsid w:val="00F11F8C"/>
    <w:rsid w:val="00F12123"/>
    <w:rsid w:val="00F12189"/>
    <w:rsid w:val="00F121AB"/>
    <w:rsid w:val="00F121AD"/>
    <w:rsid w:val="00F121B6"/>
    <w:rsid w:val="00F121C7"/>
    <w:rsid w:val="00F12211"/>
    <w:rsid w:val="00F12276"/>
    <w:rsid w:val="00F1228D"/>
    <w:rsid w:val="00F12384"/>
    <w:rsid w:val="00F12390"/>
    <w:rsid w:val="00F12462"/>
    <w:rsid w:val="00F124C3"/>
    <w:rsid w:val="00F124C6"/>
    <w:rsid w:val="00F124D3"/>
    <w:rsid w:val="00F12558"/>
    <w:rsid w:val="00F125DE"/>
    <w:rsid w:val="00F1284B"/>
    <w:rsid w:val="00F12859"/>
    <w:rsid w:val="00F12880"/>
    <w:rsid w:val="00F12892"/>
    <w:rsid w:val="00F128FA"/>
    <w:rsid w:val="00F129D6"/>
    <w:rsid w:val="00F12B3B"/>
    <w:rsid w:val="00F12B7A"/>
    <w:rsid w:val="00F12B90"/>
    <w:rsid w:val="00F12BB2"/>
    <w:rsid w:val="00F12DF0"/>
    <w:rsid w:val="00F12E1A"/>
    <w:rsid w:val="00F12E62"/>
    <w:rsid w:val="00F12E86"/>
    <w:rsid w:val="00F12EFC"/>
    <w:rsid w:val="00F12F48"/>
    <w:rsid w:val="00F12F51"/>
    <w:rsid w:val="00F12F8E"/>
    <w:rsid w:val="00F1301F"/>
    <w:rsid w:val="00F1307E"/>
    <w:rsid w:val="00F13084"/>
    <w:rsid w:val="00F13161"/>
    <w:rsid w:val="00F13224"/>
    <w:rsid w:val="00F1328D"/>
    <w:rsid w:val="00F132A8"/>
    <w:rsid w:val="00F132BC"/>
    <w:rsid w:val="00F1338C"/>
    <w:rsid w:val="00F134AD"/>
    <w:rsid w:val="00F134B4"/>
    <w:rsid w:val="00F134F7"/>
    <w:rsid w:val="00F134FD"/>
    <w:rsid w:val="00F1350A"/>
    <w:rsid w:val="00F136C5"/>
    <w:rsid w:val="00F13729"/>
    <w:rsid w:val="00F1372A"/>
    <w:rsid w:val="00F138E1"/>
    <w:rsid w:val="00F1391C"/>
    <w:rsid w:val="00F13939"/>
    <w:rsid w:val="00F139A2"/>
    <w:rsid w:val="00F139D2"/>
    <w:rsid w:val="00F13A35"/>
    <w:rsid w:val="00F13ACD"/>
    <w:rsid w:val="00F13AF1"/>
    <w:rsid w:val="00F13B29"/>
    <w:rsid w:val="00F13D58"/>
    <w:rsid w:val="00F13E3A"/>
    <w:rsid w:val="00F13EF4"/>
    <w:rsid w:val="00F13EFF"/>
    <w:rsid w:val="00F13FE9"/>
    <w:rsid w:val="00F14005"/>
    <w:rsid w:val="00F14006"/>
    <w:rsid w:val="00F14072"/>
    <w:rsid w:val="00F141B2"/>
    <w:rsid w:val="00F141D2"/>
    <w:rsid w:val="00F141EC"/>
    <w:rsid w:val="00F1420C"/>
    <w:rsid w:val="00F142C5"/>
    <w:rsid w:val="00F143B3"/>
    <w:rsid w:val="00F144D9"/>
    <w:rsid w:val="00F144EA"/>
    <w:rsid w:val="00F14592"/>
    <w:rsid w:val="00F14681"/>
    <w:rsid w:val="00F146F2"/>
    <w:rsid w:val="00F1470B"/>
    <w:rsid w:val="00F1473A"/>
    <w:rsid w:val="00F147D7"/>
    <w:rsid w:val="00F1482D"/>
    <w:rsid w:val="00F14856"/>
    <w:rsid w:val="00F1489D"/>
    <w:rsid w:val="00F1492C"/>
    <w:rsid w:val="00F14999"/>
    <w:rsid w:val="00F14A00"/>
    <w:rsid w:val="00F14A61"/>
    <w:rsid w:val="00F14AA7"/>
    <w:rsid w:val="00F14B30"/>
    <w:rsid w:val="00F14B53"/>
    <w:rsid w:val="00F14C38"/>
    <w:rsid w:val="00F14C5C"/>
    <w:rsid w:val="00F14CD8"/>
    <w:rsid w:val="00F14D21"/>
    <w:rsid w:val="00F14E28"/>
    <w:rsid w:val="00F14E30"/>
    <w:rsid w:val="00F14E5E"/>
    <w:rsid w:val="00F14E72"/>
    <w:rsid w:val="00F14E74"/>
    <w:rsid w:val="00F14E7E"/>
    <w:rsid w:val="00F14EBF"/>
    <w:rsid w:val="00F14F63"/>
    <w:rsid w:val="00F14F72"/>
    <w:rsid w:val="00F14FF2"/>
    <w:rsid w:val="00F15131"/>
    <w:rsid w:val="00F15142"/>
    <w:rsid w:val="00F151DD"/>
    <w:rsid w:val="00F15282"/>
    <w:rsid w:val="00F1535D"/>
    <w:rsid w:val="00F153DC"/>
    <w:rsid w:val="00F153FB"/>
    <w:rsid w:val="00F15453"/>
    <w:rsid w:val="00F15507"/>
    <w:rsid w:val="00F15515"/>
    <w:rsid w:val="00F15549"/>
    <w:rsid w:val="00F1555A"/>
    <w:rsid w:val="00F155B6"/>
    <w:rsid w:val="00F155BC"/>
    <w:rsid w:val="00F15699"/>
    <w:rsid w:val="00F156CE"/>
    <w:rsid w:val="00F15755"/>
    <w:rsid w:val="00F15787"/>
    <w:rsid w:val="00F157B1"/>
    <w:rsid w:val="00F157C2"/>
    <w:rsid w:val="00F15858"/>
    <w:rsid w:val="00F15893"/>
    <w:rsid w:val="00F158D3"/>
    <w:rsid w:val="00F15944"/>
    <w:rsid w:val="00F15959"/>
    <w:rsid w:val="00F15970"/>
    <w:rsid w:val="00F159C9"/>
    <w:rsid w:val="00F15A5C"/>
    <w:rsid w:val="00F15B4B"/>
    <w:rsid w:val="00F15B6F"/>
    <w:rsid w:val="00F15B7C"/>
    <w:rsid w:val="00F15C57"/>
    <w:rsid w:val="00F15D4D"/>
    <w:rsid w:val="00F15DC0"/>
    <w:rsid w:val="00F15DCA"/>
    <w:rsid w:val="00F15E0C"/>
    <w:rsid w:val="00F15E5B"/>
    <w:rsid w:val="00F15EA4"/>
    <w:rsid w:val="00F15ECE"/>
    <w:rsid w:val="00F15F4E"/>
    <w:rsid w:val="00F15FAE"/>
    <w:rsid w:val="00F15FDE"/>
    <w:rsid w:val="00F161E6"/>
    <w:rsid w:val="00F165BA"/>
    <w:rsid w:val="00F165C7"/>
    <w:rsid w:val="00F165C9"/>
    <w:rsid w:val="00F165E7"/>
    <w:rsid w:val="00F165FF"/>
    <w:rsid w:val="00F16616"/>
    <w:rsid w:val="00F16629"/>
    <w:rsid w:val="00F16655"/>
    <w:rsid w:val="00F16690"/>
    <w:rsid w:val="00F16697"/>
    <w:rsid w:val="00F1671E"/>
    <w:rsid w:val="00F16739"/>
    <w:rsid w:val="00F16794"/>
    <w:rsid w:val="00F167BF"/>
    <w:rsid w:val="00F167D9"/>
    <w:rsid w:val="00F1681A"/>
    <w:rsid w:val="00F1682F"/>
    <w:rsid w:val="00F16848"/>
    <w:rsid w:val="00F16923"/>
    <w:rsid w:val="00F16952"/>
    <w:rsid w:val="00F16957"/>
    <w:rsid w:val="00F1695E"/>
    <w:rsid w:val="00F169CE"/>
    <w:rsid w:val="00F16A04"/>
    <w:rsid w:val="00F16A21"/>
    <w:rsid w:val="00F16A56"/>
    <w:rsid w:val="00F16A74"/>
    <w:rsid w:val="00F16A89"/>
    <w:rsid w:val="00F16B2B"/>
    <w:rsid w:val="00F16B39"/>
    <w:rsid w:val="00F16B5A"/>
    <w:rsid w:val="00F16CB0"/>
    <w:rsid w:val="00F16DA0"/>
    <w:rsid w:val="00F16DBD"/>
    <w:rsid w:val="00F16DE3"/>
    <w:rsid w:val="00F16E0D"/>
    <w:rsid w:val="00F16E45"/>
    <w:rsid w:val="00F16F22"/>
    <w:rsid w:val="00F16F82"/>
    <w:rsid w:val="00F16F8B"/>
    <w:rsid w:val="00F16FAD"/>
    <w:rsid w:val="00F170A2"/>
    <w:rsid w:val="00F170D6"/>
    <w:rsid w:val="00F17101"/>
    <w:rsid w:val="00F17253"/>
    <w:rsid w:val="00F1726D"/>
    <w:rsid w:val="00F17273"/>
    <w:rsid w:val="00F17281"/>
    <w:rsid w:val="00F172DA"/>
    <w:rsid w:val="00F1733E"/>
    <w:rsid w:val="00F173CD"/>
    <w:rsid w:val="00F1742F"/>
    <w:rsid w:val="00F17490"/>
    <w:rsid w:val="00F174B2"/>
    <w:rsid w:val="00F174F7"/>
    <w:rsid w:val="00F17545"/>
    <w:rsid w:val="00F17551"/>
    <w:rsid w:val="00F17566"/>
    <w:rsid w:val="00F1757C"/>
    <w:rsid w:val="00F1757E"/>
    <w:rsid w:val="00F175F7"/>
    <w:rsid w:val="00F17677"/>
    <w:rsid w:val="00F176A6"/>
    <w:rsid w:val="00F176B1"/>
    <w:rsid w:val="00F17710"/>
    <w:rsid w:val="00F17716"/>
    <w:rsid w:val="00F178AF"/>
    <w:rsid w:val="00F179A2"/>
    <w:rsid w:val="00F179C9"/>
    <w:rsid w:val="00F17A23"/>
    <w:rsid w:val="00F17A53"/>
    <w:rsid w:val="00F17A5D"/>
    <w:rsid w:val="00F17BB7"/>
    <w:rsid w:val="00F17C52"/>
    <w:rsid w:val="00F17C5C"/>
    <w:rsid w:val="00F17CB0"/>
    <w:rsid w:val="00F17CB2"/>
    <w:rsid w:val="00F17CD0"/>
    <w:rsid w:val="00F17CE1"/>
    <w:rsid w:val="00F17CF2"/>
    <w:rsid w:val="00F17D19"/>
    <w:rsid w:val="00F17D64"/>
    <w:rsid w:val="00F17DCF"/>
    <w:rsid w:val="00F17E02"/>
    <w:rsid w:val="00F17F41"/>
    <w:rsid w:val="00F17F61"/>
    <w:rsid w:val="00F20084"/>
    <w:rsid w:val="00F20115"/>
    <w:rsid w:val="00F201B1"/>
    <w:rsid w:val="00F201C0"/>
    <w:rsid w:val="00F201CC"/>
    <w:rsid w:val="00F201D5"/>
    <w:rsid w:val="00F201F0"/>
    <w:rsid w:val="00F20225"/>
    <w:rsid w:val="00F20237"/>
    <w:rsid w:val="00F20281"/>
    <w:rsid w:val="00F202A8"/>
    <w:rsid w:val="00F20311"/>
    <w:rsid w:val="00F20344"/>
    <w:rsid w:val="00F20370"/>
    <w:rsid w:val="00F20394"/>
    <w:rsid w:val="00F203FB"/>
    <w:rsid w:val="00F20429"/>
    <w:rsid w:val="00F20459"/>
    <w:rsid w:val="00F204D2"/>
    <w:rsid w:val="00F2050D"/>
    <w:rsid w:val="00F2052E"/>
    <w:rsid w:val="00F2055A"/>
    <w:rsid w:val="00F20567"/>
    <w:rsid w:val="00F20714"/>
    <w:rsid w:val="00F2072B"/>
    <w:rsid w:val="00F2075D"/>
    <w:rsid w:val="00F20767"/>
    <w:rsid w:val="00F207C5"/>
    <w:rsid w:val="00F20930"/>
    <w:rsid w:val="00F20955"/>
    <w:rsid w:val="00F209BD"/>
    <w:rsid w:val="00F20AAA"/>
    <w:rsid w:val="00F20B20"/>
    <w:rsid w:val="00F20B70"/>
    <w:rsid w:val="00F20BBB"/>
    <w:rsid w:val="00F20C36"/>
    <w:rsid w:val="00F20C3A"/>
    <w:rsid w:val="00F20C44"/>
    <w:rsid w:val="00F20DD0"/>
    <w:rsid w:val="00F20E7E"/>
    <w:rsid w:val="00F20EB5"/>
    <w:rsid w:val="00F20F67"/>
    <w:rsid w:val="00F21063"/>
    <w:rsid w:val="00F210C1"/>
    <w:rsid w:val="00F21122"/>
    <w:rsid w:val="00F21192"/>
    <w:rsid w:val="00F211CE"/>
    <w:rsid w:val="00F21256"/>
    <w:rsid w:val="00F21290"/>
    <w:rsid w:val="00F21318"/>
    <w:rsid w:val="00F213D7"/>
    <w:rsid w:val="00F213F9"/>
    <w:rsid w:val="00F213FF"/>
    <w:rsid w:val="00F21407"/>
    <w:rsid w:val="00F2150A"/>
    <w:rsid w:val="00F215A6"/>
    <w:rsid w:val="00F21608"/>
    <w:rsid w:val="00F216D4"/>
    <w:rsid w:val="00F2171D"/>
    <w:rsid w:val="00F2177F"/>
    <w:rsid w:val="00F21789"/>
    <w:rsid w:val="00F21867"/>
    <w:rsid w:val="00F218EF"/>
    <w:rsid w:val="00F218F2"/>
    <w:rsid w:val="00F219A8"/>
    <w:rsid w:val="00F21A13"/>
    <w:rsid w:val="00F21A6A"/>
    <w:rsid w:val="00F21AF3"/>
    <w:rsid w:val="00F21B16"/>
    <w:rsid w:val="00F21B17"/>
    <w:rsid w:val="00F21B60"/>
    <w:rsid w:val="00F21C46"/>
    <w:rsid w:val="00F21C68"/>
    <w:rsid w:val="00F21CD1"/>
    <w:rsid w:val="00F21E0C"/>
    <w:rsid w:val="00F21E16"/>
    <w:rsid w:val="00F21E3F"/>
    <w:rsid w:val="00F21E55"/>
    <w:rsid w:val="00F21EC3"/>
    <w:rsid w:val="00F21EDF"/>
    <w:rsid w:val="00F21F09"/>
    <w:rsid w:val="00F2204A"/>
    <w:rsid w:val="00F22050"/>
    <w:rsid w:val="00F220B8"/>
    <w:rsid w:val="00F220F4"/>
    <w:rsid w:val="00F22127"/>
    <w:rsid w:val="00F22140"/>
    <w:rsid w:val="00F22165"/>
    <w:rsid w:val="00F22199"/>
    <w:rsid w:val="00F22251"/>
    <w:rsid w:val="00F2234D"/>
    <w:rsid w:val="00F22366"/>
    <w:rsid w:val="00F22367"/>
    <w:rsid w:val="00F223BD"/>
    <w:rsid w:val="00F22472"/>
    <w:rsid w:val="00F224BF"/>
    <w:rsid w:val="00F224F2"/>
    <w:rsid w:val="00F224FD"/>
    <w:rsid w:val="00F225FE"/>
    <w:rsid w:val="00F226F3"/>
    <w:rsid w:val="00F2272D"/>
    <w:rsid w:val="00F2280B"/>
    <w:rsid w:val="00F228DF"/>
    <w:rsid w:val="00F22970"/>
    <w:rsid w:val="00F229EE"/>
    <w:rsid w:val="00F22A25"/>
    <w:rsid w:val="00F22B51"/>
    <w:rsid w:val="00F22BBB"/>
    <w:rsid w:val="00F22CC3"/>
    <w:rsid w:val="00F22CF3"/>
    <w:rsid w:val="00F22D26"/>
    <w:rsid w:val="00F22DCA"/>
    <w:rsid w:val="00F22E87"/>
    <w:rsid w:val="00F22EA5"/>
    <w:rsid w:val="00F22EB1"/>
    <w:rsid w:val="00F22F3E"/>
    <w:rsid w:val="00F22FD5"/>
    <w:rsid w:val="00F22FE9"/>
    <w:rsid w:val="00F23042"/>
    <w:rsid w:val="00F23054"/>
    <w:rsid w:val="00F230B7"/>
    <w:rsid w:val="00F230E3"/>
    <w:rsid w:val="00F230EA"/>
    <w:rsid w:val="00F2310F"/>
    <w:rsid w:val="00F23148"/>
    <w:rsid w:val="00F231D2"/>
    <w:rsid w:val="00F231EF"/>
    <w:rsid w:val="00F23220"/>
    <w:rsid w:val="00F2329E"/>
    <w:rsid w:val="00F232F7"/>
    <w:rsid w:val="00F232FA"/>
    <w:rsid w:val="00F233E9"/>
    <w:rsid w:val="00F2347A"/>
    <w:rsid w:val="00F2351E"/>
    <w:rsid w:val="00F235DA"/>
    <w:rsid w:val="00F23660"/>
    <w:rsid w:val="00F23668"/>
    <w:rsid w:val="00F23685"/>
    <w:rsid w:val="00F236AA"/>
    <w:rsid w:val="00F23747"/>
    <w:rsid w:val="00F2375E"/>
    <w:rsid w:val="00F23876"/>
    <w:rsid w:val="00F23909"/>
    <w:rsid w:val="00F239E8"/>
    <w:rsid w:val="00F23A73"/>
    <w:rsid w:val="00F23A80"/>
    <w:rsid w:val="00F23AF0"/>
    <w:rsid w:val="00F23B5C"/>
    <w:rsid w:val="00F23B7F"/>
    <w:rsid w:val="00F23C64"/>
    <w:rsid w:val="00F23CAC"/>
    <w:rsid w:val="00F23D2B"/>
    <w:rsid w:val="00F23D4C"/>
    <w:rsid w:val="00F23D90"/>
    <w:rsid w:val="00F23DD5"/>
    <w:rsid w:val="00F23E05"/>
    <w:rsid w:val="00F23EE2"/>
    <w:rsid w:val="00F23F00"/>
    <w:rsid w:val="00F23F7A"/>
    <w:rsid w:val="00F23FF8"/>
    <w:rsid w:val="00F23FFD"/>
    <w:rsid w:val="00F2410F"/>
    <w:rsid w:val="00F24114"/>
    <w:rsid w:val="00F2412C"/>
    <w:rsid w:val="00F24180"/>
    <w:rsid w:val="00F2424E"/>
    <w:rsid w:val="00F24253"/>
    <w:rsid w:val="00F242BA"/>
    <w:rsid w:val="00F242DE"/>
    <w:rsid w:val="00F24310"/>
    <w:rsid w:val="00F24318"/>
    <w:rsid w:val="00F24344"/>
    <w:rsid w:val="00F24355"/>
    <w:rsid w:val="00F2446C"/>
    <w:rsid w:val="00F24527"/>
    <w:rsid w:val="00F2455F"/>
    <w:rsid w:val="00F24603"/>
    <w:rsid w:val="00F24627"/>
    <w:rsid w:val="00F2473F"/>
    <w:rsid w:val="00F2476A"/>
    <w:rsid w:val="00F24822"/>
    <w:rsid w:val="00F248D0"/>
    <w:rsid w:val="00F24938"/>
    <w:rsid w:val="00F24999"/>
    <w:rsid w:val="00F249A9"/>
    <w:rsid w:val="00F249EB"/>
    <w:rsid w:val="00F24A64"/>
    <w:rsid w:val="00F24AA0"/>
    <w:rsid w:val="00F24AD5"/>
    <w:rsid w:val="00F24ADE"/>
    <w:rsid w:val="00F24AEE"/>
    <w:rsid w:val="00F24B4F"/>
    <w:rsid w:val="00F24BC5"/>
    <w:rsid w:val="00F24C36"/>
    <w:rsid w:val="00F24CC6"/>
    <w:rsid w:val="00F24D0F"/>
    <w:rsid w:val="00F24D62"/>
    <w:rsid w:val="00F24E3A"/>
    <w:rsid w:val="00F24E75"/>
    <w:rsid w:val="00F24EC6"/>
    <w:rsid w:val="00F24ED9"/>
    <w:rsid w:val="00F24EDF"/>
    <w:rsid w:val="00F24EEE"/>
    <w:rsid w:val="00F250BE"/>
    <w:rsid w:val="00F250DC"/>
    <w:rsid w:val="00F25133"/>
    <w:rsid w:val="00F25135"/>
    <w:rsid w:val="00F251E4"/>
    <w:rsid w:val="00F25202"/>
    <w:rsid w:val="00F25278"/>
    <w:rsid w:val="00F25302"/>
    <w:rsid w:val="00F2538D"/>
    <w:rsid w:val="00F253AF"/>
    <w:rsid w:val="00F253DC"/>
    <w:rsid w:val="00F253E3"/>
    <w:rsid w:val="00F2541B"/>
    <w:rsid w:val="00F254A1"/>
    <w:rsid w:val="00F25510"/>
    <w:rsid w:val="00F25525"/>
    <w:rsid w:val="00F255CE"/>
    <w:rsid w:val="00F2560A"/>
    <w:rsid w:val="00F2565C"/>
    <w:rsid w:val="00F2566B"/>
    <w:rsid w:val="00F257C2"/>
    <w:rsid w:val="00F25945"/>
    <w:rsid w:val="00F259BB"/>
    <w:rsid w:val="00F25A6F"/>
    <w:rsid w:val="00F25ABF"/>
    <w:rsid w:val="00F25B10"/>
    <w:rsid w:val="00F25BEE"/>
    <w:rsid w:val="00F25E80"/>
    <w:rsid w:val="00F25E8B"/>
    <w:rsid w:val="00F25E98"/>
    <w:rsid w:val="00F25EC5"/>
    <w:rsid w:val="00F25F8E"/>
    <w:rsid w:val="00F25FCE"/>
    <w:rsid w:val="00F25FFC"/>
    <w:rsid w:val="00F26024"/>
    <w:rsid w:val="00F26074"/>
    <w:rsid w:val="00F260A2"/>
    <w:rsid w:val="00F26107"/>
    <w:rsid w:val="00F2614E"/>
    <w:rsid w:val="00F26198"/>
    <w:rsid w:val="00F2621B"/>
    <w:rsid w:val="00F262BC"/>
    <w:rsid w:val="00F26322"/>
    <w:rsid w:val="00F263FC"/>
    <w:rsid w:val="00F2642C"/>
    <w:rsid w:val="00F26492"/>
    <w:rsid w:val="00F264F3"/>
    <w:rsid w:val="00F2650E"/>
    <w:rsid w:val="00F265D5"/>
    <w:rsid w:val="00F265E0"/>
    <w:rsid w:val="00F26602"/>
    <w:rsid w:val="00F26612"/>
    <w:rsid w:val="00F266E1"/>
    <w:rsid w:val="00F267B3"/>
    <w:rsid w:val="00F2682F"/>
    <w:rsid w:val="00F268B7"/>
    <w:rsid w:val="00F268CB"/>
    <w:rsid w:val="00F26970"/>
    <w:rsid w:val="00F269BD"/>
    <w:rsid w:val="00F26A28"/>
    <w:rsid w:val="00F26A97"/>
    <w:rsid w:val="00F26ACC"/>
    <w:rsid w:val="00F26B7E"/>
    <w:rsid w:val="00F26C2D"/>
    <w:rsid w:val="00F26C33"/>
    <w:rsid w:val="00F26C72"/>
    <w:rsid w:val="00F26CC5"/>
    <w:rsid w:val="00F26CFD"/>
    <w:rsid w:val="00F26DC0"/>
    <w:rsid w:val="00F26DD9"/>
    <w:rsid w:val="00F26E38"/>
    <w:rsid w:val="00F26EAE"/>
    <w:rsid w:val="00F26F05"/>
    <w:rsid w:val="00F26F67"/>
    <w:rsid w:val="00F26F77"/>
    <w:rsid w:val="00F26F90"/>
    <w:rsid w:val="00F26FE9"/>
    <w:rsid w:val="00F27024"/>
    <w:rsid w:val="00F2709E"/>
    <w:rsid w:val="00F270A4"/>
    <w:rsid w:val="00F27115"/>
    <w:rsid w:val="00F2714F"/>
    <w:rsid w:val="00F27184"/>
    <w:rsid w:val="00F271A2"/>
    <w:rsid w:val="00F271D8"/>
    <w:rsid w:val="00F2722B"/>
    <w:rsid w:val="00F2723B"/>
    <w:rsid w:val="00F2727A"/>
    <w:rsid w:val="00F272D9"/>
    <w:rsid w:val="00F272F9"/>
    <w:rsid w:val="00F2730B"/>
    <w:rsid w:val="00F2748F"/>
    <w:rsid w:val="00F274E8"/>
    <w:rsid w:val="00F274F6"/>
    <w:rsid w:val="00F2752E"/>
    <w:rsid w:val="00F27614"/>
    <w:rsid w:val="00F2769D"/>
    <w:rsid w:val="00F27721"/>
    <w:rsid w:val="00F27736"/>
    <w:rsid w:val="00F2777C"/>
    <w:rsid w:val="00F2778A"/>
    <w:rsid w:val="00F277A6"/>
    <w:rsid w:val="00F27806"/>
    <w:rsid w:val="00F27867"/>
    <w:rsid w:val="00F27875"/>
    <w:rsid w:val="00F278A5"/>
    <w:rsid w:val="00F27904"/>
    <w:rsid w:val="00F27943"/>
    <w:rsid w:val="00F2797D"/>
    <w:rsid w:val="00F279A8"/>
    <w:rsid w:val="00F27A24"/>
    <w:rsid w:val="00F27B2C"/>
    <w:rsid w:val="00F27B9D"/>
    <w:rsid w:val="00F27C19"/>
    <w:rsid w:val="00F27C49"/>
    <w:rsid w:val="00F27C4F"/>
    <w:rsid w:val="00F27C5C"/>
    <w:rsid w:val="00F27C69"/>
    <w:rsid w:val="00F27C6C"/>
    <w:rsid w:val="00F27C8F"/>
    <w:rsid w:val="00F27CA5"/>
    <w:rsid w:val="00F27CBD"/>
    <w:rsid w:val="00F27CF1"/>
    <w:rsid w:val="00F27D61"/>
    <w:rsid w:val="00F27E26"/>
    <w:rsid w:val="00F27E4E"/>
    <w:rsid w:val="00F27E7B"/>
    <w:rsid w:val="00F27EBC"/>
    <w:rsid w:val="00F27ED0"/>
    <w:rsid w:val="00F27EDC"/>
    <w:rsid w:val="00F27F9D"/>
    <w:rsid w:val="00F27FDE"/>
    <w:rsid w:val="00F27FE2"/>
    <w:rsid w:val="00F3006B"/>
    <w:rsid w:val="00F300CC"/>
    <w:rsid w:val="00F300CF"/>
    <w:rsid w:val="00F300D5"/>
    <w:rsid w:val="00F300FD"/>
    <w:rsid w:val="00F30131"/>
    <w:rsid w:val="00F30188"/>
    <w:rsid w:val="00F301A4"/>
    <w:rsid w:val="00F30243"/>
    <w:rsid w:val="00F30248"/>
    <w:rsid w:val="00F302CF"/>
    <w:rsid w:val="00F3032B"/>
    <w:rsid w:val="00F30360"/>
    <w:rsid w:val="00F303F7"/>
    <w:rsid w:val="00F30440"/>
    <w:rsid w:val="00F30462"/>
    <w:rsid w:val="00F304EB"/>
    <w:rsid w:val="00F30571"/>
    <w:rsid w:val="00F30586"/>
    <w:rsid w:val="00F30877"/>
    <w:rsid w:val="00F3090F"/>
    <w:rsid w:val="00F30935"/>
    <w:rsid w:val="00F30969"/>
    <w:rsid w:val="00F309AB"/>
    <w:rsid w:val="00F309F6"/>
    <w:rsid w:val="00F30A52"/>
    <w:rsid w:val="00F30AA6"/>
    <w:rsid w:val="00F30B04"/>
    <w:rsid w:val="00F30B94"/>
    <w:rsid w:val="00F30BBC"/>
    <w:rsid w:val="00F30BEC"/>
    <w:rsid w:val="00F30C5B"/>
    <w:rsid w:val="00F30C6F"/>
    <w:rsid w:val="00F30C79"/>
    <w:rsid w:val="00F30CF7"/>
    <w:rsid w:val="00F30D24"/>
    <w:rsid w:val="00F30D2E"/>
    <w:rsid w:val="00F30D51"/>
    <w:rsid w:val="00F30D52"/>
    <w:rsid w:val="00F30DC0"/>
    <w:rsid w:val="00F30DCE"/>
    <w:rsid w:val="00F30E49"/>
    <w:rsid w:val="00F30EDD"/>
    <w:rsid w:val="00F30EE1"/>
    <w:rsid w:val="00F30FC5"/>
    <w:rsid w:val="00F30FE5"/>
    <w:rsid w:val="00F30FF8"/>
    <w:rsid w:val="00F3103F"/>
    <w:rsid w:val="00F31054"/>
    <w:rsid w:val="00F3106F"/>
    <w:rsid w:val="00F31070"/>
    <w:rsid w:val="00F31088"/>
    <w:rsid w:val="00F31145"/>
    <w:rsid w:val="00F31183"/>
    <w:rsid w:val="00F31202"/>
    <w:rsid w:val="00F31212"/>
    <w:rsid w:val="00F3125B"/>
    <w:rsid w:val="00F3127C"/>
    <w:rsid w:val="00F312F0"/>
    <w:rsid w:val="00F313A6"/>
    <w:rsid w:val="00F3151B"/>
    <w:rsid w:val="00F3159E"/>
    <w:rsid w:val="00F315E4"/>
    <w:rsid w:val="00F31632"/>
    <w:rsid w:val="00F31642"/>
    <w:rsid w:val="00F316C9"/>
    <w:rsid w:val="00F31708"/>
    <w:rsid w:val="00F3177B"/>
    <w:rsid w:val="00F318C9"/>
    <w:rsid w:val="00F318F8"/>
    <w:rsid w:val="00F31944"/>
    <w:rsid w:val="00F31960"/>
    <w:rsid w:val="00F319F3"/>
    <w:rsid w:val="00F31A6B"/>
    <w:rsid w:val="00F31AB1"/>
    <w:rsid w:val="00F31B47"/>
    <w:rsid w:val="00F31C0F"/>
    <w:rsid w:val="00F31C68"/>
    <w:rsid w:val="00F31CD4"/>
    <w:rsid w:val="00F31D7D"/>
    <w:rsid w:val="00F31E4D"/>
    <w:rsid w:val="00F31E8E"/>
    <w:rsid w:val="00F31EEB"/>
    <w:rsid w:val="00F31F51"/>
    <w:rsid w:val="00F31F67"/>
    <w:rsid w:val="00F31FFF"/>
    <w:rsid w:val="00F32011"/>
    <w:rsid w:val="00F3202E"/>
    <w:rsid w:val="00F3209D"/>
    <w:rsid w:val="00F320F0"/>
    <w:rsid w:val="00F3216A"/>
    <w:rsid w:val="00F321F1"/>
    <w:rsid w:val="00F32250"/>
    <w:rsid w:val="00F32268"/>
    <w:rsid w:val="00F322B3"/>
    <w:rsid w:val="00F32330"/>
    <w:rsid w:val="00F3234B"/>
    <w:rsid w:val="00F323BB"/>
    <w:rsid w:val="00F323D5"/>
    <w:rsid w:val="00F32465"/>
    <w:rsid w:val="00F324A4"/>
    <w:rsid w:val="00F3252C"/>
    <w:rsid w:val="00F3253A"/>
    <w:rsid w:val="00F3264A"/>
    <w:rsid w:val="00F32710"/>
    <w:rsid w:val="00F32716"/>
    <w:rsid w:val="00F32718"/>
    <w:rsid w:val="00F3272D"/>
    <w:rsid w:val="00F32791"/>
    <w:rsid w:val="00F327C3"/>
    <w:rsid w:val="00F327D2"/>
    <w:rsid w:val="00F32854"/>
    <w:rsid w:val="00F328AD"/>
    <w:rsid w:val="00F32943"/>
    <w:rsid w:val="00F32A25"/>
    <w:rsid w:val="00F32AAF"/>
    <w:rsid w:val="00F32AFA"/>
    <w:rsid w:val="00F32B4C"/>
    <w:rsid w:val="00F32BF9"/>
    <w:rsid w:val="00F32C83"/>
    <w:rsid w:val="00F32DA2"/>
    <w:rsid w:val="00F32DAD"/>
    <w:rsid w:val="00F32DC2"/>
    <w:rsid w:val="00F32E64"/>
    <w:rsid w:val="00F32E77"/>
    <w:rsid w:val="00F32FCC"/>
    <w:rsid w:val="00F3304A"/>
    <w:rsid w:val="00F33059"/>
    <w:rsid w:val="00F33077"/>
    <w:rsid w:val="00F33081"/>
    <w:rsid w:val="00F330BA"/>
    <w:rsid w:val="00F330C4"/>
    <w:rsid w:val="00F33116"/>
    <w:rsid w:val="00F3320A"/>
    <w:rsid w:val="00F33263"/>
    <w:rsid w:val="00F33271"/>
    <w:rsid w:val="00F332A3"/>
    <w:rsid w:val="00F332BD"/>
    <w:rsid w:val="00F332C8"/>
    <w:rsid w:val="00F33385"/>
    <w:rsid w:val="00F3338A"/>
    <w:rsid w:val="00F3338E"/>
    <w:rsid w:val="00F333BF"/>
    <w:rsid w:val="00F33437"/>
    <w:rsid w:val="00F3346B"/>
    <w:rsid w:val="00F334A5"/>
    <w:rsid w:val="00F33585"/>
    <w:rsid w:val="00F3359A"/>
    <w:rsid w:val="00F33638"/>
    <w:rsid w:val="00F336B4"/>
    <w:rsid w:val="00F336C1"/>
    <w:rsid w:val="00F336DF"/>
    <w:rsid w:val="00F336F4"/>
    <w:rsid w:val="00F33712"/>
    <w:rsid w:val="00F33736"/>
    <w:rsid w:val="00F3377F"/>
    <w:rsid w:val="00F33789"/>
    <w:rsid w:val="00F3382D"/>
    <w:rsid w:val="00F33845"/>
    <w:rsid w:val="00F33888"/>
    <w:rsid w:val="00F33981"/>
    <w:rsid w:val="00F33990"/>
    <w:rsid w:val="00F339A6"/>
    <w:rsid w:val="00F33AFB"/>
    <w:rsid w:val="00F33B4C"/>
    <w:rsid w:val="00F33BAD"/>
    <w:rsid w:val="00F33BC5"/>
    <w:rsid w:val="00F33D7D"/>
    <w:rsid w:val="00F33D9B"/>
    <w:rsid w:val="00F33DB9"/>
    <w:rsid w:val="00F33DDB"/>
    <w:rsid w:val="00F33DF5"/>
    <w:rsid w:val="00F33F1D"/>
    <w:rsid w:val="00F33F2D"/>
    <w:rsid w:val="00F33F84"/>
    <w:rsid w:val="00F340C2"/>
    <w:rsid w:val="00F34119"/>
    <w:rsid w:val="00F34135"/>
    <w:rsid w:val="00F3417B"/>
    <w:rsid w:val="00F3419C"/>
    <w:rsid w:val="00F341B8"/>
    <w:rsid w:val="00F3423B"/>
    <w:rsid w:val="00F342A6"/>
    <w:rsid w:val="00F342FA"/>
    <w:rsid w:val="00F34345"/>
    <w:rsid w:val="00F3436C"/>
    <w:rsid w:val="00F34447"/>
    <w:rsid w:val="00F34523"/>
    <w:rsid w:val="00F34538"/>
    <w:rsid w:val="00F34559"/>
    <w:rsid w:val="00F345CF"/>
    <w:rsid w:val="00F3460D"/>
    <w:rsid w:val="00F3467E"/>
    <w:rsid w:val="00F3474E"/>
    <w:rsid w:val="00F347B9"/>
    <w:rsid w:val="00F34920"/>
    <w:rsid w:val="00F34981"/>
    <w:rsid w:val="00F34AB4"/>
    <w:rsid w:val="00F34B14"/>
    <w:rsid w:val="00F34B5D"/>
    <w:rsid w:val="00F34B8D"/>
    <w:rsid w:val="00F34C91"/>
    <w:rsid w:val="00F34D03"/>
    <w:rsid w:val="00F34D59"/>
    <w:rsid w:val="00F34DBE"/>
    <w:rsid w:val="00F34DC7"/>
    <w:rsid w:val="00F34DD7"/>
    <w:rsid w:val="00F34E33"/>
    <w:rsid w:val="00F34FBB"/>
    <w:rsid w:val="00F34FCB"/>
    <w:rsid w:val="00F34FF7"/>
    <w:rsid w:val="00F3500B"/>
    <w:rsid w:val="00F3501D"/>
    <w:rsid w:val="00F3502E"/>
    <w:rsid w:val="00F350BE"/>
    <w:rsid w:val="00F350CB"/>
    <w:rsid w:val="00F350FB"/>
    <w:rsid w:val="00F35136"/>
    <w:rsid w:val="00F35199"/>
    <w:rsid w:val="00F351D9"/>
    <w:rsid w:val="00F3525E"/>
    <w:rsid w:val="00F35281"/>
    <w:rsid w:val="00F35301"/>
    <w:rsid w:val="00F3537F"/>
    <w:rsid w:val="00F353F0"/>
    <w:rsid w:val="00F35438"/>
    <w:rsid w:val="00F35440"/>
    <w:rsid w:val="00F35463"/>
    <w:rsid w:val="00F35492"/>
    <w:rsid w:val="00F354D2"/>
    <w:rsid w:val="00F354D4"/>
    <w:rsid w:val="00F3550B"/>
    <w:rsid w:val="00F35516"/>
    <w:rsid w:val="00F355C3"/>
    <w:rsid w:val="00F355EA"/>
    <w:rsid w:val="00F356A6"/>
    <w:rsid w:val="00F35727"/>
    <w:rsid w:val="00F35748"/>
    <w:rsid w:val="00F357A2"/>
    <w:rsid w:val="00F357C7"/>
    <w:rsid w:val="00F35966"/>
    <w:rsid w:val="00F359C8"/>
    <w:rsid w:val="00F359EF"/>
    <w:rsid w:val="00F35AAD"/>
    <w:rsid w:val="00F35AFF"/>
    <w:rsid w:val="00F35B46"/>
    <w:rsid w:val="00F35C24"/>
    <w:rsid w:val="00F35CE8"/>
    <w:rsid w:val="00F35CF0"/>
    <w:rsid w:val="00F35D09"/>
    <w:rsid w:val="00F35D59"/>
    <w:rsid w:val="00F35D87"/>
    <w:rsid w:val="00F35E2C"/>
    <w:rsid w:val="00F35E4E"/>
    <w:rsid w:val="00F35EB4"/>
    <w:rsid w:val="00F35ED9"/>
    <w:rsid w:val="00F35EEB"/>
    <w:rsid w:val="00F35F0C"/>
    <w:rsid w:val="00F35FB0"/>
    <w:rsid w:val="00F36033"/>
    <w:rsid w:val="00F360A0"/>
    <w:rsid w:val="00F36100"/>
    <w:rsid w:val="00F36179"/>
    <w:rsid w:val="00F361F6"/>
    <w:rsid w:val="00F362C1"/>
    <w:rsid w:val="00F362CF"/>
    <w:rsid w:val="00F36337"/>
    <w:rsid w:val="00F36402"/>
    <w:rsid w:val="00F3649A"/>
    <w:rsid w:val="00F3655B"/>
    <w:rsid w:val="00F36579"/>
    <w:rsid w:val="00F3658B"/>
    <w:rsid w:val="00F365D8"/>
    <w:rsid w:val="00F36643"/>
    <w:rsid w:val="00F36645"/>
    <w:rsid w:val="00F36652"/>
    <w:rsid w:val="00F36656"/>
    <w:rsid w:val="00F3668F"/>
    <w:rsid w:val="00F36783"/>
    <w:rsid w:val="00F368C0"/>
    <w:rsid w:val="00F36942"/>
    <w:rsid w:val="00F3698D"/>
    <w:rsid w:val="00F369AD"/>
    <w:rsid w:val="00F369F2"/>
    <w:rsid w:val="00F36A4C"/>
    <w:rsid w:val="00F36A7D"/>
    <w:rsid w:val="00F36A9C"/>
    <w:rsid w:val="00F36AEA"/>
    <w:rsid w:val="00F36B06"/>
    <w:rsid w:val="00F36B3E"/>
    <w:rsid w:val="00F36B4E"/>
    <w:rsid w:val="00F36BD9"/>
    <w:rsid w:val="00F36C3F"/>
    <w:rsid w:val="00F36C60"/>
    <w:rsid w:val="00F36D2B"/>
    <w:rsid w:val="00F36D65"/>
    <w:rsid w:val="00F36DA2"/>
    <w:rsid w:val="00F36DB3"/>
    <w:rsid w:val="00F36E40"/>
    <w:rsid w:val="00F36E8C"/>
    <w:rsid w:val="00F36EC3"/>
    <w:rsid w:val="00F36EEE"/>
    <w:rsid w:val="00F36EF3"/>
    <w:rsid w:val="00F37019"/>
    <w:rsid w:val="00F3701B"/>
    <w:rsid w:val="00F3703C"/>
    <w:rsid w:val="00F3707E"/>
    <w:rsid w:val="00F371A1"/>
    <w:rsid w:val="00F37229"/>
    <w:rsid w:val="00F3724D"/>
    <w:rsid w:val="00F3724F"/>
    <w:rsid w:val="00F3726A"/>
    <w:rsid w:val="00F372FF"/>
    <w:rsid w:val="00F37320"/>
    <w:rsid w:val="00F3735C"/>
    <w:rsid w:val="00F373BD"/>
    <w:rsid w:val="00F3743D"/>
    <w:rsid w:val="00F3745B"/>
    <w:rsid w:val="00F37521"/>
    <w:rsid w:val="00F3755B"/>
    <w:rsid w:val="00F3757D"/>
    <w:rsid w:val="00F37596"/>
    <w:rsid w:val="00F375D4"/>
    <w:rsid w:val="00F375E7"/>
    <w:rsid w:val="00F376A4"/>
    <w:rsid w:val="00F376E9"/>
    <w:rsid w:val="00F37733"/>
    <w:rsid w:val="00F3773D"/>
    <w:rsid w:val="00F37780"/>
    <w:rsid w:val="00F3778E"/>
    <w:rsid w:val="00F377C0"/>
    <w:rsid w:val="00F377E5"/>
    <w:rsid w:val="00F3781A"/>
    <w:rsid w:val="00F3788E"/>
    <w:rsid w:val="00F378D5"/>
    <w:rsid w:val="00F37975"/>
    <w:rsid w:val="00F379E4"/>
    <w:rsid w:val="00F379FD"/>
    <w:rsid w:val="00F37A32"/>
    <w:rsid w:val="00F37A43"/>
    <w:rsid w:val="00F37A4F"/>
    <w:rsid w:val="00F37ACC"/>
    <w:rsid w:val="00F37B44"/>
    <w:rsid w:val="00F37BD3"/>
    <w:rsid w:val="00F37CA5"/>
    <w:rsid w:val="00F37CCD"/>
    <w:rsid w:val="00F37CF6"/>
    <w:rsid w:val="00F37DE5"/>
    <w:rsid w:val="00F37E13"/>
    <w:rsid w:val="00F37E1B"/>
    <w:rsid w:val="00F37E44"/>
    <w:rsid w:val="00F37E93"/>
    <w:rsid w:val="00F37E9F"/>
    <w:rsid w:val="00F37ECD"/>
    <w:rsid w:val="00F37EE4"/>
    <w:rsid w:val="00F37F5B"/>
    <w:rsid w:val="00F37FAB"/>
    <w:rsid w:val="00F37FBA"/>
    <w:rsid w:val="00F40074"/>
    <w:rsid w:val="00F4009A"/>
    <w:rsid w:val="00F400E4"/>
    <w:rsid w:val="00F400EC"/>
    <w:rsid w:val="00F4019B"/>
    <w:rsid w:val="00F402AA"/>
    <w:rsid w:val="00F402E7"/>
    <w:rsid w:val="00F403E5"/>
    <w:rsid w:val="00F40442"/>
    <w:rsid w:val="00F404C1"/>
    <w:rsid w:val="00F405D8"/>
    <w:rsid w:val="00F405F3"/>
    <w:rsid w:val="00F40600"/>
    <w:rsid w:val="00F40603"/>
    <w:rsid w:val="00F4060F"/>
    <w:rsid w:val="00F4065E"/>
    <w:rsid w:val="00F406C9"/>
    <w:rsid w:val="00F406FA"/>
    <w:rsid w:val="00F40748"/>
    <w:rsid w:val="00F4076F"/>
    <w:rsid w:val="00F407AD"/>
    <w:rsid w:val="00F407E3"/>
    <w:rsid w:val="00F40808"/>
    <w:rsid w:val="00F40813"/>
    <w:rsid w:val="00F40865"/>
    <w:rsid w:val="00F40889"/>
    <w:rsid w:val="00F4089D"/>
    <w:rsid w:val="00F408D2"/>
    <w:rsid w:val="00F408DA"/>
    <w:rsid w:val="00F4098E"/>
    <w:rsid w:val="00F40A15"/>
    <w:rsid w:val="00F40A95"/>
    <w:rsid w:val="00F40AB3"/>
    <w:rsid w:val="00F40ABB"/>
    <w:rsid w:val="00F40B52"/>
    <w:rsid w:val="00F40B90"/>
    <w:rsid w:val="00F40C13"/>
    <w:rsid w:val="00F40C26"/>
    <w:rsid w:val="00F40C7E"/>
    <w:rsid w:val="00F40CF0"/>
    <w:rsid w:val="00F40D2A"/>
    <w:rsid w:val="00F40D50"/>
    <w:rsid w:val="00F40DE0"/>
    <w:rsid w:val="00F40DF3"/>
    <w:rsid w:val="00F40E07"/>
    <w:rsid w:val="00F40E19"/>
    <w:rsid w:val="00F40E41"/>
    <w:rsid w:val="00F40E55"/>
    <w:rsid w:val="00F40ED3"/>
    <w:rsid w:val="00F40EF0"/>
    <w:rsid w:val="00F40F57"/>
    <w:rsid w:val="00F40FAD"/>
    <w:rsid w:val="00F40FB6"/>
    <w:rsid w:val="00F40FCF"/>
    <w:rsid w:val="00F41057"/>
    <w:rsid w:val="00F4114B"/>
    <w:rsid w:val="00F41195"/>
    <w:rsid w:val="00F412BA"/>
    <w:rsid w:val="00F412F1"/>
    <w:rsid w:val="00F4132F"/>
    <w:rsid w:val="00F4133B"/>
    <w:rsid w:val="00F414B3"/>
    <w:rsid w:val="00F41507"/>
    <w:rsid w:val="00F4153E"/>
    <w:rsid w:val="00F415D0"/>
    <w:rsid w:val="00F415E3"/>
    <w:rsid w:val="00F415F2"/>
    <w:rsid w:val="00F4174D"/>
    <w:rsid w:val="00F4178F"/>
    <w:rsid w:val="00F417A2"/>
    <w:rsid w:val="00F41801"/>
    <w:rsid w:val="00F41919"/>
    <w:rsid w:val="00F4193B"/>
    <w:rsid w:val="00F41997"/>
    <w:rsid w:val="00F41998"/>
    <w:rsid w:val="00F419EE"/>
    <w:rsid w:val="00F41AA0"/>
    <w:rsid w:val="00F41B3B"/>
    <w:rsid w:val="00F41B64"/>
    <w:rsid w:val="00F41BA3"/>
    <w:rsid w:val="00F41C3E"/>
    <w:rsid w:val="00F41C5F"/>
    <w:rsid w:val="00F41D33"/>
    <w:rsid w:val="00F41D3D"/>
    <w:rsid w:val="00F41D8E"/>
    <w:rsid w:val="00F41F4C"/>
    <w:rsid w:val="00F41FB8"/>
    <w:rsid w:val="00F41FB9"/>
    <w:rsid w:val="00F41FFD"/>
    <w:rsid w:val="00F42067"/>
    <w:rsid w:val="00F4208B"/>
    <w:rsid w:val="00F420F0"/>
    <w:rsid w:val="00F420FE"/>
    <w:rsid w:val="00F42113"/>
    <w:rsid w:val="00F42151"/>
    <w:rsid w:val="00F42191"/>
    <w:rsid w:val="00F421DD"/>
    <w:rsid w:val="00F42219"/>
    <w:rsid w:val="00F4239E"/>
    <w:rsid w:val="00F423D5"/>
    <w:rsid w:val="00F4241B"/>
    <w:rsid w:val="00F4255F"/>
    <w:rsid w:val="00F425AF"/>
    <w:rsid w:val="00F425B6"/>
    <w:rsid w:val="00F42673"/>
    <w:rsid w:val="00F4267B"/>
    <w:rsid w:val="00F42695"/>
    <w:rsid w:val="00F426A2"/>
    <w:rsid w:val="00F42720"/>
    <w:rsid w:val="00F4274D"/>
    <w:rsid w:val="00F42775"/>
    <w:rsid w:val="00F42784"/>
    <w:rsid w:val="00F427B5"/>
    <w:rsid w:val="00F427E3"/>
    <w:rsid w:val="00F42803"/>
    <w:rsid w:val="00F4281A"/>
    <w:rsid w:val="00F4286E"/>
    <w:rsid w:val="00F42889"/>
    <w:rsid w:val="00F428BC"/>
    <w:rsid w:val="00F428D1"/>
    <w:rsid w:val="00F42941"/>
    <w:rsid w:val="00F429AF"/>
    <w:rsid w:val="00F429CD"/>
    <w:rsid w:val="00F42A2D"/>
    <w:rsid w:val="00F42A62"/>
    <w:rsid w:val="00F42A84"/>
    <w:rsid w:val="00F42B06"/>
    <w:rsid w:val="00F42B71"/>
    <w:rsid w:val="00F42B8C"/>
    <w:rsid w:val="00F42BA3"/>
    <w:rsid w:val="00F42C0F"/>
    <w:rsid w:val="00F42C2B"/>
    <w:rsid w:val="00F42CAC"/>
    <w:rsid w:val="00F42CC5"/>
    <w:rsid w:val="00F42CF6"/>
    <w:rsid w:val="00F42D1A"/>
    <w:rsid w:val="00F42D1D"/>
    <w:rsid w:val="00F42D30"/>
    <w:rsid w:val="00F42D76"/>
    <w:rsid w:val="00F42E7F"/>
    <w:rsid w:val="00F42F25"/>
    <w:rsid w:val="00F42F40"/>
    <w:rsid w:val="00F42F9C"/>
    <w:rsid w:val="00F42F9D"/>
    <w:rsid w:val="00F42FEB"/>
    <w:rsid w:val="00F430BD"/>
    <w:rsid w:val="00F43108"/>
    <w:rsid w:val="00F43186"/>
    <w:rsid w:val="00F432DE"/>
    <w:rsid w:val="00F432ED"/>
    <w:rsid w:val="00F43315"/>
    <w:rsid w:val="00F43396"/>
    <w:rsid w:val="00F43445"/>
    <w:rsid w:val="00F43449"/>
    <w:rsid w:val="00F434BC"/>
    <w:rsid w:val="00F4350F"/>
    <w:rsid w:val="00F43564"/>
    <w:rsid w:val="00F4363F"/>
    <w:rsid w:val="00F4369C"/>
    <w:rsid w:val="00F4369E"/>
    <w:rsid w:val="00F436B2"/>
    <w:rsid w:val="00F43738"/>
    <w:rsid w:val="00F43740"/>
    <w:rsid w:val="00F437C3"/>
    <w:rsid w:val="00F43827"/>
    <w:rsid w:val="00F43828"/>
    <w:rsid w:val="00F43829"/>
    <w:rsid w:val="00F43885"/>
    <w:rsid w:val="00F43911"/>
    <w:rsid w:val="00F43938"/>
    <w:rsid w:val="00F43957"/>
    <w:rsid w:val="00F439C1"/>
    <w:rsid w:val="00F43A11"/>
    <w:rsid w:val="00F43A1F"/>
    <w:rsid w:val="00F43A57"/>
    <w:rsid w:val="00F43A74"/>
    <w:rsid w:val="00F43AA5"/>
    <w:rsid w:val="00F43ABA"/>
    <w:rsid w:val="00F43ADD"/>
    <w:rsid w:val="00F43AE6"/>
    <w:rsid w:val="00F43B02"/>
    <w:rsid w:val="00F43B5F"/>
    <w:rsid w:val="00F43B98"/>
    <w:rsid w:val="00F43C81"/>
    <w:rsid w:val="00F43CC5"/>
    <w:rsid w:val="00F43CD2"/>
    <w:rsid w:val="00F43D4A"/>
    <w:rsid w:val="00F43D67"/>
    <w:rsid w:val="00F43E27"/>
    <w:rsid w:val="00F43E3E"/>
    <w:rsid w:val="00F43E55"/>
    <w:rsid w:val="00F43E81"/>
    <w:rsid w:val="00F43ECC"/>
    <w:rsid w:val="00F43EE4"/>
    <w:rsid w:val="00F43F0F"/>
    <w:rsid w:val="00F43F23"/>
    <w:rsid w:val="00F43FC5"/>
    <w:rsid w:val="00F4400C"/>
    <w:rsid w:val="00F440E9"/>
    <w:rsid w:val="00F4411A"/>
    <w:rsid w:val="00F44128"/>
    <w:rsid w:val="00F44162"/>
    <w:rsid w:val="00F4419C"/>
    <w:rsid w:val="00F441EC"/>
    <w:rsid w:val="00F441ED"/>
    <w:rsid w:val="00F44247"/>
    <w:rsid w:val="00F44264"/>
    <w:rsid w:val="00F442A5"/>
    <w:rsid w:val="00F4432C"/>
    <w:rsid w:val="00F443C8"/>
    <w:rsid w:val="00F445C5"/>
    <w:rsid w:val="00F4464D"/>
    <w:rsid w:val="00F44794"/>
    <w:rsid w:val="00F447DB"/>
    <w:rsid w:val="00F4487B"/>
    <w:rsid w:val="00F448C5"/>
    <w:rsid w:val="00F448CF"/>
    <w:rsid w:val="00F448F7"/>
    <w:rsid w:val="00F44911"/>
    <w:rsid w:val="00F4494D"/>
    <w:rsid w:val="00F449D4"/>
    <w:rsid w:val="00F44A74"/>
    <w:rsid w:val="00F44BFD"/>
    <w:rsid w:val="00F44CDB"/>
    <w:rsid w:val="00F44E17"/>
    <w:rsid w:val="00F44E4B"/>
    <w:rsid w:val="00F44F1B"/>
    <w:rsid w:val="00F44F6E"/>
    <w:rsid w:val="00F44F86"/>
    <w:rsid w:val="00F44FE8"/>
    <w:rsid w:val="00F4501B"/>
    <w:rsid w:val="00F4515F"/>
    <w:rsid w:val="00F45165"/>
    <w:rsid w:val="00F451A0"/>
    <w:rsid w:val="00F452BE"/>
    <w:rsid w:val="00F4534D"/>
    <w:rsid w:val="00F45441"/>
    <w:rsid w:val="00F45489"/>
    <w:rsid w:val="00F454CE"/>
    <w:rsid w:val="00F45508"/>
    <w:rsid w:val="00F4552F"/>
    <w:rsid w:val="00F4554A"/>
    <w:rsid w:val="00F45557"/>
    <w:rsid w:val="00F455CA"/>
    <w:rsid w:val="00F456E7"/>
    <w:rsid w:val="00F4570C"/>
    <w:rsid w:val="00F4571B"/>
    <w:rsid w:val="00F45727"/>
    <w:rsid w:val="00F45781"/>
    <w:rsid w:val="00F458AD"/>
    <w:rsid w:val="00F45916"/>
    <w:rsid w:val="00F45922"/>
    <w:rsid w:val="00F4592E"/>
    <w:rsid w:val="00F45A10"/>
    <w:rsid w:val="00F45A4D"/>
    <w:rsid w:val="00F45B14"/>
    <w:rsid w:val="00F45BED"/>
    <w:rsid w:val="00F45C05"/>
    <w:rsid w:val="00F45C1D"/>
    <w:rsid w:val="00F45C8F"/>
    <w:rsid w:val="00F45EAC"/>
    <w:rsid w:val="00F45EE3"/>
    <w:rsid w:val="00F45F7C"/>
    <w:rsid w:val="00F45FA6"/>
    <w:rsid w:val="00F4601B"/>
    <w:rsid w:val="00F46163"/>
    <w:rsid w:val="00F461D9"/>
    <w:rsid w:val="00F4629F"/>
    <w:rsid w:val="00F462DE"/>
    <w:rsid w:val="00F4635D"/>
    <w:rsid w:val="00F463B8"/>
    <w:rsid w:val="00F463FE"/>
    <w:rsid w:val="00F4640C"/>
    <w:rsid w:val="00F46418"/>
    <w:rsid w:val="00F4643B"/>
    <w:rsid w:val="00F4645A"/>
    <w:rsid w:val="00F464B6"/>
    <w:rsid w:val="00F464C6"/>
    <w:rsid w:val="00F464D6"/>
    <w:rsid w:val="00F46533"/>
    <w:rsid w:val="00F46590"/>
    <w:rsid w:val="00F465D6"/>
    <w:rsid w:val="00F465DF"/>
    <w:rsid w:val="00F465E6"/>
    <w:rsid w:val="00F465EE"/>
    <w:rsid w:val="00F466E9"/>
    <w:rsid w:val="00F467A9"/>
    <w:rsid w:val="00F467C6"/>
    <w:rsid w:val="00F46915"/>
    <w:rsid w:val="00F46957"/>
    <w:rsid w:val="00F46973"/>
    <w:rsid w:val="00F46A66"/>
    <w:rsid w:val="00F46A90"/>
    <w:rsid w:val="00F46BA1"/>
    <w:rsid w:val="00F46BC5"/>
    <w:rsid w:val="00F46C17"/>
    <w:rsid w:val="00F46C63"/>
    <w:rsid w:val="00F46C75"/>
    <w:rsid w:val="00F46C7A"/>
    <w:rsid w:val="00F46D17"/>
    <w:rsid w:val="00F46D19"/>
    <w:rsid w:val="00F46F1F"/>
    <w:rsid w:val="00F46FC8"/>
    <w:rsid w:val="00F46FD9"/>
    <w:rsid w:val="00F47018"/>
    <w:rsid w:val="00F4705E"/>
    <w:rsid w:val="00F47085"/>
    <w:rsid w:val="00F47155"/>
    <w:rsid w:val="00F47165"/>
    <w:rsid w:val="00F471DF"/>
    <w:rsid w:val="00F471FA"/>
    <w:rsid w:val="00F47229"/>
    <w:rsid w:val="00F4724B"/>
    <w:rsid w:val="00F47279"/>
    <w:rsid w:val="00F472E4"/>
    <w:rsid w:val="00F47303"/>
    <w:rsid w:val="00F47433"/>
    <w:rsid w:val="00F474D7"/>
    <w:rsid w:val="00F4750B"/>
    <w:rsid w:val="00F47552"/>
    <w:rsid w:val="00F475C0"/>
    <w:rsid w:val="00F4775A"/>
    <w:rsid w:val="00F47783"/>
    <w:rsid w:val="00F47792"/>
    <w:rsid w:val="00F477BC"/>
    <w:rsid w:val="00F4783B"/>
    <w:rsid w:val="00F478C6"/>
    <w:rsid w:val="00F478DE"/>
    <w:rsid w:val="00F478E7"/>
    <w:rsid w:val="00F47923"/>
    <w:rsid w:val="00F47975"/>
    <w:rsid w:val="00F479BA"/>
    <w:rsid w:val="00F47A04"/>
    <w:rsid w:val="00F47A5E"/>
    <w:rsid w:val="00F47AB3"/>
    <w:rsid w:val="00F47AEB"/>
    <w:rsid w:val="00F47B57"/>
    <w:rsid w:val="00F47B6F"/>
    <w:rsid w:val="00F47BE6"/>
    <w:rsid w:val="00F47C02"/>
    <w:rsid w:val="00F47C53"/>
    <w:rsid w:val="00F47C96"/>
    <w:rsid w:val="00F47D02"/>
    <w:rsid w:val="00F47E1D"/>
    <w:rsid w:val="00F47E82"/>
    <w:rsid w:val="00F47F0A"/>
    <w:rsid w:val="00F47F45"/>
    <w:rsid w:val="00F47F59"/>
    <w:rsid w:val="00F50002"/>
    <w:rsid w:val="00F5009A"/>
    <w:rsid w:val="00F50164"/>
    <w:rsid w:val="00F5019A"/>
    <w:rsid w:val="00F501AB"/>
    <w:rsid w:val="00F50263"/>
    <w:rsid w:val="00F503BA"/>
    <w:rsid w:val="00F503CF"/>
    <w:rsid w:val="00F50402"/>
    <w:rsid w:val="00F5045C"/>
    <w:rsid w:val="00F5046F"/>
    <w:rsid w:val="00F5048F"/>
    <w:rsid w:val="00F50532"/>
    <w:rsid w:val="00F50568"/>
    <w:rsid w:val="00F50598"/>
    <w:rsid w:val="00F505AD"/>
    <w:rsid w:val="00F505B8"/>
    <w:rsid w:val="00F505C8"/>
    <w:rsid w:val="00F50677"/>
    <w:rsid w:val="00F506A3"/>
    <w:rsid w:val="00F506B1"/>
    <w:rsid w:val="00F5078A"/>
    <w:rsid w:val="00F507CF"/>
    <w:rsid w:val="00F507D4"/>
    <w:rsid w:val="00F50891"/>
    <w:rsid w:val="00F508EE"/>
    <w:rsid w:val="00F50940"/>
    <w:rsid w:val="00F50949"/>
    <w:rsid w:val="00F50979"/>
    <w:rsid w:val="00F509CA"/>
    <w:rsid w:val="00F50ACE"/>
    <w:rsid w:val="00F50B0A"/>
    <w:rsid w:val="00F50B69"/>
    <w:rsid w:val="00F50B93"/>
    <w:rsid w:val="00F50BDE"/>
    <w:rsid w:val="00F50BE8"/>
    <w:rsid w:val="00F50C06"/>
    <w:rsid w:val="00F50C15"/>
    <w:rsid w:val="00F50C6D"/>
    <w:rsid w:val="00F50CB9"/>
    <w:rsid w:val="00F50CF4"/>
    <w:rsid w:val="00F50DA1"/>
    <w:rsid w:val="00F50DB8"/>
    <w:rsid w:val="00F50E20"/>
    <w:rsid w:val="00F50E39"/>
    <w:rsid w:val="00F50F24"/>
    <w:rsid w:val="00F50FF6"/>
    <w:rsid w:val="00F511AB"/>
    <w:rsid w:val="00F511C1"/>
    <w:rsid w:val="00F51201"/>
    <w:rsid w:val="00F5124C"/>
    <w:rsid w:val="00F51259"/>
    <w:rsid w:val="00F5127B"/>
    <w:rsid w:val="00F512B9"/>
    <w:rsid w:val="00F51331"/>
    <w:rsid w:val="00F5134D"/>
    <w:rsid w:val="00F513D5"/>
    <w:rsid w:val="00F51403"/>
    <w:rsid w:val="00F514D1"/>
    <w:rsid w:val="00F5154B"/>
    <w:rsid w:val="00F51683"/>
    <w:rsid w:val="00F516E3"/>
    <w:rsid w:val="00F51707"/>
    <w:rsid w:val="00F51709"/>
    <w:rsid w:val="00F5178E"/>
    <w:rsid w:val="00F51791"/>
    <w:rsid w:val="00F51822"/>
    <w:rsid w:val="00F518BF"/>
    <w:rsid w:val="00F519F4"/>
    <w:rsid w:val="00F51ACE"/>
    <w:rsid w:val="00F51B14"/>
    <w:rsid w:val="00F51B42"/>
    <w:rsid w:val="00F51B8C"/>
    <w:rsid w:val="00F51C29"/>
    <w:rsid w:val="00F51C9B"/>
    <w:rsid w:val="00F51D5C"/>
    <w:rsid w:val="00F51DF8"/>
    <w:rsid w:val="00F51E47"/>
    <w:rsid w:val="00F51E63"/>
    <w:rsid w:val="00F51EAA"/>
    <w:rsid w:val="00F51EB1"/>
    <w:rsid w:val="00F51F10"/>
    <w:rsid w:val="00F5200E"/>
    <w:rsid w:val="00F52018"/>
    <w:rsid w:val="00F5205C"/>
    <w:rsid w:val="00F5212F"/>
    <w:rsid w:val="00F52134"/>
    <w:rsid w:val="00F5219B"/>
    <w:rsid w:val="00F523AF"/>
    <w:rsid w:val="00F5248C"/>
    <w:rsid w:val="00F52611"/>
    <w:rsid w:val="00F52614"/>
    <w:rsid w:val="00F526B5"/>
    <w:rsid w:val="00F526C3"/>
    <w:rsid w:val="00F526F6"/>
    <w:rsid w:val="00F526FF"/>
    <w:rsid w:val="00F5276E"/>
    <w:rsid w:val="00F527AB"/>
    <w:rsid w:val="00F527C4"/>
    <w:rsid w:val="00F527F2"/>
    <w:rsid w:val="00F52859"/>
    <w:rsid w:val="00F528EA"/>
    <w:rsid w:val="00F52905"/>
    <w:rsid w:val="00F52912"/>
    <w:rsid w:val="00F52954"/>
    <w:rsid w:val="00F529B5"/>
    <w:rsid w:val="00F52A07"/>
    <w:rsid w:val="00F52A11"/>
    <w:rsid w:val="00F52AC3"/>
    <w:rsid w:val="00F52B2F"/>
    <w:rsid w:val="00F52B59"/>
    <w:rsid w:val="00F52B96"/>
    <w:rsid w:val="00F52BCC"/>
    <w:rsid w:val="00F52C05"/>
    <w:rsid w:val="00F52C11"/>
    <w:rsid w:val="00F52C33"/>
    <w:rsid w:val="00F52D57"/>
    <w:rsid w:val="00F52D5E"/>
    <w:rsid w:val="00F52D73"/>
    <w:rsid w:val="00F52D85"/>
    <w:rsid w:val="00F52E44"/>
    <w:rsid w:val="00F52FFE"/>
    <w:rsid w:val="00F530CC"/>
    <w:rsid w:val="00F53112"/>
    <w:rsid w:val="00F53173"/>
    <w:rsid w:val="00F53180"/>
    <w:rsid w:val="00F531BA"/>
    <w:rsid w:val="00F531E6"/>
    <w:rsid w:val="00F5323D"/>
    <w:rsid w:val="00F53247"/>
    <w:rsid w:val="00F53267"/>
    <w:rsid w:val="00F53272"/>
    <w:rsid w:val="00F53274"/>
    <w:rsid w:val="00F53277"/>
    <w:rsid w:val="00F5332B"/>
    <w:rsid w:val="00F53353"/>
    <w:rsid w:val="00F53415"/>
    <w:rsid w:val="00F53424"/>
    <w:rsid w:val="00F53438"/>
    <w:rsid w:val="00F53474"/>
    <w:rsid w:val="00F53504"/>
    <w:rsid w:val="00F53517"/>
    <w:rsid w:val="00F5356D"/>
    <w:rsid w:val="00F535C0"/>
    <w:rsid w:val="00F535DD"/>
    <w:rsid w:val="00F53687"/>
    <w:rsid w:val="00F536BF"/>
    <w:rsid w:val="00F536D0"/>
    <w:rsid w:val="00F536DB"/>
    <w:rsid w:val="00F536E5"/>
    <w:rsid w:val="00F5370E"/>
    <w:rsid w:val="00F53741"/>
    <w:rsid w:val="00F53766"/>
    <w:rsid w:val="00F5376E"/>
    <w:rsid w:val="00F5380C"/>
    <w:rsid w:val="00F53825"/>
    <w:rsid w:val="00F53863"/>
    <w:rsid w:val="00F53872"/>
    <w:rsid w:val="00F538D3"/>
    <w:rsid w:val="00F538F9"/>
    <w:rsid w:val="00F53918"/>
    <w:rsid w:val="00F5395B"/>
    <w:rsid w:val="00F5396E"/>
    <w:rsid w:val="00F539D0"/>
    <w:rsid w:val="00F53A04"/>
    <w:rsid w:val="00F53A95"/>
    <w:rsid w:val="00F53B07"/>
    <w:rsid w:val="00F53B5A"/>
    <w:rsid w:val="00F53BAE"/>
    <w:rsid w:val="00F53BB7"/>
    <w:rsid w:val="00F53BED"/>
    <w:rsid w:val="00F53BFB"/>
    <w:rsid w:val="00F53CB8"/>
    <w:rsid w:val="00F53D0E"/>
    <w:rsid w:val="00F53D92"/>
    <w:rsid w:val="00F53DEB"/>
    <w:rsid w:val="00F53E1A"/>
    <w:rsid w:val="00F53E24"/>
    <w:rsid w:val="00F53EA2"/>
    <w:rsid w:val="00F53EB9"/>
    <w:rsid w:val="00F53EEC"/>
    <w:rsid w:val="00F53F67"/>
    <w:rsid w:val="00F53F73"/>
    <w:rsid w:val="00F53F7D"/>
    <w:rsid w:val="00F53FAE"/>
    <w:rsid w:val="00F5401D"/>
    <w:rsid w:val="00F540A2"/>
    <w:rsid w:val="00F540AB"/>
    <w:rsid w:val="00F54113"/>
    <w:rsid w:val="00F54141"/>
    <w:rsid w:val="00F542B8"/>
    <w:rsid w:val="00F5434B"/>
    <w:rsid w:val="00F5444C"/>
    <w:rsid w:val="00F54527"/>
    <w:rsid w:val="00F5452A"/>
    <w:rsid w:val="00F545C7"/>
    <w:rsid w:val="00F545D2"/>
    <w:rsid w:val="00F54657"/>
    <w:rsid w:val="00F546E3"/>
    <w:rsid w:val="00F54709"/>
    <w:rsid w:val="00F5478E"/>
    <w:rsid w:val="00F5484B"/>
    <w:rsid w:val="00F5487E"/>
    <w:rsid w:val="00F54890"/>
    <w:rsid w:val="00F548BF"/>
    <w:rsid w:val="00F548C4"/>
    <w:rsid w:val="00F548F7"/>
    <w:rsid w:val="00F548FE"/>
    <w:rsid w:val="00F5499F"/>
    <w:rsid w:val="00F54A26"/>
    <w:rsid w:val="00F54A7F"/>
    <w:rsid w:val="00F54AA4"/>
    <w:rsid w:val="00F54AB9"/>
    <w:rsid w:val="00F54AEA"/>
    <w:rsid w:val="00F54AF6"/>
    <w:rsid w:val="00F54AF9"/>
    <w:rsid w:val="00F54B73"/>
    <w:rsid w:val="00F54B92"/>
    <w:rsid w:val="00F54B95"/>
    <w:rsid w:val="00F54BA7"/>
    <w:rsid w:val="00F54C40"/>
    <w:rsid w:val="00F54CA2"/>
    <w:rsid w:val="00F54CAD"/>
    <w:rsid w:val="00F54CED"/>
    <w:rsid w:val="00F54D00"/>
    <w:rsid w:val="00F54D07"/>
    <w:rsid w:val="00F54E0B"/>
    <w:rsid w:val="00F54E2E"/>
    <w:rsid w:val="00F54E48"/>
    <w:rsid w:val="00F54E58"/>
    <w:rsid w:val="00F54E98"/>
    <w:rsid w:val="00F54EB2"/>
    <w:rsid w:val="00F54EC0"/>
    <w:rsid w:val="00F54F22"/>
    <w:rsid w:val="00F54F27"/>
    <w:rsid w:val="00F54F3D"/>
    <w:rsid w:val="00F54F44"/>
    <w:rsid w:val="00F54F88"/>
    <w:rsid w:val="00F54F9B"/>
    <w:rsid w:val="00F54FE5"/>
    <w:rsid w:val="00F55038"/>
    <w:rsid w:val="00F550F7"/>
    <w:rsid w:val="00F550FC"/>
    <w:rsid w:val="00F5511B"/>
    <w:rsid w:val="00F5512D"/>
    <w:rsid w:val="00F55196"/>
    <w:rsid w:val="00F551F1"/>
    <w:rsid w:val="00F55311"/>
    <w:rsid w:val="00F55379"/>
    <w:rsid w:val="00F553B1"/>
    <w:rsid w:val="00F553FB"/>
    <w:rsid w:val="00F55423"/>
    <w:rsid w:val="00F5549D"/>
    <w:rsid w:val="00F556A1"/>
    <w:rsid w:val="00F55763"/>
    <w:rsid w:val="00F557B9"/>
    <w:rsid w:val="00F557C8"/>
    <w:rsid w:val="00F55862"/>
    <w:rsid w:val="00F558D3"/>
    <w:rsid w:val="00F558DC"/>
    <w:rsid w:val="00F5596D"/>
    <w:rsid w:val="00F559AD"/>
    <w:rsid w:val="00F55A2A"/>
    <w:rsid w:val="00F55ABF"/>
    <w:rsid w:val="00F55B04"/>
    <w:rsid w:val="00F55B68"/>
    <w:rsid w:val="00F55B79"/>
    <w:rsid w:val="00F55BE1"/>
    <w:rsid w:val="00F55C10"/>
    <w:rsid w:val="00F55C20"/>
    <w:rsid w:val="00F55C65"/>
    <w:rsid w:val="00F55CA4"/>
    <w:rsid w:val="00F55CC3"/>
    <w:rsid w:val="00F55CD6"/>
    <w:rsid w:val="00F55CEA"/>
    <w:rsid w:val="00F55D3C"/>
    <w:rsid w:val="00F55DA2"/>
    <w:rsid w:val="00F55E6C"/>
    <w:rsid w:val="00F55E8A"/>
    <w:rsid w:val="00F55E9D"/>
    <w:rsid w:val="00F55ED2"/>
    <w:rsid w:val="00F55F16"/>
    <w:rsid w:val="00F55F3D"/>
    <w:rsid w:val="00F55F8A"/>
    <w:rsid w:val="00F56070"/>
    <w:rsid w:val="00F56096"/>
    <w:rsid w:val="00F560C1"/>
    <w:rsid w:val="00F5616A"/>
    <w:rsid w:val="00F56175"/>
    <w:rsid w:val="00F561D7"/>
    <w:rsid w:val="00F56255"/>
    <w:rsid w:val="00F562A1"/>
    <w:rsid w:val="00F562B1"/>
    <w:rsid w:val="00F562C8"/>
    <w:rsid w:val="00F562EF"/>
    <w:rsid w:val="00F563C7"/>
    <w:rsid w:val="00F563FE"/>
    <w:rsid w:val="00F56420"/>
    <w:rsid w:val="00F56583"/>
    <w:rsid w:val="00F565A4"/>
    <w:rsid w:val="00F565D8"/>
    <w:rsid w:val="00F56614"/>
    <w:rsid w:val="00F56626"/>
    <w:rsid w:val="00F56668"/>
    <w:rsid w:val="00F56729"/>
    <w:rsid w:val="00F56764"/>
    <w:rsid w:val="00F567C9"/>
    <w:rsid w:val="00F56857"/>
    <w:rsid w:val="00F5685A"/>
    <w:rsid w:val="00F56896"/>
    <w:rsid w:val="00F568EC"/>
    <w:rsid w:val="00F56964"/>
    <w:rsid w:val="00F569B5"/>
    <w:rsid w:val="00F569D0"/>
    <w:rsid w:val="00F56A1F"/>
    <w:rsid w:val="00F56A58"/>
    <w:rsid w:val="00F56AAE"/>
    <w:rsid w:val="00F56C92"/>
    <w:rsid w:val="00F56C9D"/>
    <w:rsid w:val="00F56CC2"/>
    <w:rsid w:val="00F56CC5"/>
    <w:rsid w:val="00F56D01"/>
    <w:rsid w:val="00F56D2B"/>
    <w:rsid w:val="00F56E99"/>
    <w:rsid w:val="00F57061"/>
    <w:rsid w:val="00F570CF"/>
    <w:rsid w:val="00F57166"/>
    <w:rsid w:val="00F5716C"/>
    <w:rsid w:val="00F571CC"/>
    <w:rsid w:val="00F571F4"/>
    <w:rsid w:val="00F57225"/>
    <w:rsid w:val="00F57267"/>
    <w:rsid w:val="00F5726D"/>
    <w:rsid w:val="00F57273"/>
    <w:rsid w:val="00F572D0"/>
    <w:rsid w:val="00F572D8"/>
    <w:rsid w:val="00F5730B"/>
    <w:rsid w:val="00F57358"/>
    <w:rsid w:val="00F5737A"/>
    <w:rsid w:val="00F57407"/>
    <w:rsid w:val="00F57505"/>
    <w:rsid w:val="00F57564"/>
    <w:rsid w:val="00F57614"/>
    <w:rsid w:val="00F5764F"/>
    <w:rsid w:val="00F57660"/>
    <w:rsid w:val="00F576DE"/>
    <w:rsid w:val="00F576FF"/>
    <w:rsid w:val="00F57703"/>
    <w:rsid w:val="00F5779A"/>
    <w:rsid w:val="00F57815"/>
    <w:rsid w:val="00F579AB"/>
    <w:rsid w:val="00F57A97"/>
    <w:rsid w:val="00F57B39"/>
    <w:rsid w:val="00F57B99"/>
    <w:rsid w:val="00F57BF2"/>
    <w:rsid w:val="00F57CA6"/>
    <w:rsid w:val="00F57CB1"/>
    <w:rsid w:val="00F57D34"/>
    <w:rsid w:val="00F57DD3"/>
    <w:rsid w:val="00F57E64"/>
    <w:rsid w:val="00F57E96"/>
    <w:rsid w:val="00F57E9A"/>
    <w:rsid w:val="00F57FC6"/>
    <w:rsid w:val="00F60009"/>
    <w:rsid w:val="00F600AF"/>
    <w:rsid w:val="00F6011C"/>
    <w:rsid w:val="00F60166"/>
    <w:rsid w:val="00F60179"/>
    <w:rsid w:val="00F601AE"/>
    <w:rsid w:val="00F601CA"/>
    <w:rsid w:val="00F602AD"/>
    <w:rsid w:val="00F60309"/>
    <w:rsid w:val="00F6031F"/>
    <w:rsid w:val="00F60351"/>
    <w:rsid w:val="00F60354"/>
    <w:rsid w:val="00F6040F"/>
    <w:rsid w:val="00F604AE"/>
    <w:rsid w:val="00F604D2"/>
    <w:rsid w:val="00F60510"/>
    <w:rsid w:val="00F60586"/>
    <w:rsid w:val="00F60616"/>
    <w:rsid w:val="00F60679"/>
    <w:rsid w:val="00F606A9"/>
    <w:rsid w:val="00F6074E"/>
    <w:rsid w:val="00F60762"/>
    <w:rsid w:val="00F60855"/>
    <w:rsid w:val="00F60857"/>
    <w:rsid w:val="00F6086F"/>
    <w:rsid w:val="00F608A4"/>
    <w:rsid w:val="00F608C4"/>
    <w:rsid w:val="00F608EE"/>
    <w:rsid w:val="00F608F0"/>
    <w:rsid w:val="00F60917"/>
    <w:rsid w:val="00F60922"/>
    <w:rsid w:val="00F60977"/>
    <w:rsid w:val="00F609E1"/>
    <w:rsid w:val="00F60AA7"/>
    <w:rsid w:val="00F60AC3"/>
    <w:rsid w:val="00F60B60"/>
    <w:rsid w:val="00F60BA8"/>
    <w:rsid w:val="00F60C36"/>
    <w:rsid w:val="00F60CD3"/>
    <w:rsid w:val="00F60D26"/>
    <w:rsid w:val="00F60E41"/>
    <w:rsid w:val="00F60ED0"/>
    <w:rsid w:val="00F60F58"/>
    <w:rsid w:val="00F610E8"/>
    <w:rsid w:val="00F61109"/>
    <w:rsid w:val="00F6118B"/>
    <w:rsid w:val="00F611BE"/>
    <w:rsid w:val="00F6128D"/>
    <w:rsid w:val="00F61298"/>
    <w:rsid w:val="00F61325"/>
    <w:rsid w:val="00F614B5"/>
    <w:rsid w:val="00F6154A"/>
    <w:rsid w:val="00F61582"/>
    <w:rsid w:val="00F615C2"/>
    <w:rsid w:val="00F615C5"/>
    <w:rsid w:val="00F61646"/>
    <w:rsid w:val="00F616AD"/>
    <w:rsid w:val="00F61709"/>
    <w:rsid w:val="00F61722"/>
    <w:rsid w:val="00F617F6"/>
    <w:rsid w:val="00F6185A"/>
    <w:rsid w:val="00F6186E"/>
    <w:rsid w:val="00F6187E"/>
    <w:rsid w:val="00F618A6"/>
    <w:rsid w:val="00F619AD"/>
    <w:rsid w:val="00F619CD"/>
    <w:rsid w:val="00F619D8"/>
    <w:rsid w:val="00F619F7"/>
    <w:rsid w:val="00F61A29"/>
    <w:rsid w:val="00F61A53"/>
    <w:rsid w:val="00F61B59"/>
    <w:rsid w:val="00F61BD9"/>
    <w:rsid w:val="00F61BDF"/>
    <w:rsid w:val="00F61C53"/>
    <w:rsid w:val="00F61CFA"/>
    <w:rsid w:val="00F61D38"/>
    <w:rsid w:val="00F61D3A"/>
    <w:rsid w:val="00F61D57"/>
    <w:rsid w:val="00F61DBB"/>
    <w:rsid w:val="00F61DD9"/>
    <w:rsid w:val="00F61E07"/>
    <w:rsid w:val="00F61E2A"/>
    <w:rsid w:val="00F61ECC"/>
    <w:rsid w:val="00F61EF2"/>
    <w:rsid w:val="00F61F28"/>
    <w:rsid w:val="00F61F6F"/>
    <w:rsid w:val="00F61FD8"/>
    <w:rsid w:val="00F61FF8"/>
    <w:rsid w:val="00F6205F"/>
    <w:rsid w:val="00F620A7"/>
    <w:rsid w:val="00F62160"/>
    <w:rsid w:val="00F621AB"/>
    <w:rsid w:val="00F621C1"/>
    <w:rsid w:val="00F621E2"/>
    <w:rsid w:val="00F62227"/>
    <w:rsid w:val="00F62292"/>
    <w:rsid w:val="00F62343"/>
    <w:rsid w:val="00F6234A"/>
    <w:rsid w:val="00F6237B"/>
    <w:rsid w:val="00F6239C"/>
    <w:rsid w:val="00F623B1"/>
    <w:rsid w:val="00F623CF"/>
    <w:rsid w:val="00F623FE"/>
    <w:rsid w:val="00F62422"/>
    <w:rsid w:val="00F62443"/>
    <w:rsid w:val="00F62461"/>
    <w:rsid w:val="00F6246C"/>
    <w:rsid w:val="00F624AB"/>
    <w:rsid w:val="00F624F5"/>
    <w:rsid w:val="00F625BC"/>
    <w:rsid w:val="00F62654"/>
    <w:rsid w:val="00F62672"/>
    <w:rsid w:val="00F62735"/>
    <w:rsid w:val="00F62751"/>
    <w:rsid w:val="00F627B5"/>
    <w:rsid w:val="00F627DD"/>
    <w:rsid w:val="00F627F4"/>
    <w:rsid w:val="00F62835"/>
    <w:rsid w:val="00F62886"/>
    <w:rsid w:val="00F62A36"/>
    <w:rsid w:val="00F62A3E"/>
    <w:rsid w:val="00F62A4F"/>
    <w:rsid w:val="00F62B74"/>
    <w:rsid w:val="00F62BA0"/>
    <w:rsid w:val="00F62BA2"/>
    <w:rsid w:val="00F62C7D"/>
    <w:rsid w:val="00F62CDC"/>
    <w:rsid w:val="00F62D7C"/>
    <w:rsid w:val="00F62DAE"/>
    <w:rsid w:val="00F62DEC"/>
    <w:rsid w:val="00F62E06"/>
    <w:rsid w:val="00F62E3E"/>
    <w:rsid w:val="00F62E42"/>
    <w:rsid w:val="00F62EAE"/>
    <w:rsid w:val="00F62F4B"/>
    <w:rsid w:val="00F62F63"/>
    <w:rsid w:val="00F6301B"/>
    <w:rsid w:val="00F63033"/>
    <w:rsid w:val="00F63039"/>
    <w:rsid w:val="00F630D8"/>
    <w:rsid w:val="00F63178"/>
    <w:rsid w:val="00F6318C"/>
    <w:rsid w:val="00F631CF"/>
    <w:rsid w:val="00F63253"/>
    <w:rsid w:val="00F6331E"/>
    <w:rsid w:val="00F633E0"/>
    <w:rsid w:val="00F63496"/>
    <w:rsid w:val="00F634A5"/>
    <w:rsid w:val="00F634A6"/>
    <w:rsid w:val="00F634AE"/>
    <w:rsid w:val="00F63526"/>
    <w:rsid w:val="00F635A7"/>
    <w:rsid w:val="00F636AB"/>
    <w:rsid w:val="00F636E4"/>
    <w:rsid w:val="00F6376F"/>
    <w:rsid w:val="00F637C6"/>
    <w:rsid w:val="00F637CA"/>
    <w:rsid w:val="00F63853"/>
    <w:rsid w:val="00F63957"/>
    <w:rsid w:val="00F63A00"/>
    <w:rsid w:val="00F63AB1"/>
    <w:rsid w:val="00F63AF3"/>
    <w:rsid w:val="00F63B18"/>
    <w:rsid w:val="00F63B59"/>
    <w:rsid w:val="00F63B5D"/>
    <w:rsid w:val="00F63BCB"/>
    <w:rsid w:val="00F63C1E"/>
    <w:rsid w:val="00F63C6A"/>
    <w:rsid w:val="00F63C83"/>
    <w:rsid w:val="00F63CEB"/>
    <w:rsid w:val="00F63D29"/>
    <w:rsid w:val="00F63D32"/>
    <w:rsid w:val="00F63DA6"/>
    <w:rsid w:val="00F63DDD"/>
    <w:rsid w:val="00F63DF9"/>
    <w:rsid w:val="00F63DFA"/>
    <w:rsid w:val="00F63E6D"/>
    <w:rsid w:val="00F63ECA"/>
    <w:rsid w:val="00F63ECF"/>
    <w:rsid w:val="00F63F02"/>
    <w:rsid w:val="00F63FE2"/>
    <w:rsid w:val="00F640E8"/>
    <w:rsid w:val="00F6411B"/>
    <w:rsid w:val="00F64198"/>
    <w:rsid w:val="00F641BC"/>
    <w:rsid w:val="00F6420B"/>
    <w:rsid w:val="00F64271"/>
    <w:rsid w:val="00F642DF"/>
    <w:rsid w:val="00F642E4"/>
    <w:rsid w:val="00F643C6"/>
    <w:rsid w:val="00F643E0"/>
    <w:rsid w:val="00F64429"/>
    <w:rsid w:val="00F6443A"/>
    <w:rsid w:val="00F6445B"/>
    <w:rsid w:val="00F6446E"/>
    <w:rsid w:val="00F64545"/>
    <w:rsid w:val="00F64549"/>
    <w:rsid w:val="00F645F0"/>
    <w:rsid w:val="00F64671"/>
    <w:rsid w:val="00F64731"/>
    <w:rsid w:val="00F648AE"/>
    <w:rsid w:val="00F648C5"/>
    <w:rsid w:val="00F64947"/>
    <w:rsid w:val="00F64962"/>
    <w:rsid w:val="00F64A10"/>
    <w:rsid w:val="00F64A1B"/>
    <w:rsid w:val="00F64A1F"/>
    <w:rsid w:val="00F64AD0"/>
    <w:rsid w:val="00F64B16"/>
    <w:rsid w:val="00F64B3A"/>
    <w:rsid w:val="00F64B59"/>
    <w:rsid w:val="00F64BB0"/>
    <w:rsid w:val="00F64D40"/>
    <w:rsid w:val="00F64E3B"/>
    <w:rsid w:val="00F64EFB"/>
    <w:rsid w:val="00F64F7A"/>
    <w:rsid w:val="00F64F87"/>
    <w:rsid w:val="00F65041"/>
    <w:rsid w:val="00F65065"/>
    <w:rsid w:val="00F65087"/>
    <w:rsid w:val="00F65135"/>
    <w:rsid w:val="00F65137"/>
    <w:rsid w:val="00F6514E"/>
    <w:rsid w:val="00F65244"/>
    <w:rsid w:val="00F65292"/>
    <w:rsid w:val="00F652AB"/>
    <w:rsid w:val="00F652D0"/>
    <w:rsid w:val="00F6533B"/>
    <w:rsid w:val="00F65354"/>
    <w:rsid w:val="00F653A5"/>
    <w:rsid w:val="00F65508"/>
    <w:rsid w:val="00F65515"/>
    <w:rsid w:val="00F6552C"/>
    <w:rsid w:val="00F65592"/>
    <w:rsid w:val="00F6565C"/>
    <w:rsid w:val="00F6566C"/>
    <w:rsid w:val="00F656C2"/>
    <w:rsid w:val="00F656C8"/>
    <w:rsid w:val="00F65770"/>
    <w:rsid w:val="00F657A9"/>
    <w:rsid w:val="00F657CC"/>
    <w:rsid w:val="00F65846"/>
    <w:rsid w:val="00F65858"/>
    <w:rsid w:val="00F658F0"/>
    <w:rsid w:val="00F6595C"/>
    <w:rsid w:val="00F659B9"/>
    <w:rsid w:val="00F65B45"/>
    <w:rsid w:val="00F65B9B"/>
    <w:rsid w:val="00F65BC4"/>
    <w:rsid w:val="00F65C9A"/>
    <w:rsid w:val="00F65CAE"/>
    <w:rsid w:val="00F65E3C"/>
    <w:rsid w:val="00F65ED1"/>
    <w:rsid w:val="00F65ED4"/>
    <w:rsid w:val="00F65F24"/>
    <w:rsid w:val="00F65FDA"/>
    <w:rsid w:val="00F66034"/>
    <w:rsid w:val="00F66040"/>
    <w:rsid w:val="00F660A4"/>
    <w:rsid w:val="00F660D0"/>
    <w:rsid w:val="00F661E3"/>
    <w:rsid w:val="00F6621A"/>
    <w:rsid w:val="00F66272"/>
    <w:rsid w:val="00F6629E"/>
    <w:rsid w:val="00F6629F"/>
    <w:rsid w:val="00F6645C"/>
    <w:rsid w:val="00F66466"/>
    <w:rsid w:val="00F665E0"/>
    <w:rsid w:val="00F6664F"/>
    <w:rsid w:val="00F66662"/>
    <w:rsid w:val="00F66700"/>
    <w:rsid w:val="00F66727"/>
    <w:rsid w:val="00F66746"/>
    <w:rsid w:val="00F66749"/>
    <w:rsid w:val="00F667BD"/>
    <w:rsid w:val="00F667EB"/>
    <w:rsid w:val="00F66AAE"/>
    <w:rsid w:val="00F66AD0"/>
    <w:rsid w:val="00F66B3C"/>
    <w:rsid w:val="00F66B8C"/>
    <w:rsid w:val="00F66C01"/>
    <w:rsid w:val="00F66C85"/>
    <w:rsid w:val="00F66C91"/>
    <w:rsid w:val="00F66CDE"/>
    <w:rsid w:val="00F66CF5"/>
    <w:rsid w:val="00F66D06"/>
    <w:rsid w:val="00F66D6E"/>
    <w:rsid w:val="00F66E9F"/>
    <w:rsid w:val="00F66F95"/>
    <w:rsid w:val="00F67022"/>
    <w:rsid w:val="00F67037"/>
    <w:rsid w:val="00F67088"/>
    <w:rsid w:val="00F670A4"/>
    <w:rsid w:val="00F6713A"/>
    <w:rsid w:val="00F67154"/>
    <w:rsid w:val="00F6716D"/>
    <w:rsid w:val="00F67184"/>
    <w:rsid w:val="00F67193"/>
    <w:rsid w:val="00F6722E"/>
    <w:rsid w:val="00F6726F"/>
    <w:rsid w:val="00F6727C"/>
    <w:rsid w:val="00F67359"/>
    <w:rsid w:val="00F673D2"/>
    <w:rsid w:val="00F673D9"/>
    <w:rsid w:val="00F673DA"/>
    <w:rsid w:val="00F6742B"/>
    <w:rsid w:val="00F674CC"/>
    <w:rsid w:val="00F67557"/>
    <w:rsid w:val="00F67608"/>
    <w:rsid w:val="00F67637"/>
    <w:rsid w:val="00F6785F"/>
    <w:rsid w:val="00F67923"/>
    <w:rsid w:val="00F6795F"/>
    <w:rsid w:val="00F67967"/>
    <w:rsid w:val="00F6797B"/>
    <w:rsid w:val="00F67982"/>
    <w:rsid w:val="00F67A0B"/>
    <w:rsid w:val="00F67A2C"/>
    <w:rsid w:val="00F67A42"/>
    <w:rsid w:val="00F67B93"/>
    <w:rsid w:val="00F67C6C"/>
    <w:rsid w:val="00F67C8F"/>
    <w:rsid w:val="00F67D30"/>
    <w:rsid w:val="00F67D75"/>
    <w:rsid w:val="00F67DFD"/>
    <w:rsid w:val="00F67F87"/>
    <w:rsid w:val="00F700E2"/>
    <w:rsid w:val="00F70145"/>
    <w:rsid w:val="00F70181"/>
    <w:rsid w:val="00F701C0"/>
    <w:rsid w:val="00F701CB"/>
    <w:rsid w:val="00F702A9"/>
    <w:rsid w:val="00F7030E"/>
    <w:rsid w:val="00F70317"/>
    <w:rsid w:val="00F70393"/>
    <w:rsid w:val="00F70405"/>
    <w:rsid w:val="00F7044A"/>
    <w:rsid w:val="00F704BB"/>
    <w:rsid w:val="00F7050C"/>
    <w:rsid w:val="00F705A3"/>
    <w:rsid w:val="00F705E8"/>
    <w:rsid w:val="00F70657"/>
    <w:rsid w:val="00F70659"/>
    <w:rsid w:val="00F706F2"/>
    <w:rsid w:val="00F70753"/>
    <w:rsid w:val="00F707AA"/>
    <w:rsid w:val="00F707AF"/>
    <w:rsid w:val="00F707B7"/>
    <w:rsid w:val="00F707BF"/>
    <w:rsid w:val="00F707CC"/>
    <w:rsid w:val="00F708E5"/>
    <w:rsid w:val="00F708F1"/>
    <w:rsid w:val="00F7094A"/>
    <w:rsid w:val="00F7096E"/>
    <w:rsid w:val="00F709A2"/>
    <w:rsid w:val="00F709CD"/>
    <w:rsid w:val="00F70A48"/>
    <w:rsid w:val="00F70C98"/>
    <w:rsid w:val="00F70CC1"/>
    <w:rsid w:val="00F70CD4"/>
    <w:rsid w:val="00F70D27"/>
    <w:rsid w:val="00F70DB8"/>
    <w:rsid w:val="00F70DFC"/>
    <w:rsid w:val="00F70E60"/>
    <w:rsid w:val="00F70EDF"/>
    <w:rsid w:val="00F70EF1"/>
    <w:rsid w:val="00F70FDF"/>
    <w:rsid w:val="00F7102B"/>
    <w:rsid w:val="00F71077"/>
    <w:rsid w:val="00F7129A"/>
    <w:rsid w:val="00F71302"/>
    <w:rsid w:val="00F71325"/>
    <w:rsid w:val="00F713FC"/>
    <w:rsid w:val="00F7143D"/>
    <w:rsid w:val="00F7147D"/>
    <w:rsid w:val="00F714AD"/>
    <w:rsid w:val="00F714E1"/>
    <w:rsid w:val="00F714F7"/>
    <w:rsid w:val="00F71511"/>
    <w:rsid w:val="00F71534"/>
    <w:rsid w:val="00F71553"/>
    <w:rsid w:val="00F715E8"/>
    <w:rsid w:val="00F71625"/>
    <w:rsid w:val="00F71633"/>
    <w:rsid w:val="00F71634"/>
    <w:rsid w:val="00F71684"/>
    <w:rsid w:val="00F716A0"/>
    <w:rsid w:val="00F716B0"/>
    <w:rsid w:val="00F716B3"/>
    <w:rsid w:val="00F717D1"/>
    <w:rsid w:val="00F71817"/>
    <w:rsid w:val="00F7184F"/>
    <w:rsid w:val="00F71858"/>
    <w:rsid w:val="00F718AB"/>
    <w:rsid w:val="00F718E8"/>
    <w:rsid w:val="00F7196A"/>
    <w:rsid w:val="00F71A89"/>
    <w:rsid w:val="00F71B07"/>
    <w:rsid w:val="00F71BA5"/>
    <w:rsid w:val="00F71D21"/>
    <w:rsid w:val="00F71E11"/>
    <w:rsid w:val="00F71E5A"/>
    <w:rsid w:val="00F71E62"/>
    <w:rsid w:val="00F71F13"/>
    <w:rsid w:val="00F71F30"/>
    <w:rsid w:val="00F71F68"/>
    <w:rsid w:val="00F71FF5"/>
    <w:rsid w:val="00F72001"/>
    <w:rsid w:val="00F72008"/>
    <w:rsid w:val="00F7204A"/>
    <w:rsid w:val="00F7205D"/>
    <w:rsid w:val="00F7210C"/>
    <w:rsid w:val="00F72227"/>
    <w:rsid w:val="00F7222A"/>
    <w:rsid w:val="00F72233"/>
    <w:rsid w:val="00F72245"/>
    <w:rsid w:val="00F7224F"/>
    <w:rsid w:val="00F722C5"/>
    <w:rsid w:val="00F72366"/>
    <w:rsid w:val="00F723EB"/>
    <w:rsid w:val="00F72524"/>
    <w:rsid w:val="00F725AF"/>
    <w:rsid w:val="00F725C6"/>
    <w:rsid w:val="00F72652"/>
    <w:rsid w:val="00F726CB"/>
    <w:rsid w:val="00F72721"/>
    <w:rsid w:val="00F72763"/>
    <w:rsid w:val="00F72886"/>
    <w:rsid w:val="00F7290A"/>
    <w:rsid w:val="00F7295A"/>
    <w:rsid w:val="00F7297D"/>
    <w:rsid w:val="00F729C2"/>
    <w:rsid w:val="00F72A9B"/>
    <w:rsid w:val="00F72AFA"/>
    <w:rsid w:val="00F72D9D"/>
    <w:rsid w:val="00F72DBE"/>
    <w:rsid w:val="00F72DDE"/>
    <w:rsid w:val="00F72E86"/>
    <w:rsid w:val="00F72F69"/>
    <w:rsid w:val="00F72F72"/>
    <w:rsid w:val="00F72F8F"/>
    <w:rsid w:val="00F72FAF"/>
    <w:rsid w:val="00F7303F"/>
    <w:rsid w:val="00F73045"/>
    <w:rsid w:val="00F730B1"/>
    <w:rsid w:val="00F730C0"/>
    <w:rsid w:val="00F730C6"/>
    <w:rsid w:val="00F730F4"/>
    <w:rsid w:val="00F7313A"/>
    <w:rsid w:val="00F73182"/>
    <w:rsid w:val="00F731DC"/>
    <w:rsid w:val="00F73366"/>
    <w:rsid w:val="00F73368"/>
    <w:rsid w:val="00F73499"/>
    <w:rsid w:val="00F734BB"/>
    <w:rsid w:val="00F734C1"/>
    <w:rsid w:val="00F73520"/>
    <w:rsid w:val="00F73553"/>
    <w:rsid w:val="00F7356A"/>
    <w:rsid w:val="00F736E0"/>
    <w:rsid w:val="00F7372E"/>
    <w:rsid w:val="00F7374C"/>
    <w:rsid w:val="00F73770"/>
    <w:rsid w:val="00F73779"/>
    <w:rsid w:val="00F7378A"/>
    <w:rsid w:val="00F737F3"/>
    <w:rsid w:val="00F73802"/>
    <w:rsid w:val="00F73808"/>
    <w:rsid w:val="00F73810"/>
    <w:rsid w:val="00F738A4"/>
    <w:rsid w:val="00F73921"/>
    <w:rsid w:val="00F739D0"/>
    <w:rsid w:val="00F73A61"/>
    <w:rsid w:val="00F73A97"/>
    <w:rsid w:val="00F73B83"/>
    <w:rsid w:val="00F73BA2"/>
    <w:rsid w:val="00F73BE1"/>
    <w:rsid w:val="00F73C44"/>
    <w:rsid w:val="00F73CA7"/>
    <w:rsid w:val="00F73D2A"/>
    <w:rsid w:val="00F73D39"/>
    <w:rsid w:val="00F73DFD"/>
    <w:rsid w:val="00F73E25"/>
    <w:rsid w:val="00F73E67"/>
    <w:rsid w:val="00F73E7D"/>
    <w:rsid w:val="00F73EB5"/>
    <w:rsid w:val="00F73EC2"/>
    <w:rsid w:val="00F73F6C"/>
    <w:rsid w:val="00F73FDD"/>
    <w:rsid w:val="00F74004"/>
    <w:rsid w:val="00F74008"/>
    <w:rsid w:val="00F74062"/>
    <w:rsid w:val="00F74098"/>
    <w:rsid w:val="00F7409F"/>
    <w:rsid w:val="00F740B0"/>
    <w:rsid w:val="00F74129"/>
    <w:rsid w:val="00F7426A"/>
    <w:rsid w:val="00F742C3"/>
    <w:rsid w:val="00F742E9"/>
    <w:rsid w:val="00F7432D"/>
    <w:rsid w:val="00F7437F"/>
    <w:rsid w:val="00F7444D"/>
    <w:rsid w:val="00F74465"/>
    <w:rsid w:val="00F74471"/>
    <w:rsid w:val="00F7448B"/>
    <w:rsid w:val="00F744F8"/>
    <w:rsid w:val="00F745CC"/>
    <w:rsid w:val="00F745CE"/>
    <w:rsid w:val="00F745E7"/>
    <w:rsid w:val="00F74697"/>
    <w:rsid w:val="00F746A6"/>
    <w:rsid w:val="00F746C4"/>
    <w:rsid w:val="00F74710"/>
    <w:rsid w:val="00F747A0"/>
    <w:rsid w:val="00F747BE"/>
    <w:rsid w:val="00F7484B"/>
    <w:rsid w:val="00F748DA"/>
    <w:rsid w:val="00F74932"/>
    <w:rsid w:val="00F74967"/>
    <w:rsid w:val="00F7498A"/>
    <w:rsid w:val="00F749C3"/>
    <w:rsid w:val="00F749DE"/>
    <w:rsid w:val="00F74A12"/>
    <w:rsid w:val="00F74A45"/>
    <w:rsid w:val="00F74A6B"/>
    <w:rsid w:val="00F74B39"/>
    <w:rsid w:val="00F74B47"/>
    <w:rsid w:val="00F74B57"/>
    <w:rsid w:val="00F74C5F"/>
    <w:rsid w:val="00F74D71"/>
    <w:rsid w:val="00F74E60"/>
    <w:rsid w:val="00F74EE0"/>
    <w:rsid w:val="00F74F0A"/>
    <w:rsid w:val="00F74F14"/>
    <w:rsid w:val="00F74F28"/>
    <w:rsid w:val="00F75032"/>
    <w:rsid w:val="00F75045"/>
    <w:rsid w:val="00F7509D"/>
    <w:rsid w:val="00F750EC"/>
    <w:rsid w:val="00F750F6"/>
    <w:rsid w:val="00F750FE"/>
    <w:rsid w:val="00F7519A"/>
    <w:rsid w:val="00F751F5"/>
    <w:rsid w:val="00F75233"/>
    <w:rsid w:val="00F75252"/>
    <w:rsid w:val="00F75360"/>
    <w:rsid w:val="00F75427"/>
    <w:rsid w:val="00F75463"/>
    <w:rsid w:val="00F754BC"/>
    <w:rsid w:val="00F754E4"/>
    <w:rsid w:val="00F755A0"/>
    <w:rsid w:val="00F75603"/>
    <w:rsid w:val="00F75636"/>
    <w:rsid w:val="00F756C6"/>
    <w:rsid w:val="00F756DA"/>
    <w:rsid w:val="00F756DC"/>
    <w:rsid w:val="00F756E0"/>
    <w:rsid w:val="00F7573F"/>
    <w:rsid w:val="00F75819"/>
    <w:rsid w:val="00F7587B"/>
    <w:rsid w:val="00F758C1"/>
    <w:rsid w:val="00F7591A"/>
    <w:rsid w:val="00F7593C"/>
    <w:rsid w:val="00F75973"/>
    <w:rsid w:val="00F75A40"/>
    <w:rsid w:val="00F75AE2"/>
    <w:rsid w:val="00F75B53"/>
    <w:rsid w:val="00F75BB0"/>
    <w:rsid w:val="00F75BB6"/>
    <w:rsid w:val="00F75BC0"/>
    <w:rsid w:val="00F75BEA"/>
    <w:rsid w:val="00F75C26"/>
    <w:rsid w:val="00F75C35"/>
    <w:rsid w:val="00F75CB6"/>
    <w:rsid w:val="00F75CBE"/>
    <w:rsid w:val="00F75D37"/>
    <w:rsid w:val="00F75D8B"/>
    <w:rsid w:val="00F75DBF"/>
    <w:rsid w:val="00F75DC4"/>
    <w:rsid w:val="00F75DCA"/>
    <w:rsid w:val="00F75F01"/>
    <w:rsid w:val="00F75FA4"/>
    <w:rsid w:val="00F75FA6"/>
    <w:rsid w:val="00F7614E"/>
    <w:rsid w:val="00F76243"/>
    <w:rsid w:val="00F762AB"/>
    <w:rsid w:val="00F762BB"/>
    <w:rsid w:val="00F762BC"/>
    <w:rsid w:val="00F76318"/>
    <w:rsid w:val="00F763D8"/>
    <w:rsid w:val="00F7645D"/>
    <w:rsid w:val="00F7650D"/>
    <w:rsid w:val="00F76601"/>
    <w:rsid w:val="00F7666F"/>
    <w:rsid w:val="00F766FA"/>
    <w:rsid w:val="00F76714"/>
    <w:rsid w:val="00F76731"/>
    <w:rsid w:val="00F7676E"/>
    <w:rsid w:val="00F767BF"/>
    <w:rsid w:val="00F76836"/>
    <w:rsid w:val="00F768EF"/>
    <w:rsid w:val="00F7691B"/>
    <w:rsid w:val="00F769FB"/>
    <w:rsid w:val="00F769FF"/>
    <w:rsid w:val="00F76A38"/>
    <w:rsid w:val="00F76A58"/>
    <w:rsid w:val="00F76A96"/>
    <w:rsid w:val="00F76AA7"/>
    <w:rsid w:val="00F76AF7"/>
    <w:rsid w:val="00F76B24"/>
    <w:rsid w:val="00F76BC4"/>
    <w:rsid w:val="00F76C0C"/>
    <w:rsid w:val="00F76C69"/>
    <w:rsid w:val="00F76C80"/>
    <w:rsid w:val="00F76D5B"/>
    <w:rsid w:val="00F76D64"/>
    <w:rsid w:val="00F76DD3"/>
    <w:rsid w:val="00F76DF6"/>
    <w:rsid w:val="00F76E7F"/>
    <w:rsid w:val="00F76ECC"/>
    <w:rsid w:val="00F76ED0"/>
    <w:rsid w:val="00F76EDB"/>
    <w:rsid w:val="00F76F19"/>
    <w:rsid w:val="00F76F2E"/>
    <w:rsid w:val="00F76FC0"/>
    <w:rsid w:val="00F76FD6"/>
    <w:rsid w:val="00F76FF8"/>
    <w:rsid w:val="00F7700A"/>
    <w:rsid w:val="00F77022"/>
    <w:rsid w:val="00F77037"/>
    <w:rsid w:val="00F77051"/>
    <w:rsid w:val="00F77098"/>
    <w:rsid w:val="00F770C4"/>
    <w:rsid w:val="00F770D9"/>
    <w:rsid w:val="00F770FA"/>
    <w:rsid w:val="00F77124"/>
    <w:rsid w:val="00F771A3"/>
    <w:rsid w:val="00F77241"/>
    <w:rsid w:val="00F77253"/>
    <w:rsid w:val="00F77295"/>
    <w:rsid w:val="00F772D3"/>
    <w:rsid w:val="00F772F7"/>
    <w:rsid w:val="00F77301"/>
    <w:rsid w:val="00F7731D"/>
    <w:rsid w:val="00F7732B"/>
    <w:rsid w:val="00F77359"/>
    <w:rsid w:val="00F7736C"/>
    <w:rsid w:val="00F7736E"/>
    <w:rsid w:val="00F773EF"/>
    <w:rsid w:val="00F7746F"/>
    <w:rsid w:val="00F774D8"/>
    <w:rsid w:val="00F7751A"/>
    <w:rsid w:val="00F77522"/>
    <w:rsid w:val="00F77567"/>
    <w:rsid w:val="00F77593"/>
    <w:rsid w:val="00F7759A"/>
    <w:rsid w:val="00F775E4"/>
    <w:rsid w:val="00F77719"/>
    <w:rsid w:val="00F77760"/>
    <w:rsid w:val="00F777BA"/>
    <w:rsid w:val="00F77907"/>
    <w:rsid w:val="00F7791E"/>
    <w:rsid w:val="00F77B0D"/>
    <w:rsid w:val="00F77B2E"/>
    <w:rsid w:val="00F77BD1"/>
    <w:rsid w:val="00F77C19"/>
    <w:rsid w:val="00F77C5B"/>
    <w:rsid w:val="00F77C75"/>
    <w:rsid w:val="00F77C80"/>
    <w:rsid w:val="00F77CD6"/>
    <w:rsid w:val="00F77CFB"/>
    <w:rsid w:val="00F77D16"/>
    <w:rsid w:val="00F77D2C"/>
    <w:rsid w:val="00F77D7C"/>
    <w:rsid w:val="00F77DDC"/>
    <w:rsid w:val="00F77DF7"/>
    <w:rsid w:val="00F77E10"/>
    <w:rsid w:val="00F77EA2"/>
    <w:rsid w:val="00F77F26"/>
    <w:rsid w:val="00F77F48"/>
    <w:rsid w:val="00F77FB8"/>
    <w:rsid w:val="00F80027"/>
    <w:rsid w:val="00F8006E"/>
    <w:rsid w:val="00F800E5"/>
    <w:rsid w:val="00F80229"/>
    <w:rsid w:val="00F802FE"/>
    <w:rsid w:val="00F80306"/>
    <w:rsid w:val="00F80318"/>
    <w:rsid w:val="00F8031C"/>
    <w:rsid w:val="00F8035D"/>
    <w:rsid w:val="00F8035E"/>
    <w:rsid w:val="00F80527"/>
    <w:rsid w:val="00F8052E"/>
    <w:rsid w:val="00F805A6"/>
    <w:rsid w:val="00F80601"/>
    <w:rsid w:val="00F80691"/>
    <w:rsid w:val="00F807CB"/>
    <w:rsid w:val="00F80840"/>
    <w:rsid w:val="00F8086B"/>
    <w:rsid w:val="00F808D0"/>
    <w:rsid w:val="00F809B4"/>
    <w:rsid w:val="00F809F3"/>
    <w:rsid w:val="00F80A01"/>
    <w:rsid w:val="00F80A7A"/>
    <w:rsid w:val="00F80AEE"/>
    <w:rsid w:val="00F80AF3"/>
    <w:rsid w:val="00F80B60"/>
    <w:rsid w:val="00F80B66"/>
    <w:rsid w:val="00F80B70"/>
    <w:rsid w:val="00F80B8F"/>
    <w:rsid w:val="00F80BB2"/>
    <w:rsid w:val="00F80C3E"/>
    <w:rsid w:val="00F80CAD"/>
    <w:rsid w:val="00F80CC5"/>
    <w:rsid w:val="00F80CE2"/>
    <w:rsid w:val="00F80CF4"/>
    <w:rsid w:val="00F80D43"/>
    <w:rsid w:val="00F80D5F"/>
    <w:rsid w:val="00F80E5A"/>
    <w:rsid w:val="00F80E5B"/>
    <w:rsid w:val="00F80E73"/>
    <w:rsid w:val="00F80E8F"/>
    <w:rsid w:val="00F80F21"/>
    <w:rsid w:val="00F8100D"/>
    <w:rsid w:val="00F81058"/>
    <w:rsid w:val="00F810B3"/>
    <w:rsid w:val="00F810BA"/>
    <w:rsid w:val="00F8114D"/>
    <w:rsid w:val="00F811A8"/>
    <w:rsid w:val="00F8136A"/>
    <w:rsid w:val="00F813B6"/>
    <w:rsid w:val="00F813E4"/>
    <w:rsid w:val="00F81474"/>
    <w:rsid w:val="00F81483"/>
    <w:rsid w:val="00F814A1"/>
    <w:rsid w:val="00F814A8"/>
    <w:rsid w:val="00F81503"/>
    <w:rsid w:val="00F81513"/>
    <w:rsid w:val="00F8157C"/>
    <w:rsid w:val="00F8157F"/>
    <w:rsid w:val="00F815E6"/>
    <w:rsid w:val="00F81605"/>
    <w:rsid w:val="00F8161B"/>
    <w:rsid w:val="00F81651"/>
    <w:rsid w:val="00F81686"/>
    <w:rsid w:val="00F8169A"/>
    <w:rsid w:val="00F816CE"/>
    <w:rsid w:val="00F816D0"/>
    <w:rsid w:val="00F816D3"/>
    <w:rsid w:val="00F8174B"/>
    <w:rsid w:val="00F81753"/>
    <w:rsid w:val="00F81768"/>
    <w:rsid w:val="00F8179D"/>
    <w:rsid w:val="00F817A7"/>
    <w:rsid w:val="00F817B4"/>
    <w:rsid w:val="00F8181D"/>
    <w:rsid w:val="00F818B7"/>
    <w:rsid w:val="00F818F6"/>
    <w:rsid w:val="00F81963"/>
    <w:rsid w:val="00F8197F"/>
    <w:rsid w:val="00F8198A"/>
    <w:rsid w:val="00F819BB"/>
    <w:rsid w:val="00F819D2"/>
    <w:rsid w:val="00F81A40"/>
    <w:rsid w:val="00F81A6F"/>
    <w:rsid w:val="00F81A85"/>
    <w:rsid w:val="00F81ADC"/>
    <w:rsid w:val="00F81AE1"/>
    <w:rsid w:val="00F81BB0"/>
    <w:rsid w:val="00F81CA9"/>
    <w:rsid w:val="00F81D9B"/>
    <w:rsid w:val="00F81DD1"/>
    <w:rsid w:val="00F81F1E"/>
    <w:rsid w:val="00F81F5D"/>
    <w:rsid w:val="00F81FA6"/>
    <w:rsid w:val="00F81FD4"/>
    <w:rsid w:val="00F820D2"/>
    <w:rsid w:val="00F820E4"/>
    <w:rsid w:val="00F820F9"/>
    <w:rsid w:val="00F82211"/>
    <w:rsid w:val="00F8231B"/>
    <w:rsid w:val="00F82354"/>
    <w:rsid w:val="00F8236B"/>
    <w:rsid w:val="00F82382"/>
    <w:rsid w:val="00F823B3"/>
    <w:rsid w:val="00F823F5"/>
    <w:rsid w:val="00F82438"/>
    <w:rsid w:val="00F8249A"/>
    <w:rsid w:val="00F82517"/>
    <w:rsid w:val="00F8263E"/>
    <w:rsid w:val="00F826AF"/>
    <w:rsid w:val="00F826EC"/>
    <w:rsid w:val="00F82773"/>
    <w:rsid w:val="00F82794"/>
    <w:rsid w:val="00F827B2"/>
    <w:rsid w:val="00F8280E"/>
    <w:rsid w:val="00F82837"/>
    <w:rsid w:val="00F82841"/>
    <w:rsid w:val="00F82857"/>
    <w:rsid w:val="00F82878"/>
    <w:rsid w:val="00F82881"/>
    <w:rsid w:val="00F8298B"/>
    <w:rsid w:val="00F829DD"/>
    <w:rsid w:val="00F829E3"/>
    <w:rsid w:val="00F82A4E"/>
    <w:rsid w:val="00F82A9F"/>
    <w:rsid w:val="00F82AB2"/>
    <w:rsid w:val="00F82AD6"/>
    <w:rsid w:val="00F82B02"/>
    <w:rsid w:val="00F82B1B"/>
    <w:rsid w:val="00F82B40"/>
    <w:rsid w:val="00F82B71"/>
    <w:rsid w:val="00F82BC3"/>
    <w:rsid w:val="00F82CA4"/>
    <w:rsid w:val="00F82CB0"/>
    <w:rsid w:val="00F82CD2"/>
    <w:rsid w:val="00F82D5E"/>
    <w:rsid w:val="00F82D8D"/>
    <w:rsid w:val="00F82D9E"/>
    <w:rsid w:val="00F8302D"/>
    <w:rsid w:val="00F830EA"/>
    <w:rsid w:val="00F830EB"/>
    <w:rsid w:val="00F83109"/>
    <w:rsid w:val="00F83126"/>
    <w:rsid w:val="00F83152"/>
    <w:rsid w:val="00F831A2"/>
    <w:rsid w:val="00F83203"/>
    <w:rsid w:val="00F8322D"/>
    <w:rsid w:val="00F832AD"/>
    <w:rsid w:val="00F832FC"/>
    <w:rsid w:val="00F8333D"/>
    <w:rsid w:val="00F833E9"/>
    <w:rsid w:val="00F8340B"/>
    <w:rsid w:val="00F8342B"/>
    <w:rsid w:val="00F834CD"/>
    <w:rsid w:val="00F834E9"/>
    <w:rsid w:val="00F83525"/>
    <w:rsid w:val="00F835E0"/>
    <w:rsid w:val="00F83762"/>
    <w:rsid w:val="00F8376B"/>
    <w:rsid w:val="00F83832"/>
    <w:rsid w:val="00F8385F"/>
    <w:rsid w:val="00F838CF"/>
    <w:rsid w:val="00F838E6"/>
    <w:rsid w:val="00F839B7"/>
    <w:rsid w:val="00F83AB1"/>
    <w:rsid w:val="00F83AF6"/>
    <w:rsid w:val="00F83B3C"/>
    <w:rsid w:val="00F83B5B"/>
    <w:rsid w:val="00F83C38"/>
    <w:rsid w:val="00F83C64"/>
    <w:rsid w:val="00F83C6C"/>
    <w:rsid w:val="00F83CB5"/>
    <w:rsid w:val="00F83D92"/>
    <w:rsid w:val="00F83DE4"/>
    <w:rsid w:val="00F83E13"/>
    <w:rsid w:val="00F83E1D"/>
    <w:rsid w:val="00F83EFF"/>
    <w:rsid w:val="00F83F52"/>
    <w:rsid w:val="00F84039"/>
    <w:rsid w:val="00F84069"/>
    <w:rsid w:val="00F840B0"/>
    <w:rsid w:val="00F840F6"/>
    <w:rsid w:val="00F84274"/>
    <w:rsid w:val="00F84343"/>
    <w:rsid w:val="00F8448B"/>
    <w:rsid w:val="00F844EE"/>
    <w:rsid w:val="00F84583"/>
    <w:rsid w:val="00F845A6"/>
    <w:rsid w:val="00F845D6"/>
    <w:rsid w:val="00F84624"/>
    <w:rsid w:val="00F846A8"/>
    <w:rsid w:val="00F84740"/>
    <w:rsid w:val="00F84752"/>
    <w:rsid w:val="00F847DC"/>
    <w:rsid w:val="00F8480E"/>
    <w:rsid w:val="00F84821"/>
    <w:rsid w:val="00F84830"/>
    <w:rsid w:val="00F8486A"/>
    <w:rsid w:val="00F84911"/>
    <w:rsid w:val="00F84965"/>
    <w:rsid w:val="00F849A2"/>
    <w:rsid w:val="00F849D0"/>
    <w:rsid w:val="00F84AA2"/>
    <w:rsid w:val="00F84AD9"/>
    <w:rsid w:val="00F84BD6"/>
    <w:rsid w:val="00F84C0E"/>
    <w:rsid w:val="00F84C49"/>
    <w:rsid w:val="00F84C9D"/>
    <w:rsid w:val="00F84CA7"/>
    <w:rsid w:val="00F84CDA"/>
    <w:rsid w:val="00F84DAD"/>
    <w:rsid w:val="00F84E38"/>
    <w:rsid w:val="00F84E65"/>
    <w:rsid w:val="00F84EC1"/>
    <w:rsid w:val="00F84F04"/>
    <w:rsid w:val="00F84F1B"/>
    <w:rsid w:val="00F84F69"/>
    <w:rsid w:val="00F84FF7"/>
    <w:rsid w:val="00F850B5"/>
    <w:rsid w:val="00F8522B"/>
    <w:rsid w:val="00F8529E"/>
    <w:rsid w:val="00F85386"/>
    <w:rsid w:val="00F853EF"/>
    <w:rsid w:val="00F8541A"/>
    <w:rsid w:val="00F85454"/>
    <w:rsid w:val="00F8547A"/>
    <w:rsid w:val="00F85497"/>
    <w:rsid w:val="00F85514"/>
    <w:rsid w:val="00F8551F"/>
    <w:rsid w:val="00F85576"/>
    <w:rsid w:val="00F85679"/>
    <w:rsid w:val="00F85680"/>
    <w:rsid w:val="00F8568C"/>
    <w:rsid w:val="00F856ED"/>
    <w:rsid w:val="00F856EE"/>
    <w:rsid w:val="00F85729"/>
    <w:rsid w:val="00F8585E"/>
    <w:rsid w:val="00F85891"/>
    <w:rsid w:val="00F8594F"/>
    <w:rsid w:val="00F85959"/>
    <w:rsid w:val="00F85973"/>
    <w:rsid w:val="00F859D2"/>
    <w:rsid w:val="00F859EE"/>
    <w:rsid w:val="00F85A1B"/>
    <w:rsid w:val="00F85A5C"/>
    <w:rsid w:val="00F85A86"/>
    <w:rsid w:val="00F85AE5"/>
    <w:rsid w:val="00F85C47"/>
    <w:rsid w:val="00F85DC3"/>
    <w:rsid w:val="00F85DD8"/>
    <w:rsid w:val="00F85E30"/>
    <w:rsid w:val="00F85F8C"/>
    <w:rsid w:val="00F85FC3"/>
    <w:rsid w:val="00F8606E"/>
    <w:rsid w:val="00F8607B"/>
    <w:rsid w:val="00F860D9"/>
    <w:rsid w:val="00F8615B"/>
    <w:rsid w:val="00F8616E"/>
    <w:rsid w:val="00F8616F"/>
    <w:rsid w:val="00F861DF"/>
    <w:rsid w:val="00F8622B"/>
    <w:rsid w:val="00F862F5"/>
    <w:rsid w:val="00F8645F"/>
    <w:rsid w:val="00F86490"/>
    <w:rsid w:val="00F86508"/>
    <w:rsid w:val="00F86515"/>
    <w:rsid w:val="00F86539"/>
    <w:rsid w:val="00F865A7"/>
    <w:rsid w:val="00F865E6"/>
    <w:rsid w:val="00F866DF"/>
    <w:rsid w:val="00F866E7"/>
    <w:rsid w:val="00F8677C"/>
    <w:rsid w:val="00F8677E"/>
    <w:rsid w:val="00F867AD"/>
    <w:rsid w:val="00F867DB"/>
    <w:rsid w:val="00F86820"/>
    <w:rsid w:val="00F86841"/>
    <w:rsid w:val="00F868FB"/>
    <w:rsid w:val="00F86911"/>
    <w:rsid w:val="00F86939"/>
    <w:rsid w:val="00F869DA"/>
    <w:rsid w:val="00F869EE"/>
    <w:rsid w:val="00F86AC1"/>
    <w:rsid w:val="00F86B1E"/>
    <w:rsid w:val="00F86B6A"/>
    <w:rsid w:val="00F86BA3"/>
    <w:rsid w:val="00F86C46"/>
    <w:rsid w:val="00F86D2D"/>
    <w:rsid w:val="00F86E0A"/>
    <w:rsid w:val="00F86EFA"/>
    <w:rsid w:val="00F86F5E"/>
    <w:rsid w:val="00F86F62"/>
    <w:rsid w:val="00F86F92"/>
    <w:rsid w:val="00F86F9B"/>
    <w:rsid w:val="00F87006"/>
    <w:rsid w:val="00F87028"/>
    <w:rsid w:val="00F87039"/>
    <w:rsid w:val="00F8713D"/>
    <w:rsid w:val="00F87189"/>
    <w:rsid w:val="00F87261"/>
    <w:rsid w:val="00F87265"/>
    <w:rsid w:val="00F8727C"/>
    <w:rsid w:val="00F872A1"/>
    <w:rsid w:val="00F87320"/>
    <w:rsid w:val="00F8734E"/>
    <w:rsid w:val="00F8737D"/>
    <w:rsid w:val="00F8737E"/>
    <w:rsid w:val="00F873D2"/>
    <w:rsid w:val="00F87402"/>
    <w:rsid w:val="00F8749B"/>
    <w:rsid w:val="00F874BC"/>
    <w:rsid w:val="00F87505"/>
    <w:rsid w:val="00F87506"/>
    <w:rsid w:val="00F87533"/>
    <w:rsid w:val="00F87564"/>
    <w:rsid w:val="00F87629"/>
    <w:rsid w:val="00F877AC"/>
    <w:rsid w:val="00F87934"/>
    <w:rsid w:val="00F87938"/>
    <w:rsid w:val="00F87979"/>
    <w:rsid w:val="00F87A03"/>
    <w:rsid w:val="00F87A3F"/>
    <w:rsid w:val="00F87A61"/>
    <w:rsid w:val="00F87A62"/>
    <w:rsid w:val="00F87A96"/>
    <w:rsid w:val="00F87BCD"/>
    <w:rsid w:val="00F87BDC"/>
    <w:rsid w:val="00F87D60"/>
    <w:rsid w:val="00F87DB9"/>
    <w:rsid w:val="00F87EC3"/>
    <w:rsid w:val="00F87F2D"/>
    <w:rsid w:val="00F87F41"/>
    <w:rsid w:val="00F90022"/>
    <w:rsid w:val="00F90061"/>
    <w:rsid w:val="00F9006D"/>
    <w:rsid w:val="00F900E7"/>
    <w:rsid w:val="00F90168"/>
    <w:rsid w:val="00F90173"/>
    <w:rsid w:val="00F901CE"/>
    <w:rsid w:val="00F9021E"/>
    <w:rsid w:val="00F90228"/>
    <w:rsid w:val="00F9022F"/>
    <w:rsid w:val="00F9023C"/>
    <w:rsid w:val="00F90251"/>
    <w:rsid w:val="00F90288"/>
    <w:rsid w:val="00F9030E"/>
    <w:rsid w:val="00F9037B"/>
    <w:rsid w:val="00F9038A"/>
    <w:rsid w:val="00F903DB"/>
    <w:rsid w:val="00F903E7"/>
    <w:rsid w:val="00F904D0"/>
    <w:rsid w:val="00F90500"/>
    <w:rsid w:val="00F9056B"/>
    <w:rsid w:val="00F905A9"/>
    <w:rsid w:val="00F90642"/>
    <w:rsid w:val="00F9068E"/>
    <w:rsid w:val="00F906D7"/>
    <w:rsid w:val="00F906F0"/>
    <w:rsid w:val="00F90744"/>
    <w:rsid w:val="00F907B8"/>
    <w:rsid w:val="00F90885"/>
    <w:rsid w:val="00F908A9"/>
    <w:rsid w:val="00F908D6"/>
    <w:rsid w:val="00F90903"/>
    <w:rsid w:val="00F90943"/>
    <w:rsid w:val="00F9097A"/>
    <w:rsid w:val="00F90ACA"/>
    <w:rsid w:val="00F90B0D"/>
    <w:rsid w:val="00F90B15"/>
    <w:rsid w:val="00F90C87"/>
    <w:rsid w:val="00F90E27"/>
    <w:rsid w:val="00F90E29"/>
    <w:rsid w:val="00F90F59"/>
    <w:rsid w:val="00F9100F"/>
    <w:rsid w:val="00F91064"/>
    <w:rsid w:val="00F91090"/>
    <w:rsid w:val="00F9109C"/>
    <w:rsid w:val="00F9113E"/>
    <w:rsid w:val="00F91207"/>
    <w:rsid w:val="00F91251"/>
    <w:rsid w:val="00F912B4"/>
    <w:rsid w:val="00F91345"/>
    <w:rsid w:val="00F91395"/>
    <w:rsid w:val="00F9139A"/>
    <w:rsid w:val="00F913C9"/>
    <w:rsid w:val="00F91458"/>
    <w:rsid w:val="00F914C2"/>
    <w:rsid w:val="00F9153F"/>
    <w:rsid w:val="00F9159F"/>
    <w:rsid w:val="00F915B1"/>
    <w:rsid w:val="00F91611"/>
    <w:rsid w:val="00F9165F"/>
    <w:rsid w:val="00F9167A"/>
    <w:rsid w:val="00F91693"/>
    <w:rsid w:val="00F9170B"/>
    <w:rsid w:val="00F9179C"/>
    <w:rsid w:val="00F917D2"/>
    <w:rsid w:val="00F917D5"/>
    <w:rsid w:val="00F9180B"/>
    <w:rsid w:val="00F91861"/>
    <w:rsid w:val="00F91968"/>
    <w:rsid w:val="00F919DB"/>
    <w:rsid w:val="00F919F9"/>
    <w:rsid w:val="00F919FD"/>
    <w:rsid w:val="00F91A8E"/>
    <w:rsid w:val="00F91ABF"/>
    <w:rsid w:val="00F91AC7"/>
    <w:rsid w:val="00F91AFD"/>
    <w:rsid w:val="00F91BC0"/>
    <w:rsid w:val="00F91BE9"/>
    <w:rsid w:val="00F91DB5"/>
    <w:rsid w:val="00F91E3F"/>
    <w:rsid w:val="00F91F39"/>
    <w:rsid w:val="00F920E9"/>
    <w:rsid w:val="00F920EE"/>
    <w:rsid w:val="00F92131"/>
    <w:rsid w:val="00F921BB"/>
    <w:rsid w:val="00F92236"/>
    <w:rsid w:val="00F92369"/>
    <w:rsid w:val="00F923F6"/>
    <w:rsid w:val="00F9243E"/>
    <w:rsid w:val="00F924E1"/>
    <w:rsid w:val="00F92514"/>
    <w:rsid w:val="00F9256F"/>
    <w:rsid w:val="00F925C1"/>
    <w:rsid w:val="00F925F0"/>
    <w:rsid w:val="00F92651"/>
    <w:rsid w:val="00F926CD"/>
    <w:rsid w:val="00F926DA"/>
    <w:rsid w:val="00F926E8"/>
    <w:rsid w:val="00F926FE"/>
    <w:rsid w:val="00F9271B"/>
    <w:rsid w:val="00F92770"/>
    <w:rsid w:val="00F927B6"/>
    <w:rsid w:val="00F9283F"/>
    <w:rsid w:val="00F9287E"/>
    <w:rsid w:val="00F928A1"/>
    <w:rsid w:val="00F92994"/>
    <w:rsid w:val="00F929CE"/>
    <w:rsid w:val="00F92A99"/>
    <w:rsid w:val="00F92AA7"/>
    <w:rsid w:val="00F92AD5"/>
    <w:rsid w:val="00F92ADF"/>
    <w:rsid w:val="00F92B34"/>
    <w:rsid w:val="00F92BBD"/>
    <w:rsid w:val="00F92C0B"/>
    <w:rsid w:val="00F92C1E"/>
    <w:rsid w:val="00F92C49"/>
    <w:rsid w:val="00F92C63"/>
    <w:rsid w:val="00F92C7A"/>
    <w:rsid w:val="00F92CD4"/>
    <w:rsid w:val="00F92D34"/>
    <w:rsid w:val="00F92D5D"/>
    <w:rsid w:val="00F92D8D"/>
    <w:rsid w:val="00F92EB4"/>
    <w:rsid w:val="00F92EC9"/>
    <w:rsid w:val="00F92EDE"/>
    <w:rsid w:val="00F92F15"/>
    <w:rsid w:val="00F92F19"/>
    <w:rsid w:val="00F92F8D"/>
    <w:rsid w:val="00F93023"/>
    <w:rsid w:val="00F9305E"/>
    <w:rsid w:val="00F930AA"/>
    <w:rsid w:val="00F9311A"/>
    <w:rsid w:val="00F9318B"/>
    <w:rsid w:val="00F93242"/>
    <w:rsid w:val="00F93256"/>
    <w:rsid w:val="00F93564"/>
    <w:rsid w:val="00F9364A"/>
    <w:rsid w:val="00F936CE"/>
    <w:rsid w:val="00F936DF"/>
    <w:rsid w:val="00F936E8"/>
    <w:rsid w:val="00F9373A"/>
    <w:rsid w:val="00F9374F"/>
    <w:rsid w:val="00F9379E"/>
    <w:rsid w:val="00F93831"/>
    <w:rsid w:val="00F93853"/>
    <w:rsid w:val="00F93882"/>
    <w:rsid w:val="00F93A0E"/>
    <w:rsid w:val="00F93AC2"/>
    <w:rsid w:val="00F93AD5"/>
    <w:rsid w:val="00F93B0E"/>
    <w:rsid w:val="00F93B16"/>
    <w:rsid w:val="00F93B6F"/>
    <w:rsid w:val="00F93CA7"/>
    <w:rsid w:val="00F93CD7"/>
    <w:rsid w:val="00F93D87"/>
    <w:rsid w:val="00F93E3B"/>
    <w:rsid w:val="00F93E95"/>
    <w:rsid w:val="00F93EBF"/>
    <w:rsid w:val="00F93ED2"/>
    <w:rsid w:val="00F93F03"/>
    <w:rsid w:val="00F93F14"/>
    <w:rsid w:val="00F93F32"/>
    <w:rsid w:val="00F93F9D"/>
    <w:rsid w:val="00F940EC"/>
    <w:rsid w:val="00F94107"/>
    <w:rsid w:val="00F9411F"/>
    <w:rsid w:val="00F9412B"/>
    <w:rsid w:val="00F941A2"/>
    <w:rsid w:val="00F941A8"/>
    <w:rsid w:val="00F941D1"/>
    <w:rsid w:val="00F94232"/>
    <w:rsid w:val="00F942BD"/>
    <w:rsid w:val="00F94332"/>
    <w:rsid w:val="00F9433D"/>
    <w:rsid w:val="00F94396"/>
    <w:rsid w:val="00F943F4"/>
    <w:rsid w:val="00F943FF"/>
    <w:rsid w:val="00F94431"/>
    <w:rsid w:val="00F944CA"/>
    <w:rsid w:val="00F9455B"/>
    <w:rsid w:val="00F9455D"/>
    <w:rsid w:val="00F94662"/>
    <w:rsid w:val="00F9466C"/>
    <w:rsid w:val="00F946D9"/>
    <w:rsid w:val="00F9476D"/>
    <w:rsid w:val="00F947A8"/>
    <w:rsid w:val="00F9484B"/>
    <w:rsid w:val="00F94908"/>
    <w:rsid w:val="00F9493F"/>
    <w:rsid w:val="00F9494E"/>
    <w:rsid w:val="00F949D1"/>
    <w:rsid w:val="00F94A2E"/>
    <w:rsid w:val="00F94A4B"/>
    <w:rsid w:val="00F94A7B"/>
    <w:rsid w:val="00F94AAA"/>
    <w:rsid w:val="00F94B0D"/>
    <w:rsid w:val="00F94BB4"/>
    <w:rsid w:val="00F94BB6"/>
    <w:rsid w:val="00F94BD2"/>
    <w:rsid w:val="00F94BE7"/>
    <w:rsid w:val="00F94C06"/>
    <w:rsid w:val="00F94D6D"/>
    <w:rsid w:val="00F94D7D"/>
    <w:rsid w:val="00F94E0F"/>
    <w:rsid w:val="00F94F7E"/>
    <w:rsid w:val="00F94FA9"/>
    <w:rsid w:val="00F95029"/>
    <w:rsid w:val="00F95056"/>
    <w:rsid w:val="00F950CE"/>
    <w:rsid w:val="00F95121"/>
    <w:rsid w:val="00F9518A"/>
    <w:rsid w:val="00F951C5"/>
    <w:rsid w:val="00F951C7"/>
    <w:rsid w:val="00F951F3"/>
    <w:rsid w:val="00F9529F"/>
    <w:rsid w:val="00F952EB"/>
    <w:rsid w:val="00F952FD"/>
    <w:rsid w:val="00F95305"/>
    <w:rsid w:val="00F9537C"/>
    <w:rsid w:val="00F953C1"/>
    <w:rsid w:val="00F95447"/>
    <w:rsid w:val="00F9544C"/>
    <w:rsid w:val="00F95469"/>
    <w:rsid w:val="00F95490"/>
    <w:rsid w:val="00F9549F"/>
    <w:rsid w:val="00F954D4"/>
    <w:rsid w:val="00F95579"/>
    <w:rsid w:val="00F9557B"/>
    <w:rsid w:val="00F955DF"/>
    <w:rsid w:val="00F955FC"/>
    <w:rsid w:val="00F9562B"/>
    <w:rsid w:val="00F9579B"/>
    <w:rsid w:val="00F957A2"/>
    <w:rsid w:val="00F957C7"/>
    <w:rsid w:val="00F957D3"/>
    <w:rsid w:val="00F957F2"/>
    <w:rsid w:val="00F9584E"/>
    <w:rsid w:val="00F95887"/>
    <w:rsid w:val="00F95906"/>
    <w:rsid w:val="00F95929"/>
    <w:rsid w:val="00F95978"/>
    <w:rsid w:val="00F95991"/>
    <w:rsid w:val="00F95A48"/>
    <w:rsid w:val="00F95BDA"/>
    <w:rsid w:val="00F95C43"/>
    <w:rsid w:val="00F95C67"/>
    <w:rsid w:val="00F95E70"/>
    <w:rsid w:val="00F95E94"/>
    <w:rsid w:val="00F95F07"/>
    <w:rsid w:val="00F95F6D"/>
    <w:rsid w:val="00F95F92"/>
    <w:rsid w:val="00F95FBE"/>
    <w:rsid w:val="00F96058"/>
    <w:rsid w:val="00F96065"/>
    <w:rsid w:val="00F9607D"/>
    <w:rsid w:val="00F960BF"/>
    <w:rsid w:val="00F96112"/>
    <w:rsid w:val="00F9614C"/>
    <w:rsid w:val="00F96165"/>
    <w:rsid w:val="00F96172"/>
    <w:rsid w:val="00F961A1"/>
    <w:rsid w:val="00F961E8"/>
    <w:rsid w:val="00F9620A"/>
    <w:rsid w:val="00F9622F"/>
    <w:rsid w:val="00F9629B"/>
    <w:rsid w:val="00F962C1"/>
    <w:rsid w:val="00F962F5"/>
    <w:rsid w:val="00F963B7"/>
    <w:rsid w:val="00F963D4"/>
    <w:rsid w:val="00F963E0"/>
    <w:rsid w:val="00F9640A"/>
    <w:rsid w:val="00F96552"/>
    <w:rsid w:val="00F965B9"/>
    <w:rsid w:val="00F965C1"/>
    <w:rsid w:val="00F96635"/>
    <w:rsid w:val="00F96644"/>
    <w:rsid w:val="00F9670E"/>
    <w:rsid w:val="00F96724"/>
    <w:rsid w:val="00F9675B"/>
    <w:rsid w:val="00F9677A"/>
    <w:rsid w:val="00F967B8"/>
    <w:rsid w:val="00F967BA"/>
    <w:rsid w:val="00F96821"/>
    <w:rsid w:val="00F96844"/>
    <w:rsid w:val="00F96877"/>
    <w:rsid w:val="00F9698D"/>
    <w:rsid w:val="00F96990"/>
    <w:rsid w:val="00F969EE"/>
    <w:rsid w:val="00F96AF0"/>
    <w:rsid w:val="00F96B16"/>
    <w:rsid w:val="00F96B33"/>
    <w:rsid w:val="00F96B7B"/>
    <w:rsid w:val="00F96BFE"/>
    <w:rsid w:val="00F96C29"/>
    <w:rsid w:val="00F96C47"/>
    <w:rsid w:val="00F96C5D"/>
    <w:rsid w:val="00F96C7E"/>
    <w:rsid w:val="00F96D69"/>
    <w:rsid w:val="00F96DFE"/>
    <w:rsid w:val="00F96E17"/>
    <w:rsid w:val="00F96E5E"/>
    <w:rsid w:val="00F96F6E"/>
    <w:rsid w:val="00F96F77"/>
    <w:rsid w:val="00F96FF8"/>
    <w:rsid w:val="00F97072"/>
    <w:rsid w:val="00F97077"/>
    <w:rsid w:val="00F970DD"/>
    <w:rsid w:val="00F971D0"/>
    <w:rsid w:val="00F9725B"/>
    <w:rsid w:val="00F972E5"/>
    <w:rsid w:val="00F97303"/>
    <w:rsid w:val="00F973A1"/>
    <w:rsid w:val="00F973E6"/>
    <w:rsid w:val="00F974B5"/>
    <w:rsid w:val="00F974EA"/>
    <w:rsid w:val="00F97526"/>
    <w:rsid w:val="00F97560"/>
    <w:rsid w:val="00F9756C"/>
    <w:rsid w:val="00F9758F"/>
    <w:rsid w:val="00F975BB"/>
    <w:rsid w:val="00F976D9"/>
    <w:rsid w:val="00F976F8"/>
    <w:rsid w:val="00F97730"/>
    <w:rsid w:val="00F977D1"/>
    <w:rsid w:val="00F97804"/>
    <w:rsid w:val="00F97870"/>
    <w:rsid w:val="00F978C0"/>
    <w:rsid w:val="00F978EB"/>
    <w:rsid w:val="00F97954"/>
    <w:rsid w:val="00F9796E"/>
    <w:rsid w:val="00F979B2"/>
    <w:rsid w:val="00F97A24"/>
    <w:rsid w:val="00F97A8B"/>
    <w:rsid w:val="00F97AC6"/>
    <w:rsid w:val="00F97AE8"/>
    <w:rsid w:val="00F97B72"/>
    <w:rsid w:val="00F97C24"/>
    <w:rsid w:val="00F97C43"/>
    <w:rsid w:val="00F97C7E"/>
    <w:rsid w:val="00F97C86"/>
    <w:rsid w:val="00F97DC7"/>
    <w:rsid w:val="00F97E0D"/>
    <w:rsid w:val="00F97EF3"/>
    <w:rsid w:val="00F97F15"/>
    <w:rsid w:val="00F97F5D"/>
    <w:rsid w:val="00F97F7C"/>
    <w:rsid w:val="00F97FD1"/>
    <w:rsid w:val="00FA0034"/>
    <w:rsid w:val="00FA0103"/>
    <w:rsid w:val="00FA011F"/>
    <w:rsid w:val="00FA018E"/>
    <w:rsid w:val="00FA01A1"/>
    <w:rsid w:val="00FA02CA"/>
    <w:rsid w:val="00FA02D8"/>
    <w:rsid w:val="00FA0336"/>
    <w:rsid w:val="00FA03B1"/>
    <w:rsid w:val="00FA0488"/>
    <w:rsid w:val="00FA04DE"/>
    <w:rsid w:val="00FA056B"/>
    <w:rsid w:val="00FA05D7"/>
    <w:rsid w:val="00FA061B"/>
    <w:rsid w:val="00FA06CD"/>
    <w:rsid w:val="00FA0710"/>
    <w:rsid w:val="00FA07C1"/>
    <w:rsid w:val="00FA0808"/>
    <w:rsid w:val="00FA0822"/>
    <w:rsid w:val="00FA08C8"/>
    <w:rsid w:val="00FA08E0"/>
    <w:rsid w:val="00FA08ED"/>
    <w:rsid w:val="00FA0905"/>
    <w:rsid w:val="00FA096D"/>
    <w:rsid w:val="00FA0970"/>
    <w:rsid w:val="00FA0992"/>
    <w:rsid w:val="00FA0A06"/>
    <w:rsid w:val="00FA0ABC"/>
    <w:rsid w:val="00FA0AD7"/>
    <w:rsid w:val="00FA0B25"/>
    <w:rsid w:val="00FA0B7A"/>
    <w:rsid w:val="00FA0CDC"/>
    <w:rsid w:val="00FA0DB7"/>
    <w:rsid w:val="00FA0E00"/>
    <w:rsid w:val="00FA0E5B"/>
    <w:rsid w:val="00FA0FB4"/>
    <w:rsid w:val="00FA103A"/>
    <w:rsid w:val="00FA112B"/>
    <w:rsid w:val="00FA127E"/>
    <w:rsid w:val="00FA12AC"/>
    <w:rsid w:val="00FA1308"/>
    <w:rsid w:val="00FA130C"/>
    <w:rsid w:val="00FA1314"/>
    <w:rsid w:val="00FA1366"/>
    <w:rsid w:val="00FA1372"/>
    <w:rsid w:val="00FA13AC"/>
    <w:rsid w:val="00FA13E0"/>
    <w:rsid w:val="00FA13EA"/>
    <w:rsid w:val="00FA142C"/>
    <w:rsid w:val="00FA1436"/>
    <w:rsid w:val="00FA1445"/>
    <w:rsid w:val="00FA1460"/>
    <w:rsid w:val="00FA1497"/>
    <w:rsid w:val="00FA14A9"/>
    <w:rsid w:val="00FA14C1"/>
    <w:rsid w:val="00FA14E0"/>
    <w:rsid w:val="00FA14E2"/>
    <w:rsid w:val="00FA167F"/>
    <w:rsid w:val="00FA16C2"/>
    <w:rsid w:val="00FA1704"/>
    <w:rsid w:val="00FA1707"/>
    <w:rsid w:val="00FA172D"/>
    <w:rsid w:val="00FA173E"/>
    <w:rsid w:val="00FA1763"/>
    <w:rsid w:val="00FA1811"/>
    <w:rsid w:val="00FA18A3"/>
    <w:rsid w:val="00FA18B8"/>
    <w:rsid w:val="00FA18F7"/>
    <w:rsid w:val="00FA1905"/>
    <w:rsid w:val="00FA1948"/>
    <w:rsid w:val="00FA1954"/>
    <w:rsid w:val="00FA195D"/>
    <w:rsid w:val="00FA1B17"/>
    <w:rsid w:val="00FA1B23"/>
    <w:rsid w:val="00FA1B94"/>
    <w:rsid w:val="00FA1C01"/>
    <w:rsid w:val="00FA1C0C"/>
    <w:rsid w:val="00FA1C9B"/>
    <w:rsid w:val="00FA1E24"/>
    <w:rsid w:val="00FA1E25"/>
    <w:rsid w:val="00FA1E54"/>
    <w:rsid w:val="00FA1EA5"/>
    <w:rsid w:val="00FA1F1A"/>
    <w:rsid w:val="00FA2000"/>
    <w:rsid w:val="00FA202B"/>
    <w:rsid w:val="00FA207B"/>
    <w:rsid w:val="00FA20E0"/>
    <w:rsid w:val="00FA2101"/>
    <w:rsid w:val="00FA2132"/>
    <w:rsid w:val="00FA213A"/>
    <w:rsid w:val="00FA2181"/>
    <w:rsid w:val="00FA21D3"/>
    <w:rsid w:val="00FA21F2"/>
    <w:rsid w:val="00FA2258"/>
    <w:rsid w:val="00FA225C"/>
    <w:rsid w:val="00FA22C4"/>
    <w:rsid w:val="00FA22E8"/>
    <w:rsid w:val="00FA2418"/>
    <w:rsid w:val="00FA241B"/>
    <w:rsid w:val="00FA24B0"/>
    <w:rsid w:val="00FA24E4"/>
    <w:rsid w:val="00FA24FE"/>
    <w:rsid w:val="00FA2507"/>
    <w:rsid w:val="00FA2511"/>
    <w:rsid w:val="00FA2517"/>
    <w:rsid w:val="00FA2538"/>
    <w:rsid w:val="00FA2587"/>
    <w:rsid w:val="00FA2653"/>
    <w:rsid w:val="00FA2696"/>
    <w:rsid w:val="00FA271E"/>
    <w:rsid w:val="00FA2725"/>
    <w:rsid w:val="00FA274E"/>
    <w:rsid w:val="00FA2773"/>
    <w:rsid w:val="00FA285F"/>
    <w:rsid w:val="00FA2946"/>
    <w:rsid w:val="00FA2A8E"/>
    <w:rsid w:val="00FA2AE9"/>
    <w:rsid w:val="00FA2AF6"/>
    <w:rsid w:val="00FA2AFB"/>
    <w:rsid w:val="00FA2B37"/>
    <w:rsid w:val="00FA2B84"/>
    <w:rsid w:val="00FA2B8C"/>
    <w:rsid w:val="00FA2BB7"/>
    <w:rsid w:val="00FA2BF0"/>
    <w:rsid w:val="00FA2C01"/>
    <w:rsid w:val="00FA2C30"/>
    <w:rsid w:val="00FA2CFB"/>
    <w:rsid w:val="00FA2D21"/>
    <w:rsid w:val="00FA2D70"/>
    <w:rsid w:val="00FA2D7E"/>
    <w:rsid w:val="00FA2DD0"/>
    <w:rsid w:val="00FA2DF0"/>
    <w:rsid w:val="00FA2E84"/>
    <w:rsid w:val="00FA2E9B"/>
    <w:rsid w:val="00FA2F5F"/>
    <w:rsid w:val="00FA2F78"/>
    <w:rsid w:val="00FA2F81"/>
    <w:rsid w:val="00FA2FA0"/>
    <w:rsid w:val="00FA2FC1"/>
    <w:rsid w:val="00FA307B"/>
    <w:rsid w:val="00FA30F2"/>
    <w:rsid w:val="00FA31C5"/>
    <w:rsid w:val="00FA320C"/>
    <w:rsid w:val="00FA327A"/>
    <w:rsid w:val="00FA3376"/>
    <w:rsid w:val="00FA3384"/>
    <w:rsid w:val="00FA33CC"/>
    <w:rsid w:val="00FA3400"/>
    <w:rsid w:val="00FA3431"/>
    <w:rsid w:val="00FA3554"/>
    <w:rsid w:val="00FA35BC"/>
    <w:rsid w:val="00FA3612"/>
    <w:rsid w:val="00FA3636"/>
    <w:rsid w:val="00FA3686"/>
    <w:rsid w:val="00FA36C0"/>
    <w:rsid w:val="00FA3783"/>
    <w:rsid w:val="00FA37A8"/>
    <w:rsid w:val="00FA37AF"/>
    <w:rsid w:val="00FA3818"/>
    <w:rsid w:val="00FA38C3"/>
    <w:rsid w:val="00FA3938"/>
    <w:rsid w:val="00FA3962"/>
    <w:rsid w:val="00FA3A2B"/>
    <w:rsid w:val="00FA3A31"/>
    <w:rsid w:val="00FA3B01"/>
    <w:rsid w:val="00FA3B96"/>
    <w:rsid w:val="00FA3BBB"/>
    <w:rsid w:val="00FA3C09"/>
    <w:rsid w:val="00FA3CDF"/>
    <w:rsid w:val="00FA3D4F"/>
    <w:rsid w:val="00FA3E3D"/>
    <w:rsid w:val="00FA3E89"/>
    <w:rsid w:val="00FA3EBD"/>
    <w:rsid w:val="00FA3F4C"/>
    <w:rsid w:val="00FA404A"/>
    <w:rsid w:val="00FA409F"/>
    <w:rsid w:val="00FA40F2"/>
    <w:rsid w:val="00FA412C"/>
    <w:rsid w:val="00FA4168"/>
    <w:rsid w:val="00FA4177"/>
    <w:rsid w:val="00FA4178"/>
    <w:rsid w:val="00FA4198"/>
    <w:rsid w:val="00FA41F1"/>
    <w:rsid w:val="00FA4270"/>
    <w:rsid w:val="00FA42EC"/>
    <w:rsid w:val="00FA4346"/>
    <w:rsid w:val="00FA4351"/>
    <w:rsid w:val="00FA43B9"/>
    <w:rsid w:val="00FA44DF"/>
    <w:rsid w:val="00FA454F"/>
    <w:rsid w:val="00FA461D"/>
    <w:rsid w:val="00FA4652"/>
    <w:rsid w:val="00FA4688"/>
    <w:rsid w:val="00FA471D"/>
    <w:rsid w:val="00FA47C8"/>
    <w:rsid w:val="00FA47DC"/>
    <w:rsid w:val="00FA4813"/>
    <w:rsid w:val="00FA48CF"/>
    <w:rsid w:val="00FA4902"/>
    <w:rsid w:val="00FA4950"/>
    <w:rsid w:val="00FA4A06"/>
    <w:rsid w:val="00FA4C33"/>
    <w:rsid w:val="00FA4DB6"/>
    <w:rsid w:val="00FA4DBC"/>
    <w:rsid w:val="00FA4DBE"/>
    <w:rsid w:val="00FA4E5E"/>
    <w:rsid w:val="00FA4ECC"/>
    <w:rsid w:val="00FA4ED6"/>
    <w:rsid w:val="00FA4EF4"/>
    <w:rsid w:val="00FA4F2F"/>
    <w:rsid w:val="00FA4F57"/>
    <w:rsid w:val="00FA4FD7"/>
    <w:rsid w:val="00FA5000"/>
    <w:rsid w:val="00FA504F"/>
    <w:rsid w:val="00FA5054"/>
    <w:rsid w:val="00FA505D"/>
    <w:rsid w:val="00FA5129"/>
    <w:rsid w:val="00FA519B"/>
    <w:rsid w:val="00FA51BF"/>
    <w:rsid w:val="00FA5250"/>
    <w:rsid w:val="00FA52BC"/>
    <w:rsid w:val="00FA52F9"/>
    <w:rsid w:val="00FA53CC"/>
    <w:rsid w:val="00FA5416"/>
    <w:rsid w:val="00FA5470"/>
    <w:rsid w:val="00FA5479"/>
    <w:rsid w:val="00FA54AE"/>
    <w:rsid w:val="00FA54C4"/>
    <w:rsid w:val="00FA5517"/>
    <w:rsid w:val="00FA5533"/>
    <w:rsid w:val="00FA5565"/>
    <w:rsid w:val="00FA557E"/>
    <w:rsid w:val="00FA5626"/>
    <w:rsid w:val="00FA56AA"/>
    <w:rsid w:val="00FA5727"/>
    <w:rsid w:val="00FA5766"/>
    <w:rsid w:val="00FA5774"/>
    <w:rsid w:val="00FA57F3"/>
    <w:rsid w:val="00FA58C6"/>
    <w:rsid w:val="00FA597C"/>
    <w:rsid w:val="00FA5A03"/>
    <w:rsid w:val="00FA5A05"/>
    <w:rsid w:val="00FA5A16"/>
    <w:rsid w:val="00FA5B39"/>
    <w:rsid w:val="00FA5BE3"/>
    <w:rsid w:val="00FA5C8D"/>
    <w:rsid w:val="00FA5D56"/>
    <w:rsid w:val="00FA5DDD"/>
    <w:rsid w:val="00FA5E98"/>
    <w:rsid w:val="00FA5ECF"/>
    <w:rsid w:val="00FA5F32"/>
    <w:rsid w:val="00FA5F60"/>
    <w:rsid w:val="00FA607A"/>
    <w:rsid w:val="00FA60ED"/>
    <w:rsid w:val="00FA6113"/>
    <w:rsid w:val="00FA618C"/>
    <w:rsid w:val="00FA61EF"/>
    <w:rsid w:val="00FA6219"/>
    <w:rsid w:val="00FA621A"/>
    <w:rsid w:val="00FA6300"/>
    <w:rsid w:val="00FA6306"/>
    <w:rsid w:val="00FA63CF"/>
    <w:rsid w:val="00FA642E"/>
    <w:rsid w:val="00FA6459"/>
    <w:rsid w:val="00FA6530"/>
    <w:rsid w:val="00FA658E"/>
    <w:rsid w:val="00FA65E2"/>
    <w:rsid w:val="00FA67E6"/>
    <w:rsid w:val="00FA67F6"/>
    <w:rsid w:val="00FA67F8"/>
    <w:rsid w:val="00FA6839"/>
    <w:rsid w:val="00FA692B"/>
    <w:rsid w:val="00FA693E"/>
    <w:rsid w:val="00FA6941"/>
    <w:rsid w:val="00FA6A9C"/>
    <w:rsid w:val="00FA6AA4"/>
    <w:rsid w:val="00FA6AC9"/>
    <w:rsid w:val="00FA6AEB"/>
    <w:rsid w:val="00FA6B72"/>
    <w:rsid w:val="00FA6D08"/>
    <w:rsid w:val="00FA6D20"/>
    <w:rsid w:val="00FA6E08"/>
    <w:rsid w:val="00FA6E41"/>
    <w:rsid w:val="00FA6ECE"/>
    <w:rsid w:val="00FA6ED1"/>
    <w:rsid w:val="00FA6EFF"/>
    <w:rsid w:val="00FA6F0D"/>
    <w:rsid w:val="00FA6F2F"/>
    <w:rsid w:val="00FA6F40"/>
    <w:rsid w:val="00FA6F4A"/>
    <w:rsid w:val="00FA6FA6"/>
    <w:rsid w:val="00FA7182"/>
    <w:rsid w:val="00FA7269"/>
    <w:rsid w:val="00FA727C"/>
    <w:rsid w:val="00FA72D2"/>
    <w:rsid w:val="00FA72F1"/>
    <w:rsid w:val="00FA731C"/>
    <w:rsid w:val="00FA7335"/>
    <w:rsid w:val="00FA7381"/>
    <w:rsid w:val="00FA73B0"/>
    <w:rsid w:val="00FA73B9"/>
    <w:rsid w:val="00FA73BB"/>
    <w:rsid w:val="00FA73BC"/>
    <w:rsid w:val="00FA73DB"/>
    <w:rsid w:val="00FA73F6"/>
    <w:rsid w:val="00FA749B"/>
    <w:rsid w:val="00FA761E"/>
    <w:rsid w:val="00FA76BC"/>
    <w:rsid w:val="00FA76EE"/>
    <w:rsid w:val="00FA7721"/>
    <w:rsid w:val="00FA7724"/>
    <w:rsid w:val="00FA772F"/>
    <w:rsid w:val="00FA776A"/>
    <w:rsid w:val="00FA77AA"/>
    <w:rsid w:val="00FA7862"/>
    <w:rsid w:val="00FA7961"/>
    <w:rsid w:val="00FA79F5"/>
    <w:rsid w:val="00FA7A54"/>
    <w:rsid w:val="00FA7A62"/>
    <w:rsid w:val="00FA7A8B"/>
    <w:rsid w:val="00FA7AEB"/>
    <w:rsid w:val="00FA7B20"/>
    <w:rsid w:val="00FA7B2F"/>
    <w:rsid w:val="00FA7CC9"/>
    <w:rsid w:val="00FA7D67"/>
    <w:rsid w:val="00FA7D91"/>
    <w:rsid w:val="00FA7DAF"/>
    <w:rsid w:val="00FA7E31"/>
    <w:rsid w:val="00FA7E73"/>
    <w:rsid w:val="00FA7F09"/>
    <w:rsid w:val="00FA7F4B"/>
    <w:rsid w:val="00FA7F73"/>
    <w:rsid w:val="00FB00DC"/>
    <w:rsid w:val="00FB011B"/>
    <w:rsid w:val="00FB011E"/>
    <w:rsid w:val="00FB0190"/>
    <w:rsid w:val="00FB01BA"/>
    <w:rsid w:val="00FB01C6"/>
    <w:rsid w:val="00FB0203"/>
    <w:rsid w:val="00FB024F"/>
    <w:rsid w:val="00FB029F"/>
    <w:rsid w:val="00FB02AD"/>
    <w:rsid w:val="00FB030B"/>
    <w:rsid w:val="00FB0394"/>
    <w:rsid w:val="00FB03B7"/>
    <w:rsid w:val="00FB03D0"/>
    <w:rsid w:val="00FB040C"/>
    <w:rsid w:val="00FB043C"/>
    <w:rsid w:val="00FB045C"/>
    <w:rsid w:val="00FB047D"/>
    <w:rsid w:val="00FB048A"/>
    <w:rsid w:val="00FB04C7"/>
    <w:rsid w:val="00FB0507"/>
    <w:rsid w:val="00FB0646"/>
    <w:rsid w:val="00FB064B"/>
    <w:rsid w:val="00FB065D"/>
    <w:rsid w:val="00FB0699"/>
    <w:rsid w:val="00FB07E2"/>
    <w:rsid w:val="00FB0964"/>
    <w:rsid w:val="00FB0997"/>
    <w:rsid w:val="00FB0998"/>
    <w:rsid w:val="00FB09C6"/>
    <w:rsid w:val="00FB0AB7"/>
    <w:rsid w:val="00FB0B96"/>
    <w:rsid w:val="00FB0BE5"/>
    <w:rsid w:val="00FB0C5D"/>
    <w:rsid w:val="00FB0C6B"/>
    <w:rsid w:val="00FB0D42"/>
    <w:rsid w:val="00FB0D52"/>
    <w:rsid w:val="00FB0E0E"/>
    <w:rsid w:val="00FB0F62"/>
    <w:rsid w:val="00FB0F6A"/>
    <w:rsid w:val="00FB0F94"/>
    <w:rsid w:val="00FB1020"/>
    <w:rsid w:val="00FB102F"/>
    <w:rsid w:val="00FB1112"/>
    <w:rsid w:val="00FB1191"/>
    <w:rsid w:val="00FB11CC"/>
    <w:rsid w:val="00FB1223"/>
    <w:rsid w:val="00FB12E7"/>
    <w:rsid w:val="00FB12EB"/>
    <w:rsid w:val="00FB1336"/>
    <w:rsid w:val="00FB133E"/>
    <w:rsid w:val="00FB1352"/>
    <w:rsid w:val="00FB13AE"/>
    <w:rsid w:val="00FB13CE"/>
    <w:rsid w:val="00FB13EA"/>
    <w:rsid w:val="00FB1447"/>
    <w:rsid w:val="00FB145C"/>
    <w:rsid w:val="00FB1488"/>
    <w:rsid w:val="00FB1491"/>
    <w:rsid w:val="00FB14C4"/>
    <w:rsid w:val="00FB14D1"/>
    <w:rsid w:val="00FB14EF"/>
    <w:rsid w:val="00FB150C"/>
    <w:rsid w:val="00FB15BD"/>
    <w:rsid w:val="00FB15CC"/>
    <w:rsid w:val="00FB167A"/>
    <w:rsid w:val="00FB16A4"/>
    <w:rsid w:val="00FB16CE"/>
    <w:rsid w:val="00FB1713"/>
    <w:rsid w:val="00FB1880"/>
    <w:rsid w:val="00FB1892"/>
    <w:rsid w:val="00FB18DD"/>
    <w:rsid w:val="00FB18F0"/>
    <w:rsid w:val="00FB18F3"/>
    <w:rsid w:val="00FB192E"/>
    <w:rsid w:val="00FB193F"/>
    <w:rsid w:val="00FB1943"/>
    <w:rsid w:val="00FB19F7"/>
    <w:rsid w:val="00FB1A00"/>
    <w:rsid w:val="00FB1A72"/>
    <w:rsid w:val="00FB1A99"/>
    <w:rsid w:val="00FB1ABA"/>
    <w:rsid w:val="00FB1ABC"/>
    <w:rsid w:val="00FB1ABE"/>
    <w:rsid w:val="00FB1CD1"/>
    <w:rsid w:val="00FB1CE6"/>
    <w:rsid w:val="00FB1DE9"/>
    <w:rsid w:val="00FB1F1C"/>
    <w:rsid w:val="00FB1F6D"/>
    <w:rsid w:val="00FB1FC6"/>
    <w:rsid w:val="00FB2031"/>
    <w:rsid w:val="00FB203C"/>
    <w:rsid w:val="00FB2056"/>
    <w:rsid w:val="00FB207C"/>
    <w:rsid w:val="00FB20AA"/>
    <w:rsid w:val="00FB20DB"/>
    <w:rsid w:val="00FB2149"/>
    <w:rsid w:val="00FB2165"/>
    <w:rsid w:val="00FB2175"/>
    <w:rsid w:val="00FB22E4"/>
    <w:rsid w:val="00FB2325"/>
    <w:rsid w:val="00FB2389"/>
    <w:rsid w:val="00FB24A2"/>
    <w:rsid w:val="00FB24EC"/>
    <w:rsid w:val="00FB250F"/>
    <w:rsid w:val="00FB2514"/>
    <w:rsid w:val="00FB2567"/>
    <w:rsid w:val="00FB2583"/>
    <w:rsid w:val="00FB25AA"/>
    <w:rsid w:val="00FB2615"/>
    <w:rsid w:val="00FB2682"/>
    <w:rsid w:val="00FB2691"/>
    <w:rsid w:val="00FB26A4"/>
    <w:rsid w:val="00FB26DF"/>
    <w:rsid w:val="00FB26E9"/>
    <w:rsid w:val="00FB2762"/>
    <w:rsid w:val="00FB2813"/>
    <w:rsid w:val="00FB2818"/>
    <w:rsid w:val="00FB2860"/>
    <w:rsid w:val="00FB2865"/>
    <w:rsid w:val="00FB293F"/>
    <w:rsid w:val="00FB2981"/>
    <w:rsid w:val="00FB299A"/>
    <w:rsid w:val="00FB29FF"/>
    <w:rsid w:val="00FB2A27"/>
    <w:rsid w:val="00FB2A38"/>
    <w:rsid w:val="00FB2A9D"/>
    <w:rsid w:val="00FB2B83"/>
    <w:rsid w:val="00FB2B86"/>
    <w:rsid w:val="00FB2BDC"/>
    <w:rsid w:val="00FB2C1F"/>
    <w:rsid w:val="00FB2C33"/>
    <w:rsid w:val="00FB2C3B"/>
    <w:rsid w:val="00FB2C5A"/>
    <w:rsid w:val="00FB2F09"/>
    <w:rsid w:val="00FB2F97"/>
    <w:rsid w:val="00FB2FE7"/>
    <w:rsid w:val="00FB2FEC"/>
    <w:rsid w:val="00FB3020"/>
    <w:rsid w:val="00FB304B"/>
    <w:rsid w:val="00FB3059"/>
    <w:rsid w:val="00FB305E"/>
    <w:rsid w:val="00FB3095"/>
    <w:rsid w:val="00FB30A5"/>
    <w:rsid w:val="00FB30B3"/>
    <w:rsid w:val="00FB31B6"/>
    <w:rsid w:val="00FB31B8"/>
    <w:rsid w:val="00FB3205"/>
    <w:rsid w:val="00FB323F"/>
    <w:rsid w:val="00FB3280"/>
    <w:rsid w:val="00FB32F7"/>
    <w:rsid w:val="00FB3397"/>
    <w:rsid w:val="00FB33CB"/>
    <w:rsid w:val="00FB340C"/>
    <w:rsid w:val="00FB340D"/>
    <w:rsid w:val="00FB3420"/>
    <w:rsid w:val="00FB344E"/>
    <w:rsid w:val="00FB348D"/>
    <w:rsid w:val="00FB349E"/>
    <w:rsid w:val="00FB3500"/>
    <w:rsid w:val="00FB354E"/>
    <w:rsid w:val="00FB35CD"/>
    <w:rsid w:val="00FB3650"/>
    <w:rsid w:val="00FB3668"/>
    <w:rsid w:val="00FB36B1"/>
    <w:rsid w:val="00FB3747"/>
    <w:rsid w:val="00FB377A"/>
    <w:rsid w:val="00FB37CF"/>
    <w:rsid w:val="00FB3835"/>
    <w:rsid w:val="00FB38AF"/>
    <w:rsid w:val="00FB3981"/>
    <w:rsid w:val="00FB3B21"/>
    <w:rsid w:val="00FB3B2A"/>
    <w:rsid w:val="00FB3BDB"/>
    <w:rsid w:val="00FB3D1B"/>
    <w:rsid w:val="00FB3D67"/>
    <w:rsid w:val="00FB3D77"/>
    <w:rsid w:val="00FB3D95"/>
    <w:rsid w:val="00FB3D9C"/>
    <w:rsid w:val="00FB3E06"/>
    <w:rsid w:val="00FB3E2F"/>
    <w:rsid w:val="00FB3E3C"/>
    <w:rsid w:val="00FB3E43"/>
    <w:rsid w:val="00FB3E9C"/>
    <w:rsid w:val="00FB3EBE"/>
    <w:rsid w:val="00FB3EED"/>
    <w:rsid w:val="00FB3F28"/>
    <w:rsid w:val="00FB40A3"/>
    <w:rsid w:val="00FB4140"/>
    <w:rsid w:val="00FB4190"/>
    <w:rsid w:val="00FB41C6"/>
    <w:rsid w:val="00FB4246"/>
    <w:rsid w:val="00FB42E3"/>
    <w:rsid w:val="00FB4396"/>
    <w:rsid w:val="00FB43FF"/>
    <w:rsid w:val="00FB4529"/>
    <w:rsid w:val="00FB4583"/>
    <w:rsid w:val="00FB45D4"/>
    <w:rsid w:val="00FB4633"/>
    <w:rsid w:val="00FB463F"/>
    <w:rsid w:val="00FB4744"/>
    <w:rsid w:val="00FB4815"/>
    <w:rsid w:val="00FB4891"/>
    <w:rsid w:val="00FB4973"/>
    <w:rsid w:val="00FB4976"/>
    <w:rsid w:val="00FB4987"/>
    <w:rsid w:val="00FB4A28"/>
    <w:rsid w:val="00FB4A68"/>
    <w:rsid w:val="00FB4B09"/>
    <w:rsid w:val="00FB4BC7"/>
    <w:rsid w:val="00FB4CBA"/>
    <w:rsid w:val="00FB4CD0"/>
    <w:rsid w:val="00FB4CD6"/>
    <w:rsid w:val="00FB4D46"/>
    <w:rsid w:val="00FB4D93"/>
    <w:rsid w:val="00FB4DCF"/>
    <w:rsid w:val="00FB4DE0"/>
    <w:rsid w:val="00FB4E11"/>
    <w:rsid w:val="00FB4F22"/>
    <w:rsid w:val="00FB4F61"/>
    <w:rsid w:val="00FB4FF4"/>
    <w:rsid w:val="00FB519F"/>
    <w:rsid w:val="00FB51CF"/>
    <w:rsid w:val="00FB5469"/>
    <w:rsid w:val="00FB5569"/>
    <w:rsid w:val="00FB5618"/>
    <w:rsid w:val="00FB5682"/>
    <w:rsid w:val="00FB569F"/>
    <w:rsid w:val="00FB56E0"/>
    <w:rsid w:val="00FB57D8"/>
    <w:rsid w:val="00FB57DE"/>
    <w:rsid w:val="00FB582F"/>
    <w:rsid w:val="00FB584B"/>
    <w:rsid w:val="00FB5872"/>
    <w:rsid w:val="00FB588D"/>
    <w:rsid w:val="00FB589B"/>
    <w:rsid w:val="00FB5921"/>
    <w:rsid w:val="00FB592F"/>
    <w:rsid w:val="00FB5950"/>
    <w:rsid w:val="00FB59BF"/>
    <w:rsid w:val="00FB5A06"/>
    <w:rsid w:val="00FB5A50"/>
    <w:rsid w:val="00FB5A5B"/>
    <w:rsid w:val="00FB5A61"/>
    <w:rsid w:val="00FB5AE9"/>
    <w:rsid w:val="00FB5AF3"/>
    <w:rsid w:val="00FB5AF8"/>
    <w:rsid w:val="00FB5B1E"/>
    <w:rsid w:val="00FB5B39"/>
    <w:rsid w:val="00FB5B5C"/>
    <w:rsid w:val="00FB5B63"/>
    <w:rsid w:val="00FB5C1B"/>
    <w:rsid w:val="00FB5CE9"/>
    <w:rsid w:val="00FB5D34"/>
    <w:rsid w:val="00FB5D66"/>
    <w:rsid w:val="00FB5DE6"/>
    <w:rsid w:val="00FB5EA0"/>
    <w:rsid w:val="00FB5F27"/>
    <w:rsid w:val="00FB5F83"/>
    <w:rsid w:val="00FB5F9B"/>
    <w:rsid w:val="00FB6052"/>
    <w:rsid w:val="00FB60B0"/>
    <w:rsid w:val="00FB60BA"/>
    <w:rsid w:val="00FB610A"/>
    <w:rsid w:val="00FB6120"/>
    <w:rsid w:val="00FB6218"/>
    <w:rsid w:val="00FB627D"/>
    <w:rsid w:val="00FB6376"/>
    <w:rsid w:val="00FB6391"/>
    <w:rsid w:val="00FB64C5"/>
    <w:rsid w:val="00FB64EF"/>
    <w:rsid w:val="00FB64F8"/>
    <w:rsid w:val="00FB64FE"/>
    <w:rsid w:val="00FB6591"/>
    <w:rsid w:val="00FB6688"/>
    <w:rsid w:val="00FB6876"/>
    <w:rsid w:val="00FB690D"/>
    <w:rsid w:val="00FB69C8"/>
    <w:rsid w:val="00FB6A8D"/>
    <w:rsid w:val="00FB6AED"/>
    <w:rsid w:val="00FB6B12"/>
    <w:rsid w:val="00FB6BFD"/>
    <w:rsid w:val="00FB6C16"/>
    <w:rsid w:val="00FB6CAE"/>
    <w:rsid w:val="00FB6CE3"/>
    <w:rsid w:val="00FB6D42"/>
    <w:rsid w:val="00FB6D44"/>
    <w:rsid w:val="00FB6E2F"/>
    <w:rsid w:val="00FB6E33"/>
    <w:rsid w:val="00FB6E71"/>
    <w:rsid w:val="00FB6E88"/>
    <w:rsid w:val="00FB6E92"/>
    <w:rsid w:val="00FB6F3B"/>
    <w:rsid w:val="00FB6F48"/>
    <w:rsid w:val="00FB6F57"/>
    <w:rsid w:val="00FB6FB6"/>
    <w:rsid w:val="00FB70EA"/>
    <w:rsid w:val="00FB70F9"/>
    <w:rsid w:val="00FB715C"/>
    <w:rsid w:val="00FB717F"/>
    <w:rsid w:val="00FB7278"/>
    <w:rsid w:val="00FB72D3"/>
    <w:rsid w:val="00FB72FB"/>
    <w:rsid w:val="00FB7318"/>
    <w:rsid w:val="00FB73B9"/>
    <w:rsid w:val="00FB73E9"/>
    <w:rsid w:val="00FB7461"/>
    <w:rsid w:val="00FB7493"/>
    <w:rsid w:val="00FB74AE"/>
    <w:rsid w:val="00FB74C6"/>
    <w:rsid w:val="00FB7572"/>
    <w:rsid w:val="00FB759E"/>
    <w:rsid w:val="00FB765F"/>
    <w:rsid w:val="00FB767D"/>
    <w:rsid w:val="00FB7680"/>
    <w:rsid w:val="00FB7684"/>
    <w:rsid w:val="00FB7705"/>
    <w:rsid w:val="00FB770F"/>
    <w:rsid w:val="00FB7747"/>
    <w:rsid w:val="00FB7773"/>
    <w:rsid w:val="00FB77FE"/>
    <w:rsid w:val="00FB781F"/>
    <w:rsid w:val="00FB785C"/>
    <w:rsid w:val="00FB78D0"/>
    <w:rsid w:val="00FB78F9"/>
    <w:rsid w:val="00FB79C9"/>
    <w:rsid w:val="00FB7A47"/>
    <w:rsid w:val="00FB7A4E"/>
    <w:rsid w:val="00FB7AB2"/>
    <w:rsid w:val="00FB7AC4"/>
    <w:rsid w:val="00FB7B35"/>
    <w:rsid w:val="00FB7B5D"/>
    <w:rsid w:val="00FB7C69"/>
    <w:rsid w:val="00FB7CDE"/>
    <w:rsid w:val="00FB7DE5"/>
    <w:rsid w:val="00FB7E0A"/>
    <w:rsid w:val="00FB7E6E"/>
    <w:rsid w:val="00FB7F48"/>
    <w:rsid w:val="00FB7F76"/>
    <w:rsid w:val="00FB7F8D"/>
    <w:rsid w:val="00FB7FB6"/>
    <w:rsid w:val="00FC004C"/>
    <w:rsid w:val="00FC0078"/>
    <w:rsid w:val="00FC00BC"/>
    <w:rsid w:val="00FC00D5"/>
    <w:rsid w:val="00FC018A"/>
    <w:rsid w:val="00FC0239"/>
    <w:rsid w:val="00FC0249"/>
    <w:rsid w:val="00FC0262"/>
    <w:rsid w:val="00FC029A"/>
    <w:rsid w:val="00FC02DF"/>
    <w:rsid w:val="00FC0356"/>
    <w:rsid w:val="00FC03B3"/>
    <w:rsid w:val="00FC03E2"/>
    <w:rsid w:val="00FC0453"/>
    <w:rsid w:val="00FC0454"/>
    <w:rsid w:val="00FC04D1"/>
    <w:rsid w:val="00FC052B"/>
    <w:rsid w:val="00FC057F"/>
    <w:rsid w:val="00FC065E"/>
    <w:rsid w:val="00FC06E0"/>
    <w:rsid w:val="00FC076F"/>
    <w:rsid w:val="00FC0789"/>
    <w:rsid w:val="00FC07A4"/>
    <w:rsid w:val="00FC07A8"/>
    <w:rsid w:val="00FC0811"/>
    <w:rsid w:val="00FC082E"/>
    <w:rsid w:val="00FC0866"/>
    <w:rsid w:val="00FC0891"/>
    <w:rsid w:val="00FC089D"/>
    <w:rsid w:val="00FC091D"/>
    <w:rsid w:val="00FC0933"/>
    <w:rsid w:val="00FC0947"/>
    <w:rsid w:val="00FC09D6"/>
    <w:rsid w:val="00FC0A17"/>
    <w:rsid w:val="00FC0A26"/>
    <w:rsid w:val="00FC0B24"/>
    <w:rsid w:val="00FC0B54"/>
    <w:rsid w:val="00FC0BBD"/>
    <w:rsid w:val="00FC0CA5"/>
    <w:rsid w:val="00FC0DF6"/>
    <w:rsid w:val="00FC0E62"/>
    <w:rsid w:val="00FC0EAE"/>
    <w:rsid w:val="00FC0F1D"/>
    <w:rsid w:val="00FC0FD7"/>
    <w:rsid w:val="00FC1092"/>
    <w:rsid w:val="00FC1116"/>
    <w:rsid w:val="00FC1184"/>
    <w:rsid w:val="00FC11D9"/>
    <w:rsid w:val="00FC126A"/>
    <w:rsid w:val="00FC1365"/>
    <w:rsid w:val="00FC13A3"/>
    <w:rsid w:val="00FC145E"/>
    <w:rsid w:val="00FC1519"/>
    <w:rsid w:val="00FC1535"/>
    <w:rsid w:val="00FC1560"/>
    <w:rsid w:val="00FC1573"/>
    <w:rsid w:val="00FC15E4"/>
    <w:rsid w:val="00FC15F1"/>
    <w:rsid w:val="00FC1607"/>
    <w:rsid w:val="00FC163D"/>
    <w:rsid w:val="00FC16B8"/>
    <w:rsid w:val="00FC16D5"/>
    <w:rsid w:val="00FC16D7"/>
    <w:rsid w:val="00FC180A"/>
    <w:rsid w:val="00FC18E1"/>
    <w:rsid w:val="00FC18F3"/>
    <w:rsid w:val="00FC1915"/>
    <w:rsid w:val="00FC1A3B"/>
    <w:rsid w:val="00FC1A98"/>
    <w:rsid w:val="00FC1A9A"/>
    <w:rsid w:val="00FC1AD2"/>
    <w:rsid w:val="00FC1ADF"/>
    <w:rsid w:val="00FC1AE8"/>
    <w:rsid w:val="00FC1B6A"/>
    <w:rsid w:val="00FC1C3A"/>
    <w:rsid w:val="00FC1C90"/>
    <w:rsid w:val="00FC1D33"/>
    <w:rsid w:val="00FC1D5D"/>
    <w:rsid w:val="00FC1DC0"/>
    <w:rsid w:val="00FC1EDA"/>
    <w:rsid w:val="00FC1F6F"/>
    <w:rsid w:val="00FC203A"/>
    <w:rsid w:val="00FC2067"/>
    <w:rsid w:val="00FC2093"/>
    <w:rsid w:val="00FC20BE"/>
    <w:rsid w:val="00FC2114"/>
    <w:rsid w:val="00FC22EB"/>
    <w:rsid w:val="00FC2349"/>
    <w:rsid w:val="00FC2396"/>
    <w:rsid w:val="00FC23F3"/>
    <w:rsid w:val="00FC2418"/>
    <w:rsid w:val="00FC254A"/>
    <w:rsid w:val="00FC2584"/>
    <w:rsid w:val="00FC259F"/>
    <w:rsid w:val="00FC25AA"/>
    <w:rsid w:val="00FC2698"/>
    <w:rsid w:val="00FC2717"/>
    <w:rsid w:val="00FC280F"/>
    <w:rsid w:val="00FC2848"/>
    <w:rsid w:val="00FC2867"/>
    <w:rsid w:val="00FC28BD"/>
    <w:rsid w:val="00FC293F"/>
    <w:rsid w:val="00FC299C"/>
    <w:rsid w:val="00FC2A02"/>
    <w:rsid w:val="00FC2A35"/>
    <w:rsid w:val="00FC2ABA"/>
    <w:rsid w:val="00FC2AF3"/>
    <w:rsid w:val="00FC2B1B"/>
    <w:rsid w:val="00FC2B48"/>
    <w:rsid w:val="00FC2B78"/>
    <w:rsid w:val="00FC2BA7"/>
    <w:rsid w:val="00FC2BC5"/>
    <w:rsid w:val="00FC2BF4"/>
    <w:rsid w:val="00FC2C15"/>
    <w:rsid w:val="00FC2C48"/>
    <w:rsid w:val="00FC2C65"/>
    <w:rsid w:val="00FC2C7B"/>
    <w:rsid w:val="00FC2CEC"/>
    <w:rsid w:val="00FC2D27"/>
    <w:rsid w:val="00FC2D2A"/>
    <w:rsid w:val="00FC2DF5"/>
    <w:rsid w:val="00FC2DFB"/>
    <w:rsid w:val="00FC2E1C"/>
    <w:rsid w:val="00FC2E22"/>
    <w:rsid w:val="00FC2E95"/>
    <w:rsid w:val="00FC30FA"/>
    <w:rsid w:val="00FC310C"/>
    <w:rsid w:val="00FC3131"/>
    <w:rsid w:val="00FC3222"/>
    <w:rsid w:val="00FC3236"/>
    <w:rsid w:val="00FC3260"/>
    <w:rsid w:val="00FC32CA"/>
    <w:rsid w:val="00FC32DB"/>
    <w:rsid w:val="00FC35CE"/>
    <w:rsid w:val="00FC3618"/>
    <w:rsid w:val="00FC3667"/>
    <w:rsid w:val="00FC36B9"/>
    <w:rsid w:val="00FC36BB"/>
    <w:rsid w:val="00FC3722"/>
    <w:rsid w:val="00FC37A4"/>
    <w:rsid w:val="00FC387C"/>
    <w:rsid w:val="00FC38A8"/>
    <w:rsid w:val="00FC392E"/>
    <w:rsid w:val="00FC3963"/>
    <w:rsid w:val="00FC396A"/>
    <w:rsid w:val="00FC39CF"/>
    <w:rsid w:val="00FC3A10"/>
    <w:rsid w:val="00FC3A49"/>
    <w:rsid w:val="00FC3ABC"/>
    <w:rsid w:val="00FC3AEC"/>
    <w:rsid w:val="00FC3B52"/>
    <w:rsid w:val="00FC3B89"/>
    <w:rsid w:val="00FC3CE8"/>
    <w:rsid w:val="00FC3D36"/>
    <w:rsid w:val="00FC3D3C"/>
    <w:rsid w:val="00FC3D81"/>
    <w:rsid w:val="00FC3D8E"/>
    <w:rsid w:val="00FC3DE4"/>
    <w:rsid w:val="00FC3E3C"/>
    <w:rsid w:val="00FC3E51"/>
    <w:rsid w:val="00FC3E87"/>
    <w:rsid w:val="00FC3F0E"/>
    <w:rsid w:val="00FC40C8"/>
    <w:rsid w:val="00FC411E"/>
    <w:rsid w:val="00FC4158"/>
    <w:rsid w:val="00FC4185"/>
    <w:rsid w:val="00FC41D5"/>
    <w:rsid w:val="00FC4290"/>
    <w:rsid w:val="00FC439C"/>
    <w:rsid w:val="00FC4408"/>
    <w:rsid w:val="00FC44B6"/>
    <w:rsid w:val="00FC44C8"/>
    <w:rsid w:val="00FC4517"/>
    <w:rsid w:val="00FC45BC"/>
    <w:rsid w:val="00FC4615"/>
    <w:rsid w:val="00FC4661"/>
    <w:rsid w:val="00FC46AB"/>
    <w:rsid w:val="00FC46DB"/>
    <w:rsid w:val="00FC46DC"/>
    <w:rsid w:val="00FC4773"/>
    <w:rsid w:val="00FC47BD"/>
    <w:rsid w:val="00FC4809"/>
    <w:rsid w:val="00FC484A"/>
    <w:rsid w:val="00FC48BF"/>
    <w:rsid w:val="00FC4941"/>
    <w:rsid w:val="00FC4974"/>
    <w:rsid w:val="00FC499B"/>
    <w:rsid w:val="00FC4A26"/>
    <w:rsid w:val="00FC4A2C"/>
    <w:rsid w:val="00FC4A4F"/>
    <w:rsid w:val="00FC4A59"/>
    <w:rsid w:val="00FC4B27"/>
    <w:rsid w:val="00FC4B39"/>
    <w:rsid w:val="00FC4BD9"/>
    <w:rsid w:val="00FC4BDB"/>
    <w:rsid w:val="00FC4C11"/>
    <w:rsid w:val="00FC4C2F"/>
    <w:rsid w:val="00FC4C4E"/>
    <w:rsid w:val="00FC4C60"/>
    <w:rsid w:val="00FC4C95"/>
    <w:rsid w:val="00FC4CBD"/>
    <w:rsid w:val="00FC4DA3"/>
    <w:rsid w:val="00FC4E41"/>
    <w:rsid w:val="00FC4E54"/>
    <w:rsid w:val="00FC4E8C"/>
    <w:rsid w:val="00FC4EB6"/>
    <w:rsid w:val="00FC4EC7"/>
    <w:rsid w:val="00FC4F05"/>
    <w:rsid w:val="00FC4F06"/>
    <w:rsid w:val="00FC4F6F"/>
    <w:rsid w:val="00FC501D"/>
    <w:rsid w:val="00FC5050"/>
    <w:rsid w:val="00FC507B"/>
    <w:rsid w:val="00FC50C1"/>
    <w:rsid w:val="00FC5192"/>
    <w:rsid w:val="00FC5198"/>
    <w:rsid w:val="00FC51E6"/>
    <w:rsid w:val="00FC5259"/>
    <w:rsid w:val="00FC537A"/>
    <w:rsid w:val="00FC53B4"/>
    <w:rsid w:val="00FC53E6"/>
    <w:rsid w:val="00FC543F"/>
    <w:rsid w:val="00FC5487"/>
    <w:rsid w:val="00FC5518"/>
    <w:rsid w:val="00FC55AF"/>
    <w:rsid w:val="00FC55E4"/>
    <w:rsid w:val="00FC55F8"/>
    <w:rsid w:val="00FC55FB"/>
    <w:rsid w:val="00FC5624"/>
    <w:rsid w:val="00FC56B4"/>
    <w:rsid w:val="00FC56F1"/>
    <w:rsid w:val="00FC5867"/>
    <w:rsid w:val="00FC5921"/>
    <w:rsid w:val="00FC5A5F"/>
    <w:rsid w:val="00FC5A61"/>
    <w:rsid w:val="00FC5AB6"/>
    <w:rsid w:val="00FC5BA5"/>
    <w:rsid w:val="00FC5BBC"/>
    <w:rsid w:val="00FC5BD2"/>
    <w:rsid w:val="00FC5C99"/>
    <w:rsid w:val="00FC5CEC"/>
    <w:rsid w:val="00FC5DDB"/>
    <w:rsid w:val="00FC5E51"/>
    <w:rsid w:val="00FC5F7D"/>
    <w:rsid w:val="00FC60C1"/>
    <w:rsid w:val="00FC60E1"/>
    <w:rsid w:val="00FC6172"/>
    <w:rsid w:val="00FC61E8"/>
    <w:rsid w:val="00FC626D"/>
    <w:rsid w:val="00FC6284"/>
    <w:rsid w:val="00FC62A0"/>
    <w:rsid w:val="00FC630F"/>
    <w:rsid w:val="00FC635D"/>
    <w:rsid w:val="00FC63ED"/>
    <w:rsid w:val="00FC6434"/>
    <w:rsid w:val="00FC6436"/>
    <w:rsid w:val="00FC6464"/>
    <w:rsid w:val="00FC6474"/>
    <w:rsid w:val="00FC64D4"/>
    <w:rsid w:val="00FC64DA"/>
    <w:rsid w:val="00FC6507"/>
    <w:rsid w:val="00FC6522"/>
    <w:rsid w:val="00FC6615"/>
    <w:rsid w:val="00FC6635"/>
    <w:rsid w:val="00FC66AD"/>
    <w:rsid w:val="00FC66C1"/>
    <w:rsid w:val="00FC6726"/>
    <w:rsid w:val="00FC6727"/>
    <w:rsid w:val="00FC677D"/>
    <w:rsid w:val="00FC67F1"/>
    <w:rsid w:val="00FC6840"/>
    <w:rsid w:val="00FC6886"/>
    <w:rsid w:val="00FC6889"/>
    <w:rsid w:val="00FC688B"/>
    <w:rsid w:val="00FC68E1"/>
    <w:rsid w:val="00FC69F3"/>
    <w:rsid w:val="00FC69FB"/>
    <w:rsid w:val="00FC6A2A"/>
    <w:rsid w:val="00FC6A43"/>
    <w:rsid w:val="00FC6A86"/>
    <w:rsid w:val="00FC6AA8"/>
    <w:rsid w:val="00FC6AD9"/>
    <w:rsid w:val="00FC6AED"/>
    <w:rsid w:val="00FC6BDB"/>
    <w:rsid w:val="00FC6C04"/>
    <w:rsid w:val="00FC6C67"/>
    <w:rsid w:val="00FC6D22"/>
    <w:rsid w:val="00FC6E13"/>
    <w:rsid w:val="00FC6E4D"/>
    <w:rsid w:val="00FC6E5A"/>
    <w:rsid w:val="00FC6E63"/>
    <w:rsid w:val="00FC6E9F"/>
    <w:rsid w:val="00FC6F60"/>
    <w:rsid w:val="00FC7054"/>
    <w:rsid w:val="00FC7073"/>
    <w:rsid w:val="00FC7079"/>
    <w:rsid w:val="00FC708A"/>
    <w:rsid w:val="00FC70C7"/>
    <w:rsid w:val="00FC70D3"/>
    <w:rsid w:val="00FC70EE"/>
    <w:rsid w:val="00FC70F1"/>
    <w:rsid w:val="00FC7248"/>
    <w:rsid w:val="00FC7263"/>
    <w:rsid w:val="00FC732F"/>
    <w:rsid w:val="00FC737A"/>
    <w:rsid w:val="00FC737F"/>
    <w:rsid w:val="00FC73AD"/>
    <w:rsid w:val="00FC7446"/>
    <w:rsid w:val="00FC744F"/>
    <w:rsid w:val="00FC747E"/>
    <w:rsid w:val="00FC748A"/>
    <w:rsid w:val="00FC74FD"/>
    <w:rsid w:val="00FC751A"/>
    <w:rsid w:val="00FC753F"/>
    <w:rsid w:val="00FC7591"/>
    <w:rsid w:val="00FC75B5"/>
    <w:rsid w:val="00FC766C"/>
    <w:rsid w:val="00FC766D"/>
    <w:rsid w:val="00FC7684"/>
    <w:rsid w:val="00FC76A0"/>
    <w:rsid w:val="00FC775F"/>
    <w:rsid w:val="00FC7775"/>
    <w:rsid w:val="00FC777D"/>
    <w:rsid w:val="00FC77EA"/>
    <w:rsid w:val="00FC77F0"/>
    <w:rsid w:val="00FC7A38"/>
    <w:rsid w:val="00FC7A78"/>
    <w:rsid w:val="00FC7B38"/>
    <w:rsid w:val="00FC7C0D"/>
    <w:rsid w:val="00FC7C1B"/>
    <w:rsid w:val="00FC7C2C"/>
    <w:rsid w:val="00FC7C40"/>
    <w:rsid w:val="00FC7C83"/>
    <w:rsid w:val="00FC7CC6"/>
    <w:rsid w:val="00FC7D00"/>
    <w:rsid w:val="00FC7D09"/>
    <w:rsid w:val="00FC7D52"/>
    <w:rsid w:val="00FC7D53"/>
    <w:rsid w:val="00FC7D93"/>
    <w:rsid w:val="00FC7E87"/>
    <w:rsid w:val="00FC7F07"/>
    <w:rsid w:val="00FD000E"/>
    <w:rsid w:val="00FD0058"/>
    <w:rsid w:val="00FD008B"/>
    <w:rsid w:val="00FD01BB"/>
    <w:rsid w:val="00FD023B"/>
    <w:rsid w:val="00FD027F"/>
    <w:rsid w:val="00FD02F4"/>
    <w:rsid w:val="00FD038F"/>
    <w:rsid w:val="00FD03AF"/>
    <w:rsid w:val="00FD0426"/>
    <w:rsid w:val="00FD0452"/>
    <w:rsid w:val="00FD04C1"/>
    <w:rsid w:val="00FD04FB"/>
    <w:rsid w:val="00FD056A"/>
    <w:rsid w:val="00FD0611"/>
    <w:rsid w:val="00FD0674"/>
    <w:rsid w:val="00FD0685"/>
    <w:rsid w:val="00FD06AB"/>
    <w:rsid w:val="00FD06BC"/>
    <w:rsid w:val="00FD0732"/>
    <w:rsid w:val="00FD084E"/>
    <w:rsid w:val="00FD08B9"/>
    <w:rsid w:val="00FD08DF"/>
    <w:rsid w:val="00FD097E"/>
    <w:rsid w:val="00FD098D"/>
    <w:rsid w:val="00FD0993"/>
    <w:rsid w:val="00FD09A0"/>
    <w:rsid w:val="00FD09BE"/>
    <w:rsid w:val="00FD0A3B"/>
    <w:rsid w:val="00FD0A3C"/>
    <w:rsid w:val="00FD0A4E"/>
    <w:rsid w:val="00FD0AB8"/>
    <w:rsid w:val="00FD0B1E"/>
    <w:rsid w:val="00FD0B34"/>
    <w:rsid w:val="00FD0B3E"/>
    <w:rsid w:val="00FD0B3F"/>
    <w:rsid w:val="00FD0B92"/>
    <w:rsid w:val="00FD0C1D"/>
    <w:rsid w:val="00FD0DC4"/>
    <w:rsid w:val="00FD0E19"/>
    <w:rsid w:val="00FD0E3E"/>
    <w:rsid w:val="00FD0E6C"/>
    <w:rsid w:val="00FD0EC0"/>
    <w:rsid w:val="00FD0F3C"/>
    <w:rsid w:val="00FD0F77"/>
    <w:rsid w:val="00FD0F89"/>
    <w:rsid w:val="00FD0FDF"/>
    <w:rsid w:val="00FD0FEC"/>
    <w:rsid w:val="00FD1027"/>
    <w:rsid w:val="00FD1053"/>
    <w:rsid w:val="00FD10BA"/>
    <w:rsid w:val="00FD110E"/>
    <w:rsid w:val="00FD113D"/>
    <w:rsid w:val="00FD1250"/>
    <w:rsid w:val="00FD1252"/>
    <w:rsid w:val="00FD125B"/>
    <w:rsid w:val="00FD12AB"/>
    <w:rsid w:val="00FD12D8"/>
    <w:rsid w:val="00FD12E6"/>
    <w:rsid w:val="00FD1333"/>
    <w:rsid w:val="00FD140A"/>
    <w:rsid w:val="00FD142A"/>
    <w:rsid w:val="00FD1453"/>
    <w:rsid w:val="00FD1457"/>
    <w:rsid w:val="00FD151B"/>
    <w:rsid w:val="00FD1536"/>
    <w:rsid w:val="00FD15D6"/>
    <w:rsid w:val="00FD1615"/>
    <w:rsid w:val="00FD1622"/>
    <w:rsid w:val="00FD1624"/>
    <w:rsid w:val="00FD1648"/>
    <w:rsid w:val="00FD16BE"/>
    <w:rsid w:val="00FD175E"/>
    <w:rsid w:val="00FD17C1"/>
    <w:rsid w:val="00FD189B"/>
    <w:rsid w:val="00FD18AD"/>
    <w:rsid w:val="00FD18C1"/>
    <w:rsid w:val="00FD18DA"/>
    <w:rsid w:val="00FD18E9"/>
    <w:rsid w:val="00FD18F8"/>
    <w:rsid w:val="00FD19ED"/>
    <w:rsid w:val="00FD1A43"/>
    <w:rsid w:val="00FD1A6F"/>
    <w:rsid w:val="00FD1A9A"/>
    <w:rsid w:val="00FD1B05"/>
    <w:rsid w:val="00FD1BB8"/>
    <w:rsid w:val="00FD1C3B"/>
    <w:rsid w:val="00FD1C6F"/>
    <w:rsid w:val="00FD1C75"/>
    <w:rsid w:val="00FD1CE2"/>
    <w:rsid w:val="00FD1CE6"/>
    <w:rsid w:val="00FD1D9A"/>
    <w:rsid w:val="00FD1DEF"/>
    <w:rsid w:val="00FD1E81"/>
    <w:rsid w:val="00FD1E8C"/>
    <w:rsid w:val="00FD1EB6"/>
    <w:rsid w:val="00FD1EFF"/>
    <w:rsid w:val="00FD1F0E"/>
    <w:rsid w:val="00FD1F29"/>
    <w:rsid w:val="00FD1F71"/>
    <w:rsid w:val="00FD2006"/>
    <w:rsid w:val="00FD2099"/>
    <w:rsid w:val="00FD2121"/>
    <w:rsid w:val="00FD2200"/>
    <w:rsid w:val="00FD2240"/>
    <w:rsid w:val="00FD2284"/>
    <w:rsid w:val="00FD2290"/>
    <w:rsid w:val="00FD2306"/>
    <w:rsid w:val="00FD236D"/>
    <w:rsid w:val="00FD2384"/>
    <w:rsid w:val="00FD23D3"/>
    <w:rsid w:val="00FD23E9"/>
    <w:rsid w:val="00FD2421"/>
    <w:rsid w:val="00FD2463"/>
    <w:rsid w:val="00FD2636"/>
    <w:rsid w:val="00FD264D"/>
    <w:rsid w:val="00FD26A3"/>
    <w:rsid w:val="00FD26D3"/>
    <w:rsid w:val="00FD2738"/>
    <w:rsid w:val="00FD2744"/>
    <w:rsid w:val="00FD27AC"/>
    <w:rsid w:val="00FD27C7"/>
    <w:rsid w:val="00FD27D2"/>
    <w:rsid w:val="00FD2807"/>
    <w:rsid w:val="00FD287F"/>
    <w:rsid w:val="00FD28FC"/>
    <w:rsid w:val="00FD2968"/>
    <w:rsid w:val="00FD2999"/>
    <w:rsid w:val="00FD2A21"/>
    <w:rsid w:val="00FD2A41"/>
    <w:rsid w:val="00FD2A85"/>
    <w:rsid w:val="00FD2A99"/>
    <w:rsid w:val="00FD2A9D"/>
    <w:rsid w:val="00FD2B0C"/>
    <w:rsid w:val="00FD2BC5"/>
    <w:rsid w:val="00FD2C29"/>
    <w:rsid w:val="00FD2C49"/>
    <w:rsid w:val="00FD2C82"/>
    <w:rsid w:val="00FD2D2F"/>
    <w:rsid w:val="00FD2DA0"/>
    <w:rsid w:val="00FD2DB6"/>
    <w:rsid w:val="00FD2E87"/>
    <w:rsid w:val="00FD2EC8"/>
    <w:rsid w:val="00FD2EEA"/>
    <w:rsid w:val="00FD2F4B"/>
    <w:rsid w:val="00FD2FB4"/>
    <w:rsid w:val="00FD3027"/>
    <w:rsid w:val="00FD3041"/>
    <w:rsid w:val="00FD3066"/>
    <w:rsid w:val="00FD313E"/>
    <w:rsid w:val="00FD3152"/>
    <w:rsid w:val="00FD3155"/>
    <w:rsid w:val="00FD317F"/>
    <w:rsid w:val="00FD31B1"/>
    <w:rsid w:val="00FD31BC"/>
    <w:rsid w:val="00FD31DF"/>
    <w:rsid w:val="00FD3222"/>
    <w:rsid w:val="00FD3231"/>
    <w:rsid w:val="00FD3279"/>
    <w:rsid w:val="00FD32AF"/>
    <w:rsid w:val="00FD3322"/>
    <w:rsid w:val="00FD339D"/>
    <w:rsid w:val="00FD3420"/>
    <w:rsid w:val="00FD34DB"/>
    <w:rsid w:val="00FD3513"/>
    <w:rsid w:val="00FD3531"/>
    <w:rsid w:val="00FD3558"/>
    <w:rsid w:val="00FD3582"/>
    <w:rsid w:val="00FD3633"/>
    <w:rsid w:val="00FD3642"/>
    <w:rsid w:val="00FD36A0"/>
    <w:rsid w:val="00FD36A9"/>
    <w:rsid w:val="00FD3749"/>
    <w:rsid w:val="00FD3857"/>
    <w:rsid w:val="00FD38E9"/>
    <w:rsid w:val="00FD393D"/>
    <w:rsid w:val="00FD393F"/>
    <w:rsid w:val="00FD3A05"/>
    <w:rsid w:val="00FD3A11"/>
    <w:rsid w:val="00FD3A70"/>
    <w:rsid w:val="00FD3A8D"/>
    <w:rsid w:val="00FD3AC7"/>
    <w:rsid w:val="00FD3ADE"/>
    <w:rsid w:val="00FD3C07"/>
    <w:rsid w:val="00FD3C35"/>
    <w:rsid w:val="00FD3C53"/>
    <w:rsid w:val="00FD3CB2"/>
    <w:rsid w:val="00FD3CC0"/>
    <w:rsid w:val="00FD3DD0"/>
    <w:rsid w:val="00FD3E3A"/>
    <w:rsid w:val="00FD3E95"/>
    <w:rsid w:val="00FD3F2B"/>
    <w:rsid w:val="00FD3F68"/>
    <w:rsid w:val="00FD3F77"/>
    <w:rsid w:val="00FD3F8C"/>
    <w:rsid w:val="00FD4022"/>
    <w:rsid w:val="00FD404D"/>
    <w:rsid w:val="00FD4158"/>
    <w:rsid w:val="00FD421F"/>
    <w:rsid w:val="00FD4237"/>
    <w:rsid w:val="00FD42ED"/>
    <w:rsid w:val="00FD4315"/>
    <w:rsid w:val="00FD43B2"/>
    <w:rsid w:val="00FD440E"/>
    <w:rsid w:val="00FD4449"/>
    <w:rsid w:val="00FD4475"/>
    <w:rsid w:val="00FD44BA"/>
    <w:rsid w:val="00FD44D2"/>
    <w:rsid w:val="00FD454F"/>
    <w:rsid w:val="00FD4577"/>
    <w:rsid w:val="00FD458D"/>
    <w:rsid w:val="00FD4673"/>
    <w:rsid w:val="00FD469D"/>
    <w:rsid w:val="00FD4723"/>
    <w:rsid w:val="00FD476B"/>
    <w:rsid w:val="00FD4791"/>
    <w:rsid w:val="00FD47B7"/>
    <w:rsid w:val="00FD48A3"/>
    <w:rsid w:val="00FD48FD"/>
    <w:rsid w:val="00FD490C"/>
    <w:rsid w:val="00FD4922"/>
    <w:rsid w:val="00FD492A"/>
    <w:rsid w:val="00FD4970"/>
    <w:rsid w:val="00FD4971"/>
    <w:rsid w:val="00FD4986"/>
    <w:rsid w:val="00FD49E4"/>
    <w:rsid w:val="00FD4A03"/>
    <w:rsid w:val="00FD4A59"/>
    <w:rsid w:val="00FD4A8E"/>
    <w:rsid w:val="00FD4A94"/>
    <w:rsid w:val="00FD4B28"/>
    <w:rsid w:val="00FD4BF4"/>
    <w:rsid w:val="00FD4C12"/>
    <w:rsid w:val="00FD4C5E"/>
    <w:rsid w:val="00FD4CC3"/>
    <w:rsid w:val="00FD4CF9"/>
    <w:rsid w:val="00FD4D0D"/>
    <w:rsid w:val="00FD4DD5"/>
    <w:rsid w:val="00FD4DF8"/>
    <w:rsid w:val="00FD4E6B"/>
    <w:rsid w:val="00FD4E8A"/>
    <w:rsid w:val="00FD5009"/>
    <w:rsid w:val="00FD50FA"/>
    <w:rsid w:val="00FD5109"/>
    <w:rsid w:val="00FD519A"/>
    <w:rsid w:val="00FD52BC"/>
    <w:rsid w:val="00FD5321"/>
    <w:rsid w:val="00FD5359"/>
    <w:rsid w:val="00FD5371"/>
    <w:rsid w:val="00FD53B7"/>
    <w:rsid w:val="00FD53EF"/>
    <w:rsid w:val="00FD544A"/>
    <w:rsid w:val="00FD5450"/>
    <w:rsid w:val="00FD546D"/>
    <w:rsid w:val="00FD554C"/>
    <w:rsid w:val="00FD554D"/>
    <w:rsid w:val="00FD5597"/>
    <w:rsid w:val="00FD55B1"/>
    <w:rsid w:val="00FD55CF"/>
    <w:rsid w:val="00FD5623"/>
    <w:rsid w:val="00FD571D"/>
    <w:rsid w:val="00FD5803"/>
    <w:rsid w:val="00FD5905"/>
    <w:rsid w:val="00FD5B37"/>
    <w:rsid w:val="00FD5BA3"/>
    <w:rsid w:val="00FD5BA7"/>
    <w:rsid w:val="00FD5BC3"/>
    <w:rsid w:val="00FD5BD8"/>
    <w:rsid w:val="00FD5C89"/>
    <w:rsid w:val="00FD5D15"/>
    <w:rsid w:val="00FD5D71"/>
    <w:rsid w:val="00FD5E28"/>
    <w:rsid w:val="00FD5F08"/>
    <w:rsid w:val="00FD5F60"/>
    <w:rsid w:val="00FD5FF2"/>
    <w:rsid w:val="00FD6113"/>
    <w:rsid w:val="00FD612D"/>
    <w:rsid w:val="00FD614B"/>
    <w:rsid w:val="00FD616B"/>
    <w:rsid w:val="00FD6251"/>
    <w:rsid w:val="00FD6285"/>
    <w:rsid w:val="00FD62AE"/>
    <w:rsid w:val="00FD631D"/>
    <w:rsid w:val="00FD6322"/>
    <w:rsid w:val="00FD632B"/>
    <w:rsid w:val="00FD6342"/>
    <w:rsid w:val="00FD635F"/>
    <w:rsid w:val="00FD638E"/>
    <w:rsid w:val="00FD63AE"/>
    <w:rsid w:val="00FD63B5"/>
    <w:rsid w:val="00FD644D"/>
    <w:rsid w:val="00FD64E6"/>
    <w:rsid w:val="00FD6563"/>
    <w:rsid w:val="00FD67B1"/>
    <w:rsid w:val="00FD67B5"/>
    <w:rsid w:val="00FD6834"/>
    <w:rsid w:val="00FD6885"/>
    <w:rsid w:val="00FD6924"/>
    <w:rsid w:val="00FD695B"/>
    <w:rsid w:val="00FD69B2"/>
    <w:rsid w:val="00FD69D2"/>
    <w:rsid w:val="00FD6A98"/>
    <w:rsid w:val="00FD6AAD"/>
    <w:rsid w:val="00FD6ABB"/>
    <w:rsid w:val="00FD6B21"/>
    <w:rsid w:val="00FD6B8F"/>
    <w:rsid w:val="00FD6BBB"/>
    <w:rsid w:val="00FD6BDA"/>
    <w:rsid w:val="00FD6CFD"/>
    <w:rsid w:val="00FD6D1F"/>
    <w:rsid w:val="00FD6D30"/>
    <w:rsid w:val="00FD6D8E"/>
    <w:rsid w:val="00FD6DEC"/>
    <w:rsid w:val="00FD6E76"/>
    <w:rsid w:val="00FD6EAA"/>
    <w:rsid w:val="00FD6FD1"/>
    <w:rsid w:val="00FD6FDD"/>
    <w:rsid w:val="00FD7082"/>
    <w:rsid w:val="00FD70B6"/>
    <w:rsid w:val="00FD70CD"/>
    <w:rsid w:val="00FD7130"/>
    <w:rsid w:val="00FD71B0"/>
    <w:rsid w:val="00FD71B4"/>
    <w:rsid w:val="00FD7217"/>
    <w:rsid w:val="00FD7248"/>
    <w:rsid w:val="00FD7253"/>
    <w:rsid w:val="00FD72F2"/>
    <w:rsid w:val="00FD734F"/>
    <w:rsid w:val="00FD738D"/>
    <w:rsid w:val="00FD741B"/>
    <w:rsid w:val="00FD74EA"/>
    <w:rsid w:val="00FD7516"/>
    <w:rsid w:val="00FD7573"/>
    <w:rsid w:val="00FD7591"/>
    <w:rsid w:val="00FD75A7"/>
    <w:rsid w:val="00FD75A9"/>
    <w:rsid w:val="00FD75B6"/>
    <w:rsid w:val="00FD75D2"/>
    <w:rsid w:val="00FD7677"/>
    <w:rsid w:val="00FD7688"/>
    <w:rsid w:val="00FD7696"/>
    <w:rsid w:val="00FD76A0"/>
    <w:rsid w:val="00FD772A"/>
    <w:rsid w:val="00FD7750"/>
    <w:rsid w:val="00FD77E6"/>
    <w:rsid w:val="00FD781C"/>
    <w:rsid w:val="00FD788F"/>
    <w:rsid w:val="00FD78E2"/>
    <w:rsid w:val="00FD78E4"/>
    <w:rsid w:val="00FD78EC"/>
    <w:rsid w:val="00FD7905"/>
    <w:rsid w:val="00FD7B85"/>
    <w:rsid w:val="00FD7B8A"/>
    <w:rsid w:val="00FD7CC6"/>
    <w:rsid w:val="00FD7D56"/>
    <w:rsid w:val="00FD7D6D"/>
    <w:rsid w:val="00FD7DE1"/>
    <w:rsid w:val="00FD7DF9"/>
    <w:rsid w:val="00FD7E2D"/>
    <w:rsid w:val="00FD7E41"/>
    <w:rsid w:val="00FD7E60"/>
    <w:rsid w:val="00FD7E78"/>
    <w:rsid w:val="00FD7E9A"/>
    <w:rsid w:val="00FD7F8B"/>
    <w:rsid w:val="00FE008C"/>
    <w:rsid w:val="00FE00B6"/>
    <w:rsid w:val="00FE01AA"/>
    <w:rsid w:val="00FE01BF"/>
    <w:rsid w:val="00FE01E0"/>
    <w:rsid w:val="00FE01F5"/>
    <w:rsid w:val="00FE0200"/>
    <w:rsid w:val="00FE0225"/>
    <w:rsid w:val="00FE0234"/>
    <w:rsid w:val="00FE0262"/>
    <w:rsid w:val="00FE026D"/>
    <w:rsid w:val="00FE02B8"/>
    <w:rsid w:val="00FE02CE"/>
    <w:rsid w:val="00FE0381"/>
    <w:rsid w:val="00FE048E"/>
    <w:rsid w:val="00FE049D"/>
    <w:rsid w:val="00FE04B9"/>
    <w:rsid w:val="00FE04CE"/>
    <w:rsid w:val="00FE04D6"/>
    <w:rsid w:val="00FE05DE"/>
    <w:rsid w:val="00FE0644"/>
    <w:rsid w:val="00FE0780"/>
    <w:rsid w:val="00FE07C8"/>
    <w:rsid w:val="00FE07C9"/>
    <w:rsid w:val="00FE07FE"/>
    <w:rsid w:val="00FE082B"/>
    <w:rsid w:val="00FE092A"/>
    <w:rsid w:val="00FE0B34"/>
    <w:rsid w:val="00FE0B5A"/>
    <w:rsid w:val="00FE0BAC"/>
    <w:rsid w:val="00FE0BCD"/>
    <w:rsid w:val="00FE0C05"/>
    <w:rsid w:val="00FE0C5D"/>
    <w:rsid w:val="00FE0C5F"/>
    <w:rsid w:val="00FE0C99"/>
    <w:rsid w:val="00FE0CCD"/>
    <w:rsid w:val="00FE0D14"/>
    <w:rsid w:val="00FE0D39"/>
    <w:rsid w:val="00FE0D5F"/>
    <w:rsid w:val="00FE0DCB"/>
    <w:rsid w:val="00FE0E9A"/>
    <w:rsid w:val="00FE0EA2"/>
    <w:rsid w:val="00FE0EB0"/>
    <w:rsid w:val="00FE0EED"/>
    <w:rsid w:val="00FE0EF6"/>
    <w:rsid w:val="00FE0F13"/>
    <w:rsid w:val="00FE1033"/>
    <w:rsid w:val="00FE106E"/>
    <w:rsid w:val="00FE1078"/>
    <w:rsid w:val="00FE10A2"/>
    <w:rsid w:val="00FE10C3"/>
    <w:rsid w:val="00FE10CB"/>
    <w:rsid w:val="00FE10D4"/>
    <w:rsid w:val="00FE1113"/>
    <w:rsid w:val="00FE1116"/>
    <w:rsid w:val="00FE1149"/>
    <w:rsid w:val="00FE11A4"/>
    <w:rsid w:val="00FE11A5"/>
    <w:rsid w:val="00FE130B"/>
    <w:rsid w:val="00FE1318"/>
    <w:rsid w:val="00FE137E"/>
    <w:rsid w:val="00FE13AB"/>
    <w:rsid w:val="00FE13C3"/>
    <w:rsid w:val="00FE13FC"/>
    <w:rsid w:val="00FE1435"/>
    <w:rsid w:val="00FE147C"/>
    <w:rsid w:val="00FE1481"/>
    <w:rsid w:val="00FE14C8"/>
    <w:rsid w:val="00FE14D2"/>
    <w:rsid w:val="00FE1534"/>
    <w:rsid w:val="00FE15FD"/>
    <w:rsid w:val="00FE160E"/>
    <w:rsid w:val="00FE16D5"/>
    <w:rsid w:val="00FE1796"/>
    <w:rsid w:val="00FE17AC"/>
    <w:rsid w:val="00FE182B"/>
    <w:rsid w:val="00FE1864"/>
    <w:rsid w:val="00FE19A6"/>
    <w:rsid w:val="00FE1A2A"/>
    <w:rsid w:val="00FE1A66"/>
    <w:rsid w:val="00FE1AF3"/>
    <w:rsid w:val="00FE1B70"/>
    <w:rsid w:val="00FE1BE3"/>
    <w:rsid w:val="00FE1C12"/>
    <w:rsid w:val="00FE1C63"/>
    <w:rsid w:val="00FE1CC4"/>
    <w:rsid w:val="00FE1D0E"/>
    <w:rsid w:val="00FE1D60"/>
    <w:rsid w:val="00FE1DA2"/>
    <w:rsid w:val="00FE1EC1"/>
    <w:rsid w:val="00FE1FB9"/>
    <w:rsid w:val="00FE2001"/>
    <w:rsid w:val="00FE2112"/>
    <w:rsid w:val="00FE21B8"/>
    <w:rsid w:val="00FE21C4"/>
    <w:rsid w:val="00FE21EF"/>
    <w:rsid w:val="00FE223D"/>
    <w:rsid w:val="00FE2252"/>
    <w:rsid w:val="00FE2277"/>
    <w:rsid w:val="00FE22CF"/>
    <w:rsid w:val="00FE22E6"/>
    <w:rsid w:val="00FE2366"/>
    <w:rsid w:val="00FE23A4"/>
    <w:rsid w:val="00FE2411"/>
    <w:rsid w:val="00FE242F"/>
    <w:rsid w:val="00FE243A"/>
    <w:rsid w:val="00FE248C"/>
    <w:rsid w:val="00FE2509"/>
    <w:rsid w:val="00FE254D"/>
    <w:rsid w:val="00FE25A4"/>
    <w:rsid w:val="00FE26E0"/>
    <w:rsid w:val="00FE275A"/>
    <w:rsid w:val="00FE2785"/>
    <w:rsid w:val="00FE27D9"/>
    <w:rsid w:val="00FE27E6"/>
    <w:rsid w:val="00FE2833"/>
    <w:rsid w:val="00FE2870"/>
    <w:rsid w:val="00FE288A"/>
    <w:rsid w:val="00FE28D2"/>
    <w:rsid w:val="00FE28E8"/>
    <w:rsid w:val="00FE2942"/>
    <w:rsid w:val="00FE2A10"/>
    <w:rsid w:val="00FE2A29"/>
    <w:rsid w:val="00FE2A2A"/>
    <w:rsid w:val="00FE2B08"/>
    <w:rsid w:val="00FE2B1F"/>
    <w:rsid w:val="00FE2B73"/>
    <w:rsid w:val="00FE2BB9"/>
    <w:rsid w:val="00FE2BF7"/>
    <w:rsid w:val="00FE2C1B"/>
    <w:rsid w:val="00FE2C43"/>
    <w:rsid w:val="00FE2D84"/>
    <w:rsid w:val="00FE2E27"/>
    <w:rsid w:val="00FE2E98"/>
    <w:rsid w:val="00FE2EAE"/>
    <w:rsid w:val="00FE2EFF"/>
    <w:rsid w:val="00FE2F5D"/>
    <w:rsid w:val="00FE2F65"/>
    <w:rsid w:val="00FE2FC8"/>
    <w:rsid w:val="00FE3003"/>
    <w:rsid w:val="00FE3026"/>
    <w:rsid w:val="00FE306C"/>
    <w:rsid w:val="00FE3107"/>
    <w:rsid w:val="00FE3126"/>
    <w:rsid w:val="00FE31B3"/>
    <w:rsid w:val="00FE31F4"/>
    <w:rsid w:val="00FE320A"/>
    <w:rsid w:val="00FE32CF"/>
    <w:rsid w:val="00FE32F5"/>
    <w:rsid w:val="00FE3336"/>
    <w:rsid w:val="00FE33AE"/>
    <w:rsid w:val="00FE33C0"/>
    <w:rsid w:val="00FE34B5"/>
    <w:rsid w:val="00FE3516"/>
    <w:rsid w:val="00FE3551"/>
    <w:rsid w:val="00FE35BD"/>
    <w:rsid w:val="00FE35C8"/>
    <w:rsid w:val="00FE35F0"/>
    <w:rsid w:val="00FE36C4"/>
    <w:rsid w:val="00FE3883"/>
    <w:rsid w:val="00FE388F"/>
    <w:rsid w:val="00FE38FA"/>
    <w:rsid w:val="00FE3958"/>
    <w:rsid w:val="00FE399C"/>
    <w:rsid w:val="00FE39E1"/>
    <w:rsid w:val="00FE3A2F"/>
    <w:rsid w:val="00FE3A63"/>
    <w:rsid w:val="00FE3A96"/>
    <w:rsid w:val="00FE3AC0"/>
    <w:rsid w:val="00FE3B50"/>
    <w:rsid w:val="00FE3BC8"/>
    <w:rsid w:val="00FE3BCA"/>
    <w:rsid w:val="00FE3BDF"/>
    <w:rsid w:val="00FE3C2C"/>
    <w:rsid w:val="00FE3CA1"/>
    <w:rsid w:val="00FE3D0B"/>
    <w:rsid w:val="00FE3DCC"/>
    <w:rsid w:val="00FE3E96"/>
    <w:rsid w:val="00FE3FA3"/>
    <w:rsid w:val="00FE406A"/>
    <w:rsid w:val="00FE4085"/>
    <w:rsid w:val="00FE40D9"/>
    <w:rsid w:val="00FE410E"/>
    <w:rsid w:val="00FE4129"/>
    <w:rsid w:val="00FE4136"/>
    <w:rsid w:val="00FE4145"/>
    <w:rsid w:val="00FE415D"/>
    <w:rsid w:val="00FE4168"/>
    <w:rsid w:val="00FE4181"/>
    <w:rsid w:val="00FE41ED"/>
    <w:rsid w:val="00FE426B"/>
    <w:rsid w:val="00FE42EB"/>
    <w:rsid w:val="00FE4315"/>
    <w:rsid w:val="00FE4323"/>
    <w:rsid w:val="00FE4326"/>
    <w:rsid w:val="00FE4368"/>
    <w:rsid w:val="00FE43F4"/>
    <w:rsid w:val="00FE43FB"/>
    <w:rsid w:val="00FE4430"/>
    <w:rsid w:val="00FE445E"/>
    <w:rsid w:val="00FE4477"/>
    <w:rsid w:val="00FE448A"/>
    <w:rsid w:val="00FE4505"/>
    <w:rsid w:val="00FE4530"/>
    <w:rsid w:val="00FE4564"/>
    <w:rsid w:val="00FE45D6"/>
    <w:rsid w:val="00FE45F4"/>
    <w:rsid w:val="00FE461D"/>
    <w:rsid w:val="00FE4638"/>
    <w:rsid w:val="00FE463E"/>
    <w:rsid w:val="00FE4654"/>
    <w:rsid w:val="00FE465A"/>
    <w:rsid w:val="00FE46E7"/>
    <w:rsid w:val="00FE4731"/>
    <w:rsid w:val="00FE4875"/>
    <w:rsid w:val="00FE48F0"/>
    <w:rsid w:val="00FE49C6"/>
    <w:rsid w:val="00FE49F6"/>
    <w:rsid w:val="00FE4A4F"/>
    <w:rsid w:val="00FE4A6F"/>
    <w:rsid w:val="00FE4A9D"/>
    <w:rsid w:val="00FE4C20"/>
    <w:rsid w:val="00FE4C95"/>
    <w:rsid w:val="00FE4CF3"/>
    <w:rsid w:val="00FE4D61"/>
    <w:rsid w:val="00FE4D81"/>
    <w:rsid w:val="00FE4DB2"/>
    <w:rsid w:val="00FE4E17"/>
    <w:rsid w:val="00FE4E3F"/>
    <w:rsid w:val="00FE4E74"/>
    <w:rsid w:val="00FE4EC2"/>
    <w:rsid w:val="00FE4F05"/>
    <w:rsid w:val="00FE4F79"/>
    <w:rsid w:val="00FE4FA2"/>
    <w:rsid w:val="00FE51A0"/>
    <w:rsid w:val="00FE523C"/>
    <w:rsid w:val="00FE5259"/>
    <w:rsid w:val="00FE52B5"/>
    <w:rsid w:val="00FE52C2"/>
    <w:rsid w:val="00FE5359"/>
    <w:rsid w:val="00FE53FB"/>
    <w:rsid w:val="00FE5460"/>
    <w:rsid w:val="00FE5492"/>
    <w:rsid w:val="00FE549C"/>
    <w:rsid w:val="00FE550D"/>
    <w:rsid w:val="00FE55C8"/>
    <w:rsid w:val="00FE55D9"/>
    <w:rsid w:val="00FE5655"/>
    <w:rsid w:val="00FE568D"/>
    <w:rsid w:val="00FE56AA"/>
    <w:rsid w:val="00FE56AB"/>
    <w:rsid w:val="00FE56DE"/>
    <w:rsid w:val="00FE5832"/>
    <w:rsid w:val="00FE589A"/>
    <w:rsid w:val="00FE5A41"/>
    <w:rsid w:val="00FE5B04"/>
    <w:rsid w:val="00FE5BA3"/>
    <w:rsid w:val="00FE5BD8"/>
    <w:rsid w:val="00FE5C4C"/>
    <w:rsid w:val="00FE5CE3"/>
    <w:rsid w:val="00FE5D24"/>
    <w:rsid w:val="00FE5D2E"/>
    <w:rsid w:val="00FE5E57"/>
    <w:rsid w:val="00FE5F63"/>
    <w:rsid w:val="00FE5F98"/>
    <w:rsid w:val="00FE5FC3"/>
    <w:rsid w:val="00FE610A"/>
    <w:rsid w:val="00FE61F4"/>
    <w:rsid w:val="00FE622A"/>
    <w:rsid w:val="00FE62FB"/>
    <w:rsid w:val="00FE6359"/>
    <w:rsid w:val="00FE6465"/>
    <w:rsid w:val="00FE64BF"/>
    <w:rsid w:val="00FE64CD"/>
    <w:rsid w:val="00FE64D4"/>
    <w:rsid w:val="00FE658D"/>
    <w:rsid w:val="00FE65AA"/>
    <w:rsid w:val="00FE65BD"/>
    <w:rsid w:val="00FE6619"/>
    <w:rsid w:val="00FE671D"/>
    <w:rsid w:val="00FE67A9"/>
    <w:rsid w:val="00FE67E3"/>
    <w:rsid w:val="00FE68E7"/>
    <w:rsid w:val="00FE68F7"/>
    <w:rsid w:val="00FE6927"/>
    <w:rsid w:val="00FE692B"/>
    <w:rsid w:val="00FE6972"/>
    <w:rsid w:val="00FE6AAF"/>
    <w:rsid w:val="00FE6BDA"/>
    <w:rsid w:val="00FE6BF9"/>
    <w:rsid w:val="00FE6C0B"/>
    <w:rsid w:val="00FE6C3A"/>
    <w:rsid w:val="00FE6C7D"/>
    <w:rsid w:val="00FE6D8B"/>
    <w:rsid w:val="00FE6DA6"/>
    <w:rsid w:val="00FE6DD1"/>
    <w:rsid w:val="00FE6DE3"/>
    <w:rsid w:val="00FE6DFF"/>
    <w:rsid w:val="00FE6E38"/>
    <w:rsid w:val="00FE6EBF"/>
    <w:rsid w:val="00FE6F40"/>
    <w:rsid w:val="00FE6FE9"/>
    <w:rsid w:val="00FE703E"/>
    <w:rsid w:val="00FE705C"/>
    <w:rsid w:val="00FE706B"/>
    <w:rsid w:val="00FE7153"/>
    <w:rsid w:val="00FE7220"/>
    <w:rsid w:val="00FE732E"/>
    <w:rsid w:val="00FE73B7"/>
    <w:rsid w:val="00FE73BA"/>
    <w:rsid w:val="00FE7407"/>
    <w:rsid w:val="00FE7532"/>
    <w:rsid w:val="00FE7577"/>
    <w:rsid w:val="00FE765B"/>
    <w:rsid w:val="00FE765D"/>
    <w:rsid w:val="00FE7664"/>
    <w:rsid w:val="00FE766A"/>
    <w:rsid w:val="00FE76A7"/>
    <w:rsid w:val="00FE77EB"/>
    <w:rsid w:val="00FE785B"/>
    <w:rsid w:val="00FE78A0"/>
    <w:rsid w:val="00FE78C7"/>
    <w:rsid w:val="00FE7933"/>
    <w:rsid w:val="00FE7958"/>
    <w:rsid w:val="00FE7A40"/>
    <w:rsid w:val="00FE7A67"/>
    <w:rsid w:val="00FE7A8B"/>
    <w:rsid w:val="00FE7AAF"/>
    <w:rsid w:val="00FE7AD7"/>
    <w:rsid w:val="00FE7AD9"/>
    <w:rsid w:val="00FE7B85"/>
    <w:rsid w:val="00FE7BBD"/>
    <w:rsid w:val="00FE7D10"/>
    <w:rsid w:val="00FE7D30"/>
    <w:rsid w:val="00FE7D80"/>
    <w:rsid w:val="00FE7DA9"/>
    <w:rsid w:val="00FE7DBF"/>
    <w:rsid w:val="00FE7DD7"/>
    <w:rsid w:val="00FE7DEA"/>
    <w:rsid w:val="00FE7E48"/>
    <w:rsid w:val="00FE7E6A"/>
    <w:rsid w:val="00FE7F7F"/>
    <w:rsid w:val="00FE7F8F"/>
    <w:rsid w:val="00FE7FB3"/>
    <w:rsid w:val="00FF0059"/>
    <w:rsid w:val="00FF00D6"/>
    <w:rsid w:val="00FF0130"/>
    <w:rsid w:val="00FF014E"/>
    <w:rsid w:val="00FF0213"/>
    <w:rsid w:val="00FF0218"/>
    <w:rsid w:val="00FF02D2"/>
    <w:rsid w:val="00FF0345"/>
    <w:rsid w:val="00FF037D"/>
    <w:rsid w:val="00FF0387"/>
    <w:rsid w:val="00FF04BA"/>
    <w:rsid w:val="00FF04DE"/>
    <w:rsid w:val="00FF0544"/>
    <w:rsid w:val="00FF055E"/>
    <w:rsid w:val="00FF0611"/>
    <w:rsid w:val="00FF06F5"/>
    <w:rsid w:val="00FF07C2"/>
    <w:rsid w:val="00FF080E"/>
    <w:rsid w:val="00FF0972"/>
    <w:rsid w:val="00FF0982"/>
    <w:rsid w:val="00FF0996"/>
    <w:rsid w:val="00FF0A30"/>
    <w:rsid w:val="00FF0A55"/>
    <w:rsid w:val="00FF0A77"/>
    <w:rsid w:val="00FF0AC8"/>
    <w:rsid w:val="00FF0AFE"/>
    <w:rsid w:val="00FF0B73"/>
    <w:rsid w:val="00FF0B91"/>
    <w:rsid w:val="00FF0C6E"/>
    <w:rsid w:val="00FF0CDF"/>
    <w:rsid w:val="00FF0D1F"/>
    <w:rsid w:val="00FF0D35"/>
    <w:rsid w:val="00FF0D3D"/>
    <w:rsid w:val="00FF0D78"/>
    <w:rsid w:val="00FF0DD1"/>
    <w:rsid w:val="00FF0E2D"/>
    <w:rsid w:val="00FF0E5A"/>
    <w:rsid w:val="00FF0F72"/>
    <w:rsid w:val="00FF0FCB"/>
    <w:rsid w:val="00FF0FF1"/>
    <w:rsid w:val="00FF1080"/>
    <w:rsid w:val="00FF10A6"/>
    <w:rsid w:val="00FF11AE"/>
    <w:rsid w:val="00FF11C0"/>
    <w:rsid w:val="00FF1219"/>
    <w:rsid w:val="00FF1220"/>
    <w:rsid w:val="00FF1281"/>
    <w:rsid w:val="00FF12AA"/>
    <w:rsid w:val="00FF12CF"/>
    <w:rsid w:val="00FF12E7"/>
    <w:rsid w:val="00FF132F"/>
    <w:rsid w:val="00FF1351"/>
    <w:rsid w:val="00FF150D"/>
    <w:rsid w:val="00FF159A"/>
    <w:rsid w:val="00FF15A0"/>
    <w:rsid w:val="00FF15E4"/>
    <w:rsid w:val="00FF15F4"/>
    <w:rsid w:val="00FF15FD"/>
    <w:rsid w:val="00FF16A3"/>
    <w:rsid w:val="00FF16E7"/>
    <w:rsid w:val="00FF173C"/>
    <w:rsid w:val="00FF1781"/>
    <w:rsid w:val="00FF17EE"/>
    <w:rsid w:val="00FF18AB"/>
    <w:rsid w:val="00FF19AC"/>
    <w:rsid w:val="00FF19CC"/>
    <w:rsid w:val="00FF1A12"/>
    <w:rsid w:val="00FF1A6B"/>
    <w:rsid w:val="00FF1A87"/>
    <w:rsid w:val="00FF1AFA"/>
    <w:rsid w:val="00FF1AFF"/>
    <w:rsid w:val="00FF1B21"/>
    <w:rsid w:val="00FF1B2E"/>
    <w:rsid w:val="00FF1B5E"/>
    <w:rsid w:val="00FF1B7B"/>
    <w:rsid w:val="00FF1C6E"/>
    <w:rsid w:val="00FF1C9E"/>
    <w:rsid w:val="00FF1CF7"/>
    <w:rsid w:val="00FF1D88"/>
    <w:rsid w:val="00FF1E09"/>
    <w:rsid w:val="00FF1E1D"/>
    <w:rsid w:val="00FF1E26"/>
    <w:rsid w:val="00FF1E66"/>
    <w:rsid w:val="00FF1E91"/>
    <w:rsid w:val="00FF1EAE"/>
    <w:rsid w:val="00FF1FEC"/>
    <w:rsid w:val="00FF2009"/>
    <w:rsid w:val="00FF209A"/>
    <w:rsid w:val="00FF20DC"/>
    <w:rsid w:val="00FF2148"/>
    <w:rsid w:val="00FF2281"/>
    <w:rsid w:val="00FF2296"/>
    <w:rsid w:val="00FF22C9"/>
    <w:rsid w:val="00FF2497"/>
    <w:rsid w:val="00FF24D5"/>
    <w:rsid w:val="00FF24FE"/>
    <w:rsid w:val="00FF2732"/>
    <w:rsid w:val="00FF2754"/>
    <w:rsid w:val="00FF2759"/>
    <w:rsid w:val="00FF2768"/>
    <w:rsid w:val="00FF2865"/>
    <w:rsid w:val="00FF28B8"/>
    <w:rsid w:val="00FF28FD"/>
    <w:rsid w:val="00FF29E8"/>
    <w:rsid w:val="00FF2A13"/>
    <w:rsid w:val="00FF2A3F"/>
    <w:rsid w:val="00FF2ABC"/>
    <w:rsid w:val="00FF2AC2"/>
    <w:rsid w:val="00FF2AD4"/>
    <w:rsid w:val="00FF2AE7"/>
    <w:rsid w:val="00FF2AE8"/>
    <w:rsid w:val="00FF2B23"/>
    <w:rsid w:val="00FF2B29"/>
    <w:rsid w:val="00FF2B2E"/>
    <w:rsid w:val="00FF2BDA"/>
    <w:rsid w:val="00FF2BFB"/>
    <w:rsid w:val="00FF2C66"/>
    <w:rsid w:val="00FF2CF9"/>
    <w:rsid w:val="00FF2E2A"/>
    <w:rsid w:val="00FF2EA3"/>
    <w:rsid w:val="00FF2ED8"/>
    <w:rsid w:val="00FF2EF5"/>
    <w:rsid w:val="00FF2F84"/>
    <w:rsid w:val="00FF2FB6"/>
    <w:rsid w:val="00FF2FD6"/>
    <w:rsid w:val="00FF3028"/>
    <w:rsid w:val="00FF3069"/>
    <w:rsid w:val="00FF30C3"/>
    <w:rsid w:val="00FF30E4"/>
    <w:rsid w:val="00FF320C"/>
    <w:rsid w:val="00FF320F"/>
    <w:rsid w:val="00FF32AB"/>
    <w:rsid w:val="00FF33AE"/>
    <w:rsid w:val="00FF343F"/>
    <w:rsid w:val="00FF3453"/>
    <w:rsid w:val="00FF34C7"/>
    <w:rsid w:val="00FF3500"/>
    <w:rsid w:val="00FF3508"/>
    <w:rsid w:val="00FF352F"/>
    <w:rsid w:val="00FF35E3"/>
    <w:rsid w:val="00FF360B"/>
    <w:rsid w:val="00FF3652"/>
    <w:rsid w:val="00FF36E2"/>
    <w:rsid w:val="00FF373E"/>
    <w:rsid w:val="00FF3750"/>
    <w:rsid w:val="00FF37EF"/>
    <w:rsid w:val="00FF3847"/>
    <w:rsid w:val="00FF38B5"/>
    <w:rsid w:val="00FF39BC"/>
    <w:rsid w:val="00FF39CA"/>
    <w:rsid w:val="00FF39E8"/>
    <w:rsid w:val="00FF3ACB"/>
    <w:rsid w:val="00FF3B28"/>
    <w:rsid w:val="00FF3C70"/>
    <w:rsid w:val="00FF3C91"/>
    <w:rsid w:val="00FF3CF8"/>
    <w:rsid w:val="00FF3D0D"/>
    <w:rsid w:val="00FF3D9C"/>
    <w:rsid w:val="00FF3E25"/>
    <w:rsid w:val="00FF3E8A"/>
    <w:rsid w:val="00FF3EC9"/>
    <w:rsid w:val="00FF3F0A"/>
    <w:rsid w:val="00FF3F18"/>
    <w:rsid w:val="00FF3F72"/>
    <w:rsid w:val="00FF401A"/>
    <w:rsid w:val="00FF401E"/>
    <w:rsid w:val="00FF4026"/>
    <w:rsid w:val="00FF40E7"/>
    <w:rsid w:val="00FF4113"/>
    <w:rsid w:val="00FF415A"/>
    <w:rsid w:val="00FF4185"/>
    <w:rsid w:val="00FF4191"/>
    <w:rsid w:val="00FF41A5"/>
    <w:rsid w:val="00FF41EE"/>
    <w:rsid w:val="00FF41FD"/>
    <w:rsid w:val="00FF4299"/>
    <w:rsid w:val="00FF42FE"/>
    <w:rsid w:val="00FF431E"/>
    <w:rsid w:val="00FF4410"/>
    <w:rsid w:val="00FF442F"/>
    <w:rsid w:val="00FF4532"/>
    <w:rsid w:val="00FF4537"/>
    <w:rsid w:val="00FF46C3"/>
    <w:rsid w:val="00FF46F1"/>
    <w:rsid w:val="00FF4708"/>
    <w:rsid w:val="00FF4776"/>
    <w:rsid w:val="00FF47AC"/>
    <w:rsid w:val="00FF4877"/>
    <w:rsid w:val="00FF4924"/>
    <w:rsid w:val="00FF4980"/>
    <w:rsid w:val="00FF4984"/>
    <w:rsid w:val="00FF49AF"/>
    <w:rsid w:val="00FF49BE"/>
    <w:rsid w:val="00FF49C7"/>
    <w:rsid w:val="00FF49D3"/>
    <w:rsid w:val="00FF49F1"/>
    <w:rsid w:val="00FF4A25"/>
    <w:rsid w:val="00FF4AAB"/>
    <w:rsid w:val="00FF4AAC"/>
    <w:rsid w:val="00FF4B37"/>
    <w:rsid w:val="00FF4B5D"/>
    <w:rsid w:val="00FF4BB6"/>
    <w:rsid w:val="00FF4BF8"/>
    <w:rsid w:val="00FF4C38"/>
    <w:rsid w:val="00FF4D17"/>
    <w:rsid w:val="00FF4EEC"/>
    <w:rsid w:val="00FF4F87"/>
    <w:rsid w:val="00FF4FAA"/>
    <w:rsid w:val="00FF5005"/>
    <w:rsid w:val="00FF5023"/>
    <w:rsid w:val="00FF504D"/>
    <w:rsid w:val="00FF509B"/>
    <w:rsid w:val="00FF50DF"/>
    <w:rsid w:val="00FF50FB"/>
    <w:rsid w:val="00FF515B"/>
    <w:rsid w:val="00FF5160"/>
    <w:rsid w:val="00FF5231"/>
    <w:rsid w:val="00FF5335"/>
    <w:rsid w:val="00FF5574"/>
    <w:rsid w:val="00FF55FE"/>
    <w:rsid w:val="00FF56B1"/>
    <w:rsid w:val="00FF56E3"/>
    <w:rsid w:val="00FF5703"/>
    <w:rsid w:val="00FF5729"/>
    <w:rsid w:val="00FF5771"/>
    <w:rsid w:val="00FF580E"/>
    <w:rsid w:val="00FF5882"/>
    <w:rsid w:val="00FF5884"/>
    <w:rsid w:val="00FF5898"/>
    <w:rsid w:val="00FF589C"/>
    <w:rsid w:val="00FF5904"/>
    <w:rsid w:val="00FF5912"/>
    <w:rsid w:val="00FF5927"/>
    <w:rsid w:val="00FF59BE"/>
    <w:rsid w:val="00FF5A44"/>
    <w:rsid w:val="00FF5A9C"/>
    <w:rsid w:val="00FF5B30"/>
    <w:rsid w:val="00FF5C0A"/>
    <w:rsid w:val="00FF5C20"/>
    <w:rsid w:val="00FF5C70"/>
    <w:rsid w:val="00FF5DA9"/>
    <w:rsid w:val="00FF5E8C"/>
    <w:rsid w:val="00FF5EE2"/>
    <w:rsid w:val="00FF5F19"/>
    <w:rsid w:val="00FF5F70"/>
    <w:rsid w:val="00FF5F7B"/>
    <w:rsid w:val="00FF6028"/>
    <w:rsid w:val="00FF611A"/>
    <w:rsid w:val="00FF61F4"/>
    <w:rsid w:val="00FF6253"/>
    <w:rsid w:val="00FF62F9"/>
    <w:rsid w:val="00FF6310"/>
    <w:rsid w:val="00FF6360"/>
    <w:rsid w:val="00FF6422"/>
    <w:rsid w:val="00FF642B"/>
    <w:rsid w:val="00FF6468"/>
    <w:rsid w:val="00FF654C"/>
    <w:rsid w:val="00FF65B2"/>
    <w:rsid w:val="00FF65CF"/>
    <w:rsid w:val="00FF661E"/>
    <w:rsid w:val="00FF665C"/>
    <w:rsid w:val="00FF66B7"/>
    <w:rsid w:val="00FF66D0"/>
    <w:rsid w:val="00FF6774"/>
    <w:rsid w:val="00FF677A"/>
    <w:rsid w:val="00FF678F"/>
    <w:rsid w:val="00FF6810"/>
    <w:rsid w:val="00FF681D"/>
    <w:rsid w:val="00FF6824"/>
    <w:rsid w:val="00FF6885"/>
    <w:rsid w:val="00FF68B4"/>
    <w:rsid w:val="00FF68F9"/>
    <w:rsid w:val="00FF69C9"/>
    <w:rsid w:val="00FF69FC"/>
    <w:rsid w:val="00FF6A6F"/>
    <w:rsid w:val="00FF6AB0"/>
    <w:rsid w:val="00FF6B81"/>
    <w:rsid w:val="00FF6C2C"/>
    <w:rsid w:val="00FF6C5E"/>
    <w:rsid w:val="00FF6C67"/>
    <w:rsid w:val="00FF6CE4"/>
    <w:rsid w:val="00FF6CE7"/>
    <w:rsid w:val="00FF6D7C"/>
    <w:rsid w:val="00FF6DAC"/>
    <w:rsid w:val="00FF6DBF"/>
    <w:rsid w:val="00FF6DE6"/>
    <w:rsid w:val="00FF6E0C"/>
    <w:rsid w:val="00FF6E2C"/>
    <w:rsid w:val="00FF6E9B"/>
    <w:rsid w:val="00FF6EFA"/>
    <w:rsid w:val="00FF6F0B"/>
    <w:rsid w:val="00FF6F76"/>
    <w:rsid w:val="00FF6F88"/>
    <w:rsid w:val="00FF6FAD"/>
    <w:rsid w:val="00FF6FEA"/>
    <w:rsid w:val="00FF7064"/>
    <w:rsid w:val="00FF7089"/>
    <w:rsid w:val="00FF70E1"/>
    <w:rsid w:val="00FF7103"/>
    <w:rsid w:val="00FF7169"/>
    <w:rsid w:val="00FF7270"/>
    <w:rsid w:val="00FF7275"/>
    <w:rsid w:val="00FF72B7"/>
    <w:rsid w:val="00FF72DA"/>
    <w:rsid w:val="00FF732A"/>
    <w:rsid w:val="00FF73B5"/>
    <w:rsid w:val="00FF744D"/>
    <w:rsid w:val="00FF7464"/>
    <w:rsid w:val="00FF7499"/>
    <w:rsid w:val="00FF74D8"/>
    <w:rsid w:val="00FF7570"/>
    <w:rsid w:val="00FF7664"/>
    <w:rsid w:val="00FF7756"/>
    <w:rsid w:val="00FF783B"/>
    <w:rsid w:val="00FF786E"/>
    <w:rsid w:val="00FF786F"/>
    <w:rsid w:val="00FF7894"/>
    <w:rsid w:val="00FF78AA"/>
    <w:rsid w:val="00FF78BA"/>
    <w:rsid w:val="00FF7950"/>
    <w:rsid w:val="00FF7994"/>
    <w:rsid w:val="00FF7A77"/>
    <w:rsid w:val="00FF7AD1"/>
    <w:rsid w:val="00FF7B27"/>
    <w:rsid w:val="00FF7BC1"/>
    <w:rsid w:val="00FF7BE5"/>
    <w:rsid w:val="00FF7C03"/>
    <w:rsid w:val="00FF7C47"/>
    <w:rsid w:val="00FF7C8E"/>
    <w:rsid w:val="00FF7C9D"/>
    <w:rsid w:val="00FF7C9E"/>
    <w:rsid w:val="00FF7C9F"/>
    <w:rsid w:val="00FF7CB9"/>
    <w:rsid w:val="00FF7CEB"/>
    <w:rsid w:val="00FF7D07"/>
    <w:rsid w:val="00FF7DB7"/>
    <w:rsid w:val="00FF7ED9"/>
    <w:rsid w:val="00FF7F16"/>
    <w:rsid w:val="00FF7FC7"/>
    <w:rsid w:val="00FF7FDB"/>
    <w:rsid w:val="01078E12"/>
    <w:rsid w:val="010A205B"/>
    <w:rsid w:val="010A5465"/>
    <w:rsid w:val="0112C8DA"/>
    <w:rsid w:val="01138ECC"/>
    <w:rsid w:val="01180705"/>
    <w:rsid w:val="011977AB"/>
    <w:rsid w:val="011BAB0A"/>
    <w:rsid w:val="011F30EC"/>
    <w:rsid w:val="0124F06F"/>
    <w:rsid w:val="012AF338"/>
    <w:rsid w:val="012E90E5"/>
    <w:rsid w:val="0136012D"/>
    <w:rsid w:val="013A62B2"/>
    <w:rsid w:val="013B7F82"/>
    <w:rsid w:val="013C4BC1"/>
    <w:rsid w:val="014DC416"/>
    <w:rsid w:val="01579FC9"/>
    <w:rsid w:val="015A28C6"/>
    <w:rsid w:val="015A61DC"/>
    <w:rsid w:val="015DFA4C"/>
    <w:rsid w:val="0165FDCC"/>
    <w:rsid w:val="0169AC0D"/>
    <w:rsid w:val="016A713C"/>
    <w:rsid w:val="016CF18C"/>
    <w:rsid w:val="017FABA1"/>
    <w:rsid w:val="0180AAD9"/>
    <w:rsid w:val="0184FC7D"/>
    <w:rsid w:val="0188AFB0"/>
    <w:rsid w:val="018CFD22"/>
    <w:rsid w:val="018DB6D2"/>
    <w:rsid w:val="01935B61"/>
    <w:rsid w:val="0197A985"/>
    <w:rsid w:val="019A5AF0"/>
    <w:rsid w:val="01A0A1D4"/>
    <w:rsid w:val="01A0EA89"/>
    <w:rsid w:val="01A19E3B"/>
    <w:rsid w:val="01BC3D07"/>
    <w:rsid w:val="01C4292F"/>
    <w:rsid w:val="01D64BA0"/>
    <w:rsid w:val="01DDC6D6"/>
    <w:rsid w:val="01E6DB4F"/>
    <w:rsid w:val="01ED0976"/>
    <w:rsid w:val="01F7032D"/>
    <w:rsid w:val="01FCBEF6"/>
    <w:rsid w:val="020492E6"/>
    <w:rsid w:val="020828D4"/>
    <w:rsid w:val="020AC511"/>
    <w:rsid w:val="020BC0BF"/>
    <w:rsid w:val="02140552"/>
    <w:rsid w:val="02166A3C"/>
    <w:rsid w:val="021FA878"/>
    <w:rsid w:val="0231612F"/>
    <w:rsid w:val="0231BE75"/>
    <w:rsid w:val="023FD1B6"/>
    <w:rsid w:val="02469CCE"/>
    <w:rsid w:val="02476031"/>
    <w:rsid w:val="0255456B"/>
    <w:rsid w:val="0266454F"/>
    <w:rsid w:val="026C3C6F"/>
    <w:rsid w:val="026D9064"/>
    <w:rsid w:val="027D895A"/>
    <w:rsid w:val="028522C6"/>
    <w:rsid w:val="028761C3"/>
    <w:rsid w:val="029EF549"/>
    <w:rsid w:val="02A9D7CC"/>
    <w:rsid w:val="02AA6544"/>
    <w:rsid w:val="02AB7B42"/>
    <w:rsid w:val="02AC95E6"/>
    <w:rsid w:val="02AE47F9"/>
    <w:rsid w:val="02B643C8"/>
    <w:rsid w:val="02B83719"/>
    <w:rsid w:val="02B8E503"/>
    <w:rsid w:val="02BE6940"/>
    <w:rsid w:val="02DF38C7"/>
    <w:rsid w:val="02E9FB8F"/>
    <w:rsid w:val="02EF30F5"/>
    <w:rsid w:val="02EFF843"/>
    <w:rsid w:val="02F4D8DE"/>
    <w:rsid w:val="02F6F3E3"/>
    <w:rsid w:val="02FA8480"/>
    <w:rsid w:val="02FD4BEB"/>
    <w:rsid w:val="02FD9BA6"/>
    <w:rsid w:val="03074D5D"/>
    <w:rsid w:val="030A6AFF"/>
    <w:rsid w:val="0314DA13"/>
    <w:rsid w:val="031568E1"/>
    <w:rsid w:val="03231DEF"/>
    <w:rsid w:val="0331AE01"/>
    <w:rsid w:val="033792D3"/>
    <w:rsid w:val="033D1254"/>
    <w:rsid w:val="033EE1FA"/>
    <w:rsid w:val="034629B0"/>
    <w:rsid w:val="035AE0BA"/>
    <w:rsid w:val="03663A16"/>
    <w:rsid w:val="03689F3E"/>
    <w:rsid w:val="038535EF"/>
    <w:rsid w:val="0385B61F"/>
    <w:rsid w:val="0399F549"/>
    <w:rsid w:val="0399F6B2"/>
    <w:rsid w:val="039EC17A"/>
    <w:rsid w:val="03A944B1"/>
    <w:rsid w:val="03B23B02"/>
    <w:rsid w:val="03C5B2EE"/>
    <w:rsid w:val="03C76DB0"/>
    <w:rsid w:val="03CCDE0F"/>
    <w:rsid w:val="03CE4F43"/>
    <w:rsid w:val="03E0628D"/>
    <w:rsid w:val="03E11E8B"/>
    <w:rsid w:val="03EA2CE7"/>
    <w:rsid w:val="03EB4F74"/>
    <w:rsid w:val="03ED5332"/>
    <w:rsid w:val="03F1581B"/>
    <w:rsid w:val="03F90378"/>
    <w:rsid w:val="03FCA41B"/>
    <w:rsid w:val="03FECC87"/>
    <w:rsid w:val="03FFBFE6"/>
    <w:rsid w:val="040D8F1C"/>
    <w:rsid w:val="0413B6CE"/>
    <w:rsid w:val="041A882A"/>
    <w:rsid w:val="041F0A60"/>
    <w:rsid w:val="041F86DC"/>
    <w:rsid w:val="042FEAFC"/>
    <w:rsid w:val="043A0A3F"/>
    <w:rsid w:val="0440AFE6"/>
    <w:rsid w:val="0445E8E2"/>
    <w:rsid w:val="0459C21B"/>
    <w:rsid w:val="04619BE7"/>
    <w:rsid w:val="046B967B"/>
    <w:rsid w:val="047A53E9"/>
    <w:rsid w:val="047C058E"/>
    <w:rsid w:val="047C3531"/>
    <w:rsid w:val="04830990"/>
    <w:rsid w:val="0487BE4A"/>
    <w:rsid w:val="048CEC8A"/>
    <w:rsid w:val="0493A26D"/>
    <w:rsid w:val="0494A14C"/>
    <w:rsid w:val="0496BFE2"/>
    <w:rsid w:val="04988722"/>
    <w:rsid w:val="049D15C6"/>
    <w:rsid w:val="049E64C2"/>
    <w:rsid w:val="04AF2F8C"/>
    <w:rsid w:val="04B3D204"/>
    <w:rsid w:val="04B69B4E"/>
    <w:rsid w:val="04BCB170"/>
    <w:rsid w:val="04CBE762"/>
    <w:rsid w:val="04CD4D8E"/>
    <w:rsid w:val="04D88B2D"/>
    <w:rsid w:val="04DDC623"/>
    <w:rsid w:val="04DE623D"/>
    <w:rsid w:val="04E7A23C"/>
    <w:rsid w:val="04F34BC9"/>
    <w:rsid w:val="05013F67"/>
    <w:rsid w:val="0505085B"/>
    <w:rsid w:val="0506FD9F"/>
    <w:rsid w:val="050EEEC5"/>
    <w:rsid w:val="0513E260"/>
    <w:rsid w:val="051BAF4B"/>
    <w:rsid w:val="051CC087"/>
    <w:rsid w:val="051DE8E2"/>
    <w:rsid w:val="053A0147"/>
    <w:rsid w:val="053EBB77"/>
    <w:rsid w:val="054E73A9"/>
    <w:rsid w:val="0553107F"/>
    <w:rsid w:val="05575823"/>
    <w:rsid w:val="0568B6B1"/>
    <w:rsid w:val="05702B6C"/>
    <w:rsid w:val="05722035"/>
    <w:rsid w:val="0578F5A4"/>
    <w:rsid w:val="057A94D2"/>
    <w:rsid w:val="0584F186"/>
    <w:rsid w:val="058BF609"/>
    <w:rsid w:val="059146B5"/>
    <w:rsid w:val="0592084E"/>
    <w:rsid w:val="0592860A"/>
    <w:rsid w:val="0598E2CD"/>
    <w:rsid w:val="059FB7EE"/>
    <w:rsid w:val="05A1FB15"/>
    <w:rsid w:val="05A2058E"/>
    <w:rsid w:val="05C46921"/>
    <w:rsid w:val="05CA3C38"/>
    <w:rsid w:val="05CAF3CB"/>
    <w:rsid w:val="05D31521"/>
    <w:rsid w:val="05D8FB32"/>
    <w:rsid w:val="05E4CED2"/>
    <w:rsid w:val="05EAE50D"/>
    <w:rsid w:val="05EF405E"/>
    <w:rsid w:val="05F84613"/>
    <w:rsid w:val="05F8B246"/>
    <w:rsid w:val="05F8DF01"/>
    <w:rsid w:val="0607DA26"/>
    <w:rsid w:val="060A5E1D"/>
    <w:rsid w:val="060FF3EC"/>
    <w:rsid w:val="061B51FB"/>
    <w:rsid w:val="0622D713"/>
    <w:rsid w:val="062A691C"/>
    <w:rsid w:val="0634A46C"/>
    <w:rsid w:val="063C6EE0"/>
    <w:rsid w:val="0647C003"/>
    <w:rsid w:val="064934C0"/>
    <w:rsid w:val="0649BD78"/>
    <w:rsid w:val="064E9DF1"/>
    <w:rsid w:val="065868AB"/>
    <w:rsid w:val="06596632"/>
    <w:rsid w:val="06607BED"/>
    <w:rsid w:val="0660A421"/>
    <w:rsid w:val="06616A58"/>
    <w:rsid w:val="0661CAD3"/>
    <w:rsid w:val="06693C0F"/>
    <w:rsid w:val="066BF203"/>
    <w:rsid w:val="06721376"/>
    <w:rsid w:val="067622F0"/>
    <w:rsid w:val="06774257"/>
    <w:rsid w:val="067CB5BB"/>
    <w:rsid w:val="0682D914"/>
    <w:rsid w:val="06837F9A"/>
    <w:rsid w:val="068A0642"/>
    <w:rsid w:val="068C9DA1"/>
    <w:rsid w:val="068D371A"/>
    <w:rsid w:val="068DB80B"/>
    <w:rsid w:val="068E3AF5"/>
    <w:rsid w:val="068FE0C0"/>
    <w:rsid w:val="069590BE"/>
    <w:rsid w:val="069FCDA3"/>
    <w:rsid w:val="06A1B425"/>
    <w:rsid w:val="06ABAEAE"/>
    <w:rsid w:val="06B12DB7"/>
    <w:rsid w:val="06BEBC77"/>
    <w:rsid w:val="06DD69E8"/>
    <w:rsid w:val="06DFFC41"/>
    <w:rsid w:val="06EDB08A"/>
    <w:rsid w:val="06EFB7D6"/>
    <w:rsid w:val="06F2CB46"/>
    <w:rsid w:val="070E733E"/>
    <w:rsid w:val="070F82AE"/>
    <w:rsid w:val="070FD001"/>
    <w:rsid w:val="07120175"/>
    <w:rsid w:val="071B7934"/>
    <w:rsid w:val="071D2B28"/>
    <w:rsid w:val="07217E8D"/>
    <w:rsid w:val="072C8909"/>
    <w:rsid w:val="07388967"/>
    <w:rsid w:val="073AE876"/>
    <w:rsid w:val="074543A8"/>
    <w:rsid w:val="074C8D40"/>
    <w:rsid w:val="074CCED2"/>
    <w:rsid w:val="075044E4"/>
    <w:rsid w:val="075186F8"/>
    <w:rsid w:val="07634208"/>
    <w:rsid w:val="077F4F9F"/>
    <w:rsid w:val="0781A80D"/>
    <w:rsid w:val="0788C3A9"/>
    <w:rsid w:val="078D6E0C"/>
    <w:rsid w:val="0790FCF8"/>
    <w:rsid w:val="079C9A32"/>
    <w:rsid w:val="079E3121"/>
    <w:rsid w:val="079F9EDD"/>
    <w:rsid w:val="07A2DEA1"/>
    <w:rsid w:val="07A5CCE0"/>
    <w:rsid w:val="07ACB264"/>
    <w:rsid w:val="07B3FD85"/>
    <w:rsid w:val="07B8F625"/>
    <w:rsid w:val="07BAE2A2"/>
    <w:rsid w:val="07D193B0"/>
    <w:rsid w:val="07D248AA"/>
    <w:rsid w:val="07D33BFD"/>
    <w:rsid w:val="07D758A2"/>
    <w:rsid w:val="07F3DD13"/>
    <w:rsid w:val="07F68D0F"/>
    <w:rsid w:val="07FDD7C5"/>
    <w:rsid w:val="080193F8"/>
    <w:rsid w:val="08085BF0"/>
    <w:rsid w:val="08091200"/>
    <w:rsid w:val="081153E8"/>
    <w:rsid w:val="0811611C"/>
    <w:rsid w:val="0814F421"/>
    <w:rsid w:val="0815941B"/>
    <w:rsid w:val="08166AF4"/>
    <w:rsid w:val="0818E518"/>
    <w:rsid w:val="081BF14B"/>
    <w:rsid w:val="082C099F"/>
    <w:rsid w:val="083C1357"/>
    <w:rsid w:val="084039D8"/>
    <w:rsid w:val="08579160"/>
    <w:rsid w:val="086D5EAF"/>
    <w:rsid w:val="0879D1E3"/>
    <w:rsid w:val="0879D506"/>
    <w:rsid w:val="087D18F5"/>
    <w:rsid w:val="0886CD6B"/>
    <w:rsid w:val="088D71F9"/>
    <w:rsid w:val="088F4A7F"/>
    <w:rsid w:val="089084C3"/>
    <w:rsid w:val="0891CD0A"/>
    <w:rsid w:val="089AE7BC"/>
    <w:rsid w:val="08AE372A"/>
    <w:rsid w:val="08AE6802"/>
    <w:rsid w:val="08B921B9"/>
    <w:rsid w:val="08BF3CB0"/>
    <w:rsid w:val="08EA3C3A"/>
    <w:rsid w:val="08EFEA6B"/>
    <w:rsid w:val="08F92A7C"/>
    <w:rsid w:val="09027E36"/>
    <w:rsid w:val="090BBB09"/>
    <w:rsid w:val="09116B8A"/>
    <w:rsid w:val="09135A92"/>
    <w:rsid w:val="0914022D"/>
    <w:rsid w:val="09156116"/>
    <w:rsid w:val="09171A88"/>
    <w:rsid w:val="0925A812"/>
    <w:rsid w:val="092B35AF"/>
    <w:rsid w:val="092D120E"/>
    <w:rsid w:val="092DBFBB"/>
    <w:rsid w:val="0947748F"/>
    <w:rsid w:val="0952F7A2"/>
    <w:rsid w:val="095849F7"/>
    <w:rsid w:val="0958DF3A"/>
    <w:rsid w:val="095C9257"/>
    <w:rsid w:val="09658567"/>
    <w:rsid w:val="0968CA63"/>
    <w:rsid w:val="09697B34"/>
    <w:rsid w:val="096B35AC"/>
    <w:rsid w:val="097252A4"/>
    <w:rsid w:val="097376C8"/>
    <w:rsid w:val="097896F4"/>
    <w:rsid w:val="097C71E0"/>
    <w:rsid w:val="098AF496"/>
    <w:rsid w:val="098CAD9F"/>
    <w:rsid w:val="0990338E"/>
    <w:rsid w:val="099599AF"/>
    <w:rsid w:val="0997B1DE"/>
    <w:rsid w:val="09A620C0"/>
    <w:rsid w:val="09B256B6"/>
    <w:rsid w:val="09B6917D"/>
    <w:rsid w:val="09C48B92"/>
    <w:rsid w:val="09C54160"/>
    <w:rsid w:val="09C8374C"/>
    <w:rsid w:val="09C857EF"/>
    <w:rsid w:val="09CD3642"/>
    <w:rsid w:val="09CE0069"/>
    <w:rsid w:val="09D076B4"/>
    <w:rsid w:val="09D86107"/>
    <w:rsid w:val="09DC980E"/>
    <w:rsid w:val="09F60DD5"/>
    <w:rsid w:val="09F898C6"/>
    <w:rsid w:val="09FE0381"/>
    <w:rsid w:val="0A0A95F3"/>
    <w:rsid w:val="0A0B52C1"/>
    <w:rsid w:val="0A0E0235"/>
    <w:rsid w:val="0A112795"/>
    <w:rsid w:val="0A11845E"/>
    <w:rsid w:val="0A14F7BA"/>
    <w:rsid w:val="0A1E6ACA"/>
    <w:rsid w:val="0A235ADC"/>
    <w:rsid w:val="0A2D1E2C"/>
    <w:rsid w:val="0A3EEBBB"/>
    <w:rsid w:val="0A4F8963"/>
    <w:rsid w:val="0A51E22D"/>
    <w:rsid w:val="0A54B104"/>
    <w:rsid w:val="0A5C70B4"/>
    <w:rsid w:val="0A613DBE"/>
    <w:rsid w:val="0A661AC3"/>
    <w:rsid w:val="0A6F1DC4"/>
    <w:rsid w:val="0A786FA1"/>
    <w:rsid w:val="0A7E605B"/>
    <w:rsid w:val="0A86949D"/>
    <w:rsid w:val="0A8DC8FF"/>
    <w:rsid w:val="0A94465F"/>
    <w:rsid w:val="0AA41720"/>
    <w:rsid w:val="0AAF2CEF"/>
    <w:rsid w:val="0AB31A99"/>
    <w:rsid w:val="0AC3F24B"/>
    <w:rsid w:val="0AC404A0"/>
    <w:rsid w:val="0ACCFA7A"/>
    <w:rsid w:val="0ACD0413"/>
    <w:rsid w:val="0ADB54FD"/>
    <w:rsid w:val="0ADC1422"/>
    <w:rsid w:val="0AEB6A65"/>
    <w:rsid w:val="0AF50FA8"/>
    <w:rsid w:val="0B041B37"/>
    <w:rsid w:val="0B25692A"/>
    <w:rsid w:val="0B427117"/>
    <w:rsid w:val="0B53CF5A"/>
    <w:rsid w:val="0B53F249"/>
    <w:rsid w:val="0B57B834"/>
    <w:rsid w:val="0B6A23F5"/>
    <w:rsid w:val="0B6B6555"/>
    <w:rsid w:val="0B75413E"/>
    <w:rsid w:val="0B829922"/>
    <w:rsid w:val="0B9BCBF2"/>
    <w:rsid w:val="0BB20DFC"/>
    <w:rsid w:val="0BB69098"/>
    <w:rsid w:val="0BB9853A"/>
    <w:rsid w:val="0BD2523F"/>
    <w:rsid w:val="0BD467C8"/>
    <w:rsid w:val="0BE2920B"/>
    <w:rsid w:val="0BE419AC"/>
    <w:rsid w:val="0BE7325A"/>
    <w:rsid w:val="0BEB2041"/>
    <w:rsid w:val="0BECD469"/>
    <w:rsid w:val="0BEE3DD0"/>
    <w:rsid w:val="0BF017F4"/>
    <w:rsid w:val="0BF884AF"/>
    <w:rsid w:val="0C041DD9"/>
    <w:rsid w:val="0C0521EE"/>
    <w:rsid w:val="0C15CACC"/>
    <w:rsid w:val="0C1AB2B7"/>
    <w:rsid w:val="0C1B9FEB"/>
    <w:rsid w:val="0C1FACA6"/>
    <w:rsid w:val="0C34D45B"/>
    <w:rsid w:val="0C36A2CA"/>
    <w:rsid w:val="0C3E7084"/>
    <w:rsid w:val="0C41AF08"/>
    <w:rsid w:val="0C421DF0"/>
    <w:rsid w:val="0C423EFC"/>
    <w:rsid w:val="0C49E209"/>
    <w:rsid w:val="0C4ACD20"/>
    <w:rsid w:val="0C4C46BD"/>
    <w:rsid w:val="0C581BFF"/>
    <w:rsid w:val="0C5E95D0"/>
    <w:rsid w:val="0C65E82C"/>
    <w:rsid w:val="0C71E7A5"/>
    <w:rsid w:val="0C759643"/>
    <w:rsid w:val="0C764C62"/>
    <w:rsid w:val="0C83CDD5"/>
    <w:rsid w:val="0C852883"/>
    <w:rsid w:val="0C8685CC"/>
    <w:rsid w:val="0C883E69"/>
    <w:rsid w:val="0C88778D"/>
    <w:rsid w:val="0C8CA144"/>
    <w:rsid w:val="0C943FF4"/>
    <w:rsid w:val="0C963BE0"/>
    <w:rsid w:val="0C980E19"/>
    <w:rsid w:val="0C9C3BC4"/>
    <w:rsid w:val="0C9D745A"/>
    <w:rsid w:val="0C9F2CA3"/>
    <w:rsid w:val="0CA45AE3"/>
    <w:rsid w:val="0CB0B5BA"/>
    <w:rsid w:val="0CBA6945"/>
    <w:rsid w:val="0CBCCC49"/>
    <w:rsid w:val="0CC43DAC"/>
    <w:rsid w:val="0CC76452"/>
    <w:rsid w:val="0CC8A746"/>
    <w:rsid w:val="0CCE486C"/>
    <w:rsid w:val="0CD9FB44"/>
    <w:rsid w:val="0CEDA3A2"/>
    <w:rsid w:val="0CF337D5"/>
    <w:rsid w:val="0CF486EB"/>
    <w:rsid w:val="0D027AF3"/>
    <w:rsid w:val="0D06B4BC"/>
    <w:rsid w:val="0D0846EC"/>
    <w:rsid w:val="0D119423"/>
    <w:rsid w:val="0D1482A3"/>
    <w:rsid w:val="0D275FB4"/>
    <w:rsid w:val="0D3101DF"/>
    <w:rsid w:val="0D335B77"/>
    <w:rsid w:val="0D34430C"/>
    <w:rsid w:val="0D352600"/>
    <w:rsid w:val="0D36E17D"/>
    <w:rsid w:val="0D38395D"/>
    <w:rsid w:val="0D394843"/>
    <w:rsid w:val="0D3C7C9B"/>
    <w:rsid w:val="0D4101E3"/>
    <w:rsid w:val="0D541002"/>
    <w:rsid w:val="0D57189A"/>
    <w:rsid w:val="0D5EAF19"/>
    <w:rsid w:val="0D606BAD"/>
    <w:rsid w:val="0D640B25"/>
    <w:rsid w:val="0D6CE1B9"/>
    <w:rsid w:val="0D7130DC"/>
    <w:rsid w:val="0D7590FD"/>
    <w:rsid w:val="0D7E9AD2"/>
    <w:rsid w:val="0D827B9B"/>
    <w:rsid w:val="0D832C8A"/>
    <w:rsid w:val="0D8D30C4"/>
    <w:rsid w:val="0D90835C"/>
    <w:rsid w:val="0D9097FB"/>
    <w:rsid w:val="0D9594B8"/>
    <w:rsid w:val="0D99CC93"/>
    <w:rsid w:val="0D9E4F9D"/>
    <w:rsid w:val="0DA5FD77"/>
    <w:rsid w:val="0DAE477D"/>
    <w:rsid w:val="0DC6FD0E"/>
    <w:rsid w:val="0DC70BF6"/>
    <w:rsid w:val="0DCB346A"/>
    <w:rsid w:val="0DD6E888"/>
    <w:rsid w:val="0DDA558C"/>
    <w:rsid w:val="0DDA691F"/>
    <w:rsid w:val="0DE28506"/>
    <w:rsid w:val="0DE33CA4"/>
    <w:rsid w:val="0DE8F5D0"/>
    <w:rsid w:val="0DEFBD5A"/>
    <w:rsid w:val="0DF37CEA"/>
    <w:rsid w:val="0DFEC20E"/>
    <w:rsid w:val="0E02CA67"/>
    <w:rsid w:val="0E08DFFA"/>
    <w:rsid w:val="0E0F00DC"/>
    <w:rsid w:val="0E14B902"/>
    <w:rsid w:val="0E223218"/>
    <w:rsid w:val="0E34CF7B"/>
    <w:rsid w:val="0E3FDDE5"/>
    <w:rsid w:val="0E428B90"/>
    <w:rsid w:val="0E4E17D5"/>
    <w:rsid w:val="0E4E5D1A"/>
    <w:rsid w:val="0E5E6169"/>
    <w:rsid w:val="0E6027A7"/>
    <w:rsid w:val="0E626018"/>
    <w:rsid w:val="0E705699"/>
    <w:rsid w:val="0E7122EF"/>
    <w:rsid w:val="0E7901D9"/>
    <w:rsid w:val="0E88ABEF"/>
    <w:rsid w:val="0E96080D"/>
    <w:rsid w:val="0E999CB7"/>
    <w:rsid w:val="0E9CB869"/>
    <w:rsid w:val="0E9F221A"/>
    <w:rsid w:val="0E9F6AFC"/>
    <w:rsid w:val="0EA168A5"/>
    <w:rsid w:val="0EA9F3CF"/>
    <w:rsid w:val="0EBA5A13"/>
    <w:rsid w:val="0EBB9997"/>
    <w:rsid w:val="0EC0227E"/>
    <w:rsid w:val="0EC79A48"/>
    <w:rsid w:val="0ED09ED8"/>
    <w:rsid w:val="0ED2E910"/>
    <w:rsid w:val="0ED52999"/>
    <w:rsid w:val="0EDDC467"/>
    <w:rsid w:val="0EF64DC5"/>
    <w:rsid w:val="0EF81F45"/>
    <w:rsid w:val="0EFA5DE2"/>
    <w:rsid w:val="0F0AC053"/>
    <w:rsid w:val="0F19BF07"/>
    <w:rsid w:val="0F1DE18F"/>
    <w:rsid w:val="0F210A28"/>
    <w:rsid w:val="0F239B13"/>
    <w:rsid w:val="0F28B5D4"/>
    <w:rsid w:val="0F2C646F"/>
    <w:rsid w:val="0F460B0E"/>
    <w:rsid w:val="0F4E66DC"/>
    <w:rsid w:val="0F5BB3C6"/>
    <w:rsid w:val="0F6113A1"/>
    <w:rsid w:val="0F6C3F17"/>
    <w:rsid w:val="0F6C3FC4"/>
    <w:rsid w:val="0F6CA31F"/>
    <w:rsid w:val="0F731D02"/>
    <w:rsid w:val="0F732EC1"/>
    <w:rsid w:val="0F73A2A4"/>
    <w:rsid w:val="0F7533B3"/>
    <w:rsid w:val="0F7D4D15"/>
    <w:rsid w:val="0F89A41D"/>
    <w:rsid w:val="0F92B572"/>
    <w:rsid w:val="0F9B2556"/>
    <w:rsid w:val="0FA8E67D"/>
    <w:rsid w:val="0FAF3407"/>
    <w:rsid w:val="0FB0ACC9"/>
    <w:rsid w:val="0FB2AB7E"/>
    <w:rsid w:val="0FB765C0"/>
    <w:rsid w:val="0FBA87A5"/>
    <w:rsid w:val="0FBDF2F5"/>
    <w:rsid w:val="0FBFDF2B"/>
    <w:rsid w:val="0FC5DBE1"/>
    <w:rsid w:val="0FCCD578"/>
    <w:rsid w:val="0FCE8414"/>
    <w:rsid w:val="0FD8BFA0"/>
    <w:rsid w:val="0FD9E1A0"/>
    <w:rsid w:val="0FDA6886"/>
    <w:rsid w:val="0FDE86A2"/>
    <w:rsid w:val="0FE3DA73"/>
    <w:rsid w:val="0FE65FAD"/>
    <w:rsid w:val="0FE7BA52"/>
    <w:rsid w:val="0FE90CAD"/>
    <w:rsid w:val="0FEA6800"/>
    <w:rsid w:val="1003AF72"/>
    <w:rsid w:val="10116469"/>
    <w:rsid w:val="1018F8FD"/>
    <w:rsid w:val="10275C3D"/>
    <w:rsid w:val="102B69E9"/>
    <w:rsid w:val="102BE1D7"/>
    <w:rsid w:val="102FC0DE"/>
    <w:rsid w:val="10341CD9"/>
    <w:rsid w:val="1034A3F2"/>
    <w:rsid w:val="1038B6FB"/>
    <w:rsid w:val="1038BFA3"/>
    <w:rsid w:val="103D50ED"/>
    <w:rsid w:val="1042D33A"/>
    <w:rsid w:val="1049C226"/>
    <w:rsid w:val="105585AF"/>
    <w:rsid w:val="105B8866"/>
    <w:rsid w:val="105C7AA5"/>
    <w:rsid w:val="105D4EE0"/>
    <w:rsid w:val="10612D1A"/>
    <w:rsid w:val="106140B0"/>
    <w:rsid w:val="106C8CEE"/>
    <w:rsid w:val="106E88E8"/>
    <w:rsid w:val="10752821"/>
    <w:rsid w:val="107DBE85"/>
    <w:rsid w:val="107DF32C"/>
    <w:rsid w:val="107F7274"/>
    <w:rsid w:val="10842A62"/>
    <w:rsid w:val="108C6617"/>
    <w:rsid w:val="10945F4D"/>
    <w:rsid w:val="10A15E71"/>
    <w:rsid w:val="10A269A2"/>
    <w:rsid w:val="10A6C162"/>
    <w:rsid w:val="10A89074"/>
    <w:rsid w:val="10AC4E98"/>
    <w:rsid w:val="10B4B0EE"/>
    <w:rsid w:val="10BA6EF9"/>
    <w:rsid w:val="10BB7533"/>
    <w:rsid w:val="10D4B77B"/>
    <w:rsid w:val="10F2D3BA"/>
    <w:rsid w:val="10F955BD"/>
    <w:rsid w:val="1101DE1E"/>
    <w:rsid w:val="11160EC0"/>
    <w:rsid w:val="111910B9"/>
    <w:rsid w:val="1119D882"/>
    <w:rsid w:val="111A0EB9"/>
    <w:rsid w:val="111E25F0"/>
    <w:rsid w:val="1127CDF8"/>
    <w:rsid w:val="112D52F2"/>
    <w:rsid w:val="112DEBC7"/>
    <w:rsid w:val="112E5057"/>
    <w:rsid w:val="11317E70"/>
    <w:rsid w:val="114E1733"/>
    <w:rsid w:val="114ED7C6"/>
    <w:rsid w:val="11519BB5"/>
    <w:rsid w:val="1152B3A5"/>
    <w:rsid w:val="11570044"/>
    <w:rsid w:val="1161B576"/>
    <w:rsid w:val="1167B7A3"/>
    <w:rsid w:val="1199FD8E"/>
    <w:rsid w:val="119ED127"/>
    <w:rsid w:val="11AEB712"/>
    <w:rsid w:val="11B98546"/>
    <w:rsid w:val="11BA1AB1"/>
    <w:rsid w:val="11BAB090"/>
    <w:rsid w:val="11BD9E11"/>
    <w:rsid w:val="11C33E58"/>
    <w:rsid w:val="11C6922C"/>
    <w:rsid w:val="11D2D157"/>
    <w:rsid w:val="11D75CA8"/>
    <w:rsid w:val="11D936C3"/>
    <w:rsid w:val="11E08059"/>
    <w:rsid w:val="11E611B7"/>
    <w:rsid w:val="11F1A729"/>
    <w:rsid w:val="11F6011D"/>
    <w:rsid w:val="11FE9D0D"/>
    <w:rsid w:val="1201DDBA"/>
    <w:rsid w:val="121E2158"/>
    <w:rsid w:val="1228D191"/>
    <w:rsid w:val="1229AE89"/>
    <w:rsid w:val="123581FE"/>
    <w:rsid w:val="123B1A52"/>
    <w:rsid w:val="124FC9E4"/>
    <w:rsid w:val="12585719"/>
    <w:rsid w:val="1259212B"/>
    <w:rsid w:val="12595D79"/>
    <w:rsid w:val="125D2D25"/>
    <w:rsid w:val="1277CF22"/>
    <w:rsid w:val="127961DA"/>
    <w:rsid w:val="127ACA78"/>
    <w:rsid w:val="127B54E9"/>
    <w:rsid w:val="12821BA4"/>
    <w:rsid w:val="128A3B5F"/>
    <w:rsid w:val="12A515E8"/>
    <w:rsid w:val="12A6C149"/>
    <w:rsid w:val="12AB422D"/>
    <w:rsid w:val="12B0324A"/>
    <w:rsid w:val="12BDFF53"/>
    <w:rsid w:val="12CFB8C8"/>
    <w:rsid w:val="12D5481B"/>
    <w:rsid w:val="12DA685B"/>
    <w:rsid w:val="12DD7D93"/>
    <w:rsid w:val="12E1209B"/>
    <w:rsid w:val="12E33436"/>
    <w:rsid w:val="12E6F288"/>
    <w:rsid w:val="12ED6227"/>
    <w:rsid w:val="12F6500B"/>
    <w:rsid w:val="12FBB128"/>
    <w:rsid w:val="131526C4"/>
    <w:rsid w:val="13167CD4"/>
    <w:rsid w:val="13174C42"/>
    <w:rsid w:val="131D8C9B"/>
    <w:rsid w:val="131DF71D"/>
    <w:rsid w:val="1323B542"/>
    <w:rsid w:val="1324F126"/>
    <w:rsid w:val="13379563"/>
    <w:rsid w:val="1342478F"/>
    <w:rsid w:val="1344EB4F"/>
    <w:rsid w:val="135141D0"/>
    <w:rsid w:val="135B9D88"/>
    <w:rsid w:val="135D303A"/>
    <w:rsid w:val="135DD4CF"/>
    <w:rsid w:val="136980A6"/>
    <w:rsid w:val="1372A740"/>
    <w:rsid w:val="13749E9E"/>
    <w:rsid w:val="137832E6"/>
    <w:rsid w:val="1379A925"/>
    <w:rsid w:val="1379C040"/>
    <w:rsid w:val="1379D70A"/>
    <w:rsid w:val="1386CC74"/>
    <w:rsid w:val="1387E969"/>
    <w:rsid w:val="139B8EBC"/>
    <w:rsid w:val="139F67E8"/>
    <w:rsid w:val="13A0AFF9"/>
    <w:rsid w:val="13B3734C"/>
    <w:rsid w:val="13B47690"/>
    <w:rsid w:val="13B72831"/>
    <w:rsid w:val="13B8FBF6"/>
    <w:rsid w:val="13BC4FFE"/>
    <w:rsid w:val="13CE5A64"/>
    <w:rsid w:val="13D24A72"/>
    <w:rsid w:val="13D4F2D9"/>
    <w:rsid w:val="13D735E5"/>
    <w:rsid w:val="13D770F4"/>
    <w:rsid w:val="13DDB4D7"/>
    <w:rsid w:val="13E37CEA"/>
    <w:rsid w:val="13E6EF1D"/>
    <w:rsid w:val="13E9D8A8"/>
    <w:rsid w:val="13EBA178"/>
    <w:rsid w:val="13ED3A87"/>
    <w:rsid w:val="13F1DA49"/>
    <w:rsid w:val="13F33E97"/>
    <w:rsid w:val="13F81003"/>
    <w:rsid w:val="13F84349"/>
    <w:rsid w:val="13F9695D"/>
    <w:rsid w:val="13FD7867"/>
    <w:rsid w:val="14061D69"/>
    <w:rsid w:val="140AD876"/>
    <w:rsid w:val="1417575C"/>
    <w:rsid w:val="1418D4FF"/>
    <w:rsid w:val="141AFE26"/>
    <w:rsid w:val="141EA7AB"/>
    <w:rsid w:val="142B7528"/>
    <w:rsid w:val="14324D06"/>
    <w:rsid w:val="1433FF72"/>
    <w:rsid w:val="14369D1F"/>
    <w:rsid w:val="14392195"/>
    <w:rsid w:val="143A3CA6"/>
    <w:rsid w:val="144350F6"/>
    <w:rsid w:val="144719A1"/>
    <w:rsid w:val="1451A567"/>
    <w:rsid w:val="14534B40"/>
    <w:rsid w:val="145D4344"/>
    <w:rsid w:val="146EFC53"/>
    <w:rsid w:val="147764C3"/>
    <w:rsid w:val="147C0757"/>
    <w:rsid w:val="147C4C1D"/>
    <w:rsid w:val="148C9C46"/>
    <w:rsid w:val="148CA2DA"/>
    <w:rsid w:val="148D6A5C"/>
    <w:rsid w:val="148F37FE"/>
    <w:rsid w:val="149526C3"/>
    <w:rsid w:val="14969F6D"/>
    <w:rsid w:val="14A2E8DE"/>
    <w:rsid w:val="14B04AA5"/>
    <w:rsid w:val="14B135EE"/>
    <w:rsid w:val="14B2F4E3"/>
    <w:rsid w:val="14B418DF"/>
    <w:rsid w:val="14B6B5D9"/>
    <w:rsid w:val="14BD9D72"/>
    <w:rsid w:val="14CBB9A4"/>
    <w:rsid w:val="14CF368E"/>
    <w:rsid w:val="14D26403"/>
    <w:rsid w:val="14D65E7A"/>
    <w:rsid w:val="14D83E25"/>
    <w:rsid w:val="14DD654B"/>
    <w:rsid w:val="14E465D1"/>
    <w:rsid w:val="14E86BAD"/>
    <w:rsid w:val="14EA50E2"/>
    <w:rsid w:val="14FE9404"/>
    <w:rsid w:val="1503AD06"/>
    <w:rsid w:val="150D3AD8"/>
    <w:rsid w:val="151C8C36"/>
    <w:rsid w:val="151EA839"/>
    <w:rsid w:val="151F296D"/>
    <w:rsid w:val="1525D117"/>
    <w:rsid w:val="1530910F"/>
    <w:rsid w:val="15356F46"/>
    <w:rsid w:val="153B4484"/>
    <w:rsid w:val="153CCF9A"/>
    <w:rsid w:val="153FDE29"/>
    <w:rsid w:val="154EA86F"/>
    <w:rsid w:val="155C03F8"/>
    <w:rsid w:val="15644399"/>
    <w:rsid w:val="1564CC35"/>
    <w:rsid w:val="156BEB1A"/>
    <w:rsid w:val="1574D19A"/>
    <w:rsid w:val="1574FD0E"/>
    <w:rsid w:val="15785690"/>
    <w:rsid w:val="158EAF6D"/>
    <w:rsid w:val="15916C58"/>
    <w:rsid w:val="159C4459"/>
    <w:rsid w:val="159F8B8F"/>
    <w:rsid w:val="15A4CCE4"/>
    <w:rsid w:val="15A7BF81"/>
    <w:rsid w:val="15AC8ECD"/>
    <w:rsid w:val="15ACD65A"/>
    <w:rsid w:val="15BB8028"/>
    <w:rsid w:val="15BC8A1D"/>
    <w:rsid w:val="15C1E27D"/>
    <w:rsid w:val="15C60934"/>
    <w:rsid w:val="15CDC1BC"/>
    <w:rsid w:val="15D3A50B"/>
    <w:rsid w:val="15D3E8AD"/>
    <w:rsid w:val="15D7A19D"/>
    <w:rsid w:val="15D7C42C"/>
    <w:rsid w:val="15E5455F"/>
    <w:rsid w:val="15F8D32A"/>
    <w:rsid w:val="16024EAE"/>
    <w:rsid w:val="1606A8F8"/>
    <w:rsid w:val="1607E36C"/>
    <w:rsid w:val="160D44D4"/>
    <w:rsid w:val="1612397C"/>
    <w:rsid w:val="16248504"/>
    <w:rsid w:val="162A1A0E"/>
    <w:rsid w:val="162F429D"/>
    <w:rsid w:val="1642A267"/>
    <w:rsid w:val="1642B5CD"/>
    <w:rsid w:val="1644279C"/>
    <w:rsid w:val="16509232"/>
    <w:rsid w:val="16546966"/>
    <w:rsid w:val="1659C3A7"/>
    <w:rsid w:val="165F4C9E"/>
    <w:rsid w:val="1661B290"/>
    <w:rsid w:val="16708177"/>
    <w:rsid w:val="16750171"/>
    <w:rsid w:val="169875A8"/>
    <w:rsid w:val="16A471BB"/>
    <w:rsid w:val="16B26A4A"/>
    <w:rsid w:val="16C2C44C"/>
    <w:rsid w:val="16C663C3"/>
    <w:rsid w:val="16CD74A8"/>
    <w:rsid w:val="16D31D7F"/>
    <w:rsid w:val="16D55480"/>
    <w:rsid w:val="16D6F90F"/>
    <w:rsid w:val="16DD4627"/>
    <w:rsid w:val="16DDC65C"/>
    <w:rsid w:val="16E8BEBA"/>
    <w:rsid w:val="16ECF302"/>
    <w:rsid w:val="16ECFB62"/>
    <w:rsid w:val="16F68676"/>
    <w:rsid w:val="16FED9A4"/>
    <w:rsid w:val="170163CF"/>
    <w:rsid w:val="170F5D74"/>
    <w:rsid w:val="1710C322"/>
    <w:rsid w:val="1711528D"/>
    <w:rsid w:val="1714124F"/>
    <w:rsid w:val="171B8A18"/>
    <w:rsid w:val="17211683"/>
    <w:rsid w:val="1723A23F"/>
    <w:rsid w:val="1725743E"/>
    <w:rsid w:val="17291664"/>
    <w:rsid w:val="172A761E"/>
    <w:rsid w:val="173787B6"/>
    <w:rsid w:val="1742BB91"/>
    <w:rsid w:val="17606955"/>
    <w:rsid w:val="176FC62D"/>
    <w:rsid w:val="1779322C"/>
    <w:rsid w:val="177FB483"/>
    <w:rsid w:val="17886CAE"/>
    <w:rsid w:val="17893CB3"/>
    <w:rsid w:val="1790563E"/>
    <w:rsid w:val="17A08527"/>
    <w:rsid w:val="17A55D35"/>
    <w:rsid w:val="17A9C8A3"/>
    <w:rsid w:val="17B56476"/>
    <w:rsid w:val="17B6C743"/>
    <w:rsid w:val="17BAB9B0"/>
    <w:rsid w:val="17BACA8E"/>
    <w:rsid w:val="17BDF2BE"/>
    <w:rsid w:val="17BF7B5E"/>
    <w:rsid w:val="17C40F46"/>
    <w:rsid w:val="17CD0D76"/>
    <w:rsid w:val="17D4D29D"/>
    <w:rsid w:val="17D53492"/>
    <w:rsid w:val="17DA9558"/>
    <w:rsid w:val="17E2A3E9"/>
    <w:rsid w:val="17E65A35"/>
    <w:rsid w:val="17E827D7"/>
    <w:rsid w:val="17EEF949"/>
    <w:rsid w:val="17F6B27A"/>
    <w:rsid w:val="180DE7AB"/>
    <w:rsid w:val="181AB508"/>
    <w:rsid w:val="182E78AB"/>
    <w:rsid w:val="18310F1D"/>
    <w:rsid w:val="183AA188"/>
    <w:rsid w:val="18410B47"/>
    <w:rsid w:val="18486BCF"/>
    <w:rsid w:val="184BB1AA"/>
    <w:rsid w:val="184EE8CE"/>
    <w:rsid w:val="185A8CCD"/>
    <w:rsid w:val="185CB9AF"/>
    <w:rsid w:val="185F3FD1"/>
    <w:rsid w:val="185FE33B"/>
    <w:rsid w:val="18610DD4"/>
    <w:rsid w:val="1876DE89"/>
    <w:rsid w:val="1877E534"/>
    <w:rsid w:val="1877F7DB"/>
    <w:rsid w:val="1878A702"/>
    <w:rsid w:val="187A15DE"/>
    <w:rsid w:val="187D5F2A"/>
    <w:rsid w:val="18822908"/>
    <w:rsid w:val="1890C617"/>
    <w:rsid w:val="1892A5C0"/>
    <w:rsid w:val="189CDBE0"/>
    <w:rsid w:val="18A01DE2"/>
    <w:rsid w:val="18A4CC36"/>
    <w:rsid w:val="18AA4C4E"/>
    <w:rsid w:val="18AB1039"/>
    <w:rsid w:val="18BEB403"/>
    <w:rsid w:val="18C5C654"/>
    <w:rsid w:val="18C6B121"/>
    <w:rsid w:val="18CCC33B"/>
    <w:rsid w:val="18CEEA95"/>
    <w:rsid w:val="18D602AE"/>
    <w:rsid w:val="18E2A59D"/>
    <w:rsid w:val="18E60C95"/>
    <w:rsid w:val="18E7FDEA"/>
    <w:rsid w:val="18EA9A79"/>
    <w:rsid w:val="18EC45A4"/>
    <w:rsid w:val="18EE099F"/>
    <w:rsid w:val="18F4D9F3"/>
    <w:rsid w:val="1903B5C3"/>
    <w:rsid w:val="1906C7CA"/>
    <w:rsid w:val="190C18D6"/>
    <w:rsid w:val="191128BA"/>
    <w:rsid w:val="191D840C"/>
    <w:rsid w:val="191EF0AD"/>
    <w:rsid w:val="1931AF2F"/>
    <w:rsid w:val="19459629"/>
    <w:rsid w:val="194BD602"/>
    <w:rsid w:val="195C50D7"/>
    <w:rsid w:val="196EABAA"/>
    <w:rsid w:val="197C6F6C"/>
    <w:rsid w:val="1987858E"/>
    <w:rsid w:val="199064CF"/>
    <w:rsid w:val="1992926C"/>
    <w:rsid w:val="199B4197"/>
    <w:rsid w:val="199CA9EF"/>
    <w:rsid w:val="199E4922"/>
    <w:rsid w:val="19ACCEDB"/>
    <w:rsid w:val="19AE0919"/>
    <w:rsid w:val="19B40740"/>
    <w:rsid w:val="19B53EE9"/>
    <w:rsid w:val="19B76E75"/>
    <w:rsid w:val="19C292AF"/>
    <w:rsid w:val="19C2D2FD"/>
    <w:rsid w:val="19C62C2F"/>
    <w:rsid w:val="19CA4BBB"/>
    <w:rsid w:val="19CB46A4"/>
    <w:rsid w:val="19D68747"/>
    <w:rsid w:val="19D78DB4"/>
    <w:rsid w:val="19D898CD"/>
    <w:rsid w:val="19E6949F"/>
    <w:rsid w:val="19F57277"/>
    <w:rsid w:val="1A006316"/>
    <w:rsid w:val="1A02C162"/>
    <w:rsid w:val="1A0A40AE"/>
    <w:rsid w:val="1A0E5E7B"/>
    <w:rsid w:val="1A12C3D1"/>
    <w:rsid w:val="1A14E725"/>
    <w:rsid w:val="1A203CD6"/>
    <w:rsid w:val="1A2C81C0"/>
    <w:rsid w:val="1A2C85AF"/>
    <w:rsid w:val="1A585012"/>
    <w:rsid w:val="1A5B4388"/>
    <w:rsid w:val="1A6EBE89"/>
    <w:rsid w:val="1A70906B"/>
    <w:rsid w:val="1A72C81A"/>
    <w:rsid w:val="1A75F293"/>
    <w:rsid w:val="1A7B96DC"/>
    <w:rsid w:val="1A85E5BC"/>
    <w:rsid w:val="1A8F0EAF"/>
    <w:rsid w:val="1A943724"/>
    <w:rsid w:val="1AA0D55C"/>
    <w:rsid w:val="1AA1E626"/>
    <w:rsid w:val="1AACD350"/>
    <w:rsid w:val="1AAEB799"/>
    <w:rsid w:val="1AB39E1E"/>
    <w:rsid w:val="1AC28C45"/>
    <w:rsid w:val="1AC69ED1"/>
    <w:rsid w:val="1AC924B4"/>
    <w:rsid w:val="1AD2F444"/>
    <w:rsid w:val="1AD7FC09"/>
    <w:rsid w:val="1AD92E13"/>
    <w:rsid w:val="1ADF80E7"/>
    <w:rsid w:val="1AE117AC"/>
    <w:rsid w:val="1AE9FBE5"/>
    <w:rsid w:val="1AEBEDD4"/>
    <w:rsid w:val="1AEF540F"/>
    <w:rsid w:val="1AF09B32"/>
    <w:rsid w:val="1AF39F98"/>
    <w:rsid w:val="1B034772"/>
    <w:rsid w:val="1B10EA2A"/>
    <w:rsid w:val="1B1211D4"/>
    <w:rsid w:val="1B142EF1"/>
    <w:rsid w:val="1B14CF2C"/>
    <w:rsid w:val="1B176BC1"/>
    <w:rsid w:val="1B249160"/>
    <w:rsid w:val="1B27CB93"/>
    <w:rsid w:val="1B28AF08"/>
    <w:rsid w:val="1B2A2E63"/>
    <w:rsid w:val="1B3A5DA1"/>
    <w:rsid w:val="1B3AB2B6"/>
    <w:rsid w:val="1B3B5B89"/>
    <w:rsid w:val="1B3D9532"/>
    <w:rsid w:val="1B3EB6CE"/>
    <w:rsid w:val="1B3F61FF"/>
    <w:rsid w:val="1B4533C2"/>
    <w:rsid w:val="1B47B6C7"/>
    <w:rsid w:val="1B493CB1"/>
    <w:rsid w:val="1B49C86E"/>
    <w:rsid w:val="1B4D2343"/>
    <w:rsid w:val="1B4D2957"/>
    <w:rsid w:val="1B6892FA"/>
    <w:rsid w:val="1B778305"/>
    <w:rsid w:val="1B7C3C22"/>
    <w:rsid w:val="1B7D7869"/>
    <w:rsid w:val="1B80511B"/>
    <w:rsid w:val="1B8EC7D4"/>
    <w:rsid w:val="1B945DF4"/>
    <w:rsid w:val="1B94E51D"/>
    <w:rsid w:val="1B9C941B"/>
    <w:rsid w:val="1BA7A83C"/>
    <w:rsid w:val="1BB1E3C3"/>
    <w:rsid w:val="1BC12160"/>
    <w:rsid w:val="1BD284A3"/>
    <w:rsid w:val="1BDD3C94"/>
    <w:rsid w:val="1BE75250"/>
    <w:rsid w:val="1BE873EF"/>
    <w:rsid w:val="1BEA1698"/>
    <w:rsid w:val="1BECEA6B"/>
    <w:rsid w:val="1BED08CE"/>
    <w:rsid w:val="1BEE0088"/>
    <w:rsid w:val="1BF1C05E"/>
    <w:rsid w:val="1BFDDAAC"/>
    <w:rsid w:val="1C0C740C"/>
    <w:rsid w:val="1C0ECAC1"/>
    <w:rsid w:val="1C184A65"/>
    <w:rsid w:val="1C1CA6A2"/>
    <w:rsid w:val="1C1CC0B1"/>
    <w:rsid w:val="1C208CB4"/>
    <w:rsid w:val="1C2E9AF9"/>
    <w:rsid w:val="1C352482"/>
    <w:rsid w:val="1C3778AB"/>
    <w:rsid w:val="1C37A176"/>
    <w:rsid w:val="1C397939"/>
    <w:rsid w:val="1C3F60FE"/>
    <w:rsid w:val="1C492A7D"/>
    <w:rsid w:val="1C4B429C"/>
    <w:rsid w:val="1C4C1BB5"/>
    <w:rsid w:val="1C4D4FC3"/>
    <w:rsid w:val="1C542F39"/>
    <w:rsid w:val="1C705B5D"/>
    <w:rsid w:val="1C8897F6"/>
    <w:rsid w:val="1C88FAD1"/>
    <w:rsid w:val="1C905B7D"/>
    <w:rsid w:val="1C93BE0F"/>
    <w:rsid w:val="1C99CC72"/>
    <w:rsid w:val="1CB4D87F"/>
    <w:rsid w:val="1CB92065"/>
    <w:rsid w:val="1CCC5B4D"/>
    <w:rsid w:val="1CCF05CA"/>
    <w:rsid w:val="1CDA53CD"/>
    <w:rsid w:val="1CDD9CCA"/>
    <w:rsid w:val="1CE2794D"/>
    <w:rsid w:val="1CE774C0"/>
    <w:rsid w:val="1CEA5462"/>
    <w:rsid w:val="1CEBD6E4"/>
    <w:rsid w:val="1CF0DEC2"/>
    <w:rsid w:val="1CFA1D2B"/>
    <w:rsid w:val="1D03C2F1"/>
    <w:rsid w:val="1D03EC7C"/>
    <w:rsid w:val="1D041937"/>
    <w:rsid w:val="1D06ADC1"/>
    <w:rsid w:val="1D08F025"/>
    <w:rsid w:val="1D0EC92B"/>
    <w:rsid w:val="1D115D37"/>
    <w:rsid w:val="1D1CEF6B"/>
    <w:rsid w:val="1D277061"/>
    <w:rsid w:val="1D35131E"/>
    <w:rsid w:val="1D355FE0"/>
    <w:rsid w:val="1D3C75BE"/>
    <w:rsid w:val="1D3E0249"/>
    <w:rsid w:val="1D45E3BC"/>
    <w:rsid w:val="1D550804"/>
    <w:rsid w:val="1D5D7556"/>
    <w:rsid w:val="1D63FF27"/>
    <w:rsid w:val="1D641FE8"/>
    <w:rsid w:val="1D64A1AA"/>
    <w:rsid w:val="1D669F86"/>
    <w:rsid w:val="1D670AC2"/>
    <w:rsid w:val="1D6A5E01"/>
    <w:rsid w:val="1D71127A"/>
    <w:rsid w:val="1D7B12DD"/>
    <w:rsid w:val="1D7B1B99"/>
    <w:rsid w:val="1D7FFF1F"/>
    <w:rsid w:val="1D8B3908"/>
    <w:rsid w:val="1D914068"/>
    <w:rsid w:val="1D987E55"/>
    <w:rsid w:val="1D9E9BCC"/>
    <w:rsid w:val="1DB8C9CA"/>
    <w:rsid w:val="1DCBAE5E"/>
    <w:rsid w:val="1DCE7350"/>
    <w:rsid w:val="1DD05BF7"/>
    <w:rsid w:val="1DD5BEF5"/>
    <w:rsid w:val="1DDCD499"/>
    <w:rsid w:val="1DDD89D5"/>
    <w:rsid w:val="1DDED2DC"/>
    <w:rsid w:val="1DEBF407"/>
    <w:rsid w:val="1DEEFCE1"/>
    <w:rsid w:val="1DF17813"/>
    <w:rsid w:val="1E03A50F"/>
    <w:rsid w:val="1E0486C7"/>
    <w:rsid w:val="1E05BB3B"/>
    <w:rsid w:val="1E0881C0"/>
    <w:rsid w:val="1E0CAF3A"/>
    <w:rsid w:val="1E0CBA07"/>
    <w:rsid w:val="1E100C8B"/>
    <w:rsid w:val="1E167ECE"/>
    <w:rsid w:val="1E16BFFF"/>
    <w:rsid w:val="1E192B1E"/>
    <w:rsid w:val="1E19BB33"/>
    <w:rsid w:val="1E218ADE"/>
    <w:rsid w:val="1E248FAD"/>
    <w:rsid w:val="1E24F100"/>
    <w:rsid w:val="1E2FA389"/>
    <w:rsid w:val="1E30191F"/>
    <w:rsid w:val="1E3291BC"/>
    <w:rsid w:val="1E34DCBE"/>
    <w:rsid w:val="1E3837D5"/>
    <w:rsid w:val="1E43F6ED"/>
    <w:rsid w:val="1E66DF9C"/>
    <w:rsid w:val="1E718DF1"/>
    <w:rsid w:val="1E7932BC"/>
    <w:rsid w:val="1E80782C"/>
    <w:rsid w:val="1E8ABDA2"/>
    <w:rsid w:val="1E8D3FD0"/>
    <w:rsid w:val="1E91018E"/>
    <w:rsid w:val="1E92FF9C"/>
    <w:rsid w:val="1E93E48D"/>
    <w:rsid w:val="1EA09528"/>
    <w:rsid w:val="1EA4D96F"/>
    <w:rsid w:val="1EAE6ECA"/>
    <w:rsid w:val="1EAEA1AE"/>
    <w:rsid w:val="1EB2B80C"/>
    <w:rsid w:val="1EB4B579"/>
    <w:rsid w:val="1EB9A269"/>
    <w:rsid w:val="1EBA92D6"/>
    <w:rsid w:val="1EC646BD"/>
    <w:rsid w:val="1ECCDCF9"/>
    <w:rsid w:val="1ECD1447"/>
    <w:rsid w:val="1EDB5A2E"/>
    <w:rsid w:val="1EDF68D5"/>
    <w:rsid w:val="1EF8DE65"/>
    <w:rsid w:val="1EFBD1F6"/>
    <w:rsid w:val="1EFD52D0"/>
    <w:rsid w:val="1F020154"/>
    <w:rsid w:val="1F02FD36"/>
    <w:rsid w:val="1F0B6DC2"/>
    <w:rsid w:val="1F0F151A"/>
    <w:rsid w:val="1F168FD9"/>
    <w:rsid w:val="1F20522A"/>
    <w:rsid w:val="1F20C1DA"/>
    <w:rsid w:val="1F215E1F"/>
    <w:rsid w:val="1F31769F"/>
    <w:rsid w:val="1F384A8A"/>
    <w:rsid w:val="1F39F291"/>
    <w:rsid w:val="1F3A0EF1"/>
    <w:rsid w:val="1F3B614E"/>
    <w:rsid w:val="1F3FCAAA"/>
    <w:rsid w:val="1F40BEE1"/>
    <w:rsid w:val="1F45C968"/>
    <w:rsid w:val="1F46C87E"/>
    <w:rsid w:val="1F4DCE9D"/>
    <w:rsid w:val="1F5CA618"/>
    <w:rsid w:val="1F66BC4D"/>
    <w:rsid w:val="1F684483"/>
    <w:rsid w:val="1F717840"/>
    <w:rsid w:val="1F7413C7"/>
    <w:rsid w:val="1F769F31"/>
    <w:rsid w:val="1F76C40F"/>
    <w:rsid w:val="1F867EDA"/>
    <w:rsid w:val="1F8A70F5"/>
    <w:rsid w:val="1F930CF2"/>
    <w:rsid w:val="1F9ACCE7"/>
    <w:rsid w:val="1FA1EF29"/>
    <w:rsid w:val="1FAEE04B"/>
    <w:rsid w:val="1FAFEAFC"/>
    <w:rsid w:val="1FB1F806"/>
    <w:rsid w:val="1FB8A918"/>
    <w:rsid w:val="1FC989F9"/>
    <w:rsid w:val="1FD19B37"/>
    <w:rsid w:val="1FE3482C"/>
    <w:rsid w:val="1FE92933"/>
    <w:rsid w:val="1FF295DC"/>
    <w:rsid w:val="1FF38F92"/>
    <w:rsid w:val="1FF847DE"/>
    <w:rsid w:val="20077A8A"/>
    <w:rsid w:val="20089089"/>
    <w:rsid w:val="2010173D"/>
    <w:rsid w:val="2016EF00"/>
    <w:rsid w:val="2019C4DB"/>
    <w:rsid w:val="201B3070"/>
    <w:rsid w:val="20238116"/>
    <w:rsid w:val="2026B383"/>
    <w:rsid w:val="2033695F"/>
    <w:rsid w:val="203A1515"/>
    <w:rsid w:val="2040510E"/>
    <w:rsid w:val="2049FEDF"/>
    <w:rsid w:val="204D64C0"/>
    <w:rsid w:val="204E444A"/>
    <w:rsid w:val="205153C3"/>
    <w:rsid w:val="2053F55D"/>
    <w:rsid w:val="20569AE3"/>
    <w:rsid w:val="2057697E"/>
    <w:rsid w:val="205800E1"/>
    <w:rsid w:val="205BACCF"/>
    <w:rsid w:val="205E0D98"/>
    <w:rsid w:val="206136B3"/>
    <w:rsid w:val="2062FEE7"/>
    <w:rsid w:val="206487D9"/>
    <w:rsid w:val="206779E9"/>
    <w:rsid w:val="206B0DD3"/>
    <w:rsid w:val="206FC176"/>
    <w:rsid w:val="206FCA06"/>
    <w:rsid w:val="20742D9B"/>
    <w:rsid w:val="2074CF1E"/>
    <w:rsid w:val="20764F56"/>
    <w:rsid w:val="208D9C2E"/>
    <w:rsid w:val="2090A7C8"/>
    <w:rsid w:val="2090F508"/>
    <w:rsid w:val="2098C84A"/>
    <w:rsid w:val="209B52C1"/>
    <w:rsid w:val="20A10368"/>
    <w:rsid w:val="20AB1A3E"/>
    <w:rsid w:val="20AB360C"/>
    <w:rsid w:val="20AF609C"/>
    <w:rsid w:val="20B358F6"/>
    <w:rsid w:val="20B5658B"/>
    <w:rsid w:val="20BD4AFF"/>
    <w:rsid w:val="20C2FAA0"/>
    <w:rsid w:val="20CD938D"/>
    <w:rsid w:val="20D05203"/>
    <w:rsid w:val="20DAACED"/>
    <w:rsid w:val="20DAE2A5"/>
    <w:rsid w:val="20E4A496"/>
    <w:rsid w:val="20ECE198"/>
    <w:rsid w:val="20FB2C0C"/>
    <w:rsid w:val="20FF51AF"/>
    <w:rsid w:val="21004D59"/>
    <w:rsid w:val="21055F66"/>
    <w:rsid w:val="210C5390"/>
    <w:rsid w:val="2136E282"/>
    <w:rsid w:val="213AE796"/>
    <w:rsid w:val="213E1C1A"/>
    <w:rsid w:val="214107EC"/>
    <w:rsid w:val="214B478A"/>
    <w:rsid w:val="214C7D2A"/>
    <w:rsid w:val="21521DC8"/>
    <w:rsid w:val="2152C641"/>
    <w:rsid w:val="215579F9"/>
    <w:rsid w:val="215911F4"/>
    <w:rsid w:val="21645886"/>
    <w:rsid w:val="21699EA8"/>
    <w:rsid w:val="21795184"/>
    <w:rsid w:val="217BC60D"/>
    <w:rsid w:val="217BF7D7"/>
    <w:rsid w:val="217C57D5"/>
    <w:rsid w:val="217C9B9B"/>
    <w:rsid w:val="217EB7DC"/>
    <w:rsid w:val="217FC595"/>
    <w:rsid w:val="21874069"/>
    <w:rsid w:val="2188B4BA"/>
    <w:rsid w:val="2189750F"/>
    <w:rsid w:val="218E29E4"/>
    <w:rsid w:val="2198C477"/>
    <w:rsid w:val="21A1CDC6"/>
    <w:rsid w:val="21A7C076"/>
    <w:rsid w:val="21A90EE9"/>
    <w:rsid w:val="21B03817"/>
    <w:rsid w:val="21B5D99A"/>
    <w:rsid w:val="21BC7E1F"/>
    <w:rsid w:val="21C34325"/>
    <w:rsid w:val="21C7690C"/>
    <w:rsid w:val="21CC43A5"/>
    <w:rsid w:val="21CCE155"/>
    <w:rsid w:val="21D6AF2A"/>
    <w:rsid w:val="21EB5780"/>
    <w:rsid w:val="21EEB310"/>
    <w:rsid w:val="21FA94CC"/>
    <w:rsid w:val="21FB28E6"/>
    <w:rsid w:val="21FE5D32"/>
    <w:rsid w:val="22020C02"/>
    <w:rsid w:val="2210455D"/>
    <w:rsid w:val="22110285"/>
    <w:rsid w:val="22114D29"/>
    <w:rsid w:val="2215F9AB"/>
    <w:rsid w:val="22170864"/>
    <w:rsid w:val="221D1371"/>
    <w:rsid w:val="22225703"/>
    <w:rsid w:val="22328322"/>
    <w:rsid w:val="2232B16D"/>
    <w:rsid w:val="2246244D"/>
    <w:rsid w:val="2246C55D"/>
    <w:rsid w:val="22536974"/>
    <w:rsid w:val="225A4058"/>
    <w:rsid w:val="2260D879"/>
    <w:rsid w:val="22628EFE"/>
    <w:rsid w:val="226475CE"/>
    <w:rsid w:val="227C6F57"/>
    <w:rsid w:val="22879309"/>
    <w:rsid w:val="2288EF31"/>
    <w:rsid w:val="2289E956"/>
    <w:rsid w:val="228CDF42"/>
    <w:rsid w:val="228CDFEE"/>
    <w:rsid w:val="22926B3A"/>
    <w:rsid w:val="22931618"/>
    <w:rsid w:val="229BEBAB"/>
    <w:rsid w:val="22A0BFA0"/>
    <w:rsid w:val="22A8344E"/>
    <w:rsid w:val="22ABAEA7"/>
    <w:rsid w:val="22ADC7EA"/>
    <w:rsid w:val="22B8DE4A"/>
    <w:rsid w:val="22BB02E3"/>
    <w:rsid w:val="22C79079"/>
    <w:rsid w:val="22CBFB40"/>
    <w:rsid w:val="22D3D108"/>
    <w:rsid w:val="22E5758C"/>
    <w:rsid w:val="22EC481F"/>
    <w:rsid w:val="22EF34D5"/>
    <w:rsid w:val="230A94ED"/>
    <w:rsid w:val="230B601B"/>
    <w:rsid w:val="230C9CE7"/>
    <w:rsid w:val="2312E017"/>
    <w:rsid w:val="2314094A"/>
    <w:rsid w:val="231727FB"/>
    <w:rsid w:val="231BB8EC"/>
    <w:rsid w:val="232BEC8D"/>
    <w:rsid w:val="233B6801"/>
    <w:rsid w:val="23481A98"/>
    <w:rsid w:val="2348744F"/>
    <w:rsid w:val="234EA1BB"/>
    <w:rsid w:val="2350780A"/>
    <w:rsid w:val="23508EB1"/>
    <w:rsid w:val="23522845"/>
    <w:rsid w:val="23524C95"/>
    <w:rsid w:val="23550F70"/>
    <w:rsid w:val="2362AEA9"/>
    <w:rsid w:val="2368E8B8"/>
    <w:rsid w:val="2374CE0A"/>
    <w:rsid w:val="238C50D7"/>
    <w:rsid w:val="23922351"/>
    <w:rsid w:val="23938237"/>
    <w:rsid w:val="2393AC89"/>
    <w:rsid w:val="2395AE5A"/>
    <w:rsid w:val="239BFCE3"/>
    <w:rsid w:val="23ACD2E6"/>
    <w:rsid w:val="23C350BC"/>
    <w:rsid w:val="23CC93BE"/>
    <w:rsid w:val="23CD1EAD"/>
    <w:rsid w:val="23D0A045"/>
    <w:rsid w:val="23D9C407"/>
    <w:rsid w:val="23DC9A53"/>
    <w:rsid w:val="23E0AD7B"/>
    <w:rsid w:val="23E6F91E"/>
    <w:rsid w:val="23E861C6"/>
    <w:rsid w:val="23EFFEE1"/>
    <w:rsid w:val="23F74641"/>
    <w:rsid w:val="23F86AB6"/>
    <w:rsid w:val="23FDE6AB"/>
    <w:rsid w:val="240257CC"/>
    <w:rsid w:val="240344BB"/>
    <w:rsid w:val="240C7A55"/>
    <w:rsid w:val="240C8851"/>
    <w:rsid w:val="24108434"/>
    <w:rsid w:val="242014E3"/>
    <w:rsid w:val="242C064C"/>
    <w:rsid w:val="24514106"/>
    <w:rsid w:val="24580844"/>
    <w:rsid w:val="245C6C9E"/>
    <w:rsid w:val="245EA42D"/>
    <w:rsid w:val="245F3549"/>
    <w:rsid w:val="24602F0E"/>
    <w:rsid w:val="2460B16D"/>
    <w:rsid w:val="246408D1"/>
    <w:rsid w:val="246467BE"/>
    <w:rsid w:val="246870BD"/>
    <w:rsid w:val="2474A495"/>
    <w:rsid w:val="247E20DB"/>
    <w:rsid w:val="2486E7FF"/>
    <w:rsid w:val="24A906BB"/>
    <w:rsid w:val="24AEF20D"/>
    <w:rsid w:val="24BBDCE9"/>
    <w:rsid w:val="24C3925D"/>
    <w:rsid w:val="24CC394C"/>
    <w:rsid w:val="24CF612E"/>
    <w:rsid w:val="24D1181F"/>
    <w:rsid w:val="24D3B0B9"/>
    <w:rsid w:val="24D47051"/>
    <w:rsid w:val="24D67D87"/>
    <w:rsid w:val="24DA2346"/>
    <w:rsid w:val="24DB6F84"/>
    <w:rsid w:val="24DDF89F"/>
    <w:rsid w:val="24EEEB7D"/>
    <w:rsid w:val="24F576CA"/>
    <w:rsid w:val="2506721E"/>
    <w:rsid w:val="252E585D"/>
    <w:rsid w:val="2532BDE8"/>
    <w:rsid w:val="25344F46"/>
    <w:rsid w:val="2542224F"/>
    <w:rsid w:val="254CDB76"/>
    <w:rsid w:val="2551E832"/>
    <w:rsid w:val="255E2F8D"/>
    <w:rsid w:val="25705661"/>
    <w:rsid w:val="25713C05"/>
    <w:rsid w:val="257635C8"/>
    <w:rsid w:val="25777373"/>
    <w:rsid w:val="257BF0D3"/>
    <w:rsid w:val="257C7F27"/>
    <w:rsid w:val="25869467"/>
    <w:rsid w:val="2589538C"/>
    <w:rsid w:val="25916A2A"/>
    <w:rsid w:val="25A65493"/>
    <w:rsid w:val="25AD16D4"/>
    <w:rsid w:val="25B6FCF0"/>
    <w:rsid w:val="25D217F6"/>
    <w:rsid w:val="25DA49A4"/>
    <w:rsid w:val="25E1F27C"/>
    <w:rsid w:val="25E2E148"/>
    <w:rsid w:val="25E32F42"/>
    <w:rsid w:val="25E712DE"/>
    <w:rsid w:val="25E9D8F4"/>
    <w:rsid w:val="25EC8ED2"/>
    <w:rsid w:val="25FD7389"/>
    <w:rsid w:val="2604010C"/>
    <w:rsid w:val="260EE69C"/>
    <w:rsid w:val="2628B191"/>
    <w:rsid w:val="262958D4"/>
    <w:rsid w:val="263248D1"/>
    <w:rsid w:val="26348416"/>
    <w:rsid w:val="2634C316"/>
    <w:rsid w:val="263A8C41"/>
    <w:rsid w:val="263DD4EC"/>
    <w:rsid w:val="2647C169"/>
    <w:rsid w:val="264B7B03"/>
    <w:rsid w:val="264D44F6"/>
    <w:rsid w:val="264E4E83"/>
    <w:rsid w:val="265D9E09"/>
    <w:rsid w:val="265E954B"/>
    <w:rsid w:val="266162F3"/>
    <w:rsid w:val="266BF65F"/>
    <w:rsid w:val="266EF458"/>
    <w:rsid w:val="266F80BC"/>
    <w:rsid w:val="267C7E06"/>
    <w:rsid w:val="26811A1E"/>
    <w:rsid w:val="2686E00C"/>
    <w:rsid w:val="268F6742"/>
    <w:rsid w:val="26942E1F"/>
    <w:rsid w:val="2694DB79"/>
    <w:rsid w:val="269E934C"/>
    <w:rsid w:val="26A1C12E"/>
    <w:rsid w:val="26A26D89"/>
    <w:rsid w:val="26A28F33"/>
    <w:rsid w:val="26A45A21"/>
    <w:rsid w:val="26A77FA8"/>
    <w:rsid w:val="26B24132"/>
    <w:rsid w:val="26C31E66"/>
    <w:rsid w:val="26CAFC37"/>
    <w:rsid w:val="26CC1FE2"/>
    <w:rsid w:val="26D1FE0B"/>
    <w:rsid w:val="26D66ACC"/>
    <w:rsid w:val="26EDA6AE"/>
    <w:rsid w:val="26EE7146"/>
    <w:rsid w:val="26F1E26E"/>
    <w:rsid w:val="26F94F00"/>
    <w:rsid w:val="2703D70A"/>
    <w:rsid w:val="271EF1EA"/>
    <w:rsid w:val="2721B7CD"/>
    <w:rsid w:val="2723151F"/>
    <w:rsid w:val="27277BE7"/>
    <w:rsid w:val="2736A5F6"/>
    <w:rsid w:val="2739E9E9"/>
    <w:rsid w:val="2740232A"/>
    <w:rsid w:val="274B197F"/>
    <w:rsid w:val="274E8FA4"/>
    <w:rsid w:val="274FE3C4"/>
    <w:rsid w:val="2754E2CF"/>
    <w:rsid w:val="275D0EE1"/>
    <w:rsid w:val="2761F1E7"/>
    <w:rsid w:val="2764F96B"/>
    <w:rsid w:val="276A05B6"/>
    <w:rsid w:val="276CB71E"/>
    <w:rsid w:val="27767AC5"/>
    <w:rsid w:val="27799F36"/>
    <w:rsid w:val="277DAA92"/>
    <w:rsid w:val="2786D874"/>
    <w:rsid w:val="27895E53"/>
    <w:rsid w:val="27941D42"/>
    <w:rsid w:val="27959CE7"/>
    <w:rsid w:val="27A39628"/>
    <w:rsid w:val="27AA59A7"/>
    <w:rsid w:val="27B3AAED"/>
    <w:rsid w:val="27BB3BDA"/>
    <w:rsid w:val="27BBA004"/>
    <w:rsid w:val="27C1D530"/>
    <w:rsid w:val="27C22267"/>
    <w:rsid w:val="27C2E9E1"/>
    <w:rsid w:val="27C769BB"/>
    <w:rsid w:val="27D0C7A0"/>
    <w:rsid w:val="27D56221"/>
    <w:rsid w:val="27DC756A"/>
    <w:rsid w:val="27F861C0"/>
    <w:rsid w:val="280199C9"/>
    <w:rsid w:val="2801DFD9"/>
    <w:rsid w:val="2803D944"/>
    <w:rsid w:val="280959F2"/>
    <w:rsid w:val="281718A5"/>
    <w:rsid w:val="28189671"/>
    <w:rsid w:val="2818A6C1"/>
    <w:rsid w:val="281F7A7E"/>
    <w:rsid w:val="28226FD9"/>
    <w:rsid w:val="282CEB0B"/>
    <w:rsid w:val="282E2DFF"/>
    <w:rsid w:val="28360557"/>
    <w:rsid w:val="28379529"/>
    <w:rsid w:val="283FDC73"/>
    <w:rsid w:val="28420DA2"/>
    <w:rsid w:val="28453534"/>
    <w:rsid w:val="284BD548"/>
    <w:rsid w:val="284C52A9"/>
    <w:rsid w:val="284CDF9C"/>
    <w:rsid w:val="2851758E"/>
    <w:rsid w:val="2852C194"/>
    <w:rsid w:val="2855D67E"/>
    <w:rsid w:val="285B1276"/>
    <w:rsid w:val="28628C4B"/>
    <w:rsid w:val="28658FFF"/>
    <w:rsid w:val="2866EB0F"/>
    <w:rsid w:val="286B3ED7"/>
    <w:rsid w:val="28734C6F"/>
    <w:rsid w:val="28889B46"/>
    <w:rsid w:val="2896EFF7"/>
    <w:rsid w:val="289CD491"/>
    <w:rsid w:val="28B5D9CD"/>
    <w:rsid w:val="28BBC4FA"/>
    <w:rsid w:val="28BD0175"/>
    <w:rsid w:val="28C20BBE"/>
    <w:rsid w:val="28D57F37"/>
    <w:rsid w:val="28DB8934"/>
    <w:rsid w:val="28EA804D"/>
    <w:rsid w:val="28F387BB"/>
    <w:rsid w:val="28FC561F"/>
    <w:rsid w:val="28FF5ED0"/>
    <w:rsid w:val="290AB2BB"/>
    <w:rsid w:val="2910BDD9"/>
    <w:rsid w:val="2911D1FD"/>
    <w:rsid w:val="2921BE42"/>
    <w:rsid w:val="29287135"/>
    <w:rsid w:val="293A8F47"/>
    <w:rsid w:val="293B0CD5"/>
    <w:rsid w:val="293CD734"/>
    <w:rsid w:val="2942A74F"/>
    <w:rsid w:val="294BC484"/>
    <w:rsid w:val="29525051"/>
    <w:rsid w:val="2962F429"/>
    <w:rsid w:val="2963B057"/>
    <w:rsid w:val="29693F84"/>
    <w:rsid w:val="29728E91"/>
    <w:rsid w:val="297BD3FB"/>
    <w:rsid w:val="297E9CB4"/>
    <w:rsid w:val="298323EA"/>
    <w:rsid w:val="298BF979"/>
    <w:rsid w:val="2991D2C1"/>
    <w:rsid w:val="2992EB4A"/>
    <w:rsid w:val="299442AE"/>
    <w:rsid w:val="2995229D"/>
    <w:rsid w:val="2998A2DE"/>
    <w:rsid w:val="299C30AC"/>
    <w:rsid w:val="29A51D50"/>
    <w:rsid w:val="29AC8564"/>
    <w:rsid w:val="29B3B47A"/>
    <w:rsid w:val="29BBE758"/>
    <w:rsid w:val="29C388B4"/>
    <w:rsid w:val="29CFA14C"/>
    <w:rsid w:val="29D02C30"/>
    <w:rsid w:val="29D47DDC"/>
    <w:rsid w:val="29D52003"/>
    <w:rsid w:val="29D5C885"/>
    <w:rsid w:val="29DFD49B"/>
    <w:rsid w:val="29E32A3A"/>
    <w:rsid w:val="29EA23A0"/>
    <w:rsid w:val="29F1BCE8"/>
    <w:rsid w:val="29F3EFCB"/>
    <w:rsid w:val="2A036EEB"/>
    <w:rsid w:val="2A05B11C"/>
    <w:rsid w:val="2A061005"/>
    <w:rsid w:val="2A10724D"/>
    <w:rsid w:val="2A10ADD0"/>
    <w:rsid w:val="2A15878E"/>
    <w:rsid w:val="2A20D26D"/>
    <w:rsid w:val="2A21A1DF"/>
    <w:rsid w:val="2A28AD1B"/>
    <w:rsid w:val="2A2A67F0"/>
    <w:rsid w:val="2A2B63BB"/>
    <w:rsid w:val="2A2B8E6A"/>
    <w:rsid w:val="2A34E2EA"/>
    <w:rsid w:val="2A380BA4"/>
    <w:rsid w:val="2A47920A"/>
    <w:rsid w:val="2A5B5C86"/>
    <w:rsid w:val="2A602E3E"/>
    <w:rsid w:val="2A74B1CA"/>
    <w:rsid w:val="2A802732"/>
    <w:rsid w:val="2A81F580"/>
    <w:rsid w:val="2A914297"/>
    <w:rsid w:val="2A91A40E"/>
    <w:rsid w:val="2A960622"/>
    <w:rsid w:val="2A982680"/>
    <w:rsid w:val="2A9894B4"/>
    <w:rsid w:val="2AA57B32"/>
    <w:rsid w:val="2AAB3B18"/>
    <w:rsid w:val="2AADB545"/>
    <w:rsid w:val="2AB13075"/>
    <w:rsid w:val="2AB23D59"/>
    <w:rsid w:val="2AB87A31"/>
    <w:rsid w:val="2ABBC1E8"/>
    <w:rsid w:val="2ACA4B79"/>
    <w:rsid w:val="2ACF3DE0"/>
    <w:rsid w:val="2ACF56F3"/>
    <w:rsid w:val="2AD00EF0"/>
    <w:rsid w:val="2AD28497"/>
    <w:rsid w:val="2AD61E3B"/>
    <w:rsid w:val="2ADC0476"/>
    <w:rsid w:val="2ADDDA95"/>
    <w:rsid w:val="2AE0975D"/>
    <w:rsid w:val="2AE1E556"/>
    <w:rsid w:val="2AE320D2"/>
    <w:rsid w:val="2AE32C81"/>
    <w:rsid w:val="2AE63448"/>
    <w:rsid w:val="2AE8FEA8"/>
    <w:rsid w:val="2AE93E17"/>
    <w:rsid w:val="2AFB2335"/>
    <w:rsid w:val="2AFE10FC"/>
    <w:rsid w:val="2AFEC22D"/>
    <w:rsid w:val="2AFFD009"/>
    <w:rsid w:val="2B00029C"/>
    <w:rsid w:val="2B039D0A"/>
    <w:rsid w:val="2B042C5B"/>
    <w:rsid w:val="2B0925C9"/>
    <w:rsid w:val="2B094E20"/>
    <w:rsid w:val="2B0A7AA8"/>
    <w:rsid w:val="2B0F2B54"/>
    <w:rsid w:val="2B13EAC3"/>
    <w:rsid w:val="2B17B2A1"/>
    <w:rsid w:val="2B1C15DD"/>
    <w:rsid w:val="2B2A53E3"/>
    <w:rsid w:val="2B313681"/>
    <w:rsid w:val="2B35CDFC"/>
    <w:rsid w:val="2B385B95"/>
    <w:rsid w:val="2B4CF492"/>
    <w:rsid w:val="2B655DEE"/>
    <w:rsid w:val="2B69936E"/>
    <w:rsid w:val="2B6A15B1"/>
    <w:rsid w:val="2B6B6D3F"/>
    <w:rsid w:val="2B785495"/>
    <w:rsid w:val="2B7BA69F"/>
    <w:rsid w:val="2B84B1B8"/>
    <w:rsid w:val="2B8A7072"/>
    <w:rsid w:val="2B8F4960"/>
    <w:rsid w:val="2B90FD2C"/>
    <w:rsid w:val="2B912AD7"/>
    <w:rsid w:val="2B95B94D"/>
    <w:rsid w:val="2B9A1BA2"/>
    <w:rsid w:val="2B9DC992"/>
    <w:rsid w:val="2BA1FFE7"/>
    <w:rsid w:val="2BA32F0F"/>
    <w:rsid w:val="2BA59AB0"/>
    <w:rsid w:val="2BAF1C05"/>
    <w:rsid w:val="2BBCE350"/>
    <w:rsid w:val="2BD49D97"/>
    <w:rsid w:val="2BDF8800"/>
    <w:rsid w:val="2BF6159D"/>
    <w:rsid w:val="2BF6BDE8"/>
    <w:rsid w:val="2BFA3EE9"/>
    <w:rsid w:val="2BFE56F4"/>
    <w:rsid w:val="2C1618FE"/>
    <w:rsid w:val="2C16A0AA"/>
    <w:rsid w:val="2C194DF7"/>
    <w:rsid w:val="2C215848"/>
    <w:rsid w:val="2C252725"/>
    <w:rsid w:val="2C2D3238"/>
    <w:rsid w:val="2C2FE99F"/>
    <w:rsid w:val="2C4E155A"/>
    <w:rsid w:val="2C55CABF"/>
    <w:rsid w:val="2C5704D1"/>
    <w:rsid w:val="2C572050"/>
    <w:rsid w:val="2C57B73B"/>
    <w:rsid w:val="2C62E0C6"/>
    <w:rsid w:val="2C638191"/>
    <w:rsid w:val="2C650CBF"/>
    <w:rsid w:val="2C676651"/>
    <w:rsid w:val="2C797CB0"/>
    <w:rsid w:val="2C797E0D"/>
    <w:rsid w:val="2C7A5A18"/>
    <w:rsid w:val="2C83C8C4"/>
    <w:rsid w:val="2C84DA20"/>
    <w:rsid w:val="2C85E983"/>
    <w:rsid w:val="2C8643BC"/>
    <w:rsid w:val="2C899BC7"/>
    <w:rsid w:val="2C8E8541"/>
    <w:rsid w:val="2C91E425"/>
    <w:rsid w:val="2C9AA501"/>
    <w:rsid w:val="2C9BE37E"/>
    <w:rsid w:val="2CAFF9DD"/>
    <w:rsid w:val="2CB7EF4D"/>
    <w:rsid w:val="2CB8D42D"/>
    <w:rsid w:val="2CB9E1F4"/>
    <w:rsid w:val="2CBF93CF"/>
    <w:rsid w:val="2CC26760"/>
    <w:rsid w:val="2CC318CC"/>
    <w:rsid w:val="2CC59901"/>
    <w:rsid w:val="2CCA8BD2"/>
    <w:rsid w:val="2CCFE391"/>
    <w:rsid w:val="2CD44E75"/>
    <w:rsid w:val="2CD8808E"/>
    <w:rsid w:val="2CDB2C9F"/>
    <w:rsid w:val="2CE6AB2A"/>
    <w:rsid w:val="2CE89A90"/>
    <w:rsid w:val="2CEA4746"/>
    <w:rsid w:val="2CEBE63A"/>
    <w:rsid w:val="2CF20EC8"/>
    <w:rsid w:val="2CFD3027"/>
    <w:rsid w:val="2CFD665A"/>
    <w:rsid w:val="2CFE0329"/>
    <w:rsid w:val="2D089C7B"/>
    <w:rsid w:val="2D08EE83"/>
    <w:rsid w:val="2D0F4D0C"/>
    <w:rsid w:val="2D0FC65F"/>
    <w:rsid w:val="2D11145E"/>
    <w:rsid w:val="2D16D645"/>
    <w:rsid w:val="2D19FD94"/>
    <w:rsid w:val="2D1EEDB0"/>
    <w:rsid w:val="2D1F4244"/>
    <w:rsid w:val="2D2009CA"/>
    <w:rsid w:val="2D26B25D"/>
    <w:rsid w:val="2D35460F"/>
    <w:rsid w:val="2D3B68C0"/>
    <w:rsid w:val="2D3F75CF"/>
    <w:rsid w:val="2D4526FD"/>
    <w:rsid w:val="2D4B42C8"/>
    <w:rsid w:val="2D50A180"/>
    <w:rsid w:val="2D533038"/>
    <w:rsid w:val="2D53B156"/>
    <w:rsid w:val="2D5A414D"/>
    <w:rsid w:val="2D5BB4E8"/>
    <w:rsid w:val="2D5D4A97"/>
    <w:rsid w:val="2D609BD2"/>
    <w:rsid w:val="2D61F9C1"/>
    <w:rsid w:val="2D672430"/>
    <w:rsid w:val="2D690CD0"/>
    <w:rsid w:val="2D6B6E5F"/>
    <w:rsid w:val="2D6C7F00"/>
    <w:rsid w:val="2D6EFEE9"/>
    <w:rsid w:val="2D86F335"/>
    <w:rsid w:val="2D9C3E50"/>
    <w:rsid w:val="2D9D998E"/>
    <w:rsid w:val="2DA89CD8"/>
    <w:rsid w:val="2DA9F7CE"/>
    <w:rsid w:val="2DAE5D9C"/>
    <w:rsid w:val="2DB0F513"/>
    <w:rsid w:val="2DB10612"/>
    <w:rsid w:val="2DB99F85"/>
    <w:rsid w:val="2DBE4405"/>
    <w:rsid w:val="2DC58660"/>
    <w:rsid w:val="2DCE3028"/>
    <w:rsid w:val="2DD0BC96"/>
    <w:rsid w:val="2DD20E08"/>
    <w:rsid w:val="2DDCBED3"/>
    <w:rsid w:val="2DE3E387"/>
    <w:rsid w:val="2DE7C7A7"/>
    <w:rsid w:val="2DEDBD90"/>
    <w:rsid w:val="2DF08A50"/>
    <w:rsid w:val="2DF665F2"/>
    <w:rsid w:val="2DF9B63D"/>
    <w:rsid w:val="2DFBF923"/>
    <w:rsid w:val="2DFEB33C"/>
    <w:rsid w:val="2E048DF2"/>
    <w:rsid w:val="2E051160"/>
    <w:rsid w:val="2E0A934B"/>
    <w:rsid w:val="2E1CF602"/>
    <w:rsid w:val="2E26BD73"/>
    <w:rsid w:val="2E26E995"/>
    <w:rsid w:val="2E2720A1"/>
    <w:rsid w:val="2E29EC48"/>
    <w:rsid w:val="2E2E4FC2"/>
    <w:rsid w:val="2E2E994D"/>
    <w:rsid w:val="2E38F0AC"/>
    <w:rsid w:val="2E4632BF"/>
    <w:rsid w:val="2E475D92"/>
    <w:rsid w:val="2E4A371F"/>
    <w:rsid w:val="2E4ECA40"/>
    <w:rsid w:val="2E5BE785"/>
    <w:rsid w:val="2E5E494D"/>
    <w:rsid w:val="2E70FEF5"/>
    <w:rsid w:val="2E77C43B"/>
    <w:rsid w:val="2E829256"/>
    <w:rsid w:val="2E839F30"/>
    <w:rsid w:val="2E83BED2"/>
    <w:rsid w:val="2E9A6503"/>
    <w:rsid w:val="2EA26BF2"/>
    <w:rsid w:val="2EA593EA"/>
    <w:rsid w:val="2EAAFF88"/>
    <w:rsid w:val="2EAB4F7C"/>
    <w:rsid w:val="2EAFD6E9"/>
    <w:rsid w:val="2ED49936"/>
    <w:rsid w:val="2EDBF24F"/>
    <w:rsid w:val="2EDE1DF0"/>
    <w:rsid w:val="2EE61248"/>
    <w:rsid w:val="2EE80F02"/>
    <w:rsid w:val="2EE87DD3"/>
    <w:rsid w:val="2EEF17E7"/>
    <w:rsid w:val="2EFCBC17"/>
    <w:rsid w:val="2F031ED4"/>
    <w:rsid w:val="2F0ACC72"/>
    <w:rsid w:val="2F11EF69"/>
    <w:rsid w:val="2F162826"/>
    <w:rsid w:val="2F193B36"/>
    <w:rsid w:val="2F19A6C0"/>
    <w:rsid w:val="2F379397"/>
    <w:rsid w:val="2F3B6E4B"/>
    <w:rsid w:val="2F3EF6A8"/>
    <w:rsid w:val="2F4CFFC5"/>
    <w:rsid w:val="2F58F765"/>
    <w:rsid w:val="2F696530"/>
    <w:rsid w:val="2F783511"/>
    <w:rsid w:val="2F78B768"/>
    <w:rsid w:val="2F87170A"/>
    <w:rsid w:val="2F892B2C"/>
    <w:rsid w:val="2F944083"/>
    <w:rsid w:val="2F94C170"/>
    <w:rsid w:val="2F97F378"/>
    <w:rsid w:val="2F9927DE"/>
    <w:rsid w:val="2FA03516"/>
    <w:rsid w:val="2FA4326E"/>
    <w:rsid w:val="2FAB817D"/>
    <w:rsid w:val="2FACD9D7"/>
    <w:rsid w:val="2FC11921"/>
    <w:rsid w:val="2FC8F54A"/>
    <w:rsid w:val="2FCA6AED"/>
    <w:rsid w:val="2FCD58D1"/>
    <w:rsid w:val="2FD89E86"/>
    <w:rsid w:val="2FE8C4D1"/>
    <w:rsid w:val="2FF771D1"/>
    <w:rsid w:val="2FFB9E54"/>
    <w:rsid w:val="2FFE08C2"/>
    <w:rsid w:val="30003824"/>
    <w:rsid w:val="300563EA"/>
    <w:rsid w:val="300B23CB"/>
    <w:rsid w:val="300BD3EB"/>
    <w:rsid w:val="30320553"/>
    <w:rsid w:val="303DF284"/>
    <w:rsid w:val="303F9650"/>
    <w:rsid w:val="3040A1E3"/>
    <w:rsid w:val="30472A03"/>
    <w:rsid w:val="304A723D"/>
    <w:rsid w:val="304AAE56"/>
    <w:rsid w:val="304BB3E6"/>
    <w:rsid w:val="3052DF7A"/>
    <w:rsid w:val="30549ECC"/>
    <w:rsid w:val="30552858"/>
    <w:rsid w:val="3059292F"/>
    <w:rsid w:val="30597D4C"/>
    <w:rsid w:val="3063C9E1"/>
    <w:rsid w:val="306467C6"/>
    <w:rsid w:val="30655ABB"/>
    <w:rsid w:val="30786045"/>
    <w:rsid w:val="307DCC08"/>
    <w:rsid w:val="307DDDDE"/>
    <w:rsid w:val="30818B4C"/>
    <w:rsid w:val="30901857"/>
    <w:rsid w:val="30955EE3"/>
    <w:rsid w:val="3096AE57"/>
    <w:rsid w:val="30985E61"/>
    <w:rsid w:val="309FFE65"/>
    <w:rsid w:val="30A895DF"/>
    <w:rsid w:val="30AB5065"/>
    <w:rsid w:val="30B041AC"/>
    <w:rsid w:val="30B1028B"/>
    <w:rsid w:val="30C1D48A"/>
    <w:rsid w:val="30C47FB9"/>
    <w:rsid w:val="30C8FBA1"/>
    <w:rsid w:val="30D55C51"/>
    <w:rsid w:val="30D64157"/>
    <w:rsid w:val="30DFF0AE"/>
    <w:rsid w:val="30E4820C"/>
    <w:rsid w:val="30E52CBF"/>
    <w:rsid w:val="30E74F96"/>
    <w:rsid w:val="30ED5008"/>
    <w:rsid w:val="30F207BA"/>
    <w:rsid w:val="30FE67BD"/>
    <w:rsid w:val="3109D21B"/>
    <w:rsid w:val="311178D7"/>
    <w:rsid w:val="31167A90"/>
    <w:rsid w:val="3124E811"/>
    <w:rsid w:val="31296CED"/>
    <w:rsid w:val="31314ADC"/>
    <w:rsid w:val="313EE89D"/>
    <w:rsid w:val="3142C4B9"/>
    <w:rsid w:val="31483DDA"/>
    <w:rsid w:val="31518FF1"/>
    <w:rsid w:val="315356C8"/>
    <w:rsid w:val="3155C8DA"/>
    <w:rsid w:val="3156B910"/>
    <w:rsid w:val="315CC547"/>
    <w:rsid w:val="315ECA3C"/>
    <w:rsid w:val="3170DC3E"/>
    <w:rsid w:val="3173A2DA"/>
    <w:rsid w:val="31827D03"/>
    <w:rsid w:val="318465C2"/>
    <w:rsid w:val="31850151"/>
    <w:rsid w:val="319BF8A0"/>
    <w:rsid w:val="31A5FC87"/>
    <w:rsid w:val="31A7FE7E"/>
    <w:rsid w:val="31AA9C0A"/>
    <w:rsid w:val="31AEDB72"/>
    <w:rsid w:val="31B7D1CB"/>
    <w:rsid w:val="31C06B94"/>
    <w:rsid w:val="31C20511"/>
    <w:rsid w:val="31C2CC4D"/>
    <w:rsid w:val="31C2FC85"/>
    <w:rsid w:val="31CFEC4E"/>
    <w:rsid w:val="31D1A730"/>
    <w:rsid w:val="31DEE9EB"/>
    <w:rsid w:val="31DF56BD"/>
    <w:rsid w:val="31E757C2"/>
    <w:rsid w:val="31EC59B4"/>
    <w:rsid w:val="31EEE94F"/>
    <w:rsid w:val="31FFB746"/>
    <w:rsid w:val="320867FD"/>
    <w:rsid w:val="3208928D"/>
    <w:rsid w:val="320B1DD6"/>
    <w:rsid w:val="320BB3CE"/>
    <w:rsid w:val="32144554"/>
    <w:rsid w:val="32219C99"/>
    <w:rsid w:val="322292B7"/>
    <w:rsid w:val="32262949"/>
    <w:rsid w:val="322DF40B"/>
    <w:rsid w:val="32336B65"/>
    <w:rsid w:val="3237D04C"/>
    <w:rsid w:val="323E699E"/>
    <w:rsid w:val="323F1CF4"/>
    <w:rsid w:val="323FC10D"/>
    <w:rsid w:val="3243C5DA"/>
    <w:rsid w:val="325A35EB"/>
    <w:rsid w:val="325E4211"/>
    <w:rsid w:val="326421BF"/>
    <w:rsid w:val="32684E01"/>
    <w:rsid w:val="32698998"/>
    <w:rsid w:val="3272B860"/>
    <w:rsid w:val="3272DA2D"/>
    <w:rsid w:val="32790884"/>
    <w:rsid w:val="327E2497"/>
    <w:rsid w:val="32949582"/>
    <w:rsid w:val="329C4E97"/>
    <w:rsid w:val="329FEBEC"/>
    <w:rsid w:val="32A74973"/>
    <w:rsid w:val="32A964F7"/>
    <w:rsid w:val="32B415DE"/>
    <w:rsid w:val="32B4A8C6"/>
    <w:rsid w:val="32BB08DC"/>
    <w:rsid w:val="32C806D2"/>
    <w:rsid w:val="32CF8806"/>
    <w:rsid w:val="32D836D4"/>
    <w:rsid w:val="32D8F1C1"/>
    <w:rsid w:val="32DDDAAE"/>
    <w:rsid w:val="32E19B12"/>
    <w:rsid w:val="32E60B14"/>
    <w:rsid w:val="32EF9FBE"/>
    <w:rsid w:val="32EFC057"/>
    <w:rsid w:val="32F3BDC0"/>
    <w:rsid w:val="32F3CC17"/>
    <w:rsid w:val="3300C330"/>
    <w:rsid w:val="330E44F0"/>
    <w:rsid w:val="330EF239"/>
    <w:rsid w:val="331422F1"/>
    <w:rsid w:val="331E42DA"/>
    <w:rsid w:val="33208F89"/>
    <w:rsid w:val="33210681"/>
    <w:rsid w:val="33255B15"/>
    <w:rsid w:val="3336DF86"/>
    <w:rsid w:val="3340FEB4"/>
    <w:rsid w:val="3343374C"/>
    <w:rsid w:val="3358F43B"/>
    <w:rsid w:val="335BEFF3"/>
    <w:rsid w:val="33612522"/>
    <w:rsid w:val="33649558"/>
    <w:rsid w:val="33696DE6"/>
    <w:rsid w:val="336B25E6"/>
    <w:rsid w:val="337879CD"/>
    <w:rsid w:val="337B6B48"/>
    <w:rsid w:val="33835EAB"/>
    <w:rsid w:val="338F348A"/>
    <w:rsid w:val="339395F2"/>
    <w:rsid w:val="33973924"/>
    <w:rsid w:val="33995720"/>
    <w:rsid w:val="339B5D6A"/>
    <w:rsid w:val="339E3544"/>
    <w:rsid w:val="33A32F68"/>
    <w:rsid w:val="33A41001"/>
    <w:rsid w:val="33A8E98A"/>
    <w:rsid w:val="33ACF0DF"/>
    <w:rsid w:val="33AE08C4"/>
    <w:rsid w:val="33B18922"/>
    <w:rsid w:val="33B4214E"/>
    <w:rsid w:val="33BB9E1A"/>
    <w:rsid w:val="33BC58EC"/>
    <w:rsid w:val="33BDEB9B"/>
    <w:rsid w:val="33C21952"/>
    <w:rsid w:val="33CAB4A9"/>
    <w:rsid w:val="33CCB02D"/>
    <w:rsid w:val="33CF5987"/>
    <w:rsid w:val="33D426FD"/>
    <w:rsid w:val="33EF5EAF"/>
    <w:rsid w:val="33F17AF8"/>
    <w:rsid w:val="33F1CA61"/>
    <w:rsid w:val="33F490A6"/>
    <w:rsid w:val="33FA7657"/>
    <w:rsid w:val="33FC1815"/>
    <w:rsid w:val="34041C35"/>
    <w:rsid w:val="341ADCAB"/>
    <w:rsid w:val="341BFAE0"/>
    <w:rsid w:val="3424C23E"/>
    <w:rsid w:val="3428F997"/>
    <w:rsid w:val="3430B3B8"/>
    <w:rsid w:val="34370CCE"/>
    <w:rsid w:val="3437650E"/>
    <w:rsid w:val="343F801B"/>
    <w:rsid w:val="34458146"/>
    <w:rsid w:val="3450A3C1"/>
    <w:rsid w:val="345493ED"/>
    <w:rsid w:val="346063AD"/>
    <w:rsid w:val="3461617A"/>
    <w:rsid w:val="34657550"/>
    <w:rsid w:val="34790997"/>
    <w:rsid w:val="347C08AB"/>
    <w:rsid w:val="34829DCD"/>
    <w:rsid w:val="348B3647"/>
    <w:rsid w:val="348EAA26"/>
    <w:rsid w:val="349ECBBE"/>
    <w:rsid w:val="34A0EDCD"/>
    <w:rsid w:val="34A1AFC6"/>
    <w:rsid w:val="34A943B7"/>
    <w:rsid w:val="34ACEDE0"/>
    <w:rsid w:val="34AE1B8B"/>
    <w:rsid w:val="34AF5AD3"/>
    <w:rsid w:val="34B49DBE"/>
    <w:rsid w:val="34BDB346"/>
    <w:rsid w:val="34C6425D"/>
    <w:rsid w:val="34D12B9A"/>
    <w:rsid w:val="34DB034B"/>
    <w:rsid w:val="34DC333D"/>
    <w:rsid w:val="34E795D1"/>
    <w:rsid w:val="34EE8476"/>
    <w:rsid w:val="34F5FF3E"/>
    <w:rsid w:val="34F88C88"/>
    <w:rsid w:val="34FD7161"/>
    <w:rsid w:val="35019A75"/>
    <w:rsid w:val="350A72F6"/>
    <w:rsid w:val="3518D64A"/>
    <w:rsid w:val="351AB338"/>
    <w:rsid w:val="351E651C"/>
    <w:rsid w:val="35215B78"/>
    <w:rsid w:val="3523BCDD"/>
    <w:rsid w:val="3524E75E"/>
    <w:rsid w:val="352C5CF6"/>
    <w:rsid w:val="352F2A1C"/>
    <w:rsid w:val="3532C6E0"/>
    <w:rsid w:val="3533D65A"/>
    <w:rsid w:val="353F6C4A"/>
    <w:rsid w:val="35410901"/>
    <w:rsid w:val="35456949"/>
    <w:rsid w:val="3545AE01"/>
    <w:rsid w:val="35467EF2"/>
    <w:rsid w:val="354A7C41"/>
    <w:rsid w:val="355568BC"/>
    <w:rsid w:val="356CDAD7"/>
    <w:rsid w:val="35703C67"/>
    <w:rsid w:val="35709A62"/>
    <w:rsid w:val="357420D3"/>
    <w:rsid w:val="35779F54"/>
    <w:rsid w:val="3581728B"/>
    <w:rsid w:val="358C34EC"/>
    <w:rsid w:val="35A16C16"/>
    <w:rsid w:val="35A21FFE"/>
    <w:rsid w:val="35AFE873"/>
    <w:rsid w:val="35BEF955"/>
    <w:rsid w:val="35C246F1"/>
    <w:rsid w:val="35CF299D"/>
    <w:rsid w:val="35D35E7E"/>
    <w:rsid w:val="35D8EDA9"/>
    <w:rsid w:val="35E3CE85"/>
    <w:rsid w:val="35E6C5C7"/>
    <w:rsid w:val="35F34147"/>
    <w:rsid w:val="36046289"/>
    <w:rsid w:val="3611ECE1"/>
    <w:rsid w:val="3618A083"/>
    <w:rsid w:val="361978D4"/>
    <w:rsid w:val="3620E33B"/>
    <w:rsid w:val="36251C1C"/>
    <w:rsid w:val="36351512"/>
    <w:rsid w:val="363A7573"/>
    <w:rsid w:val="363D5304"/>
    <w:rsid w:val="36426DC1"/>
    <w:rsid w:val="3647243D"/>
    <w:rsid w:val="364BECC0"/>
    <w:rsid w:val="364DC72F"/>
    <w:rsid w:val="3652D68A"/>
    <w:rsid w:val="3659AD6E"/>
    <w:rsid w:val="366275F4"/>
    <w:rsid w:val="366E3A34"/>
    <w:rsid w:val="3676F38B"/>
    <w:rsid w:val="36820773"/>
    <w:rsid w:val="3682E282"/>
    <w:rsid w:val="36848D41"/>
    <w:rsid w:val="3688BEC4"/>
    <w:rsid w:val="36BFC0EF"/>
    <w:rsid w:val="36CCEF18"/>
    <w:rsid w:val="36CE151A"/>
    <w:rsid w:val="36D4D06B"/>
    <w:rsid w:val="36D995F1"/>
    <w:rsid w:val="36DA5BD2"/>
    <w:rsid w:val="36DB4CC9"/>
    <w:rsid w:val="36E4276D"/>
    <w:rsid w:val="36E786CC"/>
    <w:rsid w:val="36F01CC4"/>
    <w:rsid w:val="3703306D"/>
    <w:rsid w:val="37033617"/>
    <w:rsid w:val="3703C9B8"/>
    <w:rsid w:val="370607FD"/>
    <w:rsid w:val="371207DC"/>
    <w:rsid w:val="3720BE62"/>
    <w:rsid w:val="37234F0D"/>
    <w:rsid w:val="37265A61"/>
    <w:rsid w:val="372F72A0"/>
    <w:rsid w:val="373457B4"/>
    <w:rsid w:val="373939F2"/>
    <w:rsid w:val="373FB6ED"/>
    <w:rsid w:val="3744764E"/>
    <w:rsid w:val="374C7925"/>
    <w:rsid w:val="37510CDF"/>
    <w:rsid w:val="37571C63"/>
    <w:rsid w:val="3759E860"/>
    <w:rsid w:val="37723573"/>
    <w:rsid w:val="377D8EEA"/>
    <w:rsid w:val="37829BC4"/>
    <w:rsid w:val="378667B5"/>
    <w:rsid w:val="378C060B"/>
    <w:rsid w:val="378C9061"/>
    <w:rsid w:val="378E2917"/>
    <w:rsid w:val="37A289AA"/>
    <w:rsid w:val="37A32894"/>
    <w:rsid w:val="37A4CDA6"/>
    <w:rsid w:val="37A8635A"/>
    <w:rsid w:val="37B87612"/>
    <w:rsid w:val="37BE0D7C"/>
    <w:rsid w:val="37C01E5F"/>
    <w:rsid w:val="37C52FFD"/>
    <w:rsid w:val="37C6EE02"/>
    <w:rsid w:val="37CE10FF"/>
    <w:rsid w:val="37CE7619"/>
    <w:rsid w:val="37D1B8C3"/>
    <w:rsid w:val="37D6C78D"/>
    <w:rsid w:val="37D98062"/>
    <w:rsid w:val="37DB2552"/>
    <w:rsid w:val="37E11B6B"/>
    <w:rsid w:val="37E18D18"/>
    <w:rsid w:val="37EAC181"/>
    <w:rsid w:val="37F19DA3"/>
    <w:rsid w:val="37F3F950"/>
    <w:rsid w:val="37F9615A"/>
    <w:rsid w:val="37FE7B1E"/>
    <w:rsid w:val="3807C369"/>
    <w:rsid w:val="380D51CB"/>
    <w:rsid w:val="381AAA95"/>
    <w:rsid w:val="381C687F"/>
    <w:rsid w:val="38240BCD"/>
    <w:rsid w:val="3853AEBE"/>
    <w:rsid w:val="38585F78"/>
    <w:rsid w:val="38592A1A"/>
    <w:rsid w:val="385BA04F"/>
    <w:rsid w:val="3860AC02"/>
    <w:rsid w:val="38682788"/>
    <w:rsid w:val="386A8BD0"/>
    <w:rsid w:val="3884B4EA"/>
    <w:rsid w:val="388A1F8B"/>
    <w:rsid w:val="388EEC98"/>
    <w:rsid w:val="3891EDAA"/>
    <w:rsid w:val="389B526A"/>
    <w:rsid w:val="38A2F421"/>
    <w:rsid w:val="38A76BB9"/>
    <w:rsid w:val="38AA78AA"/>
    <w:rsid w:val="38B83C46"/>
    <w:rsid w:val="38BDD309"/>
    <w:rsid w:val="38C9A92D"/>
    <w:rsid w:val="38CA92CD"/>
    <w:rsid w:val="38D19061"/>
    <w:rsid w:val="38D3030E"/>
    <w:rsid w:val="38D4D32A"/>
    <w:rsid w:val="38D9321F"/>
    <w:rsid w:val="38F45934"/>
    <w:rsid w:val="38FE5043"/>
    <w:rsid w:val="3900F339"/>
    <w:rsid w:val="390118F5"/>
    <w:rsid w:val="3901E4F7"/>
    <w:rsid w:val="390CDB17"/>
    <w:rsid w:val="390EE39F"/>
    <w:rsid w:val="39196B9C"/>
    <w:rsid w:val="391AC0E3"/>
    <w:rsid w:val="391DC734"/>
    <w:rsid w:val="392708FD"/>
    <w:rsid w:val="392CF1C4"/>
    <w:rsid w:val="39345648"/>
    <w:rsid w:val="3934E096"/>
    <w:rsid w:val="3935D822"/>
    <w:rsid w:val="393C7208"/>
    <w:rsid w:val="393CDCF8"/>
    <w:rsid w:val="39405E1E"/>
    <w:rsid w:val="394F4B51"/>
    <w:rsid w:val="39557EB8"/>
    <w:rsid w:val="39568BEB"/>
    <w:rsid w:val="3966D9CF"/>
    <w:rsid w:val="396716DE"/>
    <w:rsid w:val="396D8C17"/>
    <w:rsid w:val="396F755D"/>
    <w:rsid w:val="396FD04D"/>
    <w:rsid w:val="3977CB97"/>
    <w:rsid w:val="397959A6"/>
    <w:rsid w:val="39799E87"/>
    <w:rsid w:val="39810F1A"/>
    <w:rsid w:val="39919304"/>
    <w:rsid w:val="39919BE9"/>
    <w:rsid w:val="3997968B"/>
    <w:rsid w:val="399FFA1E"/>
    <w:rsid w:val="39A11EF0"/>
    <w:rsid w:val="39A18E70"/>
    <w:rsid w:val="39AB0894"/>
    <w:rsid w:val="39ABD9AE"/>
    <w:rsid w:val="39C5641B"/>
    <w:rsid w:val="39D0CAB2"/>
    <w:rsid w:val="39D21A3E"/>
    <w:rsid w:val="39D71A43"/>
    <w:rsid w:val="39E2C2ED"/>
    <w:rsid w:val="39E76898"/>
    <w:rsid w:val="39E7AFE0"/>
    <w:rsid w:val="39E9F09A"/>
    <w:rsid w:val="39EB75C9"/>
    <w:rsid w:val="39ED9518"/>
    <w:rsid w:val="39F943F0"/>
    <w:rsid w:val="3A041DED"/>
    <w:rsid w:val="3A046F65"/>
    <w:rsid w:val="3A110B56"/>
    <w:rsid w:val="3A18ACBC"/>
    <w:rsid w:val="3A1ECC5C"/>
    <w:rsid w:val="3A2AD89F"/>
    <w:rsid w:val="3A2F5784"/>
    <w:rsid w:val="3A3876B4"/>
    <w:rsid w:val="3A47FA4D"/>
    <w:rsid w:val="3A4A80D3"/>
    <w:rsid w:val="3A4A8557"/>
    <w:rsid w:val="3A53D8DA"/>
    <w:rsid w:val="3A5EFD15"/>
    <w:rsid w:val="3A662856"/>
    <w:rsid w:val="3A6EAD3B"/>
    <w:rsid w:val="3A8F634D"/>
    <w:rsid w:val="3A92C926"/>
    <w:rsid w:val="3A9CF394"/>
    <w:rsid w:val="3A9F29D5"/>
    <w:rsid w:val="3AA30562"/>
    <w:rsid w:val="3AA3700F"/>
    <w:rsid w:val="3AA68E5E"/>
    <w:rsid w:val="3AA8DD6B"/>
    <w:rsid w:val="3AAA7D8E"/>
    <w:rsid w:val="3AB8BA49"/>
    <w:rsid w:val="3ABEEC9F"/>
    <w:rsid w:val="3AC00FE8"/>
    <w:rsid w:val="3AC8BB40"/>
    <w:rsid w:val="3AD1DC46"/>
    <w:rsid w:val="3AE29598"/>
    <w:rsid w:val="3AE3C763"/>
    <w:rsid w:val="3AE7686B"/>
    <w:rsid w:val="3AE8EB44"/>
    <w:rsid w:val="3AEB7EB6"/>
    <w:rsid w:val="3AF35423"/>
    <w:rsid w:val="3AFF39A5"/>
    <w:rsid w:val="3B021138"/>
    <w:rsid w:val="3B06621C"/>
    <w:rsid w:val="3B193E8A"/>
    <w:rsid w:val="3B2CBD60"/>
    <w:rsid w:val="3B2DC8A2"/>
    <w:rsid w:val="3B357347"/>
    <w:rsid w:val="3B374499"/>
    <w:rsid w:val="3B381E42"/>
    <w:rsid w:val="3B3888E6"/>
    <w:rsid w:val="3B3FA191"/>
    <w:rsid w:val="3B460FB2"/>
    <w:rsid w:val="3B50FC94"/>
    <w:rsid w:val="3B53BD4F"/>
    <w:rsid w:val="3B576C9C"/>
    <w:rsid w:val="3B59EED9"/>
    <w:rsid w:val="3B5BE3B8"/>
    <w:rsid w:val="3B5DB582"/>
    <w:rsid w:val="3B60F7C2"/>
    <w:rsid w:val="3B68F06E"/>
    <w:rsid w:val="3B6BEBB1"/>
    <w:rsid w:val="3B6D9159"/>
    <w:rsid w:val="3B75D04D"/>
    <w:rsid w:val="3B89A3B2"/>
    <w:rsid w:val="3B8AE123"/>
    <w:rsid w:val="3B8D8197"/>
    <w:rsid w:val="3B951933"/>
    <w:rsid w:val="3B9BA321"/>
    <w:rsid w:val="3BAD1BDB"/>
    <w:rsid w:val="3BB53620"/>
    <w:rsid w:val="3BB75C30"/>
    <w:rsid w:val="3BBD570D"/>
    <w:rsid w:val="3BC6F1A4"/>
    <w:rsid w:val="3BC7C9D8"/>
    <w:rsid w:val="3BCB42BD"/>
    <w:rsid w:val="3BCDC662"/>
    <w:rsid w:val="3BDF108D"/>
    <w:rsid w:val="3BE07722"/>
    <w:rsid w:val="3BE4B3FE"/>
    <w:rsid w:val="3BEDB054"/>
    <w:rsid w:val="3BEEFD15"/>
    <w:rsid w:val="3BF33697"/>
    <w:rsid w:val="3BF8F024"/>
    <w:rsid w:val="3C0366D0"/>
    <w:rsid w:val="3C09F7EB"/>
    <w:rsid w:val="3C0E8575"/>
    <w:rsid w:val="3C18B87B"/>
    <w:rsid w:val="3C18EB11"/>
    <w:rsid w:val="3C26C933"/>
    <w:rsid w:val="3C2E71A9"/>
    <w:rsid w:val="3C32288C"/>
    <w:rsid w:val="3C3DBAC9"/>
    <w:rsid w:val="3C3E9C94"/>
    <w:rsid w:val="3C43912C"/>
    <w:rsid w:val="3C45DB3B"/>
    <w:rsid w:val="3C48165A"/>
    <w:rsid w:val="3C4A52B3"/>
    <w:rsid w:val="3C4A5CA1"/>
    <w:rsid w:val="3C4E8C9A"/>
    <w:rsid w:val="3C5B5876"/>
    <w:rsid w:val="3C5C67B6"/>
    <w:rsid w:val="3C858266"/>
    <w:rsid w:val="3C94F32C"/>
    <w:rsid w:val="3C9B44CB"/>
    <w:rsid w:val="3C9C50EC"/>
    <w:rsid w:val="3C9FE555"/>
    <w:rsid w:val="3CAB4B2B"/>
    <w:rsid w:val="3CB27F74"/>
    <w:rsid w:val="3CB2F17A"/>
    <w:rsid w:val="3CB69BF7"/>
    <w:rsid w:val="3CB8BD12"/>
    <w:rsid w:val="3CBA15CD"/>
    <w:rsid w:val="3CBE7CBE"/>
    <w:rsid w:val="3CC3C20F"/>
    <w:rsid w:val="3CC5D4B1"/>
    <w:rsid w:val="3CCEC436"/>
    <w:rsid w:val="3CD48142"/>
    <w:rsid w:val="3CD61715"/>
    <w:rsid w:val="3CDAEA7E"/>
    <w:rsid w:val="3CE9994C"/>
    <w:rsid w:val="3CEFFC9D"/>
    <w:rsid w:val="3CFCCE7D"/>
    <w:rsid w:val="3D046C7C"/>
    <w:rsid w:val="3D06E4EA"/>
    <w:rsid w:val="3D0E85A6"/>
    <w:rsid w:val="3D0FA96A"/>
    <w:rsid w:val="3D112A2D"/>
    <w:rsid w:val="3D1F5747"/>
    <w:rsid w:val="3D22D55F"/>
    <w:rsid w:val="3D28C089"/>
    <w:rsid w:val="3D2A3D3A"/>
    <w:rsid w:val="3D2AB368"/>
    <w:rsid w:val="3D3A6EF7"/>
    <w:rsid w:val="3D409F34"/>
    <w:rsid w:val="3D52AEE2"/>
    <w:rsid w:val="3D5DAC80"/>
    <w:rsid w:val="3D6C7EE8"/>
    <w:rsid w:val="3D6F6CF0"/>
    <w:rsid w:val="3D7DFE15"/>
    <w:rsid w:val="3D81A2C0"/>
    <w:rsid w:val="3D81B956"/>
    <w:rsid w:val="3D9159B8"/>
    <w:rsid w:val="3D975F7B"/>
    <w:rsid w:val="3D9769A6"/>
    <w:rsid w:val="3D9883F4"/>
    <w:rsid w:val="3D9CEF11"/>
    <w:rsid w:val="3D9E0B71"/>
    <w:rsid w:val="3DA63256"/>
    <w:rsid w:val="3DAAEE99"/>
    <w:rsid w:val="3DC8A7C7"/>
    <w:rsid w:val="3DCA1B4E"/>
    <w:rsid w:val="3DCB3559"/>
    <w:rsid w:val="3DD52C55"/>
    <w:rsid w:val="3DDE774C"/>
    <w:rsid w:val="3DDF09A9"/>
    <w:rsid w:val="3DE0785F"/>
    <w:rsid w:val="3DE1AE3A"/>
    <w:rsid w:val="3DE64D2B"/>
    <w:rsid w:val="3DEC1C87"/>
    <w:rsid w:val="3DEFEA79"/>
    <w:rsid w:val="3DFDFFE7"/>
    <w:rsid w:val="3E0712CB"/>
    <w:rsid w:val="3E08B221"/>
    <w:rsid w:val="3E0CC9FF"/>
    <w:rsid w:val="3E1B91FA"/>
    <w:rsid w:val="3E228E5C"/>
    <w:rsid w:val="3E25F5DE"/>
    <w:rsid w:val="3E265FBC"/>
    <w:rsid w:val="3E270EC4"/>
    <w:rsid w:val="3E2BC957"/>
    <w:rsid w:val="3E2D3D51"/>
    <w:rsid w:val="3E2EAB39"/>
    <w:rsid w:val="3E32947D"/>
    <w:rsid w:val="3E47EE72"/>
    <w:rsid w:val="3E4CD755"/>
    <w:rsid w:val="3E4EA088"/>
    <w:rsid w:val="3E561FA7"/>
    <w:rsid w:val="3E67F035"/>
    <w:rsid w:val="3E721805"/>
    <w:rsid w:val="3E729255"/>
    <w:rsid w:val="3E770C48"/>
    <w:rsid w:val="3E7D6AD1"/>
    <w:rsid w:val="3E8B772E"/>
    <w:rsid w:val="3E8F7064"/>
    <w:rsid w:val="3E946DF8"/>
    <w:rsid w:val="3E971117"/>
    <w:rsid w:val="3EAA8C17"/>
    <w:rsid w:val="3EAEA704"/>
    <w:rsid w:val="3EB595C4"/>
    <w:rsid w:val="3EB96FCC"/>
    <w:rsid w:val="3EBBAFF8"/>
    <w:rsid w:val="3EBDCB77"/>
    <w:rsid w:val="3EC5FECE"/>
    <w:rsid w:val="3ECDF8E2"/>
    <w:rsid w:val="3EE0434F"/>
    <w:rsid w:val="3EE69A6F"/>
    <w:rsid w:val="3EE9AEBD"/>
    <w:rsid w:val="3EEA1E3F"/>
    <w:rsid w:val="3EEA7B8E"/>
    <w:rsid w:val="3EECA9C8"/>
    <w:rsid w:val="3EF46E80"/>
    <w:rsid w:val="3EF772C4"/>
    <w:rsid w:val="3EFC5215"/>
    <w:rsid w:val="3EFC8ABE"/>
    <w:rsid w:val="3EFE95DB"/>
    <w:rsid w:val="3F04CB2E"/>
    <w:rsid w:val="3F05A9EB"/>
    <w:rsid w:val="3F08F089"/>
    <w:rsid w:val="3F0F22ED"/>
    <w:rsid w:val="3F1396FC"/>
    <w:rsid w:val="3F1F0E22"/>
    <w:rsid w:val="3F28E712"/>
    <w:rsid w:val="3F2C8EA4"/>
    <w:rsid w:val="3F2CC48A"/>
    <w:rsid w:val="3F362D75"/>
    <w:rsid w:val="3F377ED4"/>
    <w:rsid w:val="3F402C0F"/>
    <w:rsid w:val="3F42AF0C"/>
    <w:rsid w:val="3F44D341"/>
    <w:rsid w:val="3F4796D9"/>
    <w:rsid w:val="3F48842C"/>
    <w:rsid w:val="3F560684"/>
    <w:rsid w:val="3F581A05"/>
    <w:rsid w:val="3F6388AF"/>
    <w:rsid w:val="3F6D2C43"/>
    <w:rsid w:val="3F6D94E3"/>
    <w:rsid w:val="3F78B8A4"/>
    <w:rsid w:val="3F7A933B"/>
    <w:rsid w:val="3F7D6A36"/>
    <w:rsid w:val="3F7DED6F"/>
    <w:rsid w:val="3F86B308"/>
    <w:rsid w:val="3F881E3A"/>
    <w:rsid w:val="3F9644DB"/>
    <w:rsid w:val="3F96629C"/>
    <w:rsid w:val="3F9E2D93"/>
    <w:rsid w:val="3F9FD1B8"/>
    <w:rsid w:val="3FA12572"/>
    <w:rsid w:val="3FA3C50C"/>
    <w:rsid w:val="3FA5454B"/>
    <w:rsid w:val="3FAB8E36"/>
    <w:rsid w:val="3FAFAF1B"/>
    <w:rsid w:val="3FB138DA"/>
    <w:rsid w:val="3FB240A8"/>
    <w:rsid w:val="3FB3A143"/>
    <w:rsid w:val="3FB583D8"/>
    <w:rsid w:val="3FC6E8D6"/>
    <w:rsid w:val="3FC81C85"/>
    <w:rsid w:val="3FD43C59"/>
    <w:rsid w:val="3FE20F3B"/>
    <w:rsid w:val="3FE5769D"/>
    <w:rsid w:val="3FE62031"/>
    <w:rsid w:val="3FEAE886"/>
    <w:rsid w:val="3FECAFF1"/>
    <w:rsid w:val="3FF489EC"/>
    <w:rsid w:val="3FF6BEDF"/>
    <w:rsid w:val="3FF7585A"/>
    <w:rsid w:val="3FFFA100"/>
    <w:rsid w:val="4007B6CE"/>
    <w:rsid w:val="400F6F06"/>
    <w:rsid w:val="40124ECA"/>
    <w:rsid w:val="402E5A20"/>
    <w:rsid w:val="40351A32"/>
    <w:rsid w:val="403ACBF3"/>
    <w:rsid w:val="403CFD36"/>
    <w:rsid w:val="403FB9AA"/>
    <w:rsid w:val="40436F87"/>
    <w:rsid w:val="405307DE"/>
    <w:rsid w:val="4053EEEE"/>
    <w:rsid w:val="405D241C"/>
    <w:rsid w:val="405EA901"/>
    <w:rsid w:val="406E98D6"/>
    <w:rsid w:val="40750BFA"/>
    <w:rsid w:val="407D83EA"/>
    <w:rsid w:val="40862171"/>
    <w:rsid w:val="408A4FA4"/>
    <w:rsid w:val="4097B090"/>
    <w:rsid w:val="40A28786"/>
    <w:rsid w:val="40A7507F"/>
    <w:rsid w:val="40AC4D22"/>
    <w:rsid w:val="40C0ACAA"/>
    <w:rsid w:val="40C23941"/>
    <w:rsid w:val="40C50005"/>
    <w:rsid w:val="40C67C21"/>
    <w:rsid w:val="40C6C3F0"/>
    <w:rsid w:val="40CBC561"/>
    <w:rsid w:val="40CE151B"/>
    <w:rsid w:val="40D43926"/>
    <w:rsid w:val="40D62B3B"/>
    <w:rsid w:val="40D6B250"/>
    <w:rsid w:val="40DA0BD6"/>
    <w:rsid w:val="40EF422B"/>
    <w:rsid w:val="40F5D070"/>
    <w:rsid w:val="40F83555"/>
    <w:rsid w:val="40F88B63"/>
    <w:rsid w:val="40FD7C28"/>
    <w:rsid w:val="40FDABAD"/>
    <w:rsid w:val="40FFAE37"/>
    <w:rsid w:val="41063369"/>
    <w:rsid w:val="410A68E9"/>
    <w:rsid w:val="410EF3F7"/>
    <w:rsid w:val="4116E342"/>
    <w:rsid w:val="41186005"/>
    <w:rsid w:val="4123C03B"/>
    <w:rsid w:val="412A5AE4"/>
    <w:rsid w:val="41314218"/>
    <w:rsid w:val="41338940"/>
    <w:rsid w:val="4144DF8C"/>
    <w:rsid w:val="414F46C1"/>
    <w:rsid w:val="4164F2EC"/>
    <w:rsid w:val="41676748"/>
    <w:rsid w:val="41718224"/>
    <w:rsid w:val="417252BA"/>
    <w:rsid w:val="4172BEBE"/>
    <w:rsid w:val="417AD058"/>
    <w:rsid w:val="418769C0"/>
    <w:rsid w:val="4199D527"/>
    <w:rsid w:val="41A7211C"/>
    <w:rsid w:val="41AA2917"/>
    <w:rsid w:val="41AB02EF"/>
    <w:rsid w:val="41BA189E"/>
    <w:rsid w:val="41BC4868"/>
    <w:rsid w:val="41BDC7C2"/>
    <w:rsid w:val="41C95E38"/>
    <w:rsid w:val="41CA904E"/>
    <w:rsid w:val="41CBA32C"/>
    <w:rsid w:val="41CF4953"/>
    <w:rsid w:val="41D15B13"/>
    <w:rsid w:val="41DA93AD"/>
    <w:rsid w:val="41DD7871"/>
    <w:rsid w:val="41EC86B0"/>
    <w:rsid w:val="41EFB8D2"/>
    <w:rsid w:val="42060040"/>
    <w:rsid w:val="42172D93"/>
    <w:rsid w:val="4217B04F"/>
    <w:rsid w:val="4218D542"/>
    <w:rsid w:val="42269627"/>
    <w:rsid w:val="422E8FC8"/>
    <w:rsid w:val="423E757A"/>
    <w:rsid w:val="4241DBC8"/>
    <w:rsid w:val="4243960D"/>
    <w:rsid w:val="424896EF"/>
    <w:rsid w:val="42510C03"/>
    <w:rsid w:val="42530122"/>
    <w:rsid w:val="425C9976"/>
    <w:rsid w:val="425F196B"/>
    <w:rsid w:val="42720603"/>
    <w:rsid w:val="42733ABF"/>
    <w:rsid w:val="427B2466"/>
    <w:rsid w:val="428EA698"/>
    <w:rsid w:val="42964A44"/>
    <w:rsid w:val="42A1436A"/>
    <w:rsid w:val="42AF9BB8"/>
    <w:rsid w:val="42B12F53"/>
    <w:rsid w:val="42B7440F"/>
    <w:rsid w:val="42B8B280"/>
    <w:rsid w:val="42BE15FB"/>
    <w:rsid w:val="42C99A49"/>
    <w:rsid w:val="42DA427B"/>
    <w:rsid w:val="42E3E24B"/>
    <w:rsid w:val="42EA4D7F"/>
    <w:rsid w:val="42ECE2EE"/>
    <w:rsid w:val="42EEFE94"/>
    <w:rsid w:val="42EF15E9"/>
    <w:rsid w:val="42F1908A"/>
    <w:rsid w:val="42F5B33A"/>
    <w:rsid w:val="42F8C810"/>
    <w:rsid w:val="4301CC34"/>
    <w:rsid w:val="4304700B"/>
    <w:rsid w:val="430F60FF"/>
    <w:rsid w:val="431394CF"/>
    <w:rsid w:val="431523FB"/>
    <w:rsid w:val="431B00CE"/>
    <w:rsid w:val="431FF219"/>
    <w:rsid w:val="432CFBA7"/>
    <w:rsid w:val="43351CD2"/>
    <w:rsid w:val="434E5864"/>
    <w:rsid w:val="4354D1DC"/>
    <w:rsid w:val="4362E46A"/>
    <w:rsid w:val="4364A317"/>
    <w:rsid w:val="436F2B18"/>
    <w:rsid w:val="436FA1E6"/>
    <w:rsid w:val="43857AF2"/>
    <w:rsid w:val="4391DACE"/>
    <w:rsid w:val="43948A4D"/>
    <w:rsid w:val="43961F4C"/>
    <w:rsid w:val="43967F38"/>
    <w:rsid w:val="43984FF1"/>
    <w:rsid w:val="439C1F4B"/>
    <w:rsid w:val="43A30EBF"/>
    <w:rsid w:val="43A341B6"/>
    <w:rsid w:val="43A481AB"/>
    <w:rsid w:val="43A9C1C3"/>
    <w:rsid w:val="43AD8E93"/>
    <w:rsid w:val="43BF57EB"/>
    <w:rsid w:val="43C46342"/>
    <w:rsid w:val="43C56DB7"/>
    <w:rsid w:val="43CF4620"/>
    <w:rsid w:val="43CFA210"/>
    <w:rsid w:val="43D036E0"/>
    <w:rsid w:val="43D48529"/>
    <w:rsid w:val="43DB27A2"/>
    <w:rsid w:val="43E12924"/>
    <w:rsid w:val="43E5E5E8"/>
    <w:rsid w:val="43FBCBC6"/>
    <w:rsid w:val="43FDA946"/>
    <w:rsid w:val="43FE7AFC"/>
    <w:rsid w:val="43FE8591"/>
    <w:rsid w:val="43FF8942"/>
    <w:rsid w:val="44128431"/>
    <w:rsid w:val="4417B8CB"/>
    <w:rsid w:val="44255B91"/>
    <w:rsid w:val="442CE12F"/>
    <w:rsid w:val="4431325C"/>
    <w:rsid w:val="4431358A"/>
    <w:rsid w:val="4431ED48"/>
    <w:rsid w:val="44367C6B"/>
    <w:rsid w:val="443C7B9D"/>
    <w:rsid w:val="443E1CA0"/>
    <w:rsid w:val="444568C5"/>
    <w:rsid w:val="444B3960"/>
    <w:rsid w:val="44652C87"/>
    <w:rsid w:val="446F687A"/>
    <w:rsid w:val="4470E320"/>
    <w:rsid w:val="447A3B3B"/>
    <w:rsid w:val="447A6A7A"/>
    <w:rsid w:val="4489BE4F"/>
    <w:rsid w:val="448B6D76"/>
    <w:rsid w:val="448C486D"/>
    <w:rsid w:val="44919DE7"/>
    <w:rsid w:val="44AC9B93"/>
    <w:rsid w:val="44AD29D4"/>
    <w:rsid w:val="44AD6F8A"/>
    <w:rsid w:val="44B042F5"/>
    <w:rsid w:val="44B1B3BE"/>
    <w:rsid w:val="44B4EB47"/>
    <w:rsid w:val="44D4F6D7"/>
    <w:rsid w:val="44DB8B16"/>
    <w:rsid w:val="44DDA674"/>
    <w:rsid w:val="44DEFE99"/>
    <w:rsid w:val="44E16B3D"/>
    <w:rsid w:val="44EB64E6"/>
    <w:rsid w:val="44EBF699"/>
    <w:rsid w:val="44FA6F35"/>
    <w:rsid w:val="44FE182B"/>
    <w:rsid w:val="4500E1E0"/>
    <w:rsid w:val="45033687"/>
    <w:rsid w:val="45149CD5"/>
    <w:rsid w:val="452B5EF3"/>
    <w:rsid w:val="45393E37"/>
    <w:rsid w:val="453C7CAD"/>
    <w:rsid w:val="45402ECB"/>
    <w:rsid w:val="45417CE8"/>
    <w:rsid w:val="4543EC94"/>
    <w:rsid w:val="4546E95D"/>
    <w:rsid w:val="454BF03C"/>
    <w:rsid w:val="454E220D"/>
    <w:rsid w:val="4552E50D"/>
    <w:rsid w:val="4556A2B8"/>
    <w:rsid w:val="455974D9"/>
    <w:rsid w:val="455EF17E"/>
    <w:rsid w:val="45644EC3"/>
    <w:rsid w:val="4566F7AB"/>
    <w:rsid w:val="45688109"/>
    <w:rsid w:val="456C0741"/>
    <w:rsid w:val="4579214F"/>
    <w:rsid w:val="457DAAF4"/>
    <w:rsid w:val="4581B904"/>
    <w:rsid w:val="4584C774"/>
    <w:rsid w:val="458F446D"/>
    <w:rsid w:val="459A49FA"/>
    <w:rsid w:val="45A84139"/>
    <w:rsid w:val="45A87105"/>
    <w:rsid w:val="45B08E30"/>
    <w:rsid w:val="45B97FD6"/>
    <w:rsid w:val="45C16978"/>
    <w:rsid w:val="45C3D57A"/>
    <w:rsid w:val="45C8CDDD"/>
    <w:rsid w:val="45D42459"/>
    <w:rsid w:val="45D4A98F"/>
    <w:rsid w:val="45E294D1"/>
    <w:rsid w:val="45E78189"/>
    <w:rsid w:val="45F7442D"/>
    <w:rsid w:val="45F8B681"/>
    <w:rsid w:val="46043DE5"/>
    <w:rsid w:val="460EC423"/>
    <w:rsid w:val="461535E4"/>
    <w:rsid w:val="4618D7B9"/>
    <w:rsid w:val="462133ED"/>
    <w:rsid w:val="462A91FF"/>
    <w:rsid w:val="462B2C90"/>
    <w:rsid w:val="462B6E03"/>
    <w:rsid w:val="463422EE"/>
    <w:rsid w:val="4645608D"/>
    <w:rsid w:val="4647D9DD"/>
    <w:rsid w:val="4648CBC3"/>
    <w:rsid w:val="466020BF"/>
    <w:rsid w:val="4661DCBF"/>
    <w:rsid w:val="46635267"/>
    <w:rsid w:val="4664E8A3"/>
    <w:rsid w:val="46661F51"/>
    <w:rsid w:val="466FECAD"/>
    <w:rsid w:val="4670383A"/>
    <w:rsid w:val="467CCE53"/>
    <w:rsid w:val="467F1725"/>
    <w:rsid w:val="4684328B"/>
    <w:rsid w:val="46885E29"/>
    <w:rsid w:val="468ACEF6"/>
    <w:rsid w:val="468E58BE"/>
    <w:rsid w:val="46947977"/>
    <w:rsid w:val="469CC5DE"/>
    <w:rsid w:val="46A314C4"/>
    <w:rsid w:val="46AB6C1A"/>
    <w:rsid w:val="46B0BE30"/>
    <w:rsid w:val="46B27047"/>
    <w:rsid w:val="46B35720"/>
    <w:rsid w:val="46B7E6BC"/>
    <w:rsid w:val="46C2A77B"/>
    <w:rsid w:val="46CF3A5E"/>
    <w:rsid w:val="46D17B74"/>
    <w:rsid w:val="46D4D411"/>
    <w:rsid w:val="46EF2CFE"/>
    <w:rsid w:val="46F601BC"/>
    <w:rsid w:val="46F6C9B5"/>
    <w:rsid w:val="46F8A412"/>
    <w:rsid w:val="47095E0D"/>
    <w:rsid w:val="470B5087"/>
    <w:rsid w:val="471D1ADC"/>
    <w:rsid w:val="472B6B2F"/>
    <w:rsid w:val="473413B1"/>
    <w:rsid w:val="4737E000"/>
    <w:rsid w:val="473893A0"/>
    <w:rsid w:val="4740530A"/>
    <w:rsid w:val="47433204"/>
    <w:rsid w:val="47476104"/>
    <w:rsid w:val="474B241E"/>
    <w:rsid w:val="474F702F"/>
    <w:rsid w:val="4751D93C"/>
    <w:rsid w:val="475D46BA"/>
    <w:rsid w:val="475E9E58"/>
    <w:rsid w:val="4763ED34"/>
    <w:rsid w:val="47667B81"/>
    <w:rsid w:val="47687FED"/>
    <w:rsid w:val="4776DE88"/>
    <w:rsid w:val="4779983E"/>
    <w:rsid w:val="477C25BA"/>
    <w:rsid w:val="477C511A"/>
    <w:rsid w:val="478354E6"/>
    <w:rsid w:val="478C59B6"/>
    <w:rsid w:val="478D9676"/>
    <w:rsid w:val="4790874D"/>
    <w:rsid w:val="479238D0"/>
    <w:rsid w:val="4793D088"/>
    <w:rsid w:val="4795983B"/>
    <w:rsid w:val="4798591D"/>
    <w:rsid w:val="479955C9"/>
    <w:rsid w:val="479B7D68"/>
    <w:rsid w:val="47A1B1C9"/>
    <w:rsid w:val="47AE8073"/>
    <w:rsid w:val="47B04A4A"/>
    <w:rsid w:val="47B3FCE0"/>
    <w:rsid w:val="47B48627"/>
    <w:rsid w:val="47BFEE6F"/>
    <w:rsid w:val="47CEAAA6"/>
    <w:rsid w:val="47D28D65"/>
    <w:rsid w:val="47D4905E"/>
    <w:rsid w:val="47D6C843"/>
    <w:rsid w:val="47DA1AFB"/>
    <w:rsid w:val="47E0AFDA"/>
    <w:rsid w:val="47E336D6"/>
    <w:rsid w:val="47E3F44B"/>
    <w:rsid w:val="47E7090F"/>
    <w:rsid w:val="4808FC24"/>
    <w:rsid w:val="48090F6C"/>
    <w:rsid w:val="480BBD3C"/>
    <w:rsid w:val="480C6D42"/>
    <w:rsid w:val="480D548A"/>
    <w:rsid w:val="48216F95"/>
    <w:rsid w:val="482DA2BC"/>
    <w:rsid w:val="482F0687"/>
    <w:rsid w:val="4833D499"/>
    <w:rsid w:val="48375C8A"/>
    <w:rsid w:val="48629666"/>
    <w:rsid w:val="487E5ADE"/>
    <w:rsid w:val="487F24FC"/>
    <w:rsid w:val="4889A154"/>
    <w:rsid w:val="4897512C"/>
    <w:rsid w:val="48A1151B"/>
    <w:rsid w:val="48A2FBB2"/>
    <w:rsid w:val="48A54542"/>
    <w:rsid w:val="48A5D1ED"/>
    <w:rsid w:val="48A957C3"/>
    <w:rsid w:val="48AADFEF"/>
    <w:rsid w:val="48AB41CD"/>
    <w:rsid w:val="48AE3CBC"/>
    <w:rsid w:val="48B5AF5E"/>
    <w:rsid w:val="48CFF3F0"/>
    <w:rsid w:val="48D4769D"/>
    <w:rsid w:val="48EA2210"/>
    <w:rsid w:val="48ED4356"/>
    <w:rsid w:val="48FAB4E1"/>
    <w:rsid w:val="4900307A"/>
    <w:rsid w:val="49027ABC"/>
    <w:rsid w:val="49066DC6"/>
    <w:rsid w:val="4911265C"/>
    <w:rsid w:val="49112B86"/>
    <w:rsid w:val="49137C8A"/>
    <w:rsid w:val="491B90C7"/>
    <w:rsid w:val="4921E007"/>
    <w:rsid w:val="492536DE"/>
    <w:rsid w:val="493928E5"/>
    <w:rsid w:val="49393738"/>
    <w:rsid w:val="49489CF6"/>
    <w:rsid w:val="49575DF6"/>
    <w:rsid w:val="4959530A"/>
    <w:rsid w:val="4963E9F2"/>
    <w:rsid w:val="497B2F94"/>
    <w:rsid w:val="497CAEDD"/>
    <w:rsid w:val="497FDEAA"/>
    <w:rsid w:val="4981C98B"/>
    <w:rsid w:val="4981E713"/>
    <w:rsid w:val="49821017"/>
    <w:rsid w:val="49906358"/>
    <w:rsid w:val="4997E76A"/>
    <w:rsid w:val="499AFFE5"/>
    <w:rsid w:val="499FE7EB"/>
    <w:rsid w:val="49A24415"/>
    <w:rsid w:val="49A537B4"/>
    <w:rsid w:val="49AB957F"/>
    <w:rsid w:val="49ADDD09"/>
    <w:rsid w:val="49B1E258"/>
    <w:rsid w:val="49CCAF9A"/>
    <w:rsid w:val="49CD65DD"/>
    <w:rsid w:val="49D42065"/>
    <w:rsid w:val="49DA4F6D"/>
    <w:rsid w:val="49E49259"/>
    <w:rsid w:val="49EBF47F"/>
    <w:rsid w:val="49F0C3F3"/>
    <w:rsid w:val="49F23187"/>
    <w:rsid w:val="49F59277"/>
    <w:rsid w:val="49FE3D93"/>
    <w:rsid w:val="4A02B3F5"/>
    <w:rsid w:val="4A0F4FDD"/>
    <w:rsid w:val="4A109F12"/>
    <w:rsid w:val="4A213AB6"/>
    <w:rsid w:val="4A23B242"/>
    <w:rsid w:val="4A265FC6"/>
    <w:rsid w:val="4A26EBDC"/>
    <w:rsid w:val="4A2D1864"/>
    <w:rsid w:val="4A33B4AF"/>
    <w:rsid w:val="4A4084C3"/>
    <w:rsid w:val="4A4085D0"/>
    <w:rsid w:val="4A4ABC3B"/>
    <w:rsid w:val="4A5CDF0C"/>
    <w:rsid w:val="4A6A1E26"/>
    <w:rsid w:val="4A6FEA80"/>
    <w:rsid w:val="4A71CAD2"/>
    <w:rsid w:val="4A73A8E8"/>
    <w:rsid w:val="4A851201"/>
    <w:rsid w:val="4A8ACCEA"/>
    <w:rsid w:val="4A9D2F86"/>
    <w:rsid w:val="4A9F41CC"/>
    <w:rsid w:val="4AA3249D"/>
    <w:rsid w:val="4AAADE88"/>
    <w:rsid w:val="4AAE094B"/>
    <w:rsid w:val="4AC0D8E0"/>
    <w:rsid w:val="4AC4F909"/>
    <w:rsid w:val="4AC922B5"/>
    <w:rsid w:val="4ACDAD59"/>
    <w:rsid w:val="4AD420FF"/>
    <w:rsid w:val="4AD56EB3"/>
    <w:rsid w:val="4ADAF53D"/>
    <w:rsid w:val="4ADD3BA6"/>
    <w:rsid w:val="4AE0AC45"/>
    <w:rsid w:val="4AE1A305"/>
    <w:rsid w:val="4AF74E4D"/>
    <w:rsid w:val="4AF82342"/>
    <w:rsid w:val="4B079677"/>
    <w:rsid w:val="4B0C3538"/>
    <w:rsid w:val="4B0CF5F0"/>
    <w:rsid w:val="4B0F0959"/>
    <w:rsid w:val="4B13A3D7"/>
    <w:rsid w:val="4B13BF8E"/>
    <w:rsid w:val="4B15999C"/>
    <w:rsid w:val="4B19ECB9"/>
    <w:rsid w:val="4B22FFF5"/>
    <w:rsid w:val="4B26BD83"/>
    <w:rsid w:val="4B27D51F"/>
    <w:rsid w:val="4B289E10"/>
    <w:rsid w:val="4B3AC477"/>
    <w:rsid w:val="4B3B7EE1"/>
    <w:rsid w:val="4B4299F6"/>
    <w:rsid w:val="4B4725AD"/>
    <w:rsid w:val="4B4A62AA"/>
    <w:rsid w:val="4B4CCE07"/>
    <w:rsid w:val="4B544BF5"/>
    <w:rsid w:val="4B55FB82"/>
    <w:rsid w:val="4B5D7C07"/>
    <w:rsid w:val="4B602FAA"/>
    <w:rsid w:val="4B6374B8"/>
    <w:rsid w:val="4B6951CC"/>
    <w:rsid w:val="4B6A1C34"/>
    <w:rsid w:val="4B6C3209"/>
    <w:rsid w:val="4B713D4B"/>
    <w:rsid w:val="4B7169DE"/>
    <w:rsid w:val="4B7A6FE3"/>
    <w:rsid w:val="4B7AED3C"/>
    <w:rsid w:val="4B848FDB"/>
    <w:rsid w:val="4B898C9B"/>
    <w:rsid w:val="4B8C237D"/>
    <w:rsid w:val="4B8C4FE3"/>
    <w:rsid w:val="4B8F03EC"/>
    <w:rsid w:val="4B93D6D9"/>
    <w:rsid w:val="4BA1790A"/>
    <w:rsid w:val="4BBAB4AA"/>
    <w:rsid w:val="4BBD89A2"/>
    <w:rsid w:val="4BC1BD62"/>
    <w:rsid w:val="4BC1FF48"/>
    <w:rsid w:val="4BC3A639"/>
    <w:rsid w:val="4BC3A9D6"/>
    <w:rsid w:val="4BCA0559"/>
    <w:rsid w:val="4BD880F2"/>
    <w:rsid w:val="4BDDB619"/>
    <w:rsid w:val="4BE50CD6"/>
    <w:rsid w:val="4BF16E38"/>
    <w:rsid w:val="4C010049"/>
    <w:rsid w:val="4C05C382"/>
    <w:rsid w:val="4C0D3D21"/>
    <w:rsid w:val="4C0F6F7C"/>
    <w:rsid w:val="4C15A54C"/>
    <w:rsid w:val="4C2A5EC7"/>
    <w:rsid w:val="4C2D30A2"/>
    <w:rsid w:val="4C3572C3"/>
    <w:rsid w:val="4C36219F"/>
    <w:rsid w:val="4C37D5B6"/>
    <w:rsid w:val="4C531B25"/>
    <w:rsid w:val="4C53F544"/>
    <w:rsid w:val="4C578519"/>
    <w:rsid w:val="4C598D06"/>
    <w:rsid w:val="4C64C11E"/>
    <w:rsid w:val="4C7E61CF"/>
    <w:rsid w:val="4C894A12"/>
    <w:rsid w:val="4C8BFDEC"/>
    <w:rsid w:val="4C936291"/>
    <w:rsid w:val="4C9D2070"/>
    <w:rsid w:val="4CA0FCA6"/>
    <w:rsid w:val="4CA1C18C"/>
    <w:rsid w:val="4CA21512"/>
    <w:rsid w:val="4CA25710"/>
    <w:rsid w:val="4CBAEBDE"/>
    <w:rsid w:val="4CBBBCAF"/>
    <w:rsid w:val="4CC0963C"/>
    <w:rsid w:val="4CC64E33"/>
    <w:rsid w:val="4CCA5FB9"/>
    <w:rsid w:val="4CCDC17D"/>
    <w:rsid w:val="4CD05BD3"/>
    <w:rsid w:val="4CDC3B16"/>
    <w:rsid w:val="4CDCC942"/>
    <w:rsid w:val="4CDFC2C2"/>
    <w:rsid w:val="4CE277AB"/>
    <w:rsid w:val="4CE50665"/>
    <w:rsid w:val="4CEAE72F"/>
    <w:rsid w:val="4CF62028"/>
    <w:rsid w:val="4CF62679"/>
    <w:rsid w:val="4CF92179"/>
    <w:rsid w:val="4CFE5988"/>
    <w:rsid w:val="4CFF0DA0"/>
    <w:rsid w:val="4D0761DE"/>
    <w:rsid w:val="4D0C0375"/>
    <w:rsid w:val="4D0C65D6"/>
    <w:rsid w:val="4D0F52FB"/>
    <w:rsid w:val="4D1579FB"/>
    <w:rsid w:val="4D2B7C0F"/>
    <w:rsid w:val="4D3FE462"/>
    <w:rsid w:val="4D536CF8"/>
    <w:rsid w:val="4D57B069"/>
    <w:rsid w:val="4D5C485C"/>
    <w:rsid w:val="4D5DA799"/>
    <w:rsid w:val="4D5EAE04"/>
    <w:rsid w:val="4D6825F0"/>
    <w:rsid w:val="4D684354"/>
    <w:rsid w:val="4D6B28A0"/>
    <w:rsid w:val="4D734510"/>
    <w:rsid w:val="4D8E0D89"/>
    <w:rsid w:val="4D8EAC08"/>
    <w:rsid w:val="4D972BAB"/>
    <w:rsid w:val="4D9C6FE0"/>
    <w:rsid w:val="4D9E74C4"/>
    <w:rsid w:val="4DAE693F"/>
    <w:rsid w:val="4DBFBCD9"/>
    <w:rsid w:val="4DC28A7E"/>
    <w:rsid w:val="4DC647B6"/>
    <w:rsid w:val="4DD76092"/>
    <w:rsid w:val="4DD9FF0B"/>
    <w:rsid w:val="4DDB94A5"/>
    <w:rsid w:val="4DDE07C3"/>
    <w:rsid w:val="4DE85206"/>
    <w:rsid w:val="4DE939D1"/>
    <w:rsid w:val="4DEB8A5D"/>
    <w:rsid w:val="4DF15059"/>
    <w:rsid w:val="4DFB5077"/>
    <w:rsid w:val="4DFF590D"/>
    <w:rsid w:val="4E01B05E"/>
    <w:rsid w:val="4E057A7A"/>
    <w:rsid w:val="4E087AC8"/>
    <w:rsid w:val="4E0DFC98"/>
    <w:rsid w:val="4E1E5608"/>
    <w:rsid w:val="4E237710"/>
    <w:rsid w:val="4E27F7F4"/>
    <w:rsid w:val="4E2CA03D"/>
    <w:rsid w:val="4E3A5A2A"/>
    <w:rsid w:val="4E3CF763"/>
    <w:rsid w:val="4E47ABE9"/>
    <w:rsid w:val="4E547DA1"/>
    <w:rsid w:val="4E581B7D"/>
    <w:rsid w:val="4E5E3271"/>
    <w:rsid w:val="4E5FDC0C"/>
    <w:rsid w:val="4E782A2F"/>
    <w:rsid w:val="4E803339"/>
    <w:rsid w:val="4E804AA1"/>
    <w:rsid w:val="4E81C2D1"/>
    <w:rsid w:val="4E8499CF"/>
    <w:rsid w:val="4E861B20"/>
    <w:rsid w:val="4E8775E9"/>
    <w:rsid w:val="4E8CE424"/>
    <w:rsid w:val="4E94402A"/>
    <w:rsid w:val="4E9CF1EB"/>
    <w:rsid w:val="4E9E7703"/>
    <w:rsid w:val="4E9EBF54"/>
    <w:rsid w:val="4EA501FA"/>
    <w:rsid w:val="4EB4831C"/>
    <w:rsid w:val="4EC02459"/>
    <w:rsid w:val="4EC2482C"/>
    <w:rsid w:val="4EC73873"/>
    <w:rsid w:val="4EC750EE"/>
    <w:rsid w:val="4EC9BDF4"/>
    <w:rsid w:val="4EC9F372"/>
    <w:rsid w:val="4ED0683D"/>
    <w:rsid w:val="4ED07F05"/>
    <w:rsid w:val="4ED82799"/>
    <w:rsid w:val="4EDC901A"/>
    <w:rsid w:val="4EDEE66F"/>
    <w:rsid w:val="4EE3D935"/>
    <w:rsid w:val="4EEBC4BF"/>
    <w:rsid w:val="4EEFA0F9"/>
    <w:rsid w:val="4EF7EB47"/>
    <w:rsid w:val="4EF96159"/>
    <w:rsid w:val="4F004C1F"/>
    <w:rsid w:val="4F04A085"/>
    <w:rsid w:val="4F0DFF56"/>
    <w:rsid w:val="4F13A512"/>
    <w:rsid w:val="4F190FF0"/>
    <w:rsid w:val="4F1DDD53"/>
    <w:rsid w:val="4F299CC6"/>
    <w:rsid w:val="4F2AB878"/>
    <w:rsid w:val="4F319E07"/>
    <w:rsid w:val="4F338616"/>
    <w:rsid w:val="4F3BA490"/>
    <w:rsid w:val="4F4CCC55"/>
    <w:rsid w:val="4F4D8E54"/>
    <w:rsid w:val="4F54B3EC"/>
    <w:rsid w:val="4F56FC01"/>
    <w:rsid w:val="4F5ED040"/>
    <w:rsid w:val="4F60611D"/>
    <w:rsid w:val="4F64A99C"/>
    <w:rsid w:val="4F686BAD"/>
    <w:rsid w:val="4F788243"/>
    <w:rsid w:val="4F78C266"/>
    <w:rsid w:val="4F8378FB"/>
    <w:rsid w:val="4F889A16"/>
    <w:rsid w:val="4F88EE82"/>
    <w:rsid w:val="4F9E7537"/>
    <w:rsid w:val="4FA3546C"/>
    <w:rsid w:val="4FA60851"/>
    <w:rsid w:val="4FA95EF7"/>
    <w:rsid w:val="4FA9996D"/>
    <w:rsid w:val="4FAAF461"/>
    <w:rsid w:val="4FB33805"/>
    <w:rsid w:val="4FB59798"/>
    <w:rsid w:val="4FB7E50F"/>
    <w:rsid w:val="4FC9654E"/>
    <w:rsid w:val="4FCD9044"/>
    <w:rsid w:val="4FCEC1ED"/>
    <w:rsid w:val="4FD46684"/>
    <w:rsid w:val="4FD47A43"/>
    <w:rsid w:val="4FD617D7"/>
    <w:rsid w:val="4FDAE3CD"/>
    <w:rsid w:val="4FE46729"/>
    <w:rsid w:val="4FE52CE0"/>
    <w:rsid w:val="4FE5F92D"/>
    <w:rsid w:val="4FE730B1"/>
    <w:rsid w:val="4FE802B7"/>
    <w:rsid w:val="4FF715F3"/>
    <w:rsid w:val="4FFF8C93"/>
    <w:rsid w:val="501585BC"/>
    <w:rsid w:val="5016DAA3"/>
    <w:rsid w:val="5016F523"/>
    <w:rsid w:val="502476F5"/>
    <w:rsid w:val="5026DCB0"/>
    <w:rsid w:val="50279C97"/>
    <w:rsid w:val="502864F1"/>
    <w:rsid w:val="503906D1"/>
    <w:rsid w:val="503A1864"/>
    <w:rsid w:val="504152F3"/>
    <w:rsid w:val="50464D8A"/>
    <w:rsid w:val="5046DF75"/>
    <w:rsid w:val="504C3147"/>
    <w:rsid w:val="504E0530"/>
    <w:rsid w:val="50566BCE"/>
    <w:rsid w:val="50632080"/>
    <w:rsid w:val="50677525"/>
    <w:rsid w:val="5067ABAC"/>
    <w:rsid w:val="50683685"/>
    <w:rsid w:val="506FAB67"/>
    <w:rsid w:val="50701F50"/>
    <w:rsid w:val="5078BF32"/>
    <w:rsid w:val="507F3972"/>
    <w:rsid w:val="50851CFB"/>
    <w:rsid w:val="508652FE"/>
    <w:rsid w:val="50889F5F"/>
    <w:rsid w:val="508B2D48"/>
    <w:rsid w:val="50A09E7E"/>
    <w:rsid w:val="50A6B244"/>
    <w:rsid w:val="50BA849B"/>
    <w:rsid w:val="50BBA49F"/>
    <w:rsid w:val="50BBF6C8"/>
    <w:rsid w:val="50BE6D03"/>
    <w:rsid w:val="50C022C2"/>
    <w:rsid w:val="50C33EE0"/>
    <w:rsid w:val="50C70354"/>
    <w:rsid w:val="50C7A505"/>
    <w:rsid w:val="50D1CABE"/>
    <w:rsid w:val="50D25948"/>
    <w:rsid w:val="50D4A3F5"/>
    <w:rsid w:val="50D8EFD3"/>
    <w:rsid w:val="50E13132"/>
    <w:rsid w:val="50E3D735"/>
    <w:rsid w:val="50E515E3"/>
    <w:rsid w:val="50F8ACA6"/>
    <w:rsid w:val="5100996F"/>
    <w:rsid w:val="5109CAEF"/>
    <w:rsid w:val="510B74EB"/>
    <w:rsid w:val="510D0FE2"/>
    <w:rsid w:val="5125C0F1"/>
    <w:rsid w:val="51358F5D"/>
    <w:rsid w:val="5149A68E"/>
    <w:rsid w:val="515B85B8"/>
    <w:rsid w:val="515EEDDE"/>
    <w:rsid w:val="5166E1A8"/>
    <w:rsid w:val="5168D519"/>
    <w:rsid w:val="516F8D0C"/>
    <w:rsid w:val="51769557"/>
    <w:rsid w:val="5180B23E"/>
    <w:rsid w:val="51819C43"/>
    <w:rsid w:val="518299A9"/>
    <w:rsid w:val="518513F3"/>
    <w:rsid w:val="5188196D"/>
    <w:rsid w:val="51885C03"/>
    <w:rsid w:val="51905A8C"/>
    <w:rsid w:val="51944440"/>
    <w:rsid w:val="51977B84"/>
    <w:rsid w:val="51A0A171"/>
    <w:rsid w:val="51A34DCB"/>
    <w:rsid w:val="51A6E027"/>
    <w:rsid w:val="51C1904B"/>
    <w:rsid w:val="51C25B04"/>
    <w:rsid w:val="51CB6A61"/>
    <w:rsid w:val="51CD33E7"/>
    <w:rsid w:val="51CFB0CC"/>
    <w:rsid w:val="51D2FD7C"/>
    <w:rsid w:val="51DC361A"/>
    <w:rsid w:val="51DE3934"/>
    <w:rsid w:val="51EDF973"/>
    <w:rsid w:val="51EEC58F"/>
    <w:rsid w:val="5201DBB9"/>
    <w:rsid w:val="5203FC75"/>
    <w:rsid w:val="520A9BDA"/>
    <w:rsid w:val="521216BF"/>
    <w:rsid w:val="52132335"/>
    <w:rsid w:val="521678DD"/>
    <w:rsid w:val="521F96BB"/>
    <w:rsid w:val="522AA9BF"/>
    <w:rsid w:val="5231642A"/>
    <w:rsid w:val="523CFF34"/>
    <w:rsid w:val="5244390C"/>
    <w:rsid w:val="5246B5EB"/>
    <w:rsid w:val="524E8D51"/>
    <w:rsid w:val="5255CB6E"/>
    <w:rsid w:val="525B2B20"/>
    <w:rsid w:val="525C22EC"/>
    <w:rsid w:val="52627D8F"/>
    <w:rsid w:val="526A5DE3"/>
    <w:rsid w:val="526E6833"/>
    <w:rsid w:val="5274C034"/>
    <w:rsid w:val="527AAC71"/>
    <w:rsid w:val="527E4B17"/>
    <w:rsid w:val="5283A0B4"/>
    <w:rsid w:val="52851E1E"/>
    <w:rsid w:val="528D57E6"/>
    <w:rsid w:val="528FD4F1"/>
    <w:rsid w:val="52928B63"/>
    <w:rsid w:val="529D619F"/>
    <w:rsid w:val="52A06CEF"/>
    <w:rsid w:val="52A6D797"/>
    <w:rsid w:val="52BD1C81"/>
    <w:rsid w:val="52C0C5D1"/>
    <w:rsid w:val="52C1DAAC"/>
    <w:rsid w:val="52C34F7F"/>
    <w:rsid w:val="52D180CF"/>
    <w:rsid w:val="52D1A516"/>
    <w:rsid w:val="52D93A86"/>
    <w:rsid w:val="52DCFA7C"/>
    <w:rsid w:val="52DD1997"/>
    <w:rsid w:val="52E089E7"/>
    <w:rsid w:val="52E0AD88"/>
    <w:rsid w:val="52E45F2A"/>
    <w:rsid w:val="52E6854C"/>
    <w:rsid w:val="52E95016"/>
    <w:rsid w:val="52EE3A5A"/>
    <w:rsid w:val="52F4A0CD"/>
    <w:rsid w:val="52F6931C"/>
    <w:rsid w:val="52FB9D2B"/>
    <w:rsid w:val="530D2C6D"/>
    <w:rsid w:val="530E33DA"/>
    <w:rsid w:val="53121680"/>
    <w:rsid w:val="5313B9B9"/>
    <w:rsid w:val="53156AC3"/>
    <w:rsid w:val="53172464"/>
    <w:rsid w:val="531C0E65"/>
    <w:rsid w:val="531EF5A8"/>
    <w:rsid w:val="53250010"/>
    <w:rsid w:val="53256B10"/>
    <w:rsid w:val="5326262E"/>
    <w:rsid w:val="533240E4"/>
    <w:rsid w:val="5333BABA"/>
    <w:rsid w:val="533F5058"/>
    <w:rsid w:val="5346A32A"/>
    <w:rsid w:val="53526314"/>
    <w:rsid w:val="535E9553"/>
    <w:rsid w:val="536AB186"/>
    <w:rsid w:val="5371D19D"/>
    <w:rsid w:val="53755189"/>
    <w:rsid w:val="538074E5"/>
    <w:rsid w:val="5382C27B"/>
    <w:rsid w:val="5388FA76"/>
    <w:rsid w:val="538936EE"/>
    <w:rsid w:val="5394476B"/>
    <w:rsid w:val="539A5962"/>
    <w:rsid w:val="539E8998"/>
    <w:rsid w:val="53A2B506"/>
    <w:rsid w:val="53A7D09F"/>
    <w:rsid w:val="53B561AD"/>
    <w:rsid w:val="53C03FE8"/>
    <w:rsid w:val="53C57351"/>
    <w:rsid w:val="53C78652"/>
    <w:rsid w:val="53CF7A53"/>
    <w:rsid w:val="53DA1845"/>
    <w:rsid w:val="53DA83BB"/>
    <w:rsid w:val="53E2E3BE"/>
    <w:rsid w:val="53F5BFB2"/>
    <w:rsid w:val="540412EE"/>
    <w:rsid w:val="540ABFD9"/>
    <w:rsid w:val="540CC8C0"/>
    <w:rsid w:val="540D6ABE"/>
    <w:rsid w:val="54203BAC"/>
    <w:rsid w:val="54237C7C"/>
    <w:rsid w:val="5423C3D7"/>
    <w:rsid w:val="542DAD70"/>
    <w:rsid w:val="542DD0AB"/>
    <w:rsid w:val="5432D9D1"/>
    <w:rsid w:val="5432E4D6"/>
    <w:rsid w:val="543407C9"/>
    <w:rsid w:val="54343AF1"/>
    <w:rsid w:val="5442D114"/>
    <w:rsid w:val="54463B49"/>
    <w:rsid w:val="544708BE"/>
    <w:rsid w:val="545034E1"/>
    <w:rsid w:val="545EEFAE"/>
    <w:rsid w:val="54665728"/>
    <w:rsid w:val="547087AE"/>
    <w:rsid w:val="54760905"/>
    <w:rsid w:val="548C2789"/>
    <w:rsid w:val="5496521B"/>
    <w:rsid w:val="54A19048"/>
    <w:rsid w:val="54D3F685"/>
    <w:rsid w:val="54EFCF20"/>
    <w:rsid w:val="55107D4E"/>
    <w:rsid w:val="551350D1"/>
    <w:rsid w:val="5518297B"/>
    <w:rsid w:val="5518F33A"/>
    <w:rsid w:val="551A5C52"/>
    <w:rsid w:val="55202F10"/>
    <w:rsid w:val="5521C65E"/>
    <w:rsid w:val="55233C58"/>
    <w:rsid w:val="5525088F"/>
    <w:rsid w:val="552A76CC"/>
    <w:rsid w:val="553D795C"/>
    <w:rsid w:val="553DF08A"/>
    <w:rsid w:val="5540089D"/>
    <w:rsid w:val="55436093"/>
    <w:rsid w:val="554A2A32"/>
    <w:rsid w:val="554E4087"/>
    <w:rsid w:val="55504834"/>
    <w:rsid w:val="5553CF13"/>
    <w:rsid w:val="5555C487"/>
    <w:rsid w:val="555B8075"/>
    <w:rsid w:val="5564D6D6"/>
    <w:rsid w:val="557F3614"/>
    <w:rsid w:val="558905F3"/>
    <w:rsid w:val="558B988E"/>
    <w:rsid w:val="559671CE"/>
    <w:rsid w:val="55991F64"/>
    <w:rsid w:val="5599BC4E"/>
    <w:rsid w:val="55ABA281"/>
    <w:rsid w:val="55AFFFAA"/>
    <w:rsid w:val="55B13B1B"/>
    <w:rsid w:val="55B18B87"/>
    <w:rsid w:val="55B54076"/>
    <w:rsid w:val="55B99DBC"/>
    <w:rsid w:val="55BD6811"/>
    <w:rsid w:val="55C4CFB4"/>
    <w:rsid w:val="55C61754"/>
    <w:rsid w:val="55DADF1C"/>
    <w:rsid w:val="55FADBDE"/>
    <w:rsid w:val="5604ED21"/>
    <w:rsid w:val="560EAE27"/>
    <w:rsid w:val="560F1407"/>
    <w:rsid w:val="5612BF97"/>
    <w:rsid w:val="56157944"/>
    <w:rsid w:val="56177EFF"/>
    <w:rsid w:val="561AB978"/>
    <w:rsid w:val="561D98CE"/>
    <w:rsid w:val="561F15D6"/>
    <w:rsid w:val="5624FD42"/>
    <w:rsid w:val="562B7197"/>
    <w:rsid w:val="562C0C80"/>
    <w:rsid w:val="562E321E"/>
    <w:rsid w:val="5634EA50"/>
    <w:rsid w:val="5636A0E2"/>
    <w:rsid w:val="563995BD"/>
    <w:rsid w:val="563BCC4D"/>
    <w:rsid w:val="563CDDD3"/>
    <w:rsid w:val="5649A0FA"/>
    <w:rsid w:val="5651B829"/>
    <w:rsid w:val="56550DFD"/>
    <w:rsid w:val="565EC199"/>
    <w:rsid w:val="566F8F2C"/>
    <w:rsid w:val="5675E6BC"/>
    <w:rsid w:val="567BAFAB"/>
    <w:rsid w:val="567C1944"/>
    <w:rsid w:val="5689B59F"/>
    <w:rsid w:val="568A6B06"/>
    <w:rsid w:val="5691710F"/>
    <w:rsid w:val="56935CFC"/>
    <w:rsid w:val="56960BF5"/>
    <w:rsid w:val="56A84855"/>
    <w:rsid w:val="56AABABA"/>
    <w:rsid w:val="56B37F9D"/>
    <w:rsid w:val="56B9EE8D"/>
    <w:rsid w:val="56C341E2"/>
    <w:rsid w:val="56C70138"/>
    <w:rsid w:val="56C9BE83"/>
    <w:rsid w:val="56CEC07F"/>
    <w:rsid w:val="56D0D6E2"/>
    <w:rsid w:val="56D54982"/>
    <w:rsid w:val="56F8C610"/>
    <w:rsid w:val="5701F2D6"/>
    <w:rsid w:val="5704292C"/>
    <w:rsid w:val="571D8046"/>
    <w:rsid w:val="5727824F"/>
    <w:rsid w:val="572B2745"/>
    <w:rsid w:val="5747ADA7"/>
    <w:rsid w:val="5748B764"/>
    <w:rsid w:val="575AFCC0"/>
    <w:rsid w:val="576A4E51"/>
    <w:rsid w:val="5773F621"/>
    <w:rsid w:val="5775C2F6"/>
    <w:rsid w:val="57772AEE"/>
    <w:rsid w:val="577816F7"/>
    <w:rsid w:val="577BC84B"/>
    <w:rsid w:val="577CC687"/>
    <w:rsid w:val="577E1DA8"/>
    <w:rsid w:val="57908F6A"/>
    <w:rsid w:val="5795F7F3"/>
    <w:rsid w:val="579CC51B"/>
    <w:rsid w:val="57B04CE8"/>
    <w:rsid w:val="57B091CC"/>
    <w:rsid w:val="57B2B7A4"/>
    <w:rsid w:val="57B7F507"/>
    <w:rsid w:val="57BC7E61"/>
    <w:rsid w:val="57BF4EE9"/>
    <w:rsid w:val="57C070E4"/>
    <w:rsid w:val="57D74E51"/>
    <w:rsid w:val="57D7F512"/>
    <w:rsid w:val="57DF17E7"/>
    <w:rsid w:val="57E7C0A5"/>
    <w:rsid w:val="57EFFF13"/>
    <w:rsid w:val="57F13E5A"/>
    <w:rsid w:val="57F5865A"/>
    <w:rsid w:val="57F89602"/>
    <w:rsid w:val="57F9622D"/>
    <w:rsid w:val="57FB3739"/>
    <w:rsid w:val="57FD0EE4"/>
    <w:rsid w:val="57FEDF2F"/>
    <w:rsid w:val="580E42B3"/>
    <w:rsid w:val="580E989C"/>
    <w:rsid w:val="582177DC"/>
    <w:rsid w:val="5826C425"/>
    <w:rsid w:val="5829725B"/>
    <w:rsid w:val="582C5A6E"/>
    <w:rsid w:val="58332625"/>
    <w:rsid w:val="583C866F"/>
    <w:rsid w:val="584043F5"/>
    <w:rsid w:val="584C8013"/>
    <w:rsid w:val="584C8B1A"/>
    <w:rsid w:val="5857A42B"/>
    <w:rsid w:val="58597D9B"/>
    <w:rsid w:val="585A2FCD"/>
    <w:rsid w:val="5860C983"/>
    <w:rsid w:val="58703134"/>
    <w:rsid w:val="587E08F7"/>
    <w:rsid w:val="588D37EA"/>
    <w:rsid w:val="5895AB28"/>
    <w:rsid w:val="58ADEFD0"/>
    <w:rsid w:val="58C458F5"/>
    <w:rsid w:val="58C71D88"/>
    <w:rsid w:val="58D7A3AF"/>
    <w:rsid w:val="58E3DA89"/>
    <w:rsid w:val="58EAF8F7"/>
    <w:rsid w:val="58F861CA"/>
    <w:rsid w:val="58FCD85F"/>
    <w:rsid w:val="58FDC31A"/>
    <w:rsid w:val="5901B8C9"/>
    <w:rsid w:val="59028644"/>
    <w:rsid w:val="5907DE28"/>
    <w:rsid w:val="5913DEA6"/>
    <w:rsid w:val="5915E69E"/>
    <w:rsid w:val="5931CCC0"/>
    <w:rsid w:val="5951E22B"/>
    <w:rsid w:val="59520161"/>
    <w:rsid w:val="595659D8"/>
    <w:rsid w:val="595F346C"/>
    <w:rsid w:val="59688141"/>
    <w:rsid w:val="59813197"/>
    <w:rsid w:val="59824243"/>
    <w:rsid w:val="5988B89C"/>
    <w:rsid w:val="598A7F44"/>
    <w:rsid w:val="598AB86F"/>
    <w:rsid w:val="59967360"/>
    <w:rsid w:val="5998FC7F"/>
    <w:rsid w:val="599BFB86"/>
    <w:rsid w:val="59A33EDB"/>
    <w:rsid w:val="59A4E79B"/>
    <w:rsid w:val="59B3FFEC"/>
    <w:rsid w:val="59B63C88"/>
    <w:rsid w:val="59BC0B69"/>
    <w:rsid w:val="59BF24E2"/>
    <w:rsid w:val="59C86FEF"/>
    <w:rsid w:val="59E228E6"/>
    <w:rsid w:val="59E2A6AB"/>
    <w:rsid w:val="59F8BF5E"/>
    <w:rsid w:val="59FE87D3"/>
    <w:rsid w:val="5A004264"/>
    <w:rsid w:val="5A1035D9"/>
    <w:rsid w:val="5A1650C8"/>
    <w:rsid w:val="5A177CD7"/>
    <w:rsid w:val="5A271366"/>
    <w:rsid w:val="5A2CD0A4"/>
    <w:rsid w:val="5A367080"/>
    <w:rsid w:val="5A3725F7"/>
    <w:rsid w:val="5A3D0F69"/>
    <w:rsid w:val="5A43FD16"/>
    <w:rsid w:val="5A4D5665"/>
    <w:rsid w:val="5A4EE85A"/>
    <w:rsid w:val="5A50668F"/>
    <w:rsid w:val="5A5E6FBE"/>
    <w:rsid w:val="5A676650"/>
    <w:rsid w:val="5A6CD864"/>
    <w:rsid w:val="5A75A532"/>
    <w:rsid w:val="5A777581"/>
    <w:rsid w:val="5A8EB01F"/>
    <w:rsid w:val="5AA61968"/>
    <w:rsid w:val="5AAAAD27"/>
    <w:rsid w:val="5AAF6F9B"/>
    <w:rsid w:val="5AB793CA"/>
    <w:rsid w:val="5AB94F53"/>
    <w:rsid w:val="5ABA2F62"/>
    <w:rsid w:val="5ABE9A1E"/>
    <w:rsid w:val="5AD69A8D"/>
    <w:rsid w:val="5AD91970"/>
    <w:rsid w:val="5ADB3017"/>
    <w:rsid w:val="5ADDD748"/>
    <w:rsid w:val="5AE20EC6"/>
    <w:rsid w:val="5AE3AE96"/>
    <w:rsid w:val="5AE71DCA"/>
    <w:rsid w:val="5AF51ABB"/>
    <w:rsid w:val="5AFD806A"/>
    <w:rsid w:val="5B0309A7"/>
    <w:rsid w:val="5B053B52"/>
    <w:rsid w:val="5B0F562C"/>
    <w:rsid w:val="5B18349F"/>
    <w:rsid w:val="5B19BB57"/>
    <w:rsid w:val="5B1BB532"/>
    <w:rsid w:val="5B1CC864"/>
    <w:rsid w:val="5B1E78DB"/>
    <w:rsid w:val="5B20BFE0"/>
    <w:rsid w:val="5B22C84B"/>
    <w:rsid w:val="5B24FB04"/>
    <w:rsid w:val="5B26C459"/>
    <w:rsid w:val="5B2B5668"/>
    <w:rsid w:val="5B31A441"/>
    <w:rsid w:val="5B3A4921"/>
    <w:rsid w:val="5B3FDA42"/>
    <w:rsid w:val="5B4F1CC5"/>
    <w:rsid w:val="5B5A941E"/>
    <w:rsid w:val="5B6A4B42"/>
    <w:rsid w:val="5B6CD76D"/>
    <w:rsid w:val="5B759782"/>
    <w:rsid w:val="5B75C18B"/>
    <w:rsid w:val="5B7D88E5"/>
    <w:rsid w:val="5B81904F"/>
    <w:rsid w:val="5B86C84E"/>
    <w:rsid w:val="5B90D0B4"/>
    <w:rsid w:val="5B919BAD"/>
    <w:rsid w:val="5BA1B683"/>
    <w:rsid w:val="5BA2D771"/>
    <w:rsid w:val="5BA2F768"/>
    <w:rsid w:val="5BA2FDF7"/>
    <w:rsid w:val="5BA36D6A"/>
    <w:rsid w:val="5BAB5ECB"/>
    <w:rsid w:val="5BC3B760"/>
    <w:rsid w:val="5BD5F1B7"/>
    <w:rsid w:val="5BD8DFDE"/>
    <w:rsid w:val="5BDB59E7"/>
    <w:rsid w:val="5BE0F55D"/>
    <w:rsid w:val="5BE4E47F"/>
    <w:rsid w:val="5BE7C12E"/>
    <w:rsid w:val="5BEEFCDE"/>
    <w:rsid w:val="5C00A6AD"/>
    <w:rsid w:val="5C05A13C"/>
    <w:rsid w:val="5C0A9D8F"/>
    <w:rsid w:val="5C0C62C8"/>
    <w:rsid w:val="5C10A020"/>
    <w:rsid w:val="5C111820"/>
    <w:rsid w:val="5C254C7C"/>
    <w:rsid w:val="5C2E8A92"/>
    <w:rsid w:val="5C3117AB"/>
    <w:rsid w:val="5C3381AF"/>
    <w:rsid w:val="5C33D968"/>
    <w:rsid w:val="5C3A5E9D"/>
    <w:rsid w:val="5C426EFD"/>
    <w:rsid w:val="5C565173"/>
    <w:rsid w:val="5C5A07E8"/>
    <w:rsid w:val="5C5F990F"/>
    <w:rsid w:val="5C6996AF"/>
    <w:rsid w:val="5C6D28B3"/>
    <w:rsid w:val="5C6FDD3B"/>
    <w:rsid w:val="5C75893B"/>
    <w:rsid w:val="5C882ADA"/>
    <w:rsid w:val="5C8C4237"/>
    <w:rsid w:val="5C941FA4"/>
    <w:rsid w:val="5C946FBA"/>
    <w:rsid w:val="5C95717E"/>
    <w:rsid w:val="5C95E422"/>
    <w:rsid w:val="5C96CE4E"/>
    <w:rsid w:val="5C9A3371"/>
    <w:rsid w:val="5C9B6DCA"/>
    <w:rsid w:val="5CA29024"/>
    <w:rsid w:val="5CA52465"/>
    <w:rsid w:val="5CBF799E"/>
    <w:rsid w:val="5CC01C7A"/>
    <w:rsid w:val="5CC2FD61"/>
    <w:rsid w:val="5CCB42CF"/>
    <w:rsid w:val="5CCC0955"/>
    <w:rsid w:val="5CD08D02"/>
    <w:rsid w:val="5CDB47B8"/>
    <w:rsid w:val="5CDCAFD1"/>
    <w:rsid w:val="5CDDCEA6"/>
    <w:rsid w:val="5CE161C4"/>
    <w:rsid w:val="5CEEC491"/>
    <w:rsid w:val="5CF45B56"/>
    <w:rsid w:val="5CF60505"/>
    <w:rsid w:val="5CF940C9"/>
    <w:rsid w:val="5CFEF058"/>
    <w:rsid w:val="5D071703"/>
    <w:rsid w:val="5D09A4DC"/>
    <w:rsid w:val="5D0E64B2"/>
    <w:rsid w:val="5D1172C7"/>
    <w:rsid w:val="5D223F32"/>
    <w:rsid w:val="5D24D87B"/>
    <w:rsid w:val="5D412A37"/>
    <w:rsid w:val="5D522A7E"/>
    <w:rsid w:val="5D5D7B51"/>
    <w:rsid w:val="5D5E2065"/>
    <w:rsid w:val="5D714ABA"/>
    <w:rsid w:val="5D7DF347"/>
    <w:rsid w:val="5D92646C"/>
    <w:rsid w:val="5D9392F3"/>
    <w:rsid w:val="5D9BA36D"/>
    <w:rsid w:val="5D9BC235"/>
    <w:rsid w:val="5DA68CE5"/>
    <w:rsid w:val="5DAE129C"/>
    <w:rsid w:val="5DB47E5F"/>
    <w:rsid w:val="5DB83E5D"/>
    <w:rsid w:val="5DBDE721"/>
    <w:rsid w:val="5DBF1E25"/>
    <w:rsid w:val="5DCFC346"/>
    <w:rsid w:val="5DD0B3C2"/>
    <w:rsid w:val="5DD4BCBB"/>
    <w:rsid w:val="5DD68197"/>
    <w:rsid w:val="5DD94DBF"/>
    <w:rsid w:val="5DD9E162"/>
    <w:rsid w:val="5DE15400"/>
    <w:rsid w:val="5DE3E5B6"/>
    <w:rsid w:val="5DE60C5D"/>
    <w:rsid w:val="5DE92DAA"/>
    <w:rsid w:val="5DEDD5B6"/>
    <w:rsid w:val="5DEE5FDD"/>
    <w:rsid w:val="5DFCE248"/>
    <w:rsid w:val="5E096203"/>
    <w:rsid w:val="5E15AAA5"/>
    <w:rsid w:val="5E16BAFD"/>
    <w:rsid w:val="5E211539"/>
    <w:rsid w:val="5E25EDFA"/>
    <w:rsid w:val="5E26AB4F"/>
    <w:rsid w:val="5E28A50C"/>
    <w:rsid w:val="5E2B9D52"/>
    <w:rsid w:val="5E2C5C1C"/>
    <w:rsid w:val="5E302B99"/>
    <w:rsid w:val="5E33F31B"/>
    <w:rsid w:val="5E367998"/>
    <w:rsid w:val="5E427334"/>
    <w:rsid w:val="5E42F100"/>
    <w:rsid w:val="5E4809BC"/>
    <w:rsid w:val="5E4D0952"/>
    <w:rsid w:val="5E4D5B2F"/>
    <w:rsid w:val="5E535594"/>
    <w:rsid w:val="5E5FAF13"/>
    <w:rsid w:val="5E604646"/>
    <w:rsid w:val="5E7F4667"/>
    <w:rsid w:val="5E7F7D11"/>
    <w:rsid w:val="5E866B19"/>
    <w:rsid w:val="5E8A57F0"/>
    <w:rsid w:val="5E8B71A5"/>
    <w:rsid w:val="5E8DFEE4"/>
    <w:rsid w:val="5E8F35DF"/>
    <w:rsid w:val="5E9061AC"/>
    <w:rsid w:val="5E9CB51B"/>
    <w:rsid w:val="5E9FE7FE"/>
    <w:rsid w:val="5EA97D68"/>
    <w:rsid w:val="5EACECAC"/>
    <w:rsid w:val="5EAD2285"/>
    <w:rsid w:val="5ECD48F1"/>
    <w:rsid w:val="5ECD6CFE"/>
    <w:rsid w:val="5EE3DF76"/>
    <w:rsid w:val="5EEE3411"/>
    <w:rsid w:val="5EF2CCAE"/>
    <w:rsid w:val="5EF3DF0B"/>
    <w:rsid w:val="5EFFDFCC"/>
    <w:rsid w:val="5F04284C"/>
    <w:rsid w:val="5F08026B"/>
    <w:rsid w:val="5F0C666C"/>
    <w:rsid w:val="5F0CFFA8"/>
    <w:rsid w:val="5F13C7FC"/>
    <w:rsid w:val="5F142379"/>
    <w:rsid w:val="5F14E1CE"/>
    <w:rsid w:val="5F1DBC3A"/>
    <w:rsid w:val="5F1FFD34"/>
    <w:rsid w:val="5F2210D8"/>
    <w:rsid w:val="5F29317E"/>
    <w:rsid w:val="5F2AACF3"/>
    <w:rsid w:val="5F39EE19"/>
    <w:rsid w:val="5F500A75"/>
    <w:rsid w:val="5F59CEAF"/>
    <w:rsid w:val="5F5B14F6"/>
    <w:rsid w:val="5F5DA3D7"/>
    <w:rsid w:val="5F698C55"/>
    <w:rsid w:val="5F707763"/>
    <w:rsid w:val="5F7080E6"/>
    <w:rsid w:val="5F75CDCB"/>
    <w:rsid w:val="5F7CE3CE"/>
    <w:rsid w:val="5F800242"/>
    <w:rsid w:val="5F8472C0"/>
    <w:rsid w:val="5F89F27E"/>
    <w:rsid w:val="5F90339D"/>
    <w:rsid w:val="5F91AC5A"/>
    <w:rsid w:val="5F9AEE1F"/>
    <w:rsid w:val="5FA3C412"/>
    <w:rsid w:val="5FA43C02"/>
    <w:rsid w:val="5FBDCFC5"/>
    <w:rsid w:val="5FBE63BA"/>
    <w:rsid w:val="5FBFA26E"/>
    <w:rsid w:val="5FD21266"/>
    <w:rsid w:val="5FD3E302"/>
    <w:rsid w:val="5FD7989D"/>
    <w:rsid w:val="5FDA8566"/>
    <w:rsid w:val="5FDD234A"/>
    <w:rsid w:val="5FF00210"/>
    <w:rsid w:val="5FF22A65"/>
    <w:rsid w:val="5FFBEF86"/>
    <w:rsid w:val="6005DCEA"/>
    <w:rsid w:val="6014EEB7"/>
    <w:rsid w:val="601E7DAC"/>
    <w:rsid w:val="602214EA"/>
    <w:rsid w:val="60227A43"/>
    <w:rsid w:val="6025BBEE"/>
    <w:rsid w:val="60349412"/>
    <w:rsid w:val="6037A27E"/>
    <w:rsid w:val="603911BE"/>
    <w:rsid w:val="603C1E72"/>
    <w:rsid w:val="60491052"/>
    <w:rsid w:val="6049FD76"/>
    <w:rsid w:val="6058C4AE"/>
    <w:rsid w:val="60628A28"/>
    <w:rsid w:val="6068D032"/>
    <w:rsid w:val="606F72B2"/>
    <w:rsid w:val="60734EB5"/>
    <w:rsid w:val="60774402"/>
    <w:rsid w:val="6083333F"/>
    <w:rsid w:val="6083BBAD"/>
    <w:rsid w:val="608B9181"/>
    <w:rsid w:val="608CA70E"/>
    <w:rsid w:val="608CF9D8"/>
    <w:rsid w:val="60ACB046"/>
    <w:rsid w:val="60B2B03B"/>
    <w:rsid w:val="60B49C72"/>
    <w:rsid w:val="60C07189"/>
    <w:rsid w:val="60C15922"/>
    <w:rsid w:val="60C1A83E"/>
    <w:rsid w:val="60C5B238"/>
    <w:rsid w:val="60C64CB5"/>
    <w:rsid w:val="60D100C2"/>
    <w:rsid w:val="60DAF949"/>
    <w:rsid w:val="60DF69BD"/>
    <w:rsid w:val="60E509AF"/>
    <w:rsid w:val="60EA8F17"/>
    <w:rsid w:val="60EE6F60"/>
    <w:rsid w:val="60F45C1C"/>
    <w:rsid w:val="60F76ADA"/>
    <w:rsid w:val="61001412"/>
    <w:rsid w:val="6100F9A8"/>
    <w:rsid w:val="610457AF"/>
    <w:rsid w:val="6104FFA1"/>
    <w:rsid w:val="610885E9"/>
    <w:rsid w:val="61117228"/>
    <w:rsid w:val="611423F2"/>
    <w:rsid w:val="6116E454"/>
    <w:rsid w:val="61270071"/>
    <w:rsid w:val="612B8DD5"/>
    <w:rsid w:val="61329791"/>
    <w:rsid w:val="61331DCC"/>
    <w:rsid w:val="6133C9E0"/>
    <w:rsid w:val="6135DDCA"/>
    <w:rsid w:val="61386332"/>
    <w:rsid w:val="613D05B9"/>
    <w:rsid w:val="614916FB"/>
    <w:rsid w:val="614C4F5D"/>
    <w:rsid w:val="61520599"/>
    <w:rsid w:val="615D1178"/>
    <w:rsid w:val="615F3873"/>
    <w:rsid w:val="617448A6"/>
    <w:rsid w:val="6178372F"/>
    <w:rsid w:val="6179C1DD"/>
    <w:rsid w:val="619AB807"/>
    <w:rsid w:val="619F5528"/>
    <w:rsid w:val="61B0835E"/>
    <w:rsid w:val="61B396F3"/>
    <w:rsid w:val="61B69F01"/>
    <w:rsid w:val="61BC2E55"/>
    <w:rsid w:val="61BF28E7"/>
    <w:rsid w:val="61C18A05"/>
    <w:rsid w:val="61CA9ED4"/>
    <w:rsid w:val="61CDC947"/>
    <w:rsid w:val="61CE5AC3"/>
    <w:rsid w:val="61DB3E63"/>
    <w:rsid w:val="61F451C5"/>
    <w:rsid w:val="61F6570C"/>
    <w:rsid w:val="621D9294"/>
    <w:rsid w:val="6221279A"/>
    <w:rsid w:val="62319031"/>
    <w:rsid w:val="6233CAB6"/>
    <w:rsid w:val="6233F510"/>
    <w:rsid w:val="6234CB72"/>
    <w:rsid w:val="6240DD7F"/>
    <w:rsid w:val="62520D93"/>
    <w:rsid w:val="6253A4DE"/>
    <w:rsid w:val="62555A04"/>
    <w:rsid w:val="625AAA28"/>
    <w:rsid w:val="626FD09F"/>
    <w:rsid w:val="6271BBA1"/>
    <w:rsid w:val="62775A19"/>
    <w:rsid w:val="627D55DE"/>
    <w:rsid w:val="627E4369"/>
    <w:rsid w:val="627E9697"/>
    <w:rsid w:val="628AC6E7"/>
    <w:rsid w:val="628EC9D4"/>
    <w:rsid w:val="6293E2FA"/>
    <w:rsid w:val="629927A6"/>
    <w:rsid w:val="62A15136"/>
    <w:rsid w:val="62A1FC82"/>
    <w:rsid w:val="62AC6398"/>
    <w:rsid w:val="62AF4A4A"/>
    <w:rsid w:val="62B5FF09"/>
    <w:rsid w:val="62B6C2D0"/>
    <w:rsid w:val="62B7659F"/>
    <w:rsid w:val="62BB851B"/>
    <w:rsid w:val="62C25C77"/>
    <w:rsid w:val="62C4858C"/>
    <w:rsid w:val="62C88EE4"/>
    <w:rsid w:val="62D36BC2"/>
    <w:rsid w:val="62D5DFF4"/>
    <w:rsid w:val="62D60137"/>
    <w:rsid w:val="62DBFAA6"/>
    <w:rsid w:val="62DDF9AC"/>
    <w:rsid w:val="62F80F60"/>
    <w:rsid w:val="630001D9"/>
    <w:rsid w:val="6303049D"/>
    <w:rsid w:val="63030EEC"/>
    <w:rsid w:val="6307A02F"/>
    <w:rsid w:val="631B361B"/>
    <w:rsid w:val="63211B83"/>
    <w:rsid w:val="632240E4"/>
    <w:rsid w:val="6334878B"/>
    <w:rsid w:val="6339924D"/>
    <w:rsid w:val="63439C02"/>
    <w:rsid w:val="63466A15"/>
    <w:rsid w:val="6346A070"/>
    <w:rsid w:val="63475D55"/>
    <w:rsid w:val="6348FCA9"/>
    <w:rsid w:val="634C0A58"/>
    <w:rsid w:val="634D118C"/>
    <w:rsid w:val="634F6583"/>
    <w:rsid w:val="6355DC0A"/>
    <w:rsid w:val="635AE073"/>
    <w:rsid w:val="6363CEFA"/>
    <w:rsid w:val="63651CF3"/>
    <w:rsid w:val="63695256"/>
    <w:rsid w:val="636C3D3B"/>
    <w:rsid w:val="637553C8"/>
    <w:rsid w:val="6378441E"/>
    <w:rsid w:val="637CADCF"/>
    <w:rsid w:val="637F6E42"/>
    <w:rsid w:val="6381A906"/>
    <w:rsid w:val="638E1885"/>
    <w:rsid w:val="638EB8E3"/>
    <w:rsid w:val="63908845"/>
    <w:rsid w:val="63942EF3"/>
    <w:rsid w:val="63947771"/>
    <w:rsid w:val="63A288CC"/>
    <w:rsid w:val="63BBA46F"/>
    <w:rsid w:val="63C1F1F9"/>
    <w:rsid w:val="63C4FF38"/>
    <w:rsid w:val="63C50834"/>
    <w:rsid w:val="63D42970"/>
    <w:rsid w:val="63E78EEB"/>
    <w:rsid w:val="63EB04FC"/>
    <w:rsid w:val="63EC6037"/>
    <w:rsid w:val="63ECC1CA"/>
    <w:rsid w:val="6404D599"/>
    <w:rsid w:val="640AF558"/>
    <w:rsid w:val="640D8C02"/>
    <w:rsid w:val="6420F76E"/>
    <w:rsid w:val="6425510E"/>
    <w:rsid w:val="6438248F"/>
    <w:rsid w:val="643BC396"/>
    <w:rsid w:val="64468E3E"/>
    <w:rsid w:val="6448C97C"/>
    <w:rsid w:val="644BD197"/>
    <w:rsid w:val="644EC4DF"/>
    <w:rsid w:val="6459F456"/>
    <w:rsid w:val="645CD31C"/>
    <w:rsid w:val="645D8A4A"/>
    <w:rsid w:val="645DD7B8"/>
    <w:rsid w:val="646E20FD"/>
    <w:rsid w:val="64712434"/>
    <w:rsid w:val="64759667"/>
    <w:rsid w:val="6476710E"/>
    <w:rsid w:val="647987EE"/>
    <w:rsid w:val="647A5F08"/>
    <w:rsid w:val="647D6BC9"/>
    <w:rsid w:val="648637A4"/>
    <w:rsid w:val="6487B121"/>
    <w:rsid w:val="64A4F2C0"/>
    <w:rsid w:val="64A71805"/>
    <w:rsid w:val="64B8CAD7"/>
    <w:rsid w:val="64C33D1D"/>
    <w:rsid w:val="64CAEFFE"/>
    <w:rsid w:val="64CBE3F5"/>
    <w:rsid w:val="64D12FA7"/>
    <w:rsid w:val="64D402BB"/>
    <w:rsid w:val="64D587EB"/>
    <w:rsid w:val="64DC0840"/>
    <w:rsid w:val="64E7BF0E"/>
    <w:rsid w:val="64EA274F"/>
    <w:rsid w:val="64EF423A"/>
    <w:rsid w:val="64F07F64"/>
    <w:rsid w:val="64F31EC2"/>
    <w:rsid w:val="64F97049"/>
    <w:rsid w:val="64FE12A6"/>
    <w:rsid w:val="65047159"/>
    <w:rsid w:val="6508D199"/>
    <w:rsid w:val="650C81D8"/>
    <w:rsid w:val="650EB5CD"/>
    <w:rsid w:val="6511DA68"/>
    <w:rsid w:val="6513613B"/>
    <w:rsid w:val="651A0037"/>
    <w:rsid w:val="651C9401"/>
    <w:rsid w:val="6524D7A2"/>
    <w:rsid w:val="652BD123"/>
    <w:rsid w:val="652C3FC6"/>
    <w:rsid w:val="652F770E"/>
    <w:rsid w:val="65339825"/>
    <w:rsid w:val="6533B9B3"/>
    <w:rsid w:val="653B0EDC"/>
    <w:rsid w:val="65411FF8"/>
    <w:rsid w:val="65482344"/>
    <w:rsid w:val="6550C5C5"/>
    <w:rsid w:val="65581F26"/>
    <w:rsid w:val="655870A9"/>
    <w:rsid w:val="6559DA7E"/>
    <w:rsid w:val="655AD7CC"/>
    <w:rsid w:val="655EDB30"/>
    <w:rsid w:val="65633A8D"/>
    <w:rsid w:val="65644A59"/>
    <w:rsid w:val="656E78A1"/>
    <w:rsid w:val="656F10DA"/>
    <w:rsid w:val="6575F549"/>
    <w:rsid w:val="6576642F"/>
    <w:rsid w:val="6579157A"/>
    <w:rsid w:val="657BC964"/>
    <w:rsid w:val="657FF243"/>
    <w:rsid w:val="658164F6"/>
    <w:rsid w:val="6582505C"/>
    <w:rsid w:val="658E5E56"/>
    <w:rsid w:val="659F8779"/>
    <w:rsid w:val="65B45418"/>
    <w:rsid w:val="65BBE2FD"/>
    <w:rsid w:val="65BF5582"/>
    <w:rsid w:val="65C2BE82"/>
    <w:rsid w:val="65DA0207"/>
    <w:rsid w:val="65DF3DD8"/>
    <w:rsid w:val="65DFB0F2"/>
    <w:rsid w:val="65E89819"/>
    <w:rsid w:val="65F06945"/>
    <w:rsid w:val="65F2855D"/>
    <w:rsid w:val="65FC86BF"/>
    <w:rsid w:val="660DC666"/>
    <w:rsid w:val="6618B260"/>
    <w:rsid w:val="661D11D4"/>
    <w:rsid w:val="6627A916"/>
    <w:rsid w:val="662F41A0"/>
    <w:rsid w:val="66307D76"/>
    <w:rsid w:val="66461B37"/>
    <w:rsid w:val="664A3FB2"/>
    <w:rsid w:val="664BAC45"/>
    <w:rsid w:val="664C452C"/>
    <w:rsid w:val="665408C0"/>
    <w:rsid w:val="665EE90C"/>
    <w:rsid w:val="666913DA"/>
    <w:rsid w:val="666E97EF"/>
    <w:rsid w:val="66777939"/>
    <w:rsid w:val="66782B1D"/>
    <w:rsid w:val="66798B1F"/>
    <w:rsid w:val="667DD471"/>
    <w:rsid w:val="6680DD49"/>
    <w:rsid w:val="66902759"/>
    <w:rsid w:val="66AC20B1"/>
    <w:rsid w:val="66ACB886"/>
    <w:rsid w:val="66AEFAAB"/>
    <w:rsid w:val="66B2CC5F"/>
    <w:rsid w:val="66B5204C"/>
    <w:rsid w:val="66B8D6D8"/>
    <w:rsid w:val="66C45C5D"/>
    <w:rsid w:val="66C4C5BE"/>
    <w:rsid w:val="66CDE7F3"/>
    <w:rsid w:val="66D4EC61"/>
    <w:rsid w:val="66DD7893"/>
    <w:rsid w:val="66E0854C"/>
    <w:rsid w:val="66E76CCB"/>
    <w:rsid w:val="66ED8A67"/>
    <w:rsid w:val="66F791B2"/>
    <w:rsid w:val="66F84278"/>
    <w:rsid w:val="66F98FF7"/>
    <w:rsid w:val="66FA63A3"/>
    <w:rsid w:val="6700BFC6"/>
    <w:rsid w:val="67055669"/>
    <w:rsid w:val="6706F7A7"/>
    <w:rsid w:val="670921BD"/>
    <w:rsid w:val="6710E35F"/>
    <w:rsid w:val="67179BD7"/>
    <w:rsid w:val="671919AE"/>
    <w:rsid w:val="671950A8"/>
    <w:rsid w:val="6728E40A"/>
    <w:rsid w:val="672E8A21"/>
    <w:rsid w:val="67316691"/>
    <w:rsid w:val="67337394"/>
    <w:rsid w:val="673454BC"/>
    <w:rsid w:val="67347BB8"/>
    <w:rsid w:val="6735727D"/>
    <w:rsid w:val="673D1F06"/>
    <w:rsid w:val="673E81A2"/>
    <w:rsid w:val="6741428E"/>
    <w:rsid w:val="67423057"/>
    <w:rsid w:val="6745C3DE"/>
    <w:rsid w:val="6759E4D7"/>
    <w:rsid w:val="675AC961"/>
    <w:rsid w:val="67669A4D"/>
    <w:rsid w:val="678402E1"/>
    <w:rsid w:val="67840478"/>
    <w:rsid w:val="67894692"/>
    <w:rsid w:val="6796E3E3"/>
    <w:rsid w:val="679849FE"/>
    <w:rsid w:val="67ADB03F"/>
    <w:rsid w:val="67AFC6F8"/>
    <w:rsid w:val="67B1E7C6"/>
    <w:rsid w:val="67B6B99A"/>
    <w:rsid w:val="67B95C4A"/>
    <w:rsid w:val="67BC5595"/>
    <w:rsid w:val="67C2F81B"/>
    <w:rsid w:val="67C95CCA"/>
    <w:rsid w:val="67CABCA9"/>
    <w:rsid w:val="67D30D79"/>
    <w:rsid w:val="67D86571"/>
    <w:rsid w:val="67DE5E74"/>
    <w:rsid w:val="67E3DA53"/>
    <w:rsid w:val="67FC2996"/>
    <w:rsid w:val="67FE780A"/>
    <w:rsid w:val="68038BEF"/>
    <w:rsid w:val="6809A870"/>
    <w:rsid w:val="680A1ABE"/>
    <w:rsid w:val="68128088"/>
    <w:rsid w:val="6812B939"/>
    <w:rsid w:val="68184E85"/>
    <w:rsid w:val="6821D8B9"/>
    <w:rsid w:val="682B62CF"/>
    <w:rsid w:val="682DA11D"/>
    <w:rsid w:val="682FB5E9"/>
    <w:rsid w:val="6832E44B"/>
    <w:rsid w:val="684886DF"/>
    <w:rsid w:val="684986FA"/>
    <w:rsid w:val="684A15B1"/>
    <w:rsid w:val="684F8AEE"/>
    <w:rsid w:val="685803CE"/>
    <w:rsid w:val="685844FB"/>
    <w:rsid w:val="685A9FC5"/>
    <w:rsid w:val="685CB5D1"/>
    <w:rsid w:val="685DF467"/>
    <w:rsid w:val="685E5C74"/>
    <w:rsid w:val="687F0E31"/>
    <w:rsid w:val="68864FB4"/>
    <w:rsid w:val="689B9AF7"/>
    <w:rsid w:val="68A81A61"/>
    <w:rsid w:val="68AD098D"/>
    <w:rsid w:val="68BA0A85"/>
    <w:rsid w:val="68BE7748"/>
    <w:rsid w:val="68BE7D35"/>
    <w:rsid w:val="68BF35C5"/>
    <w:rsid w:val="68C33A69"/>
    <w:rsid w:val="68CA6654"/>
    <w:rsid w:val="68CB870C"/>
    <w:rsid w:val="68D23EB0"/>
    <w:rsid w:val="68D3556A"/>
    <w:rsid w:val="68D6DD7B"/>
    <w:rsid w:val="68D84A6F"/>
    <w:rsid w:val="68DBCF05"/>
    <w:rsid w:val="68E2DF42"/>
    <w:rsid w:val="68EBD475"/>
    <w:rsid w:val="68ECFFD4"/>
    <w:rsid w:val="68F3DB29"/>
    <w:rsid w:val="68F49349"/>
    <w:rsid w:val="68F71329"/>
    <w:rsid w:val="68FA72DF"/>
    <w:rsid w:val="68FC9E5F"/>
    <w:rsid w:val="68FF379E"/>
    <w:rsid w:val="6900D49D"/>
    <w:rsid w:val="69078FAB"/>
    <w:rsid w:val="690C1EE8"/>
    <w:rsid w:val="69162390"/>
    <w:rsid w:val="69199EC5"/>
    <w:rsid w:val="691ECDFE"/>
    <w:rsid w:val="6923B669"/>
    <w:rsid w:val="692F66E6"/>
    <w:rsid w:val="69377160"/>
    <w:rsid w:val="693CFBF7"/>
    <w:rsid w:val="693DD37D"/>
    <w:rsid w:val="69424885"/>
    <w:rsid w:val="69438981"/>
    <w:rsid w:val="6946775B"/>
    <w:rsid w:val="694807A5"/>
    <w:rsid w:val="69483A68"/>
    <w:rsid w:val="694EE8F3"/>
    <w:rsid w:val="69545AB2"/>
    <w:rsid w:val="6958E76D"/>
    <w:rsid w:val="695D0F33"/>
    <w:rsid w:val="6960CFDC"/>
    <w:rsid w:val="69633E69"/>
    <w:rsid w:val="69649DF4"/>
    <w:rsid w:val="6968533D"/>
    <w:rsid w:val="69686138"/>
    <w:rsid w:val="69692346"/>
    <w:rsid w:val="69732AD9"/>
    <w:rsid w:val="6973A030"/>
    <w:rsid w:val="69767497"/>
    <w:rsid w:val="6979C9F7"/>
    <w:rsid w:val="69824C43"/>
    <w:rsid w:val="69836670"/>
    <w:rsid w:val="6984A59C"/>
    <w:rsid w:val="6989C98C"/>
    <w:rsid w:val="698A8A9E"/>
    <w:rsid w:val="6997ABA9"/>
    <w:rsid w:val="699F5CE8"/>
    <w:rsid w:val="69A43139"/>
    <w:rsid w:val="69A57A8A"/>
    <w:rsid w:val="69A755BF"/>
    <w:rsid w:val="69A8649A"/>
    <w:rsid w:val="69B1F4AC"/>
    <w:rsid w:val="69BADA75"/>
    <w:rsid w:val="69BC1B8A"/>
    <w:rsid w:val="69BC2992"/>
    <w:rsid w:val="69C6F40B"/>
    <w:rsid w:val="69C724F3"/>
    <w:rsid w:val="69D1FB39"/>
    <w:rsid w:val="69DEEDE2"/>
    <w:rsid w:val="69E0454E"/>
    <w:rsid w:val="69E91957"/>
    <w:rsid w:val="69EBF9B6"/>
    <w:rsid w:val="69EC2D62"/>
    <w:rsid w:val="69F4E3E9"/>
    <w:rsid w:val="6A1608F6"/>
    <w:rsid w:val="6A18FE7C"/>
    <w:rsid w:val="6A23561A"/>
    <w:rsid w:val="6A25DC34"/>
    <w:rsid w:val="6A2E609B"/>
    <w:rsid w:val="6A3876ED"/>
    <w:rsid w:val="6A3E0613"/>
    <w:rsid w:val="6A4433AF"/>
    <w:rsid w:val="6A50C796"/>
    <w:rsid w:val="6A515FFA"/>
    <w:rsid w:val="6A5B6D4E"/>
    <w:rsid w:val="6A5DFF1A"/>
    <w:rsid w:val="6A6AF76C"/>
    <w:rsid w:val="6A6E2B35"/>
    <w:rsid w:val="6A71971A"/>
    <w:rsid w:val="6A87CEC5"/>
    <w:rsid w:val="6A8B8E2F"/>
    <w:rsid w:val="6A8E387C"/>
    <w:rsid w:val="6AA373D3"/>
    <w:rsid w:val="6AA649B7"/>
    <w:rsid w:val="6AB0B45F"/>
    <w:rsid w:val="6AB9349D"/>
    <w:rsid w:val="6AB937AF"/>
    <w:rsid w:val="6ABD9FD4"/>
    <w:rsid w:val="6ABDE68C"/>
    <w:rsid w:val="6AC1F85C"/>
    <w:rsid w:val="6ACB8019"/>
    <w:rsid w:val="6ACD9A29"/>
    <w:rsid w:val="6ACE9A80"/>
    <w:rsid w:val="6AD0A777"/>
    <w:rsid w:val="6AD170CE"/>
    <w:rsid w:val="6ADDB1E1"/>
    <w:rsid w:val="6ADFC5BF"/>
    <w:rsid w:val="6AE2DCDC"/>
    <w:rsid w:val="6AEA0732"/>
    <w:rsid w:val="6AEF73FC"/>
    <w:rsid w:val="6AEFDEEF"/>
    <w:rsid w:val="6AF14BD7"/>
    <w:rsid w:val="6AF5D7CF"/>
    <w:rsid w:val="6AF933CD"/>
    <w:rsid w:val="6AFB4264"/>
    <w:rsid w:val="6AFCD10D"/>
    <w:rsid w:val="6AFDE1BE"/>
    <w:rsid w:val="6B051C9A"/>
    <w:rsid w:val="6B0FBCC5"/>
    <w:rsid w:val="6B102B83"/>
    <w:rsid w:val="6B17B283"/>
    <w:rsid w:val="6B1D3247"/>
    <w:rsid w:val="6B1F454F"/>
    <w:rsid w:val="6B24E9F1"/>
    <w:rsid w:val="6B4AAF6A"/>
    <w:rsid w:val="6B4AD3BA"/>
    <w:rsid w:val="6B51718D"/>
    <w:rsid w:val="6B535E24"/>
    <w:rsid w:val="6B5B2BAA"/>
    <w:rsid w:val="6B64C7FD"/>
    <w:rsid w:val="6B6C398E"/>
    <w:rsid w:val="6B75FA39"/>
    <w:rsid w:val="6B82EC21"/>
    <w:rsid w:val="6B88EEBA"/>
    <w:rsid w:val="6B93ABEB"/>
    <w:rsid w:val="6B95F25D"/>
    <w:rsid w:val="6B9FD7D3"/>
    <w:rsid w:val="6BAA6765"/>
    <w:rsid w:val="6BB1612A"/>
    <w:rsid w:val="6BB5576E"/>
    <w:rsid w:val="6BC9408C"/>
    <w:rsid w:val="6BCA9F76"/>
    <w:rsid w:val="6BD55E66"/>
    <w:rsid w:val="6BD5E87D"/>
    <w:rsid w:val="6BD5FBA6"/>
    <w:rsid w:val="6BDA58C7"/>
    <w:rsid w:val="6BDB4AED"/>
    <w:rsid w:val="6BE6B28C"/>
    <w:rsid w:val="6BEF63F1"/>
    <w:rsid w:val="6BFA03BD"/>
    <w:rsid w:val="6BFAC47A"/>
    <w:rsid w:val="6C0BAE92"/>
    <w:rsid w:val="6C0F2A76"/>
    <w:rsid w:val="6C10A278"/>
    <w:rsid w:val="6C13B6A1"/>
    <w:rsid w:val="6C2B28AD"/>
    <w:rsid w:val="6C358B52"/>
    <w:rsid w:val="6C40A468"/>
    <w:rsid w:val="6C4AD21F"/>
    <w:rsid w:val="6C512294"/>
    <w:rsid w:val="6C5F7B2F"/>
    <w:rsid w:val="6C6F2741"/>
    <w:rsid w:val="6C6F2989"/>
    <w:rsid w:val="6C7178E0"/>
    <w:rsid w:val="6C74D3E1"/>
    <w:rsid w:val="6C75B201"/>
    <w:rsid w:val="6C7726E7"/>
    <w:rsid w:val="6C7BED0E"/>
    <w:rsid w:val="6C872EC6"/>
    <w:rsid w:val="6C8F4D9F"/>
    <w:rsid w:val="6C943A50"/>
    <w:rsid w:val="6C954070"/>
    <w:rsid w:val="6C96B8D0"/>
    <w:rsid w:val="6CA50887"/>
    <w:rsid w:val="6CAC3BD0"/>
    <w:rsid w:val="6CB2226C"/>
    <w:rsid w:val="6CB7F8D3"/>
    <w:rsid w:val="6CBE2FF0"/>
    <w:rsid w:val="6CCCCDA2"/>
    <w:rsid w:val="6CD5837D"/>
    <w:rsid w:val="6CE87A2C"/>
    <w:rsid w:val="6CEE328E"/>
    <w:rsid w:val="6CEEC1CA"/>
    <w:rsid w:val="6CFF96C3"/>
    <w:rsid w:val="6D038505"/>
    <w:rsid w:val="6D063AF0"/>
    <w:rsid w:val="6D09DC3A"/>
    <w:rsid w:val="6D185A7B"/>
    <w:rsid w:val="6D1F7F9D"/>
    <w:rsid w:val="6D267F68"/>
    <w:rsid w:val="6D27CB69"/>
    <w:rsid w:val="6D2B20F1"/>
    <w:rsid w:val="6D2D3764"/>
    <w:rsid w:val="6D3355B5"/>
    <w:rsid w:val="6D3784F6"/>
    <w:rsid w:val="6D3A26BB"/>
    <w:rsid w:val="6D3E74B5"/>
    <w:rsid w:val="6D41D2BB"/>
    <w:rsid w:val="6D4DEEF1"/>
    <w:rsid w:val="6D4E19C5"/>
    <w:rsid w:val="6D4EF8CB"/>
    <w:rsid w:val="6D520E6E"/>
    <w:rsid w:val="6D5B62AB"/>
    <w:rsid w:val="6D5ECFA9"/>
    <w:rsid w:val="6D66747E"/>
    <w:rsid w:val="6D6B2E5E"/>
    <w:rsid w:val="6D6E71AA"/>
    <w:rsid w:val="6D6EAE0B"/>
    <w:rsid w:val="6D6F909C"/>
    <w:rsid w:val="6D737CFC"/>
    <w:rsid w:val="6D8CDC97"/>
    <w:rsid w:val="6D987496"/>
    <w:rsid w:val="6D9C3D53"/>
    <w:rsid w:val="6DA04623"/>
    <w:rsid w:val="6DA303A5"/>
    <w:rsid w:val="6DA4023E"/>
    <w:rsid w:val="6DA932C9"/>
    <w:rsid w:val="6DA9632C"/>
    <w:rsid w:val="6DB46E48"/>
    <w:rsid w:val="6DCFC43C"/>
    <w:rsid w:val="6DD1BED8"/>
    <w:rsid w:val="6DD44D04"/>
    <w:rsid w:val="6DE27EA0"/>
    <w:rsid w:val="6DF04C8B"/>
    <w:rsid w:val="6DF2DF8E"/>
    <w:rsid w:val="6DF33072"/>
    <w:rsid w:val="6DF9962D"/>
    <w:rsid w:val="6DFCF48F"/>
    <w:rsid w:val="6DFFFAEF"/>
    <w:rsid w:val="6E0CD30F"/>
    <w:rsid w:val="6E1DD34E"/>
    <w:rsid w:val="6E1E9E3D"/>
    <w:rsid w:val="6E216097"/>
    <w:rsid w:val="6E265A23"/>
    <w:rsid w:val="6E2FFF19"/>
    <w:rsid w:val="6E348E44"/>
    <w:rsid w:val="6E3A66E9"/>
    <w:rsid w:val="6E412AD8"/>
    <w:rsid w:val="6E41551F"/>
    <w:rsid w:val="6E4911C4"/>
    <w:rsid w:val="6E560CBD"/>
    <w:rsid w:val="6E5EB80A"/>
    <w:rsid w:val="6E6204BC"/>
    <w:rsid w:val="6E685D08"/>
    <w:rsid w:val="6E701D9C"/>
    <w:rsid w:val="6E769C84"/>
    <w:rsid w:val="6E7AF3E8"/>
    <w:rsid w:val="6E7BDD11"/>
    <w:rsid w:val="6E7D0C3D"/>
    <w:rsid w:val="6E7F4D45"/>
    <w:rsid w:val="6E971E5A"/>
    <w:rsid w:val="6E9AE92E"/>
    <w:rsid w:val="6E9DFB82"/>
    <w:rsid w:val="6EA23C08"/>
    <w:rsid w:val="6EA2F323"/>
    <w:rsid w:val="6EAC8EBB"/>
    <w:rsid w:val="6EB45A0B"/>
    <w:rsid w:val="6EB4A99B"/>
    <w:rsid w:val="6EB68966"/>
    <w:rsid w:val="6EBEAAA2"/>
    <w:rsid w:val="6EC078C6"/>
    <w:rsid w:val="6EC3E6CC"/>
    <w:rsid w:val="6EC5DADD"/>
    <w:rsid w:val="6EC7497D"/>
    <w:rsid w:val="6ED04E35"/>
    <w:rsid w:val="6EDA996F"/>
    <w:rsid w:val="6EDCC153"/>
    <w:rsid w:val="6EE0E9D4"/>
    <w:rsid w:val="6EEA0861"/>
    <w:rsid w:val="6EFDFDB3"/>
    <w:rsid w:val="6F0B171D"/>
    <w:rsid w:val="6F1352F7"/>
    <w:rsid w:val="6F1777DC"/>
    <w:rsid w:val="6F18BF5E"/>
    <w:rsid w:val="6F19EC8E"/>
    <w:rsid w:val="6F2DD14B"/>
    <w:rsid w:val="6F309132"/>
    <w:rsid w:val="6F3C897B"/>
    <w:rsid w:val="6F43A8D1"/>
    <w:rsid w:val="6F474EEE"/>
    <w:rsid w:val="6F492D0A"/>
    <w:rsid w:val="6F4D1FAB"/>
    <w:rsid w:val="6F500EF9"/>
    <w:rsid w:val="6F5321CF"/>
    <w:rsid w:val="6F53CCD9"/>
    <w:rsid w:val="6F542E4D"/>
    <w:rsid w:val="6F598444"/>
    <w:rsid w:val="6F5D7C62"/>
    <w:rsid w:val="6F650C8C"/>
    <w:rsid w:val="6F67F207"/>
    <w:rsid w:val="6F68FCB3"/>
    <w:rsid w:val="6F7FF29B"/>
    <w:rsid w:val="6F816058"/>
    <w:rsid w:val="6F841AAD"/>
    <w:rsid w:val="6F85D0EA"/>
    <w:rsid w:val="6F869342"/>
    <w:rsid w:val="6F8F2156"/>
    <w:rsid w:val="6F8F2E1C"/>
    <w:rsid w:val="6F919729"/>
    <w:rsid w:val="6F9E65EF"/>
    <w:rsid w:val="6FA48D73"/>
    <w:rsid w:val="6FA6BE60"/>
    <w:rsid w:val="6FA712F5"/>
    <w:rsid w:val="6FAA3388"/>
    <w:rsid w:val="6FAD9892"/>
    <w:rsid w:val="6FB4F82B"/>
    <w:rsid w:val="6FB7BF27"/>
    <w:rsid w:val="6FD24EB3"/>
    <w:rsid w:val="6FD25B2E"/>
    <w:rsid w:val="6FD4DF08"/>
    <w:rsid w:val="6FD6387F"/>
    <w:rsid w:val="6FD73582"/>
    <w:rsid w:val="6FD8933E"/>
    <w:rsid w:val="6FD89786"/>
    <w:rsid w:val="6FE82314"/>
    <w:rsid w:val="6FEC49ED"/>
    <w:rsid w:val="6FEF0CE8"/>
    <w:rsid w:val="6FF618B6"/>
    <w:rsid w:val="6FF9E932"/>
    <w:rsid w:val="70059EE6"/>
    <w:rsid w:val="70065E12"/>
    <w:rsid w:val="701053E9"/>
    <w:rsid w:val="7020AF42"/>
    <w:rsid w:val="7021B937"/>
    <w:rsid w:val="70285825"/>
    <w:rsid w:val="702D5491"/>
    <w:rsid w:val="702FB7EF"/>
    <w:rsid w:val="7030D2E4"/>
    <w:rsid w:val="7044BC10"/>
    <w:rsid w:val="70596A94"/>
    <w:rsid w:val="706222ED"/>
    <w:rsid w:val="7064A339"/>
    <w:rsid w:val="706CEE2C"/>
    <w:rsid w:val="706D217D"/>
    <w:rsid w:val="7077B29C"/>
    <w:rsid w:val="7087D972"/>
    <w:rsid w:val="70891FFC"/>
    <w:rsid w:val="7089E43E"/>
    <w:rsid w:val="708E4FAE"/>
    <w:rsid w:val="7090E33F"/>
    <w:rsid w:val="7096F6E7"/>
    <w:rsid w:val="70974720"/>
    <w:rsid w:val="709EC780"/>
    <w:rsid w:val="709F31E7"/>
    <w:rsid w:val="70A68547"/>
    <w:rsid w:val="70AEEB2A"/>
    <w:rsid w:val="70B08B0C"/>
    <w:rsid w:val="70B1B391"/>
    <w:rsid w:val="70B71F60"/>
    <w:rsid w:val="70C084F8"/>
    <w:rsid w:val="70CF8C64"/>
    <w:rsid w:val="70D0B1DB"/>
    <w:rsid w:val="70D2070D"/>
    <w:rsid w:val="70D2C090"/>
    <w:rsid w:val="70D7AD43"/>
    <w:rsid w:val="70D82205"/>
    <w:rsid w:val="70D99455"/>
    <w:rsid w:val="70DFFEB6"/>
    <w:rsid w:val="70E157E8"/>
    <w:rsid w:val="70E1F3AD"/>
    <w:rsid w:val="710359BC"/>
    <w:rsid w:val="710A24B0"/>
    <w:rsid w:val="710BAA10"/>
    <w:rsid w:val="711EF758"/>
    <w:rsid w:val="711FD4EE"/>
    <w:rsid w:val="71202E55"/>
    <w:rsid w:val="712047D7"/>
    <w:rsid w:val="7123860A"/>
    <w:rsid w:val="71300859"/>
    <w:rsid w:val="71305603"/>
    <w:rsid w:val="7134BF31"/>
    <w:rsid w:val="7137DEB6"/>
    <w:rsid w:val="7139E1FE"/>
    <w:rsid w:val="713A6C01"/>
    <w:rsid w:val="714918C7"/>
    <w:rsid w:val="714BB763"/>
    <w:rsid w:val="716011E8"/>
    <w:rsid w:val="71634D0A"/>
    <w:rsid w:val="7165E475"/>
    <w:rsid w:val="7166102A"/>
    <w:rsid w:val="7173024D"/>
    <w:rsid w:val="7179C1D1"/>
    <w:rsid w:val="717B0783"/>
    <w:rsid w:val="717E7B04"/>
    <w:rsid w:val="718049DB"/>
    <w:rsid w:val="718F9F73"/>
    <w:rsid w:val="71920A83"/>
    <w:rsid w:val="71A26EF4"/>
    <w:rsid w:val="71AA7CA3"/>
    <w:rsid w:val="71AB612A"/>
    <w:rsid w:val="71AFF3B9"/>
    <w:rsid w:val="71BA728B"/>
    <w:rsid w:val="71BF3E24"/>
    <w:rsid w:val="71C51C9D"/>
    <w:rsid w:val="71C6B400"/>
    <w:rsid w:val="71CC73E9"/>
    <w:rsid w:val="71CC956C"/>
    <w:rsid w:val="71CDADA2"/>
    <w:rsid w:val="71D294BD"/>
    <w:rsid w:val="71D59B75"/>
    <w:rsid w:val="71D9EB50"/>
    <w:rsid w:val="71DF48EA"/>
    <w:rsid w:val="71E2390C"/>
    <w:rsid w:val="71F17174"/>
    <w:rsid w:val="71FCB1F3"/>
    <w:rsid w:val="71FFA9F8"/>
    <w:rsid w:val="72058DFF"/>
    <w:rsid w:val="720BB85E"/>
    <w:rsid w:val="7227C833"/>
    <w:rsid w:val="722D0F3C"/>
    <w:rsid w:val="7248C2BF"/>
    <w:rsid w:val="724FECED"/>
    <w:rsid w:val="7250141B"/>
    <w:rsid w:val="7251E387"/>
    <w:rsid w:val="725502A5"/>
    <w:rsid w:val="7255CF86"/>
    <w:rsid w:val="7256B68C"/>
    <w:rsid w:val="72599584"/>
    <w:rsid w:val="725CB089"/>
    <w:rsid w:val="726098D4"/>
    <w:rsid w:val="726370BE"/>
    <w:rsid w:val="7263D723"/>
    <w:rsid w:val="726BAC57"/>
    <w:rsid w:val="726DF4C4"/>
    <w:rsid w:val="7274E0C3"/>
    <w:rsid w:val="727FAA3A"/>
    <w:rsid w:val="7280C3DF"/>
    <w:rsid w:val="7281C736"/>
    <w:rsid w:val="72862BD9"/>
    <w:rsid w:val="72974437"/>
    <w:rsid w:val="729A6C81"/>
    <w:rsid w:val="72A245EC"/>
    <w:rsid w:val="72A6F662"/>
    <w:rsid w:val="72A93A50"/>
    <w:rsid w:val="72B16923"/>
    <w:rsid w:val="72B2BCC1"/>
    <w:rsid w:val="72B5AA79"/>
    <w:rsid w:val="72BB2ECC"/>
    <w:rsid w:val="72CAA599"/>
    <w:rsid w:val="72CD9607"/>
    <w:rsid w:val="72CF3F82"/>
    <w:rsid w:val="72E51602"/>
    <w:rsid w:val="72EC3D27"/>
    <w:rsid w:val="72F7056E"/>
    <w:rsid w:val="72F7ED65"/>
    <w:rsid w:val="7301C764"/>
    <w:rsid w:val="7307AD9F"/>
    <w:rsid w:val="73129BEE"/>
    <w:rsid w:val="73152F17"/>
    <w:rsid w:val="731D19DE"/>
    <w:rsid w:val="7323ABB9"/>
    <w:rsid w:val="732F60FB"/>
    <w:rsid w:val="73329C4A"/>
    <w:rsid w:val="734F431E"/>
    <w:rsid w:val="7360EF90"/>
    <w:rsid w:val="7367E27B"/>
    <w:rsid w:val="737B6537"/>
    <w:rsid w:val="738131F3"/>
    <w:rsid w:val="7383B2FE"/>
    <w:rsid w:val="738E0CC5"/>
    <w:rsid w:val="73901A46"/>
    <w:rsid w:val="7394D25E"/>
    <w:rsid w:val="739662E7"/>
    <w:rsid w:val="739D568E"/>
    <w:rsid w:val="739FCF3E"/>
    <w:rsid w:val="73A1ECB0"/>
    <w:rsid w:val="73A88B38"/>
    <w:rsid w:val="73B995DA"/>
    <w:rsid w:val="73BE4F11"/>
    <w:rsid w:val="73C6760B"/>
    <w:rsid w:val="73C68F1C"/>
    <w:rsid w:val="73C6F7D1"/>
    <w:rsid w:val="73C7FA3A"/>
    <w:rsid w:val="73DA8B37"/>
    <w:rsid w:val="73DC7CF8"/>
    <w:rsid w:val="73DCD02C"/>
    <w:rsid w:val="73DDE669"/>
    <w:rsid w:val="73DDFF76"/>
    <w:rsid w:val="73E089BC"/>
    <w:rsid w:val="73E9257A"/>
    <w:rsid w:val="73F19AD1"/>
    <w:rsid w:val="7403ED1E"/>
    <w:rsid w:val="7410401E"/>
    <w:rsid w:val="7410BCDE"/>
    <w:rsid w:val="7417DA80"/>
    <w:rsid w:val="7422DAFA"/>
    <w:rsid w:val="7423BB8C"/>
    <w:rsid w:val="74254551"/>
    <w:rsid w:val="74277291"/>
    <w:rsid w:val="74321B77"/>
    <w:rsid w:val="743842B3"/>
    <w:rsid w:val="744020BE"/>
    <w:rsid w:val="744149E1"/>
    <w:rsid w:val="74431903"/>
    <w:rsid w:val="7451B41D"/>
    <w:rsid w:val="7455318A"/>
    <w:rsid w:val="745A9998"/>
    <w:rsid w:val="746377E0"/>
    <w:rsid w:val="74649433"/>
    <w:rsid w:val="746A4930"/>
    <w:rsid w:val="746A6130"/>
    <w:rsid w:val="7471C101"/>
    <w:rsid w:val="747534EC"/>
    <w:rsid w:val="7479AAC1"/>
    <w:rsid w:val="747C6998"/>
    <w:rsid w:val="747D7F28"/>
    <w:rsid w:val="747E8D04"/>
    <w:rsid w:val="7482A274"/>
    <w:rsid w:val="7485391A"/>
    <w:rsid w:val="748DB444"/>
    <w:rsid w:val="749391B5"/>
    <w:rsid w:val="74A04B74"/>
    <w:rsid w:val="74A28D67"/>
    <w:rsid w:val="74A41747"/>
    <w:rsid w:val="74A45F04"/>
    <w:rsid w:val="74B17050"/>
    <w:rsid w:val="74B96C85"/>
    <w:rsid w:val="74C2CA06"/>
    <w:rsid w:val="74C8955D"/>
    <w:rsid w:val="74C9B73D"/>
    <w:rsid w:val="74CD6D74"/>
    <w:rsid w:val="74D13081"/>
    <w:rsid w:val="74D449C2"/>
    <w:rsid w:val="74D86009"/>
    <w:rsid w:val="74E262A3"/>
    <w:rsid w:val="74F63C11"/>
    <w:rsid w:val="74F655C7"/>
    <w:rsid w:val="74FD87F1"/>
    <w:rsid w:val="750288D2"/>
    <w:rsid w:val="7506C33B"/>
    <w:rsid w:val="7510B542"/>
    <w:rsid w:val="751103D4"/>
    <w:rsid w:val="751587C3"/>
    <w:rsid w:val="7516ACC5"/>
    <w:rsid w:val="7519B86F"/>
    <w:rsid w:val="751A03F1"/>
    <w:rsid w:val="751F4A5F"/>
    <w:rsid w:val="752BC906"/>
    <w:rsid w:val="752E7361"/>
    <w:rsid w:val="7531179D"/>
    <w:rsid w:val="75311BFA"/>
    <w:rsid w:val="7535414E"/>
    <w:rsid w:val="75371F64"/>
    <w:rsid w:val="75399488"/>
    <w:rsid w:val="754025E6"/>
    <w:rsid w:val="755487AF"/>
    <w:rsid w:val="7566819E"/>
    <w:rsid w:val="7568AB52"/>
    <w:rsid w:val="75695773"/>
    <w:rsid w:val="756BAE43"/>
    <w:rsid w:val="756D0183"/>
    <w:rsid w:val="7570605B"/>
    <w:rsid w:val="757A5226"/>
    <w:rsid w:val="757F5599"/>
    <w:rsid w:val="75813813"/>
    <w:rsid w:val="75831347"/>
    <w:rsid w:val="758C0FB0"/>
    <w:rsid w:val="758F2B15"/>
    <w:rsid w:val="759CDAA8"/>
    <w:rsid w:val="759D955C"/>
    <w:rsid w:val="75A03E4C"/>
    <w:rsid w:val="75A4AE6E"/>
    <w:rsid w:val="75A8050F"/>
    <w:rsid w:val="75AAA720"/>
    <w:rsid w:val="75BA0DAB"/>
    <w:rsid w:val="75BAC3C9"/>
    <w:rsid w:val="75BBC8FE"/>
    <w:rsid w:val="75BCB7F4"/>
    <w:rsid w:val="75BEBB4E"/>
    <w:rsid w:val="75E8F026"/>
    <w:rsid w:val="75E9A25A"/>
    <w:rsid w:val="75F0AC8F"/>
    <w:rsid w:val="75F741A1"/>
    <w:rsid w:val="75F95972"/>
    <w:rsid w:val="75FBE34B"/>
    <w:rsid w:val="760709CB"/>
    <w:rsid w:val="76131BE9"/>
    <w:rsid w:val="76178A81"/>
    <w:rsid w:val="761A37F9"/>
    <w:rsid w:val="7621361F"/>
    <w:rsid w:val="762D2333"/>
    <w:rsid w:val="762F3430"/>
    <w:rsid w:val="76343ED1"/>
    <w:rsid w:val="7637692A"/>
    <w:rsid w:val="76500AE2"/>
    <w:rsid w:val="76536E09"/>
    <w:rsid w:val="76582C6A"/>
    <w:rsid w:val="7660C62C"/>
    <w:rsid w:val="766F17B3"/>
    <w:rsid w:val="76779702"/>
    <w:rsid w:val="7677C184"/>
    <w:rsid w:val="7679309C"/>
    <w:rsid w:val="767F7D39"/>
    <w:rsid w:val="7683B320"/>
    <w:rsid w:val="76919329"/>
    <w:rsid w:val="76939285"/>
    <w:rsid w:val="76A0670C"/>
    <w:rsid w:val="76AB6178"/>
    <w:rsid w:val="76B12E17"/>
    <w:rsid w:val="76B306F5"/>
    <w:rsid w:val="76BE5A5C"/>
    <w:rsid w:val="76BEA2A1"/>
    <w:rsid w:val="76C69AE6"/>
    <w:rsid w:val="76C76834"/>
    <w:rsid w:val="76C8AC72"/>
    <w:rsid w:val="76D6E68A"/>
    <w:rsid w:val="76E3BCF2"/>
    <w:rsid w:val="76E8BD84"/>
    <w:rsid w:val="76E9E2F3"/>
    <w:rsid w:val="76EC7C7D"/>
    <w:rsid w:val="76F818BC"/>
    <w:rsid w:val="76FA2BB8"/>
    <w:rsid w:val="76FC5B78"/>
    <w:rsid w:val="770127C7"/>
    <w:rsid w:val="771885D6"/>
    <w:rsid w:val="7724B502"/>
    <w:rsid w:val="7725DBE3"/>
    <w:rsid w:val="772B58BD"/>
    <w:rsid w:val="77318728"/>
    <w:rsid w:val="7736EF36"/>
    <w:rsid w:val="773EDA30"/>
    <w:rsid w:val="7742211C"/>
    <w:rsid w:val="77451244"/>
    <w:rsid w:val="77498579"/>
    <w:rsid w:val="774D9127"/>
    <w:rsid w:val="774FBC18"/>
    <w:rsid w:val="77517D4D"/>
    <w:rsid w:val="77552AD8"/>
    <w:rsid w:val="7767082C"/>
    <w:rsid w:val="77672950"/>
    <w:rsid w:val="77697583"/>
    <w:rsid w:val="777AE408"/>
    <w:rsid w:val="777B66BF"/>
    <w:rsid w:val="777E6E97"/>
    <w:rsid w:val="777ED2A2"/>
    <w:rsid w:val="77838A86"/>
    <w:rsid w:val="778C2AFB"/>
    <w:rsid w:val="778DB87A"/>
    <w:rsid w:val="77967206"/>
    <w:rsid w:val="77A003B1"/>
    <w:rsid w:val="77A5597D"/>
    <w:rsid w:val="77A63300"/>
    <w:rsid w:val="77A8DA21"/>
    <w:rsid w:val="77B3149C"/>
    <w:rsid w:val="77B80593"/>
    <w:rsid w:val="77B82CCF"/>
    <w:rsid w:val="77BB06AF"/>
    <w:rsid w:val="77BE4095"/>
    <w:rsid w:val="77C6FE7D"/>
    <w:rsid w:val="77CBD2DD"/>
    <w:rsid w:val="77E050E9"/>
    <w:rsid w:val="77E2DAEC"/>
    <w:rsid w:val="77E4B009"/>
    <w:rsid w:val="77E62879"/>
    <w:rsid w:val="77E653E6"/>
    <w:rsid w:val="77FE4CAE"/>
    <w:rsid w:val="780C9933"/>
    <w:rsid w:val="781035A7"/>
    <w:rsid w:val="7812E48F"/>
    <w:rsid w:val="78136844"/>
    <w:rsid w:val="7817FD54"/>
    <w:rsid w:val="781806B9"/>
    <w:rsid w:val="7826128C"/>
    <w:rsid w:val="782EF3DC"/>
    <w:rsid w:val="7832CC2B"/>
    <w:rsid w:val="78357C12"/>
    <w:rsid w:val="783F408F"/>
    <w:rsid w:val="784CD450"/>
    <w:rsid w:val="7855021C"/>
    <w:rsid w:val="7857BE4A"/>
    <w:rsid w:val="785DF38A"/>
    <w:rsid w:val="786595F0"/>
    <w:rsid w:val="786B308E"/>
    <w:rsid w:val="78792916"/>
    <w:rsid w:val="787FEF46"/>
    <w:rsid w:val="78819D17"/>
    <w:rsid w:val="7884C193"/>
    <w:rsid w:val="78A3B65F"/>
    <w:rsid w:val="78A4F463"/>
    <w:rsid w:val="78AAD67D"/>
    <w:rsid w:val="78B5E4AD"/>
    <w:rsid w:val="78C2778B"/>
    <w:rsid w:val="78C67A36"/>
    <w:rsid w:val="78C88B68"/>
    <w:rsid w:val="78CA9149"/>
    <w:rsid w:val="78D63A4B"/>
    <w:rsid w:val="78D7B066"/>
    <w:rsid w:val="78E0FB0A"/>
    <w:rsid w:val="78EE5393"/>
    <w:rsid w:val="78FBD2DB"/>
    <w:rsid w:val="78FE4459"/>
    <w:rsid w:val="78FED889"/>
    <w:rsid w:val="790A6664"/>
    <w:rsid w:val="790B8FC5"/>
    <w:rsid w:val="790F1662"/>
    <w:rsid w:val="79105066"/>
    <w:rsid w:val="7910C328"/>
    <w:rsid w:val="791168D1"/>
    <w:rsid w:val="7918FAEF"/>
    <w:rsid w:val="791B8AF8"/>
    <w:rsid w:val="791CC833"/>
    <w:rsid w:val="792D293F"/>
    <w:rsid w:val="792ED47C"/>
    <w:rsid w:val="7931CEA1"/>
    <w:rsid w:val="793B5B8E"/>
    <w:rsid w:val="79426C87"/>
    <w:rsid w:val="7946A2D8"/>
    <w:rsid w:val="79474C89"/>
    <w:rsid w:val="794F51C2"/>
    <w:rsid w:val="7955A3C1"/>
    <w:rsid w:val="7956CFCF"/>
    <w:rsid w:val="795A1C66"/>
    <w:rsid w:val="795F4B4F"/>
    <w:rsid w:val="79606B45"/>
    <w:rsid w:val="79659BF6"/>
    <w:rsid w:val="797D10EF"/>
    <w:rsid w:val="797E0D53"/>
    <w:rsid w:val="7987F191"/>
    <w:rsid w:val="798B831F"/>
    <w:rsid w:val="798D8409"/>
    <w:rsid w:val="798F2D0A"/>
    <w:rsid w:val="7996C4D7"/>
    <w:rsid w:val="799D2A20"/>
    <w:rsid w:val="79A237DB"/>
    <w:rsid w:val="79A43D67"/>
    <w:rsid w:val="79A4DB92"/>
    <w:rsid w:val="79A71702"/>
    <w:rsid w:val="79A9D43C"/>
    <w:rsid w:val="79ABA84E"/>
    <w:rsid w:val="79AD8B2A"/>
    <w:rsid w:val="79B26EA3"/>
    <w:rsid w:val="79C073D0"/>
    <w:rsid w:val="79C18385"/>
    <w:rsid w:val="79C1FC50"/>
    <w:rsid w:val="79C61AC8"/>
    <w:rsid w:val="79CE283C"/>
    <w:rsid w:val="79D1F156"/>
    <w:rsid w:val="79D3FF13"/>
    <w:rsid w:val="79D67E96"/>
    <w:rsid w:val="79DC8789"/>
    <w:rsid w:val="79E08772"/>
    <w:rsid w:val="79E78AED"/>
    <w:rsid w:val="79E98CB6"/>
    <w:rsid w:val="79EFE22A"/>
    <w:rsid w:val="79F09201"/>
    <w:rsid w:val="79FB16F7"/>
    <w:rsid w:val="79FCEB8A"/>
    <w:rsid w:val="7A1D313A"/>
    <w:rsid w:val="7A22BC33"/>
    <w:rsid w:val="7A25C110"/>
    <w:rsid w:val="7A29E90C"/>
    <w:rsid w:val="7A2E37D4"/>
    <w:rsid w:val="7A3092BE"/>
    <w:rsid w:val="7A3310BF"/>
    <w:rsid w:val="7A39AA33"/>
    <w:rsid w:val="7A491044"/>
    <w:rsid w:val="7A4B11FB"/>
    <w:rsid w:val="7A4FDD9C"/>
    <w:rsid w:val="7A5A588E"/>
    <w:rsid w:val="7A649C9A"/>
    <w:rsid w:val="7A67FAAB"/>
    <w:rsid w:val="7A6AD751"/>
    <w:rsid w:val="7A721A1A"/>
    <w:rsid w:val="7A755E6C"/>
    <w:rsid w:val="7A76C0F2"/>
    <w:rsid w:val="7A7F4F87"/>
    <w:rsid w:val="7A870A2E"/>
    <w:rsid w:val="7A871F59"/>
    <w:rsid w:val="7A88CC51"/>
    <w:rsid w:val="7A88FE5F"/>
    <w:rsid w:val="7A896C06"/>
    <w:rsid w:val="7A8E5E8E"/>
    <w:rsid w:val="7A8F0266"/>
    <w:rsid w:val="7AA7CB03"/>
    <w:rsid w:val="7AADA34F"/>
    <w:rsid w:val="7AB3C5CC"/>
    <w:rsid w:val="7ABBC691"/>
    <w:rsid w:val="7ABED86B"/>
    <w:rsid w:val="7AC3D3CD"/>
    <w:rsid w:val="7AC6C517"/>
    <w:rsid w:val="7ACD3C17"/>
    <w:rsid w:val="7ADA0B21"/>
    <w:rsid w:val="7AE49570"/>
    <w:rsid w:val="7AE6AFC2"/>
    <w:rsid w:val="7AEA9634"/>
    <w:rsid w:val="7AF25627"/>
    <w:rsid w:val="7AF286D8"/>
    <w:rsid w:val="7AF4E9BA"/>
    <w:rsid w:val="7AF7AF6B"/>
    <w:rsid w:val="7B050FDC"/>
    <w:rsid w:val="7B108A89"/>
    <w:rsid w:val="7B25D676"/>
    <w:rsid w:val="7B2BB057"/>
    <w:rsid w:val="7B3D1376"/>
    <w:rsid w:val="7B4519DB"/>
    <w:rsid w:val="7B48D59F"/>
    <w:rsid w:val="7B521531"/>
    <w:rsid w:val="7B603C95"/>
    <w:rsid w:val="7B6179CC"/>
    <w:rsid w:val="7B61ED4F"/>
    <w:rsid w:val="7B66B9E9"/>
    <w:rsid w:val="7B6A6A62"/>
    <w:rsid w:val="7B6C6033"/>
    <w:rsid w:val="7B7034E2"/>
    <w:rsid w:val="7B72B94D"/>
    <w:rsid w:val="7B75FFE4"/>
    <w:rsid w:val="7B7E80B7"/>
    <w:rsid w:val="7B828A23"/>
    <w:rsid w:val="7B84FA2F"/>
    <w:rsid w:val="7B9052AF"/>
    <w:rsid w:val="7B90D95E"/>
    <w:rsid w:val="7B9C1A1F"/>
    <w:rsid w:val="7BA61C8D"/>
    <w:rsid w:val="7BAE39D6"/>
    <w:rsid w:val="7BB12D2B"/>
    <w:rsid w:val="7BB89C93"/>
    <w:rsid w:val="7BBBCD9E"/>
    <w:rsid w:val="7BC03367"/>
    <w:rsid w:val="7BC13929"/>
    <w:rsid w:val="7BC1F978"/>
    <w:rsid w:val="7BC64BDC"/>
    <w:rsid w:val="7BE193B8"/>
    <w:rsid w:val="7BE52F64"/>
    <w:rsid w:val="7BE60071"/>
    <w:rsid w:val="7BE93341"/>
    <w:rsid w:val="7BED031F"/>
    <w:rsid w:val="7BED13A3"/>
    <w:rsid w:val="7BEED98F"/>
    <w:rsid w:val="7BF435CE"/>
    <w:rsid w:val="7BF45787"/>
    <w:rsid w:val="7BF61143"/>
    <w:rsid w:val="7BF8F0DA"/>
    <w:rsid w:val="7BFAF8D8"/>
    <w:rsid w:val="7BFE1047"/>
    <w:rsid w:val="7C001EDF"/>
    <w:rsid w:val="7C1B868C"/>
    <w:rsid w:val="7C1BF06B"/>
    <w:rsid w:val="7C2119AB"/>
    <w:rsid w:val="7C322FC2"/>
    <w:rsid w:val="7C3C8739"/>
    <w:rsid w:val="7C3F0191"/>
    <w:rsid w:val="7C4FD921"/>
    <w:rsid w:val="7C546B82"/>
    <w:rsid w:val="7C55DF3C"/>
    <w:rsid w:val="7C612980"/>
    <w:rsid w:val="7C6378F3"/>
    <w:rsid w:val="7C6A4B09"/>
    <w:rsid w:val="7C70B6D9"/>
    <w:rsid w:val="7C710195"/>
    <w:rsid w:val="7C7271E9"/>
    <w:rsid w:val="7C739B4A"/>
    <w:rsid w:val="7C789C32"/>
    <w:rsid w:val="7C894813"/>
    <w:rsid w:val="7C95D44E"/>
    <w:rsid w:val="7C9671A6"/>
    <w:rsid w:val="7C9EAF95"/>
    <w:rsid w:val="7C9F7B0F"/>
    <w:rsid w:val="7CA3B8B8"/>
    <w:rsid w:val="7CA46205"/>
    <w:rsid w:val="7CAC9134"/>
    <w:rsid w:val="7CB3FB55"/>
    <w:rsid w:val="7CBA7818"/>
    <w:rsid w:val="7CD292CD"/>
    <w:rsid w:val="7CD3D6C6"/>
    <w:rsid w:val="7CD51441"/>
    <w:rsid w:val="7CDDC6C9"/>
    <w:rsid w:val="7CE75E5D"/>
    <w:rsid w:val="7CF212FE"/>
    <w:rsid w:val="7CF72E53"/>
    <w:rsid w:val="7CFB2B88"/>
    <w:rsid w:val="7CFBB5EC"/>
    <w:rsid w:val="7D0148E4"/>
    <w:rsid w:val="7D0A7999"/>
    <w:rsid w:val="7D0B9D2A"/>
    <w:rsid w:val="7D285732"/>
    <w:rsid w:val="7D34E4C0"/>
    <w:rsid w:val="7D37FE9E"/>
    <w:rsid w:val="7D3EBBEF"/>
    <w:rsid w:val="7D4176EA"/>
    <w:rsid w:val="7D4606F0"/>
    <w:rsid w:val="7D47CB3B"/>
    <w:rsid w:val="7D4B7AB9"/>
    <w:rsid w:val="7D4E5141"/>
    <w:rsid w:val="7D547C86"/>
    <w:rsid w:val="7D5A43B7"/>
    <w:rsid w:val="7D616FB7"/>
    <w:rsid w:val="7D61D478"/>
    <w:rsid w:val="7D69F6FA"/>
    <w:rsid w:val="7D6B5216"/>
    <w:rsid w:val="7D6F1EE9"/>
    <w:rsid w:val="7D712832"/>
    <w:rsid w:val="7D7A70B7"/>
    <w:rsid w:val="7D7B484F"/>
    <w:rsid w:val="7D7D3235"/>
    <w:rsid w:val="7D7F9E1E"/>
    <w:rsid w:val="7D910D76"/>
    <w:rsid w:val="7D950FB0"/>
    <w:rsid w:val="7D9D1D32"/>
    <w:rsid w:val="7D9E97C4"/>
    <w:rsid w:val="7DA16563"/>
    <w:rsid w:val="7DA4DBB2"/>
    <w:rsid w:val="7DAB09A5"/>
    <w:rsid w:val="7DAD4D31"/>
    <w:rsid w:val="7DB07641"/>
    <w:rsid w:val="7DB0993E"/>
    <w:rsid w:val="7DB8D647"/>
    <w:rsid w:val="7DBF497F"/>
    <w:rsid w:val="7DD178D1"/>
    <w:rsid w:val="7DE1E009"/>
    <w:rsid w:val="7DE48CBE"/>
    <w:rsid w:val="7DE888EB"/>
    <w:rsid w:val="7DEFD112"/>
    <w:rsid w:val="7E070758"/>
    <w:rsid w:val="7E0ADE50"/>
    <w:rsid w:val="7E0B08B8"/>
    <w:rsid w:val="7E198ACD"/>
    <w:rsid w:val="7E19CEB5"/>
    <w:rsid w:val="7E24558E"/>
    <w:rsid w:val="7E258B1F"/>
    <w:rsid w:val="7E29B005"/>
    <w:rsid w:val="7E338E24"/>
    <w:rsid w:val="7E387E0F"/>
    <w:rsid w:val="7E3C6867"/>
    <w:rsid w:val="7E3ECEA1"/>
    <w:rsid w:val="7E470603"/>
    <w:rsid w:val="7E53B9DE"/>
    <w:rsid w:val="7E639FE0"/>
    <w:rsid w:val="7E65E6E1"/>
    <w:rsid w:val="7E673F21"/>
    <w:rsid w:val="7E750DDC"/>
    <w:rsid w:val="7E769F98"/>
    <w:rsid w:val="7E7ACDEC"/>
    <w:rsid w:val="7E7CD7FB"/>
    <w:rsid w:val="7E7FB1CC"/>
    <w:rsid w:val="7EA3BD76"/>
    <w:rsid w:val="7EB7877F"/>
    <w:rsid w:val="7EBA2F7A"/>
    <w:rsid w:val="7EC0E377"/>
    <w:rsid w:val="7EC2245B"/>
    <w:rsid w:val="7EC30963"/>
    <w:rsid w:val="7EE09B65"/>
    <w:rsid w:val="7EE55BBB"/>
    <w:rsid w:val="7EE55F2B"/>
    <w:rsid w:val="7EEECAB9"/>
    <w:rsid w:val="7EF6BAEA"/>
    <w:rsid w:val="7EF98933"/>
    <w:rsid w:val="7F037A20"/>
    <w:rsid w:val="7F0779D9"/>
    <w:rsid w:val="7F1195C2"/>
    <w:rsid w:val="7F171DE7"/>
    <w:rsid w:val="7F1C9009"/>
    <w:rsid w:val="7F1D8026"/>
    <w:rsid w:val="7F216D80"/>
    <w:rsid w:val="7F2691AA"/>
    <w:rsid w:val="7F34668A"/>
    <w:rsid w:val="7F349FB4"/>
    <w:rsid w:val="7F34D17E"/>
    <w:rsid w:val="7F35E2E6"/>
    <w:rsid w:val="7F38E853"/>
    <w:rsid w:val="7F3AC93A"/>
    <w:rsid w:val="7F4C326E"/>
    <w:rsid w:val="7F5685B0"/>
    <w:rsid w:val="7F66E319"/>
    <w:rsid w:val="7F6A066F"/>
    <w:rsid w:val="7F6B8CC8"/>
    <w:rsid w:val="7F6E4FF9"/>
    <w:rsid w:val="7F7337B1"/>
    <w:rsid w:val="7F89ABA9"/>
    <w:rsid w:val="7F8D7C18"/>
    <w:rsid w:val="7F9604C6"/>
    <w:rsid w:val="7F9FE8C7"/>
    <w:rsid w:val="7FA2F30D"/>
    <w:rsid w:val="7FA31898"/>
    <w:rsid w:val="7FA3E7C7"/>
    <w:rsid w:val="7FA51149"/>
    <w:rsid w:val="7FAEB5E7"/>
    <w:rsid w:val="7FB351F0"/>
    <w:rsid w:val="7FB45BDF"/>
    <w:rsid w:val="7FBEBD2F"/>
    <w:rsid w:val="7FC1F342"/>
    <w:rsid w:val="7FC9F401"/>
    <w:rsid w:val="7FCDADAD"/>
    <w:rsid w:val="7FCE2C6D"/>
    <w:rsid w:val="7FDF0670"/>
    <w:rsid w:val="7FE4BEDE"/>
    <w:rsid w:val="7FE67E79"/>
    <w:rsid w:val="7FE9E8CE"/>
    <w:rsid w:val="7FEE7B84"/>
    <w:rsid w:val="7FF1136A"/>
    <w:rsid w:val="7FF5A340"/>
    <w:rsid w:val="7FF740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33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793D7F"/>
    <w:pPr>
      <w:numPr>
        <w:numId w:val="1"/>
      </w:numPr>
      <w:contextualSpacing/>
    </w:pPr>
  </w:style>
  <w:style w:type="paragraph" w:styleId="ListBullet2">
    <w:name w:val="List Bullet 2"/>
    <w:basedOn w:val="Normal"/>
    <w:uiPriority w:val="99"/>
    <w:semiHidden/>
    <w:unhideWhenUsed/>
    <w:rsid w:val="00793D7F"/>
    <w:pPr>
      <w:numPr>
        <w:numId w:val="2"/>
      </w:numPr>
      <w:contextualSpacing/>
    </w:pPr>
  </w:style>
  <w:style w:type="paragraph" w:styleId="ListBullet3">
    <w:name w:val="List Bullet 3"/>
    <w:basedOn w:val="Normal"/>
    <w:uiPriority w:val="99"/>
    <w:semiHidden/>
    <w:unhideWhenUsed/>
    <w:rsid w:val="00793D7F"/>
    <w:pPr>
      <w:numPr>
        <w:numId w:val="3"/>
      </w:numPr>
      <w:contextualSpacing/>
    </w:pPr>
  </w:style>
  <w:style w:type="paragraph" w:styleId="ListBullet4">
    <w:name w:val="List Bullet 4"/>
    <w:basedOn w:val="Normal"/>
    <w:uiPriority w:val="99"/>
    <w:semiHidden/>
    <w:unhideWhenUsed/>
    <w:rsid w:val="00793D7F"/>
    <w:pPr>
      <w:numPr>
        <w:numId w:val="4"/>
      </w:numPr>
      <w:contextualSpacing/>
    </w:pPr>
  </w:style>
  <w:style w:type="paragraph" w:styleId="Caption">
    <w:name w:val="caption"/>
    <w:basedOn w:val="Normal"/>
    <w:next w:val="Normal"/>
    <w:uiPriority w:val="35"/>
    <w:semiHidden/>
    <w:unhideWhenUsed/>
    <w:qFormat/>
    <w:rsid w:val="00344D7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344D76"/>
    <w:pPr>
      <w:spacing w:after="0"/>
    </w:pPr>
  </w:style>
  <w:style w:type="paragraph" w:styleId="ListNumber">
    <w:name w:val="List Number"/>
    <w:basedOn w:val="Normal"/>
    <w:uiPriority w:val="99"/>
    <w:semiHidden/>
    <w:unhideWhenUsed/>
    <w:rsid w:val="00344D76"/>
    <w:pPr>
      <w:numPr>
        <w:numId w:val="5"/>
      </w:numPr>
      <w:tabs>
        <w:tab w:val="clear" w:pos="360"/>
        <w:tab w:val="num" w:pos="709"/>
      </w:tabs>
      <w:ind w:left="709" w:hanging="709"/>
      <w:contextualSpacing/>
    </w:pPr>
  </w:style>
  <w:style w:type="paragraph" w:styleId="ListNumber2">
    <w:name w:val="List Number 2"/>
    <w:basedOn w:val="Normal"/>
    <w:uiPriority w:val="99"/>
    <w:semiHidden/>
    <w:unhideWhenUsed/>
    <w:rsid w:val="00344D76"/>
    <w:pPr>
      <w:numPr>
        <w:numId w:val="6"/>
      </w:numPr>
      <w:tabs>
        <w:tab w:val="clear" w:pos="643"/>
        <w:tab w:val="num" w:pos="850"/>
      </w:tabs>
      <w:ind w:left="850" w:hanging="850"/>
      <w:contextualSpacing/>
    </w:pPr>
  </w:style>
  <w:style w:type="paragraph" w:styleId="ListNumber3">
    <w:name w:val="List Number 3"/>
    <w:basedOn w:val="Normal"/>
    <w:uiPriority w:val="99"/>
    <w:semiHidden/>
    <w:unhideWhenUsed/>
    <w:rsid w:val="00344D76"/>
    <w:pPr>
      <w:numPr>
        <w:numId w:val="7"/>
      </w:numPr>
      <w:tabs>
        <w:tab w:val="clear" w:pos="926"/>
        <w:tab w:val="num" w:pos="1417"/>
      </w:tabs>
      <w:ind w:left="1417" w:hanging="567"/>
      <w:contextualSpacing/>
    </w:pPr>
  </w:style>
  <w:style w:type="paragraph" w:styleId="ListNumber4">
    <w:name w:val="List Number 4"/>
    <w:basedOn w:val="Normal"/>
    <w:uiPriority w:val="99"/>
    <w:semiHidden/>
    <w:unhideWhenUsed/>
    <w:rsid w:val="00344D76"/>
    <w:pPr>
      <w:numPr>
        <w:numId w:val="8"/>
      </w:numPr>
      <w:tabs>
        <w:tab w:val="clear" w:pos="1209"/>
        <w:tab w:val="num" w:pos="1984"/>
      </w:tabs>
      <w:ind w:left="1984" w:hanging="567"/>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e-D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035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35A"/>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8B5EDD"/>
    <w:rPr>
      <w:b/>
      <w:bCs/>
    </w:rPr>
  </w:style>
  <w:style w:type="character" w:customStyle="1" w:styleId="CommentSubjectChar">
    <w:name w:val="Comment Subject Char"/>
    <w:basedOn w:val="CommentTextChar"/>
    <w:link w:val="CommentSubject"/>
    <w:uiPriority w:val="99"/>
    <w:semiHidden/>
    <w:rsid w:val="008B5EDD"/>
    <w:rPr>
      <w:rFonts w:ascii="Times New Roman" w:hAnsi="Times New Roman" w:cs="Times New Roman"/>
      <w:b/>
      <w:bCs/>
      <w:sz w:val="20"/>
      <w:szCs w:val="20"/>
      <w:lang w:val="de-DE"/>
    </w:rPr>
  </w:style>
  <w:style w:type="character" w:styleId="Hyperlink">
    <w:name w:val="Hyperlink"/>
    <w:basedOn w:val="DefaultParagraphFont"/>
    <w:uiPriority w:val="99"/>
    <w:unhideWhenUsed/>
    <w:rsid w:val="008B5EDD"/>
    <w:rPr>
      <w:color w:val="0000FF" w:themeColor="hyperlink"/>
      <w:u w:val="single"/>
    </w:rPr>
  </w:style>
  <w:style w:type="paragraph" w:styleId="ListParagraph">
    <w:name w:val="List Paragraph"/>
    <w:basedOn w:val="Normal"/>
    <w:uiPriority w:val="34"/>
    <w:qFormat/>
    <w:rsid w:val="00004EC6"/>
    <w:pPr>
      <w:spacing w:before="0" w:after="200" w:line="276" w:lineRule="auto"/>
      <w:ind w:left="720"/>
      <w:contextualSpacing/>
      <w:jc w:val="left"/>
    </w:pPr>
    <w:rPr>
      <w:rFonts w:asciiTheme="minorHAnsi" w:hAnsiTheme="minorHAnsi" w:cstheme="minorBidi"/>
      <w:sz w:val="22"/>
    </w:rPr>
  </w:style>
  <w:style w:type="paragraph" w:styleId="Revision">
    <w:name w:val="Revision"/>
    <w:hidden/>
    <w:uiPriority w:val="99"/>
    <w:semiHidden/>
    <w:rsid w:val="00857B9B"/>
    <w:pPr>
      <w:spacing w:after="0" w:line="240" w:lineRule="auto"/>
    </w:pPr>
    <w:rPr>
      <w:rFonts w:ascii="Times New Roman" w:hAnsi="Times New Roman" w:cs="Times New Roman"/>
      <w:sz w:val="24"/>
    </w:rPr>
  </w:style>
  <w:style w:type="character" w:customStyle="1" w:styleId="Mention">
    <w:name w:val="Mention"/>
    <w:basedOn w:val="DefaultParagraphFont"/>
    <w:uiPriority w:val="99"/>
    <w:unhideWhenUsed/>
    <w:rsid w:val="004F34D0"/>
    <w:rPr>
      <w:color w:val="2B579A"/>
      <w:shd w:val="clear" w:color="auto" w:fill="E1DFDD"/>
    </w:rPr>
  </w:style>
  <w:style w:type="character" w:customStyle="1" w:styleId="cf01">
    <w:name w:val="cf01"/>
    <w:basedOn w:val="DefaultParagraphFont"/>
    <w:rsid w:val="004546DD"/>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FB0190"/>
    <w:rPr>
      <w:color w:val="605E5C"/>
      <w:shd w:val="clear" w:color="auto" w:fill="E1DFDD"/>
    </w:rPr>
  </w:style>
  <w:style w:type="paragraph" w:styleId="NormalWeb">
    <w:name w:val="Normal (Web)"/>
    <w:basedOn w:val="Normal"/>
    <w:uiPriority w:val="99"/>
    <w:semiHidden/>
    <w:unhideWhenUsed/>
    <w:rsid w:val="00081AEA"/>
    <w:pPr>
      <w:spacing w:before="100" w:beforeAutospacing="1" w:after="100" w:afterAutospacing="1"/>
      <w:jc w:val="left"/>
    </w:pPr>
    <w:rPr>
      <w:rFonts w:eastAsia="Times New Roman"/>
      <w:szCs w:val="24"/>
      <w:lang w:eastAsia="en-IE"/>
    </w:rPr>
  </w:style>
  <w:style w:type="table" w:styleId="TableGrid">
    <w:name w:val="Table Grid"/>
    <w:basedOn w:val="TableNormal"/>
    <w:uiPriority w:val="59"/>
    <w:rsid w:val="00A177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1F73EF"/>
    <w:pPr>
      <w:spacing w:before="0" w:after="160" w:line="240" w:lineRule="exact"/>
    </w:pPr>
    <w:rPr>
      <w:rFonts w:asciiTheme="minorHAnsi" w:hAnsiTheme="minorHAnsi" w:cstheme="minorBidi"/>
      <w:sz w:val="22"/>
      <w:vertAlign w:val="superscript"/>
    </w:rPr>
  </w:style>
  <w:style w:type="paragraph" w:customStyle="1" w:styleId="EPKitTCFrame">
    <w:name w:val="EPKit TC Frame"/>
    <w:basedOn w:val="Normal"/>
    <w:rsid w:val="00A337A8"/>
  </w:style>
  <w:style w:type="character" w:customStyle="1" w:styleId="HeaderChar">
    <w:name w:val="Header Char"/>
    <w:basedOn w:val="DefaultParagraphFont"/>
    <w:link w:val="Header"/>
    <w:uiPriority w:val="99"/>
    <w:rsid w:val="00174D29"/>
    <w:rPr>
      <w:rFonts w:ascii="Times New Roman" w:hAnsi="Times New Roman" w:cs="Times New Roman"/>
      <w:sz w:val="24"/>
      <w:lang w:val="de-DE"/>
    </w:rPr>
  </w:style>
  <w:style w:type="character" w:customStyle="1" w:styleId="FooterChar">
    <w:name w:val="Footer Char"/>
    <w:basedOn w:val="DefaultParagraphFont"/>
    <w:link w:val="Footer"/>
    <w:uiPriority w:val="99"/>
    <w:rsid w:val="00174D2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174D2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74D29"/>
    <w:pPr>
      <w:spacing w:before="0"/>
      <w:jc w:val="right"/>
    </w:pPr>
    <w:rPr>
      <w:sz w:val="28"/>
    </w:rPr>
  </w:style>
  <w:style w:type="paragraph" w:customStyle="1" w:styleId="FooterSensitivity">
    <w:name w:val="Footer Sensitivity"/>
    <w:basedOn w:val="Normal"/>
    <w:rsid w:val="00174D2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174D29"/>
    <w:pPr>
      <w:tabs>
        <w:tab w:val="center" w:pos="4535"/>
        <w:tab w:val="right" w:pos="9071"/>
      </w:tabs>
      <w:spacing w:before="0"/>
    </w:pPr>
  </w:style>
  <w:style w:type="paragraph" w:customStyle="1" w:styleId="HeaderLandscape">
    <w:name w:val="HeaderLandscape"/>
    <w:basedOn w:val="Normal"/>
    <w:rsid w:val="00174D29"/>
    <w:pPr>
      <w:tabs>
        <w:tab w:val="center" w:pos="7285"/>
        <w:tab w:val="right" w:pos="14003"/>
      </w:tabs>
      <w:spacing w:before="0"/>
    </w:pPr>
  </w:style>
  <w:style w:type="paragraph" w:styleId="Footer">
    <w:name w:val="footer"/>
    <w:basedOn w:val="Normal"/>
    <w:link w:val="FooterChar"/>
    <w:uiPriority w:val="99"/>
    <w:unhideWhenUsed/>
    <w:rsid w:val="00174D29"/>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174D29"/>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9760">
      <w:bodyDiv w:val="1"/>
      <w:marLeft w:val="0"/>
      <w:marRight w:val="0"/>
      <w:marTop w:val="0"/>
      <w:marBottom w:val="0"/>
      <w:divBdr>
        <w:top w:val="none" w:sz="0" w:space="0" w:color="auto"/>
        <w:left w:val="none" w:sz="0" w:space="0" w:color="auto"/>
        <w:bottom w:val="none" w:sz="0" w:space="0" w:color="auto"/>
        <w:right w:val="none" w:sz="0" w:space="0" w:color="auto"/>
      </w:divBdr>
    </w:div>
    <w:div w:id="237137890">
      <w:bodyDiv w:val="1"/>
      <w:marLeft w:val="0"/>
      <w:marRight w:val="0"/>
      <w:marTop w:val="0"/>
      <w:marBottom w:val="0"/>
      <w:divBdr>
        <w:top w:val="none" w:sz="0" w:space="0" w:color="auto"/>
        <w:left w:val="none" w:sz="0" w:space="0" w:color="auto"/>
        <w:bottom w:val="none" w:sz="0" w:space="0" w:color="auto"/>
        <w:right w:val="none" w:sz="0" w:space="0" w:color="auto"/>
      </w:divBdr>
    </w:div>
    <w:div w:id="256839307">
      <w:bodyDiv w:val="1"/>
      <w:marLeft w:val="0"/>
      <w:marRight w:val="0"/>
      <w:marTop w:val="0"/>
      <w:marBottom w:val="0"/>
      <w:divBdr>
        <w:top w:val="none" w:sz="0" w:space="0" w:color="auto"/>
        <w:left w:val="none" w:sz="0" w:space="0" w:color="auto"/>
        <w:bottom w:val="none" w:sz="0" w:space="0" w:color="auto"/>
        <w:right w:val="none" w:sz="0" w:space="0" w:color="auto"/>
      </w:divBdr>
      <w:divsChild>
        <w:div w:id="422184427">
          <w:marLeft w:val="0"/>
          <w:marRight w:val="0"/>
          <w:marTop w:val="0"/>
          <w:marBottom w:val="0"/>
          <w:divBdr>
            <w:top w:val="none" w:sz="0" w:space="0" w:color="auto"/>
            <w:left w:val="none" w:sz="0" w:space="0" w:color="auto"/>
            <w:bottom w:val="none" w:sz="0" w:space="0" w:color="auto"/>
            <w:right w:val="none" w:sz="0" w:space="0" w:color="auto"/>
          </w:divBdr>
        </w:div>
        <w:div w:id="976881975">
          <w:marLeft w:val="0"/>
          <w:marRight w:val="0"/>
          <w:marTop w:val="0"/>
          <w:marBottom w:val="0"/>
          <w:divBdr>
            <w:top w:val="none" w:sz="0" w:space="0" w:color="auto"/>
            <w:left w:val="none" w:sz="0" w:space="0" w:color="auto"/>
            <w:bottom w:val="none" w:sz="0" w:space="0" w:color="auto"/>
            <w:right w:val="none" w:sz="0" w:space="0" w:color="auto"/>
          </w:divBdr>
        </w:div>
        <w:div w:id="1989282648">
          <w:marLeft w:val="0"/>
          <w:marRight w:val="0"/>
          <w:marTop w:val="0"/>
          <w:marBottom w:val="0"/>
          <w:divBdr>
            <w:top w:val="none" w:sz="0" w:space="0" w:color="auto"/>
            <w:left w:val="none" w:sz="0" w:space="0" w:color="auto"/>
            <w:bottom w:val="none" w:sz="0" w:space="0" w:color="auto"/>
            <w:right w:val="none" w:sz="0" w:space="0" w:color="auto"/>
          </w:divBdr>
        </w:div>
      </w:divsChild>
    </w:div>
    <w:div w:id="343676210">
      <w:bodyDiv w:val="1"/>
      <w:marLeft w:val="0"/>
      <w:marRight w:val="0"/>
      <w:marTop w:val="0"/>
      <w:marBottom w:val="0"/>
      <w:divBdr>
        <w:top w:val="none" w:sz="0" w:space="0" w:color="auto"/>
        <w:left w:val="none" w:sz="0" w:space="0" w:color="auto"/>
        <w:bottom w:val="none" w:sz="0" w:space="0" w:color="auto"/>
        <w:right w:val="none" w:sz="0" w:space="0" w:color="auto"/>
      </w:divBdr>
    </w:div>
    <w:div w:id="670572607">
      <w:bodyDiv w:val="1"/>
      <w:marLeft w:val="0"/>
      <w:marRight w:val="0"/>
      <w:marTop w:val="0"/>
      <w:marBottom w:val="0"/>
      <w:divBdr>
        <w:top w:val="none" w:sz="0" w:space="0" w:color="auto"/>
        <w:left w:val="none" w:sz="0" w:space="0" w:color="auto"/>
        <w:bottom w:val="none" w:sz="0" w:space="0" w:color="auto"/>
        <w:right w:val="none" w:sz="0" w:space="0" w:color="auto"/>
      </w:divBdr>
    </w:div>
    <w:div w:id="747994621">
      <w:bodyDiv w:val="1"/>
      <w:marLeft w:val="0"/>
      <w:marRight w:val="0"/>
      <w:marTop w:val="0"/>
      <w:marBottom w:val="0"/>
      <w:divBdr>
        <w:top w:val="none" w:sz="0" w:space="0" w:color="auto"/>
        <w:left w:val="none" w:sz="0" w:space="0" w:color="auto"/>
        <w:bottom w:val="none" w:sz="0" w:space="0" w:color="auto"/>
        <w:right w:val="none" w:sz="0" w:space="0" w:color="auto"/>
      </w:divBdr>
      <w:divsChild>
        <w:div w:id="327101701">
          <w:marLeft w:val="0"/>
          <w:marRight w:val="0"/>
          <w:marTop w:val="0"/>
          <w:marBottom w:val="0"/>
          <w:divBdr>
            <w:top w:val="none" w:sz="0" w:space="0" w:color="auto"/>
            <w:left w:val="none" w:sz="0" w:space="0" w:color="auto"/>
            <w:bottom w:val="none" w:sz="0" w:space="0" w:color="auto"/>
            <w:right w:val="none" w:sz="0" w:space="0" w:color="auto"/>
          </w:divBdr>
        </w:div>
        <w:div w:id="579291325">
          <w:marLeft w:val="0"/>
          <w:marRight w:val="0"/>
          <w:marTop w:val="0"/>
          <w:marBottom w:val="0"/>
          <w:divBdr>
            <w:top w:val="none" w:sz="0" w:space="0" w:color="auto"/>
            <w:left w:val="none" w:sz="0" w:space="0" w:color="auto"/>
            <w:bottom w:val="none" w:sz="0" w:space="0" w:color="auto"/>
            <w:right w:val="none" w:sz="0" w:space="0" w:color="auto"/>
          </w:divBdr>
        </w:div>
        <w:div w:id="2107799258">
          <w:marLeft w:val="0"/>
          <w:marRight w:val="0"/>
          <w:marTop w:val="0"/>
          <w:marBottom w:val="0"/>
          <w:divBdr>
            <w:top w:val="none" w:sz="0" w:space="0" w:color="auto"/>
            <w:left w:val="none" w:sz="0" w:space="0" w:color="auto"/>
            <w:bottom w:val="none" w:sz="0" w:space="0" w:color="auto"/>
            <w:right w:val="none" w:sz="0" w:space="0" w:color="auto"/>
          </w:divBdr>
        </w:div>
      </w:divsChild>
    </w:div>
    <w:div w:id="1072702412">
      <w:bodyDiv w:val="1"/>
      <w:marLeft w:val="0"/>
      <w:marRight w:val="0"/>
      <w:marTop w:val="0"/>
      <w:marBottom w:val="0"/>
      <w:divBdr>
        <w:top w:val="none" w:sz="0" w:space="0" w:color="auto"/>
        <w:left w:val="none" w:sz="0" w:space="0" w:color="auto"/>
        <w:bottom w:val="none" w:sz="0" w:space="0" w:color="auto"/>
        <w:right w:val="none" w:sz="0" w:space="0" w:color="auto"/>
      </w:divBdr>
      <w:divsChild>
        <w:div w:id="1015771649">
          <w:marLeft w:val="0"/>
          <w:marRight w:val="0"/>
          <w:marTop w:val="0"/>
          <w:marBottom w:val="0"/>
          <w:divBdr>
            <w:top w:val="none" w:sz="0" w:space="0" w:color="auto"/>
            <w:left w:val="none" w:sz="0" w:space="0" w:color="auto"/>
            <w:bottom w:val="none" w:sz="0" w:space="0" w:color="auto"/>
            <w:right w:val="none" w:sz="0" w:space="0" w:color="auto"/>
          </w:divBdr>
        </w:div>
        <w:div w:id="1188639903">
          <w:marLeft w:val="0"/>
          <w:marRight w:val="0"/>
          <w:marTop w:val="0"/>
          <w:marBottom w:val="0"/>
          <w:divBdr>
            <w:top w:val="none" w:sz="0" w:space="0" w:color="auto"/>
            <w:left w:val="none" w:sz="0" w:space="0" w:color="auto"/>
            <w:bottom w:val="none" w:sz="0" w:space="0" w:color="auto"/>
            <w:right w:val="none" w:sz="0" w:space="0" w:color="auto"/>
          </w:divBdr>
        </w:div>
        <w:div w:id="1527913646">
          <w:marLeft w:val="0"/>
          <w:marRight w:val="0"/>
          <w:marTop w:val="0"/>
          <w:marBottom w:val="0"/>
          <w:divBdr>
            <w:top w:val="none" w:sz="0" w:space="0" w:color="auto"/>
            <w:left w:val="none" w:sz="0" w:space="0" w:color="auto"/>
            <w:bottom w:val="none" w:sz="0" w:space="0" w:color="auto"/>
            <w:right w:val="none" w:sz="0" w:space="0" w:color="auto"/>
          </w:divBdr>
        </w:div>
      </w:divsChild>
    </w:div>
    <w:div w:id="1073503764">
      <w:bodyDiv w:val="1"/>
      <w:marLeft w:val="0"/>
      <w:marRight w:val="0"/>
      <w:marTop w:val="0"/>
      <w:marBottom w:val="0"/>
      <w:divBdr>
        <w:top w:val="none" w:sz="0" w:space="0" w:color="auto"/>
        <w:left w:val="none" w:sz="0" w:space="0" w:color="auto"/>
        <w:bottom w:val="none" w:sz="0" w:space="0" w:color="auto"/>
        <w:right w:val="none" w:sz="0" w:space="0" w:color="auto"/>
      </w:divBdr>
    </w:div>
    <w:div w:id="1149521389">
      <w:bodyDiv w:val="1"/>
      <w:marLeft w:val="0"/>
      <w:marRight w:val="0"/>
      <w:marTop w:val="0"/>
      <w:marBottom w:val="0"/>
      <w:divBdr>
        <w:top w:val="none" w:sz="0" w:space="0" w:color="auto"/>
        <w:left w:val="none" w:sz="0" w:space="0" w:color="auto"/>
        <w:bottom w:val="none" w:sz="0" w:space="0" w:color="auto"/>
        <w:right w:val="none" w:sz="0" w:space="0" w:color="auto"/>
      </w:divBdr>
    </w:div>
    <w:div w:id="1208567976">
      <w:bodyDiv w:val="1"/>
      <w:marLeft w:val="0"/>
      <w:marRight w:val="0"/>
      <w:marTop w:val="0"/>
      <w:marBottom w:val="0"/>
      <w:divBdr>
        <w:top w:val="none" w:sz="0" w:space="0" w:color="auto"/>
        <w:left w:val="none" w:sz="0" w:space="0" w:color="auto"/>
        <w:bottom w:val="none" w:sz="0" w:space="0" w:color="auto"/>
        <w:right w:val="none" w:sz="0" w:space="0" w:color="auto"/>
      </w:divBdr>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78718185">
          <w:marLeft w:val="0"/>
          <w:marRight w:val="0"/>
          <w:marTop w:val="0"/>
          <w:marBottom w:val="0"/>
          <w:divBdr>
            <w:top w:val="none" w:sz="0" w:space="0" w:color="auto"/>
            <w:left w:val="none" w:sz="0" w:space="0" w:color="auto"/>
            <w:bottom w:val="none" w:sz="0" w:space="0" w:color="auto"/>
            <w:right w:val="none" w:sz="0" w:space="0" w:color="auto"/>
          </w:divBdr>
        </w:div>
        <w:div w:id="372194393">
          <w:marLeft w:val="0"/>
          <w:marRight w:val="0"/>
          <w:marTop w:val="0"/>
          <w:marBottom w:val="0"/>
          <w:divBdr>
            <w:top w:val="none" w:sz="0" w:space="0" w:color="auto"/>
            <w:left w:val="none" w:sz="0" w:space="0" w:color="auto"/>
            <w:bottom w:val="none" w:sz="0" w:space="0" w:color="auto"/>
            <w:right w:val="none" w:sz="0" w:space="0" w:color="auto"/>
          </w:divBdr>
        </w:div>
        <w:div w:id="547452810">
          <w:marLeft w:val="0"/>
          <w:marRight w:val="0"/>
          <w:marTop w:val="0"/>
          <w:marBottom w:val="0"/>
          <w:divBdr>
            <w:top w:val="none" w:sz="0" w:space="0" w:color="auto"/>
            <w:left w:val="none" w:sz="0" w:space="0" w:color="auto"/>
            <w:bottom w:val="none" w:sz="0" w:space="0" w:color="auto"/>
            <w:right w:val="none" w:sz="0" w:space="0" w:color="auto"/>
          </w:divBdr>
        </w:div>
      </w:divsChild>
    </w:div>
    <w:div w:id="1330524931">
      <w:bodyDiv w:val="1"/>
      <w:marLeft w:val="0"/>
      <w:marRight w:val="0"/>
      <w:marTop w:val="0"/>
      <w:marBottom w:val="0"/>
      <w:divBdr>
        <w:top w:val="none" w:sz="0" w:space="0" w:color="auto"/>
        <w:left w:val="none" w:sz="0" w:space="0" w:color="auto"/>
        <w:bottom w:val="none" w:sz="0" w:space="0" w:color="auto"/>
        <w:right w:val="none" w:sz="0" w:space="0" w:color="auto"/>
      </w:divBdr>
    </w:div>
    <w:div w:id="1344437562">
      <w:bodyDiv w:val="1"/>
      <w:marLeft w:val="0"/>
      <w:marRight w:val="0"/>
      <w:marTop w:val="0"/>
      <w:marBottom w:val="0"/>
      <w:divBdr>
        <w:top w:val="none" w:sz="0" w:space="0" w:color="auto"/>
        <w:left w:val="none" w:sz="0" w:space="0" w:color="auto"/>
        <w:bottom w:val="none" w:sz="0" w:space="0" w:color="auto"/>
        <w:right w:val="none" w:sz="0" w:space="0" w:color="auto"/>
      </w:divBdr>
    </w:div>
    <w:div w:id="1348020001">
      <w:bodyDiv w:val="1"/>
      <w:marLeft w:val="0"/>
      <w:marRight w:val="0"/>
      <w:marTop w:val="0"/>
      <w:marBottom w:val="0"/>
      <w:divBdr>
        <w:top w:val="none" w:sz="0" w:space="0" w:color="auto"/>
        <w:left w:val="none" w:sz="0" w:space="0" w:color="auto"/>
        <w:bottom w:val="none" w:sz="0" w:space="0" w:color="auto"/>
        <w:right w:val="none" w:sz="0" w:space="0" w:color="auto"/>
      </w:divBdr>
    </w:div>
    <w:div w:id="1500852638">
      <w:bodyDiv w:val="1"/>
      <w:marLeft w:val="0"/>
      <w:marRight w:val="0"/>
      <w:marTop w:val="0"/>
      <w:marBottom w:val="0"/>
      <w:divBdr>
        <w:top w:val="none" w:sz="0" w:space="0" w:color="auto"/>
        <w:left w:val="none" w:sz="0" w:space="0" w:color="auto"/>
        <w:bottom w:val="none" w:sz="0" w:space="0" w:color="auto"/>
        <w:right w:val="none" w:sz="0" w:space="0" w:color="auto"/>
      </w:divBdr>
    </w:div>
    <w:div w:id="1530801478">
      <w:bodyDiv w:val="1"/>
      <w:marLeft w:val="0"/>
      <w:marRight w:val="0"/>
      <w:marTop w:val="0"/>
      <w:marBottom w:val="0"/>
      <w:divBdr>
        <w:top w:val="none" w:sz="0" w:space="0" w:color="auto"/>
        <w:left w:val="none" w:sz="0" w:space="0" w:color="auto"/>
        <w:bottom w:val="none" w:sz="0" w:space="0" w:color="auto"/>
        <w:right w:val="none" w:sz="0" w:space="0" w:color="auto"/>
      </w:divBdr>
    </w:div>
    <w:div w:id="1557232510">
      <w:bodyDiv w:val="1"/>
      <w:marLeft w:val="0"/>
      <w:marRight w:val="0"/>
      <w:marTop w:val="0"/>
      <w:marBottom w:val="0"/>
      <w:divBdr>
        <w:top w:val="none" w:sz="0" w:space="0" w:color="auto"/>
        <w:left w:val="none" w:sz="0" w:space="0" w:color="auto"/>
        <w:bottom w:val="none" w:sz="0" w:space="0" w:color="auto"/>
        <w:right w:val="none" w:sz="0" w:space="0" w:color="auto"/>
      </w:divBdr>
    </w:div>
    <w:div w:id="1685861934">
      <w:bodyDiv w:val="1"/>
      <w:marLeft w:val="0"/>
      <w:marRight w:val="0"/>
      <w:marTop w:val="0"/>
      <w:marBottom w:val="0"/>
      <w:divBdr>
        <w:top w:val="none" w:sz="0" w:space="0" w:color="auto"/>
        <w:left w:val="none" w:sz="0" w:space="0" w:color="auto"/>
        <w:bottom w:val="none" w:sz="0" w:space="0" w:color="auto"/>
        <w:right w:val="none" w:sz="0" w:space="0" w:color="auto"/>
      </w:divBdr>
    </w:div>
    <w:div w:id="1768233906">
      <w:bodyDiv w:val="1"/>
      <w:marLeft w:val="0"/>
      <w:marRight w:val="0"/>
      <w:marTop w:val="0"/>
      <w:marBottom w:val="0"/>
      <w:divBdr>
        <w:top w:val="none" w:sz="0" w:space="0" w:color="auto"/>
        <w:left w:val="none" w:sz="0" w:space="0" w:color="auto"/>
        <w:bottom w:val="none" w:sz="0" w:space="0" w:color="auto"/>
        <w:right w:val="none" w:sz="0" w:space="0" w:color="auto"/>
      </w:divBdr>
    </w:div>
    <w:div w:id="21438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241/oj" TargetMode="External"/><Relationship Id="rId7" Type="http://schemas.openxmlformats.org/officeDocument/2006/relationships/hyperlink" Target="https://economy-finance.ec.europa.eu/economic-and-fiscal-governance/stability-and-growth-pact/preventive-arm/annual-progress-reports_en" TargetMode="External"/><Relationship Id="rId2" Type="http://schemas.openxmlformats.org/officeDocument/2006/relationships/hyperlink" Target="http://data.europa.eu/eli/C/2026/2434/oj" TargetMode="External"/><Relationship Id="rId1" Type="http://schemas.openxmlformats.org/officeDocument/2006/relationships/hyperlink" Target="http://data.europa.eu/eli/reg/2024/1263/oj" TargetMode="External"/><Relationship Id="rId6" Type="http://schemas.openxmlformats.org/officeDocument/2006/relationships/hyperlink" Target="http://data.europa.eu/eli/C/2026/1158/oj" TargetMode="External"/><Relationship Id="rId5" Type="http://schemas.openxmlformats.org/officeDocument/2006/relationships/hyperlink" Target="https://economy-finance.ec.europa.eu/economic-governance-framework/stability-and-growth-pact/corrective-arm-excessive-deficit-procedure/excessive-deficit-procedures-overview/Austria_en" TargetMode="External"/><Relationship Id="rId4" Type="http://schemas.openxmlformats.org/officeDocument/2006/relationships/hyperlink" Target="http://data.europa.eu/eli/C/2025/395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D0D75-A5FB-42DD-AA6F-7F99D267C57A}">
  <ds:schemaRefs>
    <ds:schemaRef ds:uri="http://schemas.openxmlformats.org/officeDocument/2006/bibliography"/>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COM.dotm</Template>
  <TotalTime>0</TotalTime>
  <Pages>14</Pages>
  <Words>6027</Words>
  <Characters>34360</Characters>
  <Application>Microsoft Office Word</Application>
  <DocSecurity>0</DocSecurity>
  <Lines>286</Lines>
  <Paragraphs>80</Paragraphs>
  <ScaleCrop>false</ScaleCrop>
  <Manager/>
  <Company/>
  <LinksUpToDate>false</LinksUpToDate>
  <CharactersWithSpaces>40307</CharactersWithSpaces>
  <SharedDoc>false</SharedDoc>
  <HLinks>
    <vt:vector size="30" baseType="variant">
      <vt:variant>
        <vt:i4>7405656</vt:i4>
      </vt:variant>
      <vt:variant>
        <vt:i4>12</vt:i4>
      </vt:variant>
      <vt:variant>
        <vt:i4>0</vt:i4>
      </vt:variant>
      <vt:variant>
        <vt:i4>5</vt:i4>
      </vt:variant>
      <vt:variant>
        <vt:lpwstr>https://economy-finance.ec.europa.eu/economic-and-fiscal-governance/stability-and-growth-pact/preventive-arm/annual-progress-reports_en</vt:lpwstr>
      </vt:variant>
      <vt:variant>
        <vt:lpwstr/>
      </vt:variant>
      <vt:variant>
        <vt:i4>983059</vt:i4>
      </vt:variant>
      <vt:variant>
        <vt:i4>9</vt:i4>
      </vt:variant>
      <vt:variant>
        <vt:i4>0</vt:i4>
      </vt:variant>
      <vt:variant>
        <vt:i4>5</vt:i4>
      </vt:variant>
      <vt:variant>
        <vt:lpwstr>http://data.europa.eu/eli/C/2026/1158/oj</vt:lpwstr>
      </vt:variant>
      <vt:variant>
        <vt:lpwstr/>
      </vt:variant>
      <vt:variant>
        <vt:i4>7536707</vt:i4>
      </vt:variant>
      <vt:variant>
        <vt:i4>6</vt:i4>
      </vt:variant>
      <vt:variant>
        <vt:i4>0</vt:i4>
      </vt:variant>
      <vt:variant>
        <vt:i4>5</vt:i4>
      </vt:variant>
      <vt:variant>
        <vt:lpwstr>https://economy-finance.ec.europa.eu/economic-governance-framework/stability-and-growth-pact/corrective-arm-excessive-deficit-procedure/excessive-deficit-procedures-overview/Austria_en</vt:lpwstr>
      </vt:variant>
      <vt:variant>
        <vt:lpwstr/>
      </vt:variant>
      <vt:variant>
        <vt:i4>917531</vt:i4>
      </vt:variant>
      <vt:variant>
        <vt:i4>3</vt:i4>
      </vt:variant>
      <vt:variant>
        <vt:i4>0</vt:i4>
      </vt:variant>
      <vt:variant>
        <vt:i4>5</vt:i4>
      </vt:variant>
      <vt:variant>
        <vt:lpwstr>http://data.europa.eu/eli/C/2025/3958/oj</vt:lpwstr>
      </vt:variant>
      <vt:variant>
        <vt:lpwstr/>
      </vt:variant>
      <vt:variant>
        <vt:i4>655386</vt:i4>
      </vt:variant>
      <vt:variant>
        <vt:i4>0</vt:i4>
      </vt:variant>
      <vt:variant>
        <vt:i4>0</vt:i4>
      </vt:variant>
      <vt:variant>
        <vt:i4>5</vt:i4>
      </vt:variant>
      <vt:variant>
        <vt:lpwstr>http://data.europa.eu/eli/C/2026/2434/oj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2026-06-01T19:20:00Z</dcterms:created>
  <dcterms:modified xsi:type="dcterms:W3CDTF">2026-06-03T15:00:00Z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2026-06-01T19:20:23Z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f444f33d-d041-4cb4-bafe-011a582c0b84</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COM/PL/ORG/NOEEA</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SG-002</vt:lpwstr>
  </property>
  <property fmtid="{D5CDD505-2E9C-101B-9397-08002B2CF9AE}" pid="16" name="DQCStatus">
    <vt:lpwstr>Green (DQC version 03)</vt:lpwstr>
  </property>
</Properties>
</file>